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Pr="002E163E" w:rsidRDefault="00B30ADF">
      <w:pPr>
        <w:rPr>
          <w:lang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BA57C4"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2B5FAA10" w:rsidR="004F0988" w:rsidRPr="002E163E" w:rsidRDefault="004F0988" w:rsidP="00133525">
            <w:pPr>
              <w:pStyle w:val="ZA"/>
              <w:framePr w:w="0" w:hRule="auto" w:wrap="auto" w:vAnchor="margin" w:hAnchor="text" w:yAlign="inline"/>
              <w:rPr>
                <w:noProof w:val="0"/>
              </w:rPr>
            </w:pPr>
            <w:r w:rsidRPr="002E163E">
              <w:rPr>
                <w:noProof w:val="0"/>
                <w:sz w:val="64"/>
              </w:rPr>
              <w:t xml:space="preserve">3GPP </w:t>
            </w:r>
            <w:bookmarkStart w:id="4" w:name="specType1"/>
            <w:r w:rsidR="0063543D" w:rsidRPr="002E163E">
              <w:rPr>
                <w:noProof w:val="0"/>
                <w:sz w:val="64"/>
              </w:rPr>
              <w:t>TR</w:t>
            </w:r>
            <w:bookmarkEnd w:id="4"/>
            <w:r w:rsidRPr="002E163E">
              <w:rPr>
                <w:noProof w:val="0"/>
                <w:sz w:val="64"/>
              </w:rPr>
              <w:t xml:space="preserve"> </w:t>
            </w:r>
            <w:bookmarkStart w:id="5" w:name="specNumber"/>
            <w:r w:rsidR="00883457" w:rsidRPr="002E163E">
              <w:rPr>
                <w:noProof w:val="0"/>
                <w:sz w:val="64"/>
              </w:rPr>
              <w:t>33</w:t>
            </w:r>
            <w:r w:rsidRPr="002E163E">
              <w:rPr>
                <w:noProof w:val="0"/>
                <w:sz w:val="64"/>
              </w:rPr>
              <w:t>.</w:t>
            </w:r>
            <w:bookmarkEnd w:id="5"/>
            <w:r w:rsidR="00A03C01" w:rsidRPr="002E163E">
              <w:rPr>
                <w:noProof w:val="0"/>
                <w:sz w:val="64"/>
              </w:rPr>
              <w:t>727</w:t>
            </w:r>
            <w:r w:rsidRPr="002E163E">
              <w:rPr>
                <w:noProof w:val="0"/>
                <w:sz w:val="64"/>
              </w:rPr>
              <w:t xml:space="preserve"> </w:t>
            </w:r>
            <w:r w:rsidRPr="002E163E">
              <w:rPr>
                <w:noProof w:val="0"/>
              </w:rPr>
              <w:t>V</w:t>
            </w:r>
            <w:bookmarkStart w:id="6" w:name="specVersion"/>
            <w:r w:rsidR="00772FB2" w:rsidRPr="002E163E">
              <w:rPr>
                <w:noProof w:val="0"/>
              </w:rPr>
              <w:t>0</w:t>
            </w:r>
            <w:r w:rsidRPr="002E163E">
              <w:rPr>
                <w:noProof w:val="0"/>
              </w:rPr>
              <w:t>.</w:t>
            </w:r>
            <w:r w:rsidR="00B25585" w:rsidRPr="002E163E">
              <w:rPr>
                <w:noProof w:val="0"/>
              </w:rPr>
              <w:t>0</w:t>
            </w:r>
            <w:r w:rsidRPr="002E163E">
              <w:rPr>
                <w:noProof w:val="0"/>
              </w:rPr>
              <w:t>.</w:t>
            </w:r>
            <w:bookmarkEnd w:id="6"/>
            <w:r w:rsidR="00E6419D" w:rsidRPr="002E163E">
              <w:rPr>
                <w:noProof w:val="0"/>
              </w:rPr>
              <w:t xml:space="preserve">2 </w:t>
            </w:r>
            <w:r w:rsidRPr="002E163E">
              <w:rPr>
                <w:noProof w:val="0"/>
                <w:sz w:val="32"/>
              </w:rPr>
              <w:t>(</w:t>
            </w:r>
            <w:bookmarkStart w:id="7" w:name="issueDate"/>
            <w:r w:rsidR="00791096" w:rsidRPr="002E163E">
              <w:rPr>
                <w:noProof w:val="0"/>
                <w:sz w:val="32"/>
              </w:rPr>
              <w:t>202</w:t>
            </w:r>
            <w:r w:rsidR="00791096">
              <w:rPr>
                <w:noProof w:val="0"/>
                <w:sz w:val="32"/>
              </w:rPr>
              <w:t>6</w:t>
            </w:r>
            <w:r w:rsidRPr="002E163E">
              <w:rPr>
                <w:noProof w:val="0"/>
                <w:sz w:val="32"/>
              </w:rPr>
              <w:t>-</w:t>
            </w:r>
            <w:bookmarkEnd w:id="7"/>
            <w:r w:rsidR="00791096">
              <w:rPr>
                <w:noProof w:val="0"/>
                <w:sz w:val="32"/>
              </w:rPr>
              <w:t>01</w:t>
            </w:r>
            <w:r w:rsidRPr="002E163E">
              <w:rPr>
                <w:noProof w:val="0"/>
                <w:sz w:val="32"/>
              </w:rPr>
              <w:t>)</w:t>
            </w:r>
          </w:p>
        </w:tc>
      </w:tr>
      <w:tr w:rsidR="004F0988" w:rsidRPr="00BA57C4"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2E163E" w:rsidRDefault="004F0988" w:rsidP="00133525">
            <w:pPr>
              <w:pStyle w:val="ZB"/>
              <w:framePr w:w="0" w:hRule="auto" w:wrap="auto" w:vAnchor="margin" w:hAnchor="text" w:yAlign="inline"/>
              <w:rPr>
                <w:noProof w:val="0"/>
              </w:rPr>
            </w:pPr>
            <w:r w:rsidRPr="002E163E">
              <w:rPr>
                <w:noProof w:val="0"/>
              </w:rPr>
              <w:t xml:space="preserve">Technical </w:t>
            </w:r>
            <w:bookmarkStart w:id="8" w:name="spectype2"/>
            <w:r w:rsidR="00D57972" w:rsidRPr="002E163E">
              <w:rPr>
                <w:noProof w:val="0"/>
              </w:rPr>
              <w:t>Report</w:t>
            </w:r>
            <w:bookmarkEnd w:id="8"/>
          </w:p>
          <w:p w14:paraId="462B8E42" w14:textId="07453560" w:rsidR="00BA4B8D" w:rsidRPr="00BA57C4" w:rsidRDefault="00BA4B8D" w:rsidP="00BA4B8D">
            <w:pPr>
              <w:pStyle w:val="Guidance"/>
            </w:pPr>
            <w:r w:rsidRPr="00BA57C4">
              <w:br/>
            </w:r>
            <w:r w:rsidRPr="00BA57C4">
              <w:br/>
            </w:r>
          </w:p>
        </w:tc>
      </w:tr>
      <w:tr w:rsidR="004F0988" w:rsidRPr="00BA57C4"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BA57C4" w:rsidRDefault="004F0988" w:rsidP="00133525">
            <w:pPr>
              <w:pStyle w:val="ZT"/>
              <w:framePr w:wrap="auto" w:hAnchor="text" w:yAlign="inline"/>
            </w:pPr>
            <w:r w:rsidRPr="00BA57C4">
              <w:t xml:space="preserve">3rd Generation Partnership </w:t>
            </w:r>
            <w:proofErr w:type="gramStart"/>
            <w:r w:rsidRPr="00BA57C4">
              <w:t>Project;</w:t>
            </w:r>
            <w:proofErr w:type="gramEnd"/>
          </w:p>
          <w:p w14:paraId="653799DC" w14:textId="73243A63" w:rsidR="004F0988" w:rsidRPr="00BA57C4" w:rsidRDefault="004F0988" w:rsidP="00133525">
            <w:pPr>
              <w:pStyle w:val="ZT"/>
              <w:framePr w:wrap="auto" w:hAnchor="text" w:yAlign="inline"/>
            </w:pPr>
            <w:r w:rsidRPr="00BA57C4">
              <w:t xml:space="preserve">Technical Specification Group </w:t>
            </w:r>
            <w:bookmarkStart w:id="9" w:name="specTitle"/>
            <w:r w:rsidR="00883457" w:rsidRPr="00BA57C4">
              <w:t xml:space="preserve">Services and System </w:t>
            </w:r>
            <w:proofErr w:type="gramStart"/>
            <w:r w:rsidR="00883457" w:rsidRPr="00BA57C4">
              <w:t>Aspects</w:t>
            </w:r>
            <w:r w:rsidRPr="00BA57C4">
              <w:t>;</w:t>
            </w:r>
            <w:proofErr w:type="gramEnd"/>
          </w:p>
          <w:p w14:paraId="6957AE6F" w14:textId="3CE6F58E" w:rsidR="00260A5C" w:rsidRPr="00BA57C4" w:rsidRDefault="00260A5C" w:rsidP="00133525">
            <w:pPr>
              <w:pStyle w:val="ZT"/>
              <w:framePr w:wrap="auto" w:hAnchor="text" w:yAlign="inline"/>
            </w:pPr>
            <w:proofErr w:type="gramStart"/>
            <w:r w:rsidRPr="00BA57C4">
              <w:t>Security;</w:t>
            </w:r>
            <w:proofErr w:type="gramEnd"/>
          </w:p>
          <w:bookmarkEnd w:id="9"/>
          <w:p w14:paraId="04CAC1E0" w14:textId="503E24B0" w:rsidR="004F0988" w:rsidRPr="00BA57C4" w:rsidRDefault="00B25585" w:rsidP="00133525">
            <w:pPr>
              <w:pStyle w:val="ZT"/>
              <w:framePr w:wrap="auto" w:hAnchor="text" w:yAlign="inline"/>
              <w:rPr>
                <w:i/>
                <w:sz w:val="28"/>
              </w:rPr>
            </w:pPr>
            <w:r w:rsidRPr="00BA57C4">
              <w:t>L</w:t>
            </w:r>
            <w:r w:rsidR="006B6528">
              <w:t>awful Interception</w:t>
            </w:r>
            <w:r w:rsidRPr="00BA57C4">
              <w:t xml:space="preserve"> Handling of Protected Services </w:t>
            </w:r>
            <w:r w:rsidR="004F0988" w:rsidRPr="00BA57C4">
              <w:t>(</w:t>
            </w:r>
            <w:r w:rsidR="004F0988" w:rsidRPr="00BA57C4">
              <w:rPr>
                <w:rStyle w:val="ZGSM"/>
              </w:rPr>
              <w:t xml:space="preserve">Release </w:t>
            </w:r>
            <w:bookmarkStart w:id="10" w:name="specRelease"/>
            <w:r w:rsidR="00942F40" w:rsidRPr="00BA57C4">
              <w:rPr>
                <w:rStyle w:val="ZGSM"/>
              </w:rPr>
              <w:t>19</w:t>
            </w:r>
            <w:bookmarkEnd w:id="10"/>
            <w:r w:rsidR="004F0988" w:rsidRPr="00BA57C4">
              <w:t>)</w:t>
            </w:r>
          </w:p>
        </w:tc>
      </w:tr>
      <w:tr w:rsidR="00BF128E" w:rsidRPr="00BA57C4"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2E163E" w:rsidRDefault="00BF128E" w:rsidP="00133525">
            <w:pPr>
              <w:pStyle w:val="ZU"/>
              <w:framePr w:w="0" w:wrap="auto" w:vAnchor="margin" w:hAnchor="text" w:yAlign="inline"/>
              <w:tabs>
                <w:tab w:val="right" w:pos="10206"/>
              </w:tabs>
              <w:jc w:val="left"/>
              <w:rPr>
                <w:noProof w:val="0"/>
                <w:color w:val="0000FF"/>
              </w:rPr>
            </w:pPr>
            <w:r w:rsidRPr="002E163E">
              <w:rPr>
                <w:noProof w:val="0"/>
                <w:color w:val="0000FF"/>
              </w:rPr>
              <w:tab/>
            </w:r>
          </w:p>
        </w:tc>
      </w:tr>
      <w:tr w:rsidR="00D82E6F" w:rsidRPr="00BA57C4"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BA57C4" w:rsidRDefault="00007EFC" w:rsidP="00D82E6F">
            <w:pPr>
              <w:rPr>
                <w:i/>
              </w:rPr>
            </w:pPr>
            <w:r w:rsidRPr="002E163E">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BA57C4" w:rsidRDefault="00007EFC" w:rsidP="00D82E6F">
            <w:pPr>
              <w:jc w:val="right"/>
            </w:pPr>
            <w:r w:rsidRPr="002E163E">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BA57C4"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BA57C4" w:rsidRDefault="00883457" w:rsidP="00D82E6F">
            <w:pPr>
              <w:rPr>
                <w:sz w:val="16"/>
              </w:rPr>
            </w:pPr>
            <w:bookmarkStart w:id="11" w:name="warningNotice"/>
          </w:p>
          <w:p w14:paraId="0A60CCA1" w14:textId="77777777" w:rsidR="00883457" w:rsidRPr="00BA57C4" w:rsidRDefault="00883457" w:rsidP="00D82E6F">
            <w:pPr>
              <w:rPr>
                <w:sz w:val="16"/>
              </w:rPr>
            </w:pPr>
          </w:p>
          <w:p w14:paraId="3FBFE58F" w14:textId="77777777" w:rsidR="00883457" w:rsidRPr="00BA57C4" w:rsidRDefault="00883457" w:rsidP="00D82E6F">
            <w:pPr>
              <w:rPr>
                <w:sz w:val="16"/>
              </w:rPr>
            </w:pPr>
          </w:p>
          <w:p w14:paraId="1FBCC7E3" w14:textId="77777777" w:rsidR="00883457" w:rsidRPr="00BA57C4" w:rsidRDefault="00883457" w:rsidP="00D82E6F">
            <w:pPr>
              <w:rPr>
                <w:sz w:val="16"/>
              </w:rPr>
            </w:pPr>
          </w:p>
          <w:p w14:paraId="30FD409E" w14:textId="77777777" w:rsidR="00883457" w:rsidRPr="00BA57C4" w:rsidRDefault="00883457" w:rsidP="00D82E6F">
            <w:pPr>
              <w:rPr>
                <w:sz w:val="16"/>
              </w:rPr>
            </w:pPr>
          </w:p>
          <w:p w14:paraId="0E37F1FB" w14:textId="77777777" w:rsidR="00883457" w:rsidRPr="00BA57C4" w:rsidRDefault="00883457" w:rsidP="00D82E6F">
            <w:pPr>
              <w:rPr>
                <w:sz w:val="16"/>
              </w:rPr>
            </w:pPr>
          </w:p>
          <w:p w14:paraId="39127A7B" w14:textId="77777777" w:rsidR="00883457" w:rsidRPr="00BA57C4" w:rsidRDefault="00883457" w:rsidP="00D82E6F">
            <w:pPr>
              <w:rPr>
                <w:sz w:val="16"/>
              </w:rPr>
            </w:pPr>
          </w:p>
          <w:p w14:paraId="157C8470" w14:textId="77777777" w:rsidR="00883457" w:rsidRPr="00BA57C4" w:rsidRDefault="00883457" w:rsidP="00D82E6F">
            <w:pPr>
              <w:rPr>
                <w:sz w:val="16"/>
              </w:rPr>
            </w:pPr>
          </w:p>
          <w:p w14:paraId="1FF82F72" w14:textId="77777777" w:rsidR="00883457" w:rsidRPr="00BA57C4" w:rsidRDefault="00883457" w:rsidP="00D82E6F">
            <w:pPr>
              <w:rPr>
                <w:sz w:val="16"/>
              </w:rPr>
            </w:pPr>
          </w:p>
          <w:p w14:paraId="491AAAA7" w14:textId="77777777" w:rsidR="00883457" w:rsidRPr="00BA57C4" w:rsidRDefault="00883457" w:rsidP="00D82E6F">
            <w:pPr>
              <w:rPr>
                <w:sz w:val="16"/>
              </w:rPr>
            </w:pPr>
          </w:p>
          <w:p w14:paraId="00DF3A8F" w14:textId="77777777" w:rsidR="00883457" w:rsidRPr="00BA57C4" w:rsidRDefault="00883457" w:rsidP="00D82E6F">
            <w:pPr>
              <w:rPr>
                <w:sz w:val="16"/>
              </w:rPr>
            </w:pPr>
          </w:p>
          <w:p w14:paraId="4C515952" w14:textId="77777777" w:rsidR="00883457" w:rsidRPr="00BA57C4" w:rsidRDefault="00883457" w:rsidP="00D82E6F">
            <w:pPr>
              <w:rPr>
                <w:sz w:val="16"/>
              </w:rPr>
            </w:pPr>
          </w:p>
          <w:p w14:paraId="0F6461C4" w14:textId="77777777" w:rsidR="00883457" w:rsidRPr="00BA57C4" w:rsidRDefault="00883457" w:rsidP="00D82E6F">
            <w:pPr>
              <w:rPr>
                <w:sz w:val="16"/>
              </w:rPr>
            </w:pPr>
          </w:p>
          <w:p w14:paraId="3E2F3B2A" w14:textId="77777777" w:rsidR="00883457" w:rsidRPr="00BA57C4" w:rsidRDefault="00883457" w:rsidP="00D82E6F">
            <w:pPr>
              <w:rPr>
                <w:sz w:val="16"/>
              </w:rPr>
            </w:pPr>
          </w:p>
          <w:p w14:paraId="1E3A8500" w14:textId="77777777" w:rsidR="00883457" w:rsidRPr="00BA57C4" w:rsidRDefault="00883457" w:rsidP="00D82E6F">
            <w:pPr>
              <w:rPr>
                <w:sz w:val="16"/>
              </w:rPr>
            </w:pPr>
          </w:p>
          <w:p w14:paraId="7F087356" w14:textId="77777777" w:rsidR="00883457" w:rsidRPr="00BA57C4" w:rsidRDefault="00883457" w:rsidP="00D82E6F">
            <w:pPr>
              <w:rPr>
                <w:sz w:val="16"/>
              </w:rPr>
            </w:pPr>
          </w:p>
          <w:p w14:paraId="240251E6" w14:textId="188D47CE" w:rsidR="00D82E6F" w:rsidRPr="00BA57C4" w:rsidRDefault="00D82E6F" w:rsidP="00D82E6F">
            <w:pPr>
              <w:rPr>
                <w:sz w:val="16"/>
              </w:rPr>
            </w:pPr>
            <w:r w:rsidRPr="00BA57C4">
              <w:rPr>
                <w:sz w:val="16"/>
              </w:rPr>
              <w:t>The present document has been developed within the 3rd Generation Partnership Project (3GPP</w:t>
            </w:r>
            <w:r w:rsidRPr="00BA57C4">
              <w:rPr>
                <w:sz w:val="16"/>
                <w:vertAlign w:val="superscript"/>
              </w:rPr>
              <w:t xml:space="preserve"> TM</w:t>
            </w:r>
            <w:r w:rsidRPr="00BA57C4">
              <w:rPr>
                <w:sz w:val="16"/>
              </w:rPr>
              <w:t>) and may be further elaborated for the purposes of 3GPP.</w:t>
            </w:r>
            <w:r w:rsidRPr="00BA57C4">
              <w:rPr>
                <w:sz w:val="16"/>
              </w:rPr>
              <w:br/>
              <w:t>The present document has not been subject to any approval process by the 3GPP</w:t>
            </w:r>
            <w:r w:rsidRPr="00BA57C4">
              <w:rPr>
                <w:sz w:val="16"/>
                <w:vertAlign w:val="superscript"/>
              </w:rPr>
              <w:t xml:space="preserve"> </w:t>
            </w:r>
            <w:r w:rsidRPr="00BA57C4">
              <w:rPr>
                <w:sz w:val="16"/>
              </w:rPr>
              <w:t>Organizational Partners and shall not be implemented.</w:t>
            </w:r>
            <w:r w:rsidRPr="00BA57C4">
              <w:rPr>
                <w:sz w:val="16"/>
              </w:rPr>
              <w:br/>
              <w:t>This Specification is provided for future development work within 3GPP</w:t>
            </w:r>
            <w:r w:rsidRPr="00BA57C4">
              <w:rPr>
                <w:sz w:val="16"/>
                <w:vertAlign w:val="superscript"/>
              </w:rPr>
              <w:t xml:space="preserve"> </w:t>
            </w:r>
            <w:r w:rsidRPr="00BA57C4">
              <w:rPr>
                <w:sz w:val="16"/>
              </w:rPr>
              <w:t>only. The Organizational Partners accept no liability for any use of this Specification.</w:t>
            </w:r>
            <w:r w:rsidRPr="00BA57C4">
              <w:rPr>
                <w:sz w:val="16"/>
              </w:rPr>
              <w:br/>
              <w:t>Specifications and Reports for implementation of the 3GPP</w:t>
            </w:r>
            <w:r w:rsidRPr="00BA57C4">
              <w:rPr>
                <w:sz w:val="16"/>
                <w:vertAlign w:val="superscript"/>
              </w:rPr>
              <w:t xml:space="preserve"> TM</w:t>
            </w:r>
            <w:r w:rsidRPr="00BA57C4">
              <w:rPr>
                <w:sz w:val="16"/>
              </w:rPr>
              <w:t xml:space="preserve"> system should be obtained via the 3GPP Organizational Partners' Publications Offices.</w:t>
            </w:r>
            <w:bookmarkEnd w:id="11"/>
          </w:p>
          <w:p w14:paraId="080CA5D2" w14:textId="77777777" w:rsidR="00D82E6F" w:rsidRPr="002E163E" w:rsidRDefault="00D82E6F" w:rsidP="00D82E6F">
            <w:pPr>
              <w:pStyle w:val="ZV"/>
              <w:framePr w:w="0" w:wrap="auto" w:vAnchor="margin" w:hAnchor="text" w:yAlign="inline"/>
              <w:rPr>
                <w:noProof w:val="0"/>
              </w:rPr>
            </w:pPr>
          </w:p>
          <w:p w14:paraId="684224C8" w14:textId="77777777" w:rsidR="00D82E6F" w:rsidRPr="00BA57C4" w:rsidRDefault="00D82E6F" w:rsidP="00D82E6F">
            <w:pPr>
              <w:rPr>
                <w:sz w:val="16"/>
              </w:rPr>
            </w:pPr>
          </w:p>
        </w:tc>
      </w:tr>
      <w:bookmarkEnd w:id="3"/>
    </w:tbl>
    <w:p w14:paraId="62A41910" w14:textId="77777777" w:rsidR="00080512" w:rsidRPr="00BA57C4" w:rsidRDefault="00080512">
      <w:pPr>
        <w:sectPr w:rsidR="00080512" w:rsidRPr="00BA57C4"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57C4" w14:paraId="779AAB31" w14:textId="77777777" w:rsidTr="00133525">
        <w:trPr>
          <w:trHeight w:hRule="exact" w:val="5670"/>
        </w:trPr>
        <w:tc>
          <w:tcPr>
            <w:tcW w:w="10423" w:type="dxa"/>
            <w:shd w:val="clear" w:color="auto" w:fill="auto"/>
          </w:tcPr>
          <w:p w14:paraId="4C627120" w14:textId="77777777" w:rsidR="00E16509" w:rsidRPr="00BA57C4" w:rsidRDefault="00E16509" w:rsidP="00E16509">
            <w:pPr>
              <w:pStyle w:val="Guidance"/>
            </w:pPr>
            <w:bookmarkStart w:id="12" w:name="page2"/>
          </w:p>
        </w:tc>
      </w:tr>
      <w:tr w:rsidR="00E16509" w:rsidRPr="00BA57C4" w14:paraId="7A3B3A7F" w14:textId="77777777" w:rsidTr="00C074DD">
        <w:trPr>
          <w:trHeight w:hRule="exact" w:val="5387"/>
        </w:trPr>
        <w:tc>
          <w:tcPr>
            <w:tcW w:w="10423" w:type="dxa"/>
            <w:shd w:val="clear" w:color="auto" w:fill="auto"/>
          </w:tcPr>
          <w:p w14:paraId="03A67D73" w14:textId="77777777" w:rsidR="00E16509" w:rsidRPr="00BA57C4" w:rsidRDefault="00E16509" w:rsidP="00133525">
            <w:pPr>
              <w:pStyle w:val="FP"/>
              <w:spacing w:after="240"/>
              <w:ind w:left="2835" w:right="2835"/>
              <w:jc w:val="center"/>
              <w:rPr>
                <w:rFonts w:ascii="Arial" w:hAnsi="Arial"/>
                <w:b/>
                <w:i/>
              </w:rPr>
            </w:pPr>
            <w:bookmarkStart w:id="13" w:name="coords3gpp"/>
            <w:r w:rsidRPr="00BA57C4">
              <w:rPr>
                <w:rFonts w:ascii="Arial" w:hAnsi="Arial"/>
                <w:b/>
                <w:i/>
              </w:rPr>
              <w:t>3GPP</w:t>
            </w:r>
          </w:p>
          <w:p w14:paraId="252767FD" w14:textId="77777777" w:rsidR="00E16509" w:rsidRPr="00BA57C4" w:rsidRDefault="00E16509" w:rsidP="00133525">
            <w:pPr>
              <w:pStyle w:val="FP"/>
              <w:pBdr>
                <w:bottom w:val="single" w:sz="6" w:space="1" w:color="auto"/>
              </w:pBdr>
              <w:ind w:left="2835" w:right="2835"/>
              <w:jc w:val="center"/>
            </w:pPr>
            <w:r w:rsidRPr="00BA57C4">
              <w:t>Postal address</w:t>
            </w:r>
          </w:p>
          <w:p w14:paraId="73CD2C20" w14:textId="77777777" w:rsidR="00E16509" w:rsidRPr="00BA57C4" w:rsidRDefault="00E16509" w:rsidP="00133525">
            <w:pPr>
              <w:pStyle w:val="FP"/>
              <w:ind w:left="2835" w:right="2835"/>
              <w:jc w:val="center"/>
              <w:rPr>
                <w:rFonts w:ascii="Arial" w:hAnsi="Arial"/>
                <w:sz w:val="18"/>
              </w:rPr>
            </w:pPr>
          </w:p>
          <w:p w14:paraId="2122B1F3" w14:textId="77777777" w:rsidR="00E16509" w:rsidRPr="00BA57C4" w:rsidRDefault="00E16509" w:rsidP="00133525">
            <w:pPr>
              <w:pStyle w:val="FP"/>
              <w:pBdr>
                <w:bottom w:val="single" w:sz="6" w:space="1" w:color="auto"/>
              </w:pBdr>
              <w:spacing w:before="240"/>
              <w:ind w:left="2835" w:right="2835"/>
              <w:jc w:val="center"/>
            </w:pPr>
            <w:r w:rsidRPr="00BA57C4">
              <w:t>3GPP support office address</w:t>
            </w:r>
          </w:p>
          <w:p w14:paraId="4B118786" w14:textId="77777777" w:rsidR="00E16509" w:rsidRPr="002E163E" w:rsidRDefault="00E16509" w:rsidP="00133525">
            <w:pPr>
              <w:pStyle w:val="FP"/>
              <w:ind w:left="2835" w:right="2835"/>
              <w:jc w:val="center"/>
              <w:rPr>
                <w:rFonts w:ascii="Arial" w:hAnsi="Arial"/>
                <w:sz w:val="18"/>
              </w:rPr>
            </w:pPr>
            <w:r w:rsidRPr="002E163E">
              <w:rPr>
                <w:rFonts w:ascii="Arial" w:hAnsi="Arial"/>
                <w:sz w:val="18"/>
              </w:rPr>
              <w:t xml:space="preserve">650 Route des </w:t>
            </w:r>
            <w:proofErr w:type="spellStart"/>
            <w:r w:rsidRPr="002E163E">
              <w:rPr>
                <w:rFonts w:ascii="Arial" w:hAnsi="Arial"/>
                <w:sz w:val="18"/>
              </w:rPr>
              <w:t>Lucioles</w:t>
            </w:r>
            <w:proofErr w:type="spellEnd"/>
            <w:r w:rsidRPr="002E163E">
              <w:rPr>
                <w:rFonts w:ascii="Arial" w:hAnsi="Arial"/>
                <w:sz w:val="18"/>
              </w:rPr>
              <w:t xml:space="preserve"> - Sophia Antipolis</w:t>
            </w:r>
          </w:p>
          <w:p w14:paraId="7A890E1F" w14:textId="77777777" w:rsidR="00E16509" w:rsidRPr="002E163E" w:rsidRDefault="00E16509" w:rsidP="00133525">
            <w:pPr>
              <w:pStyle w:val="FP"/>
              <w:ind w:left="2835" w:right="2835"/>
              <w:jc w:val="center"/>
              <w:rPr>
                <w:rFonts w:ascii="Arial" w:hAnsi="Arial"/>
                <w:sz w:val="18"/>
              </w:rPr>
            </w:pPr>
            <w:proofErr w:type="spellStart"/>
            <w:r w:rsidRPr="002E163E">
              <w:rPr>
                <w:rFonts w:ascii="Arial" w:hAnsi="Arial"/>
                <w:sz w:val="18"/>
              </w:rPr>
              <w:t>Valbonne</w:t>
            </w:r>
            <w:proofErr w:type="spellEnd"/>
            <w:r w:rsidRPr="002E163E">
              <w:rPr>
                <w:rFonts w:ascii="Arial" w:hAnsi="Arial"/>
                <w:sz w:val="18"/>
              </w:rPr>
              <w:t xml:space="preserve"> - FRANCE</w:t>
            </w:r>
          </w:p>
          <w:p w14:paraId="76EFB16C" w14:textId="77777777" w:rsidR="00E16509" w:rsidRPr="00BA57C4" w:rsidRDefault="00E16509" w:rsidP="00133525">
            <w:pPr>
              <w:pStyle w:val="FP"/>
              <w:spacing w:after="20"/>
              <w:ind w:left="2835" w:right="2835"/>
              <w:jc w:val="center"/>
              <w:rPr>
                <w:rFonts w:ascii="Arial" w:hAnsi="Arial"/>
                <w:sz w:val="18"/>
              </w:rPr>
            </w:pPr>
            <w:r w:rsidRPr="00BA57C4">
              <w:rPr>
                <w:rFonts w:ascii="Arial" w:hAnsi="Arial"/>
                <w:sz w:val="18"/>
              </w:rPr>
              <w:t>Tel.: +33 4 92 94 42 00 Fax: +33 4 93 65 47 16</w:t>
            </w:r>
          </w:p>
          <w:p w14:paraId="6476674E" w14:textId="77777777" w:rsidR="00E16509" w:rsidRPr="00BA57C4" w:rsidRDefault="00E16509" w:rsidP="00133525">
            <w:pPr>
              <w:pStyle w:val="FP"/>
              <w:pBdr>
                <w:bottom w:val="single" w:sz="6" w:space="1" w:color="auto"/>
              </w:pBdr>
              <w:spacing w:before="240"/>
              <w:ind w:left="2835" w:right="2835"/>
              <w:jc w:val="center"/>
            </w:pPr>
            <w:r w:rsidRPr="00BA57C4">
              <w:t>Internet</w:t>
            </w:r>
          </w:p>
          <w:p w14:paraId="2D660AE8" w14:textId="77777777" w:rsidR="00E16509" w:rsidRPr="00BA57C4" w:rsidRDefault="00E16509" w:rsidP="00133525">
            <w:pPr>
              <w:pStyle w:val="FP"/>
              <w:ind w:left="2835" w:right="2835"/>
              <w:jc w:val="center"/>
              <w:rPr>
                <w:rFonts w:ascii="Arial" w:hAnsi="Arial"/>
                <w:sz w:val="18"/>
              </w:rPr>
            </w:pPr>
            <w:r w:rsidRPr="00BA57C4">
              <w:rPr>
                <w:rFonts w:ascii="Arial" w:hAnsi="Arial"/>
                <w:sz w:val="18"/>
              </w:rPr>
              <w:t>http://www.3gpp.org</w:t>
            </w:r>
            <w:bookmarkEnd w:id="13"/>
          </w:p>
          <w:p w14:paraId="3EBD2B84" w14:textId="77777777" w:rsidR="00E16509" w:rsidRPr="00BA57C4" w:rsidRDefault="00E16509" w:rsidP="00133525"/>
        </w:tc>
      </w:tr>
      <w:tr w:rsidR="00E16509" w:rsidRPr="00BA57C4" w14:paraId="1D69F471" w14:textId="77777777" w:rsidTr="00C074DD">
        <w:tc>
          <w:tcPr>
            <w:tcW w:w="10423" w:type="dxa"/>
            <w:shd w:val="clear" w:color="auto" w:fill="auto"/>
            <w:vAlign w:val="bottom"/>
          </w:tcPr>
          <w:p w14:paraId="4D400848" w14:textId="77777777" w:rsidR="00E16509" w:rsidRPr="002E163E" w:rsidRDefault="00E16509" w:rsidP="00133525">
            <w:pPr>
              <w:pStyle w:val="FP"/>
              <w:pBdr>
                <w:bottom w:val="single" w:sz="6" w:space="1" w:color="auto"/>
              </w:pBdr>
              <w:spacing w:after="240"/>
              <w:jc w:val="center"/>
              <w:rPr>
                <w:rFonts w:ascii="Arial" w:hAnsi="Arial"/>
                <w:b/>
                <w:i/>
              </w:rPr>
            </w:pPr>
            <w:bookmarkStart w:id="14" w:name="copyrightNotification"/>
            <w:r w:rsidRPr="002E163E">
              <w:rPr>
                <w:rFonts w:ascii="Arial" w:hAnsi="Arial"/>
                <w:b/>
                <w:i/>
              </w:rPr>
              <w:t>Copyright Notification</w:t>
            </w:r>
          </w:p>
          <w:p w14:paraId="2C8A8C99" w14:textId="77777777" w:rsidR="00E16509" w:rsidRPr="002E163E" w:rsidRDefault="00E16509" w:rsidP="00133525">
            <w:pPr>
              <w:pStyle w:val="FP"/>
              <w:jc w:val="center"/>
            </w:pPr>
            <w:r w:rsidRPr="002E163E">
              <w:t>No part may be reproduced except as authorized by written permission.</w:t>
            </w:r>
            <w:r w:rsidRPr="002E163E">
              <w:br/>
              <w:t>The copyright and the foregoing restriction extend to reproduction in all media.</w:t>
            </w:r>
          </w:p>
          <w:p w14:paraId="5A408646" w14:textId="77777777" w:rsidR="00E16509" w:rsidRPr="002E163E" w:rsidRDefault="00E16509" w:rsidP="00133525">
            <w:pPr>
              <w:pStyle w:val="FP"/>
              <w:jc w:val="center"/>
            </w:pPr>
          </w:p>
          <w:p w14:paraId="786C0A36" w14:textId="6B1AE42B" w:rsidR="00E16509" w:rsidRPr="002E163E" w:rsidRDefault="00E16509" w:rsidP="00133525">
            <w:pPr>
              <w:pStyle w:val="FP"/>
              <w:jc w:val="center"/>
              <w:rPr>
                <w:sz w:val="18"/>
              </w:rPr>
            </w:pPr>
            <w:r w:rsidRPr="002E163E">
              <w:rPr>
                <w:sz w:val="18"/>
              </w:rPr>
              <w:t xml:space="preserve">© </w:t>
            </w:r>
            <w:r w:rsidR="00260A5C" w:rsidRPr="002E163E">
              <w:rPr>
                <w:sz w:val="18"/>
              </w:rPr>
              <w:t>202</w:t>
            </w:r>
            <w:r w:rsidR="00C84BD5">
              <w:rPr>
                <w:sz w:val="18"/>
              </w:rPr>
              <w:t>6</w:t>
            </w:r>
            <w:r w:rsidRPr="002E163E">
              <w:rPr>
                <w:sz w:val="18"/>
              </w:rPr>
              <w:t>, 3GPP Organizational Partners (ARIB, ATIS, CCSA, ETSI, TSDSI, TTA, TTC).</w:t>
            </w:r>
            <w:bookmarkStart w:id="15" w:name="copyrightaddon"/>
            <w:bookmarkEnd w:id="15"/>
          </w:p>
          <w:p w14:paraId="63D0B133" w14:textId="77777777" w:rsidR="00E16509" w:rsidRPr="002E163E" w:rsidRDefault="00E16509" w:rsidP="00133525">
            <w:pPr>
              <w:pStyle w:val="FP"/>
              <w:jc w:val="center"/>
              <w:rPr>
                <w:sz w:val="18"/>
              </w:rPr>
            </w:pPr>
            <w:r w:rsidRPr="002E163E">
              <w:rPr>
                <w:sz w:val="18"/>
              </w:rPr>
              <w:t>All rights reserved.</w:t>
            </w:r>
          </w:p>
          <w:p w14:paraId="582AEDD5" w14:textId="77777777" w:rsidR="00E16509" w:rsidRPr="002E163E" w:rsidRDefault="00E16509" w:rsidP="00E16509">
            <w:pPr>
              <w:pStyle w:val="FP"/>
              <w:rPr>
                <w:sz w:val="18"/>
              </w:rPr>
            </w:pPr>
          </w:p>
          <w:p w14:paraId="01F2EB56" w14:textId="77777777" w:rsidR="00E16509" w:rsidRPr="002E163E" w:rsidRDefault="00E16509" w:rsidP="00E16509">
            <w:pPr>
              <w:pStyle w:val="FP"/>
              <w:rPr>
                <w:sz w:val="18"/>
              </w:rPr>
            </w:pPr>
            <w:r w:rsidRPr="002E163E">
              <w:rPr>
                <w:sz w:val="18"/>
              </w:rPr>
              <w:t xml:space="preserve">UMTS™ is a </w:t>
            </w:r>
            <w:proofErr w:type="gramStart"/>
            <w:r w:rsidRPr="002E163E">
              <w:rPr>
                <w:sz w:val="18"/>
              </w:rPr>
              <w:t>Trade Mark</w:t>
            </w:r>
            <w:proofErr w:type="gramEnd"/>
            <w:r w:rsidRPr="002E163E">
              <w:rPr>
                <w:sz w:val="18"/>
              </w:rPr>
              <w:t xml:space="preserve"> of ETSI registered for the benefit of its members</w:t>
            </w:r>
          </w:p>
          <w:p w14:paraId="5F3AE562" w14:textId="77777777" w:rsidR="00E16509" w:rsidRPr="002E163E" w:rsidRDefault="00E16509" w:rsidP="00E16509">
            <w:pPr>
              <w:pStyle w:val="FP"/>
              <w:rPr>
                <w:sz w:val="18"/>
              </w:rPr>
            </w:pPr>
            <w:r w:rsidRPr="002E163E">
              <w:rPr>
                <w:sz w:val="18"/>
              </w:rPr>
              <w:t xml:space="preserve">3GPP™ is a </w:t>
            </w:r>
            <w:proofErr w:type="gramStart"/>
            <w:r w:rsidRPr="002E163E">
              <w:rPr>
                <w:sz w:val="18"/>
              </w:rPr>
              <w:t>Trade Mark</w:t>
            </w:r>
            <w:proofErr w:type="gramEnd"/>
            <w:r w:rsidRPr="002E163E">
              <w:rPr>
                <w:sz w:val="18"/>
              </w:rPr>
              <w:t xml:space="preserve"> of ETSI registered for the benefit of its Members and of the 3GPP Organizational Partners</w:t>
            </w:r>
            <w:r w:rsidRPr="002E163E">
              <w:rPr>
                <w:sz w:val="18"/>
              </w:rPr>
              <w:br/>
              <w:t>LTE™ is a Trade Mark of ETSI registered for the benefit of its Members and of the 3GPP Organizational Partners</w:t>
            </w:r>
          </w:p>
          <w:p w14:paraId="717EC1B5" w14:textId="77777777" w:rsidR="00E16509" w:rsidRPr="002E163E" w:rsidRDefault="00E16509" w:rsidP="00E16509">
            <w:pPr>
              <w:pStyle w:val="FP"/>
              <w:rPr>
                <w:sz w:val="18"/>
              </w:rPr>
            </w:pPr>
            <w:r w:rsidRPr="002E163E">
              <w:rPr>
                <w:sz w:val="18"/>
              </w:rPr>
              <w:t>GSM® and the GSM logo are registered and owned by the GSM Association</w:t>
            </w:r>
            <w:bookmarkEnd w:id="14"/>
          </w:p>
          <w:p w14:paraId="26DA3D2F" w14:textId="77777777" w:rsidR="00E16509" w:rsidRPr="00BA57C4" w:rsidRDefault="00E16509" w:rsidP="00133525"/>
        </w:tc>
      </w:tr>
      <w:bookmarkEnd w:id="12"/>
    </w:tbl>
    <w:p w14:paraId="04D347A8" w14:textId="77777777" w:rsidR="00080512" w:rsidRPr="00BA57C4" w:rsidRDefault="00080512">
      <w:pPr>
        <w:pStyle w:val="TT"/>
      </w:pPr>
      <w:r w:rsidRPr="00BA57C4">
        <w:br w:type="page"/>
      </w:r>
      <w:bookmarkStart w:id="16" w:name="tableOfContents"/>
      <w:bookmarkEnd w:id="16"/>
      <w:r w:rsidRPr="00BA57C4">
        <w:lastRenderedPageBreak/>
        <w:t>Contents</w:t>
      </w:r>
    </w:p>
    <w:p w14:paraId="46319FB2" w14:textId="6FBB1597" w:rsidR="004A5961" w:rsidRDefault="004D3578">
      <w:pPr>
        <w:pStyle w:val="TOC1"/>
        <w:rPr>
          <w:rFonts w:asciiTheme="minorHAnsi" w:eastAsiaTheme="minorEastAsia" w:hAnsiTheme="minorHAnsi" w:cstheme="minorBidi"/>
          <w:noProof/>
          <w:kern w:val="2"/>
          <w:sz w:val="24"/>
          <w:szCs w:val="24"/>
          <w:lang w:eastAsia="en-GB"/>
          <w14:ligatures w14:val="standardContextual"/>
        </w:rPr>
      </w:pPr>
      <w:r w:rsidRPr="00BA57C4">
        <w:fldChar w:fldCharType="begin"/>
      </w:r>
      <w:r w:rsidRPr="00BA57C4">
        <w:instrText xml:space="preserve"> TOC \o "1-9" </w:instrText>
      </w:r>
      <w:r w:rsidRPr="00BA57C4">
        <w:fldChar w:fldCharType="separate"/>
      </w:r>
      <w:r w:rsidR="004A5961">
        <w:rPr>
          <w:noProof/>
        </w:rPr>
        <w:t>Foreword</w:t>
      </w:r>
      <w:r w:rsidR="004A5961">
        <w:rPr>
          <w:noProof/>
        </w:rPr>
        <w:tab/>
      </w:r>
      <w:r w:rsidR="004A5961">
        <w:rPr>
          <w:noProof/>
        </w:rPr>
        <w:fldChar w:fldCharType="begin"/>
      </w:r>
      <w:r w:rsidR="004A5961">
        <w:rPr>
          <w:noProof/>
        </w:rPr>
        <w:instrText xml:space="preserve"> PAGEREF _Toc221554093 \h </w:instrText>
      </w:r>
      <w:r w:rsidR="004A5961">
        <w:rPr>
          <w:noProof/>
        </w:rPr>
      </w:r>
      <w:r w:rsidR="004A5961">
        <w:rPr>
          <w:noProof/>
        </w:rPr>
        <w:fldChar w:fldCharType="separate"/>
      </w:r>
      <w:r w:rsidR="004A5961">
        <w:rPr>
          <w:noProof/>
        </w:rPr>
        <w:t>8</w:t>
      </w:r>
      <w:r w:rsidR="004A5961">
        <w:rPr>
          <w:noProof/>
        </w:rPr>
        <w:fldChar w:fldCharType="end"/>
      </w:r>
    </w:p>
    <w:p w14:paraId="78C85AA9" w14:textId="406B57E3"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_Toc221554094 \h </w:instrText>
      </w:r>
      <w:r>
        <w:rPr>
          <w:noProof/>
        </w:rPr>
      </w:r>
      <w:r>
        <w:rPr>
          <w:noProof/>
        </w:rPr>
        <w:fldChar w:fldCharType="separate"/>
      </w:r>
      <w:r>
        <w:rPr>
          <w:noProof/>
        </w:rPr>
        <w:t>10</w:t>
      </w:r>
      <w:r>
        <w:rPr>
          <w:noProof/>
        </w:rPr>
        <w:fldChar w:fldCharType="end"/>
      </w:r>
    </w:p>
    <w:p w14:paraId="394AEDEC" w14:textId="2EF6DB98"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_Toc221554095 \h </w:instrText>
      </w:r>
      <w:r>
        <w:rPr>
          <w:noProof/>
        </w:rPr>
      </w:r>
      <w:r>
        <w:rPr>
          <w:noProof/>
        </w:rPr>
        <w:fldChar w:fldCharType="separate"/>
      </w:r>
      <w:r>
        <w:rPr>
          <w:noProof/>
        </w:rPr>
        <w:t>10</w:t>
      </w:r>
      <w:r>
        <w:rPr>
          <w:noProof/>
        </w:rPr>
        <w:fldChar w:fldCharType="end"/>
      </w:r>
    </w:p>
    <w:p w14:paraId="0A963933" w14:textId="40E9B4DA"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_Toc221554096 \h </w:instrText>
      </w:r>
      <w:r>
        <w:rPr>
          <w:noProof/>
        </w:rPr>
      </w:r>
      <w:r>
        <w:rPr>
          <w:noProof/>
        </w:rPr>
        <w:fldChar w:fldCharType="separate"/>
      </w:r>
      <w:r>
        <w:rPr>
          <w:noProof/>
        </w:rPr>
        <w:t>11</w:t>
      </w:r>
      <w:r>
        <w:rPr>
          <w:noProof/>
        </w:rPr>
        <w:fldChar w:fldCharType="end"/>
      </w:r>
    </w:p>
    <w:p w14:paraId="401D116D" w14:textId="097892CA"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_Toc221554097 \h </w:instrText>
      </w:r>
      <w:r>
        <w:rPr>
          <w:noProof/>
        </w:rPr>
      </w:r>
      <w:r>
        <w:rPr>
          <w:noProof/>
        </w:rPr>
        <w:fldChar w:fldCharType="separate"/>
      </w:r>
      <w:r>
        <w:rPr>
          <w:noProof/>
        </w:rPr>
        <w:t>11</w:t>
      </w:r>
      <w:r>
        <w:rPr>
          <w:noProof/>
        </w:rPr>
        <w:fldChar w:fldCharType="end"/>
      </w:r>
    </w:p>
    <w:p w14:paraId="36324968" w14:textId="3E13EC51"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_Toc221554098 \h </w:instrText>
      </w:r>
      <w:r>
        <w:rPr>
          <w:noProof/>
        </w:rPr>
      </w:r>
      <w:r>
        <w:rPr>
          <w:noProof/>
        </w:rPr>
        <w:fldChar w:fldCharType="separate"/>
      </w:r>
      <w:r>
        <w:rPr>
          <w:noProof/>
        </w:rPr>
        <w:t>12</w:t>
      </w:r>
      <w:r>
        <w:rPr>
          <w:noProof/>
        </w:rPr>
        <w:fldChar w:fldCharType="end"/>
      </w:r>
    </w:p>
    <w:p w14:paraId="4236E735" w14:textId="2D9F4E23"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_Toc221554099 \h </w:instrText>
      </w:r>
      <w:r>
        <w:rPr>
          <w:noProof/>
        </w:rPr>
      </w:r>
      <w:r>
        <w:rPr>
          <w:noProof/>
        </w:rPr>
        <w:fldChar w:fldCharType="separate"/>
      </w:r>
      <w:r>
        <w:rPr>
          <w:noProof/>
        </w:rPr>
        <w:t>12</w:t>
      </w:r>
      <w:r>
        <w:rPr>
          <w:noProof/>
        </w:rPr>
        <w:fldChar w:fldCharType="end"/>
      </w:r>
    </w:p>
    <w:p w14:paraId="4F50C095" w14:textId="4053D63E"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_Toc221554100 \h </w:instrText>
      </w:r>
      <w:r>
        <w:rPr>
          <w:noProof/>
        </w:rPr>
      </w:r>
      <w:r>
        <w:rPr>
          <w:noProof/>
        </w:rPr>
        <w:fldChar w:fldCharType="separate"/>
      </w:r>
      <w:r>
        <w:rPr>
          <w:noProof/>
        </w:rPr>
        <w:t>13</w:t>
      </w:r>
      <w:r>
        <w:rPr>
          <w:noProof/>
        </w:rPr>
        <w:fldChar w:fldCharType="end"/>
      </w:r>
    </w:p>
    <w:p w14:paraId="67F8F648" w14:textId="4B18696D"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_Toc221554101 \h </w:instrText>
      </w:r>
      <w:r>
        <w:rPr>
          <w:noProof/>
        </w:rPr>
      </w:r>
      <w:r>
        <w:rPr>
          <w:noProof/>
        </w:rPr>
        <w:fldChar w:fldCharType="separate"/>
      </w:r>
      <w:r>
        <w:rPr>
          <w:noProof/>
        </w:rPr>
        <w:t>13</w:t>
      </w:r>
      <w:r>
        <w:rPr>
          <w:noProof/>
        </w:rPr>
        <w:fldChar w:fldCharType="end"/>
      </w:r>
    </w:p>
    <w:p w14:paraId="550D2669" w14:textId="1A0B3943"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Current LI Architecture</w:t>
      </w:r>
      <w:r>
        <w:rPr>
          <w:noProof/>
        </w:rPr>
        <w:tab/>
      </w:r>
      <w:r>
        <w:rPr>
          <w:noProof/>
        </w:rPr>
        <w:fldChar w:fldCharType="begin"/>
      </w:r>
      <w:r>
        <w:rPr>
          <w:noProof/>
        </w:rPr>
        <w:instrText xml:space="preserve"> PAGEREF _Toc221554102 \h </w:instrText>
      </w:r>
      <w:r>
        <w:rPr>
          <w:noProof/>
        </w:rPr>
      </w:r>
      <w:r>
        <w:rPr>
          <w:noProof/>
        </w:rPr>
        <w:fldChar w:fldCharType="separate"/>
      </w:r>
      <w:r>
        <w:rPr>
          <w:noProof/>
        </w:rPr>
        <w:t>13</w:t>
      </w:r>
      <w:r>
        <w:rPr>
          <w:noProof/>
        </w:rPr>
        <w:fldChar w:fldCharType="end"/>
      </w:r>
    </w:p>
    <w:p w14:paraId="74876674" w14:textId="174A4E9E"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_Toc221554103 \h </w:instrText>
      </w:r>
      <w:r>
        <w:rPr>
          <w:noProof/>
        </w:rPr>
      </w:r>
      <w:r>
        <w:rPr>
          <w:noProof/>
        </w:rPr>
        <w:fldChar w:fldCharType="separate"/>
      </w:r>
      <w:r>
        <w:rPr>
          <w:noProof/>
        </w:rPr>
        <w:t>13</w:t>
      </w:r>
      <w:r>
        <w:rPr>
          <w:noProof/>
        </w:rPr>
        <w:fldChar w:fldCharType="end"/>
      </w:r>
    </w:p>
    <w:p w14:paraId="097267F4" w14:textId="3764009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r>
      <w:r>
        <w:rPr>
          <w:noProof/>
        </w:rPr>
        <w:instrText xml:space="preserve"> PAGEREF _Toc221554104 \h </w:instrText>
      </w:r>
      <w:r>
        <w:rPr>
          <w:noProof/>
        </w:rPr>
      </w:r>
      <w:r>
        <w:rPr>
          <w:noProof/>
        </w:rPr>
        <w:fldChar w:fldCharType="separate"/>
      </w:r>
      <w:r>
        <w:rPr>
          <w:noProof/>
        </w:rPr>
        <w:t>14</w:t>
      </w:r>
      <w:r>
        <w:rPr>
          <w:noProof/>
        </w:rPr>
        <w:fldChar w:fldCharType="end"/>
      </w:r>
    </w:p>
    <w:p w14:paraId="050AC034" w14:textId="071070E0"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LI Provisioning and Triggering</w:t>
      </w:r>
      <w:r>
        <w:rPr>
          <w:noProof/>
        </w:rPr>
        <w:tab/>
      </w:r>
      <w:r>
        <w:rPr>
          <w:noProof/>
        </w:rPr>
        <w:fldChar w:fldCharType="begin"/>
      </w:r>
      <w:r>
        <w:rPr>
          <w:noProof/>
        </w:rPr>
        <w:instrText xml:space="preserve"> PAGEREF _Toc221554105 \h </w:instrText>
      </w:r>
      <w:r>
        <w:rPr>
          <w:noProof/>
        </w:rPr>
      </w:r>
      <w:r>
        <w:rPr>
          <w:noProof/>
        </w:rPr>
        <w:fldChar w:fldCharType="separate"/>
      </w:r>
      <w:r>
        <w:rPr>
          <w:noProof/>
        </w:rPr>
        <w:t>14</w:t>
      </w:r>
      <w:r>
        <w:rPr>
          <w:noProof/>
        </w:rPr>
        <w:fldChar w:fldCharType="end"/>
      </w:r>
    </w:p>
    <w:p w14:paraId="087C4616" w14:textId="15535BE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Generation of IRI</w:t>
      </w:r>
      <w:r>
        <w:rPr>
          <w:noProof/>
        </w:rPr>
        <w:tab/>
      </w:r>
      <w:r>
        <w:rPr>
          <w:noProof/>
        </w:rPr>
        <w:fldChar w:fldCharType="begin"/>
      </w:r>
      <w:r>
        <w:rPr>
          <w:noProof/>
        </w:rPr>
        <w:instrText xml:space="preserve"> PAGEREF _Toc221554106 \h </w:instrText>
      </w:r>
      <w:r>
        <w:rPr>
          <w:noProof/>
        </w:rPr>
      </w:r>
      <w:r>
        <w:rPr>
          <w:noProof/>
        </w:rPr>
        <w:fldChar w:fldCharType="separate"/>
      </w:r>
      <w:r>
        <w:rPr>
          <w:noProof/>
        </w:rPr>
        <w:t>14</w:t>
      </w:r>
      <w:r>
        <w:rPr>
          <w:noProof/>
        </w:rPr>
        <w:fldChar w:fldCharType="end"/>
      </w:r>
    </w:p>
    <w:p w14:paraId="22998080" w14:textId="2BBAD97B"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4.2.5</w:t>
      </w:r>
      <w:r>
        <w:rPr>
          <w:rFonts w:asciiTheme="minorHAnsi" w:eastAsiaTheme="minorEastAsia" w:hAnsiTheme="minorHAnsi" w:cstheme="minorBidi"/>
          <w:noProof/>
          <w:kern w:val="2"/>
          <w:sz w:val="24"/>
          <w:szCs w:val="24"/>
          <w:lang w:eastAsia="en-GB"/>
          <w14:ligatures w14:val="standardContextual"/>
        </w:rPr>
        <w:tab/>
      </w:r>
      <w:r>
        <w:rPr>
          <w:noProof/>
        </w:rPr>
        <w:t>Generation of CC</w:t>
      </w:r>
      <w:r>
        <w:rPr>
          <w:noProof/>
        </w:rPr>
        <w:tab/>
      </w:r>
      <w:r>
        <w:rPr>
          <w:noProof/>
        </w:rPr>
        <w:fldChar w:fldCharType="begin"/>
      </w:r>
      <w:r>
        <w:rPr>
          <w:noProof/>
        </w:rPr>
        <w:instrText xml:space="preserve"> PAGEREF _Toc221554107 \h </w:instrText>
      </w:r>
      <w:r>
        <w:rPr>
          <w:noProof/>
        </w:rPr>
      </w:r>
      <w:r>
        <w:rPr>
          <w:noProof/>
        </w:rPr>
        <w:fldChar w:fldCharType="separate"/>
      </w:r>
      <w:r>
        <w:rPr>
          <w:noProof/>
        </w:rPr>
        <w:t>15</w:t>
      </w:r>
      <w:r>
        <w:rPr>
          <w:noProof/>
        </w:rPr>
        <w:fldChar w:fldCharType="end"/>
      </w:r>
    </w:p>
    <w:p w14:paraId="75E3856A" w14:textId="480C1B61"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Cryptographic processing for protected services</w:t>
      </w:r>
      <w:r>
        <w:rPr>
          <w:noProof/>
        </w:rPr>
        <w:tab/>
      </w:r>
      <w:r>
        <w:rPr>
          <w:noProof/>
        </w:rPr>
        <w:fldChar w:fldCharType="begin"/>
      </w:r>
      <w:r>
        <w:rPr>
          <w:noProof/>
        </w:rPr>
        <w:instrText xml:space="preserve"> PAGEREF _Toc221554108 \h </w:instrText>
      </w:r>
      <w:r>
        <w:rPr>
          <w:noProof/>
        </w:rPr>
      </w:r>
      <w:r>
        <w:rPr>
          <w:noProof/>
        </w:rPr>
        <w:fldChar w:fldCharType="separate"/>
      </w:r>
      <w:r>
        <w:rPr>
          <w:noProof/>
        </w:rPr>
        <w:t>15</w:t>
      </w:r>
      <w:r>
        <w:rPr>
          <w:noProof/>
        </w:rPr>
        <w:fldChar w:fldCharType="end"/>
      </w:r>
    </w:p>
    <w:p w14:paraId="34822852" w14:textId="2B055C5D"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_Toc221554109 \h </w:instrText>
      </w:r>
      <w:r>
        <w:rPr>
          <w:noProof/>
        </w:rPr>
      </w:r>
      <w:r>
        <w:rPr>
          <w:noProof/>
        </w:rPr>
        <w:fldChar w:fldCharType="separate"/>
      </w:r>
      <w:r>
        <w:rPr>
          <w:noProof/>
        </w:rPr>
        <w:t>15</w:t>
      </w:r>
      <w:r>
        <w:rPr>
          <w:noProof/>
        </w:rPr>
        <w:fldChar w:fldCharType="end"/>
      </w:r>
    </w:p>
    <w:p w14:paraId="0051B287" w14:textId="491163C3"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4.3.2</w:t>
      </w:r>
      <w:r>
        <w:rPr>
          <w:rFonts w:asciiTheme="minorHAnsi" w:eastAsiaTheme="minorEastAsia" w:hAnsiTheme="minorHAnsi" w:cstheme="minorBidi"/>
          <w:noProof/>
          <w:kern w:val="2"/>
          <w:sz w:val="24"/>
          <w:szCs w:val="24"/>
          <w:lang w:eastAsia="en-GB"/>
          <w14:ligatures w14:val="standardContextual"/>
        </w:rPr>
        <w:tab/>
      </w:r>
      <w:r>
        <w:rPr>
          <w:noProof/>
        </w:rPr>
        <w:t>Handshake and cryptographic context initialization</w:t>
      </w:r>
      <w:r>
        <w:rPr>
          <w:noProof/>
        </w:rPr>
        <w:tab/>
      </w:r>
      <w:r>
        <w:rPr>
          <w:noProof/>
        </w:rPr>
        <w:fldChar w:fldCharType="begin"/>
      </w:r>
      <w:r>
        <w:rPr>
          <w:noProof/>
        </w:rPr>
        <w:instrText xml:space="preserve"> PAGEREF _Toc221554110 \h </w:instrText>
      </w:r>
      <w:r>
        <w:rPr>
          <w:noProof/>
        </w:rPr>
      </w:r>
      <w:r>
        <w:rPr>
          <w:noProof/>
        </w:rPr>
        <w:fldChar w:fldCharType="separate"/>
      </w:r>
      <w:r>
        <w:rPr>
          <w:noProof/>
        </w:rPr>
        <w:t>16</w:t>
      </w:r>
      <w:r>
        <w:rPr>
          <w:noProof/>
        </w:rPr>
        <w:fldChar w:fldCharType="end"/>
      </w:r>
    </w:p>
    <w:p w14:paraId="593A8543" w14:textId="47CB218D"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4.3.3</w:t>
      </w:r>
      <w:r>
        <w:rPr>
          <w:rFonts w:asciiTheme="minorHAnsi" w:eastAsiaTheme="minorEastAsia" w:hAnsiTheme="minorHAnsi" w:cstheme="minorBidi"/>
          <w:noProof/>
          <w:kern w:val="2"/>
          <w:sz w:val="24"/>
          <w:szCs w:val="24"/>
          <w:lang w:eastAsia="en-GB"/>
          <w14:ligatures w14:val="standardContextual"/>
        </w:rPr>
        <w:tab/>
      </w:r>
      <w:r>
        <w:rPr>
          <w:noProof/>
        </w:rPr>
        <w:t>Per-message processing</w:t>
      </w:r>
      <w:r>
        <w:rPr>
          <w:noProof/>
        </w:rPr>
        <w:tab/>
      </w:r>
      <w:r>
        <w:rPr>
          <w:noProof/>
        </w:rPr>
        <w:fldChar w:fldCharType="begin"/>
      </w:r>
      <w:r>
        <w:rPr>
          <w:noProof/>
        </w:rPr>
        <w:instrText xml:space="preserve"> PAGEREF _Toc221554111 \h </w:instrText>
      </w:r>
      <w:r>
        <w:rPr>
          <w:noProof/>
        </w:rPr>
      </w:r>
      <w:r>
        <w:rPr>
          <w:noProof/>
        </w:rPr>
        <w:fldChar w:fldCharType="separate"/>
      </w:r>
      <w:r>
        <w:rPr>
          <w:noProof/>
        </w:rPr>
        <w:t>16</w:t>
      </w:r>
      <w:r>
        <w:rPr>
          <w:noProof/>
        </w:rPr>
        <w:fldChar w:fldCharType="end"/>
      </w:r>
    </w:p>
    <w:p w14:paraId="3517393A" w14:textId="747B06E4"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4.3.3.1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_Toc221554112 \h </w:instrText>
      </w:r>
      <w:r>
        <w:rPr>
          <w:noProof/>
        </w:rPr>
      </w:r>
      <w:r>
        <w:rPr>
          <w:noProof/>
        </w:rPr>
        <w:fldChar w:fldCharType="separate"/>
      </w:r>
      <w:r>
        <w:rPr>
          <w:noProof/>
        </w:rPr>
        <w:t>16</w:t>
      </w:r>
      <w:r>
        <w:rPr>
          <w:noProof/>
        </w:rPr>
        <w:fldChar w:fldCharType="end"/>
      </w:r>
    </w:p>
    <w:p w14:paraId="56FB3EC9" w14:textId="3A53DF36"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rPr>
        <w:t>4.3.3.2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rPr>
        <w:t xml:space="preserve"> Determination of CSI</w:t>
      </w:r>
      <w:r w:rsidRPr="004A5961">
        <w:rPr>
          <w:noProof/>
          <w:color w:val="FF0000"/>
        </w:rPr>
        <w:tab/>
      </w:r>
      <w:r w:rsidRPr="004A5961">
        <w:rPr>
          <w:noProof/>
          <w:color w:val="FF0000"/>
        </w:rPr>
        <w:fldChar w:fldCharType="begin"/>
      </w:r>
      <w:r w:rsidRPr="004A5961">
        <w:rPr>
          <w:noProof/>
          <w:color w:val="FF0000"/>
        </w:rPr>
        <w:instrText xml:space="preserve"> PAGEREF _Toc221554113 \h </w:instrText>
      </w:r>
      <w:r w:rsidRPr="004A5961">
        <w:rPr>
          <w:noProof/>
          <w:color w:val="FF0000"/>
        </w:rPr>
      </w:r>
      <w:r w:rsidRPr="004A5961">
        <w:rPr>
          <w:noProof/>
          <w:color w:val="FF0000"/>
        </w:rPr>
        <w:fldChar w:fldCharType="separate"/>
      </w:r>
      <w:r w:rsidRPr="004A5961">
        <w:rPr>
          <w:noProof/>
          <w:color w:val="FF0000"/>
        </w:rPr>
        <w:t>16</w:t>
      </w:r>
      <w:r w:rsidRPr="004A5961">
        <w:rPr>
          <w:noProof/>
          <w:color w:val="FF0000"/>
        </w:rPr>
        <w:fldChar w:fldCharType="end"/>
      </w:r>
    </w:p>
    <w:p w14:paraId="7FA48141" w14:textId="276A0DC1"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rPr>
        <w:t>4.3.3.3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rPr>
        <w:t xml:space="preserve"> Determination of cryptographic keys</w:t>
      </w:r>
      <w:r w:rsidRPr="004A5961">
        <w:rPr>
          <w:noProof/>
          <w:color w:val="FF0000"/>
        </w:rPr>
        <w:tab/>
      </w:r>
      <w:r w:rsidRPr="004A5961">
        <w:rPr>
          <w:noProof/>
          <w:color w:val="FF0000"/>
        </w:rPr>
        <w:fldChar w:fldCharType="begin"/>
      </w:r>
      <w:r w:rsidRPr="004A5961">
        <w:rPr>
          <w:noProof/>
          <w:color w:val="FF0000"/>
        </w:rPr>
        <w:instrText xml:space="preserve"> PAGEREF _Toc221554114 \h </w:instrText>
      </w:r>
      <w:r w:rsidRPr="004A5961">
        <w:rPr>
          <w:noProof/>
          <w:color w:val="FF0000"/>
        </w:rPr>
      </w:r>
      <w:r w:rsidRPr="004A5961">
        <w:rPr>
          <w:noProof/>
          <w:color w:val="FF0000"/>
        </w:rPr>
        <w:fldChar w:fldCharType="separate"/>
      </w:r>
      <w:r w:rsidRPr="004A5961">
        <w:rPr>
          <w:noProof/>
          <w:color w:val="FF0000"/>
        </w:rPr>
        <w:t>17</w:t>
      </w:r>
      <w:r w:rsidRPr="004A5961">
        <w:rPr>
          <w:noProof/>
          <w:color w:val="FF0000"/>
        </w:rPr>
        <w:fldChar w:fldCharType="end"/>
      </w:r>
    </w:p>
    <w:p w14:paraId="64FF8B74" w14:textId="19B633A4"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rPr>
        <w:t>4.3.3.4</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rPr>
        <w:t xml:space="preserve"> Cryptographic message processing</w:t>
      </w:r>
      <w:r w:rsidRPr="004A5961">
        <w:rPr>
          <w:noProof/>
          <w:color w:val="FF0000"/>
        </w:rPr>
        <w:tab/>
      </w:r>
      <w:r w:rsidRPr="004A5961">
        <w:rPr>
          <w:noProof/>
          <w:color w:val="FF0000"/>
        </w:rPr>
        <w:fldChar w:fldCharType="begin"/>
      </w:r>
      <w:r w:rsidRPr="004A5961">
        <w:rPr>
          <w:noProof/>
          <w:color w:val="FF0000"/>
        </w:rPr>
        <w:instrText xml:space="preserve"> PAGEREF _Toc221554115 \h </w:instrText>
      </w:r>
      <w:r w:rsidRPr="004A5961">
        <w:rPr>
          <w:noProof/>
          <w:color w:val="FF0000"/>
        </w:rPr>
      </w:r>
      <w:r w:rsidRPr="004A5961">
        <w:rPr>
          <w:noProof/>
          <w:color w:val="FF0000"/>
        </w:rPr>
        <w:fldChar w:fldCharType="separate"/>
      </w:r>
      <w:r w:rsidRPr="004A5961">
        <w:rPr>
          <w:noProof/>
          <w:color w:val="FF0000"/>
        </w:rPr>
        <w:t>17</w:t>
      </w:r>
      <w:r w:rsidRPr="004A5961">
        <w:rPr>
          <w:noProof/>
          <w:color w:val="FF0000"/>
        </w:rPr>
        <w:fldChar w:fldCharType="end"/>
      </w:r>
    </w:p>
    <w:p w14:paraId="3A95D043" w14:textId="40B36270"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4.3.4</w:t>
      </w:r>
      <w:r>
        <w:rPr>
          <w:rFonts w:asciiTheme="minorHAnsi" w:eastAsiaTheme="minorEastAsia" w:hAnsiTheme="minorHAnsi" w:cstheme="minorBidi"/>
          <w:noProof/>
          <w:kern w:val="2"/>
          <w:sz w:val="24"/>
          <w:szCs w:val="24"/>
          <w:lang w:eastAsia="en-GB"/>
          <w14:ligatures w14:val="standardContextual"/>
        </w:rPr>
        <w:tab/>
      </w:r>
      <w:r>
        <w:rPr>
          <w:noProof/>
        </w:rPr>
        <w:t>Updating cryptographic context</w:t>
      </w:r>
      <w:r>
        <w:rPr>
          <w:noProof/>
        </w:rPr>
        <w:tab/>
      </w:r>
      <w:r>
        <w:rPr>
          <w:noProof/>
        </w:rPr>
        <w:fldChar w:fldCharType="begin"/>
      </w:r>
      <w:r>
        <w:rPr>
          <w:noProof/>
        </w:rPr>
        <w:instrText xml:space="preserve"> PAGEREF _Toc221554116 \h </w:instrText>
      </w:r>
      <w:r>
        <w:rPr>
          <w:noProof/>
        </w:rPr>
      </w:r>
      <w:r>
        <w:rPr>
          <w:noProof/>
        </w:rPr>
        <w:fldChar w:fldCharType="separate"/>
      </w:r>
      <w:r>
        <w:rPr>
          <w:noProof/>
        </w:rPr>
        <w:t>18</w:t>
      </w:r>
      <w:r>
        <w:rPr>
          <w:noProof/>
        </w:rPr>
        <w:fldChar w:fldCharType="end"/>
      </w:r>
    </w:p>
    <w:p w14:paraId="20635C21" w14:textId="375BFF1C"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Assumptions and principles</w:t>
      </w:r>
      <w:r>
        <w:rPr>
          <w:noProof/>
        </w:rPr>
        <w:tab/>
      </w:r>
      <w:r>
        <w:rPr>
          <w:noProof/>
        </w:rPr>
        <w:fldChar w:fldCharType="begin"/>
      </w:r>
      <w:r>
        <w:rPr>
          <w:noProof/>
        </w:rPr>
        <w:instrText xml:space="preserve"> PAGEREF _Toc221554117 \h </w:instrText>
      </w:r>
      <w:r>
        <w:rPr>
          <w:noProof/>
        </w:rPr>
      </w:r>
      <w:r>
        <w:rPr>
          <w:noProof/>
        </w:rPr>
        <w:fldChar w:fldCharType="separate"/>
      </w:r>
      <w:r>
        <w:rPr>
          <w:noProof/>
        </w:rPr>
        <w:t>18</w:t>
      </w:r>
      <w:r>
        <w:rPr>
          <w:noProof/>
        </w:rPr>
        <w:fldChar w:fldCharType="end"/>
      </w:r>
    </w:p>
    <w:p w14:paraId="1ED223E6" w14:textId="19E6EA63"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_Toc221554118 \h </w:instrText>
      </w:r>
      <w:r>
        <w:rPr>
          <w:noProof/>
        </w:rPr>
      </w:r>
      <w:r>
        <w:rPr>
          <w:noProof/>
        </w:rPr>
        <w:fldChar w:fldCharType="separate"/>
      </w:r>
      <w:r>
        <w:rPr>
          <w:noProof/>
        </w:rPr>
        <w:t>19</w:t>
      </w:r>
      <w:r>
        <w:rPr>
          <w:noProof/>
        </w:rPr>
        <w:fldChar w:fldCharType="end"/>
      </w:r>
    </w:p>
    <w:p w14:paraId="7EB7F416" w14:textId="7424E175"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Key issue: Cryptographic protocol considerations</w:t>
      </w:r>
      <w:r>
        <w:rPr>
          <w:noProof/>
        </w:rPr>
        <w:tab/>
      </w:r>
      <w:r>
        <w:rPr>
          <w:noProof/>
        </w:rPr>
        <w:fldChar w:fldCharType="begin"/>
      </w:r>
      <w:r>
        <w:rPr>
          <w:noProof/>
        </w:rPr>
        <w:instrText xml:space="preserve"> PAGEREF _Toc221554119 \h </w:instrText>
      </w:r>
      <w:r>
        <w:rPr>
          <w:noProof/>
        </w:rPr>
      </w:r>
      <w:r>
        <w:rPr>
          <w:noProof/>
        </w:rPr>
        <w:fldChar w:fldCharType="separate"/>
      </w:r>
      <w:r>
        <w:rPr>
          <w:noProof/>
        </w:rPr>
        <w:t>19</w:t>
      </w:r>
      <w:r>
        <w:rPr>
          <w:noProof/>
        </w:rPr>
        <w:fldChar w:fldCharType="end"/>
      </w:r>
    </w:p>
    <w:p w14:paraId="721BDF68" w14:textId="46A68C54"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Key issue #1.1: Security protocol detection</w:t>
      </w:r>
      <w:r>
        <w:rPr>
          <w:noProof/>
        </w:rPr>
        <w:tab/>
      </w:r>
      <w:r>
        <w:rPr>
          <w:noProof/>
        </w:rPr>
        <w:fldChar w:fldCharType="begin"/>
      </w:r>
      <w:r>
        <w:rPr>
          <w:noProof/>
        </w:rPr>
        <w:instrText xml:space="preserve"> PAGEREF _Toc221554120 \h </w:instrText>
      </w:r>
      <w:r>
        <w:rPr>
          <w:noProof/>
        </w:rPr>
      </w:r>
      <w:r>
        <w:rPr>
          <w:noProof/>
        </w:rPr>
        <w:fldChar w:fldCharType="separate"/>
      </w:r>
      <w:r>
        <w:rPr>
          <w:noProof/>
        </w:rPr>
        <w:t>19</w:t>
      </w:r>
      <w:r>
        <w:rPr>
          <w:noProof/>
        </w:rPr>
        <w:fldChar w:fldCharType="end"/>
      </w:r>
    </w:p>
    <w:p w14:paraId="32569CE2" w14:textId="1E039A9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_Toc221554121 \h </w:instrText>
      </w:r>
      <w:r>
        <w:rPr>
          <w:noProof/>
        </w:rPr>
      </w:r>
      <w:r>
        <w:rPr>
          <w:noProof/>
        </w:rPr>
        <w:fldChar w:fldCharType="separate"/>
      </w:r>
      <w:r>
        <w:rPr>
          <w:noProof/>
        </w:rPr>
        <w:t>19</w:t>
      </w:r>
      <w:r>
        <w:rPr>
          <w:noProof/>
        </w:rPr>
        <w:fldChar w:fldCharType="end"/>
      </w:r>
    </w:p>
    <w:p w14:paraId="3FCD4692" w14:textId="00BD43E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_Toc221554122 \h </w:instrText>
      </w:r>
      <w:r>
        <w:rPr>
          <w:noProof/>
        </w:rPr>
      </w:r>
      <w:r>
        <w:rPr>
          <w:noProof/>
        </w:rPr>
        <w:fldChar w:fldCharType="separate"/>
      </w:r>
      <w:r>
        <w:rPr>
          <w:noProof/>
        </w:rPr>
        <w:t>19</w:t>
      </w:r>
      <w:r>
        <w:rPr>
          <w:noProof/>
        </w:rPr>
        <w:fldChar w:fldCharType="end"/>
      </w:r>
    </w:p>
    <w:p w14:paraId="411918EB" w14:textId="6EE47A74"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_Toc221554123 \h </w:instrText>
      </w:r>
      <w:r>
        <w:rPr>
          <w:noProof/>
        </w:rPr>
      </w:r>
      <w:r>
        <w:rPr>
          <w:noProof/>
        </w:rPr>
        <w:fldChar w:fldCharType="separate"/>
      </w:r>
      <w:r>
        <w:rPr>
          <w:noProof/>
        </w:rPr>
        <w:t>19</w:t>
      </w:r>
      <w:r>
        <w:rPr>
          <w:noProof/>
        </w:rPr>
        <w:fldChar w:fldCharType="end"/>
      </w:r>
    </w:p>
    <w:p w14:paraId="7ADDCCF4" w14:textId="3BA9F6CA"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rFonts w:asciiTheme="minorHAnsi" w:eastAsiaTheme="minorEastAsia" w:hAnsiTheme="minorHAnsi" w:cstheme="minorBidi"/>
          <w:noProof/>
          <w:kern w:val="2"/>
          <w:sz w:val="24"/>
          <w:szCs w:val="24"/>
          <w:lang w:eastAsia="en-GB"/>
          <w14:ligatures w14:val="standardContextual"/>
        </w:rPr>
        <w:tab/>
      </w:r>
      <w:r>
        <w:rPr>
          <w:noProof/>
        </w:rPr>
        <w:t>Key issue #1.2: Obtaining key management IRI</w:t>
      </w:r>
      <w:r>
        <w:rPr>
          <w:noProof/>
        </w:rPr>
        <w:tab/>
      </w:r>
      <w:r>
        <w:rPr>
          <w:noProof/>
        </w:rPr>
        <w:fldChar w:fldCharType="begin"/>
      </w:r>
      <w:r>
        <w:rPr>
          <w:noProof/>
        </w:rPr>
        <w:instrText xml:space="preserve"> PAGEREF _Toc221554124 \h </w:instrText>
      </w:r>
      <w:r>
        <w:rPr>
          <w:noProof/>
        </w:rPr>
      </w:r>
      <w:r>
        <w:rPr>
          <w:noProof/>
        </w:rPr>
        <w:fldChar w:fldCharType="separate"/>
      </w:r>
      <w:r>
        <w:rPr>
          <w:noProof/>
        </w:rPr>
        <w:t>19</w:t>
      </w:r>
      <w:r>
        <w:rPr>
          <w:noProof/>
        </w:rPr>
        <w:fldChar w:fldCharType="end"/>
      </w:r>
    </w:p>
    <w:p w14:paraId="2A0CA7D3" w14:textId="39AC907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5.1.2.1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_Toc221554125 \h </w:instrText>
      </w:r>
      <w:r>
        <w:rPr>
          <w:noProof/>
        </w:rPr>
      </w:r>
      <w:r>
        <w:rPr>
          <w:noProof/>
        </w:rPr>
        <w:fldChar w:fldCharType="separate"/>
      </w:r>
      <w:r>
        <w:rPr>
          <w:noProof/>
        </w:rPr>
        <w:t>19</w:t>
      </w:r>
      <w:r>
        <w:rPr>
          <w:noProof/>
        </w:rPr>
        <w:fldChar w:fldCharType="end"/>
      </w:r>
    </w:p>
    <w:p w14:paraId="428F14CE" w14:textId="03DBF93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_Toc221554126 \h </w:instrText>
      </w:r>
      <w:r>
        <w:rPr>
          <w:noProof/>
        </w:rPr>
      </w:r>
      <w:r>
        <w:rPr>
          <w:noProof/>
        </w:rPr>
        <w:fldChar w:fldCharType="separate"/>
      </w:r>
      <w:r>
        <w:rPr>
          <w:noProof/>
        </w:rPr>
        <w:t>19</w:t>
      </w:r>
      <w:r>
        <w:rPr>
          <w:noProof/>
        </w:rPr>
        <w:fldChar w:fldCharType="end"/>
      </w:r>
    </w:p>
    <w:p w14:paraId="061E03CC" w14:textId="2BD8B35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5.1.2.3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_Toc221554127 \h </w:instrText>
      </w:r>
      <w:r>
        <w:rPr>
          <w:noProof/>
        </w:rPr>
      </w:r>
      <w:r>
        <w:rPr>
          <w:noProof/>
        </w:rPr>
        <w:fldChar w:fldCharType="separate"/>
      </w:r>
      <w:r>
        <w:rPr>
          <w:noProof/>
        </w:rPr>
        <w:t>19</w:t>
      </w:r>
      <w:r>
        <w:rPr>
          <w:noProof/>
        </w:rPr>
        <w:fldChar w:fldCharType="end"/>
      </w:r>
    </w:p>
    <w:p w14:paraId="48845E3C" w14:textId="638E60F8"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Pr>
          <w:noProof/>
        </w:rPr>
        <w:t>Key issue #1.3: Obtaining auxiliary security parameter IRI</w:t>
      </w:r>
      <w:r>
        <w:rPr>
          <w:noProof/>
        </w:rPr>
        <w:tab/>
      </w:r>
      <w:r>
        <w:rPr>
          <w:noProof/>
        </w:rPr>
        <w:fldChar w:fldCharType="begin"/>
      </w:r>
      <w:r>
        <w:rPr>
          <w:noProof/>
        </w:rPr>
        <w:instrText xml:space="preserve"> PAGEREF _Toc221554128 \h </w:instrText>
      </w:r>
      <w:r>
        <w:rPr>
          <w:noProof/>
        </w:rPr>
      </w:r>
      <w:r>
        <w:rPr>
          <w:noProof/>
        </w:rPr>
        <w:fldChar w:fldCharType="separate"/>
      </w:r>
      <w:r>
        <w:rPr>
          <w:noProof/>
        </w:rPr>
        <w:t>20</w:t>
      </w:r>
      <w:r>
        <w:rPr>
          <w:noProof/>
        </w:rPr>
        <w:fldChar w:fldCharType="end"/>
      </w:r>
    </w:p>
    <w:p w14:paraId="191FF552" w14:textId="521AC69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5.1.3.1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_Toc221554129 \h </w:instrText>
      </w:r>
      <w:r>
        <w:rPr>
          <w:noProof/>
        </w:rPr>
      </w:r>
      <w:r>
        <w:rPr>
          <w:noProof/>
        </w:rPr>
        <w:fldChar w:fldCharType="separate"/>
      </w:r>
      <w:r>
        <w:rPr>
          <w:noProof/>
        </w:rPr>
        <w:t>20</w:t>
      </w:r>
      <w:r>
        <w:rPr>
          <w:noProof/>
        </w:rPr>
        <w:fldChar w:fldCharType="end"/>
      </w:r>
    </w:p>
    <w:p w14:paraId="7A13163D" w14:textId="549924DF"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5.1.3.2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_Toc221554130 \h </w:instrText>
      </w:r>
      <w:r>
        <w:rPr>
          <w:noProof/>
        </w:rPr>
      </w:r>
      <w:r>
        <w:rPr>
          <w:noProof/>
        </w:rPr>
        <w:fldChar w:fldCharType="separate"/>
      </w:r>
      <w:r>
        <w:rPr>
          <w:noProof/>
        </w:rPr>
        <w:t>20</w:t>
      </w:r>
      <w:r>
        <w:rPr>
          <w:noProof/>
        </w:rPr>
        <w:fldChar w:fldCharType="end"/>
      </w:r>
    </w:p>
    <w:p w14:paraId="49491EFE" w14:textId="3238A59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5.1.3.3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_Toc221554131 \h </w:instrText>
      </w:r>
      <w:r>
        <w:rPr>
          <w:noProof/>
        </w:rPr>
      </w:r>
      <w:r>
        <w:rPr>
          <w:noProof/>
        </w:rPr>
        <w:fldChar w:fldCharType="separate"/>
      </w:r>
      <w:r>
        <w:rPr>
          <w:noProof/>
        </w:rPr>
        <w:t>20</w:t>
      </w:r>
      <w:r>
        <w:rPr>
          <w:noProof/>
        </w:rPr>
        <w:fldChar w:fldCharType="end"/>
      </w:r>
    </w:p>
    <w:p w14:paraId="1536C16E" w14:textId="2F3C3FC9"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Pr>
          <w:noProof/>
        </w:rPr>
        <w:t>Key issue #1.4: Processing protected protocol PDUs</w:t>
      </w:r>
      <w:r>
        <w:rPr>
          <w:noProof/>
        </w:rPr>
        <w:tab/>
      </w:r>
      <w:r>
        <w:rPr>
          <w:noProof/>
        </w:rPr>
        <w:fldChar w:fldCharType="begin"/>
      </w:r>
      <w:r>
        <w:rPr>
          <w:noProof/>
        </w:rPr>
        <w:instrText xml:space="preserve"> PAGEREF _Toc221554132 \h </w:instrText>
      </w:r>
      <w:r>
        <w:rPr>
          <w:noProof/>
        </w:rPr>
      </w:r>
      <w:r>
        <w:rPr>
          <w:noProof/>
        </w:rPr>
        <w:fldChar w:fldCharType="separate"/>
      </w:r>
      <w:r>
        <w:rPr>
          <w:noProof/>
        </w:rPr>
        <w:t>20</w:t>
      </w:r>
      <w:r>
        <w:rPr>
          <w:noProof/>
        </w:rPr>
        <w:fldChar w:fldCharType="end"/>
      </w:r>
    </w:p>
    <w:p w14:paraId="70A7538D" w14:textId="6B4525C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5.1.4.1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_Toc221554133 \h </w:instrText>
      </w:r>
      <w:r>
        <w:rPr>
          <w:noProof/>
        </w:rPr>
      </w:r>
      <w:r>
        <w:rPr>
          <w:noProof/>
        </w:rPr>
        <w:fldChar w:fldCharType="separate"/>
      </w:r>
      <w:r>
        <w:rPr>
          <w:noProof/>
        </w:rPr>
        <w:t>20</w:t>
      </w:r>
      <w:r>
        <w:rPr>
          <w:noProof/>
        </w:rPr>
        <w:fldChar w:fldCharType="end"/>
      </w:r>
    </w:p>
    <w:p w14:paraId="5E3D4A12" w14:textId="3AE4724A"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5.1.4.2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_Toc221554134 \h </w:instrText>
      </w:r>
      <w:r>
        <w:rPr>
          <w:noProof/>
        </w:rPr>
      </w:r>
      <w:r>
        <w:rPr>
          <w:noProof/>
        </w:rPr>
        <w:fldChar w:fldCharType="separate"/>
      </w:r>
      <w:r>
        <w:rPr>
          <w:noProof/>
        </w:rPr>
        <w:t>20</w:t>
      </w:r>
      <w:r>
        <w:rPr>
          <w:noProof/>
        </w:rPr>
        <w:fldChar w:fldCharType="end"/>
      </w:r>
    </w:p>
    <w:p w14:paraId="704F8C7F" w14:textId="7507D11B"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5.1.4.3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_Toc221554135 \h </w:instrText>
      </w:r>
      <w:r>
        <w:rPr>
          <w:noProof/>
        </w:rPr>
      </w:r>
      <w:r>
        <w:rPr>
          <w:noProof/>
        </w:rPr>
        <w:fldChar w:fldCharType="separate"/>
      </w:r>
      <w:r>
        <w:rPr>
          <w:noProof/>
        </w:rPr>
        <w:t>20</w:t>
      </w:r>
      <w:r>
        <w:rPr>
          <w:noProof/>
        </w:rPr>
        <w:fldChar w:fldCharType="end"/>
      </w:r>
    </w:p>
    <w:p w14:paraId="36CDDCEC" w14:textId="10B00BAB"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rFonts w:asciiTheme="minorHAnsi" w:eastAsiaTheme="minorEastAsia" w:hAnsiTheme="minorHAnsi" w:cstheme="minorBidi"/>
          <w:noProof/>
          <w:kern w:val="2"/>
          <w:sz w:val="24"/>
          <w:szCs w:val="24"/>
          <w:lang w:eastAsia="en-GB"/>
          <w14:ligatures w14:val="standardContextual"/>
        </w:rPr>
        <w:tab/>
      </w:r>
      <w:r>
        <w:rPr>
          <w:noProof/>
        </w:rPr>
        <w:t>Key issue #1.5: Processing encrypted handshake</w:t>
      </w:r>
      <w:r>
        <w:rPr>
          <w:noProof/>
        </w:rPr>
        <w:tab/>
      </w:r>
      <w:r>
        <w:rPr>
          <w:noProof/>
        </w:rPr>
        <w:fldChar w:fldCharType="begin"/>
      </w:r>
      <w:r>
        <w:rPr>
          <w:noProof/>
        </w:rPr>
        <w:instrText xml:space="preserve"> PAGEREF _Toc221554136 \h </w:instrText>
      </w:r>
      <w:r>
        <w:rPr>
          <w:noProof/>
        </w:rPr>
      </w:r>
      <w:r>
        <w:rPr>
          <w:noProof/>
        </w:rPr>
        <w:fldChar w:fldCharType="separate"/>
      </w:r>
      <w:r>
        <w:rPr>
          <w:noProof/>
        </w:rPr>
        <w:t>20</w:t>
      </w:r>
      <w:r>
        <w:rPr>
          <w:noProof/>
        </w:rPr>
        <w:fldChar w:fldCharType="end"/>
      </w:r>
    </w:p>
    <w:p w14:paraId="12A11C15" w14:textId="715496C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5.1.5.1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_Toc221554137 \h </w:instrText>
      </w:r>
      <w:r>
        <w:rPr>
          <w:noProof/>
        </w:rPr>
      </w:r>
      <w:r>
        <w:rPr>
          <w:noProof/>
        </w:rPr>
        <w:fldChar w:fldCharType="separate"/>
      </w:r>
      <w:r>
        <w:rPr>
          <w:noProof/>
        </w:rPr>
        <w:t>20</w:t>
      </w:r>
      <w:r>
        <w:rPr>
          <w:noProof/>
        </w:rPr>
        <w:fldChar w:fldCharType="end"/>
      </w:r>
    </w:p>
    <w:p w14:paraId="49BF1D02" w14:textId="0E1E2D9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5.1.5.2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_Toc221554138 \h </w:instrText>
      </w:r>
      <w:r>
        <w:rPr>
          <w:noProof/>
        </w:rPr>
      </w:r>
      <w:r>
        <w:rPr>
          <w:noProof/>
        </w:rPr>
        <w:fldChar w:fldCharType="separate"/>
      </w:r>
      <w:r>
        <w:rPr>
          <w:noProof/>
        </w:rPr>
        <w:t>20</w:t>
      </w:r>
      <w:r>
        <w:rPr>
          <w:noProof/>
        </w:rPr>
        <w:fldChar w:fldCharType="end"/>
      </w:r>
    </w:p>
    <w:p w14:paraId="43C8A53A" w14:textId="227A284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5.1.5.3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_Toc221554139 \h </w:instrText>
      </w:r>
      <w:r>
        <w:rPr>
          <w:noProof/>
        </w:rPr>
      </w:r>
      <w:r>
        <w:rPr>
          <w:noProof/>
        </w:rPr>
        <w:fldChar w:fldCharType="separate"/>
      </w:r>
      <w:r>
        <w:rPr>
          <w:noProof/>
        </w:rPr>
        <w:t>20</w:t>
      </w:r>
      <w:r>
        <w:rPr>
          <w:noProof/>
        </w:rPr>
        <w:fldChar w:fldCharType="end"/>
      </w:r>
    </w:p>
    <w:p w14:paraId="03777133" w14:textId="7E21C2F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5.1.6</w:t>
      </w:r>
      <w:r>
        <w:rPr>
          <w:rFonts w:asciiTheme="minorHAnsi" w:eastAsiaTheme="minorEastAsia" w:hAnsiTheme="minorHAnsi" w:cstheme="minorBidi"/>
          <w:noProof/>
          <w:kern w:val="2"/>
          <w:sz w:val="24"/>
          <w:szCs w:val="24"/>
          <w:lang w:eastAsia="en-GB"/>
          <w14:ligatures w14:val="standardContextual"/>
        </w:rPr>
        <w:tab/>
      </w:r>
      <w:r>
        <w:rPr>
          <w:noProof/>
        </w:rPr>
        <w:t>Key issue #1.6: Processing early data</w:t>
      </w:r>
      <w:r>
        <w:rPr>
          <w:noProof/>
        </w:rPr>
        <w:tab/>
      </w:r>
      <w:r>
        <w:rPr>
          <w:noProof/>
        </w:rPr>
        <w:fldChar w:fldCharType="begin"/>
      </w:r>
      <w:r>
        <w:rPr>
          <w:noProof/>
        </w:rPr>
        <w:instrText xml:space="preserve"> PAGEREF _Toc221554140 \h </w:instrText>
      </w:r>
      <w:r>
        <w:rPr>
          <w:noProof/>
        </w:rPr>
      </w:r>
      <w:r>
        <w:rPr>
          <w:noProof/>
        </w:rPr>
        <w:fldChar w:fldCharType="separate"/>
      </w:r>
      <w:r>
        <w:rPr>
          <w:noProof/>
        </w:rPr>
        <w:t>21</w:t>
      </w:r>
      <w:r>
        <w:rPr>
          <w:noProof/>
        </w:rPr>
        <w:fldChar w:fldCharType="end"/>
      </w:r>
    </w:p>
    <w:p w14:paraId="183E5DD0" w14:textId="0F37B98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5.1.6.1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_Toc221554141 \h </w:instrText>
      </w:r>
      <w:r>
        <w:rPr>
          <w:noProof/>
        </w:rPr>
      </w:r>
      <w:r>
        <w:rPr>
          <w:noProof/>
        </w:rPr>
        <w:fldChar w:fldCharType="separate"/>
      </w:r>
      <w:r>
        <w:rPr>
          <w:noProof/>
        </w:rPr>
        <w:t>21</w:t>
      </w:r>
      <w:r>
        <w:rPr>
          <w:noProof/>
        </w:rPr>
        <w:fldChar w:fldCharType="end"/>
      </w:r>
    </w:p>
    <w:p w14:paraId="2BA1B574" w14:textId="6C606E7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5.1.6.2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_Toc221554142 \h </w:instrText>
      </w:r>
      <w:r>
        <w:rPr>
          <w:noProof/>
        </w:rPr>
      </w:r>
      <w:r>
        <w:rPr>
          <w:noProof/>
        </w:rPr>
        <w:fldChar w:fldCharType="separate"/>
      </w:r>
      <w:r>
        <w:rPr>
          <w:noProof/>
        </w:rPr>
        <w:t>21</w:t>
      </w:r>
      <w:r>
        <w:rPr>
          <w:noProof/>
        </w:rPr>
        <w:fldChar w:fldCharType="end"/>
      </w:r>
    </w:p>
    <w:p w14:paraId="75BAE227" w14:textId="7C4459EA"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5.1.6.3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_Toc221554143 \h </w:instrText>
      </w:r>
      <w:r>
        <w:rPr>
          <w:noProof/>
        </w:rPr>
      </w:r>
      <w:r>
        <w:rPr>
          <w:noProof/>
        </w:rPr>
        <w:fldChar w:fldCharType="separate"/>
      </w:r>
      <w:r>
        <w:rPr>
          <w:noProof/>
        </w:rPr>
        <w:t>21</w:t>
      </w:r>
      <w:r>
        <w:rPr>
          <w:noProof/>
        </w:rPr>
        <w:fldChar w:fldCharType="end"/>
      </w:r>
    </w:p>
    <w:p w14:paraId="1D82E928" w14:textId="0A566F7A"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5.1.7</w:t>
      </w:r>
      <w:r>
        <w:rPr>
          <w:rFonts w:asciiTheme="minorHAnsi" w:eastAsiaTheme="minorEastAsia" w:hAnsiTheme="minorHAnsi" w:cstheme="minorBidi"/>
          <w:noProof/>
          <w:kern w:val="2"/>
          <w:sz w:val="24"/>
          <w:szCs w:val="24"/>
          <w:lang w:eastAsia="en-GB"/>
          <w14:ligatures w14:val="standardContextual"/>
        </w:rPr>
        <w:tab/>
      </w:r>
      <w:r>
        <w:rPr>
          <w:noProof/>
        </w:rPr>
        <w:t>Key Issue #1.7: Unreliable transport and PDU Fragmentation</w:t>
      </w:r>
      <w:r>
        <w:rPr>
          <w:noProof/>
        </w:rPr>
        <w:tab/>
      </w:r>
      <w:r>
        <w:rPr>
          <w:noProof/>
        </w:rPr>
        <w:fldChar w:fldCharType="begin"/>
      </w:r>
      <w:r>
        <w:rPr>
          <w:noProof/>
        </w:rPr>
        <w:instrText xml:space="preserve"> PAGEREF _Toc221554144 \h </w:instrText>
      </w:r>
      <w:r>
        <w:rPr>
          <w:noProof/>
        </w:rPr>
      </w:r>
      <w:r>
        <w:rPr>
          <w:noProof/>
        </w:rPr>
        <w:fldChar w:fldCharType="separate"/>
      </w:r>
      <w:r>
        <w:rPr>
          <w:noProof/>
        </w:rPr>
        <w:t>21</w:t>
      </w:r>
      <w:r>
        <w:rPr>
          <w:noProof/>
        </w:rPr>
        <w:fldChar w:fldCharType="end"/>
      </w:r>
    </w:p>
    <w:p w14:paraId="42376817" w14:textId="4DEED4B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5.1.7.1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_Toc221554145 \h </w:instrText>
      </w:r>
      <w:r>
        <w:rPr>
          <w:noProof/>
        </w:rPr>
      </w:r>
      <w:r>
        <w:rPr>
          <w:noProof/>
        </w:rPr>
        <w:fldChar w:fldCharType="separate"/>
      </w:r>
      <w:r>
        <w:rPr>
          <w:noProof/>
        </w:rPr>
        <w:t>21</w:t>
      </w:r>
      <w:r>
        <w:rPr>
          <w:noProof/>
        </w:rPr>
        <w:fldChar w:fldCharType="end"/>
      </w:r>
    </w:p>
    <w:p w14:paraId="62A11BE9" w14:textId="437D5D7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5.1.7.2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_Toc221554146 \h </w:instrText>
      </w:r>
      <w:r>
        <w:rPr>
          <w:noProof/>
        </w:rPr>
      </w:r>
      <w:r>
        <w:rPr>
          <w:noProof/>
        </w:rPr>
        <w:fldChar w:fldCharType="separate"/>
      </w:r>
      <w:r>
        <w:rPr>
          <w:noProof/>
        </w:rPr>
        <w:t>21</w:t>
      </w:r>
      <w:r>
        <w:rPr>
          <w:noProof/>
        </w:rPr>
        <w:fldChar w:fldCharType="end"/>
      </w:r>
    </w:p>
    <w:p w14:paraId="59B8A684" w14:textId="19D1E93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5.1.7.3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_Toc221554147 \h </w:instrText>
      </w:r>
      <w:r>
        <w:rPr>
          <w:noProof/>
        </w:rPr>
      </w:r>
      <w:r>
        <w:rPr>
          <w:noProof/>
        </w:rPr>
        <w:fldChar w:fldCharType="separate"/>
      </w:r>
      <w:r>
        <w:rPr>
          <w:noProof/>
        </w:rPr>
        <w:t>21</w:t>
      </w:r>
      <w:r>
        <w:rPr>
          <w:noProof/>
        </w:rPr>
        <w:fldChar w:fldCharType="end"/>
      </w:r>
    </w:p>
    <w:p w14:paraId="1BD8ECDF" w14:textId="2995F02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5.1.8</w:t>
      </w:r>
      <w:r>
        <w:rPr>
          <w:rFonts w:asciiTheme="minorHAnsi" w:eastAsiaTheme="minorEastAsia" w:hAnsiTheme="minorHAnsi" w:cstheme="minorBidi"/>
          <w:noProof/>
          <w:kern w:val="2"/>
          <w:sz w:val="24"/>
          <w:szCs w:val="24"/>
          <w:lang w:eastAsia="en-GB"/>
          <w14:ligatures w14:val="standardContextual"/>
        </w:rPr>
        <w:tab/>
      </w:r>
      <w:r>
        <w:rPr>
          <w:noProof/>
        </w:rPr>
        <w:t>Key issue #1.8: Perfect forward secrecy</w:t>
      </w:r>
      <w:r>
        <w:rPr>
          <w:noProof/>
        </w:rPr>
        <w:tab/>
      </w:r>
      <w:r>
        <w:rPr>
          <w:noProof/>
        </w:rPr>
        <w:fldChar w:fldCharType="begin"/>
      </w:r>
      <w:r>
        <w:rPr>
          <w:noProof/>
        </w:rPr>
        <w:instrText xml:space="preserve"> PAGEREF _Toc221554148 \h </w:instrText>
      </w:r>
      <w:r>
        <w:rPr>
          <w:noProof/>
        </w:rPr>
      </w:r>
      <w:r>
        <w:rPr>
          <w:noProof/>
        </w:rPr>
        <w:fldChar w:fldCharType="separate"/>
      </w:r>
      <w:r>
        <w:rPr>
          <w:noProof/>
        </w:rPr>
        <w:t>21</w:t>
      </w:r>
      <w:r>
        <w:rPr>
          <w:noProof/>
        </w:rPr>
        <w:fldChar w:fldCharType="end"/>
      </w:r>
    </w:p>
    <w:p w14:paraId="6C03F576" w14:textId="0FD114D4"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5.1.8.1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_Toc221554149 \h </w:instrText>
      </w:r>
      <w:r>
        <w:rPr>
          <w:noProof/>
        </w:rPr>
      </w:r>
      <w:r>
        <w:rPr>
          <w:noProof/>
        </w:rPr>
        <w:fldChar w:fldCharType="separate"/>
      </w:r>
      <w:r>
        <w:rPr>
          <w:noProof/>
        </w:rPr>
        <w:t>21</w:t>
      </w:r>
      <w:r>
        <w:rPr>
          <w:noProof/>
        </w:rPr>
        <w:fldChar w:fldCharType="end"/>
      </w:r>
    </w:p>
    <w:p w14:paraId="6EEC9086" w14:textId="49E99E14"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5.1.8.2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_Toc221554150 \h </w:instrText>
      </w:r>
      <w:r>
        <w:rPr>
          <w:noProof/>
        </w:rPr>
      </w:r>
      <w:r>
        <w:rPr>
          <w:noProof/>
        </w:rPr>
        <w:fldChar w:fldCharType="separate"/>
      </w:r>
      <w:r>
        <w:rPr>
          <w:noProof/>
        </w:rPr>
        <w:t>21</w:t>
      </w:r>
      <w:r>
        <w:rPr>
          <w:noProof/>
        </w:rPr>
        <w:fldChar w:fldCharType="end"/>
      </w:r>
    </w:p>
    <w:p w14:paraId="04714AD0" w14:textId="2FAE2E60"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5.1.8.3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_Toc221554151 \h </w:instrText>
      </w:r>
      <w:r>
        <w:rPr>
          <w:noProof/>
        </w:rPr>
      </w:r>
      <w:r>
        <w:rPr>
          <w:noProof/>
        </w:rPr>
        <w:fldChar w:fldCharType="separate"/>
      </w:r>
      <w:r>
        <w:rPr>
          <w:noProof/>
        </w:rPr>
        <w:t>21</w:t>
      </w:r>
      <w:r>
        <w:rPr>
          <w:noProof/>
        </w:rPr>
        <w:fldChar w:fldCharType="end"/>
      </w:r>
    </w:p>
    <w:p w14:paraId="094FB0DB" w14:textId="58626B83"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5.1.9</w:t>
      </w:r>
      <w:r>
        <w:rPr>
          <w:rFonts w:asciiTheme="minorHAnsi" w:eastAsiaTheme="minorEastAsia" w:hAnsiTheme="minorHAnsi" w:cstheme="minorBidi"/>
          <w:noProof/>
          <w:kern w:val="2"/>
          <w:sz w:val="24"/>
          <w:szCs w:val="24"/>
          <w:lang w:eastAsia="en-GB"/>
          <w14:ligatures w14:val="standardContextual"/>
        </w:rPr>
        <w:tab/>
      </w:r>
      <w:r>
        <w:rPr>
          <w:noProof/>
        </w:rPr>
        <w:t>Key Issue #1.9: Session resumption</w:t>
      </w:r>
      <w:r>
        <w:rPr>
          <w:noProof/>
        </w:rPr>
        <w:tab/>
      </w:r>
      <w:r>
        <w:rPr>
          <w:noProof/>
        </w:rPr>
        <w:fldChar w:fldCharType="begin"/>
      </w:r>
      <w:r>
        <w:rPr>
          <w:noProof/>
        </w:rPr>
        <w:instrText xml:space="preserve"> PAGEREF _Toc221554152 \h </w:instrText>
      </w:r>
      <w:r>
        <w:rPr>
          <w:noProof/>
        </w:rPr>
      </w:r>
      <w:r>
        <w:rPr>
          <w:noProof/>
        </w:rPr>
        <w:fldChar w:fldCharType="separate"/>
      </w:r>
      <w:r>
        <w:rPr>
          <w:noProof/>
        </w:rPr>
        <w:t>22</w:t>
      </w:r>
      <w:r>
        <w:rPr>
          <w:noProof/>
        </w:rPr>
        <w:fldChar w:fldCharType="end"/>
      </w:r>
    </w:p>
    <w:p w14:paraId="51408A3D" w14:textId="2FEECBE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5.1.9.1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_Toc221554153 \h </w:instrText>
      </w:r>
      <w:r>
        <w:rPr>
          <w:noProof/>
        </w:rPr>
      </w:r>
      <w:r>
        <w:rPr>
          <w:noProof/>
        </w:rPr>
        <w:fldChar w:fldCharType="separate"/>
      </w:r>
      <w:r>
        <w:rPr>
          <w:noProof/>
        </w:rPr>
        <w:t>22</w:t>
      </w:r>
      <w:r>
        <w:rPr>
          <w:noProof/>
        </w:rPr>
        <w:fldChar w:fldCharType="end"/>
      </w:r>
    </w:p>
    <w:p w14:paraId="34042758" w14:textId="6A8B40DA"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5.1.9.2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_Toc221554154 \h </w:instrText>
      </w:r>
      <w:r>
        <w:rPr>
          <w:noProof/>
        </w:rPr>
      </w:r>
      <w:r>
        <w:rPr>
          <w:noProof/>
        </w:rPr>
        <w:fldChar w:fldCharType="separate"/>
      </w:r>
      <w:r>
        <w:rPr>
          <w:noProof/>
        </w:rPr>
        <w:t>22</w:t>
      </w:r>
      <w:r>
        <w:rPr>
          <w:noProof/>
        </w:rPr>
        <w:fldChar w:fldCharType="end"/>
      </w:r>
    </w:p>
    <w:p w14:paraId="1E662500" w14:textId="772BFF6A"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5.1.9.3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_Toc221554155 \h </w:instrText>
      </w:r>
      <w:r>
        <w:rPr>
          <w:noProof/>
        </w:rPr>
      </w:r>
      <w:r>
        <w:rPr>
          <w:noProof/>
        </w:rPr>
        <w:fldChar w:fldCharType="separate"/>
      </w:r>
      <w:r>
        <w:rPr>
          <w:noProof/>
        </w:rPr>
        <w:t>22</w:t>
      </w:r>
      <w:r>
        <w:rPr>
          <w:noProof/>
        </w:rPr>
        <w:fldChar w:fldCharType="end"/>
      </w:r>
    </w:p>
    <w:p w14:paraId="4FA63628" w14:textId="0A627B7E"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Key issue: Mid-session intercept</w:t>
      </w:r>
      <w:r>
        <w:rPr>
          <w:noProof/>
        </w:rPr>
        <w:tab/>
      </w:r>
      <w:r>
        <w:rPr>
          <w:noProof/>
        </w:rPr>
        <w:fldChar w:fldCharType="begin"/>
      </w:r>
      <w:r>
        <w:rPr>
          <w:noProof/>
        </w:rPr>
        <w:instrText xml:space="preserve"> PAGEREF _Toc221554156 \h </w:instrText>
      </w:r>
      <w:r>
        <w:rPr>
          <w:noProof/>
        </w:rPr>
      </w:r>
      <w:r>
        <w:rPr>
          <w:noProof/>
        </w:rPr>
        <w:fldChar w:fldCharType="separate"/>
      </w:r>
      <w:r>
        <w:rPr>
          <w:noProof/>
        </w:rPr>
        <w:t>22</w:t>
      </w:r>
      <w:r>
        <w:rPr>
          <w:noProof/>
        </w:rPr>
        <w:fldChar w:fldCharType="end"/>
      </w:r>
    </w:p>
    <w:p w14:paraId="36788F79" w14:textId="44BE34B8"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Key issue #2.1: Handshake dependency</w:t>
      </w:r>
      <w:r>
        <w:rPr>
          <w:noProof/>
        </w:rPr>
        <w:tab/>
      </w:r>
      <w:r>
        <w:rPr>
          <w:noProof/>
        </w:rPr>
        <w:fldChar w:fldCharType="begin"/>
      </w:r>
      <w:r>
        <w:rPr>
          <w:noProof/>
        </w:rPr>
        <w:instrText xml:space="preserve"> PAGEREF _Toc221554157 \h </w:instrText>
      </w:r>
      <w:r>
        <w:rPr>
          <w:noProof/>
        </w:rPr>
      </w:r>
      <w:r>
        <w:rPr>
          <w:noProof/>
        </w:rPr>
        <w:fldChar w:fldCharType="separate"/>
      </w:r>
      <w:r>
        <w:rPr>
          <w:noProof/>
        </w:rPr>
        <w:t>22</w:t>
      </w:r>
      <w:r>
        <w:rPr>
          <w:noProof/>
        </w:rPr>
        <w:fldChar w:fldCharType="end"/>
      </w:r>
    </w:p>
    <w:p w14:paraId="4A24E0DC" w14:textId="2934AB49"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_Toc221554158 \h </w:instrText>
      </w:r>
      <w:r>
        <w:rPr>
          <w:noProof/>
        </w:rPr>
      </w:r>
      <w:r>
        <w:rPr>
          <w:noProof/>
        </w:rPr>
        <w:fldChar w:fldCharType="separate"/>
      </w:r>
      <w:r>
        <w:rPr>
          <w:noProof/>
        </w:rPr>
        <w:t>22</w:t>
      </w:r>
      <w:r>
        <w:rPr>
          <w:noProof/>
        </w:rPr>
        <w:fldChar w:fldCharType="end"/>
      </w:r>
    </w:p>
    <w:p w14:paraId="03D331D7" w14:textId="485AADE0"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_Toc221554159 \h </w:instrText>
      </w:r>
      <w:r>
        <w:rPr>
          <w:noProof/>
        </w:rPr>
      </w:r>
      <w:r>
        <w:rPr>
          <w:noProof/>
        </w:rPr>
        <w:fldChar w:fldCharType="separate"/>
      </w:r>
      <w:r>
        <w:rPr>
          <w:noProof/>
        </w:rPr>
        <w:t>22</w:t>
      </w:r>
      <w:r>
        <w:rPr>
          <w:noProof/>
        </w:rPr>
        <w:fldChar w:fldCharType="end"/>
      </w:r>
    </w:p>
    <w:p w14:paraId="582BB762" w14:textId="32D5C29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_Toc221554160 \h </w:instrText>
      </w:r>
      <w:r>
        <w:rPr>
          <w:noProof/>
        </w:rPr>
      </w:r>
      <w:r>
        <w:rPr>
          <w:noProof/>
        </w:rPr>
        <w:fldChar w:fldCharType="separate"/>
      </w:r>
      <w:r>
        <w:rPr>
          <w:noProof/>
        </w:rPr>
        <w:t>22</w:t>
      </w:r>
      <w:r>
        <w:rPr>
          <w:noProof/>
        </w:rPr>
        <w:fldChar w:fldCharType="end"/>
      </w:r>
    </w:p>
    <w:p w14:paraId="2026FFDF" w14:textId="5C320A4C"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Key issue #2.2: Obtaining cryptographic context synchronization</w:t>
      </w:r>
      <w:r>
        <w:rPr>
          <w:noProof/>
        </w:rPr>
        <w:tab/>
      </w:r>
      <w:r>
        <w:rPr>
          <w:noProof/>
        </w:rPr>
        <w:fldChar w:fldCharType="begin"/>
      </w:r>
      <w:r>
        <w:rPr>
          <w:noProof/>
        </w:rPr>
        <w:instrText xml:space="preserve"> PAGEREF _Toc221554161 \h </w:instrText>
      </w:r>
      <w:r>
        <w:rPr>
          <w:noProof/>
        </w:rPr>
      </w:r>
      <w:r>
        <w:rPr>
          <w:noProof/>
        </w:rPr>
        <w:fldChar w:fldCharType="separate"/>
      </w:r>
      <w:r>
        <w:rPr>
          <w:noProof/>
        </w:rPr>
        <w:t>22</w:t>
      </w:r>
      <w:r>
        <w:rPr>
          <w:noProof/>
        </w:rPr>
        <w:fldChar w:fldCharType="end"/>
      </w:r>
    </w:p>
    <w:p w14:paraId="1332DC9D" w14:textId="5610972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_Toc221554162 \h </w:instrText>
      </w:r>
      <w:r>
        <w:rPr>
          <w:noProof/>
        </w:rPr>
      </w:r>
      <w:r>
        <w:rPr>
          <w:noProof/>
        </w:rPr>
        <w:fldChar w:fldCharType="separate"/>
      </w:r>
      <w:r>
        <w:rPr>
          <w:noProof/>
        </w:rPr>
        <w:t>22</w:t>
      </w:r>
      <w:r>
        <w:rPr>
          <w:noProof/>
        </w:rPr>
        <w:fldChar w:fldCharType="end"/>
      </w:r>
    </w:p>
    <w:p w14:paraId="21463B45" w14:textId="52D1264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_Toc221554163 \h </w:instrText>
      </w:r>
      <w:r>
        <w:rPr>
          <w:noProof/>
        </w:rPr>
      </w:r>
      <w:r>
        <w:rPr>
          <w:noProof/>
        </w:rPr>
        <w:fldChar w:fldCharType="separate"/>
      </w:r>
      <w:r>
        <w:rPr>
          <w:noProof/>
        </w:rPr>
        <w:t>22</w:t>
      </w:r>
      <w:r>
        <w:rPr>
          <w:noProof/>
        </w:rPr>
        <w:fldChar w:fldCharType="end"/>
      </w:r>
    </w:p>
    <w:p w14:paraId="1E5C7D71" w14:textId="5D54AF5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_Toc221554164 \h </w:instrText>
      </w:r>
      <w:r>
        <w:rPr>
          <w:noProof/>
        </w:rPr>
      </w:r>
      <w:r>
        <w:rPr>
          <w:noProof/>
        </w:rPr>
        <w:fldChar w:fldCharType="separate"/>
      </w:r>
      <w:r>
        <w:rPr>
          <w:noProof/>
        </w:rPr>
        <w:t>23</w:t>
      </w:r>
      <w:r>
        <w:rPr>
          <w:noProof/>
        </w:rPr>
        <w:fldChar w:fldCharType="end"/>
      </w:r>
    </w:p>
    <w:p w14:paraId="5D451471" w14:textId="211CDED7"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Key issue: Roaming and trust model</w:t>
      </w:r>
      <w:r>
        <w:rPr>
          <w:noProof/>
        </w:rPr>
        <w:tab/>
      </w:r>
      <w:r>
        <w:rPr>
          <w:noProof/>
        </w:rPr>
        <w:fldChar w:fldCharType="begin"/>
      </w:r>
      <w:r>
        <w:rPr>
          <w:noProof/>
        </w:rPr>
        <w:instrText xml:space="preserve"> PAGEREF _Toc221554165 \h </w:instrText>
      </w:r>
      <w:r>
        <w:rPr>
          <w:noProof/>
        </w:rPr>
      </w:r>
      <w:r>
        <w:rPr>
          <w:noProof/>
        </w:rPr>
        <w:fldChar w:fldCharType="separate"/>
      </w:r>
      <w:r>
        <w:rPr>
          <w:noProof/>
        </w:rPr>
        <w:t>23</w:t>
      </w:r>
      <w:r>
        <w:rPr>
          <w:noProof/>
        </w:rPr>
        <w:fldChar w:fldCharType="end"/>
      </w:r>
    </w:p>
    <w:p w14:paraId="3E2E1C53" w14:textId="1A002F1C"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Key issue #3.1: Inter-PLMN dependency</w:t>
      </w:r>
      <w:r>
        <w:rPr>
          <w:noProof/>
        </w:rPr>
        <w:tab/>
      </w:r>
      <w:r>
        <w:rPr>
          <w:noProof/>
        </w:rPr>
        <w:fldChar w:fldCharType="begin"/>
      </w:r>
      <w:r>
        <w:rPr>
          <w:noProof/>
        </w:rPr>
        <w:instrText xml:space="preserve"> PAGEREF _Toc221554166 \h </w:instrText>
      </w:r>
      <w:r>
        <w:rPr>
          <w:noProof/>
        </w:rPr>
      </w:r>
      <w:r>
        <w:rPr>
          <w:noProof/>
        </w:rPr>
        <w:fldChar w:fldCharType="separate"/>
      </w:r>
      <w:r>
        <w:rPr>
          <w:noProof/>
        </w:rPr>
        <w:t>23</w:t>
      </w:r>
      <w:r>
        <w:rPr>
          <w:noProof/>
        </w:rPr>
        <w:fldChar w:fldCharType="end"/>
      </w:r>
    </w:p>
    <w:p w14:paraId="0A017DDD" w14:textId="1218B33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_Toc221554167 \h </w:instrText>
      </w:r>
      <w:r>
        <w:rPr>
          <w:noProof/>
        </w:rPr>
      </w:r>
      <w:r>
        <w:rPr>
          <w:noProof/>
        </w:rPr>
        <w:fldChar w:fldCharType="separate"/>
      </w:r>
      <w:r>
        <w:rPr>
          <w:noProof/>
        </w:rPr>
        <w:t>23</w:t>
      </w:r>
      <w:r>
        <w:rPr>
          <w:noProof/>
        </w:rPr>
        <w:fldChar w:fldCharType="end"/>
      </w:r>
    </w:p>
    <w:p w14:paraId="7646355D" w14:textId="1243EA8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_Toc221554168 \h </w:instrText>
      </w:r>
      <w:r>
        <w:rPr>
          <w:noProof/>
        </w:rPr>
      </w:r>
      <w:r>
        <w:rPr>
          <w:noProof/>
        </w:rPr>
        <w:fldChar w:fldCharType="separate"/>
      </w:r>
      <w:r>
        <w:rPr>
          <w:noProof/>
        </w:rPr>
        <w:t>23</w:t>
      </w:r>
      <w:r>
        <w:rPr>
          <w:noProof/>
        </w:rPr>
        <w:fldChar w:fldCharType="end"/>
      </w:r>
    </w:p>
    <w:p w14:paraId="7E7A25D2" w14:textId="72FD0E3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_Toc221554169 \h </w:instrText>
      </w:r>
      <w:r>
        <w:rPr>
          <w:noProof/>
        </w:rPr>
      </w:r>
      <w:r>
        <w:rPr>
          <w:noProof/>
        </w:rPr>
        <w:fldChar w:fldCharType="separate"/>
      </w:r>
      <w:r>
        <w:rPr>
          <w:noProof/>
        </w:rPr>
        <w:t>23</w:t>
      </w:r>
      <w:r>
        <w:rPr>
          <w:noProof/>
        </w:rPr>
        <w:fldChar w:fldCharType="end"/>
      </w:r>
    </w:p>
    <w:p w14:paraId="2F09DF01" w14:textId="25BDAF91"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Key issue #3.2: Separation of data confidentiality and integrity</w:t>
      </w:r>
      <w:r>
        <w:rPr>
          <w:noProof/>
        </w:rPr>
        <w:tab/>
      </w:r>
      <w:r>
        <w:rPr>
          <w:noProof/>
        </w:rPr>
        <w:fldChar w:fldCharType="begin"/>
      </w:r>
      <w:r>
        <w:rPr>
          <w:noProof/>
        </w:rPr>
        <w:instrText xml:space="preserve"> PAGEREF _Toc221554170 \h </w:instrText>
      </w:r>
      <w:r>
        <w:rPr>
          <w:noProof/>
        </w:rPr>
      </w:r>
      <w:r>
        <w:rPr>
          <w:noProof/>
        </w:rPr>
        <w:fldChar w:fldCharType="separate"/>
      </w:r>
      <w:r>
        <w:rPr>
          <w:noProof/>
        </w:rPr>
        <w:t>23</w:t>
      </w:r>
      <w:r>
        <w:rPr>
          <w:noProof/>
        </w:rPr>
        <w:fldChar w:fldCharType="end"/>
      </w:r>
    </w:p>
    <w:p w14:paraId="28BCEAA1" w14:textId="52712B2A"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_Toc221554171 \h </w:instrText>
      </w:r>
      <w:r>
        <w:rPr>
          <w:noProof/>
        </w:rPr>
      </w:r>
      <w:r>
        <w:rPr>
          <w:noProof/>
        </w:rPr>
        <w:fldChar w:fldCharType="separate"/>
      </w:r>
      <w:r>
        <w:rPr>
          <w:noProof/>
        </w:rPr>
        <w:t>23</w:t>
      </w:r>
      <w:r>
        <w:rPr>
          <w:noProof/>
        </w:rPr>
        <w:fldChar w:fldCharType="end"/>
      </w:r>
    </w:p>
    <w:p w14:paraId="7281DDFB" w14:textId="251CC4C1"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_Toc221554172 \h </w:instrText>
      </w:r>
      <w:r>
        <w:rPr>
          <w:noProof/>
        </w:rPr>
      </w:r>
      <w:r>
        <w:rPr>
          <w:noProof/>
        </w:rPr>
        <w:fldChar w:fldCharType="separate"/>
      </w:r>
      <w:r>
        <w:rPr>
          <w:noProof/>
        </w:rPr>
        <w:t>23</w:t>
      </w:r>
      <w:r>
        <w:rPr>
          <w:noProof/>
        </w:rPr>
        <w:fldChar w:fldCharType="end"/>
      </w:r>
    </w:p>
    <w:p w14:paraId="7B2DC890" w14:textId="48D4981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_Toc221554173 \h </w:instrText>
      </w:r>
      <w:r>
        <w:rPr>
          <w:noProof/>
        </w:rPr>
      </w:r>
      <w:r>
        <w:rPr>
          <w:noProof/>
        </w:rPr>
        <w:fldChar w:fldCharType="separate"/>
      </w:r>
      <w:r>
        <w:rPr>
          <w:noProof/>
        </w:rPr>
        <w:t>23</w:t>
      </w:r>
      <w:r>
        <w:rPr>
          <w:noProof/>
        </w:rPr>
        <w:fldChar w:fldCharType="end"/>
      </w:r>
    </w:p>
    <w:p w14:paraId="2674292F" w14:textId="644EDC26"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Pr>
          <w:noProof/>
        </w:rPr>
        <w:t>Key issue: LI architecture</w:t>
      </w:r>
      <w:r>
        <w:rPr>
          <w:noProof/>
        </w:rPr>
        <w:tab/>
      </w:r>
      <w:r>
        <w:rPr>
          <w:noProof/>
        </w:rPr>
        <w:fldChar w:fldCharType="begin"/>
      </w:r>
      <w:r>
        <w:rPr>
          <w:noProof/>
        </w:rPr>
        <w:instrText xml:space="preserve"> PAGEREF _Toc221554174 \h </w:instrText>
      </w:r>
      <w:r>
        <w:rPr>
          <w:noProof/>
        </w:rPr>
      </w:r>
      <w:r>
        <w:rPr>
          <w:noProof/>
        </w:rPr>
        <w:fldChar w:fldCharType="separate"/>
      </w:r>
      <w:r>
        <w:rPr>
          <w:noProof/>
        </w:rPr>
        <w:t>24</w:t>
      </w:r>
      <w:r>
        <w:rPr>
          <w:noProof/>
        </w:rPr>
        <w:fldChar w:fldCharType="end"/>
      </w:r>
    </w:p>
    <w:p w14:paraId="515CC711" w14:textId="50E8FA7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Key issue #4.1: Decryption functionality</w:t>
      </w:r>
      <w:r>
        <w:rPr>
          <w:noProof/>
        </w:rPr>
        <w:tab/>
      </w:r>
      <w:r>
        <w:rPr>
          <w:noProof/>
        </w:rPr>
        <w:fldChar w:fldCharType="begin"/>
      </w:r>
      <w:r>
        <w:rPr>
          <w:noProof/>
        </w:rPr>
        <w:instrText xml:space="preserve"> PAGEREF _Toc221554175 \h </w:instrText>
      </w:r>
      <w:r>
        <w:rPr>
          <w:noProof/>
        </w:rPr>
      </w:r>
      <w:r>
        <w:rPr>
          <w:noProof/>
        </w:rPr>
        <w:fldChar w:fldCharType="separate"/>
      </w:r>
      <w:r>
        <w:rPr>
          <w:noProof/>
        </w:rPr>
        <w:t>24</w:t>
      </w:r>
      <w:r>
        <w:rPr>
          <w:noProof/>
        </w:rPr>
        <w:fldChar w:fldCharType="end"/>
      </w:r>
    </w:p>
    <w:p w14:paraId="6F4DAC97" w14:textId="048CECE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_Toc221554176 \h </w:instrText>
      </w:r>
      <w:r>
        <w:rPr>
          <w:noProof/>
        </w:rPr>
      </w:r>
      <w:r>
        <w:rPr>
          <w:noProof/>
        </w:rPr>
        <w:fldChar w:fldCharType="separate"/>
      </w:r>
      <w:r>
        <w:rPr>
          <w:noProof/>
        </w:rPr>
        <w:t>24</w:t>
      </w:r>
      <w:r>
        <w:rPr>
          <w:noProof/>
        </w:rPr>
        <w:fldChar w:fldCharType="end"/>
      </w:r>
    </w:p>
    <w:p w14:paraId="11E31FC2" w14:textId="1B3A75F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_Toc221554177 \h </w:instrText>
      </w:r>
      <w:r>
        <w:rPr>
          <w:noProof/>
        </w:rPr>
      </w:r>
      <w:r>
        <w:rPr>
          <w:noProof/>
        </w:rPr>
        <w:fldChar w:fldCharType="separate"/>
      </w:r>
      <w:r>
        <w:rPr>
          <w:noProof/>
        </w:rPr>
        <w:t>24</w:t>
      </w:r>
      <w:r>
        <w:rPr>
          <w:noProof/>
        </w:rPr>
        <w:fldChar w:fldCharType="end"/>
      </w:r>
    </w:p>
    <w:p w14:paraId="5146158A" w14:textId="360767B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_Toc221554178 \h </w:instrText>
      </w:r>
      <w:r>
        <w:rPr>
          <w:noProof/>
        </w:rPr>
      </w:r>
      <w:r>
        <w:rPr>
          <w:noProof/>
        </w:rPr>
        <w:fldChar w:fldCharType="separate"/>
      </w:r>
      <w:r>
        <w:rPr>
          <w:noProof/>
        </w:rPr>
        <w:t>24</w:t>
      </w:r>
      <w:r>
        <w:rPr>
          <w:noProof/>
        </w:rPr>
        <w:fldChar w:fldCharType="end"/>
      </w:r>
    </w:p>
    <w:p w14:paraId="08B53497" w14:textId="2BCECCEF"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Key issue #4.2: Provisioning and triggering</w:t>
      </w:r>
      <w:r>
        <w:rPr>
          <w:noProof/>
        </w:rPr>
        <w:tab/>
      </w:r>
      <w:r>
        <w:rPr>
          <w:noProof/>
        </w:rPr>
        <w:fldChar w:fldCharType="begin"/>
      </w:r>
      <w:r>
        <w:rPr>
          <w:noProof/>
        </w:rPr>
        <w:instrText xml:space="preserve"> PAGEREF _Toc221554179 \h </w:instrText>
      </w:r>
      <w:r>
        <w:rPr>
          <w:noProof/>
        </w:rPr>
      </w:r>
      <w:r>
        <w:rPr>
          <w:noProof/>
        </w:rPr>
        <w:fldChar w:fldCharType="separate"/>
      </w:r>
      <w:r>
        <w:rPr>
          <w:noProof/>
        </w:rPr>
        <w:t>24</w:t>
      </w:r>
      <w:r>
        <w:rPr>
          <w:noProof/>
        </w:rPr>
        <w:fldChar w:fldCharType="end"/>
      </w:r>
    </w:p>
    <w:p w14:paraId="2AAF3616" w14:textId="76E8690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_Toc221554180 \h </w:instrText>
      </w:r>
      <w:r>
        <w:rPr>
          <w:noProof/>
        </w:rPr>
      </w:r>
      <w:r>
        <w:rPr>
          <w:noProof/>
        </w:rPr>
        <w:fldChar w:fldCharType="separate"/>
      </w:r>
      <w:r>
        <w:rPr>
          <w:noProof/>
        </w:rPr>
        <w:t>24</w:t>
      </w:r>
      <w:r>
        <w:rPr>
          <w:noProof/>
        </w:rPr>
        <w:fldChar w:fldCharType="end"/>
      </w:r>
    </w:p>
    <w:p w14:paraId="1EBAAA6F" w14:textId="3FC8A261"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_Toc221554181 \h </w:instrText>
      </w:r>
      <w:r>
        <w:rPr>
          <w:noProof/>
        </w:rPr>
      </w:r>
      <w:r>
        <w:rPr>
          <w:noProof/>
        </w:rPr>
        <w:fldChar w:fldCharType="separate"/>
      </w:r>
      <w:r>
        <w:rPr>
          <w:noProof/>
        </w:rPr>
        <w:t>25</w:t>
      </w:r>
      <w:r>
        <w:rPr>
          <w:noProof/>
        </w:rPr>
        <w:fldChar w:fldCharType="end"/>
      </w:r>
    </w:p>
    <w:p w14:paraId="7A291FE4" w14:textId="1482F4B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5.4.2.3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_Toc221554182 \h </w:instrText>
      </w:r>
      <w:r>
        <w:rPr>
          <w:noProof/>
        </w:rPr>
      </w:r>
      <w:r>
        <w:rPr>
          <w:noProof/>
        </w:rPr>
        <w:fldChar w:fldCharType="separate"/>
      </w:r>
      <w:r>
        <w:rPr>
          <w:noProof/>
        </w:rPr>
        <w:t>25</w:t>
      </w:r>
      <w:r>
        <w:rPr>
          <w:noProof/>
        </w:rPr>
        <w:fldChar w:fldCharType="end"/>
      </w:r>
    </w:p>
    <w:p w14:paraId="16B9572E" w14:textId="3DDF3305"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Pr>
          <w:noProof/>
        </w:rPr>
        <w:t>Key issue: Security assurance</w:t>
      </w:r>
      <w:r>
        <w:rPr>
          <w:noProof/>
        </w:rPr>
        <w:tab/>
      </w:r>
      <w:r>
        <w:rPr>
          <w:noProof/>
        </w:rPr>
        <w:fldChar w:fldCharType="begin"/>
      </w:r>
      <w:r>
        <w:rPr>
          <w:noProof/>
        </w:rPr>
        <w:instrText xml:space="preserve"> PAGEREF _Toc221554183 \h </w:instrText>
      </w:r>
      <w:r>
        <w:rPr>
          <w:noProof/>
        </w:rPr>
      </w:r>
      <w:r>
        <w:rPr>
          <w:noProof/>
        </w:rPr>
        <w:fldChar w:fldCharType="separate"/>
      </w:r>
      <w:r>
        <w:rPr>
          <w:noProof/>
        </w:rPr>
        <w:t>25</w:t>
      </w:r>
      <w:r>
        <w:rPr>
          <w:noProof/>
        </w:rPr>
        <w:fldChar w:fldCharType="end"/>
      </w:r>
    </w:p>
    <w:p w14:paraId="5F52422C" w14:textId="5B9BF6C2"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5.5.1</w:t>
      </w:r>
      <w:r>
        <w:rPr>
          <w:rFonts w:asciiTheme="minorHAnsi" w:eastAsiaTheme="minorEastAsia" w:hAnsiTheme="minorHAnsi" w:cstheme="minorBidi"/>
          <w:noProof/>
          <w:kern w:val="2"/>
          <w:sz w:val="24"/>
          <w:szCs w:val="24"/>
          <w:lang w:eastAsia="en-GB"/>
          <w14:ligatures w14:val="standardContextual"/>
        </w:rPr>
        <w:tab/>
      </w:r>
      <w:r>
        <w:rPr>
          <w:noProof/>
        </w:rPr>
        <w:t>Key issue #5.1: Roaming interface security</w:t>
      </w:r>
      <w:r>
        <w:rPr>
          <w:noProof/>
        </w:rPr>
        <w:tab/>
      </w:r>
      <w:r>
        <w:rPr>
          <w:noProof/>
        </w:rPr>
        <w:fldChar w:fldCharType="begin"/>
      </w:r>
      <w:r>
        <w:rPr>
          <w:noProof/>
        </w:rPr>
        <w:instrText xml:space="preserve"> PAGEREF _Toc221554184 \h </w:instrText>
      </w:r>
      <w:r>
        <w:rPr>
          <w:noProof/>
        </w:rPr>
      </w:r>
      <w:r>
        <w:rPr>
          <w:noProof/>
        </w:rPr>
        <w:fldChar w:fldCharType="separate"/>
      </w:r>
      <w:r>
        <w:rPr>
          <w:noProof/>
        </w:rPr>
        <w:t>25</w:t>
      </w:r>
      <w:r>
        <w:rPr>
          <w:noProof/>
        </w:rPr>
        <w:fldChar w:fldCharType="end"/>
      </w:r>
    </w:p>
    <w:p w14:paraId="71C1703E" w14:textId="4E3FD92B"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_Toc221554185 \h </w:instrText>
      </w:r>
      <w:r>
        <w:rPr>
          <w:noProof/>
        </w:rPr>
      </w:r>
      <w:r>
        <w:rPr>
          <w:noProof/>
        </w:rPr>
        <w:fldChar w:fldCharType="separate"/>
      </w:r>
      <w:r>
        <w:rPr>
          <w:noProof/>
        </w:rPr>
        <w:t>25</w:t>
      </w:r>
      <w:r>
        <w:rPr>
          <w:noProof/>
        </w:rPr>
        <w:fldChar w:fldCharType="end"/>
      </w:r>
    </w:p>
    <w:p w14:paraId="24FBE7B2" w14:textId="46E9F3F0"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_Toc221554186 \h </w:instrText>
      </w:r>
      <w:r>
        <w:rPr>
          <w:noProof/>
        </w:rPr>
      </w:r>
      <w:r>
        <w:rPr>
          <w:noProof/>
        </w:rPr>
        <w:fldChar w:fldCharType="separate"/>
      </w:r>
      <w:r>
        <w:rPr>
          <w:noProof/>
        </w:rPr>
        <w:t>25</w:t>
      </w:r>
      <w:r>
        <w:rPr>
          <w:noProof/>
        </w:rPr>
        <w:fldChar w:fldCharType="end"/>
      </w:r>
    </w:p>
    <w:p w14:paraId="6EF4642A" w14:textId="6E7C267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_Toc221554187 \h </w:instrText>
      </w:r>
      <w:r>
        <w:rPr>
          <w:noProof/>
        </w:rPr>
      </w:r>
      <w:r>
        <w:rPr>
          <w:noProof/>
        </w:rPr>
        <w:fldChar w:fldCharType="separate"/>
      </w:r>
      <w:r>
        <w:rPr>
          <w:noProof/>
        </w:rPr>
        <w:t>25</w:t>
      </w:r>
      <w:r>
        <w:rPr>
          <w:noProof/>
        </w:rPr>
        <w:fldChar w:fldCharType="end"/>
      </w:r>
    </w:p>
    <w:p w14:paraId="30B38A8E" w14:textId="6DE972B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5.5.2</w:t>
      </w:r>
      <w:r>
        <w:rPr>
          <w:rFonts w:asciiTheme="minorHAnsi" w:eastAsiaTheme="minorEastAsia" w:hAnsiTheme="minorHAnsi" w:cstheme="minorBidi"/>
          <w:noProof/>
          <w:kern w:val="2"/>
          <w:sz w:val="24"/>
          <w:szCs w:val="24"/>
          <w:lang w:eastAsia="en-GB"/>
          <w14:ligatures w14:val="standardContextual"/>
        </w:rPr>
        <w:tab/>
      </w:r>
      <w:r>
        <w:rPr>
          <w:noProof/>
        </w:rPr>
        <w:t>Key issue #5.2: Decryption functionality security</w:t>
      </w:r>
      <w:r>
        <w:rPr>
          <w:noProof/>
        </w:rPr>
        <w:tab/>
      </w:r>
      <w:r>
        <w:rPr>
          <w:noProof/>
        </w:rPr>
        <w:fldChar w:fldCharType="begin"/>
      </w:r>
      <w:r>
        <w:rPr>
          <w:noProof/>
        </w:rPr>
        <w:instrText xml:space="preserve"> PAGEREF _Toc221554188 \h </w:instrText>
      </w:r>
      <w:r>
        <w:rPr>
          <w:noProof/>
        </w:rPr>
      </w:r>
      <w:r>
        <w:rPr>
          <w:noProof/>
        </w:rPr>
        <w:fldChar w:fldCharType="separate"/>
      </w:r>
      <w:r>
        <w:rPr>
          <w:noProof/>
        </w:rPr>
        <w:t>25</w:t>
      </w:r>
      <w:r>
        <w:rPr>
          <w:noProof/>
        </w:rPr>
        <w:fldChar w:fldCharType="end"/>
      </w:r>
    </w:p>
    <w:p w14:paraId="72D7479E" w14:textId="25C1350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5.5.2.1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_Toc221554189 \h </w:instrText>
      </w:r>
      <w:r>
        <w:rPr>
          <w:noProof/>
        </w:rPr>
      </w:r>
      <w:r>
        <w:rPr>
          <w:noProof/>
        </w:rPr>
        <w:fldChar w:fldCharType="separate"/>
      </w:r>
      <w:r>
        <w:rPr>
          <w:noProof/>
        </w:rPr>
        <w:t>25</w:t>
      </w:r>
      <w:r>
        <w:rPr>
          <w:noProof/>
        </w:rPr>
        <w:fldChar w:fldCharType="end"/>
      </w:r>
    </w:p>
    <w:p w14:paraId="47E37707" w14:textId="76BAB22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5.5.2.2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_Toc221554190 \h </w:instrText>
      </w:r>
      <w:r>
        <w:rPr>
          <w:noProof/>
        </w:rPr>
      </w:r>
      <w:r>
        <w:rPr>
          <w:noProof/>
        </w:rPr>
        <w:fldChar w:fldCharType="separate"/>
      </w:r>
      <w:r>
        <w:rPr>
          <w:noProof/>
        </w:rPr>
        <w:t>25</w:t>
      </w:r>
      <w:r>
        <w:rPr>
          <w:noProof/>
        </w:rPr>
        <w:fldChar w:fldCharType="end"/>
      </w:r>
    </w:p>
    <w:p w14:paraId="7C5A207B" w14:textId="3D8A11E0"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5.5.2.3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_Toc221554191 \h </w:instrText>
      </w:r>
      <w:r>
        <w:rPr>
          <w:noProof/>
        </w:rPr>
      </w:r>
      <w:r>
        <w:rPr>
          <w:noProof/>
        </w:rPr>
        <w:fldChar w:fldCharType="separate"/>
      </w:r>
      <w:r>
        <w:rPr>
          <w:noProof/>
        </w:rPr>
        <w:t>25</w:t>
      </w:r>
      <w:r>
        <w:rPr>
          <w:noProof/>
        </w:rPr>
        <w:fldChar w:fldCharType="end"/>
      </w:r>
    </w:p>
    <w:p w14:paraId="289CFFD4" w14:textId="4A756DEF"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rPr>
        <w:t>Key issue: UE-to-UE protected communication</w:t>
      </w:r>
      <w:r>
        <w:rPr>
          <w:noProof/>
        </w:rPr>
        <w:tab/>
      </w:r>
      <w:r>
        <w:rPr>
          <w:noProof/>
        </w:rPr>
        <w:fldChar w:fldCharType="begin"/>
      </w:r>
      <w:r>
        <w:rPr>
          <w:noProof/>
        </w:rPr>
        <w:instrText xml:space="preserve"> PAGEREF _Toc221554192 \h </w:instrText>
      </w:r>
      <w:r>
        <w:rPr>
          <w:noProof/>
        </w:rPr>
      </w:r>
      <w:r>
        <w:rPr>
          <w:noProof/>
        </w:rPr>
        <w:fldChar w:fldCharType="separate"/>
      </w:r>
      <w:r>
        <w:rPr>
          <w:noProof/>
        </w:rPr>
        <w:t>26</w:t>
      </w:r>
      <w:r>
        <w:rPr>
          <w:noProof/>
        </w:rPr>
        <w:fldChar w:fldCharType="end"/>
      </w:r>
    </w:p>
    <w:p w14:paraId="2A0F2648" w14:textId="2E85306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rFonts w:asciiTheme="minorHAnsi" w:eastAsiaTheme="minorEastAsia" w:hAnsiTheme="minorHAnsi" w:cstheme="minorBidi"/>
          <w:noProof/>
          <w:kern w:val="2"/>
          <w:sz w:val="24"/>
          <w:szCs w:val="24"/>
          <w:lang w:eastAsia="en-GB"/>
          <w14:ligatures w14:val="standardContextual"/>
        </w:rPr>
        <w:tab/>
      </w:r>
      <w:r>
        <w:rPr>
          <w:noProof/>
        </w:rPr>
        <w:t>Key issue #6.1: Interception of UE-to-UE E2E protected communication</w:t>
      </w:r>
      <w:r>
        <w:rPr>
          <w:noProof/>
        </w:rPr>
        <w:tab/>
      </w:r>
      <w:r>
        <w:rPr>
          <w:noProof/>
        </w:rPr>
        <w:fldChar w:fldCharType="begin"/>
      </w:r>
      <w:r>
        <w:rPr>
          <w:noProof/>
        </w:rPr>
        <w:instrText xml:space="preserve"> PAGEREF _Toc221554193 \h </w:instrText>
      </w:r>
      <w:r>
        <w:rPr>
          <w:noProof/>
        </w:rPr>
      </w:r>
      <w:r>
        <w:rPr>
          <w:noProof/>
        </w:rPr>
        <w:fldChar w:fldCharType="separate"/>
      </w:r>
      <w:r>
        <w:rPr>
          <w:noProof/>
        </w:rPr>
        <w:t>26</w:t>
      </w:r>
      <w:r>
        <w:rPr>
          <w:noProof/>
        </w:rPr>
        <w:fldChar w:fldCharType="end"/>
      </w:r>
    </w:p>
    <w:p w14:paraId="223C6FD3" w14:textId="4A1A880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5.6.1.1</w:t>
      </w:r>
      <w:r>
        <w:rPr>
          <w:rFonts w:asciiTheme="minorHAnsi" w:eastAsiaTheme="minorEastAsia"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_Toc221554194 \h </w:instrText>
      </w:r>
      <w:r>
        <w:rPr>
          <w:noProof/>
        </w:rPr>
      </w:r>
      <w:r>
        <w:rPr>
          <w:noProof/>
        </w:rPr>
        <w:fldChar w:fldCharType="separate"/>
      </w:r>
      <w:r>
        <w:rPr>
          <w:noProof/>
        </w:rPr>
        <w:t>26</w:t>
      </w:r>
      <w:r>
        <w:rPr>
          <w:noProof/>
        </w:rPr>
        <w:fldChar w:fldCharType="end"/>
      </w:r>
    </w:p>
    <w:p w14:paraId="039AB910" w14:textId="342E377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5.6.1.2</w:t>
      </w:r>
      <w:r>
        <w:rPr>
          <w:rFonts w:asciiTheme="minorHAnsi" w:eastAsiaTheme="minorEastAsia" w:hAnsiTheme="minorHAnsi" w:cstheme="minorBidi"/>
          <w:noProof/>
          <w:kern w:val="2"/>
          <w:sz w:val="24"/>
          <w:szCs w:val="24"/>
          <w:lang w:eastAsia="en-GB"/>
          <w14:ligatures w14:val="standardContextual"/>
        </w:rPr>
        <w:tab/>
      </w:r>
      <w:r>
        <w:rPr>
          <w:noProof/>
        </w:rPr>
        <w:t>LI considerations</w:t>
      </w:r>
      <w:r>
        <w:rPr>
          <w:noProof/>
        </w:rPr>
        <w:tab/>
      </w:r>
      <w:r>
        <w:rPr>
          <w:noProof/>
        </w:rPr>
        <w:fldChar w:fldCharType="begin"/>
      </w:r>
      <w:r>
        <w:rPr>
          <w:noProof/>
        </w:rPr>
        <w:instrText xml:space="preserve"> PAGEREF _Toc221554195 \h </w:instrText>
      </w:r>
      <w:r>
        <w:rPr>
          <w:noProof/>
        </w:rPr>
      </w:r>
      <w:r>
        <w:rPr>
          <w:noProof/>
        </w:rPr>
        <w:fldChar w:fldCharType="separate"/>
      </w:r>
      <w:r>
        <w:rPr>
          <w:noProof/>
        </w:rPr>
        <w:t>26</w:t>
      </w:r>
      <w:r>
        <w:rPr>
          <w:noProof/>
        </w:rPr>
        <w:fldChar w:fldCharType="end"/>
      </w:r>
    </w:p>
    <w:p w14:paraId="61BA5242" w14:textId="4AD2FC6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5.6.1.3</w:t>
      </w:r>
      <w:r>
        <w:rPr>
          <w:rFonts w:asciiTheme="minorHAnsi" w:eastAsiaTheme="minorEastAsia" w:hAnsiTheme="minorHAnsi" w:cstheme="minorBidi"/>
          <w:noProof/>
          <w:kern w:val="2"/>
          <w:sz w:val="24"/>
          <w:szCs w:val="24"/>
          <w:lang w:eastAsia="en-GB"/>
          <w14:ligatures w14:val="standardContextual"/>
        </w:rPr>
        <w:tab/>
      </w:r>
      <w:r>
        <w:rPr>
          <w:noProof/>
        </w:rPr>
        <w:t>Potential LI requirements</w:t>
      </w:r>
      <w:r>
        <w:rPr>
          <w:noProof/>
        </w:rPr>
        <w:tab/>
      </w:r>
      <w:r>
        <w:rPr>
          <w:noProof/>
        </w:rPr>
        <w:fldChar w:fldCharType="begin"/>
      </w:r>
      <w:r>
        <w:rPr>
          <w:noProof/>
        </w:rPr>
        <w:instrText xml:space="preserve"> PAGEREF _Toc221554196 \h </w:instrText>
      </w:r>
      <w:r>
        <w:rPr>
          <w:noProof/>
        </w:rPr>
      </w:r>
      <w:r>
        <w:rPr>
          <w:noProof/>
        </w:rPr>
        <w:fldChar w:fldCharType="separate"/>
      </w:r>
      <w:r>
        <w:rPr>
          <w:noProof/>
        </w:rPr>
        <w:t>26</w:t>
      </w:r>
      <w:r>
        <w:rPr>
          <w:noProof/>
        </w:rPr>
        <w:fldChar w:fldCharType="end"/>
      </w:r>
    </w:p>
    <w:p w14:paraId="43F297B3" w14:textId="27896B7D"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Solutions</w:t>
      </w:r>
      <w:r>
        <w:rPr>
          <w:noProof/>
        </w:rPr>
        <w:tab/>
      </w:r>
      <w:r>
        <w:rPr>
          <w:noProof/>
        </w:rPr>
        <w:fldChar w:fldCharType="begin"/>
      </w:r>
      <w:r>
        <w:rPr>
          <w:noProof/>
        </w:rPr>
        <w:instrText xml:space="preserve"> PAGEREF _Toc221554197 \h </w:instrText>
      </w:r>
      <w:r>
        <w:rPr>
          <w:noProof/>
        </w:rPr>
      </w:r>
      <w:r>
        <w:rPr>
          <w:noProof/>
        </w:rPr>
        <w:fldChar w:fldCharType="separate"/>
      </w:r>
      <w:r>
        <w:rPr>
          <w:noProof/>
        </w:rPr>
        <w:t>26</w:t>
      </w:r>
      <w:r>
        <w:rPr>
          <w:noProof/>
        </w:rPr>
        <w:fldChar w:fldCharType="end"/>
      </w:r>
    </w:p>
    <w:p w14:paraId="4CB2932E" w14:textId="767270DF"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Mapping of solutions to key issues</w:t>
      </w:r>
      <w:r>
        <w:rPr>
          <w:noProof/>
        </w:rPr>
        <w:tab/>
      </w:r>
      <w:r>
        <w:rPr>
          <w:noProof/>
        </w:rPr>
        <w:fldChar w:fldCharType="begin"/>
      </w:r>
      <w:r>
        <w:rPr>
          <w:noProof/>
        </w:rPr>
        <w:instrText xml:space="preserve"> PAGEREF _Toc221554198 \h </w:instrText>
      </w:r>
      <w:r>
        <w:rPr>
          <w:noProof/>
        </w:rPr>
      </w:r>
      <w:r>
        <w:rPr>
          <w:noProof/>
        </w:rPr>
        <w:fldChar w:fldCharType="separate"/>
      </w:r>
      <w:r>
        <w:rPr>
          <w:noProof/>
        </w:rPr>
        <w:t>26</w:t>
      </w:r>
      <w:r>
        <w:rPr>
          <w:noProof/>
        </w:rPr>
        <w:fldChar w:fldCharType="end"/>
      </w:r>
    </w:p>
    <w:p w14:paraId="79C52DCA" w14:textId="6A83688E"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Solutions for cryptographic protocol considerations</w:t>
      </w:r>
      <w:r>
        <w:rPr>
          <w:noProof/>
        </w:rPr>
        <w:tab/>
      </w:r>
      <w:r>
        <w:rPr>
          <w:noProof/>
        </w:rPr>
        <w:fldChar w:fldCharType="begin"/>
      </w:r>
      <w:r>
        <w:rPr>
          <w:noProof/>
        </w:rPr>
        <w:instrText xml:space="preserve"> PAGEREF _Toc221554199 \h </w:instrText>
      </w:r>
      <w:r>
        <w:rPr>
          <w:noProof/>
        </w:rPr>
      </w:r>
      <w:r>
        <w:rPr>
          <w:noProof/>
        </w:rPr>
        <w:fldChar w:fldCharType="separate"/>
      </w:r>
      <w:r>
        <w:rPr>
          <w:noProof/>
        </w:rPr>
        <w:t>26</w:t>
      </w:r>
      <w:r>
        <w:rPr>
          <w:noProof/>
        </w:rPr>
        <w:fldChar w:fldCharType="end"/>
      </w:r>
    </w:p>
    <w:p w14:paraId="1C7A95AC" w14:textId="46495628"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Solution #1.1: Security Protocol Detection Function (SPDF)</w:t>
      </w:r>
      <w:r>
        <w:rPr>
          <w:noProof/>
        </w:rPr>
        <w:tab/>
      </w:r>
      <w:r>
        <w:rPr>
          <w:noProof/>
        </w:rPr>
        <w:fldChar w:fldCharType="begin"/>
      </w:r>
      <w:r>
        <w:rPr>
          <w:noProof/>
        </w:rPr>
        <w:instrText xml:space="preserve"> PAGEREF _Toc221554200 \h </w:instrText>
      </w:r>
      <w:r>
        <w:rPr>
          <w:noProof/>
        </w:rPr>
      </w:r>
      <w:r>
        <w:rPr>
          <w:noProof/>
        </w:rPr>
        <w:fldChar w:fldCharType="separate"/>
      </w:r>
      <w:r>
        <w:rPr>
          <w:noProof/>
        </w:rPr>
        <w:t>26</w:t>
      </w:r>
      <w:r>
        <w:rPr>
          <w:noProof/>
        </w:rPr>
        <w:fldChar w:fldCharType="end"/>
      </w:r>
    </w:p>
    <w:p w14:paraId="25CCA18E" w14:textId="38E5856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_Toc221554201 \h </w:instrText>
      </w:r>
      <w:r>
        <w:rPr>
          <w:noProof/>
        </w:rPr>
      </w:r>
      <w:r>
        <w:rPr>
          <w:noProof/>
        </w:rPr>
        <w:fldChar w:fldCharType="separate"/>
      </w:r>
      <w:r>
        <w:rPr>
          <w:noProof/>
        </w:rPr>
        <w:t>27</w:t>
      </w:r>
      <w:r>
        <w:rPr>
          <w:noProof/>
        </w:rPr>
        <w:fldChar w:fldCharType="end"/>
      </w:r>
    </w:p>
    <w:p w14:paraId="365E95A9" w14:textId="013ACBE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_Toc221554202 \h </w:instrText>
      </w:r>
      <w:r>
        <w:rPr>
          <w:noProof/>
        </w:rPr>
      </w:r>
      <w:r>
        <w:rPr>
          <w:noProof/>
        </w:rPr>
        <w:fldChar w:fldCharType="separate"/>
      </w:r>
      <w:r>
        <w:rPr>
          <w:noProof/>
        </w:rPr>
        <w:t>27</w:t>
      </w:r>
      <w:r>
        <w:rPr>
          <w:noProof/>
        </w:rPr>
        <w:fldChar w:fldCharType="end"/>
      </w:r>
    </w:p>
    <w:p w14:paraId="65A03C66" w14:textId="6F6A783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_Toc221554203 \h </w:instrText>
      </w:r>
      <w:r>
        <w:rPr>
          <w:noProof/>
        </w:rPr>
      </w:r>
      <w:r>
        <w:rPr>
          <w:noProof/>
        </w:rPr>
        <w:fldChar w:fldCharType="separate"/>
      </w:r>
      <w:r>
        <w:rPr>
          <w:noProof/>
        </w:rPr>
        <w:t>27</w:t>
      </w:r>
      <w:r>
        <w:rPr>
          <w:noProof/>
        </w:rPr>
        <w:fldChar w:fldCharType="end"/>
      </w:r>
    </w:p>
    <w:p w14:paraId="4F3A043F" w14:textId="1937687C"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Solution #1.2: Use of AKMA (or equivalent)</w:t>
      </w:r>
      <w:r>
        <w:rPr>
          <w:noProof/>
        </w:rPr>
        <w:tab/>
      </w:r>
      <w:r>
        <w:rPr>
          <w:noProof/>
        </w:rPr>
        <w:fldChar w:fldCharType="begin"/>
      </w:r>
      <w:r>
        <w:rPr>
          <w:noProof/>
        </w:rPr>
        <w:instrText xml:space="preserve"> PAGEREF _Toc221554204 \h </w:instrText>
      </w:r>
      <w:r>
        <w:rPr>
          <w:noProof/>
        </w:rPr>
      </w:r>
      <w:r>
        <w:rPr>
          <w:noProof/>
        </w:rPr>
        <w:fldChar w:fldCharType="separate"/>
      </w:r>
      <w:r>
        <w:rPr>
          <w:noProof/>
        </w:rPr>
        <w:t>27</w:t>
      </w:r>
      <w:r>
        <w:rPr>
          <w:noProof/>
        </w:rPr>
        <w:fldChar w:fldCharType="end"/>
      </w:r>
    </w:p>
    <w:p w14:paraId="7FC1D400" w14:textId="684B414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_Toc221554205 \h </w:instrText>
      </w:r>
      <w:r>
        <w:rPr>
          <w:noProof/>
        </w:rPr>
      </w:r>
      <w:r>
        <w:rPr>
          <w:noProof/>
        </w:rPr>
        <w:fldChar w:fldCharType="separate"/>
      </w:r>
      <w:r>
        <w:rPr>
          <w:noProof/>
        </w:rPr>
        <w:t>27</w:t>
      </w:r>
      <w:r>
        <w:rPr>
          <w:noProof/>
        </w:rPr>
        <w:fldChar w:fldCharType="end"/>
      </w:r>
    </w:p>
    <w:p w14:paraId="49EF1283" w14:textId="57922F2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_Toc221554206 \h </w:instrText>
      </w:r>
      <w:r>
        <w:rPr>
          <w:noProof/>
        </w:rPr>
      </w:r>
      <w:r>
        <w:rPr>
          <w:noProof/>
        </w:rPr>
        <w:fldChar w:fldCharType="separate"/>
      </w:r>
      <w:r>
        <w:rPr>
          <w:noProof/>
        </w:rPr>
        <w:t>27</w:t>
      </w:r>
      <w:r>
        <w:rPr>
          <w:noProof/>
        </w:rPr>
        <w:fldChar w:fldCharType="end"/>
      </w:r>
    </w:p>
    <w:p w14:paraId="73A61802" w14:textId="62FA930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_Toc221554207 \h </w:instrText>
      </w:r>
      <w:r>
        <w:rPr>
          <w:noProof/>
        </w:rPr>
      </w:r>
      <w:r>
        <w:rPr>
          <w:noProof/>
        </w:rPr>
        <w:fldChar w:fldCharType="separate"/>
      </w:r>
      <w:r>
        <w:rPr>
          <w:noProof/>
        </w:rPr>
        <w:t>28</w:t>
      </w:r>
      <w:r>
        <w:rPr>
          <w:noProof/>
        </w:rPr>
        <w:fldChar w:fldCharType="end"/>
      </w:r>
    </w:p>
    <w:p w14:paraId="45F3FE8F" w14:textId="4ADC3FC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Solution #1.3: Security Handshake Interception and Forwarding Function (SHIFF)</w:t>
      </w:r>
      <w:r>
        <w:rPr>
          <w:noProof/>
        </w:rPr>
        <w:tab/>
      </w:r>
      <w:r>
        <w:rPr>
          <w:noProof/>
        </w:rPr>
        <w:fldChar w:fldCharType="begin"/>
      </w:r>
      <w:r>
        <w:rPr>
          <w:noProof/>
        </w:rPr>
        <w:instrText xml:space="preserve"> PAGEREF _Toc221554208 \h </w:instrText>
      </w:r>
      <w:r>
        <w:rPr>
          <w:noProof/>
        </w:rPr>
      </w:r>
      <w:r>
        <w:rPr>
          <w:noProof/>
        </w:rPr>
        <w:fldChar w:fldCharType="separate"/>
      </w:r>
      <w:r>
        <w:rPr>
          <w:noProof/>
        </w:rPr>
        <w:t>28</w:t>
      </w:r>
      <w:r>
        <w:rPr>
          <w:noProof/>
        </w:rPr>
        <w:fldChar w:fldCharType="end"/>
      </w:r>
    </w:p>
    <w:p w14:paraId="3C799B47" w14:textId="272AD48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6.2.3.1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_Toc221554209 \h </w:instrText>
      </w:r>
      <w:r>
        <w:rPr>
          <w:noProof/>
        </w:rPr>
      </w:r>
      <w:r>
        <w:rPr>
          <w:noProof/>
        </w:rPr>
        <w:fldChar w:fldCharType="separate"/>
      </w:r>
      <w:r>
        <w:rPr>
          <w:noProof/>
        </w:rPr>
        <w:t>28</w:t>
      </w:r>
      <w:r>
        <w:rPr>
          <w:noProof/>
        </w:rPr>
        <w:fldChar w:fldCharType="end"/>
      </w:r>
    </w:p>
    <w:p w14:paraId="2046B8C7" w14:textId="603FDBA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_Toc221554210 \h </w:instrText>
      </w:r>
      <w:r>
        <w:rPr>
          <w:noProof/>
        </w:rPr>
      </w:r>
      <w:r>
        <w:rPr>
          <w:noProof/>
        </w:rPr>
        <w:fldChar w:fldCharType="separate"/>
      </w:r>
      <w:r>
        <w:rPr>
          <w:noProof/>
        </w:rPr>
        <w:t>28</w:t>
      </w:r>
      <w:r>
        <w:rPr>
          <w:noProof/>
        </w:rPr>
        <w:fldChar w:fldCharType="end"/>
      </w:r>
    </w:p>
    <w:p w14:paraId="542B76CB" w14:textId="2E93925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6.2.3.3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_Toc221554211 \h </w:instrText>
      </w:r>
      <w:r>
        <w:rPr>
          <w:noProof/>
        </w:rPr>
      </w:r>
      <w:r>
        <w:rPr>
          <w:noProof/>
        </w:rPr>
        <w:fldChar w:fldCharType="separate"/>
      </w:r>
      <w:r>
        <w:rPr>
          <w:noProof/>
        </w:rPr>
        <w:t>29</w:t>
      </w:r>
      <w:r>
        <w:rPr>
          <w:noProof/>
        </w:rPr>
        <w:fldChar w:fldCharType="end"/>
      </w:r>
    </w:p>
    <w:p w14:paraId="2279350C" w14:textId="3772CA10"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Solution #1.4: Security processing state machine</w:t>
      </w:r>
      <w:r>
        <w:rPr>
          <w:noProof/>
        </w:rPr>
        <w:tab/>
      </w:r>
      <w:r>
        <w:rPr>
          <w:noProof/>
        </w:rPr>
        <w:fldChar w:fldCharType="begin"/>
      </w:r>
      <w:r>
        <w:rPr>
          <w:noProof/>
        </w:rPr>
        <w:instrText xml:space="preserve"> PAGEREF _Toc221554212 \h </w:instrText>
      </w:r>
      <w:r>
        <w:rPr>
          <w:noProof/>
        </w:rPr>
      </w:r>
      <w:r>
        <w:rPr>
          <w:noProof/>
        </w:rPr>
        <w:fldChar w:fldCharType="separate"/>
      </w:r>
      <w:r>
        <w:rPr>
          <w:noProof/>
        </w:rPr>
        <w:t>29</w:t>
      </w:r>
      <w:r>
        <w:rPr>
          <w:noProof/>
        </w:rPr>
        <w:fldChar w:fldCharType="end"/>
      </w:r>
    </w:p>
    <w:p w14:paraId="1EF4C509" w14:textId="2E107A9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6.2.4.1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_Toc221554213 \h </w:instrText>
      </w:r>
      <w:r>
        <w:rPr>
          <w:noProof/>
        </w:rPr>
      </w:r>
      <w:r>
        <w:rPr>
          <w:noProof/>
        </w:rPr>
        <w:fldChar w:fldCharType="separate"/>
      </w:r>
      <w:r>
        <w:rPr>
          <w:noProof/>
        </w:rPr>
        <w:t>29</w:t>
      </w:r>
      <w:r>
        <w:rPr>
          <w:noProof/>
        </w:rPr>
        <w:fldChar w:fldCharType="end"/>
      </w:r>
    </w:p>
    <w:p w14:paraId="2F379C2C" w14:textId="0FFBA17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6.2.4.2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_Toc221554214 \h </w:instrText>
      </w:r>
      <w:r>
        <w:rPr>
          <w:noProof/>
        </w:rPr>
      </w:r>
      <w:r>
        <w:rPr>
          <w:noProof/>
        </w:rPr>
        <w:fldChar w:fldCharType="separate"/>
      </w:r>
      <w:r>
        <w:rPr>
          <w:noProof/>
        </w:rPr>
        <w:t>29</w:t>
      </w:r>
      <w:r>
        <w:rPr>
          <w:noProof/>
        </w:rPr>
        <w:fldChar w:fldCharType="end"/>
      </w:r>
    </w:p>
    <w:p w14:paraId="036F1CC7" w14:textId="7504FB8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6.2.4.3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_Toc221554215 \h </w:instrText>
      </w:r>
      <w:r>
        <w:rPr>
          <w:noProof/>
        </w:rPr>
      </w:r>
      <w:r>
        <w:rPr>
          <w:noProof/>
        </w:rPr>
        <w:fldChar w:fldCharType="separate"/>
      </w:r>
      <w:r>
        <w:rPr>
          <w:noProof/>
        </w:rPr>
        <w:t>30</w:t>
      </w:r>
      <w:r>
        <w:rPr>
          <w:noProof/>
        </w:rPr>
        <w:fldChar w:fldCharType="end"/>
      </w:r>
    </w:p>
    <w:p w14:paraId="58AFBB22" w14:textId="5B536F53"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Solution #1.5: Cipher suite profiling</w:t>
      </w:r>
      <w:r>
        <w:rPr>
          <w:noProof/>
        </w:rPr>
        <w:tab/>
      </w:r>
      <w:r>
        <w:rPr>
          <w:noProof/>
        </w:rPr>
        <w:fldChar w:fldCharType="begin"/>
      </w:r>
      <w:r>
        <w:rPr>
          <w:noProof/>
        </w:rPr>
        <w:instrText xml:space="preserve"> PAGEREF _Toc221554216 \h </w:instrText>
      </w:r>
      <w:r>
        <w:rPr>
          <w:noProof/>
        </w:rPr>
      </w:r>
      <w:r>
        <w:rPr>
          <w:noProof/>
        </w:rPr>
        <w:fldChar w:fldCharType="separate"/>
      </w:r>
      <w:r>
        <w:rPr>
          <w:noProof/>
        </w:rPr>
        <w:t>30</w:t>
      </w:r>
      <w:r>
        <w:rPr>
          <w:noProof/>
        </w:rPr>
        <w:fldChar w:fldCharType="end"/>
      </w:r>
    </w:p>
    <w:p w14:paraId="68AAF412" w14:textId="559BCC31"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_Toc221554217 \h </w:instrText>
      </w:r>
      <w:r>
        <w:rPr>
          <w:noProof/>
        </w:rPr>
      </w:r>
      <w:r>
        <w:rPr>
          <w:noProof/>
        </w:rPr>
        <w:fldChar w:fldCharType="separate"/>
      </w:r>
      <w:r>
        <w:rPr>
          <w:noProof/>
        </w:rPr>
        <w:t>30</w:t>
      </w:r>
      <w:r>
        <w:rPr>
          <w:noProof/>
        </w:rPr>
        <w:fldChar w:fldCharType="end"/>
      </w:r>
    </w:p>
    <w:p w14:paraId="016245E3" w14:textId="6168817B"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_Toc221554218 \h </w:instrText>
      </w:r>
      <w:r>
        <w:rPr>
          <w:noProof/>
        </w:rPr>
      </w:r>
      <w:r>
        <w:rPr>
          <w:noProof/>
        </w:rPr>
        <w:fldChar w:fldCharType="separate"/>
      </w:r>
      <w:r>
        <w:rPr>
          <w:noProof/>
        </w:rPr>
        <w:t>30</w:t>
      </w:r>
      <w:r>
        <w:rPr>
          <w:noProof/>
        </w:rPr>
        <w:fldChar w:fldCharType="end"/>
      </w:r>
    </w:p>
    <w:p w14:paraId="321FC5CB" w14:textId="7F580ABB"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6.2.5.3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_Toc221554219 \h </w:instrText>
      </w:r>
      <w:r>
        <w:rPr>
          <w:noProof/>
        </w:rPr>
      </w:r>
      <w:r>
        <w:rPr>
          <w:noProof/>
        </w:rPr>
        <w:fldChar w:fldCharType="separate"/>
      </w:r>
      <w:r>
        <w:rPr>
          <w:noProof/>
        </w:rPr>
        <w:t>30</w:t>
      </w:r>
      <w:r>
        <w:rPr>
          <w:noProof/>
        </w:rPr>
        <w:fldChar w:fldCharType="end"/>
      </w:r>
    </w:p>
    <w:p w14:paraId="07F3DCA9" w14:textId="00F4C8B7"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Solutions for mid-session intercept</w:t>
      </w:r>
      <w:r>
        <w:rPr>
          <w:noProof/>
        </w:rPr>
        <w:tab/>
      </w:r>
      <w:r>
        <w:rPr>
          <w:noProof/>
        </w:rPr>
        <w:fldChar w:fldCharType="begin"/>
      </w:r>
      <w:r>
        <w:rPr>
          <w:noProof/>
        </w:rPr>
        <w:instrText xml:space="preserve"> PAGEREF _Toc221554220 \h </w:instrText>
      </w:r>
      <w:r>
        <w:rPr>
          <w:noProof/>
        </w:rPr>
      </w:r>
      <w:r>
        <w:rPr>
          <w:noProof/>
        </w:rPr>
        <w:fldChar w:fldCharType="separate"/>
      </w:r>
      <w:r>
        <w:rPr>
          <w:noProof/>
        </w:rPr>
        <w:t>31</w:t>
      </w:r>
      <w:r>
        <w:rPr>
          <w:noProof/>
        </w:rPr>
        <w:fldChar w:fldCharType="end"/>
      </w:r>
    </w:p>
    <w:p w14:paraId="3164EB31" w14:textId="1CDBD7D1"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Solution #2.1: Security state mirroring</w:t>
      </w:r>
      <w:r>
        <w:rPr>
          <w:noProof/>
        </w:rPr>
        <w:tab/>
      </w:r>
      <w:r>
        <w:rPr>
          <w:noProof/>
        </w:rPr>
        <w:fldChar w:fldCharType="begin"/>
      </w:r>
      <w:r>
        <w:rPr>
          <w:noProof/>
        </w:rPr>
        <w:instrText xml:space="preserve"> PAGEREF _Toc221554221 \h </w:instrText>
      </w:r>
      <w:r>
        <w:rPr>
          <w:noProof/>
        </w:rPr>
      </w:r>
      <w:r>
        <w:rPr>
          <w:noProof/>
        </w:rPr>
        <w:fldChar w:fldCharType="separate"/>
      </w:r>
      <w:r>
        <w:rPr>
          <w:noProof/>
        </w:rPr>
        <w:t>31</w:t>
      </w:r>
      <w:r>
        <w:rPr>
          <w:noProof/>
        </w:rPr>
        <w:fldChar w:fldCharType="end"/>
      </w:r>
    </w:p>
    <w:p w14:paraId="079F83F1" w14:textId="6659511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_Toc221554222 \h </w:instrText>
      </w:r>
      <w:r>
        <w:rPr>
          <w:noProof/>
        </w:rPr>
      </w:r>
      <w:r>
        <w:rPr>
          <w:noProof/>
        </w:rPr>
        <w:fldChar w:fldCharType="separate"/>
      </w:r>
      <w:r>
        <w:rPr>
          <w:noProof/>
        </w:rPr>
        <w:t>31</w:t>
      </w:r>
      <w:r>
        <w:rPr>
          <w:noProof/>
        </w:rPr>
        <w:fldChar w:fldCharType="end"/>
      </w:r>
    </w:p>
    <w:p w14:paraId="0D957B2D" w14:textId="34BA90D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_Toc221554223 \h </w:instrText>
      </w:r>
      <w:r>
        <w:rPr>
          <w:noProof/>
        </w:rPr>
      </w:r>
      <w:r>
        <w:rPr>
          <w:noProof/>
        </w:rPr>
        <w:fldChar w:fldCharType="separate"/>
      </w:r>
      <w:r>
        <w:rPr>
          <w:noProof/>
        </w:rPr>
        <w:t>31</w:t>
      </w:r>
      <w:r>
        <w:rPr>
          <w:noProof/>
        </w:rPr>
        <w:fldChar w:fldCharType="end"/>
      </w:r>
    </w:p>
    <w:p w14:paraId="3AA3152C" w14:textId="3B718EA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_Toc221554224 \h </w:instrText>
      </w:r>
      <w:r>
        <w:rPr>
          <w:noProof/>
        </w:rPr>
      </w:r>
      <w:r>
        <w:rPr>
          <w:noProof/>
        </w:rPr>
        <w:fldChar w:fldCharType="separate"/>
      </w:r>
      <w:r>
        <w:rPr>
          <w:noProof/>
        </w:rPr>
        <w:t>32</w:t>
      </w:r>
      <w:r>
        <w:rPr>
          <w:noProof/>
        </w:rPr>
        <w:fldChar w:fldCharType="end"/>
      </w:r>
    </w:p>
    <w:p w14:paraId="1D701470" w14:textId="071C1933"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Solutions for roaming</w:t>
      </w:r>
      <w:r>
        <w:rPr>
          <w:noProof/>
        </w:rPr>
        <w:tab/>
      </w:r>
      <w:r>
        <w:rPr>
          <w:noProof/>
        </w:rPr>
        <w:fldChar w:fldCharType="begin"/>
      </w:r>
      <w:r>
        <w:rPr>
          <w:noProof/>
        </w:rPr>
        <w:instrText xml:space="preserve"> PAGEREF _Toc221554225 \h </w:instrText>
      </w:r>
      <w:r>
        <w:rPr>
          <w:noProof/>
        </w:rPr>
      </w:r>
      <w:r>
        <w:rPr>
          <w:noProof/>
        </w:rPr>
        <w:fldChar w:fldCharType="separate"/>
      </w:r>
      <w:r>
        <w:rPr>
          <w:noProof/>
        </w:rPr>
        <w:t>32</w:t>
      </w:r>
      <w:r>
        <w:rPr>
          <w:noProof/>
        </w:rPr>
        <w:fldChar w:fldCharType="end"/>
      </w:r>
    </w:p>
    <w:p w14:paraId="6FCCC794" w14:textId="7394F38C"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6.4.1</w:t>
      </w:r>
      <w:r>
        <w:rPr>
          <w:rFonts w:asciiTheme="minorHAnsi" w:eastAsiaTheme="minorEastAsia" w:hAnsiTheme="minorHAnsi" w:cstheme="minorBidi"/>
          <w:noProof/>
          <w:kern w:val="2"/>
          <w:sz w:val="24"/>
          <w:szCs w:val="24"/>
          <w:lang w:eastAsia="en-GB"/>
          <w14:ligatures w14:val="standardContextual"/>
        </w:rPr>
        <w:tab/>
      </w:r>
      <w:r>
        <w:rPr>
          <w:noProof/>
        </w:rPr>
        <w:t>Solution #3.1: Extended KSF and SEAF functionality</w:t>
      </w:r>
      <w:r>
        <w:rPr>
          <w:noProof/>
        </w:rPr>
        <w:tab/>
      </w:r>
      <w:r>
        <w:rPr>
          <w:noProof/>
        </w:rPr>
        <w:fldChar w:fldCharType="begin"/>
      </w:r>
      <w:r>
        <w:rPr>
          <w:noProof/>
        </w:rPr>
        <w:instrText xml:space="preserve"> PAGEREF _Toc221554226 \h </w:instrText>
      </w:r>
      <w:r>
        <w:rPr>
          <w:noProof/>
        </w:rPr>
      </w:r>
      <w:r>
        <w:rPr>
          <w:noProof/>
        </w:rPr>
        <w:fldChar w:fldCharType="separate"/>
      </w:r>
      <w:r>
        <w:rPr>
          <w:noProof/>
        </w:rPr>
        <w:t>32</w:t>
      </w:r>
      <w:r>
        <w:rPr>
          <w:noProof/>
        </w:rPr>
        <w:fldChar w:fldCharType="end"/>
      </w:r>
    </w:p>
    <w:p w14:paraId="1E117021" w14:textId="031D92E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_Toc221554227 \h </w:instrText>
      </w:r>
      <w:r>
        <w:rPr>
          <w:noProof/>
        </w:rPr>
      </w:r>
      <w:r>
        <w:rPr>
          <w:noProof/>
        </w:rPr>
        <w:fldChar w:fldCharType="separate"/>
      </w:r>
      <w:r>
        <w:rPr>
          <w:noProof/>
        </w:rPr>
        <w:t>32</w:t>
      </w:r>
      <w:r>
        <w:rPr>
          <w:noProof/>
        </w:rPr>
        <w:fldChar w:fldCharType="end"/>
      </w:r>
    </w:p>
    <w:p w14:paraId="1E07631A" w14:textId="5DE89B7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_Toc221554228 \h </w:instrText>
      </w:r>
      <w:r>
        <w:rPr>
          <w:noProof/>
        </w:rPr>
      </w:r>
      <w:r>
        <w:rPr>
          <w:noProof/>
        </w:rPr>
        <w:fldChar w:fldCharType="separate"/>
      </w:r>
      <w:r>
        <w:rPr>
          <w:noProof/>
        </w:rPr>
        <w:t>33</w:t>
      </w:r>
      <w:r>
        <w:rPr>
          <w:noProof/>
        </w:rPr>
        <w:fldChar w:fldCharType="end"/>
      </w:r>
    </w:p>
    <w:p w14:paraId="1C71B05E" w14:textId="4610BF9F"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_Toc221554229 \h </w:instrText>
      </w:r>
      <w:r>
        <w:rPr>
          <w:noProof/>
        </w:rPr>
      </w:r>
      <w:r>
        <w:rPr>
          <w:noProof/>
        </w:rPr>
        <w:fldChar w:fldCharType="separate"/>
      </w:r>
      <w:r>
        <w:rPr>
          <w:noProof/>
        </w:rPr>
        <w:t>34</w:t>
      </w:r>
      <w:r>
        <w:rPr>
          <w:noProof/>
        </w:rPr>
        <w:fldChar w:fldCharType="end"/>
      </w:r>
    </w:p>
    <w:p w14:paraId="5087CA68" w14:textId="4AB530F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6.4.2</w:t>
      </w:r>
      <w:r>
        <w:rPr>
          <w:rFonts w:asciiTheme="minorHAnsi" w:eastAsiaTheme="minorEastAsia" w:hAnsiTheme="minorHAnsi" w:cstheme="minorBidi"/>
          <w:noProof/>
          <w:kern w:val="2"/>
          <w:sz w:val="24"/>
          <w:szCs w:val="24"/>
          <w:lang w:eastAsia="en-GB"/>
          <w14:ligatures w14:val="standardContextual"/>
        </w:rPr>
        <w:tab/>
      </w:r>
      <w:r>
        <w:rPr>
          <w:noProof/>
        </w:rPr>
        <w:t>Solution #3.2: Key hierarchy and key separation</w:t>
      </w:r>
      <w:r>
        <w:rPr>
          <w:noProof/>
        </w:rPr>
        <w:tab/>
      </w:r>
      <w:r>
        <w:rPr>
          <w:noProof/>
        </w:rPr>
        <w:fldChar w:fldCharType="begin"/>
      </w:r>
      <w:r>
        <w:rPr>
          <w:noProof/>
        </w:rPr>
        <w:instrText xml:space="preserve"> PAGEREF _Toc221554230 \h </w:instrText>
      </w:r>
      <w:r>
        <w:rPr>
          <w:noProof/>
        </w:rPr>
      </w:r>
      <w:r>
        <w:rPr>
          <w:noProof/>
        </w:rPr>
        <w:fldChar w:fldCharType="separate"/>
      </w:r>
      <w:r>
        <w:rPr>
          <w:noProof/>
        </w:rPr>
        <w:t>34</w:t>
      </w:r>
      <w:r>
        <w:rPr>
          <w:noProof/>
        </w:rPr>
        <w:fldChar w:fldCharType="end"/>
      </w:r>
    </w:p>
    <w:p w14:paraId="046CE3D5" w14:textId="1AB325E9"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_Toc221554231 \h </w:instrText>
      </w:r>
      <w:r>
        <w:rPr>
          <w:noProof/>
        </w:rPr>
      </w:r>
      <w:r>
        <w:rPr>
          <w:noProof/>
        </w:rPr>
        <w:fldChar w:fldCharType="separate"/>
      </w:r>
      <w:r>
        <w:rPr>
          <w:noProof/>
        </w:rPr>
        <w:t>34</w:t>
      </w:r>
      <w:r>
        <w:rPr>
          <w:noProof/>
        </w:rPr>
        <w:fldChar w:fldCharType="end"/>
      </w:r>
    </w:p>
    <w:p w14:paraId="606D1301" w14:textId="62ADD434"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6.4.2.2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_Toc221554232 \h </w:instrText>
      </w:r>
      <w:r>
        <w:rPr>
          <w:noProof/>
        </w:rPr>
      </w:r>
      <w:r>
        <w:rPr>
          <w:noProof/>
        </w:rPr>
        <w:fldChar w:fldCharType="separate"/>
      </w:r>
      <w:r>
        <w:rPr>
          <w:noProof/>
        </w:rPr>
        <w:t>34</w:t>
      </w:r>
      <w:r>
        <w:rPr>
          <w:noProof/>
        </w:rPr>
        <w:fldChar w:fldCharType="end"/>
      </w:r>
    </w:p>
    <w:p w14:paraId="537F0925" w14:textId="0369614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6.4.2.3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_Toc221554233 \h </w:instrText>
      </w:r>
      <w:r>
        <w:rPr>
          <w:noProof/>
        </w:rPr>
      </w:r>
      <w:r>
        <w:rPr>
          <w:noProof/>
        </w:rPr>
        <w:fldChar w:fldCharType="separate"/>
      </w:r>
      <w:r>
        <w:rPr>
          <w:noProof/>
        </w:rPr>
        <w:t>35</w:t>
      </w:r>
      <w:r>
        <w:rPr>
          <w:noProof/>
        </w:rPr>
        <w:fldChar w:fldCharType="end"/>
      </w:r>
    </w:p>
    <w:p w14:paraId="4B8EACFA" w14:textId="3E4CA0FD"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Solutions for LI architecture</w:t>
      </w:r>
      <w:r>
        <w:rPr>
          <w:noProof/>
        </w:rPr>
        <w:tab/>
      </w:r>
      <w:r>
        <w:rPr>
          <w:noProof/>
        </w:rPr>
        <w:fldChar w:fldCharType="begin"/>
      </w:r>
      <w:r>
        <w:rPr>
          <w:noProof/>
        </w:rPr>
        <w:instrText xml:space="preserve"> PAGEREF _Toc221554234 \h </w:instrText>
      </w:r>
      <w:r>
        <w:rPr>
          <w:noProof/>
        </w:rPr>
      </w:r>
      <w:r>
        <w:rPr>
          <w:noProof/>
        </w:rPr>
        <w:fldChar w:fldCharType="separate"/>
      </w:r>
      <w:r>
        <w:rPr>
          <w:noProof/>
        </w:rPr>
        <w:t>35</w:t>
      </w:r>
      <w:r>
        <w:rPr>
          <w:noProof/>
        </w:rPr>
        <w:fldChar w:fldCharType="end"/>
      </w:r>
    </w:p>
    <w:p w14:paraId="3B8ED92C" w14:textId="5E5536C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Solution #4.1: LI Mirror Security State Function (LMSSF)</w:t>
      </w:r>
      <w:r>
        <w:rPr>
          <w:noProof/>
        </w:rPr>
        <w:tab/>
      </w:r>
      <w:r>
        <w:rPr>
          <w:noProof/>
        </w:rPr>
        <w:fldChar w:fldCharType="begin"/>
      </w:r>
      <w:r>
        <w:rPr>
          <w:noProof/>
        </w:rPr>
        <w:instrText xml:space="preserve"> PAGEREF _Toc221554235 \h </w:instrText>
      </w:r>
      <w:r>
        <w:rPr>
          <w:noProof/>
        </w:rPr>
      </w:r>
      <w:r>
        <w:rPr>
          <w:noProof/>
        </w:rPr>
        <w:fldChar w:fldCharType="separate"/>
      </w:r>
      <w:r>
        <w:rPr>
          <w:noProof/>
        </w:rPr>
        <w:t>35</w:t>
      </w:r>
      <w:r>
        <w:rPr>
          <w:noProof/>
        </w:rPr>
        <w:fldChar w:fldCharType="end"/>
      </w:r>
    </w:p>
    <w:p w14:paraId="722E4B77" w14:textId="0A45EF17"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_Toc221554236 \h </w:instrText>
      </w:r>
      <w:r>
        <w:rPr>
          <w:noProof/>
        </w:rPr>
      </w:r>
      <w:r>
        <w:rPr>
          <w:noProof/>
        </w:rPr>
        <w:fldChar w:fldCharType="separate"/>
      </w:r>
      <w:r>
        <w:rPr>
          <w:noProof/>
        </w:rPr>
        <w:t>35</w:t>
      </w:r>
      <w:r>
        <w:rPr>
          <w:noProof/>
        </w:rPr>
        <w:fldChar w:fldCharType="end"/>
      </w:r>
    </w:p>
    <w:p w14:paraId="7512164E" w14:textId="5A7642F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_Toc221554237 \h </w:instrText>
      </w:r>
      <w:r>
        <w:rPr>
          <w:noProof/>
        </w:rPr>
      </w:r>
      <w:r>
        <w:rPr>
          <w:noProof/>
        </w:rPr>
        <w:fldChar w:fldCharType="separate"/>
      </w:r>
      <w:r>
        <w:rPr>
          <w:noProof/>
        </w:rPr>
        <w:t>35</w:t>
      </w:r>
      <w:r>
        <w:rPr>
          <w:noProof/>
        </w:rPr>
        <w:fldChar w:fldCharType="end"/>
      </w:r>
    </w:p>
    <w:p w14:paraId="51EE94C3" w14:textId="59985C25"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_Toc221554238 \h </w:instrText>
      </w:r>
      <w:r>
        <w:rPr>
          <w:noProof/>
        </w:rPr>
      </w:r>
      <w:r>
        <w:rPr>
          <w:noProof/>
        </w:rPr>
        <w:fldChar w:fldCharType="separate"/>
      </w:r>
      <w:r>
        <w:rPr>
          <w:noProof/>
        </w:rPr>
        <w:t>37</w:t>
      </w:r>
      <w:r>
        <w:rPr>
          <w:noProof/>
        </w:rPr>
        <w:fldChar w:fldCharType="end"/>
      </w:r>
    </w:p>
    <w:p w14:paraId="48CDE25E" w14:textId="28CE5519"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4A5961">
        <w:rPr>
          <w:noProof/>
        </w:rPr>
        <w:t>6.5.2</w:t>
      </w:r>
      <w:r>
        <w:rPr>
          <w:rFonts w:asciiTheme="minorHAnsi" w:eastAsiaTheme="minorEastAsia" w:hAnsiTheme="minorHAnsi" w:cstheme="minorBidi"/>
          <w:noProof/>
          <w:kern w:val="2"/>
          <w:sz w:val="24"/>
          <w:szCs w:val="24"/>
          <w:lang w:eastAsia="en-GB"/>
          <w14:ligatures w14:val="standardContextual"/>
        </w:rPr>
        <w:tab/>
      </w:r>
      <w:r w:rsidRPr="004A5961">
        <w:rPr>
          <w:noProof/>
        </w:rPr>
        <w:t>Solution #4.2: Decryption POI (D-POI)</w:t>
      </w:r>
      <w:r>
        <w:rPr>
          <w:noProof/>
        </w:rPr>
        <w:tab/>
      </w:r>
      <w:r>
        <w:rPr>
          <w:noProof/>
        </w:rPr>
        <w:fldChar w:fldCharType="begin"/>
      </w:r>
      <w:r>
        <w:rPr>
          <w:noProof/>
        </w:rPr>
        <w:instrText xml:space="preserve"> PAGEREF _Toc221554239 \h </w:instrText>
      </w:r>
      <w:r>
        <w:rPr>
          <w:noProof/>
        </w:rPr>
      </w:r>
      <w:r>
        <w:rPr>
          <w:noProof/>
        </w:rPr>
        <w:fldChar w:fldCharType="separate"/>
      </w:r>
      <w:r>
        <w:rPr>
          <w:noProof/>
        </w:rPr>
        <w:t>37</w:t>
      </w:r>
      <w:r>
        <w:rPr>
          <w:noProof/>
        </w:rPr>
        <w:fldChar w:fldCharType="end"/>
      </w:r>
    </w:p>
    <w:p w14:paraId="1D720EB6" w14:textId="30A5E31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_Toc221554240 \h </w:instrText>
      </w:r>
      <w:r>
        <w:rPr>
          <w:noProof/>
        </w:rPr>
      </w:r>
      <w:r>
        <w:rPr>
          <w:noProof/>
        </w:rPr>
        <w:fldChar w:fldCharType="separate"/>
      </w:r>
      <w:r>
        <w:rPr>
          <w:noProof/>
        </w:rPr>
        <w:t>37</w:t>
      </w:r>
      <w:r>
        <w:rPr>
          <w:noProof/>
        </w:rPr>
        <w:fldChar w:fldCharType="end"/>
      </w:r>
    </w:p>
    <w:p w14:paraId="3BAB186F" w14:textId="051E1F3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6.5.2.2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_Toc221554241 \h </w:instrText>
      </w:r>
      <w:r>
        <w:rPr>
          <w:noProof/>
        </w:rPr>
      </w:r>
      <w:r>
        <w:rPr>
          <w:noProof/>
        </w:rPr>
        <w:fldChar w:fldCharType="separate"/>
      </w:r>
      <w:r>
        <w:rPr>
          <w:noProof/>
        </w:rPr>
        <w:t>37</w:t>
      </w:r>
      <w:r>
        <w:rPr>
          <w:noProof/>
        </w:rPr>
        <w:fldChar w:fldCharType="end"/>
      </w:r>
    </w:p>
    <w:p w14:paraId="2DD53CA2" w14:textId="16A3C18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6.5.2.3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_Toc221554242 \h </w:instrText>
      </w:r>
      <w:r>
        <w:rPr>
          <w:noProof/>
        </w:rPr>
      </w:r>
      <w:r>
        <w:rPr>
          <w:noProof/>
        </w:rPr>
        <w:fldChar w:fldCharType="separate"/>
      </w:r>
      <w:r>
        <w:rPr>
          <w:noProof/>
        </w:rPr>
        <w:t>37</w:t>
      </w:r>
      <w:r>
        <w:rPr>
          <w:noProof/>
        </w:rPr>
        <w:fldChar w:fldCharType="end"/>
      </w:r>
    </w:p>
    <w:p w14:paraId="6883D250" w14:textId="3095C2FF"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Solutions for security assurance</w:t>
      </w:r>
      <w:r>
        <w:rPr>
          <w:noProof/>
        </w:rPr>
        <w:tab/>
      </w:r>
      <w:r>
        <w:rPr>
          <w:noProof/>
        </w:rPr>
        <w:fldChar w:fldCharType="begin"/>
      </w:r>
      <w:r>
        <w:rPr>
          <w:noProof/>
        </w:rPr>
        <w:instrText xml:space="preserve"> PAGEREF _Toc221554243 \h </w:instrText>
      </w:r>
      <w:r>
        <w:rPr>
          <w:noProof/>
        </w:rPr>
      </w:r>
      <w:r>
        <w:rPr>
          <w:noProof/>
        </w:rPr>
        <w:fldChar w:fldCharType="separate"/>
      </w:r>
      <w:r>
        <w:rPr>
          <w:noProof/>
        </w:rPr>
        <w:t>38</w:t>
      </w:r>
      <w:r>
        <w:rPr>
          <w:noProof/>
        </w:rPr>
        <w:fldChar w:fldCharType="end"/>
      </w:r>
    </w:p>
    <w:p w14:paraId="2428417F" w14:textId="050EF9AB"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Solution #5.1: D-POI SCAS</w:t>
      </w:r>
      <w:r>
        <w:rPr>
          <w:noProof/>
        </w:rPr>
        <w:tab/>
      </w:r>
      <w:r>
        <w:rPr>
          <w:noProof/>
        </w:rPr>
        <w:fldChar w:fldCharType="begin"/>
      </w:r>
      <w:r>
        <w:rPr>
          <w:noProof/>
        </w:rPr>
        <w:instrText xml:space="preserve"> PAGEREF _Toc221554244 \h </w:instrText>
      </w:r>
      <w:r>
        <w:rPr>
          <w:noProof/>
        </w:rPr>
      </w:r>
      <w:r>
        <w:rPr>
          <w:noProof/>
        </w:rPr>
        <w:fldChar w:fldCharType="separate"/>
      </w:r>
      <w:r>
        <w:rPr>
          <w:noProof/>
        </w:rPr>
        <w:t>38</w:t>
      </w:r>
      <w:r>
        <w:rPr>
          <w:noProof/>
        </w:rPr>
        <w:fldChar w:fldCharType="end"/>
      </w:r>
    </w:p>
    <w:p w14:paraId="37657755" w14:textId="7648E3A1"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_Toc221554245 \h </w:instrText>
      </w:r>
      <w:r>
        <w:rPr>
          <w:noProof/>
        </w:rPr>
      </w:r>
      <w:r>
        <w:rPr>
          <w:noProof/>
        </w:rPr>
        <w:fldChar w:fldCharType="separate"/>
      </w:r>
      <w:r>
        <w:rPr>
          <w:noProof/>
        </w:rPr>
        <w:t>38</w:t>
      </w:r>
      <w:r>
        <w:rPr>
          <w:noProof/>
        </w:rPr>
        <w:fldChar w:fldCharType="end"/>
      </w:r>
    </w:p>
    <w:p w14:paraId="4A9FDBAF" w14:textId="06187458"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6.6.1.2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_Toc221554246 \h </w:instrText>
      </w:r>
      <w:r>
        <w:rPr>
          <w:noProof/>
        </w:rPr>
      </w:r>
      <w:r>
        <w:rPr>
          <w:noProof/>
        </w:rPr>
        <w:fldChar w:fldCharType="separate"/>
      </w:r>
      <w:r>
        <w:rPr>
          <w:noProof/>
        </w:rPr>
        <w:t>38</w:t>
      </w:r>
      <w:r>
        <w:rPr>
          <w:noProof/>
        </w:rPr>
        <w:fldChar w:fldCharType="end"/>
      </w:r>
    </w:p>
    <w:p w14:paraId="71BBA050" w14:textId="2F75C1EC"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6.6.1.3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_Toc221554247 \h </w:instrText>
      </w:r>
      <w:r>
        <w:rPr>
          <w:noProof/>
        </w:rPr>
      </w:r>
      <w:r>
        <w:rPr>
          <w:noProof/>
        </w:rPr>
        <w:fldChar w:fldCharType="separate"/>
      </w:r>
      <w:r>
        <w:rPr>
          <w:noProof/>
        </w:rPr>
        <w:t>38</w:t>
      </w:r>
      <w:r>
        <w:rPr>
          <w:noProof/>
        </w:rPr>
        <w:fldChar w:fldCharType="end"/>
      </w:r>
    </w:p>
    <w:p w14:paraId="460211CD" w14:textId="533E7A0B"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Solutions for UE-to-UE protected communication</w:t>
      </w:r>
      <w:r>
        <w:rPr>
          <w:noProof/>
        </w:rPr>
        <w:tab/>
      </w:r>
      <w:r>
        <w:rPr>
          <w:noProof/>
        </w:rPr>
        <w:fldChar w:fldCharType="begin"/>
      </w:r>
      <w:r>
        <w:rPr>
          <w:noProof/>
        </w:rPr>
        <w:instrText xml:space="preserve"> PAGEREF _Toc221554248 \h </w:instrText>
      </w:r>
      <w:r>
        <w:rPr>
          <w:noProof/>
        </w:rPr>
      </w:r>
      <w:r>
        <w:rPr>
          <w:noProof/>
        </w:rPr>
        <w:fldChar w:fldCharType="separate"/>
      </w:r>
      <w:r>
        <w:rPr>
          <w:noProof/>
        </w:rPr>
        <w:t>38</w:t>
      </w:r>
      <w:r>
        <w:rPr>
          <w:noProof/>
        </w:rPr>
        <w:fldChar w:fldCharType="end"/>
      </w:r>
    </w:p>
    <w:p w14:paraId="5871BF4F" w14:textId="18B58D0E"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6.7.1</w:t>
      </w:r>
      <w:r>
        <w:rPr>
          <w:rFonts w:asciiTheme="minorHAnsi" w:eastAsiaTheme="minorEastAsia" w:hAnsiTheme="minorHAnsi" w:cstheme="minorBidi"/>
          <w:noProof/>
          <w:kern w:val="2"/>
          <w:sz w:val="24"/>
          <w:szCs w:val="24"/>
          <w:lang w:eastAsia="en-GB"/>
          <w14:ligatures w14:val="standardContextual"/>
        </w:rPr>
        <w:tab/>
      </w:r>
      <w:r>
        <w:rPr>
          <w:noProof/>
        </w:rPr>
        <w:t>Solution #6.1: Interception of UE-to-UE E2E protected communication</w:t>
      </w:r>
      <w:r>
        <w:rPr>
          <w:noProof/>
        </w:rPr>
        <w:tab/>
      </w:r>
      <w:r>
        <w:rPr>
          <w:noProof/>
        </w:rPr>
        <w:fldChar w:fldCharType="begin"/>
      </w:r>
      <w:r>
        <w:rPr>
          <w:noProof/>
        </w:rPr>
        <w:instrText xml:space="preserve"> PAGEREF _Toc221554249 \h </w:instrText>
      </w:r>
      <w:r>
        <w:rPr>
          <w:noProof/>
        </w:rPr>
      </w:r>
      <w:r>
        <w:rPr>
          <w:noProof/>
        </w:rPr>
        <w:fldChar w:fldCharType="separate"/>
      </w:r>
      <w:r>
        <w:rPr>
          <w:noProof/>
        </w:rPr>
        <w:t>38</w:t>
      </w:r>
      <w:r>
        <w:rPr>
          <w:noProof/>
        </w:rPr>
        <w:fldChar w:fldCharType="end"/>
      </w:r>
    </w:p>
    <w:p w14:paraId="1EC531BD" w14:textId="458EAA0D"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6.7.1.1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_Toc221554250 \h </w:instrText>
      </w:r>
      <w:r>
        <w:rPr>
          <w:noProof/>
        </w:rPr>
      </w:r>
      <w:r>
        <w:rPr>
          <w:noProof/>
        </w:rPr>
        <w:fldChar w:fldCharType="separate"/>
      </w:r>
      <w:r>
        <w:rPr>
          <w:noProof/>
        </w:rPr>
        <w:t>38</w:t>
      </w:r>
      <w:r>
        <w:rPr>
          <w:noProof/>
        </w:rPr>
        <w:fldChar w:fldCharType="end"/>
      </w:r>
    </w:p>
    <w:p w14:paraId="0E11D2B1" w14:textId="69BA2BB0"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6.7.1.2</w:t>
      </w:r>
      <w:r>
        <w:rPr>
          <w:rFonts w:asciiTheme="minorHAnsi" w:eastAsiaTheme="minorEastAsia"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_Toc221554251 \h </w:instrText>
      </w:r>
      <w:r>
        <w:rPr>
          <w:noProof/>
        </w:rPr>
      </w:r>
      <w:r>
        <w:rPr>
          <w:noProof/>
        </w:rPr>
        <w:fldChar w:fldCharType="separate"/>
      </w:r>
      <w:r>
        <w:rPr>
          <w:noProof/>
        </w:rPr>
        <w:t>39</w:t>
      </w:r>
      <w:r>
        <w:rPr>
          <w:noProof/>
        </w:rPr>
        <w:fldChar w:fldCharType="end"/>
      </w:r>
    </w:p>
    <w:p w14:paraId="5CCC7829" w14:textId="5765FDF6"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6.7.1.3</w:t>
      </w:r>
      <w:r>
        <w:rPr>
          <w:rFonts w:asciiTheme="minorHAnsi" w:eastAsiaTheme="minorEastAsia"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_Toc221554252 \h </w:instrText>
      </w:r>
      <w:r>
        <w:rPr>
          <w:noProof/>
        </w:rPr>
      </w:r>
      <w:r>
        <w:rPr>
          <w:noProof/>
        </w:rPr>
        <w:fldChar w:fldCharType="separate"/>
      </w:r>
      <w:r>
        <w:rPr>
          <w:noProof/>
        </w:rPr>
        <w:t>39</w:t>
      </w:r>
      <w:r>
        <w:rPr>
          <w:noProof/>
        </w:rPr>
        <w:fldChar w:fldCharType="end"/>
      </w:r>
    </w:p>
    <w:p w14:paraId="2B2AAF03" w14:textId="0B8C9E88"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Conclutions</w:t>
      </w:r>
      <w:r>
        <w:rPr>
          <w:noProof/>
        </w:rPr>
        <w:tab/>
      </w:r>
      <w:r>
        <w:rPr>
          <w:noProof/>
        </w:rPr>
        <w:fldChar w:fldCharType="begin"/>
      </w:r>
      <w:r>
        <w:rPr>
          <w:noProof/>
        </w:rPr>
        <w:instrText xml:space="preserve"> PAGEREF _Toc221554253 \h </w:instrText>
      </w:r>
      <w:r>
        <w:rPr>
          <w:noProof/>
        </w:rPr>
      </w:r>
      <w:r>
        <w:rPr>
          <w:noProof/>
        </w:rPr>
        <w:fldChar w:fldCharType="separate"/>
      </w:r>
      <w:r>
        <w:rPr>
          <w:noProof/>
        </w:rPr>
        <w:t>39</w:t>
      </w:r>
      <w:r>
        <w:rPr>
          <w:noProof/>
        </w:rPr>
        <w:fldChar w:fldCharType="end"/>
      </w:r>
    </w:p>
    <w:p w14:paraId="1F88D212" w14:textId="25276B88"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Impact of solutions</w:t>
      </w:r>
      <w:r>
        <w:rPr>
          <w:noProof/>
        </w:rPr>
        <w:tab/>
      </w:r>
      <w:r>
        <w:rPr>
          <w:noProof/>
        </w:rPr>
        <w:fldChar w:fldCharType="begin"/>
      </w:r>
      <w:r>
        <w:rPr>
          <w:noProof/>
        </w:rPr>
        <w:instrText xml:space="preserve"> PAGEREF _Toc221554254 \h </w:instrText>
      </w:r>
      <w:r>
        <w:rPr>
          <w:noProof/>
        </w:rPr>
      </w:r>
      <w:r>
        <w:rPr>
          <w:noProof/>
        </w:rPr>
        <w:fldChar w:fldCharType="separate"/>
      </w:r>
      <w:r>
        <w:rPr>
          <w:noProof/>
        </w:rPr>
        <w:t>39</w:t>
      </w:r>
      <w:r>
        <w:rPr>
          <w:noProof/>
        </w:rPr>
        <w:fldChar w:fldCharType="end"/>
      </w:r>
    </w:p>
    <w:p w14:paraId="5EEFB70E" w14:textId="7D0E14E3"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_Toc221554255 \h </w:instrText>
      </w:r>
      <w:r>
        <w:rPr>
          <w:noProof/>
        </w:rPr>
      </w:r>
      <w:r>
        <w:rPr>
          <w:noProof/>
        </w:rPr>
        <w:fldChar w:fldCharType="separate"/>
      </w:r>
      <w:r>
        <w:rPr>
          <w:noProof/>
        </w:rPr>
        <w:t>39</w:t>
      </w:r>
      <w:r>
        <w:rPr>
          <w:noProof/>
        </w:rPr>
        <w:fldChar w:fldCharType="end"/>
      </w:r>
    </w:p>
    <w:p w14:paraId="2D4E8EF8" w14:textId="75BEA436"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Security</w:t>
      </w:r>
      <w:r>
        <w:rPr>
          <w:noProof/>
        </w:rPr>
        <w:tab/>
      </w:r>
      <w:r>
        <w:rPr>
          <w:noProof/>
        </w:rPr>
        <w:fldChar w:fldCharType="begin"/>
      </w:r>
      <w:r>
        <w:rPr>
          <w:noProof/>
        </w:rPr>
        <w:instrText xml:space="preserve"> PAGEREF _Toc221554256 \h </w:instrText>
      </w:r>
      <w:r>
        <w:rPr>
          <w:noProof/>
        </w:rPr>
      </w:r>
      <w:r>
        <w:rPr>
          <w:noProof/>
        </w:rPr>
        <w:fldChar w:fldCharType="separate"/>
      </w:r>
      <w:r>
        <w:rPr>
          <w:noProof/>
        </w:rPr>
        <w:t>39</w:t>
      </w:r>
      <w:r>
        <w:rPr>
          <w:noProof/>
        </w:rPr>
        <w:fldChar w:fldCharType="end"/>
      </w:r>
    </w:p>
    <w:p w14:paraId="39CF95BD" w14:textId="1FA698C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Subscriber privacy</w:t>
      </w:r>
      <w:r>
        <w:rPr>
          <w:noProof/>
        </w:rPr>
        <w:tab/>
      </w:r>
      <w:r>
        <w:rPr>
          <w:noProof/>
        </w:rPr>
        <w:fldChar w:fldCharType="begin"/>
      </w:r>
      <w:r>
        <w:rPr>
          <w:noProof/>
        </w:rPr>
        <w:instrText xml:space="preserve"> PAGEREF _Toc221554257 \h </w:instrText>
      </w:r>
      <w:r>
        <w:rPr>
          <w:noProof/>
        </w:rPr>
      </w:r>
      <w:r>
        <w:rPr>
          <w:noProof/>
        </w:rPr>
        <w:fldChar w:fldCharType="separate"/>
      </w:r>
      <w:r>
        <w:rPr>
          <w:noProof/>
        </w:rPr>
        <w:t>39</w:t>
      </w:r>
      <w:r>
        <w:rPr>
          <w:noProof/>
        </w:rPr>
        <w:fldChar w:fldCharType="end"/>
      </w:r>
    </w:p>
    <w:p w14:paraId="6BB03EBC" w14:textId="746391F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Implementation and security assurance</w:t>
      </w:r>
      <w:r>
        <w:rPr>
          <w:noProof/>
        </w:rPr>
        <w:tab/>
      </w:r>
      <w:r>
        <w:rPr>
          <w:noProof/>
        </w:rPr>
        <w:fldChar w:fldCharType="begin"/>
      </w:r>
      <w:r>
        <w:rPr>
          <w:noProof/>
        </w:rPr>
        <w:instrText xml:space="preserve"> PAGEREF _Toc221554258 \h </w:instrText>
      </w:r>
      <w:r>
        <w:rPr>
          <w:noProof/>
        </w:rPr>
      </w:r>
      <w:r>
        <w:rPr>
          <w:noProof/>
        </w:rPr>
        <w:fldChar w:fldCharType="separate"/>
      </w:r>
      <w:r>
        <w:rPr>
          <w:noProof/>
        </w:rPr>
        <w:t>40</w:t>
      </w:r>
      <w:r>
        <w:rPr>
          <w:noProof/>
        </w:rPr>
        <w:fldChar w:fldCharType="end"/>
      </w:r>
    </w:p>
    <w:p w14:paraId="6363B2A6" w14:textId="5DE74D7A"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Standardisation</w:t>
      </w:r>
      <w:r>
        <w:rPr>
          <w:noProof/>
        </w:rPr>
        <w:tab/>
      </w:r>
      <w:r>
        <w:rPr>
          <w:noProof/>
        </w:rPr>
        <w:fldChar w:fldCharType="begin"/>
      </w:r>
      <w:r>
        <w:rPr>
          <w:noProof/>
        </w:rPr>
        <w:instrText xml:space="preserve"> PAGEREF _Toc221554259 \h </w:instrText>
      </w:r>
      <w:r>
        <w:rPr>
          <w:noProof/>
        </w:rPr>
      </w:r>
      <w:r>
        <w:rPr>
          <w:noProof/>
        </w:rPr>
        <w:fldChar w:fldCharType="separate"/>
      </w:r>
      <w:r>
        <w:rPr>
          <w:noProof/>
        </w:rPr>
        <w:t>40</w:t>
      </w:r>
      <w:r>
        <w:rPr>
          <w:noProof/>
        </w:rPr>
        <w:fldChar w:fldCharType="end"/>
      </w:r>
    </w:p>
    <w:p w14:paraId="02C969FE" w14:textId="070AD840"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General conclusions</w:t>
      </w:r>
      <w:r>
        <w:rPr>
          <w:noProof/>
        </w:rPr>
        <w:tab/>
      </w:r>
      <w:r>
        <w:rPr>
          <w:noProof/>
        </w:rPr>
        <w:fldChar w:fldCharType="begin"/>
      </w:r>
      <w:r>
        <w:rPr>
          <w:noProof/>
        </w:rPr>
        <w:instrText xml:space="preserve"> PAGEREF _Toc221554260 \h </w:instrText>
      </w:r>
      <w:r>
        <w:rPr>
          <w:noProof/>
        </w:rPr>
      </w:r>
      <w:r>
        <w:rPr>
          <w:noProof/>
        </w:rPr>
        <w:fldChar w:fldCharType="separate"/>
      </w:r>
      <w:r>
        <w:rPr>
          <w:noProof/>
        </w:rPr>
        <w:t>40</w:t>
      </w:r>
      <w:r>
        <w:rPr>
          <w:noProof/>
        </w:rPr>
        <w:fldChar w:fldCharType="end"/>
      </w:r>
    </w:p>
    <w:p w14:paraId="03F3E708" w14:textId="71C91048"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Conclusion on solution #1.1: Security protocol detection</w:t>
      </w:r>
      <w:r>
        <w:rPr>
          <w:noProof/>
        </w:rPr>
        <w:tab/>
      </w:r>
      <w:r>
        <w:rPr>
          <w:noProof/>
        </w:rPr>
        <w:fldChar w:fldCharType="begin"/>
      </w:r>
      <w:r>
        <w:rPr>
          <w:noProof/>
        </w:rPr>
        <w:instrText xml:space="preserve"> PAGEREF _Toc221554261 \h </w:instrText>
      </w:r>
      <w:r>
        <w:rPr>
          <w:noProof/>
        </w:rPr>
      </w:r>
      <w:r>
        <w:rPr>
          <w:noProof/>
        </w:rPr>
        <w:fldChar w:fldCharType="separate"/>
      </w:r>
      <w:r>
        <w:rPr>
          <w:noProof/>
        </w:rPr>
        <w:t>41</w:t>
      </w:r>
      <w:r>
        <w:rPr>
          <w:noProof/>
        </w:rPr>
        <w:fldChar w:fldCharType="end"/>
      </w:r>
    </w:p>
    <w:p w14:paraId="3EF2C266" w14:textId="336E217A"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Conclusion on solution #1.2: Use of AKMA (or equivalent)</w:t>
      </w:r>
      <w:r>
        <w:rPr>
          <w:noProof/>
        </w:rPr>
        <w:tab/>
      </w:r>
      <w:r>
        <w:rPr>
          <w:noProof/>
        </w:rPr>
        <w:fldChar w:fldCharType="begin"/>
      </w:r>
      <w:r>
        <w:rPr>
          <w:noProof/>
        </w:rPr>
        <w:instrText xml:space="preserve"> PAGEREF _Toc221554262 \h </w:instrText>
      </w:r>
      <w:r>
        <w:rPr>
          <w:noProof/>
        </w:rPr>
      </w:r>
      <w:r>
        <w:rPr>
          <w:noProof/>
        </w:rPr>
        <w:fldChar w:fldCharType="separate"/>
      </w:r>
      <w:r>
        <w:rPr>
          <w:noProof/>
        </w:rPr>
        <w:t>41</w:t>
      </w:r>
      <w:r>
        <w:rPr>
          <w:noProof/>
        </w:rPr>
        <w:fldChar w:fldCharType="end"/>
      </w:r>
    </w:p>
    <w:p w14:paraId="02189F23" w14:textId="60D375A1"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Conclusion on solution #1.3: Handshake interception</w:t>
      </w:r>
      <w:r>
        <w:rPr>
          <w:noProof/>
        </w:rPr>
        <w:tab/>
      </w:r>
      <w:r>
        <w:rPr>
          <w:noProof/>
        </w:rPr>
        <w:fldChar w:fldCharType="begin"/>
      </w:r>
      <w:r>
        <w:rPr>
          <w:noProof/>
        </w:rPr>
        <w:instrText xml:space="preserve"> PAGEREF _Toc221554263 \h </w:instrText>
      </w:r>
      <w:r>
        <w:rPr>
          <w:noProof/>
        </w:rPr>
      </w:r>
      <w:r>
        <w:rPr>
          <w:noProof/>
        </w:rPr>
        <w:fldChar w:fldCharType="separate"/>
      </w:r>
      <w:r>
        <w:rPr>
          <w:noProof/>
        </w:rPr>
        <w:t>41</w:t>
      </w:r>
      <w:r>
        <w:rPr>
          <w:noProof/>
        </w:rPr>
        <w:fldChar w:fldCharType="end"/>
      </w:r>
    </w:p>
    <w:p w14:paraId="059DAEFA" w14:textId="64C3E366"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Conclusion on solution #1.4: Security processing state machine</w:t>
      </w:r>
      <w:r>
        <w:rPr>
          <w:noProof/>
        </w:rPr>
        <w:tab/>
      </w:r>
      <w:r>
        <w:rPr>
          <w:noProof/>
        </w:rPr>
        <w:fldChar w:fldCharType="begin"/>
      </w:r>
      <w:r>
        <w:rPr>
          <w:noProof/>
        </w:rPr>
        <w:instrText xml:space="preserve"> PAGEREF _Toc221554264 \h </w:instrText>
      </w:r>
      <w:r>
        <w:rPr>
          <w:noProof/>
        </w:rPr>
      </w:r>
      <w:r>
        <w:rPr>
          <w:noProof/>
        </w:rPr>
        <w:fldChar w:fldCharType="separate"/>
      </w:r>
      <w:r>
        <w:rPr>
          <w:noProof/>
        </w:rPr>
        <w:t>41</w:t>
      </w:r>
      <w:r>
        <w:rPr>
          <w:noProof/>
        </w:rPr>
        <w:fldChar w:fldCharType="end"/>
      </w:r>
    </w:p>
    <w:p w14:paraId="0D4E5536" w14:textId="3E053344"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7.7</w:t>
      </w:r>
      <w:r>
        <w:rPr>
          <w:rFonts w:asciiTheme="minorHAnsi" w:eastAsiaTheme="minorEastAsia" w:hAnsiTheme="minorHAnsi" w:cstheme="minorBidi"/>
          <w:noProof/>
          <w:kern w:val="2"/>
          <w:sz w:val="24"/>
          <w:szCs w:val="24"/>
          <w:lang w:eastAsia="en-GB"/>
          <w14:ligatures w14:val="standardContextual"/>
        </w:rPr>
        <w:tab/>
      </w:r>
      <w:r>
        <w:rPr>
          <w:noProof/>
        </w:rPr>
        <w:t>Conclusion on solution #1.5: Cipher suite profiling</w:t>
      </w:r>
      <w:r>
        <w:rPr>
          <w:noProof/>
        </w:rPr>
        <w:tab/>
      </w:r>
      <w:r>
        <w:rPr>
          <w:noProof/>
        </w:rPr>
        <w:fldChar w:fldCharType="begin"/>
      </w:r>
      <w:r>
        <w:rPr>
          <w:noProof/>
        </w:rPr>
        <w:instrText xml:space="preserve"> PAGEREF _Toc221554265 \h </w:instrText>
      </w:r>
      <w:r>
        <w:rPr>
          <w:noProof/>
        </w:rPr>
      </w:r>
      <w:r>
        <w:rPr>
          <w:noProof/>
        </w:rPr>
        <w:fldChar w:fldCharType="separate"/>
      </w:r>
      <w:r>
        <w:rPr>
          <w:noProof/>
        </w:rPr>
        <w:t>41</w:t>
      </w:r>
      <w:r>
        <w:rPr>
          <w:noProof/>
        </w:rPr>
        <w:fldChar w:fldCharType="end"/>
      </w:r>
    </w:p>
    <w:p w14:paraId="1127BF6B" w14:textId="7159CE74"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7.8</w:t>
      </w:r>
      <w:r>
        <w:rPr>
          <w:rFonts w:asciiTheme="minorHAnsi" w:eastAsiaTheme="minorEastAsia" w:hAnsiTheme="minorHAnsi" w:cstheme="minorBidi"/>
          <w:noProof/>
          <w:kern w:val="2"/>
          <w:sz w:val="24"/>
          <w:szCs w:val="24"/>
          <w:lang w:eastAsia="en-GB"/>
          <w14:ligatures w14:val="standardContextual"/>
        </w:rPr>
        <w:tab/>
      </w:r>
      <w:r>
        <w:rPr>
          <w:noProof/>
        </w:rPr>
        <w:t>Conclusion on solution #2.1: Security state mirroring</w:t>
      </w:r>
      <w:r>
        <w:rPr>
          <w:noProof/>
        </w:rPr>
        <w:tab/>
      </w:r>
      <w:r>
        <w:rPr>
          <w:noProof/>
        </w:rPr>
        <w:fldChar w:fldCharType="begin"/>
      </w:r>
      <w:r>
        <w:rPr>
          <w:noProof/>
        </w:rPr>
        <w:instrText xml:space="preserve"> PAGEREF _Toc221554266 \h </w:instrText>
      </w:r>
      <w:r>
        <w:rPr>
          <w:noProof/>
        </w:rPr>
      </w:r>
      <w:r>
        <w:rPr>
          <w:noProof/>
        </w:rPr>
        <w:fldChar w:fldCharType="separate"/>
      </w:r>
      <w:r>
        <w:rPr>
          <w:noProof/>
        </w:rPr>
        <w:t>41</w:t>
      </w:r>
      <w:r>
        <w:rPr>
          <w:noProof/>
        </w:rPr>
        <w:fldChar w:fldCharType="end"/>
      </w:r>
    </w:p>
    <w:p w14:paraId="3CE7290B" w14:textId="744B90AE"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7.9</w:t>
      </w:r>
      <w:r>
        <w:rPr>
          <w:rFonts w:asciiTheme="minorHAnsi" w:eastAsiaTheme="minorEastAsia" w:hAnsiTheme="minorHAnsi" w:cstheme="minorBidi"/>
          <w:noProof/>
          <w:kern w:val="2"/>
          <w:sz w:val="24"/>
          <w:szCs w:val="24"/>
          <w:lang w:eastAsia="en-GB"/>
          <w14:ligatures w14:val="standardContextual"/>
        </w:rPr>
        <w:tab/>
      </w:r>
      <w:r>
        <w:rPr>
          <w:noProof/>
        </w:rPr>
        <w:t>Conclusion on solution #3.1: Extended KSF and SEAF functionality</w:t>
      </w:r>
      <w:r>
        <w:rPr>
          <w:noProof/>
        </w:rPr>
        <w:tab/>
      </w:r>
      <w:r>
        <w:rPr>
          <w:noProof/>
        </w:rPr>
        <w:fldChar w:fldCharType="begin"/>
      </w:r>
      <w:r>
        <w:rPr>
          <w:noProof/>
        </w:rPr>
        <w:instrText xml:space="preserve"> PAGEREF _Toc221554267 \h </w:instrText>
      </w:r>
      <w:r>
        <w:rPr>
          <w:noProof/>
        </w:rPr>
      </w:r>
      <w:r>
        <w:rPr>
          <w:noProof/>
        </w:rPr>
        <w:fldChar w:fldCharType="separate"/>
      </w:r>
      <w:r>
        <w:rPr>
          <w:noProof/>
        </w:rPr>
        <w:t>41</w:t>
      </w:r>
      <w:r>
        <w:rPr>
          <w:noProof/>
        </w:rPr>
        <w:fldChar w:fldCharType="end"/>
      </w:r>
    </w:p>
    <w:p w14:paraId="0B1E4E49" w14:textId="4A1E755C"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7.10</w:t>
      </w:r>
      <w:r>
        <w:rPr>
          <w:rFonts w:asciiTheme="minorHAnsi" w:eastAsiaTheme="minorEastAsia" w:hAnsiTheme="minorHAnsi" w:cstheme="minorBidi"/>
          <w:noProof/>
          <w:kern w:val="2"/>
          <w:sz w:val="24"/>
          <w:szCs w:val="24"/>
          <w:lang w:eastAsia="en-GB"/>
          <w14:ligatures w14:val="standardContextual"/>
        </w:rPr>
        <w:tab/>
      </w:r>
      <w:r>
        <w:rPr>
          <w:noProof/>
        </w:rPr>
        <w:t>Conclusion on solution #3.2: Key hierarchy and key separation</w:t>
      </w:r>
      <w:r>
        <w:rPr>
          <w:noProof/>
        </w:rPr>
        <w:tab/>
      </w:r>
      <w:r>
        <w:rPr>
          <w:noProof/>
        </w:rPr>
        <w:fldChar w:fldCharType="begin"/>
      </w:r>
      <w:r>
        <w:rPr>
          <w:noProof/>
        </w:rPr>
        <w:instrText xml:space="preserve"> PAGEREF _Toc221554268 \h </w:instrText>
      </w:r>
      <w:r>
        <w:rPr>
          <w:noProof/>
        </w:rPr>
      </w:r>
      <w:r>
        <w:rPr>
          <w:noProof/>
        </w:rPr>
        <w:fldChar w:fldCharType="separate"/>
      </w:r>
      <w:r>
        <w:rPr>
          <w:noProof/>
        </w:rPr>
        <w:t>41</w:t>
      </w:r>
      <w:r>
        <w:rPr>
          <w:noProof/>
        </w:rPr>
        <w:fldChar w:fldCharType="end"/>
      </w:r>
    </w:p>
    <w:p w14:paraId="24ADFE58" w14:textId="62C4FE8D"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Conclusion on solution #4.1: LI Security State Mirror Function (LMSSF)</w:t>
      </w:r>
      <w:r>
        <w:rPr>
          <w:noProof/>
        </w:rPr>
        <w:tab/>
      </w:r>
      <w:r>
        <w:rPr>
          <w:noProof/>
        </w:rPr>
        <w:fldChar w:fldCharType="begin"/>
      </w:r>
      <w:r>
        <w:rPr>
          <w:noProof/>
        </w:rPr>
        <w:instrText xml:space="preserve"> PAGEREF _Toc221554269 \h </w:instrText>
      </w:r>
      <w:r>
        <w:rPr>
          <w:noProof/>
        </w:rPr>
      </w:r>
      <w:r>
        <w:rPr>
          <w:noProof/>
        </w:rPr>
        <w:fldChar w:fldCharType="separate"/>
      </w:r>
      <w:r>
        <w:rPr>
          <w:noProof/>
        </w:rPr>
        <w:t>42</w:t>
      </w:r>
      <w:r>
        <w:rPr>
          <w:noProof/>
        </w:rPr>
        <w:fldChar w:fldCharType="end"/>
      </w:r>
    </w:p>
    <w:p w14:paraId="420335CF" w14:textId="02A69449"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7.12</w:t>
      </w:r>
      <w:r>
        <w:rPr>
          <w:rFonts w:asciiTheme="minorHAnsi" w:eastAsiaTheme="minorEastAsia" w:hAnsiTheme="minorHAnsi" w:cstheme="minorBidi"/>
          <w:noProof/>
          <w:kern w:val="2"/>
          <w:sz w:val="24"/>
          <w:szCs w:val="24"/>
          <w:lang w:eastAsia="en-GB"/>
          <w14:ligatures w14:val="standardContextual"/>
        </w:rPr>
        <w:tab/>
      </w:r>
      <w:r>
        <w:rPr>
          <w:noProof/>
        </w:rPr>
        <w:t>Conclusion on solution #4.2: Decryption POI (D-POI)</w:t>
      </w:r>
      <w:r>
        <w:rPr>
          <w:noProof/>
        </w:rPr>
        <w:tab/>
      </w:r>
      <w:r>
        <w:rPr>
          <w:noProof/>
        </w:rPr>
        <w:fldChar w:fldCharType="begin"/>
      </w:r>
      <w:r>
        <w:rPr>
          <w:noProof/>
        </w:rPr>
        <w:instrText xml:space="preserve"> PAGEREF _Toc221554270 \h </w:instrText>
      </w:r>
      <w:r>
        <w:rPr>
          <w:noProof/>
        </w:rPr>
      </w:r>
      <w:r>
        <w:rPr>
          <w:noProof/>
        </w:rPr>
        <w:fldChar w:fldCharType="separate"/>
      </w:r>
      <w:r>
        <w:rPr>
          <w:noProof/>
        </w:rPr>
        <w:t>42</w:t>
      </w:r>
      <w:r>
        <w:rPr>
          <w:noProof/>
        </w:rPr>
        <w:fldChar w:fldCharType="end"/>
      </w:r>
    </w:p>
    <w:p w14:paraId="103416C0" w14:textId="726B0367"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Conclusion on solution #5.1: D-POI SCAS</w:t>
      </w:r>
      <w:r>
        <w:rPr>
          <w:noProof/>
        </w:rPr>
        <w:tab/>
      </w:r>
      <w:r>
        <w:rPr>
          <w:noProof/>
        </w:rPr>
        <w:fldChar w:fldCharType="begin"/>
      </w:r>
      <w:r>
        <w:rPr>
          <w:noProof/>
        </w:rPr>
        <w:instrText xml:space="preserve"> PAGEREF _Toc221554271 \h </w:instrText>
      </w:r>
      <w:r>
        <w:rPr>
          <w:noProof/>
        </w:rPr>
      </w:r>
      <w:r>
        <w:rPr>
          <w:noProof/>
        </w:rPr>
        <w:fldChar w:fldCharType="separate"/>
      </w:r>
      <w:r>
        <w:rPr>
          <w:noProof/>
        </w:rPr>
        <w:t>42</w:t>
      </w:r>
      <w:r>
        <w:rPr>
          <w:noProof/>
        </w:rPr>
        <w:fldChar w:fldCharType="end"/>
      </w:r>
    </w:p>
    <w:p w14:paraId="39598157" w14:textId="3D977CE5"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Conclusion on solution #6.1: Interception of UE-to-UE E2E protected communication</w:t>
      </w:r>
      <w:r>
        <w:rPr>
          <w:noProof/>
        </w:rPr>
        <w:tab/>
      </w:r>
      <w:r>
        <w:rPr>
          <w:noProof/>
        </w:rPr>
        <w:fldChar w:fldCharType="begin"/>
      </w:r>
      <w:r>
        <w:rPr>
          <w:noProof/>
        </w:rPr>
        <w:instrText xml:space="preserve"> PAGEREF _Toc221554272 \h </w:instrText>
      </w:r>
      <w:r>
        <w:rPr>
          <w:noProof/>
        </w:rPr>
      </w:r>
      <w:r>
        <w:rPr>
          <w:noProof/>
        </w:rPr>
        <w:fldChar w:fldCharType="separate"/>
      </w:r>
      <w:r>
        <w:rPr>
          <w:noProof/>
        </w:rPr>
        <w:t>42</w:t>
      </w:r>
      <w:r>
        <w:rPr>
          <w:noProof/>
        </w:rPr>
        <w:fldChar w:fldCharType="end"/>
      </w:r>
    </w:p>
    <w:p w14:paraId="39C3CC49" w14:textId="2F713DB6"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Complete LI-architecture summary</w:t>
      </w:r>
      <w:r>
        <w:rPr>
          <w:noProof/>
        </w:rPr>
        <w:tab/>
      </w:r>
      <w:r>
        <w:rPr>
          <w:noProof/>
        </w:rPr>
        <w:fldChar w:fldCharType="begin"/>
      </w:r>
      <w:r>
        <w:rPr>
          <w:noProof/>
        </w:rPr>
        <w:instrText xml:space="preserve"> PAGEREF _Toc221554273 \h </w:instrText>
      </w:r>
      <w:r>
        <w:rPr>
          <w:noProof/>
        </w:rPr>
      </w:r>
      <w:r>
        <w:rPr>
          <w:noProof/>
        </w:rPr>
        <w:fldChar w:fldCharType="separate"/>
      </w:r>
      <w:r>
        <w:rPr>
          <w:noProof/>
        </w:rPr>
        <w:t>42</w:t>
      </w:r>
      <w:r>
        <w:rPr>
          <w:noProof/>
        </w:rPr>
        <w:fldChar w:fldCharType="end"/>
      </w:r>
    </w:p>
    <w:p w14:paraId="2780D2A7" w14:textId="4A6D6F62"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_Toc221554274 \h </w:instrText>
      </w:r>
      <w:r>
        <w:rPr>
          <w:noProof/>
        </w:rPr>
      </w:r>
      <w:r>
        <w:rPr>
          <w:noProof/>
        </w:rPr>
        <w:fldChar w:fldCharType="separate"/>
      </w:r>
      <w:r>
        <w:rPr>
          <w:noProof/>
        </w:rPr>
        <w:t>42</w:t>
      </w:r>
      <w:r>
        <w:rPr>
          <w:noProof/>
        </w:rPr>
        <w:fldChar w:fldCharType="end"/>
      </w:r>
    </w:p>
    <w:p w14:paraId="141E2B1C" w14:textId="15D5326A"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Normal provisioning</w:t>
      </w:r>
      <w:r>
        <w:rPr>
          <w:noProof/>
        </w:rPr>
        <w:tab/>
      </w:r>
      <w:r>
        <w:rPr>
          <w:noProof/>
        </w:rPr>
        <w:fldChar w:fldCharType="begin"/>
      </w:r>
      <w:r>
        <w:rPr>
          <w:noProof/>
        </w:rPr>
        <w:instrText xml:space="preserve"> PAGEREF _Toc221554275 \h </w:instrText>
      </w:r>
      <w:r>
        <w:rPr>
          <w:noProof/>
        </w:rPr>
      </w:r>
      <w:r>
        <w:rPr>
          <w:noProof/>
        </w:rPr>
        <w:fldChar w:fldCharType="separate"/>
      </w:r>
      <w:r>
        <w:rPr>
          <w:noProof/>
        </w:rPr>
        <w:t>43</w:t>
      </w:r>
      <w:r>
        <w:rPr>
          <w:noProof/>
        </w:rPr>
        <w:fldChar w:fldCharType="end"/>
      </w:r>
    </w:p>
    <w:p w14:paraId="64688DDD" w14:textId="0F1D08E4"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Mid-session intercept</w:t>
      </w:r>
      <w:r>
        <w:rPr>
          <w:noProof/>
        </w:rPr>
        <w:tab/>
      </w:r>
      <w:r>
        <w:rPr>
          <w:noProof/>
        </w:rPr>
        <w:fldChar w:fldCharType="begin"/>
      </w:r>
      <w:r>
        <w:rPr>
          <w:noProof/>
        </w:rPr>
        <w:instrText xml:space="preserve"> PAGEREF _Toc221554276 \h </w:instrText>
      </w:r>
      <w:r>
        <w:rPr>
          <w:noProof/>
        </w:rPr>
      </w:r>
      <w:r>
        <w:rPr>
          <w:noProof/>
        </w:rPr>
        <w:fldChar w:fldCharType="separate"/>
      </w:r>
      <w:r>
        <w:rPr>
          <w:noProof/>
        </w:rPr>
        <w:t>44</w:t>
      </w:r>
      <w:r>
        <w:rPr>
          <w:noProof/>
        </w:rPr>
        <w:fldChar w:fldCharType="end"/>
      </w:r>
    </w:p>
    <w:p w14:paraId="1A173612" w14:textId="32E385BC"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Preparation</w:t>
      </w:r>
      <w:r>
        <w:rPr>
          <w:noProof/>
        </w:rPr>
        <w:tab/>
      </w:r>
      <w:r>
        <w:rPr>
          <w:noProof/>
        </w:rPr>
        <w:fldChar w:fldCharType="begin"/>
      </w:r>
      <w:r>
        <w:rPr>
          <w:noProof/>
        </w:rPr>
        <w:instrText xml:space="preserve"> PAGEREF _Toc221554277 \h </w:instrText>
      </w:r>
      <w:r>
        <w:rPr>
          <w:noProof/>
        </w:rPr>
      </w:r>
      <w:r>
        <w:rPr>
          <w:noProof/>
        </w:rPr>
        <w:fldChar w:fldCharType="separate"/>
      </w:r>
      <w:r>
        <w:rPr>
          <w:noProof/>
        </w:rPr>
        <w:t>44</w:t>
      </w:r>
      <w:r>
        <w:rPr>
          <w:noProof/>
        </w:rPr>
        <w:fldChar w:fldCharType="end"/>
      </w:r>
    </w:p>
    <w:p w14:paraId="078221C4" w14:textId="38E5690F"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Intercept activation</w:t>
      </w:r>
      <w:r>
        <w:rPr>
          <w:noProof/>
        </w:rPr>
        <w:tab/>
      </w:r>
      <w:r>
        <w:rPr>
          <w:noProof/>
        </w:rPr>
        <w:fldChar w:fldCharType="begin"/>
      </w:r>
      <w:r>
        <w:rPr>
          <w:noProof/>
        </w:rPr>
        <w:instrText xml:space="preserve"> PAGEREF _Toc221554278 \h </w:instrText>
      </w:r>
      <w:r>
        <w:rPr>
          <w:noProof/>
        </w:rPr>
      </w:r>
      <w:r>
        <w:rPr>
          <w:noProof/>
        </w:rPr>
        <w:fldChar w:fldCharType="separate"/>
      </w:r>
      <w:r>
        <w:rPr>
          <w:noProof/>
        </w:rPr>
        <w:t>44</w:t>
      </w:r>
      <w:r>
        <w:rPr>
          <w:noProof/>
        </w:rPr>
        <w:fldChar w:fldCharType="end"/>
      </w:r>
    </w:p>
    <w:p w14:paraId="26560BC9" w14:textId="0F3EEAF0" w:rsidR="004A5961" w:rsidRPr="004A5961" w:rsidRDefault="004A5961">
      <w:pPr>
        <w:pStyle w:val="TOC9"/>
        <w:rPr>
          <w:rFonts w:asciiTheme="minorHAnsi" w:eastAsiaTheme="minorEastAsia" w:hAnsiTheme="minorHAnsi" w:cstheme="minorBidi"/>
          <w:b w:val="0"/>
          <w:noProof/>
          <w:color w:val="FF0000"/>
          <w:kern w:val="2"/>
          <w:sz w:val="24"/>
          <w:szCs w:val="24"/>
          <w:lang w:eastAsia="en-GB"/>
          <w14:ligatures w14:val="standardContextual"/>
        </w:rPr>
      </w:pPr>
      <w:r w:rsidRPr="004A5961">
        <w:rPr>
          <w:noProof/>
          <w:color w:val="FF0000"/>
        </w:rPr>
        <w:t>Annex A (informative): Illustration of scenarios</w:t>
      </w:r>
      <w:r w:rsidRPr="004A5961">
        <w:rPr>
          <w:noProof/>
          <w:color w:val="FF0000"/>
        </w:rPr>
        <w:tab/>
      </w:r>
      <w:r w:rsidRPr="004A5961">
        <w:rPr>
          <w:noProof/>
          <w:color w:val="FF0000"/>
        </w:rPr>
        <w:fldChar w:fldCharType="begin"/>
      </w:r>
      <w:r w:rsidRPr="004A5961">
        <w:rPr>
          <w:noProof/>
          <w:color w:val="FF0000"/>
        </w:rPr>
        <w:instrText xml:space="preserve"> PAGEREF _Toc221554279 \h </w:instrText>
      </w:r>
      <w:r w:rsidRPr="004A5961">
        <w:rPr>
          <w:noProof/>
          <w:color w:val="FF0000"/>
        </w:rPr>
      </w:r>
      <w:r w:rsidRPr="004A5961">
        <w:rPr>
          <w:noProof/>
          <w:color w:val="FF0000"/>
        </w:rPr>
        <w:fldChar w:fldCharType="separate"/>
      </w:r>
      <w:r w:rsidRPr="004A5961">
        <w:rPr>
          <w:noProof/>
          <w:color w:val="FF0000"/>
        </w:rPr>
        <w:t>44</w:t>
      </w:r>
      <w:r w:rsidRPr="004A5961">
        <w:rPr>
          <w:noProof/>
          <w:color w:val="FF0000"/>
        </w:rPr>
        <w:fldChar w:fldCharType="end"/>
      </w:r>
    </w:p>
    <w:p w14:paraId="4E0EDE9B" w14:textId="361B08B9"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_Toc221554280 \h </w:instrText>
      </w:r>
      <w:r>
        <w:rPr>
          <w:noProof/>
        </w:rPr>
      </w:r>
      <w:r>
        <w:rPr>
          <w:noProof/>
        </w:rPr>
        <w:fldChar w:fldCharType="separate"/>
      </w:r>
      <w:r>
        <w:rPr>
          <w:noProof/>
        </w:rPr>
        <w:t>44</w:t>
      </w:r>
      <w:r>
        <w:rPr>
          <w:noProof/>
        </w:rPr>
        <w:fldChar w:fldCharType="end"/>
      </w:r>
    </w:p>
    <w:p w14:paraId="2B7ED02E" w14:textId="671B48E4"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General considerations for AKMA with TLS variants</w:t>
      </w:r>
      <w:r>
        <w:rPr>
          <w:noProof/>
        </w:rPr>
        <w:tab/>
      </w:r>
      <w:r>
        <w:rPr>
          <w:noProof/>
        </w:rPr>
        <w:fldChar w:fldCharType="begin"/>
      </w:r>
      <w:r>
        <w:rPr>
          <w:noProof/>
        </w:rPr>
        <w:instrText xml:space="preserve"> PAGEREF _Toc221554281 \h </w:instrText>
      </w:r>
      <w:r>
        <w:rPr>
          <w:noProof/>
        </w:rPr>
      </w:r>
      <w:r>
        <w:rPr>
          <w:noProof/>
        </w:rPr>
        <w:fldChar w:fldCharType="separate"/>
      </w:r>
      <w:r>
        <w:rPr>
          <w:noProof/>
        </w:rPr>
        <w:t>44</w:t>
      </w:r>
      <w:r>
        <w:rPr>
          <w:noProof/>
        </w:rPr>
        <w:fldChar w:fldCharType="end"/>
      </w:r>
    </w:p>
    <w:p w14:paraId="3B052F75" w14:textId="49910953"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Use of AKMA with TLS 1.2</w:t>
      </w:r>
      <w:r>
        <w:rPr>
          <w:noProof/>
        </w:rPr>
        <w:tab/>
      </w:r>
      <w:r>
        <w:rPr>
          <w:noProof/>
        </w:rPr>
        <w:fldChar w:fldCharType="begin"/>
      </w:r>
      <w:r>
        <w:rPr>
          <w:noProof/>
        </w:rPr>
        <w:instrText xml:space="preserve"> PAGEREF _Toc221554282 \h </w:instrText>
      </w:r>
      <w:r>
        <w:rPr>
          <w:noProof/>
        </w:rPr>
      </w:r>
      <w:r>
        <w:rPr>
          <w:noProof/>
        </w:rPr>
        <w:fldChar w:fldCharType="separate"/>
      </w:r>
      <w:r>
        <w:rPr>
          <w:noProof/>
        </w:rPr>
        <w:t>45</w:t>
      </w:r>
      <w:r>
        <w:rPr>
          <w:noProof/>
        </w:rPr>
        <w:fldChar w:fldCharType="end"/>
      </w:r>
    </w:p>
    <w:p w14:paraId="50FA5E90" w14:textId="3FFD0C1F"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A.3.1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TLS 1.2 overview</w:t>
      </w:r>
      <w:r>
        <w:rPr>
          <w:noProof/>
        </w:rPr>
        <w:tab/>
      </w:r>
      <w:r>
        <w:rPr>
          <w:noProof/>
        </w:rPr>
        <w:fldChar w:fldCharType="begin"/>
      </w:r>
      <w:r>
        <w:rPr>
          <w:noProof/>
        </w:rPr>
        <w:instrText xml:space="preserve"> PAGEREF _Toc221554283 \h </w:instrText>
      </w:r>
      <w:r>
        <w:rPr>
          <w:noProof/>
        </w:rPr>
      </w:r>
      <w:r>
        <w:rPr>
          <w:noProof/>
        </w:rPr>
        <w:fldChar w:fldCharType="separate"/>
      </w:r>
      <w:r>
        <w:rPr>
          <w:noProof/>
        </w:rPr>
        <w:t>45</w:t>
      </w:r>
      <w:r>
        <w:rPr>
          <w:noProof/>
        </w:rPr>
        <w:fldChar w:fldCharType="end"/>
      </w:r>
    </w:p>
    <w:p w14:paraId="300AA9F5" w14:textId="0B5A96EF"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A.3.2</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prior to encrypted session start</w:t>
      </w:r>
      <w:r>
        <w:rPr>
          <w:noProof/>
        </w:rPr>
        <w:tab/>
      </w:r>
      <w:r>
        <w:rPr>
          <w:noProof/>
        </w:rPr>
        <w:fldChar w:fldCharType="begin"/>
      </w:r>
      <w:r>
        <w:rPr>
          <w:noProof/>
        </w:rPr>
        <w:instrText xml:space="preserve"> PAGEREF _Toc221554284 \h </w:instrText>
      </w:r>
      <w:r>
        <w:rPr>
          <w:noProof/>
        </w:rPr>
      </w:r>
      <w:r>
        <w:rPr>
          <w:noProof/>
        </w:rPr>
        <w:fldChar w:fldCharType="separate"/>
      </w:r>
      <w:r>
        <w:rPr>
          <w:noProof/>
        </w:rPr>
        <w:t>46</w:t>
      </w:r>
      <w:r>
        <w:rPr>
          <w:noProof/>
        </w:rPr>
        <w:fldChar w:fldCharType="end"/>
      </w:r>
    </w:p>
    <w:p w14:paraId="2426E835" w14:textId="63E918BF"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A.3.2.1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Security protocol detection at SPDF</w:t>
      </w:r>
      <w:r>
        <w:rPr>
          <w:noProof/>
        </w:rPr>
        <w:tab/>
      </w:r>
      <w:r>
        <w:rPr>
          <w:noProof/>
        </w:rPr>
        <w:fldChar w:fldCharType="begin"/>
      </w:r>
      <w:r>
        <w:rPr>
          <w:noProof/>
        </w:rPr>
        <w:instrText xml:space="preserve"> PAGEREF _Toc221554285 \h </w:instrText>
      </w:r>
      <w:r>
        <w:rPr>
          <w:noProof/>
        </w:rPr>
      </w:r>
      <w:r>
        <w:rPr>
          <w:noProof/>
        </w:rPr>
        <w:fldChar w:fldCharType="separate"/>
      </w:r>
      <w:r>
        <w:rPr>
          <w:noProof/>
        </w:rPr>
        <w:t>46</w:t>
      </w:r>
      <w:r>
        <w:rPr>
          <w:noProof/>
        </w:rPr>
        <w:fldChar w:fldCharType="end"/>
      </w:r>
    </w:p>
    <w:p w14:paraId="03A708AF" w14:textId="1519EA3E"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A.3.2.2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xIRI by use of AKMA</w:t>
      </w:r>
      <w:r w:rsidRPr="004A5961">
        <w:rPr>
          <w:noProof/>
          <w:color w:val="FF0000"/>
        </w:rPr>
        <w:tab/>
      </w:r>
      <w:r w:rsidRPr="004A5961">
        <w:rPr>
          <w:noProof/>
          <w:color w:val="FF0000"/>
        </w:rPr>
        <w:fldChar w:fldCharType="begin"/>
      </w:r>
      <w:r w:rsidRPr="004A5961">
        <w:rPr>
          <w:noProof/>
          <w:color w:val="FF0000"/>
        </w:rPr>
        <w:instrText xml:space="preserve"> PAGEREF _Toc221554286 \h </w:instrText>
      </w:r>
      <w:r w:rsidRPr="004A5961">
        <w:rPr>
          <w:noProof/>
          <w:color w:val="FF0000"/>
        </w:rPr>
      </w:r>
      <w:r w:rsidRPr="004A5961">
        <w:rPr>
          <w:noProof/>
          <w:color w:val="FF0000"/>
        </w:rPr>
        <w:fldChar w:fldCharType="separate"/>
      </w:r>
      <w:r w:rsidRPr="004A5961">
        <w:rPr>
          <w:noProof/>
          <w:color w:val="FF0000"/>
        </w:rPr>
        <w:t>46</w:t>
      </w:r>
      <w:r w:rsidRPr="004A5961">
        <w:rPr>
          <w:noProof/>
          <w:color w:val="FF0000"/>
        </w:rPr>
        <w:fldChar w:fldCharType="end"/>
      </w:r>
    </w:p>
    <w:p w14:paraId="3A04C35E" w14:textId="7DE76AE6"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A.3.2.3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w:t>
      </w:r>
      <w:r w:rsidRPr="004A5961">
        <w:rPr>
          <w:noProof/>
          <w:color w:val="FF0000"/>
        </w:rPr>
        <w:tab/>
      </w:r>
      <w:r w:rsidRPr="004A5961">
        <w:rPr>
          <w:noProof/>
          <w:color w:val="FF0000"/>
        </w:rPr>
        <w:fldChar w:fldCharType="begin"/>
      </w:r>
      <w:r w:rsidRPr="004A5961">
        <w:rPr>
          <w:noProof/>
          <w:color w:val="FF0000"/>
        </w:rPr>
        <w:instrText xml:space="preserve"> PAGEREF _Toc221554287 \h </w:instrText>
      </w:r>
      <w:r w:rsidRPr="004A5961">
        <w:rPr>
          <w:noProof/>
          <w:color w:val="FF0000"/>
        </w:rPr>
      </w:r>
      <w:r w:rsidRPr="004A5961">
        <w:rPr>
          <w:noProof/>
          <w:color w:val="FF0000"/>
        </w:rPr>
        <w:fldChar w:fldCharType="separate"/>
      </w:r>
      <w:r w:rsidRPr="004A5961">
        <w:rPr>
          <w:noProof/>
          <w:color w:val="FF0000"/>
        </w:rPr>
        <w:t>46</w:t>
      </w:r>
      <w:r w:rsidRPr="004A5961">
        <w:rPr>
          <w:noProof/>
          <w:color w:val="FF0000"/>
        </w:rPr>
        <w:fldChar w:fldCharType="end"/>
      </w:r>
    </w:p>
    <w:p w14:paraId="63C7C3EA" w14:textId="518D7338"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A.3.2.4</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D-POI security processing state machine</w:t>
      </w:r>
      <w:r w:rsidRPr="004A5961">
        <w:rPr>
          <w:noProof/>
          <w:color w:val="FF0000"/>
        </w:rPr>
        <w:tab/>
      </w:r>
      <w:r w:rsidRPr="004A5961">
        <w:rPr>
          <w:noProof/>
          <w:color w:val="FF0000"/>
        </w:rPr>
        <w:fldChar w:fldCharType="begin"/>
      </w:r>
      <w:r w:rsidRPr="004A5961">
        <w:rPr>
          <w:noProof/>
          <w:color w:val="FF0000"/>
        </w:rPr>
        <w:instrText xml:space="preserve"> PAGEREF _Toc221554288 \h </w:instrText>
      </w:r>
      <w:r w:rsidRPr="004A5961">
        <w:rPr>
          <w:noProof/>
          <w:color w:val="FF0000"/>
        </w:rPr>
      </w:r>
      <w:r w:rsidRPr="004A5961">
        <w:rPr>
          <w:noProof/>
          <w:color w:val="FF0000"/>
        </w:rPr>
        <w:fldChar w:fldCharType="separate"/>
      </w:r>
      <w:r w:rsidRPr="004A5961">
        <w:rPr>
          <w:noProof/>
          <w:color w:val="FF0000"/>
        </w:rPr>
        <w:t>47</w:t>
      </w:r>
      <w:r w:rsidRPr="004A5961">
        <w:rPr>
          <w:noProof/>
          <w:color w:val="FF0000"/>
        </w:rPr>
        <w:fldChar w:fldCharType="end"/>
      </w:r>
    </w:p>
    <w:p w14:paraId="01B3CEE3" w14:textId="5DB339B3"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sidRPr="000C5953">
        <w:rPr>
          <w:noProof/>
          <w:lang w:val="en-US"/>
        </w:rPr>
        <w:t>A.3.2.4.1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Deriving initial cryptographic context</w:t>
      </w:r>
      <w:r>
        <w:rPr>
          <w:noProof/>
        </w:rPr>
        <w:tab/>
      </w:r>
      <w:r>
        <w:rPr>
          <w:noProof/>
        </w:rPr>
        <w:fldChar w:fldCharType="begin"/>
      </w:r>
      <w:r>
        <w:rPr>
          <w:noProof/>
        </w:rPr>
        <w:instrText xml:space="preserve"> PAGEREF _Toc221554289 \h </w:instrText>
      </w:r>
      <w:r>
        <w:rPr>
          <w:noProof/>
        </w:rPr>
      </w:r>
      <w:r>
        <w:rPr>
          <w:noProof/>
        </w:rPr>
        <w:fldChar w:fldCharType="separate"/>
      </w:r>
      <w:r>
        <w:rPr>
          <w:noProof/>
        </w:rPr>
        <w:t>47</w:t>
      </w:r>
      <w:r>
        <w:rPr>
          <w:noProof/>
        </w:rPr>
        <w:fldChar w:fldCharType="end"/>
      </w:r>
    </w:p>
    <w:p w14:paraId="6A149D00" w14:textId="47DD9CF2"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A.3.2.4.2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of xCC</w:t>
      </w:r>
      <w:r w:rsidRPr="004A5961">
        <w:rPr>
          <w:noProof/>
          <w:color w:val="FF0000"/>
        </w:rPr>
        <w:tab/>
      </w:r>
      <w:r w:rsidRPr="004A5961">
        <w:rPr>
          <w:noProof/>
          <w:color w:val="FF0000"/>
        </w:rPr>
        <w:fldChar w:fldCharType="begin"/>
      </w:r>
      <w:r w:rsidRPr="004A5961">
        <w:rPr>
          <w:noProof/>
          <w:color w:val="FF0000"/>
        </w:rPr>
        <w:instrText xml:space="preserve"> PAGEREF _Toc221554290 \h </w:instrText>
      </w:r>
      <w:r w:rsidRPr="004A5961">
        <w:rPr>
          <w:noProof/>
          <w:color w:val="FF0000"/>
        </w:rPr>
      </w:r>
      <w:r w:rsidRPr="004A5961">
        <w:rPr>
          <w:noProof/>
          <w:color w:val="FF0000"/>
        </w:rPr>
        <w:fldChar w:fldCharType="separate"/>
      </w:r>
      <w:r w:rsidRPr="004A5961">
        <w:rPr>
          <w:noProof/>
          <w:color w:val="FF0000"/>
        </w:rPr>
        <w:t>47</w:t>
      </w:r>
      <w:r w:rsidRPr="004A5961">
        <w:rPr>
          <w:noProof/>
          <w:color w:val="FF0000"/>
        </w:rPr>
        <w:fldChar w:fldCharType="end"/>
      </w:r>
    </w:p>
    <w:p w14:paraId="33D7EE3B" w14:textId="35CDC804"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A.3.2.4.3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Updating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_Toc221554291 \h </w:instrText>
      </w:r>
      <w:r w:rsidRPr="004A5961">
        <w:rPr>
          <w:noProof/>
          <w:color w:val="FF0000"/>
        </w:rPr>
      </w:r>
      <w:r w:rsidRPr="004A5961">
        <w:rPr>
          <w:noProof/>
          <w:color w:val="FF0000"/>
        </w:rPr>
        <w:fldChar w:fldCharType="separate"/>
      </w:r>
      <w:r w:rsidRPr="004A5961">
        <w:rPr>
          <w:noProof/>
          <w:color w:val="FF0000"/>
        </w:rPr>
        <w:t>47</w:t>
      </w:r>
      <w:r w:rsidRPr="004A5961">
        <w:rPr>
          <w:noProof/>
          <w:color w:val="FF0000"/>
        </w:rPr>
        <w:fldChar w:fldCharType="end"/>
      </w:r>
    </w:p>
    <w:p w14:paraId="7DDB271F" w14:textId="4FD9CE57"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A.3.3</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with established encrypted session</w:t>
      </w:r>
      <w:r>
        <w:rPr>
          <w:noProof/>
        </w:rPr>
        <w:tab/>
      </w:r>
      <w:r>
        <w:rPr>
          <w:noProof/>
        </w:rPr>
        <w:fldChar w:fldCharType="begin"/>
      </w:r>
      <w:r>
        <w:rPr>
          <w:noProof/>
        </w:rPr>
        <w:instrText xml:space="preserve"> PAGEREF _Toc221554292 \h </w:instrText>
      </w:r>
      <w:r>
        <w:rPr>
          <w:noProof/>
        </w:rPr>
      </w:r>
      <w:r>
        <w:rPr>
          <w:noProof/>
        </w:rPr>
        <w:fldChar w:fldCharType="separate"/>
      </w:r>
      <w:r>
        <w:rPr>
          <w:noProof/>
        </w:rPr>
        <w:t>47</w:t>
      </w:r>
      <w:r>
        <w:rPr>
          <w:noProof/>
        </w:rPr>
        <w:fldChar w:fldCharType="end"/>
      </w:r>
    </w:p>
    <w:p w14:paraId="5B78BA5C" w14:textId="7FF0924F"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A.3.3.1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Security protocol detection at SPDF</w:t>
      </w:r>
      <w:r>
        <w:rPr>
          <w:noProof/>
        </w:rPr>
        <w:tab/>
      </w:r>
      <w:r>
        <w:rPr>
          <w:noProof/>
        </w:rPr>
        <w:fldChar w:fldCharType="begin"/>
      </w:r>
      <w:r>
        <w:rPr>
          <w:noProof/>
        </w:rPr>
        <w:instrText xml:space="preserve"> PAGEREF _Toc221554293 \h </w:instrText>
      </w:r>
      <w:r>
        <w:rPr>
          <w:noProof/>
        </w:rPr>
      </w:r>
      <w:r>
        <w:rPr>
          <w:noProof/>
        </w:rPr>
        <w:fldChar w:fldCharType="separate"/>
      </w:r>
      <w:r>
        <w:rPr>
          <w:noProof/>
        </w:rPr>
        <w:t>47</w:t>
      </w:r>
      <w:r>
        <w:rPr>
          <w:noProof/>
        </w:rPr>
        <w:fldChar w:fldCharType="end"/>
      </w:r>
    </w:p>
    <w:p w14:paraId="41923D0E" w14:textId="2254FC45"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A.3.3.2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IRI by use of AKMA</w:t>
      </w:r>
      <w:r w:rsidRPr="004A5961">
        <w:rPr>
          <w:noProof/>
          <w:color w:val="FF0000"/>
        </w:rPr>
        <w:tab/>
      </w:r>
      <w:r w:rsidRPr="004A5961">
        <w:rPr>
          <w:noProof/>
          <w:color w:val="FF0000"/>
        </w:rPr>
        <w:fldChar w:fldCharType="begin"/>
      </w:r>
      <w:r w:rsidRPr="004A5961">
        <w:rPr>
          <w:noProof/>
          <w:color w:val="FF0000"/>
        </w:rPr>
        <w:instrText xml:space="preserve"> PAGEREF _Toc221554294 \h </w:instrText>
      </w:r>
      <w:r w:rsidRPr="004A5961">
        <w:rPr>
          <w:noProof/>
          <w:color w:val="FF0000"/>
        </w:rPr>
      </w:r>
      <w:r w:rsidRPr="004A5961">
        <w:rPr>
          <w:noProof/>
          <w:color w:val="FF0000"/>
        </w:rPr>
        <w:fldChar w:fldCharType="separate"/>
      </w:r>
      <w:r w:rsidRPr="004A5961">
        <w:rPr>
          <w:noProof/>
          <w:color w:val="FF0000"/>
        </w:rPr>
        <w:t>47</w:t>
      </w:r>
      <w:r w:rsidRPr="004A5961">
        <w:rPr>
          <w:noProof/>
          <w:color w:val="FF0000"/>
        </w:rPr>
        <w:fldChar w:fldCharType="end"/>
      </w:r>
    </w:p>
    <w:p w14:paraId="223D0F90" w14:textId="1515806C"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A.3.3.3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 and LMSSF</w:t>
      </w:r>
      <w:r w:rsidRPr="004A5961">
        <w:rPr>
          <w:noProof/>
          <w:color w:val="FF0000"/>
        </w:rPr>
        <w:tab/>
      </w:r>
      <w:r w:rsidRPr="004A5961">
        <w:rPr>
          <w:noProof/>
          <w:color w:val="FF0000"/>
        </w:rPr>
        <w:fldChar w:fldCharType="begin"/>
      </w:r>
      <w:r w:rsidRPr="004A5961">
        <w:rPr>
          <w:noProof/>
          <w:color w:val="FF0000"/>
        </w:rPr>
        <w:instrText xml:space="preserve"> PAGEREF _Toc221554295 \h </w:instrText>
      </w:r>
      <w:r w:rsidRPr="004A5961">
        <w:rPr>
          <w:noProof/>
          <w:color w:val="FF0000"/>
        </w:rPr>
      </w:r>
      <w:r w:rsidRPr="004A5961">
        <w:rPr>
          <w:noProof/>
          <w:color w:val="FF0000"/>
        </w:rPr>
        <w:fldChar w:fldCharType="separate"/>
      </w:r>
      <w:r w:rsidRPr="004A5961">
        <w:rPr>
          <w:noProof/>
          <w:color w:val="FF0000"/>
        </w:rPr>
        <w:t>47</w:t>
      </w:r>
      <w:r w:rsidRPr="004A5961">
        <w:rPr>
          <w:noProof/>
          <w:color w:val="FF0000"/>
        </w:rPr>
        <w:fldChar w:fldCharType="end"/>
      </w:r>
    </w:p>
    <w:p w14:paraId="1B8ADA1C" w14:textId="2AD8DA32"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A.3.3.4</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D-POI security processing state machine</w:t>
      </w:r>
      <w:r>
        <w:rPr>
          <w:noProof/>
        </w:rPr>
        <w:tab/>
      </w:r>
      <w:r>
        <w:rPr>
          <w:noProof/>
        </w:rPr>
        <w:fldChar w:fldCharType="begin"/>
      </w:r>
      <w:r>
        <w:rPr>
          <w:noProof/>
        </w:rPr>
        <w:instrText xml:space="preserve"> PAGEREF _Toc221554296 \h </w:instrText>
      </w:r>
      <w:r>
        <w:rPr>
          <w:noProof/>
        </w:rPr>
      </w:r>
      <w:r>
        <w:rPr>
          <w:noProof/>
        </w:rPr>
        <w:fldChar w:fldCharType="separate"/>
      </w:r>
      <w:r>
        <w:rPr>
          <w:noProof/>
        </w:rPr>
        <w:t>48</w:t>
      </w:r>
      <w:r>
        <w:rPr>
          <w:noProof/>
        </w:rPr>
        <w:fldChar w:fldCharType="end"/>
      </w:r>
    </w:p>
    <w:p w14:paraId="38DE32FF" w14:textId="598DDBD8"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A.3.3.4.1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Deriving current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_Toc221554297 \h </w:instrText>
      </w:r>
      <w:r w:rsidRPr="004A5961">
        <w:rPr>
          <w:noProof/>
          <w:color w:val="FF0000"/>
        </w:rPr>
      </w:r>
      <w:r w:rsidRPr="004A5961">
        <w:rPr>
          <w:noProof/>
          <w:color w:val="FF0000"/>
        </w:rPr>
        <w:fldChar w:fldCharType="separate"/>
      </w:r>
      <w:r w:rsidRPr="004A5961">
        <w:rPr>
          <w:noProof/>
          <w:color w:val="FF0000"/>
        </w:rPr>
        <w:t>48</w:t>
      </w:r>
      <w:r w:rsidRPr="004A5961">
        <w:rPr>
          <w:noProof/>
          <w:color w:val="FF0000"/>
        </w:rPr>
        <w:fldChar w:fldCharType="end"/>
      </w:r>
    </w:p>
    <w:p w14:paraId="3F573DC6" w14:textId="23BA52C8"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A.3.3.4.2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xCC</w:t>
      </w:r>
      <w:r w:rsidRPr="004A5961">
        <w:rPr>
          <w:noProof/>
          <w:color w:val="FF0000"/>
        </w:rPr>
        <w:tab/>
      </w:r>
      <w:r w:rsidRPr="004A5961">
        <w:rPr>
          <w:noProof/>
          <w:color w:val="FF0000"/>
        </w:rPr>
        <w:fldChar w:fldCharType="begin"/>
      </w:r>
      <w:r w:rsidRPr="004A5961">
        <w:rPr>
          <w:noProof/>
          <w:color w:val="FF0000"/>
        </w:rPr>
        <w:instrText xml:space="preserve"> PAGEREF _Toc221554298 \h </w:instrText>
      </w:r>
      <w:r w:rsidRPr="004A5961">
        <w:rPr>
          <w:noProof/>
          <w:color w:val="FF0000"/>
        </w:rPr>
      </w:r>
      <w:r w:rsidRPr="004A5961">
        <w:rPr>
          <w:noProof/>
          <w:color w:val="FF0000"/>
        </w:rPr>
        <w:fldChar w:fldCharType="separate"/>
      </w:r>
      <w:r w:rsidRPr="004A5961">
        <w:rPr>
          <w:noProof/>
          <w:color w:val="FF0000"/>
        </w:rPr>
        <w:t>48</w:t>
      </w:r>
      <w:r w:rsidRPr="004A5961">
        <w:rPr>
          <w:noProof/>
          <w:color w:val="FF0000"/>
        </w:rPr>
        <w:fldChar w:fldCharType="end"/>
      </w:r>
    </w:p>
    <w:p w14:paraId="10E9A64E" w14:textId="1E35CB3E"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sidRPr="000C5953">
        <w:rPr>
          <w:noProof/>
          <w:lang w:val="en-US"/>
        </w:rPr>
        <w:t>A.3.3.4.3</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Updating cryptographic context</w:t>
      </w:r>
      <w:r>
        <w:rPr>
          <w:noProof/>
        </w:rPr>
        <w:tab/>
      </w:r>
      <w:r>
        <w:rPr>
          <w:noProof/>
        </w:rPr>
        <w:fldChar w:fldCharType="begin"/>
      </w:r>
      <w:r>
        <w:rPr>
          <w:noProof/>
        </w:rPr>
        <w:instrText xml:space="preserve"> PAGEREF _Toc221554299 \h </w:instrText>
      </w:r>
      <w:r>
        <w:rPr>
          <w:noProof/>
        </w:rPr>
      </w:r>
      <w:r>
        <w:rPr>
          <w:noProof/>
        </w:rPr>
        <w:fldChar w:fldCharType="separate"/>
      </w:r>
      <w:r>
        <w:rPr>
          <w:noProof/>
        </w:rPr>
        <w:t>48</w:t>
      </w:r>
      <w:r>
        <w:rPr>
          <w:noProof/>
        </w:rPr>
        <w:fldChar w:fldCharType="end"/>
      </w:r>
    </w:p>
    <w:p w14:paraId="6E9DBBD9" w14:textId="1CB95991"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rPr>
        <w:t>Use of AKMA with TLS 1.3</w:t>
      </w:r>
      <w:r>
        <w:rPr>
          <w:noProof/>
        </w:rPr>
        <w:tab/>
      </w:r>
      <w:r>
        <w:rPr>
          <w:noProof/>
        </w:rPr>
        <w:fldChar w:fldCharType="begin"/>
      </w:r>
      <w:r>
        <w:rPr>
          <w:noProof/>
        </w:rPr>
        <w:instrText xml:space="preserve"> PAGEREF _Toc221554300 \h </w:instrText>
      </w:r>
      <w:r>
        <w:rPr>
          <w:noProof/>
        </w:rPr>
      </w:r>
      <w:r>
        <w:rPr>
          <w:noProof/>
        </w:rPr>
        <w:fldChar w:fldCharType="separate"/>
      </w:r>
      <w:r>
        <w:rPr>
          <w:noProof/>
        </w:rPr>
        <w:t>48</w:t>
      </w:r>
      <w:r>
        <w:rPr>
          <w:noProof/>
        </w:rPr>
        <w:fldChar w:fldCharType="end"/>
      </w:r>
    </w:p>
    <w:p w14:paraId="343C78E8" w14:textId="60F32082"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A.4.1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TLS 1.3 overview</w:t>
      </w:r>
      <w:r>
        <w:rPr>
          <w:noProof/>
        </w:rPr>
        <w:tab/>
      </w:r>
      <w:r>
        <w:rPr>
          <w:noProof/>
        </w:rPr>
        <w:fldChar w:fldCharType="begin"/>
      </w:r>
      <w:r>
        <w:rPr>
          <w:noProof/>
        </w:rPr>
        <w:instrText xml:space="preserve"> PAGEREF _Toc221554301 \h </w:instrText>
      </w:r>
      <w:r>
        <w:rPr>
          <w:noProof/>
        </w:rPr>
      </w:r>
      <w:r>
        <w:rPr>
          <w:noProof/>
        </w:rPr>
        <w:fldChar w:fldCharType="separate"/>
      </w:r>
      <w:r>
        <w:rPr>
          <w:noProof/>
        </w:rPr>
        <w:t>48</w:t>
      </w:r>
      <w:r>
        <w:rPr>
          <w:noProof/>
        </w:rPr>
        <w:fldChar w:fldCharType="end"/>
      </w:r>
    </w:p>
    <w:p w14:paraId="0EF7268A" w14:textId="40B3D60E"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A.4.2</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prior to encrypted session start</w:t>
      </w:r>
      <w:r>
        <w:rPr>
          <w:noProof/>
        </w:rPr>
        <w:tab/>
      </w:r>
      <w:r>
        <w:rPr>
          <w:noProof/>
        </w:rPr>
        <w:fldChar w:fldCharType="begin"/>
      </w:r>
      <w:r>
        <w:rPr>
          <w:noProof/>
        </w:rPr>
        <w:instrText xml:space="preserve"> PAGEREF _Toc221554302 \h </w:instrText>
      </w:r>
      <w:r>
        <w:rPr>
          <w:noProof/>
        </w:rPr>
      </w:r>
      <w:r>
        <w:rPr>
          <w:noProof/>
        </w:rPr>
        <w:fldChar w:fldCharType="separate"/>
      </w:r>
      <w:r>
        <w:rPr>
          <w:noProof/>
        </w:rPr>
        <w:t>49</w:t>
      </w:r>
      <w:r>
        <w:rPr>
          <w:noProof/>
        </w:rPr>
        <w:fldChar w:fldCharType="end"/>
      </w:r>
    </w:p>
    <w:p w14:paraId="3A8E2FD6" w14:textId="61E99AB8"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A.4.2.1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Security protocol detection at SPDF</w:t>
      </w:r>
      <w:r>
        <w:rPr>
          <w:noProof/>
        </w:rPr>
        <w:tab/>
      </w:r>
      <w:r>
        <w:rPr>
          <w:noProof/>
        </w:rPr>
        <w:fldChar w:fldCharType="begin"/>
      </w:r>
      <w:r>
        <w:rPr>
          <w:noProof/>
        </w:rPr>
        <w:instrText xml:space="preserve"> PAGEREF _Toc221554303 \h </w:instrText>
      </w:r>
      <w:r>
        <w:rPr>
          <w:noProof/>
        </w:rPr>
      </w:r>
      <w:r>
        <w:rPr>
          <w:noProof/>
        </w:rPr>
        <w:fldChar w:fldCharType="separate"/>
      </w:r>
      <w:r>
        <w:rPr>
          <w:noProof/>
        </w:rPr>
        <w:t>49</w:t>
      </w:r>
      <w:r>
        <w:rPr>
          <w:noProof/>
        </w:rPr>
        <w:fldChar w:fldCharType="end"/>
      </w:r>
    </w:p>
    <w:p w14:paraId="7BCDE4F4" w14:textId="38391762"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A.4.2.2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xIRI by use of AKMA</w:t>
      </w:r>
      <w:r w:rsidRPr="004A5961">
        <w:rPr>
          <w:noProof/>
          <w:color w:val="FF0000"/>
        </w:rPr>
        <w:tab/>
      </w:r>
      <w:r w:rsidRPr="004A5961">
        <w:rPr>
          <w:noProof/>
          <w:color w:val="FF0000"/>
        </w:rPr>
        <w:fldChar w:fldCharType="begin"/>
      </w:r>
      <w:r w:rsidRPr="004A5961">
        <w:rPr>
          <w:noProof/>
          <w:color w:val="FF0000"/>
        </w:rPr>
        <w:instrText xml:space="preserve"> PAGEREF _Toc221554304 \h </w:instrText>
      </w:r>
      <w:r w:rsidRPr="004A5961">
        <w:rPr>
          <w:noProof/>
          <w:color w:val="FF0000"/>
        </w:rPr>
      </w:r>
      <w:r w:rsidRPr="004A5961">
        <w:rPr>
          <w:noProof/>
          <w:color w:val="FF0000"/>
        </w:rPr>
        <w:fldChar w:fldCharType="separate"/>
      </w:r>
      <w:r w:rsidRPr="004A5961">
        <w:rPr>
          <w:noProof/>
          <w:color w:val="FF0000"/>
        </w:rPr>
        <w:t>49</w:t>
      </w:r>
      <w:r w:rsidRPr="004A5961">
        <w:rPr>
          <w:noProof/>
          <w:color w:val="FF0000"/>
        </w:rPr>
        <w:fldChar w:fldCharType="end"/>
      </w:r>
    </w:p>
    <w:p w14:paraId="24D55808" w14:textId="7B687591"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A.4.2.3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w:t>
      </w:r>
      <w:r w:rsidRPr="004A5961">
        <w:rPr>
          <w:noProof/>
          <w:color w:val="FF0000"/>
        </w:rPr>
        <w:tab/>
      </w:r>
      <w:r w:rsidRPr="004A5961">
        <w:rPr>
          <w:noProof/>
          <w:color w:val="FF0000"/>
        </w:rPr>
        <w:fldChar w:fldCharType="begin"/>
      </w:r>
      <w:r w:rsidRPr="004A5961">
        <w:rPr>
          <w:noProof/>
          <w:color w:val="FF0000"/>
        </w:rPr>
        <w:instrText xml:space="preserve"> PAGEREF _Toc221554305 \h </w:instrText>
      </w:r>
      <w:r w:rsidRPr="004A5961">
        <w:rPr>
          <w:noProof/>
          <w:color w:val="FF0000"/>
        </w:rPr>
      </w:r>
      <w:r w:rsidRPr="004A5961">
        <w:rPr>
          <w:noProof/>
          <w:color w:val="FF0000"/>
        </w:rPr>
        <w:fldChar w:fldCharType="separate"/>
      </w:r>
      <w:r w:rsidRPr="004A5961">
        <w:rPr>
          <w:noProof/>
          <w:color w:val="FF0000"/>
        </w:rPr>
        <w:t>49</w:t>
      </w:r>
      <w:r w:rsidRPr="004A5961">
        <w:rPr>
          <w:noProof/>
          <w:color w:val="FF0000"/>
        </w:rPr>
        <w:fldChar w:fldCharType="end"/>
      </w:r>
    </w:p>
    <w:p w14:paraId="279EFA42" w14:textId="6E5F71EA"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A.4.2.4</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D-POI Security processing state machine</w:t>
      </w:r>
      <w:r>
        <w:rPr>
          <w:noProof/>
        </w:rPr>
        <w:tab/>
      </w:r>
      <w:r>
        <w:rPr>
          <w:noProof/>
        </w:rPr>
        <w:fldChar w:fldCharType="begin"/>
      </w:r>
      <w:r>
        <w:rPr>
          <w:noProof/>
        </w:rPr>
        <w:instrText xml:space="preserve"> PAGEREF _Toc221554306 \h </w:instrText>
      </w:r>
      <w:r>
        <w:rPr>
          <w:noProof/>
        </w:rPr>
      </w:r>
      <w:r>
        <w:rPr>
          <w:noProof/>
        </w:rPr>
        <w:fldChar w:fldCharType="separate"/>
      </w:r>
      <w:r>
        <w:rPr>
          <w:noProof/>
        </w:rPr>
        <w:t>50</w:t>
      </w:r>
      <w:r>
        <w:rPr>
          <w:noProof/>
        </w:rPr>
        <w:fldChar w:fldCharType="end"/>
      </w:r>
    </w:p>
    <w:p w14:paraId="18F3772B" w14:textId="0D090862" w:rsidR="004A5961" w:rsidRDefault="004A5961">
      <w:pPr>
        <w:pStyle w:val="TOC4"/>
        <w:rPr>
          <w:rFonts w:asciiTheme="minorHAnsi" w:eastAsiaTheme="minorEastAsia" w:hAnsiTheme="minorHAnsi" w:cstheme="minorBidi"/>
          <w:noProof/>
          <w:kern w:val="2"/>
          <w:sz w:val="24"/>
          <w:szCs w:val="24"/>
          <w:lang w:eastAsia="en-GB"/>
          <w14:ligatures w14:val="standardContextual"/>
        </w:rPr>
      </w:pPr>
      <w:r w:rsidRPr="000C5953">
        <w:rPr>
          <w:noProof/>
          <w:lang w:val="en-US"/>
        </w:rPr>
        <w:t>A.4.2.4.1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Deriving initial cryptographic context</w:t>
      </w:r>
      <w:r>
        <w:rPr>
          <w:noProof/>
        </w:rPr>
        <w:tab/>
      </w:r>
      <w:r>
        <w:rPr>
          <w:noProof/>
        </w:rPr>
        <w:fldChar w:fldCharType="begin"/>
      </w:r>
      <w:r>
        <w:rPr>
          <w:noProof/>
        </w:rPr>
        <w:instrText xml:space="preserve"> PAGEREF _Toc221554307 \h </w:instrText>
      </w:r>
      <w:r>
        <w:rPr>
          <w:noProof/>
        </w:rPr>
      </w:r>
      <w:r>
        <w:rPr>
          <w:noProof/>
        </w:rPr>
        <w:fldChar w:fldCharType="separate"/>
      </w:r>
      <w:r>
        <w:rPr>
          <w:noProof/>
        </w:rPr>
        <w:t>50</w:t>
      </w:r>
      <w:r>
        <w:rPr>
          <w:noProof/>
        </w:rPr>
        <w:fldChar w:fldCharType="end"/>
      </w:r>
    </w:p>
    <w:p w14:paraId="4F2F6125" w14:textId="65D3577E"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A.4.2.4.2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of xCC</w:t>
      </w:r>
      <w:r w:rsidRPr="004A5961">
        <w:rPr>
          <w:noProof/>
          <w:color w:val="FF0000"/>
        </w:rPr>
        <w:tab/>
      </w:r>
      <w:r w:rsidRPr="004A5961">
        <w:rPr>
          <w:noProof/>
          <w:color w:val="FF0000"/>
        </w:rPr>
        <w:fldChar w:fldCharType="begin"/>
      </w:r>
      <w:r w:rsidRPr="004A5961">
        <w:rPr>
          <w:noProof/>
          <w:color w:val="FF0000"/>
        </w:rPr>
        <w:instrText xml:space="preserve"> PAGEREF _Toc221554308 \h </w:instrText>
      </w:r>
      <w:r w:rsidRPr="004A5961">
        <w:rPr>
          <w:noProof/>
          <w:color w:val="FF0000"/>
        </w:rPr>
      </w:r>
      <w:r w:rsidRPr="004A5961">
        <w:rPr>
          <w:noProof/>
          <w:color w:val="FF0000"/>
        </w:rPr>
        <w:fldChar w:fldCharType="separate"/>
      </w:r>
      <w:r w:rsidRPr="004A5961">
        <w:rPr>
          <w:noProof/>
          <w:color w:val="FF0000"/>
        </w:rPr>
        <w:t>51</w:t>
      </w:r>
      <w:r w:rsidRPr="004A5961">
        <w:rPr>
          <w:noProof/>
          <w:color w:val="FF0000"/>
        </w:rPr>
        <w:fldChar w:fldCharType="end"/>
      </w:r>
    </w:p>
    <w:p w14:paraId="67AEAEF1" w14:textId="12888951"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A.4.2.4.3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Updating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_Toc221554309 \h </w:instrText>
      </w:r>
      <w:r w:rsidRPr="004A5961">
        <w:rPr>
          <w:noProof/>
          <w:color w:val="FF0000"/>
        </w:rPr>
      </w:r>
      <w:r w:rsidRPr="004A5961">
        <w:rPr>
          <w:noProof/>
          <w:color w:val="FF0000"/>
        </w:rPr>
        <w:fldChar w:fldCharType="separate"/>
      </w:r>
      <w:r w:rsidRPr="004A5961">
        <w:rPr>
          <w:noProof/>
          <w:color w:val="FF0000"/>
        </w:rPr>
        <w:t>51</w:t>
      </w:r>
      <w:r w:rsidRPr="004A5961">
        <w:rPr>
          <w:noProof/>
          <w:color w:val="FF0000"/>
        </w:rPr>
        <w:fldChar w:fldCharType="end"/>
      </w:r>
    </w:p>
    <w:p w14:paraId="337A3FF9" w14:textId="35F56BB6"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A.4.3</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with established encrypted session</w:t>
      </w:r>
      <w:r>
        <w:rPr>
          <w:noProof/>
        </w:rPr>
        <w:tab/>
      </w:r>
      <w:r>
        <w:rPr>
          <w:noProof/>
        </w:rPr>
        <w:fldChar w:fldCharType="begin"/>
      </w:r>
      <w:r>
        <w:rPr>
          <w:noProof/>
        </w:rPr>
        <w:instrText xml:space="preserve"> PAGEREF _Toc221554310 \h </w:instrText>
      </w:r>
      <w:r>
        <w:rPr>
          <w:noProof/>
        </w:rPr>
      </w:r>
      <w:r>
        <w:rPr>
          <w:noProof/>
        </w:rPr>
        <w:fldChar w:fldCharType="separate"/>
      </w:r>
      <w:r>
        <w:rPr>
          <w:noProof/>
        </w:rPr>
        <w:t>51</w:t>
      </w:r>
      <w:r>
        <w:rPr>
          <w:noProof/>
        </w:rPr>
        <w:fldChar w:fldCharType="end"/>
      </w:r>
    </w:p>
    <w:p w14:paraId="73F506ED" w14:textId="4C0F7CB7"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Security protocol detection at SPDF</w:t>
      </w:r>
      <w:r w:rsidRPr="004A5961">
        <w:rPr>
          <w:noProof/>
          <w:color w:val="FF0000"/>
        </w:rPr>
        <w:tab/>
      </w:r>
      <w:r w:rsidRPr="004A5961">
        <w:rPr>
          <w:noProof/>
          <w:color w:val="FF0000"/>
        </w:rPr>
        <w:fldChar w:fldCharType="begin"/>
      </w:r>
      <w:r w:rsidRPr="004A5961">
        <w:rPr>
          <w:noProof/>
          <w:color w:val="FF0000"/>
        </w:rPr>
        <w:instrText xml:space="preserve"> PAGEREF _Toc221554311 \h </w:instrText>
      </w:r>
      <w:r w:rsidRPr="004A5961">
        <w:rPr>
          <w:noProof/>
          <w:color w:val="FF0000"/>
        </w:rPr>
      </w:r>
      <w:r w:rsidRPr="004A5961">
        <w:rPr>
          <w:noProof/>
          <w:color w:val="FF0000"/>
        </w:rPr>
        <w:fldChar w:fldCharType="separate"/>
      </w:r>
      <w:r w:rsidRPr="004A5961">
        <w:rPr>
          <w:noProof/>
          <w:color w:val="FF0000"/>
        </w:rPr>
        <w:t>51</w:t>
      </w:r>
      <w:r w:rsidRPr="004A5961">
        <w:rPr>
          <w:noProof/>
          <w:color w:val="FF0000"/>
        </w:rPr>
        <w:fldChar w:fldCharType="end"/>
      </w:r>
    </w:p>
    <w:p w14:paraId="1A179947" w14:textId="1F261634"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xIRI by use of AKMA</w:t>
      </w:r>
      <w:r w:rsidRPr="004A5961">
        <w:rPr>
          <w:noProof/>
          <w:color w:val="FF0000"/>
        </w:rPr>
        <w:tab/>
      </w:r>
      <w:r w:rsidRPr="004A5961">
        <w:rPr>
          <w:noProof/>
          <w:color w:val="FF0000"/>
        </w:rPr>
        <w:fldChar w:fldCharType="begin"/>
      </w:r>
      <w:r w:rsidRPr="004A5961">
        <w:rPr>
          <w:noProof/>
          <w:color w:val="FF0000"/>
        </w:rPr>
        <w:instrText xml:space="preserve"> PAGEREF _Toc221554312 \h </w:instrText>
      </w:r>
      <w:r w:rsidRPr="004A5961">
        <w:rPr>
          <w:noProof/>
          <w:color w:val="FF0000"/>
        </w:rPr>
      </w:r>
      <w:r w:rsidRPr="004A5961">
        <w:rPr>
          <w:noProof/>
          <w:color w:val="FF0000"/>
        </w:rPr>
        <w:fldChar w:fldCharType="separate"/>
      </w:r>
      <w:r w:rsidRPr="004A5961">
        <w:rPr>
          <w:noProof/>
          <w:color w:val="FF0000"/>
        </w:rPr>
        <w:t>51</w:t>
      </w:r>
      <w:r w:rsidRPr="004A5961">
        <w:rPr>
          <w:noProof/>
          <w:color w:val="FF0000"/>
        </w:rPr>
        <w:fldChar w:fldCharType="end"/>
      </w:r>
    </w:p>
    <w:p w14:paraId="165FF0EB" w14:textId="7B31DF20"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 and LMSSF</w:t>
      </w:r>
      <w:r w:rsidRPr="004A5961">
        <w:rPr>
          <w:noProof/>
          <w:color w:val="FF0000"/>
        </w:rPr>
        <w:tab/>
      </w:r>
      <w:r w:rsidRPr="004A5961">
        <w:rPr>
          <w:noProof/>
          <w:color w:val="FF0000"/>
        </w:rPr>
        <w:fldChar w:fldCharType="begin"/>
      </w:r>
      <w:r w:rsidRPr="004A5961">
        <w:rPr>
          <w:noProof/>
          <w:color w:val="FF0000"/>
        </w:rPr>
        <w:instrText xml:space="preserve"> PAGEREF _Toc221554313 \h </w:instrText>
      </w:r>
      <w:r w:rsidRPr="004A5961">
        <w:rPr>
          <w:noProof/>
          <w:color w:val="FF0000"/>
        </w:rPr>
      </w:r>
      <w:r w:rsidRPr="004A5961">
        <w:rPr>
          <w:noProof/>
          <w:color w:val="FF0000"/>
        </w:rPr>
        <w:fldChar w:fldCharType="separate"/>
      </w:r>
      <w:r w:rsidRPr="004A5961">
        <w:rPr>
          <w:noProof/>
          <w:color w:val="FF0000"/>
        </w:rPr>
        <w:t>52</w:t>
      </w:r>
      <w:r w:rsidRPr="004A5961">
        <w:rPr>
          <w:noProof/>
          <w:color w:val="FF0000"/>
        </w:rPr>
        <w:fldChar w:fldCharType="end"/>
      </w:r>
    </w:p>
    <w:p w14:paraId="79AA1CB8" w14:textId="006B39F5"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Pr>
          <w:noProof/>
        </w:rPr>
        <w:t>A.4.3.4</w:t>
      </w:r>
      <w:r>
        <w:rPr>
          <w:rFonts w:asciiTheme="minorHAnsi" w:eastAsiaTheme="minorEastAsia" w:hAnsiTheme="minorHAnsi" w:cstheme="minorBidi"/>
          <w:noProof/>
          <w:kern w:val="2"/>
          <w:sz w:val="24"/>
          <w:szCs w:val="24"/>
          <w:lang w:eastAsia="en-GB"/>
          <w14:ligatures w14:val="standardContextual"/>
        </w:rPr>
        <w:tab/>
      </w:r>
      <w:r>
        <w:rPr>
          <w:noProof/>
        </w:rPr>
        <w:t xml:space="preserve">D-POI </w:t>
      </w:r>
      <w:r w:rsidRPr="000C5953">
        <w:rPr>
          <w:noProof/>
          <w:lang w:val="en-US"/>
        </w:rPr>
        <w:t>security processing state machine</w:t>
      </w:r>
      <w:r>
        <w:rPr>
          <w:noProof/>
        </w:rPr>
        <w:tab/>
      </w:r>
      <w:r>
        <w:rPr>
          <w:noProof/>
        </w:rPr>
        <w:fldChar w:fldCharType="begin"/>
      </w:r>
      <w:r>
        <w:rPr>
          <w:noProof/>
        </w:rPr>
        <w:instrText xml:space="preserve"> PAGEREF _Toc221554314 \h </w:instrText>
      </w:r>
      <w:r>
        <w:rPr>
          <w:noProof/>
        </w:rPr>
      </w:r>
      <w:r>
        <w:rPr>
          <w:noProof/>
        </w:rPr>
        <w:fldChar w:fldCharType="separate"/>
      </w:r>
      <w:r>
        <w:rPr>
          <w:noProof/>
        </w:rPr>
        <w:t>52</w:t>
      </w:r>
      <w:r>
        <w:rPr>
          <w:noProof/>
        </w:rPr>
        <w:fldChar w:fldCharType="end"/>
      </w:r>
    </w:p>
    <w:p w14:paraId="0E1CA546" w14:textId="56CE5AF3"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A.4.3.4.1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Deriving current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_Toc221554315 \h </w:instrText>
      </w:r>
      <w:r w:rsidRPr="004A5961">
        <w:rPr>
          <w:noProof/>
          <w:color w:val="FF0000"/>
        </w:rPr>
      </w:r>
      <w:r w:rsidRPr="004A5961">
        <w:rPr>
          <w:noProof/>
          <w:color w:val="FF0000"/>
        </w:rPr>
        <w:fldChar w:fldCharType="separate"/>
      </w:r>
      <w:r w:rsidRPr="004A5961">
        <w:rPr>
          <w:noProof/>
          <w:color w:val="FF0000"/>
        </w:rPr>
        <w:t>52</w:t>
      </w:r>
      <w:r w:rsidRPr="004A5961">
        <w:rPr>
          <w:noProof/>
          <w:color w:val="FF0000"/>
        </w:rPr>
        <w:fldChar w:fldCharType="end"/>
      </w:r>
    </w:p>
    <w:p w14:paraId="7BFD2D97" w14:textId="74478A4A"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of xCC</w:t>
      </w:r>
      <w:r w:rsidRPr="004A5961">
        <w:rPr>
          <w:noProof/>
          <w:color w:val="FF0000"/>
        </w:rPr>
        <w:tab/>
      </w:r>
      <w:r w:rsidRPr="004A5961">
        <w:rPr>
          <w:noProof/>
          <w:color w:val="FF0000"/>
        </w:rPr>
        <w:fldChar w:fldCharType="begin"/>
      </w:r>
      <w:r w:rsidRPr="004A5961">
        <w:rPr>
          <w:noProof/>
          <w:color w:val="FF0000"/>
        </w:rPr>
        <w:instrText xml:space="preserve"> PAGEREF _Toc221554316 \h </w:instrText>
      </w:r>
      <w:r w:rsidRPr="004A5961">
        <w:rPr>
          <w:noProof/>
          <w:color w:val="FF0000"/>
        </w:rPr>
      </w:r>
      <w:r w:rsidRPr="004A5961">
        <w:rPr>
          <w:noProof/>
          <w:color w:val="FF0000"/>
        </w:rPr>
        <w:fldChar w:fldCharType="separate"/>
      </w:r>
      <w:r w:rsidRPr="004A5961">
        <w:rPr>
          <w:noProof/>
          <w:color w:val="FF0000"/>
        </w:rPr>
        <w:t>52</w:t>
      </w:r>
      <w:r w:rsidRPr="004A5961">
        <w:rPr>
          <w:noProof/>
          <w:color w:val="FF0000"/>
        </w:rPr>
        <w:fldChar w:fldCharType="end"/>
      </w:r>
    </w:p>
    <w:p w14:paraId="3ACAFEC7" w14:textId="19C64D0D"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A.4.3.4.3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Updating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_Toc221554317 \h </w:instrText>
      </w:r>
      <w:r w:rsidRPr="004A5961">
        <w:rPr>
          <w:noProof/>
          <w:color w:val="FF0000"/>
        </w:rPr>
      </w:r>
      <w:r w:rsidRPr="004A5961">
        <w:rPr>
          <w:noProof/>
          <w:color w:val="FF0000"/>
        </w:rPr>
        <w:fldChar w:fldCharType="separate"/>
      </w:r>
      <w:r w:rsidRPr="004A5961">
        <w:rPr>
          <w:noProof/>
          <w:color w:val="FF0000"/>
        </w:rPr>
        <w:t>53</w:t>
      </w:r>
      <w:r w:rsidRPr="004A5961">
        <w:rPr>
          <w:noProof/>
          <w:color w:val="FF0000"/>
        </w:rPr>
        <w:fldChar w:fldCharType="end"/>
      </w:r>
    </w:p>
    <w:p w14:paraId="189CFB20" w14:textId="35259BB7" w:rsidR="004A5961" w:rsidRDefault="004A5961">
      <w:pPr>
        <w:pStyle w:val="TOC1"/>
        <w:rPr>
          <w:rFonts w:asciiTheme="minorHAnsi" w:eastAsiaTheme="minorEastAsia" w:hAnsiTheme="minorHAnsi" w:cstheme="minorBidi"/>
          <w:noProof/>
          <w:kern w:val="2"/>
          <w:sz w:val="24"/>
          <w:szCs w:val="24"/>
          <w:lang w:eastAsia="en-GB"/>
          <w14:ligatures w14:val="standardContextual"/>
        </w:rPr>
      </w:pPr>
      <w:r>
        <w:rPr>
          <w:noProof/>
        </w:rPr>
        <w:t>A.5</w:t>
      </w:r>
      <w:r>
        <w:rPr>
          <w:rFonts w:asciiTheme="minorHAnsi" w:eastAsiaTheme="minorEastAsia" w:hAnsiTheme="minorHAnsi" w:cstheme="minorBidi"/>
          <w:noProof/>
          <w:kern w:val="2"/>
          <w:sz w:val="24"/>
          <w:szCs w:val="24"/>
          <w:lang w:eastAsia="en-GB"/>
          <w14:ligatures w14:val="standardContextual"/>
        </w:rPr>
        <w:tab/>
      </w:r>
      <w:r>
        <w:rPr>
          <w:noProof/>
        </w:rPr>
        <w:t>Use of AKMA with DTLS 1.3</w:t>
      </w:r>
      <w:r>
        <w:rPr>
          <w:noProof/>
        </w:rPr>
        <w:tab/>
      </w:r>
      <w:r>
        <w:rPr>
          <w:noProof/>
        </w:rPr>
        <w:fldChar w:fldCharType="begin"/>
      </w:r>
      <w:r>
        <w:rPr>
          <w:noProof/>
        </w:rPr>
        <w:instrText xml:space="preserve"> PAGEREF _Toc221554318 \h </w:instrText>
      </w:r>
      <w:r>
        <w:rPr>
          <w:noProof/>
        </w:rPr>
      </w:r>
      <w:r>
        <w:rPr>
          <w:noProof/>
        </w:rPr>
        <w:fldChar w:fldCharType="separate"/>
      </w:r>
      <w:r>
        <w:rPr>
          <w:noProof/>
        </w:rPr>
        <w:t>53</w:t>
      </w:r>
      <w:r>
        <w:rPr>
          <w:noProof/>
        </w:rPr>
        <w:fldChar w:fldCharType="end"/>
      </w:r>
    </w:p>
    <w:p w14:paraId="595AC481" w14:textId="132E9DD4"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A.5.1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DTLS 1.3 overview</w:t>
      </w:r>
      <w:r>
        <w:rPr>
          <w:noProof/>
        </w:rPr>
        <w:tab/>
      </w:r>
      <w:r>
        <w:rPr>
          <w:noProof/>
        </w:rPr>
        <w:fldChar w:fldCharType="begin"/>
      </w:r>
      <w:r>
        <w:rPr>
          <w:noProof/>
        </w:rPr>
        <w:instrText xml:space="preserve"> PAGEREF _Toc221554319 \h </w:instrText>
      </w:r>
      <w:r>
        <w:rPr>
          <w:noProof/>
        </w:rPr>
      </w:r>
      <w:r>
        <w:rPr>
          <w:noProof/>
        </w:rPr>
        <w:fldChar w:fldCharType="separate"/>
      </w:r>
      <w:r>
        <w:rPr>
          <w:noProof/>
        </w:rPr>
        <w:t>53</w:t>
      </w:r>
      <w:r>
        <w:rPr>
          <w:noProof/>
        </w:rPr>
        <w:fldChar w:fldCharType="end"/>
      </w:r>
    </w:p>
    <w:p w14:paraId="0A316674" w14:textId="34A461E4"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A.5.2</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prior to encrypted session start</w:t>
      </w:r>
      <w:r>
        <w:rPr>
          <w:noProof/>
        </w:rPr>
        <w:tab/>
      </w:r>
      <w:r>
        <w:rPr>
          <w:noProof/>
        </w:rPr>
        <w:fldChar w:fldCharType="begin"/>
      </w:r>
      <w:r>
        <w:rPr>
          <w:noProof/>
        </w:rPr>
        <w:instrText xml:space="preserve"> PAGEREF _Toc221554320 \h </w:instrText>
      </w:r>
      <w:r>
        <w:rPr>
          <w:noProof/>
        </w:rPr>
      </w:r>
      <w:r>
        <w:rPr>
          <w:noProof/>
        </w:rPr>
        <w:fldChar w:fldCharType="separate"/>
      </w:r>
      <w:r>
        <w:rPr>
          <w:noProof/>
        </w:rPr>
        <w:t>54</w:t>
      </w:r>
      <w:r>
        <w:rPr>
          <w:noProof/>
        </w:rPr>
        <w:fldChar w:fldCharType="end"/>
      </w:r>
    </w:p>
    <w:p w14:paraId="24341E99" w14:textId="0197BBCD"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A.5.2.1</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Security protocol detection at SPDF</w:t>
      </w:r>
      <w:r>
        <w:rPr>
          <w:noProof/>
        </w:rPr>
        <w:tab/>
      </w:r>
      <w:r>
        <w:rPr>
          <w:noProof/>
        </w:rPr>
        <w:fldChar w:fldCharType="begin"/>
      </w:r>
      <w:r>
        <w:rPr>
          <w:noProof/>
        </w:rPr>
        <w:instrText xml:space="preserve"> PAGEREF _Toc221554321 \h </w:instrText>
      </w:r>
      <w:r>
        <w:rPr>
          <w:noProof/>
        </w:rPr>
      </w:r>
      <w:r>
        <w:rPr>
          <w:noProof/>
        </w:rPr>
        <w:fldChar w:fldCharType="separate"/>
      </w:r>
      <w:r>
        <w:rPr>
          <w:noProof/>
        </w:rPr>
        <w:t>54</w:t>
      </w:r>
      <w:r>
        <w:rPr>
          <w:noProof/>
        </w:rPr>
        <w:fldChar w:fldCharType="end"/>
      </w:r>
    </w:p>
    <w:p w14:paraId="7E869EBB" w14:textId="382C1561"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A.5.2.2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IRI by use of AKMA</w:t>
      </w:r>
      <w:r w:rsidRPr="004A5961">
        <w:rPr>
          <w:noProof/>
          <w:color w:val="FF0000"/>
        </w:rPr>
        <w:tab/>
      </w:r>
      <w:r w:rsidRPr="004A5961">
        <w:rPr>
          <w:noProof/>
          <w:color w:val="FF0000"/>
        </w:rPr>
        <w:fldChar w:fldCharType="begin"/>
      </w:r>
      <w:r w:rsidRPr="004A5961">
        <w:rPr>
          <w:noProof/>
          <w:color w:val="FF0000"/>
        </w:rPr>
        <w:instrText xml:space="preserve"> PAGEREF _Toc221554322 \h </w:instrText>
      </w:r>
      <w:r w:rsidRPr="004A5961">
        <w:rPr>
          <w:noProof/>
          <w:color w:val="FF0000"/>
        </w:rPr>
      </w:r>
      <w:r w:rsidRPr="004A5961">
        <w:rPr>
          <w:noProof/>
          <w:color w:val="FF0000"/>
        </w:rPr>
        <w:fldChar w:fldCharType="separate"/>
      </w:r>
      <w:r w:rsidRPr="004A5961">
        <w:rPr>
          <w:noProof/>
          <w:color w:val="FF0000"/>
        </w:rPr>
        <w:t>54</w:t>
      </w:r>
      <w:r w:rsidRPr="004A5961">
        <w:rPr>
          <w:noProof/>
          <w:color w:val="FF0000"/>
        </w:rPr>
        <w:fldChar w:fldCharType="end"/>
      </w:r>
    </w:p>
    <w:p w14:paraId="0D847342" w14:textId="551E9D0F"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A.5.2.3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w:t>
      </w:r>
      <w:r w:rsidRPr="004A5961">
        <w:rPr>
          <w:noProof/>
          <w:color w:val="FF0000"/>
        </w:rPr>
        <w:tab/>
      </w:r>
      <w:r w:rsidRPr="004A5961">
        <w:rPr>
          <w:noProof/>
          <w:color w:val="FF0000"/>
        </w:rPr>
        <w:fldChar w:fldCharType="begin"/>
      </w:r>
      <w:r w:rsidRPr="004A5961">
        <w:rPr>
          <w:noProof/>
          <w:color w:val="FF0000"/>
        </w:rPr>
        <w:instrText xml:space="preserve"> PAGEREF _Toc221554323 \h </w:instrText>
      </w:r>
      <w:r w:rsidRPr="004A5961">
        <w:rPr>
          <w:noProof/>
          <w:color w:val="FF0000"/>
        </w:rPr>
      </w:r>
      <w:r w:rsidRPr="004A5961">
        <w:rPr>
          <w:noProof/>
          <w:color w:val="FF0000"/>
        </w:rPr>
        <w:fldChar w:fldCharType="separate"/>
      </w:r>
      <w:r w:rsidRPr="004A5961">
        <w:rPr>
          <w:noProof/>
          <w:color w:val="FF0000"/>
        </w:rPr>
        <w:t>54</w:t>
      </w:r>
      <w:r w:rsidRPr="004A5961">
        <w:rPr>
          <w:noProof/>
          <w:color w:val="FF0000"/>
        </w:rPr>
        <w:fldChar w:fldCharType="end"/>
      </w:r>
    </w:p>
    <w:p w14:paraId="2D466041" w14:textId="3E0B9043"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A.5.2.4</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D-POI security processing state machine</w:t>
      </w:r>
      <w:r>
        <w:rPr>
          <w:noProof/>
        </w:rPr>
        <w:tab/>
      </w:r>
      <w:r>
        <w:rPr>
          <w:noProof/>
        </w:rPr>
        <w:fldChar w:fldCharType="begin"/>
      </w:r>
      <w:r>
        <w:rPr>
          <w:noProof/>
        </w:rPr>
        <w:instrText xml:space="preserve"> PAGEREF _Toc221554324 \h </w:instrText>
      </w:r>
      <w:r>
        <w:rPr>
          <w:noProof/>
        </w:rPr>
      </w:r>
      <w:r>
        <w:rPr>
          <w:noProof/>
        </w:rPr>
        <w:fldChar w:fldCharType="separate"/>
      </w:r>
      <w:r>
        <w:rPr>
          <w:noProof/>
        </w:rPr>
        <w:t>55</w:t>
      </w:r>
      <w:r>
        <w:rPr>
          <w:noProof/>
        </w:rPr>
        <w:fldChar w:fldCharType="end"/>
      </w:r>
    </w:p>
    <w:p w14:paraId="7FE756B4" w14:textId="0AC8818E"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A.5.2.4.1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Deriving initial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_Toc221554325 \h </w:instrText>
      </w:r>
      <w:r w:rsidRPr="004A5961">
        <w:rPr>
          <w:noProof/>
          <w:color w:val="FF0000"/>
        </w:rPr>
      </w:r>
      <w:r w:rsidRPr="004A5961">
        <w:rPr>
          <w:noProof/>
          <w:color w:val="FF0000"/>
        </w:rPr>
        <w:fldChar w:fldCharType="separate"/>
      </w:r>
      <w:r w:rsidRPr="004A5961">
        <w:rPr>
          <w:noProof/>
          <w:color w:val="FF0000"/>
        </w:rPr>
        <w:t>55</w:t>
      </w:r>
      <w:r w:rsidRPr="004A5961">
        <w:rPr>
          <w:noProof/>
          <w:color w:val="FF0000"/>
        </w:rPr>
        <w:fldChar w:fldCharType="end"/>
      </w:r>
    </w:p>
    <w:p w14:paraId="68F64753" w14:textId="416A576E"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A.5.2.4.2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of xCC</w:t>
      </w:r>
      <w:r w:rsidRPr="004A5961">
        <w:rPr>
          <w:noProof/>
          <w:color w:val="FF0000"/>
        </w:rPr>
        <w:tab/>
      </w:r>
      <w:r w:rsidRPr="004A5961">
        <w:rPr>
          <w:noProof/>
          <w:color w:val="FF0000"/>
        </w:rPr>
        <w:fldChar w:fldCharType="begin"/>
      </w:r>
      <w:r w:rsidRPr="004A5961">
        <w:rPr>
          <w:noProof/>
          <w:color w:val="FF0000"/>
        </w:rPr>
        <w:instrText xml:space="preserve"> PAGEREF _Toc221554326 \h </w:instrText>
      </w:r>
      <w:r w:rsidRPr="004A5961">
        <w:rPr>
          <w:noProof/>
          <w:color w:val="FF0000"/>
        </w:rPr>
      </w:r>
      <w:r w:rsidRPr="004A5961">
        <w:rPr>
          <w:noProof/>
          <w:color w:val="FF0000"/>
        </w:rPr>
        <w:fldChar w:fldCharType="separate"/>
      </w:r>
      <w:r w:rsidRPr="004A5961">
        <w:rPr>
          <w:noProof/>
          <w:color w:val="FF0000"/>
        </w:rPr>
        <w:t>55</w:t>
      </w:r>
      <w:r w:rsidRPr="004A5961">
        <w:rPr>
          <w:noProof/>
          <w:color w:val="FF0000"/>
        </w:rPr>
        <w:fldChar w:fldCharType="end"/>
      </w:r>
    </w:p>
    <w:p w14:paraId="4B1B38CF" w14:textId="173639A1"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lastRenderedPageBreak/>
        <w:t>A.5.2.4.3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Updating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_Toc221554327 \h </w:instrText>
      </w:r>
      <w:r w:rsidRPr="004A5961">
        <w:rPr>
          <w:noProof/>
          <w:color w:val="FF0000"/>
        </w:rPr>
      </w:r>
      <w:r w:rsidRPr="004A5961">
        <w:rPr>
          <w:noProof/>
          <w:color w:val="FF0000"/>
        </w:rPr>
        <w:fldChar w:fldCharType="separate"/>
      </w:r>
      <w:r w:rsidRPr="004A5961">
        <w:rPr>
          <w:noProof/>
          <w:color w:val="FF0000"/>
        </w:rPr>
        <w:t>56</w:t>
      </w:r>
      <w:r w:rsidRPr="004A5961">
        <w:rPr>
          <w:noProof/>
          <w:color w:val="FF0000"/>
        </w:rPr>
        <w:fldChar w:fldCharType="end"/>
      </w:r>
    </w:p>
    <w:p w14:paraId="6E5F2820" w14:textId="3AC2586A" w:rsidR="004A5961" w:rsidRDefault="004A5961">
      <w:pPr>
        <w:pStyle w:val="TOC2"/>
        <w:rPr>
          <w:rFonts w:asciiTheme="minorHAnsi" w:eastAsiaTheme="minorEastAsia" w:hAnsiTheme="minorHAnsi" w:cstheme="minorBidi"/>
          <w:noProof/>
          <w:kern w:val="2"/>
          <w:sz w:val="24"/>
          <w:szCs w:val="24"/>
          <w:lang w:eastAsia="en-GB"/>
          <w14:ligatures w14:val="standardContextual"/>
        </w:rPr>
      </w:pPr>
      <w:r w:rsidRPr="000C5953">
        <w:rPr>
          <w:noProof/>
          <w:lang w:val="en-US"/>
        </w:rPr>
        <w:t>A.5.3</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LI activation with established encrypted session</w:t>
      </w:r>
      <w:r>
        <w:rPr>
          <w:noProof/>
        </w:rPr>
        <w:tab/>
      </w:r>
      <w:r>
        <w:rPr>
          <w:noProof/>
        </w:rPr>
        <w:fldChar w:fldCharType="begin"/>
      </w:r>
      <w:r>
        <w:rPr>
          <w:noProof/>
        </w:rPr>
        <w:instrText xml:space="preserve"> PAGEREF _Toc221554328 \h </w:instrText>
      </w:r>
      <w:r>
        <w:rPr>
          <w:noProof/>
        </w:rPr>
      </w:r>
      <w:r>
        <w:rPr>
          <w:noProof/>
        </w:rPr>
        <w:fldChar w:fldCharType="separate"/>
      </w:r>
      <w:r>
        <w:rPr>
          <w:noProof/>
        </w:rPr>
        <w:t>57</w:t>
      </w:r>
      <w:r>
        <w:rPr>
          <w:noProof/>
        </w:rPr>
        <w:fldChar w:fldCharType="end"/>
      </w:r>
    </w:p>
    <w:p w14:paraId="5393460A" w14:textId="7F887A69"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Security protocol detection at SPDF</w:t>
      </w:r>
      <w:r w:rsidRPr="004A5961">
        <w:rPr>
          <w:noProof/>
          <w:color w:val="FF0000"/>
        </w:rPr>
        <w:tab/>
      </w:r>
      <w:r w:rsidRPr="004A5961">
        <w:rPr>
          <w:noProof/>
          <w:color w:val="FF0000"/>
        </w:rPr>
        <w:fldChar w:fldCharType="begin"/>
      </w:r>
      <w:r w:rsidRPr="004A5961">
        <w:rPr>
          <w:noProof/>
          <w:color w:val="FF0000"/>
        </w:rPr>
        <w:instrText xml:space="preserve"> PAGEREF _Toc221554329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53F2D58F" w14:textId="24D9E4FE"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Obtaining key management IRI by use of AKMA</w:t>
      </w:r>
      <w:r w:rsidRPr="004A5961">
        <w:rPr>
          <w:noProof/>
          <w:color w:val="FF0000"/>
        </w:rPr>
        <w:tab/>
      </w:r>
      <w:r w:rsidRPr="004A5961">
        <w:rPr>
          <w:noProof/>
          <w:color w:val="FF0000"/>
        </w:rPr>
        <w:fldChar w:fldCharType="begin"/>
      </w:r>
      <w:r w:rsidRPr="004A5961">
        <w:rPr>
          <w:noProof/>
          <w:color w:val="FF0000"/>
        </w:rPr>
        <w:instrText xml:space="preserve"> PAGEREF _Toc221554330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25F7A651" w14:textId="6FDA3C90" w:rsidR="004A5961" w:rsidRPr="004A5961" w:rsidRDefault="004A5961">
      <w:pPr>
        <w:pStyle w:val="TOC3"/>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Handshake interception at SHIFF and LMSSF</w:t>
      </w:r>
      <w:r w:rsidRPr="004A5961">
        <w:rPr>
          <w:noProof/>
          <w:color w:val="FF0000"/>
        </w:rPr>
        <w:tab/>
      </w:r>
      <w:r w:rsidRPr="004A5961">
        <w:rPr>
          <w:noProof/>
          <w:color w:val="FF0000"/>
        </w:rPr>
        <w:fldChar w:fldCharType="begin"/>
      </w:r>
      <w:r w:rsidRPr="004A5961">
        <w:rPr>
          <w:noProof/>
          <w:color w:val="FF0000"/>
        </w:rPr>
        <w:instrText xml:space="preserve"> PAGEREF _Toc221554331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28B44353" w14:textId="4C5924C4" w:rsidR="004A5961" w:rsidRDefault="004A5961">
      <w:pPr>
        <w:pStyle w:val="TOC3"/>
        <w:rPr>
          <w:rFonts w:asciiTheme="minorHAnsi" w:eastAsiaTheme="minorEastAsia" w:hAnsiTheme="minorHAnsi" w:cstheme="minorBidi"/>
          <w:noProof/>
          <w:kern w:val="2"/>
          <w:sz w:val="24"/>
          <w:szCs w:val="24"/>
          <w:lang w:eastAsia="en-GB"/>
          <w14:ligatures w14:val="standardContextual"/>
        </w:rPr>
      </w:pPr>
      <w:r w:rsidRPr="000C5953">
        <w:rPr>
          <w:noProof/>
          <w:lang w:val="en-US"/>
        </w:rPr>
        <w:t>A.5.3.4</w:t>
      </w:r>
      <w:r>
        <w:rPr>
          <w:rFonts w:asciiTheme="minorHAnsi" w:eastAsiaTheme="minorEastAsia" w:hAnsiTheme="minorHAnsi" w:cstheme="minorBidi"/>
          <w:noProof/>
          <w:kern w:val="2"/>
          <w:sz w:val="24"/>
          <w:szCs w:val="24"/>
          <w:lang w:eastAsia="en-GB"/>
          <w14:ligatures w14:val="standardContextual"/>
        </w:rPr>
        <w:tab/>
      </w:r>
      <w:r w:rsidRPr="000C5953">
        <w:rPr>
          <w:noProof/>
          <w:lang w:val="en-US"/>
        </w:rPr>
        <w:t>D-POI security processing state machine</w:t>
      </w:r>
      <w:r>
        <w:rPr>
          <w:noProof/>
        </w:rPr>
        <w:tab/>
      </w:r>
      <w:r>
        <w:rPr>
          <w:noProof/>
        </w:rPr>
        <w:fldChar w:fldCharType="begin"/>
      </w:r>
      <w:r>
        <w:rPr>
          <w:noProof/>
        </w:rPr>
        <w:instrText xml:space="preserve"> PAGEREF _Toc221554332 \h </w:instrText>
      </w:r>
      <w:r>
        <w:rPr>
          <w:noProof/>
        </w:rPr>
      </w:r>
      <w:r>
        <w:rPr>
          <w:noProof/>
        </w:rPr>
        <w:fldChar w:fldCharType="separate"/>
      </w:r>
      <w:r>
        <w:rPr>
          <w:noProof/>
        </w:rPr>
        <w:t>57</w:t>
      </w:r>
      <w:r>
        <w:rPr>
          <w:noProof/>
        </w:rPr>
        <w:fldChar w:fldCharType="end"/>
      </w:r>
    </w:p>
    <w:p w14:paraId="26878F16" w14:textId="5E3270B9"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A.5.3.4.1</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Deriving current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_Toc221554333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398900DB" w14:textId="4385B6E6"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A.5.3.4.2</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Processing (decrypting) of xCC</w:t>
      </w:r>
      <w:r w:rsidRPr="004A5961">
        <w:rPr>
          <w:noProof/>
          <w:color w:val="FF0000"/>
        </w:rPr>
        <w:tab/>
      </w:r>
      <w:r w:rsidRPr="004A5961">
        <w:rPr>
          <w:noProof/>
          <w:color w:val="FF0000"/>
        </w:rPr>
        <w:fldChar w:fldCharType="begin"/>
      </w:r>
      <w:r w:rsidRPr="004A5961">
        <w:rPr>
          <w:noProof/>
          <w:color w:val="FF0000"/>
        </w:rPr>
        <w:instrText xml:space="preserve"> PAGEREF _Toc221554334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57F29E6F" w14:textId="066FEA15" w:rsidR="004A5961" w:rsidRPr="004A5961" w:rsidRDefault="004A5961">
      <w:pPr>
        <w:pStyle w:val="TOC4"/>
        <w:rPr>
          <w:rFonts w:asciiTheme="minorHAnsi" w:eastAsiaTheme="minorEastAsia" w:hAnsiTheme="minorHAnsi" w:cstheme="minorBidi"/>
          <w:noProof/>
          <w:color w:val="FF0000"/>
          <w:kern w:val="2"/>
          <w:sz w:val="24"/>
          <w:szCs w:val="24"/>
          <w:lang w:eastAsia="en-GB"/>
          <w14:ligatures w14:val="standardContextual"/>
        </w:rPr>
      </w:pPr>
      <w:r w:rsidRPr="004A5961">
        <w:rPr>
          <w:noProof/>
          <w:color w:val="FF0000"/>
          <w:lang w:val="en-US"/>
        </w:rPr>
        <w:t>A.5.3.4.3</w:t>
      </w:r>
      <w:r w:rsidRPr="004A5961">
        <w:rPr>
          <w:rFonts w:asciiTheme="minorHAnsi" w:eastAsiaTheme="minorEastAsia" w:hAnsiTheme="minorHAnsi" w:cstheme="minorBidi"/>
          <w:noProof/>
          <w:color w:val="FF0000"/>
          <w:kern w:val="2"/>
          <w:sz w:val="24"/>
          <w:szCs w:val="24"/>
          <w:lang w:eastAsia="en-GB"/>
          <w14:ligatures w14:val="standardContextual"/>
        </w:rPr>
        <w:tab/>
      </w:r>
      <w:r w:rsidRPr="004A5961">
        <w:rPr>
          <w:noProof/>
          <w:color w:val="FF0000"/>
          <w:lang w:val="en-US"/>
        </w:rPr>
        <w:t xml:space="preserve"> Updating cryptographic context</w:t>
      </w:r>
      <w:r w:rsidRPr="004A5961">
        <w:rPr>
          <w:noProof/>
          <w:color w:val="FF0000"/>
        </w:rPr>
        <w:tab/>
      </w:r>
      <w:r w:rsidRPr="004A5961">
        <w:rPr>
          <w:noProof/>
          <w:color w:val="FF0000"/>
        </w:rPr>
        <w:fldChar w:fldCharType="begin"/>
      </w:r>
      <w:r w:rsidRPr="004A5961">
        <w:rPr>
          <w:noProof/>
          <w:color w:val="FF0000"/>
        </w:rPr>
        <w:instrText xml:space="preserve"> PAGEREF _Toc221554335 \h </w:instrText>
      </w:r>
      <w:r w:rsidRPr="004A5961">
        <w:rPr>
          <w:noProof/>
          <w:color w:val="FF0000"/>
        </w:rPr>
      </w:r>
      <w:r w:rsidRPr="004A5961">
        <w:rPr>
          <w:noProof/>
          <w:color w:val="FF0000"/>
        </w:rPr>
        <w:fldChar w:fldCharType="separate"/>
      </w:r>
      <w:r w:rsidRPr="004A5961">
        <w:rPr>
          <w:noProof/>
          <w:color w:val="FF0000"/>
        </w:rPr>
        <w:t>57</w:t>
      </w:r>
      <w:r w:rsidRPr="004A5961">
        <w:rPr>
          <w:noProof/>
          <w:color w:val="FF0000"/>
        </w:rPr>
        <w:fldChar w:fldCharType="end"/>
      </w:r>
    </w:p>
    <w:p w14:paraId="11B4F01A" w14:textId="0F139C30" w:rsidR="004A5961" w:rsidRDefault="004A5961">
      <w:pPr>
        <w:pStyle w:val="TOC9"/>
        <w:rPr>
          <w:rFonts w:asciiTheme="minorHAnsi" w:eastAsiaTheme="minorEastAsia" w:hAnsiTheme="minorHAnsi" w:cstheme="minorBidi"/>
          <w:b w:val="0"/>
          <w:noProof/>
          <w:kern w:val="2"/>
          <w:sz w:val="24"/>
          <w:szCs w:val="24"/>
          <w:lang w:eastAsia="en-GB"/>
          <w14:ligatures w14:val="standardContextual"/>
        </w:rPr>
      </w:pPr>
      <w:r>
        <w:rPr>
          <w:noProof/>
        </w:rPr>
        <w:t>Annex B: Change history</w:t>
      </w:r>
      <w:r>
        <w:rPr>
          <w:noProof/>
        </w:rPr>
        <w:tab/>
      </w:r>
      <w:r>
        <w:rPr>
          <w:noProof/>
        </w:rPr>
        <w:fldChar w:fldCharType="begin"/>
      </w:r>
      <w:r>
        <w:rPr>
          <w:noProof/>
        </w:rPr>
        <w:instrText xml:space="preserve"> PAGEREF _Toc221554336 \h </w:instrText>
      </w:r>
      <w:r>
        <w:rPr>
          <w:noProof/>
        </w:rPr>
      </w:r>
      <w:r>
        <w:rPr>
          <w:noProof/>
        </w:rPr>
        <w:fldChar w:fldCharType="separate"/>
      </w:r>
      <w:r>
        <w:rPr>
          <w:noProof/>
        </w:rPr>
        <w:t>58</w:t>
      </w:r>
      <w:r>
        <w:rPr>
          <w:noProof/>
        </w:rPr>
        <w:fldChar w:fldCharType="end"/>
      </w:r>
    </w:p>
    <w:p w14:paraId="0B9E3498" w14:textId="656BDEE0" w:rsidR="00080512" w:rsidRPr="00BA57C4" w:rsidRDefault="004D3578" w:rsidP="00C84BD5">
      <w:r w:rsidRPr="00BA57C4">
        <w:rPr>
          <w:sz w:val="22"/>
        </w:rPr>
        <w:fldChar w:fldCharType="end"/>
      </w:r>
    </w:p>
    <w:p w14:paraId="747690AD" w14:textId="1948F8C4" w:rsidR="0074026F" w:rsidRPr="00BA57C4" w:rsidRDefault="00080512" w:rsidP="002851E5">
      <w:pPr>
        <w:pStyle w:val="Guidance"/>
      </w:pPr>
      <w:r w:rsidRPr="00BA57C4">
        <w:br w:type="page"/>
      </w:r>
      <w:bookmarkStart w:id="17" w:name="_Hlk155610654"/>
    </w:p>
    <w:p w14:paraId="03993004" w14:textId="77777777" w:rsidR="00080512" w:rsidRPr="00BA57C4" w:rsidRDefault="00080512">
      <w:pPr>
        <w:pStyle w:val="Heading1"/>
      </w:pPr>
      <w:bookmarkStart w:id="18" w:name="foreword"/>
      <w:bookmarkStart w:id="19" w:name="_Toc167405377"/>
      <w:bookmarkStart w:id="20" w:name="_Toc180278697"/>
      <w:bookmarkStart w:id="21" w:name="_Toc180278873"/>
      <w:bookmarkStart w:id="22" w:name="_Toc180279137"/>
      <w:bookmarkStart w:id="23" w:name="_Toc180279611"/>
      <w:bookmarkStart w:id="24" w:name="_Toc182841048"/>
      <w:bookmarkStart w:id="25" w:name="_Toc182899128"/>
      <w:bookmarkStart w:id="26" w:name="_Toc221554093"/>
      <w:bookmarkEnd w:id="17"/>
      <w:bookmarkEnd w:id="18"/>
      <w:r w:rsidRPr="00BA57C4">
        <w:lastRenderedPageBreak/>
        <w:t>Foreword</w:t>
      </w:r>
      <w:bookmarkEnd w:id="19"/>
      <w:bookmarkEnd w:id="20"/>
      <w:bookmarkEnd w:id="21"/>
      <w:bookmarkEnd w:id="22"/>
      <w:bookmarkEnd w:id="23"/>
      <w:bookmarkEnd w:id="24"/>
      <w:bookmarkEnd w:id="25"/>
      <w:bookmarkEnd w:id="26"/>
    </w:p>
    <w:p w14:paraId="2511FBFA" w14:textId="319D6ED4" w:rsidR="00080512" w:rsidRPr="00BA57C4" w:rsidRDefault="00080512">
      <w:r w:rsidRPr="00BA57C4">
        <w:t xml:space="preserve">This Technical </w:t>
      </w:r>
      <w:bookmarkStart w:id="27" w:name="spectype3"/>
      <w:r w:rsidR="00602AEA" w:rsidRPr="00BA57C4">
        <w:t>Report</w:t>
      </w:r>
      <w:bookmarkEnd w:id="27"/>
      <w:r w:rsidRPr="00BA57C4">
        <w:t xml:space="preserve"> has been produced by the 3</w:t>
      </w:r>
      <w:r w:rsidR="00F04712" w:rsidRPr="00BA57C4">
        <w:t>rd</w:t>
      </w:r>
      <w:r w:rsidRPr="00BA57C4">
        <w:t xml:space="preserve"> Generation Partnership Project (3GPP).</w:t>
      </w:r>
    </w:p>
    <w:p w14:paraId="3DFC7B77" w14:textId="77777777" w:rsidR="00080512" w:rsidRPr="00BA57C4" w:rsidRDefault="00080512">
      <w:r w:rsidRPr="00BA57C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A57C4" w:rsidRDefault="00080512">
      <w:pPr>
        <w:pStyle w:val="B1"/>
      </w:pPr>
      <w:r w:rsidRPr="00BA57C4">
        <w:t xml:space="preserve">Version </w:t>
      </w:r>
      <w:proofErr w:type="spellStart"/>
      <w:r w:rsidRPr="00BA57C4">
        <w:t>x.y.z</w:t>
      </w:r>
      <w:proofErr w:type="spellEnd"/>
    </w:p>
    <w:p w14:paraId="580463B0" w14:textId="77777777" w:rsidR="00080512" w:rsidRPr="00BA57C4" w:rsidRDefault="00080512">
      <w:pPr>
        <w:pStyle w:val="B1"/>
      </w:pPr>
      <w:r w:rsidRPr="00BA57C4">
        <w:t>where:</w:t>
      </w:r>
    </w:p>
    <w:p w14:paraId="3B71368C" w14:textId="77777777" w:rsidR="00080512" w:rsidRPr="00BA57C4" w:rsidRDefault="00080512">
      <w:pPr>
        <w:pStyle w:val="B2"/>
      </w:pPr>
      <w:r w:rsidRPr="00BA57C4">
        <w:t>x</w:t>
      </w:r>
      <w:r w:rsidRPr="00BA57C4">
        <w:tab/>
        <w:t>the first digit:</w:t>
      </w:r>
    </w:p>
    <w:p w14:paraId="01466A03" w14:textId="77777777" w:rsidR="00080512" w:rsidRPr="00BA57C4" w:rsidRDefault="00080512">
      <w:pPr>
        <w:pStyle w:val="B3"/>
      </w:pPr>
      <w:r w:rsidRPr="00BA57C4">
        <w:t>1</w:t>
      </w:r>
      <w:r w:rsidRPr="00BA57C4">
        <w:tab/>
        <w:t xml:space="preserve">presented to TSG for </w:t>
      </w:r>
      <w:proofErr w:type="gramStart"/>
      <w:r w:rsidRPr="00BA57C4">
        <w:t>information;</w:t>
      </w:r>
      <w:proofErr w:type="gramEnd"/>
    </w:p>
    <w:p w14:paraId="055D9DB4" w14:textId="77777777" w:rsidR="00080512" w:rsidRPr="00BA57C4" w:rsidRDefault="00080512">
      <w:pPr>
        <w:pStyle w:val="B3"/>
      </w:pPr>
      <w:r w:rsidRPr="00BA57C4">
        <w:t>2</w:t>
      </w:r>
      <w:r w:rsidRPr="00BA57C4">
        <w:tab/>
        <w:t xml:space="preserve">presented to TSG for </w:t>
      </w:r>
      <w:proofErr w:type="gramStart"/>
      <w:r w:rsidRPr="00BA57C4">
        <w:t>approval;</w:t>
      </w:r>
      <w:proofErr w:type="gramEnd"/>
    </w:p>
    <w:p w14:paraId="7377C719" w14:textId="77777777" w:rsidR="00080512" w:rsidRPr="00BA57C4" w:rsidRDefault="00080512">
      <w:pPr>
        <w:pStyle w:val="B3"/>
      </w:pPr>
      <w:r w:rsidRPr="00BA57C4">
        <w:t>3</w:t>
      </w:r>
      <w:r w:rsidRPr="00BA57C4">
        <w:tab/>
        <w:t>or greater indicates TSG approved document under change control.</w:t>
      </w:r>
    </w:p>
    <w:p w14:paraId="551E0512" w14:textId="77777777" w:rsidR="00080512" w:rsidRPr="00BA57C4" w:rsidRDefault="00080512">
      <w:pPr>
        <w:pStyle w:val="B2"/>
      </w:pPr>
      <w:proofErr w:type="spellStart"/>
      <w:r w:rsidRPr="00BA57C4">
        <w:t>y</w:t>
      </w:r>
      <w:proofErr w:type="spellEnd"/>
      <w:r w:rsidRPr="00BA57C4">
        <w:tab/>
        <w:t>the second digit is incremented for all changes of substance, i.e. technical enhancements, corrections, updates, etc.</w:t>
      </w:r>
    </w:p>
    <w:p w14:paraId="7BB56F35" w14:textId="77777777" w:rsidR="00080512" w:rsidRPr="00BA57C4" w:rsidRDefault="00080512">
      <w:pPr>
        <w:pStyle w:val="B2"/>
      </w:pPr>
      <w:r w:rsidRPr="00BA57C4">
        <w:t>z</w:t>
      </w:r>
      <w:r w:rsidRPr="00BA57C4">
        <w:tab/>
        <w:t>the third digit is incremented when editorial only changes have been incorporated in the document.</w:t>
      </w:r>
    </w:p>
    <w:p w14:paraId="7300ED02" w14:textId="77777777" w:rsidR="008C384C" w:rsidRPr="00BA57C4" w:rsidRDefault="008C384C" w:rsidP="008C384C">
      <w:bookmarkStart w:id="28" w:name="introduction"/>
      <w:bookmarkEnd w:id="28"/>
      <w:r w:rsidRPr="00BA57C4">
        <w:t xml:space="preserve">In </w:t>
      </w:r>
      <w:r w:rsidR="0074026F" w:rsidRPr="00BA57C4">
        <w:t>the present</w:t>
      </w:r>
      <w:r w:rsidRPr="00BA57C4">
        <w:t xml:space="preserve"> document, modal verbs have the following meanings:</w:t>
      </w:r>
    </w:p>
    <w:p w14:paraId="059166D5" w14:textId="77777777" w:rsidR="008C384C" w:rsidRPr="00BA57C4" w:rsidRDefault="008C384C" w:rsidP="00774DA4">
      <w:pPr>
        <w:pStyle w:val="EX"/>
      </w:pPr>
      <w:r w:rsidRPr="00BA57C4">
        <w:rPr>
          <w:b/>
        </w:rPr>
        <w:t>shall</w:t>
      </w:r>
      <w:r w:rsidRPr="00BA57C4">
        <w:tab/>
      </w:r>
      <w:r w:rsidRPr="00BA57C4">
        <w:tab/>
        <w:t>indicates a mandatory requirement to do something</w:t>
      </w:r>
    </w:p>
    <w:p w14:paraId="3622ABA8" w14:textId="77777777" w:rsidR="008C384C" w:rsidRPr="00BA57C4" w:rsidRDefault="008C384C" w:rsidP="00774DA4">
      <w:pPr>
        <w:pStyle w:val="EX"/>
      </w:pPr>
      <w:r w:rsidRPr="00BA57C4">
        <w:rPr>
          <w:b/>
        </w:rPr>
        <w:t>shall not</w:t>
      </w:r>
      <w:r w:rsidRPr="00BA57C4">
        <w:tab/>
        <w:t>indicates an interdiction (</w:t>
      </w:r>
      <w:r w:rsidR="001F1132" w:rsidRPr="00BA57C4">
        <w:t>prohibition</w:t>
      </w:r>
      <w:r w:rsidRPr="00BA57C4">
        <w:t>) to do something</w:t>
      </w:r>
    </w:p>
    <w:p w14:paraId="6B20214C" w14:textId="77777777" w:rsidR="00BA19ED" w:rsidRPr="00BA57C4" w:rsidRDefault="00BA19ED" w:rsidP="00A27486">
      <w:r w:rsidRPr="00BA57C4">
        <w:t>The constructions "shall" and "shall not" are confined to the context of normative provisions, and do not appear in Technical Reports.</w:t>
      </w:r>
    </w:p>
    <w:p w14:paraId="4AAA5592" w14:textId="77777777" w:rsidR="00C1496A" w:rsidRPr="00BA57C4" w:rsidRDefault="00C1496A" w:rsidP="00A27486">
      <w:r w:rsidRPr="00BA57C4">
        <w:t xml:space="preserve">The constructions "must" and "must not" are not used as substitutes for "shall" and "shall not". Their use is avoided insofar as possible, and </w:t>
      </w:r>
      <w:r w:rsidR="001F1132" w:rsidRPr="00BA57C4">
        <w:t xml:space="preserve">they </w:t>
      </w:r>
      <w:r w:rsidRPr="00BA57C4">
        <w:t xml:space="preserve">are </w:t>
      </w:r>
      <w:r w:rsidR="001F1132" w:rsidRPr="00BA57C4">
        <w:t>not</w:t>
      </w:r>
      <w:r w:rsidRPr="00BA57C4">
        <w:t xml:space="preserve"> used in a normative context except in a direct citation from an external, referenced, non-3GPP document, or </w:t>
      </w:r>
      <w:proofErr w:type="gramStart"/>
      <w:r w:rsidRPr="00BA57C4">
        <w:t>so as to</w:t>
      </w:r>
      <w:proofErr w:type="gramEnd"/>
      <w:r w:rsidRPr="00BA57C4">
        <w:t xml:space="preserve"> maintain continuity of style when extending or modifying the provisions of such a referenced document.</w:t>
      </w:r>
    </w:p>
    <w:p w14:paraId="03A1B0B6" w14:textId="77777777" w:rsidR="008C384C" w:rsidRPr="00BA57C4" w:rsidRDefault="008C384C" w:rsidP="00774DA4">
      <w:pPr>
        <w:pStyle w:val="EX"/>
      </w:pPr>
      <w:r w:rsidRPr="00BA57C4">
        <w:rPr>
          <w:b/>
        </w:rPr>
        <w:t>should</w:t>
      </w:r>
      <w:r w:rsidRPr="00BA57C4">
        <w:tab/>
      </w:r>
      <w:r w:rsidRPr="00BA57C4">
        <w:tab/>
        <w:t>indicates a recommendation to do something</w:t>
      </w:r>
    </w:p>
    <w:p w14:paraId="6D04F475" w14:textId="77777777" w:rsidR="008C384C" w:rsidRPr="00BA57C4" w:rsidRDefault="008C384C" w:rsidP="00774DA4">
      <w:pPr>
        <w:pStyle w:val="EX"/>
      </w:pPr>
      <w:r w:rsidRPr="00BA57C4">
        <w:rPr>
          <w:b/>
        </w:rPr>
        <w:t>should not</w:t>
      </w:r>
      <w:r w:rsidRPr="00BA57C4">
        <w:tab/>
        <w:t>indicates a recommendation not to do something</w:t>
      </w:r>
    </w:p>
    <w:p w14:paraId="72230B23" w14:textId="77777777" w:rsidR="008C384C" w:rsidRPr="00BA57C4" w:rsidRDefault="008C384C" w:rsidP="00774DA4">
      <w:pPr>
        <w:pStyle w:val="EX"/>
      </w:pPr>
      <w:r w:rsidRPr="00BA57C4">
        <w:rPr>
          <w:b/>
        </w:rPr>
        <w:t>may</w:t>
      </w:r>
      <w:r w:rsidRPr="00BA57C4">
        <w:tab/>
      </w:r>
      <w:r w:rsidRPr="00BA57C4">
        <w:tab/>
        <w:t>indicates permission to do something</w:t>
      </w:r>
    </w:p>
    <w:p w14:paraId="456F2770" w14:textId="77777777" w:rsidR="008C384C" w:rsidRPr="00BA57C4" w:rsidRDefault="008C384C" w:rsidP="00774DA4">
      <w:pPr>
        <w:pStyle w:val="EX"/>
      </w:pPr>
      <w:r w:rsidRPr="00BA57C4">
        <w:rPr>
          <w:b/>
        </w:rPr>
        <w:t>need not</w:t>
      </w:r>
      <w:r w:rsidRPr="00BA57C4">
        <w:tab/>
        <w:t>indicates permission not to do something</w:t>
      </w:r>
    </w:p>
    <w:p w14:paraId="5448D8EA" w14:textId="77777777" w:rsidR="008C384C" w:rsidRPr="00BA57C4" w:rsidRDefault="008C384C" w:rsidP="00A27486">
      <w:r w:rsidRPr="00BA57C4">
        <w:t>The construction "may not" is ambiguous</w:t>
      </w:r>
      <w:r w:rsidR="001F1132" w:rsidRPr="00BA57C4">
        <w:t xml:space="preserve"> </w:t>
      </w:r>
      <w:r w:rsidRPr="00BA57C4">
        <w:t xml:space="preserve">and </w:t>
      </w:r>
      <w:r w:rsidR="00774DA4" w:rsidRPr="00BA57C4">
        <w:t>is not</w:t>
      </w:r>
      <w:r w:rsidR="00F9008D" w:rsidRPr="00BA57C4">
        <w:t xml:space="preserve"> </w:t>
      </w:r>
      <w:r w:rsidRPr="00BA57C4">
        <w:t>used in normative elements.</w:t>
      </w:r>
      <w:r w:rsidR="001F1132" w:rsidRPr="00BA57C4">
        <w:t xml:space="preserve"> The </w:t>
      </w:r>
      <w:r w:rsidR="003765B8" w:rsidRPr="00BA57C4">
        <w:t xml:space="preserve">unambiguous </w:t>
      </w:r>
      <w:r w:rsidR="001F1132" w:rsidRPr="00BA57C4">
        <w:t>construction</w:t>
      </w:r>
      <w:r w:rsidR="003765B8" w:rsidRPr="00BA57C4">
        <w:t>s</w:t>
      </w:r>
      <w:r w:rsidR="001F1132" w:rsidRPr="00BA57C4">
        <w:t xml:space="preserve"> "might not" </w:t>
      </w:r>
      <w:r w:rsidR="003765B8" w:rsidRPr="00BA57C4">
        <w:t>or "shall not" are</w:t>
      </w:r>
      <w:r w:rsidR="001F1132" w:rsidRPr="00BA57C4">
        <w:t xml:space="preserve"> used </w:t>
      </w:r>
      <w:r w:rsidR="003765B8" w:rsidRPr="00BA57C4">
        <w:t xml:space="preserve">instead, depending upon the </w:t>
      </w:r>
      <w:r w:rsidR="001F1132" w:rsidRPr="00BA57C4">
        <w:t>meaning intended.</w:t>
      </w:r>
    </w:p>
    <w:p w14:paraId="09B67210" w14:textId="77777777" w:rsidR="008C384C" w:rsidRPr="00BA57C4" w:rsidRDefault="008C384C" w:rsidP="00774DA4">
      <w:pPr>
        <w:pStyle w:val="EX"/>
      </w:pPr>
      <w:r w:rsidRPr="00BA57C4">
        <w:rPr>
          <w:b/>
        </w:rPr>
        <w:t>can</w:t>
      </w:r>
      <w:r w:rsidRPr="00BA57C4">
        <w:tab/>
      </w:r>
      <w:r w:rsidRPr="00BA57C4">
        <w:tab/>
        <w:t>indicates</w:t>
      </w:r>
      <w:r w:rsidR="00774DA4" w:rsidRPr="00BA57C4">
        <w:t xml:space="preserve"> that something is possible</w:t>
      </w:r>
    </w:p>
    <w:p w14:paraId="37427640" w14:textId="77777777" w:rsidR="00774DA4" w:rsidRPr="00BA57C4" w:rsidRDefault="00774DA4" w:rsidP="00774DA4">
      <w:pPr>
        <w:pStyle w:val="EX"/>
      </w:pPr>
      <w:r w:rsidRPr="00BA57C4">
        <w:rPr>
          <w:b/>
        </w:rPr>
        <w:t>cannot</w:t>
      </w:r>
      <w:r w:rsidRPr="00BA57C4">
        <w:tab/>
      </w:r>
      <w:r w:rsidRPr="00BA57C4">
        <w:tab/>
        <w:t>indicates that something is impossible</w:t>
      </w:r>
    </w:p>
    <w:p w14:paraId="0BBF5610" w14:textId="77777777" w:rsidR="00774DA4" w:rsidRPr="00BA57C4" w:rsidRDefault="00774DA4" w:rsidP="00A27486">
      <w:r w:rsidRPr="00BA57C4">
        <w:t xml:space="preserve">The constructions "can" and "cannot" </w:t>
      </w:r>
      <w:r w:rsidR="00F9008D" w:rsidRPr="00BA57C4">
        <w:t xml:space="preserve">are not </w:t>
      </w:r>
      <w:r w:rsidRPr="00BA57C4">
        <w:t>substitute</w:t>
      </w:r>
      <w:r w:rsidR="003765B8" w:rsidRPr="00BA57C4">
        <w:t>s</w:t>
      </w:r>
      <w:r w:rsidRPr="00BA57C4">
        <w:t xml:space="preserve"> for "may" and "need not".</w:t>
      </w:r>
    </w:p>
    <w:p w14:paraId="46554B00" w14:textId="77777777" w:rsidR="00774DA4" w:rsidRPr="00BA57C4" w:rsidRDefault="00774DA4" w:rsidP="00774DA4">
      <w:pPr>
        <w:pStyle w:val="EX"/>
      </w:pPr>
      <w:r w:rsidRPr="00BA57C4">
        <w:rPr>
          <w:b/>
        </w:rPr>
        <w:t>will</w:t>
      </w:r>
      <w:r w:rsidRPr="00BA57C4">
        <w:tab/>
      </w:r>
      <w:r w:rsidRPr="00BA57C4">
        <w:tab/>
        <w:t xml:space="preserve">indicates that something is certain </w:t>
      </w:r>
      <w:r w:rsidR="003765B8" w:rsidRPr="00BA57C4">
        <w:t xml:space="preserve">or </w:t>
      </w:r>
      <w:r w:rsidRPr="00BA57C4">
        <w:t xml:space="preserve">expected to happen </w:t>
      </w:r>
      <w:proofErr w:type="gramStart"/>
      <w:r w:rsidR="003765B8" w:rsidRPr="00BA57C4">
        <w:t>as a result of</w:t>
      </w:r>
      <w:proofErr w:type="gramEnd"/>
      <w:r w:rsidR="003765B8" w:rsidRPr="00BA57C4">
        <w:t xml:space="preserve"> action taken by an </w:t>
      </w:r>
      <w:r w:rsidRPr="00BA57C4">
        <w:t>agency the behaviour of which is outside the scope of the present document</w:t>
      </w:r>
    </w:p>
    <w:p w14:paraId="512B18C3" w14:textId="77777777" w:rsidR="00774DA4" w:rsidRPr="00BA57C4" w:rsidRDefault="00774DA4" w:rsidP="00774DA4">
      <w:pPr>
        <w:pStyle w:val="EX"/>
      </w:pPr>
      <w:r w:rsidRPr="00BA57C4">
        <w:rPr>
          <w:b/>
        </w:rPr>
        <w:t>will not</w:t>
      </w:r>
      <w:r w:rsidRPr="00BA57C4">
        <w:tab/>
      </w:r>
      <w:r w:rsidRPr="00BA57C4">
        <w:tab/>
        <w:t xml:space="preserve">indicates that something is certain </w:t>
      </w:r>
      <w:r w:rsidR="003765B8" w:rsidRPr="00BA57C4">
        <w:t xml:space="preserve">or expected not </w:t>
      </w:r>
      <w:r w:rsidRPr="00BA57C4">
        <w:t xml:space="preserve">to happen </w:t>
      </w:r>
      <w:proofErr w:type="gramStart"/>
      <w:r w:rsidR="003765B8" w:rsidRPr="00BA57C4">
        <w:t>as a result of</w:t>
      </w:r>
      <w:proofErr w:type="gramEnd"/>
      <w:r w:rsidR="003765B8" w:rsidRPr="00BA57C4">
        <w:t xml:space="preserve"> action taken </w:t>
      </w:r>
      <w:r w:rsidRPr="00BA57C4">
        <w:t xml:space="preserve">by </w:t>
      </w:r>
      <w:r w:rsidR="003765B8" w:rsidRPr="00BA57C4">
        <w:t xml:space="preserve">an </w:t>
      </w:r>
      <w:r w:rsidRPr="00BA57C4">
        <w:t>agency the behaviour of which is outside the scope of the present document</w:t>
      </w:r>
    </w:p>
    <w:p w14:paraId="7D61E1E7" w14:textId="77777777" w:rsidR="001F1132" w:rsidRPr="00BA57C4" w:rsidRDefault="001F1132" w:rsidP="00774DA4">
      <w:pPr>
        <w:pStyle w:val="EX"/>
      </w:pPr>
      <w:r w:rsidRPr="00BA57C4">
        <w:rPr>
          <w:b/>
        </w:rPr>
        <w:t>might</w:t>
      </w:r>
      <w:r w:rsidRPr="00BA57C4">
        <w:tab/>
        <w:t xml:space="preserve">indicates a likelihood that something will happen </w:t>
      </w:r>
      <w:proofErr w:type="gramStart"/>
      <w:r w:rsidRPr="00BA57C4">
        <w:t>as a result of</w:t>
      </w:r>
      <w:proofErr w:type="gramEnd"/>
      <w:r w:rsidRPr="00BA57C4">
        <w:t xml:space="preserve"> </w:t>
      </w:r>
      <w:r w:rsidR="003765B8" w:rsidRPr="00BA57C4">
        <w:t xml:space="preserve">action taken by </w:t>
      </w:r>
      <w:r w:rsidRPr="00BA57C4">
        <w:t>some agency the behaviour of which is outside the scope of the present document</w:t>
      </w:r>
    </w:p>
    <w:p w14:paraId="2F245ECB" w14:textId="77777777" w:rsidR="003765B8" w:rsidRPr="00BA57C4" w:rsidRDefault="003765B8" w:rsidP="003765B8">
      <w:pPr>
        <w:pStyle w:val="EX"/>
      </w:pPr>
      <w:r w:rsidRPr="00BA57C4">
        <w:rPr>
          <w:b/>
        </w:rPr>
        <w:lastRenderedPageBreak/>
        <w:t>might not</w:t>
      </w:r>
      <w:r w:rsidRPr="00BA57C4">
        <w:tab/>
        <w:t xml:space="preserve">indicates a likelihood that something will not happen </w:t>
      </w:r>
      <w:proofErr w:type="gramStart"/>
      <w:r w:rsidRPr="00BA57C4">
        <w:t>as a result of</w:t>
      </w:r>
      <w:proofErr w:type="gramEnd"/>
      <w:r w:rsidRPr="00BA57C4">
        <w:t xml:space="preserve"> action taken by some agency the behaviour of which is outside the scope of the present document</w:t>
      </w:r>
    </w:p>
    <w:p w14:paraId="21555F99" w14:textId="77777777" w:rsidR="001F1132" w:rsidRPr="00BA57C4" w:rsidRDefault="001F1132" w:rsidP="001F1132">
      <w:r w:rsidRPr="00BA57C4">
        <w:t>In addition:</w:t>
      </w:r>
    </w:p>
    <w:p w14:paraId="63413FDB" w14:textId="77777777" w:rsidR="00774DA4" w:rsidRPr="00BA57C4" w:rsidRDefault="00774DA4" w:rsidP="00774DA4">
      <w:pPr>
        <w:pStyle w:val="EX"/>
      </w:pPr>
      <w:r w:rsidRPr="00BA57C4">
        <w:rPr>
          <w:b/>
        </w:rPr>
        <w:t>is</w:t>
      </w:r>
      <w:r w:rsidRPr="00BA57C4">
        <w:tab/>
        <w:t>(or any other verb in the indicative</w:t>
      </w:r>
      <w:r w:rsidR="001F1132" w:rsidRPr="00BA57C4">
        <w:t xml:space="preserve"> mood</w:t>
      </w:r>
      <w:r w:rsidRPr="00BA57C4">
        <w:t>) indicates a statement of fact</w:t>
      </w:r>
    </w:p>
    <w:p w14:paraId="593B9524" w14:textId="77777777" w:rsidR="00647114" w:rsidRPr="00BA57C4" w:rsidRDefault="00647114" w:rsidP="00774DA4">
      <w:pPr>
        <w:pStyle w:val="EX"/>
      </w:pPr>
      <w:r w:rsidRPr="00BA57C4">
        <w:rPr>
          <w:b/>
        </w:rPr>
        <w:t>is not</w:t>
      </w:r>
      <w:r w:rsidRPr="00BA57C4">
        <w:tab/>
        <w:t>(or any other negative verb in the indicative</w:t>
      </w:r>
      <w:r w:rsidR="001F1132" w:rsidRPr="00BA57C4">
        <w:t xml:space="preserve"> mood</w:t>
      </w:r>
      <w:r w:rsidRPr="00BA57C4">
        <w:t>) indicates a statement of fact</w:t>
      </w:r>
    </w:p>
    <w:p w14:paraId="5DD56516" w14:textId="77777777" w:rsidR="00774DA4" w:rsidRPr="00BA57C4" w:rsidRDefault="00647114" w:rsidP="00A27486">
      <w:r w:rsidRPr="00BA57C4">
        <w:t>The constructions "</w:t>
      </w:r>
      <w:proofErr w:type="gramStart"/>
      <w:r w:rsidRPr="00BA57C4">
        <w:t>is</w:t>
      </w:r>
      <w:proofErr w:type="gramEnd"/>
      <w:r w:rsidRPr="00BA57C4">
        <w:t>" and "is not" do not indicate requirements.</w:t>
      </w:r>
    </w:p>
    <w:p w14:paraId="0A84A13F" w14:textId="77777777" w:rsidR="002851E5" w:rsidRPr="00E53400" w:rsidRDefault="002851E5">
      <w:pPr>
        <w:pStyle w:val="Guidance"/>
        <w:rPr>
          <w:color w:val="auto"/>
        </w:rPr>
      </w:pPr>
    </w:p>
    <w:p w14:paraId="548A512E" w14:textId="77777777" w:rsidR="00080512" w:rsidRPr="00BA57C4" w:rsidRDefault="00080512">
      <w:pPr>
        <w:pStyle w:val="Heading1"/>
      </w:pPr>
      <w:r w:rsidRPr="00BA57C4">
        <w:br w:type="page"/>
      </w:r>
      <w:bookmarkStart w:id="29" w:name="scope"/>
      <w:bookmarkStart w:id="30" w:name="_Toc167405379"/>
      <w:bookmarkStart w:id="31" w:name="_Toc180278699"/>
      <w:bookmarkStart w:id="32" w:name="_Toc180278875"/>
      <w:bookmarkStart w:id="33" w:name="_Toc180279139"/>
      <w:bookmarkStart w:id="34" w:name="_Toc180279613"/>
      <w:bookmarkStart w:id="35" w:name="_Toc182841050"/>
      <w:bookmarkStart w:id="36" w:name="_Toc182899130"/>
      <w:bookmarkStart w:id="37" w:name="_Hlk162531627"/>
      <w:bookmarkStart w:id="38" w:name="_Toc221554094"/>
      <w:bookmarkEnd w:id="29"/>
      <w:r w:rsidRPr="00BA57C4">
        <w:lastRenderedPageBreak/>
        <w:t>1</w:t>
      </w:r>
      <w:r w:rsidRPr="00BA57C4">
        <w:tab/>
        <w:t>Scope</w:t>
      </w:r>
      <w:bookmarkEnd w:id="30"/>
      <w:bookmarkEnd w:id="31"/>
      <w:bookmarkEnd w:id="32"/>
      <w:bookmarkEnd w:id="33"/>
      <w:bookmarkEnd w:id="34"/>
      <w:bookmarkEnd w:id="35"/>
      <w:bookmarkEnd w:id="36"/>
      <w:bookmarkEnd w:id="38"/>
    </w:p>
    <w:p w14:paraId="45305CEA" w14:textId="4F29F3F1" w:rsidR="001F739F" w:rsidRPr="00BA57C4" w:rsidRDefault="001F739F" w:rsidP="001F739F">
      <w:r w:rsidRPr="00BA57C4">
        <w:t xml:space="preserve">Offering communication services with end-to-end </w:t>
      </w:r>
      <w:r w:rsidR="007C75F2" w:rsidRPr="00BA57C4">
        <w:t xml:space="preserve">(E2E) </w:t>
      </w:r>
      <w:r w:rsidRPr="00BA57C4">
        <w:t xml:space="preserve">cryptographic protection is becoming more </w:t>
      </w:r>
      <w:r w:rsidR="007C75F2" w:rsidRPr="00BA57C4">
        <w:t xml:space="preserve">desirable and more </w:t>
      </w:r>
      <w:r w:rsidRPr="00BA57C4">
        <w:t>common. 3GPP-defined services (</w:t>
      </w:r>
      <w:r w:rsidR="007C75F2" w:rsidRPr="00BA57C4">
        <w:t>such as</w:t>
      </w:r>
      <w:r w:rsidRPr="00BA57C4">
        <w:t xml:space="preserve"> those </w:t>
      </w:r>
      <w:r w:rsidR="008D24F8" w:rsidRPr="00BA57C4">
        <w:t>of</w:t>
      </w:r>
      <w:r w:rsidRPr="00BA57C4">
        <w:t xml:space="preserve"> the IMS framework) ha</w:t>
      </w:r>
      <w:r w:rsidR="007C75F2" w:rsidRPr="00BA57C4">
        <w:t>ve</w:t>
      </w:r>
      <w:r w:rsidRPr="00BA57C4">
        <w:t xml:space="preserve"> so far largely relied on trustworthy network infrastructure, complemented by strong cryptographic access security and hop-by-hop protection in the core and service domains. However, also here, </w:t>
      </w:r>
      <w:r w:rsidR="007C75F2" w:rsidRPr="00BA57C4">
        <w:t>E2E</w:t>
      </w:r>
      <w:r w:rsidRPr="00BA57C4">
        <w:t xml:space="preserve"> protected services </w:t>
      </w:r>
      <w:r w:rsidR="007C75F2" w:rsidRPr="00BA57C4">
        <w:t>are</w:t>
      </w:r>
      <w:r w:rsidRPr="00BA57C4">
        <w:t xml:space="preserve"> gaining </w:t>
      </w:r>
      <w:r w:rsidR="007C75F2" w:rsidRPr="00BA57C4">
        <w:t>attractivity</w:t>
      </w:r>
      <w:r w:rsidRPr="00BA57C4">
        <w:t xml:space="preserve">. </w:t>
      </w:r>
      <w:r w:rsidR="00752C1A" w:rsidRPr="00BA57C4">
        <w:t xml:space="preserve">Indeed, the solution defined in TS 33.535, Authentication and Key Management for Applications based on 3GPP credentials in the 5G System (AKMA), can be leveraged as a basis for protecting basically any </w:t>
      </w:r>
      <w:r w:rsidR="007C75F2" w:rsidRPr="00BA57C4">
        <w:t xml:space="preserve">IP-based </w:t>
      </w:r>
      <w:r w:rsidR="00752C1A" w:rsidRPr="00BA57C4">
        <w:t xml:space="preserve">service provided to a UE (an ME with USIM-credentials). </w:t>
      </w:r>
      <w:r w:rsidRPr="00BA57C4">
        <w:t xml:space="preserve">While this trend is both natural and desirable from a user privacy point of view, it creates problems </w:t>
      </w:r>
      <w:r w:rsidR="00B97130" w:rsidRPr="00BA57C4">
        <w:t>related</w:t>
      </w:r>
      <w:r w:rsidRPr="00BA57C4">
        <w:t xml:space="preserve"> to regulatory obligations for CSPs to provide Lawful Intercept</w:t>
      </w:r>
      <w:r w:rsidR="007C75F2" w:rsidRPr="00BA57C4">
        <w:t>ion</w:t>
      </w:r>
      <w:r w:rsidR="00B97130" w:rsidRPr="00BA57C4">
        <w:t xml:space="preserve"> (LI)</w:t>
      </w:r>
      <w:r w:rsidRPr="00BA57C4">
        <w:t>.</w:t>
      </w:r>
      <w:r w:rsidR="00B97130" w:rsidRPr="00BA57C4">
        <w:t xml:space="preserve"> The problems are particularly </w:t>
      </w:r>
      <w:r w:rsidR="003C677B" w:rsidRPr="00BA57C4">
        <w:t>emphasised</w:t>
      </w:r>
      <w:r w:rsidR="00B97130" w:rsidRPr="00BA57C4">
        <w:t xml:space="preserve"> in roaming scenarios, where each of two different CSPs in distinct jurisdictions </w:t>
      </w:r>
      <w:r w:rsidR="003C677B" w:rsidRPr="00BA57C4">
        <w:t xml:space="preserve">might </w:t>
      </w:r>
      <w:r w:rsidR="00B97130" w:rsidRPr="00BA57C4">
        <w:t>independently need to provide LI without reliance on co-operation by the other CSP and/or law enforcement in the other jurisdiction.</w:t>
      </w:r>
    </w:p>
    <w:p w14:paraId="09AC2E05" w14:textId="0D982FB0" w:rsidR="007C75F2" w:rsidRPr="00BA57C4" w:rsidRDefault="00B97130" w:rsidP="00B97130">
      <w:r w:rsidRPr="00BA57C4">
        <w:t xml:space="preserve">The currently </w:t>
      </w:r>
      <w:r w:rsidR="007C75F2" w:rsidRPr="00BA57C4">
        <w:t>dominant approach</w:t>
      </w:r>
      <w:r w:rsidRPr="00BA57C4">
        <w:t xml:space="preserve"> to tackle these issues has been to simply not activate the protection (encryption) when it potentially conflicts with LI requirements. Going forward, this is most likely not a sustainable solution. </w:t>
      </w:r>
      <w:r w:rsidR="007C75F2" w:rsidRPr="00BA57C4">
        <w:t>For example, it potentially exposes the traffic to any 3</w:t>
      </w:r>
      <w:r w:rsidR="007C75F2" w:rsidRPr="00BA57C4">
        <w:rPr>
          <w:vertAlign w:val="superscript"/>
        </w:rPr>
        <w:t>rd</w:t>
      </w:r>
      <w:r w:rsidR="007C75F2" w:rsidRPr="00BA57C4">
        <w:t xml:space="preserve"> party and</w:t>
      </w:r>
      <w:r w:rsidR="008D24F8" w:rsidRPr="00BA57C4">
        <w:t xml:space="preserve">, moreover, </w:t>
      </w:r>
      <w:r w:rsidR="007C75F2" w:rsidRPr="00BA57C4">
        <w:t>it typically also results in data integrity</w:t>
      </w:r>
      <w:r w:rsidR="008D24F8" w:rsidRPr="00BA57C4">
        <w:t xml:space="preserve"> </w:t>
      </w:r>
      <w:r w:rsidR="007C75F2" w:rsidRPr="00BA57C4">
        <w:t>being disabled</w:t>
      </w:r>
      <w:r w:rsidR="008D24F8" w:rsidRPr="00BA57C4">
        <w:t>, while the issues are predominantly tied to data confidentiality</w:t>
      </w:r>
      <w:r w:rsidR="007C75F2" w:rsidRPr="00BA57C4">
        <w:t xml:space="preserve">. </w:t>
      </w:r>
    </w:p>
    <w:p w14:paraId="6BC9EE40" w14:textId="19C045D2" w:rsidR="00D24602" w:rsidRPr="00BA57C4" w:rsidRDefault="00B97130" w:rsidP="00B97130">
      <w:r w:rsidRPr="00BA57C4">
        <w:t xml:space="preserve">The present document provides a technical study on how to enable protected services without negative consequences for LI. </w:t>
      </w:r>
      <w:r w:rsidR="007C75F2" w:rsidRPr="00BA57C4">
        <w:t xml:space="preserve">The CSP’s LI </w:t>
      </w:r>
      <w:r w:rsidRPr="00BA57C4">
        <w:t xml:space="preserve">obligation to provide communication </w:t>
      </w:r>
      <w:r w:rsidR="00912CA6" w:rsidRPr="00BA57C4">
        <w:t>with the encryption removed</w:t>
      </w:r>
      <w:r w:rsidRPr="00BA57C4">
        <w:t xml:space="preserve"> only applies when the CSP</w:t>
      </w:r>
      <w:r w:rsidR="007C75F2" w:rsidRPr="00BA57C4">
        <w:t xml:space="preserve"> also</w:t>
      </w:r>
      <w:r w:rsidRPr="00BA57C4">
        <w:t xml:space="preserve"> provides the technical means enabling the protection (e.g. key management), </w:t>
      </w:r>
      <w:r w:rsidR="007C75F2" w:rsidRPr="00BA57C4">
        <w:t xml:space="preserve">and therefore </w:t>
      </w:r>
      <w:r w:rsidRPr="00BA57C4">
        <w:t xml:space="preserve">the scope is limited to that use case. </w:t>
      </w:r>
    </w:p>
    <w:p w14:paraId="794720D9" w14:textId="77777777" w:rsidR="00080512" w:rsidRPr="00BA57C4" w:rsidRDefault="00080512">
      <w:pPr>
        <w:pStyle w:val="Heading1"/>
      </w:pPr>
      <w:bookmarkStart w:id="39" w:name="references"/>
      <w:bookmarkStart w:id="40" w:name="_Toc167405380"/>
      <w:bookmarkStart w:id="41" w:name="_Toc180278700"/>
      <w:bookmarkStart w:id="42" w:name="_Toc180278876"/>
      <w:bookmarkStart w:id="43" w:name="_Toc180279140"/>
      <w:bookmarkStart w:id="44" w:name="_Toc180279614"/>
      <w:bookmarkStart w:id="45" w:name="_Toc182841051"/>
      <w:bookmarkStart w:id="46" w:name="_Toc182899131"/>
      <w:bookmarkStart w:id="47" w:name="_Toc221554095"/>
      <w:bookmarkEnd w:id="37"/>
      <w:bookmarkEnd w:id="39"/>
      <w:r w:rsidRPr="00BA57C4">
        <w:t>2</w:t>
      </w:r>
      <w:r w:rsidRPr="00BA57C4">
        <w:tab/>
        <w:t>References</w:t>
      </w:r>
      <w:bookmarkEnd w:id="40"/>
      <w:bookmarkEnd w:id="41"/>
      <w:bookmarkEnd w:id="42"/>
      <w:bookmarkEnd w:id="43"/>
      <w:bookmarkEnd w:id="44"/>
      <w:bookmarkEnd w:id="45"/>
      <w:bookmarkEnd w:id="46"/>
      <w:bookmarkEnd w:id="47"/>
    </w:p>
    <w:p w14:paraId="38C42C61" w14:textId="77777777" w:rsidR="00080512" w:rsidRPr="00BA57C4" w:rsidRDefault="00080512">
      <w:r w:rsidRPr="00BA57C4">
        <w:t>The following documents contain provisions which, through reference in this text, constitute provisions of the present document.</w:t>
      </w:r>
    </w:p>
    <w:p w14:paraId="58E74F57" w14:textId="77777777" w:rsidR="00080512" w:rsidRPr="00BA57C4" w:rsidRDefault="00051834" w:rsidP="00051834">
      <w:pPr>
        <w:pStyle w:val="B1"/>
      </w:pPr>
      <w:r w:rsidRPr="00BA57C4">
        <w:t>-</w:t>
      </w:r>
      <w:r w:rsidRPr="00BA57C4">
        <w:tab/>
      </w:r>
      <w:r w:rsidR="00080512" w:rsidRPr="00BA57C4">
        <w:t>References are either specific (identified by date of publication, edition numbe</w:t>
      </w:r>
      <w:r w:rsidR="00DC4DA2" w:rsidRPr="00BA57C4">
        <w:t>r, version number, etc.) or non</w:t>
      </w:r>
      <w:r w:rsidR="00DC4DA2" w:rsidRPr="00BA57C4">
        <w:noBreakHyphen/>
      </w:r>
      <w:r w:rsidR="00080512" w:rsidRPr="00BA57C4">
        <w:t>specific.</w:t>
      </w:r>
    </w:p>
    <w:p w14:paraId="3CDBAF19" w14:textId="77777777" w:rsidR="00080512" w:rsidRPr="00BA57C4" w:rsidRDefault="00051834" w:rsidP="00051834">
      <w:pPr>
        <w:pStyle w:val="B1"/>
      </w:pPr>
      <w:r w:rsidRPr="00BA57C4">
        <w:t>-</w:t>
      </w:r>
      <w:r w:rsidRPr="00BA57C4">
        <w:tab/>
      </w:r>
      <w:r w:rsidR="00080512" w:rsidRPr="00BA57C4">
        <w:t>For a specific reference, subsequent revisions do not apply.</w:t>
      </w:r>
    </w:p>
    <w:p w14:paraId="52D91A89" w14:textId="77777777" w:rsidR="00080512" w:rsidRPr="00BA57C4" w:rsidRDefault="00051834" w:rsidP="00051834">
      <w:pPr>
        <w:pStyle w:val="B1"/>
      </w:pPr>
      <w:r w:rsidRPr="00BA57C4">
        <w:t>-</w:t>
      </w:r>
      <w:r w:rsidRPr="00BA57C4">
        <w:tab/>
      </w:r>
      <w:r w:rsidR="00080512" w:rsidRPr="00BA57C4">
        <w:t>For a non-specific reference, the latest version applies. In the case of a reference to a 3GPP document (including a GSM document), a non-specific reference implicitly refers to the latest version of that document</w:t>
      </w:r>
      <w:r w:rsidR="00080512" w:rsidRPr="00BA57C4">
        <w:rPr>
          <w:i/>
        </w:rPr>
        <w:t xml:space="preserve"> in the same Release as the present document</w:t>
      </w:r>
      <w:r w:rsidR="00080512" w:rsidRPr="00BA57C4">
        <w:t>.</w:t>
      </w:r>
    </w:p>
    <w:p w14:paraId="0D1681F8" w14:textId="77777777" w:rsidR="00B25585" w:rsidRPr="00BA57C4" w:rsidRDefault="00EC4A25" w:rsidP="00B25585">
      <w:pPr>
        <w:pStyle w:val="EX"/>
      </w:pPr>
      <w:r w:rsidRPr="00BA57C4">
        <w:t>[1]</w:t>
      </w:r>
      <w:r w:rsidRPr="00BA57C4">
        <w:tab/>
      </w:r>
      <w:r w:rsidR="00B25585" w:rsidRPr="00BA57C4">
        <w:t>3GPP TR 21.905: "Vocabulary for 3GPP Specifications".</w:t>
      </w:r>
    </w:p>
    <w:p w14:paraId="1CC36E5A" w14:textId="4595D0F0" w:rsidR="00C239EF" w:rsidRPr="00BA57C4" w:rsidRDefault="00C239EF" w:rsidP="00B25585">
      <w:pPr>
        <w:pStyle w:val="EX"/>
      </w:pPr>
      <w:r w:rsidRPr="00BA57C4">
        <w:t>[2]</w:t>
      </w:r>
      <w:r w:rsidRPr="00BA57C4">
        <w:tab/>
        <w:t>3GPP TS 33.10</w:t>
      </w:r>
      <w:r w:rsidR="00977BCF" w:rsidRPr="00BA57C4">
        <w:t>7</w:t>
      </w:r>
      <w:r w:rsidRPr="00BA57C4">
        <w:t>: "</w:t>
      </w:r>
      <w:r w:rsidR="00EA4658" w:rsidRPr="00BA57C4">
        <w:t>Lawful interception architecture and functions</w:t>
      </w:r>
      <w:r w:rsidRPr="00BA57C4">
        <w:t>"</w:t>
      </w:r>
      <w:r w:rsidR="00EA4658" w:rsidRPr="00BA57C4">
        <w:t>.</w:t>
      </w:r>
    </w:p>
    <w:p w14:paraId="3384B879" w14:textId="79FD8CAB" w:rsidR="00B25585" w:rsidRPr="00BA57C4" w:rsidRDefault="00B25585" w:rsidP="00B25585">
      <w:pPr>
        <w:pStyle w:val="EX"/>
      </w:pPr>
      <w:r w:rsidRPr="00BA57C4">
        <w:t>[</w:t>
      </w:r>
      <w:r w:rsidR="00F639D7" w:rsidRPr="00BA57C4">
        <w:t>3</w:t>
      </w:r>
      <w:r w:rsidRPr="00BA57C4">
        <w:t>]</w:t>
      </w:r>
      <w:r w:rsidRPr="00BA57C4">
        <w:tab/>
        <w:t>3GPP TS 33.126: "Lawful Interception requirements".</w:t>
      </w:r>
    </w:p>
    <w:p w14:paraId="05A5C856" w14:textId="0F0A6639" w:rsidR="00B25585" w:rsidRPr="002E163E" w:rsidRDefault="00B25585" w:rsidP="00B25585">
      <w:pPr>
        <w:pStyle w:val="EX"/>
      </w:pPr>
      <w:r w:rsidRPr="00BA57C4">
        <w:t>[</w:t>
      </w:r>
      <w:r w:rsidR="00F639D7" w:rsidRPr="00BA57C4">
        <w:t>4</w:t>
      </w:r>
      <w:r w:rsidRPr="00BA57C4">
        <w:t>]</w:t>
      </w:r>
      <w:r w:rsidRPr="00BA57C4">
        <w:tab/>
      </w:r>
      <w:r w:rsidRPr="002E163E">
        <w:t>3GPP TS 33.127: "Lawful Interception (LI) architecture and functions".</w:t>
      </w:r>
    </w:p>
    <w:p w14:paraId="43C272F0" w14:textId="1D0053FA" w:rsidR="00B25585" w:rsidRPr="002E163E" w:rsidRDefault="00B25585" w:rsidP="00B25585">
      <w:pPr>
        <w:pStyle w:val="EX"/>
      </w:pPr>
      <w:bookmarkStart w:id="48" w:name="_Hlk165545707"/>
      <w:r w:rsidRPr="00BA57C4">
        <w:t>[</w:t>
      </w:r>
      <w:r w:rsidR="00F639D7" w:rsidRPr="00BA57C4">
        <w:t>5</w:t>
      </w:r>
      <w:r w:rsidRPr="00BA57C4">
        <w:t>]</w:t>
      </w:r>
      <w:r w:rsidRPr="00BA57C4">
        <w:tab/>
      </w:r>
      <w:r w:rsidRPr="002E163E">
        <w:t>3GPP TS 33.128: "Protocol and procedures for Lawful Interception (LI)".</w:t>
      </w:r>
      <w:bookmarkStart w:id="49" w:name="_Hlk163120074"/>
      <w:bookmarkStart w:id="50" w:name="_Hlk165541734"/>
      <w:bookmarkStart w:id="51" w:name="_Hlk163118720"/>
      <w:bookmarkStart w:id="52" w:name="_Hlk165545900"/>
      <w:bookmarkEnd w:id="48"/>
    </w:p>
    <w:p w14:paraId="15C03D34" w14:textId="30A26B4C" w:rsidR="00B25585" w:rsidRPr="00BA57C4" w:rsidRDefault="00B25585" w:rsidP="00B25585">
      <w:pPr>
        <w:pStyle w:val="EX"/>
      </w:pPr>
      <w:r w:rsidRPr="00BA57C4">
        <w:t>[</w:t>
      </w:r>
      <w:r w:rsidR="00F639D7" w:rsidRPr="00BA57C4">
        <w:t>6</w:t>
      </w:r>
      <w:r w:rsidRPr="00BA57C4">
        <w:t>]</w:t>
      </w:r>
      <w:r w:rsidRPr="00BA57C4">
        <w:tab/>
        <w:t>3GPP TS 33.163: "Battery Efficient Security for very low throughput Machine Type Communication (MTC) devices (BEST)".</w:t>
      </w:r>
    </w:p>
    <w:p w14:paraId="0AF8A978" w14:textId="17A7822F" w:rsidR="00B25585" w:rsidRPr="00BA57C4" w:rsidRDefault="00B25585" w:rsidP="00B25585">
      <w:pPr>
        <w:pStyle w:val="EX"/>
      </w:pPr>
      <w:r w:rsidRPr="00BA57C4">
        <w:t>[</w:t>
      </w:r>
      <w:r w:rsidR="00F639D7" w:rsidRPr="00BA57C4">
        <w:t>7</w:t>
      </w:r>
      <w:r w:rsidRPr="00BA57C4">
        <w:t>]</w:t>
      </w:r>
      <w:r w:rsidRPr="00BA57C4">
        <w:tab/>
        <w:t>3GPP TS 33.203: "3G security; Access security for IP-based services".</w:t>
      </w:r>
    </w:p>
    <w:p w14:paraId="008A0F34" w14:textId="7871059A" w:rsidR="00B25585" w:rsidRPr="00BA57C4" w:rsidRDefault="00B25585" w:rsidP="00B25585">
      <w:pPr>
        <w:pStyle w:val="EX"/>
      </w:pPr>
      <w:r w:rsidRPr="00BA57C4">
        <w:t>[</w:t>
      </w:r>
      <w:r w:rsidR="00F639D7" w:rsidRPr="00BA57C4">
        <w:t>8</w:t>
      </w:r>
      <w:r w:rsidRPr="00BA57C4">
        <w:t>]</w:t>
      </w:r>
      <w:r w:rsidRPr="00BA57C4">
        <w:tab/>
        <w:t>3GPP TS 33.220: "Generic Authentication Architecture (GAA); Generic Bootstrapping Architecture (GBA)".</w:t>
      </w:r>
    </w:p>
    <w:p w14:paraId="4B75F09E" w14:textId="24A23DE1" w:rsidR="00B25585" w:rsidRPr="00BA57C4" w:rsidRDefault="00B25585" w:rsidP="00B25585">
      <w:pPr>
        <w:pStyle w:val="EX"/>
      </w:pPr>
      <w:r w:rsidRPr="00BA57C4">
        <w:t>[</w:t>
      </w:r>
      <w:r w:rsidR="00F639D7" w:rsidRPr="00BA57C4">
        <w:t>9</w:t>
      </w:r>
      <w:r w:rsidRPr="00BA57C4">
        <w:t>]</w:t>
      </w:r>
      <w:r w:rsidRPr="00BA57C4">
        <w:tab/>
        <w:t>3GPP TS 33.222:</w:t>
      </w:r>
      <w:r w:rsidRPr="00BA57C4">
        <w:tab/>
        <w:t xml:space="preserve"> "Generic Authentication Architecture (GAA); Access to network application functions using Hypertext Transfer Protocol over Transport Layer Security (HTTPS)"</w:t>
      </w:r>
      <w:r w:rsidR="00016276">
        <w:t>.</w:t>
      </w:r>
    </w:p>
    <w:p w14:paraId="069CB61E" w14:textId="0F122EDD" w:rsidR="00B25585" w:rsidRPr="00BA57C4" w:rsidRDefault="00B25585" w:rsidP="00B25585">
      <w:pPr>
        <w:pStyle w:val="EX"/>
      </w:pPr>
      <w:r w:rsidRPr="00BA57C4">
        <w:t>[</w:t>
      </w:r>
      <w:r w:rsidR="00F639D7" w:rsidRPr="00BA57C4">
        <w:t>10</w:t>
      </w:r>
      <w:r w:rsidRPr="00BA57C4">
        <w:t>]</w:t>
      </w:r>
      <w:r w:rsidRPr="00BA57C4">
        <w:tab/>
        <w:t>3GPP TS 33.501: "Security architecture and procedures for 5G System".</w:t>
      </w:r>
    </w:p>
    <w:bookmarkEnd w:id="49"/>
    <w:bookmarkEnd w:id="50"/>
    <w:bookmarkEnd w:id="51"/>
    <w:bookmarkEnd w:id="52"/>
    <w:p w14:paraId="45035E3C" w14:textId="75208241" w:rsidR="00B25585" w:rsidRPr="00BA57C4" w:rsidRDefault="00B25585" w:rsidP="00B25585">
      <w:pPr>
        <w:pStyle w:val="EX"/>
      </w:pPr>
      <w:r w:rsidRPr="00BA57C4">
        <w:t>[</w:t>
      </w:r>
      <w:r w:rsidR="00F639D7" w:rsidRPr="00BA57C4">
        <w:t>11</w:t>
      </w:r>
      <w:r w:rsidRPr="00BA57C4">
        <w:t>]</w:t>
      </w:r>
      <w:r w:rsidRPr="00BA57C4">
        <w:tab/>
        <w:t>3GPP TS 33.535: "Authentication and Key Management for Applications (AKMA) based on 3GPP credentials in the 5G System (5GS)".</w:t>
      </w:r>
    </w:p>
    <w:p w14:paraId="2D430C9F" w14:textId="5FCA3945" w:rsidR="00B25585" w:rsidRPr="00BA57C4" w:rsidRDefault="00B25585" w:rsidP="00F507ED">
      <w:pPr>
        <w:pStyle w:val="EX"/>
        <w:jc w:val="both"/>
      </w:pPr>
      <w:r w:rsidRPr="00BA57C4">
        <w:lastRenderedPageBreak/>
        <w:t>[</w:t>
      </w:r>
      <w:r w:rsidR="00F639D7" w:rsidRPr="00BA57C4">
        <w:t>12</w:t>
      </w:r>
      <w:r w:rsidRPr="00BA57C4">
        <w:t>]</w:t>
      </w:r>
      <w:r w:rsidRPr="00BA57C4">
        <w:tab/>
        <w:t>3GPP TR 33.828: "IP Multimedia Subsystem (IMS) media plane security".</w:t>
      </w:r>
    </w:p>
    <w:p w14:paraId="00480E07" w14:textId="2FA18795" w:rsidR="00B25585" w:rsidRPr="00BA57C4" w:rsidRDefault="00B25585" w:rsidP="00B25585">
      <w:pPr>
        <w:pStyle w:val="EX"/>
      </w:pPr>
      <w:r w:rsidRPr="00BA57C4">
        <w:t>[</w:t>
      </w:r>
      <w:r w:rsidR="00F639D7" w:rsidRPr="00BA57C4">
        <w:t>13</w:t>
      </w:r>
      <w:r w:rsidRPr="00BA57C4">
        <w:t>]</w:t>
      </w:r>
      <w:r w:rsidRPr="00BA57C4">
        <w:tab/>
      </w:r>
      <w:r w:rsidR="00013DFE">
        <w:t xml:space="preserve">IETF </w:t>
      </w:r>
      <w:r w:rsidRPr="00BA57C4">
        <w:t>RFC 3711</w:t>
      </w:r>
      <w:r w:rsidR="00013DFE">
        <w:t>:</w:t>
      </w:r>
      <w:r w:rsidRPr="00BA57C4">
        <w:t xml:space="preserve"> "The Secure Real-time Transport Protocol (SRTP)".</w:t>
      </w:r>
    </w:p>
    <w:p w14:paraId="674EC2FC" w14:textId="71DC65D8" w:rsidR="00B25585" w:rsidRPr="00BA57C4" w:rsidRDefault="00B25585" w:rsidP="00B25585">
      <w:pPr>
        <w:pStyle w:val="EX"/>
      </w:pPr>
      <w:r w:rsidRPr="00BA57C4">
        <w:t>[</w:t>
      </w:r>
      <w:r w:rsidR="00F639D7" w:rsidRPr="00BA57C4">
        <w:t>14</w:t>
      </w:r>
      <w:r w:rsidRPr="00BA57C4">
        <w:t>]</w:t>
      </w:r>
      <w:r w:rsidRPr="00BA57C4">
        <w:tab/>
      </w:r>
      <w:r w:rsidR="00757E0F" w:rsidRPr="00BA57C4">
        <w:t>IETF</w:t>
      </w:r>
      <w:r w:rsidR="00757E0F" w:rsidRPr="00BA57C4">
        <w:t xml:space="preserve"> </w:t>
      </w:r>
      <w:r w:rsidRPr="00BA57C4">
        <w:t>RFC 5246</w:t>
      </w:r>
      <w:r w:rsidR="00013DFE">
        <w:t>:</w:t>
      </w:r>
      <w:r w:rsidRPr="00BA57C4">
        <w:t xml:space="preserve"> "The Transport Layer Security (TLS) Protocol Version 1.2".</w:t>
      </w:r>
    </w:p>
    <w:p w14:paraId="539B3056" w14:textId="3F2EA906" w:rsidR="00B25585" w:rsidRPr="00BA57C4" w:rsidRDefault="00B25585" w:rsidP="00B25585">
      <w:pPr>
        <w:pStyle w:val="EX"/>
      </w:pPr>
      <w:r w:rsidRPr="00BA57C4">
        <w:t>[</w:t>
      </w:r>
      <w:r w:rsidR="00F639D7" w:rsidRPr="00BA57C4">
        <w:t>15</w:t>
      </w:r>
      <w:r w:rsidRPr="00BA57C4">
        <w:t>]</w:t>
      </w:r>
      <w:r w:rsidRPr="00BA57C4">
        <w:tab/>
      </w:r>
      <w:r w:rsidR="00757E0F" w:rsidRPr="00BA57C4">
        <w:t>IETF</w:t>
      </w:r>
      <w:r w:rsidR="00757E0F" w:rsidRPr="00BA57C4">
        <w:t xml:space="preserve"> </w:t>
      </w:r>
      <w:r w:rsidRPr="00BA57C4">
        <w:t>RFC 8446</w:t>
      </w:r>
      <w:r w:rsidR="00013DFE">
        <w:t>:</w:t>
      </w:r>
      <w:r w:rsidRPr="00BA57C4">
        <w:t xml:space="preserve"> "The Transport Layer Security (TLS) Protocol Version 1.3".</w:t>
      </w:r>
    </w:p>
    <w:p w14:paraId="039A45F6" w14:textId="1FFEEA9D" w:rsidR="00B25585" w:rsidRPr="00BA57C4" w:rsidRDefault="00B25585" w:rsidP="00B25585">
      <w:pPr>
        <w:pStyle w:val="EX"/>
      </w:pPr>
      <w:r w:rsidRPr="00BA57C4">
        <w:t>[</w:t>
      </w:r>
      <w:r w:rsidR="00F639D7" w:rsidRPr="00BA57C4">
        <w:t>16</w:t>
      </w:r>
      <w:r w:rsidRPr="00BA57C4">
        <w:t>]</w:t>
      </w:r>
      <w:r w:rsidRPr="00BA57C4">
        <w:tab/>
      </w:r>
      <w:r w:rsidR="00757E0F" w:rsidRPr="00BA57C4">
        <w:t>IETF</w:t>
      </w:r>
      <w:r w:rsidR="00757E0F" w:rsidRPr="00BA57C4">
        <w:t xml:space="preserve"> </w:t>
      </w:r>
      <w:r w:rsidRPr="00BA57C4">
        <w:t>RFC 9147</w:t>
      </w:r>
      <w:r w:rsidR="00013DFE">
        <w:t>:</w:t>
      </w:r>
      <w:r w:rsidRPr="00BA57C4">
        <w:t xml:space="preserve"> "The Datagram Transport Layer Security (DTLS) Protocol Version 1.3"</w:t>
      </w:r>
      <w:r w:rsidR="00757E0F">
        <w:t>.</w:t>
      </w:r>
    </w:p>
    <w:p w14:paraId="0C4F7461" w14:textId="507AA55D" w:rsidR="00455951" w:rsidRPr="00581730" w:rsidRDefault="00455951" w:rsidP="00B25585">
      <w:pPr>
        <w:pStyle w:val="EX"/>
        <w:rPr>
          <w:lang w:eastAsia="zh-CN"/>
        </w:rPr>
      </w:pPr>
    </w:p>
    <w:p w14:paraId="24ACB616" w14:textId="77777777" w:rsidR="00080512" w:rsidRPr="00BA57C4" w:rsidRDefault="00080512">
      <w:pPr>
        <w:pStyle w:val="Heading1"/>
      </w:pPr>
      <w:bookmarkStart w:id="53" w:name="definitions"/>
      <w:bookmarkStart w:id="54" w:name="_Toc167405381"/>
      <w:bookmarkStart w:id="55" w:name="_Toc180278701"/>
      <w:bookmarkStart w:id="56" w:name="_Toc180278877"/>
      <w:bookmarkStart w:id="57" w:name="_Toc180279141"/>
      <w:bookmarkStart w:id="58" w:name="_Toc180279615"/>
      <w:bookmarkStart w:id="59" w:name="_Toc182841052"/>
      <w:bookmarkStart w:id="60" w:name="_Toc182899132"/>
      <w:bookmarkStart w:id="61" w:name="_Toc221554096"/>
      <w:bookmarkEnd w:id="53"/>
      <w:r w:rsidRPr="00BA57C4">
        <w:t>3</w:t>
      </w:r>
      <w:r w:rsidRPr="00BA57C4">
        <w:tab/>
        <w:t>Definitions</w:t>
      </w:r>
      <w:r w:rsidR="00602AEA" w:rsidRPr="00BA57C4">
        <w:t xml:space="preserve"> of terms, symbols and abbreviations</w:t>
      </w:r>
      <w:bookmarkEnd w:id="54"/>
      <w:bookmarkEnd w:id="55"/>
      <w:bookmarkEnd w:id="56"/>
      <w:bookmarkEnd w:id="57"/>
      <w:bookmarkEnd w:id="58"/>
      <w:bookmarkEnd w:id="59"/>
      <w:bookmarkEnd w:id="60"/>
      <w:bookmarkEnd w:id="61"/>
    </w:p>
    <w:p w14:paraId="6CBABCF9" w14:textId="77777777" w:rsidR="00080512" w:rsidRPr="00BA57C4" w:rsidRDefault="00080512">
      <w:pPr>
        <w:pStyle w:val="Heading2"/>
      </w:pPr>
      <w:bookmarkStart w:id="62" w:name="_Toc167405382"/>
      <w:bookmarkStart w:id="63" w:name="_Toc180278702"/>
      <w:bookmarkStart w:id="64" w:name="_Toc180278878"/>
      <w:bookmarkStart w:id="65" w:name="_Toc180279142"/>
      <w:bookmarkStart w:id="66" w:name="_Toc180279616"/>
      <w:bookmarkStart w:id="67" w:name="_Toc182841053"/>
      <w:bookmarkStart w:id="68" w:name="_Toc182899133"/>
      <w:bookmarkStart w:id="69" w:name="_Toc221554097"/>
      <w:r w:rsidRPr="00BA57C4">
        <w:t>3.1</w:t>
      </w:r>
      <w:r w:rsidRPr="00BA57C4">
        <w:tab/>
      </w:r>
      <w:r w:rsidR="002B6339" w:rsidRPr="00BA57C4">
        <w:t>Terms</w:t>
      </w:r>
      <w:bookmarkEnd w:id="62"/>
      <w:bookmarkEnd w:id="63"/>
      <w:bookmarkEnd w:id="64"/>
      <w:bookmarkEnd w:id="65"/>
      <w:bookmarkEnd w:id="66"/>
      <w:bookmarkEnd w:id="67"/>
      <w:bookmarkEnd w:id="68"/>
      <w:bookmarkEnd w:id="69"/>
    </w:p>
    <w:p w14:paraId="52F085A8" w14:textId="14E207D5" w:rsidR="00080512" w:rsidRPr="00BA57C4" w:rsidRDefault="00080512">
      <w:r w:rsidRPr="00BA57C4">
        <w:t xml:space="preserve">For the purposes of the present document, the terms given in </w:t>
      </w:r>
      <w:r w:rsidR="00DF62CD" w:rsidRPr="00BA57C4">
        <w:t xml:space="preserve">3GPP </w:t>
      </w:r>
      <w:r w:rsidRPr="00BA57C4">
        <w:t>TR 21.905 [</w:t>
      </w:r>
      <w:r w:rsidR="004D3578" w:rsidRPr="00BA57C4">
        <w:t>1</w:t>
      </w:r>
      <w:r w:rsidRPr="00BA57C4">
        <w:t xml:space="preserve">] and the following apply. A term defined in the present document takes precedence over the definition of the same term, if any, in </w:t>
      </w:r>
      <w:r w:rsidR="00DF62CD" w:rsidRPr="00BA57C4">
        <w:t xml:space="preserve">3GPP </w:t>
      </w:r>
      <w:r w:rsidRPr="00BA57C4">
        <w:t>TR 21.905 [</w:t>
      </w:r>
      <w:r w:rsidR="004D3578" w:rsidRPr="00BA57C4">
        <w:t>1</w:t>
      </w:r>
      <w:r w:rsidRPr="00BA57C4">
        <w:t>].</w:t>
      </w:r>
    </w:p>
    <w:p w14:paraId="215DD1DD" w14:textId="3FB80EDE" w:rsidR="00423339" w:rsidRPr="00BA57C4" w:rsidRDefault="00423339" w:rsidP="00B97130">
      <w:pPr>
        <w:rPr>
          <w:bCs/>
        </w:rPr>
      </w:pPr>
      <w:bookmarkStart w:id="70" w:name="_Toc167405383"/>
      <w:bookmarkStart w:id="71" w:name="_Toc180278703"/>
      <w:bookmarkStart w:id="72" w:name="_Toc180278879"/>
      <w:bookmarkStart w:id="73" w:name="_Toc180279143"/>
      <w:bookmarkStart w:id="74" w:name="_Toc180279617"/>
      <w:bookmarkStart w:id="75" w:name="_Toc182841054"/>
      <w:bookmarkStart w:id="76" w:name="_Toc182899134"/>
      <w:r w:rsidRPr="00BA57C4">
        <w:rPr>
          <w:bCs/>
        </w:rPr>
        <w:t>The study of the present document is concerned with providing a technical description of how to process</w:t>
      </w:r>
      <w:r w:rsidR="003C677B" w:rsidRPr="00BA57C4">
        <w:rPr>
          <w:bCs/>
        </w:rPr>
        <w:t>, as part of Lawful Interception,</w:t>
      </w:r>
      <w:r w:rsidRPr="00BA57C4">
        <w:rPr>
          <w:bCs/>
        </w:rPr>
        <w:t xml:space="preserve"> a flow of security protected PDUs, transmitted across a CSP network, where said PDUs carry UP traffic related to some service. Specifically, the processing is carri</w:t>
      </w:r>
      <w:r w:rsidR="003C677B" w:rsidRPr="00BA57C4">
        <w:rPr>
          <w:bCs/>
        </w:rPr>
        <w:t>ed</w:t>
      </w:r>
      <w:r w:rsidRPr="00BA57C4">
        <w:rPr>
          <w:bCs/>
        </w:rPr>
        <w:t xml:space="preserve"> out at a point inside the CSP network,</w:t>
      </w:r>
      <w:r w:rsidR="003C677B" w:rsidRPr="00BA57C4">
        <w:rPr>
          <w:bCs/>
        </w:rPr>
        <w:t xml:space="preserve"> using</w:t>
      </w:r>
      <w:r w:rsidRPr="00BA57C4">
        <w:rPr>
          <w:bCs/>
        </w:rPr>
        <w:t xml:space="preserve"> cryptographic transforms such as decryption, which would otherwise only take place at the receiving endpoint. To make </w:t>
      </w:r>
      <w:r w:rsidR="003C677B" w:rsidRPr="00BA57C4">
        <w:rPr>
          <w:bCs/>
        </w:rPr>
        <w:t xml:space="preserve">the </w:t>
      </w:r>
      <w:r w:rsidRPr="00BA57C4">
        <w:rPr>
          <w:bCs/>
        </w:rPr>
        <w:t xml:space="preserve">description </w:t>
      </w:r>
      <w:r w:rsidR="003C677B" w:rsidRPr="00BA57C4">
        <w:rPr>
          <w:bCs/>
        </w:rPr>
        <w:t xml:space="preserve">of this processing </w:t>
      </w:r>
      <w:r w:rsidRPr="00BA57C4">
        <w:rPr>
          <w:bCs/>
        </w:rPr>
        <w:t>unambiguous and as simple as possible, the following terms are defined.</w:t>
      </w:r>
    </w:p>
    <w:p w14:paraId="2B5BD753" w14:textId="2C175A9D" w:rsidR="00D26D30" w:rsidRPr="00BA57C4" w:rsidRDefault="00D26D30" w:rsidP="00B97130">
      <w:r w:rsidRPr="00581730">
        <w:rPr>
          <w:b/>
          <w:bCs/>
        </w:rPr>
        <w:t>Auxiliary security parameters</w:t>
      </w:r>
      <w:r w:rsidRPr="00BA57C4">
        <w:t xml:space="preserve"> A set of security related parameters, other than cryptographic keys, associated with a security protocol and needed to perform security processing according to said security protocol. </w:t>
      </w:r>
    </w:p>
    <w:p w14:paraId="4CC29349" w14:textId="126E8285" w:rsidR="00D26D30" w:rsidRPr="00BA57C4" w:rsidRDefault="00D26D30" w:rsidP="00D26D30">
      <w:pPr>
        <w:ind w:left="1418" w:hanging="1134"/>
      </w:pPr>
      <w:r w:rsidRPr="00BA57C4">
        <w:t>EXAMPLE:</w:t>
      </w:r>
      <w:r w:rsidRPr="00BA57C4">
        <w:tab/>
        <w:t xml:space="preserve">Selected encryption algorithm, nonces, and synchronization information such as sequence numbers are typical examples of auxiliary security parameters. </w:t>
      </w:r>
    </w:p>
    <w:p w14:paraId="2D4D9682" w14:textId="00C31117" w:rsidR="00B97130" w:rsidRPr="00BA57C4" w:rsidRDefault="00B97130" w:rsidP="00B97130">
      <w:pPr>
        <w:rPr>
          <w:b/>
        </w:rPr>
      </w:pPr>
      <w:r w:rsidRPr="00BA57C4">
        <w:rPr>
          <w:b/>
        </w:rPr>
        <w:t xml:space="preserve">Cryptographic context </w:t>
      </w:r>
      <w:r w:rsidRPr="00BA57C4">
        <w:t xml:space="preserve">Information maintained locally at the sender/receiver and used as basis to determine how to cryptographically process each PDU. This </w:t>
      </w:r>
      <w:r w:rsidR="003C677B" w:rsidRPr="00BA57C4">
        <w:t xml:space="preserve">information </w:t>
      </w:r>
      <w:r w:rsidRPr="00BA57C4">
        <w:t>includes cryptographic keys</w:t>
      </w:r>
      <w:r w:rsidR="00D26D30" w:rsidRPr="00BA57C4">
        <w:t xml:space="preserve"> and auxiliary security </w:t>
      </w:r>
      <w:proofErr w:type="gramStart"/>
      <w:r w:rsidR="00D26D30" w:rsidRPr="00BA57C4">
        <w:t>parameters,</w:t>
      </w:r>
      <w:r w:rsidRPr="00BA57C4">
        <w:t>.</w:t>
      </w:r>
      <w:proofErr w:type="gramEnd"/>
      <w:r w:rsidRPr="00BA57C4">
        <w:t xml:space="preserve"> </w:t>
      </w:r>
    </w:p>
    <w:p w14:paraId="1493CC7A" w14:textId="77777777" w:rsidR="00B97130" w:rsidRPr="00BA57C4" w:rsidRDefault="00B97130" w:rsidP="00B97130">
      <w:r w:rsidRPr="00BA57C4">
        <w:rPr>
          <w:b/>
        </w:rPr>
        <w:t>Cryptographic Synchronization Information (CSI)</w:t>
      </w:r>
      <w:r w:rsidRPr="00BA57C4">
        <w:t xml:space="preserve"> The complete set of information used (together with cryptographic keys) as input to the cryptographic processing of each PDU at the sender/receiver. CSI is formed by a combination of information from the cryptographic context and explicit cryptographic synchronization information (see below).</w:t>
      </w:r>
    </w:p>
    <w:p w14:paraId="62C1745C" w14:textId="61CF1E87" w:rsidR="00422C5E" w:rsidRPr="00BA57C4" w:rsidRDefault="00422C5E" w:rsidP="00B97130">
      <w:pPr>
        <w:rPr>
          <w:bCs/>
        </w:rPr>
      </w:pPr>
      <w:r w:rsidRPr="00BA57C4">
        <w:rPr>
          <w:b/>
        </w:rPr>
        <w:t xml:space="preserve">CSP-provided keys </w:t>
      </w:r>
      <w:r w:rsidRPr="00BA57C4">
        <w:rPr>
          <w:bCs/>
        </w:rPr>
        <w:t>Cryptographic keys, generated by technical means provided by a CSP, where said keys are used to encrypt traffic carrying services provided to a subscriber of the CSP.</w:t>
      </w:r>
      <w:r w:rsidR="000A6B78" w:rsidRPr="00BA57C4">
        <w:rPr>
          <w:bCs/>
        </w:rPr>
        <w:t xml:space="preserve"> Due to LI obligations of the CSP, the key generation is done in a way which enables the CSP to generate the same keys.</w:t>
      </w:r>
    </w:p>
    <w:p w14:paraId="2C365643" w14:textId="5BD94A2B" w:rsidR="000A6B78" w:rsidRPr="00BA57C4" w:rsidRDefault="000A6B78" w:rsidP="000A6B78">
      <w:pPr>
        <w:ind w:left="1418" w:hanging="1134"/>
        <w:rPr>
          <w:b/>
        </w:rPr>
      </w:pPr>
      <w:r w:rsidRPr="00BA57C4">
        <w:rPr>
          <w:bCs/>
        </w:rPr>
        <w:t>EXAMPLE:</w:t>
      </w:r>
      <w:r w:rsidRPr="00BA57C4">
        <w:rPr>
          <w:bCs/>
        </w:rPr>
        <w:tab/>
        <w:t xml:space="preserve">The "technical means" can comprise USIM, </w:t>
      </w:r>
      <w:proofErr w:type="spellStart"/>
      <w:r w:rsidRPr="00BA57C4">
        <w:rPr>
          <w:bCs/>
        </w:rPr>
        <w:t>eSIM</w:t>
      </w:r>
      <w:proofErr w:type="spellEnd"/>
      <w:r w:rsidRPr="00BA57C4">
        <w:rPr>
          <w:bCs/>
        </w:rPr>
        <w:t>, a key management server, some application provided by the CSP</w:t>
      </w:r>
      <w:r w:rsidR="00E174A6" w:rsidRPr="00BA57C4">
        <w:rPr>
          <w:bCs/>
        </w:rPr>
        <w:t xml:space="preserve"> and executed in the UE</w:t>
      </w:r>
      <w:r w:rsidRPr="00BA57C4">
        <w:rPr>
          <w:bCs/>
        </w:rPr>
        <w:t>, or combinations thereof.</w:t>
      </w:r>
    </w:p>
    <w:p w14:paraId="05181BBC" w14:textId="42F8EDA4" w:rsidR="00B97130" w:rsidRPr="00BA57C4" w:rsidRDefault="00B97130" w:rsidP="00B97130">
      <w:r w:rsidRPr="00BA57C4">
        <w:rPr>
          <w:b/>
        </w:rPr>
        <w:t xml:space="preserve">Decryption Point-of-Intercept (D-POI) </w:t>
      </w:r>
      <w:r w:rsidRPr="00BA57C4">
        <w:t>A CC-POI</w:t>
      </w:r>
      <w:r w:rsidR="00423339" w:rsidRPr="00BA57C4">
        <w:t xml:space="preserve"> inside the CSP network</w:t>
      </w:r>
      <w:r w:rsidRPr="00BA57C4">
        <w:t xml:space="preserve"> which processes encrypted </w:t>
      </w:r>
      <w:proofErr w:type="spellStart"/>
      <w:r w:rsidRPr="00BA57C4">
        <w:t>xCC</w:t>
      </w:r>
      <w:proofErr w:type="spellEnd"/>
      <w:r w:rsidRPr="00BA57C4">
        <w:t xml:space="preserve">, decrypting it to produce plaintext </w:t>
      </w:r>
      <w:proofErr w:type="spellStart"/>
      <w:r w:rsidRPr="00BA57C4">
        <w:t>xCC</w:t>
      </w:r>
      <w:proofErr w:type="spellEnd"/>
      <w:r w:rsidR="00031BD9" w:rsidRPr="00BA57C4">
        <w:t xml:space="preserve"> or plaintext CC</w:t>
      </w:r>
      <w:r w:rsidRPr="00BA57C4">
        <w:t>.</w:t>
      </w:r>
    </w:p>
    <w:p w14:paraId="3F502166" w14:textId="39F9B881" w:rsidR="00031BD9" w:rsidRPr="00BA57C4" w:rsidRDefault="00031BD9" w:rsidP="00031BD9">
      <w:pPr>
        <w:ind w:left="1134" w:hanging="850"/>
        <w:rPr>
          <w:b/>
        </w:rPr>
      </w:pPr>
      <w:r w:rsidRPr="00BA57C4">
        <w:t>NOTE:</w:t>
      </w:r>
      <w:r w:rsidRPr="00BA57C4">
        <w:tab/>
        <w:t xml:space="preserve">Whether the D-POI produces </w:t>
      </w:r>
      <w:proofErr w:type="spellStart"/>
      <w:r w:rsidRPr="00BA57C4">
        <w:t>xCC</w:t>
      </w:r>
      <w:proofErr w:type="spellEnd"/>
      <w:r w:rsidRPr="00BA57C4">
        <w:t xml:space="preserve"> or CC depends on its architectural placement, for which options will be discussed elsewhere in the present document.</w:t>
      </w:r>
    </w:p>
    <w:p w14:paraId="08ECA7FF" w14:textId="21632168" w:rsidR="00B97130" w:rsidRPr="00BA57C4" w:rsidRDefault="00B97130" w:rsidP="00B97130">
      <w:pPr>
        <w:rPr>
          <w:b/>
        </w:rPr>
      </w:pPr>
      <w:r w:rsidRPr="00BA57C4">
        <w:rPr>
          <w:b/>
        </w:rPr>
        <w:t xml:space="preserve">Explicit Cryptographic Synchronization Information (ECSI) </w:t>
      </w:r>
      <w:r w:rsidRPr="00BA57C4">
        <w:t>Part of CSI carried in-band, as part of, or derived from, security protocol PDUs</w:t>
      </w:r>
      <w:r w:rsidR="003C677B" w:rsidRPr="00BA57C4">
        <w:t>.</w:t>
      </w:r>
    </w:p>
    <w:p w14:paraId="337C9C44" w14:textId="77777777" w:rsidR="00260A5C" w:rsidRPr="00BA57C4" w:rsidRDefault="00260A5C" w:rsidP="00260A5C">
      <w:r w:rsidRPr="00BA57C4">
        <w:rPr>
          <w:b/>
        </w:rPr>
        <w:t>Perfect forward secrecy</w:t>
      </w:r>
      <w:r w:rsidRPr="00BA57C4">
        <w:t xml:space="preserve"> Property of a security protocol by which the compromise of keys involved in a particular session does not negatively affect the security of prior sessions. If the compromised keys are only of temporary nature, also future sessions are protected from adverse effects.</w:t>
      </w:r>
    </w:p>
    <w:p w14:paraId="79F58F4D" w14:textId="32878D34" w:rsidR="00B97130" w:rsidRPr="00BA57C4" w:rsidRDefault="00B97130" w:rsidP="00B97130">
      <w:r w:rsidRPr="00BA57C4">
        <w:rPr>
          <w:b/>
        </w:rPr>
        <w:t xml:space="preserve">Security protocol </w:t>
      </w:r>
      <w:r w:rsidRPr="00BA57C4">
        <w:t xml:space="preserve">A protocol used between a sender and a receiver to provide security services such as data confidentiality and/or data integrity to communication. The security protocol receives an SDU from higher layer and </w:t>
      </w:r>
      <w:proofErr w:type="gramStart"/>
      <w:r w:rsidRPr="00BA57C4">
        <w:t>produce</w:t>
      </w:r>
      <w:proofErr w:type="gramEnd"/>
      <w:r w:rsidRPr="00BA57C4">
        <w:t xml:space="preserve"> security protocol PDUs, transmitted over lower layers. In the present document, the sender and receiver roles </w:t>
      </w:r>
      <w:r w:rsidR="00423339" w:rsidRPr="00BA57C4">
        <w:lastRenderedPageBreak/>
        <w:t xml:space="preserve">typically </w:t>
      </w:r>
      <w:r w:rsidRPr="00BA57C4">
        <w:t>correspond to a UE and some application layer service, respectively.</w:t>
      </w:r>
      <w:r w:rsidR="00423339" w:rsidRPr="00BA57C4">
        <w:t xml:space="preserve"> However, it is also possible that both the sender and receiver are UEs.</w:t>
      </w:r>
    </w:p>
    <w:p w14:paraId="748FAD21" w14:textId="77777777" w:rsidR="00080512" w:rsidRPr="00BA57C4" w:rsidRDefault="00080512">
      <w:pPr>
        <w:pStyle w:val="Heading2"/>
      </w:pPr>
      <w:bookmarkStart w:id="77" w:name="_Toc221554098"/>
      <w:r w:rsidRPr="00BA57C4">
        <w:t>3.2</w:t>
      </w:r>
      <w:r w:rsidRPr="00BA57C4">
        <w:tab/>
        <w:t>Symbols</w:t>
      </w:r>
      <w:bookmarkEnd w:id="70"/>
      <w:bookmarkEnd w:id="71"/>
      <w:bookmarkEnd w:id="72"/>
      <w:bookmarkEnd w:id="73"/>
      <w:bookmarkEnd w:id="74"/>
      <w:bookmarkEnd w:id="75"/>
      <w:bookmarkEnd w:id="76"/>
      <w:bookmarkEnd w:id="77"/>
    </w:p>
    <w:p w14:paraId="46F1B0F7" w14:textId="2A1D2665" w:rsidR="00080512" w:rsidRPr="00BA57C4" w:rsidRDefault="00DA0730">
      <w:pPr>
        <w:keepNext/>
      </w:pPr>
      <w:r w:rsidRPr="00BA57C4">
        <w:t>Void</w:t>
      </w:r>
    </w:p>
    <w:p w14:paraId="50F83E7B" w14:textId="77777777" w:rsidR="00080512" w:rsidRPr="00BA57C4" w:rsidRDefault="00080512">
      <w:pPr>
        <w:pStyle w:val="EW"/>
      </w:pPr>
    </w:p>
    <w:p w14:paraId="5E81C5C1" w14:textId="77777777" w:rsidR="00080512" w:rsidRPr="00BA57C4" w:rsidRDefault="00080512">
      <w:pPr>
        <w:pStyle w:val="Heading2"/>
      </w:pPr>
      <w:bookmarkStart w:id="78" w:name="_Toc167405384"/>
      <w:bookmarkStart w:id="79" w:name="_Toc180278704"/>
      <w:bookmarkStart w:id="80" w:name="_Toc180278880"/>
      <w:bookmarkStart w:id="81" w:name="_Toc180279144"/>
      <w:bookmarkStart w:id="82" w:name="_Toc180279618"/>
      <w:bookmarkStart w:id="83" w:name="_Toc182841055"/>
      <w:bookmarkStart w:id="84" w:name="_Toc182899135"/>
      <w:bookmarkStart w:id="85" w:name="_Toc221554099"/>
      <w:r w:rsidRPr="00BA57C4">
        <w:t>3.3</w:t>
      </w:r>
      <w:r w:rsidRPr="00BA57C4">
        <w:tab/>
        <w:t>Abbreviations</w:t>
      </w:r>
      <w:bookmarkEnd w:id="78"/>
      <w:bookmarkEnd w:id="79"/>
      <w:bookmarkEnd w:id="80"/>
      <w:bookmarkEnd w:id="81"/>
      <w:bookmarkEnd w:id="82"/>
      <w:bookmarkEnd w:id="83"/>
      <w:bookmarkEnd w:id="84"/>
      <w:bookmarkEnd w:id="85"/>
    </w:p>
    <w:p w14:paraId="338C6B7C" w14:textId="200D1C2B" w:rsidR="00080512" w:rsidRPr="00BA57C4" w:rsidRDefault="00080512">
      <w:pPr>
        <w:keepNext/>
      </w:pPr>
      <w:r w:rsidRPr="00BA57C4">
        <w:t>For the purposes of the present document, the abb</w:t>
      </w:r>
      <w:r w:rsidR="004D3578" w:rsidRPr="00BA57C4">
        <w:t xml:space="preserve">reviations given in </w:t>
      </w:r>
      <w:r w:rsidR="00DF62CD" w:rsidRPr="00BA57C4">
        <w:t xml:space="preserve">3GPP </w:t>
      </w:r>
      <w:r w:rsidR="004D3578" w:rsidRPr="00BA57C4">
        <w:t>TR 21.905 [1</w:t>
      </w:r>
      <w:r w:rsidRPr="00BA57C4">
        <w:t>] and the following apply. An abbreviation defined in the present document takes precedence over the definition of the same abbre</w:t>
      </w:r>
      <w:r w:rsidR="004D3578" w:rsidRPr="00BA57C4">
        <w:t xml:space="preserve">viation, if any, in </w:t>
      </w:r>
      <w:r w:rsidR="00DF62CD" w:rsidRPr="00BA57C4">
        <w:t xml:space="preserve">3GPP </w:t>
      </w:r>
      <w:r w:rsidR="004D3578" w:rsidRPr="00BA57C4">
        <w:t>TR 21.905 [1</w:t>
      </w:r>
      <w:r w:rsidRPr="00BA57C4">
        <w:t>].</w:t>
      </w:r>
    </w:p>
    <w:p w14:paraId="58A40CB1" w14:textId="77777777" w:rsidR="00B97130" w:rsidRPr="00BA57C4" w:rsidRDefault="00B97130" w:rsidP="00B97130">
      <w:pPr>
        <w:pStyle w:val="EW"/>
      </w:pPr>
      <w:proofErr w:type="spellStart"/>
      <w:r w:rsidRPr="00BA57C4">
        <w:t>AAnF</w:t>
      </w:r>
      <w:proofErr w:type="spellEnd"/>
      <w:r w:rsidRPr="00BA57C4">
        <w:tab/>
        <w:t>AKMA Anchor Function</w:t>
      </w:r>
    </w:p>
    <w:p w14:paraId="2887B64C" w14:textId="77777777" w:rsidR="00B97130" w:rsidRPr="00BA57C4" w:rsidRDefault="00B97130" w:rsidP="00B97130">
      <w:pPr>
        <w:pStyle w:val="EW"/>
      </w:pPr>
      <w:r w:rsidRPr="00BA57C4">
        <w:t>ADMF</w:t>
      </w:r>
      <w:r w:rsidRPr="00BA57C4">
        <w:tab/>
        <w:t>Administration Function</w:t>
      </w:r>
    </w:p>
    <w:p w14:paraId="79694CD6" w14:textId="77777777" w:rsidR="00B97130" w:rsidRPr="00BA57C4" w:rsidRDefault="00B97130" w:rsidP="00B97130">
      <w:pPr>
        <w:pStyle w:val="EW"/>
      </w:pPr>
      <w:r w:rsidRPr="00BA57C4">
        <w:t>AF</w:t>
      </w:r>
      <w:r w:rsidRPr="00BA57C4">
        <w:tab/>
        <w:t>Application Function</w:t>
      </w:r>
    </w:p>
    <w:p w14:paraId="57B595AB" w14:textId="77777777" w:rsidR="00B97130" w:rsidRPr="00BA57C4" w:rsidRDefault="00B97130" w:rsidP="00B97130">
      <w:pPr>
        <w:pStyle w:val="EW"/>
      </w:pPr>
      <w:r w:rsidRPr="00BA57C4">
        <w:t>AKID</w:t>
      </w:r>
      <w:r w:rsidRPr="00BA57C4">
        <w:tab/>
        <w:t>AKMA Key Identifier</w:t>
      </w:r>
    </w:p>
    <w:p w14:paraId="6C3B988F" w14:textId="77777777" w:rsidR="00B97130" w:rsidRPr="00BA57C4" w:rsidRDefault="00B97130" w:rsidP="00B97130">
      <w:pPr>
        <w:pStyle w:val="EW"/>
      </w:pPr>
      <w:r w:rsidRPr="00BA57C4">
        <w:t>AKMA</w:t>
      </w:r>
      <w:r w:rsidRPr="00BA57C4">
        <w:tab/>
        <w:t>Authentication and Key Management for Applications</w:t>
      </w:r>
    </w:p>
    <w:p w14:paraId="0CD0335D" w14:textId="05BEC1AF" w:rsidR="009B0037" w:rsidRDefault="009B0037" w:rsidP="00B97130">
      <w:pPr>
        <w:pStyle w:val="EW"/>
      </w:pPr>
      <w:r>
        <w:t>BBIF</w:t>
      </w:r>
      <w:r>
        <w:tab/>
      </w:r>
      <w:r w:rsidR="00C140C8" w:rsidRPr="00410461">
        <w:t>Bearer Binding Intercept and Forward Function</w:t>
      </w:r>
    </w:p>
    <w:p w14:paraId="4558A52D" w14:textId="510A223C" w:rsidR="00B97130" w:rsidRPr="00BA57C4" w:rsidRDefault="00B97130" w:rsidP="00B97130">
      <w:pPr>
        <w:pStyle w:val="EW"/>
      </w:pPr>
      <w:r w:rsidRPr="00BA57C4">
        <w:t>CC</w:t>
      </w:r>
      <w:r w:rsidRPr="00BA57C4">
        <w:tab/>
        <w:t>Content of Communication</w:t>
      </w:r>
    </w:p>
    <w:p w14:paraId="74C599AB" w14:textId="77777777" w:rsidR="00B97130" w:rsidRPr="00BA57C4" w:rsidRDefault="00B97130" w:rsidP="00B97130">
      <w:pPr>
        <w:pStyle w:val="EW"/>
      </w:pPr>
      <w:r w:rsidRPr="00BA57C4">
        <w:t>CID</w:t>
      </w:r>
      <w:r w:rsidRPr="00BA57C4">
        <w:tab/>
        <w:t>Connection Identifier</w:t>
      </w:r>
    </w:p>
    <w:p w14:paraId="5BA52BA8" w14:textId="77777777" w:rsidR="00B97130" w:rsidRPr="00BA57C4" w:rsidRDefault="00B97130" w:rsidP="00B97130">
      <w:pPr>
        <w:pStyle w:val="EW"/>
      </w:pPr>
      <w:r w:rsidRPr="00BA57C4">
        <w:t>CSI</w:t>
      </w:r>
      <w:r w:rsidRPr="00BA57C4">
        <w:tab/>
        <w:t>Cryptographic Synchronization Information</w:t>
      </w:r>
    </w:p>
    <w:p w14:paraId="6A88B3A8" w14:textId="77777777" w:rsidR="00B97130" w:rsidRPr="00BA57C4" w:rsidRDefault="00B97130" w:rsidP="00B97130">
      <w:pPr>
        <w:pStyle w:val="EW"/>
      </w:pPr>
      <w:r w:rsidRPr="00BA57C4">
        <w:t>CSP</w:t>
      </w:r>
      <w:r w:rsidRPr="00BA57C4">
        <w:tab/>
        <w:t>Communication Service Provider</w:t>
      </w:r>
    </w:p>
    <w:p w14:paraId="196115E4" w14:textId="77777777" w:rsidR="00B97130" w:rsidRPr="00BA57C4" w:rsidRDefault="00B97130" w:rsidP="00B97130">
      <w:pPr>
        <w:pStyle w:val="EW"/>
      </w:pPr>
      <w:r w:rsidRPr="00BA57C4">
        <w:t>DN</w:t>
      </w:r>
      <w:r w:rsidRPr="00BA57C4">
        <w:tab/>
        <w:t xml:space="preserve">Data Network </w:t>
      </w:r>
    </w:p>
    <w:p w14:paraId="3C9187D9" w14:textId="77777777" w:rsidR="00B97130" w:rsidRPr="00BA57C4" w:rsidRDefault="00B97130" w:rsidP="00B97130">
      <w:pPr>
        <w:pStyle w:val="EW"/>
      </w:pPr>
      <w:r w:rsidRPr="00BA57C4">
        <w:t>D-POI</w:t>
      </w:r>
      <w:r w:rsidRPr="00BA57C4">
        <w:tab/>
        <w:t>Decryption Point of Intercept</w:t>
      </w:r>
    </w:p>
    <w:p w14:paraId="4E2A24FA" w14:textId="48F3F338" w:rsidR="003C0416" w:rsidRPr="00BA57C4" w:rsidRDefault="003C0416" w:rsidP="00B97130">
      <w:pPr>
        <w:pStyle w:val="EW"/>
      </w:pPr>
      <w:r w:rsidRPr="00BA57C4">
        <w:t>E2E</w:t>
      </w:r>
      <w:r w:rsidRPr="00BA57C4">
        <w:tab/>
        <w:t>End-to-end</w:t>
      </w:r>
    </w:p>
    <w:p w14:paraId="68186F7B" w14:textId="49184DC2" w:rsidR="003C0416" w:rsidRPr="00BA57C4" w:rsidRDefault="003C0416" w:rsidP="003C0416">
      <w:pPr>
        <w:pStyle w:val="EW"/>
        <w:ind w:left="0" w:firstLine="284"/>
      </w:pPr>
      <w:r w:rsidRPr="00BA57C4">
        <w:t>E2EE</w:t>
      </w:r>
      <w:r w:rsidRPr="00BA57C4">
        <w:tab/>
      </w:r>
      <w:r w:rsidRPr="00BA57C4">
        <w:tab/>
      </w:r>
      <w:r w:rsidRPr="00BA57C4">
        <w:tab/>
      </w:r>
      <w:r w:rsidRPr="00BA57C4">
        <w:tab/>
        <w:t>End-to-end Encryption</w:t>
      </w:r>
    </w:p>
    <w:p w14:paraId="36155644" w14:textId="72DE1DCD" w:rsidR="00B97130" w:rsidRPr="00BA57C4" w:rsidRDefault="00B97130" w:rsidP="00B97130">
      <w:pPr>
        <w:pStyle w:val="EW"/>
      </w:pPr>
      <w:r w:rsidRPr="00BA57C4">
        <w:t>ECSI</w:t>
      </w:r>
      <w:r w:rsidRPr="00BA57C4">
        <w:tab/>
        <w:t>Explicit Cryptographic Synchronization Information</w:t>
      </w:r>
    </w:p>
    <w:p w14:paraId="6B9B3EA6" w14:textId="77777777" w:rsidR="00B97130" w:rsidRPr="00BA57C4" w:rsidRDefault="00B97130" w:rsidP="00B97130">
      <w:pPr>
        <w:pStyle w:val="EW"/>
      </w:pPr>
      <w:r w:rsidRPr="00BA57C4">
        <w:t>FQDN</w:t>
      </w:r>
      <w:r w:rsidRPr="00BA57C4">
        <w:tab/>
        <w:t>Fully Qualified Domain Name</w:t>
      </w:r>
    </w:p>
    <w:p w14:paraId="3DBF5F3D" w14:textId="77777777" w:rsidR="00B97130" w:rsidRPr="00BA57C4" w:rsidRDefault="00B97130" w:rsidP="00B97130">
      <w:pPr>
        <w:pStyle w:val="EW"/>
      </w:pPr>
      <w:r w:rsidRPr="00BA57C4">
        <w:t>GBA</w:t>
      </w:r>
      <w:r w:rsidRPr="00BA57C4">
        <w:tab/>
        <w:t>Generic Bootstrapping Architecture</w:t>
      </w:r>
    </w:p>
    <w:p w14:paraId="71B58797" w14:textId="77777777" w:rsidR="00B97130" w:rsidRPr="00BA57C4" w:rsidRDefault="00B97130" w:rsidP="00B97130">
      <w:pPr>
        <w:pStyle w:val="EW"/>
      </w:pPr>
      <w:r w:rsidRPr="00BA57C4">
        <w:t>HPLMN</w:t>
      </w:r>
      <w:r w:rsidRPr="00BA57C4">
        <w:tab/>
        <w:t>Home PLMN</w:t>
      </w:r>
    </w:p>
    <w:p w14:paraId="5C1FA34A" w14:textId="77777777" w:rsidR="00B97130" w:rsidRPr="00BA57C4" w:rsidRDefault="00B97130" w:rsidP="00B97130">
      <w:pPr>
        <w:pStyle w:val="EW"/>
      </w:pPr>
      <w:r w:rsidRPr="00BA57C4">
        <w:t>IMS</w:t>
      </w:r>
      <w:r w:rsidRPr="00BA57C4">
        <w:tab/>
        <w:t>IP Multimedia Subsystem</w:t>
      </w:r>
    </w:p>
    <w:p w14:paraId="44C83C67" w14:textId="77777777" w:rsidR="00B97130" w:rsidRPr="00BA57C4" w:rsidRDefault="00B97130" w:rsidP="00B97130">
      <w:pPr>
        <w:pStyle w:val="EW"/>
      </w:pPr>
      <w:r w:rsidRPr="00BA57C4">
        <w:t>IRI</w:t>
      </w:r>
      <w:r w:rsidRPr="00BA57C4">
        <w:tab/>
        <w:t>Intercept Related Information</w:t>
      </w:r>
    </w:p>
    <w:p w14:paraId="50C2122F" w14:textId="77777777" w:rsidR="00B97130" w:rsidRPr="00BA57C4" w:rsidRDefault="00B97130" w:rsidP="00B97130">
      <w:pPr>
        <w:pStyle w:val="EW"/>
      </w:pPr>
      <w:r w:rsidRPr="00BA57C4">
        <w:t>IV</w:t>
      </w:r>
      <w:r w:rsidRPr="00BA57C4">
        <w:tab/>
        <w:t>(cryptographic) Initialization Value</w:t>
      </w:r>
    </w:p>
    <w:p w14:paraId="4B8F190B" w14:textId="77777777" w:rsidR="00140C7F" w:rsidRPr="00BA57C4" w:rsidRDefault="00140C7F" w:rsidP="00140C7F">
      <w:pPr>
        <w:pStyle w:val="EW"/>
      </w:pPr>
      <w:r w:rsidRPr="00BA57C4">
        <w:t>KID</w:t>
      </w:r>
      <w:r w:rsidRPr="00BA57C4">
        <w:tab/>
        <w:t>AKMA Key Identifier</w:t>
      </w:r>
    </w:p>
    <w:p w14:paraId="609271E3" w14:textId="22D7CAE3" w:rsidR="00140C7F" w:rsidRPr="00BA57C4" w:rsidRDefault="00140C7F" w:rsidP="00140C7F">
      <w:pPr>
        <w:pStyle w:val="EW"/>
      </w:pPr>
      <w:r w:rsidRPr="00BA57C4">
        <w:t>K</w:t>
      </w:r>
      <w:r w:rsidRPr="00BA57C4">
        <w:rPr>
          <w:vertAlign w:val="subscript"/>
        </w:rPr>
        <w:t>LI</w:t>
      </w:r>
      <w:r w:rsidRPr="00BA57C4">
        <w:tab/>
        <w:t>Decryption key(s) for services encrypted by CSP-provided keys</w:t>
      </w:r>
    </w:p>
    <w:p w14:paraId="40407BF3" w14:textId="77777777" w:rsidR="00B97130" w:rsidRPr="00BA57C4" w:rsidRDefault="00B97130" w:rsidP="00B97130">
      <w:pPr>
        <w:pStyle w:val="EW"/>
      </w:pPr>
      <w:r w:rsidRPr="00BA57C4">
        <w:t>KSF</w:t>
      </w:r>
      <w:r w:rsidRPr="00BA57C4">
        <w:tab/>
        <w:t>Key Server Function</w:t>
      </w:r>
    </w:p>
    <w:p w14:paraId="04E0022E" w14:textId="77777777" w:rsidR="00B97130" w:rsidRPr="00BA57C4" w:rsidRDefault="00B97130" w:rsidP="00B97130">
      <w:pPr>
        <w:pStyle w:val="EW"/>
      </w:pPr>
      <w:r w:rsidRPr="00BA57C4">
        <w:t>LEA</w:t>
      </w:r>
      <w:r w:rsidRPr="00BA57C4">
        <w:tab/>
        <w:t>Law Enforcement Agency</w:t>
      </w:r>
    </w:p>
    <w:p w14:paraId="20C05D94" w14:textId="77777777" w:rsidR="00B97130" w:rsidRPr="00BA57C4" w:rsidRDefault="00B97130" w:rsidP="00B97130">
      <w:pPr>
        <w:pStyle w:val="EW"/>
      </w:pPr>
      <w:r w:rsidRPr="00BA57C4">
        <w:t>LEMF</w:t>
      </w:r>
      <w:r w:rsidRPr="00BA57C4">
        <w:tab/>
        <w:t>Law Enforcement Monitoring Facility</w:t>
      </w:r>
    </w:p>
    <w:p w14:paraId="0ED2B975" w14:textId="77777777" w:rsidR="00B97130" w:rsidRPr="00BA57C4" w:rsidRDefault="00B97130" w:rsidP="00B97130">
      <w:pPr>
        <w:pStyle w:val="EW"/>
      </w:pPr>
      <w:r w:rsidRPr="00BA57C4">
        <w:t>LI</w:t>
      </w:r>
      <w:r w:rsidRPr="00BA57C4">
        <w:tab/>
        <w:t>Lawful Interception</w:t>
      </w:r>
    </w:p>
    <w:p w14:paraId="452163F1" w14:textId="77777777" w:rsidR="00B97130" w:rsidRPr="00E21F0E" w:rsidRDefault="00B97130" w:rsidP="00B97130">
      <w:pPr>
        <w:pStyle w:val="EW"/>
        <w:rPr>
          <w:lang w:val="it-IT"/>
        </w:rPr>
      </w:pPr>
      <w:r w:rsidRPr="00E21F0E">
        <w:rPr>
          <w:lang w:val="it-IT"/>
        </w:rPr>
        <w:t>LICF</w:t>
      </w:r>
      <w:r w:rsidRPr="00E21F0E">
        <w:rPr>
          <w:lang w:val="it-IT"/>
        </w:rPr>
        <w:tab/>
        <w:t>Lawful Interception Control Function</w:t>
      </w:r>
    </w:p>
    <w:p w14:paraId="2D03F55C" w14:textId="77777777" w:rsidR="00B97130" w:rsidRPr="00E21F0E" w:rsidRDefault="00B97130" w:rsidP="00B97130">
      <w:pPr>
        <w:pStyle w:val="EW"/>
        <w:rPr>
          <w:lang w:val="it-IT"/>
        </w:rPr>
      </w:pPr>
      <w:r w:rsidRPr="00E21F0E">
        <w:rPr>
          <w:lang w:val="it-IT"/>
        </w:rPr>
        <w:t>LI_HI1</w:t>
      </w:r>
      <w:r w:rsidRPr="00E21F0E">
        <w:rPr>
          <w:lang w:val="it-IT"/>
        </w:rPr>
        <w:tab/>
        <w:t>LI_Handover Interface 1</w:t>
      </w:r>
    </w:p>
    <w:p w14:paraId="0BE897FA" w14:textId="77777777" w:rsidR="00B97130" w:rsidRPr="00E21F0E" w:rsidRDefault="00B97130" w:rsidP="00B97130">
      <w:pPr>
        <w:pStyle w:val="EW"/>
        <w:rPr>
          <w:lang w:val="it-IT"/>
        </w:rPr>
      </w:pPr>
      <w:r w:rsidRPr="00E21F0E">
        <w:rPr>
          <w:lang w:val="it-IT"/>
        </w:rPr>
        <w:t>LI_HI2</w:t>
      </w:r>
      <w:r w:rsidRPr="00E21F0E">
        <w:rPr>
          <w:lang w:val="it-IT"/>
        </w:rPr>
        <w:tab/>
        <w:t>LI_Handover Interface 2</w:t>
      </w:r>
    </w:p>
    <w:p w14:paraId="19BD6616" w14:textId="77777777" w:rsidR="004F6E03" w:rsidRDefault="00B97130" w:rsidP="00784FCE">
      <w:pPr>
        <w:pStyle w:val="EW"/>
        <w:rPr>
          <w:lang w:val="it-IT"/>
        </w:rPr>
      </w:pPr>
      <w:r w:rsidRPr="00E21F0E">
        <w:rPr>
          <w:lang w:val="it-IT"/>
        </w:rPr>
        <w:t>LI_HI3</w:t>
      </w:r>
      <w:r w:rsidRPr="00E21F0E">
        <w:rPr>
          <w:lang w:val="it-IT"/>
        </w:rPr>
        <w:tab/>
        <w:t>LI_Handover Interface 3</w:t>
      </w:r>
    </w:p>
    <w:p w14:paraId="2599E15B" w14:textId="77777777" w:rsidR="004F6E03" w:rsidRDefault="00B97130" w:rsidP="00784FCE">
      <w:pPr>
        <w:pStyle w:val="EW"/>
      </w:pPr>
      <w:r w:rsidRPr="004F6E03">
        <w:t>LIPF</w:t>
      </w:r>
      <w:r w:rsidRPr="004F6E03">
        <w:tab/>
      </w:r>
      <w:r w:rsidR="00784FCE" w:rsidRPr="004F6E03">
        <w:tab/>
      </w:r>
      <w:r w:rsidRPr="004F6E03">
        <w:t>LI Provisioning Function</w:t>
      </w:r>
    </w:p>
    <w:p w14:paraId="3C6267BB" w14:textId="43D0354F" w:rsidR="00B97130" w:rsidRPr="004F6E03" w:rsidRDefault="00B97130" w:rsidP="00784FCE">
      <w:pPr>
        <w:pStyle w:val="EW"/>
      </w:pPr>
      <w:r w:rsidRPr="004F6E03">
        <w:t>LI_T1</w:t>
      </w:r>
      <w:r w:rsidRPr="004F6E03">
        <w:tab/>
        <w:t>Lawful Interception Triggering Interface 1</w:t>
      </w:r>
    </w:p>
    <w:p w14:paraId="263245C1" w14:textId="77777777" w:rsidR="00B97130" w:rsidRPr="004A5961" w:rsidRDefault="00B97130" w:rsidP="00B97130">
      <w:pPr>
        <w:pStyle w:val="EW"/>
      </w:pPr>
      <w:r w:rsidRPr="004A5961">
        <w:t>LI_T3</w:t>
      </w:r>
      <w:r w:rsidRPr="004A5961">
        <w:tab/>
        <w:t>Lawful Interception Triggering Interface 3</w:t>
      </w:r>
    </w:p>
    <w:p w14:paraId="359771A1" w14:textId="6C71E8DF" w:rsidR="00784FCE" w:rsidRPr="00BA57C4" w:rsidRDefault="00784FCE" w:rsidP="00EB76EE">
      <w:pPr>
        <w:pStyle w:val="EW"/>
        <w:ind w:left="0" w:firstLine="284"/>
      </w:pPr>
      <w:r>
        <w:t>LI_TSH</w:t>
      </w:r>
      <w:r>
        <w:tab/>
      </w:r>
      <w:r>
        <w:tab/>
      </w:r>
      <w:r>
        <w:tab/>
      </w:r>
      <w:r w:rsidRPr="00BA57C4">
        <w:t xml:space="preserve">Lawful Interception Triggering Interface </w:t>
      </w:r>
      <w:r>
        <w:t>for security protocol handshakes</w:t>
      </w:r>
    </w:p>
    <w:p w14:paraId="71AAC843" w14:textId="77777777" w:rsidR="00B97130" w:rsidRPr="00BA57C4" w:rsidRDefault="00B97130" w:rsidP="00B97130">
      <w:pPr>
        <w:pStyle w:val="EW"/>
      </w:pPr>
      <w:r w:rsidRPr="00BA57C4">
        <w:t>LI_X1</w:t>
      </w:r>
      <w:r w:rsidRPr="00BA57C4">
        <w:tab/>
        <w:t>Lawful Interception Internal Interface 1</w:t>
      </w:r>
    </w:p>
    <w:p w14:paraId="3FD1B9A9" w14:textId="77777777" w:rsidR="00B97130" w:rsidRPr="00BA57C4" w:rsidRDefault="00B97130" w:rsidP="00B97130">
      <w:pPr>
        <w:pStyle w:val="EW"/>
      </w:pPr>
      <w:r w:rsidRPr="00BA57C4">
        <w:t>LI_X2</w:t>
      </w:r>
      <w:r w:rsidRPr="00BA57C4">
        <w:tab/>
        <w:t>Lawful Interception Internal Interface 2</w:t>
      </w:r>
    </w:p>
    <w:p w14:paraId="6BCC6408" w14:textId="7FF09B29" w:rsidR="00B97130" w:rsidRDefault="00B97130" w:rsidP="00B97130">
      <w:pPr>
        <w:pStyle w:val="EW"/>
      </w:pPr>
      <w:r w:rsidRPr="00BA57C4">
        <w:t>LI_X3</w:t>
      </w:r>
      <w:r w:rsidRPr="00BA57C4">
        <w:tab/>
        <w:t>Lawful Interception Internal Interface 3</w:t>
      </w:r>
    </w:p>
    <w:p w14:paraId="7FB8B2B4" w14:textId="37B58DB6" w:rsidR="00625CFE" w:rsidRDefault="00625CFE" w:rsidP="00B97130">
      <w:pPr>
        <w:pStyle w:val="EW"/>
      </w:pPr>
      <w:r>
        <w:t>LI_X</w:t>
      </w:r>
      <w:r w:rsidR="00286357">
        <w:t>1_</w:t>
      </w:r>
      <w:r>
        <w:t>CR</w:t>
      </w:r>
      <w:r>
        <w:tab/>
        <w:t>Lawful Interception Internal Interface for provisioning of cryptographic parameters</w:t>
      </w:r>
    </w:p>
    <w:p w14:paraId="7C3C0ED8" w14:textId="533C5F66" w:rsidR="00286357" w:rsidRDefault="00286357" w:rsidP="00286357">
      <w:pPr>
        <w:pStyle w:val="EW"/>
      </w:pPr>
      <w:r>
        <w:t>LI_X3_CR</w:t>
      </w:r>
      <w:r>
        <w:tab/>
        <w:t>Lawful Interception Internal Interface for cryptographic parameters</w:t>
      </w:r>
      <w:r w:rsidR="0081638D">
        <w:t xml:space="preserve"> captured from user plane</w:t>
      </w:r>
    </w:p>
    <w:p w14:paraId="387EFFAC" w14:textId="5BE93062" w:rsidR="009B0037" w:rsidRDefault="00215E1E" w:rsidP="00286357">
      <w:pPr>
        <w:pStyle w:val="EW"/>
      </w:pPr>
      <w:r>
        <w:t>L</w:t>
      </w:r>
      <w:r w:rsidR="004663CC">
        <w:t>M</w:t>
      </w:r>
      <w:r>
        <w:t>SSF</w:t>
      </w:r>
      <w:r w:rsidR="009B0037">
        <w:tab/>
      </w:r>
      <w:r w:rsidR="00C140C8" w:rsidRPr="00410461">
        <w:t xml:space="preserve">LI Mirror </w:t>
      </w:r>
      <w:r w:rsidR="006C4B90">
        <w:t>Security</w:t>
      </w:r>
      <w:r w:rsidR="00C140C8" w:rsidRPr="00410461">
        <w:t xml:space="preserve"> State Function</w:t>
      </w:r>
    </w:p>
    <w:p w14:paraId="0BD6D620" w14:textId="41362CC2" w:rsidR="006C4B90" w:rsidRPr="00BA57C4" w:rsidRDefault="00215E1E" w:rsidP="006C4B90">
      <w:pPr>
        <w:pStyle w:val="EW"/>
      </w:pPr>
      <w:r>
        <w:t>L</w:t>
      </w:r>
      <w:r w:rsidR="004663CC">
        <w:t>M</w:t>
      </w:r>
      <w:r>
        <w:t>SSF</w:t>
      </w:r>
      <w:r w:rsidR="006C4B90">
        <w:t>-C</w:t>
      </w:r>
      <w:r w:rsidR="006C4B90">
        <w:tab/>
      </w:r>
      <w:r w:rsidR="006C4B90" w:rsidRPr="00410461">
        <w:t xml:space="preserve">LI Mirror </w:t>
      </w:r>
      <w:r w:rsidR="006C4B90">
        <w:t>Security</w:t>
      </w:r>
      <w:r w:rsidR="006C4B90" w:rsidRPr="00410461">
        <w:t xml:space="preserve"> State Function</w:t>
      </w:r>
      <w:r w:rsidR="006C4B90">
        <w:t xml:space="preserve"> Control</w:t>
      </w:r>
    </w:p>
    <w:p w14:paraId="1FB43574" w14:textId="28AD9E39" w:rsidR="006C4B90" w:rsidRPr="00BA57C4" w:rsidRDefault="00215E1E" w:rsidP="00286357">
      <w:pPr>
        <w:pStyle w:val="EW"/>
      </w:pPr>
      <w:r>
        <w:t>L</w:t>
      </w:r>
      <w:r w:rsidR="004663CC">
        <w:t>M</w:t>
      </w:r>
      <w:r>
        <w:t>SSF-S</w:t>
      </w:r>
      <w:r w:rsidR="006C4B90">
        <w:tab/>
      </w:r>
      <w:r w:rsidR="006C4B90" w:rsidRPr="00410461">
        <w:t xml:space="preserve">LI Mirror </w:t>
      </w:r>
      <w:r w:rsidR="006C4B90">
        <w:t>Security</w:t>
      </w:r>
      <w:r w:rsidR="006C4B90" w:rsidRPr="00410461">
        <w:t xml:space="preserve"> State Function</w:t>
      </w:r>
      <w:r w:rsidR="006C4B90">
        <w:t xml:space="preserve"> Storage</w:t>
      </w:r>
    </w:p>
    <w:p w14:paraId="1B26665E" w14:textId="77777777" w:rsidR="00B97130" w:rsidRPr="00BA57C4" w:rsidRDefault="00B97130" w:rsidP="00B97130">
      <w:pPr>
        <w:pStyle w:val="EW"/>
      </w:pPr>
      <w:r w:rsidRPr="00BA57C4">
        <w:t>MAC</w:t>
      </w:r>
      <w:r w:rsidRPr="00BA57C4">
        <w:tab/>
        <w:t>Message Authentication Code</w:t>
      </w:r>
    </w:p>
    <w:p w14:paraId="2B31E783" w14:textId="77777777" w:rsidR="00B97130" w:rsidRPr="00BA57C4" w:rsidRDefault="00B97130" w:rsidP="00B97130">
      <w:pPr>
        <w:pStyle w:val="EW"/>
      </w:pPr>
      <w:r w:rsidRPr="00BA57C4">
        <w:t>MDF</w:t>
      </w:r>
      <w:r w:rsidRPr="00BA57C4">
        <w:tab/>
        <w:t>Mediation and Delivery Function</w:t>
      </w:r>
    </w:p>
    <w:p w14:paraId="348B4B61" w14:textId="77777777" w:rsidR="00B97130" w:rsidRPr="00BA57C4" w:rsidRDefault="00B97130" w:rsidP="00B97130">
      <w:pPr>
        <w:pStyle w:val="EW"/>
      </w:pPr>
      <w:r w:rsidRPr="00BA57C4">
        <w:t>MDF2</w:t>
      </w:r>
      <w:r w:rsidRPr="00BA57C4">
        <w:tab/>
        <w:t>Mediation and Delivery Function 2</w:t>
      </w:r>
    </w:p>
    <w:p w14:paraId="5ED7AA51" w14:textId="77777777" w:rsidR="00B97130" w:rsidRPr="00BA57C4" w:rsidRDefault="00B97130" w:rsidP="00B97130">
      <w:pPr>
        <w:pStyle w:val="EW"/>
      </w:pPr>
      <w:r w:rsidRPr="00BA57C4">
        <w:lastRenderedPageBreak/>
        <w:t>MDF3</w:t>
      </w:r>
      <w:r w:rsidRPr="00BA57C4">
        <w:tab/>
        <w:t>Mediation and Delivery Function 3</w:t>
      </w:r>
    </w:p>
    <w:p w14:paraId="32F9128D" w14:textId="77777777" w:rsidR="00B97130" w:rsidRPr="00BA57C4" w:rsidRDefault="00B97130" w:rsidP="00B97130">
      <w:pPr>
        <w:pStyle w:val="EW"/>
      </w:pPr>
      <w:bookmarkStart w:id="86" w:name="_Hlk163118490"/>
      <w:r w:rsidRPr="00BA57C4">
        <w:t>NF</w:t>
      </w:r>
      <w:r w:rsidRPr="00BA57C4">
        <w:tab/>
        <w:t>Network Function</w:t>
      </w:r>
    </w:p>
    <w:p w14:paraId="18497C4C" w14:textId="77777777" w:rsidR="00B97130" w:rsidRPr="00BA57C4" w:rsidRDefault="00B97130" w:rsidP="00B97130">
      <w:pPr>
        <w:pStyle w:val="EW"/>
      </w:pPr>
      <w:r w:rsidRPr="00BA57C4">
        <w:t>PDU</w:t>
      </w:r>
      <w:r w:rsidRPr="00BA57C4">
        <w:tab/>
        <w:t>Protocol Data Unit</w:t>
      </w:r>
    </w:p>
    <w:p w14:paraId="5632379D" w14:textId="77777777" w:rsidR="00B97130" w:rsidRPr="00BA57C4" w:rsidRDefault="00B97130" w:rsidP="00B97130">
      <w:pPr>
        <w:pStyle w:val="EW"/>
      </w:pPr>
      <w:r w:rsidRPr="00BA57C4">
        <w:t>PLMN</w:t>
      </w:r>
      <w:r w:rsidRPr="00BA57C4">
        <w:tab/>
        <w:t>Public Land Mobile Network</w:t>
      </w:r>
    </w:p>
    <w:p w14:paraId="5F8C713A" w14:textId="77777777" w:rsidR="00B97130" w:rsidRPr="00BA57C4" w:rsidRDefault="00B97130" w:rsidP="00B97130">
      <w:pPr>
        <w:pStyle w:val="EW"/>
      </w:pPr>
      <w:bookmarkStart w:id="87" w:name="_Hlk163119956"/>
      <w:bookmarkEnd w:id="86"/>
      <w:r w:rsidRPr="00BA57C4">
        <w:t>POI</w:t>
      </w:r>
      <w:r w:rsidRPr="00BA57C4">
        <w:tab/>
        <w:t xml:space="preserve">Point </w:t>
      </w:r>
      <w:proofErr w:type="gramStart"/>
      <w:r w:rsidRPr="00BA57C4">
        <w:t>Of</w:t>
      </w:r>
      <w:proofErr w:type="gramEnd"/>
      <w:r w:rsidRPr="00BA57C4">
        <w:t xml:space="preserve"> Interception</w:t>
      </w:r>
    </w:p>
    <w:bookmarkEnd w:id="87"/>
    <w:p w14:paraId="29E0AD31" w14:textId="77777777" w:rsidR="00B97130" w:rsidRPr="00BA57C4" w:rsidRDefault="00B97130" w:rsidP="00B97130">
      <w:pPr>
        <w:pStyle w:val="EW"/>
      </w:pPr>
      <w:r w:rsidRPr="00BA57C4">
        <w:t>PSK</w:t>
      </w:r>
      <w:r w:rsidRPr="00BA57C4">
        <w:tab/>
        <w:t xml:space="preserve">Pre-Shared Key </w:t>
      </w:r>
    </w:p>
    <w:p w14:paraId="14E8295F" w14:textId="33196364" w:rsidR="00522D09" w:rsidRPr="00BA57C4" w:rsidRDefault="00522D09" w:rsidP="00B97130">
      <w:pPr>
        <w:pStyle w:val="EW"/>
      </w:pPr>
      <w:r w:rsidRPr="00BA57C4">
        <w:t>SCAS</w:t>
      </w:r>
      <w:r w:rsidRPr="00BA57C4">
        <w:tab/>
        <w:t>Se</w:t>
      </w:r>
      <w:r w:rsidR="00D25C13" w:rsidRPr="00BA57C4">
        <w:t>c</w:t>
      </w:r>
      <w:r w:rsidRPr="00BA57C4">
        <w:t>urity Assurance Specification</w:t>
      </w:r>
    </w:p>
    <w:p w14:paraId="2B60F297" w14:textId="1B909671" w:rsidR="00B97130" w:rsidRPr="00BA57C4" w:rsidRDefault="00B97130" w:rsidP="00B97130">
      <w:pPr>
        <w:pStyle w:val="EW"/>
      </w:pPr>
      <w:r w:rsidRPr="00BA57C4">
        <w:t>SDU</w:t>
      </w:r>
      <w:r w:rsidRPr="00BA57C4">
        <w:tab/>
        <w:t>Service Data Unit</w:t>
      </w:r>
    </w:p>
    <w:p w14:paraId="66C831C3" w14:textId="77777777" w:rsidR="00CF4D54" w:rsidRDefault="00CF4D54" w:rsidP="00CF4D54">
      <w:pPr>
        <w:pStyle w:val="EW"/>
      </w:pPr>
      <w:r>
        <w:t>SHIFF</w:t>
      </w:r>
      <w:r>
        <w:tab/>
        <w:t>Security Handshake Interception and Forwarding Function</w:t>
      </w:r>
    </w:p>
    <w:p w14:paraId="414750C4" w14:textId="1587F723" w:rsidR="00B97130" w:rsidRPr="00BA57C4" w:rsidRDefault="00B97130" w:rsidP="00B97130">
      <w:pPr>
        <w:pStyle w:val="EW"/>
      </w:pPr>
      <w:r w:rsidRPr="00BA57C4">
        <w:t>SMF</w:t>
      </w:r>
      <w:r w:rsidRPr="00BA57C4">
        <w:tab/>
        <w:t>Session Management Function</w:t>
      </w:r>
    </w:p>
    <w:p w14:paraId="1F003C83" w14:textId="331E0C2C" w:rsidR="001D117D" w:rsidRDefault="001D117D" w:rsidP="001D117D">
      <w:pPr>
        <w:pStyle w:val="EW"/>
      </w:pPr>
      <w:r>
        <w:t>SPDF</w:t>
      </w:r>
      <w:r>
        <w:tab/>
        <w:t>Security Protocol Detection Function</w:t>
      </w:r>
    </w:p>
    <w:p w14:paraId="67F234BC" w14:textId="77777777" w:rsidR="00B97130" w:rsidRPr="00BA57C4" w:rsidRDefault="00B97130" w:rsidP="00B97130">
      <w:pPr>
        <w:pStyle w:val="EW"/>
      </w:pPr>
      <w:r w:rsidRPr="00BA57C4">
        <w:t>SRTP</w:t>
      </w:r>
      <w:r w:rsidRPr="00BA57C4">
        <w:tab/>
        <w:t>Secure Real-time Transport Protocol</w:t>
      </w:r>
    </w:p>
    <w:p w14:paraId="20D1CC9A" w14:textId="11A590C6" w:rsidR="00260A5C" w:rsidRPr="00BA57C4" w:rsidRDefault="00260A5C" w:rsidP="00260A5C">
      <w:pPr>
        <w:pStyle w:val="EW"/>
      </w:pPr>
      <w:r w:rsidRPr="00BA57C4">
        <w:t>STF</w:t>
      </w:r>
      <w:r w:rsidRPr="00BA57C4">
        <w:tab/>
        <w:t>Security Terminating Function</w:t>
      </w:r>
    </w:p>
    <w:p w14:paraId="614159DD" w14:textId="77777777" w:rsidR="00B97130" w:rsidRPr="00BA57C4" w:rsidRDefault="00B97130" w:rsidP="00B97130">
      <w:pPr>
        <w:pStyle w:val="EW"/>
      </w:pPr>
      <w:r w:rsidRPr="00BA57C4">
        <w:t>SUPI</w:t>
      </w:r>
      <w:r w:rsidRPr="00BA57C4">
        <w:tab/>
        <w:t>Subscriber Permanent Identifier</w:t>
      </w:r>
    </w:p>
    <w:p w14:paraId="232160AF" w14:textId="77777777" w:rsidR="00B97130" w:rsidRPr="00BA57C4" w:rsidRDefault="00B97130" w:rsidP="00B97130">
      <w:pPr>
        <w:pStyle w:val="EW"/>
      </w:pPr>
      <w:r w:rsidRPr="00BA57C4">
        <w:t>TF</w:t>
      </w:r>
      <w:r w:rsidRPr="00BA57C4">
        <w:tab/>
        <w:t>Triggering Function</w:t>
      </w:r>
    </w:p>
    <w:p w14:paraId="5286D48B" w14:textId="77777777" w:rsidR="00B97130" w:rsidRPr="00BA57C4" w:rsidRDefault="00B97130" w:rsidP="00B97130">
      <w:pPr>
        <w:pStyle w:val="EW"/>
      </w:pPr>
      <w:r w:rsidRPr="00BA57C4">
        <w:t>UE</w:t>
      </w:r>
      <w:r w:rsidRPr="00BA57C4">
        <w:tab/>
        <w:t>User Equipment</w:t>
      </w:r>
    </w:p>
    <w:p w14:paraId="1994B077" w14:textId="77777777" w:rsidR="00B97130" w:rsidRPr="00BA57C4" w:rsidRDefault="00B97130" w:rsidP="00B97130">
      <w:pPr>
        <w:pStyle w:val="EW"/>
      </w:pPr>
      <w:r w:rsidRPr="00BA57C4">
        <w:t>UPF</w:t>
      </w:r>
      <w:r w:rsidRPr="00BA57C4">
        <w:tab/>
        <w:t>User Plane Function</w:t>
      </w:r>
    </w:p>
    <w:p w14:paraId="78428225" w14:textId="77777777" w:rsidR="00B97130" w:rsidRPr="00BA57C4" w:rsidRDefault="00B97130" w:rsidP="00B97130">
      <w:pPr>
        <w:pStyle w:val="EW"/>
      </w:pPr>
      <w:r w:rsidRPr="00BA57C4">
        <w:t>VPLMN</w:t>
      </w:r>
      <w:r w:rsidRPr="00BA57C4">
        <w:tab/>
        <w:t>Visited PLMN</w:t>
      </w:r>
    </w:p>
    <w:p w14:paraId="2A87B922" w14:textId="77777777" w:rsidR="00B97130" w:rsidRPr="00BA57C4" w:rsidRDefault="00B97130" w:rsidP="00B97130">
      <w:pPr>
        <w:pStyle w:val="EW"/>
      </w:pPr>
      <w:proofErr w:type="spellStart"/>
      <w:r w:rsidRPr="00BA57C4">
        <w:t>xCC</w:t>
      </w:r>
      <w:proofErr w:type="spellEnd"/>
      <w:r w:rsidRPr="00BA57C4">
        <w:tab/>
        <w:t>LI_X3 Communications Content</w:t>
      </w:r>
    </w:p>
    <w:p w14:paraId="33D61236" w14:textId="77777777" w:rsidR="00B97130" w:rsidRPr="00BA57C4" w:rsidRDefault="00B97130" w:rsidP="00B97130">
      <w:pPr>
        <w:pStyle w:val="EW"/>
      </w:pPr>
      <w:proofErr w:type="spellStart"/>
      <w:r w:rsidRPr="00BA57C4">
        <w:t>xIRI</w:t>
      </w:r>
      <w:proofErr w:type="spellEnd"/>
      <w:r w:rsidRPr="00BA57C4">
        <w:tab/>
        <w:t>LI_X2 Intercept Related Information</w:t>
      </w:r>
    </w:p>
    <w:p w14:paraId="75F700F7" w14:textId="77777777" w:rsidR="0094217C" w:rsidRPr="00BA57C4" w:rsidRDefault="0094217C" w:rsidP="0094217C">
      <w:pPr>
        <w:pStyle w:val="EW"/>
      </w:pPr>
    </w:p>
    <w:p w14:paraId="1FECFA92" w14:textId="2358BB65" w:rsidR="0094217C" w:rsidRPr="00BA57C4" w:rsidRDefault="00947400" w:rsidP="0094217C">
      <w:pPr>
        <w:pStyle w:val="Heading1"/>
      </w:pPr>
      <w:bookmarkStart w:id="88" w:name="_Toc221554100"/>
      <w:r w:rsidRPr="00BA57C4">
        <w:t>4</w:t>
      </w:r>
      <w:r w:rsidR="0094217C" w:rsidRPr="00BA57C4">
        <w:tab/>
        <w:t>Background</w:t>
      </w:r>
      <w:bookmarkEnd w:id="88"/>
    </w:p>
    <w:p w14:paraId="0512F71B" w14:textId="77777777" w:rsidR="00947400" w:rsidRPr="00BA57C4" w:rsidRDefault="00947400" w:rsidP="00947400">
      <w:pPr>
        <w:pStyle w:val="Heading2"/>
      </w:pPr>
      <w:bookmarkStart w:id="89" w:name="_Toc221554101"/>
      <w:r w:rsidRPr="00BA57C4">
        <w:t>4.1</w:t>
      </w:r>
      <w:r w:rsidRPr="00BA57C4">
        <w:tab/>
        <w:t>General</w:t>
      </w:r>
      <w:bookmarkEnd w:id="89"/>
    </w:p>
    <w:p w14:paraId="5E96BC68" w14:textId="1D520952" w:rsidR="007216CC" w:rsidRPr="00BA57C4" w:rsidRDefault="007216CC" w:rsidP="007216CC">
      <w:r w:rsidRPr="00BA57C4">
        <w:t>3GPP has currently defined two general frameworks that allow subscriber credentials (the USIM) to be utilized to derive cryptographic keys for essentially any type of IP-based service. The two frameworks are the Generic Bootstrapping Architecture (GBA, TS 33.220 [</w:t>
      </w:r>
      <w:r w:rsidR="00EA4658" w:rsidRPr="00BA57C4">
        <w:t>8</w:t>
      </w:r>
      <w:r w:rsidRPr="00BA57C4">
        <w:t>]) and Authentication and Key Management for Applications based on 3GPP credentials in the 5G System (AKMA, TS 33.535 [</w:t>
      </w:r>
      <w:r w:rsidR="00EA4658" w:rsidRPr="00BA57C4">
        <w:t>11</w:t>
      </w:r>
      <w:r w:rsidRPr="00BA57C4">
        <w:t xml:space="preserve">]). There also </w:t>
      </w:r>
      <w:proofErr w:type="gramStart"/>
      <w:r w:rsidRPr="00BA57C4">
        <w:t>exists</w:t>
      </w:r>
      <w:proofErr w:type="gramEnd"/>
      <w:r w:rsidRPr="00BA57C4">
        <w:t xml:space="preserve"> service-specific security solutions </w:t>
      </w:r>
      <w:r w:rsidR="008D24F8" w:rsidRPr="00BA57C4">
        <w:t>that</w:t>
      </w:r>
      <w:r w:rsidRPr="00BA57C4">
        <w:t xml:space="preserve"> rely on </w:t>
      </w:r>
      <w:r w:rsidR="008D24F8" w:rsidRPr="00BA57C4">
        <w:t>USIM</w:t>
      </w:r>
      <w:r w:rsidRPr="00BA57C4">
        <w:t>, e.g. the Battery Efficient Security for very low throughput Machine Type Communication devices (BEST, TS 33.163 [</w:t>
      </w:r>
      <w:r w:rsidR="00EA4658" w:rsidRPr="00BA57C4">
        <w:t>6</w:t>
      </w:r>
      <w:r w:rsidRPr="00BA57C4">
        <w:t>]) and the Access security for IP-based services (IMS signalling security, TS 33.203 [</w:t>
      </w:r>
      <w:r w:rsidR="00EA4658" w:rsidRPr="00BA57C4">
        <w:t>7</w:t>
      </w:r>
      <w:r w:rsidRPr="00BA57C4">
        <w:t xml:space="preserve">]), the latter with media plane </w:t>
      </w:r>
      <w:r w:rsidR="008D24F8" w:rsidRPr="00BA57C4">
        <w:t xml:space="preserve">security </w:t>
      </w:r>
      <w:r w:rsidRPr="00BA57C4">
        <w:t>extensions described in TR 33.828 [</w:t>
      </w:r>
      <w:r w:rsidR="00EA4658" w:rsidRPr="00BA57C4">
        <w:t>12</w:t>
      </w:r>
      <w:r w:rsidRPr="00BA57C4">
        <w:t>].</w:t>
      </w:r>
    </w:p>
    <w:p w14:paraId="57C6C403" w14:textId="3FE12227" w:rsidR="007216CC" w:rsidRPr="00BA57C4" w:rsidRDefault="007216CC" w:rsidP="007216CC">
      <w:r w:rsidRPr="00BA57C4">
        <w:t xml:space="preserve">In </w:t>
      </w:r>
      <w:proofErr w:type="gramStart"/>
      <w:r w:rsidRPr="00BA57C4">
        <w:t>all of</w:t>
      </w:r>
      <w:proofErr w:type="gramEnd"/>
      <w:r w:rsidRPr="00BA57C4">
        <w:t xml:space="preserve"> these cases, a situation can occur resulting in that traffic is protected (including encryption) in a more network-wide fashion (potentially end-to-end), in turn potentially leading to conflicts with fulfilling regulatory obligations with respect to Lawful Intercept</w:t>
      </w:r>
      <w:r w:rsidR="00E54DF5" w:rsidRPr="00BA57C4">
        <w:t>ion</w:t>
      </w:r>
      <w:r w:rsidRPr="00BA57C4">
        <w:t>.</w:t>
      </w:r>
      <w:r w:rsidRPr="00BA57C4">
        <w:rPr>
          <w:i/>
        </w:rPr>
        <w:t xml:space="preserve"> </w:t>
      </w:r>
      <w:r w:rsidRPr="00BA57C4">
        <w:t>If a CSP initiates encoding, compression, or encryption of telecommunications traffic, LEAs</w:t>
      </w:r>
      <w:r w:rsidR="008E06B7" w:rsidRPr="008E06B7">
        <w:t>, depending on regional or national regulatory requirements,</w:t>
      </w:r>
      <w:r w:rsidRPr="00BA57C4">
        <w:t xml:space="preserve"> generally require the CSP to provide intercepted communications "</w:t>
      </w:r>
      <w:proofErr w:type="spellStart"/>
      <w:r w:rsidRPr="00BA57C4">
        <w:t>en</w:t>
      </w:r>
      <w:proofErr w:type="spellEnd"/>
      <w:r w:rsidRPr="00BA57C4">
        <w:t xml:space="preserve"> </w:t>
      </w:r>
      <w:proofErr w:type="spellStart"/>
      <w:r w:rsidRPr="00BA57C4">
        <w:t>clair</w:t>
      </w:r>
      <w:proofErr w:type="spellEnd"/>
      <w:r w:rsidRPr="00BA57C4">
        <w:t>".</w:t>
      </w:r>
      <w:r w:rsidRPr="00581730">
        <w:t xml:space="preserve"> </w:t>
      </w:r>
      <w:r w:rsidRPr="00BA57C4">
        <w:t xml:space="preserve">Such requirements are observed in the 3GPP specifications, but until recently, mainly by expressing recommendations of the </w:t>
      </w:r>
      <w:r w:rsidRPr="00BA57C4">
        <w:rPr>
          <w:i/>
        </w:rPr>
        <w:t>use</w:t>
      </w:r>
      <w:r w:rsidRPr="00BA57C4">
        <w:t xml:space="preserve"> of encryption.</w:t>
      </w:r>
    </w:p>
    <w:p w14:paraId="7F5A85F2" w14:textId="45177AFF" w:rsidR="007216CC" w:rsidRPr="00581730" w:rsidRDefault="007216CC" w:rsidP="005D2568">
      <w:pPr>
        <w:pStyle w:val="EX"/>
      </w:pPr>
      <w:r w:rsidRPr="00581730">
        <w:t>EXAMPLE:</w:t>
      </w:r>
      <w:r w:rsidRPr="00581730">
        <w:tab/>
        <w:t>As stated in [</w:t>
      </w:r>
      <w:r w:rsidR="00EA4658" w:rsidRPr="00581730">
        <w:t>6</w:t>
      </w:r>
      <w:r w:rsidRPr="00581730">
        <w:t xml:space="preserve">], Annex A: </w:t>
      </w:r>
      <w:r w:rsidRPr="00581730">
        <w:rPr>
          <w:iCs/>
        </w:rPr>
        <w:t>"</w:t>
      </w:r>
      <w:r w:rsidRPr="00581730">
        <w:rPr>
          <w:lang w:eastAsia="zh-CN"/>
        </w:rPr>
        <w:t>Due to regulatory requirements, operators may have to disable the BEST service for UEs roaming in their network</w:t>
      </w:r>
      <w:r w:rsidRPr="00581730">
        <w:rPr>
          <w:iCs/>
        </w:rPr>
        <w:t>"</w:t>
      </w:r>
      <w:r w:rsidRPr="00581730">
        <w:t>.</w:t>
      </w:r>
    </w:p>
    <w:p w14:paraId="4ED19378" w14:textId="7700A93F" w:rsidR="007216CC" w:rsidRPr="00581730" w:rsidRDefault="007216CC" w:rsidP="007216CC">
      <w:pPr>
        <w:rPr>
          <w:szCs w:val="22"/>
        </w:rPr>
      </w:pPr>
      <w:r w:rsidRPr="00581730">
        <w:rPr>
          <w:szCs w:val="22"/>
        </w:rPr>
        <w:t xml:space="preserve">This approach is not optimal since it </w:t>
      </w:r>
      <w:r w:rsidR="00E54DF5" w:rsidRPr="00581730">
        <w:rPr>
          <w:szCs w:val="22"/>
        </w:rPr>
        <w:t xml:space="preserve">in practice </w:t>
      </w:r>
      <w:r w:rsidRPr="00581730">
        <w:rPr>
          <w:szCs w:val="22"/>
        </w:rPr>
        <w:t xml:space="preserve">leads to disabling of the </w:t>
      </w:r>
      <w:r w:rsidR="00E54DF5" w:rsidRPr="00581730">
        <w:rPr>
          <w:szCs w:val="22"/>
        </w:rPr>
        <w:t>traffic protection</w:t>
      </w:r>
      <w:r w:rsidRPr="00581730">
        <w:rPr>
          <w:szCs w:val="22"/>
        </w:rPr>
        <w:t xml:space="preserve"> altogether</w:t>
      </w:r>
      <w:r w:rsidR="00E54DF5" w:rsidRPr="00581730">
        <w:rPr>
          <w:szCs w:val="22"/>
        </w:rPr>
        <w:t xml:space="preserve"> (including </w:t>
      </w:r>
      <w:r w:rsidR="008D24F8" w:rsidRPr="00581730">
        <w:rPr>
          <w:szCs w:val="22"/>
        </w:rPr>
        <w:t xml:space="preserve">data </w:t>
      </w:r>
      <w:r w:rsidR="00E54DF5" w:rsidRPr="00581730">
        <w:rPr>
          <w:szCs w:val="22"/>
        </w:rPr>
        <w:t xml:space="preserve">encryption, data integrity, and </w:t>
      </w:r>
      <w:r w:rsidR="008D24F8" w:rsidRPr="00581730">
        <w:rPr>
          <w:szCs w:val="22"/>
        </w:rPr>
        <w:t xml:space="preserve">data </w:t>
      </w:r>
      <w:r w:rsidR="00E54DF5" w:rsidRPr="00581730">
        <w:rPr>
          <w:szCs w:val="22"/>
        </w:rPr>
        <w:t>origin authentication)</w:t>
      </w:r>
      <w:r w:rsidRPr="00581730">
        <w:rPr>
          <w:szCs w:val="22"/>
        </w:rPr>
        <w:t>.</w:t>
      </w:r>
    </w:p>
    <w:p w14:paraId="1CBC109B" w14:textId="77A17DD8" w:rsidR="00FE7E3E" w:rsidRPr="00581730" w:rsidRDefault="00FE7E3E" w:rsidP="00002AE2">
      <w:pPr>
        <w:pStyle w:val="Heading2"/>
      </w:pPr>
      <w:bookmarkStart w:id="90" w:name="_Toc194476210"/>
      <w:bookmarkStart w:id="91" w:name="_Toc221554102"/>
      <w:r w:rsidRPr="00581730">
        <w:t>4.</w:t>
      </w:r>
      <w:r w:rsidR="00947400" w:rsidRPr="00581730">
        <w:t>2</w:t>
      </w:r>
      <w:r w:rsidRPr="00581730">
        <w:tab/>
        <w:t>Current LI Architecture</w:t>
      </w:r>
      <w:bookmarkEnd w:id="90"/>
      <w:bookmarkEnd w:id="91"/>
    </w:p>
    <w:p w14:paraId="75D5C786" w14:textId="4B28FC3C" w:rsidR="00FE7E3E" w:rsidRPr="00581730" w:rsidRDefault="00FE7E3E" w:rsidP="00002AE2">
      <w:pPr>
        <w:pStyle w:val="Heading3"/>
      </w:pPr>
      <w:bookmarkStart w:id="92" w:name="_Toc194476211"/>
      <w:bookmarkStart w:id="93" w:name="_Toc221554103"/>
      <w:r w:rsidRPr="00581730">
        <w:t>4.</w:t>
      </w:r>
      <w:r w:rsidR="00947400" w:rsidRPr="00581730">
        <w:t>2</w:t>
      </w:r>
      <w:r w:rsidRPr="00581730">
        <w:t>.1</w:t>
      </w:r>
      <w:r w:rsidRPr="00581730">
        <w:tab/>
        <w:t>Overview</w:t>
      </w:r>
      <w:bookmarkEnd w:id="92"/>
      <w:bookmarkEnd w:id="93"/>
    </w:p>
    <w:p w14:paraId="78B137AF" w14:textId="581313E0" w:rsidR="00C17DE0" w:rsidRPr="00581730" w:rsidRDefault="00C17DE0" w:rsidP="00C17DE0">
      <w:r w:rsidRPr="00581730">
        <w:t>As of 3GPP Release 17, the Lawful Intercept</w:t>
      </w:r>
      <w:r w:rsidR="008D24F8" w:rsidRPr="00581730">
        <w:t>ion</w:t>
      </w:r>
      <w:r w:rsidRPr="00581730">
        <w:t xml:space="preserve"> architecture of TS 33.127 </w:t>
      </w:r>
      <w:r w:rsidR="009F2D88">
        <w:t xml:space="preserve">[4] </w:t>
      </w:r>
      <w:r w:rsidRPr="00581730">
        <w:t xml:space="preserve">has been extended by normative specifications describing a general LI-framework for services encrypted by CSP-provided keys and a more specific solution for the case that the service is protected (encrypted) based on AKMA keys (see clause 7.15 of </w:t>
      </w:r>
      <w:r w:rsidR="009F2D88" w:rsidRPr="00581730">
        <w:t xml:space="preserve">TS 33.127 </w:t>
      </w:r>
      <w:r w:rsidRPr="00581730">
        <w:t>[</w:t>
      </w:r>
      <w:r w:rsidR="00EA4658" w:rsidRPr="00581730">
        <w:t>4</w:t>
      </w:r>
      <w:r w:rsidRPr="00581730">
        <w:t>]).</w:t>
      </w:r>
    </w:p>
    <w:p w14:paraId="255448E2" w14:textId="679BA7CB" w:rsidR="00FE7E3E" w:rsidRPr="00581730" w:rsidRDefault="00C17DE0" w:rsidP="00FE7E3E">
      <w:r w:rsidRPr="00581730">
        <w:t>To this end, the</w:t>
      </w:r>
      <w:r w:rsidR="00FE7E3E" w:rsidRPr="00581730">
        <w:t xml:space="preserve"> architectural framework of TS 33.127 [</w:t>
      </w:r>
      <w:r w:rsidR="00EA4658" w:rsidRPr="00581730">
        <w:t>4</w:t>
      </w:r>
      <w:r w:rsidR="00FE7E3E" w:rsidRPr="00581730">
        <w:t xml:space="preserve">] defines the notion of a </w:t>
      </w:r>
      <w:r w:rsidR="00FE7E3E" w:rsidRPr="00581730">
        <w:rPr>
          <w:i/>
        </w:rPr>
        <w:t>Security Termination Function</w:t>
      </w:r>
      <w:r w:rsidR="00FE7E3E" w:rsidRPr="00581730">
        <w:t xml:space="preserve"> (STF). This corresponds to the NF providing some service to the UE (messaging, chat, etc) and where the service is encrypted by CSP-provided keys. The encryption is applied end-to-end, between the UE and the STF. The CSP-provided keys, in turn, are provided by a </w:t>
      </w:r>
      <w:r w:rsidR="00FE7E3E" w:rsidRPr="00581730">
        <w:rPr>
          <w:i/>
        </w:rPr>
        <w:t>Key Server Function</w:t>
      </w:r>
      <w:r w:rsidR="00FE7E3E" w:rsidRPr="00581730">
        <w:t xml:space="preserve"> (KSF)</w:t>
      </w:r>
      <w:r w:rsidR="00D62692" w:rsidRPr="00581730">
        <w:t>, located at, and operated by the CSP</w:t>
      </w:r>
      <w:r w:rsidR="00FE7E3E" w:rsidRPr="00581730">
        <w:t>.</w:t>
      </w:r>
    </w:p>
    <w:p w14:paraId="4FCC2719" w14:textId="59810590" w:rsidR="007468B3" w:rsidRPr="00581730" w:rsidRDefault="00FE7E3E" w:rsidP="009F2D88">
      <w:pPr>
        <w:pStyle w:val="EX"/>
      </w:pPr>
      <w:r w:rsidRPr="00581730">
        <w:lastRenderedPageBreak/>
        <w:t>EXAMPLE: A concrete instantiation of an STF and KSF can be exemplified with the KSF corresponding to an AKMA Anchor Function (</w:t>
      </w:r>
      <w:proofErr w:type="spellStart"/>
      <w:r w:rsidRPr="00581730">
        <w:t>AAnF</w:t>
      </w:r>
      <w:proofErr w:type="spellEnd"/>
      <w:r w:rsidRPr="00581730">
        <w:t>) and the STF corresponding to an AKMA Application Function (AF) according to TS 33.535 [</w:t>
      </w:r>
      <w:r w:rsidR="00EA4658" w:rsidRPr="00581730">
        <w:t>11</w:t>
      </w:r>
      <w:r w:rsidRPr="00581730">
        <w:t>].</w:t>
      </w:r>
    </w:p>
    <w:p w14:paraId="250AB2E3" w14:textId="77777777" w:rsidR="00FE7E3E" w:rsidRPr="00581730" w:rsidRDefault="00FE7E3E" w:rsidP="00FE7E3E">
      <w:pPr>
        <w:rPr>
          <w:sz w:val="22"/>
          <w:szCs w:val="22"/>
        </w:rPr>
      </w:pPr>
    </w:p>
    <w:p w14:paraId="267D7CC4" w14:textId="77777777" w:rsidR="00FE7E3E" w:rsidRPr="00BA57C4" w:rsidRDefault="00FE7E3E" w:rsidP="00FE7E3E">
      <w:pPr>
        <w:pStyle w:val="TH"/>
      </w:pPr>
      <w:r w:rsidRPr="00BA57C4">
        <w:object w:dxaOrig="17532" w:dyaOrig="12840" w14:anchorId="0E953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52.9pt" o:ole="">
            <v:imagedata r:id="rId15" o:title=""/>
          </v:shape>
          <o:OLEObject Type="Embed" ProgID="Visio.Drawing.15" ShapeID="_x0000_i1025" DrawAspect="Content" ObjectID="_1832167354" r:id="rId16"/>
        </w:object>
      </w:r>
    </w:p>
    <w:p w14:paraId="37283DED" w14:textId="77AC8D30" w:rsidR="00FE7E3E" w:rsidRPr="00BA57C4" w:rsidRDefault="00FE7E3E" w:rsidP="00FE7E3E">
      <w:pPr>
        <w:pStyle w:val="TF"/>
      </w:pPr>
      <w:r w:rsidRPr="00BA57C4">
        <w:t>Figure 4.</w:t>
      </w:r>
      <w:r w:rsidR="00947400" w:rsidRPr="00BA57C4">
        <w:t>2.1</w:t>
      </w:r>
      <w:r w:rsidRPr="00BA57C4">
        <w:t xml:space="preserve">-1: General </w:t>
      </w:r>
      <w:r w:rsidR="00C17DE0" w:rsidRPr="00BA57C4">
        <w:t xml:space="preserve">(non-roaming) </w:t>
      </w:r>
      <w:r w:rsidRPr="00BA57C4">
        <w:t xml:space="preserve">LI-architecture for CSP-provided keys according to TS 33.127. If the STF uses 5G-native identifiers, the triggering </w:t>
      </w:r>
      <w:r w:rsidR="004B0327" w:rsidRPr="00BA57C4">
        <w:t>of POIs in the STF from</w:t>
      </w:r>
      <w:r w:rsidRPr="00BA57C4">
        <w:t xml:space="preserve"> the IRI-TF and CC-TF in the KSF could be replaced by direct provisioning of the STF using LI_X1, see text.</w:t>
      </w:r>
    </w:p>
    <w:p w14:paraId="714AE5EA" w14:textId="239C2699" w:rsidR="00C17DE0" w:rsidRPr="00581730" w:rsidRDefault="00C17DE0" w:rsidP="00002AE2">
      <w:pPr>
        <w:pStyle w:val="Heading3"/>
      </w:pPr>
      <w:bookmarkStart w:id="94" w:name="_Toc194476212"/>
      <w:bookmarkStart w:id="95" w:name="_Toc221554104"/>
      <w:r w:rsidRPr="00581730">
        <w:t>4.</w:t>
      </w:r>
      <w:r w:rsidR="00947400" w:rsidRPr="00581730">
        <w:t>2.2</w:t>
      </w:r>
      <w:r w:rsidRPr="00581730">
        <w:tab/>
        <w:t>Roaming</w:t>
      </w:r>
      <w:bookmarkEnd w:id="95"/>
    </w:p>
    <w:p w14:paraId="23F0052C" w14:textId="1ABB22C5" w:rsidR="00C17DE0" w:rsidRPr="00581730" w:rsidRDefault="00C17DE0" w:rsidP="00C17DE0">
      <w:r w:rsidRPr="00581730">
        <w:t xml:space="preserve">The current LI-architecture of TS 33.127 </w:t>
      </w:r>
      <w:r w:rsidR="009F2D88">
        <w:t xml:space="preserve">[4] </w:t>
      </w:r>
      <w:r w:rsidRPr="00581730">
        <w:t>covers only the non-roaming case.</w:t>
      </w:r>
    </w:p>
    <w:p w14:paraId="1DDC74F5" w14:textId="2F774EE6" w:rsidR="00FE7E3E" w:rsidRPr="00581730" w:rsidRDefault="00FE7E3E" w:rsidP="00002AE2">
      <w:pPr>
        <w:pStyle w:val="Heading3"/>
      </w:pPr>
      <w:bookmarkStart w:id="96" w:name="_Toc221554105"/>
      <w:r w:rsidRPr="00581730">
        <w:t>4.</w:t>
      </w:r>
      <w:r w:rsidR="00947400" w:rsidRPr="00581730">
        <w:t>2.3</w:t>
      </w:r>
      <w:r w:rsidRPr="00581730">
        <w:tab/>
        <w:t>LI Provisioning and Triggering</w:t>
      </w:r>
      <w:bookmarkEnd w:id="94"/>
      <w:bookmarkEnd w:id="96"/>
    </w:p>
    <w:p w14:paraId="2D7F95E6" w14:textId="45BF57F4" w:rsidR="00FE7E3E" w:rsidRPr="00BA57C4" w:rsidRDefault="00FE7E3E" w:rsidP="00FE7E3E">
      <w:r w:rsidRPr="00BA57C4">
        <w:t>The KSF is provisioned based on SUPI. If also the STF provides services based on a 5G-native identifier such as SUPI, standard LI provisioning over LI_X1 is possible</w:t>
      </w:r>
      <w:r w:rsidR="007468B3" w:rsidRPr="00BA57C4">
        <w:t xml:space="preserve"> also for the STF</w:t>
      </w:r>
      <w:r w:rsidRPr="00BA57C4">
        <w:t>. If some other identifier is used</w:t>
      </w:r>
      <w:r w:rsidR="007468B3" w:rsidRPr="00BA57C4">
        <w:t xml:space="preserve"> by the STF</w:t>
      </w:r>
      <w:r w:rsidRPr="00BA57C4">
        <w:t>, it might be necessary to instead use triggering: determination of a subscriber as being an LI target might not be possible until the STF actively requests key material from the KSF</w:t>
      </w:r>
      <w:r w:rsidR="00A946E3">
        <w:t xml:space="preserve"> where</w:t>
      </w:r>
      <w:r w:rsidR="00A946E3" w:rsidRPr="00BA57C4">
        <w:t xml:space="preserve"> </w:t>
      </w:r>
      <w:r w:rsidR="003C677B" w:rsidRPr="00BA57C4">
        <w:t xml:space="preserve">triggering functions of </w:t>
      </w:r>
      <w:r w:rsidR="007468B3" w:rsidRPr="00BA57C4">
        <w:t>the KSF maps the request to a SUPI and triggers the STF</w:t>
      </w:r>
      <w:r w:rsidRPr="00BA57C4">
        <w:t xml:space="preserve">. </w:t>
      </w:r>
    </w:p>
    <w:p w14:paraId="152C2DA0" w14:textId="0449921E" w:rsidR="00FE7E3E" w:rsidRPr="00581730" w:rsidRDefault="00FE7E3E" w:rsidP="00002AE2">
      <w:pPr>
        <w:pStyle w:val="Heading3"/>
      </w:pPr>
      <w:bookmarkStart w:id="97" w:name="_Toc194476213"/>
      <w:bookmarkStart w:id="98" w:name="_Toc221554106"/>
      <w:r w:rsidRPr="00581730">
        <w:t>4.</w:t>
      </w:r>
      <w:r w:rsidR="00947400" w:rsidRPr="00581730">
        <w:t>2.4</w:t>
      </w:r>
      <w:r w:rsidRPr="00581730">
        <w:tab/>
      </w:r>
      <w:r w:rsidR="00C17DE0" w:rsidRPr="00581730">
        <w:t xml:space="preserve">Generation of </w:t>
      </w:r>
      <w:r w:rsidRPr="00581730">
        <w:t>IRI</w:t>
      </w:r>
      <w:bookmarkEnd w:id="97"/>
      <w:bookmarkEnd w:id="98"/>
    </w:p>
    <w:p w14:paraId="5ADF2013" w14:textId="636E9781" w:rsidR="00FE7E3E" w:rsidRPr="00BA57C4" w:rsidRDefault="00FE7E3E" w:rsidP="00FE7E3E">
      <w:r w:rsidRPr="00BA57C4">
        <w:t>The scope of the LI-solution defined in TS 33.127</w:t>
      </w:r>
      <w:r w:rsidR="00DC3EC3" w:rsidRPr="00581730">
        <w:t xml:space="preserve"> </w:t>
      </w:r>
      <w:r w:rsidR="00DC3EC3">
        <w:t>[4]</w:t>
      </w:r>
      <w:r w:rsidRPr="00BA57C4">
        <w:t xml:space="preserve"> is to collect IRI from the KSF (e.g. CSP-provided keys) and optionally from the STF over LI_X2. IRI collected from the STF can comprise further keys and/or other auxiliary security parameters such as the selected encryption protocol or algorithm.</w:t>
      </w:r>
    </w:p>
    <w:p w14:paraId="3CDE67A6" w14:textId="2DFC4B03" w:rsidR="00FE7E3E" w:rsidRPr="00BA57C4" w:rsidRDefault="00FE7E3E" w:rsidP="00FE7E3E">
      <w:r w:rsidRPr="00BA57C4">
        <w:lastRenderedPageBreak/>
        <w:t>The IRI collected from the KSF comprises at least key material which forms the basis for the actual encryption/decryption of the services, between the</w:t>
      </w:r>
      <w:r w:rsidR="007468B3" w:rsidRPr="00BA57C4">
        <w:t xml:space="preserve"> </w:t>
      </w:r>
      <w:r w:rsidRPr="00BA57C4">
        <w:t>STF and a UE. This key material is generically referred to as K</w:t>
      </w:r>
      <w:r w:rsidRPr="00BA57C4">
        <w:rPr>
          <w:vertAlign w:val="subscript"/>
        </w:rPr>
        <w:t>LI</w:t>
      </w:r>
      <w:r w:rsidRPr="00BA57C4">
        <w:t>. The key K</w:t>
      </w:r>
      <w:r w:rsidRPr="00BA57C4">
        <w:rPr>
          <w:vertAlign w:val="subscript"/>
        </w:rPr>
        <w:t>LI</w:t>
      </w:r>
      <w:r w:rsidRPr="00BA57C4">
        <w:t xml:space="preserve"> is associated with a specific </w:t>
      </w:r>
      <w:r w:rsidR="007468B3" w:rsidRPr="00BA57C4">
        <w:t>subscriber</w:t>
      </w:r>
      <w:r w:rsidRPr="00BA57C4">
        <w:t xml:space="preserve"> and could also be tied to a specific (</w:t>
      </w:r>
      <w:r w:rsidR="007468B3" w:rsidRPr="00BA57C4">
        <w:t>subscriber</w:t>
      </w:r>
      <w:r w:rsidRPr="00BA57C4">
        <w:t>, STF)-pair. In the latter case, K</w:t>
      </w:r>
      <w:r w:rsidRPr="00BA57C4">
        <w:rPr>
          <w:vertAlign w:val="subscript"/>
        </w:rPr>
        <w:t>LI</w:t>
      </w:r>
      <w:r w:rsidRPr="00BA57C4">
        <w:t xml:space="preserve"> is derived from a user-specific key K</w:t>
      </w:r>
      <w:r w:rsidRPr="00BA57C4">
        <w:rPr>
          <w:vertAlign w:val="subscript"/>
        </w:rPr>
        <w:t>USER</w:t>
      </w:r>
      <w:r w:rsidRPr="00BA57C4">
        <w:t>. There is an identifier associated with K</w:t>
      </w:r>
      <w:r w:rsidRPr="00BA57C4">
        <w:rPr>
          <w:vertAlign w:val="subscript"/>
        </w:rPr>
        <w:t>USER</w:t>
      </w:r>
      <w:r w:rsidRPr="00BA57C4">
        <w:t xml:space="preserve"> which uniquely identifies the K</w:t>
      </w:r>
      <w:r w:rsidRPr="00BA57C4">
        <w:rPr>
          <w:vertAlign w:val="subscript"/>
        </w:rPr>
        <w:t>USER</w:t>
      </w:r>
      <w:r w:rsidRPr="00BA57C4">
        <w:t>, at least within the CSP and this identifier is generically denoted KID.</w:t>
      </w:r>
    </w:p>
    <w:p w14:paraId="3B3B109D" w14:textId="0DCC11A5" w:rsidR="00FE7E3E" w:rsidRPr="00BA57C4" w:rsidRDefault="007468B3" w:rsidP="00FE7E3E">
      <w:r w:rsidRPr="00BA57C4">
        <w:t xml:space="preserve">When the UE requests protected services from an STF, the request typically starts with a security handshake, establishing further IRI related to the protection. </w:t>
      </w:r>
      <w:r w:rsidR="00FE7E3E" w:rsidRPr="00BA57C4">
        <w:t xml:space="preserve">For key management protocols such as AKMA, the STF might not </w:t>
      </w:r>
      <w:r w:rsidRPr="00BA57C4">
        <w:t>always</w:t>
      </w:r>
      <w:r w:rsidR="00FE7E3E" w:rsidRPr="00BA57C4">
        <w:t xml:space="preserve"> be located with</w:t>
      </w:r>
      <w:r w:rsidR="004B0327" w:rsidRPr="00BA57C4">
        <w:t>in</w:t>
      </w:r>
      <w:r w:rsidR="00FE7E3E" w:rsidRPr="00BA57C4">
        <w:t xml:space="preserve"> the CSP</w:t>
      </w:r>
      <w:r w:rsidR="004B0327" w:rsidRPr="00BA57C4">
        <w:t xml:space="preserve"> domain</w:t>
      </w:r>
      <w:r w:rsidR="00FE7E3E" w:rsidRPr="00BA57C4">
        <w:t xml:space="preserve">. Thus, </w:t>
      </w:r>
      <w:proofErr w:type="gramStart"/>
      <w:r w:rsidR="00FE7E3E" w:rsidRPr="00BA57C4">
        <w:t>in order to</w:t>
      </w:r>
      <w:proofErr w:type="gramEnd"/>
      <w:r w:rsidR="00FE7E3E" w:rsidRPr="00BA57C4">
        <w:t xml:space="preserve"> make the discussion as generic as possible, the present document makes no assumption on the ability to collect </w:t>
      </w:r>
      <w:r w:rsidR="004B0327" w:rsidRPr="00BA57C4">
        <w:t xml:space="preserve">any </w:t>
      </w:r>
      <w:r w:rsidR="00FE7E3E" w:rsidRPr="00BA57C4">
        <w:t xml:space="preserve">IRI </w:t>
      </w:r>
      <w:r w:rsidR="004B0327" w:rsidRPr="00BA57C4">
        <w:t xml:space="preserve">whatsoever </w:t>
      </w:r>
      <w:r w:rsidR="00FE7E3E" w:rsidRPr="00BA57C4">
        <w:t xml:space="preserve">from </w:t>
      </w:r>
      <w:r w:rsidR="004B0327" w:rsidRPr="00BA57C4">
        <w:t xml:space="preserve">the </w:t>
      </w:r>
      <w:r w:rsidR="00FE7E3E" w:rsidRPr="00BA57C4">
        <w:t xml:space="preserve">STF. </w:t>
      </w:r>
      <w:proofErr w:type="gramStart"/>
      <w:r w:rsidR="00BD17C7" w:rsidRPr="00BA57C4">
        <w:t>As a consequence</w:t>
      </w:r>
      <w:proofErr w:type="gramEnd"/>
      <w:r w:rsidR="00BD17C7" w:rsidRPr="00BA57C4">
        <w:t xml:space="preserve">, </w:t>
      </w:r>
      <w:r w:rsidR="004B0327" w:rsidRPr="00BA57C4">
        <w:t xml:space="preserve">collection of </w:t>
      </w:r>
      <w:r w:rsidR="00FE7E3E" w:rsidRPr="00BA57C4">
        <w:t xml:space="preserve">IRI </w:t>
      </w:r>
      <w:r w:rsidR="00BD17C7" w:rsidRPr="00BA57C4">
        <w:t>from in-band signalling</w:t>
      </w:r>
      <w:r w:rsidR="004B0327" w:rsidRPr="00BA57C4">
        <w:t xml:space="preserve"> </w:t>
      </w:r>
      <w:r w:rsidRPr="00BA57C4">
        <w:t xml:space="preserve">between UE and STF </w:t>
      </w:r>
      <w:r w:rsidR="00BD17C7" w:rsidRPr="00BA57C4">
        <w:t xml:space="preserve">becomes an </w:t>
      </w:r>
      <w:r w:rsidR="004B0327" w:rsidRPr="00BA57C4">
        <w:t xml:space="preserve">identified key issue (see clause </w:t>
      </w:r>
      <w:r w:rsidR="00B222FF" w:rsidRPr="00BA57C4">
        <w:t>5.1.3</w:t>
      </w:r>
      <w:r w:rsidR="004B0327" w:rsidRPr="00BA57C4">
        <w:t>)</w:t>
      </w:r>
      <w:r w:rsidR="00FE7E3E" w:rsidRPr="00BA57C4">
        <w:t>.</w:t>
      </w:r>
    </w:p>
    <w:p w14:paraId="63F9318C" w14:textId="0218E279" w:rsidR="00FE7E3E" w:rsidRPr="00BA57C4" w:rsidRDefault="00FE7E3E" w:rsidP="00FE7E3E">
      <w:r w:rsidRPr="00BA57C4">
        <w:t>If AKMA is used, a mapping from TS 33.127</w:t>
      </w:r>
      <w:r w:rsidR="00DC3EC3" w:rsidRPr="00581730">
        <w:t xml:space="preserve"> </w:t>
      </w:r>
      <w:r w:rsidR="00DC3EC3">
        <w:t>[4]</w:t>
      </w:r>
      <w:r w:rsidRPr="00BA57C4">
        <w:t xml:space="preserve"> to TS 33.535</w:t>
      </w:r>
      <w:r w:rsidR="00DC3EC3" w:rsidRPr="00581730">
        <w:t xml:space="preserve"> </w:t>
      </w:r>
      <w:r w:rsidR="00DC3EC3">
        <w:t>[</w:t>
      </w:r>
      <w:r w:rsidR="00DC3EC3">
        <w:t>11</w:t>
      </w:r>
      <w:r w:rsidR="00DC3EC3">
        <w:t>]</w:t>
      </w:r>
      <w:r w:rsidRPr="00BA57C4">
        <w:t xml:space="preserve"> can be made according to table 4.</w:t>
      </w:r>
      <w:r w:rsidR="00947400" w:rsidRPr="00BA57C4">
        <w:t>2.4</w:t>
      </w:r>
      <w:r w:rsidRPr="00BA57C4">
        <w:t>-1.</w:t>
      </w:r>
    </w:p>
    <w:p w14:paraId="69EEB1E1" w14:textId="14BA392D" w:rsidR="00FE7E3E" w:rsidRPr="00BA57C4" w:rsidRDefault="00FE7E3E" w:rsidP="00FE7E3E">
      <w:pPr>
        <w:pStyle w:val="TH"/>
      </w:pPr>
      <w:r w:rsidRPr="00BA57C4">
        <w:t>Table 4.</w:t>
      </w:r>
      <w:r w:rsidR="00947400" w:rsidRPr="00BA57C4">
        <w:t>2.4</w:t>
      </w:r>
      <w:r w:rsidRPr="00BA57C4">
        <w:t xml:space="preserve">-1: Mapping functions between the general architecture and AKMA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721"/>
      </w:tblGrid>
      <w:tr w:rsidR="00FE7E3E" w:rsidRPr="00BA57C4" w14:paraId="0ECB0E8A" w14:textId="77777777" w:rsidTr="00DC3EC3">
        <w:trPr>
          <w:jc w:val="center"/>
        </w:trPr>
        <w:tc>
          <w:tcPr>
            <w:tcW w:w="2477" w:type="dxa"/>
            <w:shd w:val="clear" w:color="auto" w:fill="D9D9D9"/>
          </w:tcPr>
          <w:p w14:paraId="052B05C5" w14:textId="23F442F5" w:rsidR="00FE7E3E" w:rsidRPr="00BA57C4" w:rsidRDefault="00FE7E3E" w:rsidP="00DC3EC3">
            <w:pPr>
              <w:pStyle w:val="TAH"/>
            </w:pPr>
            <w:r w:rsidRPr="00BA57C4">
              <w:t>Term in the present document and TS 33.127</w:t>
            </w:r>
          </w:p>
        </w:tc>
        <w:tc>
          <w:tcPr>
            <w:tcW w:w="2343" w:type="dxa"/>
            <w:shd w:val="clear" w:color="auto" w:fill="D9D9D9"/>
          </w:tcPr>
          <w:p w14:paraId="5E8901CC" w14:textId="6CB96AD9" w:rsidR="00FE7E3E" w:rsidRPr="00BA57C4" w:rsidRDefault="00FE7E3E" w:rsidP="00DC3EC3">
            <w:pPr>
              <w:pStyle w:val="TAH"/>
            </w:pPr>
            <w:r w:rsidRPr="00BA57C4">
              <w:t>AKMA correspondence</w:t>
            </w:r>
          </w:p>
        </w:tc>
        <w:tc>
          <w:tcPr>
            <w:tcW w:w="2721" w:type="dxa"/>
            <w:shd w:val="clear" w:color="auto" w:fill="D9D9D9"/>
          </w:tcPr>
          <w:p w14:paraId="4916E7E5" w14:textId="77777777" w:rsidR="00FE7E3E" w:rsidRPr="00BA57C4" w:rsidRDefault="00FE7E3E" w:rsidP="00DC3EC3">
            <w:pPr>
              <w:pStyle w:val="TAH"/>
            </w:pPr>
            <w:r w:rsidRPr="00BA57C4">
              <w:t>Reference</w:t>
            </w:r>
          </w:p>
        </w:tc>
      </w:tr>
      <w:tr w:rsidR="00FE7E3E" w:rsidRPr="00BA57C4" w14:paraId="582A6254" w14:textId="77777777" w:rsidTr="00DC3EC3">
        <w:trPr>
          <w:jc w:val="center"/>
        </w:trPr>
        <w:tc>
          <w:tcPr>
            <w:tcW w:w="2477" w:type="dxa"/>
            <w:shd w:val="clear" w:color="auto" w:fill="auto"/>
            <w:vAlign w:val="center"/>
          </w:tcPr>
          <w:p w14:paraId="1EF98F83" w14:textId="77777777" w:rsidR="00FE7E3E" w:rsidRPr="00BA57C4" w:rsidRDefault="00FE7E3E" w:rsidP="003206BB">
            <w:pPr>
              <w:pStyle w:val="TAL"/>
            </w:pPr>
            <w:r w:rsidRPr="00BA57C4">
              <w:t>KSF</w:t>
            </w:r>
          </w:p>
        </w:tc>
        <w:tc>
          <w:tcPr>
            <w:tcW w:w="2343" w:type="dxa"/>
            <w:shd w:val="clear" w:color="auto" w:fill="auto"/>
            <w:vAlign w:val="center"/>
          </w:tcPr>
          <w:p w14:paraId="67036416" w14:textId="77777777" w:rsidR="00FE7E3E" w:rsidRPr="00BA57C4" w:rsidRDefault="00FE7E3E" w:rsidP="003206BB">
            <w:pPr>
              <w:pStyle w:val="TAL"/>
            </w:pPr>
            <w:proofErr w:type="spellStart"/>
            <w:r w:rsidRPr="00BA57C4">
              <w:t>AAnF</w:t>
            </w:r>
            <w:proofErr w:type="spellEnd"/>
          </w:p>
        </w:tc>
        <w:tc>
          <w:tcPr>
            <w:tcW w:w="2721" w:type="dxa"/>
          </w:tcPr>
          <w:p w14:paraId="0823957C" w14:textId="40C0D74E" w:rsidR="00FE7E3E" w:rsidRPr="00BA57C4" w:rsidRDefault="00FE7E3E" w:rsidP="003206BB">
            <w:pPr>
              <w:pStyle w:val="TAL"/>
            </w:pPr>
            <w:r w:rsidRPr="00BA57C4">
              <w:t>TS 33.535 [</w:t>
            </w:r>
            <w:r w:rsidR="00EA4658" w:rsidRPr="00BA57C4">
              <w:t>11</w:t>
            </w:r>
            <w:r w:rsidRPr="00BA57C4">
              <w:t>] clause 4.2.1</w:t>
            </w:r>
          </w:p>
        </w:tc>
      </w:tr>
      <w:tr w:rsidR="00FE7E3E" w:rsidRPr="00BA57C4" w14:paraId="32DB7B8B" w14:textId="77777777" w:rsidTr="00DC3EC3">
        <w:trPr>
          <w:jc w:val="center"/>
        </w:trPr>
        <w:tc>
          <w:tcPr>
            <w:tcW w:w="2477" w:type="dxa"/>
            <w:shd w:val="clear" w:color="auto" w:fill="auto"/>
            <w:vAlign w:val="center"/>
          </w:tcPr>
          <w:p w14:paraId="6D0B17C4" w14:textId="77777777" w:rsidR="00FE7E3E" w:rsidRPr="00BA57C4" w:rsidRDefault="00FE7E3E" w:rsidP="003206BB">
            <w:pPr>
              <w:pStyle w:val="TAL"/>
            </w:pPr>
            <w:r w:rsidRPr="00BA57C4">
              <w:t>STF</w:t>
            </w:r>
          </w:p>
        </w:tc>
        <w:tc>
          <w:tcPr>
            <w:tcW w:w="2343" w:type="dxa"/>
            <w:shd w:val="clear" w:color="auto" w:fill="auto"/>
            <w:vAlign w:val="center"/>
          </w:tcPr>
          <w:p w14:paraId="5D9B9F94" w14:textId="77777777" w:rsidR="00FE7E3E" w:rsidRPr="00BA57C4" w:rsidRDefault="00FE7E3E" w:rsidP="003206BB">
            <w:pPr>
              <w:pStyle w:val="TAL"/>
            </w:pPr>
            <w:r w:rsidRPr="00BA57C4">
              <w:t xml:space="preserve">AF </w:t>
            </w:r>
          </w:p>
        </w:tc>
        <w:tc>
          <w:tcPr>
            <w:tcW w:w="2721" w:type="dxa"/>
          </w:tcPr>
          <w:p w14:paraId="3645E7D4" w14:textId="363605AD" w:rsidR="00FE7E3E" w:rsidRPr="00BA57C4" w:rsidRDefault="00FE7E3E" w:rsidP="003206BB">
            <w:pPr>
              <w:pStyle w:val="TAL"/>
            </w:pPr>
            <w:r w:rsidRPr="00BA57C4">
              <w:t>TS 33.535 [</w:t>
            </w:r>
            <w:r w:rsidR="00EA4658" w:rsidRPr="00BA57C4">
              <w:t>11</w:t>
            </w:r>
            <w:r w:rsidRPr="00BA57C4">
              <w:t>] clause 4.2.2</w:t>
            </w:r>
          </w:p>
        </w:tc>
      </w:tr>
      <w:tr w:rsidR="00FE7E3E" w:rsidRPr="00BA57C4" w14:paraId="38E64803" w14:textId="77777777" w:rsidTr="00DC3EC3">
        <w:trPr>
          <w:jc w:val="center"/>
        </w:trPr>
        <w:tc>
          <w:tcPr>
            <w:tcW w:w="2477" w:type="dxa"/>
            <w:shd w:val="clear" w:color="auto" w:fill="auto"/>
            <w:vAlign w:val="center"/>
          </w:tcPr>
          <w:p w14:paraId="291F60EF" w14:textId="77777777" w:rsidR="00FE7E3E" w:rsidRPr="00BA57C4" w:rsidRDefault="00FE7E3E" w:rsidP="003206BB">
            <w:pPr>
              <w:pStyle w:val="TAL"/>
            </w:pPr>
            <w:r w:rsidRPr="00BA57C4">
              <w:t>K</w:t>
            </w:r>
            <w:r w:rsidRPr="00BA57C4">
              <w:rPr>
                <w:vertAlign w:val="subscript"/>
              </w:rPr>
              <w:t>USER</w:t>
            </w:r>
          </w:p>
        </w:tc>
        <w:tc>
          <w:tcPr>
            <w:tcW w:w="2343" w:type="dxa"/>
            <w:shd w:val="clear" w:color="auto" w:fill="auto"/>
            <w:vAlign w:val="center"/>
          </w:tcPr>
          <w:p w14:paraId="33D677B5" w14:textId="77777777" w:rsidR="00FE7E3E" w:rsidRPr="00BA57C4" w:rsidRDefault="00FE7E3E" w:rsidP="003206BB">
            <w:pPr>
              <w:pStyle w:val="TAL"/>
            </w:pPr>
            <w:r w:rsidRPr="00BA57C4">
              <w:t>K</w:t>
            </w:r>
            <w:r w:rsidRPr="00BA57C4">
              <w:rPr>
                <w:vertAlign w:val="subscript"/>
              </w:rPr>
              <w:t>AKMA</w:t>
            </w:r>
          </w:p>
        </w:tc>
        <w:tc>
          <w:tcPr>
            <w:tcW w:w="2721" w:type="dxa"/>
          </w:tcPr>
          <w:p w14:paraId="45BB2E26" w14:textId="65E7562D" w:rsidR="00FE7E3E" w:rsidRPr="00BA57C4" w:rsidRDefault="00FE7E3E" w:rsidP="003206BB">
            <w:pPr>
              <w:pStyle w:val="TAL"/>
            </w:pPr>
            <w:r w:rsidRPr="00BA57C4">
              <w:t>TS 33.535 [</w:t>
            </w:r>
            <w:r w:rsidR="00EA4658" w:rsidRPr="00BA57C4">
              <w:t>11</w:t>
            </w:r>
            <w:r w:rsidRPr="00BA57C4">
              <w:t>] clause 6.1</w:t>
            </w:r>
          </w:p>
        </w:tc>
      </w:tr>
      <w:tr w:rsidR="00FE7E3E" w:rsidRPr="00BA57C4" w14:paraId="6B468B82" w14:textId="77777777" w:rsidTr="00DC3EC3">
        <w:trPr>
          <w:jc w:val="center"/>
        </w:trPr>
        <w:tc>
          <w:tcPr>
            <w:tcW w:w="2477" w:type="dxa"/>
            <w:shd w:val="clear" w:color="auto" w:fill="auto"/>
            <w:vAlign w:val="center"/>
          </w:tcPr>
          <w:p w14:paraId="75657D9E" w14:textId="77777777" w:rsidR="00FE7E3E" w:rsidRPr="00BA57C4" w:rsidRDefault="00FE7E3E" w:rsidP="003206BB">
            <w:pPr>
              <w:pStyle w:val="TAL"/>
            </w:pPr>
            <w:r w:rsidRPr="00BA57C4">
              <w:t>K</w:t>
            </w:r>
            <w:r w:rsidRPr="00BA57C4">
              <w:rPr>
                <w:vertAlign w:val="subscript"/>
              </w:rPr>
              <w:t>STF</w:t>
            </w:r>
          </w:p>
        </w:tc>
        <w:tc>
          <w:tcPr>
            <w:tcW w:w="2343" w:type="dxa"/>
            <w:shd w:val="clear" w:color="auto" w:fill="auto"/>
            <w:vAlign w:val="center"/>
          </w:tcPr>
          <w:p w14:paraId="51911121" w14:textId="77777777" w:rsidR="00FE7E3E" w:rsidRPr="00BA57C4" w:rsidRDefault="00FE7E3E" w:rsidP="003206BB">
            <w:pPr>
              <w:pStyle w:val="TAL"/>
            </w:pPr>
            <w:r w:rsidRPr="00BA57C4">
              <w:t>K</w:t>
            </w:r>
            <w:r w:rsidRPr="00BA57C4">
              <w:rPr>
                <w:vertAlign w:val="subscript"/>
              </w:rPr>
              <w:t>AF</w:t>
            </w:r>
          </w:p>
        </w:tc>
        <w:tc>
          <w:tcPr>
            <w:tcW w:w="2721" w:type="dxa"/>
          </w:tcPr>
          <w:p w14:paraId="454B0D35" w14:textId="56468308" w:rsidR="00FE7E3E" w:rsidRPr="00BA57C4" w:rsidRDefault="00FE7E3E" w:rsidP="003206BB">
            <w:pPr>
              <w:pStyle w:val="TAL"/>
            </w:pPr>
            <w:r w:rsidRPr="00BA57C4">
              <w:t>TS 33.535 [</w:t>
            </w:r>
            <w:r w:rsidR="00EA4658" w:rsidRPr="00BA57C4">
              <w:t>11</w:t>
            </w:r>
            <w:r w:rsidRPr="00BA57C4">
              <w:t>] clause 6.2</w:t>
            </w:r>
          </w:p>
        </w:tc>
      </w:tr>
      <w:tr w:rsidR="00FE7E3E" w:rsidRPr="00BA57C4" w14:paraId="618581B6" w14:textId="77777777" w:rsidTr="00DC3EC3">
        <w:trPr>
          <w:jc w:val="center"/>
        </w:trPr>
        <w:tc>
          <w:tcPr>
            <w:tcW w:w="2477" w:type="dxa"/>
            <w:shd w:val="clear" w:color="auto" w:fill="auto"/>
            <w:vAlign w:val="center"/>
          </w:tcPr>
          <w:p w14:paraId="0C62F197" w14:textId="77777777" w:rsidR="00FE7E3E" w:rsidRPr="00BA57C4" w:rsidRDefault="00FE7E3E" w:rsidP="003206BB">
            <w:pPr>
              <w:pStyle w:val="TAL"/>
            </w:pPr>
            <w:r w:rsidRPr="00BA57C4">
              <w:t>K</w:t>
            </w:r>
            <w:r w:rsidRPr="00BA57C4">
              <w:rPr>
                <w:vertAlign w:val="subscript"/>
              </w:rPr>
              <w:t>LI</w:t>
            </w:r>
          </w:p>
        </w:tc>
        <w:tc>
          <w:tcPr>
            <w:tcW w:w="2343" w:type="dxa"/>
            <w:shd w:val="clear" w:color="auto" w:fill="auto"/>
            <w:vAlign w:val="center"/>
          </w:tcPr>
          <w:p w14:paraId="4ADAEEF8" w14:textId="77777777" w:rsidR="00FE7E3E" w:rsidRPr="00BA57C4" w:rsidRDefault="00FE7E3E" w:rsidP="003206BB">
            <w:pPr>
              <w:pStyle w:val="TAL"/>
            </w:pPr>
            <w:r w:rsidRPr="00BA57C4">
              <w:t>K</w:t>
            </w:r>
            <w:r w:rsidRPr="00BA57C4">
              <w:rPr>
                <w:vertAlign w:val="subscript"/>
              </w:rPr>
              <w:t>AKMA</w:t>
            </w:r>
            <w:r w:rsidRPr="00BA57C4">
              <w:t xml:space="preserve"> and/or K</w:t>
            </w:r>
            <w:r w:rsidRPr="00BA57C4">
              <w:rPr>
                <w:vertAlign w:val="subscript"/>
              </w:rPr>
              <w:t>AF</w:t>
            </w:r>
            <w:r w:rsidRPr="00BA57C4">
              <w:t xml:space="preserve"> </w:t>
            </w:r>
          </w:p>
        </w:tc>
        <w:tc>
          <w:tcPr>
            <w:tcW w:w="2721" w:type="dxa"/>
          </w:tcPr>
          <w:p w14:paraId="4C0E7403" w14:textId="6A1DB43A" w:rsidR="00FE7E3E" w:rsidRPr="00BA57C4" w:rsidRDefault="00B222FF" w:rsidP="003206BB">
            <w:pPr>
              <w:pStyle w:val="TAL"/>
            </w:pPr>
            <w:r w:rsidRPr="00BA57C4">
              <w:t>TS 33.535 [</w:t>
            </w:r>
            <w:r w:rsidR="00EA4658" w:rsidRPr="00BA57C4">
              <w:t>11</w:t>
            </w:r>
            <w:r w:rsidRPr="00BA57C4">
              <w:t>] clause 6.1, 6.2</w:t>
            </w:r>
          </w:p>
        </w:tc>
      </w:tr>
      <w:tr w:rsidR="00FE7E3E" w:rsidRPr="00BA57C4" w14:paraId="2031B5A9" w14:textId="77777777" w:rsidTr="00DC3EC3">
        <w:trPr>
          <w:jc w:val="center"/>
        </w:trPr>
        <w:tc>
          <w:tcPr>
            <w:tcW w:w="2477" w:type="dxa"/>
            <w:shd w:val="clear" w:color="auto" w:fill="auto"/>
            <w:vAlign w:val="center"/>
          </w:tcPr>
          <w:p w14:paraId="59CE0F2A" w14:textId="77777777" w:rsidR="00FE7E3E" w:rsidRPr="00BA57C4" w:rsidRDefault="00FE7E3E" w:rsidP="003206BB">
            <w:pPr>
              <w:pStyle w:val="TAL"/>
            </w:pPr>
            <w:r w:rsidRPr="00BA57C4">
              <w:t>Key identifier, KID</w:t>
            </w:r>
          </w:p>
        </w:tc>
        <w:tc>
          <w:tcPr>
            <w:tcW w:w="2343" w:type="dxa"/>
            <w:shd w:val="clear" w:color="auto" w:fill="auto"/>
            <w:vAlign w:val="center"/>
          </w:tcPr>
          <w:p w14:paraId="51289540" w14:textId="77777777" w:rsidR="00FE7E3E" w:rsidRPr="00BA57C4" w:rsidRDefault="00FE7E3E" w:rsidP="003206BB">
            <w:pPr>
              <w:pStyle w:val="TAL"/>
            </w:pPr>
            <w:r w:rsidRPr="00BA57C4">
              <w:t>A-KID</w:t>
            </w:r>
          </w:p>
        </w:tc>
        <w:tc>
          <w:tcPr>
            <w:tcW w:w="2721" w:type="dxa"/>
          </w:tcPr>
          <w:p w14:paraId="1CF28DAC" w14:textId="340220C9" w:rsidR="00FE7E3E" w:rsidRPr="00BA57C4" w:rsidRDefault="00FE7E3E" w:rsidP="003206BB">
            <w:pPr>
              <w:pStyle w:val="TAL"/>
            </w:pPr>
            <w:r w:rsidRPr="00BA57C4">
              <w:t>TS 33.535 [</w:t>
            </w:r>
            <w:r w:rsidR="00EA4658" w:rsidRPr="00BA57C4">
              <w:t>11</w:t>
            </w:r>
            <w:r w:rsidRPr="00BA57C4">
              <w:t>] clause 4.4.2</w:t>
            </w:r>
          </w:p>
        </w:tc>
      </w:tr>
      <w:tr w:rsidR="00FE7E3E" w:rsidRPr="00BA57C4" w14:paraId="4046ACD1" w14:textId="77777777" w:rsidTr="00DC3EC3">
        <w:trPr>
          <w:jc w:val="center"/>
        </w:trPr>
        <w:tc>
          <w:tcPr>
            <w:tcW w:w="2477" w:type="dxa"/>
            <w:shd w:val="clear" w:color="auto" w:fill="auto"/>
            <w:vAlign w:val="center"/>
          </w:tcPr>
          <w:p w14:paraId="2E12D462" w14:textId="01E87F80" w:rsidR="00FE7E3E" w:rsidRPr="00BA57C4" w:rsidRDefault="00DC3EC3" w:rsidP="003206BB">
            <w:pPr>
              <w:pStyle w:val="TAL"/>
            </w:pPr>
            <w:r>
              <w:t>A</w:t>
            </w:r>
            <w:r w:rsidR="00FE7E3E" w:rsidRPr="00BA57C4">
              <w:t>uxiliary security parameters</w:t>
            </w:r>
          </w:p>
        </w:tc>
        <w:tc>
          <w:tcPr>
            <w:tcW w:w="2343" w:type="dxa"/>
            <w:shd w:val="clear" w:color="auto" w:fill="auto"/>
            <w:vAlign w:val="center"/>
          </w:tcPr>
          <w:p w14:paraId="236A9217" w14:textId="77777777" w:rsidR="00FE7E3E" w:rsidRPr="00BA57C4" w:rsidRDefault="00FE7E3E" w:rsidP="003206BB">
            <w:pPr>
              <w:pStyle w:val="TAL"/>
            </w:pPr>
            <w:proofErr w:type="spellStart"/>
            <w:r w:rsidRPr="00BA57C4">
              <w:t>Ua</w:t>
            </w:r>
            <w:proofErr w:type="spellEnd"/>
            <w:r w:rsidRPr="00BA57C4">
              <w:t>* security protocol parameters</w:t>
            </w:r>
          </w:p>
        </w:tc>
        <w:tc>
          <w:tcPr>
            <w:tcW w:w="2721" w:type="dxa"/>
          </w:tcPr>
          <w:p w14:paraId="4A7331B4" w14:textId="2101EBD0" w:rsidR="00FE7E3E" w:rsidRPr="00BA57C4" w:rsidRDefault="00FE7E3E" w:rsidP="003206BB">
            <w:pPr>
              <w:pStyle w:val="TAL"/>
            </w:pPr>
            <w:r w:rsidRPr="00BA57C4">
              <w:t>TS 33.535 [</w:t>
            </w:r>
            <w:r w:rsidR="00EA4658" w:rsidRPr="00BA57C4">
              <w:t>11</w:t>
            </w:r>
            <w:r w:rsidRPr="00BA57C4">
              <w:t>] clause 4.4.1</w:t>
            </w:r>
          </w:p>
        </w:tc>
      </w:tr>
    </w:tbl>
    <w:p w14:paraId="55F94750" w14:textId="77777777" w:rsidR="007468B3" w:rsidRPr="00BA57C4" w:rsidRDefault="007468B3" w:rsidP="00FE7E3E">
      <w:pPr>
        <w:ind w:left="1134" w:hanging="850"/>
      </w:pPr>
    </w:p>
    <w:p w14:paraId="558C728A" w14:textId="77777777" w:rsidR="00A440A5" w:rsidRPr="00BA57C4" w:rsidRDefault="00FE7E3E" w:rsidP="00DC3EC3">
      <w:pPr>
        <w:pStyle w:val="NO"/>
      </w:pPr>
      <w:r w:rsidRPr="00BA57C4">
        <w:t>NOTE</w:t>
      </w:r>
      <w:r w:rsidR="00A440A5" w:rsidRPr="00BA57C4">
        <w:t xml:space="preserve"> 1</w:t>
      </w:r>
      <w:r w:rsidRPr="00BA57C4">
        <w:t>:</w:t>
      </w:r>
      <w:r w:rsidRPr="00BA57C4">
        <w:tab/>
        <w:t xml:space="preserve">In almost all cases, the encryption/decryption key used is distinct in dependence on whether the traffic is sent from UE to the STF, or, from STF to UE. Both of these keys are usually derived from the same </w:t>
      </w:r>
      <w:proofErr w:type="gramStart"/>
      <w:r w:rsidRPr="00BA57C4">
        <w:t>K</w:t>
      </w:r>
      <w:r w:rsidRPr="00BA57C4">
        <w:rPr>
          <w:vertAlign w:val="subscript"/>
        </w:rPr>
        <w:t>LI</w:t>
      </w:r>
      <w:proofErr w:type="gramEnd"/>
      <w:r w:rsidRPr="00BA57C4">
        <w:t xml:space="preserve"> and appropriate notation will be introduced later to unambiguously refer to the two directional keys when this is relevant.</w:t>
      </w:r>
    </w:p>
    <w:p w14:paraId="36992B89" w14:textId="2B7EF3C5" w:rsidR="00A440A5" w:rsidRPr="00BA57C4" w:rsidRDefault="00A440A5" w:rsidP="00DC3EC3">
      <w:pPr>
        <w:pStyle w:val="NO"/>
      </w:pPr>
      <w:r w:rsidRPr="00BA57C4">
        <w:t>NOTE 2:</w:t>
      </w:r>
      <w:r w:rsidRPr="00BA57C4">
        <w:tab/>
        <w:t xml:space="preserve">For the purposes of the present document, the security protocol applied to UP traffic between the STF and UE can be assumed to use </w:t>
      </w:r>
      <w:r w:rsidRPr="00BA57C4">
        <w:rPr>
          <w:i/>
        </w:rPr>
        <w:t>symmetric cryptography</w:t>
      </w:r>
      <w:r w:rsidRPr="00BA57C4">
        <w:t xml:space="preserve"> so that the terms "encryption key" and "decryption key" refer to one and the same key.</w:t>
      </w:r>
    </w:p>
    <w:p w14:paraId="10E608CE" w14:textId="61EB8237" w:rsidR="00FE7E3E" w:rsidRPr="00581730" w:rsidRDefault="00FE7E3E" w:rsidP="00002AE2">
      <w:pPr>
        <w:pStyle w:val="Heading3"/>
      </w:pPr>
      <w:bookmarkStart w:id="99" w:name="_Toc194476214"/>
      <w:bookmarkStart w:id="100" w:name="_Toc221554107"/>
      <w:r w:rsidRPr="00581730">
        <w:t>4.</w:t>
      </w:r>
      <w:r w:rsidR="00947400" w:rsidRPr="00581730">
        <w:t>2</w:t>
      </w:r>
      <w:r w:rsidRPr="00581730">
        <w:t>.</w:t>
      </w:r>
      <w:r w:rsidR="00947400" w:rsidRPr="00581730">
        <w:t>5</w:t>
      </w:r>
      <w:r w:rsidRPr="00581730">
        <w:tab/>
      </w:r>
      <w:r w:rsidR="00C17DE0" w:rsidRPr="00581730">
        <w:t xml:space="preserve">Generation of </w:t>
      </w:r>
      <w:r w:rsidRPr="00581730">
        <w:t>CC</w:t>
      </w:r>
      <w:bookmarkEnd w:id="99"/>
      <w:bookmarkEnd w:id="100"/>
    </w:p>
    <w:p w14:paraId="0308D622" w14:textId="05894E6E" w:rsidR="00FE7E3E" w:rsidRPr="00BA57C4" w:rsidRDefault="00FE7E3E" w:rsidP="00FE7E3E">
      <w:r w:rsidRPr="00BA57C4">
        <w:t>In case the STF provides a 3GPP-defined service operated by the CSP, the STF might further be equipped with a CC-POI. If this is the case, there is in general no need to use the collected IRI to explicitly perform decryption of the LI product since a CC-POI can then be assumed to reside "behind" the decryption functionality of the STF. However, since the present document makes no assumption on LI functionality at the STF, this case is not discussed further</w:t>
      </w:r>
      <w:r w:rsidR="007468B3" w:rsidRPr="00BA57C4">
        <w:t xml:space="preserve">. Instead, defining an appropriate CC-POI functionality within the CSP </w:t>
      </w:r>
      <w:r w:rsidR="00B222FF" w:rsidRPr="00BA57C4">
        <w:t xml:space="preserve">network </w:t>
      </w:r>
      <w:r w:rsidR="007468B3" w:rsidRPr="00BA57C4">
        <w:t>is defined as o</w:t>
      </w:r>
      <w:r w:rsidRPr="00BA57C4">
        <w:t>ne of the key issues</w:t>
      </w:r>
      <w:r w:rsidR="00C17DE0" w:rsidRPr="00BA57C4">
        <w:t xml:space="preserve"> (see clause </w:t>
      </w:r>
      <w:r w:rsidR="00B222FF" w:rsidRPr="00BA57C4">
        <w:t>5.4.1</w:t>
      </w:r>
      <w:r w:rsidR="00C17DE0" w:rsidRPr="00BA57C4">
        <w:t>)</w:t>
      </w:r>
      <w:r w:rsidRPr="00BA57C4">
        <w:t>.</w:t>
      </w:r>
    </w:p>
    <w:p w14:paraId="59C05CDD" w14:textId="74352ADF" w:rsidR="00B872BD" w:rsidRPr="00581730" w:rsidRDefault="00B872BD" w:rsidP="00B872BD">
      <w:pPr>
        <w:pStyle w:val="Heading2"/>
      </w:pPr>
      <w:bookmarkStart w:id="101" w:name="_Toc221554108"/>
      <w:r w:rsidRPr="00581730">
        <w:t>4.</w:t>
      </w:r>
      <w:r w:rsidR="00947400" w:rsidRPr="00581730">
        <w:t>3</w:t>
      </w:r>
      <w:r w:rsidRPr="00581730">
        <w:tab/>
        <w:t>Cryptographic processing for protected service</w:t>
      </w:r>
      <w:r w:rsidR="00120D3A" w:rsidRPr="00581730">
        <w:t>s</w:t>
      </w:r>
      <w:bookmarkEnd w:id="101"/>
    </w:p>
    <w:p w14:paraId="07D44EB0" w14:textId="09D6D822" w:rsidR="00B872BD" w:rsidRPr="00581730" w:rsidRDefault="00B872BD" w:rsidP="00B872BD">
      <w:pPr>
        <w:pStyle w:val="Heading3"/>
      </w:pPr>
      <w:bookmarkStart w:id="102" w:name="_Toc221554109"/>
      <w:r w:rsidRPr="00581730">
        <w:t>4.</w:t>
      </w:r>
      <w:r w:rsidR="00947400" w:rsidRPr="00581730">
        <w:t>3</w:t>
      </w:r>
      <w:r w:rsidRPr="00581730">
        <w:t>.1</w:t>
      </w:r>
      <w:r w:rsidRPr="00581730">
        <w:tab/>
        <w:t>General</w:t>
      </w:r>
      <w:bookmarkEnd w:id="102"/>
    </w:p>
    <w:p w14:paraId="1436A095" w14:textId="41879F6C" w:rsidR="00104FDD" w:rsidRPr="00581730" w:rsidRDefault="00B872BD" w:rsidP="002A56D2">
      <w:r w:rsidRPr="00581730">
        <w:t xml:space="preserve">The processing that needs to be performed within the CSP's LI system to convert </w:t>
      </w:r>
      <w:r w:rsidR="008E06B7">
        <w:t xml:space="preserve">confidentiality </w:t>
      </w:r>
      <w:r w:rsidRPr="00581730">
        <w:t xml:space="preserve">protected (encrypted) user plane PDUs into plaintext service-related communication content is for obvious reasons very similar to the processing that takes place at the receiving </w:t>
      </w:r>
      <w:proofErr w:type="gramStart"/>
      <w:r w:rsidRPr="00581730">
        <w:t>end-point</w:t>
      </w:r>
      <w:proofErr w:type="gramEnd"/>
      <w:r w:rsidRPr="00581730">
        <w:t xml:space="preserve">. </w:t>
      </w:r>
      <w:r w:rsidR="002A56D2" w:rsidRPr="00581730">
        <w:t>This, in turn, mirrors processing at the sender.</w:t>
      </w:r>
    </w:p>
    <w:p w14:paraId="438C4919" w14:textId="60ED1F4C" w:rsidR="00104FDD" w:rsidRPr="00581730" w:rsidRDefault="00104FDD" w:rsidP="0023618C">
      <w:pPr>
        <w:pStyle w:val="EX"/>
      </w:pPr>
      <w:r w:rsidRPr="00581730">
        <w:t>EXAMPLE:</w:t>
      </w:r>
      <w:r w:rsidRPr="00581730">
        <w:tab/>
        <w:t>An encryption processing step at the sender will correspond to a decryption processing step at the receiver.</w:t>
      </w:r>
    </w:p>
    <w:p w14:paraId="4DE31359" w14:textId="7C82DE04" w:rsidR="002A56D2" w:rsidRPr="00581730" w:rsidRDefault="002A56D2" w:rsidP="002A56D2">
      <w:r w:rsidRPr="00581730">
        <w:t>Therefore, to understand the problem space better, it is useful to first describe the security processing at the sender/receiver in terms of a hypothetical security protocol which describes the processing steps as generally as possible. Readers well acquainted with security protocols can without loss skip through the remainder of this clause.</w:t>
      </w:r>
    </w:p>
    <w:p w14:paraId="2291F9CA" w14:textId="6292DEB1" w:rsidR="00120D3A" w:rsidRPr="00BA57C4" w:rsidRDefault="00120D3A" w:rsidP="00120D3A">
      <w:r w:rsidRPr="00BA57C4">
        <w:t>All security protocols have a quite universally valid structure in terms of processing flow.</w:t>
      </w:r>
    </w:p>
    <w:p w14:paraId="55287F77" w14:textId="77777777" w:rsidR="00120D3A" w:rsidRPr="00BA57C4" w:rsidRDefault="00120D3A" w:rsidP="0023618C">
      <w:pPr>
        <w:pStyle w:val="TH"/>
      </w:pPr>
      <w:r w:rsidRPr="00581730">
        <w:rPr>
          <w:noProof/>
        </w:rPr>
        <w:lastRenderedPageBreak/>
        <w:drawing>
          <wp:inline distT="0" distB="0" distL="0" distR="0" wp14:anchorId="792CE08B" wp14:editId="49AF3705">
            <wp:extent cx="4892403" cy="1323975"/>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ess0.jpg"/>
                    <pic:cNvPicPr/>
                  </pic:nvPicPr>
                  <pic:blipFill rotWithShape="1">
                    <a:blip r:embed="rId17">
                      <a:extLst>
                        <a:ext uri="{28A0092B-C50C-407E-A947-70E740481C1C}">
                          <a14:useLocalDpi xmlns:a14="http://schemas.microsoft.com/office/drawing/2010/main" val="0"/>
                        </a:ext>
                      </a:extLst>
                    </a:blip>
                    <a:srcRect l="26294" t="17979" r="13339" b="52978"/>
                    <a:stretch/>
                  </pic:blipFill>
                  <pic:spPr bwMode="auto">
                    <a:xfrm>
                      <a:off x="0" y="0"/>
                      <a:ext cx="4895972" cy="1324941"/>
                    </a:xfrm>
                    <a:prstGeom prst="rect">
                      <a:avLst/>
                    </a:prstGeom>
                    <a:ln>
                      <a:noFill/>
                    </a:ln>
                    <a:extLst>
                      <a:ext uri="{53640926-AAD7-44D8-BBD7-CCE9431645EC}">
                        <a14:shadowObscured xmlns:a14="http://schemas.microsoft.com/office/drawing/2010/main"/>
                      </a:ext>
                    </a:extLst>
                  </pic:spPr>
                </pic:pic>
              </a:graphicData>
            </a:graphic>
          </wp:inline>
        </w:drawing>
      </w:r>
    </w:p>
    <w:p w14:paraId="0DAEE435" w14:textId="22ED441F" w:rsidR="00120D3A" w:rsidRPr="00BA57C4" w:rsidRDefault="00120D3A" w:rsidP="00120D3A">
      <w:pPr>
        <w:pStyle w:val="TF"/>
      </w:pPr>
      <w:r w:rsidRPr="00BA57C4">
        <w:t>Figure 4.</w:t>
      </w:r>
      <w:r w:rsidR="00947400" w:rsidRPr="00BA57C4">
        <w:t>3</w:t>
      </w:r>
      <w:r w:rsidRPr="00BA57C4">
        <w:t xml:space="preserve">.1-1: Security protocol processing overview. </w:t>
      </w:r>
    </w:p>
    <w:p w14:paraId="057614CC" w14:textId="21138D6B" w:rsidR="00120D3A" w:rsidRPr="00BA57C4" w:rsidRDefault="00120D3A" w:rsidP="00120D3A">
      <w:pPr>
        <w:pStyle w:val="Heading3"/>
      </w:pPr>
      <w:bookmarkStart w:id="103" w:name="_Toc194476223"/>
      <w:bookmarkStart w:id="104" w:name="_Toc221554110"/>
      <w:r w:rsidRPr="00BA57C4">
        <w:t>4.</w:t>
      </w:r>
      <w:r w:rsidR="00947400" w:rsidRPr="00BA57C4">
        <w:t>3</w:t>
      </w:r>
      <w:r w:rsidRPr="00BA57C4">
        <w:t>.2</w:t>
      </w:r>
      <w:r w:rsidRPr="00BA57C4">
        <w:tab/>
        <w:t>Handshake and cryptographic context initialization</w:t>
      </w:r>
      <w:bookmarkEnd w:id="103"/>
      <w:bookmarkEnd w:id="104"/>
    </w:p>
    <w:p w14:paraId="1E0888D7" w14:textId="70207973" w:rsidR="00120D3A" w:rsidRPr="00BA57C4" w:rsidRDefault="00120D3A" w:rsidP="00120D3A">
      <w:r w:rsidRPr="00BA57C4">
        <w:t xml:space="preserve">Most protocols first use a handshake phase which is used to (mutually) authenticate the communicating parties, and to initiate a cryptographic context to be used to protect a specific session. This involves creating the necessary session keys, negotiating which cryptographic algorithms to use, etc. In general, the handshake results in initializing a local cryptographic context (or state) at the sender and receiver. When CSP-provided key management is used, the CSP-provided keys can be used for </w:t>
      </w:r>
      <w:proofErr w:type="gramStart"/>
      <w:r w:rsidRPr="00BA57C4">
        <w:t>authentication</w:t>
      </w:r>
      <w:proofErr w:type="gramEnd"/>
      <w:r w:rsidRPr="00BA57C4">
        <w:t xml:space="preserve"> and the session keys are then created in dependence of those CSP-provided keys. Whether </w:t>
      </w:r>
      <w:r w:rsidR="00A946E3">
        <w:t xml:space="preserve">(and how) </w:t>
      </w:r>
      <w:r w:rsidRPr="00BA57C4">
        <w:t>such handshake occurs depends on whether the security protocol has integrated its own authentication and key management functionality or whether a separate authentication and key agreement protocol is used for that purpose.</w:t>
      </w:r>
    </w:p>
    <w:p w14:paraId="48765275" w14:textId="2B146312" w:rsidR="00120D3A" w:rsidRPr="00BA57C4" w:rsidRDefault="00120D3A" w:rsidP="0023618C">
      <w:pPr>
        <w:pStyle w:val="EX"/>
      </w:pPr>
      <w:r w:rsidRPr="00BA57C4">
        <w:t>EXAMPLE:</w:t>
      </w:r>
      <w:r w:rsidRPr="00BA57C4">
        <w:tab/>
        <w:t>The (D)TLS protocols [</w:t>
      </w:r>
      <w:r w:rsidR="00EA4658" w:rsidRPr="00BA57C4">
        <w:t>14</w:t>
      </w:r>
      <w:r w:rsidR="006A05EC" w:rsidRPr="00BA57C4">
        <w:t>,</w:t>
      </w:r>
      <w:r w:rsidR="00EA4658" w:rsidRPr="00BA57C4">
        <w:t>15</w:t>
      </w:r>
      <w:r w:rsidR="006A05EC" w:rsidRPr="00BA57C4">
        <w:t>,</w:t>
      </w:r>
      <w:r w:rsidR="00EA4658" w:rsidRPr="00BA57C4">
        <w:t>16</w:t>
      </w:r>
      <w:r w:rsidRPr="00BA57C4">
        <w:t>] have the authentication and key management "built-in" as discussed above, while the Secure Real-time Transport Protocol (SRTP) [</w:t>
      </w:r>
      <w:r w:rsidR="00EA4658" w:rsidRPr="00BA57C4">
        <w:t>13</w:t>
      </w:r>
      <w:r w:rsidRPr="00BA57C4">
        <w:t>] does not.</w:t>
      </w:r>
    </w:p>
    <w:p w14:paraId="7E462EBD" w14:textId="0F0676B4" w:rsidR="00120D3A" w:rsidRPr="00BA57C4" w:rsidRDefault="00120D3A" w:rsidP="00120D3A">
      <w:r w:rsidRPr="00BA57C4">
        <w:t>The handshake is often a "once-per-session" matter, though further handshake messages might occur during an established session, e.g. to update keys.</w:t>
      </w:r>
    </w:p>
    <w:p w14:paraId="657BF980" w14:textId="76556266" w:rsidR="00120D3A" w:rsidRPr="00BA57C4" w:rsidRDefault="00120D3A" w:rsidP="00120D3A">
      <w:pPr>
        <w:pStyle w:val="Heading3"/>
      </w:pPr>
      <w:bookmarkStart w:id="105" w:name="_Toc194476224"/>
      <w:bookmarkStart w:id="106" w:name="_Toc221554111"/>
      <w:r w:rsidRPr="00BA57C4">
        <w:t>4.</w:t>
      </w:r>
      <w:r w:rsidR="00947400" w:rsidRPr="00BA57C4">
        <w:t>3</w:t>
      </w:r>
      <w:r w:rsidRPr="00BA57C4">
        <w:t>.3</w:t>
      </w:r>
      <w:r w:rsidRPr="00BA57C4">
        <w:tab/>
        <w:t>Per-message processing</w:t>
      </w:r>
      <w:bookmarkEnd w:id="105"/>
      <w:bookmarkEnd w:id="106"/>
    </w:p>
    <w:p w14:paraId="601F929E" w14:textId="7E501271" w:rsidR="00120D3A" w:rsidRPr="00BA57C4" w:rsidRDefault="00120D3A" w:rsidP="00120D3A">
      <w:pPr>
        <w:pStyle w:val="Heading4"/>
      </w:pPr>
      <w:bookmarkStart w:id="107" w:name="_Toc194476225"/>
      <w:bookmarkStart w:id="108" w:name="_Toc221554112"/>
      <w:r w:rsidRPr="00BA57C4">
        <w:t>4.</w:t>
      </w:r>
      <w:r w:rsidR="00947400" w:rsidRPr="00BA57C4">
        <w:t>3</w:t>
      </w:r>
      <w:r w:rsidRPr="00BA57C4">
        <w:t>.3.1</w:t>
      </w:r>
      <w:r w:rsidRPr="00BA57C4">
        <w:tab/>
        <w:t>General</w:t>
      </w:r>
      <w:bookmarkEnd w:id="107"/>
      <w:bookmarkEnd w:id="108"/>
    </w:p>
    <w:p w14:paraId="36489F8D" w14:textId="1155F683" w:rsidR="00120D3A" w:rsidRPr="00BA57C4" w:rsidRDefault="00120D3A" w:rsidP="00120D3A">
      <w:r w:rsidRPr="00BA57C4">
        <w:t xml:space="preserve">After the handshake has been completed, the security protocol handles its main responsibility. At the receiver end, this corresponds to converting received security protocol PDUs into plaintext messages passed upward in the stack to the application. This per-message processing is the focus of the present </w:t>
      </w:r>
      <w:proofErr w:type="gramStart"/>
      <w:r w:rsidRPr="00BA57C4">
        <w:t>clause</w:t>
      </w:r>
      <w:proofErr w:type="gramEnd"/>
      <w:r w:rsidRPr="00BA57C4">
        <w:t xml:space="preserve"> and a process flow is shown in figure </w:t>
      </w:r>
      <w:r w:rsidR="002A56D2" w:rsidRPr="00BA57C4">
        <w:t>4</w:t>
      </w:r>
      <w:r w:rsidRPr="00BA57C4">
        <w:t>.</w:t>
      </w:r>
      <w:r w:rsidR="00010166" w:rsidRPr="00BA57C4">
        <w:t>3</w:t>
      </w:r>
      <w:r w:rsidRPr="00BA57C4">
        <w:t>.3.1-1 below.</w:t>
      </w:r>
    </w:p>
    <w:p w14:paraId="1B1DAA22" w14:textId="45060BDC" w:rsidR="00120D3A" w:rsidRPr="00BA57C4" w:rsidRDefault="0088770E" w:rsidP="0023618C">
      <w:pPr>
        <w:pStyle w:val="TH"/>
      </w:pPr>
      <w:r w:rsidRPr="00581730">
        <w:rPr>
          <w:noProof/>
        </w:rPr>
        <w:drawing>
          <wp:inline distT="0" distB="0" distL="0" distR="0" wp14:anchorId="1401D7E2" wp14:editId="13A5210E">
            <wp:extent cx="4621563" cy="905731"/>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87" t="25399" r="30756" b="51969"/>
                    <a:stretch/>
                  </pic:blipFill>
                  <pic:spPr bwMode="auto">
                    <a:xfrm>
                      <a:off x="0" y="0"/>
                      <a:ext cx="4639661" cy="909278"/>
                    </a:xfrm>
                    <a:prstGeom prst="rect">
                      <a:avLst/>
                    </a:prstGeom>
                    <a:ln>
                      <a:noFill/>
                    </a:ln>
                    <a:extLst>
                      <a:ext uri="{53640926-AAD7-44D8-BBD7-CCE9431645EC}">
                        <a14:shadowObscured xmlns:a14="http://schemas.microsoft.com/office/drawing/2010/main"/>
                      </a:ext>
                    </a:extLst>
                  </pic:spPr>
                </pic:pic>
              </a:graphicData>
            </a:graphic>
          </wp:inline>
        </w:drawing>
      </w:r>
    </w:p>
    <w:p w14:paraId="5C149FE2" w14:textId="07FD3CB1" w:rsidR="00120D3A" w:rsidRPr="00BA57C4" w:rsidRDefault="00120D3A" w:rsidP="00120D3A">
      <w:pPr>
        <w:pStyle w:val="TF"/>
      </w:pPr>
      <w:r w:rsidRPr="00BA57C4">
        <w:t xml:space="preserve">Figure </w:t>
      </w:r>
      <w:r w:rsidR="002A56D2" w:rsidRPr="00BA57C4">
        <w:t>4</w:t>
      </w:r>
      <w:r w:rsidRPr="00BA57C4">
        <w:t>.</w:t>
      </w:r>
      <w:r w:rsidR="00947400" w:rsidRPr="00BA57C4">
        <w:t>3</w:t>
      </w:r>
      <w:r w:rsidRPr="00BA57C4">
        <w:t xml:space="preserve">.3.1-1: Security protocol processing (per message) on the receiving end. </w:t>
      </w:r>
    </w:p>
    <w:p w14:paraId="725329F6" w14:textId="70BCCB20" w:rsidR="002A56D2" w:rsidRPr="00BA57C4" w:rsidRDefault="002A56D2" w:rsidP="005B6FF6">
      <w:pPr>
        <w:pStyle w:val="NO"/>
      </w:pPr>
      <w:r w:rsidRPr="00BA57C4">
        <w:t>NOTE:</w:t>
      </w:r>
      <w:r w:rsidRPr="00BA57C4">
        <w:tab/>
        <w:t>Since the present document focuses on the decryption process at within the CSP LI-system, processing at the sender end is largely omitted from the discussion.</w:t>
      </w:r>
    </w:p>
    <w:p w14:paraId="14231BFB" w14:textId="44DD8293" w:rsidR="00120D3A" w:rsidRPr="00BA57C4" w:rsidRDefault="00120D3A" w:rsidP="00120D3A">
      <w:r w:rsidRPr="00BA57C4">
        <w:t xml:space="preserve">The step "cryptographic processing" can be broken down into sub-steps "decryption" and "integrity verification" but the order of those two sub-steps can sometimes be </w:t>
      </w:r>
      <w:proofErr w:type="gramStart"/>
      <w:r w:rsidRPr="00BA57C4">
        <w:t>reversed</w:t>
      </w:r>
      <w:proofErr w:type="gramEnd"/>
      <w:r w:rsidRPr="00BA57C4">
        <w:t xml:space="preserve"> and the two sub-steps can sometimes be integrated into a single cryptographic transform.  The steps are described in more detail below.</w:t>
      </w:r>
    </w:p>
    <w:p w14:paraId="21F5219C" w14:textId="09E23E2A" w:rsidR="00120D3A" w:rsidRPr="00BA57C4" w:rsidRDefault="00120D3A" w:rsidP="00120D3A">
      <w:pPr>
        <w:pStyle w:val="Heading4"/>
      </w:pPr>
      <w:bookmarkStart w:id="109" w:name="_Toc194476226"/>
      <w:bookmarkStart w:id="110" w:name="_Toc221554113"/>
      <w:r w:rsidRPr="00BA57C4">
        <w:t>4.</w:t>
      </w:r>
      <w:r w:rsidR="00947400" w:rsidRPr="00BA57C4">
        <w:t>3</w:t>
      </w:r>
      <w:r w:rsidRPr="00BA57C4">
        <w:t>.3.2</w:t>
      </w:r>
      <w:r w:rsidRPr="00BA57C4">
        <w:tab/>
      </w:r>
      <w:r w:rsidRPr="00BA57C4">
        <w:tab/>
        <w:t>Determination of CSI</w:t>
      </w:r>
      <w:bookmarkEnd w:id="109"/>
      <w:bookmarkEnd w:id="110"/>
    </w:p>
    <w:p w14:paraId="541724B4" w14:textId="3A81CE96" w:rsidR="00120D3A" w:rsidRPr="00BA57C4" w:rsidRDefault="00120D3A" w:rsidP="00120D3A">
      <w:proofErr w:type="gramStart"/>
      <w:r w:rsidRPr="00BA57C4">
        <w:t>In order to</w:t>
      </w:r>
      <w:proofErr w:type="gramEnd"/>
      <w:r w:rsidRPr="00BA57C4">
        <w:t xml:space="preserve"> cope with possible unreliability of lower protocol layers (e.g. packet loss or reorder) and also to protect against malicious interference by an adversary, e.g. attempting to replay protected messages, each security protocol message (PDU) is processed relative to cryptographic synchronization information (CSI). This information can in part be carried in-band, denoted explicit cryptographic synchronization information (ECSI) and part of it can be implicit, as </w:t>
      </w:r>
      <w:r w:rsidRPr="00BA57C4">
        <w:lastRenderedPageBreak/>
        <w:t>part of, or derived from, the cryptographic context. The CSI serves the purpose of assigning a unique "identity" to each message/packet, allowing the receiver to reject replayed messages and to determine the position</w:t>
      </w:r>
      <w:r w:rsidR="00010166" w:rsidRPr="00BA57C4">
        <w:t xml:space="preserve"> (ordering)</w:t>
      </w:r>
      <w:r w:rsidRPr="00BA57C4">
        <w:t xml:space="preserve"> of the message within the session. It is common to base the CSI on a sequence number or the like. This sequence number (or part thereof) is typically carried in-band when unreliable transport is used and can otherwise be part of the cryptographic context.  For cryptographic reasons, another part of the CSI is often a random value which can be fixed for a session and/or be unique to each PDU.</w:t>
      </w:r>
    </w:p>
    <w:p w14:paraId="16E7EEBA" w14:textId="482765F3" w:rsidR="00120D3A" w:rsidRPr="00BA57C4" w:rsidRDefault="00120D3A" w:rsidP="00D40F15">
      <w:pPr>
        <w:pStyle w:val="EX"/>
      </w:pPr>
      <w:r w:rsidRPr="00BA57C4">
        <w:t>EXAMPLE:</w:t>
      </w:r>
      <w:r w:rsidRPr="00BA57C4">
        <w:tab/>
        <w:t>Since TLS is likely to be commonly used, it is</w:t>
      </w:r>
      <w:r w:rsidR="00010166" w:rsidRPr="00BA57C4">
        <w:t xml:space="preserve"> of</w:t>
      </w:r>
      <w:r w:rsidRPr="00BA57C4">
        <w:t xml:space="preserve"> interest</w:t>
      </w:r>
      <w:r w:rsidR="00010166" w:rsidRPr="00BA57C4">
        <w:t xml:space="preserve"> </w:t>
      </w:r>
      <w:r w:rsidRPr="00BA57C4">
        <w:t xml:space="preserve">to exemplify </w:t>
      </w:r>
      <w:r w:rsidR="00010166" w:rsidRPr="00BA57C4">
        <w:t xml:space="preserve">the </w:t>
      </w:r>
      <w:r w:rsidRPr="00BA57C4">
        <w:t xml:space="preserve">CSI using this protocol. The CSI for decryption used in TLS always comprises an ECSI carried in the TLS record payload. For certain cipher suites (so called </w:t>
      </w:r>
      <w:r w:rsidRPr="00BA57C4">
        <w:rPr>
          <w:i/>
        </w:rPr>
        <w:t>AEAD-algorithms</w:t>
      </w:r>
      <w:r w:rsidRPr="00BA57C4">
        <w:t xml:space="preserve">, see clause </w:t>
      </w:r>
      <w:r w:rsidR="002A56D2" w:rsidRPr="00BA57C4">
        <w:t>4</w:t>
      </w:r>
      <w:r w:rsidRPr="00BA57C4">
        <w:t>.</w:t>
      </w:r>
      <w:r w:rsidR="002A56D2" w:rsidRPr="00BA57C4">
        <w:t>2</w:t>
      </w:r>
      <w:r w:rsidRPr="00BA57C4">
        <w:t>.</w:t>
      </w:r>
      <w:r w:rsidR="002A56D2" w:rsidRPr="00BA57C4">
        <w:t>3</w:t>
      </w:r>
      <w:r w:rsidRPr="00BA57C4">
        <w:t>.4) the CSI additionally makes use of an implicit component in the form of a per-session "nonce" (obtained from the handshake) and the 64-bit TLS sequence number (the two latter being part of the cryptographic context). The integrity verification in TLS always makes use of the 64-bit TLS sequence number for replay protection.</w:t>
      </w:r>
      <w:r w:rsidR="00010166" w:rsidRPr="00BA57C4">
        <w:t xml:space="preserve"> Because TLS runs over TCP, there is no need to explicitly notify the TLS-layer of the next sequence number.</w:t>
      </w:r>
    </w:p>
    <w:p w14:paraId="5ABE072C" w14:textId="02AD000F" w:rsidR="00120D3A" w:rsidRPr="00BA57C4" w:rsidRDefault="00120D3A" w:rsidP="00120D3A">
      <w:pPr>
        <w:pStyle w:val="Heading4"/>
      </w:pPr>
      <w:bookmarkStart w:id="111" w:name="_Toc194476227"/>
      <w:bookmarkStart w:id="112" w:name="_Toc221554114"/>
      <w:r w:rsidRPr="00BA57C4">
        <w:t>4.</w:t>
      </w:r>
      <w:r w:rsidR="00947400" w:rsidRPr="00BA57C4">
        <w:t>3</w:t>
      </w:r>
      <w:r w:rsidRPr="00BA57C4">
        <w:t>.3.3</w:t>
      </w:r>
      <w:r w:rsidRPr="00BA57C4">
        <w:tab/>
      </w:r>
      <w:r w:rsidRPr="00BA57C4">
        <w:tab/>
        <w:t>Determination of cryptographic keys</w:t>
      </w:r>
      <w:bookmarkEnd w:id="111"/>
      <w:bookmarkEnd w:id="112"/>
    </w:p>
    <w:p w14:paraId="47260644" w14:textId="65B31368" w:rsidR="00120D3A" w:rsidRPr="00BA57C4" w:rsidRDefault="00120D3A" w:rsidP="00120D3A">
      <w:r w:rsidRPr="00BA57C4">
        <w:t xml:space="preserve">In most cases, the cryptographic keys used as input to cryptographic processing are static for the duration of the communication </w:t>
      </w:r>
      <w:r w:rsidR="00010166" w:rsidRPr="00BA57C4">
        <w:t xml:space="preserve">session </w:t>
      </w:r>
      <w:r w:rsidRPr="00BA57C4">
        <w:t>and are stored as part of the cryptographic context. However, some notable examples to the contrary exist.</w:t>
      </w:r>
    </w:p>
    <w:p w14:paraId="18CB2C08" w14:textId="2709D5D4" w:rsidR="00120D3A" w:rsidRPr="00BA57C4" w:rsidRDefault="00120D3A" w:rsidP="00D65F2A">
      <w:pPr>
        <w:pStyle w:val="EX"/>
      </w:pPr>
      <w:r w:rsidRPr="00BA57C4">
        <w:t>EXAMPLE 1:</w:t>
      </w:r>
      <w:r w:rsidRPr="00BA57C4">
        <w:tab/>
        <w:t>The SRTP protocol [</w:t>
      </w:r>
      <w:r w:rsidR="00EA4658" w:rsidRPr="00BA57C4">
        <w:t>13</w:t>
      </w:r>
      <w:r w:rsidRPr="00BA57C4">
        <w:t>] has an option to deterministically refresh keys during a session: new keys are created after every r:th processed SRTP packet (r is a configurable parameter).</w:t>
      </w:r>
    </w:p>
    <w:p w14:paraId="4564F3C4" w14:textId="104B87AD" w:rsidR="00120D3A" w:rsidRPr="00BA57C4" w:rsidRDefault="00120D3A" w:rsidP="00D65F2A">
      <w:pPr>
        <w:pStyle w:val="EX"/>
      </w:pPr>
      <w:r w:rsidRPr="00BA57C4">
        <w:t>EXAMPLE 2:</w:t>
      </w:r>
      <w:r w:rsidRPr="00BA57C4">
        <w:tab/>
        <w:t xml:space="preserve">The (D)TLS 1.3 protocols </w:t>
      </w:r>
      <w:r w:rsidR="002D57A7">
        <w:t>(IETF</w:t>
      </w:r>
      <w:r w:rsidR="007E4D53">
        <w:t xml:space="preserve"> 8446 </w:t>
      </w:r>
      <w:r w:rsidRPr="00BA57C4">
        <w:t>[</w:t>
      </w:r>
      <w:r w:rsidR="00EA4658" w:rsidRPr="00BA57C4">
        <w:t>15</w:t>
      </w:r>
      <w:r w:rsidR="007E4D53">
        <w:t>] and IETF 9147 [</w:t>
      </w:r>
      <w:r w:rsidR="00EA4658" w:rsidRPr="00BA57C4">
        <w:t>16</w:t>
      </w:r>
      <w:r w:rsidRPr="00BA57C4">
        <w:t>]</w:t>
      </w:r>
      <w:r w:rsidR="007E4D53">
        <w:t>)</w:t>
      </w:r>
      <w:r w:rsidRPr="00BA57C4">
        <w:t xml:space="preserve"> can start to transmit encrypted application data even before the handshake is complete and parts of the handshake can also be encrypted. In these cases, special keys are used for the "early data" and the handshake. New set of keys are taken into use after the handshake completes. These protocols can also update keys </w:t>
      </w:r>
      <w:r w:rsidR="00010166" w:rsidRPr="00BA57C4">
        <w:t xml:space="preserve">at any point in time </w:t>
      </w:r>
      <w:r w:rsidRPr="00BA57C4">
        <w:t>by a special key update message.</w:t>
      </w:r>
    </w:p>
    <w:p w14:paraId="4CE87D45" w14:textId="78ED7D71" w:rsidR="00120D3A" w:rsidRPr="00BA57C4" w:rsidRDefault="00120D3A" w:rsidP="00120D3A">
      <w:pPr>
        <w:pStyle w:val="Heading4"/>
      </w:pPr>
      <w:bookmarkStart w:id="113" w:name="_Toc194476228"/>
      <w:bookmarkStart w:id="114" w:name="_Toc221554115"/>
      <w:r w:rsidRPr="00BA57C4">
        <w:t>4.</w:t>
      </w:r>
      <w:r w:rsidR="00947400" w:rsidRPr="00BA57C4">
        <w:t>3</w:t>
      </w:r>
      <w:r w:rsidRPr="00BA57C4">
        <w:t>.3.4</w:t>
      </w:r>
      <w:r w:rsidRPr="00BA57C4">
        <w:tab/>
      </w:r>
      <w:r w:rsidRPr="00BA57C4">
        <w:tab/>
        <w:t>Cryptographic message processing</w:t>
      </w:r>
      <w:bookmarkEnd w:id="113"/>
      <w:bookmarkEnd w:id="114"/>
    </w:p>
    <w:p w14:paraId="0E1A9C75" w14:textId="490870EB" w:rsidR="00120D3A" w:rsidRPr="00BA57C4" w:rsidRDefault="00120D3A" w:rsidP="00120D3A">
      <w:r w:rsidRPr="00BA57C4">
        <w:t>As mentioned, the security protocol typically employs both data encryption and data integrity.</w:t>
      </w:r>
    </w:p>
    <w:p w14:paraId="2DF0E68F" w14:textId="61E2056B" w:rsidR="00120D3A" w:rsidRPr="00BA57C4" w:rsidRDefault="00120D3A" w:rsidP="00D65F2A">
      <w:pPr>
        <w:pStyle w:val="NO"/>
      </w:pPr>
      <w:r w:rsidRPr="00BA57C4">
        <w:t>NOTE:</w:t>
      </w:r>
      <w:r w:rsidRPr="00BA57C4">
        <w:tab/>
        <w:t>From LI point of view, security protocols providing data integrity provides stronger means of attributing the intercepted traffic to a target's communication as only the target UE, the STF (or the CSP itself) could generate traffic that verifies correctly by knowledge of the keys. Integrity protection can also aid mid-session intercept as will be elaborated later in the present document.</w:t>
      </w:r>
    </w:p>
    <w:p w14:paraId="0DC9BC51" w14:textId="0F1F90DF" w:rsidR="00120D3A" w:rsidRPr="00BA57C4" w:rsidRDefault="00120D3A" w:rsidP="00120D3A">
      <w:r w:rsidRPr="00BA57C4">
        <w:t xml:space="preserve">Therefore, while the </w:t>
      </w:r>
      <w:proofErr w:type="gramStart"/>
      <w:r w:rsidRPr="00BA57C4">
        <w:t>main focus</w:t>
      </w:r>
      <w:proofErr w:type="gramEnd"/>
      <w:r w:rsidRPr="00BA57C4">
        <w:t xml:space="preserve"> of LI can be argued to be that of acquiring plaintext </w:t>
      </w:r>
      <w:proofErr w:type="spellStart"/>
      <w:r w:rsidRPr="00BA57C4">
        <w:t>xCC</w:t>
      </w:r>
      <w:proofErr w:type="spellEnd"/>
      <w:r w:rsidRPr="00BA57C4">
        <w:t xml:space="preserve">, verifying integrity </w:t>
      </w:r>
      <w:r w:rsidR="00010166" w:rsidRPr="00BA57C4">
        <w:t xml:space="preserve">in the LI-system </w:t>
      </w:r>
      <w:r w:rsidRPr="00BA57C4">
        <w:t>also brings benefits to the overall LI-product.</w:t>
      </w:r>
    </w:p>
    <w:p w14:paraId="0F4A2407" w14:textId="77777777" w:rsidR="00120D3A" w:rsidRPr="00BA57C4" w:rsidRDefault="00120D3A" w:rsidP="00120D3A">
      <w:r w:rsidRPr="00BA57C4">
        <w:t>The integrity protection comprises adding a message authentication code (MAC) at the sender and to verify this at the receiver. To this end, there are four possibilities:</w:t>
      </w:r>
    </w:p>
    <w:p w14:paraId="2A54E7A7" w14:textId="60D7A2A4" w:rsidR="00120D3A" w:rsidRPr="00BA57C4" w:rsidRDefault="002C7C6A" w:rsidP="002C7C6A">
      <w:pPr>
        <w:pStyle w:val="B1"/>
      </w:pPr>
      <w:r>
        <w:t>1.</w:t>
      </w:r>
      <w:r>
        <w:tab/>
      </w:r>
      <w:r w:rsidR="00120D3A" w:rsidRPr="00BA57C4">
        <w:t>The security protocol first encrypts the application SDU, then adds integrity protection of the encrypted SDU (encrypt-then-MAC).</w:t>
      </w:r>
    </w:p>
    <w:p w14:paraId="1647B39C" w14:textId="5DE1317E" w:rsidR="00120D3A" w:rsidRPr="00BA57C4" w:rsidRDefault="002C7C6A" w:rsidP="002C7C6A">
      <w:pPr>
        <w:pStyle w:val="B1"/>
      </w:pPr>
      <w:r>
        <w:t>2</w:t>
      </w:r>
      <w:r>
        <w:t>.</w:t>
      </w:r>
      <w:r>
        <w:tab/>
      </w:r>
      <w:r w:rsidR="00120D3A" w:rsidRPr="00BA57C4">
        <w:t xml:space="preserve">The security protocol encrypts the application </w:t>
      </w:r>
      <w:proofErr w:type="gramStart"/>
      <w:r w:rsidR="00120D3A" w:rsidRPr="00BA57C4">
        <w:t>SDU, but</w:t>
      </w:r>
      <w:proofErr w:type="gramEnd"/>
      <w:r w:rsidR="00120D3A" w:rsidRPr="00BA57C4">
        <w:t xml:space="preserve"> adds integrity protection for the original unencrypted (plaintext) SDU (encrypt-and-MAC).</w:t>
      </w:r>
    </w:p>
    <w:p w14:paraId="57C21527" w14:textId="4B200E6D" w:rsidR="00120D3A" w:rsidRPr="00BA57C4" w:rsidRDefault="002C7C6A" w:rsidP="002C7C6A">
      <w:pPr>
        <w:pStyle w:val="B1"/>
      </w:pPr>
      <w:r>
        <w:t>3</w:t>
      </w:r>
      <w:r>
        <w:t>.</w:t>
      </w:r>
      <w:r>
        <w:tab/>
      </w:r>
      <w:r w:rsidR="00120D3A" w:rsidRPr="00BA57C4">
        <w:t xml:space="preserve">The security protocol adds integrity protection to the plaintext SDU, then encrypts </w:t>
      </w:r>
      <w:r w:rsidR="00120D3A" w:rsidRPr="00BA57C4">
        <w:rPr>
          <w:i/>
        </w:rPr>
        <w:t>both</w:t>
      </w:r>
      <w:r w:rsidR="00120D3A" w:rsidRPr="00BA57C4">
        <w:t xml:space="preserve"> the plaintext SDU </w:t>
      </w:r>
      <w:r w:rsidR="00120D3A" w:rsidRPr="00BA57C4">
        <w:rPr>
          <w:i/>
        </w:rPr>
        <w:t>and</w:t>
      </w:r>
      <w:r w:rsidR="00120D3A" w:rsidRPr="00BA57C4">
        <w:t xml:space="preserve"> the added message authentication code (MAC-then-encrypt).</w:t>
      </w:r>
    </w:p>
    <w:p w14:paraId="4BB25CD2" w14:textId="75CA8B27" w:rsidR="00120D3A" w:rsidRPr="00BA57C4" w:rsidRDefault="002C7C6A" w:rsidP="002C7C6A">
      <w:pPr>
        <w:pStyle w:val="B1"/>
      </w:pPr>
      <w:r>
        <w:t>4</w:t>
      </w:r>
      <w:r>
        <w:t>.</w:t>
      </w:r>
      <w:r>
        <w:tab/>
      </w:r>
      <w:r w:rsidR="00120D3A" w:rsidRPr="00BA57C4">
        <w:t xml:space="preserve">A </w:t>
      </w:r>
      <w:r w:rsidR="0001425E" w:rsidRPr="00BA57C4">
        <w:t>so-called</w:t>
      </w:r>
      <w:r w:rsidR="00120D3A" w:rsidRPr="00BA57C4">
        <w:t xml:space="preserve"> </w:t>
      </w:r>
      <w:r w:rsidR="00120D3A" w:rsidRPr="00BA57C4">
        <w:rPr>
          <w:i/>
        </w:rPr>
        <w:t>authenticated encryption</w:t>
      </w:r>
      <w:r w:rsidR="00120D3A" w:rsidRPr="00BA57C4">
        <w:t xml:space="preserve"> algorithm (AEAD) is used, which bundles data encryption with data integrity in (more or less) a single cryptographic transformation.</w:t>
      </w:r>
    </w:p>
    <w:p w14:paraId="52A6631F" w14:textId="5038B0E2" w:rsidR="00120D3A" w:rsidRPr="00BA57C4" w:rsidRDefault="00120D3A" w:rsidP="00120D3A">
      <w:r w:rsidRPr="00BA57C4">
        <w:t xml:space="preserve">This maps to corresponding processing at the receiving end. In the first three cases, separate cryptographic keys are typically needed for encryption and data integrity while in the fourth case, a single key can be used. In the concrete examples based </w:t>
      </w:r>
      <w:r w:rsidR="00DD48B0" w:rsidRPr="00BA57C4">
        <w:t>on the TLS-protocol described later in the present document</w:t>
      </w:r>
      <w:r w:rsidRPr="00BA57C4">
        <w:t>, only approaches 3 and 4 occur.</w:t>
      </w:r>
    </w:p>
    <w:p w14:paraId="54357533" w14:textId="64E8CE06" w:rsidR="00120D3A" w:rsidRPr="00BA57C4" w:rsidRDefault="00120D3A" w:rsidP="00120D3A">
      <w:r w:rsidRPr="00BA57C4">
        <w:t xml:space="preserve">As discussed, the communicating parties are also interested in protecting against replayed messages. This is logically part of the integrity verification step. To this end, the CSI is used. The </w:t>
      </w:r>
      <w:proofErr w:type="gramStart"/>
      <w:r w:rsidRPr="00BA57C4">
        <w:t>CSI</w:t>
      </w:r>
      <w:proofErr w:type="gramEnd"/>
      <w:r w:rsidRPr="00BA57C4">
        <w:t xml:space="preserve"> therefore, at least in part, often takes the </w:t>
      </w:r>
      <w:r w:rsidRPr="00BA57C4">
        <w:lastRenderedPageBreak/>
        <w:t>form of a sequence number, incrementing by "+1" on each message. When the receiver starts to process a new message, it first checks if a PDU with that sequence number has already been received (and verified). If so, the PDU is discarded</w:t>
      </w:r>
      <w:r w:rsidR="00DD48B0" w:rsidRPr="00BA57C4">
        <w:t xml:space="preserve"> as a potential replayed message</w:t>
      </w:r>
      <w:r w:rsidRPr="00BA57C4">
        <w:t xml:space="preserve">. Otherwise, the integrity verification is performed. If the integrity verifies correctly, the receiver locally marks the corresponding message counter as </w:t>
      </w:r>
      <w:proofErr w:type="gramStart"/>
      <w:r w:rsidRPr="00BA57C4">
        <w:t>received, and</w:t>
      </w:r>
      <w:proofErr w:type="gramEnd"/>
      <w:r w:rsidRPr="00BA57C4">
        <w:t xml:space="preserve"> otherwise discards the message. Depending on whether reliable transport is used or not, the replay protection scheme might need to be complemented with more elaborate window-based mechanisms, accepting messages whose sequence numbers lie within a certain window, relative to the previously received messages. Information about the window is stored in the cryptographic context. A more in-depth discussion is provided in </w:t>
      </w:r>
      <w:r w:rsidR="002A56D2" w:rsidRPr="00BA57C4">
        <w:t>annex A</w:t>
      </w:r>
      <w:r w:rsidRPr="00BA57C4">
        <w:t>.</w:t>
      </w:r>
    </w:p>
    <w:p w14:paraId="21DE16AC" w14:textId="732C6247" w:rsidR="00120D3A" w:rsidRPr="00BA57C4" w:rsidRDefault="00120D3A" w:rsidP="00120D3A">
      <w:pPr>
        <w:pStyle w:val="Heading3"/>
      </w:pPr>
      <w:bookmarkStart w:id="115" w:name="_Toc194476229"/>
      <w:bookmarkStart w:id="116" w:name="_Toc221554116"/>
      <w:r w:rsidRPr="00BA57C4">
        <w:t>4.</w:t>
      </w:r>
      <w:r w:rsidR="00947400" w:rsidRPr="00BA57C4">
        <w:t>3</w:t>
      </w:r>
      <w:r w:rsidRPr="00BA57C4">
        <w:t>.</w:t>
      </w:r>
      <w:r w:rsidR="00947400" w:rsidRPr="00BA57C4">
        <w:t>4</w:t>
      </w:r>
      <w:r w:rsidRPr="00BA57C4">
        <w:tab/>
        <w:t>Updating cryptographic context</w:t>
      </w:r>
      <w:bookmarkEnd w:id="115"/>
      <w:bookmarkEnd w:id="116"/>
    </w:p>
    <w:p w14:paraId="77C80AFB" w14:textId="77777777" w:rsidR="002C7C6A" w:rsidRDefault="00120D3A" w:rsidP="002C7C6A">
      <w:r w:rsidRPr="00BA57C4">
        <w:t>This step comprises updating the information in the cryptographic context in preparation for the next PDU. For example, updating the window of received PDUs, updating information relating to keys and/or CSI, etc.</w:t>
      </w:r>
    </w:p>
    <w:p w14:paraId="74334454" w14:textId="79D19181" w:rsidR="00FE7E3E" w:rsidRPr="00BA57C4" w:rsidRDefault="00947400" w:rsidP="00947400">
      <w:pPr>
        <w:pStyle w:val="Heading2"/>
      </w:pPr>
      <w:bookmarkStart w:id="117" w:name="_Toc221554117"/>
      <w:r w:rsidRPr="00BA57C4">
        <w:t>4.4</w:t>
      </w:r>
      <w:r w:rsidR="00C17DE0" w:rsidRPr="00BA57C4">
        <w:tab/>
        <w:t>Assumptions</w:t>
      </w:r>
      <w:r w:rsidRPr="00BA57C4">
        <w:t xml:space="preserve"> and</w:t>
      </w:r>
      <w:r w:rsidR="007468B3" w:rsidRPr="00BA57C4">
        <w:t xml:space="preserve"> principles</w:t>
      </w:r>
      <w:bookmarkEnd w:id="117"/>
    </w:p>
    <w:p w14:paraId="23E26172" w14:textId="03A1F6B3" w:rsidR="00C17DE0" w:rsidRPr="00BA57C4" w:rsidRDefault="00C17DE0" w:rsidP="00C17DE0">
      <w:proofErr w:type="gramStart"/>
      <w:r w:rsidRPr="00BA57C4">
        <w:t>For the purpose of</w:t>
      </w:r>
      <w:proofErr w:type="gramEnd"/>
      <w:r w:rsidRPr="00BA57C4">
        <w:t xml:space="preserve"> the present document, the following assumptions are made, in particular</w:t>
      </w:r>
      <w:r w:rsidR="007468B3" w:rsidRPr="00BA57C4">
        <w:t xml:space="preserve"> assumptions</w:t>
      </w:r>
      <w:r w:rsidRPr="00BA57C4">
        <w:t xml:space="preserve"> about the </w:t>
      </w:r>
      <w:r w:rsidR="007468B3" w:rsidRPr="00BA57C4">
        <w:t xml:space="preserve">principal properties of the </w:t>
      </w:r>
      <w:r w:rsidRPr="00BA57C4">
        <w:t xml:space="preserve">desired </w:t>
      </w:r>
      <w:r w:rsidR="007468B3" w:rsidRPr="00BA57C4">
        <w:t xml:space="preserve">LI </w:t>
      </w:r>
      <w:r w:rsidRPr="00BA57C4">
        <w:t xml:space="preserve">functionality. </w:t>
      </w:r>
      <w:r w:rsidR="007468B3" w:rsidRPr="00BA57C4">
        <w:t xml:space="preserve">Examples </w:t>
      </w:r>
      <w:r w:rsidR="00A440A5" w:rsidRPr="00BA57C4">
        <w:t xml:space="preserve">and notes </w:t>
      </w:r>
      <w:r w:rsidR="007468B3" w:rsidRPr="00BA57C4">
        <w:t>clarifying the rationale and impact of the assumptions and principles are also provided.</w:t>
      </w:r>
    </w:p>
    <w:p w14:paraId="6073EA36" w14:textId="5A4CA545" w:rsidR="00C17DE0" w:rsidRPr="00BA57C4" w:rsidRDefault="00C17DE0" w:rsidP="00C17DE0">
      <w:pPr>
        <w:rPr>
          <w:b/>
          <w:bCs/>
        </w:rPr>
      </w:pPr>
      <w:r w:rsidRPr="00BA57C4">
        <w:rPr>
          <w:b/>
          <w:bCs/>
        </w:rPr>
        <w:t xml:space="preserve">A0. </w:t>
      </w:r>
      <w:r w:rsidRPr="00BA57C4">
        <w:t xml:space="preserve">Unless otherwise noted, the remainder of the present document uses the term </w:t>
      </w:r>
      <w:r w:rsidR="00940DB2" w:rsidRPr="00BA57C4">
        <w:t>"</w:t>
      </w:r>
      <w:r w:rsidRPr="00BA57C4">
        <w:t>the CSP</w:t>
      </w:r>
      <w:r w:rsidR="00940DB2" w:rsidRPr="00BA57C4">
        <w:t>"</w:t>
      </w:r>
      <w:r w:rsidRPr="00BA57C4">
        <w:t xml:space="preserve"> to refer to the CSP for which LI obligations apply.</w:t>
      </w:r>
      <w:r w:rsidR="00BA66A8" w:rsidRPr="00BA57C4">
        <w:t xml:space="preserve"> In roaming, the CSP can correspond to the VPLMN or the HPLMN.</w:t>
      </w:r>
    </w:p>
    <w:p w14:paraId="5DA27142" w14:textId="57954F67" w:rsidR="00C17DE0" w:rsidRPr="00BA57C4" w:rsidRDefault="00C17DE0" w:rsidP="00D62692">
      <w:pPr>
        <w:tabs>
          <w:tab w:val="left" w:pos="9072"/>
        </w:tabs>
      </w:pPr>
      <w:r w:rsidRPr="00BA57C4">
        <w:rPr>
          <w:b/>
          <w:bCs/>
        </w:rPr>
        <w:t>A1</w:t>
      </w:r>
      <w:r w:rsidRPr="00BA57C4">
        <w:t>. The STF does not reside within the CSP</w:t>
      </w:r>
      <w:r w:rsidR="00A440A5" w:rsidRPr="00BA57C4">
        <w:t xml:space="preserve"> and is not directly usable to collect further IRI</w:t>
      </w:r>
      <w:r w:rsidRPr="00BA57C4">
        <w:t>.</w:t>
      </w:r>
    </w:p>
    <w:p w14:paraId="1A296E4E" w14:textId="518E3BE8" w:rsidR="00C17DE0" w:rsidRPr="00BA57C4" w:rsidRDefault="00C17DE0" w:rsidP="002C7C6A">
      <w:pPr>
        <w:pStyle w:val="EX"/>
      </w:pPr>
      <w:r w:rsidRPr="00BA57C4">
        <w:t>EXAMPLE 1:</w:t>
      </w:r>
      <w:r w:rsidRPr="00BA57C4">
        <w:tab/>
        <w:t xml:space="preserve">In a non-roaming case, the STF </w:t>
      </w:r>
      <w:r w:rsidR="00A440A5" w:rsidRPr="00BA57C4">
        <w:t xml:space="preserve">can be </w:t>
      </w:r>
      <w:r w:rsidRPr="00BA57C4">
        <w:t>located at an external DN.</w:t>
      </w:r>
    </w:p>
    <w:p w14:paraId="4C0C0FFC" w14:textId="64D09173" w:rsidR="00C17DE0" w:rsidRPr="00BA57C4" w:rsidRDefault="00C17DE0" w:rsidP="002C7C6A">
      <w:pPr>
        <w:pStyle w:val="EX"/>
      </w:pPr>
      <w:r w:rsidRPr="00BA57C4">
        <w:t>EXAMPLE 2:</w:t>
      </w:r>
      <w:r w:rsidRPr="00BA57C4">
        <w:tab/>
        <w:t xml:space="preserve">In a roaming case, the STF could </w:t>
      </w:r>
      <w:proofErr w:type="gramStart"/>
      <w:r w:rsidRPr="00BA57C4">
        <w:t>be located in</w:t>
      </w:r>
      <w:proofErr w:type="gramEnd"/>
      <w:r w:rsidRPr="00BA57C4">
        <w:t xml:space="preserve"> the HPLMN or at an external DN.</w:t>
      </w:r>
    </w:p>
    <w:p w14:paraId="2ABB5358" w14:textId="1F96263E" w:rsidR="00C17DE0" w:rsidRPr="00BA57C4" w:rsidRDefault="00C17DE0" w:rsidP="002C7C6A">
      <w:r w:rsidRPr="00BA57C4">
        <w:rPr>
          <w:b/>
          <w:bCs/>
        </w:rPr>
        <w:t>A2</w:t>
      </w:r>
      <w:r w:rsidRPr="00BA57C4">
        <w:t>. The key management is based on USIM (in the roaming case administrated by the home CSP) and follows some 3GPP specification</w:t>
      </w:r>
      <w:r w:rsidR="00BA66A8" w:rsidRPr="00BA57C4">
        <w:t>, e.g. AKMA [1</w:t>
      </w:r>
      <w:r w:rsidR="00EA4658" w:rsidRPr="00BA57C4">
        <w:t>1</w:t>
      </w:r>
      <w:r w:rsidR="00BA66A8" w:rsidRPr="00BA57C4">
        <w:t>]</w:t>
      </w:r>
      <w:r w:rsidRPr="00BA57C4">
        <w:t>.</w:t>
      </w:r>
    </w:p>
    <w:p w14:paraId="17CCE149" w14:textId="293171C1" w:rsidR="00C17DE0" w:rsidRPr="00BA57C4" w:rsidRDefault="00C17DE0" w:rsidP="002C7C6A">
      <w:r w:rsidRPr="00BA57C4">
        <w:rPr>
          <w:b/>
          <w:bCs/>
        </w:rPr>
        <w:t>A3</w:t>
      </w:r>
      <w:r w:rsidRPr="00BA57C4">
        <w:t>. The LI solution needs to have the capability of at least decrypting the UE-STF traffic.</w:t>
      </w:r>
    </w:p>
    <w:p w14:paraId="78EA3017" w14:textId="12269BCC" w:rsidR="00C17DE0" w:rsidRPr="00BA57C4" w:rsidRDefault="00C17DE0" w:rsidP="002C7C6A">
      <w:r w:rsidRPr="00BA57C4">
        <w:rPr>
          <w:b/>
          <w:bCs/>
        </w:rPr>
        <w:t>A4</w:t>
      </w:r>
      <w:r w:rsidRPr="00BA57C4">
        <w:t>. The LI solution is autonomous and does not depend on inter-CSP, LI-specific assistance.</w:t>
      </w:r>
    </w:p>
    <w:p w14:paraId="3CC41E88" w14:textId="66473F64" w:rsidR="00C17DE0" w:rsidRPr="00581730" w:rsidRDefault="00A440A5" w:rsidP="002C7C6A">
      <w:pPr>
        <w:pStyle w:val="NO"/>
      </w:pPr>
      <w:r w:rsidRPr="00581730">
        <w:t>NOTE</w:t>
      </w:r>
      <w:r w:rsidR="00C17DE0" w:rsidRPr="00581730">
        <w:t>:</w:t>
      </w:r>
      <w:r w:rsidR="00C17DE0" w:rsidRPr="00581730">
        <w:tab/>
        <w:t>In the roaming case, full information on AKMA keys is in general only available in the HPLMN.</w:t>
      </w:r>
    </w:p>
    <w:p w14:paraId="13C9849D" w14:textId="27945767" w:rsidR="00C17DE0" w:rsidRPr="00BA57C4" w:rsidRDefault="00C17DE0" w:rsidP="002C7C6A">
      <w:r w:rsidRPr="00BA57C4">
        <w:rPr>
          <w:b/>
          <w:bCs/>
        </w:rPr>
        <w:t>A5</w:t>
      </w:r>
      <w:r w:rsidRPr="00BA57C4">
        <w:t xml:space="preserve">. The security (encryption) protocol in use between UE and STF also follows 3GPP specifications (possibly by cross-referencing </w:t>
      </w:r>
      <w:r w:rsidR="00617998" w:rsidRPr="00BA57C4">
        <w:t xml:space="preserve">a </w:t>
      </w:r>
      <w:r w:rsidRPr="00BA57C4">
        <w:t>specification of some other SDO).</w:t>
      </w:r>
    </w:p>
    <w:p w14:paraId="53B2E78F" w14:textId="274BF653" w:rsidR="007468B3" w:rsidRPr="00581730" w:rsidRDefault="00C17DE0" w:rsidP="002C7C6A">
      <w:pPr>
        <w:pStyle w:val="EX"/>
      </w:pPr>
      <w:r w:rsidRPr="00581730">
        <w:t>EXAMPLE:</w:t>
      </w:r>
      <w:r w:rsidRPr="00581730">
        <w:tab/>
      </w:r>
      <w:r w:rsidRPr="00581730">
        <w:tab/>
        <w:t>The CSP-provided keys alone could be insufficient to perform decryption, due to that the actual decryption key</w:t>
      </w:r>
      <w:r w:rsidR="00A440A5" w:rsidRPr="00581730">
        <w:t>(</w:t>
      </w:r>
      <w:r w:rsidRPr="00581730">
        <w:t>s</w:t>
      </w:r>
      <w:r w:rsidR="00A440A5" w:rsidRPr="00581730">
        <w:t>)</w:t>
      </w:r>
      <w:r w:rsidRPr="00581730">
        <w:t xml:space="preserve"> depend also on protocol-specific </w:t>
      </w:r>
      <w:r w:rsidR="005A1BA5" w:rsidRPr="00581730">
        <w:t>signalling</w:t>
      </w:r>
      <w:r w:rsidRPr="00581730">
        <w:t xml:space="preserve"> exchanged </w:t>
      </w:r>
      <w:r w:rsidR="005A1BA5">
        <w:t>in-band</w:t>
      </w:r>
      <w:r w:rsidRPr="00581730">
        <w:t xml:space="preserve"> between the UE and the STF. Th</w:t>
      </w:r>
      <w:r w:rsidR="00814A40" w:rsidRPr="00581730">
        <w:t>e CSP networks needs the capability t</w:t>
      </w:r>
      <w:r w:rsidRPr="00581730">
        <w:t xml:space="preserve">o </w:t>
      </w:r>
      <w:r w:rsidR="00A440A5" w:rsidRPr="00581730">
        <w:t xml:space="preserve">detect and </w:t>
      </w:r>
      <w:r w:rsidRPr="00581730">
        <w:t xml:space="preserve">recognize </w:t>
      </w:r>
      <w:r w:rsidR="00814A40" w:rsidRPr="00581730">
        <w:t>this signal</w:t>
      </w:r>
      <w:r w:rsidR="002C7C6A">
        <w:t>l</w:t>
      </w:r>
      <w:r w:rsidR="00814A40" w:rsidRPr="00581730">
        <w:t>ing.</w:t>
      </w:r>
    </w:p>
    <w:p w14:paraId="56D6EC2D" w14:textId="106D588B" w:rsidR="00C17DE0" w:rsidRPr="00BA57C4" w:rsidRDefault="00C17DE0" w:rsidP="002C7C6A">
      <w:r w:rsidRPr="00BA57C4">
        <w:rPr>
          <w:b/>
          <w:bCs/>
        </w:rPr>
        <w:t>A</w:t>
      </w:r>
      <w:r w:rsidR="00A440A5" w:rsidRPr="00BA57C4">
        <w:rPr>
          <w:b/>
          <w:bCs/>
        </w:rPr>
        <w:t>6</w:t>
      </w:r>
      <w:r w:rsidRPr="00BA57C4">
        <w:t xml:space="preserve">. The </w:t>
      </w:r>
      <w:r w:rsidR="000C08F0" w:rsidRPr="00BA57C4">
        <w:t xml:space="preserve">function within the </w:t>
      </w:r>
      <w:r w:rsidRPr="00BA57C4">
        <w:t>CSP</w:t>
      </w:r>
      <w:r w:rsidR="000C08F0" w:rsidRPr="00BA57C4">
        <w:t>'s LI-system</w:t>
      </w:r>
      <w:r w:rsidRPr="00BA57C4">
        <w:t xml:space="preserve"> </w:t>
      </w:r>
      <w:r w:rsidR="000C08F0" w:rsidRPr="00BA57C4">
        <w:t>performing security processing (decryption), receives</w:t>
      </w:r>
      <w:r w:rsidRPr="00BA57C4">
        <w:t xml:space="preserve"> </w:t>
      </w:r>
      <w:r w:rsidR="000C08F0" w:rsidRPr="00BA57C4">
        <w:t>protected PDUs</w:t>
      </w:r>
      <w:r w:rsidRPr="00BA57C4">
        <w:t xml:space="preserve"> with the same or better quality than </w:t>
      </w:r>
      <w:r w:rsidR="000C08F0" w:rsidRPr="00BA57C4">
        <w:t xml:space="preserve">that of </w:t>
      </w:r>
      <w:r w:rsidRPr="00BA57C4">
        <w:t>the PDUs arriving at the service endpoints (UE or STF).</w:t>
      </w:r>
    </w:p>
    <w:p w14:paraId="1352C07A" w14:textId="2F985623" w:rsidR="00C17DE0" w:rsidRPr="00581730" w:rsidRDefault="00C17DE0" w:rsidP="002C7C6A">
      <w:pPr>
        <w:pStyle w:val="EX"/>
      </w:pPr>
      <w:r w:rsidRPr="00581730">
        <w:t>EXAMPLE:</w:t>
      </w:r>
      <w:r w:rsidRPr="00581730">
        <w:tab/>
        <w:t xml:space="preserve">The term </w:t>
      </w:r>
      <w:r w:rsidR="00940DB2" w:rsidRPr="00581730">
        <w:t>"</w:t>
      </w:r>
      <w:r w:rsidRPr="00581730">
        <w:t>quality</w:t>
      </w:r>
      <w:r w:rsidR="00940DB2" w:rsidRPr="00581730">
        <w:t>"</w:t>
      </w:r>
      <w:r w:rsidRPr="00581730">
        <w:t xml:space="preserve"> could refer to </w:t>
      </w:r>
      <w:r w:rsidR="000C08F0" w:rsidRPr="00581730">
        <w:t xml:space="preserve">PDU </w:t>
      </w:r>
      <w:r w:rsidRPr="00581730">
        <w:t>bit-errors, loss</w:t>
      </w:r>
      <w:r w:rsidR="00940DB2" w:rsidRPr="00581730">
        <w:t>,</w:t>
      </w:r>
      <w:r w:rsidRPr="00581730">
        <w:t xml:space="preserve"> or </w:t>
      </w:r>
      <w:r w:rsidR="000C08F0" w:rsidRPr="00581730">
        <w:t xml:space="preserve">amount of </w:t>
      </w:r>
      <w:r w:rsidRPr="00581730">
        <w:t>reordering.</w:t>
      </w:r>
    </w:p>
    <w:p w14:paraId="6539D223" w14:textId="0CBF9567" w:rsidR="000C08F0" w:rsidRPr="00BA57C4" w:rsidRDefault="000C08F0" w:rsidP="002C7C6A">
      <w:pPr>
        <w:pStyle w:val="NO"/>
      </w:pPr>
      <w:r w:rsidRPr="00581730">
        <w:t>NOTE:</w:t>
      </w:r>
      <w:r w:rsidRPr="00581730">
        <w:tab/>
        <w:t xml:space="preserve">A6 does not imply an assumption about reliable transport. It is fully within </w:t>
      </w:r>
      <w:r w:rsidR="00796340" w:rsidRPr="00581730">
        <w:t xml:space="preserve">the </w:t>
      </w:r>
      <w:r w:rsidRPr="00581730">
        <w:t>scope to study handling of services transported over e.g. UDP.</w:t>
      </w:r>
    </w:p>
    <w:p w14:paraId="3DEFBA10" w14:textId="1B0D4F24" w:rsidR="00C17DE0" w:rsidRPr="00BA57C4" w:rsidRDefault="00C17DE0" w:rsidP="002C7C6A">
      <w:r w:rsidRPr="00BA57C4">
        <w:rPr>
          <w:b/>
          <w:bCs/>
        </w:rPr>
        <w:t>A</w:t>
      </w:r>
      <w:r w:rsidR="00A440A5" w:rsidRPr="00BA57C4">
        <w:rPr>
          <w:b/>
          <w:bCs/>
        </w:rPr>
        <w:t>7</w:t>
      </w:r>
      <w:r w:rsidRPr="00BA57C4">
        <w:rPr>
          <w:b/>
          <w:bCs/>
        </w:rPr>
        <w:t xml:space="preserve">. </w:t>
      </w:r>
      <w:r w:rsidRPr="00BA57C4">
        <w:t xml:space="preserve">The LI product </w:t>
      </w:r>
      <w:r w:rsidR="00A440A5" w:rsidRPr="00BA57C4">
        <w:t>by</w:t>
      </w:r>
      <w:r w:rsidRPr="00BA57C4">
        <w:t xml:space="preserve"> the CSP </w:t>
      </w:r>
      <w:r w:rsidR="00A440A5" w:rsidRPr="00BA57C4">
        <w:t>needs to be</w:t>
      </w:r>
      <w:r w:rsidRPr="00BA57C4">
        <w:t xml:space="preserve"> complete and avoid</w:t>
      </w:r>
      <w:r w:rsidR="00A440A5" w:rsidRPr="00BA57C4">
        <w:t>ing</w:t>
      </w:r>
      <w:r w:rsidRPr="00BA57C4">
        <w:t xml:space="preserve"> under</w:t>
      </w:r>
      <w:r w:rsidR="00423339" w:rsidRPr="00BA57C4">
        <w:t>-</w:t>
      </w:r>
      <w:r w:rsidRPr="00BA57C4">
        <w:t>collection.</w:t>
      </w:r>
    </w:p>
    <w:p w14:paraId="2432BA9A" w14:textId="67DA8344" w:rsidR="00C17DE0" w:rsidRPr="00BA57C4" w:rsidRDefault="00C17DE0" w:rsidP="002C7C6A">
      <w:pPr>
        <w:pStyle w:val="EX"/>
      </w:pPr>
      <w:r w:rsidRPr="00BA57C4">
        <w:t>EXAMPLE: Start of intercept with already established session is to be supported</w:t>
      </w:r>
      <w:r w:rsidR="007468B3" w:rsidRPr="00BA57C4">
        <w:t xml:space="preserve"> (mid-session intercept)</w:t>
      </w:r>
      <w:r w:rsidRPr="00BA57C4">
        <w:t>.</w:t>
      </w:r>
    </w:p>
    <w:p w14:paraId="1CF118B6" w14:textId="553F84C9" w:rsidR="00C17DE0" w:rsidRPr="00BA57C4" w:rsidRDefault="00C17DE0" w:rsidP="002C7C6A">
      <w:r w:rsidRPr="00BA57C4">
        <w:rPr>
          <w:b/>
          <w:bCs/>
        </w:rPr>
        <w:t>A</w:t>
      </w:r>
      <w:r w:rsidR="00A440A5" w:rsidRPr="00BA57C4">
        <w:rPr>
          <w:b/>
          <w:bCs/>
        </w:rPr>
        <w:t>8</w:t>
      </w:r>
      <w:r w:rsidRPr="00BA57C4">
        <w:t xml:space="preserve">. It is desirable </w:t>
      </w:r>
      <w:r w:rsidR="00A440A5" w:rsidRPr="00BA57C4">
        <w:t>that any proposed</w:t>
      </w:r>
      <w:r w:rsidRPr="00BA57C4">
        <w:t xml:space="preserve"> solution</w:t>
      </w:r>
      <w:r w:rsidR="00A440A5" w:rsidRPr="00BA57C4">
        <w:t xml:space="preserve"> also</w:t>
      </w:r>
      <w:r w:rsidRPr="00BA57C4">
        <w:t xml:space="preserve"> works for services which are end-to-end protected between two UEs</w:t>
      </w:r>
      <w:r w:rsidR="00A440A5" w:rsidRPr="00BA57C4">
        <w:t xml:space="preserve"> and using CSP-provided keys, </w:t>
      </w:r>
      <w:proofErr w:type="gramStart"/>
      <w:r w:rsidR="00A440A5" w:rsidRPr="00BA57C4">
        <w:t>as long as</w:t>
      </w:r>
      <w:proofErr w:type="gramEnd"/>
      <w:r w:rsidR="00A440A5" w:rsidRPr="00BA57C4">
        <w:t xml:space="preserve"> this is feasible without undue security or complexity impact</w:t>
      </w:r>
      <w:r w:rsidRPr="00BA57C4">
        <w:t>.</w:t>
      </w:r>
    </w:p>
    <w:p w14:paraId="3D927234" w14:textId="3D812934" w:rsidR="00A440A5" w:rsidRPr="00BA57C4" w:rsidRDefault="00A440A5" w:rsidP="002C7C6A">
      <w:pPr>
        <w:pStyle w:val="NO"/>
      </w:pPr>
      <w:r w:rsidRPr="00BA57C4">
        <w:t>NOTE:</w:t>
      </w:r>
      <w:r w:rsidRPr="00BA57C4">
        <w:tab/>
        <w:t xml:space="preserve">This is a consequence of A1. Assumption A1 makes it necessary for any solution to base its LI-functionality solely on the knowledge of the CSP-provided keys and </w:t>
      </w:r>
      <w:r w:rsidR="005A1BA5">
        <w:t>in-band</w:t>
      </w:r>
      <w:r w:rsidRPr="00BA57C4">
        <w:t xml:space="preserve"> signalling traversing the CSP network.</w:t>
      </w:r>
    </w:p>
    <w:p w14:paraId="322115F0" w14:textId="513164A7" w:rsidR="00A440A5" w:rsidRPr="00BA57C4" w:rsidRDefault="000F6EA2" w:rsidP="002C7C6A">
      <w:r w:rsidRPr="00BA57C4">
        <w:rPr>
          <w:b/>
          <w:bCs/>
        </w:rPr>
        <w:lastRenderedPageBreak/>
        <w:t>A9.</w:t>
      </w:r>
      <w:r w:rsidRPr="00BA57C4">
        <w:t xml:space="preserve"> The UE </w:t>
      </w:r>
      <w:r w:rsidR="00436B38" w:rsidRPr="00BA57C4">
        <w:t xml:space="preserve">and STF </w:t>
      </w:r>
      <w:r w:rsidRPr="00BA57C4">
        <w:t>implementation</w:t>
      </w:r>
      <w:r w:rsidR="00436B38" w:rsidRPr="00BA57C4">
        <w:t>s</w:t>
      </w:r>
      <w:r w:rsidRPr="00BA57C4">
        <w:t xml:space="preserve"> </w:t>
      </w:r>
      <w:r w:rsidR="00436B38" w:rsidRPr="00BA57C4">
        <w:t>are</w:t>
      </w:r>
      <w:r w:rsidRPr="00BA57C4">
        <w:t xml:space="preserve"> assumed to follow 3GPP specifications and ha</w:t>
      </w:r>
      <w:r w:rsidR="00436B38" w:rsidRPr="00BA57C4">
        <w:t>ve</w:t>
      </w:r>
      <w:r w:rsidRPr="00BA57C4">
        <w:t xml:space="preserve"> not been intentionally modified </w:t>
      </w:r>
      <w:proofErr w:type="gramStart"/>
      <w:r w:rsidRPr="00BA57C4">
        <w:t>in order to</w:t>
      </w:r>
      <w:proofErr w:type="gramEnd"/>
      <w:r w:rsidRPr="00BA57C4">
        <w:t xml:space="preserve"> bypass LI.</w:t>
      </w:r>
    </w:p>
    <w:p w14:paraId="1EA85C19" w14:textId="29C3988E" w:rsidR="0086717D" w:rsidRPr="00BA57C4" w:rsidRDefault="00CF1880" w:rsidP="0086717D">
      <w:pPr>
        <w:pStyle w:val="Heading1"/>
      </w:pPr>
      <w:bookmarkStart w:id="118" w:name="_Toc106618430"/>
      <w:bookmarkStart w:id="119" w:name="_Toc167405386"/>
      <w:bookmarkStart w:id="120" w:name="_Toc180278706"/>
      <w:bookmarkStart w:id="121" w:name="_Toc180278882"/>
      <w:bookmarkStart w:id="122" w:name="_Toc180279146"/>
      <w:bookmarkStart w:id="123" w:name="_Toc180279620"/>
      <w:bookmarkStart w:id="124" w:name="_Toc182841057"/>
      <w:bookmarkStart w:id="125" w:name="_Toc182899137"/>
      <w:bookmarkStart w:id="126" w:name="_Toc221554118"/>
      <w:r w:rsidRPr="00BA57C4">
        <w:t>5</w:t>
      </w:r>
      <w:r w:rsidR="0086717D" w:rsidRPr="00BA57C4">
        <w:tab/>
        <w:t>Key issues</w:t>
      </w:r>
      <w:bookmarkEnd w:id="118"/>
      <w:bookmarkEnd w:id="119"/>
      <w:bookmarkEnd w:id="120"/>
      <w:bookmarkEnd w:id="121"/>
      <w:bookmarkEnd w:id="122"/>
      <w:bookmarkEnd w:id="123"/>
      <w:bookmarkEnd w:id="124"/>
      <w:bookmarkEnd w:id="125"/>
      <w:bookmarkEnd w:id="126"/>
    </w:p>
    <w:p w14:paraId="294D81FB" w14:textId="7F4CC54A" w:rsidR="00E475F9" w:rsidRPr="00BA57C4" w:rsidRDefault="00E475F9" w:rsidP="00E475F9">
      <w:pPr>
        <w:pStyle w:val="EditorsNote"/>
      </w:pPr>
      <w:r w:rsidRPr="00BA57C4">
        <w:t xml:space="preserve">Editor's note: The initial list of key issues </w:t>
      </w:r>
      <w:r w:rsidR="00C5547A" w:rsidRPr="00BA57C4">
        <w:t>has been</w:t>
      </w:r>
      <w:r w:rsidRPr="00BA57C4">
        <w:t xml:space="preserve"> derived mainly from T-doc s3i250216</w:t>
      </w:r>
      <w:r w:rsidR="009B4FE6" w:rsidRPr="00BA57C4">
        <w:t xml:space="preserve"> presented at</w:t>
      </w:r>
      <w:r w:rsidRPr="00BA57C4">
        <w:t xml:space="preserve"> </w:t>
      </w:r>
      <w:r w:rsidR="0073559B">
        <w:t>3GPP SA3-LI</w:t>
      </w:r>
      <w:r w:rsidRPr="00BA57C4">
        <w:t>#97.</w:t>
      </w:r>
      <w:bookmarkStart w:id="127" w:name="_Toc104221074"/>
      <w:bookmarkStart w:id="128" w:name="_Toc167405387"/>
      <w:bookmarkStart w:id="129" w:name="_Toc180278707"/>
      <w:bookmarkStart w:id="130" w:name="_Toc180278883"/>
      <w:bookmarkStart w:id="131" w:name="_Toc180279147"/>
      <w:bookmarkStart w:id="132" w:name="_Toc180279621"/>
      <w:bookmarkStart w:id="133" w:name="_Toc182841058"/>
      <w:bookmarkStart w:id="134" w:name="_Toc182899138"/>
      <w:bookmarkStart w:id="135" w:name="_Toc513475447"/>
      <w:bookmarkStart w:id="136" w:name="_Toc48930863"/>
      <w:bookmarkStart w:id="137" w:name="_Toc49376112"/>
      <w:bookmarkStart w:id="138" w:name="_Toc56501565"/>
      <w:bookmarkStart w:id="139" w:name="_Toc95076612"/>
      <w:bookmarkStart w:id="140" w:name="_Toc106618431"/>
    </w:p>
    <w:p w14:paraId="66620169" w14:textId="38156EEE" w:rsidR="0094217C" w:rsidRPr="00BA57C4" w:rsidRDefault="00B4463F" w:rsidP="00E475F9">
      <w:pPr>
        <w:pStyle w:val="Heading2"/>
      </w:pPr>
      <w:bookmarkStart w:id="141" w:name="_Toc221554119"/>
      <w:r w:rsidRPr="00BA57C4">
        <w:t>5.1</w:t>
      </w:r>
      <w:r w:rsidRPr="00BA57C4">
        <w:tab/>
        <w:t xml:space="preserve">Key </w:t>
      </w:r>
      <w:r w:rsidR="00B84DE0" w:rsidRPr="00BA57C4">
        <w:t>i</w:t>
      </w:r>
      <w:r w:rsidRPr="00BA57C4">
        <w:t xml:space="preserve">ssue: </w:t>
      </w:r>
      <w:bookmarkEnd w:id="127"/>
      <w:r w:rsidR="0094217C" w:rsidRPr="00BA57C4">
        <w:t>Cryptographic protocol considerations</w:t>
      </w:r>
      <w:bookmarkEnd w:id="141"/>
    </w:p>
    <w:p w14:paraId="035667E1" w14:textId="20652E3E" w:rsidR="009164AA" w:rsidRPr="00BA57C4" w:rsidRDefault="009164AA" w:rsidP="009164AA">
      <w:pPr>
        <w:pStyle w:val="Heading3"/>
      </w:pPr>
      <w:bookmarkStart w:id="142" w:name="_Toc221554120"/>
      <w:r w:rsidRPr="00BA57C4">
        <w:t>5.1.1</w:t>
      </w:r>
      <w:r w:rsidRPr="00BA57C4">
        <w:tab/>
        <w:t xml:space="preserve">Key </w:t>
      </w:r>
      <w:r w:rsidR="00B84DE0" w:rsidRPr="00BA57C4">
        <w:t>i</w:t>
      </w:r>
      <w:r w:rsidRPr="00BA57C4">
        <w:t>ssue #1.1: Security protocol detection</w:t>
      </w:r>
      <w:bookmarkEnd w:id="142"/>
    </w:p>
    <w:p w14:paraId="5C4A20B9" w14:textId="779A9B21" w:rsidR="0086153B" w:rsidRPr="00BA57C4" w:rsidRDefault="009164AA" w:rsidP="0086153B">
      <w:pPr>
        <w:pStyle w:val="Heading4"/>
      </w:pPr>
      <w:bookmarkStart w:id="143" w:name="_Toc221554121"/>
      <w:r w:rsidRPr="00BA57C4">
        <w:t>5.1.1.1</w:t>
      </w:r>
      <w:r w:rsidRPr="00BA57C4">
        <w:tab/>
        <w:t>Key issue details</w:t>
      </w:r>
      <w:bookmarkEnd w:id="143"/>
    </w:p>
    <w:p w14:paraId="1B987D69" w14:textId="1806E47D" w:rsidR="0086153B" w:rsidRPr="00BA57C4" w:rsidRDefault="0086153B" w:rsidP="0086153B">
      <w:r w:rsidRPr="00BA57C4">
        <w:t xml:space="preserve">When using protocols such as AKMA, there is no explicit signalling occurring between the UE and </w:t>
      </w:r>
      <w:r w:rsidR="00B8256C" w:rsidRPr="00BA57C4">
        <w:t>ST</w:t>
      </w:r>
      <w:r w:rsidRPr="00BA57C4">
        <w:t xml:space="preserve">F before AKMA security can be taken into use. </w:t>
      </w:r>
      <w:r w:rsidR="00B8256C" w:rsidRPr="00BA57C4">
        <w:t xml:space="preserve">In other words, the first signs that CSP-provided keys might be taken into use is the start of a TLS (or some other) handshake. </w:t>
      </w:r>
      <w:proofErr w:type="gramStart"/>
      <w:r w:rsidRPr="00BA57C4">
        <w:t>In particular in</w:t>
      </w:r>
      <w:proofErr w:type="gramEnd"/>
      <w:r w:rsidRPr="00BA57C4">
        <w:t xml:space="preserve"> roaming, there is need for the VPLMN to be able to detect that an AKMA-based secure session is being started. </w:t>
      </w:r>
    </w:p>
    <w:p w14:paraId="2267DA20" w14:textId="77777777" w:rsidR="009164AA" w:rsidRPr="00BA57C4" w:rsidRDefault="009164AA" w:rsidP="009164AA">
      <w:pPr>
        <w:pStyle w:val="Heading4"/>
      </w:pPr>
      <w:bookmarkStart w:id="144" w:name="_Toc221554122"/>
      <w:r w:rsidRPr="00BA57C4">
        <w:t>5.1.1.2</w:t>
      </w:r>
      <w:r w:rsidRPr="00BA57C4">
        <w:tab/>
        <w:t>LI considerations</w:t>
      </w:r>
      <w:bookmarkEnd w:id="144"/>
    </w:p>
    <w:p w14:paraId="45E5F5B4" w14:textId="2A8C6405" w:rsidR="00B8256C" w:rsidRPr="00BA57C4" w:rsidRDefault="00B8256C" w:rsidP="00B8256C">
      <w:r w:rsidRPr="00BA57C4">
        <w:t xml:space="preserve">Since TLS and similar protocols can be used both with and without CSP-provided keys </w:t>
      </w:r>
      <w:r w:rsidR="00D26D30" w:rsidRPr="00BA57C4">
        <w:t xml:space="preserve">this </w:t>
      </w:r>
      <w:r w:rsidRPr="00BA57C4">
        <w:t>creates the need to be able to distinguish sessions using CSP-provided keys from other sessions (e.-g. using only server certificates). There can of course still be a desire to intercept also sessions not using CSP-provided keys, though such sessions can in most cases not be decrypted.</w:t>
      </w:r>
    </w:p>
    <w:p w14:paraId="0527CE8D" w14:textId="77777777" w:rsidR="009164AA" w:rsidRPr="00BA57C4" w:rsidRDefault="009164AA" w:rsidP="009164AA">
      <w:pPr>
        <w:pStyle w:val="Heading4"/>
      </w:pPr>
      <w:bookmarkStart w:id="145" w:name="_Toc221554123"/>
      <w:r w:rsidRPr="00BA57C4">
        <w:t>5.1.1.3</w:t>
      </w:r>
      <w:r w:rsidRPr="00BA57C4">
        <w:tab/>
        <w:t>Potential LI requirements</w:t>
      </w:r>
      <w:bookmarkEnd w:id="145"/>
    </w:p>
    <w:p w14:paraId="393BE993" w14:textId="0B07A16B" w:rsidR="00B8256C" w:rsidRPr="00BA57C4" w:rsidRDefault="00B8256C" w:rsidP="00B8256C">
      <w:r w:rsidRPr="00BA57C4">
        <w:t>A small set of well-defined protocol profiles are in use together with AKMA or similar key management service. These profiles are based on TLS or some other well-known protocol. The session handshake of these protocols comprises some easily detectable signalling that can tie the handshake to the use of CSP-provided keys. The (V)PLMN is equipped with logic that constantly monitors traffic between UE and potential STF, detecting session handshakes related to such protocols.</w:t>
      </w:r>
    </w:p>
    <w:p w14:paraId="02B96F6F" w14:textId="2969956D" w:rsidR="00B4463F" w:rsidRPr="00BA57C4" w:rsidRDefault="0094217C" w:rsidP="005E18C3">
      <w:pPr>
        <w:pStyle w:val="Heading3"/>
      </w:pPr>
      <w:bookmarkStart w:id="146" w:name="_Toc221554124"/>
      <w:r w:rsidRPr="00BA57C4">
        <w:t>5.1.</w:t>
      </w:r>
      <w:r w:rsidR="009164AA" w:rsidRPr="00BA57C4">
        <w:t>2</w:t>
      </w:r>
      <w:r w:rsidRPr="00BA57C4">
        <w:tab/>
        <w:t xml:space="preserve">Key </w:t>
      </w:r>
      <w:r w:rsidR="00B84DE0" w:rsidRPr="00BA57C4">
        <w:t>i</w:t>
      </w:r>
      <w:r w:rsidRPr="00BA57C4">
        <w:t>ssue #1</w:t>
      </w:r>
      <w:r w:rsidR="009164AA" w:rsidRPr="00BA57C4">
        <w:t>.2</w:t>
      </w:r>
      <w:r w:rsidRPr="00BA57C4">
        <w:t xml:space="preserve">: </w:t>
      </w:r>
      <w:bookmarkEnd w:id="128"/>
      <w:bookmarkEnd w:id="129"/>
      <w:bookmarkEnd w:id="130"/>
      <w:bookmarkEnd w:id="131"/>
      <w:bookmarkEnd w:id="132"/>
      <w:bookmarkEnd w:id="133"/>
      <w:bookmarkEnd w:id="134"/>
      <w:r w:rsidR="00BD17C7" w:rsidRPr="00BA57C4">
        <w:t>Obtaining k</w:t>
      </w:r>
      <w:r w:rsidRPr="00BA57C4">
        <w:t>ey management</w:t>
      </w:r>
      <w:r w:rsidR="00BD17C7" w:rsidRPr="00BA57C4">
        <w:t xml:space="preserve"> IRI</w:t>
      </w:r>
      <w:bookmarkEnd w:id="146"/>
    </w:p>
    <w:p w14:paraId="1EF4A0DC" w14:textId="64BCCC50" w:rsidR="00B4463F" w:rsidRPr="00BA57C4" w:rsidRDefault="00B4463F" w:rsidP="0094217C">
      <w:pPr>
        <w:pStyle w:val="Heading4"/>
      </w:pPr>
      <w:bookmarkStart w:id="147" w:name="_Toc104221075"/>
      <w:bookmarkStart w:id="148" w:name="_Toc167405388"/>
      <w:bookmarkStart w:id="149" w:name="_Toc180278708"/>
      <w:bookmarkStart w:id="150" w:name="_Toc180278884"/>
      <w:bookmarkStart w:id="151" w:name="_Toc180279148"/>
      <w:bookmarkStart w:id="152" w:name="_Toc180279622"/>
      <w:bookmarkStart w:id="153" w:name="_Toc182841059"/>
      <w:bookmarkStart w:id="154" w:name="_Toc182899139"/>
      <w:bookmarkStart w:id="155" w:name="_Toc221554125"/>
      <w:r w:rsidRPr="00BA57C4">
        <w:t>5.1.</w:t>
      </w:r>
      <w:r w:rsidR="009164AA" w:rsidRPr="00BA57C4">
        <w:t>2</w:t>
      </w:r>
      <w:r w:rsidR="0094217C" w:rsidRPr="00BA57C4">
        <w:t>.1</w:t>
      </w:r>
      <w:r w:rsidRPr="00BA57C4">
        <w:tab/>
        <w:t>Key issue details</w:t>
      </w:r>
      <w:bookmarkEnd w:id="147"/>
      <w:bookmarkEnd w:id="148"/>
      <w:bookmarkEnd w:id="149"/>
      <w:bookmarkEnd w:id="150"/>
      <w:bookmarkEnd w:id="151"/>
      <w:bookmarkEnd w:id="152"/>
      <w:bookmarkEnd w:id="153"/>
      <w:bookmarkEnd w:id="154"/>
      <w:bookmarkEnd w:id="155"/>
    </w:p>
    <w:p w14:paraId="253BFA99" w14:textId="3E7D25B3" w:rsidR="0086153B" w:rsidRPr="00BA57C4" w:rsidRDefault="0086153B" w:rsidP="0086153B">
      <w:r w:rsidRPr="00BA57C4">
        <w:t xml:space="preserve">The most basic </w:t>
      </w:r>
      <w:r w:rsidR="004D44D1" w:rsidRPr="00BA57C4">
        <w:t>issue</w:t>
      </w:r>
      <w:r w:rsidRPr="00BA57C4">
        <w:t xml:space="preserve"> </w:t>
      </w:r>
      <w:proofErr w:type="gramStart"/>
      <w:r w:rsidRPr="00BA57C4">
        <w:t>in order to</w:t>
      </w:r>
      <w:proofErr w:type="gramEnd"/>
      <w:r w:rsidRPr="00BA57C4">
        <w:t xml:space="preserve"> allow the LI-system to decrypt traffic between a UE and the STF is that the LI-system gains access to the CSP-provided keys. In a non-roaming case, this can be done by leveraging the IRI-POI of the KSF, but there is no corresponding solution in the roaming case.</w:t>
      </w:r>
    </w:p>
    <w:p w14:paraId="0D57AD6D" w14:textId="006A4DF3" w:rsidR="00B4463F" w:rsidRPr="00BA57C4" w:rsidRDefault="00B4463F" w:rsidP="0094217C">
      <w:pPr>
        <w:pStyle w:val="Heading4"/>
      </w:pPr>
      <w:bookmarkStart w:id="156" w:name="_Toc104221076"/>
      <w:bookmarkStart w:id="157" w:name="_Toc167405389"/>
      <w:bookmarkStart w:id="158" w:name="_Toc180278709"/>
      <w:bookmarkStart w:id="159" w:name="_Toc180278885"/>
      <w:bookmarkStart w:id="160" w:name="_Toc180279149"/>
      <w:bookmarkStart w:id="161" w:name="_Toc180279623"/>
      <w:bookmarkStart w:id="162" w:name="_Toc182841060"/>
      <w:bookmarkStart w:id="163" w:name="_Toc182899140"/>
      <w:bookmarkStart w:id="164" w:name="_Toc221554126"/>
      <w:r w:rsidRPr="00BA57C4">
        <w:t>5.</w:t>
      </w:r>
      <w:r w:rsidR="00025394" w:rsidRPr="00BA57C4">
        <w:t>1</w:t>
      </w:r>
      <w:r w:rsidRPr="00BA57C4">
        <w:t>.</w:t>
      </w:r>
      <w:r w:rsidR="009164AA" w:rsidRPr="00BA57C4">
        <w:t>2</w:t>
      </w:r>
      <w:r w:rsidR="0094217C" w:rsidRPr="00BA57C4">
        <w:t>.2</w:t>
      </w:r>
      <w:r w:rsidRPr="00BA57C4">
        <w:tab/>
      </w:r>
      <w:bookmarkEnd w:id="156"/>
      <w:bookmarkEnd w:id="157"/>
      <w:bookmarkEnd w:id="158"/>
      <w:bookmarkEnd w:id="159"/>
      <w:bookmarkEnd w:id="160"/>
      <w:bookmarkEnd w:id="161"/>
      <w:bookmarkEnd w:id="162"/>
      <w:bookmarkEnd w:id="163"/>
      <w:r w:rsidR="0094217C" w:rsidRPr="00BA57C4">
        <w:t>LI considerations</w:t>
      </w:r>
      <w:bookmarkEnd w:id="164"/>
    </w:p>
    <w:p w14:paraId="3FE7C9E9" w14:textId="36155040" w:rsidR="00005C8C" w:rsidRPr="00BA57C4" w:rsidRDefault="00005C8C" w:rsidP="00005C8C">
      <w:r w:rsidRPr="00BA57C4">
        <w:t>In roaming, it is undesirable for the VPLMN to request keys for LI-targets as this would reveal LI activation across PLMNs.</w:t>
      </w:r>
    </w:p>
    <w:p w14:paraId="0DF46862" w14:textId="37053253" w:rsidR="00B4463F" w:rsidRPr="00BA57C4" w:rsidRDefault="00B4463F" w:rsidP="0094217C">
      <w:pPr>
        <w:pStyle w:val="Heading4"/>
      </w:pPr>
      <w:bookmarkStart w:id="165" w:name="_Toc104221077"/>
      <w:bookmarkStart w:id="166" w:name="_Toc167405390"/>
      <w:bookmarkStart w:id="167" w:name="_Toc180278710"/>
      <w:bookmarkStart w:id="168" w:name="_Toc180278886"/>
      <w:bookmarkStart w:id="169" w:name="_Toc180279150"/>
      <w:bookmarkStart w:id="170" w:name="_Toc180279624"/>
      <w:bookmarkStart w:id="171" w:name="_Toc182841061"/>
      <w:bookmarkStart w:id="172" w:name="_Toc182899141"/>
      <w:bookmarkStart w:id="173" w:name="_Toc221554127"/>
      <w:r w:rsidRPr="00BA57C4">
        <w:t>5.</w:t>
      </w:r>
      <w:r w:rsidR="00025394" w:rsidRPr="00BA57C4">
        <w:t>1</w:t>
      </w:r>
      <w:r w:rsidRPr="00BA57C4">
        <w:t>.</w:t>
      </w:r>
      <w:r w:rsidR="008B69EC" w:rsidRPr="00BA57C4">
        <w:t>2</w:t>
      </w:r>
      <w:r w:rsidR="0094217C" w:rsidRPr="00BA57C4">
        <w:t>.</w:t>
      </w:r>
      <w:r w:rsidRPr="00BA57C4">
        <w:t>3</w:t>
      </w:r>
      <w:r w:rsidRPr="00BA57C4">
        <w:tab/>
        <w:t xml:space="preserve">Potential </w:t>
      </w:r>
      <w:r w:rsidR="0094217C" w:rsidRPr="00BA57C4">
        <w:t>LI</w:t>
      </w:r>
      <w:r w:rsidRPr="00BA57C4">
        <w:t xml:space="preserve"> requirements</w:t>
      </w:r>
      <w:bookmarkEnd w:id="165"/>
      <w:bookmarkEnd w:id="166"/>
      <w:bookmarkEnd w:id="167"/>
      <w:bookmarkEnd w:id="168"/>
      <w:bookmarkEnd w:id="169"/>
      <w:bookmarkEnd w:id="170"/>
      <w:bookmarkEnd w:id="171"/>
      <w:bookmarkEnd w:id="172"/>
      <w:bookmarkEnd w:id="173"/>
    </w:p>
    <w:p w14:paraId="395F73E3" w14:textId="09CAF7C4" w:rsidR="00005C8C" w:rsidRPr="00BA57C4" w:rsidRDefault="00005C8C" w:rsidP="00005C8C">
      <w:r w:rsidRPr="00BA57C4">
        <w:t xml:space="preserve">In roaming, the HPLMN proactively pushes CSP-provided keys to the VPLMN, each time such a key is generated or updated on behalf </w:t>
      </w:r>
      <w:r w:rsidR="00D26D30" w:rsidRPr="00BA57C4">
        <w:t xml:space="preserve">of </w:t>
      </w:r>
      <w:r w:rsidRPr="00BA57C4">
        <w:t>subscribers roaming into the VPLMN. Consequently, the key management functionality (KSF) of the HPLMN needs to have the ability to determine roaming status of subscribers.</w:t>
      </w:r>
      <w:r w:rsidR="00564255">
        <w:t xml:space="preserve"> (In the case of AKMA, such functionality has been added, see </w:t>
      </w:r>
      <w:r w:rsidR="002C7C6A">
        <w:t xml:space="preserve">TS 33.535 </w:t>
      </w:r>
      <w:r w:rsidR="00564255">
        <w:t>[11], clause 6.2.1.)</w:t>
      </w:r>
    </w:p>
    <w:p w14:paraId="13390CF9" w14:textId="2323A218" w:rsidR="00F61AAE" w:rsidRPr="00BA57C4" w:rsidRDefault="00F61AAE" w:rsidP="005E18C3">
      <w:pPr>
        <w:pStyle w:val="Heading3"/>
      </w:pPr>
      <w:bookmarkStart w:id="174" w:name="_Toc101349996"/>
      <w:bookmarkStart w:id="175" w:name="_Toc167405391"/>
      <w:bookmarkStart w:id="176" w:name="_Toc180278711"/>
      <w:bookmarkStart w:id="177" w:name="_Toc180278887"/>
      <w:bookmarkStart w:id="178" w:name="_Toc180279151"/>
      <w:bookmarkStart w:id="179" w:name="_Toc180279625"/>
      <w:bookmarkStart w:id="180" w:name="_Toc182841062"/>
      <w:bookmarkStart w:id="181" w:name="_Toc182899142"/>
      <w:bookmarkStart w:id="182" w:name="_Toc221554128"/>
      <w:r w:rsidRPr="00BA57C4">
        <w:lastRenderedPageBreak/>
        <w:t>5.1.</w:t>
      </w:r>
      <w:r w:rsidR="009164AA" w:rsidRPr="00BA57C4">
        <w:t>3</w:t>
      </w:r>
      <w:r w:rsidRPr="00BA57C4">
        <w:tab/>
        <w:t xml:space="preserve">Key </w:t>
      </w:r>
      <w:r w:rsidR="00B84DE0" w:rsidRPr="00BA57C4">
        <w:t>i</w:t>
      </w:r>
      <w:r w:rsidRPr="00BA57C4">
        <w:t>ssue #</w:t>
      </w:r>
      <w:r w:rsidR="009164AA" w:rsidRPr="00BA57C4">
        <w:t>1.3</w:t>
      </w:r>
      <w:r w:rsidRPr="00BA57C4">
        <w:t xml:space="preserve">: </w:t>
      </w:r>
      <w:r w:rsidR="009164AA" w:rsidRPr="00BA57C4">
        <w:t xml:space="preserve">Obtaining </w:t>
      </w:r>
      <w:r w:rsidR="00BD17C7" w:rsidRPr="00BA57C4">
        <w:t>auxiliary security parameter IRI</w:t>
      </w:r>
      <w:bookmarkEnd w:id="182"/>
    </w:p>
    <w:p w14:paraId="0EB376B7" w14:textId="5B4A0C6C" w:rsidR="00F61AAE" w:rsidRPr="00BA57C4" w:rsidRDefault="00F61AAE" w:rsidP="00F61AAE">
      <w:pPr>
        <w:pStyle w:val="Heading4"/>
      </w:pPr>
      <w:bookmarkStart w:id="183" w:name="_Toc221554129"/>
      <w:r w:rsidRPr="00BA57C4">
        <w:t>5.1.</w:t>
      </w:r>
      <w:r w:rsidR="009164AA" w:rsidRPr="00BA57C4">
        <w:t>3</w:t>
      </w:r>
      <w:r w:rsidRPr="00BA57C4">
        <w:t>.1</w:t>
      </w:r>
      <w:r w:rsidRPr="00BA57C4">
        <w:tab/>
        <w:t>Key issue details</w:t>
      </w:r>
      <w:bookmarkEnd w:id="183"/>
    </w:p>
    <w:p w14:paraId="7DC1E5CE" w14:textId="564EBA8F" w:rsidR="0086153B" w:rsidRPr="00BA57C4" w:rsidRDefault="0086153B" w:rsidP="0086153B">
      <w:r w:rsidRPr="00BA57C4">
        <w:t>Besides obtaining the keys as describe</w:t>
      </w:r>
      <w:r w:rsidR="00564255">
        <w:t>d</w:t>
      </w:r>
      <w:r w:rsidRPr="00BA57C4">
        <w:t xml:space="preserve"> in KI </w:t>
      </w:r>
      <w:r w:rsidR="0054766D" w:rsidRPr="00BA57C4">
        <w:t>#</w:t>
      </w:r>
      <w:r w:rsidRPr="00BA57C4">
        <w:t xml:space="preserve">1.2, there is also </w:t>
      </w:r>
      <w:r w:rsidR="005A1BA5">
        <w:t xml:space="preserve">a </w:t>
      </w:r>
      <w:r w:rsidRPr="00BA57C4">
        <w:t>need to obtain other information, needed to process the security protocol PDUs in the LI system. Information such as selected cryptographic algorithms, sequence numbers and nonces are typically also needed and such information is collectively referred to as auxiliary security parameters.</w:t>
      </w:r>
    </w:p>
    <w:p w14:paraId="15DDFE2F" w14:textId="5EEE5CD7" w:rsidR="00F61AAE" w:rsidRPr="00BA57C4" w:rsidRDefault="00F61AAE" w:rsidP="00F61AAE">
      <w:pPr>
        <w:pStyle w:val="Heading4"/>
      </w:pPr>
      <w:bookmarkStart w:id="184" w:name="_Toc221554130"/>
      <w:r w:rsidRPr="00BA57C4">
        <w:t>5.1.</w:t>
      </w:r>
      <w:r w:rsidR="009164AA" w:rsidRPr="00BA57C4">
        <w:t>3</w:t>
      </w:r>
      <w:r w:rsidRPr="00BA57C4">
        <w:t>.2</w:t>
      </w:r>
      <w:r w:rsidRPr="00BA57C4">
        <w:tab/>
        <w:t>LI considerations</w:t>
      </w:r>
      <w:bookmarkEnd w:id="184"/>
    </w:p>
    <w:p w14:paraId="6C79A54D" w14:textId="0BA3E409" w:rsidR="00005C8C" w:rsidRPr="00BA57C4" w:rsidRDefault="00005C8C" w:rsidP="00005C8C">
      <w:r w:rsidRPr="00BA57C4">
        <w:t xml:space="preserve">The auxiliary </w:t>
      </w:r>
      <w:r w:rsidR="00D26D30" w:rsidRPr="00BA57C4">
        <w:t xml:space="preserve">security </w:t>
      </w:r>
      <w:r w:rsidRPr="00BA57C4">
        <w:t xml:space="preserve">parameters sought are in most cases only known to the STF and the UE and </w:t>
      </w:r>
      <w:r w:rsidR="00D26D30" w:rsidRPr="00BA57C4">
        <w:t xml:space="preserve">initial values for the parameters are </w:t>
      </w:r>
      <w:r w:rsidRPr="00BA57C4">
        <w:t xml:space="preserve">exchanged </w:t>
      </w:r>
      <w:r w:rsidR="005A1BA5">
        <w:t>in-band</w:t>
      </w:r>
      <w:r w:rsidRPr="00BA57C4">
        <w:t xml:space="preserve"> during security protocol handshake.</w:t>
      </w:r>
    </w:p>
    <w:p w14:paraId="006D114B" w14:textId="50E18782" w:rsidR="00F61AAE" w:rsidRPr="00BA57C4" w:rsidRDefault="00F61AAE" w:rsidP="00F61AAE">
      <w:pPr>
        <w:pStyle w:val="Heading4"/>
      </w:pPr>
      <w:bookmarkStart w:id="185" w:name="_Toc221554131"/>
      <w:r w:rsidRPr="00BA57C4">
        <w:t>5.1.</w:t>
      </w:r>
      <w:r w:rsidR="009164AA" w:rsidRPr="00BA57C4">
        <w:t>3</w:t>
      </w:r>
      <w:r w:rsidRPr="00BA57C4">
        <w:t>.3</w:t>
      </w:r>
      <w:r w:rsidRPr="00BA57C4">
        <w:tab/>
        <w:t>Potential LI requirements</w:t>
      </w:r>
      <w:bookmarkEnd w:id="185"/>
    </w:p>
    <w:p w14:paraId="56B58606" w14:textId="437CE20D" w:rsidR="00005C8C" w:rsidRPr="00BA57C4" w:rsidRDefault="00005C8C" w:rsidP="00005C8C">
      <w:r w:rsidRPr="00BA57C4">
        <w:t>The logic described in KI #1.1 to inspect security protocol handshakes is further equipped with functionality to extract relevant auxiliary security parameters from such signalling.</w:t>
      </w:r>
    </w:p>
    <w:p w14:paraId="49DA8BBF" w14:textId="7885F589" w:rsidR="00F63D64" w:rsidRPr="00BA57C4" w:rsidRDefault="00F63D64" w:rsidP="005E18C3">
      <w:pPr>
        <w:pStyle w:val="Heading3"/>
      </w:pPr>
      <w:bookmarkStart w:id="186" w:name="_Toc221554132"/>
      <w:r w:rsidRPr="00BA57C4">
        <w:t>5.1.4</w:t>
      </w:r>
      <w:r w:rsidRPr="00BA57C4">
        <w:tab/>
        <w:t>Key issue #1.4: Processing protected protocol PDUs</w:t>
      </w:r>
      <w:bookmarkEnd w:id="186"/>
    </w:p>
    <w:p w14:paraId="602FFB39" w14:textId="2ACEDBE0" w:rsidR="00F63D64" w:rsidRPr="00BA57C4" w:rsidRDefault="00F63D64" w:rsidP="00F63D64">
      <w:pPr>
        <w:pStyle w:val="Heading4"/>
      </w:pPr>
      <w:bookmarkStart w:id="187" w:name="_Toc221554133"/>
      <w:r w:rsidRPr="00BA57C4">
        <w:t>5.1.4.1</w:t>
      </w:r>
      <w:r w:rsidRPr="00BA57C4">
        <w:tab/>
        <w:t>Key issue details</w:t>
      </w:r>
      <w:bookmarkEnd w:id="187"/>
    </w:p>
    <w:p w14:paraId="198D2F07" w14:textId="7C5804C7" w:rsidR="00D216D0" w:rsidRPr="00BA57C4" w:rsidRDefault="00D216D0" w:rsidP="00D216D0">
      <w:r w:rsidRPr="00BA57C4">
        <w:t xml:space="preserve">As discussed in clause 4.3, some decryption functionality of the LI-systems needs to mimic the behaviour of the decryption </w:t>
      </w:r>
      <w:proofErr w:type="gramStart"/>
      <w:r w:rsidRPr="00BA57C4">
        <w:t>end-point</w:t>
      </w:r>
      <w:proofErr w:type="gramEnd"/>
      <w:r w:rsidRPr="00BA57C4">
        <w:t xml:space="preserve"> (UE or STF) in order to perform "security-decapsulation" of the security protocol PDUs, most importantly to decrypt them.</w:t>
      </w:r>
    </w:p>
    <w:p w14:paraId="2BC59592" w14:textId="029D9F0D" w:rsidR="00F63D64" w:rsidRPr="00BA57C4" w:rsidRDefault="00F63D64" w:rsidP="00F63D64">
      <w:pPr>
        <w:pStyle w:val="Heading4"/>
      </w:pPr>
      <w:bookmarkStart w:id="188" w:name="_Toc221554134"/>
      <w:r w:rsidRPr="00BA57C4">
        <w:t>5.1.4.2</w:t>
      </w:r>
      <w:r w:rsidRPr="00BA57C4">
        <w:tab/>
        <w:t>LI considerations</w:t>
      </w:r>
      <w:bookmarkEnd w:id="188"/>
    </w:p>
    <w:p w14:paraId="401C731D" w14:textId="7D972097" w:rsidR="008E6C5E" w:rsidRPr="00BA57C4" w:rsidRDefault="008E6C5E" w:rsidP="008E6C5E">
      <w:r w:rsidRPr="00BA57C4">
        <w:t>This is more challenging when the decryption functionality is not actively participating in the session, which is in turn necessary in order not to reveal that LI is activated.</w:t>
      </w:r>
    </w:p>
    <w:p w14:paraId="5607D00A" w14:textId="61A5F258" w:rsidR="00F63D64" w:rsidRPr="00BA57C4" w:rsidRDefault="00F63D64" w:rsidP="00F63D64">
      <w:pPr>
        <w:pStyle w:val="Heading4"/>
      </w:pPr>
      <w:bookmarkStart w:id="189" w:name="_Toc221554135"/>
      <w:r w:rsidRPr="00BA57C4">
        <w:t>5.1.4.3</w:t>
      </w:r>
      <w:r w:rsidRPr="00BA57C4">
        <w:tab/>
        <w:t>Potential LI requirements</w:t>
      </w:r>
      <w:bookmarkEnd w:id="189"/>
    </w:p>
    <w:p w14:paraId="23AF6F3B" w14:textId="1B24BFAA" w:rsidR="008E6C5E" w:rsidRPr="00BA57C4" w:rsidRDefault="008E6C5E" w:rsidP="008E6C5E">
      <w:r w:rsidRPr="00BA57C4">
        <w:t xml:space="preserve">The (V)PLMN has processing logic that can mimic the processing (decryption) functionality of the receiving endpoint. To increase robustness of the LI-product, it is also desirable if this functionality verifies the data integrity of intercepted </w:t>
      </w:r>
      <w:proofErr w:type="spellStart"/>
      <w:r w:rsidRPr="00BA57C4">
        <w:t>xCC</w:t>
      </w:r>
      <w:proofErr w:type="spellEnd"/>
      <w:r w:rsidRPr="00BA57C4">
        <w:t>.</w:t>
      </w:r>
    </w:p>
    <w:p w14:paraId="013F1501" w14:textId="556EE932" w:rsidR="00F53815" w:rsidRPr="00BA57C4" w:rsidRDefault="00F53815" w:rsidP="005E18C3">
      <w:pPr>
        <w:pStyle w:val="Heading3"/>
      </w:pPr>
      <w:bookmarkStart w:id="190" w:name="_Toc221554136"/>
      <w:r w:rsidRPr="00BA57C4">
        <w:t>5.1.</w:t>
      </w:r>
      <w:r w:rsidR="00BD17C7" w:rsidRPr="00BA57C4">
        <w:t>5</w:t>
      </w:r>
      <w:r w:rsidRPr="00BA57C4">
        <w:tab/>
        <w:t xml:space="preserve">Key </w:t>
      </w:r>
      <w:r w:rsidR="00B84DE0" w:rsidRPr="00BA57C4">
        <w:t>i</w:t>
      </w:r>
      <w:r w:rsidRPr="00BA57C4">
        <w:t>ssue #1.</w:t>
      </w:r>
      <w:r w:rsidR="00F63D64" w:rsidRPr="00BA57C4">
        <w:t>5</w:t>
      </w:r>
      <w:r w:rsidRPr="00BA57C4">
        <w:t xml:space="preserve">: </w:t>
      </w:r>
      <w:r w:rsidR="00BD17C7" w:rsidRPr="00BA57C4">
        <w:t>Processing e</w:t>
      </w:r>
      <w:r w:rsidRPr="00BA57C4">
        <w:t>ncrypted handshake</w:t>
      </w:r>
      <w:bookmarkEnd w:id="190"/>
    </w:p>
    <w:p w14:paraId="6C15766A" w14:textId="4F2F9AED" w:rsidR="00F53815" w:rsidRPr="00BA57C4" w:rsidRDefault="00F53815" w:rsidP="00F53815">
      <w:pPr>
        <w:pStyle w:val="Heading4"/>
      </w:pPr>
      <w:bookmarkStart w:id="191" w:name="_Toc221554137"/>
      <w:r w:rsidRPr="00BA57C4">
        <w:t>5.1.</w:t>
      </w:r>
      <w:r w:rsidR="00F63D64" w:rsidRPr="00BA57C4">
        <w:t>5</w:t>
      </w:r>
      <w:r w:rsidRPr="00BA57C4">
        <w:t>.1</w:t>
      </w:r>
      <w:r w:rsidRPr="00BA57C4">
        <w:tab/>
        <w:t>Key issue details</w:t>
      </w:r>
      <w:bookmarkEnd w:id="191"/>
    </w:p>
    <w:p w14:paraId="121424B0" w14:textId="33E62B17" w:rsidR="00D216D0" w:rsidRPr="00BA57C4" w:rsidRDefault="00ED42E0" w:rsidP="00D216D0">
      <w:r w:rsidRPr="00BA57C4">
        <w:t>The</w:t>
      </w:r>
      <w:r w:rsidR="00D216D0" w:rsidRPr="00BA57C4">
        <w:t xml:space="preserve"> TLS 1.3 and DTLS 1.3 </w:t>
      </w:r>
      <w:r w:rsidRPr="00BA57C4">
        <w:t xml:space="preserve">protocols </w:t>
      </w:r>
      <w:r w:rsidR="00D216D0" w:rsidRPr="00BA57C4">
        <w:t xml:space="preserve">allow for some of the handshake messages to be encrypted. These </w:t>
      </w:r>
      <w:r w:rsidRPr="00BA57C4">
        <w:t xml:space="preserve">encrypted </w:t>
      </w:r>
      <w:r w:rsidR="00D216D0" w:rsidRPr="00BA57C4">
        <w:t xml:space="preserve">handshake messages can contain information which </w:t>
      </w:r>
      <w:r w:rsidR="0033008B" w:rsidRPr="00BA57C4">
        <w:t xml:space="preserve">is </w:t>
      </w:r>
      <w:r w:rsidR="00D216D0" w:rsidRPr="00BA57C4">
        <w:t xml:space="preserve">needed </w:t>
      </w:r>
      <w:proofErr w:type="gramStart"/>
      <w:r w:rsidR="00D216D0" w:rsidRPr="00BA57C4">
        <w:t>in order to</w:t>
      </w:r>
      <w:proofErr w:type="gramEnd"/>
      <w:r w:rsidR="00D216D0" w:rsidRPr="00BA57C4">
        <w:t xml:space="preserve"> process/decrypt the remainder of the session.</w:t>
      </w:r>
      <w:r w:rsidRPr="00BA57C4">
        <w:t xml:space="preserve"> Examples of such </w:t>
      </w:r>
      <w:r w:rsidR="0033008B" w:rsidRPr="00BA57C4">
        <w:t xml:space="preserve">information </w:t>
      </w:r>
      <w:r w:rsidRPr="00BA57C4">
        <w:t>are</w:t>
      </w:r>
      <w:r w:rsidR="002F4A89" w:rsidRPr="00BA57C4">
        <w:t xml:space="preserve"> handshake extensions (e.g. application protocol negotiation and auxiliary security parameters) and certificates (which could be useful for endpoint identification or UE-profiling).</w:t>
      </w:r>
    </w:p>
    <w:p w14:paraId="0E6CC369" w14:textId="2A101EF2" w:rsidR="00F53815" w:rsidRPr="00BA57C4" w:rsidRDefault="00F53815" w:rsidP="00F53815">
      <w:pPr>
        <w:pStyle w:val="Heading4"/>
      </w:pPr>
      <w:bookmarkStart w:id="192" w:name="_Toc221554138"/>
      <w:r w:rsidRPr="00BA57C4">
        <w:t>5.1.</w:t>
      </w:r>
      <w:r w:rsidR="00F63D64" w:rsidRPr="00BA57C4">
        <w:t>5</w:t>
      </w:r>
      <w:r w:rsidRPr="00BA57C4">
        <w:t>.2</w:t>
      </w:r>
      <w:r w:rsidRPr="00BA57C4">
        <w:tab/>
        <w:t>LI considerations</w:t>
      </w:r>
      <w:bookmarkEnd w:id="192"/>
    </w:p>
    <w:p w14:paraId="03DD0019" w14:textId="553D6312" w:rsidR="002F4A89" w:rsidRPr="00BA57C4" w:rsidRDefault="002F4A89" w:rsidP="002F4A89">
      <w:r w:rsidRPr="00BA57C4">
        <w:t>Ability to decrypt the encrypted parts of the handshake could be necessary for ability to process/decrypt later application layer data and is generally useful for the resulting LI product.</w:t>
      </w:r>
    </w:p>
    <w:p w14:paraId="7D915EBE" w14:textId="03AC3090" w:rsidR="00F53815" w:rsidRPr="00BA57C4" w:rsidRDefault="00F53815" w:rsidP="00F53815">
      <w:pPr>
        <w:pStyle w:val="Heading4"/>
      </w:pPr>
      <w:bookmarkStart w:id="193" w:name="_Toc221554139"/>
      <w:r w:rsidRPr="00BA57C4">
        <w:t>5.1.</w:t>
      </w:r>
      <w:r w:rsidR="00F63D64" w:rsidRPr="00BA57C4">
        <w:t>5</w:t>
      </w:r>
      <w:r w:rsidRPr="00BA57C4">
        <w:t>.3</w:t>
      </w:r>
      <w:r w:rsidRPr="00BA57C4">
        <w:tab/>
        <w:t>Potential LI requirements</w:t>
      </w:r>
      <w:bookmarkEnd w:id="193"/>
    </w:p>
    <w:p w14:paraId="70F741B0" w14:textId="74B485B6" w:rsidR="002F4A89" w:rsidRPr="00BA57C4" w:rsidRDefault="002F4A89" w:rsidP="002F4A89">
      <w:r w:rsidRPr="00BA57C4">
        <w:t xml:space="preserve">The processing logic of the (V)PLMN </w:t>
      </w:r>
      <w:proofErr w:type="gramStart"/>
      <w:r w:rsidRPr="00BA57C4">
        <w:t>has the ability to</w:t>
      </w:r>
      <w:proofErr w:type="gramEnd"/>
      <w:r w:rsidRPr="00BA57C4">
        <w:t xml:space="preserve"> also process/decrypt parts of the handshake that are encrypted.</w:t>
      </w:r>
    </w:p>
    <w:p w14:paraId="17D6350E" w14:textId="1AA797D2" w:rsidR="00F53815" w:rsidRPr="00BA57C4" w:rsidRDefault="00F53815" w:rsidP="00F53815">
      <w:pPr>
        <w:pStyle w:val="Heading3"/>
      </w:pPr>
      <w:bookmarkStart w:id="194" w:name="_Toc221554140"/>
      <w:r w:rsidRPr="00BA57C4">
        <w:lastRenderedPageBreak/>
        <w:t>5.1.</w:t>
      </w:r>
      <w:r w:rsidR="00F63D64" w:rsidRPr="00BA57C4">
        <w:t>6</w:t>
      </w:r>
      <w:r w:rsidRPr="00BA57C4">
        <w:tab/>
        <w:t xml:space="preserve">Key </w:t>
      </w:r>
      <w:r w:rsidR="00B84DE0" w:rsidRPr="00BA57C4">
        <w:t>i</w:t>
      </w:r>
      <w:r w:rsidRPr="00BA57C4">
        <w:t>ssue #1.</w:t>
      </w:r>
      <w:r w:rsidR="00F63D64" w:rsidRPr="00BA57C4">
        <w:t>6</w:t>
      </w:r>
      <w:r w:rsidRPr="00BA57C4">
        <w:t xml:space="preserve">: </w:t>
      </w:r>
      <w:r w:rsidR="00BD17C7" w:rsidRPr="00BA57C4">
        <w:t>Processing e</w:t>
      </w:r>
      <w:r w:rsidRPr="00BA57C4">
        <w:t>arly data</w:t>
      </w:r>
      <w:bookmarkEnd w:id="194"/>
    </w:p>
    <w:p w14:paraId="0FBE144F" w14:textId="2B9E908F" w:rsidR="00F53815" w:rsidRPr="00BA57C4" w:rsidRDefault="00F53815" w:rsidP="00F53815">
      <w:pPr>
        <w:pStyle w:val="Heading4"/>
      </w:pPr>
      <w:bookmarkStart w:id="195" w:name="_Toc221554141"/>
      <w:r w:rsidRPr="00BA57C4">
        <w:t>5.1.</w:t>
      </w:r>
      <w:r w:rsidR="00F63D64" w:rsidRPr="00BA57C4">
        <w:t>6</w:t>
      </w:r>
      <w:r w:rsidRPr="00BA57C4">
        <w:t>.1</w:t>
      </w:r>
      <w:r w:rsidRPr="00BA57C4">
        <w:tab/>
        <w:t>Key issue details</w:t>
      </w:r>
      <w:bookmarkEnd w:id="195"/>
    </w:p>
    <w:p w14:paraId="61547B3C" w14:textId="4D88D26B" w:rsidR="00D216D0" w:rsidRPr="00BA57C4" w:rsidRDefault="002F4A89" w:rsidP="00D216D0">
      <w:r w:rsidRPr="00BA57C4">
        <w:t>The</w:t>
      </w:r>
      <w:r w:rsidR="00D216D0" w:rsidRPr="00BA57C4">
        <w:t xml:space="preserve"> TLS 1.3 and DTLS 1.3 </w:t>
      </w:r>
      <w:r w:rsidRPr="00BA57C4">
        <w:t xml:space="preserve">protocols </w:t>
      </w:r>
      <w:r w:rsidR="00D216D0" w:rsidRPr="00BA57C4">
        <w:t xml:space="preserve">allow for application layer data comprising </w:t>
      </w:r>
      <w:proofErr w:type="spellStart"/>
      <w:r w:rsidR="00D216D0" w:rsidRPr="00BA57C4">
        <w:t>xCC</w:t>
      </w:r>
      <w:proofErr w:type="spellEnd"/>
      <w:r w:rsidR="00D216D0" w:rsidRPr="00BA57C4">
        <w:t xml:space="preserve"> to start to flow before the handshake is completed.</w:t>
      </w:r>
    </w:p>
    <w:p w14:paraId="0A1DD359" w14:textId="48A2CBA7" w:rsidR="00F53815" w:rsidRPr="00BA57C4" w:rsidRDefault="00F53815" w:rsidP="00F53815">
      <w:pPr>
        <w:pStyle w:val="Heading4"/>
      </w:pPr>
      <w:bookmarkStart w:id="196" w:name="_Toc221554142"/>
      <w:r w:rsidRPr="00BA57C4">
        <w:t>5.1.</w:t>
      </w:r>
      <w:r w:rsidR="00F63D64" w:rsidRPr="00BA57C4">
        <w:t>6</w:t>
      </w:r>
      <w:r w:rsidRPr="00BA57C4">
        <w:t>.2</w:t>
      </w:r>
      <w:r w:rsidRPr="00BA57C4">
        <w:tab/>
        <w:t>LI considerations</w:t>
      </w:r>
      <w:bookmarkEnd w:id="196"/>
    </w:p>
    <w:p w14:paraId="741B209D" w14:textId="31C057A6" w:rsidR="002F4A89" w:rsidRPr="00BA57C4" w:rsidRDefault="002F4A89" w:rsidP="002F4A89">
      <w:r w:rsidRPr="00BA57C4">
        <w:t xml:space="preserve">To avoid </w:t>
      </w:r>
      <w:proofErr w:type="gramStart"/>
      <w:r w:rsidRPr="00BA57C4">
        <w:t>under-collection</w:t>
      </w:r>
      <w:proofErr w:type="gramEnd"/>
      <w:r w:rsidRPr="00BA57C4">
        <w:t xml:space="preserve"> it is important to be able to process/decrypt also </w:t>
      </w:r>
      <w:r w:rsidR="00FB4896" w:rsidRPr="00BA57C4">
        <w:t>the early data</w:t>
      </w:r>
      <w:r w:rsidRPr="00BA57C4">
        <w:t>.</w:t>
      </w:r>
    </w:p>
    <w:p w14:paraId="3541BD19" w14:textId="6B3CFE9D" w:rsidR="00F53815" w:rsidRPr="00BA57C4" w:rsidRDefault="00F53815" w:rsidP="00F53815">
      <w:pPr>
        <w:pStyle w:val="Heading4"/>
      </w:pPr>
      <w:bookmarkStart w:id="197" w:name="_Toc221554143"/>
      <w:r w:rsidRPr="00BA57C4">
        <w:t>5.1.</w:t>
      </w:r>
      <w:r w:rsidR="00F63D64" w:rsidRPr="00BA57C4">
        <w:t>6</w:t>
      </w:r>
      <w:r w:rsidRPr="00BA57C4">
        <w:t>.3</w:t>
      </w:r>
      <w:r w:rsidRPr="00BA57C4">
        <w:tab/>
        <w:t>Potential LI requirements</w:t>
      </w:r>
      <w:bookmarkEnd w:id="197"/>
    </w:p>
    <w:p w14:paraId="038BB856" w14:textId="072DF40D" w:rsidR="00F53815" w:rsidRPr="00BA57C4" w:rsidRDefault="002F4A89" w:rsidP="00F53815">
      <w:r w:rsidRPr="00BA57C4">
        <w:t xml:space="preserve">The processing logic of the (V)PLMN </w:t>
      </w:r>
      <w:proofErr w:type="gramStart"/>
      <w:r w:rsidRPr="00BA57C4">
        <w:t>has the ability to</w:t>
      </w:r>
      <w:proofErr w:type="gramEnd"/>
      <w:r w:rsidRPr="00BA57C4">
        <w:t xml:space="preserve"> also process/decrypt early data.</w:t>
      </w:r>
    </w:p>
    <w:p w14:paraId="494693DE" w14:textId="5E1735C3" w:rsidR="005E18C3" w:rsidRPr="00BA57C4" w:rsidRDefault="005E18C3" w:rsidP="005E18C3">
      <w:pPr>
        <w:pStyle w:val="Heading3"/>
      </w:pPr>
      <w:bookmarkStart w:id="198" w:name="_Toc221554144"/>
      <w:r w:rsidRPr="00BA57C4">
        <w:t>5.1.7</w:t>
      </w:r>
      <w:r w:rsidRPr="00BA57C4">
        <w:tab/>
        <w:t xml:space="preserve">Key Issue #1.7: </w:t>
      </w:r>
      <w:r w:rsidR="002B3CD7" w:rsidRPr="00BA57C4">
        <w:t xml:space="preserve">Unreliable transport and </w:t>
      </w:r>
      <w:r w:rsidRPr="00BA57C4">
        <w:t>PDU Fragmentation</w:t>
      </w:r>
      <w:bookmarkEnd w:id="198"/>
    </w:p>
    <w:p w14:paraId="33A38EEE" w14:textId="33854625" w:rsidR="005E18C3" w:rsidRPr="00BA57C4" w:rsidRDefault="005E18C3" w:rsidP="005E18C3">
      <w:pPr>
        <w:pStyle w:val="Heading4"/>
      </w:pPr>
      <w:bookmarkStart w:id="199" w:name="_Toc221554145"/>
      <w:r w:rsidRPr="00BA57C4">
        <w:t>5.1.7.1</w:t>
      </w:r>
      <w:r w:rsidRPr="00BA57C4">
        <w:tab/>
        <w:t>Key issue details</w:t>
      </w:r>
      <w:bookmarkEnd w:id="199"/>
    </w:p>
    <w:p w14:paraId="4A38B0C7" w14:textId="127CF99C" w:rsidR="00D216D0" w:rsidRPr="00BA57C4" w:rsidRDefault="00D216D0" w:rsidP="00D216D0">
      <w:r w:rsidRPr="00BA57C4">
        <w:t xml:space="preserve">DTLS messages, </w:t>
      </w:r>
      <w:proofErr w:type="gramStart"/>
      <w:r w:rsidRPr="00BA57C4">
        <w:t>in particular during</w:t>
      </w:r>
      <w:proofErr w:type="gramEnd"/>
      <w:r w:rsidRPr="00BA57C4">
        <w:t xml:space="preserve"> the handshake, can be larger than the standard </w:t>
      </w:r>
      <w:r w:rsidR="005A1BA5" w:rsidRPr="00BA57C4">
        <w:t>2</w:t>
      </w:r>
      <w:r w:rsidR="005A1BA5" w:rsidRPr="00BA57C4">
        <w:rPr>
          <w:vertAlign w:val="superscript"/>
        </w:rPr>
        <w:t>16</w:t>
      </w:r>
      <w:r w:rsidR="005A1BA5" w:rsidRPr="00BA57C4">
        <w:t>-byte</w:t>
      </w:r>
      <w:r w:rsidRPr="00BA57C4">
        <w:t xml:space="preserve"> datagram size of UDP.</w:t>
      </w:r>
      <w:r w:rsidR="00250382" w:rsidRPr="00BA57C4">
        <w:t xml:space="preserve"> For this reason, DTLS has a </w:t>
      </w:r>
      <w:r w:rsidR="005A1BA5" w:rsidRPr="00BA57C4">
        <w:t>built</w:t>
      </w:r>
      <w:r w:rsidR="005A1BA5">
        <w:t>-</w:t>
      </w:r>
      <w:r w:rsidR="00250382" w:rsidRPr="00BA57C4">
        <w:t>in fragmentation mechanism which allow DTLS messages to be fragmented. These messages need to be correctly reassembled before processing can start. The issue is more complex by the fact that the fragments can be encrypted and might be re-ordered during transmission.</w:t>
      </w:r>
    </w:p>
    <w:p w14:paraId="24AF0DCA" w14:textId="1D93F5CA" w:rsidR="005E18C3" w:rsidRPr="00BA57C4" w:rsidRDefault="005E18C3" w:rsidP="005E18C3">
      <w:pPr>
        <w:pStyle w:val="Heading4"/>
      </w:pPr>
      <w:bookmarkStart w:id="200" w:name="_Toc221554146"/>
      <w:r w:rsidRPr="00BA57C4">
        <w:t>5.1.7.2</w:t>
      </w:r>
      <w:r w:rsidRPr="00BA57C4">
        <w:tab/>
        <w:t>LI considerations</w:t>
      </w:r>
      <w:bookmarkEnd w:id="200"/>
    </w:p>
    <w:p w14:paraId="7C5BEA73" w14:textId="62CD1EE1" w:rsidR="0033008B" w:rsidRPr="00BA57C4" w:rsidRDefault="0033008B" w:rsidP="00436B38">
      <w:r w:rsidRPr="00BA57C4">
        <w:t>Completeness of the LI product depends on the ability to re</w:t>
      </w:r>
      <w:r w:rsidR="002C7C6A">
        <w:t>-</w:t>
      </w:r>
      <w:r w:rsidRPr="00BA57C4">
        <w:t>assemble and process fragmented and out-of-order PDUs.</w:t>
      </w:r>
    </w:p>
    <w:p w14:paraId="6AB0C33D" w14:textId="15C7F588" w:rsidR="005E18C3" w:rsidRPr="00BA57C4" w:rsidRDefault="005E18C3" w:rsidP="005E18C3">
      <w:pPr>
        <w:pStyle w:val="Heading4"/>
      </w:pPr>
      <w:bookmarkStart w:id="201" w:name="_Toc221554147"/>
      <w:r w:rsidRPr="00BA57C4">
        <w:t>5.1.7.3</w:t>
      </w:r>
      <w:r w:rsidRPr="00BA57C4">
        <w:tab/>
        <w:t>Potential LI requirements</w:t>
      </w:r>
      <w:bookmarkEnd w:id="201"/>
    </w:p>
    <w:p w14:paraId="65F4F41E" w14:textId="49F7540F" w:rsidR="0033008B" w:rsidRPr="00BA57C4" w:rsidRDefault="0033008B" w:rsidP="00436B38">
      <w:r w:rsidRPr="00BA57C4">
        <w:t>Buffering is provided within the LI-system and is used for reassembly of PDUs before other cryptographic processing the PDUs.</w:t>
      </w:r>
    </w:p>
    <w:p w14:paraId="413612AC" w14:textId="2294A14D" w:rsidR="00F61AAE" w:rsidRPr="00BA57C4" w:rsidRDefault="00F61AAE" w:rsidP="005E18C3">
      <w:pPr>
        <w:pStyle w:val="Heading3"/>
      </w:pPr>
      <w:bookmarkStart w:id="202" w:name="_Toc221554148"/>
      <w:r w:rsidRPr="00BA57C4">
        <w:t>5.1.</w:t>
      </w:r>
      <w:r w:rsidR="005E18C3" w:rsidRPr="00BA57C4">
        <w:t>8</w:t>
      </w:r>
      <w:r w:rsidRPr="00BA57C4">
        <w:tab/>
        <w:t xml:space="preserve">Key </w:t>
      </w:r>
      <w:r w:rsidR="00B84DE0" w:rsidRPr="00BA57C4">
        <w:t>i</w:t>
      </w:r>
      <w:r w:rsidRPr="00BA57C4">
        <w:t>ssue #</w:t>
      </w:r>
      <w:r w:rsidR="009164AA" w:rsidRPr="00BA57C4">
        <w:t>1.</w:t>
      </w:r>
      <w:r w:rsidR="005E18C3" w:rsidRPr="00BA57C4">
        <w:t>8</w:t>
      </w:r>
      <w:r w:rsidRPr="00BA57C4">
        <w:t>: Perfect forward secrecy</w:t>
      </w:r>
      <w:bookmarkEnd w:id="202"/>
    </w:p>
    <w:p w14:paraId="527716D7" w14:textId="06296E7A" w:rsidR="00F61AAE" w:rsidRPr="00BA57C4" w:rsidRDefault="00F61AAE" w:rsidP="00F61AAE">
      <w:pPr>
        <w:pStyle w:val="Heading4"/>
      </w:pPr>
      <w:bookmarkStart w:id="203" w:name="_Toc221554149"/>
      <w:r w:rsidRPr="00BA57C4">
        <w:t>5.1.</w:t>
      </w:r>
      <w:r w:rsidR="005E18C3" w:rsidRPr="00BA57C4">
        <w:t>8</w:t>
      </w:r>
      <w:r w:rsidRPr="00BA57C4">
        <w:t>.1</w:t>
      </w:r>
      <w:r w:rsidRPr="00BA57C4">
        <w:tab/>
        <w:t>Key issue details</w:t>
      </w:r>
      <w:bookmarkEnd w:id="203"/>
    </w:p>
    <w:p w14:paraId="5212A382" w14:textId="53B689A4" w:rsidR="00250382" w:rsidRPr="00BA57C4" w:rsidRDefault="00250382" w:rsidP="00250382">
      <w:r w:rsidRPr="00BA57C4">
        <w:t xml:space="preserve">Perfect forward secrecy </w:t>
      </w:r>
      <w:r w:rsidR="004D44D1" w:rsidRPr="00BA57C4">
        <w:t xml:space="preserve">(PFS) </w:t>
      </w:r>
      <w:r w:rsidRPr="00BA57C4">
        <w:t>is built into man</w:t>
      </w:r>
      <w:r w:rsidR="004D44D1" w:rsidRPr="00BA57C4">
        <w:t>y</w:t>
      </w:r>
      <w:r w:rsidRPr="00BA57C4">
        <w:t xml:space="preserve"> protocols such as TLS or DTLS. The UE and STF runs a so-called Diffie-Hellman exchange which produces a second key, which is </w:t>
      </w:r>
      <w:proofErr w:type="gramStart"/>
      <w:r w:rsidRPr="00BA57C4">
        <w:t>combined together</w:t>
      </w:r>
      <w:proofErr w:type="gramEnd"/>
      <w:r w:rsidRPr="00BA57C4">
        <w:t xml:space="preserve"> with the CSP-provided key material, forming the complete session master key. This Diffie-Hellman key is </w:t>
      </w:r>
      <w:r w:rsidR="0033008B" w:rsidRPr="00BA57C4">
        <w:t xml:space="preserve">usually </w:t>
      </w:r>
      <w:r w:rsidRPr="00BA57C4">
        <w:t xml:space="preserve">known only to the UE and the STF and can thus not be obtained as </w:t>
      </w:r>
      <w:proofErr w:type="spellStart"/>
      <w:r w:rsidRPr="00BA57C4">
        <w:t>xIRI</w:t>
      </w:r>
      <w:proofErr w:type="spellEnd"/>
      <w:r w:rsidRPr="00BA57C4">
        <w:t xml:space="preserve"> from the LI-system. This holds regardless of whether the KSF is located at the VPLMN or the HPLMN.</w:t>
      </w:r>
    </w:p>
    <w:p w14:paraId="3DB42573" w14:textId="3FEA97F1" w:rsidR="00F61AAE" w:rsidRPr="00BA57C4" w:rsidRDefault="00F61AAE" w:rsidP="00F61AAE">
      <w:pPr>
        <w:pStyle w:val="Heading4"/>
      </w:pPr>
      <w:bookmarkStart w:id="204" w:name="_Toc221554150"/>
      <w:r w:rsidRPr="00BA57C4">
        <w:t>5.1.</w:t>
      </w:r>
      <w:r w:rsidR="005E18C3" w:rsidRPr="00BA57C4">
        <w:t>8</w:t>
      </w:r>
      <w:r w:rsidRPr="00BA57C4">
        <w:t>.2</w:t>
      </w:r>
      <w:r w:rsidRPr="00BA57C4">
        <w:tab/>
        <w:t>LI considerations</w:t>
      </w:r>
      <w:bookmarkEnd w:id="204"/>
    </w:p>
    <w:p w14:paraId="0DFE0296" w14:textId="4002B59C" w:rsidR="004D44D1" w:rsidRPr="00BA57C4" w:rsidRDefault="004D44D1" w:rsidP="004D44D1">
      <w:r w:rsidRPr="00BA57C4">
        <w:t>Cipher suites using PFS cannot be decrypted even if they are using CSP-provided keys.</w:t>
      </w:r>
    </w:p>
    <w:p w14:paraId="430D8378" w14:textId="5F28B35E" w:rsidR="00F61AAE" w:rsidRPr="00BA57C4" w:rsidRDefault="00F61AAE" w:rsidP="00F61AAE">
      <w:pPr>
        <w:pStyle w:val="Heading4"/>
      </w:pPr>
      <w:bookmarkStart w:id="205" w:name="_Toc221554151"/>
      <w:r w:rsidRPr="00BA57C4">
        <w:t>5.1.</w:t>
      </w:r>
      <w:r w:rsidR="005E18C3" w:rsidRPr="00BA57C4">
        <w:t>8</w:t>
      </w:r>
      <w:r w:rsidRPr="00BA57C4">
        <w:t>.3</w:t>
      </w:r>
      <w:r w:rsidRPr="00BA57C4">
        <w:tab/>
        <w:t>Potential LI requirements</w:t>
      </w:r>
      <w:bookmarkEnd w:id="205"/>
    </w:p>
    <w:p w14:paraId="4E134618" w14:textId="5A4DF9E9" w:rsidR="004D44D1" w:rsidRPr="00BA57C4" w:rsidRDefault="004D44D1" w:rsidP="004D44D1">
      <w:r w:rsidRPr="00BA57C4">
        <w:t>The cipher suites used with CSP-provided keys need to be configurable to not make use of PFS</w:t>
      </w:r>
      <w:r w:rsidR="0033008B" w:rsidRPr="00BA57C4">
        <w:t>, or, to use PFS based on keys provided by the CSP</w:t>
      </w:r>
      <w:r w:rsidRPr="00BA57C4">
        <w:t>.</w:t>
      </w:r>
    </w:p>
    <w:p w14:paraId="540631DD" w14:textId="4EFA318A" w:rsidR="009164AA" w:rsidRPr="00BA57C4" w:rsidRDefault="009164AA" w:rsidP="005E18C3">
      <w:pPr>
        <w:pStyle w:val="Heading3"/>
      </w:pPr>
      <w:bookmarkStart w:id="206" w:name="_Toc221554152"/>
      <w:r w:rsidRPr="00BA57C4">
        <w:lastRenderedPageBreak/>
        <w:t>5.1.</w:t>
      </w:r>
      <w:r w:rsidR="005E18C3" w:rsidRPr="00BA57C4">
        <w:t>9</w:t>
      </w:r>
      <w:r w:rsidRPr="00BA57C4">
        <w:tab/>
        <w:t>Key Issue #1.</w:t>
      </w:r>
      <w:r w:rsidR="005E18C3" w:rsidRPr="00BA57C4">
        <w:t>9</w:t>
      </w:r>
      <w:r w:rsidRPr="00BA57C4">
        <w:t>: Session resumption</w:t>
      </w:r>
      <w:bookmarkEnd w:id="206"/>
    </w:p>
    <w:p w14:paraId="0CB3BD13" w14:textId="2FE07F54" w:rsidR="009164AA" w:rsidRPr="00BA57C4" w:rsidRDefault="009164AA" w:rsidP="009164AA">
      <w:pPr>
        <w:pStyle w:val="Heading4"/>
      </w:pPr>
      <w:bookmarkStart w:id="207" w:name="_Toc221554153"/>
      <w:r w:rsidRPr="00BA57C4">
        <w:t>5.1.</w:t>
      </w:r>
      <w:r w:rsidR="005E18C3" w:rsidRPr="00BA57C4">
        <w:t>9</w:t>
      </w:r>
      <w:r w:rsidRPr="00BA57C4">
        <w:t>.1</w:t>
      </w:r>
      <w:r w:rsidRPr="00BA57C4">
        <w:tab/>
        <w:t>Key issue details</w:t>
      </w:r>
      <w:bookmarkEnd w:id="207"/>
    </w:p>
    <w:p w14:paraId="608D424F" w14:textId="6CF893B8" w:rsidR="00250382" w:rsidRPr="00BA57C4" w:rsidRDefault="00250382" w:rsidP="00250382">
      <w:r w:rsidRPr="00BA57C4">
        <w:t xml:space="preserve">Protocols such as TLS have a built-in session resumption mechanism which allows the handshake on sub-sequent handshakes to be shortened. The UE and STF will store a resumption secret from a previous session and indicates </w:t>
      </w:r>
      <w:r w:rsidR="009D6C34" w:rsidRPr="00BA57C4">
        <w:t>desire</w:t>
      </w:r>
      <w:r w:rsidRPr="00BA57C4">
        <w:t xml:space="preserve"> to reuse this secret as key, by sending a so</w:t>
      </w:r>
      <w:r w:rsidR="009667C9" w:rsidRPr="00BA57C4">
        <w:t>-</w:t>
      </w:r>
      <w:r w:rsidRPr="00BA57C4">
        <w:t>called ticket, pointing to the previous secret.</w:t>
      </w:r>
    </w:p>
    <w:p w14:paraId="66692C29" w14:textId="77D158D7" w:rsidR="009164AA" w:rsidRPr="00BA57C4" w:rsidRDefault="009164AA" w:rsidP="009164AA">
      <w:pPr>
        <w:pStyle w:val="Heading4"/>
      </w:pPr>
      <w:bookmarkStart w:id="208" w:name="_Toc221554154"/>
      <w:r w:rsidRPr="00BA57C4">
        <w:t>5.1.</w:t>
      </w:r>
      <w:r w:rsidR="005E18C3" w:rsidRPr="00BA57C4">
        <w:t>9</w:t>
      </w:r>
      <w:r w:rsidRPr="00BA57C4">
        <w:t>.2</w:t>
      </w:r>
      <w:r w:rsidRPr="00BA57C4">
        <w:tab/>
        <w:t>LI considerations</w:t>
      </w:r>
      <w:bookmarkEnd w:id="208"/>
    </w:p>
    <w:p w14:paraId="308A8B1F" w14:textId="0FB92CAC" w:rsidR="004E5C5E" w:rsidRPr="00BA57C4" w:rsidRDefault="004E5C5E" w:rsidP="004E5C5E">
      <w:r w:rsidRPr="00BA57C4">
        <w:t>Obviously, if LI was not activated already on the previous session which created the resumption secret, it will not be possible to intercept the sub-sequent session either.</w:t>
      </w:r>
    </w:p>
    <w:p w14:paraId="6BD00BD1" w14:textId="20D69BE9" w:rsidR="009164AA" w:rsidRPr="00BA57C4" w:rsidRDefault="009164AA" w:rsidP="009164AA">
      <w:pPr>
        <w:pStyle w:val="Heading4"/>
      </w:pPr>
      <w:bookmarkStart w:id="209" w:name="_Toc221554155"/>
      <w:r w:rsidRPr="00BA57C4">
        <w:t>5.1.</w:t>
      </w:r>
      <w:r w:rsidR="005E18C3" w:rsidRPr="00BA57C4">
        <w:t>9</w:t>
      </w:r>
      <w:r w:rsidRPr="00BA57C4">
        <w:t>.3</w:t>
      </w:r>
      <w:r w:rsidRPr="00BA57C4">
        <w:tab/>
        <w:t>Potential LI requirements</w:t>
      </w:r>
      <w:bookmarkEnd w:id="209"/>
    </w:p>
    <w:p w14:paraId="436B43CA" w14:textId="278CBFF5" w:rsidR="00F53815" w:rsidRPr="00BA57C4" w:rsidRDefault="004E5C5E" w:rsidP="00F53815">
      <w:r w:rsidRPr="00BA57C4">
        <w:t>The protocol profiles used between UE and STF are configured to not use resumption or to issue resumption information such as tickets for potential future use.</w:t>
      </w:r>
    </w:p>
    <w:p w14:paraId="424A4B72" w14:textId="6E52CD17" w:rsidR="009164AA" w:rsidRPr="00BA57C4" w:rsidRDefault="009164AA" w:rsidP="009164AA">
      <w:pPr>
        <w:pStyle w:val="Heading2"/>
      </w:pPr>
      <w:bookmarkStart w:id="210" w:name="_Toc221554156"/>
      <w:r w:rsidRPr="00BA57C4">
        <w:t>5.2</w:t>
      </w:r>
      <w:r w:rsidRPr="00BA57C4">
        <w:tab/>
        <w:t xml:space="preserve">Key </w:t>
      </w:r>
      <w:r w:rsidR="00B84DE0" w:rsidRPr="00BA57C4">
        <w:t>i</w:t>
      </w:r>
      <w:r w:rsidRPr="00BA57C4">
        <w:t>ssue: Mid-session intercept</w:t>
      </w:r>
      <w:bookmarkEnd w:id="210"/>
    </w:p>
    <w:p w14:paraId="373D3AD8" w14:textId="4BB44E19" w:rsidR="009164AA" w:rsidRPr="00BA57C4" w:rsidRDefault="009164AA" w:rsidP="009164AA">
      <w:pPr>
        <w:pStyle w:val="Heading3"/>
      </w:pPr>
      <w:bookmarkStart w:id="211" w:name="_Toc221554157"/>
      <w:r w:rsidRPr="00BA57C4">
        <w:t>5.2.1</w:t>
      </w:r>
      <w:r w:rsidRPr="00BA57C4">
        <w:tab/>
        <w:t xml:space="preserve">Key </w:t>
      </w:r>
      <w:r w:rsidR="00B84DE0" w:rsidRPr="00BA57C4">
        <w:t>i</w:t>
      </w:r>
      <w:r w:rsidRPr="00BA57C4">
        <w:t>ssue #2.1: Handshake dependency</w:t>
      </w:r>
      <w:bookmarkEnd w:id="211"/>
    </w:p>
    <w:p w14:paraId="43072F8F" w14:textId="07CA5488" w:rsidR="009164AA" w:rsidRPr="00BA57C4" w:rsidRDefault="009164AA" w:rsidP="009164AA">
      <w:pPr>
        <w:pStyle w:val="Heading4"/>
      </w:pPr>
      <w:bookmarkStart w:id="212" w:name="_Toc221554158"/>
      <w:r w:rsidRPr="00BA57C4">
        <w:t>5.2.1.1</w:t>
      </w:r>
      <w:r w:rsidRPr="00BA57C4">
        <w:tab/>
        <w:t>Key issue details</w:t>
      </w:r>
      <w:bookmarkEnd w:id="212"/>
    </w:p>
    <w:p w14:paraId="60AAF5F8" w14:textId="260F361D" w:rsidR="009667C9" w:rsidRPr="00BA57C4" w:rsidRDefault="009667C9" w:rsidP="009667C9">
      <w:r w:rsidRPr="00BA57C4">
        <w:t xml:space="preserve">As already discussed, the handshake initiating a session contains important information </w:t>
      </w:r>
      <w:r w:rsidR="0033008B" w:rsidRPr="00BA57C4">
        <w:t xml:space="preserve">(auxiliary security parameters) </w:t>
      </w:r>
      <w:r w:rsidRPr="00BA57C4">
        <w:t>which is necessary to derive the session keys. This creates an issue in activating LI for a session that has already been started when a warrant is received.</w:t>
      </w:r>
    </w:p>
    <w:p w14:paraId="05B8588B" w14:textId="5A0F610D" w:rsidR="009164AA" w:rsidRPr="00BA57C4" w:rsidRDefault="009164AA" w:rsidP="009164AA">
      <w:pPr>
        <w:pStyle w:val="Heading4"/>
      </w:pPr>
      <w:bookmarkStart w:id="213" w:name="_Toc221554159"/>
      <w:r w:rsidRPr="00BA57C4">
        <w:t>5.2.1.2</w:t>
      </w:r>
      <w:r w:rsidRPr="00BA57C4">
        <w:tab/>
        <w:t>LI considerations</w:t>
      </w:r>
      <w:bookmarkEnd w:id="213"/>
    </w:p>
    <w:p w14:paraId="0BF283ED" w14:textId="15FCB0FF" w:rsidR="00BA5EC3" w:rsidRPr="00BA57C4" w:rsidRDefault="00BA5EC3" w:rsidP="00BA5EC3">
      <w:r w:rsidRPr="00BA57C4">
        <w:t>To support mid-session activation of interception, the LI-system needs access to information from a handshake that took place before LI was activated.</w:t>
      </w:r>
    </w:p>
    <w:p w14:paraId="0C298CF0" w14:textId="743AE762" w:rsidR="009164AA" w:rsidRPr="00BA57C4" w:rsidRDefault="009164AA" w:rsidP="009164AA">
      <w:pPr>
        <w:pStyle w:val="Heading4"/>
      </w:pPr>
      <w:bookmarkStart w:id="214" w:name="_Toc221554160"/>
      <w:r w:rsidRPr="00BA57C4">
        <w:t>5.2.1.3</w:t>
      </w:r>
      <w:r w:rsidRPr="00BA57C4">
        <w:tab/>
        <w:t>Potential LI requirements</w:t>
      </w:r>
      <w:bookmarkEnd w:id="214"/>
    </w:p>
    <w:p w14:paraId="4DD11E2E" w14:textId="716E0BE8" w:rsidR="00F61AAE" w:rsidRPr="00BA57C4" w:rsidRDefault="00BA5EC3" w:rsidP="00F61AAE">
      <w:r w:rsidRPr="00BA57C4">
        <w:t>The LI system is equipped with a function that extracts and stores auxiliary security parameters from security handshakes even when LI is not yet activated.</w:t>
      </w:r>
    </w:p>
    <w:p w14:paraId="596D8C03" w14:textId="34AFBD24" w:rsidR="009164AA" w:rsidRPr="00BA57C4" w:rsidRDefault="009164AA" w:rsidP="009164AA">
      <w:pPr>
        <w:pStyle w:val="Heading3"/>
      </w:pPr>
      <w:bookmarkStart w:id="215" w:name="_Toc221554161"/>
      <w:r w:rsidRPr="00BA57C4">
        <w:t>5.2.</w:t>
      </w:r>
      <w:r w:rsidR="00F53815" w:rsidRPr="00BA57C4">
        <w:t>2</w:t>
      </w:r>
      <w:r w:rsidRPr="00BA57C4">
        <w:tab/>
        <w:t xml:space="preserve">Key </w:t>
      </w:r>
      <w:r w:rsidR="00B84DE0" w:rsidRPr="00BA57C4">
        <w:t>i</w:t>
      </w:r>
      <w:r w:rsidRPr="00BA57C4">
        <w:t>ssue #2.2: Obtaining cryptographic context synchronization</w:t>
      </w:r>
      <w:bookmarkEnd w:id="215"/>
    </w:p>
    <w:p w14:paraId="5AA134EB" w14:textId="0016A467" w:rsidR="009164AA" w:rsidRPr="00BA57C4" w:rsidRDefault="009164AA" w:rsidP="009164AA">
      <w:pPr>
        <w:pStyle w:val="Heading4"/>
      </w:pPr>
      <w:bookmarkStart w:id="216" w:name="_Toc221554162"/>
      <w:r w:rsidRPr="00BA57C4">
        <w:t>5.2.</w:t>
      </w:r>
      <w:r w:rsidR="00F53815" w:rsidRPr="00BA57C4">
        <w:t>2</w:t>
      </w:r>
      <w:r w:rsidRPr="00BA57C4">
        <w:t>.1</w:t>
      </w:r>
      <w:r w:rsidRPr="00BA57C4">
        <w:tab/>
        <w:t>Key issue details</w:t>
      </w:r>
      <w:bookmarkEnd w:id="216"/>
    </w:p>
    <w:p w14:paraId="7B06E430" w14:textId="5C6F3A1F" w:rsidR="009667C9" w:rsidRPr="00BA57C4" w:rsidRDefault="009667C9" w:rsidP="009667C9">
      <w:r w:rsidRPr="00BA57C4">
        <w:t xml:space="preserve">As described in clause 4.3, the state information that is needed to process a security protocol PDU is updated for each new PDU. In a typical case, it might be necessary to know the value of a packet counter </w:t>
      </w:r>
      <w:proofErr w:type="gramStart"/>
      <w:r w:rsidRPr="00BA57C4">
        <w:t>in order to</w:t>
      </w:r>
      <w:proofErr w:type="gramEnd"/>
      <w:r w:rsidRPr="00BA57C4">
        <w:t xml:space="preserve"> carry out security processing. </w:t>
      </w:r>
      <w:r w:rsidR="00BA5EC3" w:rsidRPr="00BA57C4">
        <w:t xml:space="preserve"> The correct value of this information depends not only on auxiliary parameters exchanged during the handshake as described in KI </w:t>
      </w:r>
      <w:proofErr w:type="gramStart"/>
      <w:r w:rsidR="00BA5EC3" w:rsidRPr="00BA57C4">
        <w:t>#2.1, but</w:t>
      </w:r>
      <w:proofErr w:type="gramEnd"/>
      <w:r w:rsidR="00BA5EC3" w:rsidRPr="00BA57C4">
        <w:t xml:space="preserve"> is further updated for each new security protocol PDU.</w:t>
      </w:r>
    </w:p>
    <w:p w14:paraId="7577EF70" w14:textId="63B73710" w:rsidR="009164AA" w:rsidRPr="00BA57C4" w:rsidRDefault="009164AA" w:rsidP="009164AA">
      <w:pPr>
        <w:pStyle w:val="Heading4"/>
      </w:pPr>
      <w:bookmarkStart w:id="217" w:name="_Toc221554163"/>
      <w:r w:rsidRPr="00BA57C4">
        <w:t>5.2.</w:t>
      </w:r>
      <w:r w:rsidR="00F53815" w:rsidRPr="00BA57C4">
        <w:t>2</w:t>
      </w:r>
      <w:r w:rsidRPr="00BA57C4">
        <w:t>.2</w:t>
      </w:r>
      <w:r w:rsidRPr="00BA57C4">
        <w:tab/>
        <w:t>LI considerations</w:t>
      </w:r>
      <w:bookmarkEnd w:id="217"/>
    </w:p>
    <w:p w14:paraId="2E50CC64" w14:textId="32158E2E" w:rsidR="00BA5EC3" w:rsidRPr="00BA57C4" w:rsidRDefault="00BA5EC3" w:rsidP="00BA5EC3">
      <w:r w:rsidRPr="00BA57C4">
        <w:t>If LI was not activated from the start of the session, difficulty in knowing the value of synchronization information can arise.</w:t>
      </w:r>
    </w:p>
    <w:p w14:paraId="15299440" w14:textId="1BB74976" w:rsidR="009164AA" w:rsidRPr="00BA57C4" w:rsidRDefault="009164AA" w:rsidP="009164AA">
      <w:pPr>
        <w:pStyle w:val="Heading4"/>
      </w:pPr>
      <w:bookmarkStart w:id="218" w:name="_Toc221554164"/>
      <w:r w:rsidRPr="00BA57C4">
        <w:lastRenderedPageBreak/>
        <w:t>5.2.</w:t>
      </w:r>
      <w:r w:rsidR="00F53815" w:rsidRPr="00BA57C4">
        <w:t>2</w:t>
      </w:r>
      <w:r w:rsidRPr="00BA57C4">
        <w:t>.3</w:t>
      </w:r>
      <w:r w:rsidRPr="00BA57C4">
        <w:tab/>
        <w:t>Potential LI requirements</w:t>
      </w:r>
      <w:bookmarkEnd w:id="218"/>
    </w:p>
    <w:p w14:paraId="6BDA8628" w14:textId="1DEFE6DA" w:rsidR="00BA5EC3" w:rsidRPr="00BA57C4" w:rsidRDefault="00BA5EC3" w:rsidP="00BA5EC3">
      <w:r w:rsidRPr="00BA57C4">
        <w:t xml:space="preserve">The LI system is equipped with a function that extracts and stores synchronization information from security handshakes even when LI is not yet activated. Further, this function keeps the synchronization information </w:t>
      </w:r>
      <w:proofErr w:type="gramStart"/>
      <w:r w:rsidRPr="00BA57C4">
        <w:t>up-to-date</w:t>
      </w:r>
      <w:proofErr w:type="gramEnd"/>
      <w:r w:rsidRPr="00BA57C4">
        <w:t>, in preparation for future activation of LI.</w:t>
      </w:r>
    </w:p>
    <w:p w14:paraId="4B4055F9" w14:textId="42BE2209" w:rsidR="00950412" w:rsidRPr="00BA57C4" w:rsidRDefault="00950412" w:rsidP="00950412">
      <w:pPr>
        <w:pStyle w:val="Heading2"/>
      </w:pPr>
      <w:bookmarkStart w:id="219" w:name="_Toc221554165"/>
      <w:r w:rsidRPr="00BA57C4">
        <w:t>5.3</w:t>
      </w:r>
      <w:r w:rsidRPr="00BA57C4">
        <w:tab/>
        <w:t xml:space="preserve">Key </w:t>
      </w:r>
      <w:r w:rsidR="00B84DE0" w:rsidRPr="00BA57C4">
        <w:t>i</w:t>
      </w:r>
      <w:r w:rsidRPr="00BA57C4">
        <w:t>ssue: Roaming</w:t>
      </w:r>
      <w:r w:rsidR="007216CC" w:rsidRPr="00BA57C4">
        <w:t xml:space="preserve"> and trust model</w:t>
      </w:r>
      <w:bookmarkEnd w:id="219"/>
    </w:p>
    <w:p w14:paraId="7E2F1A47" w14:textId="5A99384A" w:rsidR="00950412" w:rsidRPr="00BA57C4" w:rsidRDefault="00950412" w:rsidP="00950412">
      <w:pPr>
        <w:pStyle w:val="Heading3"/>
      </w:pPr>
      <w:bookmarkStart w:id="220" w:name="_Toc221554166"/>
      <w:r w:rsidRPr="00BA57C4">
        <w:t>5.3.1</w:t>
      </w:r>
      <w:r w:rsidRPr="00BA57C4">
        <w:tab/>
        <w:t xml:space="preserve">Key </w:t>
      </w:r>
      <w:r w:rsidR="00B84DE0" w:rsidRPr="00BA57C4">
        <w:t>i</w:t>
      </w:r>
      <w:r w:rsidRPr="00BA57C4">
        <w:t>ssue #3.1: Inter-PLMN dependency</w:t>
      </w:r>
      <w:bookmarkEnd w:id="220"/>
    </w:p>
    <w:p w14:paraId="70101A6A" w14:textId="4E18F03A" w:rsidR="00950412" w:rsidRPr="00BA57C4" w:rsidRDefault="00950412" w:rsidP="00950412">
      <w:pPr>
        <w:pStyle w:val="Heading4"/>
      </w:pPr>
      <w:bookmarkStart w:id="221" w:name="_Toc221554167"/>
      <w:r w:rsidRPr="00BA57C4">
        <w:t>5.3.1.1</w:t>
      </w:r>
      <w:r w:rsidRPr="00BA57C4">
        <w:tab/>
        <w:t>Key issue details</w:t>
      </w:r>
      <w:bookmarkEnd w:id="221"/>
    </w:p>
    <w:p w14:paraId="2DFD0B6B" w14:textId="5F532E02" w:rsidR="004E0896" w:rsidRPr="00BA57C4" w:rsidRDefault="004E0896" w:rsidP="004E0896">
      <w:r w:rsidRPr="00BA57C4">
        <w:t xml:space="preserve">In a roaming scenario, the KSF </w:t>
      </w:r>
      <w:proofErr w:type="gramStart"/>
      <w:r w:rsidRPr="00BA57C4">
        <w:t>is located in</w:t>
      </w:r>
      <w:proofErr w:type="gramEnd"/>
      <w:r w:rsidRPr="00BA57C4">
        <w:t xml:space="preserve"> the HPLMN. The key material for a potential LI target might not be known in the VPLMN, unless the STF also resided in therein.</w:t>
      </w:r>
      <w:r w:rsidR="00910FC7" w:rsidRPr="00BA57C4">
        <w:t xml:space="preserve"> </w:t>
      </w:r>
    </w:p>
    <w:p w14:paraId="34D241D4" w14:textId="5C1B1A16" w:rsidR="00950412" w:rsidRPr="00BA57C4" w:rsidRDefault="00950412" w:rsidP="00950412">
      <w:pPr>
        <w:pStyle w:val="Heading4"/>
      </w:pPr>
      <w:bookmarkStart w:id="222" w:name="_Toc221554168"/>
      <w:r w:rsidRPr="00BA57C4">
        <w:t>5.3.1.2</w:t>
      </w:r>
      <w:r w:rsidRPr="00BA57C4">
        <w:tab/>
        <w:t>LI considerations</w:t>
      </w:r>
      <w:bookmarkEnd w:id="222"/>
    </w:p>
    <w:p w14:paraId="3FD067ED" w14:textId="1694AFF3" w:rsidR="00910FC7" w:rsidRPr="00BA57C4" w:rsidRDefault="00910FC7" w:rsidP="00910FC7">
      <w:r w:rsidRPr="00BA57C4">
        <w:t xml:space="preserve">The VPLMN cannot actively request keys for LI targets (as this would reveal LI activation to the HPLMN), there is </w:t>
      </w:r>
      <w:r w:rsidR="00326E63" w:rsidRPr="00BA57C4">
        <w:t xml:space="preserve">therefore </w:t>
      </w:r>
      <w:r w:rsidRPr="00BA57C4">
        <w:t>a need for the HPLMN to push keys to the VPLMN each time a key is created or updated.</w:t>
      </w:r>
    </w:p>
    <w:p w14:paraId="22F66193" w14:textId="3ED6BFB6" w:rsidR="007216CC" w:rsidRPr="00BA57C4" w:rsidRDefault="00950412" w:rsidP="00DD616E">
      <w:pPr>
        <w:pStyle w:val="Heading4"/>
      </w:pPr>
      <w:bookmarkStart w:id="223" w:name="_Toc221554169"/>
      <w:r w:rsidRPr="00BA57C4">
        <w:t>5.3.1.3</w:t>
      </w:r>
      <w:r w:rsidRPr="00BA57C4">
        <w:tab/>
        <w:t>Potential LI requirements</w:t>
      </w:r>
      <w:bookmarkEnd w:id="223"/>
    </w:p>
    <w:p w14:paraId="055E5AC2" w14:textId="414277F7" w:rsidR="00910FC7" w:rsidRPr="00BA57C4" w:rsidRDefault="00910FC7" w:rsidP="00910FC7">
      <w:r w:rsidRPr="00BA57C4">
        <w:t>The HPLMN needs to push keys to the VPLMN each time a key is created or updated.</w:t>
      </w:r>
    </w:p>
    <w:p w14:paraId="0932B32C" w14:textId="75BFBF0B" w:rsidR="007216CC" w:rsidRPr="00BA57C4" w:rsidRDefault="007216CC" w:rsidP="007216CC">
      <w:pPr>
        <w:pStyle w:val="Heading3"/>
      </w:pPr>
      <w:bookmarkStart w:id="224" w:name="_Toc221554170"/>
      <w:r w:rsidRPr="00BA57C4">
        <w:t>5.3.2</w:t>
      </w:r>
      <w:r w:rsidRPr="00BA57C4">
        <w:tab/>
        <w:t>Key issue #3.2: Separation of data confidentiality and integrity</w:t>
      </w:r>
      <w:bookmarkEnd w:id="224"/>
    </w:p>
    <w:p w14:paraId="79104784" w14:textId="60802CDC" w:rsidR="007216CC" w:rsidRPr="00BA57C4" w:rsidRDefault="007216CC" w:rsidP="007216CC">
      <w:pPr>
        <w:pStyle w:val="Heading4"/>
      </w:pPr>
      <w:bookmarkStart w:id="225" w:name="_Toc221554171"/>
      <w:r w:rsidRPr="00BA57C4">
        <w:t>5.3.2.1</w:t>
      </w:r>
      <w:r w:rsidRPr="00BA57C4">
        <w:tab/>
        <w:t>Key issue details</w:t>
      </w:r>
      <w:bookmarkEnd w:id="225"/>
    </w:p>
    <w:p w14:paraId="300A365D" w14:textId="77777777" w:rsidR="00D61C7C" w:rsidRDefault="00326E63" w:rsidP="00D61C7C">
      <w:r w:rsidRPr="00BA57C4">
        <w:t>Most security protocols have provisions for both data integrity and data confidentiality. It is also common that the keys for both security functions are derived from the same base key (or are even identical). In the case of AKMA</w:t>
      </w:r>
      <w:r w:rsidR="003063D5" w:rsidRPr="00BA57C4">
        <w:t xml:space="preserve"> being</w:t>
      </w:r>
      <w:r w:rsidRPr="00BA57C4">
        <w:t xml:space="preserve"> used together with TLS for example, both keys are derived from a common K</w:t>
      </w:r>
      <w:r w:rsidRPr="00BA57C4">
        <w:rPr>
          <w:vertAlign w:val="subscript"/>
        </w:rPr>
        <w:t>AF</w:t>
      </w:r>
      <w:r w:rsidRPr="00BA57C4">
        <w:t xml:space="preserve"> key.</w:t>
      </w:r>
    </w:p>
    <w:p w14:paraId="00949D6D" w14:textId="14C04B02" w:rsidR="007216CC" w:rsidRPr="00BA57C4" w:rsidRDefault="007216CC" w:rsidP="00DF528F">
      <w:pPr>
        <w:pStyle w:val="Heading4"/>
      </w:pPr>
      <w:bookmarkStart w:id="226" w:name="_Toc221554172"/>
      <w:r w:rsidRPr="00BA57C4">
        <w:t>5.3.2.2</w:t>
      </w:r>
      <w:r w:rsidRPr="00BA57C4">
        <w:tab/>
        <w:t>LI considerations</w:t>
      </w:r>
      <w:bookmarkEnd w:id="226"/>
    </w:p>
    <w:p w14:paraId="3FE98AA4" w14:textId="3B727EBC" w:rsidR="00326E63" w:rsidRPr="00BA57C4" w:rsidRDefault="00326E63" w:rsidP="00716A8B">
      <w:r w:rsidRPr="00BA57C4">
        <w:t xml:space="preserve">For LI-purposes, the simplest approach is that the LI-system (or the LEA) is given access to </w:t>
      </w:r>
      <w:r w:rsidR="003063D5" w:rsidRPr="00BA57C4">
        <w:t>a</w:t>
      </w:r>
      <w:r w:rsidRPr="00BA57C4">
        <w:t xml:space="preserve"> common base</w:t>
      </w:r>
      <w:r w:rsidR="003063D5" w:rsidRPr="00BA57C4">
        <w:t>-</w:t>
      </w:r>
      <w:r w:rsidRPr="00BA57C4">
        <w:t xml:space="preserve">key which enables both decryption and data integrity verification. On the other hand, this also </w:t>
      </w:r>
      <w:r w:rsidR="003063D5" w:rsidRPr="00BA57C4">
        <w:t>opens the possibility that</w:t>
      </w:r>
      <w:r w:rsidRPr="00BA57C4">
        <w:t xml:space="preserve"> a compromised </w:t>
      </w:r>
      <w:r w:rsidR="003063D5" w:rsidRPr="00BA57C4">
        <w:t xml:space="preserve">or malfunctioning </w:t>
      </w:r>
      <w:r w:rsidRPr="00BA57C4">
        <w:t>LI</w:t>
      </w:r>
      <w:r w:rsidR="003063D5" w:rsidRPr="00BA57C4">
        <w:t>-</w:t>
      </w:r>
      <w:r w:rsidRPr="00BA57C4">
        <w:t xml:space="preserve">function </w:t>
      </w:r>
      <w:r w:rsidR="003063D5" w:rsidRPr="00BA57C4">
        <w:t>could</w:t>
      </w:r>
      <w:r w:rsidRPr="00BA57C4">
        <w:t xml:space="preserve"> produce secured PDUs which cannot be distinguished from PDUs produced by the LI-target UE. </w:t>
      </w:r>
      <w:r w:rsidR="00D62692" w:rsidRPr="00BA57C4">
        <w:t xml:space="preserve">While the </w:t>
      </w:r>
      <w:r w:rsidR="003063D5" w:rsidRPr="00BA57C4">
        <w:t>idea that this could happen might seem far-fetched</w:t>
      </w:r>
      <w:r w:rsidR="00D62692" w:rsidRPr="00BA57C4">
        <w:t xml:space="preserve">, it </w:t>
      </w:r>
      <w:r w:rsidR="0051676F">
        <w:t xml:space="preserve">appears to </w:t>
      </w:r>
      <w:r w:rsidR="00D62692" w:rsidRPr="00BA57C4">
        <w:t>always be strictly preferred if integrity could be maintained end-to-end</w:t>
      </w:r>
      <w:r w:rsidR="003063D5" w:rsidRPr="00BA57C4">
        <w:t xml:space="preserve"> while still enabling decryption of the LI-product</w:t>
      </w:r>
      <w:r w:rsidR="00D62692" w:rsidRPr="00BA57C4">
        <w:t>.</w:t>
      </w:r>
    </w:p>
    <w:p w14:paraId="21348C45" w14:textId="525FF190" w:rsidR="003063D5" w:rsidRPr="00BA57C4" w:rsidRDefault="003063D5" w:rsidP="00716A8B">
      <w:r w:rsidRPr="00BA57C4">
        <w:t xml:space="preserve">Solutions to this key issue could in part be </w:t>
      </w:r>
      <w:proofErr w:type="spellStart"/>
      <w:proofErr w:type="gramStart"/>
      <w:r w:rsidRPr="00BA57C4">
        <w:t>non LI</w:t>
      </w:r>
      <w:proofErr w:type="spellEnd"/>
      <w:proofErr w:type="gramEnd"/>
      <w:r w:rsidRPr="00BA57C4">
        <w:t>-specific but rather have implications for the details of the key management of the security protocol used and/or the solution for how the CSP provides the keys.</w:t>
      </w:r>
    </w:p>
    <w:p w14:paraId="6068057C" w14:textId="772CE534" w:rsidR="007216CC" w:rsidRPr="00BA57C4" w:rsidRDefault="007216CC" w:rsidP="007216CC">
      <w:pPr>
        <w:pStyle w:val="Heading4"/>
      </w:pPr>
      <w:bookmarkStart w:id="227" w:name="_Toc221554173"/>
      <w:r w:rsidRPr="00BA57C4">
        <w:t>5.3.2.3</w:t>
      </w:r>
      <w:r w:rsidRPr="00BA57C4">
        <w:tab/>
        <w:t>Potential LI requirements</w:t>
      </w:r>
      <w:bookmarkEnd w:id="227"/>
    </w:p>
    <w:p w14:paraId="2B2E13DF" w14:textId="4C4EE054" w:rsidR="007216CC" w:rsidRPr="00BA57C4" w:rsidRDefault="00326E63" w:rsidP="007216CC">
      <w:r w:rsidRPr="00BA57C4">
        <w:t xml:space="preserve">It </w:t>
      </w:r>
      <w:r w:rsidR="00005F50" w:rsidRPr="00BA57C4">
        <w:t>is</w:t>
      </w:r>
      <w:r w:rsidRPr="00BA57C4">
        <w:t xml:space="preserve"> desirable to look at solutions which allow the LI-system (and/or LEA) to only decrypt target traffic </w:t>
      </w:r>
      <w:r w:rsidR="0051676F">
        <w:t xml:space="preserve">but </w:t>
      </w:r>
      <w:r w:rsidRPr="00BA57C4">
        <w:t xml:space="preserve">without </w:t>
      </w:r>
      <w:r w:rsidR="0051676F">
        <w:t>having any capability</w:t>
      </w:r>
      <w:r w:rsidRPr="00BA57C4">
        <w:t xml:space="preserve"> to affect the data integrity.</w:t>
      </w:r>
      <w:r w:rsidR="00DF528F" w:rsidRPr="00BA57C4">
        <w:t xml:space="preserve"> </w:t>
      </w:r>
      <w:r w:rsidR="00005F50" w:rsidRPr="00BA57C4">
        <w:t>As a special case of this, one could enable solutions that only provide integrity protection, without activating encryption.</w:t>
      </w:r>
    </w:p>
    <w:p w14:paraId="102BDAE0" w14:textId="1BB37828" w:rsidR="00143080" w:rsidRPr="00BA57C4" w:rsidRDefault="00143080" w:rsidP="00143080">
      <w:pPr>
        <w:pStyle w:val="Heading2"/>
      </w:pPr>
      <w:bookmarkStart w:id="228" w:name="_Toc221554174"/>
      <w:r w:rsidRPr="00BA57C4">
        <w:lastRenderedPageBreak/>
        <w:t>5.4</w:t>
      </w:r>
      <w:r w:rsidRPr="00BA57C4">
        <w:tab/>
        <w:t>Key issue: LI architecture</w:t>
      </w:r>
      <w:bookmarkEnd w:id="228"/>
    </w:p>
    <w:p w14:paraId="636A61F0" w14:textId="0F9F6C4D" w:rsidR="00143080" w:rsidRPr="00BA57C4" w:rsidRDefault="00143080" w:rsidP="00143080">
      <w:pPr>
        <w:pStyle w:val="Heading3"/>
      </w:pPr>
      <w:bookmarkStart w:id="229" w:name="_Toc221554175"/>
      <w:r w:rsidRPr="00BA57C4">
        <w:t>5.4.1</w:t>
      </w:r>
      <w:r w:rsidRPr="00BA57C4">
        <w:tab/>
        <w:t>Key issue #4.1: Decryption functionality</w:t>
      </w:r>
      <w:bookmarkEnd w:id="229"/>
    </w:p>
    <w:p w14:paraId="033C1D51" w14:textId="37459E61" w:rsidR="00143080" w:rsidRPr="00BA57C4" w:rsidRDefault="00143080" w:rsidP="00143080">
      <w:pPr>
        <w:pStyle w:val="Heading4"/>
      </w:pPr>
      <w:bookmarkStart w:id="230" w:name="_Toc221554176"/>
      <w:r w:rsidRPr="00BA57C4">
        <w:t>5.4.1.1</w:t>
      </w:r>
      <w:r w:rsidRPr="00BA57C4">
        <w:tab/>
        <w:t>Key issue details</w:t>
      </w:r>
      <w:bookmarkEnd w:id="230"/>
    </w:p>
    <w:p w14:paraId="185C0FA4" w14:textId="77777777" w:rsidR="003F40A7" w:rsidRDefault="003F40A7" w:rsidP="003F40A7">
      <w:r w:rsidRPr="00BA57C4">
        <w:t xml:space="preserve">The </w:t>
      </w:r>
      <w:proofErr w:type="gramStart"/>
      <w:r w:rsidRPr="00BA57C4">
        <w:t>ultimate goal</w:t>
      </w:r>
      <w:proofErr w:type="gramEnd"/>
      <w:r w:rsidRPr="00BA57C4">
        <w:t xml:space="preserve"> of the present document is to present solutions which enables the LEA to obtain access to plaintext communication for a target who uses a service encrypted by CSP-provided keys. This can be achieved in two main ways characterized by either:</w:t>
      </w:r>
    </w:p>
    <w:p w14:paraId="175EA1C6" w14:textId="100FF38A" w:rsidR="00D61C7C" w:rsidRDefault="003779CE" w:rsidP="00D61C7C">
      <w:pPr>
        <w:pStyle w:val="B1"/>
      </w:pPr>
      <w:r>
        <w:t>1.</w:t>
      </w:r>
      <w:r>
        <w:tab/>
      </w:r>
      <w:r w:rsidRPr="00BA57C4">
        <w:t>The CSP providing LEA with encrypted CC and IRI comprising decryption keys and other information enabling decryption to be performed at the LEA.</w:t>
      </w:r>
    </w:p>
    <w:p w14:paraId="755D3066" w14:textId="5C4E55E7" w:rsidR="003779CE" w:rsidRPr="00BA57C4" w:rsidRDefault="003779CE" w:rsidP="00D61C7C">
      <w:pPr>
        <w:pStyle w:val="B1"/>
      </w:pPr>
      <w:r>
        <w:t>2.</w:t>
      </w:r>
      <w:r>
        <w:tab/>
      </w:r>
      <w:r w:rsidRPr="00BA57C4">
        <w:t xml:space="preserve">The CSP using decryption keys and other information, decrypting </w:t>
      </w:r>
      <w:proofErr w:type="spellStart"/>
      <w:r w:rsidRPr="00BA57C4">
        <w:t>xCC</w:t>
      </w:r>
      <w:proofErr w:type="spellEnd"/>
      <w:r w:rsidRPr="00BA57C4">
        <w:t xml:space="preserve"> and then delivering plaintext CC to the LEA.</w:t>
      </w:r>
    </w:p>
    <w:p w14:paraId="343D59D5" w14:textId="0020A4B4" w:rsidR="00143080" w:rsidRPr="00BA57C4" w:rsidRDefault="00143080" w:rsidP="00143080">
      <w:pPr>
        <w:pStyle w:val="Heading4"/>
      </w:pPr>
      <w:bookmarkStart w:id="231" w:name="_Toc221554177"/>
      <w:r w:rsidRPr="00BA57C4">
        <w:t>5.4.1.2</w:t>
      </w:r>
      <w:r w:rsidRPr="00BA57C4">
        <w:tab/>
        <w:t>LI considerations</w:t>
      </w:r>
      <w:bookmarkEnd w:id="231"/>
    </w:p>
    <w:p w14:paraId="4C8589F1" w14:textId="7027521B" w:rsidR="003F40A7" w:rsidRPr="00BA57C4" w:rsidRDefault="003F40A7" w:rsidP="003F40A7">
      <w:r w:rsidRPr="00BA57C4">
        <w:t>In the present document, only option 2 is studied. This is motivated as follows</w:t>
      </w:r>
      <w:r w:rsidR="003779CE">
        <w:t>:</w:t>
      </w:r>
    </w:p>
    <w:p w14:paraId="48BE0D30" w14:textId="648E8360" w:rsidR="003F40A7" w:rsidRPr="00BA57C4" w:rsidRDefault="00897B5C" w:rsidP="00897B5C">
      <w:pPr>
        <w:pStyle w:val="B1"/>
      </w:pPr>
      <w:r>
        <w:t>-</w:t>
      </w:r>
      <w:r>
        <w:tab/>
      </w:r>
      <w:r w:rsidR="003F40A7" w:rsidRPr="00BA57C4">
        <w:t>It is believed that most LEAs would prefer to obtain already decrypted CC, avoiding the need for additional processing at the LEA.</w:t>
      </w:r>
    </w:p>
    <w:p w14:paraId="01504D1A" w14:textId="5F4FDE9A" w:rsidR="007C2C7C" w:rsidRPr="00BA57C4" w:rsidRDefault="00897B5C" w:rsidP="00897B5C">
      <w:pPr>
        <w:pStyle w:val="B1"/>
      </w:pPr>
      <w:r>
        <w:t>-</w:t>
      </w:r>
      <w:r>
        <w:tab/>
      </w:r>
      <w:r w:rsidR="007C2C7C" w:rsidRPr="00BA57C4">
        <w:t>Mid-session start of intercept is in any case judged necessary to handle internally to the CSP since otherwise, as discussed in KI #2.1 and #2.2, information also for non-targets would need to be made available to the LEA.</w:t>
      </w:r>
    </w:p>
    <w:p w14:paraId="284D9635" w14:textId="43DC477C" w:rsidR="003F40A7" w:rsidRPr="00BA57C4" w:rsidRDefault="00897B5C" w:rsidP="00897B5C">
      <w:pPr>
        <w:pStyle w:val="B1"/>
      </w:pPr>
      <w:r>
        <w:t>-</w:t>
      </w:r>
      <w:r>
        <w:tab/>
      </w:r>
      <w:r w:rsidR="003F40A7" w:rsidRPr="00BA57C4">
        <w:t>Option 2 removes the need to expose key material outside the CSP (though a secure handover interface is of course still needed).</w:t>
      </w:r>
    </w:p>
    <w:p w14:paraId="1173CC96" w14:textId="1609687C" w:rsidR="002E1032" w:rsidRPr="00BA57C4" w:rsidRDefault="00897B5C" w:rsidP="00897B5C">
      <w:pPr>
        <w:pStyle w:val="B1"/>
      </w:pPr>
      <w:r>
        <w:t>-</w:t>
      </w:r>
      <w:r>
        <w:tab/>
      </w:r>
      <w:r w:rsidR="002E1032" w:rsidRPr="00BA57C4">
        <w:t>Option 2 is more technology-neutral for the LEA, since it limits the need for LEA equipment to be upgraded as security protocols are updated or new one emerges.</w:t>
      </w:r>
    </w:p>
    <w:p w14:paraId="32B2F46B" w14:textId="08C57019" w:rsidR="003F40A7" w:rsidRPr="00BA57C4" w:rsidRDefault="00897B5C" w:rsidP="00897B5C">
      <w:pPr>
        <w:pStyle w:val="B1"/>
      </w:pPr>
      <w:r>
        <w:t>-</w:t>
      </w:r>
      <w:r>
        <w:tab/>
      </w:r>
      <w:r w:rsidR="003F40A7" w:rsidRPr="00BA57C4">
        <w:t>Given the necessary information (keys and other parameters) the technical details on how to implement the decryption functionality</w:t>
      </w:r>
      <w:r w:rsidR="007C2C7C" w:rsidRPr="00BA57C4">
        <w:t xml:space="preserve"> </w:t>
      </w:r>
      <w:r w:rsidR="003F40A7" w:rsidRPr="00BA57C4">
        <w:t>is</w:t>
      </w:r>
      <w:r w:rsidR="002E1032" w:rsidRPr="00BA57C4">
        <w:t xml:space="preserve"> largely </w:t>
      </w:r>
      <w:r w:rsidR="003F40A7" w:rsidRPr="00BA57C4">
        <w:t xml:space="preserve">independent of which of the two options that is chosen. By studying case 2 only, no relevant </w:t>
      </w:r>
      <w:r w:rsidR="007C2C7C" w:rsidRPr="00BA57C4">
        <w:t>analysis details are</w:t>
      </w:r>
      <w:r w:rsidR="003F40A7" w:rsidRPr="00BA57C4">
        <w:t xml:space="preserve"> lost that would prevent a deployment of option 1, should that </w:t>
      </w:r>
      <w:r w:rsidR="007C2C7C" w:rsidRPr="00BA57C4">
        <w:t xml:space="preserve">still </w:t>
      </w:r>
      <w:r w:rsidR="003F40A7" w:rsidRPr="00BA57C4">
        <w:t>be preferred.</w:t>
      </w:r>
    </w:p>
    <w:p w14:paraId="0AF13A69" w14:textId="666593ED" w:rsidR="007C2C7C" w:rsidRPr="00BA57C4" w:rsidRDefault="007C2C7C" w:rsidP="007C2C7C">
      <w:r w:rsidRPr="00BA57C4">
        <w:t>Therefore, the main consideration for the present document is to analyse a suitable architectural location of the decryption functionality within the CSP and to investigate how this functionality could operate.</w:t>
      </w:r>
    </w:p>
    <w:p w14:paraId="30AC1D12" w14:textId="18353C87" w:rsidR="00143080" w:rsidRPr="00BA57C4" w:rsidRDefault="00143080" w:rsidP="00143080">
      <w:pPr>
        <w:pStyle w:val="Heading4"/>
      </w:pPr>
      <w:bookmarkStart w:id="232" w:name="_Toc221554178"/>
      <w:r w:rsidRPr="00BA57C4">
        <w:t>5.4.1.3</w:t>
      </w:r>
      <w:r w:rsidRPr="00BA57C4">
        <w:tab/>
        <w:t>Potential LI requirements</w:t>
      </w:r>
      <w:bookmarkEnd w:id="232"/>
    </w:p>
    <w:p w14:paraId="1B47F37B" w14:textId="6B547E59" w:rsidR="00C2444D" w:rsidRPr="00BA57C4" w:rsidRDefault="00C2444D" w:rsidP="00C2444D">
      <w:r w:rsidRPr="00BA57C4">
        <w:t>The LI architecture needs to consider and propose suitable architectural location(s) of the decryption functionality and its interactions with other components of the LI-system.</w:t>
      </w:r>
    </w:p>
    <w:p w14:paraId="2A203103" w14:textId="2587E077" w:rsidR="00143080" w:rsidRPr="00BA57C4" w:rsidRDefault="00143080" w:rsidP="00143080">
      <w:pPr>
        <w:pStyle w:val="Heading3"/>
      </w:pPr>
      <w:bookmarkStart w:id="233" w:name="_Toc221554179"/>
      <w:r w:rsidRPr="00BA57C4">
        <w:t>5.4.2</w:t>
      </w:r>
      <w:r w:rsidRPr="00BA57C4">
        <w:tab/>
        <w:t xml:space="preserve">Key issue #4.2: </w:t>
      </w:r>
      <w:r w:rsidR="00522D09" w:rsidRPr="00BA57C4">
        <w:t>P</w:t>
      </w:r>
      <w:r w:rsidRPr="00BA57C4">
        <w:t xml:space="preserve">rovisioning </w:t>
      </w:r>
      <w:r w:rsidR="00F63D64" w:rsidRPr="00BA57C4">
        <w:t>and triggering</w:t>
      </w:r>
      <w:bookmarkEnd w:id="233"/>
    </w:p>
    <w:p w14:paraId="30051582" w14:textId="3602AAA7" w:rsidR="00143080" w:rsidRPr="00BA57C4" w:rsidRDefault="00143080" w:rsidP="00143080">
      <w:pPr>
        <w:pStyle w:val="Heading4"/>
      </w:pPr>
      <w:bookmarkStart w:id="234" w:name="_Toc221554180"/>
      <w:r w:rsidRPr="00BA57C4">
        <w:t>5.4.2.1</w:t>
      </w:r>
      <w:r w:rsidRPr="00BA57C4">
        <w:tab/>
        <w:t>Key issue details</w:t>
      </w:r>
      <w:bookmarkEnd w:id="234"/>
    </w:p>
    <w:p w14:paraId="6B60A43D" w14:textId="47ED5795" w:rsidR="003063D5" w:rsidRPr="00BA57C4" w:rsidRDefault="00C2444D" w:rsidP="0054766D">
      <w:r w:rsidRPr="00BA57C4">
        <w:t xml:space="preserve">The cases considered in the present document </w:t>
      </w:r>
      <w:r w:rsidR="003063D5" w:rsidRPr="00BA57C4">
        <w:t>are</w:t>
      </w:r>
      <w:r w:rsidR="00AA2931">
        <w:t>:</w:t>
      </w:r>
    </w:p>
    <w:p w14:paraId="39DBD183" w14:textId="69E8CD24" w:rsidR="003063D5" w:rsidRPr="00BA57C4" w:rsidRDefault="00897B5C" w:rsidP="00897B5C">
      <w:pPr>
        <w:pStyle w:val="B1"/>
      </w:pPr>
      <w:r>
        <w:t>-</w:t>
      </w:r>
      <w:r>
        <w:tab/>
      </w:r>
      <w:r>
        <w:t>A</w:t>
      </w:r>
      <w:r w:rsidR="00C2444D" w:rsidRPr="00BA57C4">
        <w:t xml:space="preserve"> non-roaming case with STF located outside the CSP (at an external DN), and</w:t>
      </w:r>
      <w:r w:rsidR="003155E9">
        <w:t>,</w:t>
      </w:r>
    </w:p>
    <w:p w14:paraId="19D6B074" w14:textId="00ABE2DA" w:rsidR="003063D5" w:rsidRPr="00BA57C4" w:rsidRDefault="00897B5C" w:rsidP="00897B5C">
      <w:pPr>
        <w:pStyle w:val="B1"/>
      </w:pPr>
      <w:r>
        <w:t>-</w:t>
      </w:r>
      <w:r>
        <w:tab/>
      </w:r>
      <w:r>
        <w:t>T</w:t>
      </w:r>
      <w:r w:rsidR="00C2444D" w:rsidRPr="00BA57C4">
        <w:t>he roaming case with the STF located outside the VPLMN CSP (at an external DN or in the HPLMN).</w:t>
      </w:r>
    </w:p>
    <w:p w14:paraId="2CB8BF72" w14:textId="7E7F5E7D" w:rsidR="00C2444D" w:rsidRPr="00BA57C4" w:rsidRDefault="003063D5" w:rsidP="003063D5">
      <w:r w:rsidRPr="00BA57C4">
        <w:t>A c</w:t>
      </w:r>
      <w:r w:rsidR="00C2444D" w:rsidRPr="00BA57C4">
        <w:t xml:space="preserve">ommon </w:t>
      </w:r>
      <w:r w:rsidRPr="00BA57C4">
        <w:t xml:space="preserve">property of </w:t>
      </w:r>
      <w:r w:rsidR="00C2444D" w:rsidRPr="00BA57C4">
        <w:t xml:space="preserve">both cases </w:t>
      </w:r>
      <w:r w:rsidRPr="00BA57C4">
        <w:t>is</w:t>
      </w:r>
      <w:r w:rsidR="00C2444D" w:rsidRPr="00BA57C4">
        <w:t xml:space="preserve"> that provisioning of the STF is not feasible</w:t>
      </w:r>
      <w:r w:rsidRPr="00BA57C4">
        <w:t xml:space="preserve"> (assumption A1)</w:t>
      </w:r>
      <w:r w:rsidR="00C2444D" w:rsidRPr="00BA57C4">
        <w:t>. Additionally, with key management solutions such as AKMA, there is no</w:t>
      </w:r>
      <w:r w:rsidRPr="00BA57C4">
        <w:t xml:space="preserve"> possibility to a priori </w:t>
      </w:r>
      <w:r w:rsidR="00C2444D" w:rsidRPr="00BA57C4">
        <w:t xml:space="preserve">identify </w:t>
      </w:r>
      <w:r w:rsidR="00C2444D" w:rsidRPr="00BA57C4">
        <w:rPr>
          <w:i/>
          <w:iCs/>
        </w:rPr>
        <w:t>which</w:t>
      </w:r>
      <w:r w:rsidR="00C2444D" w:rsidRPr="00BA57C4">
        <w:t xml:space="preserve"> STF that might take the key material into use in communicating with a target UE, nor </w:t>
      </w:r>
      <w:r w:rsidR="00C2444D" w:rsidRPr="00BA57C4">
        <w:rPr>
          <w:i/>
          <w:iCs/>
        </w:rPr>
        <w:t>when</w:t>
      </w:r>
      <w:r w:rsidR="00C2444D" w:rsidRPr="00BA57C4">
        <w:t xml:space="preserve"> this key material might be taken into use.</w:t>
      </w:r>
    </w:p>
    <w:p w14:paraId="4E16F8C3" w14:textId="06429A83" w:rsidR="00143080" w:rsidRPr="00BA57C4" w:rsidRDefault="00143080" w:rsidP="00143080">
      <w:pPr>
        <w:pStyle w:val="Heading4"/>
      </w:pPr>
      <w:bookmarkStart w:id="235" w:name="_Toc221554181"/>
      <w:r w:rsidRPr="00BA57C4">
        <w:lastRenderedPageBreak/>
        <w:t>5.4.2.2</w:t>
      </w:r>
      <w:r w:rsidRPr="00BA57C4">
        <w:tab/>
        <w:t>LI considerations</w:t>
      </w:r>
      <w:bookmarkEnd w:id="235"/>
    </w:p>
    <w:p w14:paraId="1E7A2791" w14:textId="36163BB4" w:rsidR="00C2444D" w:rsidRPr="00BA57C4" w:rsidRDefault="00C2444D" w:rsidP="00C2444D">
      <w:r w:rsidRPr="00BA57C4">
        <w:t xml:space="preserve">As discussed above, there will inevitably be a need to base the LI solution on triggering, at least of the functionality that performs the actual </w:t>
      </w:r>
      <w:proofErr w:type="spellStart"/>
      <w:r w:rsidRPr="00BA57C4">
        <w:t>xCC</w:t>
      </w:r>
      <w:proofErr w:type="spellEnd"/>
      <w:r w:rsidRPr="00BA57C4">
        <w:t xml:space="preserve"> decryption (i.e. over LI_T3</w:t>
      </w:r>
      <w:r w:rsidR="00044BDB">
        <w:t xml:space="preserve"> or a special triggering interface for encrypted services</w:t>
      </w:r>
      <w:r w:rsidRPr="00BA57C4">
        <w:t>).</w:t>
      </w:r>
    </w:p>
    <w:p w14:paraId="4F4CB938" w14:textId="2A211F36" w:rsidR="00C2444D" w:rsidRPr="00BA57C4" w:rsidRDefault="00C2444D" w:rsidP="00C2444D">
      <w:r w:rsidRPr="00BA57C4">
        <w:t>It might still be possible to use provisioning to some extent. This could apply for example in the roaming case: some LI function in the VPLMN will likely be given the role of receiving key material for inbound roamers from the HPLMN, and this LI function could be provisioned over LI_X1.</w:t>
      </w:r>
    </w:p>
    <w:p w14:paraId="62523731" w14:textId="7CCC735E" w:rsidR="00143080" w:rsidRPr="00BA57C4" w:rsidRDefault="00143080" w:rsidP="00143080">
      <w:pPr>
        <w:pStyle w:val="Heading4"/>
      </w:pPr>
      <w:bookmarkStart w:id="236" w:name="_Toc221554182"/>
      <w:r w:rsidRPr="00BA57C4">
        <w:t>5.4.2.3</w:t>
      </w:r>
      <w:r w:rsidRPr="00BA57C4">
        <w:tab/>
        <w:t>Potential LI requirements</w:t>
      </w:r>
      <w:bookmarkEnd w:id="236"/>
    </w:p>
    <w:p w14:paraId="464D749A" w14:textId="52CBE45E" w:rsidR="00C2444D" w:rsidRPr="00BA57C4" w:rsidRDefault="00C2444D" w:rsidP="00930C0B">
      <w:r w:rsidRPr="00BA57C4">
        <w:t xml:space="preserve">The LI solution needs to define procedures for </w:t>
      </w:r>
      <w:r w:rsidR="003063D5" w:rsidRPr="00BA57C4">
        <w:t xml:space="preserve">how and which LI-functions to </w:t>
      </w:r>
      <w:r w:rsidRPr="00BA57C4">
        <w:t xml:space="preserve">provision </w:t>
      </w:r>
      <w:r w:rsidR="003063D5" w:rsidRPr="00BA57C4">
        <w:t>and</w:t>
      </w:r>
      <w:r w:rsidRPr="00BA57C4">
        <w:t xml:space="preserve"> trigger</w:t>
      </w:r>
      <w:r w:rsidR="003063D5" w:rsidRPr="00BA57C4">
        <w:t>.</w:t>
      </w:r>
    </w:p>
    <w:p w14:paraId="69853DAB" w14:textId="77777777" w:rsidR="00BD17C7" w:rsidRPr="00BA57C4" w:rsidRDefault="00BD17C7" w:rsidP="00BD17C7">
      <w:pPr>
        <w:pStyle w:val="Heading2"/>
      </w:pPr>
      <w:bookmarkStart w:id="237" w:name="_Toc221554183"/>
      <w:r w:rsidRPr="00BA57C4">
        <w:t>5.5</w:t>
      </w:r>
      <w:r w:rsidRPr="00BA57C4">
        <w:tab/>
        <w:t>Key issue: Security assurance</w:t>
      </w:r>
      <w:bookmarkEnd w:id="237"/>
    </w:p>
    <w:p w14:paraId="379BBE29" w14:textId="77777777" w:rsidR="00BD17C7" w:rsidRPr="00BA57C4" w:rsidRDefault="00BD17C7" w:rsidP="00BD17C7">
      <w:pPr>
        <w:pStyle w:val="Heading3"/>
      </w:pPr>
      <w:bookmarkStart w:id="238" w:name="_Toc221554184"/>
      <w:r w:rsidRPr="00BA57C4">
        <w:t>5.5.1</w:t>
      </w:r>
      <w:r w:rsidRPr="00BA57C4">
        <w:tab/>
        <w:t>Key issue #5.1: Roaming interface security</w:t>
      </w:r>
      <w:bookmarkEnd w:id="238"/>
    </w:p>
    <w:p w14:paraId="6CDAFA17" w14:textId="77777777" w:rsidR="00BD17C7" w:rsidRPr="00BA57C4" w:rsidRDefault="00BD17C7" w:rsidP="00BD17C7">
      <w:pPr>
        <w:pStyle w:val="Heading4"/>
      </w:pPr>
      <w:bookmarkStart w:id="239" w:name="_Toc221554185"/>
      <w:r w:rsidRPr="00BA57C4">
        <w:t>5.5.1.1</w:t>
      </w:r>
      <w:r w:rsidRPr="00BA57C4">
        <w:tab/>
        <w:t>Key issue details</w:t>
      </w:r>
      <w:bookmarkEnd w:id="239"/>
    </w:p>
    <w:p w14:paraId="5B0620A2" w14:textId="620CFE34" w:rsidR="008B69EC" w:rsidRPr="00BA57C4" w:rsidRDefault="008B69EC" w:rsidP="008B69EC">
      <w:r w:rsidRPr="00BA57C4">
        <w:t xml:space="preserve">The roaming interfaces already today carry </w:t>
      </w:r>
      <w:r w:rsidR="00BA57C4" w:rsidRPr="00BA57C4">
        <w:t xml:space="preserve">cryptographic </w:t>
      </w:r>
      <w:r w:rsidRPr="00BA57C4">
        <w:t xml:space="preserve">key material </w:t>
      </w:r>
      <w:r w:rsidR="00BA57C4" w:rsidRPr="00BA57C4">
        <w:t xml:space="preserve">(authentication vectors) </w:t>
      </w:r>
      <w:r w:rsidRPr="00BA57C4">
        <w:t xml:space="preserve">implying </w:t>
      </w:r>
      <w:r w:rsidR="00BA57C4" w:rsidRPr="00BA57C4">
        <w:t xml:space="preserve">high </w:t>
      </w:r>
      <w:r w:rsidRPr="00BA57C4">
        <w:t>security requirements for the roaming interfaces (N32), e.g. applying PRINS [</w:t>
      </w:r>
      <w:r w:rsidR="00EA4658" w:rsidRPr="00BA57C4">
        <w:t>10</w:t>
      </w:r>
      <w:r w:rsidRPr="00BA57C4">
        <w:t xml:space="preserve">] or similar solutions. However, the keys that are currently transported over these interfaces are typically used to protect the LTE/NR radio access, the NAS protocol, </w:t>
      </w:r>
      <w:proofErr w:type="gramStart"/>
      <w:r w:rsidRPr="00BA57C4">
        <w:t>or,</w:t>
      </w:r>
      <w:proofErr w:type="gramEnd"/>
      <w:r w:rsidRPr="00BA57C4">
        <w:t xml:space="preserve"> AKMA services between the UE and an STF located in the VPLMN. In other words, the keys </w:t>
      </w:r>
      <w:r w:rsidR="00BA57C4" w:rsidRPr="00BA57C4">
        <w:t xml:space="preserve">currently </w:t>
      </w:r>
      <w:r w:rsidRPr="00BA57C4">
        <w:t xml:space="preserve">transported are </w:t>
      </w:r>
      <w:r w:rsidRPr="00BA57C4">
        <w:rPr>
          <w:i/>
          <w:iCs/>
        </w:rPr>
        <w:t>intended</w:t>
      </w:r>
      <w:r w:rsidRPr="00BA57C4">
        <w:t xml:space="preserve"> for usage between the UE and the VPLMN. To allow encryption to be used </w:t>
      </w:r>
      <w:r w:rsidRPr="00BA57C4">
        <w:rPr>
          <w:i/>
          <w:iCs/>
        </w:rPr>
        <w:t>across</w:t>
      </w:r>
      <w:r w:rsidRPr="00BA57C4">
        <w:t xml:space="preserve"> the VPLMN while not causing conflict with the VPLMN's LI-obligations, keys need to be made available to </w:t>
      </w:r>
      <w:r w:rsidR="00BA57C4" w:rsidRPr="00BA57C4">
        <w:t>a</w:t>
      </w:r>
      <w:r w:rsidRPr="00BA57C4">
        <w:t xml:space="preserve"> VPLMN that would otherwise not have access to them.</w:t>
      </w:r>
    </w:p>
    <w:p w14:paraId="27B94456" w14:textId="77777777" w:rsidR="00BD17C7" w:rsidRPr="00BA57C4" w:rsidRDefault="00BD17C7" w:rsidP="00BD17C7">
      <w:pPr>
        <w:pStyle w:val="Heading4"/>
      </w:pPr>
      <w:bookmarkStart w:id="240" w:name="_Toc221554186"/>
      <w:r w:rsidRPr="00BA57C4">
        <w:t>5.5.1.2</w:t>
      </w:r>
      <w:r w:rsidRPr="00BA57C4">
        <w:tab/>
        <w:t>LI considerations</w:t>
      </w:r>
      <w:bookmarkEnd w:id="240"/>
    </w:p>
    <w:p w14:paraId="5CB4FA91" w14:textId="6F75E161" w:rsidR="008B69EC" w:rsidRPr="00BA57C4" w:rsidRDefault="008B69EC" w:rsidP="008B69EC">
      <w:r w:rsidRPr="00BA57C4">
        <w:t xml:space="preserve">Transporting new types of encryption keys over the roaming interface could introduce additional risks that need to me mitigated. However, since the keys (as discussed in </w:t>
      </w:r>
      <w:r w:rsidR="00BA57C4" w:rsidRPr="00BA57C4">
        <w:t>KI #</w:t>
      </w:r>
      <w:r w:rsidRPr="00BA57C4">
        <w:t>1.2) need to be pushed from the HPLMN to the VPLMN regardless of LI, the considerations are not LI-</w:t>
      </w:r>
      <w:proofErr w:type="gramStart"/>
      <w:r w:rsidRPr="00BA57C4">
        <w:t>specific, but</w:t>
      </w:r>
      <w:proofErr w:type="gramEnd"/>
      <w:r w:rsidRPr="00BA57C4">
        <w:t xml:space="preserve"> is rather a general roaming interface security issue.</w:t>
      </w:r>
    </w:p>
    <w:p w14:paraId="097F5403" w14:textId="77777777" w:rsidR="00BD17C7" w:rsidRPr="00BA57C4" w:rsidRDefault="00BD17C7" w:rsidP="00BD17C7">
      <w:pPr>
        <w:pStyle w:val="Heading4"/>
      </w:pPr>
      <w:bookmarkStart w:id="241" w:name="_Toc221554187"/>
      <w:r w:rsidRPr="00BA57C4">
        <w:t>5.5.1.3</w:t>
      </w:r>
      <w:r w:rsidRPr="00BA57C4">
        <w:tab/>
        <w:t>Potential LI requirements</w:t>
      </w:r>
      <w:bookmarkEnd w:id="241"/>
    </w:p>
    <w:p w14:paraId="66322396" w14:textId="4494824C" w:rsidR="008B69EC" w:rsidRPr="00BA57C4" w:rsidRDefault="008B69EC" w:rsidP="008B69EC">
      <w:r w:rsidRPr="00BA57C4">
        <w:t>There are no additional requirements on the LI-system itself, and instead a review of roaming interface security s</w:t>
      </w:r>
      <w:r w:rsidR="00F25BD3">
        <w:t>eems</w:t>
      </w:r>
      <w:r w:rsidRPr="00BA57C4">
        <w:t xml:space="preserve"> </w:t>
      </w:r>
      <w:r w:rsidR="005A1BA5">
        <w:t>appropriate</w:t>
      </w:r>
      <w:r w:rsidR="00F25BD3">
        <w:t xml:space="preserve"> </w:t>
      </w:r>
      <w:proofErr w:type="gramStart"/>
      <w:r w:rsidR="00F25BD3">
        <w:t>in order</w:t>
      </w:r>
      <w:r w:rsidRPr="00BA57C4">
        <w:t xml:space="preserve"> to</w:t>
      </w:r>
      <w:proofErr w:type="gramEnd"/>
      <w:r w:rsidRPr="00BA57C4">
        <w:t xml:space="preserve"> evaluate if modifications to PRINS or other solutions </w:t>
      </w:r>
      <w:r w:rsidR="00BA57C4" w:rsidRPr="00BA57C4">
        <w:t>are</w:t>
      </w:r>
      <w:r w:rsidRPr="00BA57C4">
        <w:t xml:space="preserve"> needed.</w:t>
      </w:r>
    </w:p>
    <w:p w14:paraId="74C6B67A" w14:textId="4F162B46" w:rsidR="00BD17C7" w:rsidRPr="00BA57C4" w:rsidRDefault="00BD17C7" w:rsidP="00BD17C7">
      <w:pPr>
        <w:pStyle w:val="Heading3"/>
      </w:pPr>
      <w:bookmarkStart w:id="242" w:name="_Toc221554188"/>
      <w:r w:rsidRPr="00BA57C4">
        <w:t>5.</w:t>
      </w:r>
      <w:r w:rsidR="00005F50" w:rsidRPr="00BA57C4">
        <w:t>5</w:t>
      </w:r>
      <w:r w:rsidRPr="00BA57C4">
        <w:t>.2</w:t>
      </w:r>
      <w:r w:rsidRPr="00BA57C4">
        <w:tab/>
        <w:t xml:space="preserve">Key issue #5.2: </w:t>
      </w:r>
      <w:r w:rsidR="009F7C80" w:rsidRPr="00BA57C4">
        <w:t>Decryption functionality</w:t>
      </w:r>
      <w:r w:rsidRPr="00BA57C4">
        <w:t xml:space="preserve"> security</w:t>
      </w:r>
      <w:bookmarkEnd w:id="242"/>
    </w:p>
    <w:p w14:paraId="065359CA" w14:textId="77777777" w:rsidR="00BD17C7" w:rsidRPr="00BA57C4" w:rsidRDefault="00BD17C7" w:rsidP="00BD17C7">
      <w:pPr>
        <w:pStyle w:val="Heading4"/>
      </w:pPr>
      <w:bookmarkStart w:id="243" w:name="_Toc221554189"/>
      <w:r w:rsidRPr="00BA57C4">
        <w:t>5.5.2.1</w:t>
      </w:r>
      <w:r w:rsidRPr="00BA57C4">
        <w:tab/>
        <w:t>Key issue details</w:t>
      </w:r>
      <w:bookmarkEnd w:id="243"/>
    </w:p>
    <w:p w14:paraId="20DD76B4" w14:textId="6B4071E5" w:rsidR="00326E63" w:rsidRPr="00BA57C4" w:rsidRDefault="00BA57C4" w:rsidP="008B69EC">
      <w:r w:rsidRPr="00BA57C4">
        <w:t>T</w:t>
      </w:r>
      <w:r w:rsidR="00326E63" w:rsidRPr="00BA57C4">
        <w:t>he LI-system will be given the ability to access subscriber traffic</w:t>
      </w:r>
      <w:r w:rsidRPr="00BA57C4">
        <w:t xml:space="preserve"> that is encrypted everywhere outside the LI-system.</w:t>
      </w:r>
    </w:p>
    <w:p w14:paraId="57F85B52" w14:textId="691261DE" w:rsidR="005E18C3" w:rsidRPr="00BA57C4" w:rsidRDefault="005E18C3" w:rsidP="005E18C3">
      <w:pPr>
        <w:pStyle w:val="Heading4"/>
      </w:pPr>
      <w:bookmarkStart w:id="244" w:name="_Toc221554190"/>
      <w:r w:rsidRPr="00BA57C4">
        <w:t>5.5.2.2</w:t>
      </w:r>
      <w:r w:rsidRPr="00BA57C4">
        <w:tab/>
        <w:t>LI considerations</w:t>
      </w:r>
      <w:bookmarkEnd w:id="244"/>
    </w:p>
    <w:p w14:paraId="454FD4BA" w14:textId="07627A68" w:rsidR="00326E63" w:rsidRPr="00BA57C4" w:rsidRDefault="00326E63" w:rsidP="008B69EC">
      <w:r w:rsidRPr="00BA57C4">
        <w:t xml:space="preserve">It is crucial that the LI-functions are implemented with a security assurance level so that risks related to exposure of data which is otherwise encrypted across the entire CSP network is </w:t>
      </w:r>
      <w:r w:rsidR="00BA57C4" w:rsidRPr="00BA57C4">
        <w:t>mitigated</w:t>
      </w:r>
      <w:r w:rsidRPr="00BA57C4">
        <w:t>.</w:t>
      </w:r>
      <w:r w:rsidR="009861B6">
        <w:t xml:space="preserve"> Currently, the security requirements on the LI-system </w:t>
      </w:r>
      <w:r w:rsidR="005A1BA5">
        <w:t>are</w:t>
      </w:r>
      <w:r w:rsidR="009861B6">
        <w:t xml:space="preserve"> that its output is not accessible by any unauthorized party outside the LI-system itself.</w:t>
      </w:r>
    </w:p>
    <w:p w14:paraId="640711EF" w14:textId="208F5662" w:rsidR="00143080" w:rsidRPr="00BA57C4" w:rsidRDefault="005E18C3" w:rsidP="00DD616E">
      <w:pPr>
        <w:pStyle w:val="Heading4"/>
      </w:pPr>
      <w:bookmarkStart w:id="245" w:name="_Toc221554191"/>
      <w:r w:rsidRPr="00BA57C4">
        <w:t>5.5.2.3</w:t>
      </w:r>
      <w:r w:rsidRPr="00BA57C4">
        <w:tab/>
        <w:t>Potential LI requirements</w:t>
      </w:r>
      <w:bookmarkEnd w:id="245"/>
    </w:p>
    <w:p w14:paraId="65C48CD5" w14:textId="5E80B459" w:rsidR="00326E63" w:rsidRPr="00BA57C4" w:rsidRDefault="009861B6" w:rsidP="008B69EC">
      <w:r>
        <w:t>While the current security requirements on the LI-system appear qualitatively sufficient, more detailed and specific s</w:t>
      </w:r>
      <w:r w:rsidR="00326E63" w:rsidRPr="00BA57C4">
        <w:t xml:space="preserve">ecurity assurance requirements for the decryption functionality within the LI-system ought to be </w:t>
      </w:r>
      <w:r w:rsidR="00BA57C4" w:rsidRPr="00BA57C4">
        <w:t>studied</w:t>
      </w:r>
      <w:r>
        <w:t xml:space="preserve"> to ensure this level is maintained.</w:t>
      </w:r>
    </w:p>
    <w:p w14:paraId="26A16546" w14:textId="37BB99D2" w:rsidR="00950412" w:rsidRPr="00BA57C4" w:rsidRDefault="00950412" w:rsidP="00950412">
      <w:pPr>
        <w:pStyle w:val="Heading2"/>
      </w:pPr>
      <w:bookmarkStart w:id="246" w:name="_Toc221554192"/>
      <w:r w:rsidRPr="00BA57C4">
        <w:lastRenderedPageBreak/>
        <w:t>5.</w:t>
      </w:r>
      <w:r w:rsidR="00BD17C7" w:rsidRPr="00BA57C4">
        <w:t>6</w:t>
      </w:r>
      <w:r w:rsidRPr="00BA57C4">
        <w:tab/>
        <w:t xml:space="preserve">Key </w:t>
      </w:r>
      <w:r w:rsidR="00B84DE0" w:rsidRPr="00BA57C4">
        <w:t>i</w:t>
      </w:r>
      <w:r w:rsidRPr="00BA57C4">
        <w:t xml:space="preserve">ssue: </w:t>
      </w:r>
      <w:r w:rsidR="00BD17C7" w:rsidRPr="00BA57C4">
        <w:t>UE-to-UE protected communication</w:t>
      </w:r>
      <w:bookmarkEnd w:id="246"/>
      <w:r w:rsidR="00BD17C7" w:rsidRPr="00BA57C4">
        <w:t xml:space="preserve"> </w:t>
      </w:r>
    </w:p>
    <w:p w14:paraId="18B6E7C1" w14:textId="67ACE7C4" w:rsidR="00950412" w:rsidRPr="00BA57C4" w:rsidRDefault="00950412" w:rsidP="00950412">
      <w:pPr>
        <w:pStyle w:val="Heading3"/>
      </w:pPr>
      <w:bookmarkStart w:id="247" w:name="_Toc221554193"/>
      <w:r w:rsidRPr="00BA57C4">
        <w:t>5.</w:t>
      </w:r>
      <w:r w:rsidR="00BD17C7" w:rsidRPr="00BA57C4">
        <w:t>6</w:t>
      </w:r>
      <w:r w:rsidRPr="00BA57C4">
        <w:t>.1</w:t>
      </w:r>
      <w:r w:rsidRPr="00BA57C4">
        <w:tab/>
        <w:t xml:space="preserve">Key </w:t>
      </w:r>
      <w:r w:rsidR="00B84DE0" w:rsidRPr="00BA57C4">
        <w:t>i</w:t>
      </w:r>
      <w:r w:rsidRPr="00BA57C4">
        <w:t>ssue #</w:t>
      </w:r>
      <w:r w:rsidR="008D16C6" w:rsidRPr="00BA57C4">
        <w:t>6</w:t>
      </w:r>
      <w:r w:rsidRPr="00BA57C4">
        <w:t>.</w:t>
      </w:r>
      <w:r w:rsidR="008D16C6" w:rsidRPr="00BA57C4">
        <w:t>1</w:t>
      </w:r>
      <w:r w:rsidRPr="00BA57C4">
        <w:t xml:space="preserve">: </w:t>
      </w:r>
      <w:r w:rsidR="00BD17C7" w:rsidRPr="00BA57C4">
        <w:t>Interception of UE-to-UE E2E protected communication</w:t>
      </w:r>
      <w:bookmarkEnd w:id="247"/>
    </w:p>
    <w:p w14:paraId="3BE588DE" w14:textId="6C3B3712" w:rsidR="00950412" w:rsidRPr="00BA57C4" w:rsidRDefault="00950412" w:rsidP="00950412">
      <w:pPr>
        <w:pStyle w:val="Heading4"/>
      </w:pPr>
      <w:bookmarkStart w:id="248" w:name="_Toc221554194"/>
      <w:r w:rsidRPr="00BA57C4">
        <w:t>5.</w:t>
      </w:r>
      <w:r w:rsidR="00BD17C7" w:rsidRPr="00BA57C4">
        <w:t>6</w:t>
      </w:r>
      <w:r w:rsidRPr="00BA57C4">
        <w:t>.1.1</w:t>
      </w:r>
      <w:r w:rsidRPr="00BA57C4">
        <w:tab/>
        <w:t>Key issue details</w:t>
      </w:r>
      <w:bookmarkEnd w:id="248"/>
    </w:p>
    <w:p w14:paraId="62EE6D17" w14:textId="5BDEB5C0" w:rsidR="00BA57C4" w:rsidRPr="00BA57C4" w:rsidRDefault="00BC5DEB" w:rsidP="00484EC7">
      <w:proofErr w:type="gramStart"/>
      <w:r w:rsidRPr="00BA57C4">
        <w:t>As long as</w:t>
      </w:r>
      <w:proofErr w:type="gramEnd"/>
      <w:r w:rsidRPr="00BA57C4">
        <w:t xml:space="preserve"> the keys are CSP-provided, there seems to be no new technical elements introduced if one considers UE-to-UE encrypted communication, rather that UE-to-STF.</w:t>
      </w:r>
    </w:p>
    <w:p w14:paraId="26A08CBC" w14:textId="07B8BA5F" w:rsidR="00BC5DEB" w:rsidRPr="00BA57C4" w:rsidRDefault="00BA57C4" w:rsidP="00F133DD">
      <w:pPr>
        <w:pStyle w:val="NO"/>
      </w:pPr>
      <w:r w:rsidRPr="00BA57C4">
        <w:t>NOTE:</w:t>
      </w:r>
      <w:r w:rsidRPr="00BA57C4">
        <w:tab/>
        <w:t>It is not likely that protocols such as AMKA would be used in this case, a more probable solution would be a CSP-operated key management server or similar, as described in the "</w:t>
      </w:r>
      <w:proofErr w:type="gramStart"/>
      <w:r w:rsidRPr="00BA57C4">
        <w:t>ticket based</w:t>
      </w:r>
      <w:proofErr w:type="gramEnd"/>
      <w:r w:rsidRPr="00BA57C4">
        <w:t xml:space="preserve"> solution" of [12].</w:t>
      </w:r>
    </w:p>
    <w:p w14:paraId="6FC07780" w14:textId="4D20E965" w:rsidR="00950412" w:rsidRPr="00BA57C4" w:rsidRDefault="00950412" w:rsidP="00950412">
      <w:pPr>
        <w:pStyle w:val="Heading4"/>
      </w:pPr>
      <w:bookmarkStart w:id="249" w:name="_Toc221554195"/>
      <w:r w:rsidRPr="00BA57C4">
        <w:t>5.</w:t>
      </w:r>
      <w:r w:rsidR="00BD17C7" w:rsidRPr="00BA57C4">
        <w:t>6</w:t>
      </w:r>
      <w:r w:rsidRPr="00BA57C4">
        <w:t>.1.2</w:t>
      </w:r>
      <w:r w:rsidRPr="00BA57C4">
        <w:tab/>
        <w:t>LI considerations</w:t>
      </w:r>
      <w:bookmarkEnd w:id="249"/>
    </w:p>
    <w:p w14:paraId="56959DE6" w14:textId="75901AB5" w:rsidR="00BC5DEB" w:rsidRPr="00BA57C4" w:rsidRDefault="00BC5DEB" w:rsidP="00484EC7">
      <w:r w:rsidRPr="00BA57C4">
        <w:t>Though no new technical elements enter, there seems however to</w:t>
      </w:r>
      <w:r w:rsidR="00F25BD3">
        <w:t xml:space="preserve"> be</w:t>
      </w:r>
      <w:r w:rsidRPr="00BA57C4">
        <w:t xml:space="preserve"> trust model related issues: there could now be four different entities involved: the HPLMN and VPLMN of the first UE, as well as the HPLMN and VPLMN of the second UE. These four could be associated with different CSPs in different jurisdictions.</w:t>
      </w:r>
    </w:p>
    <w:p w14:paraId="45B554F2" w14:textId="3A144665" w:rsidR="00950412" w:rsidRPr="00BA57C4" w:rsidRDefault="00950412" w:rsidP="00950412">
      <w:pPr>
        <w:pStyle w:val="Heading4"/>
      </w:pPr>
      <w:bookmarkStart w:id="250" w:name="_Toc221554196"/>
      <w:r w:rsidRPr="00BA57C4">
        <w:t>5.</w:t>
      </w:r>
      <w:r w:rsidR="00BD17C7" w:rsidRPr="00BA57C4">
        <w:t>6</w:t>
      </w:r>
      <w:r w:rsidRPr="00BA57C4">
        <w:t>.1.3</w:t>
      </w:r>
      <w:r w:rsidRPr="00BA57C4">
        <w:tab/>
        <w:t>Potential LI requirements</w:t>
      </w:r>
      <w:bookmarkEnd w:id="250"/>
    </w:p>
    <w:p w14:paraId="73F70FBB" w14:textId="56362CE1" w:rsidR="00143080" w:rsidRPr="00BA57C4" w:rsidRDefault="00BC5DEB" w:rsidP="00143080">
      <w:r w:rsidRPr="00BA57C4">
        <w:t>Feasibility of LI for services encrypted by CSP-provided keys ought to be analysed, considering different use-cases related to the number of jurisdictions and CSPs involved</w:t>
      </w:r>
      <w:r w:rsidR="009E03A3" w:rsidRPr="00BA57C4">
        <w:t xml:space="preserve">, and relevant trust </w:t>
      </w:r>
      <w:r w:rsidR="00484EC7" w:rsidRPr="00BA57C4">
        <w:t xml:space="preserve">and business </w:t>
      </w:r>
      <w:r w:rsidR="009E03A3" w:rsidRPr="00BA57C4">
        <w:t>models involving these parties</w:t>
      </w:r>
      <w:r w:rsidRPr="00BA57C4">
        <w:t>.</w:t>
      </w:r>
    </w:p>
    <w:p w14:paraId="0F28E014" w14:textId="72C5FFC2" w:rsidR="0086717D" w:rsidRPr="00BA57C4" w:rsidRDefault="00CF1880" w:rsidP="0086717D">
      <w:pPr>
        <w:pStyle w:val="Heading1"/>
      </w:pPr>
      <w:bookmarkStart w:id="251" w:name="_Toc95076616"/>
      <w:bookmarkStart w:id="252" w:name="_Toc106618435"/>
      <w:bookmarkStart w:id="253" w:name="_Toc167405407"/>
      <w:bookmarkStart w:id="254" w:name="_Toc180278735"/>
      <w:bookmarkStart w:id="255" w:name="_Toc180278911"/>
      <w:bookmarkStart w:id="256" w:name="_Toc180279175"/>
      <w:bookmarkStart w:id="257" w:name="_Toc180279649"/>
      <w:bookmarkStart w:id="258" w:name="_Toc182841086"/>
      <w:bookmarkStart w:id="259" w:name="_Toc182899166"/>
      <w:bookmarkStart w:id="260" w:name="_Toc221554197"/>
      <w:bookmarkEnd w:id="135"/>
      <w:bookmarkEnd w:id="136"/>
      <w:bookmarkEnd w:id="137"/>
      <w:bookmarkEnd w:id="138"/>
      <w:bookmarkEnd w:id="139"/>
      <w:bookmarkEnd w:id="140"/>
      <w:bookmarkEnd w:id="174"/>
      <w:bookmarkEnd w:id="175"/>
      <w:bookmarkEnd w:id="176"/>
      <w:bookmarkEnd w:id="177"/>
      <w:bookmarkEnd w:id="178"/>
      <w:bookmarkEnd w:id="179"/>
      <w:bookmarkEnd w:id="180"/>
      <w:bookmarkEnd w:id="181"/>
      <w:r w:rsidRPr="00BA57C4">
        <w:t>6</w:t>
      </w:r>
      <w:r w:rsidR="0086717D" w:rsidRPr="00BA57C4">
        <w:tab/>
        <w:t>Solutions</w:t>
      </w:r>
      <w:bookmarkEnd w:id="251"/>
      <w:bookmarkEnd w:id="252"/>
      <w:bookmarkEnd w:id="253"/>
      <w:bookmarkEnd w:id="254"/>
      <w:bookmarkEnd w:id="255"/>
      <w:bookmarkEnd w:id="256"/>
      <w:bookmarkEnd w:id="257"/>
      <w:bookmarkEnd w:id="258"/>
      <w:bookmarkEnd w:id="259"/>
      <w:bookmarkEnd w:id="260"/>
    </w:p>
    <w:p w14:paraId="4388C431" w14:textId="4864EF46" w:rsidR="00B20374" w:rsidRPr="00BA57C4" w:rsidRDefault="00B20374" w:rsidP="00B20374">
      <w:pPr>
        <w:pStyle w:val="Heading2"/>
      </w:pPr>
      <w:bookmarkStart w:id="261" w:name="_Toc80633894"/>
      <w:bookmarkStart w:id="262" w:name="_Toc136953936"/>
      <w:bookmarkStart w:id="263" w:name="_Toc167405408"/>
      <w:bookmarkStart w:id="264" w:name="_Toc180278736"/>
      <w:bookmarkStart w:id="265" w:name="_Toc180278912"/>
      <w:bookmarkStart w:id="266" w:name="_Toc180279176"/>
      <w:bookmarkStart w:id="267" w:name="_Toc180279650"/>
      <w:bookmarkStart w:id="268" w:name="_Toc182841087"/>
      <w:bookmarkStart w:id="269" w:name="_Toc182899167"/>
      <w:bookmarkStart w:id="270" w:name="_Toc221554198"/>
      <w:r w:rsidRPr="00BA57C4">
        <w:t>6.</w:t>
      </w:r>
      <w:r w:rsidR="00950412" w:rsidRPr="00BA57C4">
        <w:t>1</w:t>
      </w:r>
      <w:r w:rsidRPr="00BA57C4">
        <w:tab/>
        <w:t>Mapping of solutions to key issues</w:t>
      </w:r>
      <w:bookmarkEnd w:id="261"/>
      <w:bookmarkEnd w:id="262"/>
      <w:bookmarkEnd w:id="263"/>
      <w:bookmarkEnd w:id="264"/>
      <w:bookmarkEnd w:id="265"/>
      <w:bookmarkEnd w:id="266"/>
      <w:bookmarkEnd w:id="267"/>
      <w:bookmarkEnd w:id="268"/>
      <w:bookmarkEnd w:id="269"/>
      <w:bookmarkEnd w:id="270"/>
    </w:p>
    <w:p w14:paraId="70DB5B39" w14:textId="77777777" w:rsidR="00B20374" w:rsidRPr="00BA57C4" w:rsidRDefault="00B20374" w:rsidP="00B20374">
      <w:pPr>
        <w:pStyle w:val="TH"/>
      </w:pPr>
      <w:r w:rsidRPr="00BA57C4">
        <w:t>Table 6.1-1: Mapping of solutions to key issues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93"/>
        <w:gridCol w:w="498"/>
        <w:gridCol w:w="473"/>
        <w:gridCol w:w="467"/>
        <w:gridCol w:w="467"/>
        <w:gridCol w:w="467"/>
        <w:gridCol w:w="467"/>
        <w:gridCol w:w="467"/>
        <w:gridCol w:w="467"/>
        <w:gridCol w:w="467"/>
        <w:gridCol w:w="468"/>
        <w:gridCol w:w="484"/>
        <w:gridCol w:w="484"/>
        <w:gridCol w:w="484"/>
        <w:gridCol w:w="484"/>
        <w:gridCol w:w="484"/>
        <w:gridCol w:w="484"/>
        <w:gridCol w:w="590"/>
      </w:tblGrid>
      <w:tr w:rsidR="00B01476" w:rsidRPr="00BA57C4" w14:paraId="31A6F558" w14:textId="28337372" w:rsidTr="003206BB">
        <w:trPr>
          <w:jc w:val="center"/>
        </w:trPr>
        <w:tc>
          <w:tcPr>
            <w:tcW w:w="936" w:type="dxa"/>
            <w:vMerge w:val="restart"/>
            <w:tcBorders>
              <w:top w:val="single" w:sz="4" w:space="0" w:color="auto"/>
              <w:left w:val="single" w:sz="4" w:space="0" w:color="auto"/>
              <w:right w:val="single" w:sz="4" w:space="0" w:color="auto"/>
            </w:tcBorders>
          </w:tcPr>
          <w:p w14:paraId="5199C738" w14:textId="4A9E47E7" w:rsidR="00B01476" w:rsidRPr="00BA57C4" w:rsidRDefault="00B01476" w:rsidP="003206BB">
            <w:pPr>
              <w:pStyle w:val="TAH"/>
            </w:pPr>
            <w:r w:rsidRPr="00BA57C4">
              <w:t>Solution</w:t>
            </w:r>
          </w:p>
        </w:tc>
        <w:tc>
          <w:tcPr>
            <w:tcW w:w="8695" w:type="dxa"/>
            <w:gridSpan w:val="18"/>
            <w:tcBorders>
              <w:top w:val="single" w:sz="4" w:space="0" w:color="auto"/>
              <w:left w:val="single" w:sz="4" w:space="0" w:color="auto"/>
              <w:right w:val="single" w:sz="4" w:space="0" w:color="auto"/>
            </w:tcBorders>
          </w:tcPr>
          <w:p w14:paraId="58E0B6DA" w14:textId="0EA3E092" w:rsidR="00B01476" w:rsidRPr="00BA57C4" w:rsidRDefault="00B01476" w:rsidP="003206BB">
            <w:pPr>
              <w:pStyle w:val="TAH"/>
              <w:rPr>
                <w:bCs/>
              </w:rPr>
            </w:pPr>
            <w:r w:rsidRPr="00BA57C4">
              <w:rPr>
                <w:bCs/>
              </w:rPr>
              <w:t>Key Issue</w:t>
            </w:r>
          </w:p>
        </w:tc>
      </w:tr>
      <w:tr w:rsidR="00816D66" w:rsidRPr="00BA57C4" w14:paraId="645B7A0A" w14:textId="3FD3AC40" w:rsidTr="00B01476">
        <w:trPr>
          <w:jc w:val="center"/>
        </w:trPr>
        <w:tc>
          <w:tcPr>
            <w:tcW w:w="936" w:type="dxa"/>
            <w:vMerge/>
            <w:tcBorders>
              <w:left w:val="single" w:sz="4" w:space="0" w:color="auto"/>
              <w:bottom w:val="single" w:sz="4" w:space="0" w:color="auto"/>
              <w:right w:val="single" w:sz="4" w:space="0" w:color="auto"/>
            </w:tcBorders>
            <w:hideMark/>
          </w:tcPr>
          <w:p w14:paraId="2A47883A" w14:textId="50563E48" w:rsidR="00816D66" w:rsidRPr="00BA57C4" w:rsidRDefault="00816D66" w:rsidP="003206BB">
            <w:pPr>
              <w:pStyle w:val="TAH"/>
            </w:pPr>
          </w:p>
        </w:tc>
        <w:tc>
          <w:tcPr>
            <w:tcW w:w="493" w:type="dxa"/>
            <w:tcBorders>
              <w:top w:val="single" w:sz="4" w:space="0" w:color="auto"/>
              <w:left w:val="single" w:sz="4" w:space="0" w:color="auto"/>
              <w:bottom w:val="single" w:sz="4" w:space="0" w:color="auto"/>
              <w:right w:val="single" w:sz="4" w:space="0" w:color="auto"/>
            </w:tcBorders>
            <w:hideMark/>
          </w:tcPr>
          <w:p w14:paraId="1541EFEA" w14:textId="73F93CD8" w:rsidR="00816D66" w:rsidRPr="00BA57C4" w:rsidRDefault="00816D66" w:rsidP="003206BB">
            <w:pPr>
              <w:pStyle w:val="TAH"/>
              <w:rPr>
                <w:bCs/>
              </w:rPr>
            </w:pPr>
            <w:r w:rsidRPr="00BA57C4">
              <w:rPr>
                <w:bCs/>
              </w:rPr>
              <w:t>1.1</w:t>
            </w:r>
          </w:p>
        </w:tc>
        <w:tc>
          <w:tcPr>
            <w:tcW w:w="498" w:type="dxa"/>
            <w:tcBorders>
              <w:top w:val="single" w:sz="4" w:space="0" w:color="auto"/>
              <w:left w:val="single" w:sz="4" w:space="0" w:color="auto"/>
              <w:bottom w:val="single" w:sz="4" w:space="0" w:color="auto"/>
              <w:right w:val="single" w:sz="4" w:space="0" w:color="auto"/>
            </w:tcBorders>
            <w:hideMark/>
          </w:tcPr>
          <w:p w14:paraId="1D9DAB7E" w14:textId="3D95074E" w:rsidR="00816D66" w:rsidRPr="00BA57C4" w:rsidRDefault="00816D66" w:rsidP="003206BB">
            <w:pPr>
              <w:pStyle w:val="TAH"/>
              <w:rPr>
                <w:bCs/>
              </w:rPr>
            </w:pPr>
            <w:r w:rsidRPr="00BA57C4">
              <w:rPr>
                <w:bCs/>
              </w:rPr>
              <w:t>1.2</w:t>
            </w:r>
          </w:p>
        </w:tc>
        <w:tc>
          <w:tcPr>
            <w:tcW w:w="473" w:type="dxa"/>
            <w:tcBorders>
              <w:top w:val="single" w:sz="4" w:space="0" w:color="auto"/>
              <w:left w:val="single" w:sz="4" w:space="0" w:color="auto"/>
              <w:bottom w:val="single" w:sz="4" w:space="0" w:color="auto"/>
              <w:right w:val="single" w:sz="4" w:space="0" w:color="auto"/>
            </w:tcBorders>
          </w:tcPr>
          <w:p w14:paraId="44C8BF30" w14:textId="42B757B9" w:rsidR="00816D66" w:rsidRPr="00BA57C4" w:rsidRDefault="00816D66" w:rsidP="003206BB">
            <w:pPr>
              <w:pStyle w:val="TAH"/>
              <w:rPr>
                <w:bCs/>
              </w:rPr>
            </w:pPr>
            <w:r w:rsidRPr="00BA57C4">
              <w:rPr>
                <w:bCs/>
              </w:rPr>
              <w:t>1.3</w:t>
            </w:r>
          </w:p>
        </w:tc>
        <w:tc>
          <w:tcPr>
            <w:tcW w:w="467" w:type="dxa"/>
            <w:tcBorders>
              <w:top w:val="single" w:sz="4" w:space="0" w:color="auto"/>
              <w:left w:val="single" w:sz="4" w:space="0" w:color="auto"/>
              <w:bottom w:val="single" w:sz="4" w:space="0" w:color="auto"/>
              <w:right w:val="single" w:sz="4" w:space="0" w:color="auto"/>
            </w:tcBorders>
          </w:tcPr>
          <w:p w14:paraId="0A9CCAC4" w14:textId="520FF9A6" w:rsidR="00816D66" w:rsidRPr="00BA57C4" w:rsidRDefault="00816D66" w:rsidP="009E5F48">
            <w:pPr>
              <w:pStyle w:val="TAH"/>
              <w:jc w:val="left"/>
              <w:rPr>
                <w:bCs/>
              </w:rPr>
            </w:pPr>
            <w:r w:rsidRPr="00BA57C4">
              <w:rPr>
                <w:bCs/>
              </w:rPr>
              <w:t>1.4</w:t>
            </w:r>
          </w:p>
        </w:tc>
        <w:tc>
          <w:tcPr>
            <w:tcW w:w="467" w:type="dxa"/>
            <w:tcBorders>
              <w:top w:val="single" w:sz="4" w:space="0" w:color="auto"/>
              <w:left w:val="single" w:sz="4" w:space="0" w:color="auto"/>
              <w:bottom w:val="single" w:sz="4" w:space="0" w:color="auto"/>
              <w:right w:val="single" w:sz="4" w:space="0" w:color="auto"/>
            </w:tcBorders>
          </w:tcPr>
          <w:p w14:paraId="229339B7" w14:textId="505C5D07" w:rsidR="00816D66" w:rsidRPr="00BA57C4" w:rsidRDefault="00816D66" w:rsidP="003206BB">
            <w:pPr>
              <w:pStyle w:val="TAH"/>
              <w:rPr>
                <w:bCs/>
              </w:rPr>
            </w:pPr>
            <w:r w:rsidRPr="00BA57C4">
              <w:rPr>
                <w:bCs/>
              </w:rPr>
              <w:t>1.5</w:t>
            </w:r>
          </w:p>
        </w:tc>
        <w:tc>
          <w:tcPr>
            <w:tcW w:w="467" w:type="dxa"/>
            <w:tcBorders>
              <w:top w:val="single" w:sz="4" w:space="0" w:color="auto"/>
              <w:left w:val="single" w:sz="4" w:space="0" w:color="auto"/>
              <w:bottom w:val="single" w:sz="4" w:space="0" w:color="auto"/>
              <w:right w:val="single" w:sz="4" w:space="0" w:color="auto"/>
            </w:tcBorders>
          </w:tcPr>
          <w:p w14:paraId="3264AC19" w14:textId="44A32205" w:rsidR="00816D66" w:rsidRPr="00BA57C4" w:rsidRDefault="00816D66" w:rsidP="003206BB">
            <w:pPr>
              <w:pStyle w:val="TAH"/>
              <w:rPr>
                <w:bCs/>
              </w:rPr>
            </w:pPr>
            <w:r w:rsidRPr="00BA57C4">
              <w:rPr>
                <w:bCs/>
              </w:rPr>
              <w:t>1.6</w:t>
            </w:r>
          </w:p>
        </w:tc>
        <w:tc>
          <w:tcPr>
            <w:tcW w:w="467" w:type="dxa"/>
            <w:tcBorders>
              <w:top w:val="single" w:sz="4" w:space="0" w:color="auto"/>
              <w:left w:val="single" w:sz="4" w:space="0" w:color="auto"/>
              <w:bottom w:val="single" w:sz="4" w:space="0" w:color="auto"/>
              <w:right w:val="single" w:sz="4" w:space="0" w:color="auto"/>
            </w:tcBorders>
          </w:tcPr>
          <w:p w14:paraId="694D50A8" w14:textId="6FED5363" w:rsidR="00816D66" w:rsidRPr="00BA57C4" w:rsidRDefault="00816D66" w:rsidP="003206BB">
            <w:pPr>
              <w:pStyle w:val="TAH"/>
              <w:rPr>
                <w:bCs/>
              </w:rPr>
            </w:pPr>
            <w:r w:rsidRPr="00BA57C4">
              <w:rPr>
                <w:bCs/>
              </w:rPr>
              <w:t>1.7</w:t>
            </w:r>
          </w:p>
        </w:tc>
        <w:tc>
          <w:tcPr>
            <w:tcW w:w="467" w:type="dxa"/>
            <w:tcBorders>
              <w:top w:val="single" w:sz="4" w:space="0" w:color="auto"/>
              <w:left w:val="single" w:sz="4" w:space="0" w:color="auto"/>
              <w:bottom w:val="single" w:sz="4" w:space="0" w:color="auto"/>
              <w:right w:val="single" w:sz="4" w:space="0" w:color="auto"/>
            </w:tcBorders>
          </w:tcPr>
          <w:p w14:paraId="169E821B" w14:textId="2060B9B1" w:rsidR="00816D66" w:rsidRPr="00BA57C4" w:rsidRDefault="00816D66" w:rsidP="003206BB">
            <w:pPr>
              <w:pStyle w:val="TAH"/>
              <w:rPr>
                <w:bCs/>
              </w:rPr>
            </w:pPr>
            <w:r w:rsidRPr="00BA57C4">
              <w:rPr>
                <w:bCs/>
              </w:rPr>
              <w:t>1.8</w:t>
            </w:r>
          </w:p>
        </w:tc>
        <w:tc>
          <w:tcPr>
            <w:tcW w:w="467" w:type="dxa"/>
            <w:tcBorders>
              <w:top w:val="single" w:sz="4" w:space="0" w:color="auto"/>
              <w:left w:val="single" w:sz="4" w:space="0" w:color="auto"/>
              <w:bottom w:val="single" w:sz="4" w:space="0" w:color="auto"/>
              <w:right w:val="single" w:sz="4" w:space="0" w:color="auto"/>
            </w:tcBorders>
          </w:tcPr>
          <w:p w14:paraId="01105D59" w14:textId="516D463B" w:rsidR="00816D66" w:rsidRPr="00BA57C4" w:rsidRDefault="00816D66" w:rsidP="003206BB">
            <w:pPr>
              <w:pStyle w:val="TAH"/>
              <w:rPr>
                <w:bCs/>
              </w:rPr>
            </w:pPr>
            <w:r w:rsidRPr="00BA57C4">
              <w:rPr>
                <w:bCs/>
              </w:rPr>
              <w:t>1.9</w:t>
            </w:r>
          </w:p>
        </w:tc>
        <w:tc>
          <w:tcPr>
            <w:tcW w:w="467" w:type="dxa"/>
            <w:tcBorders>
              <w:top w:val="single" w:sz="4" w:space="0" w:color="auto"/>
              <w:left w:val="single" w:sz="4" w:space="0" w:color="auto"/>
              <w:bottom w:val="single" w:sz="4" w:space="0" w:color="auto"/>
              <w:right w:val="single" w:sz="4" w:space="0" w:color="auto"/>
            </w:tcBorders>
          </w:tcPr>
          <w:p w14:paraId="167A28DA" w14:textId="02860FF2" w:rsidR="00816D66" w:rsidRPr="00BA57C4" w:rsidRDefault="00816D66" w:rsidP="003206BB">
            <w:pPr>
              <w:pStyle w:val="TAH"/>
              <w:rPr>
                <w:bCs/>
              </w:rPr>
            </w:pPr>
            <w:r w:rsidRPr="00BA57C4">
              <w:rPr>
                <w:bCs/>
              </w:rPr>
              <w:t>2.1</w:t>
            </w:r>
          </w:p>
        </w:tc>
        <w:tc>
          <w:tcPr>
            <w:tcW w:w="468" w:type="dxa"/>
            <w:tcBorders>
              <w:top w:val="single" w:sz="4" w:space="0" w:color="auto"/>
              <w:left w:val="single" w:sz="4" w:space="0" w:color="auto"/>
              <w:bottom w:val="single" w:sz="4" w:space="0" w:color="auto"/>
              <w:right w:val="single" w:sz="4" w:space="0" w:color="auto"/>
            </w:tcBorders>
          </w:tcPr>
          <w:p w14:paraId="34489D9C" w14:textId="7937C7F2" w:rsidR="00816D66" w:rsidRPr="00BA57C4" w:rsidRDefault="00816D66" w:rsidP="003206BB">
            <w:pPr>
              <w:pStyle w:val="TAH"/>
              <w:rPr>
                <w:bCs/>
              </w:rPr>
            </w:pPr>
            <w:r w:rsidRPr="00BA57C4">
              <w:rPr>
                <w:bCs/>
              </w:rPr>
              <w:t>2.2</w:t>
            </w:r>
          </w:p>
        </w:tc>
        <w:tc>
          <w:tcPr>
            <w:tcW w:w="484" w:type="dxa"/>
            <w:tcBorders>
              <w:top w:val="single" w:sz="4" w:space="0" w:color="auto"/>
              <w:left w:val="single" w:sz="4" w:space="0" w:color="auto"/>
              <w:bottom w:val="single" w:sz="4" w:space="0" w:color="auto"/>
              <w:right w:val="single" w:sz="4" w:space="0" w:color="auto"/>
            </w:tcBorders>
          </w:tcPr>
          <w:p w14:paraId="3D42652C" w14:textId="669EA869" w:rsidR="00816D66" w:rsidRPr="00BA57C4" w:rsidRDefault="00816D66" w:rsidP="003206BB">
            <w:pPr>
              <w:pStyle w:val="TAH"/>
              <w:rPr>
                <w:bCs/>
              </w:rPr>
            </w:pPr>
            <w:r w:rsidRPr="00BA57C4">
              <w:rPr>
                <w:bCs/>
              </w:rPr>
              <w:t>3.1</w:t>
            </w:r>
          </w:p>
        </w:tc>
        <w:tc>
          <w:tcPr>
            <w:tcW w:w="484" w:type="dxa"/>
            <w:tcBorders>
              <w:top w:val="single" w:sz="4" w:space="0" w:color="auto"/>
              <w:left w:val="single" w:sz="4" w:space="0" w:color="auto"/>
              <w:bottom w:val="single" w:sz="4" w:space="0" w:color="auto"/>
              <w:right w:val="single" w:sz="4" w:space="0" w:color="auto"/>
            </w:tcBorders>
          </w:tcPr>
          <w:p w14:paraId="6A77B61D" w14:textId="6A6E887D" w:rsidR="00816D66" w:rsidRPr="00BA57C4" w:rsidRDefault="00816D66" w:rsidP="003206BB">
            <w:pPr>
              <w:pStyle w:val="TAH"/>
              <w:rPr>
                <w:bCs/>
              </w:rPr>
            </w:pPr>
            <w:r w:rsidRPr="00BA57C4">
              <w:rPr>
                <w:bCs/>
              </w:rPr>
              <w:t>3.2</w:t>
            </w:r>
          </w:p>
        </w:tc>
        <w:tc>
          <w:tcPr>
            <w:tcW w:w="484" w:type="dxa"/>
            <w:tcBorders>
              <w:top w:val="single" w:sz="4" w:space="0" w:color="auto"/>
              <w:left w:val="single" w:sz="4" w:space="0" w:color="auto"/>
              <w:bottom w:val="single" w:sz="4" w:space="0" w:color="auto"/>
              <w:right w:val="single" w:sz="4" w:space="0" w:color="auto"/>
            </w:tcBorders>
          </w:tcPr>
          <w:p w14:paraId="1236F58A" w14:textId="5D1FED23" w:rsidR="00816D66" w:rsidRPr="00BA57C4" w:rsidRDefault="00816D66" w:rsidP="003206BB">
            <w:pPr>
              <w:pStyle w:val="TAH"/>
              <w:rPr>
                <w:bCs/>
              </w:rPr>
            </w:pPr>
            <w:r w:rsidRPr="00BA57C4">
              <w:rPr>
                <w:bCs/>
              </w:rPr>
              <w:t>4.1</w:t>
            </w:r>
          </w:p>
        </w:tc>
        <w:tc>
          <w:tcPr>
            <w:tcW w:w="484" w:type="dxa"/>
            <w:tcBorders>
              <w:top w:val="single" w:sz="4" w:space="0" w:color="auto"/>
              <w:left w:val="single" w:sz="4" w:space="0" w:color="auto"/>
              <w:bottom w:val="single" w:sz="4" w:space="0" w:color="auto"/>
              <w:right w:val="single" w:sz="4" w:space="0" w:color="auto"/>
            </w:tcBorders>
          </w:tcPr>
          <w:p w14:paraId="73E3ACA3" w14:textId="2420B8F0" w:rsidR="00816D66" w:rsidRPr="00BA57C4" w:rsidRDefault="00816D66" w:rsidP="003206BB">
            <w:pPr>
              <w:pStyle w:val="TAH"/>
              <w:rPr>
                <w:bCs/>
              </w:rPr>
            </w:pPr>
            <w:r w:rsidRPr="00BA57C4">
              <w:rPr>
                <w:bCs/>
              </w:rPr>
              <w:t>4.2</w:t>
            </w:r>
          </w:p>
        </w:tc>
        <w:tc>
          <w:tcPr>
            <w:tcW w:w="484" w:type="dxa"/>
            <w:tcBorders>
              <w:top w:val="single" w:sz="4" w:space="0" w:color="auto"/>
              <w:left w:val="single" w:sz="4" w:space="0" w:color="auto"/>
              <w:bottom w:val="single" w:sz="4" w:space="0" w:color="auto"/>
              <w:right w:val="single" w:sz="4" w:space="0" w:color="auto"/>
            </w:tcBorders>
          </w:tcPr>
          <w:p w14:paraId="55232BFB" w14:textId="5357F2C4" w:rsidR="00816D66" w:rsidRPr="00BA57C4" w:rsidRDefault="00816D66" w:rsidP="003206BB">
            <w:pPr>
              <w:pStyle w:val="TAH"/>
              <w:rPr>
                <w:bCs/>
              </w:rPr>
            </w:pPr>
            <w:r w:rsidRPr="00BA57C4">
              <w:rPr>
                <w:bCs/>
              </w:rPr>
              <w:t>5.1</w:t>
            </w:r>
          </w:p>
        </w:tc>
        <w:tc>
          <w:tcPr>
            <w:tcW w:w="484" w:type="dxa"/>
            <w:tcBorders>
              <w:top w:val="single" w:sz="4" w:space="0" w:color="auto"/>
              <w:left w:val="single" w:sz="4" w:space="0" w:color="auto"/>
              <w:bottom w:val="single" w:sz="4" w:space="0" w:color="auto"/>
              <w:right w:val="single" w:sz="4" w:space="0" w:color="auto"/>
            </w:tcBorders>
          </w:tcPr>
          <w:p w14:paraId="40CCFB4A" w14:textId="333D5EBD" w:rsidR="00816D66" w:rsidRPr="00BA57C4" w:rsidRDefault="00816D66" w:rsidP="003206BB">
            <w:pPr>
              <w:pStyle w:val="TAH"/>
              <w:rPr>
                <w:bCs/>
              </w:rPr>
            </w:pPr>
            <w:r w:rsidRPr="00BA57C4">
              <w:rPr>
                <w:bCs/>
              </w:rPr>
              <w:t>5.2</w:t>
            </w:r>
          </w:p>
        </w:tc>
        <w:tc>
          <w:tcPr>
            <w:tcW w:w="590" w:type="dxa"/>
            <w:tcBorders>
              <w:top w:val="single" w:sz="4" w:space="0" w:color="auto"/>
              <w:left w:val="single" w:sz="4" w:space="0" w:color="auto"/>
              <w:bottom w:val="single" w:sz="4" w:space="0" w:color="auto"/>
              <w:right w:val="single" w:sz="4" w:space="0" w:color="auto"/>
            </w:tcBorders>
          </w:tcPr>
          <w:p w14:paraId="3683F209" w14:textId="367EFD6C" w:rsidR="00816D66" w:rsidRPr="00BA57C4" w:rsidRDefault="00816D66" w:rsidP="003206BB">
            <w:pPr>
              <w:pStyle w:val="TAH"/>
              <w:rPr>
                <w:bCs/>
              </w:rPr>
            </w:pPr>
            <w:r w:rsidRPr="00BA57C4">
              <w:rPr>
                <w:bCs/>
              </w:rPr>
              <w:t>6.1</w:t>
            </w:r>
          </w:p>
        </w:tc>
      </w:tr>
      <w:tr w:rsidR="00816D66" w:rsidRPr="00BA57C4" w14:paraId="4CF918FE" w14:textId="7EE9147D"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2465B72A" w14:textId="73BB6951" w:rsidR="00816D66" w:rsidRPr="00BA57C4" w:rsidRDefault="00816D66" w:rsidP="003206BB">
            <w:pPr>
              <w:pStyle w:val="TAL"/>
              <w:rPr>
                <w:b/>
              </w:rPr>
            </w:pPr>
            <w:r w:rsidRPr="00BA57C4">
              <w:rPr>
                <w:b/>
              </w:rPr>
              <w:t>1.1</w:t>
            </w:r>
          </w:p>
        </w:tc>
        <w:tc>
          <w:tcPr>
            <w:tcW w:w="493" w:type="dxa"/>
            <w:tcBorders>
              <w:top w:val="single" w:sz="4" w:space="0" w:color="auto"/>
              <w:left w:val="single" w:sz="4" w:space="0" w:color="auto"/>
              <w:bottom w:val="single" w:sz="4" w:space="0" w:color="auto"/>
              <w:right w:val="single" w:sz="4" w:space="0" w:color="auto"/>
            </w:tcBorders>
          </w:tcPr>
          <w:p w14:paraId="6D307E74" w14:textId="2EE68FAD" w:rsidR="00816D66" w:rsidRPr="00BA57C4" w:rsidRDefault="00816D66" w:rsidP="003206BB">
            <w:pPr>
              <w:pStyle w:val="TAC"/>
              <w:rPr>
                <w:lang w:eastAsia="zh-CN"/>
              </w:rPr>
            </w:pPr>
            <w:r w:rsidRPr="00BA57C4">
              <w:rPr>
                <w:lang w:eastAsia="zh-CN"/>
              </w:rPr>
              <w:t>X</w:t>
            </w:r>
          </w:p>
        </w:tc>
        <w:tc>
          <w:tcPr>
            <w:tcW w:w="498" w:type="dxa"/>
            <w:tcBorders>
              <w:top w:val="single" w:sz="4" w:space="0" w:color="auto"/>
              <w:left w:val="single" w:sz="4" w:space="0" w:color="auto"/>
              <w:bottom w:val="single" w:sz="4" w:space="0" w:color="auto"/>
              <w:right w:val="single" w:sz="4" w:space="0" w:color="auto"/>
            </w:tcBorders>
          </w:tcPr>
          <w:p w14:paraId="78700AD1" w14:textId="77777777" w:rsidR="00816D66" w:rsidRPr="00BA57C4" w:rsidRDefault="00816D66" w:rsidP="003206BB">
            <w:pPr>
              <w:pStyle w:val="TAC"/>
            </w:pPr>
          </w:p>
        </w:tc>
        <w:tc>
          <w:tcPr>
            <w:tcW w:w="473" w:type="dxa"/>
            <w:tcBorders>
              <w:top w:val="single" w:sz="4" w:space="0" w:color="auto"/>
              <w:left w:val="single" w:sz="4" w:space="0" w:color="auto"/>
              <w:bottom w:val="single" w:sz="4" w:space="0" w:color="auto"/>
              <w:right w:val="single" w:sz="4" w:space="0" w:color="auto"/>
            </w:tcBorders>
          </w:tcPr>
          <w:p w14:paraId="7D5BFCAB"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39491AE"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00DA162"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E5898B6"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01BE9E0"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38AB078" w14:textId="561C209C"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DBE4948"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44C230D" w14:textId="6BD9CDEF"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2176256C" w14:textId="677DE878"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E41787A" w14:textId="60D333C6"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3588B1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586AE49"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DE67C83"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2AD04B5"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C788557"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4EC3FBB7" w14:textId="12D124AC" w:rsidR="00816D66" w:rsidRPr="00BA57C4" w:rsidRDefault="00816D66" w:rsidP="003206BB">
            <w:pPr>
              <w:pStyle w:val="TAC"/>
            </w:pPr>
          </w:p>
        </w:tc>
      </w:tr>
      <w:tr w:rsidR="00816D66" w:rsidRPr="00BA57C4" w14:paraId="5F925B5A" w14:textId="4F9C8282"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0B409F45" w14:textId="14849A54" w:rsidR="00816D66" w:rsidRPr="00BA57C4" w:rsidRDefault="00816D66" w:rsidP="003206BB">
            <w:pPr>
              <w:pStyle w:val="TAL"/>
              <w:rPr>
                <w:b/>
              </w:rPr>
            </w:pPr>
            <w:r w:rsidRPr="00BA57C4">
              <w:rPr>
                <w:b/>
              </w:rPr>
              <w:t>1.2</w:t>
            </w:r>
          </w:p>
        </w:tc>
        <w:tc>
          <w:tcPr>
            <w:tcW w:w="493" w:type="dxa"/>
            <w:tcBorders>
              <w:top w:val="single" w:sz="4" w:space="0" w:color="auto"/>
              <w:left w:val="single" w:sz="4" w:space="0" w:color="auto"/>
              <w:bottom w:val="single" w:sz="4" w:space="0" w:color="auto"/>
              <w:right w:val="single" w:sz="4" w:space="0" w:color="auto"/>
            </w:tcBorders>
          </w:tcPr>
          <w:p w14:paraId="492AC91F" w14:textId="088035A3" w:rsidR="00816D66" w:rsidRPr="00BA57C4" w:rsidRDefault="00816D66" w:rsidP="003206BB">
            <w:pPr>
              <w:pStyle w:val="TAC"/>
              <w:rPr>
                <w:lang w:eastAsia="zh-CN"/>
              </w:rPr>
            </w:pPr>
          </w:p>
        </w:tc>
        <w:tc>
          <w:tcPr>
            <w:tcW w:w="498" w:type="dxa"/>
            <w:tcBorders>
              <w:top w:val="single" w:sz="4" w:space="0" w:color="auto"/>
              <w:left w:val="single" w:sz="4" w:space="0" w:color="auto"/>
              <w:bottom w:val="single" w:sz="4" w:space="0" w:color="auto"/>
              <w:right w:val="single" w:sz="4" w:space="0" w:color="auto"/>
            </w:tcBorders>
          </w:tcPr>
          <w:p w14:paraId="097286CD" w14:textId="4B251E07" w:rsidR="00816D66" w:rsidRPr="00BA57C4" w:rsidRDefault="00816D66" w:rsidP="003206BB">
            <w:pPr>
              <w:pStyle w:val="TAC"/>
            </w:pPr>
            <w:r w:rsidRPr="00BA57C4">
              <w:t>X</w:t>
            </w:r>
          </w:p>
        </w:tc>
        <w:tc>
          <w:tcPr>
            <w:tcW w:w="473" w:type="dxa"/>
            <w:tcBorders>
              <w:top w:val="single" w:sz="4" w:space="0" w:color="auto"/>
              <w:left w:val="single" w:sz="4" w:space="0" w:color="auto"/>
              <w:bottom w:val="single" w:sz="4" w:space="0" w:color="auto"/>
              <w:right w:val="single" w:sz="4" w:space="0" w:color="auto"/>
            </w:tcBorders>
          </w:tcPr>
          <w:p w14:paraId="09AA2677"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903253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3BFF1D4"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DA82BE6"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125A050"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1536C92" w14:textId="19E7EAC1"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E1A406B"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6C4A1D4" w14:textId="280E0D20"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5B6B1A94" w14:textId="57E9934C"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45EFDB3" w14:textId="4C8668B1"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1AD856C"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FA2559C"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3165FD5"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A6266C5"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0330FAC"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424785B3" w14:textId="36A056EA" w:rsidR="00816D66" w:rsidRPr="00BA57C4" w:rsidRDefault="00816D66" w:rsidP="003206BB">
            <w:pPr>
              <w:pStyle w:val="TAC"/>
            </w:pPr>
          </w:p>
        </w:tc>
      </w:tr>
      <w:tr w:rsidR="00816D66" w:rsidRPr="00BA57C4" w14:paraId="3C4D5AC5" w14:textId="4CE10103"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0CC76769" w14:textId="37298798" w:rsidR="00816D66" w:rsidRPr="00BA57C4" w:rsidRDefault="00816D66" w:rsidP="003206BB">
            <w:pPr>
              <w:pStyle w:val="TAL"/>
              <w:rPr>
                <w:b/>
                <w:bCs/>
              </w:rPr>
            </w:pPr>
            <w:r w:rsidRPr="00BA57C4">
              <w:rPr>
                <w:b/>
                <w:bCs/>
              </w:rPr>
              <w:t>1.3</w:t>
            </w:r>
          </w:p>
        </w:tc>
        <w:tc>
          <w:tcPr>
            <w:tcW w:w="493" w:type="dxa"/>
            <w:tcBorders>
              <w:top w:val="single" w:sz="4" w:space="0" w:color="auto"/>
              <w:left w:val="single" w:sz="4" w:space="0" w:color="auto"/>
              <w:bottom w:val="single" w:sz="4" w:space="0" w:color="auto"/>
              <w:right w:val="single" w:sz="4" w:space="0" w:color="auto"/>
            </w:tcBorders>
          </w:tcPr>
          <w:p w14:paraId="58D6E735"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4770C1B5" w14:textId="00830B12" w:rsidR="00816D66" w:rsidRPr="00BA57C4" w:rsidRDefault="00816D66" w:rsidP="003206BB">
            <w:pPr>
              <w:pStyle w:val="TAC"/>
            </w:pPr>
          </w:p>
        </w:tc>
        <w:tc>
          <w:tcPr>
            <w:tcW w:w="473" w:type="dxa"/>
            <w:tcBorders>
              <w:top w:val="single" w:sz="4" w:space="0" w:color="auto"/>
              <w:left w:val="single" w:sz="4" w:space="0" w:color="auto"/>
              <w:bottom w:val="single" w:sz="4" w:space="0" w:color="auto"/>
              <w:right w:val="single" w:sz="4" w:space="0" w:color="auto"/>
            </w:tcBorders>
          </w:tcPr>
          <w:p w14:paraId="4BC41458" w14:textId="6CFFD094" w:rsidR="00816D66" w:rsidRPr="00BA57C4" w:rsidRDefault="00816D66" w:rsidP="003206BB">
            <w:pPr>
              <w:pStyle w:val="TAC"/>
              <w:rPr>
                <w:lang w:eastAsia="zh-CN"/>
              </w:rPr>
            </w:pPr>
            <w:r w:rsidRPr="00BA57C4">
              <w:rPr>
                <w:lang w:eastAsia="zh-CN"/>
              </w:rPr>
              <w:t>X</w:t>
            </w:r>
          </w:p>
        </w:tc>
        <w:tc>
          <w:tcPr>
            <w:tcW w:w="467" w:type="dxa"/>
            <w:tcBorders>
              <w:top w:val="single" w:sz="4" w:space="0" w:color="auto"/>
              <w:left w:val="single" w:sz="4" w:space="0" w:color="auto"/>
              <w:bottom w:val="single" w:sz="4" w:space="0" w:color="auto"/>
              <w:right w:val="single" w:sz="4" w:space="0" w:color="auto"/>
            </w:tcBorders>
          </w:tcPr>
          <w:p w14:paraId="6D90FC73" w14:textId="77777777"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1CFA1EF1" w14:textId="77777777"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73A2EC52" w14:textId="77777777"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24A8DF5E" w14:textId="77777777"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02D4F0BA" w14:textId="4B8411BA"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21C3B527" w14:textId="77777777" w:rsidR="00816D66" w:rsidRPr="00BA57C4" w:rsidRDefault="00816D66" w:rsidP="003206BB">
            <w:pPr>
              <w:pStyle w:val="TAC"/>
              <w:rPr>
                <w:lang w:eastAsia="zh-CN"/>
              </w:rPr>
            </w:pPr>
          </w:p>
        </w:tc>
        <w:tc>
          <w:tcPr>
            <w:tcW w:w="467" w:type="dxa"/>
            <w:tcBorders>
              <w:top w:val="single" w:sz="4" w:space="0" w:color="auto"/>
              <w:left w:val="single" w:sz="4" w:space="0" w:color="auto"/>
              <w:bottom w:val="single" w:sz="4" w:space="0" w:color="auto"/>
              <w:right w:val="single" w:sz="4" w:space="0" w:color="auto"/>
            </w:tcBorders>
          </w:tcPr>
          <w:p w14:paraId="60CF17FE" w14:textId="102620C4" w:rsidR="00816D66" w:rsidRPr="00BA57C4" w:rsidRDefault="00816D66" w:rsidP="003206BB">
            <w:pPr>
              <w:pStyle w:val="TAC"/>
              <w:rPr>
                <w:lang w:eastAsia="zh-CN"/>
              </w:rPr>
            </w:pPr>
          </w:p>
        </w:tc>
        <w:tc>
          <w:tcPr>
            <w:tcW w:w="468" w:type="dxa"/>
            <w:tcBorders>
              <w:top w:val="single" w:sz="4" w:space="0" w:color="auto"/>
              <w:left w:val="single" w:sz="4" w:space="0" w:color="auto"/>
              <w:bottom w:val="single" w:sz="4" w:space="0" w:color="auto"/>
              <w:right w:val="single" w:sz="4" w:space="0" w:color="auto"/>
            </w:tcBorders>
          </w:tcPr>
          <w:p w14:paraId="68ACC6ED" w14:textId="308105FA"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14093770" w14:textId="36E77629"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18C85A74" w14:textId="77777777"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6C6CC3B3" w14:textId="77777777"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33192932" w14:textId="77777777"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38BB1102" w14:textId="77777777" w:rsidR="00816D66" w:rsidRPr="00BA57C4" w:rsidRDefault="00816D66" w:rsidP="003206BB">
            <w:pPr>
              <w:pStyle w:val="TAC"/>
              <w:rPr>
                <w:lang w:eastAsia="zh-CN"/>
              </w:rPr>
            </w:pPr>
          </w:p>
        </w:tc>
        <w:tc>
          <w:tcPr>
            <w:tcW w:w="484" w:type="dxa"/>
            <w:tcBorders>
              <w:top w:val="single" w:sz="4" w:space="0" w:color="auto"/>
              <w:left w:val="single" w:sz="4" w:space="0" w:color="auto"/>
              <w:bottom w:val="single" w:sz="4" w:space="0" w:color="auto"/>
              <w:right w:val="single" w:sz="4" w:space="0" w:color="auto"/>
            </w:tcBorders>
          </w:tcPr>
          <w:p w14:paraId="7DA3D8FD" w14:textId="77777777" w:rsidR="00816D66" w:rsidRPr="00BA57C4" w:rsidRDefault="00816D66" w:rsidP="003206BB">
            <w:pPr>
              <w:pStyle w:val="TAC"/>
              <w:rPr>
                <w:lang w:eastAsia="zh-CN"/>
              </w:rPr>
            </w:pPr>
          </w:p>
        </w:tc>
        <w:tc>
          <w:tcPr>
            <w:tcW w:w="590" w:type="dxa"/>
            <w:tcBorders>
              <w:top w:val="single" w:sz="4" w:space="0" w:color="auto"/>
              <w:left w:val="single" w:sz="4" w:space="0" w:color="auto"/>
              <w:bottom w:val="single" w:sz="4" w:space="0" w:color="auto"/>
              <w:right w:val="single" w:sz="4" w:space="0" w:color="auto"/>
            </w:tcBorders>
          </w:tcPr>
          <w:p w14:paraId="6EF0B9E3" w14:textId="01ED09F6" w:rsidR="00816D66" w:rsidRPr="00BA57C4" w:rsidRDefault="00816D66" w:rsidP="003206BB">
            <w:pPr>
              <w:pStyle w:val="TAC"/>
              <w:rPr>
                <w:lang w:eastAsia="zh-CN"/>
              </w:rPr>
            </w:pPr>
          </w:p>
        </w:tc>
      </w:tr>
      <w:tr w:rsidR="00816D66" w:rsidRPr="00BA57C4" w14:paraId="316B0C63" w14:textId="24182597"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7EA0197F" w14:textId="21FBAD07" w:rsidR="00816D66" w:rsidRPr="00BA57C4" w:rsidRDefault="00816D66" w:rsidP="003206BB">
            <w:pPr>
              <w:pStyle w:val="TAL"/>
              <w:rPr>
                <w:b/>
                <w:bCs/>
              </w:rPr>
            </w:pPr>
            <w:r w:rsidRPr="00BA57C4">
              <w:rPr>
                <w:b/>
                <w:bCs/>
              </w:rPr>
              <w:t>1.4</w:t>
            </w:r>
          </w:p>
        </w:tc>
        <w:tc>
          <w:tcPr>
            <w:tcW w:w="493" w:type="dxa"/>
            <w:tcBorders>
              <w:top w:val="single" w:sz="4" w:space="0" w:color="auto"/>
              <w:left w:val="single" w:sz="4" w:space="0" w:color="auto"/>
              <w:bottom w:val="single" w:sz="4" w:space="0" w:color="auto"/>
              <w:right w:val="single" w:sz="4" w:space="0" w:color="auto"/>
            </w:tcBorders>
          </w:tcPr>
          <w:p w14:paraId="5EFF067C"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78A8ABDE" w14:textId="4DAC5BE9"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79D6684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60882FD" w14:textId="011C1786"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0A25A1DE" w14:textId="37959E0D"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5C6B06EB" w14:textId="6DB7D32A"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48091898" w14:textId="460EB413"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7B664765" w14:textId="7D8DE7F8"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404BF3E2"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CEB63AC" w14:textId="6C096A9D"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26BE4A4D" w14:textId="03D852C1"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6955D1A" w14:textId="47586F9A"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0CE7721"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87596A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DC3D557"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67984AE"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C0D61F4"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4D66C987" w14:textId="11C84BB7" w:rsidR="00816D66" w:rsidRPr="00BA57C4" w:rsidRDefault="00816D66" w:rsidP="003206BB">
            <w:pPr>
              <w:pStyle w:val="TAC"/>
            </w:pPr>
          </w:p>
        </w:tc>
      </w:tr>
      <w:tr w:rsidR="00816D66" w:rsidRPr="00BA57C4" w14:paraId="2CE8629D" w14:textId="7B4E184E"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72C70C67" w14:textId="42070F42" w:rsidR="00816D66" w:rsidRPr="00BA57C4" w:rsidRDefault="00816D66" w:rsidP="003206BB">
            <w:pPr>
              <w:pStyle w:val="TAL"/>
              <w:rPr>
                <w:b/>
                <w:bCs/>
              </w:rPr>
            </w:pPr>
            <w:r w:rsidRPr="00BA57C4">
              <w:rPr>
                <w:b/>
                <w:bCs/>
              </w:rPr>
              <w:t>1.5</w:t>
            </w:r>
          </w:p>
        </w:tc>
        <w:tc>
          <w:tcPr>
            <w:tcW w:w="493" w:type="dxa"/>
            <w:tcBorders>
              <w:top w:val="single" w:sz="4" w:space="0" w:color="auto"/>
              <w:left w:val="single" w:sz="4" w:space="0" w:color="auto"/>
              <w:bottom w:val="single" w:sz="4" w:space="0" w:color="auto"/>
              <w:right w:val="single" w:sz="4" w:space="0" w:color="auto"/>
            </w:tcBorders>
          </w:tcPr>
          <w:p w14:paraId="5933AE79" w14:textId="10C3FF0C"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2EB936E4" w14:textId="32E60FCA"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127BA7FD"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0AE9713"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C0E5D86"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B83EC6C"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D80749A"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F43667C" w14:textId="6CB260EE"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457EB3AC" w14:textId="47FB9506" w:rsidR="00816D66" w:rsidRPr="00BA57C4" w:rsidRDefault="00816D66" w:rsidP="003206BB">
            <w:pPr>
              <w:pStyle w:val="TAC"/>
            </w:pPr>
            <w:r w:rsidRPr="00BA57C4">
              <w:t>X</w:t>
            </w:r>
          </w:p>
        </w:tc>
        <w:tc>
          <w:tcPr>
            <w:tcW w:w="467" w:type="dxa"/>
            <w:tcBorders>
              <w:top w:val="single" w:sz="4" w:space="0" w:color="auto"/>
              <w:left w:val="single" w:sz="4" w:space="0" w:color="auto"/>
              <w:bottom w:val="single" w:sz="4" w:space="0" w:color="auto"/>
              <w:right w:val="single" w:sz="4" w:space="0" w:color="auto"/>
            </w:tcBorders>
          </w:tcPr>
          <w:p w14:paraId="0A8D4213" w14:textId="3CD7FFD7"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2EEF57CE" w14:textId="0D5B81BF"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2219D750" w14:textId="6D354044"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28CED34"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9F8CC84"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86304C9"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3B12A43"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83A87DD"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7E07677C" w14:textId="3873A981" w:rsidR="00816D66" w:rsidRPr="00BA57C4" w:rsidRDefault="00816D66" w:rsidP="003206BB">
            <w:pPr>
              <w:pStyle w:val="TAC"/>
            </w:pPr>
          </w:p>
        </w:tc>
      </w:tr>
      <w:tr w:rsidR="00816D66" w:rsidRPr="00BA57C4" w14:paraId="1463DF86" w14:textId="7D1A09B0"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4EE66559" w14:textId="4FCE9728" w:rsidR="00816D66" w:rsidRPr="00BA57C4" w:rsidRDefault="00816D66" w:rsidP="003206BB">
            <w:pPr>
              <w:pStyle w:val="TAL"/>
              <w:rPr>
                <w:b/>
                <w:bCs/>
              </w:rPr>
            </w:pPr>
            <w:r w:rsidRPr="00BA57C4">
              <w:rPr>
                <w:b/>
                <w:bCs/>
              </w:rPr>
              <w:t>2.1</w:t>
            </w:r>
          </w:p>
        </w:tc>
        <w:tc>
          <w:tcPr>
            <w:tcW w:w="493" w:type="dxa"/>
            <w:tcBorders>
              <w:top w:val="single" w:sz="4" w:space="0" w:color="auto"/>
              <w:left w:val="single" w:sz="4" w:space="0" w:color="auto"/>
              <w:bottom w:val="single" w:sz="4" w:space="0" w:color="auto"/>
              <w:right w:val="single" w:sz="4" w:space="0" w:color="auto"/>
            </w:tcBorders>
          </w:tcPr>
          <w:p w14:paraId="77CADB19"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3C445122"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23E9535B" w14:textId="61C16376"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492F80E8"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A95667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28F5773"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DC19A42"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E343C94" w14:textId="740638E5"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9C840BD"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EBECDD4" w14:textId="76276247" w:rsidR="00816D66" w:rsidRPr="00BA57C4" w:rsidRDefault="00816D66" w:rsidP="003206BB">
            <w:pPr>
              <w:pStyle w:val="TAC"/>
            </w:pPr>
            <w:r w:rsidRPr="00BA57C4">
              <w:t>X</w:t>
            </w:r>
          </w:p>
        </w:tc>
        <w:tc>
          <w:tcPr>
            <w:tcW w:w="468" w:type="dxa"/>
            <w:tcBorders>
              <w:top w:val="single" w:sz="4" w:space="0" w:color="auto"/>
              <w:left w:val="single" w:sz="4" w:space="0" w:color="auto"/>
              <w:bottom w:val="single" w:sz="4" w:space="0" w:color="auto"/>
              <w:right w:val="single" w:sz="4" w:space="0" w:color="auto"/>
            </w:tcBorders>
          </w:tcPr>
          <w:p w14:paraId="6D22E9A8" w14:textId="6E7E70B0"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3E711C9F" w14:textId="407EF2AD" w:rsidR="00816D66" w:rsidRPr="00BA57C4" w:rsidRDefault="00816D66" w:rsidP="00B01476">
            <w:pPr>
              <w:pStyle w:val="TAC"/>
              <w:jc w:val="left"/>
            </w:pPr>
            <w:r w:rsidRPr="00BA57C4">
              <w:t>X</w:t>
            </w:r>
          </w:p>
        </w:tc>
        <w:tc>
          <w:tcPr>
            <w:tcW w:w="484" w:type="dxa"/>
            <w:tcBorders>
              <w:top w:val="single" w:sz="4" w:space="0" w:color="auto"/>
              <w:left w:val="single" w:sz="4" w:space="0" w:color="auto"/>
              <w:bottom w:val="single" w:sz="4" w:space="0" w:color="auto"/>
              <w:right w:val="single" w:sz="4" w:space="0" w:color="auto"/>
            </w:tcBorders>
          </w:tcPr>
          <w:p w14:paraId="45D264BA"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1EBE86F"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68E229F"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0FFC8886"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2B50E79"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6AF298B3" w14:textId="087B0680" w:rsidR="00816D66" w:rsidRPr="00BA57C4" w:rsidRDefault="00816D66" w:rsidP="003206BB">
            <w:pPr>
              <w:pStyle w:val="TAC"/>
            </w:pPr>
          </w:p>
        </w:tc>
      </w:tr>
      <w:tr w:rsidR="00816D66" w:rsidRPr="00BA57C4" w14:paraId="5A390072" w14:textId="77D8FD4A"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48CED499" w14:textId="4647411E" w:rsidR="00816D66" w:rsidRPr="00BA57C4" w:rsidRDefault="00816D66" w:rsidP="003206BB">
            <w:pPr>
              <w:pStyle w:val="TAL"/>
              <w:rPr>
                <w:b/>
                <w:bCs/>
              </w:rPr>
            </w:pPr>
            <w:r w:rsidRPr="00BA57C4">
              <w:rPr>
                <w:b/>
                <w:bCs/>
              </w:rPr>
              <w:t>3.1</w:t>
            </w:r>
          </w:p>
        </w:tc>
        <w:tc>
          <w:tcPr>
            <w:tcW w:w="493" w:type="dxa"/>
            <w:tcBorders>
              <w:top w:val="single" w:sz="4" w:space="0" w:color="auto"/>
              <w:left w:val="single" w:sz="4" w:space="0" w:color="auto"/>
              <w:bottom w:val="single" w:sz="4" w:space="0" w:color="auto"/>
              <w:right w:val="single" w:sz="4" w:space="0" w:color="auto"/>
            </w:tcBorders>
          </w:tcPr>
          <w:p w14:paraId="41BED83C"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517A5541"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5D258830"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3E670A8"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6C4751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F23BEF7"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4C07022"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7CEB543" w14:textId="7747B38F"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E2518FF"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8A6BBC9" w14:textId="726880E0"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6CC2FF90" w14:textId="48EAF430"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A7CA0FE" w14:textId="1E8DC864"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47D5162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2557031C"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9117090" w14:textId="5AFF71FA"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4BCCE402" w14:textId="16876B4D"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42CF6480"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5A7A003C" w14:textId="26F93E15" w:rsidR="00816D66" w:rsidRPr="00BA57C4" w:rsidRDefault="00816D66" w:rsidP="003206BB">
            <w:pPr>
              <w:pStyle w:val="TAC"/>
            </w:pPr>
          </w:p>
        </w:tc>
      </w:tr>
      <w:tr w:rsidR="00816D66" w:rsidRPr="00BA57C4" w14:paraId="6EC5E861" w14:textId="1567DD7C"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48B12EA8" w14:textId="58500FD2" w:rsidR="00816D66" w:rsidRPr="00BA57C4" w:rsidRDefault="00816D66" w:rsidP="003206BB">
            <w:pPr>
              <w:pStyle w:val="TAL"/>
              <w:rPr>
                <w:b/>
                <w:bCs/>
              </w:rPr>
            </w:pPr>
            <w:r w:rsidRPr="00BA57C4">
              <w:rPr>
                <w:b/>
                <w:bCs/>
              </w:rPr>
              <w:t>3.2</w:t>
            </w:r>
          </w:p>
        </w:tc>
        <w:tc>
          <w:tcPr>
            <w:tcW w:w="493" w:type="dxa"/>
            <w:tcBorders>
              <w:top w:val="single" w:sz="4" w:space="0" w:color="auto"/>
              <w:left w:val="single" w:sz="4" w:space="0" w:color="auto"/>
              <w:bottom w:val="single" w:sz="4" w:space="0" w:color="auto"/>
              <w:right w:val="single" w:sz="4" w:space="0" w:color="auto"/>
            </w:tcBorders>
          </w:tcPr>
          <w:p w14:paraId="5057ACE9"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4E91443B"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35F3604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4C068C4"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127C22F"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5CCAA1D"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6199CD3"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7C0A840" w14:textId="359A9381"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59650FF"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903AA70" w14:textId="603CBFC8"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339B64FF" w14:textId="2F7F12DE"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4800828" w14:textId="0FD32E14"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CD1F0CF" w14:textId="0EC4D340"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41A651BF"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2E894F87"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A07B896" w14:textId="56721A8F"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63CFF033" w14:textId="4AB0EB7F" w:rsidR="00816D66" w:rsidRPr="00BA57C4" w:rsidRDefault="00816D66" w:rsidP="003206BB">
            <w:pPr>
              <w:pStyle w:val="TAC"/>
            </w:pPr>
            <w:r w:rsidRPr="00BA57C4">
              <w:t>X</w:t>
            </w:r>
          </w:p>
        </w:tc>
        <w:tc>
          <w:tcPr>
            <w:tcW w:w="590" w:type="dxa"/>
            <w:tcBorders>
              <w:top w:val="single" w:sz="4" w:space="0" w:color="auto"/>
              <w:left w:val="single" w:sz="4" w:space="0" w:color="auto"/>
              <w:bottom w:val="single" w:sz="4" w:space="0" w:color="auto"/>
              <w:right w:val="single" w:sz="4" w:space="0" w:color="auto"/>
            </w:tcBorders>
          </w:tcPr>
          <w:p w14:paraId="4CA88FCC" w14:textId="294F572C" w:rsidR="00816D66" w:rsidRPr="00BA57C4" w:rsidRDefault="00816D66" w:rsidP="003206BB">
            <w:pPr>
              <w:pStyle w:val="TAC"/>
            </w:pPr>
          </w:p>
        </w:tc>
      </w:tr>
      <w:tr w:rsidR="00816D66" w:rsidRPr="00BA57C4" w14:paraId="6DB0EE60" w14:textId="79A17653"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47DEEE03" w14:textId="6A895DFE" w:rsidR="00816D66" w:rsidRPr="00BA57C4" w:rsidRDefault="00816D66" w:rsidP="003206BB">
            <w:pPr>
              <w:pStyle w:val="TAL"/>
              <w:rPr>
                <w:b/>
                <w:bCs/>
              </w:rPr>
            </w:pPr>
            <w:r w:rsidRPr="00BA57C4">
              <w:rPr>
                <w:b/>
                <w:bCs/>
              </w:rPr>
              <w:t>4.1</w:t>
            </w:r>
          </w:p>
        </w:tc>
        <w:tc>
          <w:tcPr>
            <w:tcW w:w="493" w:type="dxa"/>
            <w:tcBorders>
              <w:top w:val="single" w:sz="4" w:space="0" w:color="auto"/>
              <w:left w:val="single" w:sz="4" w:space="0" w:color="auto"/>
              <w:bottom w:val="single" w:sz="4" w:space="0" w:color="auto"/>
              <w:right w:val="single" w:sz="4" w:space="0" w:color="auto"/>
            </w:tcBorders>
          </w:tcPr>
          <w:p w14:paraId="4E5DCB9F"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7F596721"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23D64B0F" w14:textId="03BE7C59"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F0A51D8"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54E6D3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DC2B879"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4DE46D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E1BBDA0" w14:textId="1FA1FFC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9F61E77"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681E12D" w14:textId="65A28D14" w:rsidR="00816D66" w:rsidRPr="00BA57C4" w:rsidRDefault="00816D66" w:rsidP="003206BB">
            <w:pPr>
              <w:pStyle w:val="TAC"/>
            </w:pPr>
            <w:r w:rsidRPr="00BA57C4">
              <w:t>X</w:t>
            </w:r>
          </w:p>
        </w:tc>
        <w:tc>
          <w:tcPr>
            <w:tcW w:w="468" w:type="dxa"/>
            <w:tcBorders>
              <w:top w:val="single" w:sz="4" w:space="0" w:color="auto"/>
              <w:left w:val="single" w:sz="4" w:space="0" w:color="auto"/>
              <w:bottom w:val="single" w:sz="4" w:space="0" w:color="auto"/>
              <w:right w:val="single" w:sz="4" w:space="0" w:color="auto"/>
            </w:tcBorders>
          </w:tcPr>
          <w:p w14:paraId="692F6185" w14:textId="6FE782FD"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79F2ABAC" w14:textId="6B7E5929"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4AEA3224"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6EF0030"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55088AF" w14:textId="6238BE2B"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4E20E3A4"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101634E"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4245399A" w14:textId="3B3EBDBA" w:rsidR="00816D66" w:rsidRPr="00BA57C4" w:rsidRDefault="00816D66" w:rsidP="003206BB">
            <w:pPr>
              <w:pStyle w:val="TAC"/>
            </w:pPr>
          </w:p>
        </w:tc>
      </w:tr>
      <w:tr w:rsidR="00816D66" w:rsidRPr="00BA57C4" w14:paraId="30FCEF4E" w14:textId="74BF8EB3"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346D0401" w14:textId="485B85FD" w:rsidR="00816D66" w:rsidRPr="00BA57C4" w:rsidRDefault="00816D66" w:rsidP="003206BB">
            <w:pPr>
              <w:pStyle w:val="TAL"/>
              <w:rPr>
                <w:b/>
                <w:bCs/>
              </w:rPr>
            </w:pPr>
            <w:r w:rsidRPr="00BA57C4">
              <w:rPr>
                <w:b/>
                <w:bCs/>
              </w:rPr>
              <w:t>4.2</w:t>
            </w:r>
          </w:p>
        </w:tc>
        <w:tc>
          <w:tcPr>
            <w:tcW w:w="493" w:type="dxa"/>
            <w:tcBorders>
              <w:top w:val="single" w:sz="4" w:space="0" w:color="auto"/>
              <w:left w:val="single" w:sz="4" w:space="0" w:color="auto"/>
              <w:bottom w:val="single" w:sz="4" w:space="0" w:color="auto"/>
              <w:right w:val="single" w:sz="4" w:space="0" w:color="auto"/>
            </w:tcBorders>
          </w:tcPr>
          <w:p w14:paraId="553F625E"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7BAD9F57"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4EC6BBB9"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91C906F"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A5CCEF2"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386E738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4CA2DEB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270E7D0" w14:textId="7E4F8B60"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0770D4CE"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7910757" w14:textId="61FB797E"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44B2133C" w14:textId="5FA85350"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7DDBF34" w14:textId="59BD0D3F"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2F95D11A"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10724B0" w14:textId="7F593CC6"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0E787B09" w14:textId="75B389FD" w:rsidR="00816D66" w:rsidRPr="00BA57C4" w:rsidRDefault="00816D66" w:rsidP="003206BB">
            <w:pPr>
              <w:pStyle w:val="TAC"/>
            </w:pPr>
            <w:r w:rsidRPr="00BA57C4">
              <w:t>X</w:t>
            </w:r>
          </w:p>
        </w:tc>
        <w:tc>
          <w:tcPr>
            <w:tcW w:w="484" w:type="dxa"/>
            <w:tcBorders>
              <w:top w:val="single" w:sz="4" w:space="0" w:color="auto"/>
              <w:left w:val="single" w:sz="4" w:space="0" w:color="auto"/>
              <w:bottom w:val="single" w:sz="4" w:space="0" w:color="auto"/>
              <w:right w:val="single" w:sz="4" w:space="0" w:color="auto"/>
            </w:tcBorders>
          </w:tcPr>
          <w:p w14:paraId="014FB9EE"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3A364D27"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73D26D59" w14:textId="5D4BA643" w:rsidR="00816D66" w:rsidRPr="00BA57C4" w:rsidRDefault="00816D66" w:rsidP="003206BB">
            <w:pPr>
              <w:pStyle w:val="TAC"/>
            </w:pPr>
          </w:p>
        </w:tc>
      </w:tr>
      <w:tr w:rsidR="00816D66" w:rsidRPr="00BA57C4" w14:paraId="31DEE777" w14:textId="6AB9E724"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757269CA" w14:textId="73C6466C" w:rsidR="00816D66" w:rsidRPr="00BA57C4" w:rsidRDefault="00816D66" w:rsidP="003206BB">
            <w:pPr>
              <w:pStyle w:val="TAL"/>
              <w:rPr>
                <w:b/>
                <w:bCs/>
              </w:rPr>
            </w:pPr>
            <w:r w:rsidRPr="00BA57C4">
              <w:rPr>
                <w:b/>
                <w:bCs/>
              </w:rPr>
              <w:t>5.1</w:t>
            </w:r>
          </w:p>
        </w:tc>
        <w:tc>
          <w:tcPr>
            <w:tcW w:w="493" w:type="dxa"/>
            <w:tcBorders>
              <w:top w:val="single" w:sz="4" w:space="0" w:color="auto"/>
              <w:left w:val="single" w:sz="4" w:space="0" w:color="auto"/>
              <w:bottom w:val="single" w:sz="4" w:space="0" w:color="auto"/>
              <w:right w:val="single" w:sz="4" w:space="0" w:color="auto"/>
            </w:tcBorders>
          </w:tcPr>
          <w:p w14:paraId="41515F32"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69BDE1E5"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348FFB23" w14:textId="7E1EB880"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2A24B9A" w14:textId="09222629"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DC1D61E"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614C231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7131F53C"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6A2D0B5" w14:textId="1F4690E9"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44AFEA5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B209078" w14:textId="0EA0AA3F"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470F6B48" w14:textId="71D3884B"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73B1D45" w14:textId="7E98CD78"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50534246"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A6324B9"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ABB1151"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087B7DA"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6C4D1A0" w14:textId="300BEE57" w:rsidR="00816D66" w:rsidRPr="00BA57C4" w:rsidRDefault="00816D66" w:rsidP="003206BB">
            <w:pPr>
              <w:pStyle w:val="TAC"/>
            </w:pPr>
            <w:r w:rsidRPr="00BA57C4">
              <w:t>X</w:t>
            </w:r>
          </w:p>
        </w:tc>
        <w:tc>
          <w:tcPr>
            <w:tcW w:w="590" w:type="dxa"/>
            <w:tcBorders>
              <w:top w:val="single" w:sz="4" w:space="0" w:color="auto"/>
              <w:left w:val="single" w:sz="4" w:space="0" w:color="auto"/>
              <w:bottom w:val="single" w:sz="4" w:space="0" w:color="auto"/>
              <w:right w:val="single" w:sz="4" w:space="0" w:color="auto"/>
            </w:tcBorders>
          </w:tcPr>
          <w:p w14:paraId="78E53AFF" w14:textId="503AB1D3" w:rsidR="00816D66" w:rsidRPr="00BA57C4" w:rsidRDefault="00816D66" w:rsidP="003206BB">
            <w:pPr>
              <w:pStyle w:val="TAC"/>
            </w:pPr>
          </w:p>
        </w:tc>
      </w:tr>
      <w:tr w:rsidR="00816D66" w:rsidRPr="00BA57C4" w14:paraId="1319EDA7" w14:textId="0D15508F" w:rsidTr="00B01476">
        <w:trPr>
          <w:jc w:val="center"/>
        </w:trPr>
        <w:tc>
          <w:tcPr>
            <w:tcW w:w="936" w:type="dxa"/>
            <w:tcBorders>
              <w:top w:val="single" w:sz="4" w:space="0" w:color="auto"/>
              <w:left w:val="single" w:sz="4" w:space="0" w:color="auto"/>
              <w:bottom w:val="single" w:sz="4" w:space="0" w:color="auto"/>
              <w:right w:val="single" w:sz="4" w:space="0" w:color="auto"/>
            </w:tcBorders>
          </w:tcPr>
          <w:p w14:paraId="5EBCF973" w14:textId="7BB8E0B6" w:rsidR="00816D66" w:rsidRPr="00BA57C4" w:rsidRDefault="00816D66" w:rsidP="003206BB">
            <w:pPr>
              <w:pStyle w:val="TAL"/>
              <w:rPr>
                <w:b/>
                <w:bCs/>
              </w:rPr>
            </w:pPr>
            <w:r w:rsidRPr="00BA57C4">
              <w:rPr>
                <w:b/>
                <w:bCs/>
              </w:rPr>
              <w:t>6.1</w:t>
            </w:r>
          </w:p>
        </w:tc>
        <w:tc>
          <w:tcPr>
            <w:tcW w:w="493" w:type="dxa"/>
            <w:tcBorders>
              <w:top w:val="single" w:sz="4" w:space="0" w:color="auto"/>
              <w:left w:val="single" w:sz="4" w:space="0" w:color="auto"/>
              <w:bottom w:val="single" w:sz="4" w:space="0" w:color="auto"/>
              <w:right w:val="single" w:sz="4" w:space="0" w:color="auto"/>
            </w:tcBorders>
          </w:tcPr>
          <w:p w14:paraId="12BAA525" w14:textId="77777777" w:rsidR="00816D66" w:rsidRPr="00BA57C4" w:rsidRDefault="00816D66" w:rsidP="003206BB">
            <w:pPr>
              <w:pStyle w:val="TAC"/>
            </w:pPr>
          </w:p>
        </w:tc>
        <w:tc>
          <w:tcPr>
            <w:tcW w:w="498" w:type="dxa"/>
            <w:tcBorders>
              <w:top w:val="single" w:sz="4" w:space="0" w:color="auto"/>
              <w:left w:val="single" w:sz="4" w:space="0" w:color="auto"/>
              <w:bottom w:val="single" w:sz="4" w:space="0" w:color="auto"/>
              <w:right w:val="single" w:sz="4" w:space="0" w:color="auto"/>
            </w:tcBorders>
          </w:tcPr>
          <w:p w14:paraId="1D5E334B" w14:textId="77777777" w:rsidR="00816D66" w:rsidRPr="00BA57C4" w:rsidRDefault="00816D66" w:rsidP="003206BB">
            <w:pPr>
              <w:pStyle w:val="TAC"/>
              <w:rPr>
                <w:lang w:eastAsia="zh-CN"/>
              </w:rPr>
            </w:pPr>
          </w:p>
        </w:tc>
        <w:tc>
          <w:tcPr>
            <w:tcW w:w="473" w:type="dxa"/>
            <w:tcBorders>
              <w:top w:val="single" w:sz="4" w:space="0" w:color="auto"/>
              <w:left w:val="single" w:sz="4" w:space="0" w:color="auto"/>
              <w:bottom w:val="single" w:sz="4" w:space="0" w:color="auto"/>
              <w:right w:val="single" w:sz="4" w:space="0" w:color="auto"/>
            </w:tcBorders>
          </w:tcPr>
          <w:p w14:paraId="41E27639"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7DE4878"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58EDC51"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4A6D629"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2F72A85B"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5CB16D25"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1DB5063A" w14:textId="77777777" w:rsidR="00816D66" w:rsidRPr="00BA57C4" w:rsidRDefault="00816D66" w:rsidP="003206BB">
            <w:pPr>
              <w:pStyle w:val="TAC"/>
            </w:pPr>
          </w:p>
        </w:tc>
        <w:tc>
          <w:tcPr>
            <w:tcW w:w="467" w:type="dxa"/>
            <w:tcBorders>
              <w:top w:val="single" w:sz="4" w:space="0" w:color="auto"/>
              <w:left w:val="single" w:sz="4" w:space="0" w:color="auto"/>
              <w:bottom w:val="single" w:sz="4" w:space="0" w:color="auto"/>
              <w:right w:val="single" w:sz="4" w:space="0" w:color="auto"/>
            </w:tcBorders>
          </w:tcPr>
          <w:p w14:paraId="44BC941F" w14:textId="77777777" w:rsidR="00816D66" w:rsidRPr="00BA57C4" w:rsidRDefault="00816D66" w:rsidP="003206BB">
            <w:pPr>
              <w:pStyle w:val="TAC"/>
            </w:pPr>
          </w:p>
        </w:tc>
        <w:tc>
          <w:tcPr>
            <w:tcW w:w="468" w:type="dxa"/>
            <w:tcBorders>
              <w:top w:val="single" w:sz="4" w:space="0" w:color="auto"/>
              <w:left w:val="single" w:sz="4" w:space="0" w:color="auto"/>
              <w:bottom w:val="single" w:sz="4" w:space="0" w:color="auto"/>
              <w:right w:val="single" w:sz="4" w:space="0" w:color="auto"/>
            </w:tcBorders>
          </w:tcPr>
          <w:p w14:paraId="118B33D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244FA880"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1F000C98"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5FEFF1BE"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EAAD57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6C4DCC82" w14:textId="77777777" w:rsidR="00816D66" w:rsidRPr="00BA57C4" w:rsidRDefault="00816D66" w:rsidP="003206BB">
            <w:pPr>
              <w:pStyle w:val="TAC"/>
            </w:pPr>
          </w:p>
        </w:tc>
        <w:tc>
          <w:tcPr>
            <w:tcW w:w="484" w:type="dxa"/>
            <w:tcBorders>
              <w:top w:val="single" w:sz="4" w:space="0" w:color="auto"/>
              <w:left w:val="single" w:sz="4" w:space="0" w:color="auto"/>
              <w:bottom w:val="single" w:sz="4" w:space="0" w:color="auto"/>
              <w:right w:val="single" w:sz="4" w:space="0" w:color="auto"/>
            </w:tcBorders>
          </w:tcPr>
          <w:p w14:paraId="73B2A517" w14:textId="77777777" w:rsidR="00816D66" w:rsidRPr="00BA57C4" w:rsidRDefault="00816D66" w:rsidP="003206BB">
            <w:pPr>
              <w:pStyle w:val="TAC"/>
            </w:pPr>
          </w:p>
        </w:tc>
        <w:tc>
          <w:tcPr>
            <w:tcW w:w="590" w:type="dxa"/>
            <w:tcBorders>
              <w:top w:val="single" w:sz="4" w:space="0" w:color="auto"/>
              <w:left w:val="single" w:sz="4" w:space="0" w:color="auto"/>
              <w:bottom w:val="single" w:sz="4" w:space="0" w:color="auto"/>
              <w:right w:val="single" w:sz="4" w:space="0" w:color="auto"/>
            </w:tcBorders>
          </w:tcPr>
          <w:p w14:paraId="05C0449C" w14:textId="258838CC" w:rsidR="00816D66" w:rsidRPr="00BA57C4" w:rsidRDefault="00816D66" w:rsidP="003206BB">
            <w:pPr>
              <w:pStyle w:val="TAC"/>
            </w:pPr>
            <w:r w:rsidRPr="00BA57C4">
              <w:t>X</w:t>
            </w:r>
          </w:p>
        </w:tc>
      </w:tr>
    </w:tbl>
    <w:p w14:paraId="1E873BA5" w14:textId="65E1C79E" w:rsidR="00CF1880" w:rsidRPr="00F133DD" w:rsidRDefault="00CF1880" w:rsidP="00F133DD"/>
    <w:p w14:paraId="7E86D7FE" w14:textId="11D91D1F" w:rsidR="008807AC" w:rsidRPr="00BA57C4" w:rsidRDefault="008807AC" w:rsidP="008807AC">
      <w:pPr>
        <w:pStyle w:val="Heading2"/>
      </w:pPr>
      <w:bookmarkStart w:id="271" w:name="_Toc221554199"/>
      <w:r w:rsidRPr="00BA57C4">
        <w:t>6.</w:t>
      </w:r>
      <w:r w:rsidR="00DD616E" w:rsidRPr="00BA57C4">
        <w:t>2</w:t>
      </w:r>
      <w:r w:rsidRPr="00BA57C4">
        <w:tab/>
        <w:t>Solutions for cryptographic protocol considerations</w:t>
      </w:r>
      <w:bookmarkEnd w:id="271"/>
    </w:p>
    <w:p w14:paraId="0A053F95" w14:textId="05BCB10B" w:rsidR="008965B9" w:rsidRPr="001F5D08" w:rsidRDefault="008965B9" w:rsidP="00F133DD">
      <w:pPr>
        <w:pStyle w:val="EditorsNote"/>
      </w:pPr>
      <w:r w:rsidRPr="001F5D08">
        <w:t xml:space="preserve">Editor’s note: in the evaluations that follow each solution below, </w:t>
      </w:r>
      <w:r w:rsidR="001F5D08">
        <w:t xml:space="preserve">also </w:t>
      </w:r>
      <w:r w:rsidRPr="001F5D08">
        <w:t xml:space="preserve">practical matters </w:t>
      </w:r>
      <w:r w:rsidR="001F5D08">
        <w:t>are</w:t>
      </w:r>
      <w:r w:rsidRPr="001F5D08">
        <w:t xml:space="preserve"> </w:t>
      </w:r>
      <w:r w:rsidR="001F5D08">
        <w:t xml:space="preserve">also </w:t>
      </w:r>
      <w:r w:rsidRPr="001F5D08">
        <w:t>considered. What standardisation would need to happen? Which SDO? (SA3? Perhaps even IETF-involvement for new cipher suites?) Who would need to be convinced to adopt these? How hard will it be to get these solutions adopted? Etc.</w:t>
      </w:r>
    </w:p>
    <w:p w14:paraId="16191F57" w14:textId="2CE434AC" w:rsidR="008807AC" w:rsidRPr="00BA57C4" w:rsidRDefault="00B604B4" w:rsidP="008807AC">
      <w:pPr>
        <w:pStyle w:val="Heading3"/>
      </w:pPr>
      <w:bookmarkStart w:id="272" w:name="_Toc221554200"/>
      <w:r w:rsidRPr="00BA57C4">
        <w:t>6</w:t>
      </w:r>
      <w:r w:rsidR="008807AC" w:rsidRPr="00BA57C4">
        <w:t>.</w:t>
      </w:r>
      <w:r w:rsidR="00DD616E" w:rsidRPr="00BA57C4">
        <w:t>2</w:t>
      </w:r>
      <w:r w:rsidR="008807AC" w:rsidRPr="00BA57C4">
        <w:t>.1</w:t>
      </w:r>
      <w:r w:rsidR="008807AC" w:rsidRPr="00BA57C4">
        <w:tab/>
        <w:t xml:space="preserve">Solution </w:t>
      </w:r>
      <w:r w:rsidR="00D31AAF" w:rsidRPr="00BA57C4">
        <w:t xml:space="preserve">#1.1: Security </w:t>
      </w:r>
      <w:r w:rsidR="001D117D">
        <w:t>P</w:t>
      </w:r>
      <w:r w:rsidR="001D117D" w:rsidRPr="00BA57C4">
        <w:t xml:space="preserve">rotocol </w:t>
      </w:r>
      <w:r w:rsidR="001D117D">
        <w:t>D</w:t>
      </w:r>
      <w:r w:rsidR="001D117D" w:rsidRPr="00BA57C4">
        <w:t>etection</w:t>
      </w:r>
      <w:r w:rsidR="001D117D">
        <w:t xml:space="preserve"> Function (SPDF)</w:t>
      </w:r>
      <w:bookmarkEnd w:id="272"/>
    </w:p>
    <w:p w14:paraId="081B9729" w14:textId="0C9F8775" w:rsidR="000771FD" w:rsidRPr="00BA57C4" w:rsidRDefault="000771FD" w:rsidP="00E475F9">
      <w:pPr>
        <w:pStyle w:val="EditorsNote"/>
      </w:pPr>
      <w:r w:rsidRPr="00BA57C4">
        <w:t xml:space="preserve">Editor’s note: aimed at addressing KI 1.1 Security protocol detection </w:t>
      </w:r>
    </w:p>
    <w:p w14:paraId="42181B49" w14:textId="57327AC2" w:rsidR="00B604B4" w:rsidRPr="00BA57C4" w:rsidRDefault="00B604B4" w:rsidP="00B604B4">
      <w:pPr>
        <w:pStyle w:val="Heading4"/>
      </w:pPr>
      <w:bookmarkStart w:id="273" w:name="_Toc90285525"/>
      <w:bookmarkStart w:id="274" w:name="_Toc91079014"/>
      <w:bookmarkStart w:id="275" w:name="_Toc221554201"/>
      <w:r w:rsidRPr="00BA57C4">
        <w:lastRenderedPageBreak/>
        <w:t>6.</w:t>
      </w:r>
      <w:r w:rsidR="00DD616E" w:rsidRPr="00BA57C4">
        <w:t>2</w:t>
      </w:r>
      <w:r w:rsidRPr="00BA57C4">
        <w:t>.1.1</w:t>
      </w:r>
      <w:r w:rsidRPr="00BA57C4">
        <w:tab/>
        <w:t>Introduction</w:t>
      </w:r>
      <w:bookmarkEnd w:id="273"/>
      <w:bookmarkEnd w:id="274"/>
      <w:bookmarkEnd w:id="275"/>
    </w:p>
    <w:p w14:paraId="0BE7B9BA" w14:textId="016A07A3" w:rsidR="00E174A6" w:rsidRPr="00BA57C4" w:rsidRDefault="00E174A6" w:rsidP="00E174A6">
      <w:r w:rsidRPr="00BA57C4">
        <w:t>The CSP needs means to detect that</w:t>
      </w:r>
      <w:r w:rsidR="00F133DD">
        <w:t>:</w:t>
      </w:r>
    </w:p>
    <w:p w14:paraId="0ABEA90D" w14:textId="77625811" w:rsidR="00E174A6" w:rsidRPr="00BA57C4" w:rsidRDefault="00897B5C" w:rsidP="00897B5C">
      <w:pPr>
        <w:pStyle w:val="B1"/>
      </w:pPr>
      <w:r>
        <w:t>a)</w:t>
      </w:r>
      <w:r>
        <w:tab/>
        <w:t>T</w:t>
      </w:r>
      <w:r w:rsidR="00E174A6" w:rsidRPr="00BA57C4">
        <w:t>he UE is initiating use of a security protocol with some STF, and,</w:t>
      </w:r>
    </w:p>
    <w:p w14:paraId="543705D9" w14:textId="60CD2B04" w:rsidR="00E174A6" w:rsidRPr="00BA57C4" w:rsidRDefault="003155E9" w:rsidP="00897B5C">
      <w:pPr>
        <w:pStyle w:val="B1"/>
      </w:pPr>
      <w:r>
        <w:t>b)</w:t>
      </w:r>
      <w:r>
        <w:tab/>
        <w:t>T</w:t>
      </w:r>
      <w:r w:rsidR="00E174A6" w:rsidRPr="00BA57C4">
        <w:t>hat the secure protocol will be using keys provided by a CSP.</w:t>
      </w:r>
    </w:p>
    <w:p w14:paraId="3AD85C29" w14:textId="1AD6712E" w:rsidR="00E174A6" w:rsidRPr="00BA57C4" w:rsidRDefault="00E174A6" w:rsidP="00E174A6">
      <w:r w:rsidRPr="00BA57C4">
        <w:t xml:space="preserve">In roaming, the </w:t>
      </w:r>
      <w:r w:rsidR="0097473D" w:rsidRPr="00BA57C4">
        <w:t xml:space="preserve">two </w:t>
      </w:r>
      <w:r w:rsidRPr="00BA57C4">
        <w:t>CSP</w:t>
      </w:r>
      <w:r w:rsidR="0097473D" w:rsidRPr="00BA57C4">
        <w:t xml:space="preserve">s mentioned above can be two separate CSPs.  </w:t>
      </w:r>
      <w:r w:rsidRPr="00BA57C4">
        <w:t>Regarding (a), all security protocols that will realistically be in use</w:t>
      </w:r>
      <w:r w:rsidR="0097473D" w:rsidRPr="00BA57C4">
        <w:t>, always</w:t>
      </w:r>
      <w:r w:rsidRPr="00BA57C4">
        <w:t xml:space="preserve"> comprise an initial handshake, as discussed in clause 4.3.1. </w:t>
      </w:r>
      <w:r w:rsidR="00B2200C" w:rsidRPr="00BA57C4">
        <w:t>Point (b) is specific to details of the solution used for CSP-provided keys, but it is reasonable to expect that some key identifier will always be included in the handshake, see solution #1.2 below for a specific case.</w:t>
      </w:r>
    </w:p>
    <w:p w14:paraId="140F3A03" w14:textId="563B33B2" w:rsidR="00B604B4" w:rsidRPr="00BA57C4" w:rsidRDefault="00B604B4" w:rsidP="00B604B4">
      <w:pPr>
        <w:pStyle w:val="Heading4"/>
      </w:pPr>
      <w:bookmarkStart w:id="276" w:name="_Toc90285526"/>
      <w:bookmarkStart w:id="277" w:name="_Toc91079015"/>
      <w:bookmarkStart w:id="278" w:name="_Toc221554202"/>
      <w:r w:rsidRPr="00BA57C4">
        <w:t>6.</w:t>
      </w:r>
      <w:r w:rsidR="00DD616E" w:rsidRPr="00BA57C4">
        <w:t>2</w:t>
      </w:r>
      <w:r w:rsidRPr="00BA57C4">
        <w:t>.1.2</w:t>
      </w:r>
      <w:r w:rsidRPr="00BA57C4">
        <w:tab/>
        <w:t>Solution details</w:t>
      </w:r>
      <w:bookmarkEnd w:id="276"/>
      <w:bookmarkEnd w:id="277"/>
      <w:bookmarkEnd w:id="278"/>
    </w:p>
    <w:p w14:paraId="58401A81" w14:textId="5A3B5D67" w:rsidR="00E174A6" w:rsidRPr="00BA57C4" w:rsidRDefault="009B0037" w:rsidP="00E174A6">
      <w:r>
        <w:t xml:space="preserve">The functionality needed resembles that of the BBIF used in N9HR. Just as the BBIF notifies LI-functions (specifically, the LMISF) when it detects that a UE establishes IMS-related </w:t>
      </w:r>
      <w:r w:rsidR="00240694">
        <w:t>bearers</w:t>
      </w:r>
      <w:r>
        <w:t xml:space="preserve"> for signalling or media, the purpose of the security protocol detection function is to detect when a UE establishes a</w:t>
      </w:r>
      <w:r w:rsidR="001D117D">
        <w:t xml:space="preserve"> secured (</w:t>
      </w:r>
      <w:r>
        <w:t>encrypted</w:t>
      </w:r>
      <w:r w:rsidR="001D117D">
        <w:t>)</w:t>
      </w:r>
      <w:r>
        <w:t xml:space="preserve"> session with some service, and where the encryption is based on CSP-provided keys. </w:t>
      </w:r>
      <w:r w:rsidR="0097473D" w:rsidRPr="00BA57C4">
        <w:t>Some</w:t>
      </w:r>
      <w:r w:rsidR="00F86B40" w:rsidRPr="00BA57C4">
        <w:t xml:space="preserve"> suitable</w:t>
      </w:r>
      <w:r w:rsidR="00E174A6" w:rsidRPr="00BA57C4">
        <w:t xml:space="preserve"> </w:t>
      </w:r>
      <w:proofErr w:type="gramStart"/>
      <w:r w:rsidR="00E174A6" w:rsidRPr="00BA57C4">
        <w:t>NF</w:t>
      </w:r>
      <w:proofErr w:type="gramEnd"/>
      <w:r w:rsidR="00E174A6" w:rsidRPr="00BA57C4">
        <w:t xml:space="preserve"> of the CSP inspects all UP traffic of the subscriber, looking for security protocol handshake initiations by the UE. </w:t>
      </w:r>
      <w:r w:rsidR="008E37A9" w:rsidRPr="00BA57C4">
        <w:t xml:space="preserve">A first level selector would be to look at port usage since many security protocols use well-known ports. </w:t>
      </w:r>
      <w:r w:rsidR="00E174A6" w:rsidRPr="00BA57C4">
        <w:t xml:space="preserve">When </w:t>
      </w:r>
      <w:r w:rsidR="0097473D" w:rsidRPr="00BA57C4">
        <w:t>a</w:t>
      </w:r>
      <w:r w:rsidR="00E174A6" w:rsidRPr="00BA57C4">
        <w:t xml:space="preserve"> </w:t>
      </w:r>
      <w:r w:rsidR="0097473D" w:rsidRPr="00BA57C4">
        <w:t xml:space="preserve">security </w:t>
      </w:r>
      <w:r w:rsidR="00E174A6" w:rsidRPr="00BA57C4">
        <w:t>handshake is detected, the function further inspects the handshake m</w:t>
      </w:r>
      <w:r w:rsidR="00F86B40" w:rsidRPr="00BA57C4">
        <w:t>o</w:t>
      </w:r>
      <w:r w:rsidR="00E174A6" w:rsidRPr="00BA57C4">
        <w:t xml:space="preserve">re deeply, looking for </w:t>
      </w:r>
      <w:r w:rsidR="008E37A9" w:rsidRPr="00BA57C4">
        <w:t xml:space="preserve">usage signs of CSP-provided keys, e.g. </w:t>
      </w:r>
      <w:r w:rsidR="00E174A6" w:rsidRPr="00BA57C4">
        <w:t>key identifiers.</w:t>
      </w:r>
    </w:p>
    <w:p w14:paraId="0AF18A32" w14:textId="0AE09392" w:rsidR="003155E9" w:rsidRDefault="001D117D" w:rsidP="003155E9">
      <w:r>
        <w:t xml:space="preserve">For performance reasons, this function, henceforth denoted </w:t>
      </w:r>
      <w:r w:rsidR="00240694">
        <w:t xml:space="preserve">Security Protocol Detection </w:t>
      </w:r>
      <w:r w:rsidR="005A1BA5">
        <w:t>F</w:t>
      </w:r>
      <w:r w:rsidR="00240694">
        <w:t>unction (</w:t>
      </w:r>
      <w:r>
        <w:t>SPDF</w:t>
      </w:r>
      <w:r w:rsidR="00240694">
        <w:t>)</w:t>
      </w:r>
      <w:r>
        <w:t>,</w:t>
      </w:r>
      <w:r w:rsidRPr="00BA57C4">
        <w:t xml:space="preserve"> would suitably be co-located with some NF that is always present in the </w:t>
      </w:r>
      <w:proofErr w:type="gramStart"/>
      <w:r w:rsidRPr="00BA57C4">
        <w:t>UP-path</w:t>
      </w:r>
      <w:proofErr w:type="gramEnd"/>
      <w:r w:rsidRPr="00BA57C4">
        <w:t xml:space="preserve"> in the CSP network, e.g. the UPF (in roaming: </w:t>
      </w:r>
      <w:proofErr w:type="spellStart"/>
      <w:r w:rsidRPr="00BA57C4">
        <w:t>vUPF</w:t>
      </w:r>
      <w:proofErr w:type="spellEnd"/>
      <w:r w:rsidRPr="00BA57C4">
        <w:t>).</w:t>
      </w:r>
      <w:r>
        <w:t xml:space="preserve"> Figure 6.2.3.2-1 </w:t>
      </w:r>
      <w:r w:rsidR="00C6712A">
        <w:t>(</w:t>
      </w:r>
      <w:r>
        <w:t xml:space="preserve">below </w:t>
      </w:r>
      <w:r w:rsidR="00C6712A">
        <w:t xml:space="preserve">in clause 6.2.3.2) </w:t>
      </w:r>
      <w:r>
        <w:t>shows the SPDF residing with a UPF CC-POI as an example.</w:t>
      </w:r>
      <w:bookmarkStart w:id="279" w:name="_Toc90285530"/>
      <w:bookmarkStart w:id="280" w:name="_Toc91079020"/>
    </w:p>
    <w:p w14:paraId="02153F62" w14:textId="73B89323" w:rsidR="00B604B4" w:rsidRPr="00BA57C4" w:rsidRDefault="00B604B4" w:rsidP="00B604B4">
      <w:pPr>
        <w:pStyle w:val="Heading4"/>
      </w:pPr>
      <w:bookmarkStart w:id="281" w:name="_Toc221554203"/>
      <w:r w:rsidRPr="00BA57C4">
        <w:t>6.2.1.3</w:t>
      </w:r>
      <w:r w:rsidRPr="00BA57C4">
        <w:tab/>
        <w:t>Evaluation</w:t>
      </w:r>
      <w:bookmarkEnd w:id="279"/>
      <w:bookmarkEnd w:id="280"/>
      <w:bookmarkEnd w:id="281"/>
    </w:p>
    <w:p w14:paraId="3ED08911" w14:textId="12E7CEB1" w:rsidR="00F86B40" w:rsidRPr="00BA57C4" w:rsidRDefault="008E37A9" w:rsidP="00205590">
      <w:r w:rsidRPr="00BA57C4">
        <w:t xml:space="preserve">The </w:t>
      </w:r>
      <w:r w:rsidR="001D117D">
        <w:t xml:space="preserve">SPDF </w:t>
      </w:r>
      <w:r w:rsidRPr="00BA57C4">
        <w:t xml:space="preserve">solution outlined is judged to be </w:t>
      </w:r>
      <w:r w:rsidR="005D02FF">
        <w:t>technically</w:t>
      </w:r>
      <w:r w:rsidRPr="00BA57C4">
        <w:t xml:space="preserve"> reasonably simple to implement</w:t>
      </w:r>
      <w:r w:rsidR="005D02FF">
        <w:t>, though some processing capacity requirements are implied, see clause 6.2.3.3</w:t>
      </w:r>
      <w:r w:rsidRPr="00BA57C4">
        <w:t>. The exact details will depend on details of the solution for CSP-provided keys and which security protocol(s) that might be used with these keys.</w:t>
      </w:r>
      <w:r w:rsidR="001D117D">
        <w:t xml:space="preserve"> </w:t>
      </w:r>
      <w:r w:rsidR="0054766D" w:rsidRPr="00BA57C4">
        <w:t xml:space="preserve">As the </w:t>
      </w:r>
      <w:r w:rsidR="001D117D">
        <w:t>SPDF is most likely tightly integrated with the UP path</w:t>
      </w:r>
      <w:r w:rsidR="0054766D" w:rsidRPr="00BA57C4">
        <w:t xml:space="preserve">, the functionality can be fully standardised within </w:t>
      </w:r>
      <w:r w:rsidR="0073559B">
        <w:t>3GPP SA3-LI</w:t>
      </w:r>
      <w:r w:rsidR="0054766D" w:rsidRPr="00BA57C4">
        <w:t xml:space="preserve"> and adoption is limited to CSPs using 3GPP standards.</w:t>
      </w:r>
    </w:p>
    <w:p w14:paraId="4766F40B" w14:textId="2E998475" w:rsidR="00D31AAF" w:rsidRPr="00BA57C4" w:rsidRDefault="00D31AAF" w:rsidP="00D31AAF">
      <w:pPr>
        <w:pStyle w:val="Heading3"/>
      </w:pPr>
      <w:bookmarkStart w:id="282" w:name="_Toc221554204"/>
      <w:r w:rsidRPr="00BA57C4">
        <w:t>6.</w:t>
      </w:r>
      <w:r w:rsidR="00DD616E" w:rsidRPr="00BA57C4">
        <w:t>2</w:t>
      </w:r>
      <w:r w:rsidRPr="00BA57C4">
        <w:t>.</w:t>
      </w:r>
      <w:r w:rsidR="00F53815" w:rsidRPr="00BA57C4">
        <w:t>2</w:t>
      </w:r>
      <w:r w:rsidRPr="00BA57C4">
        <w:tab/>
        <w:t>Solution #1.</w:t>
      </w:r>
      <w:r w:rsidR="000771FD" w:rsidRPr="00BA57C4">
        <w:t>2</w:t>
      </w:r>
      <w:r w:rsidRPr="00BA57C4">
        <w:t xml:space="preserve">: Use of </w:t>
      </w:r>
      <w:r w:rsidR="00522D09" w:rsidRPr="00BA57C4">
        <w:t>AKMA (or equivalent)</w:t>
      </w:r>
      <w:bookmarkEnd w:id="282"/>
    </w:p>
    <w:p w14:paraId="2DB1A0D9" w14:textId="2FED0A1D" w:rsidR="000771FD" w:rsidRPr="00BA57C4" w:rsidRDefault="000771FD" w:rsidP="00E475F9">
      <w:pPr>
        <w:pStyle w:val="EditorsNote"/>
      </w:pPr>
      <w:r w:rsidRPr="00BA57C4">
        <w:t>Editor’s note: aimed at addressing KI 1.2 Obtaining key management IRI</w:t>
      </w:r>
    </w:p>
    <w:p w14:paraId="53AD1346" w14:textId="7E10FA6D" w:rsidR="00D31AAF" w:rsidRPr="00BA57C4" w:rsidRDefault="00D31AAF" w:rsidP="00D31AAF">
      <w:pPr>
        <w:pStyle w:val="Heading4"/>
      </w:pPr>
      <w:bookmarkStart w:id="283" w:name="_Toc221554205"/>
      <w:r w:rsidRPr="00BA57C4">
        <w:t>6.</w:t>
      </w:r>
      <w:r w:rsidR="00DD616E" w:rsidRPr="00BA57C4">
        <w:t>2</w:t>
      </w:r>
      <w:r w:rsidRPr="00BA57C4">
        <w:t>.</w:t>
      </w:r>
      <w:r w:rsidR="00F53815" w:rsidRPr="00BA57C4">
        <w:t>2</w:t>
      </w:r>
      <w:r w:rsidRPr="00BA57C4">
        <w:t>.1</w:t>
      </w:r>
      <w:r w:rsidRPr="00BA57C4">
        <w:tab/>
        <w:t>Introduction</w:t>
      </w:r>
      <w:bookmarkEnd w:id="283"/>
    </w:p>
    <w:p w14:paraId="09F26A5E" w14:textId="4DB5EB78" w:rsidR="00676765" w:rsidRPr="00BA57C4" w:rsidRDefault="00676765" w:rsidP="00205590">
      <w:r w:rsidRPr="00BA57C4">
        <w:t xml:space="preserve">This solution </w:t>
      </w:r>
      <w:r w:rsidR="00240694">
        <w:t>shows an</w:t>
      </w:r>
      <w:r w:rsidRPr="00BA57C4">
        <w:t xml:space="preserve"> instantiation of solution #1.1 </w:t>
      </w:r>
      <w:r w:rsidR="00240694">
        <w:t>for the concrete case that</w:t>
      </w:r>
      <w:r w:rsidRPr="00BA57C4">
        <w:t xml:space="preserve"> AKMA is </w:t>
      </w:r>
      <w:proofErr w:type="gramStart"/>
      <w:r w:rsidRPr="00BA57C4">
        <w:t>used, and</w:t>
      </w:r>
      <w:proofErr w:type="gramEnd"/>
      <w:r w:rsidRPr="00BA57C4">
        <w:t xml:space="preserve"> illustrates </w:t>
      </w:r>
      <w:r w:rsidR="00240694">
        <w:t xml:space="preserve">in </w:t>
      </w:r>
      <w:r w:rsidRPr="00BA57C4">
        <w:t xml:space="preserve">more </w:t>
      </w:r>
      <w:r w:rsidR="00240694">
        <w:t>detail</w:t>
      </w:r>
      <w:r w:rsidRPr="00BA57C4">
        <w:t xml:space="preserve"> how key management IRI are extracted from UE-STF signalling. Usage of AKMA here includes using one of the pre-specified, TLS-based </w:t>
      </w:r>
      <w:proofErr w:type="spellStart"/>
      <w:r w:rsidRPr="00BA57C4">
        <w:t>Ua</w:t>
      </w:r>
      <w:proofErr w:type="spellEnd"/>
      <w:r w:rsidRPr="00BA57C4">
        <w:t xml:space="preserve">* protocols defined in </w:t>
      </w:r>
      <w:r w:rsidR="00CD0B58">
        <w:t xml:space="preserve">TS 33.222 </w:t>
      </w:r>
      <w:r w:rsidRPr="00BA57C4">
        <w:t>[</w:t>
      </w:r>
      <w:r w:rsidR="00EA4658" w:rsidRPr="00BA57C4">
        <w:t>9</w:t>
      </w:r>
      <w:r w:rsidRPr="00BA57C4">
        <w:t>].</w:t>
      </w:r>
    </w:p>
    <w:p w14:paraId="31C956FF" w14:textId="68EDCC6B" w:rsidR="00D31AAF" w:rsidRPr="00BA57C4" w:rsidRDefault="00D31AAF" w:rsidP="00D31AAF">
      <w:pPr>
        <w:pStyle w:val="Heading4"/>
      </w:pPr>
      <w:bookmarkStart w:id="284" w:name="_Toc221554206"/>
      <w:r w:rsidRPr="00BA57C4">
        <w:t>6.</w:t>
      </w:r>
      <w:r w:rsidR="00DD616E" w:rsidRPr="00BA57C4">
        <w:t>2</w:t>
      </w:r>
      <w:r w:rsidRPr="00BA57C4">
        <w:t>.</w:t>
      </w:r>
      <w:r w:rsidR="00F53815" w:rsidRPr="00BA57C4">
        <w:t>2</w:t>
      </w:r>
      <w:r w:rsidRPr="00BA57C4">
        <w:t>.2</w:t>
      </w:r>
      <w:r w:rsidRPr="00BA57C4">
        <w:tab/>
        <w:t>Solution details</w:t>
      </w:r>
      <w:bookmarkEnd w:id="284"/>
    </w:p>
    <w:p w14:paraId="18AF53D6" w14:textId="341032AD" w:rsidR="00205590" w:rsidRPr="00BA57C4" w:rsidRDefault="000F6EA2" w:rsidP="000F6EA2">
      <w:r w:rsidRPr="00BA57C4">
        <w:t>TLS handshakes most commonly use port 443 for HTTPS-based services (though other ports might be defined for other services) and is therefore a suitable first level selector</w:t>
      </w:r>
      <w:r w:rsidR="00240694">
        <w:t xml:space="preserve"> by the SPDF</w:t>
      </w:r>
      <w:r w:rsidRPr="00BA57C4">
        <w:t>.</w:t>
      </w:r>
      <w:r w:rsidR="00B2200C" w:rsidRPr="00BA57C4">
        <w:t xml:space="preserve"> The first messages of the actual TLS handshake </w:t>
      </w:r>
      <w:proofErr w:type="gramStart"/>
      <w:r w:rsidR="00B2200C" w:rsidRPr="00BA57C4">
        <w:t>is</w:t>
      </w:r>
      <w:proofErr w:type="gramEnd"/>
      <w:r w:rsidR="00B2200C" w:rsidRPr="00BA57C4">
        <w:t xml:space="preserve"> always a </w:t>
      </w:r>
      <w:proofErr w:type="spellStart"/>
      <w:r w:rsidR="00B2200C" w:rsidRPr="00BA57C4">
        <w:rPr>
          <w:rFonts w:ascii="Courier New" w:hAnsi="Courier New" w:cs="Courier New"/>
        </w:rPr>
        <w:t>ClientHello</w:t>
      </w:r>
      <w:proofErr w:type="spellEnd"/>
      <w:r w:rsidR="00B2200C" w:rsidRPr="00BA57C4">
        <w:t xml:space="preserve"> and is not encrypted</w:t>
      </w:r>
      <w:r w:rsidR="00205590" w:rsidRPr="00BA57C4">
        <w:t xml:space="preserve"> (see the evaluation below)</w:t>
      </w:r>
      <w:r w:rsidR="00B2200C" w:rsidRPr="00BA57C4">
        <w:t xml:space="preserve">. </w:t>
      </w:r>
      <w:r w:rsidR="00205590" w:rsidRPr="00BA57C4">
        <w:t>The initial response back from the server (</w:t>
      </w:r>
      <w:proofErr w:type="spellStart"/>
      <w:r w:rsidR="00205590" w:rsidRPr="00BA57C4">
        <w:rPr>
          <w:rFonts w:ascii="Courier New" w:hAnsi="Courier New" w:cs="Courier New"/>
        </w:rPr>
        <w:t>ServerHello</w:t>
      </w:r>
      <w:proofErr w:type="spellEnd"/>
      <w:r w:rsidR="00205590" w:rsidRPr="00BA57C4">
        <w:t>) is also (at least partly) unencrypted. This therefore provides reliable means to detect usage of TLS.</w:t>
      </w:r>
    </w:p>
    <w:p w14:paraId="50C0D842" w14:textId="4B80EC28" w:rsidR="00205590" w:rsidRPr="00BA57C4" w:rsidRDefault="00205590" w:rsidP="00205590">
      <w:r w:rsidRPr="00BA57C4">
        <w:t xml:space="preserve">To determine IRIs related to key management, it is necessary to handle TLS 1.2 and 1.3 </w:t>
      </w:r>
      <w:r w:rsidR="0097473D" w:rsidRPr="00BA57C4">
        <w:t>separately</w:t>
      </w:r>
      <w:r w:rsidRPr="00BA57C4">
        <w:t>.</w:t>
      </w:r>
    </w:p>
    <w:p w14:paraId="713ED89E" w14:textId="5EF9CA37" w:rsidR="00205590" w:rsidRPr="00581730" w:rsidRDefault="00205590" w:rsidP="000558A0">
      <w:r w:rsidRPr="00BA57C4">
        <w:t xml:space="preserve">In TLS 1.2, when </w:t>
      </w:r>
      <w:r w:rsidR="00B2200C" w:rsidRPr="00BA57C4">
        <w:t>used with AKMA, the</w:t>
      </w:r>
      <w:r w:rsidRPr="00BA57C4">
        <w:t xml:space="preserve"> (</w:t>
      </w:r>
      <w:r w:rsidR="0097473D" w:rsidRPr="00BA57C4">
        <w:t>unencrypted</w:t>
      </w:r>
      <w:r w:rsidRPr="00BA57C4">
        <w:t>)</w:t>
      </w:r>
      <w:r w:rsidR="00B2200C" w:rsidRPr="00BA57C4">
        <w:t xml:space="preserve"> TLS handshake message</w:t>
      </w:r>
      <w:r w:rsidRPr="00BA57C4">
        <w:t xml:space="preserve">s </w:t>
      </w:r>
      <w:proofErr w:type="spellStart"/>
      <w:r w:rsidRPr="00BA57C4">
        <w:rPr>
          <w:rFonts w:ascii="Courier New" w:hAnsi="Courier New" w:cs="Courier New"/>
        </w:rPr>
        <w:t>ServerKeyExchange</w:t>
      </w:r>
      <w:proofErr w:type="spellEnd"/>
      <w:r w:rsidRPr="00BA57C4">
        <w:t xml:space="preserve"> and</w:t>
      </w:r>
      <w:r w:rsidR="00B2200C" w:rsidRPr="00BA57C4">
        <w:t xml:space="preserve"> </w:t>
      </w:r>
      <w:proofErr w:type="spellStart"/>
      <w:r w:rsidR="00B2200C" w:rsidRPr="00581730">
        <w:rPr>
          <w:rFonts w:ascii="Courier New" w:hAnsi="Courier New" w:cs="Courier New"/>
        </w:rPr>
        <w:t>ClientKeyExchange</w:t>
      </w:r>
      <w:proofErr w:type="spellEnd"/>
      <w:r w:rsidR="00B2200C" w:rsidRPr="00581730">
        <w:t xml:space="preserve"> can be used as a verification of the use of AKMA key material</w:t>
      </w:r>
      <w:r w:rsidRPr="00581730">
        <w:t xml:space="preserve"> as follows.  The PSK-identity field of the </w:t>
      </w:r>
      <w:proofErr w:type="spellStart"/>
      <w:r w:rsidRPr="00581730">
        <w:rPr>
          <w:rFonts w:ascii="Courier New" w:hAnsi="Courier New" w:cs="Courier New"/>
        </w:rPr>
        <w:t>ServerKeyExchange</w:t>
      </w:r>
      <w:proofErr w:type="spellEnd"/>
      <w:r w:rsidRPr="00581730">
        <w:t xml:space="preserve"> handshake message will have the value "3GPP-AKMA" and the corresponding field of the </w:t>
      </w:r>
      <w:proofErr w:type="spellStart"/>
      <w:r w:rsidRPr="00581730">
        <w:rPr>
          <w:rFonts w:ascii="Courier New" w:hAnsi="Courier New" w:cs="Courier New"/>
        </w:rPr>
        <w:t>ClientKeyExchange</w:t>
      </w:r>
      <w:proofErr w:type="spellEnd"/>
      <w:r w:rsidRPr="00581730">
        <w:t xml:space="preserve"> message will have the value "3GPP-AKMA" followed by the AKMA A-KID if AKMA is taken into use. Further, the </w:t>
      </w:r>
      <w:proofErr w:type="spellStart"/>
      <w:r w:rsidRPr="00581730">
        <w:t>the</w:t>
      </w:r>
      <w:proofErr w:type="spellEnd"/>
      <w:r w:rsidRPr="00581730">
        <w:t xml:space="preserve"> </w:t>
      </w:r>
      <w:proofErr w:type="spellStart"/>
      <w:r w:rsidRPr="00581730">
        <w:rPr>
          <w:rFonts w:ascii="Courier New" w:hAnsi="Courier New" w:cs="Courier New"/>
        </w:rPr>
        <w:t>server_name</w:t>
      </w:r>
      <w:proofErr w:type="spellEnd"/>
      <w:r w:rsidRPr="00581730">
        <w:t xml:space="preserve"> extension to the TLS 1.2 </w:t>
      </w:r>
      <w:proofErr w:type="spellStart"/>
      <w:r w:rsidRPr="00581730">
        <w:rPr>
          <w:rFonts w:ascii="Courier New" w:hAnsi="Courier New" w:cs="Courier New"/>
        </w:rPr>
        <w:t>ClientHello</w:t>
      </w:r>
      <w:proofErr w:type="spellEnd"/>
      <w:r w:rsidRPr="00581730">
        <w:t xml:space="preserve"> could also be useful since this indicates the AKMA AF hostname. This is useful if the provided K</w:t>
      </w:r>
      <w:r w:rsidRPr="00581730">
        <w:rPr>
          <w:vertAlign w:val="subscript"/>
        </w:rPr>
        <w:t>LI</w:t>
      </w:r>
      <w:r w:rsidRPr="00581730">
        <w:t xml:space="preserve"> decryption key is the AKMA </w:t>
      </w:r>
      <w:r w:rsidRPr="00581730">
        <w:lastRenderedPageBreak/>
        <w:t>anchor key (K</w:t>
      </w:r>
      <w:r w:rsidRPr="00581730">
        <w:rPr>
          <w:vertAlign w:val="subscript"/>
        </w:rPr>
        <w:t>AKMA</w:t>
      </w:r>
      <w:r w:rsidRPr="00581730">
        <w:t>) rather than the AF-specific key K</w:t>
      </w:r>
      <w:r w:rsidRPr="00581730">
        <w:rPr>
          <w:vertAlign w:val="subscript"/>
        </w:rPr>
        <w:t>AF</w:t>
      </w:r>
      <w:r w:rsidRPr="00581730">
        <w:t>, since derivation of K</w:t>
      </w:r>
      <w:r w:rsidRPr="00581730">
        <w:rPr>
          <w:vertAlign w:val="subscript"/>
        </w:rPr>
        <w:t>AF</w:t>
      </w:r>
      <w:r w:rsidRPr="00581730">
        <w:t xml:space="preserve"> (depending on the AF host name) is then necessary.</w:t>
      </w:r>
    </w:p>
    <w:p w14:paraId="792E4709" w14:textId="77777777" w:rsidR="0053533D" w:rsidRDefault="00205590" w:rsidP="0053533D">
      <w:r w:rsidRPr="00BA57C4">
        <w:t xml:space="preserve">If TLS 1.3 is used, the </w:t>
      </w:r>
      <w:r w:rsidRPr="00581730">
        <w:t xml:space="preserve">UE indicates use of AKMA, not in a </w:t>
      </w:r>
      <w:proofErr w:type="spellStart"/>
      <w:r w:rsidRPr="00581730">
        <w:rPr>
          <w:rFonts w:ascii="Courier New" w:hAnsi="Courier New" w:cs="Courier New"/>
        </w:rPr>
        <w:t>ClientKeyExchange</w:t>
      </w:r>
      <w:proofErr w:type="spellEnd"/>
      <w:r w:rsidRPr="00581730">
        <w:t xml:space="preserve"> handshake message, but rather as part of a </w:t>
      </w:r>
      <w:proofErr w:type="spellStart"/>
      <w:r w:rsidRPr="00581730">
        <w:rPr>
          <w:rFonts w:ascii="Courier New" w:hAnsi="Courier New" w:cs="Courier New"/>
        </w:rPr>
        <w:t>PresharedKey</w:t>
      </w:r>
      <w:proofErr w:type="spellEnd"/>
      <w:r w:rsidRPr="00581730">
        <w:t xml:space="preserve"> extension to the </w:t>
      </w:r>
      <w:proofErr w:type="spellStart"/>
      <w:r w:rsidRPr="00581730">
        <w:rPr>
          <w:rFonts w:ascii="Courier New" w:hAnsi="Courier New" w:cs="Courier New"/>
        </w:rPr>
        <w:t>ClientHello</w:t>
      </w:r>
      <w:proofErr w:type="spellEnd"/>
      <w:r w:rsidRPr="00581730">
        <w:t>.  The format is however the same, the PSK identity field is set to "3GPP-AKMA" followed by the A-KID.</w:t>
      </w:r>
    </w:p>
    <w:p w14:paraId="141B4410" w14:textId="096B6C81" w:rsidR="00D31AAF" w:rsidRPr="00BA57C4" w:rsidRDefault="00D31AAF" w:rsidP="00D31AAF">
      <w:pPr>
        <w:pStyle w:val="Heading4"/>
      </w:pPr>
      <w:bookmarkStart w:id="285" w:name="_Toc221554207"/>
      <w:r w:rsidRPr="00BA57C4">
        <w:t>6.</w:t>
      </w:r>
      <w:r w:rsidR="00DD616E" w:rsidRPr="00BA57C4">
        <w:t>2</w:t>
      </w:r>
      <w:r w:rsidRPr="00BA57C4">
        <w:t>.</w:t>
      </w:r>
      <w:r w:rsidR="00F53815" w:rsidRPr="00BA57C4">
        <w:t>2</w:t>
      </w:r>
      <w:r w:rsidRPr="00BA57C4">
        <w:t>.3</w:t>
      </w:r>
      <w:r w:rsidRPr="00BA57C4">
        <w:tab/>
        <w:t>Evaluation</w:t>
      </w:r>
      <w:bookmarkEnd w:id="285"/>
    </w:p>
    <w:p w14:paraId="63A52FAF" w14:textId="544CEF9B" w:rsidR="00205590" w:rsidRPr="00BA57C4" w:rsidRDefault="00205590" w:rsidP="00D31AAF">
      <w:r w:rsidRPr="00BA57C4">
        <w:t>The describe</w:t>
      </w:r>
      <w:r w:rsidR="007E3511" w:rsidRPr="00BA57C4">
        <w:t>d</w:t>
      </w:r>
      <w:r w:rsidRPr="00BA57C4">
        <w:t xml:space="preserve"> solution appears feasible as a basis for interception of AKMA-based TLS services. </w:t>
      </w:r>
      <w:r w:rsidR="0054766D" w:rsidRPr="00BA57C4">
        <w:t xml:space="preserve">The existing LI-solution for AKMA can be reused (or extended within </w:t>
      </w:r>
      <w:r w:rsidR="0073559B">
        <w:t>3GPP SA3-LI</w:t>
      </w:r>
      <w:r w:rsidR="0054766D" w:rsidRPr="00BA57C4">
        <w:t xml:space="preserve"> re</w:t>
      </w:r>
      <w:r w:rsidR="00240694">
        <w:t>sponsibility</w:t>
      </w:r>
      <w:r w:rsidR="0054766D" w:rsidRPr="00BA57C4">
        <w:t xml:space="preserve">, if required). </w:t>
      </w:r>
      <w:r w:rsidRPr="00BA57C4">
        <w:t>There are however some caveats</w:t>
      </w:r>
      <w:r w:rsidR="007E3511" w:rsidRPr="00BA57C4">
        <w:t xml:space="preserve"> regarding the effectiveness which will be discussed as part of solution #1</w:t>
      </w:r>
      <w:r w:rsidR="0054766D" w:rsidRPr="00BA57C4">
        <w:t>.</w:t>
      </w:r>
      <w:r w:rsidR="007E3511" w:rsidRPr="00BA57C4">
        <w:t>5.</w:t>
      </w:r>
    </w:p>
    <w:p w14:paraId="5C76ADB7" w14:textId="07782F07" w:rsidR="00D31AAF" w:rsidRPr="00BA57C4" w:rsidRDefault="0054766D" w:rsidP="00D31AAF">
      <w:r w:rsidRPr="00BA57C4">
        <w:t xml:space="preserve">There is some dependency on ongoing work outside 3GPP.  </w:t>
      </w:r>
      <w:r w:rsidR="00B2200C" w:rsidRPr="00BA57C4">
        <w:t xml:space="preserve">IETF </w:t>
      </w:r>
      <w:r w:rsidRPr="00BA57C4">
        <w:t xml:space="preserve">is </w:t>
      </w:r>
      <w:r w:rsidR="00B2200C" w:rsidRPr="00BA57C4">
        <w:t>work</w:t>
      </w:r>
      <w:r w:rsidRPr="00BA57C4">
        <w:t>ing</w:t>
      </w:r>
      <w:r w:rsidR="00B2200C" w:rsidRPr="00BA57C4">
        <w:t xml:space="preserve"> to define an encrypted version of the </w:t>
      </w:r>
      <w:proofErr w:type="spellStart"/>
      <w:r w:rsidR="00B2200C" w:rsidRPr="00BA57C4">
        <w:rPr>
          <w:rFonts w:ascii="Courier New" w:hAnsi="Courier New" w:cs="Courier New"/>
        </w:rPr>
        <w:t>ClientHello</w:t>
      </w:r>
      <w:proofErr w:type="spellEnd"/>
      <w:r w:rsidR="00B2200C" w:rsidRPr="00BA57C4">
        <w:t xml:space="preserve">, using a public key associated with the server. It is not yet clear if and how 3GPP will adopt this, </w:t>
      </w:r>
      <w:r w:rsidR="00205590" w:rsidRPr="00BA57C4">
        <w:t>and this</w:t>
      </w:r>
      <w:r w:rsidR="00B2200C" w:rsidRPr="00BA57C4">
        <w:t xml:space="preserve"> coul</w:t>
      </w:r>
      <w:r w:rsidR="00205590" w:rsidRPr="00BA57C4">
        <w:t>d significantly impact the feasibility of this solution.</w:t>
      </w:r>
    </w:p>
    <w:p w14:paraId="1A58568D" w14:textId="70B08F2A" w:rsidR="00D31AAF" w:rsidRPr="00BA57C4" w:rsidRDefault="00D31AAF" w:rsidP="00D31AAF">
      <w:pPr>
        <w:pStyle w:val="Heading3"/>
      </w:pPr>
      <w:bookmarkStart w:id="286" w:name="_Toc221554208"/>
      <w:r w:rsidRPr="00BA57C4">
        <w:t>6.</w:t>
      </w:r>
      <w:r w:rsidR="00DD616E" w:rsidRPr="00BA57C4">
        <w:t>2</w:t>
      </w:r>
      <w:r w:rsidRPr="00BA57C4">
        <w:t>.</w:t>
      </w:r>
      <w:r w:rsidR="00F53815" w:rsidRPr="00BA57C4">
        <w:t>3</w:t>
      </w:r>
      <w:r w:rsidRPr="00BA57C4">
        <w:tab/>
        <w:t>Solution #</w:t>
      </w:r>
      <w:r w:rsidR="00F53815" w:rsidRPr="00BA57C4">
        <w:t>1</w:t>
      </w:r>
      <w:r w:rsidRPr="00BA57C4">
        <w:t>.</w:t>
      </w:r>
      <w:r w:rsidR="00F53815" w:rsidRPr="00BA57C4">
        <w:t>3</w:t>
      </w:r>
      <w:r w:rsidRPr="00BA57C4">
        <w:t xml:space="preserve">: </w:t>
      </w:r>
      <w:r w:rsidR="001D117D">
        <w:t xml:space="preserve">Security </w:t>
      </w:r>
      <w:r w:rsidRPr="00BA57C4">
        <w:t xml:space="preserve">Handshake </w:t>
      </w:r>
      <w:r w:rsidR="001D117D">
        <w:t>I</w:t>
      </w:r>
      <w:r w:rsidR="001D117D" w:rsidRPr="00BA57C4">
        <w:t>nterception</w:t>
      </w:r>
      <w:r w:rsidR="00291D28">
        <w:t xml:space="preserve"> and Forwarding</w:t>
      </w:r>
      <w:r w:rsidR="001D117D">
        <w:t xml:space="preserve"> Function (SHIF</w:t>
      </w:r>
      <w:r w:rsidR="00291D28">
        <w:t>F</w:t>
      </w:r>
      <w:r w:rsidR="001D117D">
        <w:t>)</w:t>
      </w:r>
      <w:bookmarkEnd w:id="286"/>
    </w:p>
    <w:p w14:paraId="38F0773E" w14:textId="116C9A33" w:rsidR="000771FD" w:rsidRPr="00BA57C4" w:rsidRDefault="000771FD" w:rsidP="00E475F9">
      <w:pPr>
        <w:pStyle w:val="EditorsNote"/>
      </w:pPr>
      <w:r w:rsidRPr="00BA57C4">
        <w:t>Editor’s note: aimed at addressing KI 1.3 Obtaining auxiliary security parameter IRI</w:t>
      </w:r>
    </w:p>
    <w:p w14:paraId="49FD0E81" w14:textId="56233ACD" w:rsidR="00D31AAF" w:rsidRPr="00BA57C4" w:rsidRDefault="00D31AAF" w:rsidP="00D31AAF">
      <w:pPr>
        <w:pStyle w:val="Heading4"/>
      </w:pPr>
      <w:bookmarkStart w:id="287" w:name="_Toc221554209"/>
      <w:r w:rsidRPr="00BA57C4">
        <w:t>6.</w:t>
      </w:r>
      <w:r w:rsidR="00DD616E" w:rsidRPr="00BA57C4">
        <w:t>2</w:t>
      </w:r>
      <w:r w:rsidRPr="00BA57C4">
        <w:t>.</w:t>
      </w:r>
      <w:r w:rsidR="00DD616E" w:rsidRPr="00BA57C4">
        <w:t>3</w:t>
      </w:r>
      <w:r w:rsidRPr="00BA57C4">
        <w:t>.1</w:t>
      </w:r>
      <w:r w:rsidRPr="00BA57C4">
        <w:tab/>
        <w:t>Introduction</w:t>
      </w:r>
      <w:bookmarkEnd w:id="287"/>
    </w:p>
    <w:p w14:paraId="680D7425" w14:textId="3533C021" w:rsidR="0054766D" w:rsidRPr="00BA57C4" w:rsidRDefault="0054766D" w:rsidP="00F379A3">
      <w:r w:rsidRPr="00BA57C4">
        <w:t xml:space="preserve">Besides the cryptographic keys which are obtained as </w:t>
      </w:r>
      <w:proofErr w:type="spellStart"/>
      <w:r w:rsidRPr="00BA57C4">
        <w:t>xIRI</w:t>
      </w:r>
      <w:proofErr w:type="spellEnd"/>
      <w:r w:rsidRPr="00BA57C4">
        <w:t xml:space="preserve"> from the KSF, auxiliary security parameters are also needed as describe</w:t>
      </w:r>
      <w:r w:rsidR="00392B85">
        <w:t>d</w:t>
      </w:r>
      <w:r w:rsidRPr="00BA57C4">
        <w:t xml:space="preserve"> in KI #1.3. Under assumption A.1, this is only available as UP </w:t>
      </w:r>
      <w:r w:rsidR="005A1BA5">
        <w:t>in-band</w:t>
      </w:r>
      <w:r w:rsidRPr="00BA57C4">
        <w:t xml:space="preserve"> information exchanged between UE and STF during a handshake.</w:t>
      </w:r>
    </w:p>
    <w:p w14:paraId="0C2235F2" w14:textId="2D437019" w:rsidR="00D31AAF" w:rsidRPr="00BA57C4" w:rsidRDefault="00D31AAF" w:rsidP="00D31AAF">
      <w:pPr>
        <w:pStyle w:val="Heading4"/>
      </w:pPr>
      <w:bookmarkStart w:id="288" w:name="_Toc221554210"/>
      <w:r w:rsidRPr="00BA57C4">
        <w:t>6.</w:t>
      </w:r>
      <w:r w:rsidR="00DD616E" w:rsidRPr="00BA57C4">
        <w:t>2</w:t>
      </w:r>
      <w:r w:rsidRPr="00BA57C4">
        <w:t>.</w:t>
      </w:r>
      <w:r w:rsidR="00DD616E" w:rsidRPr="00BA57C4">
        <w:t>3</w:t>
      </w:r>
      <w:r w:rsidRPr="00BA57C4">
        <w:t>.2</w:t>
      </w:r>
      <w:r w:rsidRPr="00BA57C4">
        <w:tab/>
        <w:t>Solution details</w:t>
      </w:r>
      <w:bookmarkEnd w:id="288"/>
    </w:p>
    <w:p w14:paraId="7A692314" w14:textId="4AB347F2" w:rsidR="001D117D" w:rsidRDefault="0054766D" w:rsidP="00F379A3">
      <w:r w:rsidRPr="00BA57C4">
        <w:t xml:space="preserve">The procession logic of the </w:t>
      </w:r>
      <w:r w:rsidR="001D117D">
        <w:t>SPDF</w:t>
      </w:r>
      <w:r w:rsidRPr="00BA57C4">
        <w:t xml:space="preserve"> proposed in </w:t>
      </w:r>
      <w:r w:rsidR="00066A46" w:rsidRPr="00BA57C4">
        <w:t>s</w:t>
      </w:r>
      <w:r w:rsidRPr="00BA57C4">
        <w:t>olution #1.1 for security protocol detection can be extended with</w:t>
      </w:r>
      <w:r w:rsidR="00F379A3" w:rsidRPr="00BA57C4">
        <w:t xml:space="preserve"> more full-fledged</w:t>
      </w:r>
      <w:r w:rsidRPr="00BA57C4">
        <w:t xml:space="preserve"> POI-functionality that, after security protocol detection, proceeds to intercept the full handshake.</w:t>
      </w:r>
      <w:r w:rsidR="001D117D">
        <w:t xml:space="preserve"> Optionally, the handshake interception functionality is a separate entity</w:t>
      </w:r>
      <w:r w:rsidR="006B2906">
        <w:t>, the Sec</w:t>
      </w:r>
      <w:r w:rsidR="005A1BA5">
        <w:t>u</w:t>
      </w:r>
      <w:r w:rsidR="006B2906">
        <w:t>rity Handshake Interception and Forwarding</w:t>
      </w:r>
      <w:r w:rsidR="001D117D">
        <w:t xml:space="preserve"> </w:t>
      </w:r>
      <w:r w:rsidR="00392B85">
        <w:t xml:space="preserve">Function </w:t>
      </w:r>
      <w:r w:rsidR="001D117D">
        <w:t>(SHIF</w:t>
      </w:r>
      <w:r w:rsidR="006B2906">
        <w:t>F</w:t>
      </w:r>
      <w:r w:rsidR="001D117D">
        <w:t>).</w:t>
      </w:r>
      <w:r w:rsidRPr="00BA57C4">
        <w:t xml:space="preserve"> Technically, the intercepted information can be viewed as IRI since it comprises metadata related to the security protocol, though the interception is architecturally done in the UP between UE and STF, e.g. at a POI co-located with the (v)UPF.</w:t>
      </w:r>
      <w:r w:rsidR="001D117D">
        <w:t xml:space="preserve"> Figure 6.2.3.2-1 shows both the SHIF</w:t>
      </w:r>
      <w:r w:rsidR="00392B85">
        <w:t>F</w:t>
      </w:r>
      <w:r w:rsidR="001D117D">
        <w:t xml:space="preserve"> and the SPDF of solution #1.1 as separate functional entities co-located with a UPF CC-POI.</w:t>
      </w:r>
    </w:p>
    <w:p w14:paraId="406029BF" w14:textId="118EC595" w:rsidR="0054766D" w:rsidRDefault="00F22993" w:rsidP="000558A0">
      <w:pPr>
        <w:pStyle w:val="TH"/>
      </w:pPr>
      <w:r>
        <w:rPr>
          <w:noProof/>
        </w:rPr>
        <w:drawing>
          <wp:inline distT="0" distB="0" distL="0" distR="0" wp14:anchorId="2D3E8FEA" wp14:editId="03CFB72A">
            <wp:extent cx="3872206" cy="210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9">
                      <a:extLst>
                        <a:ext uri="{28A0092B-C50C-407E-A947-70E740481C1C}">
                          <a14:useLocalDpi xmlns:a14="http://schemas.microsoft.com/office/drawing/2010/main" val="0"/>
                        </a:ext>
                      </a:extLst>
                    </a:blip>
                    <a:srcRect l="26450" t="27936" r="27186" b="27254"/>
                    <a:stretch/>
                  </pic:blipFill>
                  <pic:spPr bwMode="auto">
                    <a:xfrm>
                      <a:off x="0" y="0"/>
                      <a:ext cx="3878883" cy="2108655"/>
                    </a:xfrm>
                    <a:prstGeom prst="rect">
                      <a:avLst/>
                    </a:prstGeom>
                    <a:ln>
                      <a:noFill/>
                    </a:ln>
                    <a:extLst>
                      <a:ext uri="{53640926-AAD7-44D8-BBD7-CCE9431645EC}">
                        <a14:shadowObscured xmlns:a14="http://schemas.microsoft.com/office/drawing/2010/main"/>
                      </a:ext>
                    </a:extLst>
                  </pic:spPr>
                </pic:pic>
              </a:graphicData>
            </a:graphic>
          </wp:inline>
        </w:drawing>
      </w:r>
    </w:p>
    <w:p w14:paraId="27C5643C" w14:textId="06B1E1E6" w:rsidR="001D117D" w:rsidRPr="00107BF2" w:rsidRDefault="001D117D" w:rsidP="00BB4A44">
      <w:pPr>
        <w:pStyle w:val="TF"/>
      </w:pPr>
      <w:r w:rsidRPr="00107BF2">
        <w:t>Figure 6.2.3.2-1: SHIF</w:t>
      </w:r>
      <w:r w:rsidR="00291D28">
        <w:t>F</w:t>
      </w:r>
      <w:r w:rsidRPr="00107BF2">
        <w:t xml:space="preserve"> and SPDF within a UPF CC-POI. </w:t>
      </w:r>
    </w:p>
    <w:p w14:paraId="76C232CF" w14:textId="77777777" w:rsidR="009E5D4B" w:rsidRDefault="00107BF2" w:rsidP="00F379A3">
      <w:r w:rsidRPr="00107BF2">
        <w:t>Both functions could most likely reuse the LI_T3 interface of the CC-POI, though provisioning might also apply in some cases</w:t>
      </w:r>
      <w:r w:rsidR="00392B85">
        <w:t xml:space="preserve">. </w:t>
      </w:r>
      <w:r w:rsidR="009E5D4B">
        <w:t>This could happen as follows:</w:t>
      </w:r>
    </w:p>
    <w:p w14:paraId="003C678A" w14:textId="68B818DA" w:rsidR="009E5D4B" w:rsidRDefault="00BB4A44" w:rsidP="00BB4A44">
      <w:pPr>
        <w:pStyle w:val="B1"/>
      </w:pPr>
      <w:r>
        <w:t>1.</w:t>
      </w:r>
      <w:r>
        <w:tab/>
      </w:r>
      <w:r w:rsidR="009E5D4B">
        <w:t>A PDU session is established by the SMF, which results in triggering the CC-POI of the UPF over LI_T3.</w:t>
      </w:r>
    </w:p>
    <w:p w14:paraId="45B640FC" w14:textId="78DF2E55" w:rsidR="00597C37" w:rsidRDefault="00BB4A44" w:rsidP="00BB4A44">
      <w:pPr>
        <w:pStyle w:val="B1"/>
      </w:pPr>
      <w:r>
        <w:lastRenderedPageBreak/>
        <w:t>2</w:t>
      </w:r>
      <w:r>
        <w:t>.</w:t>
      </w:r>
      <w:r>
        <w:tab/>
      </w:r>
      <w:r w:rsidR="009E5D4B">
        <w:t xml:space="preserve">The PDU session proceeds for a while without any security protocol taken into use. If there are keys available at the CSP (for example, at the SEAF, </w:t>
      </w:r>
      <w:r w:rsidR="00392B85">
        <w:t>as described in solution #3.1</w:t>
      </w:r>
      <w:r w:rsidR="009E5D4B">
        <w:t>) the SPDF could at this point be provisioned by these keys over LI_X1, in preparation for a possible security handshake.</w:t>
      </w:r>
    </w:p>
    <w:p w14:paraId="3B4A1BBC" w14:textId="66F0CEB5" w:rsidR="009E5D4B" w:rsidRDefault="00BB4A44" w:rsidP="00BB4A44">
      <w:pPr>
        <w:pStyle w:val="B1"/>
      </w:pPr>
      <w:r>
        <w:t>3</w:t>
      </w:r>
      <w:r>
        <w:t>.</w:t>
      </w:r>
      <w:r>
        <w:tab/>
      </w:r>
      <w:r w:rsidR="009E5D4B">
        <w:t>Later, when the security handshake is detected at the SPDF, the keys can be taken directly into use to decrypt traffic.</w:t>
      </w:r>
    </w:p>
    <w:p w14:paraId="5782415A" w14:textId="781D1898" w:rsidR="00D805F2" w:rsidRDefault="009E5D4B" w:rsidP="00F379A3">
      <w:r>
        <w:t>An</w:t>
      </w:r>
      <w:r w:rsidR="00107BF2">
        <w:t xml:space="preserve"> interface LI_T</w:t>
      </w:r>
      <w:r w:rsidR="00EB76EE">
        <w:t>SH</w:t>
      </w:r>
      <w:r w:rsidR="00107BF2">
        <w:t xml:space="preserve"> (LI </w:t>
      </w:r>
      <w:r w:rsidR="00EB76EE">
        <w:t xml:space="preserve">Triggering Interface for Security </w:t>
      </w:r>
      <w:r w:rsidR="00107BF2">
        <w:t xml:space="preserve">Handshake) is </w:t>
      </w:r>
      <w:r>
        <w:t xml:space="preserve">proposed to be </w:t>
      </w:r>
      <w:r w:rsidR="00107BF2">
        <w:t>used by the SPDF when it detects a security protocol handshake relevant for interceptio</w:t>
      </w:r>
      <w:r w:rsidR="00597C37">
        <w:t>n</w:t>
      </w:r>
      <w:r w:rsidR="00AA2D77">
        <w:t>, i.e. one that uses CSP-provided keys</w:t>
      </w:r>
      <w:r w:rsidR="00597C37">
        <w:t>.</w:t>
      </w:r>
      <w:r>
        <w:t xml:space="preserve"> Usage of this interface would be relevant mainly to trigger the SHIFF into collecting auxiliary security parameters in preparation for a potential later mid-session intercept (see solution #2.1). If LI is already activated, interception would instead start </w:t>
      </w:r>
      <w:proofErr w:type="spellStart"/>
      <w:proofErr w:type="gramStart"/>
      <w:r>
        <w:t>immediately.Further</w:t>
      </w:r>
      <w:proofErr w:type="spellEnd"/>
      <w:proofErr w:type="gramEnd"/>
      <w:r>
        <w:t>, an</w:t>
      </w:r>
      <w:r w:rsidR="00597C37">
        <w:t xml:space="preserve"> interface LI_</w:t>
      </w:r>
      <w:r w:rsidR="00E27F58">
        <w:t>X</w:t>
      </w:r>
      <w:r w:rsidR="00AA3069">
        <w:t>3_</w:t>
      </w:r>
      <w:r w:rsidR="00E27F58">
        <w:t>CR</w:t>
      </w:r>
      <w:r w:rsidR="00597C37">
        <w:t xml:space="preserve"> is </w:t>
      </w:r>
      <w:r>
        <w:t xml:space="preserve">proposed to be </w:t>
      </w:r>
      <w:r w:rsidR="00597C37">
        <w:t xml:space="preserve">used to </w:t>
      </w:r>
      <w:r w:rsidR="00AA3069">
        <w:t>forward</w:t>
      </w:r>
      <w:r w:rsidR="00597C37">
        <w:t xml:space="preserve"> auxiliary security parameters</w:t>
      </w:r>
      <w:r w:rsidR="00AA2D77">
        <w:t>, extracted from the handshake,</w:t>
      </w:r>
      <w:r w:rsidR="00597C37">
        <w:t xml:space="preserve"> to the entity performing the actual decryption (the </w:t>
      </w:r>
      <w:r>
        <w:t xml:space="preserve">Decryption POI, </w:t>
      </w:r>
      <w:r w:rsidR="00597C37">
        <w:t xml:space="preserve">D-POI, discussed in clause </w:t>
      </w:r>
      <w:r w:rsidR="00AA2D77">
        <w:t>6.5.2</w:t>
      </w:r>
      <w:r w:rsidR="00597C37">
        <w:t>).</w:t>
      </w:r>
      <w:r w:rsidR="00D805F2">
        <w:t xml:space="preserve"> </w:t>
      </w:r>
      <w:r w:rsidR="00190072">
        <w:t>The suffix "X3_CR" is chosen to signify that the interface is used to transfer crypto-related parameters captured of UP (</w:t>
      </w:r>
      <w:proofErr w:type="spellStart"/>
      <w:r w:rsidR="00190072">
        <w:t>xCC</w:t>
      </w:r>
      <w:proofErr w:type="spellEnd"/>
      <w:r w:rsidR="00190072">
        <w:t xml:space="preserve">) traffic. </w:t>
      </w:r>
      <w:r w:rsidR="00443D78">
        <w:t>For mid-session intercept, the receiving entity of the intercepted handshake information would store it in preparation for a possible later LI-activation.</w:t>
      </w:r>
    </w:p>
    <w:p w14:paraId="1C6E3ABB" w14:textId="38905BEC" w:rsidR="00D805F2" w:rsidRDefault="00D805F2" w:rsidP="00BB4A44">
      <w:pPr>
        <w:pStyle w:val="NO"/>
      </w:pPr>
      <w:r>
        <w:t>NOTE:</w:t>
      </w:r>
      <w:r>
        <w:tab/>
        <w:t>Since co</w:t>
      </w:r>
      <w:r w:rsidR="00954945">
        <w:t>-</w:t>
      </w:r>
      <w:r>
        <w:t>location of the D-POI with the CC-POI of the UPF appears an advantageous architectural solution (see analysis of clause 6.5.2), the LI_X3_CR interface would in this case be internal to the CC-POI. An external LI_X3_CR interface would however still be relevant to support mid-session intercept, see discussion in clause 6.5.1.</w:t>
      </w:r>
    </w:p>
    <w:p w14:paraId="6ED0996E" w14:textId="3B1B3493" w:rsidR="00541B15" w:rsidRDefault="00BA15E1" w:rsidP="00541B15">
      <w:r>
        <w:t>There is an open issue on the location of the SHIFF relative to D-POI. If mid-session intercept is to be supported, the SHIFF would typically need to be invoked independently of the D-POI, whereas if it is not to be supported, or</w:t>
      </w:r>
      <w:r w:rsidR="00964133">
        <w:t>,</w:t>
      </w:r>
      <w:r>
        <w:t xml:space="preserve"> if the security protocol uses an encrypted handshake, the SHIFF would benefit from tighter integration with the D-POI, see further discussion in clause 7.5 and 8.</w:t>
      </w:r>
    </w:p>
    <w:p w14:paraId="177C388B" w14:textId="79BF0CE1" w:rsidR="00D31AAF" w:rsidRPr="00BA57C4" w:rsidRDefault="00D31AAF" w:rsidP="00D31AAF">
      <w:pPr>
        <w:pStyle w:val="Heading4"/>
      </w:pPr>
      <w:bookmarkStart w:id="289" w:name="_Toc221554211"/>
      <w:r w:rsidRPr="00BA57C4">
        <w:t>6.2.</w:t>
      </w:r>
      <w:r w:rsidR="00DD616E" w:rsidRPr="00BA57C4">
        <w:t>3</w:t>
      </w:r>
      <w:r w:rsidRPr="00BA57C4">
        <w:t>.3</w:t>
      </w:r>
      <w:r w:rsidRPr="00BA57C4">
        <w:tab/>
        <w:t>Evaluation</w:t>
      </w:r>
      <w:bookmarkEnd w:id="289"/>
    </w:p>
    <w:p w14:paraId="6FB3E472" w14:textId="1ECA7BD2" w:rsidR="006C336C" w:rsidRPr="00BA57C4" w:rsidRDefault="0054766D" w:rsidP="006C336C">
      <w:r w:rsidRPr="00BA57C4">
        <w:t xml:space="preserve">Technically, the solution </w:t>
      </w:r>
      <w:r w:rsidR="005D02FF">
        <w:t xml:space="preserve">would bootstrap on </w:t>
      </w:r>
      <w:r w:rsidR="001D117D">
        <w:t xml:space="preserve">(e.g. be triggered by) </w:t>
      </w:r>
      <w:r w:rsidRPr="00BA57C4">
        <w:t>solution #1.1</w:t>
      </w:r>
      <w:r w:rsidR="008551AF" w:rsidRPr="00BA57C4">
        <w:t xml:space="preserve"> and can be handled entirely within </w:t>
      </w:r>
      <w:r w:rsidR="0073559B">
        <w:t>3GPP SA3-LI</w:t>
      </w:r>
      <w:r w:rsidR="008551AF" w:rsidRPr="00BA57C4">
        <w:t xml:space="preserve"> defined standards</w:t>
      </w:r>
      <w:r w:rsidRPr="00BA57C4">
        <w:t xml:space="preserve">. </w:t>
      </w:r>
      <w:r w:rsidR="005D02FF">
        <w:t xml:space="preserve">While </w:t>
      </w:r>
      <w:r w:rsidR="006C336C">
        <w:t xml:space="preserve">the basic technical principles are </w:t>
      </w:r>
      <w:r w:rsidR="005D02FF">
        <w:t>straightforward, it needs to be noted that the inspection done in solution #1.1 and the following interception performed as part of this solution needs to be done at line-speed.</w:t>
      </w:r>
      <w:r w:rsidR="006C336C">
        <w:t xml:space="preserve"> A technical consideration that needs handling is there is in general no one-to-one correspondence between security protocol PDUs and transport layer datagrams. In fact, there can even be fragmentation within the security protocol itself. For example, large (D)TLS Handshake messages can be split across several (D)TLS records (and thus also over several TCP/UDP packets). Conversely, a single UDP/TCP-packet can contain several (D)TLS messages.</w:t>
      </w:r>
    </w:p>
    <w:p w14:paraId="2B8C8FA5" w14:textId="76281831" w:rsidR="000771FD" w:rsidRPr="00BA57C4" w:rsidRDefault="000771FD" w:rsidP="000771FD">
      <w:pPr>
        <w:pStyle w:val="Heading3"/>
      </w:pPr>
      <w:bookmarkStart w:id="290" w:name="_Toc221554212"/>
      <w:r w:rsidRPr="00BA57C4">
        <w:t>6.</w:t>
      </w:r>
      <w:r w:rsidR="00DD616E" w:rsidRPr="00BA57C4">
        <w:t>2</w:t>
      </w:r>
      <w:r w:rsidRPr="00BA57C4">
        <w:t>.</w:t>
      </w:r>
      <w:r w:rsidR="005E18C3" w:rsidRPr="00BA57C4">
        <w:t>4</w:t>
      </w:r>
      <w:r w:rsidRPr="00BA57C4">
        <w:tab/>
        <w:t>Solution #1.</w:t>
      </w:r>
      <w:r w:rsidR="005E18C3" w:rsidRPr="00BA57C4">
        <w:t>4</w:t>
      </w:r>
      <w:r w:rsidRPr="00BA57C4">
        <w:t>: Security processing state machine</w:t>
      </w:r>
      <w:bookmarkEnd w:id="290"/>
    </w:p>
    <w:p w14:paraId="4A6F7DCA" w14:textId="0DA64454" w:rsidR="000771FD" w:rsidRPr="00BA57C4" w:rsidRDefault="000771FD" w:rsidP="00E475F9">
      <w:pPr>
        <w:pStyle w:val="EditorsNote"/>
      </w:pPr>
      <w:r w:rsidRPr="00BA57C4">
        <w:t>Editor’s note: aimed at addressing KI 1.4 Processing protected protocol PDUs, 1.5 Processing encrypted handshake, 1.6 Processing early data, and 1.</w:t>
      </w:r>
      <w:r w:rsidR="00A51B6D" w:rsidRPr="00BA57C4">
        <w:t>7</w:t>
      </w:r>
      <w:r w:rsidRPr="00BA57C4">
        <w:t xml:space="preserve"> </w:t>
      </w:r>
      <w:r w:rsidR="002B3CD7" w:rsidRPr="00BA57C4">
        <w:t>Unreliable transport and p</w:t>
      </w:r>
      <w:r w:rsidRPr="00BA57C4">
        <w:t>rotocol PDU fragmentation</w:t>
      </w:r>
    </w:p>
    <w:p w14:paraId="323987D9" w14:textId="3BD8A56E" w:rsidR="000771FD" w:rsidRPr="00BA57C4" w:rsidRDefault="000771FD" w:rsidP="000771FD">
      <w:pPr>
        <w:pStyle w:val="Heading4"/>
      </w:pPr>
      <w:bookmarkStart w:id="291" w:name="_Toc221554213"/>
      <w:r w:rsidRPr="00BA57C4">
        <w:t>6.</w:t>
      </w:r>
      <w:r w:rsidR="00DD616E" w:rsidRPr="00BA57C4">
        <w:t>2</w:t>
      </w:r>
      <w:r w:rsidRPr="00BA57C4">
        <w:t>.</w:t>
      </w:r>
      <w:r w:rsidR="005E18C3" w:rsidRPr="00BA57C4">
        <w:t>4</w:t>
      </w:r>
      <w:r w:rsidRPr="00BA57C4">
        <w:t>.1</w:t>
      </w:r>
      <w:r w:rsidRPr="00BA57C4">
        <w:tab/>
        <w:t>Introduction</w:t>
      </w:r>
      <w:bookmarkEnd w:id="291"/>
    </w:p>
    <w:p w14:paraId="3F6F031E" w14:textId="55276A07" w:rsidR="003F1649" w:rsidRPr="00BA57C4" w:rsidRDefault="003F1649" w:rsidP="003F1649">
      <w:r w:rsidRPr="00BA57C4">
        <w:t xml:space="preserve">In order to deliver an LI-product consisting of plaintext decrypted target UP traffic, the LI-component responsible for this needs to mimic the complete state machine of the receiving </w:t>
      </w:r>
      <w:proofErr w:type="gramStart"/>
      <w:r w:rsidRPr="00BA57C4">
        <w:t>end-point</w:t>
      </w:r>
      <w:proofErr w:type="gramEnd"/>
      <w:r w:rsidRPr="00BA57C4">
        <w:t xml:space="preserve"> as described in KI #1.4, #1.5 and #1.6, and possibly also cope with unreliable transport and fragmentation (KI #1.7). This contrast somewhat with current POI-type functions, that mainly just need to capture the right packets.</w:t>
      </w:r>
    </w:p>
    <w:p w14:paraId="641D6506" w14:textId="1C585A06" w:rsidR="000771FD" w:rsidRPr="00BA57C4" w:rsidRDefault="000771FD" w:rsidP="000771FD">
      <w:pPr>
        <w:pStyle w:val="Heading4"/>
      </w:pPr>
      <w:bookmarkStart w:id="292" w:name="_Toc221554214"/>
      <w:r w:rsidRPr="00BA57C4">
        <w:t>6.</w:t>
      </w:r>
      <w:r w:rsidR="00DD616E" w:rsidRPr="00BA57C4">
        <w:t>2</w:t>
      </w:r>
      <w:r w:rsidRPr="00BA57C4">
        <w:t>.</w:t>
      </w:r>
      <w:r w:rsidR="005E18C3" w:rsidRPr="00BA57C4">
        <w:t>4</w:t>
      </w:r>
      <w:r w:rsidRPr="00BA57C4">
        <w:t>.2</w:t>
      </w:r>
      <w:r w:rsidRPr="00BA57C4">
        <w:tab/>
        <w:t>Solution details</w:t>
      </w:r>
      <w:bookmarkEnd w:id="292"/>
    </w:p>
    <w:p w14:paraId="3A7872F8" w14:textId="0BA406FD" w:rsidR="00982DF4" w:rsidRPr="00646D12" w:rsidRDefault="003F1649" w:rsidP="00982DF4">
      <w:pPr>
        <w:rPr>
          <w:lang w:val="en-US"/>
        </w:rPr>
      </w:pPr>
      <w:r w:rsidRPr="00BA57C4">
        <w:t xml:space="preserve">The responsible LI-component (e.g. a CC-POI) implements the </w:t>
      </w:r>
      <w:r w:rsidR="00167B09" w:rsidRPr="00BA57C4">
        <w:t>"</w:t>
      </w:r>
      <w:r w:rsidRPr="00BA57C4">
        <w:t>full</w:t>
      </w:r>
      <w:r w:rsidR="00167B09" w:rsidRPr="00BA57C4">
        <w:t xml:space="preserve">-stack" </w:t>
      </w:r>
      <w:r w:rsidRPr="00BA57C4">
        <w:t xml:space="preserve">state machine of that (or those) security protocol(s) that are within the scope of interception. </w:t>
      </w:r>
      <w:r w:rsidR="00982DF4">
        <w:t>With reference to the</w:t>
      </w:r>
      <w:r w:rsidRPr="00BA57C4">
        <w:t xml:space="preserve"> </w:t>
      </w:r>
      <w:r w:rsidR="009E5D4B" w:rsidRPr="00BA57C4">
        <w:t>high-level</w:t>
      </w:r>
      <w:r w:rsidRPr="00BA57C4">
        <w:t xml:space="preserve"> overview of how such a state machine would operate</w:t>
      </w:r>
      <w:r w:rsidR="00982DF4">
        <w:t xml:space="preserve"> in clause 4.3, the following process would take place in the LI-system.</w:t>
      </w:r>
      <w:r w:rsidR="00982DF4">
        <w:rPr>
          <w:lang w:val="en-US"/>
        </w:rPr>
        <w:t xml:space="preserve"> The steps serve similar purposes as those of the actual protocol endpoints as discussed in clause 5.1, though the relevant information needed here is partly based on provided </w:t>
      </w:r>
      <w:proofErr w:type="spellStart"/>
      <w:r w:rsidR="00982DF4">
        <w:rPr>
          <w:lang w:val="en-US"/>
        </w:rPr>
        <w:t>xIRI</w:t>
      </w:r>
      <w:proofErr w:type="spellEnd"/>
      <w:r w:rsidR="00982DF4">
        <w:rPr>
          <w:lang w:val="en-US"/>
        </w:rPr>
        <w:t xml:space="preserve"> since the LI-system is not actively participating in the protocol.</w:t>
      </w:r>
    </w:p>
    <w:p w14:paraId="39DF6265" w14:textId="77777777" w:rsidR="00982DF4" w:rsidRDefault="00982DF4" w:rsidP="00BB4A44">
      <w:pPr>
        <w:pStyle w:val="TH"/>
      </w:pPr>
      <w:r>
        <w:rPr>
          <w:noProof/>
          <w:lang w:val="en-US"/>
        </w:rPr>
        <w:lastRenderedPageBreak/>
        <w:drawing>
          <wp:inline distT="0" distB="0" distL="0" distR="0" wp14:anchorId="14609D5E" wp14:editId="5981DA0A">
            <wp:extent cx="5353050" cy="1066800"/>
            <wp:effectExtent l="0" t="0" r="0" b="0"/>
            <wp:docPr id="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s1.jpg"/>
                    <pic:cNvPicPr/>
                  </pic:nvPicPr>
                  <pic:blipFill rotWithShape="1">
                    <a:blip r:embed="rId20">
                      <a:extLst>
                        <a:ext uri="{28A0092B-C50C-407E-A947-70E740481C1C}">
                          <a14:useLocalDpi xmlns:a14="http://schemas.microsoft.com/office/drawing/2010/main" val="0"/>
                        </a:ext>
                      </a:extLst>
                    </a:blip>
                    <a:srcRect t="17426" r="12561" b="51595"/>
                    <a:stretch/>
                  </pic:blipFill>
                  <pic:spPr bwMode="auto">
                    <a:xfrm>
                      <a:off x="0" y="0"/>
                      <a:ext cx="5353050" cy="1066800"/>
                    </a:xfrm>
                    <a:prstGeom prst="rect">
                      <a:avLst/>
                    </a:prstGeom>
                    <a:ln>
                      <a:noFill/>
                    </a:ln>
                    <a:extLst>
                      <a:ext uri="{53640926-AAD7-44D8-BBD7-CCE9431645EC}">
                        <a14:shadowObscured xmlns:a14="http://schemas.microsoft.com/office/drawing/2010/main"/>
                      </a:ext>
                    </a:extLst>
                  </pic:spPr>
                </pic:pic>
              </a:graphicData>
            </a:graphic>
          </wp:inline>
        </w:drawing>
      </w:r>
    </w:p>
    <w:p w14:paraId="49CE8F69" w14:textId="2B6129CE" w:rsidR="00982DF4" w:rsidRPr="00410461" w:rsidRDefault="00982DF4" w:rsidP="00BB4A44">
      <w:pPr>
        <w:pStyle w:val="TF"/>
      </w:pPr>
      <w:r w:rsidRPr="00410461">
        <w:t xml:space="preserve">Figure </w:t>
      </w:r>
      <w:r>
        <w:t>6.2.4.2</w:t>
      </w:r>
      <w:r w:rsidRPr="00410461">
        <w:t xml:space="preserve">-1: </w:t>
      </w:r>
      <w:r>
        <w:t xml:space="preserve">LI state machine overview, with LI activation prior to encrypted session start. The step "Decrypting intercepted </w:t>
      </w:r>
      <w:proofErr w:type="spellStart"/>
      <w:r>
        <w:t>xCC</w:t>
      </w:r>
      <w:proofErr w:type="spellEnd"/>
      <w:r>
        <w:t>" follows the outline presented in clause 4.3.3.</w:t>
      </w:r>
    </w:p>
    <w:p w14:paraId="4ED7117A" w14:textId="0A04212E" w:rsidR="003F1649" w:rsidRPr="00BA57C4" w:rsidRDefault="00982DF4" w:rsidP="003F1649">
      <w:r>
        <w:t>M</w:t>
      </w:r>
      <w:r w:rsidR="003F1649" w:rsidRPr="00BA57C4">
        <w:t>ore concrete examples in the case of TLS/DTLS are provided in annex A.</w:t>
      </w:r>
    </w:p>
    <w:p w14:paraId="56B9852C" w14:textId="31556F98" w:rsidR="000771FD" w:rsidRPr="00BA57C4" w:rsidRDefault="000771FD" w:rsidP="000771FD">
      <w:pPr>
        <w:pStyle w:val="Heading4"/>
      </w:pPr>
      <w:bookmarkStart w:id="293" w:name="_Toc221554215"/>
      <w:r w:rsidRPr="00BA57C4">
        <w:t>6.2.</w:t>
      </w:r>
      <w:r w:rsidR="005E18C3" w:rsidRPr="00BA57C4">
        <w:t>4</w:t>
      </w:r>
      <w:r w:rsidRPr="00BA57C4">
        <w:t>.3</w:t>
      </w:r>
      <w:r w:rsidRPr="00BA57C4">
        <w:tab/>
        <w:t>Evaluation</w:t>
      </w:r>
      <w:bookmarkEnd w:id="293"/>
    </w:p>
    <w:p w14:paraId="52678988" w14:textId="4D066BA0" w:rsidR="00167B09" w:rsidRPr="00BA57C4" w:rsidRDefault="003F1649" w:rsidP="003F1649">
      <w:r w:rsidRPr="00BA57C4">
        <w:t xml:space="preserve">The solution adds complexity to the LI-component corresponding to that of a full server implementation of the respective security protocol(s), which might seem substantial. However, there is no shortage of </w:t>
      </w:r>
      <w:r w:rsidR="00B943B9" w:rsidRPr="00BA57C4">
        <w:t>open-source</w:t>
      </w:r>
      <w:r w:rsidRPr="00BA57C4">
        <w:t xml:space="preserve"> distribution for all interesting security </w:t>
      </w:r>
      <w:proofErr w:type="gramStart"/>
      <w:r w:rsidRPr="00BA57C4">
        <w:t>protocols</w:t>
      </w:r>
      <w:proofErr w:type="gramEnd"/>
      <w:r w:rsidRPr="00BA57C4">
        <w:t xml:space="preserve"> and most LI-components would anyway need to implement TLS or a similar protocol in order to secure connections to/from ADMF, MDF, or other LI-components. </w:t>
      </w:r>
      <w:r w:rsidR="00167B09" w:rsidRPr="00BA57C4">
        <w:t xml:space="preserve">There are some new elements that enter into the picture when the decryption functionality is not actively participating as an </w:t>
      </w:r>
      <w:proofErr w:type="gramStart"/>
      <w:r w:rsidR="00167B09" w:rsidRPr="00BA57C4">
        <w:t>end-point</w:t>
      </w:r>
      <w:proofErr w:type="gramEnd"/>
      <w:r w:rsidR="00167B09" w:rsidRPr="00BA57C4">
        <w:t>, but those elements become noticeable mainly in conjunction with support for mid-session intercept (see solution #2.1 and annex A).</w:t>
      </w:r>
    </w:p>
    <w:p w14:paraId="7D33FEF0" w14:textId="0F09AC97" w:rsidR="003F1649" w:rsidRPr="00BA57C4" w:rsidRDefault="00167B09" w:rsidP="003F1649">
      <w:r w:rsidRPr="00BA57C4">
        <w:t xml:space="preserve">There </w:t>
      </w:r>
      <w:r w:rsidR="003F1649" w:rsidRPr="00BA57C4">
        <w:t xml:space="preserve">is a performance issue to consider since the </w:t>
      </w:r>
      <w:r w:rsidRPr="00BA57C4">
        <w:t xml:space="preserve">decryption </w:t>
      </w:r>
      <w:r w:rsidR="003F1649" w:rsidRPr="00BA57C4">
        <w:t>processing overhead grows linearly with the number of UP sessions being intercepted, whereas the overhead of normal LI usage of TLS only grows with the number of internal LI-interfaces.</w:t>
      </w:r>
    </w:p>
    <w:p w14:paraId="6C73A6D5" w14:textId="504AE7A2" w:rsidR="003F1649" w:rsidRPr="00BA57C4" w:rsidRDefault="003F1649" w:rsidP="003F1649">
      <w:r w:rsidRPr="00BA57C4">
        <w:t xml:space="preserve">The solution is purely up to the implementation of </w:t>
      </w:r>
      <w:r w:rsidR="0073559B">
        <w:t>3GPP SA3-LI</w:t>
      </w:r>
      <w:r w:rsidRPr="00BA57C4">
        <w:t xml:space="preserve">-defined functionality </w:t>
      </w:r>
      <w:r w:rsidR="00B30BC8" w:rsidRPr="00BA57C4">
        <w:t xml:space="preserve">for CSP </w:t>
      </w:r>
      <w:proofErr w:type="gramStart"/>
      <w:r w:rsidR="00B30BC8" w:rsidRPr="00BA57C4">
        <w:t xml:space="preserve">usage, </w:t>
      </w:r>
      <w:r w:rsidRPr="00BA57C4">
        <w:t>and</w:t>
      </w:r>
      <w:proofErr w:type="gramEnd"/>
      <w:r w:rsidRPr="00BA57C4">
        <w:t xml:space="preserve"> does not require additional standardisation</w:t>
      </w:r>
      <w:r w:rsidR="00B943B9">
        <w:t xml:space="preserve"> outside 3GPP</w:t>
      </w:r>
      <w:r w:rsidRPr="00BA57C4">
        <w:t>.</w:t>
      </w:r>
    </w:p>
    <w:p w14:paraId="1494086E" w14:textId="57F6B084" w:rsidR="005E18C3" w:rsidRPr="00BA57C4" w:rsidRDefault="005E18C3" w:rsidP="005E18C3">
      <w:pPr>
        <w:pStyle w:val="Heading3"/>
      </w:pPr>
      <w:bookmarkStart w:id="294" w:name="_Toc221554216"/>
      <w:r w:rsidRPr="00BA57C4">
        <w:t>6.</w:t>
      </w:r>
      <w:r w:rsidR="00DD616E" w:rsidRPr="00BA57C4">
        <w:t>2</w:t>
      </w:r>
      <w:r w:rsidRPr="00BA57C4">
        <w:t>.5</w:t>
      </w:r>
      <w:r w:rsidRPr="00BA57C4">
        <w:tab/>
        <w:t>Solution #1.5: Cipher suite profiling</w:t>
      </w:r>
      <w:bookmarkEnd w:id="294"/>
    </w:p>
    <w:p w14:paraId="0E141D82" w14:textId="6A1EA771" w:rsidR="005E18C3" w:rsidRPr="00BA57C4" w:rsidRDefault="005E18C3" w:rsidP="00E475F9">
      <w:pPr>
        <w:pStyle w:val="EditorsNote"/>
      </w:pPr>
      <w:r w:rsidRPr="00BA57C4">
        <w:t>Editor’s note: aimed at addressing KI 1.</w:t>
      </w:r>
      <w:r w:rsidR="00A51B6D" w:rsidRPr="00BA57C4">
        <w:t>8</w:t>
      </w:r>
      <w:r w:rsidRPr="00BA57C4">
        <w:t xml:space="preserve"> PFS and 1.</w:t>
      </w:r>
      <w:r w:rsidR="00A51B6D" w:rsidRPr="00BA57C4">
        <w:t>9</w:t>
      </w:r>
      <w:r w:rsidRPr="00BA57C4">
        <w:t xml:space="preserve"> Session resumption</w:t>
      </w:r>
    </w:p>
    <w:p w14:paraId="34BCCAE3" w14:textId="73146654" w:rsidR="005E18C3" w:rsidRPr="00BA57C4" w:rsidRDefault="005E18C3" w:rsidP="005E18C3">
      <w:pPr>
        <w:pStyle w:val="Heading4"/>
      </w:pPr>
      <w:bookmarkStart w:id="295" w:name="_Toc221554217"/>
      <w:r w:rsidRPr="00BA57C4">
        <w:t>6.</w:t>
      </w:r>
      <w:r w:rsidR="00DD616E" w:rsidRPr="00BA57C4">
        <w:t>2</w:t>
      </w:r>
      <w:r w:rsidRPr="00BA57C4">
        <w:t>.5.1</w:t>
      </w:r>
      <w:r w:rsidRPr="00BA57C4">
        <w:tab/>
        <w:t>Introduction</w:t>
      </w:r>
      <w:bookmarkEnd w:id="295"/>
    </w:p>
    <w:p w14:paraId="04E6B587" w14:textId="1C527E6C" w:rsidR="00436B38" w:rsidRPr="00BA57C4" w:rsidRDefault="00436B38" w:rsidP="007E3511">
      <w:r w:rsidRPr="00BA57C4">
        <w:t xml:space="preserve">Assuming the security protocol detection and key management IRI extraction as discussed in solution #1.1 and </w:t>
      </w:r>
      <w:r w:rsidR="0054766D" w:rsidRPr="00BA57C4">
        <w:t>#</w:t>
      </w:r>
      <w:r w:rsidRPr="00BA57C4">
        <w:t>1.2 are in place, there remains some issues related to the actual cipher suite in use as described by key issue 1.8.</w:t>
      </w:r>
    </w:p>
    <w:p w14:paraId="494A51D0" w14:textId="32DE030A" w:rsidR="007E3511" w:rsidRDefault="007E3511" w:rsidP="007E3511">
      <w:r w:rsidRPr="00BA57C4">
        <w:t xml:space="preserve">First, </w:t>
      </w:r>
      <w:r w:rsidR="00436B38" w:rsidRPr="00BA57C4">
        <w:t xml:space="preserve">solution #1.2 is only </w:t>
      </w:r>
      <w:r w:rsidRPr="00BA57C4">
        <w:t xml:space="preserve">effective if the authentication schemes used are one of those defined in clause 5.4 </w:t>
      </w:r>
      <w:r w:rsidR="0097473D" w:rsidRPr="00BA57C4">
        <w:t>of</w:t>
      </w:r>
      <w:r w:rsidR="00BB4A44">
        <w:t xml:space="preserve"> </w:t>
      </w:r>
      <w:r w:rsidR="0053506D">
        <w:t>TS 33.222</w:t>
      </w:r>
      <w:r w:rsidR="0097473D" w:rsidRPr="00BA57C4">
        <w:t xml:space="preserve"> </w:t>
      </w:r>
      <w:r w:rsidRPr="00BA57C4">
        <w:t>[</w:t>
      </w:r>
      <w:r w:rsidR="00EA4658" w:rsidRPr="00BA57C4">
        <w:t>9</w:t>
      </w:r>
      <w:r w:rsidRPr="00BA57C4">
        <w:t>] that only relies on AKMA-keys as pre-shared keys, and without use of certificates (clause</w:t>
      </w:r>
      <w:r w:rsidR="0053506D">
        <w:t>s</w:t>
      </w:r>
      <w:r w:rsidRPr="00BA57C4">
        <w:t xml:space="preserve"> 5.3 and 5.5 of</w:t>
      </w:r>
      <w:r w:rsidR="0053506D">
        <w:t xml:space="preserve"> TS 33.222</w:t>
      </w:r>
      <w:r w:rsidRPr="00BA57C4">
        <w:t xml:space="preserve"> [</w:t>
      </w:r>
      <w:r w:rsidR="00EA4658" w:rsidRPr="00BA57C4">
        <w:t>9</w:t>
      </w:r>
      <w:r w:rsidRPr="00BA57C4">
        <w:t xml:space="preserve">]). If one of the </w:t>
      </w:r>
      <w:r w:rsidR="0097473D" w:rsidRPr="00BA57C4">
        <w:t>latter</w:t>
      </w:r>
      <w:r w:rsidRPr="00BA57C4">
        <w:t xml:space="preserve"> approaches are used, although the handshake might still be detected and relevant IRI might be extracted, that will not enable interception of the service traffic that follows the handshake</w:t>
      </w:r>
      <w:r w:rsidR="0097473D" w:rsidRPr="00BA57C4">
        <w:t>,</w:t>
      </w:r>
      <w:r w:rsidRPr="00BA57C4">
        <w:t xml:space="preserve"> since that will not be encrypted based on the AKMA keys. Secondly, </w:t>
      </w:r>
      <w:r w:rsidR="00436B38" w:rsidRPr="00BA57C4">
        <w:t>even if the approach of clause 5.4 of</w:t>
      </w:r>
      <w:r w:rsidR="0053506D">
        <w:t xml:space="preserve"> TS 33.222</w:t>
      </w:r>
      <w:r w:rsidR="00436B38" w:rsidRPr="00BA57C4">
        <w:t xml:space="preserve"> [</w:t>
      </w:r>
      <w:r w:rsidR="00EA4658" w:rsidRPr="00BA57C4">
        <w:t>9</w:t>
      </w:r>
      <w:r w:rsidR="00436B38" w:rsidRPr="00BA57C4">
        <w:t>] is used, the</w:t>
      </w:r>
      <w:r w:rsidRPr="00BA57C4">
        <w:t>re remains issues related to which cipher suite is taken into use</w:t>
      </w:r>
      <w:r w:rsidR="00436B38" w:rsidRPr="00BA57C4">
        <w:t xml:space="preserve"> since some of the cipher suites of the </w:t>
      </w:r>
      <w:proofErr w:type="spellStart"/>
      <w:r w:rsidR="00436B38" w:rsidRPr="00BA57C4">
        <w:t>Ua</w:t>
      </w:r>
      <w:proofErr w:type="spellEnd"/>
      <w:r w:rsidR="00436B38" w:rsidRPr="00BA57C4">
        <w:t xml:space="preserve">* protocol profiles defined </w:t>
      </w:r>
      <w:r w:rsidR="0097473D" w:rsidRPr="00BA57C4">
        <w:t>by</w:t>
      </w:r>
      <w:r w:rsidR="0053506D">
        <w:t xml:space="preserve"> TS 33.222</w:t>
      </w:r>
      <w:r w:rsidR="0097473D" w:rsidRPr="00BA57C4">
        <w:t xml:space="preserve"> </w:t>
      </w:r>
      <w:r w:rsidR="00436B38" w:rsidRPr="00BA57C4">
        <w:t>[</w:t>
      </w:r>
      <w:r w:rsidR="00EA4658" w:rsidRPr="00BA57C4">
        <w:t>9</w:t>
      </w:r>
      <w:r w:rsidR="00436B38" w:rsidRPr="00BA57C4">
        <w:t>] combine the AKMA keys with Diffie-Hellman keys that are know</w:t>
      </w:r>
      <w:r w:rsidR="0054766D" w:rsidRPr="00BA57C4">
        <w:t>n</w:t>
      </w:r>
      <w:r w:rsidR="00436B38" w:rsidRPr="00BA57C4">
        <w:t xml:space="preserve"> only at the UE and STF.</w:t>
      </w:r>
    </w:p>
    <w:p w14:paraId="197A3100" w14:textId="573F01BD" w:rsidR="00436B38" w:rsidRPr="00BA57C4" w:rsidRDefault="00BD3AD2" w:rsidP="007E3511">
      <w:r>
        <w:t>Finally</w:t>
      </w:r>
      <w:r w:rsidR="00436B38" w:rsidRPr="00BA57C4">
        <w:t>, protocols such as TLS allows issuing "tickets" as discussed in relation to KI #1.9 which would make it infeasible to perform interception of sessions that are resumed from sessions that occurred prior to LI activation.</w:t>
      </w:r>
      <w:r w:rsidR="00A140ED">
        <w:t xml:space="preserve"> Similar problems arise with protocols that "refresh" keys during a </w:t>
      </w:r>
      <w:r w:rsidR="001F5D08">
        <w:t>session, see</w:t>
      </w:r>
      <w:r w:rsidR="00A140ED">
        <w:t xml:space="preserve"> clause A.4.3.4.1 for discussion.</w:t>
      </w:r>
    </w:p>
    <w:p w14:paraId="49C024F4" w14:textId="2479C09B" w:rsidR="005E18C3" w:rsidRPr="00BA57C4" w:rsidRDefault="005E18C3" w:rsidP="005E18C3">
      <w:pPr>
        <w:pStyle w:val="Heading4"/>
      </w:pPr>
      <w:bookmarkStart w:id="296" w:name="_Toc221554218"/>
      <w:r w:rsidRPr="00BA57C4">
        <w:t>6.</w:t>
      </w:r>
      <w:r w:rsidR="00DD616E" w:rsidRPr="00BA57C4">
        <w:t>2</w:t>
      </w:r>
      <w:r w:rsidRPr="00BA57C4">
        <w:t>.5.2</w:t>
      </w:r>
      <w:r w:rsidRPr="00BA57C4">
        <w:tab/>
        <w:t>Solution details</w:t>
      </w:r>
      <w:bookmarkEnd w:id="296"/>
    </w:p>
    <w:p w14:paraId="27C9CE92" w14:textId="24BDF4E4" w:rsidR="00436B38" w:rsidRPr="00BA57C4" w:rsidRDefault="00436B38" w:rsidP="00436B38">
      <w:r w:rsidRPr="00BA57C4">
        <w:t xml:space="preserve">The proposed solution is more of a policy solution than a technical one. The solution consists </w:t>
      </w:r>
      <w:r w:rsidR="0097473D" w:rsidRPr="00BA57C4">
        <w:t>i</w:t>
      </w:r>
      <w:r w:rsidRPr="00BA57C4">
        <w:t xml:space="preserve">n configuration of the </w:t>
      </w:r>
      <w:proofErr w:type="spellStart"/>
      <w:r w:rsidRPr="00BA57C4">
        <w:t>Ua</w:t>
      </w:r>
      <w:proofErr w:type="spellEnd"/>
      <w:r w:rsidRPr="00BA57C4">
        <w:t xml:space="preserve">* protocol usage (in UE and STF) to only make use of the </w:t>
      </w:r>
      <w:r w:rsidR="0054766D" w:rsidRPr="00BA57C4">
        <w:t xml:space="preserve">AKMA </w:t>
      </w:r>
      <w:r w:rsidRPr="00BA57C4">
        <w:t>authentication approach of</w:t>
      </w:r>
      <w:r w:rsidR="0053506D">
        <w:t xml:space="preserve"> TS 33.222</w:t>
      </w:r>
      <w:r w:rsidRPr="00BA57C4">
        <w:t xml:space="preserve"> [</w:t>
      </w:r>
      <w:r w:rsidR="00EA4658" w:rsidRPr="00BA57C4">
        <w:t>9</w:t>
      </w:r>
      <w:r w:rsidRPr="00BA57C4">
        <w:t>] clause 5.4</w:t>
      </w:r>
      <w:r w:rsidR="0097473D" w:rsidRPr="00BA57C4">
        <w:t>,</w:t>
      </w:r>
      <w:r w:rsidRPr="00BA57C4">
        <w:t xml:space="preserve"> and to only make use of </w:t>
      </w:r>
      <w:proofErr w:type="spellStart"/>
      <w:r w:rsidRPr="00BA57C4">
        <w:t>Ua</w:t>
      </w:r>
      <w:proofErr w:type="spellEnd"/>
      <w:r w:rsidRPr="00BA57C4">
        <w:t>* protocol cipher suites that rely solely on the CSP-provide keys, without usage of PFS mechanisms.</w:t>
      </w:r>
    </w:p>
    <w:p w14:paraId="6B569136" w14:textId="4821D033" w:rsidR="005E18C3" w:rsidRPr="00BA57C4" w:rsidRDefault="005E18C3" w:rsidP="005E18C3">
      <w:pPr>
        <w:pStyle w:val="Heading4"/>
      </w:pPr>
      <w:bookmarkStart w:id="297" w:name="_Toc221554219"/>
      <w:r w:rsidRPr="00BA57C4">
        <w:t>6.2.5.3</w:t>
      </w:r>
      <w:r w:rsidRPr="00BA57C4">
        <w:tab/>
        <w:t>Evaluation</w:t>
      </w:r>
      <w:bookmarkEnd w:id="297"/>
    </w:p>
    <w:p w14:paraId="0F11B65A" w14:textId="5C7FA4A4" w:rsidR="00436B38" w:rsidRPr="00BA57C4" w:rsidRDefault="00436B38" w:rsidP="00436B38">
      <w:r w:rsidRPr="00BA57C4">
        <w:t>The solution is technically straightforward and effective under assumption A9.</w:t>
      </w:r>
    </w:p>
    <w:p w14:paraId="696EFCBC" w14:textId="63778B18" w:rsidR="00EA4658" w:rsidRPr="00BA57C4" w:rsidRDefault="00EA4658" w:rsidP="00436B38">
      <w:r w:rsidRPr="00BA57C4">
        <w:lastRenderedPageBreak/>
        <w:t>The current cipher suites specified in 3GPP are not compliant with the above solution and would need new specification work by 3GPP SA3. The new cipher suites would need to be adopted in UE implementations.</w:t>
      </w:r>
    </w:p>
    <w:p w14:paraId="6801394B" w14:textId="740B20B3" w:rsidR="008807AC" w:rsidRPr="00BA57C4" w:rsidRDefault="008807AC" w:rsidP="008807AC">
      <w:pPr>
        <w:pStyle w:val="Heading2"/>
      </w:pPr>
      <w:bookmarkStart w:id="298" w:name="_Toc221554220"/>
      <w:r w:rsidRPr="00BA57C4">
        <w:t>6.</w:t>
      </w:r>
      <w:r w:rsidR="00DD616E" w:rsidRPr="00BA57C4">
        <w:t>3</w:t>
      </w:r>
      <w:r w:rsidRPr="00BA57C4">
        <w:tab/>
        <w:t>Solutions for mid-session intercept</w:t>
      </w:r>
      <w:bookmarkEnd w:id="298"/>
    </w:p>
    <w:p w14:paraId="302A14E5" w14:textId="3F583A26" w:rsidR="000771FD" w:rsidRPr="00BA57C4" w:rsidRDefault="000771FD" w:rsidP="00E475F9">
      <w:pPr>
        <w:pStyle w:val="EditorsNote"/>
      </w:pPr>
      <w:r w:rsidRPr="00BA57C4">
        <w:t>Editor’s note: aimed at addressing KI 2.1 Handshake dependency</w:t>
      </w:r>
      <w:r w:rsidR="00C87BF2" w:rsidRPr="00BA57C4">
        <w:t>,</w:t>
      </w:r>
      <w:r w:rsidRPr="00BA57C4">
        <w:t xml:space="preserve"> and 2.2 Obtaining cryptographic context synchronization</w:t>
      </w:r>
      <w:r w:rsidR="00C87BF2" w:rsidRPr="00BA57C4">
        <w:t>, and 3.1 Inter-PLMN dependency</w:t>
      </w:r>
    </w:p>
    <w:p w14:paraId="743E834C" w14:textId="6A8D8622" w:rsidR="00D31AAF" w:rsidRPr="00BA57C4" w:rsidRDefault="00D31AAF" w:rsidP="00D31AAF">
      <w:pPr>
        <w:pStyle w:val="Heading3"/>
      </w:pPr>
      <w:bookmarkStart w:id="299" w:name="_Toc221554221"/>
      <w:r w:rsidRPr="00BA57C4">
        <w:t>6.</w:t>
      </w:r>
      <w:r w:rsidR="00DD616E" w:rsidRPr="00BA57C4">
        <w:t>3</w:t>
      </w:r>
      <w:r w:rsidRPr="00BA57C4">
        <w:t>.1</w:t>
      </w:r>
      <w:r w:rsidRPr="00BA57C4">
        <w:tab/>
        <w:t>Solution #</w:t>
      </w:r>
      <w:r w:rsidR="00C50BCB" w:rsidRPr="00BA57C4">
        <w:t>2</w:t>
      </w:r>
      <w:r w:rsidRPr="00BA57C4">
        <w:t xml:space="preserve">.1: </w:t>
      </w:r>
      <w:r w:rsidR="00F63D64" w:rsidRPr="00BA57C4">
        <w:t>Security s</w:t>
      </w:r>
      <w:r w:rsidRPr="00BA57C4">
        <w:t>tate mirroring</w:t>
      </w:r>
      <w:bookmarkEnd w:id="299"/>
    </w:p>
    <w:p w14:paraId="1D3FF365" w14:textId="4714D08B" w:rsidR="00D31AAF" w:rsidRPr="00BA57C4" w:rsidRDefault="00D31AAF" w:rsidP="00D31AAF">
      <w:pPr>
        <w:pStyle w:val="Heading4"/>
      </w:pPr>
      <w:bookmarkStart w:id="300" w:name="_Toc221554222"/>
      <w:r w:rsidRPr="00BA57C4">
        <w:t>6.</w:t>
      </w:r>
      <w:r w:rsidR="00DD616E" w:rsidRPr="00BA57C4">
        <w:t>3</w:t>
      </w:r>
      <w:r w:rsidRPr="00BA57C4">
        <w:t>.1.1</w:t>
      </w:r>
      <w:r w:rsidRPr="00BA57C4">
        <w:tab/>
        <w:t>Introduction</w:t>
      </w:r>
      <w:bookmarkEnd w:id="300"/>
    </w:p>
    <w:p w14:paraId="7588EB49" w14:textId="04D71D3B" w:rsidR="0054766D" w:rsidRPr="00BA57C4" w:rsidRDefault="0054766D" w:rsidP="00167B09">
      <w:r w:rsidRPr="00BA57C4">
        <w:t xml:space="preserve">If a warrant is to be activated on a secure protocol session that has already started some time ago, it is necessary to retrieve information from the previous security protocol handshake according to KI </w:t>
      </w:r>
      <w:r w:rsidR="005C70F5" w:rsidRPr="00BA57C4">
        <w:t>#</w:t>
      </w:r>
      <w:r w:rsidRPr="00BA57C4">
        <w:t>2.1</w:t>
      </w:r>
      <w:r w:rsidR="00167B09" w:rsidRPr="00BA57C4">
        <w:t xml:space="preserve"> and it is also necessary to "fast-forward" the security processing state from the handshake to the security protocol PDUs currently being forwarded</w:t>
      </w:r>
      <w:r w:rsidR="00EE3C99">
        <w:t xml:space="preserve"> as discussed in KI #2.2</w:t>
      </w:r>
      <w:r w:rsidRPr="00BA57C4">
        <w:t>.</w:t>
      </w:r>
    </w:p>
    <w:p w14:paraId="39693C0A" w14:textId="37A42F99" w:rsidR="00D31AAF" w:rsidRPr="00BA57C4" w:rsidRDefault="00D31AAF" w:rsidP="00D31AAF">
      <w:pPr>
        <w:pStyle w:val="Heading4"/>
      </w:pPr>
      <w:bookmarkStart w:id="301" w:name="_Toc221554223"/>
      <w:r w:rsidRPr="00BA57C4">
        <w:t>6.</w:t>
      </w:r>
      <w:r w:rsidR="00DD616E" w:rsidRPr="00BA57C4">
        <w:t>3</w:t>
      </w:r>
      <w:r w:rsidRPr="00BA57C4">
        <w:t>.1.2</w:t>
      </w:r>
      <w:r w:rsidRPr="00BA57C4">
        <w:tab/>
        <w:t>Solution details</w:t>
      </w:r>
      <w:bookmarkEnd w:id="301"/>
    </w:p>
    <w:p w14:paraId="3625C0DD" w14:textId="36DA6E65" w:rsidR="00167B09" w:rsidRPr="00BA57C4" w:rsidRDefault="00167B09" w:rsidP="00167B09">
      <w:r w:rsidRPr="00BA57C4">
        <w:t xml:space="preserve">To support mid-session intercept, it is proposed that </w:t>
      </w:r>
      <w:r w:rsidR="00EE3C99">
        <w:t xml:space="preserve">the </w:t>
      </w:r>
      <w:r w:rsidRPr="00BA57C4">
        <w:t>solution</w:t>
      </w:r>
      <w:r w:rsidR="00EE3C99">
        <w:t xml:space="preserve">s #1.1 </w:t>
      </w:r>
      <w:r w:rsidR="00BA15E1">
        <w:t xml:space="preserve">and </w:t>
      </w:r>
      <w:r w:rsidR="00BA15E1" w:rsidRPr="00BA57C4">
        <w:t>#</w:t>
      </w:r>
      <w:r w:rsidRPr="00BA57C4">
        <w:t xml:space="preserve">1.3 for handshake </w:t>
      </w:r>
      <w:r w:rsidR="00EE3C99">
        <w:t xml:space="preserve">detection and </w:t>
      </w:r>
      <w:r w:rsidRPr="00BA57C4">
        <w:t>interception</w:t>
      </w:r>
      <w:r w:rsidR="00EE3C99">
        <w:t xml:space="preserve"> (the S</w:t>
      </w:r>
      <w:r w:rsidR="00BD3AD2">
        <w:t>P</w:t>
      </w:r>
      <w:r w:rsidR="00EE3C99">
        <w:t>DF and SHIF</w:t>
      </w:r>
      <w:r w:rsidR="00BD3AD2">
        <w:t>F</w:t>
      </w:r>
      <w:r w:rsidR="00EE3C99">
        <w:t>)</w:t>
      </w:r>
      <w:r w:rsidRPr="00BA57C4">
        <w:t xml:space="preserve"> </w:t>
      </w:r>
      <w:r w:rsidR="00EE3C99">
        <w:t>are</w:t>
      </w:r>
      <w:r w:rsidRPr="00BA57C4">
        <w:t xml:space="preserve"> </w:t>
      </w:r>
      <w:r w:rsidR="00EE3C99">
        <w:t>generalized and extended by</w:t>
      </w:r>
      <w:r w:rsidR="00A31D88">
        <w:t>:</w:t>
      </w:r>
    </w:p>
    <w:p w14:paraId="30540485" w14:textId="616B7F37" w:rsidR="00167B09" w:rsidRPr="00BA57C4" w:rsidRDefault="00815367" w:rsidP="00A31D88">
      <w:pPr>
        <w:pStyle w:val="B1"/>
      </w:pPr>
      <w:r>
        <w:t>1.</w:t>
      </w:r>
      <w:r>
        <w:tab/>
        <w:t>A</w:t>
      </w:r>
      <w:r w:rsidR="00167B09" w:rsidRPr="00BA57C4">
        <w:t xml:space="preserve"> preparatory handshake capture function that captures handshake messages (even for sessions that are currently not being intercepted), and</w:t>
      </w:r>
      <w:r w:rsidR="00A31D88">
        <w:t>,</w:t>
      </w:r>
    </w:p>
    <w:p w14:paraId="144753A5" w14:textId="0D92612C" w:rsidR="00167B09" w:rsidRPr="00BA57C4" w:rsidRDefault="00815367" w:rsidP="00A31D88">
      <w:pPr>
        <w:pStyle w:val="B1"/>
      </w:pPr>
      <w:r>
        <w:t>2</w:t>
      </w:r>
      <w:r>
        <w:t>.</w:t>
      </w:r>
      <w:r>
        <w:tab/>
      </w:r>
      <w:r>
        <w:t>A</w:t>
      </w:r>
      <w:r w:rsidR="00167B09" w:rsidRPr="00BA57C4">
        <w:t xml:space="preserve"> basic keep-in-synch mechanism thar records and stores information related updates of the cryptographic state at the actual endpoints.</w:t>
      </w:r>
    </w:p>
    <w:p w14:paraId="1C05ED79" w14:textId="77777777" w:rsidR="00167B09" w:rsidRPr="00BA57C4" w:rsidRDefault="00167B09" w:rsidP="00167B09">
      <w:r w:rsidRPr="00BA57C4">
        <w:t>In a simple case, the function (1) would just need to capture and store relevant auxiliary security parameter IRI, extracted from the handshake. For more complex protocols (where handshake messages might be encrypted) raw PDU-captures might need to be stored, unless the decryption keys are already available.</w:t>
      </w:r>
    </w:p>
    <w:p w14:paraId="79C8EF8E" w14:textId="4F06D458" w:rsidR="00167B09" w:rsidRDefault="00167B09" w:rsidP="00167B09">
      <w:r w:rsidRPr="00BA57C4">
        <w:t>The function (2) would always comprise a function that counts security protocol PDUs, so that the correct sequence number is known when a warrant is received. In some cases (depending on the protocol) the function (2) would also capture specific security protocol messages that are used to modify keys during the session. If keys to process these are available, the keys can be updated in real-time, whereas if the keys are not yet available, raw copies might need to be stored until keys do become available.</w:t>
      </w:r>
    </w:p>
    <w:p w14:paraId="6E7F9FE0" w14:textId="332C089D" w:rsidR="00982DF4" w:rsidRDefault="00982DF4" w:rsidP="00982DF4">
      <w:pPr>
        <w:rPr>
          <w:lang w:val="en-US"/>
        </w:rPr>
      </w:pPr>
      <w:r>
        <w:rPr>
          <w:lang w:val="en-US"/>
        </w:rPr>
        <w:t xml:space="preserve">Figure 6.3.1.2-1 below illustrates how the </w:t>
      </w:r>
      <w:r w:rsidR="00BD3AD2">
        <w:rPr>
          <w:lang w:val="en-US"/>
        </w:rPr>
        <w:t xml:space="preserve">"security </w:t>
      </w:r>
      <w:r>
        <w:rPr>
          <w:lang w:val="en-US"/>
        </w:rPr>
        <w:t>state mirroring</w:t>
      </w:r>
      <w:r w:rsidR="00BD3AD2">
        <w:rPr>
          <w:lang w:val="en-US"/>
        </w:rPr>
        <w:t>" just described</w:t>
      </w:r>
      <w:r>
        <w:rPr>
          <w:lang w:val="en-US"/>
        </w:rPr>
        <w:t xml:space="preserve"> would fit with, and support, the LI process. During state mirroring, necessary IRI from UE-STF communication (security protocol handshake) is obtained by a concurrently running security-state mirroring function which is configured to recognize security handshakes of relevant security protocol (as outlined in solution #1.1) and to extract relevant IRI from these handshakes in case they are later needed to start interception of sessions that has already started. This mirroring occurs independently of identities of currently known </w:t>
      </w:r>
      <w:r w:rsidR="00BD3AD2">
        <w:rPr>
          <w:lang w:val="en-US"/>
        </w:rPr>
        <w:t>LI-</w:t>
      </w:r>
      <w:r>
        <w:rPr>
          <w:lang w:val="en-US"/>
        </w:rPr>
        <w:t>targets.</w:t>
      </w:r>
    </w:p>
    <w:p w14:paraId="3125424C" w14:textId="5A2240C0" w:rsidR="00982DF4" w:rsidRPr="0006387B" w:rsidRDefault="00982DF4" w:rsidP="00982DF4">
      <w:pPr>
        <w:rPr>
          <w:lang w:val="en-US"/>
        </w:rPr>
      </w:pPr>
      <w:r>
        <w:rPr>
          <w:lang w:val="en-US"/>
        </w:rPr>
        <w:t xml:space="preserve">The extent to which the process can </w:t>
      </w:r>
      <w:proofErr w:type="gramStart"/>
      <w:r>
        <w:rPr>
          <w:lang w:val="en-US"/>
        </w:rPr>
        <w:t>actually extract</w:t>
      </w:r>
      <w:proofErr w:type="gramEnd"/>
      <w:r>
        <w:rPr>
          <w:lang w:val="en-US"/>
        </w:rPr>
        <w:t xml:space="preserve"> individual IRI depend</w:t>
      </w:r>
      <w:r w:rsidR="00BD3AD2">
        <w:rPr>
          <w:lang w:val="en-US"/>
        </w:rPr>
        <w:t>s</w:t>
      </w:r>
      <w:r>
        <w:rPr>
          <w:lang w:val="en-US"/>
        </w:rPr>
        <w:t xml:space="preserve"> on details of the security protocol, e.g. whether handshake messages are encrypted and whether they can even be recognized as handshake messages without the ability to decrypt as will be elaborated in more detail in annex</w:t>
      </w:r>
      <w:r w:rsidR="00BD3AD2">
        <w:rPr>
          <w:lang w:val="en-US"/>
        </w:rPr>
        <w:t xml:space="preserve"> A</w:t>
      </w:r>
      <w:r>
        <w:rPr>
          <w:lang w:val="en-US"/>
        </w:rPr>
        <w:t>,</w:t>
      </w:r>
      <w:r w:rsidR="00BD3AD2">
        <w:rPr>
          <w:lang w:val="en-US"/>
        </w:rPr>
        <w:t xml:space="preserve"> for </w:t>
      </w:r>
      <w:r>
        <w:rPr>
          <w:lang w:val="en-US"/>
        </w:rPr>
        <w:t xml:space="preserve">specific security protocols. When this is not possible, the </w:t>
      </w:r>
      <w:proofErr w:type="gramStart"/>
      <w:r>
        <w:rPr>
          <w:lang w:val="en-US"/>
        </w:rPr>
        <w:t>state mirroring</w:t>
      </w:r>
      <w:proofErr w:type="gramEnd"/>
      <w:r>
        <w:rPr>
          <w:lang w:val="en-US"/>
        </w:rPr>
        <w:t xml:space="preserve"> has no option but to capture </w:t>
      </w:r>
      <w:proofErr w:type="gramStart"/>
      <w:r>
        <w:rPr>
          <w:lang w:val="en-US"/>
        </w:rPr>
        <w:t>more or less all</w:t>
      </w:r>
      <w:proofErr w:type="gramEnd"/>
      <w:r>
        <w:rPr>
          <w:lang w:val="en-US"/>
        </w:rPr>
        <w:t xml:space="preserve"> of the initial security protocol PDUs.</w:t>
      </w:r>
    </w:p>
    <w:p w14:paraId="5EE72BA0" w14:textId="77777777" w:rsidR="00982DF4" w:rsidRDefault="00982DF4" w:rsidP="00815367">
      <w:pPr>
        <w:pStyle w:val="TH"/>
        <w:rPr>
          <w:lang w:val="en-US"/>
        </w:rPr>
      </w:pPr>
      <w:r>
        <w:rPr>
          <w:noProof/>
          <w:lang w:val="en-US"/>
        </w:rPr>
        <w:lastRenderedPageBreak/>
        <w:drawing>
          <wp:inline distT="0" distB="0" distL="0" distR="0" wp14:anchorId="335AB170" wp14:editId="3955D800">
            <wp:extent cx="5200650" cy="1600200"/>
            <wp:effectExtent l="0" t="0" r="0" b="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2.jpg"/>
                    <pic:cNvPicPr/>
                  </pic:nvPicPr>
                  <pic:blipFill rotWithShape="1">
                    <a:blip r:embed="rId21">
                      <a:extLst>
                        <a:ext uri="{28A0092B-C50C-407E-A947-70E740481C1C}">
                          <a14:useLocalDpi xmlns:a14="http://schemas.microsoft.com/office/drawing/2010/main" val="0"/>
                        </a:ext>
                      </a:extLst>
                    </a:blip>
                    <a:srcRect l="2800" t="19086" r="12250" b="34446"/>
                    <a:stretch/>
                  </pic:blipFill>
                  <pic:spPr bwMode="auto">
                    <a:xfrm>
                      <a:off x="0" y="0"/>
                      <a:ext cx="5200650" cy="1600200"/>
                    </a:xfrm>
                    <a:prstGeom prst="rect">
                      <a:avLst/>
                    </a:prstGeom>
                    <a:ln>
                      <a:noFill/>
                    </a:ln>
                    <a:extLst>
                      <a:ext uri="{53640926-AAD7-44D8-BBD7-CCE9431645EC}">
                        <a14:shadowObscured xmlns:a14="http://schemas.microsoft.com/office/drawing/2010/main"/>
                      </a:ext>
                    </a:extLst>
                  </pic:spPr>
                </pic:pic>
              </a:graphicData>
            </a:graphic>
          </wp:inline>
        </w:drawing>
      </w:r>
    </w:p>
    <w:p w14:paraId="65817B0E" w14:textId="617A5192" w:rsidR="00982DF4" w:rsidRPr="00410461" w:rsidRDefault="00982DF4" w:rsidP="00982DF4">
      <w:pPr>
        <w:pStyle w:val="TF"/>
      </w:pPr>
      <w:r w:rsidRPr="00410461">
        <w:t xml:space="preserve">Figure </w:t>
      </w:r>
      <w:r>
        <w:t>6.3.1.2</w:t>
      </w:r>
      <w:r w:rsidRPr="00410461">
        <w:t xml:space="preserve">-1: </w:t>
      </w:r>
      <w:r>
        <w:t xml:space="preserve">LI process overview for LI activation with established encrypted session security using state mirroring. The step "Decrypting intercepted </w:t>
      </w:r>
      <w:proofErr w:type="spellStart"/>
      <w:r>
        <w:t>xCC</w:t>
      </w:r>
      <w:proofErr w:type="spellEnd"/>
      <w:r>
        <w:t>" follows the outline presented in clause 4.3.3.</w:t>
      </w:r>
    </w:p>
    <w:p w14:paraId="15311703" w14:textId="102F6B2F" w:rsidR="00D31AAF" w:rsidRPr="00BA57C4" w:rsidRDefault="00D31AAF" w:rsidP="00D31AAF">
      <w:pPr>
        <w:pStyle w:val="Heading4"/>
      </w:pPr>
      <w:bookmarkStart w:id="302" w:name="_Toc221554224"/>
      <w:r w:rsidRPr="00BA57C4">
        <w:t>6.</w:t>
      </w:r>
      <w:r w:rsidR="00DD616E" w:rsidRPr="00BA57C4">
        <w:t>3</w:t>
      </w:r>
      <w:r w:rsidRPr="00BA57C4">
        <w:t>.1.3</w:t>
      </w:r>
      <w:r w:rsidRPr="00BA57C4">
        <w:tab/>
        <w:t>Evaluation</w:t>
      </w:r>
      <w:bookmarkEnd w:id="302"/>
    </w:p>
    <w:p w14:paraId="1460A2E7" w14:textId="35C512D4" w:rsidR="00167B09" w:rsidRDefault="00167B09" w:rsidP="008807AC">
      <w:r w:rsidRPr="00BA57C4">
        <w:t xml:space="preserve">The main part of the solution is a storage function and a reasonably simple </w:t>
      </w:r>
      <w:r w:rsidR="00BD3AD2">
        <w:t>control/</w:t>
      </w:r>
      <w:r w:rsidRPr="00BA57C4">
        <w:t xml:space="preserve">synchronization mechanism. The main complexity is the amount of storage needed. A typical TLS handshake consists of about half </w:t>
      </w:r>
      <w:r w:rsidR="00BD3AD2">
        <w:t xml:space="preserve">a </w:t>
      </w:r>
      <w:r w:rsidRPr="00BA57C4">
        <w:t>dozen messages, each limited in size by 2</w:t>
      </w:r>
      <w:r w:rsidRPr="00BA57C4">
        <w:rPr>
          <w:vertAlign w:val="superscript"/>
        </w:rPr>
        <w:t>16</w:t>
      </w:r>
      <w:r w:rsidRPr="00BA57C4">
        <w:t xml:space="preserve"> bytes</w:t>
      </w:r>
      <w:r w:rsidR="00BD3AD2">
        <w:t xml:space="preserve"> (</w:t>
      </w:r>
      <w:r w:rsidRPr="00BA57C4">
        <w:t>in practice, usually much smaller</w:t>
      </w:r>
      <w:r w:rsidR="00BD3AD2">
        <w:t>)</w:t>
      </w:r>
      <w:r w:rsidRPr="00BA57C4">
        <w:t xml:space="preserve">. </w:t>
      </w:r>
      <w:r w:rsidR="004935F7">
        <w:t>A</w:t>
      </w:r>
      <w:r w:rsidRPr="00BA57C4">
        <w:t xml:space="preserve"> complete TLS handshake can </w:t>
      </w:r>
      <w:r w:rsidR="004935F7">
        <w:t xml:space="preserve">therefore </w:t>
      </w:r>
      <w:r w:rsidRPr="00BA57C4">
        <w:t xml:space="preserve">typically be assumed to require a few hundred kB </w:t>
      </w:r>
      <w:r w:rsidR="004935F7">
        <w:t xml:space="preserve">of </w:t>
      </w:r>
      <w:r w:rsidRPr="00BA57C4">
        <w:t xml:space="preserve">storage. This assumes raw storage is needed, i.e. that the keys to process the handshake are not yet available, otherwise the storage can probably be made significantly smaller. </w:t>
      </w:r>
      <w:r w:rsidR="005D02FF">
        <w:t>Besides the storage requirement, there is also an implied, and probably more challenging requirement that the state mirroring needs to be performed at line speed.</w:t>
      </w:r>
    </w:p>
    <w:p w14:paraId="5677D72A" w14:textId="1BFC4C53" w:rsidR="006C336C" w:rsidRPr="00BA57C4" w:rsidRDefault="006C336C" w:rsidP="008807AC">
      <w:r>
        <w:t>The solution needs to be able to handle security protocol PDUs that are split across packets/datagrams as discussed in relation to solution #1.3. Whether assembly of fragments into complete security protocol PDUs are possible to be done in an integrated fashion depends on specifics of the protocol, e.g. whether the individual fragments are encrypted or not. When not possible, re-assembly needs to be deferred until LI activation</w:t>
      </w:r>
      <w:r w:rsidR="00BD3AD2">
        <w:t xml:space="preserve"> (when the decryption keys become available)</w:t>
      </w:r>
      <w:r>
        <w:t>.</w:t>
      </w:r>
    </w:p>
    <w:p w14:paraId="4C61B3C1" w14:textId="283BE164" w:rsidR="00167B09" w:rsidRPr="00BA57C4" w:rsidRDefault="00167B09" w:rsidP="008807AC">
      <w:r w:rsidRPr="00BA57C4">
        <w:t xml:space="preserve">In roaming, to have a workable LI-solution it would in most cases be necessary that the keys </w:t>
      </w:r>
      <w:r w:rsidRPr="00BA57C4">
        <w:rPr>
          <w:i/>
          <w:iCs/>
        </w:rPr>
        <w:t>are</w:t>
      </w:r>
      <w:r w:rsidRPr="00BA57C4">
        <w:t xml:space="preserve"> indeed already available in the VPLMN </w:t>
      </w:r>
      <w:proofErr w:type="gramStart"/>
      <w:r w:rsidRPr="00BA57C4">
        <w:t>in order to</w:t>
      </w:r>
      <w:proofErr w:type="gramEnd"/>
      <w:r w:rsidRPr="00BA57C4">
        <w:t xml:space="preserve"> avoid requesting keys for LI-targets from the HPLMN. Therefore, ability of complete processing of a (possibly) encrypted handshake would in most cases already be available as the handshake occurs, thereby limiting storage needs and greatly simplifying a later LI-activation. Indeed, needing to decrypt and process the handshake when LI is activated would incur delay in LI-activation and might pose a risk of race conditions or under-collection.</w:t>
      </w:r>
    </w:p>
    <w:p w14:paraId="50DAA7BB" w14:textId="2A0AD8A7" w:rsidR="008807AC" w:rsidRPr="00BA57C4" w:rsidRDefault="00167B09" w:rsidP="008807AC">
      <w:r w:rsidRPr="00BA57C4">
        <w:t xml:space="preserve">However, even if the keys are available as the handshake occurs, there could be some security advantage in keeping access to the keys separated from the storage function until a warrant is </w:t>
      </w:r>
      <w:proofErr w:type="gramStart"/>
      <w:r w:rsidRPr="00BA57C4">
        <w:t>actually received</w:t>
      </w:r>
      <w:proofErr w:type="gramEnd"/>
      <w:r w:rsidRPr="00BA57C4">
        <w:t xml:space="preserve">, </w:t>
      </w:r>
      <w:r w:rsidR="00BD3AD2">
        <w:t>so</w:t>
      </w:r>
      <w:r w:rsidRPr="00BA57C4">
        <w:t xml:space="preserve"> this will come with a security/complexity trade-off.</w:t>
      </w:r>
    </w:p>
    <w:p w14:paraId="65652A88" w14:textId="5443771E" w:rsidR="00167B09" w:rsidRPr="00BA57C4" w:rsidRDefault="00167B09" w:rsidP="008807AC">
      <w:r w:rsidRPr="00BA57C4">
        <w:t xml:space="preserve">The functionality lies entirely within </w:t>
      </w:r>
      <w:r w:rsidR="007C4E92">
        <w:t xml:space="preserve">3GPP </w:t>
      </w:r>
      <w:r w:rsidRPr="00BA57C4">
        <w:t>SA3</w:t>
      </w:r>
      <w:r w:rsidR="007C4E92">
        <w:t>-</w:t>
      </w:r>
      <w:r w:rsidRPr="00BA57C4">
        <w:t>LI mandate, assuming the LI-system has access to the relevant keys.</w:t>
      </w:r>
    </w:p>
    <w:p w14:paraId="205E3BA8" w14:textId="5AAF4FB7" w:rsidR="008807AC" w:rsidRPr="00BA57C4" w:rsidRDefault="008807AC" w:rsidP="008807AC">
      <w:pPr>
        <w:pStyle w:val="Heading2"/>
      </w:pPr>
      <w:bookmarkStart w:id="303" w:name="_Toc221554225"/>
      <w:r w:rsidRPr="00BA57C4">
        <w:t>6.</w:t>
      </w:r>
      <w:r w:rsidR="00DD616E" w:rsidRPr="00BA57C4">
        <w:t>4</w:t>
      </w:r>
      <w:r w:rsidRPr="00BA57C4">
        <w:tab/>
        <w:t>Solutions for roaming</w:t>
      </w:r>
      <w:bookmarkEnd w:id="303"/>
    </w:p>
    <w:p w14:paraId="676CC3ED" w14:textId="4E27B516" w:rsidR="00D21F83" w:rsidRPr="00BA57C4" w:rsidRDefault="00D21F83" w:rsidP="00D21F83">
      <w:pPr>
        <w:pStyle w:val="Heading3"/>
      </w:pPr>
      <w:bookmarkStart w:id="304" w:name="_Toc221554226"/>
      <w:r w:rsidRPr="00BA57C4">
        <w:t>6.</w:t>
      </w:r>
      <w:r w:rsidR="00DD616E" w:rsidRPr="00BA57C4">
        <w:t>4</w:t>
      </w:r>
      <w:r w:rsidRPr="00BA57C4">
        <w:t>.1</w:t>
      </w:r>
      <w:r w:rsidRPr="00BA57C4">
        <w:tab/>
        <w:t xml:space="preserve">Solution #3.1: Extended </w:t>
      </w:r>
      <w:r w:rsidR="00A87A8A" w:rsidRPr="00BA57C4">
        <w:t xml:space="preserve">KSF </w:t>
      </w:r>
      <w:r w:rsidR="00522D09" w:rsidRPr="00BA57C4">
        <w:t xml:space="preserve">and </w:t>
      </w:r>
      <w:r w:rsidRPr="00BA57C4">
        <w:t>SEAF functionality</w:t>
      </w:r>
      <w:bookmarkEnd w:id="304"/>
    </w:p>
    <w:p w14:paraId="25A892DD" w14:textId="2ED79835" w:rsidR="000771FD" w:rsidRPr="00BA57C4" w:rsidRDefault="000771FD" w:rsidP="00E475F9">
      <w:pPr>
        <w:pStyle w:val="EditorsNote"/>
      </w:pPr>
      <w:r w:rsidRPr="00BA57C4">
        <w:t>Editor’s note: aimed at addressing KI 3.1 Inter-PLMN dependency</w:t>
      </w:r>
      <w:r w:rsidR="00816D66" w:rsidRPr="00BA57C4">
        <w:t>, 4.2 Provisioning and triggering,</w:t>
      </w:r>
      <w:r w:rsidR="009637A5" w:rsidRPr="00BA57C4">
        <w:t xml:space="preserve"> and 5.1 Roaming interface security</w:t>
      </w:r>
    </w:p>
    <w:p w14:paraId="52A548F1" w14:textId="461614B6" w:rsidR="00D21F83" w:rsidRPr="00BA57C4" w:rsidRDefault="00D21F83" w:rsidP="00D21F83">
      <w:pPr>
        <w:pStyle w:val="Heading4"/>
      </w:pPr>
      <w:bookmarkStart w:id="305" w:name="_Toc221554227"/>
      <w:r w:rsidRPr="00BA57C4">
        <w:t>6.</w:t>
      </w:r>
      <w:r w:rsidR="00DD616E" w:rsidRPr="00BA57C4">
        <w:t>4</w:t>
      </w:r>
      <w:r w:rsidRPr="00BA57C4">
        <w:t>.1.1</w:t>
      </w:r>
      <w:r w:rsidRPr="00BA57C4">
        <w:tab/>
        <w:t>Introduction</w:t>
      </w:r>
      <w:bookmarkEnd w:id="305"/>
    </w:p>
    <w:p w14:paraId="7639AAB9" w14:textId="413F870C" w:rsidR="00A87A8A" w:rsidRPr="00BA57C4" w:rsidRDefault="00A87A8A" w:rsidP="00A87A8A">
      <w:r w:rsidRPr="00BA57C4">
        <w:t xml:space="preserve">The keys for the secure UE-STF connection are (for key management </w:t>
      </w:r>
      <w:r w:rsidR="003A17BA" w:rsidRPr="00BA57C4">
        <w:t>solutions</w:t>
      </w:r>
      <w:r w:rsidRPr="00BA57C4">
        <w:t xml:space="preserve"> </w:t>
      </w:r>
      <w:proofErr w:type="gramStart"/>
      <w:r w:rsidRPr="00BA57C4">
        <w:t>similar to</w:t>
      </w:r>
      <w:proofErr w:type="gramEnd"/>
      <w:r w:rsidRPr="00BA57C4">
        <w:t xml:space="preserve"> AKMA) created by the KSF on request by the STF, which in turn occurs as the UE sets up a secure connection with the STF. In roaming, to support LI in VPLMN the keys need to be made available to the VPLMN in a secure manner. Further, the keys need to be provided from the HPLMN without the HPLMN knowing if or when the corresponding subscriber would be an LI target.</w:t>
      </w:r>
    </w:p>
    <w:p w14:paraId="29EC2A55" w14:textId="5BBB7E7E" w:rsidR="00D21F83" w:rsidRPr="00BA57C4" w:rsidRDefault="00D21F83" w:rsidP="00D21F83">
      <w:pPr>
        <w:pStyle w:val="Heading4"/>
      </w:pPr>
      <w:bookmarkStart w:id="306" w:name="_Toc221554228"/>
      <w:r w:rsidRPr="00BA57C4">
        <w:lastRenderedPageBreak/>
        <w:t>6.</w:t>
      </w:r>
      <w:r w:rsidR="00DD616E" w:rsidRPr="00BA57C4">
        <w:t>4</w:t>
      </w:r>
      <w:r w:rsidRPr="00BA57C4">
        <w:t>.1.2</w:t>
      </w:r>
      <w:r w:rsidRPr="00BA57C4">
        <w:tab/>
        <w:t>Solution details</w:t>
      </w:r>
      <w:bookmarkEnd w:id="306"/>
    </w:p>
    <w:p w14:paraId="2DBAF286" w14:textId="38432A14" w:rsidR="0097237B" w:rsidRPr="00BA57C4" w:rsidRDefault="00A87A8A" w:rsidP="00A87A8A">
      <w:r w:rsidRPr="00BA57C4">
        <w:t xml:space="preserve">A natural solution is that the KSF actively pushes keys to some NF in the VPLMN each time a key is produced. </w:t>
      </w:r>
      <w:r w:rsidR="003A17BA">
        <w:t xml:space="preserve">As discussed, the AKMA-solution has functionality that enables the AKMA KSF (the </w:t>
      </w:r>
      <w:proofErr w:type="spellStart"/>
      <w:r w:rsidR="003A17BA">
        <w:t>AAnF</w:t>
      </w:r>
      <w:proofErr w:type="spellEnd"/>
      <w:r w:rsidR="003A17BA">
        <w:t>) to determine the roaming status of the UE. Thus, for</w:t>
      </w:r>
      <w:r w:rsidRPr="00BA57C4">
        <w:t xml:space="preserve"> AKMA, this could be done by the </w:t>
      </w:r>
      <w:proofErr w:type="spellStart"/>
      <w:r w:rsidRPr="00BA57C4">
        <w:t>AAnF</w:t>
      </w:r>
      <w:proofErr w:type="spellEnd"/>
      <w:r w:rsidRPr="00BA57C4">
        <w:t xml:space="preserve"> </w:t>
      </w:r>
      <w:r w:rsidR="003A17BA">
        <w:t>in conjunction to producing the</w:t>
      </w:r>
      <w:r w:rsidRPr="00BA57C4">
        <w:t xml:space="preserve"> </w:t>
      </w:r>
      <w:r w:rsidR="003A17BA">
        <w:t>AKMA a</w:t>
      </w:r>
      <w:r w:rsidR="005A1BA5">
        <w:t>n</w:t>
      </w:r>
      <w:r w:rsidR="003A17BA">
        <w:t xml:space="preserve">chor key </w:t>
      </w:r>
      <w:r w:rsidRPr="00BA57C4">
        <w:t>(K</w:t>
      </w:r>
      <w:r w:rsidRPr="00BA57C4">
        <w:rPr>
          <w:vertAlign w:val="subscript"/>
        </w:rPr>
        <w:t>AKMA</w:t>
      </w:r>
      <w:r w:rsidRPr="00BA57C4">
        <w:t xml:space="preserve">), </w:t>
      </w:r>
      <w:proofErr w:type="gramStart"/>
      <w:r w:rsidRPr="00BA57C4">
        <w:t>or,</w:t>
      </w:r>
      <w:proofErr w:type="gramEnd"/>
      <w:r w:rsidRPr="00BA57C4">
        <w:t xml:space="preserve"> each time an STF (</w:t>
      </w:r>
      <w:r w:rsidR="00C20E81">
        <w:t>i.e.</w:t>
      </w:r>
      <w:r w:rsidRPr="00BA57C4">
        <w:t xml:space="preserve"> </w:t>
      </w:r>
      <w:r w:rsidR="00C20E81">
        <w:t xml:space="preserve">an </w:t>
      </w:r>
      <w:r w:rsidRPr="00BA57C4">
        <w:t>AKMA AF) requests a key (K</w:t>
      </w:r>
      <w:r w:rsidRPr="00BA57C4">
        <w:rPr>
          <w:vertAlign w:val="subscript"/>
        </w:rPr>
        <w:t>AF</w:t>
      </w:r>
      <w:r w:rsidRPr="00BA57C4">
        <w:t xml:space="preserve">). In any case, </w:t>
      </w:r>
      <w:r w:rsidR="003A17BA">
        <w:t xml:space="preserve">this </w:t>
      </w:r>
      <w:r w:rsidRPr="00BA57C4">
        <w:t>needs to be done over a non-LI interface</w:t>
      </w:r>
      <w:r w:rsidR="001B1ADF" w:rsidRPr="00BA57C4">
        <w:t>, which for the</w:t>
      </w:r>
      <w:r w:rsidR="00BF7576">
        <w:t xml:space="preserve"> purpose of the</w:t>
      </w:r>
      <w:r w:rsidR="001B1ADF" w:rsidRPr="00BA57C4">
        <w:t xml:space="preserve"> present document is assigned the working name </w:t>
      </w:r>
      <w:r w:rsidR="0097237B" w:rsidRPr="00BA57C4">
        <w:t>"</w:t>
      </w:r>
      <w:proofErr w:type="spellStart"/>
      <w:r w:rsidR="001B1ADF" w:rsidRPr="00BA57C4">
        <w:t>Nk</w:t>
      </w:r>
      <w:proofErr w:type="spellEnd"/>
      <w:r w:rsidR="0097237B" w:rsidRPr="00BA57C4">
        <w:t>"</w:t>
      </w:r>
      <w:r w:rsidRPr="00BA57C4">
        <w:t>.</w:t>
      </w:r>
    </w:p>
    <w:p w14:paraId="3FF9A255" w14:textId="41EC0538" w:rsidR="006037EE" w:rsidRPr="00BA57C4" w:rsidRDefault="00A87A8A" w:rsidP="00A87A8A">
      <w:r w:rsidRPr="00BA57C4">
        <w:t>In the 5G context, a suitable location to receive the key-push would be the SEAF, since its role is that of a security anchor in the VPLMN, receiving and maintaining various keys for a UE. The solution would the</w:t>
      </w:r>
      <w:r w:rsidR="003A17BA">
        <w:t>n</w:t>
      </w:r>
      <w:r w:rsidRPr="00BA57C4">
        <w:t xml:space="preserve"> consist of a new inter-PLMN reference point between the KSF (</w:t>
      </w:r>
      <w:proofErr w:type="spellStart"/>
      <w:r w:rsidRPr="00BA57C4">
        <w:t>AAnF</w:t>
      </w:r>
      <w:proofErr w:type="spellEnd"/>
      <w:r w:rsidRPr="00BA57C4">
        <w:t>) and the SEAF.</w:t>
      </w:r>
    </w:p>
    <w:p w14:paraId="6AA7E357" w14:textId="32701E85" w:rsidR="00AE4389" w:rsidRPr="00BA57C4" w:rsidRDefault="00AE4389" w:rsidP="007C4E92">
      <w:pPr>
        <w:pStyle w:val="NO"/>
      </w:pPr>
      <w:r>
        <w:t>NOTE:</w:t>
      </w:r>
      <w:r>
        <w:tab/>
        <w:t xml:space="preserve">The SEAF functionality is in the current 5G architecture assumed co-located </w:t>
      </w:r>
      <w:proofErr w:type="gramStart"/>
      <w:r>
        <w:t>with, and</w:t>
      </w:r>
      <w:proofErr w:type="gramEnd"/>
      <w:r>
        <w:t xml:space="preserve"> hosted by the AMF.</w:t>
      </w:r>
    </w:p>
    <w:p w14:paraId="4764CFD5" w14:textId="449BF93C" w:rsidR="00A87A8A" w:rsidRPr="00BA57C4" w:rsidRDefault="009F3F58" w:rsidP="007C4E92">
      <w:pPr>
        <w:pStyle w:val="TF"/>
      </w:pPr>
      <w:r>
        <w:rPr>
          <w:noProof/>
        </w:rPr>
        <w:drawing>
          <wp:inline distT="0" distB="0" distL="0" distR="0" wp14:anchorId="2EB55062" wp14:editId="1B94595C">
            <wp:extent cx="3870244" cy="186060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l="20267" t="19395" r="28670" b="36963"/>
                    <a:stretch/>
                  </pic:blipFill>
                  <pic:spPr bwMode="auto">
                    <a:xfrm>
                      <a:off x="0" y="0"/>
                      <a:ext cx="3882452" cy="1866474"/>
                    </a:xfrm>
                    <a:prstGeom prst="rect">
                      <a:avLst/>
                    </a:prstGeom>
                    <a:ln>
                      <a:noFill/>
                    </a:ln>
                    <a:extLst>
                      <a:ext uri="{53640926-AAD7-44D8-BBD7-CCE9431645EC}">
                        <a14:shadowObscured xmlns:a14="http://schemas.microsoft.com/office/drawing/2010/main"/>
                      </a:ext>
                    </a:extLst>
                  </pic:spPr>
                </pic:pic>
              </a:graphicData>
            </a:graphic>
          </wp:inline>
        </w:drawing>
      </w:r>
    </w:p>
    <w:p w14:paraId="604B1D0D" w14:textId="62C5DEAB" w:rsidR="00B25D9D" w:rsidRPr="00BA57C4" w:rsidRDefault="00B25D9D" w:rsidP="007C4E92">
      <w:pPr>
        <w:pStyle w:val="TH"/>
      </w:pPr>
      <w:r w:rsidRPr="00BA57C4">
        <w:t>Figure 6.4.1.2-1:</w:t>
      </w:r>
      <w:r w:rsidRPr="00BA57C4">
        <w:tab/>
        <w:t>Possible SEAF-internal functional entities.</w:t>
      </w:r>
      <w:r w:rsidR="00AE4389">
        <w:t xml:space="preserve"> </w:t>
      </w:r>
      <w:r w:rsidR="0018582F">
        <w:t>K</w:t>
      </w:r>
      <w:r w:rsidR="00AE4389">
        <w:t xml:space="preserve">eys </w:t>
      </w:r>
      <w:r w:rsidR="0018582F">
        <w:t xml:space="preserve">(e.g. AKMA keys) </w:t>
      </w:r>
      <w:r w:rsidR="00AE4389">
        <w:t xml:space="preserve">are </w:t>
      </w:r>
      <w:r w:rsidR="008C2D80">
        <w:t xml:space="preserve">here assumed </w:t>
      </w:r>
      <w:r w:rsidR="00AE4389">
        <w:t>pushed over the "</w:t>
      </w:r>
      <w:proofErr w:type="spellStart"/>
      <w:r w:rsidR="00AE4389">
        <w:t>Nk</w:t>
      </w:r>
      <w:proofErr w:type="spellEnd"/>
      <w:r w:rsidR="00AE4389">
        <w:t>" interface which could be secured by the N32/PRINS solution (not shown).</w:t>
      </w:r>
      <w:r w:rsidR="00C20E81">
        <w:t xml:space="preserve"> Observe that "</w:t>
      </w:r>
      <w:proofErr w:type="spellStart"/>
      <w:r w:rsidR="00C20E81">
        <w:t>Nk</w:t>
      </w:r>
      <w:proofErr w:type="spellEnd"/>
      <w:r w:rsidR="00C20E81">
        <w:t>" is not an LI-interface, but part of the network architecture.</w:t>
      </w:r>
    </w:p>
    <w:p w14:paraId="728DE74D" w14:textId="55B4D868" w:rsidR="00B25D9D" w:rsidRDefault="00AE4389" w:rsidP="00AE4389">
      <w:r>
        <w:t>In the current 5G architecture, the SEAF receives a key denoted K</w:t>
      </w:r>
      <w:r w:rsidRPr="00AE4389">
        <w:rPr>
          <w:vertAlign w:val="subscript"/>
        </w:rPr>
        <w:t>SEAF</w:t>
      </w:r>
      <w:r>
        <w:t xml:space="preserve"> from the AUSF over the N12 reference point, K</w:t>
      </w:r>
      <w:r w:rsidRPr="00AE4389">
        <w:rPr>
          <w:vertAlign w:val="subscript"/>
        </w:rPr>
        <w:t>SEAF</w:t>
      </w:r>
      <w:r>
        <w:t xml:space="preserve"> being produced as result of primary authentication. This could be extended by also having the </w:t>
      </w:r>
      <w:proofErr w:type="spellStart"/>
      <w:r>
        <w:t>AAnF</w:t>
      </w:r>
      <w:proofErr w:type="spellEnd"/>
      <w:r>
        <w:t xml:space="preserve"> push AKMA keys to the SEAF as result of key requests by AKMA AFs.</w:t>
      </w:r>
      <w:r w:rsidR="0018582F">
        <w:t xml:space="preserve"> The illustration below shows a potential integration with 5G SBA.</w:t>
      </w:r>
    </w:p>
    <w:p w14:paraId="0059787B" w14:textId="10CD6DAA" w:rsidR="0018582F" w:rsidRDefault="00C20E81" w:rsidP="00342B5C">
      <w:pPr>
        <w:pStyle w:val="TH"/>
      </w:pPr>
      <w:r>
        <w:rPr>
          <w:noProof/>
        </w:rPr>
        <w:drawing>
          <wp:inline distT="0" distB="0" distL="0" distR="0" wp14:anchorId="33F4C7A9" wp14:editId="65C233F2">
            <wp:extent cx="6122035" cy="3081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t="10511"/>
                    <a:stretch/>
                  </pic:blipFill>
                  <pic:spPr bwMode="auto">
                    <a:xfrm>
                      <a:off x="0" y="0"/>
                      <a:ext cx="6122035" cy="3081655"/>
                    </a:xfrm>
                    <a:prstGeom prst="rect">
                      <a:avLst/>
                    </a:prstGeom>
                    <a:ln>
                      <a:noFill/>
                    </a:ln>
                    <a:extLst>
                      <a:ext uri="{53640926-AAD7-44D8-BBD7-CCE9431645EC}">
                        <a14:shadowObscured xmlns:a14="http://schemas.microsoft.com/office/drawing/2010/main"/>
                      </a:ext>
                    </a:extLst>
                  </pic:spPr>
                </pic:pic>
              </a:graphicData>
            </a:graphic>
          </wp:inline>
        </w:drawing>
      </w:r>
    </w:p>
    <w:p w14:paraId="439F8391" w14:textId="575C5BA3" w:rsidR="0018582F" w:rsidRPr="00BA57C4" w:rsidRDefault="0018582F" w:rsidP="00342B5C">
      <w:pPr>
        <w:pStyle w:val="TF"/>
      </w:pPr>
      <w:r w:rsidRPr="00BA57C4">
        <w:t>Figure 6.4.1.2-</w:t>
      </w:r>
      <w:r>
        <w:t>2</w:t>
      </w:r>
      <w:r w:rsidRPr="00BA57C4">
        <w:t>:</w:t>
      </w:r>
      <w:r w:rsidRPr="00BA57C4">
        <w:tab/>
        <w:t xml:space="preserve">Possible </w:t>
      </w:r>
      <w:r>
        <w:t>SBA-integration</w:t>
      </w:r>
      <w:r w:rsidR="00E768D2">
        <w:t xml:space="preserve"> with new SBA services highlighted in red</w:t>
      </w:r>
      <w:r>
        <w:t xml:space="preserve">. </w:t>
      </w:r>
      <w:r w:rsidR="00C20E81">
        <w:t>While SEAF is currently co-located with AMF, it is</w:t>
      </w:r>
      <w:r w:rsidR="00E930BA">
        <w:t xml:space="preserve"> here </w:t>
      </w:r>
      <w:r w:rsidR="00C20E81">
        <w:t>shown separately for clarity</w:t>
      </w:r>
      <w:r w:rsidR="00342B5C">
        <w:t xml:space="preserve"> </w:t>
      </w:r>
      <w:r w:rsidR="00C20E81">
        <w:t>(SEPPs are not shown)</w:t>
      </w:r>
      <w:r w:rsidR="00342B5C">
        <w:t>.</w:t>
      </w:r>
    </w:p>
    <w:p w14:paraId="5475689D" w14:textId="187110F1" w:rsidR="00E930BA" w:rsidRDefault="00E930BA" w:rsidP="00A87A8A">
      <w:r>
        <w:lastRenderedPageBreak/>
        <w:t>The principle would be that the VPLMN SEAF first subscribes to key management notification (e.g. creation of new keys) from the HPLMN KSF for each SUPI corresponding to an inbound roamer. Subsequently, the KSF notifies the SEAF of corresponding events, including the SUPI and the key(s) relevant to perform LI.</w:t>
      </w:r>
    </w:p>
    <w:p w14:paraId="74FD6AE5" w14:textId="0F83A006" w:rsidR="00A87A8A" w:rsidRPr="00BA57C4" w:rsidRDefault="00A87A8A" w:rsidP="00A87A8A">
      <w:r w:rsidRPr="00BA57C4">
        <w:t>Once received by the SEA</w:t>
      </w:r>
      <w:r w:rsidR="00E930BA">
        <w:t>F</w:t>
      </w:r>
      <w:r w:rsidRPr="00BA57C4">
        <w:t xml:space="preserve">, a copy of the pushed key(s) would be </w:t>
      </w:r>
      <w:r w:rsidR="006037EE" w:rsidRPr="00BA57C4">
        <w:t>accessible</w:t>
      </w:r>
      <w:r w:rsidRPr="00BA57C4">
        <w:t xml:space="preserve"> to an IRI-POI associated with the SEAF</w:t>
      </w:r>
      <w:r w:rsidR="00AE4389">
        <w:t xml:space="preserve"> which, depending on the use-case could be provisione</w:t>
      </w:r>
      <w:r w:rsidR="005A1BA5">
        <w:t>d</w:t>
      </w:r>
      <w:r w:rsidR="00AE4389">
        <w:t xml:space="preserve"> or triggered</w:t>
      </w:r>
      <w:r w:rsidRPr="00BA57C4">
        <w:t xml:space="preserve">. From there on, the key would be transferred over </w:t>
      </w:r>
      <w:r w:rsidR="003A17BA">
        <w:t>an interface denoted</w:t>
      </w:r>
      <w:r w:rsidR="0018738C">
        <w:t xml:space="preserve"> LI_X</w:t>
      </w:r>
      <w:r w:rsidR="00176BF6">
        <w:t>1_</w:t>
      </w:r>
      <w:r w:rsidR="0018738C">
        <w:t xml:space="preserve">CR </w:t>
      </w:r>
      <w:r w:rsidRPr="00BA57C4">
        <w:t>to VPLMN POIs needing them to decrypt traffic.</w:t>
      </w:r>
      <w:r w:rsidR="00190072">
        <w:t xml:space="preserve"> The notation "X1_CR" is used to signify an interface provisioning </w:t>
      </w:r>
      <w:proofErr w:type="gramStart"/>
      <w:r w:rsidR="00190072">
        <w:t xml:space="preserve">crypto-related </w:t>
      </w:r>
      <w:r w:rsidR="00737EB9">
        <w:t>parameters</w:t>
      </w:r>
      <w:proofErr w:type="gramEnd"/>
      <w:r w:rsidR="00190072">
        <w:t>.</w:t>
      </w:r>
    </w:p>
    <w:p w14:paraId="6420BE1E" w14:textId="16CD46FE" w:rsidR="00D21F83" w:rsidRPr="00BA57C4" w:rsidRDefault="00D21F83" w:rsidP="00D21F83">
      <w:pPr>
        <w:pStyle w:val="Heading4"/>
      </w:pPr>
      <w:bookmarkStart w:id="307" w:name="_Toc221554229"/>
      <w:r w:rsidRPr="00BA57C4">
        <w:t>6.</w:t>
      </w:r>
      <w:r w:rsidR="00DD616E" w:rsidRPr="00BA57C4">
        <w:t>4</w:t>
      </w:r>
      <w:r w:rsidRPr="00BA57C4">
        <w:t>.1.3</w:t>
      </w:r>
      <w:r w:rsidRPr="00BA57C4">
        <w:tab/>
        <w:t>Evaluation</w:t>
      </w:r>
      <w:bookmarkEnd w:id="307"/>
    </w:p>
    <w:p w14:paraId="0C2ABE46" w14:textId="61B3B5C8" w:rsidR="001B1ADF" w:rsidRPr="00BA57C4" w:rsidRDefault="001B1ADF" w:rsidP="001B1ADF">
      <w:r w:rsidRPr="00BA57C4">
        <w:t>The SEAF is currently collocated with the AMF and there is thus no dedicated POI for the SEAF. Whether the POI of the AMF could be reused or whether a new SEAF-specific POI is to be defined does not appear hugely important for the present discussion; both approaches seem feasible.</w:t>
      </w:r>
    </w:p>
    <w:p w14:paraId="57F2034F" w14:textId="1F4264B9" w:rsidR="001B1ADF" w:rsidRPr="00BA57C4" w:rsidRDefault="001B1ADF" w:rsidP="001B1ADF">
      <w:r w:rsidRPr="00BA57C4">
        <w:t xml:space="preserve">For AKMA, the product implementation impact falls on the </w:t>
      </w:r>
      <w:proofErr w:type="spellStart"/>
      <w:r w:rsidRPr="00BA57C4">
        <w:t>A</w:t>
      </w:r>
      <w:r w:rsidR="003A17BA">
        <w:t>AnF</w:t>
      </w:r>
      <w:proofErr w:type="spellEnd"/>
      <w:r w:rsidRPr="00BA57C4">
        <w:t xml:space="preserve"> and the SEAF since these NFs needs to implement the </w:t>
      </w:r>
      <w:r w:rsidR="003A17BA">
        <w:t xml:space="preserve">new </w:t>
      </w:r>
      <w:proofErr w:type="spellStart"/>
      <w:r w:rsidRPr="00BA57C4">
        <w:t>Nk</w:t>
      </w:r>
      <w:proofErr w:type="spellEnd"/>
      <w:r w:rsidRPr="00BA57C4">
        <w:t xml:space="preserve"> interface.</w:t>
      </w:r>
    </w:p>
    <w:p w14:paraId="46B239CB" w14:textId="3C5DD34E" w:rsidR="00557802" w:rsidRPr="00BA57C4" w:rsidRDefault="00557802" w:rsidP="001B1ADF">
      <w:r w:rsidRPr="00BA57C4">
        <w:t>Since the SEAF is from the outset designed to handle cryptographic keys, there seems to be no additional assurance requirements beyond what already exists.</w:t>
      </w:r>
    </w:p>
    <w:p w14:paraId="079699D8" w14:textId="7649851F" w:rsidR="00557802" w:rsidRPr="00BA57C4" w:rsidRDefault="001B1ADF" w:rsidP="00557802">
      <w:r w:rsidRPr="00BA57C4">
        <w:t xml:space="preserve">The POI functionality of the SEAF </w:t>
      </w:r>
      <w:r w:rsidR="003571DD" w:rsidRPr="00BA57C4">
        <w:t xml:space="preserve">and its LI-interfaces </w:t>
      </w:r>
      <w:r w:rsidR="00EB376E">
        <w:t>are</w:t>
      </w:r>
      <w:r w:rsidRPr="00BA57C4">
        <w:t xml:space="preserve"> fully within </w:t>
      </w:r>
      <w:r w:rsidR="00342B5C">
        <w:t>3GP</w:t>
      </w:r>
      <w:r w:rsidR="0073559B">
        <w:t xml:space="preserve">P </w:t>
      </w:r>
      <w:r w:rsidRPr="00BA57C4">
        <w:t>SA3</w:t>
      </w:r>
      <w:r w:rsidR="00342B5C">
        <w:t xml:space="preserve"> </w:t>
      </w:r>
      <w:r w:rsidRPr="00BA57C4">
        <w:t xml:space="preserve">LI </w:t>
      </w:r>
      <w:r w:rsidR="00EB376E">
        <w:t xml:space="preserve">standardisation </w:t>
      </w:r>
      <w:r w:rsidRPr="00BA57C4">
        <w:t xml:space="preserve">mandate. Defining an </w:t>
      </w:r>
      <w:proofErr w:type="spellStart"/>
      <w:r w:rsidRPr="00BA57C4">
        <w:t>Nk</w:t>
      </w:r>
      <w:proofErr w:type="spellEnd"/>
      <w:r w:rsidRPr="00BA57C4">
        <w:t xml:space="preserve"> reference point with suitable security measures would fall on the responsibility of </w:t>
      </w:r>
      <w:r w:rsidR="0073559B">
        <w:t xml:space="preserve">3GPP </w:t>
      </w:r>
      <w:r w:rsidRPr="00BA57C4">
        <w:t>SA2/SA3</w:t>
      </w:r>
      <w:r w:rsidR="00EB376E">
        <w:t>. However,</w:t>
      </w:r>
      <w:r w:rsidR="00976BFF" w:rsidRPr="00BA57C4">
        <w:t xml:space="preserve"> </w:t>
      </w:r>
      <w:r w:rsidR="00EB376E">
        <w:t>i</w:t>
      </w:r>
      <w:r w:rsidR="003571DD" w:rsidRPr="00BA57C4">
        <w:t xml:space="preserve">t </w:t>
      </w:r>
      <w:r w:rsidR="00976BFF" w:rsidRPr="00BA57C4">
        <w:t>appears feasible to reus</w:t>
      </w:r>
      <w:r w:rsidR="00EB376E">
        <w:t>e</w:t>
      </w:r>
      <w:r w:rsidR="00976BFF" w:rsidRPr="00BA57C4">
        <w:t xml:space="preserve"> the N32-security solution to protect also </w:t>
      </w:r>
      <w:proofErr w:type="spellStart"/>
      <w:r w:rsidR="00976BFF" w:rsidRPr="00BA57C4">
        <w:t>Nk</w:t>
      </w:r>
      <w:proofErr w:type="spellEnd"/>
      <w:r w:rsidR="00EB376E">
        <w:t xml:space="preserve"> without need for additional specification work</w:t>
      </w:r>
      <w:r w:rsidR="00976BFF" w:rsidRPr="00BA57C4">
        <w:t>.</w:t>
      </w:r>
    </w:p>
    <w:p w14:paraId="679F94A2" w14:textId="3F827760" w:rsidR="00D21F83" w:rsidRPr="00BA57C4" w:rsidRDefault="00D21F83" w:rsidP="00D21F83">
      <w:pPr>
        <w:pStyle w:val="Heading3"/>
      </w:pPr>
      <w:bookmarkStart w:id="308" w:name="_Toc221554230"/>
      <w:r w:rsidRPr="00BA57C4">
        <w:t>6.</w:t>
      </w:r>
      <w:r w:rsidR="00DD616E" w:rsidRPr="00BA57C4">
        <w:t>4</w:t>
      </w:r>
      <w:r w:rsidRPr="00BA57C4">
        <w:t>.2</w:t>
      </w:r>
      <w:r w:rsidRPr="00BA57C4">
        <w:tab/>
        <w:t>Solution #3.2: Key hierarch</w:t>
      </w:r>
      <w:r w:rsidR="000771FD" w:rsidRPr="00BA57C4">
        <w:t>y</w:t>
      </w:r>
      <w:r w:rsidRPr="00BA57C4">
        <w:t xml:space="preserve"> and key separation</w:t>
      </w:r>
      <w:bookmarkEnd w:id="308"/>
    </w:p>
    <w:p w14:paraId="08F3F298" w14:textId="47D259BA" w:rsidR="000771FD" w:rsidRPr="00BA57C4" w:rsidRDefault="000771FD" w:rsidP="00E475F9">
      <w:pPr>
        <w:pStyle w:val="EditorsNote"/>
      </w:pPr>
      <w:r w:rsidRPr="00BA57C4">
        <w:t>Editor’s note: aimed at addressing KI 3.2 Separation of data confidentiality and integrity</w:t>
      </w:r>
      <w:r w:rsidR="009637A5" w:rsidRPr="00BA57C4">
        <w:t xml:space="preserve">, 5.1 roaming interface security and 5.2 </w:t>
      </w:r>
      <w:r w:rsidR="00A51B6D" w:rsidRPr="00BA57C4">
        <w:t>Decryption functionality</w:t>
      </w:r>
      <w:r w:rsidR="009637A5" w:rsidRPr="00BA57C4">
        <w:t xml:space="preserve"> security</w:t>
      </w:r>
    </w:p>
    <w:p w14:paraId="7015F28D" w14:textId="4C660A9D" w:rsidR="00D21F83" w:rsidRPr="00BA57C4" w:rsidRDefault="00D21F83" w:rsidP="00D21F83">
      <w:pPr>
        <w:pStyle w:val="Heading4"/>
      </w:pPr>
      <w:bookmarkStart w:id="309" w:name="_Toc221554231"/>
      <w:r w:rsidRPr="00BA57C4">
        <w:t>6.</w:t>
      </w:r>
      <w:r w:rsidR="00DD616E" w:rsidRPr="00BA57C4">
        <w:t>4</w:t>
      </w:r>
      <w:r w:rsidRPr="00BA57C4">
        <w:t>.2.1</w:t>
      </w:r>
      <w:r w:rsidRPr="00BA57C4">
        <w:tab/>
        <w:t>Introduction</w:t>
      </w:r>
      <w:bookmarkEnd w:id="309"/>
    </w:p>
    <w:p w14:paraId="111EB5B4" w14:textId="664027CB" w:rsidR="001C43A6" w:rsidRPr="00BA57C4" w:rsidRDefault="001C43A6" w:rsidP="00581730">
      <w:r w:rsidRPr="00BA57C4">
        <w:t>As described in KI #3.2 it would be desirable if the ability for the LI-system to decrypt still limits the risk that a malfunctioning or incorrectly implemented (KI #5.2) LI-system could also end up modifying or generating CC that appears to come from the LI-target. This would also reduce threats relevant for the roaming case (KI #5.1). The problem is that solutions such as AKMA has an "all-or-nothing" type of key-management: the generated key enables both decryption and data authentication/integrity. A single key is provided by the KSF (</w:t>
      </w:r>
      <w:proofErr w:type="spellStart"/>
      <w:r w:rsidRPr="00BA57C4">
        <w:t>AAnF</w:t>
      </w:r>
      <w:proofErr w:type="spellEnd"/>
      <w:r w:rsidRPr="00BA57C4">
        <w:t>) to the STF (AF</w:t>
      </w:r>
      <w:proofErr w:type="gramStart"/>
      <w:r w:rsidRPr="00BA57C4">
        <w:t>)</w:t>
      </w:r>
      <w:proofErr w:type="gramEnd"/>
      <w:r w:rsidRPr="00BA57C4">
        <w:t xml:space="preserve"> and this key is then taken into use with TLS or similar protocol. Internally, this protocol might generate separate encryption </w:t>
      </w:r>
      <w:r w:rsidR="00737EB9">
        <w:t>a</w:t>
      </w:r>
      <w:r w:rsidRPr="00BA57C4">
        <w:t xml:space="preserve">nd integrity keys, but </w:t>
      </w:r>
      <w:proofErr w:type="gramStart"/>
      <w:r w:rsidRPr="00BA57C4">
        <w:t>as long as</w:t>
      </w:r>
      <w:proofErr w:type="gramEnd"/>
      <w:r w:rsidRPr="00BA57C4">
        <w:t xml:space="preserve"> the LI-system can only obtain keys as IRI from the KSF, this means that the LI-system will also have access to the same key as the STF, and therefore also have access to all keys used by the security protocol.</w:t>
      </w:r>
    </w:p>
    <w:p w14:paraId="1506F40D" w14:textId="100A28B3" w:rsidR="00D21F83" w:rsidRPr="00BA57C4" w:rsidRDefault="00D21F83" w:rsidP="00D21F83">
      <w:pPr>
        <w:pStyle w:val="Heading4"/>
      </w:pPr>
      <w:bookmarkStart w:id="310" w:name="_Toc221554232"/>
      <w:r w:rsidRPr="00BA57C4">
        <w:t>6.</w:t>
      </w:r>
      <w:r w:rsidR="00DD616E" w:rsidRPr="00BA57C4">
        <w:t>4</w:t>
      </w:r>
      <w:r w:rsidRPr="00BA57C4">
        <w:t>.2.2</w:t>
      </w:r>
      <w:r w:rsidRPr="00BA57C4">
        <w:tab/>
        <w:t>Solution details</w:t>
      </w:r>
      <w:bookmarkEnd w:id="310"/>
    </w:p>
    <w:p w14:paraId="6ECCB275" w14:textId="4BEA5F95" w:rsidR="001C43A6" w:rsidRPr="00BA57C4" w:rsidRDefault="001C43A6" w:rsidP="001C43A6">
      <w:r w:rsidRPr="00BA57C4">
        <w:t>The solution is best described by an example using AKMA. Rather than generating a single key for the AKMA AF</w:t>
      </w:r>
      <w:r w:rsidR="00272293">
        <w:t>:</w:t>
      </w:r>
    </w:p>
    <w:p w14:paraId="29D40810" w14:textId="3A64D4B5" w:rsidR="001C43A6" w:rsidRPr="00BA57C4" w:rsidRDefault="001C43A6" w:rsidP="001C43A6">
      <w:r w:rsidRPr="00BA57C4">
        <w:tab/>
        <w:t xml:space="preserve">      K</w:t>
      </w:r>
      <w:r w:rsidRPr="00BA57C4">
        <w:rPr>
          <w:vertAlign w:val="subscript"/>
        </w:rPr>
        <w:t xml:space="preserve">AF </w:t>
      </w:r>
      <w:r w:rsidRPr="00BA57C4">
        <w:t xml:space="preserve">= </w:t>
      </w:r>
      <w:proofErr w:type="gramStart"/>
      <w:r w:rsidRPr="00BA57C4">
        <w:t>KDF(</w:t>
      </w:r>
      <w:proofErr w:type="gramEnd"/>
      <w:r w:rsidRPr="00BA57C4">
        <w:t>K</w:t>
      </w:r>
      <w:r w:rsidRPr="00BA57C4">
        <w:rPr>
          <w:vertAlign w:val="subscript"/>
        </w:rPr>
        <w:t>AKMA</w:t>
      </w:r>
      <w:r w:rsidRPr="00BA57C4">
        <w:t>, AF-identity, …)</w:t>
      </w:r>
      <w:r w:rsidR="00272293">
        <w:t>;</w:t>
      </w:r>
    </w:p>
    <w:p w14:paraId="01F5EB0A" w14:textId="0B618285" w:rsidR="001C43A6" w:rsidRPr="00BA57C4" w:rsidRDefault="001C43A6" w:rsidP="001C43A6">
      <w:r w:rsidRPr="00BA57C4">
        <w:t xml:space="preserve">where KDF is a key-derivation function and AF-identity is an identifier for the AF, the </w:t>
      </w:r>
      <w:proofErr w:type="spellStart"/>
      <w:r w:rsidRPr="00BA57C4">
        <w:t>AAnF</w:t>
      </w:r>
      <w:proofErr w:type="spellEnd"/>
      <w:r w:rsidRPr="00BA57C4">
        <w:t xml:space="preserve"> instead generates two keys:</w:t>
      </w:r>
    </w:p>
    <w:p w14:paraId="151EEC39" w14:textId="39A9801F" w:rsidR="00335992" w:rsidRDefault="001C43A6" w:rsidP="00335992">
      <w:r w:rsidRPr="00BA57C4">
        <w:tab/>
        <w:t xml:space="preserve">      K</w:t>
      </w:r>
      <w:r w:rsidRPr="00BA57C4">
        <w:rPr>
          <w:vertAlign w:val="subscript"/>
        </w:rPr>
        <w:t xml:space="preserve">AF, </w:t>
      </w:r>
      <w:proofErr w:type="gramStart"/>
      <w:r w:rsidRPr="00BA57C4">
        <w:rPr>
          <w:vertAlign w:val="subscript"/>
        </w:rPr>
        <w:t xml:space="preserve">AUTH  </w:t>
      </w:r>
      <w:r w:rsidRPr="00BA57C4">
        <w:t>=</w:t>
      </w:r>
      <w:proofErr w:type="gramEnd"/>
      <w:r w:rsidRPr="00BA57C4">
        <w:t xml:space="preserve"> KDF(K</w:t>
      </w:r>
      <w:r w:rsidRPr="00BA57C4">
        <w:rPr>
          <w:vertAlign w:val="subscript"/>
        </w:rPr>
        <w:t>AKMA</w:t>
      </w:r>
      <w:r w:rsidRPr="00BA57C4">
        <w:t>, AF-identity, "AUTH", …),</w:t>
      </w:r>
      <w:r w:rsidR="00272293">
        <w:t xml:space="preserve"> and,</w:t>
      </w:r>
    </w:p>
    <w:p w14:paraId="47215163" w14:textId="07B1BB3B" w:rsidR="001C43A6" w:rsidRPr="00BA57C4" w:rsidRDefault="001C43A6" w:rsidP="00335992">
      <w:r w:rsidRPr="00BA57C4">
        <w:tab/>
        <w:t xml:space="preserve">      K</w:t>
      </w:r>
      <w:r w:rsidRPr="00BA57C4">
        <w:rPr>
          <w:vertAlign w:val="subscript"/>
        </w:rPr>
        <w:t xml:space="preserve">AF, </w:t>
      </w:r>
      <w:proofErr w:type="gramStart"/>
      <w:r w:rsidRPr="00BA57C4">
        <w:rPr>
          <w:vertAlign w:val="subscript"/>
        </w:rPr>
        <w:t xml:space="preserve">ENC  </w:t>
      </w:r>
      <w:r w:rsidRPr="00BA57C4">
        <w:t>=</w:t>
      </w:r>
      <w:proofErr w:type="gramEnd"/>
      <w:r w:rsidRPr="00BA57C4">
        <w:t xml:space="preserve"> KDF(K</w:t>
      </w:r>
      <w:r w:rsidRPr="00BA57C4">
        <w:rPr>
          <w:vertAlign w:val="subscript"/>
        </w:rPr>
        <w:t>AKMA</w:t>
      </w:r>
      <w:r w:rsidRPr="00BA57C4">
        <w:t>, AF-identity, "ENC", …)</w:t>
      </w:r>
      <w:r w:rsidR="00272293">
        <w:t>,</w:t>
      </w:r>
    </w:p>
    <w:p w14:paraId="3F3B98D9" w14:textId="449C65F3" w:rsidR="001C43A6" w:rsidRPr="00BA57C4" w:rsidRDefault="001C43A6" w:rsidP="001C43A6">
      <w:r w:rsidRPr="00BA57C4">
        <w:t>to be used for authentication and encryption purposes, respectively.</w:t>
      </w:r>
    </w:p>
    <w:p w14:paraId="5F334E70" w14:textId="69AA825F" w:rsidR="001C43A6" w:rsidRPr="00BA57C4" w:rsidRDefault="001C43A6" w:rsidP="001C43A6">
      <w:r w:rsidRPr="00BA57C4">
        <w:t xml:space="preserve">The (only) key provided to the LI-system (possibly by first sending it over the roaming interface </w:t>
      </w:r>
      <w:proofErr w:type="spellStart"/>
      <w:r w:rsidRPr="00BA57C4">
        <w:t>Nk</w:t>
      </w:r>
      <w:proofErr w:type="spellEnd"/>
      <w:r w:rsidRPr="00BA57C4">
        <w:t xml:space="preserve"> as discussed in solution #3.1) is K</w:t>
      </w:r>
      <w:r w:rsidRPr="00BA57C4">
        <w:rPr>
          <w:vertAlign w:val="subscript"/>
        </w:rPr>
        <w:t>LI</w:t>
      </w:r>
      <w:r w:rsidRPr="00BA57C4">
        <w:t xml:space="preserve"> = K</w:t>
      </w:r>
      <w:r w:rsidRPr="00BA57C4">
        <w:rPr>
          <w:vertAlign w:val="subscript"/>
        </w:rPr>
        <w:t>AF, ENC</w:t>
      </w:r>
      <w:r w:rsidRPr="00BA57C4">
        <w:t>., whereas both keys are provided to the STF (AF).</w:t>
      </w:r>
    </w:p>
    <w:p w14:paraId="07C1200C" w14:textId="79B7C0E2" w:rsidR="001C43A6" w:rsidRPr="00BA57C4" w:rsidRDefault="001C43A6" w:rsidP="001C43A6">
      <w:r w:rsidRPr="00BA57C4">
        <w:lastRenderedPageBreak/>
        <w:t>Most current protocols such as TLS use a single "master key" to generate both encryption and authentication/integrity keys, so the solution would need to be complemented by new cipher suites that separates key usage and allows to separate master keys to be used.</w:t>
      </w:r>
    </w:p>
    <w:p w14:paraId="46CD4EB2" w14:textId="78F0822A" w:rsidR="00D21F83" w:rsidRPr="00BA57C4" w:rsidRDefault="00D21F83" w:rsidP="00D21F83">
      <w:pPr>
        <w:pStyle w:val="Heading4"/>
      </w:pPr>
      <w:bookmarkStart w:id="311" w:name="_Toc221554233"/>
      <w:r w:rsidRPr="00BA57C4">
        <w:t>6.</w:t>
      </w:r>
      <w:r w:rsidR="00DD616E" w:rsidRPr="00BA57C4">
        <w:t>4</w:t>
      </w:r>
      <w:r w:rsidRPr="00BA57C4">
        <w:t>.2.3</w:t>
      </w:r>
      <w:r w:rsidRPr="00BA57C4">
        <w:tab/>
        <w:t>Evaluation</w:t>
      </w:r>
      <w:bookmarkEnd w:id="311"/>
    </w:p>
    <w:p w14:paraId="0483435B" w14:textId="145098B3" w:rsidR="001C43A6" w:rsidRDefault="001C43A6" w:rsidP="00D21F83">
      <w:r w:rsidRPr="00BA57C4">
        <w:t>The solution is technically very simple straight forward and would achieve the goals. However, while the possibility to extend the AKMA key derivation functionality falls entirely within 3GPP SA3 mandate, it would be beneficial if the new cipher suites could also be standardized outside 3GPP, e.g. IETF. It is not clear if enough interest exists in IETF to take on that task.</w:t>
      </w:r>
    </w:p>
    <w:p w14:paraId="0B20F7FD" w14:textId="07CCF5ED" w:rsidR="00EB376E" w:rsidRPr="00BA57C4" w:rsidRDefault="00EB376E" w:rsidP="00D21F83">
      <w:r>
        <w:t>By arranging so that the authentication/integrity key does not need to be sent outside the HPLMN, it further reduces risks related to roaming interface security.</w:t>
      </w:r>
    </w:p>
    <w:p w14:paraId="68FB1E1F" w14:textId="31007B1D" w:rsidR="0016189C" w:rsidRDefault="001C43A6" w:rsidP="0016189C">
      <w:pPr>
        <w:rPr>
          <w:vertAlign w:val="subscript"/>
        </w:rPr>
      </w:pPr>
      <w:r w:rsidRPr="00BA57C4">
        <w:t>A</w:t>
      </w:r>
      <w:r w:rsidR="00EB376E">
        <w:t xml:space="preserve"> potential</w:t>
      </w:r>
      <w:r w:rsidRPr="00BA57C4">
        <w:t xml:space="preserve"> issue is that a UE that colludes with the STF could bypass LI by simply using K</w:t>
      </w:r>
      <w:r w:rsidRPr="00BA57C4">
        <w:rPr>
          <w:vertAlign w:val="subscript"/>
        </w:rPr>
        <w:t>AF, AUTH</w:t>
      </w:r>
      <w:r w:rsidRPr="00BA57C4">
        <w:t xml:space="preserve"> also for encryption, but that would fall outside the scope according to assumption A9.</w:t>
      </w:r>
    </w:p>
    <w:p w14:paraId="65968C6C" w14:textId="32F7D6E0" w:rsidR="00930F52" w:rsidRPr="00BA57C4" w:rsidRDefault="00930F52" w:rsidP="001C43A6">
      <w:pPr>
        <w:pStyle w:val="Heading2"/>
      </w:pPr>
      <w:bookmarkStart w:id="312" w:name="_Toc221554234"/>
      <w:r w:rsidRPr="00BA57C4">
        <w:t>6.</w:t>
      </w:r>
      <w:r w:rsidR="00DD616E" w:rsidRPr="00BA57C4">
        <w:t>5</w:t>
      </w:r>
      <w:r w:rsidRPr="00BA57C4">
        <w:tab/>
        <w:t>Solutions for LI architecture</w:t>
      </w:r>
      <w:bookmarkEnd w:id="312"/>
    </w:p>
    <w:p w14:paraId="4EC262F6" w14:textId="3F77766B" w:rsidR="00D21F83" w:rsidRPr="00BA57C4" w:rsidRDefault="00D21F83" w:rsidP="00D21F83">
      <w:pPr>
        <w:pStyle w:val="Heading3"/>
      </w:pPr>
      <w:bookmarkStart w:id="313" w:name="_Toc221554235"/>
      <w:r w:rsidRPr="00BA57C4">
        <w:t>6.</w:t>
      </w:r>
      <w:r w:rsidR="00DD616E" w:rsidRPr="00BA57C4">
        <w:t>5</w:t>
      </w:r>
      <w:r w:rsidRPr="00BA57C4">
        <w:t>.1</w:t>
      </w:r>
      <w:r w:rsidRPr="00BA57C4">
        <w:tab/>
        <w:t>Solution #</w:t>
      </w:r>
      <w:r w:rsidR="00C47A16" w:rsidRPr="00BA57C4">
        <w:t>4</w:t>
      </w:r>
      <w:r w:rsidRPr="00BA57C4">
        <w:t xml:space="preserve">.1: </w:t>
      </w:r>
      <w:r w:rsidR="00C140C8">
        <w:t xml:space="preserve">LI Mirror </w:t>
      </w:r>
      <w:r w:rsidR="005E18C3" w:rsidRPr="00BA57C4">
        <w:t>Security State Function (</w:t>
      </w:r>
      <w:r w:rsidR="00215E1E">
        <w:t>L</w:t>
      </w:r>
      <w:r w:rsidR="004663CC">
        <w:t>M</w:t>
      </w:r>
      <w:r w:rsidR="00215E1E">
        <w:t>S</w:t>
      </w:r>
      <w:r w:rsidR="004663CC">
        <w:t>S</w:t>
      </w:r>
      <w:r w:rsidR="00215E1E">
        <w:t>F</w:t>
      </w:r>
      <w:r w:rsidR="005E18C3" w:rsidRPr="00BA57C4">
        <w:t>)</w:t>
      </w:r>
      <w:bookmarkEnd w:id="313"/>
    </w:p>
    <w:p w14:paraId="71D4FE2A" w14:textId="52538120" w:rsidR="000771FD" w:rsidRPr="00BA57C4" w:rsidRDefault="000771FD" w:rsidP="00E475F9">
      <w:pPr>
        <w:pStyle w:val="EditorsNote"/>
      </w:pPr>
      <w:r w:rsidRPr="00BA57C4">
        <w:t>Editor’s note:</w:t>
      </w:r>
      <w:r w:rsidR="00E475F9" w:rsidRPr="00BA57C4">
        <w:tab/>
      </w:r>
      <w:r w:rsidRPr="00BA57C4">
        <w:t xml:space="preserve">aimed at addressing KI </w:t>
      </w:r>
      <w:r w:rsidR="005E18C3" w:rsidRPr="00BA57C4">
        <w:t>2.1 Handshake dependency, 2.2 Obtaining cryptographic context synchronization,</w:t>
      </w:r>
      <w:r w:rsidR="009637A5" w:rsidRPr="00BA57C4">
        <w:t xml:space="preserve"> and 4.2 </w:t>
      </w:r>
      <w:r w:rsidR="00A51B6D" w:rsidRPr="00BA57C4">
        <w:t>P</w:t>
      </w:r>
      <w:r w:rsidR="009637A5" w:rsidRPr="00BA57C4">
        <w:t xml:space="preserve">rovisioning and triggering </w:t>
      </w:r>
    </w:p>
    <w:p w14:paraId="125B64C4" w14:textId="72CBA5DD" w:rsidR="00D21F83" w:rsidRPr="00BA57C4" w:rsidRDefault="00D21F83" w:rsidP="00D21F83">
      <w:pPr>
        <w:pStyle w:val="Heading4"/>
      </w:pPr>
      <w:bookmarkStart w:id="314" w:name="_Toc221554236"/>
      <w:r w:rsidRPr="00BA57C4">
        <w:t>6.</w:t>
      </w:r>
      <w:r w:rsidR="00DD616E" w:rsidRPr="00BA57C4">
        <w:t>5</w:t>
      </w:r>
      <w:r w:rsidRPr="00BA57C4">
        <w:t>.1.1</w:t>
      </w:r>
      <w:r w:rsidRPr="00BA57C4">
        <w:tab/>
        <w:t>Introduction</w:t>
      </w:r>
      <w:bookmarkEnd w:id="314"/>
    </w:p>
    <w:p w14:paraId="13F96C2D" w14:textId="1924B8C2" w:rsidR="00CC7AC7" w:rsidRPr="00BA57C4" w:rsidRDefault="00CC7AC7" w:rsidP="00873389">
      <w:r w:rsidRPr="00BA57C4">
        <w:t xml:space="preserve">To support a mid-session intercept solution that can address KI </w:t>
      </w:r>
      <w:r w:rsidR="00EE3C99">
        <w:t xml:space="preserve">#2.1 and </w:t>
      </w:r>
      <w:r w:rsidRPr="00BA57C4">
        <w:t>#2.2</w:t>
      </w:r>
      <w:r w:rsidR="00EE3C99">
        <w:t>, an approach to state-mirroring was proposed in solution #2.1. The functionality of solution #2.1 needs to be hosted and provisioned within the LI-architecture and this naturally leads to defining an LI Mirror Security State Function (</w:t>
      </w:r>
      <w:r w:rsidR="00215E1E">
        <w:t>L</w:t>
      </w:r>
      <w:r w:rsidR="004663CC">
        <w:t>M</w:t>
      </w:r>
      <w:r w:rsidR="00215E1E">
        <w:t>SSF</w:t>
      </w:r>
      <w:r w:rsidR="00EE3C99">
        <w:t>) as outlined in the present clause.</w:t>
      </w:r>
    </w:p>
    <w:p w14:paraId="57356E2C" w14:textId="74ADFEAF" w:rsidR="00D21F83" w:rsidRPr="00BA57C4" w:rsidRDefault="00D21F83" w:rsidP="00D21F83">
      <w:pPr>
        <w:pStyle w:val="Heading4"/>
      </w:pPr>
      <w:bookmarkStart w:id="315" w:name="_Toc221554237"/>
      <w:r w:rsidRPr="00BA57C4">
        <w:t>6.</w:t>
      </w:r>
      <w:r w:rsidR="00DD616E" w:rsidRPr="00BA57C4">
        <w:t>5</w:t>
      </w:r>
      <w:r w:rsidRPr="00BA57C4">
        <w:t>.1.2</w:t>
      </w:r>
      <w:r w:rsidRPr="00BA57C4">
        <w:tab/>
        <w:t>Solution details</w:t>
      </w:r>
      <w:bookmarkEnd w:id="315"/>
    </w:p>
    <w:p w14:paraId="316C0613" w14:textId="5998043A" w:rsidR="00266A04" w:rsidRPr="00BA57C4" w:rsidRDefault="00266A04" w:rsidP="00873389">
      <w:r w:rsidRPr="00BA57C4">
        <w:t>Solution #1.1</w:t>
      </w:r>
      <w:r w:rsidR="00190072">
        <w:t xml:space="preserve"> and</w:t>
      </w:r>
      <w:r w:rsidRPr="00BA57C4">
        <w:t xml:space="preserve"> #1.3</w:t>
      </w:r>
      <w:r w:rsidR="00190072">
        <w:t xml:space="preserve"> </w:t>
      </w:r>
      <w:r w:rsidRPr="00BA57C4">
        <w:t xml:space="preserve">proposes new LI functionality that monitors security handshakes and extracts information from them, enabling intercept to be started at a later point in time. </w:t>
      </w:r>
      <w:r w:rsidR="00190072">
        <w:t xml:space="preserve">The information is managed by a security state mirroring process as laid out in solution #2.1. </w:t>
      </w:r>
      <w:r w:rsidRPr="00BA57C4">
        <w:t xml:space="preserve">Further, common to </w:t>
      </w:r>
      <w:proofErr w:type="gramStart"/>
      <w:r w:rsidRPr="00BA57C4">
        <w:t>all of</w:t>
      </w:r>
      <w:proofErr w:type="gramEnd"/>
      <w:r w:rsidRPr="00BA57C4">
        <w:t xml:space="preserve"> these functionalities are that they need access to UP traffic only. </w:t>
      </w:r>
      <w:r w:rsidR="00190072">
        <w:t>As already described</w:t>
      </w:r>
      <w:r w:rsidRPr="00BA57C4">
        <w:t xml:space="preserve">, </w:t>
      </w:r>
      <w:r w:rsidR="00737EB9">
        <w:t xml:space="preserve">so </w:t>
      </w:r>
      <w:r w:rsidRPr="00BA57C4">
        <w:t xml:space="preserve">it is natural to consider co-locating </w:t>
      </w:r>
      <w:r w:rsidR="00190072">
        <w:t xml:space="preserve">solution #1.1 and #1.3 in a UP entity, which extracts and forwards information to the security state mirroring. </w:t>
      </w:r>
      <w:r w:rsidRPr="00BA57C4">
        <w:t>Th</w:t>
      </w:r>
      <w:r w:rsidR="00190072">
        <w:t>e latter</w:t>
      </w:r>
      <w:r w:rsidRPr="00BA57C4">
        <w:t xml:space="preserve"> function shows many similarities with the LMISF used for S8/N9HR so it natural then to define a </w:t>
      </w:r>
      <w:r w:rsidR="00C140C8">
        <w:t xml:space="preserve">LI </w:t>
      </w:r>
      <w:r w:rsidR="00190072">
        <w:t xml:space="preserve">Mirror </w:t>
      </w:r>
      <w:r w:rsidR="00C140C8">
        <w:t>Security Sta</w:t>
      </w:r>
      <w:r w:rsidR="00215E1E">
        <w:t>t</w:t>
      </w:r>
      <w:r w:rsidR="00C140C8">
        <w:t>e</w:t>
      </w:r>
      <w:r w:rsidRPr="00BA57C4">
        <w:t xml:space="preserve"> Function (</w:t>
      </w:r>
      <w:r w:rsidR="00C140C8">
        <w:t>L</w:t>
      </w:r>
      <w:r w:rsidR="004663CC">
        <w:t>M</w:t>
      </w:r>
      <w:r w:rsidR="00C140C8">
        <w:t>SSF</w:t>
      </w:r>
      <w:r w:rsidRPr="00BA57C4">
        <w:t>). From this function, necessary information (IRI) could be retrieved when LI is triggered or provisioned so it also forms a basis for addressing KI #4.2.</w:t>
      </w:r>
    </w:p>
    <w:p w14:paraId="47D6CD36" w14:textId="299D568E" w:rsidR="00F77A70" w:rsidRPr="00BA57C4" w:rsidRDefault="00594BB0" w:rsidP="0016189C">
      <w:pPr>
        <w:pStyle w:val="TH"/>
      </w:pPr>
      <w:r>
        <w:rPr>
          <w:noProof/>
        </w:rPr>
        <w:lastRenderedPageBreak/>
        <w:drawing>
          <wp:inline distT="0" distB="0" distL="0" distR="0" wp14:anchorId="140E4D4C" wp14:editId="3A2C4047">
            <wp:extent cx="5178293" cy="2282024"/>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a:extLst>
                        <a:ext uri="{28A0092B-C50C-407E-A947-70E740481C1C}">
                          <a14:useLocalDpi xmlns:a14="http://schemas.microsoft.com/office/drawing/2010/main" val="0"/>
                        </a:ext>
                      </a:extLst>
                    </a:blip>
                    <a:srcRect l="14682" t="33712" r="18401" b="13862"/>
                    <a:stretch/>
                  </pic:blipFill>
                  <pic:spPr bwMode="auto">
                    <a:xfrm>
                      <a:off x="0" y="0"/>
                      <a:ext cx="5193686" cy="2288807"/>
                    </a:xfrm>
                    <a:prstGeom prst="rect">
                      <a:avLst/>
                    </a:prstGeom>
                    <a:ln>
                      <a:noFill/>
                    </a:ln>
                    <a:extLst>
                      <a:ext uri="{53640926-AAD7-44D8-BBD7-CCE9431645EC}">
                        <a14:shadowObscured xmlns:a14="http://schemas.microsoft.com/office/drawing/2010/main"/>
                      </a:ext>
                    </a:extLst>
                  </pic:spPr>
                </pic:pic>
              </a:graphicData>
            </a:graphic>
          </wp:inline>
        </w:drawing>
      </w:r>
    </w:p>
    <w:p w14:paraId="3A88155F" w14:textId="17D69A22" w:rsidR="007A0CBF" w:rsidRDefault="007A0CBF" w:rsidP="0016189C">
      <w:pPr>
        <w:pStyle w:val="TF"/>
      </w:pPr>
      <w:r w:rsidRPr="00BA57C4">
        <w:t>Figure 6.5.</w:t>
      </w:r>
      <w:r w:rsidR="00F77A70" w:rsidRPr="00BA57C4">
        <w:t>1</w:t>
      </w:r>
      <w:r w:rsidRPr="00BA57C4">
        <w:t>.2-1:</w:t>
      </w:r>
      <w:r w:rsidRPr="00BA57C4">
        <w:tab/>
      </w:r>
      <w:r w:rsidR="00C140C8">
        <w:t>L</w:t>
      </w:r>
      <w:r w:rsidR="004663CC">
        <w:t>M</w:t>
      </w:r>
      <w:r w:rsidR="00C140C8">
        <w:t>SSF</w:t>
      </w:r>
      <w:r w:rsidRPr="00BA57C4">
        <w:t xml:space="preserve"> within the LI-architecture.</w:t>
      </w:r>
      <w:r w:rsidR="006B2906">
        <w:t xml:space="preserve"> The LI_X1_CR interface from SEAF is optional, see discussion below.</w:t>
      </w:r>
    </w:p>
    <w:p w14:paraId="63A62BA7" w14:textId="591B229D" w:rsidR="00215E1E" w:rsidRDefault="00215E1E" w:rsidP="00215E1E">
      <w:r>
        <w:t>The L</w:t>
      </w:r>
      <w:r w:rsidR="004663CC">
        <w:t>M</w:t>
      </w:r>
      <w:r w:rsidR="004356D8">
        <w:t>SSF comprises a control part (L</w:t>
      </w:r>
      <w:r w:rsidR="004663CC">
        <w:t>M</w:t>
      </w:r>
      <w:r w:rsidR="004356D8">
        <w:t>SSF-C) and a storage part (L</w:t>
      </w:r>
      <w:r w:rsidR="004663CC">
        <w:t>M</w:t>
      </w:r>
      <w:r w:rsidR="004356D8">
        <w:t xml:space="preserve">SSF-S). </w:t>
      </w:r>
      <w:r>
        <w:t>The principles of operation would be as follows:</w:t>
      </w:r>
    </w:p>
    <w:p w14:paraId="57C7DC80" w14:textId="2AC15985" w:rsidR="00BD53A7" w:rsidRDefault="0016189C" w:rsidP="0016189C">
      <w:pPr>
        <w:pStyle w:val="B1"/>
      </w:pPr>
      <w:r>
        <w:t>-</w:t>
      </w:r>
      <w:r>
        <w:tab/>
      </w:r>
      <w:r w:rsidR="00215E1E">
        <w:t>To enable mid-session intercept, the L</w:t>
      </w:r>
      <w:r w:rsidR="004663CC">
        <w:t>M</w:t>
      </w:r>
      <w:r w:rsidR="00215E1E">
        <w:t>SSF and the SPDF are first provisioned over LI_X1 to monitor for relevant security handshakes.</w:t>
      </w:r>
      <w:r w:rsidR="000F1CA5">
        <w:t xml:space="preserve"> This provisioning is typically not target specific.</w:t>
      </w:r>
    </w:p>
    <w:p w14:paraId="4E71FC1C" w14:textId="62543085" w:rsidR="00215E1E" w:rsidRDefault="0016189C" w:rsidP="0016189C">
      <w:pPr>
        <w:pStyle w:val="B1"/>
      </w:pPr>
      <w:r>
        <w:t>-</w:t>
      </w:r>
      <w:r>
        <w:tab/>
      </w:r>
      <w:r w:rsidR="00215E1E">
        <w:t>When the SPDF detects such a handshake, it triggers the SHIFF over LI_TSH to start capturing the handshake, and to notify the L</w:t>
      </w:r>
      <w:r w:rsidR="004663CC">
        <w:t>M</w:t>
      </w:r>
      <w:r w:rsidR="00215E1E">
        <w:t>SSF-C that it has detected the handshake.</w:t>
      </w:r>
    </w:p>
    <w:p w14:paraId="5476447E" w14:textId="72E0E121" w:rsidR="004356D8" w:rsidRDefault="0016189C" w:rsidP="0016189C">
      <w:pPr>
        <w:pStyle w:val="B1"/>
      </w:pPr>
      <w:r>
        <w:t>-</w:t>
      </w:r>
      <w:r>
        <w:tab/>
      </w:r>
      <w:r w:rsidR="004356D8">
        <w:t>The SHIFF notifies L</w:t>
      </w:r>
      <w:r w:rsidR="004663CC">
        <w:t>M</w:t>
      </w:r>
      <w:r w:rsidR="004356D8">
        <w:t>SSF-C over LI_X3_CR.</w:t>
      </w:r>
    </w:p>
    <w:p w14:paraId="5B3D560E" w14:textId="6782AD97" w:rsidR="004356D8" w:rsidRDefault="0016189C" w:rsidP="0016189C">
      <w:pPr>
        <w:pStyle w:val="B1"/>
      </w:pPr>
      <w:r>
        <w:t>-</w:t>
      </w:r>
      <w:r>
        <w:tab/>
      </w:r>
      <w:r w:rsidR="004356D8">
        <w:t>The L</w:t>
      </w:r>
      <w:r w:rsidR="004663CC">
        <w:t>M</w:t>
      </w:r>
      <w:r w:rsidR="004356D8">
        <w:t>SSF-C takes a decision whether the handshake is to be captured to enable a potential later mid-session activation of LI.</w:t>
      </w:r>
    </w:p>
    <w:p w14:paraId="4C343EDA" w14:textId="414323B2" w:rsidR="0016189C" w:rsidRDefault="0016189C" w:rsidP="0016189C">
      <w:pPr>
        <w:pStyle w:val="B1"/>
      </w:pPr>
      <w:r>
        <w:t>-</w:t>
      </w:r>
      <w:r>
        <w:tab/>
      </w:r>
      <w:r w:rsidR="004356D8">
        <w:t>If the L</w:t>
      </w:r>
      <w:r w:rsidR="004663CC">
        <w:t>M</w:t>
      </w:r>
      <w:r w:rsidR="004356D8">
        <w:t xml:space="preserve">SSF-C decides that capture it is performed, it sends a confirmation trigger to SHIFF over LI_TSH. This message also instructs the SHIFF about the need to keep monitoring the security protocol progress </w:t>
      </w:r>
      <w:proofErr w:type="gramStart"/>
      <w:r w:rsidR="004356D8">
        <w:t>in order to</w:t>
      </w:r>
      <w:proofErr w:type="gramEnd"/>
      <w:r w:rsidR="004356D8">
        <w:t xml:space="preserve"> also capture </w:t>
      </w:r>
      <w:r w:rsidR="006B2906">
        <w:t xml:space="preserve">and forward </w:t>
      </w:r>
      <w:r w:rsidR="004356D8">
        <w:t>messages after the handshake</w:t>
      </w:r>
      <w:r w:rsidR="006B2906">
        <w:t>, the content of which</w:t>
      </w:r>
      <w:r w:rsidR="004356D8">
        <w:t xml:space="preserve"> might affect the </w:t>
      </w:r>
      <w:r w:rsidR="006B2906">
        <w:t xml:space="preserve">current </w:t>
      </w:r>
      <w:r w:rsidR="004356D8">
        <w:t>security state.</w:t>
      </w:r>
    </w:p>
    <w:p w14:paraId="7FD776F6" w14:textId="28D4826E" w:rsidR="004356D8" w:rsidRDefault="004356D8" w:rsidP="0016189C">
      <w:pPr>
        <w:pStyle w:val="NO"/>
      </w:pPr>
      <w:r>
        <w:t>NOTE:</w:t>
      </w:r>
      <w:r>
        <w:tab/>
        <w:t>As previously discussed, key update messages, security PDU counters, etc, are examples of information that might need to be captured after the initial handshake.</w:t>
      </w:r>
    </w:p>
    <w:p w14:paraId="6E4361C2" w14:textId="5E860407" w:rsidR="004356D8" w:rsidRDefault="0016189C" w:rsidP="0016189C">
      <w:pPr>
        <w:pStyle w:val="B1"/>
      </w:pPr>
      <w:r>
        <w:t>-</w:t>
      </w:r>
      <w:r>
        <w:tab/>
      </w:r>
      <w:r w:rsidR="004356D8">
        <w:t>The SHIFF forwards the handshake (and potentially later occurring security state related information</w:t>
      </w:r>
      <w:r w:rsidR="005B6F6F">
        <w:t>)</w:t>
      </w:r>
      <w:r w:rsidR="004356D8">
        <w:t xml:space="preserve"> to the L</w:t>
      </w:r>
      <w:r w:rsidR="004663CC">
        <w:t>M</w:t>
      </w:r>
      <w:r w:rsidR="004356D8">
        <w:t>SSF-S</w:t>
      </w:r>
      <w:r w:rsidR="001C6F52">
        <w:t xml:space="preserve"> over LI_X3_CR</w:t>
      </w:r>
      <w:r w:rsidR="004356D8">
        <w:t>.</w:t>
      </w:r>
    </w:p>
    <w:p w14:paraId="4D7AEB41" w14:textId="47537481" w:rsidR="004356D8" w:rsidRDefault="0016189C" w:rsidP="0016189C">
      <w:pPr>
        <w:pStyle w:val="B1"/>
      </w:pPr>
      <w:r>
        <w:t>-</w:t>
      </w:r>
      <w:r>
        <w:tab/>
      </w:r>
      <w:r w:rsidR="004356D8">
        <w:t>If, at a later time, a warrant to activate LI is received, the L</w:t>
      </w:r>
      <w:r w:rsidR="004663CC">
        <w:t>M</w:t>
      </w:r>
      <w:r w:rsidR="004356D8">
        <w:t>SSF is provi</w:t>
      </w:r>
      <w:r w:rsidR="004663CC">
        <w:t>si</w:t>
      </w:r>
      <w:r w:rsidR="004356D8">
        <w:t xml:space="preserve">oned </w:t>
      </w:r>
      <w:r w:rsidR="000F1CA5">
        <w:t xml:space="preserve">(in a target-specific manner) </w:t>
      </w:r>
      <w:r w:rsidR="004356D8">
        <w:t>over LI_X1, and the security state related information is retrieved from L</w:t>
      </w:r>
      <w:r w:rsidR="004663CC">
        <w:t>M</w:t>
      </w:r>
      <w:r w:rsidR="004356D8">
        <w:t xml:space="preserve">SSF-S and forwarded to provision the </w:t>
      </w:r>
      <w:r w:rsidR="00190072">
        <w:t>Decryption-POI (</w:t>
      </w:r>
      <w:r w:rsidR="004356D8">
        <w:t>D-POI</w:t>
      </w:r>
      <w:r w:rsidR="00190072">
        <w:t>)</w:t>
      </w:r>
      <w:r w:rsidR="004356D8">
        <w:t xml:space="preserve"> over LI_X1_CR </w:t>
      </w:r>
      <w:r w:rsidR="000F1CA5">
        <w:t>(The D-POI might also need to be provisioned, not shown.)</w:t>
      </w:r>
      <w:r>
        <w:t>.</w:t>
      </w:r>
    </w:p>
    <w:p w14:paraId="741EF71F" w14:textId="24BCD87E" w:rsidR="006B2906" w:rsidRDefault="006B2906" w:rsidP="006B2906">
      <w:r>
        <w:t>As discussed in clause 6.3.1.3, if the L</w:t>
      </w:r>
      <w:r w:rsidR="004663CC">
        <w:t>M</w:t>
      </w:r>
      <w:r>
        <w:t>SSF has access to decryption keys (e.g. provided by the SEAF over LI_X1_CR as defined in solution #3.1) this would allow the L</w:t>
      </w:r>
      <w:r w:rsidR="004663CC">
        <w:t>M</w:t>
      </w:r>
      <w:r>
        <w:t>SSF to process protocols where also the handshake is encrypted in a more efficient manner by decrypting the handshake in real-time. This avoids the need to later decrypt this, thus also avoiding race-conditions occurring when LI is activated.</w:t>
      </w:r>
    </w:p>
    <w:p w14:paraId="7BA11860" w14:textId="3BEBDE65" w:rsidR="00E95CDA" w:rsidRDefault="007514A3" w:rsidP="006B2906">
      <w:r>
        <w:t>Some mechanism is needed to determine when information captured at the LMSSF can safely be erased.</w:t>
      </w:r>
    </w:p>
    <w:p w14:paraId="64A42C0A" w14:textId="603D8E5F" w:rsidR="007514A3" w:rsidRDefault="00E95CDA" w:rsidP="0016189C">
      <w:pPr>
        <w:pStyle w:val="EX"/>
      </w:pPr>
      <w:r>
        <w:t>EXAMPLE:</w:t>
      </w:r>
      <w:r>
        <w:tab/>
        <w:t xml:space="preserve">Determining that a captured handshake pertaining to a specific UE/user can be erased would </w:t>
      </w:r>
      <w:r w:rsidR="007514A3">
        <w:t xml:space="preserve">in most cases correspond to the SPDF detecting a new security protocol session between the same UE/user and the same </w:t>
      </w:r>
      <w:r>
        <w:t>ST</w:t>
      </w:r>
      <w:r w:rsidR="007514A3">
        <w:t>F, using the same protocol, and/or, if it is detected (e.g. at the SEAF</w:t>
      </w:r>
      <w:r w:rsidR="00D623FE">
        <w:t>s</w:t>
      </w:r>
      <w:r w:rsidR="007514A3">
        <w:t>) that the KSF has provided an updated key for the same (user, STF)-combination.</w:t>
      </w:r>
    </w:p>
    <w:p w14:paraId="70A4EEF8" w14:textId="77777777" w:rsidR="00BD53A7" w:rsidRPr="00BA57C4" w:rsidRDefault="00BD53A7" w:rsidP="007A0CBF">
      <w:pPr>
        <w:jc w:val="center"/>
        <w:rPr>
          <w:b/>
          <w:bCs/>
        </w:rPr>
      </w:pPr>
    </w:p>
    <w:p w14:paraId="1BC7E3E1" w14:textId="263EAD72" w:rsidR="000771FD" w:rsidRPr="00BA57C4" w:rsidRDefault="00D21F83" w:rsidP="000771FD">
      <w:pPr>
        <w:pStyle w:val="Heading4"/>
      </w:pPr>
      <w:bookmarkStart w:id="316" w:name="_Toc221554238"/>
      <w:r w:rsidRPr="00BA57C4">
        <w:lastRenderedPageBreak/>
        <w:t>6.</w:t>
      </w:r>
      <w:r w:rsidR="00DD616E" w:rsidRPr="00BA57C4">
        <w:t>5</w:t>
      </w:r>
      <w:r w:rsidRPr="00BA57C4">
        <w:t>.1.3</w:t>
      </w:r>
      <w:r w:rsidRPr="00BA57C4">
        <w:tab/>
        <w:t>Evaluation</w:t>
      </w:r>
      <w:bookmarkEnd w:id="316"/>
    </w:p>
    <w:p w14:paraId="606A9766" w14:textId="5140EFF3" w:rsidR="005D3BBF" w:rsidRDefault="00266A04" w:rsidP="00873389">
      <w:r w:rsidRPr="00BA57C4">
        <w:t xml:space="preserve">The evaluation follows from the individual evaluations of solution #1.1, #1.3, </w:t>
      </w:r>
      <w:r w:rsidR="00105872">
        <w:t xml:space="preserve">and </w:t>
      </w:r>
      <w:r w:rsidRPr="00BA57C4">
        <w:t xml:space="preserve">#2.1. </w:t>
      </w:r>
      <w:r w:rsidR="00105872">
        <w:t>A</w:t>
      </w:r>
      <w:r w:rsidRPr="00BA57C4">
        <w:t xml:space="preserve"> </w:t>
      </w:r>
      <w:r w:rsidR="00105872">
        <w:t>first</w:t>
      </w:r>
      <w:r w:rsidRPr="00BA57C4">
        <w:t xml:space="preserve"> issue highlighted in these evaluation</w:t>
      </w:r>
      <w:r w:rsidR="00BD53A7">
        <w:t>s</w:t>
      </w:r>
      <w:r w:rsidRPr="00BA57C4">
        <w:t xml:space="preserve"> is the need for this </w:t>
      </w:r>
      <w:r w:rsidR="00215E1E">
        <w:t>L</w:t>
      </w:r>
      <w:r w:rsidR="004663CC">
        <w:t>M</w:t>
      </w:r>
      <w:r w:rsidR="00215E1E">
        <w:t>SSF</w:t>
      </w:r>
      <w:r w:rsidR="006B2906">
        <w:t>-S</w:t>
      </w:r>
      <w:r w:rsidRPr="00BA57C4">
        <w:t xml:space="preserve"> to store information (on the order of hundreds of kB) per security protocol handshake and the trade</w:t>
      </w:r>
      <w:r w:rsidR="00531CF7">
        <w:t>-</w:t>
      </w:r>
      <w:r w:rsidRPr="00BA57C4">
        <w:t xml:space="preserve">off between </w:t>
      </w:r>
      <w:r w:rsidR="002B6A7B" w:rsidRPr="00BA57C4">
        <w:t xml:space="preserve">on one hand storage requirements, and, on the other hand, </w:t>
      </w:r>
      <w:r w:rsidRPr="00BA57C4">
        <w:t xml:space="preserve">security (giving the </w:t>
      </w:r>
      <w:r w:rsidR="00215E1E">
        <w:t>L</w:t>
      </w:r>
      <w:r w:rsidR="004663CC">
        <w:t>M</w:t>
      </w:r>
      <w:r w:rsidR="00215E1E">
        <w:t>SSF</w:t>
      </w:r>
      <w:r w:rsidRPr="00BA57C4">
        <w:t xml:space="preserve"> access to decryption keys, even before LI is activated)</w:t>
      </w:r>
      <w:r w:rsidR="002B6A7B" w:rsidRPr="00BA57C4">
        <w:t>.</w:t>
      </w:r>
    </w:p>
    <w:p w14:paraId="6282C285" w14:textId="6CEA6593" w:rsidR="00976E77" w:rsidRDefault="00105872" w:rsidP="00873389">
      <w:r>
        <w:t xml:space="preserve">A second issue is the need for processing capacity and avoiding unnecessary delays, </w:t>
      </w:r>
      <w:proofErr w:type="gramStart"/>
      <w:r>
        <w:t>in particular when</w:t>
      </w:r>
      <w:proofErr w:type="gramEnd"/>
      <w:r>
        <w:t xml:space="preserve"> processing security protocol handshakes as discussed in relation to solution #1.3. Thus, i</w:t>
      </w:r>
      <w:r w:rsidR="00976E77" w:rsidRPr="00BA57C4">
        <w:t xml:space="preserve">n terms of placement of the </w:t>
      </w:r>
      <w:r w:rsidR="00215E1E">
        <w:t>L</w:t>
      </w:r>
      <w:r w:rsidR="004663CC">
        <w:t>M</w:t>
      </w:r>
      <w:r w:rsidR="00215E1E">
        <w:t>SSF</w:t>
      </w:r>
      <w:r w:rsidR="00976E77" w:rsidRPr="00BA57C4">
        <w:t>, it could be suitable for co-location with a UPF (</w:t>
      </w:r>
      <w:proofErr w:type="spellStart"/>
      <w:r w:rsidR="00976E77" w:rsidRPr="00BA57C4">
        <w:t>vUPF</w:t>
      </w:r>
      <w:proofErr w:type="spellEnd"/>
      <w:r w:rsidR="00976E77" w:rsidRPr="00BA57C4">
        <w:t xml:space="preserve"> in the ro</w:t>
      </w:r>
      <w:r w:rsidR="00223242">
        <w:t>a</w:t>
      </w:r>
      <w:r w:rsidR="00976E77" w:rsidRPr="00BA57C4">
        <w:t>ming case).</w:t>
      </w:r>
    </w:p>
    <w:p w14:paraId="4F96969A" w14:textId="12A2286F" w:rsidR="006B2906" w:rsidRPr="00BA57C4" w:rsidRDefault="006B2906" w:rsidP="00873389">
      <w:r>
        <w:t>The trad</w:t>
      </w:r>
      <w:r w:rsidR="00190072">
        <w:t>e</w:t>
      </w:r>
      <w:r>
        <w:t>-off between avoiding race conditions when LI is activated, and the potential increased security by not transferring keys to the L</w:t>
      </w:r>
      <w:r w:rsidR="004663CC">
        <w:t>M</w:t>
      </w:r>
      <w:r>
        <w:t>SSF in advance ought to be analysed more deeply.</w:t>
      </w:r>
    </w:p>
    <w:p w14:paraId="6CDD656B" w14:textId="48D08882" w:rsidR="002B6A7B" w:rsidRPr="00BA57C4" w:rsidRDefault="002B6A7B" w:rsidP="00873389">
      <w:r w:rsidRPr="00BA57C4">
        <w:t xml:space="preserve">There are no additional standardization concerns since defining the </w:t>
      </w:r>
      <w:r w:rsidR="00215E1E">
        <w:t>L</w:t>
      </w:r>
      <w:r w:rsidR="004663CC">
        <w:t>M</w:t>
      </w:r>
      <w:r w:rsidR="00215E1E">
        <w:t>SSF</w:t>
      </w:r>
      <w:r w:rsidRPr="00BA57C4">
        <w:t xml:space="preserve"> functionality can be done entirely wit</w:t>
      </w:r>
      <w:r w:rsidR="00976E77">
        <w:t>h</w:t>
      </w:r>
      <w:r w:rsidRPr="00BA57C4">
        <w:t xml:space="preserve">in the responsibility of </w:t>
      </w:r>
      <w:r w:rsidR="0073559B">
        <w:t>3GPP SA3-LI</w:t>
      </w:r>
      <w:r w:rsidRPr="00BA57C4">
        <w:t>.</w:t>
      </w:r>
    </w:p>
    <w:p w14:paraId="14A54F22" w14:textId="383E9BC0" w:rsidR="00D21F83" w:rsidRPr="00E21F0E" w:rsidRDefault="00D21F83" w:rsidP="00D21F83">
      <w:pPr>
        <w:pStyle w:val="Heading3"/>
        <w:rPr>
          <w:lang w:val="it-IT"/>
        </w:rPr>
      </w:pPr>
      <w:bookmarkStart w:id="317" w:name="_Toc221554239"/>
      <w:r w:rsidRPr="00E21F0E">
        <w:rPr>
          <w:lang w:val="it-IT"/>
        </w:rPr>
        <w:t>6.</w:t>
      </w:r>
      <w:r w:rsidR="00DD616E" w:rsidRPr="00E21F0E">
        <w:rPr>
          <w:lang w:val="it-IT"/>
        </w:rPr>
        <w:t>5</w:t>
      </w:r>
      <w:r w:rsidRPr="00E21F0E">
        <w:rPr>
          <w:lang w:val="it-IT"/>
        </w:rPr>
        <w:t>.2</w:t>
      </w:r>
      <w:r w:rsidRPr="00E21F0E">
        <w:rPr>
          <w:lang w:val="it-IT"/>
        </w:rPr>
        <w:tab/>
        <w:t>Solution #</w:t>
      </w:r>
      <w:r w:rsidR="00C47A16" w:rsidRPr="00E21F0E">
        <w:rPr>
          <w:lang w:val="it-IT"/>
        </w:rPr>
        <w:t>4</w:t>
      </w:r>
      <w:r w:rsidRPr="00E21F0E">
        <w:rPr>
          <w:lang w:val="it-IT"/>
        </w:rPr>
        <w:t>.</w:t>
      </w:r>
      <w:r w:rsidR="005F040D" w:rsidRPr="00E21F0E">
        <w:rPr>
          <w:lang w:val="it-IT"/>
        </w:rPr>
        <w:t>2</w:t>
      </w:r>
      <w:r w:rsidRPr="00E21F0E">
        <w:rPr>
          <w:lang w:val="it-IT"/>
        </w:rPr>
        <w:t xml:space="preserve">: </w:t>
      </w:r>
      <w:r w:rsidR="005E18C3" w:rsidRPr="00E21F0E">
        <w:rPr>
          <w:lang w:val="it-IT"/>
        </w:rPr>
        <w:t>Decryption POI (</w:t>
      </w:r>
      <w:r w:rsidR="00522D09" w:rsidRPr="00E21F0E">
        <w:rPr>
          <w:lang w:val="it-IT"/>
        </w:rPr>
        <w:t>D-POI</w:t>
      </w:r>
      <w:r w:rsidR="005E18C3" w:rsidRPr="00E21F0E">
        <w:rPr>
          <w:lang w:val="it-IT"/>
        </w:rPr>
        <w:t>)</w:t>
      </w:r>
      <w:bookmarkEnd w:id="317"/>
    </w:p>
    <w:p w14:paraId="4FCE0398" w14:textId="7D168730" w:rsidR="009637A5" w:rsidRPr="00BA57C4" w:rsidRDefault="009637A5" w:rsidP="00E475F9">
      <w:pPr>
        <w:pStyle w:val="EditorsNote"/>
      </w:pPr>
      <w:r w:rsidRPr="00BA57C4">
        <w:t xml:space="preserve">Editor’s note: aimed at addressing KI 4.1 Decryption functionality and 4.2 </w:t>
      </w:r>
      <w:r w:rsidR="00A51B6D" w:rsidRPr="00BA57C4">
        <w:t>P</w:t>
      </w:r>
      <w:r w:rsidRPr="00BA57C4">
        <w:t xml:space="preserve">rovisioning and triggering </w:t>
      </w:r>
    </w:p>
    <w:p w14:paraId="24D98AD2" w14:textId="6AE6A61D" w:rsidR="00D21F83" w:rsidRPr="00BA57C4" w:rsidRDefault="00D21F83" w:rsidP="00D21F83">
      <w:pPr>
        <w:pStyle w:val="Heading4"/>
      </w:pPr>
      <w:bookmarkStart w:id="318" w:name="_Toc221554240"/>
      <w:r w:rsidRPr="00BA57C4">
        <w:t>6.</w:t>
      </w:r>
      <w:r w:rsidR="00DD616E" w:rsidRPr="00BA57C4">
        <w:t>5</w:t>
      </w:r>
      <w:r w:rsidRPr="00BA57C4">
        <w:t>.2.1</w:t>
      </w:r>
      <w:r w:rsidRPr="00BA57C4">
        <w:tab/>
        <w:t>Introduction</w:t>
      </w:r>
      <w:bookmarkEnd w:id="318"/>
    </w:p>
    <w:p w14:paraId="798E1E2D" w14:textId="74F12566" w:rsidR="005D3BBF" w:rsidRPr="00BA57C4" w:rsidRDefault="005D3BBF" w:rsidP="007A0CBF">
      <w:r w:rsidRPr="00BA57C4">
        <w:t xml:space="preserve">Central to the present document is an LI-function responsible for performing the actual decryption of </w:t>
      </w:r>
      <w:proofErr w:type="spellStart"/>
      <w:r w:rsidRPr="00BA57C4">
        <w:t>xCC</w:t>
      </w:r>
      <w:proofErr w:type="spellEnd"/>
      <w:r w:rsidRPr="00BA57C4">
        <w:t xml:space="preserve"> before it is handed over to the LEMF. </w:t>
      </w:r>
      <w:r w:rsidR="009616A7">
        <w:t>The main task of this entity is to be the "host" of solution #1.4, the security processing state machine.</w:t>
      </w:r>
    </w:p>
    <w:p w14:paraId="48AF5F00" w14:textId="5C540C02" w:rsidR="00D21F83" w:rsidRPr="00BA57C4" w:rsidRDefault="00D21F83" w:rsidP="00D21F83">
      <w:pPr>
        <w:pStyle w:val="Heading4"/>
      </w:pPr>
      <w:bookmarkStart w:id="319" w:name="_Toc221554241"/>
      <w:r w:rsidRPr="00BA57C4">
        <w:t>6.</w:t>
      </w:r>
      <w:r w:rsidR="00DD616E" w:rsidRPr="00BA57C4">
        <w:t>5</w:t>
      </w:r>
      <w:r w:rsidRPr="00BA57C4">
        <w:t>.2.2</w:t>
      </w:r>
      <w:r w:rsidRPr="00BA57C4">
        <w:tab/>
        <w:t>Solution details</w:t>
      </w:r>
      <w:bookmarkEnd w:id="319"/>
    </w:p>
    <w:p w14:paraId="01D26968" w14:textId="1F4EE332" w:rsidR="00822354" w:rsidRPr="00BA57C4" w:rsidRDefault="005D3BBF" w:rsidP="005D3BBF">
      <w:r w:rsidRPr="00BA57C4">
        <w:t xml:space="preserve">The functionality </w:t>
      </w:r>
      <w:r w:rsidR="007A0CBF" w:rsidRPr="00BA57C4">
        <w:t>is basically of POI-</w:t>
      </w:r>
      <w:proofErr w:type="gramStart"/>
      <w:r w:rsidR="007A0CBF" w:rsidRPr="00BA57C4">
        <w:t>type, but</w:t>
      </w:r>
      <w:proofErr w:type="gramEnd"/>
      <w:r w:rsidR="007A0CBF" w:rsidRPr="00BA57C4">
        <w:t xml:space="preserve"> extended with decryption functionality so it is natural to conceptually view it as special type of CC-POI, denoted a Decryption</w:t>
      </w:r>
      <w:r w:rsidR="00190072">
        <w:t>-</w:t>
      </w:r>
      <w:r w:rsidR="007A0CBF" w:rsidRPr="00BA57C4">
        <w:t>POI (D-POI). It is therefore also natural to consider co-</w:t>
      </w:r>
      <w:r w:rsidR="00CE0835" w:rsidRPr="00BA57C4">
        <w:t>location</w:t>
      </w:r>
      <w:r w:rsidR="007A0CBF" w:rsidRPr="00BA57C4">
        <w:t xml:space="preserve"> with a UPF CC-POI. Alternatively, one could split the functionality into </w:t>
      </w:r>
      <w:r w:rsidR="003B5F21">
        <w:t xml:space="preserve">two </w:t>
      </w:r>
      <w:r w:rsidR="007A0CBF" w:rsidRPr="00BA57C4">
        <w:t>parts: a convention</w:t>
      </w:r>
      <w:r w:rsidR="003B5F21">
        <w:t>al</w:t>
      </w:r>
      <w:r w:rsidR="007A0CBF" w:rsidRPr="00BA57C4">
        <w:t xml:space="preserve"> UPF CC-POI that sends raw encrypted security protocol PDUs to the D-POI. In the latter case, the D-POI could also be co-located with the MDF</w:t>
      </w:r>
      <w:r w:rsidR="00186CF1">
        <w:t xml:space="preserve"> (i.e. MDF3)</w:t>
      </w:r>
      <w:r w:rsidR="007A0CBF" w:rsidRPr="00BA57C4">
        <w:t>.</w:t>
      </w:r>
    </w:p>
    <w:p w14:paraId="4EAD2D71" w14:textId="56F94E66" w:rsidR="00D94C74" w:rsidRDefault="001A4364" w:rsidP="00471823">
      <w:pPr>
        <w:pStyle w:val="TH"/>
      </w:pPr>
      <w:r>
        <w:rPr>
          <w:noProof/>
        </w:rPr>
        <w:drawing>
          <wp:inline distT="0" distB="0" distL="0" distR="0" wp14:anchorId="35418EA0" wp14:editId="7E5C68EA">
            <wp:extent cx="5927318"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5">
                      <a:extLst>
                        <a:ext uri="{28A0092B-C50C-407E-A947-70E740481C1C}">
                          <a14:useLocalDpi xmlns:a14="http://schemas.microsoft.com/office/drawing/2010/main" val="0"/>
                        </a:ext>
                      </a:extLst>
                    </a:blip>
                    <a:srcRect l="2645" t="24341" r="22830" b="43297"/>
                    <a:stretch/>
                  </pic:blipFill>
                  <pic:spPr bwMode="auto">
                    <a:xfrm>
                      <a:off x="0" y="0"/>
                      <a:ext cx="5930435" cy="1448561"/>
                    </a:xfrm>
                    <a:prstGeom prst="rect">
                      <a:avLst/>
                    </a:prstGeom>
                    <a:ln>
                      <a:noFill/>
                    </a:ln>
                    <a:extLst>
                      <a:ext uri="{53640926-AAD7-44D8-BBD7-CCE9431645EC}">
                        <a14:shadowObscured xmlns:a14="http://schemas.microsoft.com/office/drawing/2010/main"/>
                      </a:ext>
                    </a:extLst>
                  </pic:spPr>
                </pic:pic>
              </a:graphicData>
            </a:graphic>
          </wp:inline>
        </w:drawing>
      </w:r>
    </w:p>
    <w:p w14:paraId="2C62FE77" w14:textId="28C0D992" w:rsidR="007A0CBF" w:rsidRDefault="007A0CBF" w:rsidP="00471823">
      <w:pPr>
        <w:pStyle w:val="TF"/>
      </w:pPr>
      <w:r w:rsidRPr="00BA57C4">
        <w:t>Figure 6.5.2.2-1:</w:t>
      </w:r>
      <w:r w:rsidRPr="00BA57C4">
        <w:tab/>
      </w:r>
      <w:r w:rsidR="00D94C74">
        <w:t>Two o</w:t>
      </w:r>
      <w:r w:rsidRPr="00BA57C4">
        <w:t>ptions for D-POI placement.</w:t>
      </w:r>
      <w:r w:rsidR="00D94C74">
        <w:t xml:space="preserve"> The D-POI would in both cases need to receive cryptographic parameters necessary for decryption over the LI_X</w:t>
      </w:r>
      <w:r w:rsidR="00190072">
        <w:t>1_</w:t>
      </w:r>
      <w:r w:rsidR="00D94C74">
        <w:t>CR interface.</w:t>
      </w:r>
    </w:p>
    <w:p w14:paraId="61216F7E" w14:textId="77777777" w:rsidR="00AA3069" w:rsidRDefault="00AA3069" w:rsidP="00AA3069"/>
    <w:p w14:paraId="5927DF0C" w14:textId="29EFFFF6" w:rsidR="00AA3069" w:rsidRPr="00BA57C4" w:rsidRDefault="00AA3069" w:rsidP="00471823">
      <w:pPr>
        <w:pStyle w:val="NO"/>
      </w:pPr>
      <w:r>
        <w:t>NOTE:</w:t>
      </w:r>
      <w:r>
        <w:tab/>
        <w:t xml:space="preserve">The D-POI could (and probably would) also receive auxiliary security parameters from </w:t>
      </w:r>
      <w:r w:rsidR="00190072">
        <w:t xml:space="preserve">the </w:t>
      </w:r>
      <w:proofErr w:type="gramStart"/>
      <w:r w:rsidR="00190072">
        <w:t>aforementioned</w:t>
      </w:r>
      <w:r>
        <w:t xml:space="preserve"> SHIFF</w:t>
      </w:r>
      <w:proofErr w:type="gramEnd"/>
      <w:r w:rsidR="00190072">
        <w:t>, which in the rightmost option above would take place</w:t>
      </w:r>
      <w:r>
        <w:t xml:space="preserve"> over a conceptual "CC-POI internal" interface, which is not shown in figure </w:t>
      </w:r>
      <w:r w:rsidRPr="00AA3069">
        <w:t>6.5.2.2-1</w:t>
      </w:r>
      <w:r>
        <w:t>.</w:t>
      </w:r>
    </w:p>
    <w:p w14:paraId="0ADC4C22" w14:textId="436F0E88" w:rsidR="00D21F83" w:rsidRPr="00BA57C4" w:rsidRDefault="00D21F83" w:rsidP="00D21F83">
      <w:pPr>
        <w:pStyle w:val="Heading4"/>
      </w:pPr>
      <w:bookmarkStart w:id="320" w:name="_Toc221554242"/>
      <w:r w:rsidRPr="00BA57C4">
        <w:t>6.</w:t>
      </w:r>
      <w:r w:rsidR="00DD616E" w:rsidRPr="00BA57C4">
        <w:t>5</w:t>
      </w:r>
      <w:r w:rsidRPr="00BA57C4">
        <w:t>.2.3</w:t>
      </w:r>
      <w:r w:rsidRPr="00BA57C4">
        <w:tab/>
        <w:t>Evaluation</w:t>
      </w:r>
      <w:bookmarkEnd w:id="320"/>
    </w:p>
    <w:p w14:paraId="1525ADB6" w14:textId="13CC89E7" w:rsidR="00930F52" w:rsidRPr="00BA57C4" w:rsidRDefault="005009A1" w:rsidP="00930F52">
      <w:r>
        <w:t xml:space="preserve">Placing the D-POI </w:t>
      </w:r>
      <w:r w:rsidR="00186CF1">
        <w:t>with the MDF could have one advantage, namely that the MDF is probably located in an even more secure location than the UPF. However, the CC-POI of the UPF is assumed to be very well protected as-is</w:t>
      </w:r>
      <w:r w:rsidR="003B5F21">
        <w:t xml:space="preserve"> so the advantage might not be significant</w:t>
      </w:r>
      <w:r w:rsidR="00186CF1">
        <w:t>. I</w:t>
      </w:r>
      <w:r w:rsidR="00CE0835" w:rsidRPr="00BA57C4">
        <w:t xml:space="preserve">t might </w:t>
      </w:r>
      <w:r w:rsidR="00186CF1">
        <w:t xml:space="preserve">also </w:t>
      </w:r>
      <w:r w:rsidR="00CE0835" w:rsidRPr="00BA57C4">
        <w:t xml:space="preserve">seem as if </w:t>
      </w:r>
      <w:r w:rsidR="003B5F21">
        <w:t>placing D-POI</w:t>
      </w:r>
      <w:r w:rsidR="00CE0835" w:rsidRPr="00BA57C4">
        <w:t xml:space="preserve"> </w:t>
      </w:r>
      <w:r w:rsidR="003B5F21">
        <w:t xml:space="preserve">in the MDF </w:t>
      </w:r>
      <w:r w:rsidR="00CE0835" w:rsidRPr="00BA57C4">
        <w:t>would limit the need for confidentiality on the interface between the UPF CC-POI and the D-POI</w:t>
      </w:r>
      <w:r w:rsidR="003B5F21">
        <w:t>.</w:t>
      </w:r>
      <w:r w:rsidR="00CE0835" w:rsidRPr="00BA57C4">
        <w:t xml:space="preserve"> </w:t>
      </w:r>
      <w:r w:rsidR="003B5F21">
        <w:t>T</w:t>
      </w:r>
      <w:r w:rsidR="00CE0835" w:rsidRPr="00BA57C4">
        <w:t xml:space="preserve">his is likely a false assumption since it could </w:t>
      </w:r>
      <w:r w:rsidR="00CE0835" w:rsidRPr="00BA57C4">
        <w:lastRenderedPageBreak/>
        <w:t>be used to detect targets by comparing traffic going in and out of the UPF interfaces.</w:t>
      </w:r>
      <w:r w:rsidR="00186CF1">
        <w:t xml:space="preserve"> A disadvantage </w:t>
      </w:r>
      <w:r w:rsidR="003B5F21">
        <w:t xml:space="preserve">of having D-POI in the MDF </w:t>
      </w:r>
      <w:r w:rsidR="00186CF1">
        <w:t>might be that current MDF implementations are most likely not dimensioned to run per-target decryption at line speed and distributing the decryption task across UPF POIs is more likely to scale.</w:t>
      </w:r>
    </w:p>
    <w:p w14:paraId="3221A2FF" w14:textId="31FE97B2" w:rsidR="00822354" w:rsidRPr="00BA57C4" w:rsidRDefault="009024C4" w:rsidP="00930F52">
      <w:r>
        <w:t>Regarding performance, w</w:t>
      </w:r>
      <w:r w:rsidR="00822354" w:rsidRPr="00BA57C4">
        <w:t xml:space="preserve">hen there are several active intercepts for many sessions, it </w:t>
      </w:r>
      <w:r>
        <w:t xml:space="preserve">obviously </w:t>
      </w:r>
      <w:r w:rsidR="00822354" w:rsidRPr="00BA57C4">
        <w:t xml:space="preserve">creates computational load on the D-POI due to the need to decrypt many sessions simultaneously. On the other hand, it seems unlikely that such </w:t>
      </w:r>
      <w:proofErr w:type="gramStart"/>
      <w:r w:rsidR="00822354" w:rsidRPr="00BA57C4">
        <w:t>a large number of</w:t>
      </w:r>
      <w:proofErr w:type="gramEnd"/>
      <w:r w:rsidR="00822354" w:rsidRPr="00BA57C4">
        <w:t xml:space="preserve"> simultaneous intercepts would be active that it pushes the performance requirements above what would be expected from a typical webserver handling a (very) large number of, say, HTTPS-connections.</w:t>
      </w:r>
    </w:p>
    <w:p w14:paraId="15C9CD75" w14:textId="1FE198CC" w:rsidR="00557802" w:rsidRPr="00BA57C4" w:rsidRDefault="00557802" w:rsidP="00930F52">
      <w:r w:rsidRPr="00BA57C4">
        <w:t>Since the D-POI will obtain access to decryption keys, it needs to provide sufficient assurance</w:t>
      </w:r>
      <w:r w:rsidR="009024C4">
        <w:t>, see solution #5.1 below</w:t>
      </w:r>
      <w:r w:rsidRPr="00BA57C4">
        <w:t>.</w:t>
      </w:r>
    </w:p>
    <w:p w14:paraId="63439865" w14:textId="470D31DC" w:rsidR="00CE0835" w:rsidRPr="00BA57C4" w:rsidRDefault="00CE0835" w:rsidP="00930F52">
      <w:r w:rsidRPr="00BA57C4">
        <w:t xml:space="preserve">Defining the D-POI function can be handled entirely within </w:t>
      </w:r>
      <w:r w:rsidR="0073559B">
        <w:t>3GPP SA3-LI</w:t>
      </w:r>
      <w:r w:rsidR="00190072">
        <w:t xml:space="preserve"> responsibility</w:t>
      </w:r>
      <w:r w:rsidRPr="00BA57C4">
        <w:t>.</w:t>
      </w:r>
    </w:p>
    <w:p w14:paraId="194061AF" w14:textId="6D2474E5" w:rsidR="008807AC" w:rsidRPr="00BA57C4" w:rsidRDefault="008807AC" w:rsidP="008807AC">
      <w:pPr>
        <w:pStyle w:val="Heading2"/>
      </w:pPr>
      <w:bookmarkStart w:id="321" w:name="_Toc221554243"/>
      <w:r w:rsidRPr="00BA57C4">
        <w:t>6.</w:t>
      </w:r>
      <w:r w:rsidR="00A64586">
        <w:t>6</w:t>
      </w:r>
      <w:r w:rsidRPr="00BA57C4">
        <w:tab/>
        <w:t>Solutions for security assurance</w:t>
      </w:r>
      <w:bookmarkEnd w:id="321"/>
    </w:p>
    <w:p w14:paraId="5056411E" w14:textId="6866B2E5" w:rsidR="00522D09" w:rsidRPr="00BA57C4" w:rsidRDefault="00522D09" w:rsidP="00522D09">
      <w:pPr>
        <w:pStyle w:val="Heading3"/>
      </w:pPr>
      <w:bookmarkStart w:id="322" w:name="_Toc167405410"/>
      <w:bookmarkStart w:id="323" w:name="_Toc180278738"/>
      <w:bookmarkStart w:id="324" w:name="_Toc180278914"/>
      <w:bookmarkStart w:id="325" w:name="_Toc180279178"/>
      <w:bookmarkStart w:id="326" w:name="_Toc180279652"/>
      <w:bookmarkStart w:id="327" w:name="_Toc182841089"/>
      <w:bookmarkStart w:id="328" w:name="_Toc182899169"/>
      <w:bookmarkStart w:id="329" w:name="_Toc513475452"/>
      <w:bookmarkStart w:id="330" w:name="_Toc48930869"/>
      <w:bookmarkStart w:id="331" w:name="_Toc49376118"/>
      <w:bookmarkStart w:id="332" w:name="_Toc56501632"/>
      <w:bookmarkStart w:id="333" w:name="_Toc95076617"/>
      <w:bookmarkStart w:id="334" w:name="_Toc106618436"/>
      <w:bookmarkStart w:id="335" w:name="_Toc221554244"/>
      <w:r w:rsidRPr="00BA57C4">
        <w:t>6.</w:t>
      </w:r>
      <w:r w:rsidR="00DD616E" w:rsidRPr="00BA57C4">
        <w:t>6</w:t>
      </w:r>
      <w:r w:rsidRPr="00BA57C4">
        <w:t>.1</w:t>
      </w:r>
      <w:r w:rsidRPr="00BA57C4">
        <w:tab/>
        <w:t>Solution #5.1: D-POI SCAS</w:t>
      </w:r>
      <w:bookmarkEnd w:id="335"/>
    </w:p>
    <w:p w14:paraId="3DF53B14" w14:textId="73262A05" w:rsidR="009637A5" w:rsidRPr="00BA57C4" w:rsidRDefault="009637A5" w:rsidP="00E475F9">
      <w:pPr>
        <w:pStyle w:val="EditorsNote"/>
      </w:pPr>
      <w:r w:rsidRPr="00BA57C4">
        <w:t>Editor’s note: aimed at addressing KI 5.</w:t>
      </w:r>
      <w:r w:rsidR="00A51B6D" w:rsidRPr="00BA57C4">
        <w:t>2</w:t>
      </w:r>
      <w:r w:rsidRPr="00BA57C4">
        <w:t xml:space="preserve"> </w:t>
      </w:r>
      <w:r w:rsidR="009F7C80" w:rsidRPr="00BA57C4">
        <w:t>Decryption functionality</w:t>
      </w:r>
      <w:r w:rsidRPr="00BA57C4">
        <w:t xml:space="preserve"> security</w:t>
      </w:r>
    </w:p>
    <w:p w14:paraId="180CFD15" w14:textId="0BA19E2D" w:rsidR="00522D09" w:rsidRPr="00BA57C4" w:rsidRDefault="00522D09" w:rsidP="00522D09">
      <w:pPr>
        <w:pStyle w:val="Heading4"/>
      </w:pPr>
      <w:bookmarkStart w:id="336" w:name="_Toc221554245"/>
      <w:r w:rsidRPr="00BA57C4">
        <w:t>6.</w:t>
      </w:r>
      <w:r w:rsidR="00DD616E" w:rsidRPr="00BA57C4">
        <w:t>6</w:t>
      </w:r>
      <w:r w:rsidRPr="00BA57C4">
        <w:t>.1.1</w:t>
      </w:r>
      <w:r w:rsidRPr="00BA57C4">
        <w:tab/>
        <w:t>Introduction</w:t>
      </w:r>
      <w:bookmarkEnd w:id="336"/>
    </w:p>
    <w:p w14:paraId="025E32AD" w14:textId="77777777" w:rsidR="0073559B" w:rsidRDefault="001833DB" w:rsidP="0073559B">
      <w:r w:rsidRPr="00BA57C4">
        <w:t xml:space="preserve">The D-POI needs to handle key </w:t>
      </w:r>
      <w:proofErr w:type="gramStart"/>
      <w:r w:rsidRPr="00BA57C4">
        <w:t>material</w:t>
      </w:r>
      <w:proofErr w:type="gramEnd"/>
      <w:r w:rsidRPr="00BA57C4">
        <w:t xml:space="preserve"> and this puts requirements on secure storage and handling. All components of the LI-system already have very stringent requirements on security </w:t>
      </w:r>
      <w:proofErr w:type="gramStart"/>
      <w:r w:rsidRPr="00BA57C4">
        <w:t>in order to</w:t>
      </w:r>
      <w:proofErr w:type="gramEnd"/>
      <w:r w:rsidRPr="00BA57C4">
        <w:t xml:space="preserve"> ensure that the LI-system in no way increase the risks to the overall CSP network. In practice, this implies that the </w:t>
      </w:r>
      <w:r w:rsidR="00AA7174">
        <w:t xml:space="preserve">qualitative </w:t>
      </w:r>
      <w:r w:rsidRPr="00BA57C4">
        <w:t>requirements are already as high as the most security critical components of the network.</w:t>
      </w:r>
    </w:p>
    <w:p w14:paraId="4555D8A8" w14:textId="48230406" w:rsidR="00522D09" w:rsidRPr="00BA57C4" w:rsidRDefault="00522D09" w:rsidP="00522D09">
      <w:pPr>
        <w:pStyle w:val="Heading4"/>
      </w:pPr>
      <w:bookmarkStart w:id="337" w:name="_Toc221554246"/>
      <w:r w:rsidRPr="00BA57C4">
        <w:t>6.</w:t>
      </w:r>
      <w:r w:rsidR="00DD616E" w:rsidRPr="00BA57C4">
        <w:t>6</w:t>
      </w:r>
      <w:r w:rsidRPr="00BA57C4">
        <w:t>.1.2</w:t>
      </w:r>
      <w:r w:rsidRPr="00BA57C4">
        <w:tab/>
        <w:t>Solution details</w:t>
      </w:r>
      <w:bookmarkEnd w:id="337"/>
    </w:p>
    <w:p w14:paraId="4CB540D4" w14:textId="23370EAC" w:rsidR="001833DB" w:rsidRPr="00BA57C4" w:rsidRDefault="001833DB" w:rsidP="001833DB">
      <w:r w:rsidRPr="00BA57C4">
        <w:t xml:space="preserve">There is already ongoing work in </w:t>
      </w:r>
      <w:r w:rsidR="0073559B">
        <w:t>3GPP SA3-LI</w:t>
      </w:r>
      <w:r w:rsidRPr="00BA57C4">
        <w:t xml:space="preserve"> to produce Security Assurance Specifications (SCAS) for implementation of LI components. The solution proposes that an explicit SCAS for the D-POI function is included in the scope of the existing work to ensure that a systematic analysis of the exact requirements for a D-POI </w:t>
      </w:r>
      <w:proofErr w:type="gramStart"/>
      <w:r w:rsidRPr="00BA57C4">
        <w:t>are</w:t>
      </w:r>
      <w:proofErr w:type="gramEnd"/>
      <w:r w:rsidRPr="00BA57C4">
        <w:t xml:space="preserve"> well documented and can be used to support implementations.</w:t>
      </w:r>
    </w:p>
    <w:p w14:paraId="0965908F" w14:textId="6ECAE444" w:rsidR="00522D09" w:rsidRPr="00BA57C4" w:rsidRDefault="00522D09" w:rsidP="00522D09">
      <w:pPr>
        <w:pStyle w:val="Heading4"/>
      </w:pPr>
      <w:bookmarkStart w:id="338" w:name="_Toc221554247"/>
      <w:r w:rsidRPr="00BA57C4">
        <w:t>6.</w:t>
      </w:r>
      <w:r w:rsidR="00DD616E" w:rsidRPr="00BA57C4">
        <w:t>6</w:t>
      </w:r>
      <w:r w:rsidRPr="00BA57C4">
        <w:t>.1.3</w:t>
      </w:r>
      <w:r w:rsidRPr="00BA57C4">
        <w:tab/>
        <w:t>Evaluation</w:t>
      </w:r>
      <w:bookmarkEnd w:id="338"/>
    </w:p>
    <w:p w14:paraId="1C32EBE3" w14:textId="4964F895" w:rsidR="0073559B" w:rsidRDefault="001833DB" w:rsidP="0073559B">
      <w:r w:rsidRPr="00BA57C4">
        <w:t xml:space="preserve">The solution depends only on specification work within </w:t>
      </w:r>
      <w:r w:rsidR="0073559B">
        <w:t>3GPP SA3-LI</w:t>
      </w:r>
      <w:r w:rsidRPr="00BA57C4">
        <w:t xml:space="preserve"> scope and is judged to be feasible and effective.</w:t>
      </w:r>
    </w:p>
    <w:p w14:paraId="69487177" w14:textId="5409EF6C" w:rsidR="001833DB" w:rsidRPr="00BA57C4" w:rsidRDefault="001833DB" w:rsidP="0073559B">
      <w:pPr>
        <w:pStyle w:val="NO"/>
      </w:pPr>
      <w:r w:rsidRPr="00BA57C4">
        <w:t>NOTE:</w:t>
      </w:r>
      <w:r w:rsidRPr="00BA57C4">
        <w:tab/>
        <w:t xml:space="preserve">As presented above, there was no absolute need that the </w:t>
      </w:r>
      <w:r w:rsidR="00215E1E">
        <w:t>L</w:t>
      </w:r>
      <w:r w:rsidR="004663CC">
        <w:t>M</w:t>
      </w:r>
      <w:r w:rsidR="00215E1E">
        <w:t>SSF</w:t>
      </w:r>
      <w:r w:rsidRPr="00BA57C4">
        <w:t xml:space="preserve"> of solution #4.1 also has access to keys. However, if it turns out that </w:t>
      </w:r>
      <w:r w:rsidR="00215E1E">
        <w:t>L</w:t>
      </w:r>
      <w:r w:rsidR="004663CC">
        <w:t>M</w:t>
      </w:r>
      <w:r w:rsidR="00215E1E">
        <w:t>SSF</w:t>
      </w:r>
      <w:r w:rsidRPr="00BA57C4">
        <w:t xml:space="preserve"> implementations would be greatly simplified if enabled to decrypt (parts of traffic), then SCAS work for the </w:t>
      </w:r>
      <w:r w:rsidR="00215E1E">
        <w:t>L</w:t>
      </w:r>
      <w:r w:rsidR="004663CC">
        <w:t>M</w:t>
      </w:r>
      <w:r w:rsidR="00215E1E">
        <w:t>SSF</w:t>
      </w:r>
      <w:r w:rsidRPr="00BA57C4">
        <w:t xml:space="preserve"> would also become relevant.</w:t>
      </w:r>
    </w:p>
    <w:p w14:paraId="43BDED3C" w14:textId="4D6C2365" w:rsidR="00BD17C7" w:rsidRPr="00BA57C4" w:rsidRDefault="009B7447" w:rsidP="00BD17C7">
      <w:pPr>
        <w:pStyle w:val="Heading2"/>
      </w:pPr>
      <w:bookmarkStart w:id="339" w:name="_Toc221554248"/>
      <w:r w:rsidRPr="00BA57C4">
        <w:t>6</w:t>
      </w:r>
      <w:r w:rsidR="00BD17C7" w:rsidRPr="00BA57C4">
        <w:t>.</w:t>
      </w:r>
      <w:r w:rsidR="00DD616E" w:rsidRPr="00BA57C4">
        <w:t>7</w:t>
      </w:r>
      <w:r w:rsidR="00BD17C7" w:rsidRPr="00BA57C4">
        <w:tab/>
        <w:t>Solutions for UE-to-UE protected communication</w:t>
      </w:r>
      <w:bookmarkEnd w:id="339"/>
      <w:r w:rsidR="00BD17C7" w:rsidRPr="00BA57C4">
        <w:t xml:space="preserve"> </w:t>
      </w:r>
    </w:p>
    <w:p w14:paraId="6842F0A2" w14:textId="4DF76CBB" w:rsidR="00BD17C7" w:rsidRPr="00BA57C4" w:rsidRDefault="009B7447" w:rsidP="00BD17C7">
      <w:pPr>
        <w:pStyle w:val="Heading3"/>
      </w:pPr>
      <w:bookmarkStart w:id="340" w:name="_Toc221554249"/>
      <w:r w:rsidRPr="00BA57C4">
        <w:t>6</w:t>
      </w:r>
      <w:r w:rsidR="00BD17C7" w:rsidRPr="00BA57C4">
        <w:t>.</w:t>
      </w:r>
      <w:r w:rsidR="00DD616E" w:rsidRPr="00BA57C4">
        <w:t>7</w:t>
      </w:r>
      <w:r w:rsidR="00BD17C7" w:rsidRPr="00BA57C4">
        <w:t>.1</w:t>
      </w:r>
      <w:r w:rsidR="00BD17C7" w:rsidRPr="00BA57C4">
        <w:tab/>
        <w:t>Solution #</w:t>
      </w:r>
      <w:r w:rsidR="00BF4D18" w:rsidRPr="00BA57C4">
        <w:t>6</w:t>
      </w:r>
      <w:r w:rsidR="00BD17C7" w:rsidRPr="00BA57C4">
        <w:t>.</w:t>
      </w:r>
      <w:r w:rsidR="00BF4D18" w:rsidRPr="00BA57C4">
        <w:t>1</w:t>
      </w:r>
      <w:r w:rsidR="00BD17C7" w:rsidRPr="00BA57C4">
        <w:t>: Interception of UE-to-UE E2E protected communication</w:t>
      </w:r>
      <w:bookmarkEnd w:id="340"/>
    </w:p>
    <w:p w14:paraId="476D526F" w14:textId="19E3ABC8" w:rsidR="009637A5" w:rsidRPr="00BA57C4" w:rsidRDefault="009637A5" w:rsidP="00E475F9">
      <w:pPr>
        <w:pStyle w:val="EditorsNote"/>
      </w:pPr>
      <w:r w:rsidRPr="00BA57C4">
        <w:t>Editor’s note: aimed at addressing KI 5.</w:t>
      </w:r>
      <w:r w:rsidR="00A51B6D" w:rsidRPr="00BA57C4">
        <w:t>3</w:t>
      </w:r>
      <w:r w:rsidRPr="00BA57C4">
        <w:t xml:space="preserve"> Interception of UE-to-UE E2E protected communication</w:t>
      </w:r>
    </w:p>
    <w:p w14:paraId="6B166EE2" w14:textId="017108E3" w:rsidR="00BD17C7" w:rsidRPr="00BA57C4" w:rsidRDefault="009B7447" w:rsidP="00BD17C7">
      <w:pPr>
        <w:pStyle w:val="Heading4"/>
      </w:pPr>
      <w:bookmarkStart w:id="341" w:name="_Toc221554250"/>
      <w:r w:rsidRPr="00BA57C4">
        <w:t>6</w:t>
      </w:r>
      <w:r w:rsidR="00BD17C7" w:rsidRPr="00BA57C4">
        <w:t>.</w:t>
      </w:r>
      <w:r w:rsidR="00DD616E" w:rsidRPr="00BA57C4">
        <w:t>7</w:t>
      </w:r>
      <w:r w:rsidR="00BD17C7" w:rsidRPr="00BA57C4">
        <w:t>.1.1</w:t>
      </w:r>
      <w:r w:rsidR="00BD17C7" w:rsidRPr="00BA57C4">
        <w:tab/>
      </w:r>
      <w:r w:rsidR="009637A5" w:rsidRPr="00BA57C4">
        <w:t>Introduction</w:t>
      </w:r>
      <w:bookmarkEnd w:id="341"/>
    </w:p>
    <w:p w14:paraId="1AF8BFF0" w14:textId="2D37D7C8" w:rsidR="0023286E" w:rsidRPr="00BA57C4" w:rsidRDefault="0023286E" w:rsidP="0023286E">
      <w:r w:rsidRPr="00BA57C4">
        <w:t>This solution is more of a feasibility analysis intended to get an understanding what would need to be additionally required to use solution for LI of UE-to-STF encrypted communication also for UE-to-UE encrypted communication.</w:t>
      </w:r>
    </w:p>
    <w:p w14:paraId="1037C07A" w14:textId="77777777" w:rsidR="00D91399" w:rsidRDefault="0023286E" w:rsidP="00D91399">
      <w:r w:rsidRPr="00BA57C4">
        <w:t xml:space="preserve">The present document makes no assumption on explicit LI-support in the STF (or the UE). The only general requirement used so far is usage of CSP-provided keys. </w:t>
      </w:r>
      <w:proofErr w:type="gramStart"/>
      <w:r w:rsidRPr="00BA57C4">
        <w:t>For the purpose of</w:t>
      </w:r>
      <w:proofErr w:type="gramEnd"/>
      <w:r w:rsidRPr="00BA57C4">
        <w:t xml:space="preserve"> the discussion below, it is in analogy assumed that the communicating UEs do not provide any LI-support, only that they use CSP-provided keys.</w:t>
      </w:r>
    </w:p>
    <w:p w14:paraId="56A8D3DA" w14:textId="62487184" w:rsidR="00BD17C7" w:rsidRPr="00BA57C4" w:rsidRDefault="009B7447" w:rsidP="00BD17C7">
      <w:pPr>
        <w:pStyle w:val="Heading4"/>
      </w:pPr>
      <w:bookmarkStart w:id="342" w:name="_Toc221554251"/>
      <w:r w:rsidRPr="00BA57C4">
        <w:lastRenderedPageBreak/>
        <w:t>6</w:t>
      </w:r>
      <w:r w:rsidR="00BD17C7" w:rsidRPr="00BA57C4">
        <w:t>.</w:t>
      </w:r>
      <w:r w:rsidR="00DD616E" w:rsidRPr="00BA57C4">
        <w:t>7</w:t>
      </w:r>
      <w:r w:rsidR="00BD17C7" w:rsidRPr="00BA57C4">
        <w:t>.1.2</w:t>
      </w:r>
      <w:r w:rsidR="00BD17C7" w:rsidRPr="00BA57C4">
        <w:tab/>
      </w:r>
      <w:r w:rsidR="009637A5" w:rsidRPr="00BA57C4">
        <w:t>Solution details</w:t>
      </w:r>
      <w:bookmarkEnd w:id="342"/>
    </w:p>
    <w:p w14:paraId="25718481" w14:textId="63D02023" w:rsidR="0023286E" w:rsidRPr="00BA57C4" w:rsidRDefault="0023286E" w:rsidP="0023286E">
      <w:r w:rsidRPr="00BA57C4">
        <w:t xml:space="preserve">Here AKMA is probably an unlikely option for direct UE-to-UE usage. The set of feasible approaches would rather rely on a central key management server such as that of the IMS Media plane security framework of </w:t>
      </w:r>
      <w:r w:rsidR="006E04F7">
        <w:t xml:space="preserve">TR 33.828 </w:t>
      </w:r>
      <w:r w:rsidRPr="00BA57C4">
        <w:t>[1</w:t>
      </w:r>
      <w:r w:rsidR="00EA4658" w:rsidRPr="00BA57C4">
        <w:t>2</w:t>
      </w:r>
      <w:r w:rsidRPr="00BA57C4">
        <w:t>], specifically the "</w:t>
      </w:r>
      <w:r w:rsidR="00C239EF" w:rsidRPr="00BA57C4">
        <w:t xml:space="preserve">ticket based </w:t>
      </w:r>
      <w:r w:rsidRPr="00BA57C4">
        <w:t>e2e" solution</w:t>
      </w:r>
      <w:r w:rsidR="00C239EF" w:rsidRPr="00BA57C4">
        <w:t xml:space="preserve"> of clause 7.1</w:t>
      </w:r>
      <w:r w:rsidR="00821D19">
        <w:t xml:space="preserve"> of </w:t>
      </w:r>
      <w:r w:rsidR="006E04F7">
        <w:t xml:space="preserve">TR 33.828 </w:t>
      </w:r>
      <w:r w:rsidR="00821D19">
        <w:t>[12]</w:t>
      </w:r>
      <w:r w:rsidRPr="00BA57C4">
        <w:t xml:space="preserve">. Additionally, SRTP </w:t>
      </w:r>
      <w:r w:rsidR="00863E64">
        <w:t xml:space="preserve">(see IETF RFC 3711 </w:t>
      </w:r>
      <w:r w:rsidRPr="00BA57C4">
        <w:t>[1</w:t>
      </w:r>
      <w:r w:rsidR="00EA4658" w:rsidRPr="00BA57C4">
        <w:t>3</w:t>
      </w:r>
      <w:r w:rsidRPr="00BA57C4">
        <w:t>]</w:t>
      </w:r>
      <w:r w:rsidR="00863E64">
        <w:t>)</w:t>
      </w:r>
      <w:r w:rsidRPr="00BA57C4">
        <w:t xml:space="preserve"> could be a more likely security protocol to be in use</w:t>
      </w:r>
      <w:r w:rsidR="00821D19">
        <w:t xml:space="preserve"> here</w:t>
      </w:r>
      <w:r w:rsidRPr="00BA57C4">
        <w:t>.</w:t>
      </w:r>
    </w:p>
    <w:p w14:paraId="4752FBBE" w14:textId="0599BF29" w:rsidR="0023286E" w:rsidRPr="00BA57C4" w:rsidRDefault="0023286E" w:rsidP="0023286E">
      <w:r w:rsidRPr="00BA57C4">
        <w:t>Besides the use of CSP-provided keys</w:t>
      </w:r>
      <w:r w:rsidR="00C239EF" w:rsidRPr="00BA57C4">
        <w:t xml:space="preserve"> as above</w:t>
      </w:r>
      <w:r w:rsidRPr="00BA57C4">
        <w:t>, the solution is additionally based on solution #1.5, "Cipher suite profiling", limiting the cipher suites which do not depend on other keys than those provided by the CSP.</w:t>
      </w:r>
    </w:p>
    <w:p w14:paraId="5E18ABEB" w14:textId="2EB248AC" w:rsidR="00C239EF" w:rsidRPr="00BA57C4" w:rsidRDefault="00C239EF" w:rsidP="0023286E">
      <w:r w:rsidRPr="00BA57C4">
        <w:t xml:space="preserve">Given the above setting, the solution to KI </w:t>
      </w:r>
      <w:r w:rsidR="00EA4658" w:rsidRPr="00BA57C4">
        <w:t xml:space="preserve">#1.2 (obtaining keys) could be implement using an </w:t>
      </w:r>
      <w:r w:rsidRPr="00BA57C4">
        <w:t>LI</w:t>
      </w:r>
      <w:r w:rsidR="00EA4658" w:rsidRPr="00BA57C4">
        <w:t>-</w:t>
      </w:r>
      <w:r w:rsidRPr="00BA57C4">
        <w:t xml:space="preserve">interface </w:t>
      </w:r>
      <w:r w:rsidR="00EA4658" w:rsidRPr="00BA57C4">
        <w:t xml:space="preserve">of the key management server, e.g. </w:t>
      </w:r>
      <w:proofErr w:type="gramStart"/>
      <w:r w:rsidR="00EA4658" w:rsidRPr="00BA57C4">
        <w:t>similar to</w:t>
      </w:r>
      <w:proofErr w:type="gramEnd"/>
      <w:r w:rsidR="00EA4658" w:rsidRPr="00BA57C4">
        <w:t xml:space="preserve"> TS 33.10</w:t>
      </w:r>
      <w:r w:rsidR="004B329C">
        <w:t>7</w:t>
      </w:r>
      <w:r w:rsidR="00EA4658" w:rsidRPr="00BA57C4">
        <w:t xml:space="preserve"> [2], </w:t>
      </w:r>
      <w:r w:rsidRPr="00BA57C4">
        <w:t>clause 7A.7</w:t>
      </w:r>
      <w:r w:rsidR="00EA4658" w:rsidRPr="00BA57C4">
        <w:t>.</w:t>
      </w:r>
    </w:p>
    <w:p w14:paraId="5B5BF631" w14:textId="417FC43F" w:rsidR="00BA57C4" w:rsidRPr="00BA57C4" w:rsidRDefault="00EA4658" w:rsidP="0023286E">
      <w:r w:rsidRPr="00BA57C4">
        <w:t xml:space="preserve">The </w:t>
      </w:r>
      <w:r w:rsidR="00215E1E">
        <w:t>L</w:t>
      </w:r>
      <w:r w:rsidR="004663CC">
        <w:t>M</w:t>
      </w:r>
      <w:r w:rsidR="00215E1E">
        <w:t>SSF</w:t>
      </w:r>
      <w:r w:rsidRPr="00BA57C4">
        <w:t xml:space="preserve"> of solution #4.1 would be directly applicable to obtain other IRI from UP traffic, and, if necessary, provide storage functions enabling mid-session intercept. </w:t>
      </w:r>
      <w:r w:rsidR="00C239EF" w:rsidRPr="00BA57C4">
        <w:t xml:space="preserve">The D-POI function </w:t>
      </w:r>
      <w:r w:rsidRPr="00BA57C4">
        <w:t>of solution #4.2 can be provisioned by the necessary keys to perform the actual decryption.</w:t>
      </w:r>
    </w:p>
    <w:p w14:paraId="25D446DC" w14:textId="70360F00" w:rsidR="00BD17C7" w:rsidRPr="00BA57C4" w:rsidRDefault="009B7447" w:rsidP="00BD17C7">
      <w:pPr>
        <w:pStyle w:val="Heading4"/>
      </w:pPr>
      <w:bookmarkStart w:id="343" w:name="_Toc221554252"/>
      <w:r w:rsidRPr="00BA57C4">
        <w:t>6</w:t>
      </w:r>
      <w:r w:rsidR="00BD17C7" w:rsidRPr="00BA57C4">
        <w:t>.</w:t>
      </w:r>
      <w:r w:rsidR="00DD616E" w:rsidRPr="00BA57C4">
        <w:t>7</w:t>
      </w:r>
      <w:r w:rsidR="00BD17C7" w:rsidRPr="00BA57C4">
        <w:t>.1.3</w:t>
      </w:r>
      <w:r w:rsidR="00BD17C7" w:rsidRPr="00BA57C4">
        <w:tab/>
      </w:r>
      <w:r w:rsidR="009637A5" w:rsidRPr="00BA57C4">
        <w:t>Evaluation</w:t>
      </w:r>
      <w:bookmarkEnd w:id="343"/>
    </w:p>
    <w:p w14:paraId="0BF3778B" w14:textId="3ACF6CAA" w:rsidR="008807AC" w:rsidRPr="00BA57C4" w:rsidRDefault="00EA4658" w:rsidP="004B329C">
      <w:r w:rsidRPr="00BA57C4">
        <w:t xml:space="preserve">Under very similar assumptions as those used in the UE-to-STF case, the same solution concepts would seem in principle applicable also to UE-to-UE encrypted </w:t>
      </w:r>
      <w:proofErr w:type="gramStart"/>
      <w:r w:rsidRPr="00BA57C4">
        <w:t>sessions, and</w:t>
      </w:r>
      <w:proofErr w:type="gramEnd"/>
      <w:r w:rsidRPr="00BA57C4">
        <w:t xml:space="preserve"> could be handled mainly within 3GPP standards.</w:t>
      </w:r>
    </w:p>
    <w:p w14:paraId="6800EEDF" w14:textId="2574609A" w:rsidR="00EA4658" w:rsidRPr="00BA57C4" w:rsidRDefault="00EA4658" w:rsidP="004B329C">
      <w:r w:rsidRPr="00BA57C4">
        <w:t xml:space="preserve">The same consideration for the cipher suite profiling of solution #1.5 obviously applies and would again need to be adopted </w:t>
      </w:r>
      <w:r w:rsidR="00A64586">
        <w:t xml:space="preserve">by </w:t>
      </w:r>
      <w:r w:rsidRPr="00BA57C4">
        <w:t>UE manufacturers.</w:t>
      </w:r>
    </w:p>
    <w:p w14:paraId="53D1ED53" w14:textId="2F5E490E" w:rsidR="00BA57C4" w:rsidRPr="00BA57C4" w:rsidRDefault="00BA57C4" w:rsidP="004B329C">
      <w:r w:rsidRPr="00BA57C4">
        <w:t>The solution outlined above only considers the technical feasibility. As discussed in KI #6.1, there could be a need to also consider implications on trust models, a topic that is left FFS.</w:t>
      </w:r>
    </w:p>
    <w:p w14:paraId="6212FE00" w14:textId="01909B60" w:rsidR="00E01BF9" w:rsidRPr="00BA57C4" w:rsidRDefault="00E01BF9" w:rsidP="00E01BF9">
      <w:pPr>
        <w:pStyle w:val="Heading1"/>
      </w:pPr>
      <w:bookmarkStart w:id="344" w:name="_Toc92180361"/>
      <w:bookmarkStart w:id="345" w:name="_Toc92805088"/>
      <w:bookmarkStart w:id="346" w:name="_Toc102752623"/>
      <w:bookmarkStart w:id="347" w:name="_Toc167791602"/>
      <w:bookmarkStart w:id="348" w:name="_Toc164702124"/>
      <w:bookmarkStart w:id="349" w:name="_Toc167984787"/>
      <w:bookmarkStart w:id="350" w:name="_Toc221554253"/>
      <w:bookmarkEnd w:id="322"/>
      <w:bookmarkEnd w:id="323"/>
      <w:bookmarkEnd w:id="324"/>
      <w:bookmarkEnd w:id="325"/>
      <w:bookmarkEnd w:id="326"/>
      <w:bookmarkEnd w:id="327"/>
      <w:bookmarkEnd w:id="328"/>
      <w:bookmarkEnd w:id="329"/>
      <w:bookmarkEnd w:id="330"/>
      <w:bookmarkEnd w:id="331"/>
      <w:bookmarkEnd w:id="332"/>
      <w:bookmarkEnd w:id="333"/>
      <w:bookmarkEnd w:id="334"/>
      <w:r w:rsidRPr="00BA57C4">
        <w:t>6</w:t>
      </w:r>
      <w:r w:rsidRPr="00BA57C4">
        <w:tab/>
      </w:r>
      <w:proofErr w:type="spellStart"/>
      <w:r>
        <w:t>Conc</w:t>
      </w:r>
      <w:r w:rsidRPr="00BA57C4">
        <w:t>lutions</w:t>
      </w:r>
      <w:bookmarkEnd w:id="350"/>
      <w:proofErr w:type="spellEnd"/>
    </w:p>
    <w:p w14:paraId="3DC85C50" w14:textId="143EEAFF" w:rsidR="006812CB" w:rsidRPr="00BA57C4" w:rsidRDefault="006812CB" w:rsidP="006812CB">
      <w:pPr>
        <w:pStyle w:val="Heading2"/>
      </w:pPr>
      <w:bookmarkStart w:id="351" w:name="_Toc221554254"/>
      <w:r w:rsidRPr="00BA57C4">
        <w:t>7.</w:t>
      </w:r>
      <w:r w:rsidR="00D8776B" w:rsidRPr="00BA57C4">
        <w:t>1</w:t>
      </w:r>
      <w:r w:rsidRPr="00BA57C4">
        <w:tab/>
        <w:t>Impact of solutions</w:t>
      </w:r>
      <w:bookmarkEnd w:id="351"/>
    </w:p>
    <w:p w14:paraId="34688496" w14:textId="77777777" w:rsidR="0029125C" w:rsidRDefault="0029125C" w:rsidP="0029125C">
      <w:pPr>
        <w:pStyle w:val="Heading3"/>
      </w:pPr>
      <w:bookmarkStart w:id="352" w:name="_Toc221554255"/>
      <w:r>
        <w:t>7.1.1</w:t>
      </w:r>
      <w:r>
        <w:tab/>
        <w:t>General</w:t>
      </w:r>
      <w:bookmarkEnd w:id="352"/>
    </w:p>
    <w:p w14:paraId="7D29BDBB" w14:textId="3CB57648" w:rsidR="0029125C" w:rsidRPr="0029125C" w:rsidRDefault="0029125C" w:rsidP="0029125C">
      <w:r>
        <w:t xml:space="preserve">In the following, the impact </w:t>
      </w:r>
      <w:r w:rsidR="007941FB">
        <w:t xml:space="preserve">of the solutions </w:t>
      </w:r>
      <w:r w:rsidR="00A64586">
        <w:t>is</w:t>
      </w:r>
      <w:r>
        <w:t xml:space="preserve"> analysed under the assumption that the LI-system already has an equal, or higher security assurance level than any other component of the PLMN. In roaming, this is assumed to hold both in HPLMN and VPLMN, i.e. the LI-system of the VPLMN is at least as secure as the most secure part of the VPLMN, outside the LI-system, and similarly for the HPLMN.</w:t>
      </w:r>
    </w:p>
    <w:p w14:paraId="3F51CFF2" w14:textId="5F33EEB5" w:rsidR="00C95682" w:rsidRDefault="0029125C" w:rsidP="0029125C">
      <w:pPr>
        <w:pStyle w:val="Heading3"/>
      </w:pPr>
      <w:bookmarkStart w:id="353" w:name="_Toc221554256"/>
      <w:r>
        <w:t>7.1.2</w:t>
      </w:r>
      <w:r>
        <w:tab/>
        <w:t>Security</w:t>
      </w:r>
      <w:bookmarkEnd w:id="353"/>
    </w:p>
    <w:p w14:paraId="75C39C80" w14:textId="6D901CA7" w:rsidR="0029125C" w:rsidRDefault="00C95682" w:rsidP="00C95682">
      <w:pPr>
        <w:pStyle w:val="Heading4"/>
      </w:pPr>
      <w:bookmarkStart w:id="354" w:name="_Toc221554257"/>
      <w:r>
        <w:t>7.1.2.1</w:t>
      </w:r>
      <w:r>
        <w:tab/>
        <w:t>S</w:t>
      </w:r>
      <w:r w:rsidR="0029125C">
        <w:t>ubscriber privacy</w:t>
      </w:r>
      <w:bookmarkEnd w:id="354"/>
    </w:p>
    <w:p w14:paraId="599C05DF" w14:textId="77777777" w:rsidR="0026377D" w:rsidRDefault="0029125C" w:rsidP="0029125C">
      <w:r>
        <w:t xml:space="preserve">In the non-roaming case (with STF located at an external DN) there is minimal impact on the subscriber's privacy. The HPLMN already has access to the CSP-provided keys, so threats of those keys being misused for "mass surveillance" or other unauthorised activities is not affected by the keys also being available in the LI-system. There could be a potential issue related to the need to abstain from usage of certain cipher suites (see KI #1.5). By updating the CSP-keys regularly, the only residual threat would be </w:t>
      </w:r>
      <w:r w:rsidR="00A80BAE">
        <w:t xml:space="preserve">a </w:t>
      </w:r>
      <w:r>
        <w:t>compromise of the long-term key in the (U)SIM.</w:t>
      </w:r>
    </w:p>
    <w:p w14:paraId="5D7D1A5E" w14:textId="18E7EBCE" w:rsidR="0029125C" w:rsidRDefault="0026377D" w:rsidP="0026377D">
      <w:pPr>
        <w:pStyle w:val="NO"/>
      </w:pPr>
      <w:r>
        <w:t>NOTE:</w:t>
      </w:r>
      <w:r>
        <w:tab/>
        <w:t>A</w:t>
      </w:r>
      <w:r w:rsidR="00E01BF9">
        <w:t>t the time of the development of the present docum</w:t>
      </w:r>
      <w:r>
        <w:t>ent (early 2026)</w:t>
      </w:r>
      <w:r w:rsidR="00E9685C">
        <w:t xml:space="preserve">, </w:t>
      </w:r>
      <w:r w:rsidR="00E9685C">
        <w:t>within 3GPP</w:t>
      </w:r>
      <w:r>
        <w:t xml:space="preserve"> t</w:t>
      </w:r>
      <w:r w:rsidR="0029125C">
        <w:t xml:space="preserve">his </w:t>
      </w:r>
      <w:r>
        <w:t>wa</w:t>
      </w:r>
      <w:r w:rsidR="0029125C">
        <w:t>s not acknowledged to be a significant threat.</w:t>
      </w:r>
    </w:p>
    <w:p w14:paraId="323F4907" w14:textId="102F93FF" w:rsidR="0029125C" w:rsidRDefault="0029125C" w:rsidP="0029125C">
      <w:r>
        <w:t>In the roaming case with keys being made available also the VPLMN, the t</w:t>
      </w:r>
      <w:r w:rsidR="00A80BAE">
        <w:t>h</w:t>
      </w:r>
      <w:r>
        <w:t xml:space="preserve">reat surface </w:t>
      </w:r>
      <w:r w:rsidR="00B9229C">
        <w:t xml:space="preserve">for attacks against the keys </w:t>
      </w:r>
      <w:r>
        <w:t xml:space="preserve">arguably increases. At the same time, a proper LI-solution for </w:t>
      </w:r>
      <w:r w:rsidR="00B9229C">
        <w:t xml:space="preserve">roaming with </w:t>
      </w:r>
      <w:r>
        <w:t xml:space="preserve">encrypted traffic avoids the need to define S8HR/N9HR-like solutions where encryption is simply not enabled. From the subscriber point of view, this is likely an </w:t>
      </w:r>
      <w:r w:rsidRPr="00B9229C">
        <w:rPr>
          <w:i/>
          <w:iCs/>
        </w:rPr>
        <w:t>increase</w:t>
      </w:r>
      <w:r>
        <w:t xml:space="preserve"> in security compared to the current situation.</w:t>
      </w:r>
    </w:p>
    <w:p w14:paraId="57F2EB91" w14:textId="1B0425BC" w:rsidR="00C95682" w:rsidRDefault="00C95682" w:rsidP="00C95682">
      <w:pPr>
        <w:pStyle w:val="Heading4"/>
      </w:pPr>
      <w:bookmarkStart w:id="355" w:name="_Toc221554258"/>
      <w:r>
        <w:lastRenderedPageBreak/>
        <w:t>7.1.2.2</w:t>
      </w:r>
      <w:r>
        <w:tab/>
        <w:t>Implementation and security assurance</w:t>
      </w:r>
      <w:bookmarkEnd w:id="355"/>
    </w:p>
    <w:p w14:paraId="5150B697" w14:textId="7836FA64" w:rsidR="00C95682" w:rsidRPr="0029125C" w:rsidRDefault="00C95682" w:rsidP="00C95682">
      <w:r>
        <w:t>While the present document recommends conducting studies on security assurance for new LI-components such as D-POI and L</w:t>
      </w:r>
      <w:r w:rsidR="004663CC">
        <w:t>M</w:t>
      </w:r>
      <w:r>
        <w:t>SSF, considering that the LI-system already has very stringent requirements on secure implementation, additional requirements, if any, are highly unlikely not to be manageable.</w:t>
      </w:r>
    </w:p>
    <w:p w14:paraId="6FD206CF" w14:textId="77777777" w:rsidR="0073559B" w:rsidRDefault="0029125C" w:rsidP="0073559B">
      <w:pPr>
        <w:pStyle w:val="Heading3"/>
      </w:pPr>
      <w:bookmarkStart w:id="356" w:name="_Toc221554259"/>
      <w:r>
        <w:t>7.1.</w:t>
      </w:r>
      <w:r w:rsidR="00C95682">
        <w:t>3</w:t>
      </w:r>
      <w:r>
        <w:tab/>
        <w:t>Standardisation</w:t>
      </w:r>
      <w:bookmarkEnd w:id="356"/>
    </w:p>
    <w:p w14:paraId="4660C104" w14:textId="09B04575" w:rsidR="00891FFF" w:rsidRDefault="00891FFF" w:rsidP="00891FFF">
      <w:r>
        <w:t xml:space="preserve">Except for the following two aspects, all the solutions described lie fully within the </w:t>
      </w:r>
      <w:r w:rsidR="007941FB">
        <w:t>scope</w:t>
      </w:r>
      <w:r>
        <w:t xml:space="preserve"> of 3GPP SA3</w:t>
      </w:r>
      <w:r w:rsidR="0073559B">
        <w:t>-</w:t>
      </w:r>
      <w:r>
        <w:t>LI</w:t>
      </w:r>
      <w:r w:rsidR="007941FB">
        <w:t xml:space="preserve"> TS</w:t>
      </w:r>
      <w:r w:rsidR="0073559B">
        <w:t>s:</w:t>
      </w:r>
    </w:p>
    <w:p w14:paraId="22691DFC" w14:textId="097D0D3C" w:rsidR="00891FFF" w:rsidRDefault="00E9685C" w:rsidP="00E9685C">
      <w:pPr>
        <w:pStyle w:val="B1"/>
      </w:pPr>
      <w:r>
        <w:t>-</w:t>
      </w:r>
      <w:r>
        <w:tab/>
      </w:r>
      <w:r w:rsidR="00891FFF">
        <w:t xml:space="preserve">The cipher suite profiling of solution #1.5 would perhaps benefit from being defined in IETF. However, it also seems possible to handle it as adaptations, done within the scope of </w:t>
      </w:r>
      <w:r w:rsidR="0073559B">
        <w:t xml:space="preserve">3GPP </w:t>
      </w:r>
      <w:r w:rsidR="00891FFF">
        <w:t>SA3.</w:t>
      </w:r>
    </w:p>
    <w:p w14:paraId="778B2258" w14:textId="441AE746" w:rsidR="00BF7CFD" w:rsidRDefault="00E9685C" w:rsidP="00E9685C">
      <w:pPr>
        <w:pStyle w:val="B1"/>
      </w:pPr>
      <w:r>
        <w:t>-</w:t>
      </w:r>
      <w:r>
        <w:tab/>
      </w:r>
      <w:r w:rsidR="00891FFF">
        <w:t xml:space="preserve">To support roaming, there is need for a new inter-PLMN interfaces and SBA-extensions to allow the VPLMN to get notified about HPLMN key management events and to receive keys. This can be done within </w:t>
      </w:r>
      <w:r w:rsidR="00AD3CA2">
        <w:t xml:space="preserve">3GPP </w:t>
      </w:r>
      <w:r w:rsidR="00891FFF">
        <w:t>SA3</w:t>
      </w:r>
      <w:r w:rsidR="00AD3CA2">
        <w:t xml:space="preserve"> and 3GPP</w:t>
      </w:r>
      <w:r w:rsidR="00891FFF">
        <w:t xml:space="preserve"> CT-groups and, perhaps, </w:t>
      </w:r>
      <w:r w:rsidR="0073559B">
        <w:t xml:space="preserve">3GPP </w:t>
      </w:r>
      <w:r w:rsidR="00891FFF">
        <w:t>SA2.</w:t>
      </w:r>
    </w:p>
    <w:p w14:paraId="3C8DB279" w14:textId="484F089C" w:rsidR="00F56F04" w:rsidRDefault="00F56F04" w:rsidP="00F56F04">
      <w:pPr>
        <w:pStyle w:val="Heading2"/>
      </w:pPr>
      <w:bookmarkStart w:id="357" w:name="_Toc221554260"/>
      <w:r w:rsidRPr="00BA57C4">
        <w:t>7.</w:t>
      </w:r>
      <w:bookmarkEnd w:id="344"/>
      <w:bookmarkEnd w:id="345"/>
      <w:r w:rsidR="00C50BCB" w:rsidRPr="00BA57C4">
        <w:t>2</w:t>
      </w:r>
      <w:r w:rsidR="00E15661" w:rsidRPr="00BA57C4">
        <w:tab/>
      </w:r>
      <w:r w:rsidRPr="00BA57C4">
        <w:t>General conclusion</w:t>
      </w:r>
      <w:r w:rsidR="008807AC" w:rsidRPr="00BA57C4">
        <w:t>s</w:t>
      </w:r>
      <w:bookmarkEnd w:id="346"/>
      <w:bookmarkEnd w:id="347"/>
      <w:bookmarkEnd w:id="348"/>
      <w:bookmarkEnd w:id="349"/>
      <w:bookmarkEnd w:id="357"/>
    </w:p>
    <w:p w14:paraId="53E385E7" w14:textId="6F83571A" w:rsidR="00C95682" w:rsidRDefault="00493A7D" w:rsidP="00C95682">
      <w:r>
        <w:t>T</w:t>
      </w:r>
      <w:r w:rsidR="00C95682">
        <w:t>he following solutions</w:t>
      </w:r>
      <w:r w:rsidR="00105EA3">
        <w:t xml:space="preserve"> </w:t>
      </w:r>
      <w:r w:rsidR="00C95682">
        <w:t xml:space="preserve">are always necessary to be in place </w:t>
      </w:r>
      <w:proofErr w:type="gramStart"/>
      <w:r w:rsidR="00C95682">
        <w:t>in order to</w:t>
      </w:r>
      <w:proofErr w:type="gramEnd"/>
      <w:r w:rsidR="00C95682">
        <w:t xml:space="preserve"> address key issues that are </w:t>
      </w:r>
      <w:r>
        <w:t>general and do not depend on support for roaming or mid-session intercept (KI #1.1 to #1.5)</w:t>
      </w:r>
      <w:r w:rsidR="00C95682">
        <w:t>:</w:t>
      </w:r>
    </w:p>
    <w:p w14:paraId="4FD97D06" w14:textId="77F8ED1B" w:rsidR="00C95682" w:rsidRDefault="00E9685C" w:rsidP="00E9685C">
      <w:pPr>
        <w:pStyle w:val="B1"/>
      </w:pPr>
      <w:r>
        <w:t>-</w:t>
      </w:r>
      <w:r>
        <w:tab/>
      </w:r>
      <w:r w:rsidR="00C95682">
        <w:t>#1.1 SPDF</w:t>
      </w:r>
      <w:r>
        <w:t>.</w:t>
      </w:r>
    </w:p>
    <w:p w14:paraId="64404807" w14:textId="10F198DE" w:rsidR="00C95682" w:rsidRDefault="00E9685C" w:rsidP="00E9685C">
      <w:pPr>
        <w:pStyle w:val="B1"/>
      </w:pPr>
      <w:r>
        <w:t>-</w:t>
      </w:r>
      <w:r>
        <w:tab/>
      </w:r>
      <w:r w:rsidR="00C95682">
        <w:t>#1.2 Use of AKMA or equivalent</w:t>
      </w:r>
      <w:r>
        <w:t>.</w:t>
      </w:r>
    </w:p>
    <w:p w14:paraId="299D972A" w14:textId="1233E097" w:rsidR="00C95682" w:rsidRDefault="00E9685C" w:rsidP="00E9685C">
      <w:pPr>
        <w:pStyle w:val="B1"/>
      </w:pPr>
      <w:r>
        <w:t>-</w:t>
      </w:r>
      <w:r>
        <w:tab/>
      </w:r>
      <w:r w:rsidR="00C95682">
        <w:t>#1.3 SHIFF</w:t>
      </w:r>
      <w:r>
        <w:t>.</w:t>
      </w:r>
    </w:p>
    <w:p w14:paraId="494B5ED5" w14:textId="629E84B0" w:rsidR="00C95682" w:rsidRDefault="00E9685C" w:rsidP="00E9685C">
      <w:pPr>
        <w:pStyle w:val="B1"/>
      </w:pPr>
      <w:r>
        <w:t>-</w:t>
      </w:r>
      <w:r>
        <w:tab/>
      </w:r>
      <w:r w:rsidR="00C95682">
        <w:t>#1.5 Cipher suite profiling</w:t>
      </w:r>
      <w:r>
        <w:t>.</w:t>
      </w:r>
    </w:p>
    <w:p w14:paraId="7B8DD20B" w14:textId="1D20AEA1" w:rsidR="00C95682" w:rsidRDefault="00E9685C" w:rsidP="00E9685C">
      <w:pPr>
        <w:pStyle w:val="B1"/>
      </w:pPr>
      <w:r>
        <w:t>-</w:t>
      </w:r>
      <w:r>
        <w:tab/>
      </w:r>
      <w:r w:rsidR="00C95682">
        <w:t>#4.2 D-POI (</w:t>
      </w:r>
      <w:r w:rsidR="00493A7D">
        <w:t xml:space="preserve">or some other, equivalent </w:t>
      </w:r>
      <w:r w:rsidR="00C95682">
        <w:t>implement</w:t>
      </w:r>
      <w:r w:rsidR="00493A7D">
        <w:t>ation of</w:t>
      </w:r>
      <w:r w:rsidR="00C95682">
        <w:t xml:space="preserve"> solution 1.4)</w:t>
      </w:r>
      <w:r>
        <w:t>.</w:t>
      </w:r>
    </w:p>
    <w:p w14:paraId="3B308911" w14:textId="5B18BD46" w:rsidR="00493A7D" w:rsidRDefault="00E9685C" w:rsidP="00E9685C">
      <w:pPr>
        <w:pStyle w:val="B1"/>
      </w:pPr>
      <w:r>
        <w:t>-</w:t>
      </w:r>
      <w:r>
        <w:tab/>
      </w:r>
      <w:r w:rsidR="00493A7D">
        <w:t>#5.</w:t>
      </w:r>
      <w:r w:rsidR="00A80BAE">
        <w:t>1</w:t>
      </w:r>
      <w:r w:rsidR="00493A7D">
        <w:t xml:space="preserve"> D-POI SCAS (implied by solution 4.1).</w:t>
      </w:r>
    </w:p>
    <w:p w14:paraId="4330EE61" w14:textId="49C709AC" w:rsidR="00C95682" w:rsidRDefault="00C95682" w:rsidP="00C95682">
      <w:r>
        <w:t>When adding roaming, the following solution also become</w:t>
      </w:r>
      <w:r w:rsidR="00A80BAE">
        <w:t>s</w:t>
      </w:r>
      <w:r>
        <w:t xml:space="preserve"> necessary:</w:t>
      </w:r>
    </w:p>
    <w:p w14:paraId="71549783" w14:textId="556118C8" w:rsidR="00C95682" w:rsidRDefault="00E9685C" w:rsidP="00E9685C">
      <w:pPr>
        <w:pStyle w:val="B1"/>
      </w:pPr>
      <w:r>
        <w:t>-</w:t>
      </w:r>
      <w:r>
        <w:tab/>
      </w:r>
      <w:r w:rsidR="00C95682">
        <w:t>#3.1 Extended KSF and SEAF functionality.</w:t>
      </w:r>
    </w:p>
    <w:p w14:paraId="3AF08B36" w14:textId="259B95DA" w:rsidR="00114C7F" w:rsidRDefault="00114C7F" w:rsidP="00C95682">
      <w:r>
        <w:t>The additional complexity to add roaming comes mainly from the need to define new inter-PLMN interfaces.</w:t>
      </w:r>
    </w:p>
    <w:p w14:paraId="6E42014D" w14:textId="304BBE41" w:rsidR="00C95682" w:rsidRDefault="00C95682" w:rsidP="00C95682">
      <w:r>
        <w:t>Finally, to add mid-session intercept it is additionally necessary to consider the solution</w:t>
      </w:r>
      <w:r w:rsidR="00E9685C">
        <w:t>:</w:t>
      </w:r>
    </w:p>
    <w:p w14:paraId="02927E8C" w14:textId="6491F8CA" w:rsidR="00C95682" w:rsidRDefault="00E9685C" w:rsidP="00E9685C">
      <w:pPr>
        <w:pStyle w:val="B1"/>
      </w:pPr>
      <w:r>
        <w:t>-</w:t>
      </w:r>
      <w:r>
        <w:tab/>
      </w:r>
      <w:r w:rsidR="00C95682">
        <w:t>#4.1 L</w:t>
      </w:r>
      <w:r w:rsidR="004663CC">
        <w:t>M</w:t>
      </w:r>
      <w:r w:rsidR="00C95682">
        <w:t>SSF (which implements solution #2.1).</w:t>
      </w:r>
    </w:p>
    <w:p w14:paraId="4BED3388" w14:textId="3782DF04" w:rsidR="00493A7D" w:rsidRDefault="00493A7D" w:rsidP="00493A7D">
      <w:r>
        <w:t>This is also where most of the complexity is added. It is therefore possible to identify three levels of complexity:</w:t>
      </w:r>
    </w:p>
    <w:p w14:paraId="50CC1EC5" w14:textId="3ED66DA4" w:rsidR="00493A7D" w:rsidRDefault="00ED6B78" w:rsidP="00ED6B78">
      <w:pPr>
        <w:pStyle w:val="B1"/>
      </w:pPr>
      <w:r>
        <w:t>i.</w:t>
      </w:r>
      <w:r>
        <w:tab/>
      </w:r>
      <w:r w:rsidR="00493A7D">
        <w:t>Support for non-roaming only and no support for mid-session intercept.</w:t>
      </w:r>
    </w:p>
    <w:p w14:paraId="5818772D" w14:textId="32A562B4" w:rsidR="00493A7D" w:rsidRDefault="00ED6B78" w:rsidP="00ED6B78">
      <w:pPr>
        <w:pStyle w:val="B1"/>
      </w:pPr>
      <w:r>
        <w:t>ii.</w:t>
      </w:r>
      <w:r>
        <w:tab/>
      </w:r>
      <w:r w:rsidR="00493A7D">
        <w:t>Adding roaming.</w:t>
      </w:r>
    </w:p>
    <w:p w14:paraId="2511E1CC" w14:textId="5A1D83D1" w:rsidR="00493A7D" w:rsidRDefault="00ED6B78" w:rsidP="00ED6B78">
      <w:pPr>
        <w:pStyle w:val="B1"/>
      </w:pPr>
      <w:r>
        <w:t>iii.</w:t>
      </w:r>
      <w:r>
        <w:tab/>
      </w:r>
      <w:r w:rsidR="00493A7D">
        <w:t>Adding mid-session intercept.</w:t>
      </w:r>
    </w:p>
    <w:p w14:paraId="75C3CF0A" w14:textId="6E732B2B" w:rsidR="00C95682" w:rsidRDefault="00C95682" w:rsidP="00C95682">
      <w:r>
        <w:t xml:space="preserve">Neither solutions #3.2 (Key hierarchy and key separation), nor #6.1 (Interception of UE-to-UE E2E protected traffic) are </w:t>
      </w:r>
      <w:r w:rsidR="007717DF">
        <w:t xml:space="preserve">strictly </w:t>
      </w:r>
      <w:r>
        <w:t xml:space="preserve">necessary as basic functionality for any of the </w:t>
      </w:r>
      <w:proofErr w:type="gramStart"/>
      <w:r>
        <w:t>choices, but</w:t>
      </w:r>
      <w:proofErr w:type="gramEnd"/>
      <w:r>
        <w:t xml:space="preserve"> rather gives additional security and coverage of more use cases.</w:t>
      </w:r>
      <w:r w:rsidR="007717DF">
        <w:t xml:space="preserve"> For example. Solution #3.2 could</w:t>
      </w:r>
      <w:r>
        <w:t xml:space="preserve"> </w:t>
      </w:r>
      <w:r w:rsidR="007717DF">
        <w:t>relax the need for inter PLMN-trust in the roaming case.</w:t>
      </w:r>
      <w:r w:rsidR="007941FB">
        <w:t xml:space="preserve"> Thus, the complexity and amount of standardisation work needed depend mainly on the choice whether to support mid-session intercept.</w:t>
      </w:r>
    </w:p>
    <w:p w14:paraId="5C17D622" w14:textId="318DFA5E" w:rsidR="00493A7D" w:rsidRPr="00C95682" w:rsidRDefault="00493A7D" w:rsidP="00C95682">
      <w:r>
        <w:t xml:space="preserve">In the following sub-clauses, conclusions for individual solutions are summarised. Except where otherwise noted, the solutions can be handled entirely within </w:t>
      </w:r>
      <w:r w:rsidR="00AD3CA2">
        <w:t>3GPP SA3-LI</w:t>
      </w:r>
      <w:r>
        <w:t xml:space="preserve"> specifications.</w:t>
      </w:r>
    </w:p>
    <w:p w14:paraId="2D5A1A18" w14:textId="1EB40788" w:rsidR="006812CB" w:rsidRDefault="006812CB" w:rsidP="006812CB">
      <w:pPr>
        <w:pStyle w:val="Heading2"/>
      </w:pPr>
      <w:bookmarkStart w:id="358" w:name="_Toc221554261"/>
      <w:r w:rsidRPr="00BA57C4">
        <w:lastRenderedPageBreak/>
        <w:t>7.</w:t>
      </w:r>
      <w:r w:rsidR="00C50BCB" w:rsidRPr="00BA57C4">
        <w:t>3</w:t>
      </w:r>
      <w:r w:rsidRPr="00BA57C4">
        <w:tab/>
        <w:t>Conclusion on solution #1.1: Security protocol detection</w:t>
      </w:r>
      <w:bookmarkEnd w:id="358"/>
    </w:p>
    <w:p w14:paraId="614ECBE2" w14:textId="620D79E7" w:rsidR="00493A7D" w:rsidRPr="00493A7D" w:rsidRDefault="00493A7D" w:rsidP="00057931">
      <w:r>
        <w:t xml:space="preserve">The need for this solution is </w:t>
      </w:r>
      <w:proofErr w:type="gramStart"/>
      <w:r>
        <w:t>general</w:t>
      </w:r>
      <w:proofErr w:type="gramEnd"/>
      <w:r>
        <w:t xml:space="preserve"> and the complexity is small.</w:t>
      </w:r>
    </w:p>
    <w:p w14:paraId="1EED015F" w14:textId="242F8072" w:rsidR="006812CB" w:rsidRDefault="006812CB" w:rsidP="006812CB">
      <w:pPr>
        <w:pStyle w:val="Heading2"/>
      </w:pPr>
      <w:bookmarkStart w:id="359" w:name="_Toc221554262"/>
      <w:r w:rsidRPr="00BA57C4">
        <w:t>7.</w:t>
      </w:r>
      <w:r w:rsidR="00C50BCB" w:rsidRPr="00BA57C4">
        <w:t>4</w:t>
      </w:r>
      <w:r w:rsidRPr="00BA57C4">
        <w:tab/>
        <w:t xml:space="preserve">Conclusion on solution #1.2: Use of </w:t>
      </w:r>
      <w:r w:rsidR="00150BB4" w:rsidRPr="00BA57C4">
        <w:t>AKMA (or equivalent)</w:t>
      </w:r>
      <w:bookmarkEnd w:id="359"/>
    </w:p>
    <w:p w14:paraId="774AF626" w14:textId="5D119B69" w:rsidR="00057931" w:rsidRDefault="00493A7D" w:rsidP="00057931">
      <w:r>
        <w:t>The need for a solution that enables the CSP to provide keys is generic. AKMA already exists, including an LI-solution.</w:t>
      </w:r>
    </w:p>
    <w:p w14:paraId="40D390CD" w14:textId="77777777" w:rsidR="00ED6B78" w:rsidRDefault="00335992" w:rsidP="00ED6B78">
      <w:pPr>
        <w:pStyle w:val="Heading2"/>
      </w:pPr>
      <w:bookmarkStart w:id="360" w:name="_Toc221554263"/>
      <w:r w:rsidRPr="00BA57C4">
        <w:t>7.</w:t>
      </w:r>
      <w:r>
        <w:t>5</w:t>
      </w:r>
      <w:r w:rsidRPr="00BA57C4">
        <w:tab/>
        <w:t xml:space="preserve">Conclusion </w:t>
      </w:r>
      <w:r w:rsidRPr="00057931">
        <w:t>on</w:t>
      </w:r>
      <w:r w:rsidRPr="00BA57C4">
        <w:t xml:space="preserve"> solution #</w:t>
      </w:r>
      <w:r>
        <w:t>1.3: Handshake interception</w:t>
      </w:r>
      <w:bookmarkEnd w:id="360"/>
    </w:p>
    <w:p w14:paraId="028BC501" w14:textId="4211D2DF" w:rsidR="00493A7D" w:rsidRPr="00493A7D" w:rsidRDefault="00493A7D" w:rsidP="00493A7D">
      <w:r>
        <w:t xml:space="preserve">The need for this solution is </w:t>
      </w:r>
      <w:proofErr w:type="gramStart"/>
      <w:r>
        <w:t>general</w:t>
      </w:r>
      <w:proofErr w:type="gramEnd"/>
      <w:r>
        <w:t xml:space="preserve"> and the complexity is mainly </w:t>
      </w:r>
      <w:r w:rsidR="00D52474">
        <w:t>related</w:t>
      </w:r>
      <w:r>
        <w:t xml:space="preserve"> to the </w:t>
      </w:r>
      <w:r w:rsidR="007941FB">
        <w:t xml:space="preserve">usage of this function in </w:t>
      </w:r>
      <w:r>
        <w:t xml:space="preserve">support </w:t>
      </w:r>
      <w:r w:rsidR="007941FB">
        <w:t>of</w:t>
      </w:r>
      <w:r>
        <w:t xml:space="preserve"> mid-session intercept. </w:t>
      </w:r>
      <w:r w:rsidR="007941FB">
        <w:t>If only sessions initiated after LI-activation is to be intercepted, the only issue is to provide an implementation with line-speed performance.</w:t>
      </w:r>
      <w:r w:rsidR="00B05808">
        <w:t xml:space="preserve"> </w:t>
      </w:r>
      <w:r w:rsidR="00964133">
        <w:t>A</w:t>
      </w:r>
      <w:r w:rsidR="00B05808">
        <w:t xml:space="preserve"> stand-alone SHIFF </w:t>
      </w:r>
      <w:r w:rsidR="00964133">
        <w:t xml:space="preserve">is </w:t>
      </w:r>
      <w:r w:rsidR="00B05808">
        <w:t xml:space="preserve">only necessary to handle mid-session intercept, </w:t>
      </w:r>
      <w:r w:rsidR="00964133">
        <w:t xml:space="preserve">whereas </w:t>
      </w:r>
      <w:r w:rsidR="00B05808">
        <w:t>in other cases the SHIFF could just as</w:t>
      </w:r>
      <w:r w:rsidR="00D52474">
        <w:t xml:space="preserve"> well</w:t>
      </w:r>
      <w:r w:rsidR="00B05808">
        <w:t xml:space="preserve"> </w:t>
      </w:r>
      <w:r w:rsidR="00964133">
        <w:t>(or even more suitably)</w:t>
      </w:r>
      <w:r w:rsidR="00B05808">
        <w:t xml:space="preserve"> be integrated with the D-POI</w:t>
      </w:r>
      <w:r w:rsidR="00964133">
        <w:t xml:space="preserve">. Integration with D-POI is also </w:t>
      </w:r>
      <w:r w:rsidR="00D52474">
        <w:t xml:space="preserve">more </w:t>
      </w:r>
      <w:r w:rsidR="00964133">
        <w:t>suitable</w:t>
      </w:r>
      <w:r w:rsidR="00B05808">
        <w:t xml:space="preserve"> to handle intercept of protocols where the handshake itself might be encrypted.</w:t>
      </w:r>
    </w:p>
    <w:p w14:paraId="4ABDE744" w14:textId="4CC204C6" w:rsidR="00335992" w:rsidRDefault="00335992" w:rsidP="00335992">
      <w:pPr>
        <w:pStyle w:val="Heading2"/>
      </w:pPr>
      <w:bookmarkStart w:id="361" w:name="_Toc221554264"/>
      <w:r w:rsidRPr="00BA57C4">
        <w:t>7.</w:t>
      </w:r>
      <w:r>
        <w:t>6</w:t>
      </w:r>
      <w:r w:rsidRPr="00BA57C4">
        <w:tab/>
        <w:t>Conclusion on solution #</w:t>
      </w:r>
      <w:r>
        <w:t>1.4: Security processing state machine</w:t>
      </w:r>
      <w:bookmarkEnd w:id="361"/>
    </w:p>
    <w:p w14:paraId="24B79A83" w14:textId="78A9293E" w:rsidR="00335992" w:rsidRDefault="00493A7D" w:rsidP="00335992">
      <w:r>
        <w:t xml:space="preserve">The need for this solution is </w:t>
      </w:r>
      <w:proofErr w:type="gramStart"/>
      <w:r>
        <w:t>general</w:t>
      </w:r>
      <w:proofErr w:type="gramEnd"/>
      <w:r>
        <w:t xml:space="preserve"> and the complexity is small. The D-POI concept of solution 4.2 appears to be a feasible approach</w:t>
      </w:r>
      <w:r w:rsidR="007941FB">
        <w:t>, with main consideration also here being the line-speed performance.</w:t>
      </w:r>
    </w:p>
    <w:p w14:paraId="78A84613" w14:textId="62EC77AA" w:rsidR="00335992" w:rsidRDefault="00335992" w:rsidP="00335992">
      <w:pPr>
        <w:pStyle w:val="Heading2"/>
      </w:pPr>
      <w:bookmarkStart w:id="362" w:name="_Toc221554265"/>
      <w:r w:rsidRPr="00BA57C4">
        <w:t>7.</w:t>
      </w:r>
      <w:r>
        <w:t>7</w:t>
      </w:r>
      <w:r w:rsidRPr="00BA57C4">
        <w:tab/>
        <w:t>Conclusion on solution #</w:t>
      </w:r>
      <w:r>
        <w:t>1.5: Cipher suite profiling</w:t>
      </w:r>
      <w:bookmarkEnd w:id="362"/>
    </w:p>
    <w:p w14:paraId="0BB5ABA8" w14:textId="53A4215D" w:rsidR="00335992" w:rsidRDefault="00493A7D" w:rsidP="00335992">
      <w:r>
        <w:t xml:space="preserve">The need for this solution is </w:t>
      </w:r>
      <w:proofErr w:type="gramStart"/>
      <w:r>
        <w:t>general</w:t>
      </w:r>
      <w:proofErr w:type="gramEnd"/>
      <w:r>
        <w:t xml:space="preserve"> and the complexity is small. The solution needs to be implemented as part of 3GPP </w:t>
      </w:r>
      <w:r w:rsidR="007941FB">
        <w:t xml:space="preserve">crypto profile </w:t>
      </w:r>
      <w:r>
        <w:t xml:space="preserve">specifications handled by </w:t>
      </w:r>
      <w:r w:rsidR="00ED6B78">
        <w:t xml:space="preserve">3GPP </w:t>
      </w:r>
      <w:r>
        <w:t>SA3.</w:t>
      </w:r>
    </w:p>
    <w:p w14:paraId="62230465" w14:textId="5B1D3CE3" w:rsidR="00335992" w:rsidRDefault="00335992" w:rsidP="00335992">
      <w:pPr>
        <w:pStyle w:val="Heading2"/>
      </w:pPr>
      <w:bookmarkStart w:id="363" w:name="_Toc221554266"/>
      <w:r w:rsidRPr="00BA57C4">
        <w:t>7.</w:t>
      </w:r>
      <w:r>
        <w:t>8</w:t>
      </w:r>
      <w:r w:rsidRPr="00BA57C4">
        <w:tab/>
        <w:t>Conclusion on solution #</w:t>
      </w:r>
      <w:r>
        <w:t>2.1: Security state mirroring</w:t>
      </w:r>
      <w:bookmarkEnd w:id="363"/>
    </w:p>
    <w:p w14:paraId="27D5D91F" w14:textId="294F3B97" w:rsidR="00335992" w:rsidRDefault="00493A7D" w:rsidP="00335992">
      <w:r>
        <w:t xml:space="preserve">This solution is required for mid-session intercept and has higher complexity than any other solution in the present document. The preferred way to implement it is via </w:t>
      </w:r>
      <w:r w:rsidR="007941FB">
        <w:t>an</w:t>
      </w:r>
      <w:r>
        <w:t xml:space="preserve"> L</w:t>
      </w:r>
      <w:r w:rsidR="004663CC">
        <w:t>M</w:t>
      </w:r>
      <w:r>
        <w:t>SSF</w:t>
      </w:r>
      <w:r w:rsidR="007941FB">
        <w:t>-like</w:t>
      </w:r>
      <w:r>
        <w:t xml:space="preserve"> concept </w:t>
      </w:r>
      <w:r w:rsidR="007941FB">
        <w:t>as described in</w:t>
      </w:r>
      <w:r>
        <w:t xml:space="preserve"> solution #4.1.</w:t>
      </w:r>
    </w:p>
    <w:p w14:paraId="78FD1BC7" w14:textId="1CE5680F" w:rsidR="00335992" w:rsidRDefault="00335992" w:rsidP="00335992">
      <w:pPr>
        <w:pStyle w:val="Heading2"/>
      </w:pPr>
      <w:bookmarkStart w:id="364" w:name="_Toc221554267"/>
      <w:r w:rsidRPr="00BA57C4">
        <w:t>7.</w:t>
      </w:r>
      <w:r>
        <w:t>9</w:t>
      </w:r>
      <w:r w:rsidRPr="00BA57C4">
        <w:tab/>
        <w:t>Conclusion on solution #</w:t>
      </w:r>
      <w:r>
        <w:t>3.1: Extended KSF and SEAF functionality</w:t>
      </w:r>
      <w:bookmarkEnd w:id="364"/>
    </w:p>
    <w:p w14:paraId="233AEE73" w14:textId="1B6C64D2" w:rsidR="00335992" w:rsidRDefault="00493A7D" w:rsidP="00335992">
      <w:r>
        <w:t xml:space="preserve">This solution is made necessary by roaming support. The complexity is low or moderate and can be integrated with SBA, but requires specification work outside </w:t>
      </w:r>
      <w:r w:rsidR="00AD3CA2">
        <w:t>3GPP SA3-LI</w:t>
      </w:r>
      <w:r>
        <w:t xml:space="preserve">, including </w:t>
      </w:r>
      <w:r w:rsidR="00ED6B78">
        <w:t xml:space="preserve">3GPP </w:t>
      </w:r>
      <w:r>
        <w:t xml:space="preserve">SA3, </w:t>
      </w:r>
      <w:r w:rsidR="00ED6B78">
        <w:t xml:space="preserve">3GPP </w:t>
      </w:r>
      <w:r>
        <w:t xml:space="preserve">CT-groups and possibly </w:t>
      </w:r>
      <w:r w:rsidR="00ED6B78">
        <w:t xml:space="preserve">3GPP </w:t>
      </w:r>
      <w:r>
        <w:t>SA2.</w:t>
      </w:r>
    </w:p>
    <w:p w14:paraId="3E5428F7" w14:textId="691D4708" w:rsidR="00335992" w:rsidRDefault="00335992" w:rsidP="00335992">
      <w:pPr>
        <w:pStyle w:val="Heading2"/>
      </w:pPr>
      <w:bookmarkStart w:id="365" w:name="_Toc221554268"/>
      <w:r w:rsidRPr="00BA57C4">
        <w:t>7.</w:t>
      </w:r>
      <w:r>
        <w:t>10</w:t>
      </w:r>
      <w:r w:rsidRPr="00BA57C4">
        <w:tab/>
        <w:t>Conclusion on solution #</w:t>
      </w:r>
      <w:r>
        <w:t>3.2: Key hierarchy and key separation</w:t>
      </w:r>
      <w:bookmarkEnd w:id="365"/>
    </w:p>
    <w:p w14:paraId="1F22694A" w14:textId="1DF82C12" w:rsidR="001E2444" w:rsidRDefault="00493A7D" w:rsidP="00335992">
      <w:r>
        <w:t xml:space="preserve">This solution is a non-mandatory feature that could relax trust between HPLMN and VPLMN in roaming scenarios. </w:t>
      </w:r>
      <w:r w:rsidR="001E2444">
        <w:t>There is a trade-off in terms of using the same key for bot</w:t>
      </w:r>
      <w:r w:rsidR="00A80BAE">
        <w:t>h</w:t>
      </w:r>
      <w:r w:rsidR="001E2444">
        <w:t xml:space="preserve"> encryption and integrity vs using separate keys: in the first case, the LI system gets more robust means to verify that the traffic is generated by the target, but it also opens up for a "buggy" (or malicious) LI-system to generate traffic appearing to come from the target.</w:t>
      </w:r>
    </w:p>
    <w:p w14:paraId="0F335504" w14:textId="35CF1328" w:rsidR="00335992" w:rsidRDefault="00493A7D" w:rsidP="00335992">
      <w:r>
        <w:t>The solution is straight-</w:t>
      </w:r>
      <w:proofErr w:type="gramStart"/>
      <w:r>
        <w:t>forward, but</w:t>
      </w:r>
      <w:proofErr w:type="gramEnd"/>
      <w:r>
        <w:t xml:space="preserve"> requires specification work in </w:t>
      </w:r>
      <w:r w:rsidR="00ED6B78">
        <w:t xml:space="preserve">3GPP </w:t>
      </w:r>
      <w:r>
        <w:t>SA3.</w:t>
      </w:r>
    </w:p>
    <w:p w14:paraId="79E18262" w14:textId="520E8F71" w:rsidR="00335992" w:rsidRDefault="00335992" w:rsidP="00335992">
      <w:pPr>
        <w:pStyle w:val="Heading2"/>
      </w:pPr>
      <w:bookmarkStart w:id="366" w:name="_Toc221554269"/>
      <w:r w:rsidRPr="00BA57C4">
        <w:lastRenderedPageBreak/>
        <w:t>7.</w:t>
      </w:r>
      <w:r>
        <w:t>11</w:t>
      </w:r>
      <w:r w:rsidRPr="00BA57C4">
        <w:tab/>
        <w:t>Conclusion on solution #</w:t>
      </w:r>
      <w:r>
        <w:t xml:space="preserve">4.1: </w:t>
      </w:r>
      <w:r w:rsidR="00C140C8">
        <w:t xml:space="preserve">LI </w:t>
      </w:r>
      <w:r>
        <w:t xml:space="preserve">Security State </w:t>
      </w:r>
      <w:r w:rsidR="00493A7D">
        <w:t xml:space="preserve">Mirror </w:t>
      </w:r>
      <w:r>
        <w:t>Function (</w:t>
      </w:r>
      <w:r w:rsidR="00215E1E">
        <w:t>L</w:t>
      </w:r>
      <w:r w:rsidR="004663CC">
        <w:t>M</w:t>
      </w:r>
      <w:r w:rsidR="00215E1E">
        <w:t>SSF</w:t>
      </w:r>
      <w:r>
        <w:t>)</w:t>
      </w:r>
      <w:bookmarkEnd w:id="366"/>
    </w:p>
    <w:p w14:paraId="0706D8D1" w14:textId="30479BE5" w:rsidR="00335992" w:rsidRDefault="00493A7D" w:rsidP="00335992">
      <w:r>
        <w:t xml:space="preserve">This solution is </w:t>
      </w:r>
      <w:r w:rsidR="007941FB">
        <w:t xml:space="preserve">the </w:t>
      </w:r>
      <w:r>
        <w:t>concrete proposal for implementation of the security state mirroring and has high complexity. Though experience with the LMISF defined for S8HR/N9HR suggests that this type of solution is feasible, it needs to be understood that the complexity in implementing an L</w:t>
      </w:r>
      <w:r w:rsidR="004663CC">
        <w:t>M</w:t>
      </w:r>
      <w:r>
        <w:t xml:space="preserve">SSF is much greater, </w:t>
      </w:r>
      <w:proofErr w:type="gramStart"/>
      <w:r>
        <w:t>in particular for</w:t>
      </w:r>
      <w:proofErr w:type="gramEnd"/>
      <w:r>
        <w:t xml:space="preserve"> security protocols using UDP transport and which encrypts (part of) the handshake</w:t>
      </w:r>
      <w:r w:rsidR="007941FB">
        <w:t xml:space="preserve"> and where additional buffering might be needed</w:t>
      </w:r>
      <w:r>
        <w:t>.</w:t>
      </w:r>
      <w:r w:rsidR="007941FB">
        <w:t xml:space="preserve"> More in-depth discussion on the implementation issues can be found in annex A.5.</w:t>
      </w:r>
    </w:p>
    <w:p w14:paraId="41837EBF" w14:textId="1E1AD916" w:rsidR="00335992" w:rsidRDefault="00335992" w:rsidP="00335992">
      <w:pPr>
        <w:pStyle w:val="Heading2"/>
      </w:pPr>
      <w:bookmarkStart w:id="367" w:name="_Toc221554270"/>
      <w:r w:rsidRPr="00BA57C4">
        <w:t>7.</w:t>
      </w:r>
      <w:r>
        <w:t>12</w:t>
      </w:r>
      <w:r w:rsidRPr="00BA57C4">
        <w:tab/>
        <w:t>Conclusion on solution #</w:t>
      </w:r>
      <w:r>
        <w:t>4.2: Decryption POI (D-POI)</w:t>
      </w:r>
      <w:bookmarkEnd w:id="367"/>
    </w:p>
    <w:p w14:paraId="394C1BF5" w14:textId="68E00459" w:rsidR="00335992" w:rsidRDefault="00493A7D" w:rsidP="00335992">
      <w:r>
        <w:t xml:space="preserve">The need for this solution is </w:t>
      </w:r>
      <w:proofErr w:type="gramStart"/>
      <w:r>
        <w:t>general</w:t>
      </w:r>
      <w:proofErr w:type="gramEnd"/>
      <w:r>
        <w:t xml:space="preserve"> and the complexity is moderate. </w:t>
      </w:r>
      <w:r w:rsidR="007941FB">
        <w:t>Also here</w:t>
      </w:r>
      <w:r w:rsidR="00A80BAE">
        <w:t>,</w:t>
      </w:r>
      <w:r w:rsidR="007941FB">
        <w:t xml:space="preserve"> t</w:t>
      </w:r>
      <w:r w:rsidR="00266F92">
        <w:t>he main consideration is the need for line-speed decryption capability.</w:t>
      </w:r>
    </w:p>
    <w:p w14:paraId="564A742B" w14:textId="1372E1C6" w:rsidR="00335992" w:rsidRDefault="00335992" w:rsidP="00335992">
      <w:pPr>
        <w:pStyle w:val="Heading2"/>
      </w:pPr>
      <w:bookmarkStart w:id="368" w:name="_Toc221554271"/>
      <w:r w:rsidRPr="00BA57C4">
        <w:t>7.</w:t>
      </w:r>
      <w:r>
        <w:t>13</w:t>
      </w:r>
      <w:r w:rsidRPr="00BA57C4">
        <w:tab/>
        <w:t>Conclusion on solution #</w:t>
      </w:r>
      <w:r>
        <w:t>5.1: D-POI SCAS</w:t>
      </w:r>
      <w:bookmarkEnd w:id="368"/>
    </w:p>
    <w:p w14:paraId="3E453B25" w14:textId="3FB2DFE8" w:rsidR="00335992" w:rsidRDefault="00493A7D" w:rsidP="00335992">
      <w:r>
        <w:t>Work on SCAS for D-POI is necessary to avoid that the D-POI does not pose threats to subscribers' encrypted communication. However, no main hurdles to complete such as SCAS is foreseen.</w:t>
      </w:r>
    </w:p>
    <w:p w14:paraId="41D4F1ED" w14:textId="4420ED87" w:rsidR="00335992" w:rsidRDefault="00335992" w:rsidP="00335992">
      <w:pPr>
        <w:pStyle w:val="Heading2"/>
      </w:pPr>
      <w:bookmarkStart w:id="369" w:name="_Toc221554272"/>
      <w:r w:rsidRPr="00BA57C4">
        <w:t>7.</w:t>
      </w:r>
      <w:r>
        <w:t>1</w:t>
      </w:r>
      <w:r w:rsidRPr="00BA57C4">
        <w:t>4</w:t>
      </w:r>
      <w:r w:rsidRPr="00BA57C4">
        <w:tab/>
        <w:t>Conclusion on solution #</w:t>
      </w:r>
      <w:r>
        <w:t>6.1: Interception of UE-to-UE E2E protected communication</w:t>
      </w:r>
      <w:bookmarkEnd w:id="369"/>
    </w:p>
    <w:p w14:paraId="2E269FE2" w14:textId="2CD94131" w:rsidR="006812CB" w:rsidRDefault="00493A7D" w:rsidP="006812CB">
      <w:r>
        <w:t>This is an optional solution that might be useful to intercept encrypt</w:t>
      </w:r>
      <w:r w:rsidR="007941FB">
        <w:t>ed</w:t>
      </w:r>
      <w:r>
        <w:t xml:space="preserve"> user-to-user services</w:t>
      </w:r>
      <w:r w:rsidR="007941FB">
        <w:t>, e.g. the IMS DC (Data Channel)</w:t>
      </w:r>
      <w:r>
        <w:t xml:space="preserve">. </w:t>
      </w:r>
      <w:proofErr w:type="gramStart"/>
      <w:r>
        <w:t>As long as</w:t>
      </w:r>
      <w:proofErr w:type="gramEnd"/>
      <w:r>
        <w:t xml:space="preserve"> the cryptographic keys are provided by the CSP, the existing handling of IMS media plane security </w:t>
      </w:r>
      <w:r w:rsidR="0078577D">
        <w:t xml:space="preserve">(see TR 33.828 </w:t>
      </w:r>
      <w:r>
        <w:t>[12]</w:t>
      </w:r>
      <w:r w:rsidR="0078577D">
        <w:t>)</w:t>
      </w:r>
      <w:r>
        <w:t xml:space="preserve"> appears feasible to use as a baseline for such services.</w:t>
      </w:r>
      <w:r w:rsidR="00AB3AEA">
        <w:t xml:space="preserve"> Some issues related to roaming (if supported) and associated trust models likely need to be studied further.</w:t>
      </w:r>
    </w:p>
    <w:p w14:paraId="73E12947" w14:textId="50F01DE0" w:rsidR="00266F92" w:rsidRPr="00BA57C4" w:rsidRDefault="00266F92" w:rsidP="00266F92">
      <w:pPr>
        <w:pStyle w:val="Heading1"/>
      </w:pPr>
      <w:bookmarkStart w:id="370" w:name="_Toc221554273"/>
      <w:r>
        <w:t>8</w:t>
      </w:r>
      <w:r>
        <w:tab/>
        <w:t>Complete LI-</w:t>
      </w:r>
      <w:r w:rsidR="0060732B">
        <w:t>architecture</w:t>
      </w:r>
      <w:r>
        <w:t xml:space="preserve"> </w:t>
      </w:r>
      <w:proofErr w:type="gramStart"/>
      <w:r>
        <w:t>summary</w:t>
      </w:r>
      <w:bookmarkEnd w:id="370"/>
      <w:proofErr w:type="gramEnd"/>
    </w:p>
    <w:p w14:paraId="17101293" w14:textId="77777777" w:rsidR="00ED4BED" w:rsidRDefault="00ED4BED" w:rsidP="00ED4BED">
      <w:pPr>
        <w:pStyle w:val="Heading2"/>
      </w:pPr>
      <w:bookmarkStart w:id="371" w:name="_Toc221554274"/>
      <w:r>
        <w:t>8.1</w:t>
      </w:r>
      <w:r>
        <w:tab/>
        <w:t>General</w:t>
      </w:r>
      <w:bookmarkEnd w:id="371"/>
    </w:p>
    <w:p w14:paraId="7C96A3B8" w14:textId="38FE9C77" w:rsidR="00266F92" w:rsidRDefault="00266F92" w:rsidP="006812CB">
      <w:r>
        <w:t>Figure 8</w:t>
      </w:r>
      <w:r w:rsidR="0078577D">
        <w:t>.1</w:t>
      </w:r>
      <w:r>
        <w:t>-1 summarizes the complete architecture with support for both roaming and mid-session intercept.</w:t>
      </w:r>
    </w:p>
    <w:p w14:paraId="14391237" w14:textId="4794A711" w:rsidR="00266F92" w:rsidRDefault="00BF349D" w:rsidP="0078577D">
      <w:pPr>
        <w:pStyle w:val="TH"/>
      </w:pPr>
      <w:r>
        <w:rPr>
          <w:noProof/>
        </w:rPr>
        <w:lastRenderedPageBreak/>
        <w:drawing>
          <wp:inline distT="0" distB="0" distL="0" distR="0" wp14:anchorId="2CDA0720" wp14:editId="5DF7D04A">
            <wp:extent cx="5594752" cy="33242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6">
                      <a:extLst>
                        <a:ext uri="{28A0092B-C50C-407E-A947-70E740481C1C}">
                          <a14:useLocalDpi xmlns:a14="http://schemas.microsoft.com/office/drawing/2010/main" val="0"/>
                        </a:ext>
                      </a:extLst>
                    </a:blip>
                    <a:srcRect l="17114" t="12447"/>
                    <a:stretch/>
                  </pic:blipFill>
                  <pic:spPr bwMode="auto">
                    <a:xfrm>
                      <a:off x="0" y="0"/>
                      <a:ext cx="5599400" cy="3326987"/>
                    </a:xfrm>
                    <a:prstGeom prst="rect">
                      <a:avLst/>
                    </a:prstGeom>
                    <a:ln>
                      <a:noFill/>
                    </a:ln>
                    <a:extLst>
                      <a:ext uri="{53640926-AAD7-44D8-BBD7-CCE9431645EC}">
                        <a14:shadowObscured xmlns:a14="http://schemas.microsoft.com/office/drawing/2010/main"/>
                      </a:ext>
                    </a:extLst>
                  </pic:spPr>
                </pic:pic>
              </a:graphicData>
            </a:graphic>
          </wp:inline>
        </w:drawing>
      </w:r>
    </w:p>
    <w:p w14:paraId="6C437F68" w14:textId="58AFFE7C" w:rsidR="00266F92" w:rsidRDefault="00266F92" w:rsidP="0078577D">
      <w:pPr>
        <w:pStyle w:val="TF"/>
      </w:pPr>
      <w:r>
        <w:t>Figure 8</w:t>
      </w:r>
      <w:r w:rsidR="0078577D">
        <w:t>.1</w:t>
      </w:r>
      <w:r>
        <w:t>-1: Architecture summary</w:t>
      </w:r>
      <w:r w:rsidR="007D034D">
        <w:t xml:space="preserve"> </w:t>
      </w:r>
      <w:r w:rsidR="00327904">
        <w:t>supporting roaming and mid-session intercept</w:t>
      </w:r>
      <w:r w:rsidR="00036AAE">
        <w:t>.</w:t>
      </w:r>
      <w:r w:rsidR="00E61D22">
        <w:t xml:space="preserve"> To handle protocols that encrypt (parts of) the handshake, the SHIFF is more suitably integrated with the D-POI, except in the case of mid-session intercept, see text for discussion.</w:t>
      </w:r>
    </w:p>
    <w:p w14:paraId="75CCE1AA" w14:textId="00761B77" w:rsidR="00036AAE" w:rsidRDefault="00036AAE" w:rsidP="00036AAE">
      <w:r w:rsidRPr="00036AAE">
        <w:t xml:space="preserve">A summary of a potential solution for provisioning </w:t>
      </w:r>
      <w:r w:rsidR="00ED4BED">
        <w:t xml:space="preserve">and handling </w:t>
      </w:r>
      <w:r w:rsidRPr="00036AAE">
        <w:t xml:space="preserve">of intercepts could be as </w:t>
      </w:r>
      <w:r w:rsidR="00ED4BED">
        <w:t>describe</w:t>
      </w:r>
      <w:r w:rsidR="00BF2FA6">
        <w:t>d</w:t>
      </w:r>
      <w:r w:rsidR="00ED4BED">
        <w:t xml:space="preserve"> in the following clauses</w:t>
      </w:r>
      <w:r w:rsidRPr="00036AAE">
        <w:t>.</w:t>
      </w:r>
    </w:p>
    <w:p w14:paraId="3BB90C10" w14:textId="5CD75E80" w:rsidR="00ED4BED" w:rsidRDefault="00ED4BED" w:rsidP="00ED4BED">
      <w:pPr>
        <w:pStyle w:val="Heading2"/>
      </w:pPr>
      <w:bookmarkStart w:id="372" w:name="_Toc221554275"/>
      <w:r>
        <w:t>8.2</w:t>
      </w:r>
      <w:r>
        <w:tab/>
        <w:t>Normal provisioning</w:t>
      </w:r>
      <w:bookmarkEnd w:id="372"/>
    </w:p>
    <w:p w14:paraId="75FD53D4" w14:textId="235A15D0" w:rsidR="00ED4BED" w:rsidRDefault="00ED4BED" w:rsidP="00036AAE">
      <w:r>
        <w:t xml:space="preserve">For intercepts of new security protocol sessions (i.e. sessions that have not </w:t>
      </w:r>
      <w:r w:rsidR="00956DEF">
        <w:t xml:space="preserve">already </w:t>
      </w:r>
      <w:r>
        <w:t>started before LI is provisioned from the LIPF):</w:t>
      </w:r>
    </w:p>
    <w:p w14:paraId="40900135" w14:textId="53F134C7" w:rsidR="00036AAE" w:rsidRDefault="00551738" w:rsidP="00551738">
      <w:pPr>
        <w:pStyle w:val="B1"/>
      </w:pPr>
      <w:r>
        <w:t>-</w:t>
      </w:r>
      <w:r>
        <w:tab/>
      </w:r>
      <w:r w:rsidR="00036AAE">
        <w:t>For each inbound roamer who attaches in the VPLMN, the SEAF subscribes to key management notifications from the HPLMN over the "</w:t>
      </w:r>
      <w:proofErr w:type="spellStart"/>
      <w:r w:rsidR="00036AAE">
        <w:t>Nk</w:t>
      </w:r>
      <w:proofErr w:type="spellEnd"/>
      <w:r w:rsidR="00036AAE">
        <w:t>" interface as described in solution #3.1.</w:t>
      </w:r>
    </w:p>
    <w:p w14:paraId="6A2BBFB3" w14:textId="230D2F30" w:rsidR="00ED4BED" w:rsidRDefault="00551738" w:rsidP="00551738">
      <w:pPr>
        <w:pStyle w:val="B1"/>
      </w:pPr>
      <w:r>
        <w:t>-</w:t>
      </w:r>
      <w:r>
        <w:tab/>
      </w:r>
      <w:r w:rsidR="00ED4BED">
        <w:t>When the IRI POI of the SEAF receives a new or updated key from the KSF in the HPLMN, it notifies the LIPF of this over LI_X1 (Management).</w:t>
      </w:r>
    </w:p>
    <w:p w14:paraId="520C3B9F" w14:textId="4E54F1E3" w:rsidR="00ED4BED" w:rsidRDefault="00551738" w:rsidP="00551738">
      <w:pPr>
        <w:pStyle w:val="B1"/>
      </w:pPr>
      <w:r>
        <w:t>-</w:t>
      </w:r>
      <w:r>
        <w:tab/>
      </w:r>
      <w:r w:rsidR="00ED4BED">
        <w:t xml:space="preserve">As a new intercept is activated, the LIPF can provision the CC-TF of the SMF with the cryptographic keys, enabling the CC-TF to include them in the LI_T3 trigger to the CC-POI of the </w:t>
      </w:r>
      <w:proofErr w:type="spellStart"/>
      <w:r w:rsidR="00ED4BED">
        <w:t>vUPF</w:t>
      </w:r>
      <w:proofErr w:type="spellEnd"/>
      <w:r w:rsidR="00ED4BED">
        <w:t xml:space="preserve">, resulting in the keys also being made available to the encryption related functions co-located with the CC-POI, in particular the D-POI. Whether or not decryption would need to take place at the D-POI depends on </w:t>
      </w:r>
      <w:proofErr w:type="gramStart"/>
      <w:r w:rsidR="00ED4BED">
        <w:t>whether or not</w:t>
      </w:r>
      <w:proofErr w:type="gramEnd"/>
      <w:r w:rsidR="00ED4BED">
        <w:t xml:space="preserve"> the SPDF detects that security is activated for the session.</w:t>
      </w:r>
    </w:p>
    <w:p w14:paraId="14B67C02" w14:textId="4B586574" w:rsidR="00ED4BED" w:rsidRDefault="00551738" w:rsidP="00551738">
      <w:pPr>
        <w:pStyle w:val="B1"/>
      </w:pPr>
      <w:r>
        <w:t>-</w:t>
      </w:r>
      <w:r>
        <w:tab/>
      </w:r>
      <w:r w:rsidR="00ED4BED">
        <w:t xml:space="preserve">To avoid race conditions in completing the tiggering of the D-POI, the SPDF </w:t>
      </w:r>
      <w:r w:rsidR="00DD3CBA">
        <w:t xml:space="preserve">(upon detection of a security protocol being taken into use) </w:t>
      </w:r>
      <w:r w:rsidR="00ED4BED">
        <w:t>could trigger the SHIFF to capture the handshake over LI_TSH, while the D-POI is still in the process of being configured to start the intercept. The information (auxiliary security parameters etc) from the handshake would then be provided from the SHIFF to the D-POI over LI_X3_CR.</w:t>
      </w:r>
      <w:r w:rsidR="00EC4234">
        <w:t xml:space="preserve"> If a security protocol is in use that allows (parts of) the handshake</w:t>
      </w:r>
      <w:r w:rsidR="00E61D22">
        <w:t xml:space="preserve"> </w:t>
      </w:r>
      <w:r w:rsidR="00EC4234">
        <w:t>to be encrypted</w:t>
      </w:r>
      <w:r w:rsidR="00E61D22">
        <w:t xml:space="preserve">, the SHIFF would </w:t>
      </w:r>
      <w:proofErr w:type="gramStart"/>
      <w:r w:rsidR="00E61D22">
        <w:t>in reality need</w:t>
      </w:r>
      <w:proofErr w:type="gramEnd"/>
      <w:r w:rsidR="00E61D22">
        <w:t xml:space="preserve"> to be integrated with the D-POI</w:t>
      </w:r>
      <w:r w:rsidR="00EC4234">
        <w:t>.</w:t>
      </w:r>
    </w:p>
    <w:p w14:paraId="114E742B" w14:textId="05DA3814" w:rsidR="00ED4BED" w:rsidRDefault="00551738" w:rsidP="00551738">
      <w:pPr>
        <w:pStyle w:val="B1"/>
      </w:pPr>
      <w:r>
        <w:t>-</w:t>
      </w:r>
      <w:r>
        <w:tab/>
      </w:r>
      <w:r w:rsidR="00ED4BED">
        <w:t xml:space="preserve">As a further option, if the IRI-POI of the SEAF receives an updated key from the KSF of the HPLMN after the intercept is first activated, the IRI-POI could continuously supply the D-POI of the </w:t>
      </w:r>
      <w:proofErr w:type="spellStart"/>
      <w:r w:rsidR="00ED4BED">
        <w:t>vUPF</w:t>
      </w:r>
      <w:proofErr w:type="spellEnd"/>
      <w:r w:rsidR="00ED4BED">
        <w:t xml:space="preserve"> with these new keys over LI_X1_CR as they become known, ensuring that the intercept can proceed even if they keys used are dynamically updated during the session.</w:t>
      </w:r>
    </w:p>
    <w:p w14:paraId="74532F2B" w14:textId="42C57527" w:rsidR="00C94AA2" w:rsidRDefault="00C94AA2" w:rsidP="00C94AA2">
      <w:pPr>
        <w:pStyle w:val="Heading2"/>
        <w:ind w:left="1" w:hanging="1"/>
      </w:pPr>
      <w:bookmarkStart w:id="373" w:name="_Toc221554276"/>
      <w:r>
        <w:lastRenderedPageBreak/>
        <w:t>8.3</w:t>
      </w:r>
      <w:r>
        <w:tab/>
        <w:t>Mid-session intercept</w:t>
      </w:r>
      <w:bookmarkEnd w:id="373"/>
    </w:p>
    <w:p w14:paraId="628FFB9D" w14:textId="595406EE" w:rsidR="009C1085" w:rsidRDefault="009C1085" w:rsidP="009C1085">
      <w:pPr>
        <w:pStyle w:val="Heading3"/>
      </w:pPr>
      <w:bookmarkStart w:id="374" w:name="_Toc221554277"/>
      <w:r>
        <w:t>8.3.1</w:t>
      </w:r>
      <w:r>
        <w:tab/>
        <w:t>Preparation</w:t>
      </w:r>
      <w:bookmarkEnd w:id="374"/>
    </w:p>
    <w:p w14:paraId="43947F97" w14:textId="1F1CF350" w:rsidR="009C1085" w:rsidRDefault="00551738" w:rsidP="00551738">
      <w:pPr>
        <w:pStyle w:val="B1"/>
      </w:pPr>
      <w:r>
        <w:t>-</w:t>
      </w:r>
      <w:r>
        <w:tab/>
      </w:r>
      <w:r w:rsidR="009C1085">
        <w:t>It is also here assumed that the SEAF is already subscribing to key management notifications as descried above.</w:t>
      </w:r>
    </w:p>
    <w:p w14:paraId="5A503996" w14:textId="1FFA2DB4" w:rsidR="009C1085" w:rsidRDefault="00551738" w:rsidP="00551738">
      <w:pPr>
        <w:pStyle w:val="B1"/>
      </w:pPr>
      <w:r>
        <w:t>-</w:t>
      </w:r>
      <w:r>
        <w:tab/>
      </w:r>
      <w:r w:rsidR="009C1085">
        <w:t>It is additionally assumed that the LMSSF and SPDF has been provisioned to detect any security protocol handshake of potential interest for interception as described in solution #1.2.</w:t>
      </w:r>
    </w:p>
    <w:p w14:paraId="0AC96500" w14:textId="651F4BE2" w:rsidR="009C1085" w:rsidRDefault="00551738" w:rsidP="00551738">
      <w:pPr>
        <w:pStyle w:val="B1"/>
      </w:pPr>
      <w:r>
        <w:t>-</w:t>
      </w:r>
      <w:r>
        <w:tab/>
      </w:r>
      <w:r w:rsidR="009C1085">
        <w:t>When a potentially interesting security protocol handshake is detected by the SPDF, it triggers the SHIFF as discussed in solution #1.3. This in turn results in a query-response exchange with the LMSSF-C whether to intercept the handshake as discussed in solution #4.1. (This occurs even if there is no LI_T3 triggering received from the CC-TF SMF.)</w:t>
      </w:r>
      <w:r w:rsidR="00E61D22">
        <w:t xml:space="preserve"> Thus, in the case of mid-session intercept, the need for having SHIFF-functionality which is independent of the D-POI holds regardless of </w:t>
      </w:r>
      <w:proofErr w:type="gramStart"/>
      <w:r w:rsidR="00E61D22">
        <w:t>whether or not</w:t>
      </w:r>
      <w:proofErr w:type="gramEnd"/>
      <w:r w:rsidR="00E61D22">
        <w:t xml:space="preserve"> the handshake can be encrypted.</w:t>
      </w:r>
    </w:p>
    <w:p w14:paraId="1A2B768F" w14:textId="599704B8" w:rsidR="009C1085" w:rsidRDefault="00551738" w:rsidP="00551738">
      <w:pPr>
        <w:pStyle w:val="B1"/>
      </w:pPr>
      <w:r>
        <w:t>-</w:t>
      </w:r>
      <w:r>
        <w:tab/>
      </w:r>
      <w:r w:rsidR="009C1085">
        <w:t>Assuming this is the case, the handshake is captured and stored at the LMSSF-S.</w:t>
      </w:r>
    </w:p>
    <w:p w14:paraId="40B6EB47" w14:textId="464BABBE" w:rsidR="009C1085" w:rsidRDefault="00551738" w:rsidP="00551738">
      <w:pPr>
        <w:pStyle w:val="B1"/>
      </w:pPr>
      <w:r>
        <w:t>-</w:t>
      </w:r>
      <w:r>
        <w:tab/>
      </w:r>
      <w:r w:rsidR="009C1085">
        <w:t>There is here an option that if the handshake is encrypted and keys are available for the security protocol at the SEAF, those keys could be made available to the LMSSF at this point (over LI_X1_CR), enabling the LMSSF to explicitly extract relevant information from the handshake already at his point, rather than to store encrypted raw data.</w:t>
      </w:r>
    </w:p>
    <w:p w14:paraId="35DBAC92" w14:textId="5DF55327" w:rsidR="009C1085" w:rsidRPr="009C1085" w:rsidRDefault="00551738" w:rsidP="00551738">
      <w:pPr>
        <w:pStyle w:val="B1"/>
      </w:pPr>
      <w:r>
        <w:t>-</w:t>
      </w:r>
      <w:r>
        <w:tab/>
      </w:r>
      <w:r w:rsidR="009C1085">
        <w:t xml:space="preserve">If there are further handshake messages occurring later during the session, these are also captured at the </w:t>
      </w:r>
      <w:r w:rsidR="00AB295C">
        <w:t>S</w:t>
      </w:r>
      <w:r w:rsidR="009C1085">
        <w:t>HIFF and forwarded to the LMSSF-S, enabling it to provide and maintain up-to-date cryptographic context</w:t>
      </w:r>
      <w:r w:rsidR="00AB295C">
        <w:t xml:space="preserve"> information</w:t>
      </w:r>
      <w:r w:rsidR="009C1085">
        <w:t>.</w:t>
      </w:r>
    </w:p>
    <w:p w14:paraId="1DC3A4C7" w14:textId="74D97FC2" w:rsidR="009C1085" w:rsidRDefault="009C1085" w:rsidP="009C1085">
      <w:pPr>
        <w:pStyle w:val="Heading3"/>
      </w:pPr>
      <w:bookmarkStart w:id="375" w:name="_Toc221554278"/>
      <w:r>
        <w:t>8.3.2</w:t>
      </w:r>
      <w:r>
        <w:tab/>
        <w:t>Intercept activation</w:t>
      </w:r>
      <w:bookmarkEnd w:id="375"/>
    </w:p>
    <w:p w14:paraId="456E3965" w14:textId="298EECE2" w:rsidR="00D90935" w:rsidRPr="00D90935" w:rsidRDefault="00D90935" w:rsidP="00D90935">
      <w:r>
        <w:t>If there is later LI activation for a specific target, it can be determined if there are ongoing security protocol sessions for which relevant information can be retrieved from the LMSSF-S and provisioned to the D-POI (alongside keys from the IRI-POI of the SEAF).</w:t>
      </w:r>
      <w:r w:rsidR="00E61D22">
        <w:t xml:space="preserve"> As a first step, the D-POI might need to decrypt parts of the previously captured handshake obtained from the LMSSF-S, before being able to start delivering </w:t>
      </w:r>
      <w:r w:rsidR="00F436C5">
        <w:t xml:space="preserve">actual </w:t>
      </w:r>
      <w:r w:rsidR="00E61D22">
        <w:t xml:space="preserve">decrypted </w:t>
      </w:r>
      <w:proofErr w:type="spellStart"/>
      <w:r w:rsidR="00E61D22">
        <w:t>xCC</w:t>
      </w:r>
      <w:proofErr w:type="spellEnd"/>
      <w:r w:rsidR="00E61D22">
        <w:t>.</w:t>
      </w:r>
    </w:p>
    <w:p w14:paraId="0DFF8575" w14:textId="1C79D5FA" w:rsidR="003E6982" w:rsidRPr="00BA57C4" w:rsidRDefault="003E6982" w:rsidP="003E6982">
      <w:pPr>
        <w:pStyle w:val="Heading9"/>
      </w:pPr>
      <w:bookmarkStart w:id="376" w:name="_Toc221554279"/>
      <w:r w:rsidRPr="00BA57C4">
        <w:t>Annex A (informative):</w:t>
      </w:r>
      <w:r w:rsidRPr="00BA57C4">
        <w:br/>
      </w:r>
      <w:r w:rsidR="00E475F9" w:rsidRPr="00BA57C4">
        <w:t>Illustration of s</w:t>
      </w:r>
      <w:r w:rsidR="001C3F2E" w:rsidRPr="00BA57C4">
        <w:t>cenarios</w:t>
      </w:r>
      <w:bookmarkEnd w:id="376"/>
    </w:p>
    <w:p w14:paraId="09746BDB" w14:textId="2D5CC190" w:rsidR="003E6982" w:rsidRPr="00BA57C4" w:rsidRDefault="003E6982" w:rsidP="00551738">
      <w:pPr>
        <w:pStyle w:val="Heading1"/>
      </w:pPr>
      <w:bookmarkStart w:id="377" w:name="_Toc221554280"/>
      <w:r w:rsidRPr="00BA57C4">
        <w:t>A.1</w:t>
      </w:r>
      <w:r w:rsidRPr="00BA57C4">
        <w:tab/>
        <w:t>Introduction</w:t>
      </w:r>
      <w:bookmarkEnd w:id="377"/>
    </w:p>
    <w:p w14:paraId="62937C3E" w14:textId="5F99433E" w:rsidR="003E6982" w:rsidRPr="00BA57C4" w:rsidRDefault="001C3F2E" w:rsidP="003E6982">
      <w:r w:rsidRPr="00BA57C4">
        <w:t xml:space="preserve">For better understanding of the technical </w:t>
      </w:r>
      <w:r w:rsidR="004A39CF" w:rsidRPr="00BA57C4">
        <w:t>implementa</w:t>
      </w:r>
      <w:r w:rsidR="004A39CF">
        <w:t>tion</w:t>
      </w:r>
      <w:r w:rsidR="00DB25F5">
        <w:t xml:space="preserve"> of</w:t>
      </w:r>
      <w:r w:rsidR="00DB25F5" w:rsidRPr="00BA57C4">
        <w:t xml:space="preserve"> </w:t>
      </w:r>
      <w:r w:rsidRPr="00BA57C4">
        <w:t xml:space="preserve">the solution concepts considered in clause </w:t>
      </w:r>
      <w:r w:rsidR="006B1901">
        <w:t>7</w:t>
      </w:r>
      <w:r w:rsidRPr="00BA57C4">
        <w:t>, some concrete scenarios for the case that AKMA is used to handle CSP-provided keys, together with various flavo</w:t>
      </w:r>
      <w:r w:rsidR="00551738">
        <w:t>u</w:t>
      </w:r>
      <w:r w:rsidRPr="00BA57C4">
        <w:t xml:space="preserve">rs of the TLS/DTLS protocols </w:t>
      </w:r>
      <w:r w:rsidR="00551738">
        <w:t xml:space="preserve">(IETF RFC </w:t>
      </w:r>
      <w:r w:rsidR="00CF395E">
        <w:t xml:space="preserve">5246 </w:t>
      </w:r>
      <w:r w:rsidRPr="00BA57C4">
        <w:t>[</w:t>
      </w:r>
      <w:r w:rsidR="00EA4658" w:rsidRPr="00BA57C4">
        <w:t>14</w:t>
      </w:r>
      <w:r w:rsidR="00CF395E">
        <w:t>]</w:t>
      </w:r>
      <w:r w:rsidRPr="00BA57C4">
        <w:t>,</w:t>
      </w:r>
      <w:r w:rsidR="00CF395E">
        <w:t xml:space="preserve"> </w:t>
      </w:r>
      <w:r w:rsidR="00CF395E">
        <w:t xml:space="preserve">IETF RFC </w:t>
      </w:r>
      <w:r w:rsidR="00CF395E">
        <w:t>8446 [</w:t>
      </w:r>
      <w:r w:rsidR="00EA4658" w:rsidRPr="00BA57C4">
        <w:t>15</w:t>
      </w:r>
      <w:r w:rsidR="00CF395E">
        <w:t xml:space="preserve">] and </w:t>
      </w:r>
      <w:r w:rsidR="00CF395E">
        <w:t xml:space="preserve">IETF RFC </w:t>
      </w:r>
      <w:r w:rsidR="0026413F">
        <w:t>9147 [</w:t>
      </w:r>
      <w:r w:rsidR="00EA4658" w:rsidRPr="00BA57C4">
        <w:t>16</w:t>
      </w:r>
      <w:r w:rsidRPr="00BA57C4">
        <w:t>]</w:t>
      </w:r>
      <w:r w:rsidR="0026413F">
        <w:t>)</w:t>
      </w:r>
      <w:r w:rsidR="004434A3">
        <w:t xml:space="preserve"> are provided below</w:t>
      </w:r>
      <w:r w:rsidRPr="00BA57C4">
        <w:t>. This is motivated by the fact that the AKMA framework is the main solution available in 3GPP specifications and the fact that TLS/DTLS are the main protocols for which AKMA-specific profiles are defined.</w:t>
      </w:r>
    </w:p>
    <w:p w14:paraId="78D9AA05" w14:textId="46025F4B" w:rsidR="00336615" w:rsidRPr="00BA57C4" w:rsidRDefault="00336615" w:rsidP="00E475F9">
      <w:pPr>
        <w:pStyle w:val="EditorsNote"/>
      </w:pPr>
      <w:r w:rsidRPr="00BA57C4">
        <w:t>Editor's note: this annex is based on prior T-doc S3i250126</w:t>
      </w:r>
      <w:r w:rsidR="00C322DA" w:rsidRPr="00BA57C4">
        <w:t xml:space="preserve"> (clause 6.2)</w:t>
      </w:r>
      <w:r w:rsidRPr="00BA57C4">
        <w:t xml:space="preserve">, presented </w:t>
      </w:r>
      <w:r w:rsidR="0049020F" w:rsidRPr="00BA57C4">
        <w:t>at</w:t>
      </w:r>
      <w:r w:rsidRPr="00BA57C4">
        <w:t xml:space="preserve"> </w:t>
      </w:r>
      <w:r w:rsidR="00AD3CA2">
        <w:t>3GPP SA3-LI</w:t>
      </w:r>
      <w:r w:rsidRPr="00BA57C4">
        <w:t>#97</w:t>
      </w:r>
      <w:r w:rsidR="00C322DA" w:rsidRPr="00BA57C4">
        <w:t>.</w:t>
      </w:r>
    </w:p>
    <w:p w14:paraId="64E06D35" w14:textId="723831F0" w:rsidR="00982DF4" w:rsidRDefault="00982DF4" w:rsidP="00B91636">
      <w:pPr>
        <w:pStyle w:val="Heading1"/>
      </w:pPr>
      <w:bookmarkStart w:id="378" w:name="_Toc221554281"/>
      <w:r>
        <w:t>A.2</w:t>
      </w:r>
      <w:r>
        <w:tab/>
        <w:t>General considerations for AKMA</w:t>
      </w:r>
      <w:r w:rsidR="004434A3">
        <w:t xml:space="preserve"> with TLS variants</w:t>
      </w:r>
      <w:bookmarkEnd w:id="378"/>
    </w:p>
    <w:p w14:paraId="2B9A0B88" w14:textId="25ED27EB" w:rsidR="00982DF4" w:rsidRDefault="00982DF4" w:rsidP="00982DF4">
      <w:r>
        <w:t>The AKMA protocol itself is assumed well known</w:t>
      </w:r>
      <w:r w:rsidR="004434A3">
        <w:t xml:space="preserve">, otherwise refer to </w:t>
      </w:r>
      <w:r w:rsidR="0026413F">
        <w:t xml:space="preserve">TS 33.535 </w:t>
      </w:r>
      <w:r w:rsidR="004434A3">
        <w:t>[11] for details</w:t>
      </w:r>
      <w:r>
        <w:t xml:space="preserve">. </w:t>
      </w:r>
      <w:r w:rsidR="004434A3">
        <w:t>For</w:t>
      </w:r>
      <w:r>
        <w:t xml:space="preserve"> basic understanding of the </w:t>
      </w:r>
      <w:r w:rsidR="004434A3">
        <w:t>AKMA-</w:t>
      </w:r>
      <w:r>
        <w:t xml:space="preserve">associated LI </w:t>
      </w:r>
      <w:r w:rsidR="004434A3">
        <w:t>solutions, refer to</w:t>
      </w:r>
      <w:r>
        <w:t xml:space="preserve"> </w:t>
      </w:r>
      <w:r w:rsidR="004D1484">
        <w:t xml:space="preserve">TS 33.127 </w:t>
      </w:r>
      <w:r>
        <w:t>[4]. A short overview of the TLS and DTLS protocols is given in each of the sub-clauses below.</w:t>
      </w:r>
    </w:p>
    <w:p w14:paraId="4FB93D77" w14:textId="4ABDB40B" w:rsidR="00982DF4" w:rsidRDefault="00982DF4" w:rsidP="004D1484">
      <w:pPr>
        <w:pStyle w:val="NO"/>
      </w:pPr>
      <w:r>
        <w:t>NOTE 1:</w:t>
      </w:r>
      <w:r>
        <w:tab/>
        <w:t xml:space="preserve">In the case of DTLS, only version 1.3 defined in </w:t>
      </w:r>
      <w:r w:rsidR="004D1484">
        <w:t xml:space="preserve">IETF RFC 9147 </w:t>
      </w:r>
      <w:r>
        <w:t>[16] is included as illustration.</w:t>
      </w:r>
    </w:p>
    <w:p w14:paraId="641894A3" w14:textId="17FC065A" w:rsidR="00982DF4" w:rsidRPr="00167935" w:rsidRDefault="00982DF4" w:rsidP="00982DF4">
      <w:pPr>
        <w:rPr>
          <w:sz w:val="18"/>
        </w:rPr>
      </w:pPr>
      <w:r>
        <w:t xml:space="preserve">The security protocol for which AKMA provides cryptographic keys is in AKMA-terminology referred to as the </w:t>
      </w:r>
      <w:proofErr w:type="spellStart"/>
      <w:r w:rsidRPr="00B96072">
        <w:rPr>
          <w:i/>
        </w:rPr>
        <w:t>Ua</w:t>
      </w:r>
      <w:proofErr w:type="spellEnd"/>
      <w:r w:rsidRPr="00B96072">
        <w:rPr>
          <w:i/>
        </w:rPr>
        <w:t>* protocol</w:t>
      </w:r>
      <w:r>
        <w:t xml:space="preserve">. When </w:t>
      </w:r>
      <w:proofErr w:type="spellStart"/>
      <w:r>
        <w:t>Ua</w:t>
      </w:r>
      <w:proofErr w:type="spellEnd"/>
      <w:r>
        <w:t xml:space="preserve">* is based on TLS/DTLS, there are two main options as defined in </w:t>
      </w:r>
      <w:r w:rsidR="004D1484">
        <w:t xml:space="preserve">TS 33.222 </w:t>
      </w:r>
      <w:r>
        <w:t>[</w:t>
      </w:r>
      <w:r w:rsidR="008F1453">
        <w:t>9</w:t>
      </w:r>
      <w:r>
        <w:t>]:</w:t>
      </w:r>
    </w:p>
    <w:p w14:paraId="1E0B0F8D" w14:textId="0F80A646" w:rsidR="00982DF4" w:rsidRPr="00167935" w:rsidRDefault="00B91636" w:rsidP="00B91636">
      <w:pPr>
        <w:pStyle w:val="B1"/>
      </w:pPr>
      <w:r>
        <w:lastRenderedPageBreak/>
        <w:t>I.</w:t>
      </w:r>
      <w:r>
        <w:tab/>
      </w:r>
      <w:r w:rsidR="00982DF4" w:rsidRPr="00167935">
        <w:t xml:space="preserve">Authenticating the AKMA AF (the STF) </w:t>
      </w:r>
      <w:r w:rsidR="00982DF4">
        <w:t xml:space="preserve">is done </w:t>
      </w:r>
      <w:r w:rsidR="00982DF4" w:rsidRPr="00167935">
        <w:t>using a server certificate and establishing a (D)TLS-tunnel</w:t>
      </w:r>
      <w:r w:rsidR="00982DF4">
        <w:t>.</w:t>
      </w:r>
      <w:r w:rsidR="00982DF4" w:rsidRPr="00167935">
        <w:t xml:space="preserve"> </w:t>
      </w:r>
      <w:r w:rsidR="00982DF4">
        <w:t>T</w:t>
      </w:r>
      <w:r w:rsidR="00982DF4" w:rsidRPr="00167935">
        <w:t xml:space="preserve">he </w:t>
      </w:r>
      <w:r w:rsidR="00982DF4">
        <w:t>subscriber/</w:t>
      </w:r>
      <w:r w:rsidR="00982DF4" w:rsidRPr="00167935">
        <w:t xml:space="preserve">UE </w:t>
      </w:r>
      <w:r w:rsidR="00982DF4">
        <w:t xml:space="preserve">then </w:t>
      </w:r>
      <w:r w:rsidR="00982DF4" w:rsidRPr="00167935">
        <w:t xml:space="preserve">authenticates </w:t>
      </w:r>
      <w:r w:rsidR="00982DF4">
        <w:t xml:space="preserve">inside this tunnel </w:t>
      </w:r>
      <w:r w:rsidR="00982DF4" w:rsidRPr="00167935">
        <w:t>using the AKMA provided key K</w:t>
      </w:r>
      <w:r w:rsidR="00982DF4" w:rsidRPr="00167935">
        <w:rPr>
          <w:vertAlign w:val="subscript"/>
        </w:rPr>
        <w:t>AF</w:t>
      </w:r>
      <w:r w:rsidR="00982DF4" w:rsidRPr="00167935">
        <w:t>.</w:t>
      </w:r>
    </w:p>
    <w:p w14:paraId="29606200" w14:textId="7556C89D" w:rsidR="00982DF4" w:rsidRDefault="00B91636" w:rsidP="00B91636">
      <w:pPr>
        <w:pStyle w:val="B1"/>
      </w:pPr>
      <w:r>
        <w:t>I</w:t>
      </w:r>
      <w:r>
        <w:t>I</w:t>
      </w:r>
      <w:r>
        <w:t>.</w:t>
      </w:r>
      <w:r>
        <w:tab/>
      </w:r>
      <w:r w:rsidR="00982DF4" w:rsidRPr="00167935">
        <w:t>Using the AKMA provided K</w:t>
      </w:r>
      <w:r w:rsidR="00982DF4" w:rsidRPr="00167935">
        <w:rPr>
          <w:vertAlign w:val="subscript"/>
        </w:rPr>
        <w:t>AF</w:t>
      </w:r>
      <w:r w:rsidR="00982DF4" w:rsidRPr="00167935">
        <w:t xml:space="preserve"> to </w:t>
      </w:r>
      <w:r w:rsidR="00982DF4" w:rsidRPr="00581969">
        <w:rPr>
          <w:i/>
        </w:rPr>
        <w:t>mutually</w:t>
      </w:r>
      <w:r w:rsidR="00982DF4" w:rsidRPr="00167935">
        <w:t xml:space="preserve"> authenticate between UE and AF </w:t>
      </w:r>
      <w:r w:rsidR="00982DF4" w:rsidRPr="00581969">
        <w:rPr>
          <w:i/>
        </w:rPr>
        <w:t>and</w:t>
      </w:r>
      <w:r w:rsidR="00982DF4" w:rsidRPr="00167935">
        <w:t xml:space="preserve"> to establish a (D)TLS-tunnel based on the same K</w:t>
      </w:r>
      <w:r w:rsidR="00982DF4" w:rsidRPr="00167935">
        <w:rPr>
          <w:vertAlign w:val="subscript"/>
        </w:rPr>
        <w:t>AF</w:t>
      </w:r>
      <w:r w:rsidR="00982DF4" w:rsidRPr="00167935">
        <w:t>.</w:t>
      </w:r>
    </w:p>
    <w:p w14:paraId="17742F0B" w14:textId="37036AE0" w:rsidR="00982DF4" w:rsidRDefault="00982DF4" w:rsidP="00982DF4">
      <w:r>
        <w:t>Option (I) does not allow for decryption of the (D)TLS-tunnel, since the keys used to establish that tunnel are independent on K</w:t>
      </w:r>
      <w:r w:rsidRPr="00167935">
        <w:rPr>
          <w:vertAlign w:val="subscript"/>
        </w:rPr>
        <w:t>AF</w:t>
      </w:r>
      <w:r>
        <w:t>.</w:t>
      </w:r>
    </w:p>
    <w:p w14:paraId="5F3D7144" w14:textId="56500162" w:rsidR="00982DF4" w:rsidRDefault="00982DF4" w:rsidP="004D1484">
      <w:pPr>
        <w:pStyle w:val="NO"/>
      </w:pPr>
      <w:r>
        <w:t>NOTE 2:</w:t>
      </w:r>
      <w:r>
        <w:tab/>
        <w:t xml:space="preserve">If option (I) is used, it is </w:t>
      </w:r>
      <w:r w:rsidR="0039423C">
        <w:t>difficult to</w:t>
      </w:r>
      <w:r>
        <w:t xml:space="preserve"> even possible to detect (at the UPF) that AKMA is in use. Although the UE indicates AKMA-usage to the AF by including the string "3GPP-AKMA" in the User Agent HTTP header, this header is sent inside the TLS tunnel.</w:t>
      </w:r>
    </w:p>
    <w:p w14:paraId="532F275A" w14:textId="483E0A6B" w:rsidR="00982DF4" w:rsidRDefault="00982DF4" w:rsidP="00982DF4">
      <w:r>
        <w:t xml:space="preserve">Therefore, assumption on use of option (II) is needed </w:t>
      </w:r>
      <w:proofErr w:type="gramStart"/>
      <w:r>
        <w:t>in order to</w:t>
      </w:r>
      <w:proofErr w:type="gramEnd"/>
      <w:r>
        <w:t xml:space="preserve"> produce a relevant use-case</w:t>
      </w:r>
      <w:r w:rsidR="0039423C">
        <w:t xml:space="preserve"> which was assumed in solution #1.5</w:t>
      </w:r>
      <w:r>
        <w:t>. However, option (II) has sub-options depending on whether the (D)TLS-encryption keys depend only on K</w:t>
      </w:r>
      <w:r w:rsidRPr="00167935">
        <w:rPr>
          <w:vertAlign w:val="subscript"/>
        </w:rPr>
        <w:t>AF</w:t>
      </w:r>
      <w:r>
        <w:t xml:space="preserve"> (i.e. "</w:t>
      </w:r>
      <w:proofErr w:type="spellStart"/>
      <w:r>
        <w:t>preshared</w:t>
      </w:r>
      <w:proofErr w:type="spellEnd"/>
      <w:r>
        <w:t xml:space="preserve">-key-only"), or, whether they also depend on a Diffie-Hellman exchange. As discussed in </w:t>
      </w:r>
      <w:r w:rsidR="002066CD">
        <w:t>KI #1.8</w:t>
      </w:r>
      <w:r>
        <w:t xml:space="preserve">, the latter is problematic from decryption point of </w:t>
      </w:r>
      <w:proofErr w:type="gramStart"/>
      <w:r>
        <w:t>view</w:t>
      </w:r>
      <w:proofErr w:type="gramEnd"/>
      <w:r>
        <w:t xml:space="preserve"> so it needs to be assumed that a </w:t>
      </w:r>
      <w:proofErr w:type="spellStart"/>
      <w:r>
        <w:t>preshared</w:t>
      </w:r>
      <w:proofErr w:type="spellEnd"/>
      <w:r>
        <w:t>-key-only cipher suite is in use.</w:t>
      </w:r>
    </w:p>
    <w:p w14:paraId="530585E1" w14:textId="77777777" w:rsidR="00982DF4" w:rsidRDefault="00982DF4" w:rsidP="004D1484">
      <w:pPr>
        <w:pStyle w:val="NO"/>
      </w:pPr>
      <w:r>
        <w:t>NOTE 3:</w:t>
      </w:r>
      <w:r>
        <w:tab/>
        <w:t xml:space="preserve">The set of currently 3GPP-standardized (D)TLS cryptographic profiles do </w:t>
      </w:r>
      <w:r w:rsidRPr="00F04655">
        <w:rPr>
          <w:i/>
        </w:rPr>
        <w:t>not</w:t>
      </w:r>
      <w:r>
        <w:t xml:space="preserve"> mandate use or even support for </w:t>
      </w:r>
      <w:proofErr w:type="spellStart"/>
      <w:r>
        <w:t>preshared</w:t>
      </w:r>
      <w:proofErr w:type="spellEnd"/>
      <w:r>
        <w:t>-key-only cipher suites.</w:t>
      </w:r>
    </w:p>
    <w:p w14:paraId="15EDEEF2" w14:textId="67AD4950" w:rsidR="00982DF4" w:rsidRDefault="00982DF4" w:rsidP="004D1484">
      <w:pPr>
        <w:pStyle w:val="NO"/>
      </w:pPr>
      <w:r>
        <w:t>NOTE 4:</w:t>
      </w:r>
      <w:r>
        <w:tab/>
        <w:t xml:space="preserve">Even if the UE indicates a </w:t>
      </w:r>
      <w:proofErr w:type="spellStart"/>
      <w:r>
        <w:t>preshared</w:t>
      </w:r>
      <w:proofErr w:type="spellEnd"/>
      <w:r>
        <w:t>-key-only cipher suite, specification [</w:t>
      </w:r>
      <w:r w:rsidR="00EB2165">
        <w:t>9</w:t>
      </w:r>
      <w:r>
        <w:t xml:space="preserve">] mandates that the UE also includes cipher suites which are not </w:t>
      </w:r>
      <w:proofErr w:type="spellStart"/>
      <w:r>
        <w:t>preshared</w:t>
      </w:r>
      <w:proofErr w:type="spellEnd"/>
      <w:r>
        <w:t>-key-only. Nothing prevents that the TLS-server (the AF) chooses one of the latter in which case AKMA keys will not be used.</w:t>
      </w:r>
    </w:p>
    <w:p w14:paraId="7571DCBC" w14:textId="70450E89" w:rsidR="002066CD" w:rsidRDefault="002066CD" w:rsidP="002066CD">
      <w:pPr>
        <w:rPr>
          <w:lang w:val="en-US"/>
        </w:rPr>
      </w:pPr>
      <w:r>
        <w:t xml:space="preserve">In the sequel, the following implementation model has been adopted. The general process for: (a) </w:t>
      </w:r>
      <w:r w:rsidRPr="004517B5">
        <w:t>LI activation prior to encrypted session start</w:t>
      </w:r>
      <w:r>
        <w:t xml:space="preserve">, </w:t>
      </w:r>
      <w:proofErr w:type="gramStart"/>
      <w:r>
        <w:t>and,</w:t>
      </w:r>
      <w:proofErr w:type="gramEnd"/>
      <w:r>
        <w:t xml:space="preserve"> (b) </w:t>
      </w:r>
      <w:r>
        <w:rPr>
          <w:lang w:val="en-US"/>
        </w:rPr>
        <w:t>LI activation with established encrypted session, follow the outlines of solution #1.1, #1.3, #1.4, in case (a), and the same solutions in combination with solution #2.1 for case (b). The use of AKMA is common to all scenarios, and the LI handling is according to solution #1.2</w:t>
      </w:r>
      <w:r w:rsidR="0039423C">
        <w:rPr>
          <w:lang w:val="en-US"/>
        </w:rPr>
        <w:t xml:space="preserve"> and #1.5</w:t>
      </w:r>
      <w:r>
        <w:rPr>
          <w:lang w:val="en-US"/>
        </w:rPr>
        <w:t>.</w:t>
      </w:r>
    </w:p>
    <w:p w14:paraId="2C2E028C" w14:textId="326B3ABF" w:rsidR="002066CD" w:rsidRPr="004517B5" w:rsidRDefault="002066CD" w:rsidP="002066CD">
      <w:r>
        <w:rPr>
          <w:lang w:val="en-US"/>
        </w:rPr>
        <w:t xml:space="preserve">The functionalities of solutions #1.1, #1.3, #1.4 are assumed implemented in the D-POI concept as described in solution #4.2. The additional mirroring functionality needed to support scenario (b) is assumed implemented according to the </w:t>
      </w:r>
      <w:r w:rsidR="0039423C">
        <w:rPr>
          <w:lang w:val="en-US"/>
        </w:rPr>
        <w:t>LM</w:t>
      </w:r>
      <w:r>
        <w:rPr>
          <w:lang w:val="en-US"/>
        </w:rPr>
        <w:t xml:space="preserve">SSF concept defined by solution #4.1. </w:t>
      </w:r>
    </w:p>
    <w:p w14:paraId="23828624" w14:textId="2292F6D6" w:rsidR="00982DF4" w:rsidRPr="00982DF4" w:rsidRDefault="002066CD" w:rsidP="00C16E76">
      <w:r>
        <w:t>The illustrations in the clauses below do not go into details of LI-provisioning or triggering and the outline</w:t>
      </w:r>
      <w:r w:rsidR="0072462A">
        <w:t>s</w:t>
      </w:r>
      <w:r>
        <w:t xml:space="preserve"> of solutions #3.1, #4.1, and #4.2 apply to this end.</w:t>
      </w:r>
    </w:p>
    <w:p w14:paraId="347C680C" w14:textId="7DFE16E0" w:rsidR="001C3F2E" w:rsidRDefault="001C3F2E" w:rsidP="00B91636">
      <w:pPr>
        <w:pStyle w:val="Heading1"/>
      </w:pPr>
      <w:bookmarkStart w:id="379" w:name="_Toc221554282"/>
      <w:r w:rsidRPr="00BA57C4">
        <w:t>A.</w:t>
      </w:r>
      <w:r w:rsidR="00982DF4">
        <w:t>3</w:t>
      </w:r>
      <w:r w:rsidRPr="00BA57C4">
        <w:tab/>
        <w:t>Use of AKMA with TLS 1.2</w:t>
      </w:r>
      <w:bookmarkEnd w:id="379"/>
    </w:p>
    <w:p w14:paraId="5380C819" w14:textId="54B9F22A" w:rsidR="00486E86" w:rsidRDefault="00486E86" w:rsidP="00B91636">
      <w:pPr>
        <w:pStyle w:val="Heading2"/>
        <w:rPr>
          <w:lang w:val="en-US"/>
        </w:rPr>
      </w:pPr>
      <w:bookmarkStart w:id="380" w:name="_Toc194476255"/>
      <w:bookmarkStart w:id="381" w:name="_Toc221554283"/>
      <w:r>
        <w:rPr>
          <w:lang w:val="en-US"/>
        </w:rPr>
        <w:t>A.3.1</w:t>
      </w:r>
      <w:r>
        <w:rPr>
          <w:lang w:val="en-US"/>
        </w:rPr>
        <w:tab/>
        <w:t>TLS 1.2 overview</w:t>
      </w:r>
      <w:bookmarkEnd w:id="380"/>
      <w:bookmarkEnd w:id="381"/>
    </w:p>
    <w:p w14:paraId="0E893E74" w14:textId="1F4102A8" w:rsidR="00486E86" w:rsidRDefault="00486E86" w:rsidP="00486E86">
      <w:r>
        <w:rPr>
          <w:lang w:val="en-US"/>
        </w:rPr>
        <w:t xml:space="preserve">TLS 1.2 [14] operates by transforming SDUs, both from the application layer, and from TLS own control layer(s), into TLS PDUs, known as </w:t>
      </w:r>
      <w:r w:rsidRPr="00AA639C">
        <w:rPr>
          <w:i/>
          <w:lang w:val="en-US"/>
        </w:rPr>
        <w:t>TLS records</w:t>
      </w:r>
      <w:r>
        <w:rPr>
          <w:lang w:val="en-US"/>
        </w:rPr>
        <w:t>. TLS can be viewed as consisting of four sub-protocols</w:t>
      </w:r>
      <w:r w:rsidR="00B91636">
        <w:rPr>
          <w:lang w:val="en-US"/>
        </w:rPr>
        <w:t>:</w:t>
      </w:r>
    </w:p>
    <w:p w14:paraId="422D93AD" w14:textId="01CAEEF3" w:rsidR="00486E86" w:rsidRPr="008059D1" w:rsidRDefault="00D212F2" w:rsidP="00D212F2">
      <w:pPr>
        <w:pStyle w:val="B1"/>
        <w:rPr>
          <w:lang w:val="en-US"/>
        </w:rPr>
      </w:pPr>
      <w:r>
        <w:rPr>
          <w:rFonts w:ascii="Courier New" w:hAnsi="Courier New" w:cs="Courier New"/>
        </w:rPr>
        <w:t>-</w:t>
      </w:r>
      <w:r>
        <w:rPr>
          <w:rFonts w:ascii="Courier New" w:hAnsi="Courier New" w:cs="Courier New"/>
        </w:rPr>
        <w:tab/>
      </w:r>
      <w:r w:rsidR="00486E86" w:rsidRPr="00AA639C">
        <w:rPr>
          <w:rFonts w:ascii="Courier New" w:hAnsi="Courier New" w:cs="Courier New"/>
        </w:rPr>
        <w:t>Handshake</w:t>
      </w:r>
      <w:r w:rsidR="00486E86" w:rsidRPr="008059D1">
        <w:t xml:space="preserve">, exchanging </w:t>
      </w:r>
      <w:r w:rsidR="00486E86">
        <w:t xml:space="preserve">and negotiating </w:t>
      </w:r>
      <w:r w:rsidR="00486E86" w:rsidRPr="008059D1">
        <w:t>security related parameters</w:t>
      </w:r>
      <w:r>
        <w:t>,</w:t>
      </w:r>
    </w:p>
    <w:p w14:paraId="69871BC7" w14:textId="283F5EC2" w:rsidR="00486E86" w:rsidRPr="008059D1" w:rsidRDefault="00D212F2" w:rsidP="00D212F2">
      <w:pPr>
        <w:pStyle w:val="B1"/>
        <w:rPr>
          <w:lang w:val="en-US"/>
        </w:rPr>
      </w:pPr>
      <w:r>
        <w:rPr>
          <w:rFonts w:ascii="Courier New" w:hAnsi="Courier New" w:cs="Courier New"/>
        </w:rPr>
        <w:t>-</w:t>
      </w:r>
      <w:r>
        <w:rPr>
          <w:rFonts w:ascii="Courier New" w:hAnsi="Courier New" w:cs="Courier New"/>
        </w:rPr>
        <w:tab/>
      </w:r>
      <w:proofErr w:type="spellStart"/>
      <w:r w:rsidR="00486E86" w:rsidRPr="00AA639C">
        <w:rPr>
          <w:rFonts w:ascii="Courier New" w:hAnsi="Courier New" w:cs="Courier New"/>
        </w:rPr>
        <w:t>ChangeCipherSpec</w:t>
      </w:r>
      <w:proofErr w:type="spellEnd"/>
      <w:r w:rsidR="00486E86" w:rsidRPr="008059D1">
        <w:t>, serving to switch the protection from "off" to "on" state,</w:t>
      </w:r>
    </w:p>
    <w:p w14:paraId="7F418984" w14:textId="4493F547" w:rsidR="00486E86" w:rsidRPr="008059D1" w:rsidRDefault="00D212F2" w:rsidP="00D212F2">
      <w:pPr>
        <w:pStyle w:val="B1"/>
        <w:rPr>
          <w:lang w:val="en-US"/>
        </w:rPr>
      </w:pPr>
      <w:r>
        <w:rPr>
          <w:rFonts w:ascii="Courier New" w:hAnsi="Courier New" w:cs="Courier New"/>
        </w:rPr>
        <w:t>-</w:t>
      </w:r>
      <w:r>
        <w:rPr>
          <w:rFonts w:ascii="Courier New" w:hAnsi="Courier New" w:cs="Courier New"/>
        </w:rPr>
        <w:tab/>
      </w:r>
      <w:r w:rsidR="00486E86" w:rsidRPr="00AA639C">
        <w:rPr>
          <w:rFonts w:ascii="Courier New" w:hAnsi="Courier New" w:cs="Courier New"/>
        </w:rPr>
        <w:t>Alert</w:t>
      </w:r>
      <w:r w:rsidR="00486E86" w:rsidRPr="008059D1">
        <w:t>, handling errors and notifications,</w:t>
      </w:r>
      <w:r>
        <w:t xml:space="preserve"> and</w:t>
      </w:r>
      <w:r w:rsidR="00A0088C">
        <w:t>,</w:t>
      </w:r>
    </w:p>
    <w:p w14:paraId="10458032" w14:textId="5FE145A9" w:rsidR="00486E86" w:rsidRPr="00651E6A" w:rsidRDefault="00D212F2" w:rsidP="00D212F2">
      <w:pPr>
        <w:pStyle w:val="B1"/>
        <w:rPr>
          <w:lang w:val="en-US"/>
        </w:rPr>
      </w:pPr>
      <w:r>
        <w:rPr>
          <w:rFonts w:ascii="Courier New" w:hAnsi="Courier New" w:cs="Courier New"/>
        </w:rPr>
        <w:t>-</w:t>
      </w:r>
      <w:r>
        <w:rPr>
          <w:rFonts w:ascii="Courier New" w:hAnsi="Courier New" w:cs="Courier New"/>
        </w:rPr>
        <w:tab/>
      </w:r>
      <w:r w:rsidR="00486E86" w:rsidRPr="00AA639C">
        <w:rPr>
          <w:rFonts w:ascii="Courier New" w:hAnsi="Courier New" w:cs="Courier New"/>
        </w:rPr>
        <w:t>Application</w:t>
      </w:r>
      <w:r w:rsidR="00486E86" w:rsidRPr="008059D1">
        <w:t>, carrying the protected application layer SDUs.</w:t>
      </w:r>
    </w:p>
    <w:p w14:paraId="08EF19F1" w14:textId="5783D8FA" w:rsidR="00486E86" w:rsidRDefault="00486E86" w:rsidP="00486E86">
      <w:pPr>
        <w:rPr>
          <w:lang w:val="en-US"/>
        </w:rPr>
      </w:pPr>
      <w:r>
        <w:rPr>
          <w:lang w:val="en-US"/>
        </w:rPr>
        <w:t>TLS records have a header containing information to identify the respective sub</w:t>
      </w:r>
      <w:r w:rsidR="00057931">
        <w:rPr>
          <w:lang w:val="en-US"/>
        </w:rPr>
        <w:t>-</w:t>
      </w:r>
      <w:r>
        <w:rPr>
          <w:lang w:val="en-US"/>
        </w:rPr>
        <w:t xml:space="preserve">protocol and a payload, usually in protected format. The protected payload conveys ECSI information in-band. The full CSI comprises the ECSI and a 64-bit sequence number starting at zero. The sequence number is never exchanged between the </w:t>
      </w:r>
      <w:proofErr w:type="gramStart"/>
      <w:r>
        <w:rPr>
          <w:lang w:val="en-US"/>
        </w:rPr>
        <w:t>end-points</w:t>
      </w:r>
      <w:proofErr w:type="gramEnd"/>
      <w:r>
        <w:rPr>
          <w:lang w:val="en-US"/>
        </w:rPr>
        <w:t xml:space="preserve">; since TLS runs over reliable transport, there is no need to do so. The figure below shows TLS placement within the stack and the format of TLS 1.2 records. </w:t>
      </w:r>
      <w:r>
        <w:t xml:space="preserve">The format of the record fragment depends on the chosen cipher suite, and figure </w:t>
      </w:r>
      <w:r w:rsidR="00DA520C">
        <w:t>A</w:t>
      </w:r>
      <w:r>
        <w:t>.</w:t>
      </w:r>
      <w:r w:rsidR="00DA520C">
        <w:t>3</w:t>
      </w:r>
      <w:r>
        <w:t>.</w:t>
      </w:r>
      <w:r w:rsidR="00DA520C">
        <w:t>1</w:t>
      </w:r>
      <w:r>
        <w:t xml:space="preserve">-1 shows the case of a typical AEAD cipher suite. The </w:t>
      </w:r>
      <w:proofErr w:type="gramStart"/>
      <w:r>
        <w:t>type</w:t>
      </w:r>
      <w:proofErr w:type="gramEnd"/>
      <w:r>
        <w:t xml:space="preserve"> field in the inner handshake header indicates the type of the handshake message.</w:t>
      </w:r>
    </w:p>
    <w:p w14:paraId="57C2DE15" w14:textId="77777777" w:rsidR="00486E86" w:rsidRDefault="00486E86" w:rsidP="00A0088C">
      <w:pPr>
        <w:pStyle w:val="TH"/>
        <w:rPr>
          <w:lang w:val="en-US"/>
        </w:rPr>
      </w:pPr>
      <w:r>
        <w:rPr>
          <w:noProof/>
          <w:lang w:val="en-US"/>
        </w:rPr>
        <w:lastRenderedPageBreak/>
        <w:drawing>
          <wp:inline distT="0" distB="0" distL="0" distR="0" wp14:anchorId="134F31BE" wp14:editId="60340FD3">
            <wp:extent cx="6074132" cy="1714500"/>
            <wp:effectExtent l="0" t="0" r="317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S12format.jpg"/>
                    <pic:cNvPicPr/>
                  </pic:nvPicPr>
                  <pic:blipFill rotWithShape="1">
                    <a:blip r:embed="rId27">
                      <a:extLst>
                        <a:ext uri="{28A0092B-C50C-407E-A947-70E740481C1C}">
                          <a14:useLocalDpi xmlns:a14="http://schemas.microsoft.com/office/drawing/2010/main" val="0"/>
                        </a:ext>
                      </a:extLst>
                    </a:blip>
                    <a:srcRect l="6845" t="8851" b="44404"/>
                    <a:stretch/>
                  </pic:blipFill>
                  <pic:spPr bwMode="auto">
                    <a:xfrm>
                      <a:off x="0" y="0"/>
                      <a:ext cx="6081477" cy="1716573"/>
                    </a:xfrm>
                    <a:prstGeom prst="rect">
                      <a:avLst/>
                    </a:prstGeom>
                    <a:ln>
                      <a:noFill/>
                    </a:ln>
                    <a:extLst>
                      <a:ext uri="{53640926-AAD7-44D8-BBD7-CCE9431645EC}">
                        <a14:shadowObscured xmlns:a14="http://schemas.microsoft.com/office/drawing/2010/main"/>
                      </a:ext>
                    </a:extLst>
                  </pic:spPr>
                </pic:pic>
              </a:graphicData>
            </a:graphic>
          </wp:inline>
        </w:drawing>
      </w:r>
    </w:p>
    <w:p w14:paraId="69CEB9EC" w14:textId="0858BA05" w:rsidR="00486E86" w:rsidRPr="00410461" w:rsidRDefault="00486E86" w:rsidP="00A0088C">
      <w:pPr>
        <w:pStyle w:val="TF"/>
      </w:pPr>
      <w:r w:rsidRPr="00410461">
        <w:t xml:space="preserve">Figure </w:t>
      </w:r>
      <w:r w:rsidR="00D55F14">
        <w:t>A</w:t>
      </w:r>
      <w:r>
        <w:t>.</w:t>
      </w:r>
      <w:r w:rsidR="00D55F14">
        <w:t>3</w:t>
      </w:r>
      <w:r>
        <w:t>.1</w:t>
      </w:r>
      <w:r w:rsidRPr="00410461">
        <w:t xml:space="preserve">-1: </w:t>
      </w:r>
      <w:r>
        <w:t xml:space="preserve">TLS within the stack and </w:t>
      </w:r>
      <w:r w:rsidR="00DA520C">
        <w:t xml:space="preserve">the </w:t>
      </w:r>
      <w:r>
        <w:t>TLS 1.2 record format for protected records where the greyed part is encrypted. Only format details for the TLS Handshake protocol is shown. The NONCE serves as ECSI.</w:t>
      </w:r>
    </w:p>
    <w:p w14:paraId="5EDCFC3E" w14:textId="6638248F" w:rsidR="00486E86" w:rsidRPr="008059D1" w:rsidRDefault="00486E86" w:rsidP="00486E86">
      <w:pPr>
        <w:rPr>
          <w:lang w:val="en-US"/>
        </w:rPr>
      </w:pPr>
      <w:r>
        <w:rPr>
          <w:lang w:val="en-US"/>
        </w:rPr>
        <w:t>TLS</w:t>
      </w:r>
      <w:r w:rsidR="00EA6C77">
        <w:rPr>
          <w:lang w:val="en-US"/>
        </w:rPr>
        <w:t xml:space="preserve"> 1.2</w:t>
      </w:r>
      <w:r>
        <w:rPr>
          <w:lang w:val="en-US"/>
        </w:rPr>
        <w:t xml:space="preserve"> internally derives keys for record protection from a </w:t>
      </w:r>
      <w:r w:rsidR="00DA520C">
        <w:rPr>
          <w:lang w:val="en-US"/>
        </w:rPr>
        <w:t>so-called</w:t>
      </w:r>
      <w:r>
        <w:rPr>
          <w:lang w:val="en-US"/>
        </w:rPr>
        <w:t xml:space="preserve"> pre-master key. When used with AKMA, this corresponds to an AKMA K</w:t>
      </w:r>
      <w:r w:rsidRPr="00651E6A">
        <w:rPr>
          <w:vertAlign w:val="subscript"/>
          <w:lang w:val="en-US"/>
        </w:rPr>
        <w:t>AF</w:t>
      </w:r>
      <w:r>
        <w:rPr>
          <w:lang w:val="en-US"/>
        </w:rPr>
        <w:t xml:space="preserve"> key.</w:t>
      </w:r>
    </w:p>
    <w:p w14:paraId="5EC5BE4C" w14:textId="7A053E78" w:rsidR="00486E86" w:rsidRDefault="00486E86" w:rsidP="00A0088C">
      <w:pPr>
        <w:pStyle w:val="Heading2"/>
        <w:rPr>
          <w:lang w:val="en-US"/>
        </w:rPr>
      </w:pPr>
      <w:bookmarkStart w:id="382" w:name="_Toc194476256"/>
      <w:bookmarkStart w:id="383" w:name="_Toc221554284"/>
      <w:r>
        <w:rPr>
          <w:lang w:val="en-US"/>
        </w:rPr>
        <w:t>A.3.2</w:t>
      </w:r>
      <w:r>
        <w:rPr>
          <w:lang w:val="en-US"/>
        </w:rPr>
        <w:tab/>
        <w:t>LI activation prior to encrypted session start</w:t>
      </w:r>
      <w:bookmarkEnd w:id="382"/>
      <w:bookmarkEnd w:id="383"/>
    </w:p>
    <w:p w14:paraId="6A1CDE10" w14:textId="7D393609" w:rsidR="00D2690B" w:rsidRDefault="00D2690B" w:rsidP="00A0088C">
      <w:pPr>
        <w:pStyle w:val="Heading3"/>
        <w:rPr>
          <w:lang w:val="en-US"/>
        </w:rPr>
      </w:pPr>
      <w:bookmarkStart w:id="384" w:name="_Toc221554285"/>
      <w:r>
        <w:rPr>
          <w:lang w:val="en-US"/>
        </w:rPr>
        <w:t>A.3.2.1</w:t>
      </w:r>
      <w:r>
        <w:rPr>
          <w:lang w:val="en-US"/>
        </w:rPr>
        <w:tab/>
        <w:t>Security protocol detection</w:t>
      </w:r>
      <w:r w:rsidR="00CC0D22">
        <w:rPr>
          <w:lang w:val="en-US"/>
        </w:rPr>
        <w:t xml:space="preserve"> at SPDF</w:t>
      </w:r>
      <w:bookmarkEnd w:id="384"/>
    </w:p>
    <w:p w14:paraId="4AE4E28C" w14:textId="5731DC23" w:rsidR="004958A4" w:rsidRPr="00BE74A0" w:rsidRDefault="00DA520C" w:rsidP="004958A4">
      <w:pPr>
        <w:rPr>
          <w:lang w:val="en-US"/>
        </w:rPr>
      </w:pPr>
      <w:r>
        <w:rPr>
          <w:lang w:val="en-US"/>
        </w:rPr>
        <w:t>TLS uses standard TCP ports for various application</w:t>
      </w:r>
      <w:r w:rsidR="00C43EC1">
        <w:rPr>
          <w:lang w:val="en-US"/>
        </w:rPr>
        <w:t>s</w:t>
      </w:r>
      <w:r>
        <w:rPr>
          <w:lang w:val="en-US"/>
        </w:rPr>
        <w:t>, e.g. port 443 for HTTPS. Besides using port number as indication of TLS usage, the record format above (</w:t>
      </w:r>
      <w:proofErr w:type="gramStart"/>
      <w:r>
        <w:rPr>
          <w:lang w:val="en-US"/>
        </w:rPr>
        <w:t>in particular the</w:t>
      </w:r>
      <w:proofErr w:type="gramEnd"/>
      <w:r>
        <w:rPr>
          <w:lang w:val="en-US"/>
        </w:rPr>
        <w:t xml:space="preserve"> header) can be used to recognize TLS usage.</w:t>
      </w:r>
      <w:r w:rsidR="00505EC0">
        <w:rPr>
          <w:lang w:val="en-US"/>
        </w:rPr>
        <w:t xml:space="preserve"> </w:t>
      </w:r>
      <w:r w:rsidR="004958A4">
        <w:rPr>
          <w:lang w:val="en-US"/>
        </w:rPr>
        <w:t>Since only TLS 1.2 sessions based on AKMA keys are of interest, a filtering is also done by SPDF inspecting TLS 1.2 initiations by UEs indicating AKMA key usage. Since we are assuming use of option II (see clause A.2), the following means are available:</w:t>
      </w:r>
    </w:p>
    <w:p w14:paraId="49D3F1D8" w14:textId="18AA75C7" w:rsidR="004958A4" w:rsidRDefault="00A0088C" w:rsidP="00A0088C">
      <w:pPr>
        <w:pStyle w:val="B1"/>
        <w:rPr>
          <w:lang w:val="en-US"/>
        </w:rPr>
      </w:pPr>
      <w:r>
        <w:rPr>
          <w:lang w:val="en-US"/>
        </w:rPr>
        <w:t>-</w:t>
      </w:r>
      <w:r>
        <w:rPr>
          <w:lang w:val="en-US"/>
        </w:rPr>
        <w:tab/>
      </w:r>
      <w:r w:rsidR="004958A4" w:rsidRPr="00BE74A0">
        <w:rPr>
          <w:lang w:val="en-US"/>
        </w:rPr>
        <w:t xml:space="preserve">The UE sends the hostname of the AF using the </w:t>
      </w:r>
      <w:proofErr w:type="spellStart"/>
      <w:r w:rsidR="004958A4" w:rsidRPr="00F7183C">
        <w:rPr>
          <w:rFonts w:ascii="Courier New" w:hAnsi="Courier New" w:cs="Courier New"/>
          <w:lang w:val="en-US"/>
        </w:rPr>
        <w:t>server_name</w:t>
      </w:r>
      <w:proofErr w:type="spellEnd"/>
      <w:r w:rsidR="004958A4" w:rsidRPr="00BE74A0">
        <w:rPr>
          <w:lang w:val="en-US"/>
        </w:rPr>
        <w:t xml:space="preserve"> extension to the TLS 1.2 </w:t>
      </w:r>
      <w:proofErr w:type="spellStart"/>
      <w:r w:rsidR="004958A4" w:rsidRPr="00BE74A0">
        <w:rPr>
          <w:rFonts w:ascii="Courier New" w:hAnsi="Courier New" w:cs="Courier New"/>
          <w:lang w:val="en-US"/>
        </w:rPr>
        <w:t>ClientHello</w:t>
      </w:r>
      <w:proofErr w:type="spellEnd"/>
      <w:r w:rsidR="004958A4" w:rsidRPr="00BE74A0">
        <w:rPr>
          <w:lang w:val="en-US"/>
        </w:rPr>
        <w:t xml:space="preserve">. While this (as such) does not imply AKMA, the </w:t>
      </w:r>
      <w:r w:rsidR="004958A4">
        <w:rPr>
          <w:lang w:val="en-US"/>
        </w:rPr>
        <w:t>AF host</w:t>
      </w:r>
      <w:r w:rsidR="004958A4" w:rsidRPr="00BE74A0">
        <w:rPr>
          <w:lang w:val="en-US"/>
        </w:rPr>
        <w:t>name is useful if the provided K</w:t>
      </w:r>
      <w:r w:rsidR="004958A4" w:rsidRPr="00F7183C">
        <w:rPr>
          <w:vertAlign w:val="subscript"/>
          <w:lang w:val="en-US"/>
        </w:rPr>
        <w:t>LI</w:t>
      </w:r>
      <w:r w:rsidR="004958A4" w:rsidRPr="00BE74A0">
        <w:rPr>
          <w:lang w:val="en-US"/>
        </w:rPr>
        <w:t xml:space="preserve"> </w:t>
      </w:r>
      <w:r w:rsidR="004958A4">
        <w:rPr>
          <w:lang w:val="en-US"/>
        </w:rPr>
        <w:t xml:space="preserve">decryption </w:t>
      </w:r>
      <w:r w:rsidR="004958A4" w:rsidRPr="00BE74A0">
        <w:rPr>
          <w:lang w:val="en-US"/>
        </w:rPr>
        <w:t>key is the AKMA anchor key (K</w:t>
      </w:r>
      <w:r w:rsidR="004958A4" w:rsidRPr="00F7183C">
        <w:rPr>
          <w:vertAlign w:val="subscript"/>
          <w:lang w:val="en-US"/>
        </w:rPr>
        <w:t>AKMA</w:t>
      </w:r>
      <w:r w:rsidR="004958A4" w:rsidRPr="00BE74A0">
        <w:rPr>
          <w:lang w:val="en-US"/>
        </w:rPr>
        <w:t>) rather than the AF-specific key K</w:t>
      </w:r>
      <w:r w:rsidR="004958A4" w:rsidRPr="00F7183C">
        <w:rPr>
          <w:vertAlign w:val="subscript"/>
          <w:lang w:val="en-US"/>
        </w:rPr>
        <w:t>AF</w:t>
      </w:r>
      <w:r w:rsidR="004958A4" w:rsidRPr="00BE74A0">
        <w:rPr>
          <w:lang w:val="en-US"/>
        </w:rPr>
        <w:t>, since derivation of K</w:t>
      </w:r>
      <w:r w:rsidR="004958A4" w:rsidRPr="00F7183C">
        <w:rPr>
          <w:vertAlign w:val="subscript"/>
          <w:lang w:val="en-US"/>
        </w:rPr>
        <w:t>AF</w:t>
      </w:r>
      <w:r w:rsidR="004958A4" w:rsidRPr="00BE74A0">
        <w:rPr>
          <w:lang w:val="en-US"/>
        </w:rPr>
        <w:t xml:space="preserve"> (depending on the AF host name)</w:t>
      </w:r>
      <w:r w:rsidR="004958A4">
        <w:rPr>
          <w:lang w:val="en-US"/>
        </w:rPr>
        <w:t xml:space="preserve"> is then </w:t>
      </w:r>
      <w:r w:rsidR="004958A4" w:rsidRPr="00BE74A0">
        <w:rPr>
          <w:lang w:val="en-US"/>
        </w:rPr>
        <w:t>necessary.</w:t>
      </w:r>
    </w:p>
    <w:p w14:paraId="62F1D544" w14:textId="46E30431" w:rsidR="004958A4" w:rsidRPr="00793F7B" w:rsidRDefault="00A0088C" w:rsidP="00A0088C">
      <w:pPr>
        <w:pStyle w:val="B1"/>
        <w:rPr>
          <w:lang w:val="en-US"/>
        </w:rPr>
      </w:pPr>
      <w:r>
        <w:rPr>
          <w:lang w:val="en-US"/>
        </w:rPr>
        <w:t>-</w:t>
      </w:r>
      <w:r>
        <w:rPr>
          <w:lang w:val="en-US"/>
        </w:rPr>
        <w:tab/>
      </w:r>
      <w:r w:rsidR="004958A4" w:rsidRPr="00BF103D">
        <w:rPr>
          <w:lang w:val="en-US"/>
        </w:rPr>
        <w:t xml:space="preserve">The PSK-identity field of the </w:t>
      </w:r>
      <w:proofErr w:type="spellStart"/>
      <w:r w:rsidR="004958A4" w:rsidRPr="00BF103D">
        <w:rPr>
          <w:rFonts w:ascii="Courier New" w:hAnsi="Courier New" w:cs="Courier New"/>
          <w:lang w:val="en-US"/>
        </w:rPr>
        <w:t>ServerKeyExchange</w:t>
      </w:r>
      <w:proofErr w:type="spellEnd"/>
      <w:r w:rsidR="004958A4" w:rsidRPr="00BF103D">
        <w:rPr>
          <w:lang w:val="en-US"/>
        </w:rPr>
        <w:t xml:space="preserve"> handshake message will have the value </w:t>
      </w:r>
      <w:r w:rsidR="004958A4" w:rsidRPr="00BF103D">
        <w:rPr>
          <w:noProof/>
        </w:rPr>
        <w:t xml:space="preserve">"3GPP-AKMA" </w:t>
      </w:r>
      <w:r w:rsidR="004958A4" w:rsidRPr="00BF103D">
        <w:rPr>
          <w:lang w:val="en-US"/>
        </w:rPr>
        <w:t xml:space="preserve">and the corresponding field of the </w:t>
      </w:r>
      <w:proofErr w:type="spellStart"/>
      <w:r w:rsidR="004958A4" w:rsidRPr="00BF103D">
        <w:rPr>
          <w:rFonts w:ascii="Courier New" w:hAnsi="Courier New" w:cs="Courier New"/>
          <w:lang w:val="en-US"/>
        </w:rPr>
        <w:t>ClientKeyExchange</w:t>
      </w:r>
      <w:proofErr w:type="spellEnd"/>
      <w:r w:rsidR="004958A4" w:rsidRPr="00BF103D">
        <w:rPr>
          <w:lang w:val="en-US"/>
        </w:rPr>
        <w:t xml:space="preserve"> message will have the value </w:t>
      </w:r>
      <w:r w:rsidR="004958A4" w:rsidRPr="00BF103D">
        <w:rPr>
          <w:noProof/>
        </w:rPr>
        <w:t>"3GPP-AKMA" followed by the A-KID if (and only if) AKMA is taken into use</w:t>
      </w:r>
      <w:r w:rsidR="004958A4" w:rsidRPr="00BF103D">
        <w:rPr>
          <w:lang w:val="en-US"/>
        </w:rPr>
        <w:t>.</w:t>
      </w:r>
    </w:p>
    <w:p w14:paraId="3E8F7A6E" w14:textId="3CBBD679" w:rsidR="00DA520C" w:rsidRPr="00DA520C" w:rsidRDefault="00505EC0" w:rsidP="00DA520C">
      <w:pPr>
        <w:rPr>
          <w:lang w:val="en-US"/>
        </w:rPr>
      </w:pPr>
      <w:r>
        <w:rPr>
          <w:lang w:val="en-US"/>
        </w:rPr>
        <w:t xml:space="preserve">Contents of the TLS </w:t>
      </w:r>
      <w:proofErr w:type="spellStart"/>
      <w:r w:rsidRPr="00884F82">
        <w:rPr>
          <w:rFonts w:ascii="Courier New" w:hAnsi="Courier New" w:cs="Courier New"/>
          <w:lang w:val="en-US"/>
        </w:rPr>
        <w:t>ClientKeyExchange</w:t>
      </w:r>
      <w:proofErr w:type="spellEnd"/>
      <w:r w:rsidRPr="00505EC0">
        <w:rPr>
          <w:lang w:val="en-US"/>
        </w:rPr>
        <w:t xml:space="preserve"> </w:t>
      </w:r>
      <w:r>
        <w:rPr>
          <w:lang w:val="en-US"/>
        </w:rPr>
        <w:t xml:space="preserve">handshake </w:t>
      </w:r>
      <w:r w:rsidRPr="00505EC0">
        <w:rPr>
          <w:lang w:val="en-US"/>
        </w:rPr>
        <w:t>message can be used to further confirm use of TLS with AKMA, see clause A.3.2.3.</w:t>
      </w:r>
    </w:p>
    <w:p w14:paraId="63225967" w14:textId="4A4B5A03" w:rsidR="00486E86" w:rsidRDefault="00486E86" w:rsidP="00A0088C">
      <w:pPr>
        <w:pStyle w:val="Heading3"/>
        <w:rPr>
          <w:lang w:val="en-US"/>
        </w:rPr>
      </w:pPr>
      <w:bookmarkStart w:id="385" w:name="_Toc194476257"/>
      <w:bookmarkStart w:id="386" w:name="_Toc221554286"/>
      <w:r>
        <w:rPr>
          <w:lang w:val="en-US"/>
        </w:rPr>
        <w:t>A.3.2.</w:t>
      </w:r>
      <w:r w:rsidR="00441496">
        <w:rPr>
          <w:lang w:val="en-US"/>
        </w:rPr>
        <w:t>2</w:t>
      </w:r>
      <w:r>
        <w:rPr>
          <w:lang w:val="en-US"/>
        </w:rPr>
        <w:tab/>
      </w:r>
      <w:r>
        <w:rPr>
          <w:lang w:val="en-US"/>
        </w:rPr>
        <w:tab/>
        <w:t xml:space="preserve">Obtaining </w:t>
      </w:r>
      <w:bookmarkEnd w:id="385"/>
      <w:r w:rsidR="00D2690B">
        <w:rPr>
          <w:lang w:val="en-US"/>
        </w:rPr>
        <w:t xml:space="preserve">key management </w:t>
      </w:r>
      <w:proofErr w:type="spellStart"/>
      <w:r w:rsidR="00D2690B">
        <w:rPr>
          <w:lang w:val="en-US"/>
        </w:rPr>
        <w:t>xIRI</w:t>
      </w:r>
      <w:proofErr w:type="spellEnd"/>
      <w:r w:rsidR="00D2690B">
        <w:rPr>
          <w:lang w:val="en-US"/>
        </w:rPr>
        <w:t xml:space="preserve"> by use of AKMA</w:t>
      </w:r>
      <w:bookmarkEnd w:id="386"/>
    </w:p>
    <w:p w14:paraId="37CC9E8F" w14:textId="7065F171" w:rsidR="00486E86" w:rsidRDefault="00486E86" w:rsidP="00486E86">
      <w:pPr>
        <w:rPr>
          <w:lang w:val="en-US"/>
        </w:rPr>
      </w:pPr>
      <w:r>
        <w:rPr>
          <w:lang w:val="en-US"/>
        </w:rPr>
        <w:t xml:space="preserve">The IRI-POI of the AKMA </w:t>
      </w:r>
      <w:proofErr w:type="spellStart"/>
      <w:r>
        <w:rPr>
          <w:lang w:val="en-US"/>
        </w:rPr>
        <w:t>AAnF</w:t>
      </w:r>
      <w:proofErr w:type="spellEnd"/>
      <w:r>
        <w:rPr>
          <w:lang w:val="en-US"/>
        </w:rPr>
        <w:t xml:space="preserve"> (corresponding to the KSF)</w:t>
      </w:r>
      <w:r w:rsidR="00CC0D22">
        <w:rPr>
          <w:lang w:val="en-US"/>
        </w:rPr>
        <w:t>, via the IRI-POI in the SEAF,</w:t>
      </w:r>
      <w:r>
        <w:rPr>
          <w:lang w:val="en-US"/>
        </w:rPr>
        <w:t xml:space="preserve"> provides the D-POI with </w:t>
      </w:r>
      <w:proofErr w:type="spellStart"/>
      <w:r>
        <w:rPr>
          <w:lang w:val="en-US"/>
        </w:rPr>
        <w:t>xIRI</w:t>
      </w:r>
      <w:proofErr w:type="spellEnd"/>
      <w:r>
        <w:rPr>
          <w:lang w:val="en-US"/>
        </w:rPr>
        <w:t xml:space="preserve"> corresponding to the key K</w:t>
      </w:r>
      <w:r w:rsidRPr="00C11DEE">
        <w:rPr>
          <w:vertAlign w:val="subscript"/>
          <w:lang w:val="en-US"/>
        </w:rPr>
        <w:t>LI</w:t>
      </w:r>
      <w:r>
        <w:rPr>
          <w:lang w:val="en-US"/>
        </w:rPr>
        <w:t xml:space="preserve"> and key identifier KID associated with the target, i.e. the AKMA-defined A-KID. The key K</w:t>
      </w:r>
      <w:r w:rsidRPr="00EB2AAD">
        <w:rPr>
          <w:vertAlign w:val="subscript"/>
          <w:lang w:val="en-US"/>
        </w:rPr>
        <w:t>LI</w:t>
      </w:r>
      <w:r>
        <w:rPr>
          <w:lang w:val="en-US"/>
        </w:rPr>
        <w:t xml:space="preserve"> is either the AKMA anchor key K</w:t>
      </w:r>
      <w:r>
        <w:rPr>
          <w:vertAlign w:val="subscript"/>
          <w:lang w:val="en-US"/>
        </w:rPr>
        <w:t>AKMA</w:t>
      </w:r>
      <w:r>
        <w:rPr>
          <w:lang w:val="en-US"/>
        </w:rPr>
        <w:t xml:space="preserve"> or the key for a specific AF, K</w:t>
      </w:r>
      <w:r>
        <w:rPr>
          <w:vertAlign w:val="subscript"/>
          <w:lang w:val="en-US"/>
        </w:rPr>
        <w:t>AF</w:t>
      </w:r>
      <w:r>
        <w:rPr>
          <w:lang w:val="en-US"/>
        </w:rPr>
        <w:t>. K</w:t>
      </w:r>
      <w:r w:rsidRPr="006A21E2">
        <w:rPr>
          <w:vertAlign w:val="subscript"/>
          <w:lang w:val="en-US"/>
        </w:rPr>
        <w:t>AF</w:t>
      </w:r>
      <w:r>
        <w:rPr>
          <w:lang w:val="en-US"/>
        </w:rPr>
        <w:t xml:space="preserve"> is in this case derived from K</w:t>
      </w:r>
      <w:r w:rsidRPr="001F2F44">
        <w:rPr>
          <w:vertAlign w:val="subscript"/>
          <w:lang w:val="en-US"/>
        </w:rPr>
        <w:t>AKMA</w:t>
      </w:r>
      <w:r>
        <w:rPr>
          <w:lang w:val="en-US"/>
        </w:rPr>
        <w:t xml:space="preserve"> according to </w:t>
      </w:r>
      <w:r w:rsidR="00184D94">
        <w:rPr>
          <w:lang w:val="en-US"/>
        </w:rPr>
        <w:t xml:space="preserve">TS 33.535 </w:t>
      </w:r>
      <w:r>
        <w:rPr>
          <w:lang w:val="en-US"/>
        </w:rPr>
        <w:t>[11] as</w:t>
      </w:r>
      <w:r>
        <w:rPr>
          <w:lang w:val="en-US"/>
        </w:rPr>
        <w:br/>
      </w:r>
      <w:r>
        <w:rPr>
          <w:lang w:val="en-US"/>
        </w:rPr>
        <w:br/>
        <w:t xml:space="preserve">     K</w:t>
      </w:r>
      <w:r w:rsidRPr="006A21E2">
        <w:rPr>
          <w:vertAlign w:val="subscript"/>
          <w:lang w:val="en-US"/>
        </w:rPr>
        <w:t>AF</w:t>
      </w:r>
      <w:r>
        <w:rPr>
          <w:lang w:val="en-US"/>
        </w:rPr>
        <w:t xml:space="preserve"> = </w:t>
      </w:r>
      <w:proofErr w:type="gramStart"/>
      <w:r>
        <w:rPr>
          <w:lang w:val="en-US"/>
        </w:rPr>
        <w:t>KDF(</w:t>
      </w:r>
      <w:proofErr w:type="gramEnd"/>
      <w:r>
        <w:rPr>
          <w:lang w:val="en-US"/>
        </w:rPr>
        <w:t>K</w:t>
      </w:r>
      <w:r w:rsidRPr="006A21E2">
        <w:rPr>
          <w:vertAlign w:val="subscript"/>
          <w:lang w:val="en-US"/>
        </w:rPr>
        <w:t>AKMA</w:t>
      </w:r>
      <w:r>
        <w:rPr>
          <w:lang w:val="en-US"/>
        </w:rPr>
        <w:t xml:space="preserve">  , FQDN of AF || </w:t>
      </w:r>
      <w:proofErr w:type="spellStart"/>
      <w:r>
        <w:rPr>
          <w:lang w:val="en-US"/>
        </w:rPr>
        <w:t>Ua</w:t>
      </w:r>
      <w:proofErr w:type="spellEnd"/>
      <w:r>
        <w:rPr>
          <w:lang w:val="en-US"/>
        </w:rPr>
        <w:t>* protocol identifier || ….)</w:t>
      </w:r>
      <w:r>
        <w:rPr>
          <w:lang w:val="en-US"/>
        </w:rPr>
        <w:br/>
      </w:r>
      <w:r>
        <w:rPr>
          <w:lang w:val="en-US"/>
        </w:rPr>
        <w:br/>
        <w:t xml:space="preserve">where KDF is the key derivation function defined in </w:t>
      </w:r>
      <w:r w:rsidR="00184D94">
        <w:rPr>
          <w:lang w:val="en-US"/>
        </w:rPr>
        <w:t xml:space="preserve">TS 33.220 </w:t>
      </w:r>
      <w:r>
        <w:rPr>
          <w:lang w:val="en-US"/>
        </w:rPr>
        <w:t>[8]. Hence, knowledge of K</w:t>
      </w:r>
      <w:r w:rsidRPr="001F2F44">
        <w:rPr>
          <w:vertAlign w:val="subscript"/>
          <w:lang w:val="en-US"/>
        </w:rPr>
        <w:t>AKMA</w:t>
      </w:r>
      <w:r>
        <w:rPr>
          <w:lang w:val="en-US"/>
        </w:rPr>
        <w:t xml:space="preserve"> allows the D-POI</w:t>
      </w:r>
      <w:r w:rsidR="00CC0D22">
        <w:rPr>
          <w:lang w:val="en-US"/>
        </w:rPr>
        <w:t xml:space="preserve"> </w:t>
      </w:r>
      <w:r>
        <w:rPr>
          <w:lang w:val="en-US"/>
        </w:rPr>
        <w:t xml:space="preserve">to derive keys for any AF and using any 3GPP-defined </w:t>
      </w:r>
      <w:proofErr w:type="spellStart"/>
      <w:r>
        <w:rPr>
          <w:lang w:val="en-US"/>
        </w:rPr>
        <w:t>Ua</w:t>
      </w:r>
      <w:proofErr w:type="spellEnd"/>
      <w:r>
        <w:rPr>
          <w:lang w:val="en-US"/>
        </w:rPr>
        <w:t>* protocol. Under the assumptions made (use of TLS 1.2 with option II</w:t>
      </w:r>
      <w:r w:rsidR="00505EC0">
        <w:rPr>
          <w:lang w:val="en-US"/>
        </w:rPr>
        <w:t xml:space="preserve"> as described</w:t>
      </w:r>
      <w:r>
        <w:rPr>
          <w:lang w:val="en-US"/>
        </w:rPr>
        <w:t xml:space="preserve"> in clause A.2), the </w:t>
      </w:r>
      <w:proofErr w:type="spellStart"/>
      <w:r>
        <w:rPr>
          <w:lang w:val="en-US"/>
        </w:rPr>
        <w:t>Ua</w:t>
      </w:r>
      <w:proofErr w:type="spellEnd"/>
      <w:r>
        <w:rPr>
          <w:lang w:val="en-US"/>
        </w:rPr>
        <w:t xml:space="preserve">* protocol identifier will be a five-octet value of form </w:t>
      </w:r>
      <w:r>
        <w:rPr>
          <w:noProof/>
        </w:rPr>
        <w:t>( 0x01,0x00,0x01,yy,zz ), where the last two octets encode the proposed TLS 1.2 cipher suite to be used</w:t>
      </w:r>
      <w:r>
        <w:rPr>
          <w:lang w:val="en-US"/>
        </w:rPr>
        <w:t>.</w:t>
      </w:r>
    </w:p>
    <w:p w14:paraId="4CAB3042" w14:textId="3D830D71" w:rsidR="00486E86" w:rsidRDefault="00486E86" w:rsidP="00184D94">
      <w:pPr>
        <w:pStyle w:val="Heading3"/>
        <w:rPr>
          <w:lang w:val="en-US"/>
        </w:rPr>
      </w:pPr>
      <w:bookmarkStart w:id="387" w:name="_Toc194476258"/>
      <w:bookmarkStart w:id="388" w:name="_Toc221554287"/>
      <w:r>
        <w:rPr>
          <w:lang w:val="en-US"/>
        </w:rPr>
        <w:t>A.3.2.</w:t>
      </w:r>
      <w:r w:rsidR="00441496">
        <w:rPr>
          <w:lang w:val="en-US"/>
        </w:rPr>
        <w:t>3</w:t>
      </w:r>
      <w:r>
        <w:rPr>
          <w:lang w:val="en-US"/>
        </w:rPr>
        <w:tab/>
      </w:r>
      <w:r>
        <w:rPr>
          <w:lang w:val="en-US"/>
        </w:rPr>
        <w:tab/>
      </w:r>
      <w:bookmarkEnd w:id="387"/>
      <w:r w:rsidR="00D2690B">
        <w:rPr>
          <w:lang w:val="en-US"/>
        </w:rPr>
        <w:t>Handshake interception</w:t>
      </w:r>
      <w:r w:rsidR="00CC0D22">
        <w:rPr>
          <w:lang w:val="en-US"/>
        </w:rPr>
        <w:t xml:space="preserve"> at SHIFF</w:t>
      </w:r>
      <w:bookmarkEnd w:id="388"/>
    </w:p>
    <w:p w14:paraId="5E6723B3" w14:textId="7C87F8BC" w:rsidR="00486E86" w:rsidRDefault="00486E86" w:rsidP="00486E86">
      <w:pPr>
        <w:rPr>
          <w:lang w:val="en-US"/>
        </w:rPr>
      </w:pPr>
      <w:r>
        <w:rPr>
          <w:lang w:val="en-US"/>
        </w:rPr>
        <w:t>For the concrete example of TLS 1.2</w:t>
      </w:r>
      <w:r w:rsidR="00CC0D22">
        <w:rPr>
          <w:lang w:val="en-US"/>
        </w:rPr>
        <w:t>,</w:t>
      </w:r>
      <w:r>
        <w:rPr>
          <w:lang w:val="en-US"/>
        </w:rPr>
        <w:t xml:space="preserve"> the full set of </w:t>
      </w:r>
      <w:proofErr w:type="spellStart"/>
      <w:r>
        <w:rPr>
          <w:lang w:val="en-US"/>
        </w:rPr>
        <w:t>xIRI</w:t>
      </w:r>
      <w:proofErr w:type="spellEnd"/>
      <w:r>
        <w:rPr>
          <w:lang w:val="en-US"/>
        </w:rPr>
        <w:t xml:space="preserve"> can be found in the ASN</w:t>
      </w:r>
      <w:r w:rsidR="00CC0D22">
        <w:rPr>
          <w:lang w:val="en-US"/>
        </w:rPr>
        <w:t>.</w:t>
      </w:r>
      <w:r>
        <w:rPr>
          <w:lang w:val="en-US"/>
        </w:rPr>
        <w:t>1 payloads attachment to 33.128 [5] and includes:</w:t>
      </w:r>
    </w:p>
    <w:p w14:paraId="35D16E0F" w14:textId="0A2FE4EC" w:rsidR="00486E86" w:rsidRPr="00CF0245" w:rsidRDefault="00184D94" w:rsidP="00184D94">
      <w:pPr>
        <w:pStyle w:val="B1"/>
        <w:rPr>
          <w:lang w:val="en-US"/>
        </w:rPr>
      </w:pPr>
      <w:r>
        <w:rPr>
          <w:lang w:val="en-US"/>
        </w:rPr>
        <w:lastRenderedPageBreak/>
        <w:t>-</w:t>
      </w:r>
      <w:r>
        <w:rPr>
          <w:lang w:val="en-US"/>
        </w:rPr>
        <w:tab/>
        <w:t>S</w:t>
      </w:r>
      <w:r w:rsidR="00486E86" w:rsidRPr="00CF0245">
        <w:rPr>
          <w:lang w:val="en-US"/>
        </w:rPr>
        <w:t>elected TLS PRF algorithm and cipher suite</w:t>
      </w:r>
      <w:r w:rsidR="00486E86">
        <w:rPr>
          <w:lang w:val="en-US"/>
        </w:rPr>
        <w:t>,</w:t>
      </w:r>
    </w:p>
    <w:p w14:paraId="3E77FBBB" w14:textId="25C1493E" w:rsidR="00486E86" w:rsidRPr="00CF0245" w:rsidRDefault="00184D94" w:rsidP="00184D94">
      <w:pPr>
        <w:pStyle w:val="B1"/>
        <w:rPr>
          <w:lang w:val="en-US"/>
        </w:rPr>
      </w:pPr>
      <w:r>
        <w:rPr>
          <w:lang w:val="en-US"/>
        </w:rPr>
        <w:t>-</w:t>
      </w:r>
      <w:r>
        <w:rPr>
          <w:lang w:val="en-US"/>
        </w:rPr>
        <w:tab/>
      </w:r>
      <w:r w:rsidR="00486E86" w:rsidRPr="00CF0245">
        <w:rPr>
          <w:lang w:val="en-US"/>
        </w:rPr>
        <w:t>TLS compression algorithm</w:t>
      </w:r>
      <w:r w:rsidR="00486E86">
        <w:rPr>
          <w:lang w:val="en-US"/>
        </w:rPr>
        <w:t>,</w:t>
      </w:r>
    </w:p>
    <w:p w14:paraId="1C011D50" w14:textId="5BE0D2E7" w:rsidR="00486E86" w:rsidRPr="00CF0245" w:rsidRDefault="00184D94" w:rsidP="00184D94">
      <w:pPr>
        <w:pStyle w:val="B1"/>
        <w:rPr>
          <w:lang w:val="en-US"/>
        </w:rPr>
      </w:pPr>
      <w:r>
        <w:rPr>
          <w:lang w:val="en-US"/>
        </w:rPr>
        <w:t>-</w:t>
      </w:r>
      <w:r>
        <w:rPr>
          <w:lang w:val="en-US"/>
        </w:rPr>
        <w:tab/>
      </w:r>
      <w:r>
        <w:rPr>
          <w:lang w:val="en-US"/>
        </w:rPr>
        <w:t>C</w:t>
      </w:r>
      <w:r w:rsidR="00486E86" w:rsidRPr="00CF0245">
        <w:rPr>
          <w:lang w:val="en-US"/>
        </w:rPr>
        <w:t>lient (UE) and server (AF) random values</w:t>
      </w:r>
      <w:r w:rsidR="00486E86">
        <w:rPr>
          <w:lang w:val="en-US"/>
        </w:rPr>
        <w:t>,</w:t>
      </w:r>
    </w:p>
    <w:p w14:paraId="71CE3A82" w14:textId="341194CA" w:rsidR="00486E86" w:rsidRPr="00CF0245" w:rsidRDefault="00184D94" w:rsidP="00184D94">
      <w:pPr>
        <w:pStyle w:val="B1"/>
        <w:rPr>
          <w:lang w:val="en-US"/>
        </w:rPr>
      </w:pPr>
      <w:r>
        <w:rPr>
          <w:lang w:val="en-US"/>
        </w:rPr>
        <w:t>-</w:t>
      </w:r>
      <w:r>
        <w:rPr>
          <w:lang w:val="en-US"/>
        </w:rPr>
        <w:tab/>
      </w:r>
      <w:r w:rsidR="00486E86" w:rsidRPr="00CF0245">
        <w:rPr>
          <w:lang w:val="en-US"/>
        </w:rPr>
        <w:t>TLS session identifier,</w:t>
      </w:r>
      <w:r>
        <w:rPr>
          <w:lang w:val="en-US"/>
        </w:rPr>
        <w:t xml:space="preserve"> and,</w:t>
      </w:r>
    </w:p>
    <w:p w14:paraId="0FA79320" w14:textId="0FBFB84B" w:rsidR="00486E86" w:rsidRDefault="00184D94" w:rsidP="00184D94">
      <w:pPr>
        <w:pStyle w:val="B1"/>
        <w:rPr>
          <w:lang w:val="en-US"/>
        </w:rPr>
      </w:pPr>
      <w:r>
        <w:rPr>
          <w:lang w:val="en-US"/>
        </w:rPr>
        <w:t>-</w:t>
      </w:r>
      <w:r>
        <w:rPr>
          <w:lang w:val="en-US"/>
        </w:rPr>
        <w:tab/>
      </w:r>
      <w:r>
        <w:rPr>
          <w:lang w:val="en-US"/>
        </w:rPr>
        <w:t>T</w:t>
      </w:r>
      <w:r w:rsidR="00486E86" w:rsidRPr="00CF0245">
        <w:rPr>
          <w:lang w:val="en-US"/>
        </w:rPr>
        <w:t>he client's proposed and server's accepted TLS extensions.</w:t>
      </w:r>
    </w:p>
    <w:p w14:paraId="3BC91DCD" w14:textId="038E3217" w:rsidR="00486E86" w:rsidRDefault="00505EC0" w:rsidP="00486E86">
      <w:pPr>
        <w:rPr>
          <w:lang w:val="en-US"/>
        </w:rPr>
      </w:pPr>
      <w:r>
        <w:rPr>
          <w:lang w:val="en-US"/>
        </w:rPr>
        <w:t>The above values are thus obtained by interception of the TLS handshake</w:t>
      </w:r>
      <w:r w:rsidR="00CC0D22">
        <w:rPr>
          <w:lang w:val="en-US"/>
        </w:rPr>
        <w:t xml:space="preserve"> by the SHIFF</w:t>
      </w:r>
      <w:r>
        <w:rPr>
          <w:lang w:val="en-US"/>
        </w:rPr>
        <w:t xml:space="preserve">. </w:t>
      </w:r>
      <w:r w:rsidR="00486E86">
        <w:rPr>
          <w:lang w:val="en-US"/>
        </w:rPr>
        <w:t xml:space="preserve">The PSK-identity field of the </w:t>
      </w:r>
      <w:proofErr w:type="spellStart"/>
      <w:r w:rsidR="00486E86" w:rsidRPr="00884F82">
        <w:rPr>
          <w:rFonts w:ascii="Courier New" w:hAnsi="Courier New" w:cs="Courier New"/>
          <w:lang w:val="en-US"/>
        </w:rPr>
        <w:t>ClientKeyExchange</w:t>
      </w:r>
      <w:proofErr w:type="spellEnd"/>
      <w:r w:rsidR="00486E86">
        <w:rPr>
          <w:lang w:val="en-US"/>
        </w:rPr>
        <w:t xml:space="preserve"> </w:t>
      </w:r>
      <w:proofErr w:type="gramStart"/>
      <w:r w:rsidR="00486E86">
        <w:rPr>
          <w:lang w:val="en-US"/>
        </w:rPr>
        <w:t>handshake message</w:t>
      </w:r>
      <w:proofErr w:type="gramEnd"/>
      <w:r w:rsidR="00486E86">
        <w:rPr>
          <w:lang w:val="en-US"/>
        </w:rPr>
        <w:t xml:space="preserve"> can be used as a verification of the use of AKMA key material, since in this case, this field will have the format </w:t>
      </w:r>
      <w:r w:rsidR="00486E86" w:rsidRPr="00B308AA">
        <w:rPr>
          <w:noProof/>
        </w:rPr>
        <w:t xml:space="preserve">"3GPP-AKMA" </w:t>
      </w:r>
      <w:r w:rsidR="00486E86">
        <w:rPr>
          <w:noProof/>
        </w:rPr>
        <w:t>followed by the A-KID</w:t>
      </w:r>
      <w:r w:rsidR="00486E86">
        <w:rPr>
          <w:lang w:val="en-US"/>
        </w:rPr>
        <w:t>.</w:t>
      </w:r>
    </w:p>
    <w:p w14:paraId="3E590F8E" w14:textId="447774D2" w:rsidR="00441496" w:rsidRDefault="00486E86" w:rsidP="00184D94">
      <w:pPr>
        <w:pStyle w:val="Heading3"/>
        <w:rPr>
          <w:lang w:val="en-US"/>
        </w:rPr>
      </w:pPr>
      <w:bookmarkStart w:id="389" w:name="_Toc194476259"/>
      <w:bookmarkStart w:id="390" w:name="_Toc221554288"/>
      <w:r>
        <w:rPr>
          <w:lang w:val="en-US"/>
        </w:rPr>
        <w:t>A.3.2.</w:t>
      </w:r>
      <w:r w:rsidR="00441496">
        <w:rPr>
          <w:lang w:val="en-US"/>
        </w:rPr>
        <w:t>4</w:t>
      </w:r>
      <w:r>
        <w:rPr>
          <w:lang w:val="en-US"/>
        </w:rPr>
        <w:tab/>
      </w:r>
      <w:r>
        <w:rPr>
          <w:lang w:val="en-US"/>
        </w:rPr>
        <w:tab/>
      </w:r>
      <w:r w:rsidR="00441496">
        <w:rPr>
          <w:lang w:val="en-US"/>
        </w:rPr>
        <w:t>D-POI security processing state machine</w:t>
      </w:r>
      <w:bookmarkEnd w:id="390"/>
    </w:p>
    <w:p w14:paraId="01D247C1" w14:textId="7F1A47C8" w:rsidR="00486E86" w:rsidRDefault="00441496" w:rsidP="00184D94">
      <w:pPr>
        <w:pStyle w:val="Heading4"/>
        <w:rPr>
          <w:lang w:val="en-US"/>
        </w:rPr>
      </w:pPr>
      <w:bookmarkStart w:id="391" w:name="_Toc221554289"/>
      <w:r>
        <w:rPr>
          <w:lang w:val="en-US"/>
        </w:rPr>
        <w:t>A.3.2.4.1</w:t>
      </w:r>
      <w:r>
        <w:rPr>
          <w:lang w:val="en-US"/>
        </w:rPr>
        <w:tab/>
      </w:r>
      <w:r w:rsidR="00486E86">
        <w:rPr>
          <w:lang w:val="en-US"/>
        </w:rPr>
        <w:t>Deriving initial cryptographic context</w:t>
      </w:r>
      <w:bookmarkEnd w:id="389"/>
      <w:bookmarkEnd w:id="391"/>
    </w:p>
    <w:p w14:paraId="7B176019" w14:textId="734A3365" w:rsidR="00486E86" w:rsidRDefault="00486E86" w:rsidP="00486E86">
      <w:pPr>
        <w:rPr>
          <w:lang w:val="en-US"/>
        </w:rPr>
      </w:pPr>
      <w:r>
        <w:rPr>
          <w:lang w:val="en-US"/>
        </w:rPr>
        <w:t>TLS 1.2 uses 64-bit sequence numbers (one for each direction</w:t>
      </w:r>
      <w:r w:rsidR="00DC3655">
        <w:rPr>
          <w:lang w:val="en-US"/>
        </w:rPr>
        <w:t>; client-to-server and server-to-client</w:t>
      </w:r>
      <w:r>
        <w:rPr>
          <w:lang w:val="en-US"/>
        </w:rPr>
        <w:t xml:space="preserve">) as basis for cryptographic synchronization information. These are always initialized to zero when the session starts. </w:t>
      </w:r>
    </w:p>
    <w:p w14:paraId="4ACE86A3" w14:textId="3884AB96" w:rsidR="00486E86" w:rsidRDefault="00486E86" w:rsidP="00486E86">
      <w:pPr>
        <w:rPr>
          <w:lang w:val="en-US"/>
        </w:rPr>
      </w:pPr>
      <w:r>
        <w:rPr>
          <w:lang w:val="en-US"/>
        </w:rPr>
        <w:t>The other information that needs to be derived to initialize the cryptographic context is the cryptographic keys. When AKMA is used with TLS 1.2, the TLS pre-master secret is initialized from the AKMA K</w:t>
      </w:r>
      <w:r w:rsidRPr="00C711CF">
        <w:rPr>
          <w:vertAlign w:val="subscript"/>
          <w:lang w:val="en-US"/>
        </w:rPr>
        <w:t>AF</w:t>
      </w:r>
      <w:r>
        <w:rPr>
          <w:lang w:val="en-US"/>
        </w:rPr>
        <w:t xml:space="preserve"> key</w:t>
      </w:r>
      <w:r w:rsidR="00DC3655">
        <w:rPr>
          <w:lang w:val="en-US"/>
        </w:rPr>
        <w:t>, obtained according to clause A.3.2.2</w:t>
      </w:r>
      <w:r>
        <w:rPr>
          <w:lang w:val="en-US"/>
        </w:rPr>
        <w:t xml:space="preserve">. The TLS master secret is derived from the pre-master secret and the client and server random values in the cryptographic context as defined in </w:t>
      </w:r>
      <w:r w:rsidR="00FF1AAD">
        <w:rPr>
          <w:lang w:val="en-US"/>
        </w:rPr>
        <w:t xml:space="preserve">IETF RFC 5246 </w:t>
      </w:r>
      <w:r>
        <w:rPr>
          <w:lang w:val="en-US"/>
        </w:rPr>
        <w:t xml:space="preserve">[14], clause 8.1. Finally, the encryption and data integrity keys and the cipher IV are derived from the master secret according to </w:t>
      </w:r>
      <w:r w:rsidR="00FF1AAD">
        <w:rPr>
          <w:lang w:val="en-US"/>
        </w:rPr>
        <w:t xml:space="preserve">IETF RFC 5246 </w:t>
      </w:r>
      <w:r>
        <w:rPr>
          <w:lang w:val="en-US"/>
        </w:rPr>
        <w:t>[14] clause 6.3.</w:t>
      </w:r>
    </w:p>
    <w:p w14:paraId="700FE6D1" w14:textId="77777777" w:rsidR="00486E86" w:rsidRPr="00DE16E8" w:rsidRDefault="00486E86" w:rsidP="00486E86">
      <w:pPr>
        <w:rPr>
          <w:lang w:val="en-US"/>
        </w:rPr>
      </w:pPr>
      <w:r>
        <w:rPr>
          <w:lang w:val="en-US"/>
        </w:rPr>
        <w:t>The D-POI is now set up to receive and process protected (encrypted) messages sent between UE and STF.</w:t>
      </w:r>
    </w:p>
    <w:p w14:paraId="2D16C455" w14:textId="5BF9BB82" w:rsidR="00486E86" w:rsidRDefault="00486E86" w:rsidP="00FF1AAD">
      <w:pPr>
        <w:pStyle w:val="Heading4"/>
        <w:rPr>
          <w:lang w:val="en-US"/>
        </w:rPr>
      </w:pPr>
      <w:bookmarkStart w:id="392" w:name="_Toc194476260"/>
      <w:bookmarkStart w:id="393" w:name="_Toc221554290"/>
      <w:r>
        <w:rPr>
          <w:lang w:val="en-US"/>
        </w:rPr>
        <w:t>A.3.2.</w:t>
      </w:r>
      <w:r w:rsidR="00441496">
        <w:rPr>
          <w:lang w:val="en-US"/>
        </w:rPr>
        <w:t>4.2</w:t>
      </w:r>
      <w:r>
        <w:rPr>
          <w:lang w:val="en-US"/>
        </w:rPr>
        <w:tab/>
      </w:r>
      <w:r>
        <w:rPr>
          <w:lang w:val="en-US"/>
        </w:rPr>
        <w:tab/>
        <w:t xml:space="preserve">Processing (decrypting) of </w:t>
      </w:r>
      <w:proofErr w:type="spellStart"/>
      <w:r>
        <w:rPr>
          <w:lang w:val="en-US"/>
        </w:rPr>
        <w:t>xCC</w:t>
      </w:r>
      <w:bookmarkEnd w:id="392"/>
      <w:bookmarkEnd w:id="393"/>
      <w:proofErr w:type="spellEnd"/>
    </w:p>
    <w:p w14:paraId="5D76B3A3" w14:textId="217F5FF8" w:rsidR="00486E86" w:rsidRDefault="00486E86" w:rsidP="00486E86">
      <w:pPr>
        <w:rPr>
          <w:lang w:val="en-US"/>
        </w:rPr>
      </w:pPr>
      <w:r>
        <w:rPr>
          <w:lang w:val="en-US"/>
        </w:rPr>
        <w:t xml:space="preserve">This follows the general outline of clause </w:t>
      </w:r>
      <w:r w:rsidR="00396816">
        <w:rPr>
          <w:lang w:val="en-US"/>
        </w:rPr>
        <w:t>4</w:t>
      </w:r>
      <w:r>
        <w:rPr>
          <w:lang w:val="en-US"/>
        </w:rPr>
        <w:t>.</w:t>
      </w:r>
      <w:r w:rsidR="00396816">
        <w:rPr>
          <w:lang w:val="en-US"/>
        </w:rPr>
        <w:t>3</w:t>
      </w:r>
      <w:r>
        <w:rPr>
          <w:lang w:val="en-US"/>
        </w:rPr>
        <w:t>.</w:t>
      </w:r>
      <w:r w:rsidR="00396816">
        <w:rPr>
          <w:lang w:val="en-US"/>
        </w:rPr>
        <w:t>3</w:t>
      </w:r>
      <w:r>
        <w:rPr>
          <w:lang w:val="en-US"/>
        </w:rPr>
        <w:t xml:space="preserve">, keeping in mind that TLS 1.2 generally uses the MAC-then-encrypt processing order, </w:t>
      </w:r>
      <w:proofErr w:type="gramStart"/>
      <w:r>
        <w:rPr>
          <w:lang w:val="en-US"/>
        </w:rPr>
        <w:t>or,</w:t>
      </w:r>
      <w:proofErr w:type="gramEnd"/>
      <w:r>
        <w:rPr>
          <w:lang w:val="en-US"/>
        </w:rPr>
        <w:t xml:space="preserve"> the order defined by the AEAD algorithm in use.</w:t>
      </w:r>
      <w:r w:rsidR="00CC0D22">
        <w:rPr>
          <w:lang w:val="en-US"/>
        </w:rPr>
        <w:t xml:space="preserve"> The needed ECSI is extracted directly from the TLS record.</w:t>
      </w:r>
    </w:p>
    <w:p w14:paraId="2DD66E59" w14:textId="6430FEFF" w:rsidR="00486E86" w:rsidRDefault="00486E86" w:rsidP="00FF1AAD">
      <w:pPr>
        <w:pStyle w:val="Heading4"/>
        <w:rPr>
          <w:lang w:val="en-US"/>
        </w:rPr>
      </w:pPr>
      <w:bookmarkStart w:id="394" w:name="_Toc194476261"/>
      <w:bookmarkStart w:id="395" w:name="_Toc221554291"/>
      <w:r>
        <w:rPr>
          <w:lang w:val="en-US"/>
        </w:rPr>
        <w:t>A.3.2.</w:t>
      </w:r>
      <w:r w:rsidR="00441496">
        <w:rPr>
          <w:lang w:val="en-US"/>
        </w:rPr>
        <w:t>4.3</w:t>
      </w:r>
      <w:r>
        <w:rPr>
          <w:lang w:val="en-US"/>
        </w:rPr>
        <w:tab/>
      </w:r>
      <w:r>
        <w:rPr>
          <w:lang w:val="en-US"/>
        </w:rPr>
        <w:tab/>
        <w:t>Updating cryptographic context</w:t>
      </w:r>
      <w:bookmarkEnd w:id="394"/>
      <w:bookmarkEnd w:id="395"/>
      <w:r>
        <w:rPr>
          <w:lang w:val="en-US"/>
        </w:rPr>
        <w:t xml:space="preserve"> </w:t>
      </w:r>
    </w:p>
    <w:p w14:paraId="16542905" w14:textId="645EAC80" w:rsidR="00486E86" w:rsidRPr="006F303A" w:rsidRDefault="00486E86" w:rsidP="00486E86">
      <w:pPr>
        <w:rPr>
          <w:lang w:val="en-US"/>
        </w:rPr>
      </w:pPr>
      <w:r>
        <w:rPr>
          <w:lang w:val="en-US"/>
        </w:rPr>
        <w:t xml:space="preserve">The TLS sequence number (associated </w:t>
      </w:r>
      <w:r w:rsidR="00DC3655">
        <w:rPr>
          <w:lang w:val="en-US"/>
        </w:rPr>
        <w:t xml:space="preserve">with </w:t>
      </w:r>
      <w:r>
        <w:rPr>
          <w:lang w:val="en-US"/>
        </w:rPr>
        <w:t>the direction of the most recently processed TLS record) increments by one for each subsequent TLS record.</w:t>
      </w:r>
    </w:p>
    <w:p w14:paraId="2E152566" w14:textId="3FFEF670" w:rsidR="00D2690B" w:rsidRPr="00D2690B" w:rsidRDefault="00486E86" w:rsidP="00FF1AAD">
      <w:pPr>
        <w:pStyle w:val="Heading2"/>
        <w:rPr>
          <w:lang w:val="en-US"/>
        </w:rPr>
      </w:pPr>
      <w:bookmarkStart w:id="396" w:name="_Toc194476262"/>
      <w:bookmarkStart w:id="397" w:name="_Toc221554292"/>
      <w:r>
        <w:rPr>
          <w:lang w:val="en-US"/>
        </w:rPr>
        <w:t>A.3.3</w:t>
      </w:r>
      <w:r>
        <w:rPr>
          <w:lang w:val="en-US"/>
        </w:rPr>
        <w:tab/>
        <w:t>LI activation with established encrypted session</w:t>
      </w:r>
      <w:bookmarkEnd w:id="396"/>
      <w:bookmarkEnd w:id="397"/>
    </w:p>
    <w:p w14:paraId="335CB944" w14:textId="5936CFE0" w:rsidR="00486E86" w:rsidRDefault="00486E86" w:rsidP="00FF1AAD">
      <w:pPr>
        <w:pStyle w:val="Heading3"/>
        <w:rPr>
          <w:lang w:val="en-US"/>
        </w:rPr>
      </w:pPr>
      <w:bookmarkStart w:id="398" w:name="_Toc194476263"/>
      <w:bookmarkStart w:id="399" w:name="_Toc221554293"/>
      <w:r>
        <w:rPr>
          <w:lang w:val="en-US"/>
        </w:rPr>
        <w:t>A.3.3.1</w:t>
      </w:r>
      <w:r>
        <w:rPr>
          <w:lang w:val="en-US"/>
        </w:rPr>
        <w:tab/>
        <w:t>S</w:t>
      </w:r>
      <w:r w:rsidR="004958A4">
        <w:rPr>
          <w:lang w:val="en-US"/>
        </w:rPr>
        <w:t>ecurity protocol detection at SPDF</w:t>
      </w:r>
      <w:bookmarkEnd w:id="398"/>
      <w:bookmarkEnd w:id="399"/>
    </w:p>
    <w:p w14:paraId="77DF9A09" w14:textId="4037CD88" w:rsidR="00253D51" w:rsidRPr="00BF103D" w:rsidRDefault="00486E86" w:rsidP="00486E86">
      <w:pPr>
        <w:rPr>
          <w:lang w:val="en-US"/>
        </w:rPr>
      </w:pPr>
      <w:r>
        <w:rPr>
          <w:lang w:val="en-US"/>
        </w:rPr>
        <w:t xml:space="preserve">In preparation for a future LI-activation for which a TLS 1.2 connection has already been set up, the </w:t>
      </w:r>
      <w:r w:rsidR="00CC0D22">
        <w:rPr>
          <w:lang w:val="en-US"/>
        </w:rPr>
        <w:t>SPDF detects TLS 1.2 usage</w:t>
      </w:r>
      <w:r w:rsidR="004958A4">
        <w:rPr>
          <w:lang w:val="en-US"/>
        </w:rPr>
        <w:t xml:space="preserve"> </w:t>
      </w:r>
      <w:r w:rsidR="00DC3655">
        <w:rPr>
          <w:lang w:val="en-US"/>
        </w:rPr>
        <w:t>as described in clause A.3.2.1</w:t>
      </w:r>
      <w:r>
        <w:rPr>
          <w:lang w:val="en-US"/>
        </w:rPr>
        <w:t>.</w:t>
      </w:r>
    </w:p>
    <w:p w14:paraId="5524CCFD" w14:textId="0C10D74E" w:rsidR="00486E86" w:rsidRDefault="00486E86" w:rsidP="00FF1AAD">
      <w:pPr>
        <w:pStyle w:val="Heading3"/>
        <w:rPr>
          <w:lang w:val="en-US"/>
        </w:rPr>
      </w:pPr>
      <w:bookmarkStart w:id="400" w:name="_Toc194476264"/>
      <w:bookmarkStart w:id="401" w:name="_Toc221554294"/>
      <w:r>
        <w:rPr>
          <w:lang w:val="en-US"/>
        </w:rPr>
        <w:t>A.3.3.2</w:t>
      </w:r>
      <w:r>
        <w:rPr>
          <w:lang w:val="en-US"/>
        </w:rPr>
        <w:tab/>
      </w:r>
      <w:r>
        <w:rPr>
          <w:lang w:val="en-US"/>
        </w:rPr>
        <w:tab/>
      </w:r>
      <w:bookmarkEnd w:id="400"/>
      <w:r w:rsidR="007A5E22">
        <w:rPr>
          <w:lang w:val="en-US"/>
        </w:rPr>
        <w:t>Obtaining key management IRI by use of AKMA</w:t>
      </w:r>
      <w:bookmarkEnd w:id="401"/>
    </w:p>
    <w:p w14:paraId="7FD8D7A7" w14:textId="2B2ECF01" w:rsidR="00486E86" w:rsidRPr="00BF103D" w:rsidRDefault="00486E86" w:rsidP="00486E86">
      <w:pPr>
        <w:rPr>
          <w:lang w:val="en-US"/>
        </w:rPr>
      </w:pPr>
      <w:r>
        <w:rPr>
          <w:lang w:val="en-US"/>
        </w:rPr>
        <w:t xml:space="preserve">The </w:t>
      </w:r>
      <w:r w:rsidR="00253D51">
        <w:rPr>
          <w:lang w:val="en-US"/>
        </w:rPr>
        <w:t>principles</w:t>
      </w:r>
      <w:r>
        <w:rPr>
          <w:lang w:val="en-US"/>
        </w:rPr>
        <w:t xml:space="preserve"> of clause </w:t>
      </w:r>
      <w:r w:rsidR="00396816">
        <w:rPr>
          <w:lang w:val="en-US"/>
        </w:rPr>
        <w:t>A</w:t>
      </w:r>
      <w:r>
        <w:rPr>
          <w:lang w:val="en-US"/>
        </w:rPr>
        <w:t>.</w:t>
      </w:r>
      <w:r w:rsidR="00396816">
        <w:rPr>
          <w:lang w:val="en-US"/>
        </w:rPr>
        <w:t>3</w:t>
      </w:r>
      <w:r>
        <w:rPr>
          <w:lang w:val="en-US"/>
        </w:rPr>
        <w:t>.2.</w:t>
      </w:r>
      <w:r w:rsidR="00253D51">
        <w:rPr>
          <w:lang w:val="en-US"/>
        </w:rPr>
        <w:t>2</w:t>
      </w:r>
      <w:r>
        <w:rPr>
          <w:lang w:val="en-US"/>
        </w:rPr>
        <w:t xml:space="preserve"> applies, observing that </w:t>
      </w:r>
      <w:r w:rsidR="00CC0D22">
        <w:rPr>
          <w:lang w:val="en-US"/>
        </w:rPr>
        <w:t xml:space="preserve">when an intercept is activated, </w:t>
      </w:r>
      <w:r>
        <w:rPr>
          <w:lang w:val="en-US"/>
        </w:rPr>
        <w:t xml:space="preserve">the AF host name obtained from </w:t>
      </w:r>
      <w:r w:rsidR="00CC0D22">
        <w:rPr>
          <w:lang w:val="en-US"/>
        </w:rPr>
        <w:t xml:space="preserve">the handshake and stored at </w:t>
      </w:r>
      <w:r>
        <w:rPr>
          <w:lang w:val="en-US"/>
        </w:rPr>
        <w:t xml:space="preserve">the </w:t>
      </w:r>
      <w:r w:rsidR="00215E1E">
        <w:rPr>
          <w:lang w:val="en-US"/>
        </w:rPr>
        <w:t>L</w:t>
      </w:r>
      <w:r w:rsidR="004663CC">
        <w:rPr>
          <w:lang w:val="en-US"/>
        </w:rPr>
        <w:t>M</w:t>
      </w:r>
      <w:r w:rsidR="00215E1E">
        <w:rPr>
          <w:lang w:val="en-US"/>
        </w:rPr>
        <w:t>SSF</w:t>
      </w:r>
      <w:r>
        <w:rPr>
          <w:lang w:val="en-US"/>
        </w:rPr>
        <w:t xml:space="preserve"> is necessary to derive the </w:t>
      </w:r>
      <w:r w:rsidRPr="00BE74A0">
        <w:rPr>
          <w:lang w:val="en-US"/>
        </w:rPr>
        <w:t>AF-specific key K</w:t>
      </w:r>
      <w:r w:rsidRPr="00F7183C">
        <w:rPr>
          <w:vertAlign w:val="subscript"/>
          <w:lang w:val="en-US"/>
        </w:rPr>
        <w:t>AF</w:t>
      </w:r>
      <w:r>
        <w:rPr>
          <w:lang w:val="en-US"/>
        </w:rPr>
        <w:t xml:space="preserve"> if the </w:t>
      </w:r>
      <w:r w:rsidRPr="00BE74A0">
        <w:rPr>
          <w:lang w:val="en-US"/>
        </w:rPr>
        <w:t>provided K</w:t>
      </w:r>
      <w:r w:rsidRPr="00F7183C">
        <w:rPr>
          <w:vertAlign w:val="subscript"/>
          <w:lang w:val="en-US"/>
        </w:rPr>
        <w:t>LI</w:t>
      </w:r>
      <w:r w:rsidRPr="00BE74A0">
        <w:rPr>
          <w:lang w:val="en-US"/>
        </w:rPr>
        <w:t xml:space="preserve"> </w:t>
      </w:r>
      <w:r>
        <w:rPr>
          <w:lang w:val="en-US"/>
        </w:rPr>
        <w:t xml:space="preserve">decryption </w:t>
      </w:r>
      <w:r w:rsidRPr="00BE74A0">
        <w:rPr>
          <w:lang w:val="en-US"/>
        </w:rPr>
        <w:t xml:space="preserve">key </w:t>
      </w:r>
      <w:r w:rsidR="00CC0D22">
        <w:rPr>
          <w:lang w:val="en-US"/>
        </w:rPr>
        <w:t xml:space="preserve">obtained from the SEAF IRI-POI </w:t>
      </w:r>
      <w:r w:rsidRPr="00BE74A0">
        <w:rPr>
          <w:lang w:val="en-US"/>
        </w:rPr>
        <w:t>is the AKMA anchor key</w:t>
      </w:r>
      <w:r>
        <w:rPr>
          <w:lang w:val="en-US"/>
        </w:rPr>
        <w:t>.</w:t>
      </w:r>
    </w:p>
    <w:p w14:paraId="3CD62864" w14:textId="71EC0EAD" w:rsidR="00486E86" w:rsidRDefault="00486E86" w:rsidP="00FF1AAD">
      <w:pPr>
        <w:pStyle w:val="Heading3"/>
        <w:rPr>
          <w:lang w:val="en-US"/>
        </w:rPr>
      </w:pPr>
      <w:bookmarkStart w:id="402" w:name="_Toc194476265"/>
      <w:bookmarkStart w:id="403" w:name="_Toc221554295"/>
      <w:r>
        <w:rPr>
          <w:lang w:val="en-US"/>
        </w:rPr>
        <w:t>A.</w:t>
      </w:r>
      <w:proofErr w:type="gramStart"/>
      <w:r>
        <w:rPr>
          <w:lang w:val="en-US"/>
        </w:rPr>
        <w:t>3.3.3</w:t>
      </w:r>
      <w:r>
        <w:rPr>
          <w:lang w:val="en-US"/>
        </w:rPr>
        <w:tab/>
      </w:r>
      <w:proofErr w:type="gramEnd"/>
      <w:r>
        <w:rPr>
          <w:lang w:val="en-US"/>
        </w:rPr>
        <w:tab/>
      </w:r>
      <w:bookmarkEnd w:id="402"/>
      <w:r w:rsidR="007A5E22">
        <w:rPr>
          <w:lang w:val="en-US"/>
        </w:rPr>
        <w:t>Handshake interception</w:t>
      </w:r>
      <w:r w:rsidR="004958A4">
        <w:rPr>
          <w:lang w:val="en-US"/>
        </w:rPr>
        <w:t xml:space="preserve"> at SHIFF</w:t>
      </w:r>
      <w:r w:rsidR="00EC532C">
        <w:rPr>
          <w:lang w:val="en-US"/>
        </w:rPr>
        <w:t xml:space="preserve"> and LMSSF</w:t>
      </w:r>
      <w:bookmarkEnd w:id="403"/>
    </w:p>
    <w:p w14:paraId="7ED84E94" w14:textId="094295BF" w:rsidR="00486E86" w:rsidRDefault="004958A4" w:rsidP="00486E86">
      <w:pPr>
        <w:rPr>
          <w:lang w:val="en-US"/>
        </w:rPr>
      </w:pPr>
      <w:r>
        <w:rPr>
          <w:lang w:val="en-US"/>
        </w:rPr>
        <w:t xml:space="preserve">TLS 1.2 handshakes are not encrypted, again making this task relatively straight forward. </w:t>
      </w:r>
      <w:r w:rsidR="00486E86">
        <w:rPr>
          <w:lang w:val="en-US"/>
        </w:rPr>
        <w:t xml:space="preserve">All </w:t>
      </w:r>
      <w:proofErr w:type="spellStart"/>
      <w:r w:rsidR="00486E86">
        <w:rPr>
          <w:lang w:val="en-US"/>
        </w:rPr>
        <w:t>xIRI</w:t>
      </w:r>
      <w:proofErr w:type="spellEnd"/>
      <w:r w:rsidR="00486E86">
        <w:rPr>
          <w:lang w:val="en-US"/>
        </w:rPr>
        <w:t xml:space="preserve"> from the TLS 1.2 handshake are now assumed provided by the </w:t>
      </w:r>
      <w:r w:rsidR="00CC0D22">
        <w:rPr>
          <w:lang w:val="en-US"/>
        </w:rPr>
        <w:t xml:space="preserve">SHIFF to the </w:t>
      </w:r>
      <w:r w:rsidR="00215E1E">
        <w:rPr>
          <w:lang w:val="en-US"/>
        </w:rPr>
        <w:t>L</w:t>
      </w:r>
      <w:r w:rsidR="004663CC">
        <w:rPr>
          <w:lang w:val="en-US"/>
        </w:rPr>
        <w:t>M</w:t>
      </w:r>
      <w:r w:rsidR="00215E1E">
        <w:rPr>
          <w:lang w:val="en-US"/>
        </w:rPr>
        <w:t>SSF</w:t>
      </w:r>
      <w:r w:rsidR="00EC532C">
        <w:rPr>
          <w:lang w:val="en-US"/>
        </w:rPr>
        <w:t xml:space="preserve"> for storage</w:t>
      </w:r>
      <w:r w:rsidR="00253D51">
        <w:rPr>
          <w:lang w:val="en-US"/>
        </w:rPr>
        <w:t>, collected as described above</w:t>
      </w:r>
      <w:r w:rsidR="00486E86">
        <w:rPr>
          <w:lang w:val="en-US"/>
        </w:rPr>
        <w:t xml:space="preserve">. Hypothetically, LI-activation might occur while (part of) the handshake is not yet complete so that it can be directly captured by the CC-POI of the UPF, but it appears simpler to always rely on the </w:t>
      </w:r>
      <w:r w:rsidR="00215E1E">
        <w:rPr>
          <w:lang w:val="en-US"/>
        </w:rPr>
        <w:t>L</w:t>
      </w:r>
      <w:r w:rsidR="004663CC">
        <w:rPr>
          <w:lang w:val="en-US"/>
        </w:rPr>
        <w:t>M</w:t>
      </w:r>
      <w:r w:rsidR="00215E1E">
        <w:rPr>
          <w:lang w:val="en-US"/>
        </w:rPr>
        <w:t>SSF</w:t>
      </w:r>
      <w:r w:rsidR="00486E86">
        <w:rPr>
          <w:lang w:val="en-US"/>
        </w:rPr>
        <w:t>.</w:t>
      </w:r>
    </w:p>
    <w:p w14:paraId="1734F1CD" w14:textId="19AB213B" w:rsidR="00CC0D22" w:rsidRPr="006C0D4E" w:rsidRDefault="00CC0D22" w:rsidP="00CC0D22">
      <w:pPr>
        <w:rPr>
          <w:lang w:val="en-US"/>
        </w:rPr>
      </w:pPr>
      <w:r>
        <w:rPr>
          <w:lang w:val="en-US"/>
        </w:rPr>
        <w:lastRenderedPageBreak/>
        <w:t>There remains one active task for the LMSSF after the handshake, maintaining two (per-direction) counters for the TLS 1.2 session, basically "packet counting" functionality available at the UPF POI. This task can however in most cases be seen as an optional feature, see discussion in clause A.3.3.</w:t>
      </w:r>
      <w:proofErr w:type="gramStart"/>
      <w:r>
        <w:rPr>
          <w:lang w:val="en-US"/>
        </w:rPr>
        <w:t>4.1</w:t>
      </w:r>
      <w:proofErr w:type="gramEnd"/>
      <w:r>
        <w:rPr>
          <w:lang w:val="en-US"/>
        </w:rPr>
        <w:t>.</w:t>
      </w:r>
    </w:p>
    <w:p w14:paraId="7167762D" w14:textId="1A9F157E" w:rsidR="00441496" w:rsidRDefault="00441496" w:rsidP="00FF1AAD">
      <w:pPr>
        <w:pStyle w:val="Heading3"/>
        <w:rPr>
          <w:lang w:val="en-US"/>
        </w:rPr>
      </w:pPr>
      <w:bookmarkStart w:id="404" w:name="_Toc194476266"/>
      <w:bookmarkStart w:id="405" w:name="_Toc221554296"/>
      <w:r>
        <w:rPr>
          <w:lang w:val="en-US"/>
        </w:rPr>
        <w:t>A.3.3.4</w:t>
      </w:r>
      <w:r>
        <w:rPr>
          <w:lang w:val="en-US"/>
        </w:rPr>
        <w:tab/>
        <w:t>D-POI security processing state machine</w:t>
      </w:r>
      <w:bookmarkEnd w:id="405"/>
    </w:p>
    <w:p w14:paraId="4B4B8431" w14:textId="492C51FB" w:rsidR="00486E86" w:rsidRDefault="00486E86" w:rsidP="00FF1AAD">
      <w:pPr>
        <w:pStyle w:val="Heading4"/>
        <w:rPr>
          <w:lang w:val="en-US"/>
        </w:rPr>
      </w:pPr>
      <w:bookmarkStart w:id="406" w:name="_Toc221554297"/>
      <w:r>
        <w:rPr>
          <w:lang w:val="en-US"/>
        </w:rPr>
        <w:t>A.3.3.4</w:t>
      </w:r>
      <w:r w:rsidR="00441496">
        <w:rPr>
          <w:lang w:val="en-US"/>
        </w:rPr>
        <w:t>.1</w:t>
      </w:r>
      <w:r>
        <w:rPr>
          <w:lang w:val="en-US"/>
        </w:rPr>
        <w:tab/>
      </w:r>
      <w:r>
        <w:rPr>
          <w:lang w:val="en-US"/>
        </w:rPr>
        <w:tab/>
        <w:t>Deriving current cryptographic context</w:t>
      </w:r>
      <w:bookmarkEnd w:id="404"/>
      <w:bookmarkEnd w:id="406"/>
    </w:p>
    <w:p w14:paraId="6D5C1E67" w14:textId="0BEB4533" w:rsidR="00253D51" w:rsidRDefault="00486E86" w:rsidP="00486E86">
      <w:pPr>
        <w:rPr>
          <w:lang w:val="en-US"/>
        </w:rPr>
      </w:pPr>
      <w:r>
        <w:rPr>
          <w:lang w:val="en-US"/>
        </w:rPr>
        <w:t xml:space="preserve">This is handled by first deriving the initial cryptographic context as discussed in clause </w:t>
      </w:r>
      <w:r w:rsidR="00396816">
        <w:rPr>
          <w:lang w:val="en-US"/>
        </w:rPr>
        <w:t>A</w:t>
      </w:r>
      <w:r>
        <w:rPr>
          <w:lang w:val="en-US"/>
        </w:rPr>
        <w:t>.</w:t>
      </w:r>
      <w:r w:rsidR="00396816">
        <w:rPr>
          <w:lang w:val="en-US"/>
        </w:rPr>
        <w:t>3</w:t>
      </w:r>
      <w:r>
        <w:rPr>
          <w:lang w:val="en-US"/>
        </w:rPr>
        <w:t>.2.</w:t>
      </w:r>
      <w:r w:rsidR="00253D51">
        <w:rPr>
          <w:lang w:val="en-US"/>
        </w:rPr>
        <w:t>4.1</w:t>
      </w:r>
      <w:r>
        <w:rPr>
          <w:lang w:val="en-US"/>
        </w:rPr>
        <w:t xml:space="preserve">. The remaining task </w:t>
      </w:r>
      <w:proofErr w:type="gramStart"/>
      <w:r>
        <w:rPr>
          <w:lang w:val="en-US"/>
        </w:rPr>
        <w:t>in order to</w:t>
      </w:r>
      <w:proofErr w:type="gramEnd"/>
      <w:r>
        <w:rPr>
          <w:lang w:val="en-US"/>
        </w:rPr>
        <w:t xml:space="preserve"> establish the current context is to decide the TLS-internal 64-bit sequence numbers. </w:t>
      </w:r>
      <w:r w:rsidR="00253D51">
        <w:rPr>
          <w:lang w:val="en-US"/>
        </w:rPr>
        <w:t xml:space="preserve">This is greatly facilitated if the </w:t>
      </w:r>
      <w:r w:rsidR="00CC0D22">
        <w:rPr>
          <w:lang w:val="en-US"/>
        </w:rPr>
        <w:t xml:space="preserve">UPF D-POI and </w:t>
      </w:r>
      <w:r w:rsidR="00215E1E">
        <w:rPr>
          <w:lang w:val="en-US"/>
        </w:rPr>
        <w:t>L</w:t>
      </w:r>
      <w:r w:rsidR="004663CC">
        <w:rPr>
          <w:lang w:val="en-US"/>
        </w:rPr>
        <w:t>M</w:t>
      </w:r>
      <w:r w:rsidR="00215E1E">
        <w:rPr>
          <w:lang w:val="en-US"/>
        </w:rPr>
        <w:t>SSF</w:t>
      </w:r>
      <w:r w:rsidR="00253D51">
        <w:rPr>
          <w:lang w:val="en-US"/>
        </w:rPr>
        <w:t xml:space="preserve"> has monitored the TLS connection and kept up-to-date values for the sequence numbers</w:t>
      </w:r>
      <w:r w:rsidR="00CC0D22">
        <w:rPr>
          <w:lang w:val="en-US"/>
        </w:rPr>
        <w:t xml:space="preserve"> as discussed above</w:t>
      </w:r>
      <w:r w:rsidR="00253D51">
        <w:rPr>
          <w:lang w:val="en-US"/>
        </w:rPr>
        <w:t xml:space="preserve">. </w:t>
      </w:r>
      <w:r>
        <w:rPr>
          <w:lang w:val="en-US"/>
        </w:rPr>
        <w:t>If a non-AEAD cipher suite is used, the TLS sequence numbers are only needed to verify integrity of TLS records. But since verifying integrity does add robustness to the interception and since AEAD cipher suites are quite likely to be used, determination of the sequence numbers ought to be pursued.</w:t>
      </w:r>
    </w:p>
    <w:p w14:paraId="4D6E4001" w14:textId="7E703C57" w:rsidR="00486E86" w:rsidRDefault="00486E86" w:rsidP="00FF1AAD">
      <w:pPr>
        <w:pStyle w:val="Heading4"/>
        <w:rPr>
          <w:lang w:val="en-US"/>
        </w:rPr>
      </w:pPr>
      <w:bookmarkStart w:id="407" w:name="_Toc194476267"/>
      <w:bookmarkStart w:id="408" w:name="_Toc221554298"/>
      <w:r>
        <w:rPr>
          <w:lang w:val="en-US"/>
        </w:rPr>
        <w:t>A.3.3.</w:t>
      </w:r>
      <w:r w:rsidR="00441496">
        <w:rPr>
          <w:lang w:val="en-US"/>
        </w:rPr>
        <w:t>4.2</w:t>
      </w:r>
      <w:r>
        <w:rPr>
          <w:lang w:val="en-US"/>
        </w:rPr>
        <w:tab/>
      </w:r>
      <w:r>
        <w:rPr>
          <w:lang w:val="en-US"/>
        </w:rPr>
        <w:tab/>
        <w:t xml:space="preserve">Processing (decrypting) </w:t>
      </w:r>
      <w:proofErr w:type="spellStart"/>
      <w:r>
        <w:rPr>
          <w:lang w:val="en-US"/>
        </w:rPr>
        <w:t>xCC</w:t>
      </w:r>
      <w:bookmarkEnd w:id="407"/>
      <w:bookmarkEnd w:id="408"/>
      <w:proofErr w:type="spellEnd"/>
    </w:p>
    <w:p w14:paraId="199A53D6" w14:textId="0B76276A" w:rsidR="00486E86" w:rsidRPr="00CB07DC" w:rsidRDefault="00486E86" w:rsidP="00486E86">
      <w:pPr>
        <w:rPr>
          <w:lang w:val="en-US"/>
        </w:rPr>
      </w:pPr>
      <w:r>
        <w:rPr>
          <w:lang w:val="en-US"/>
        </w:rPr>
        <w:t xml:space="preserve">This step follows the description of clause </w:t>
      </w:r>
      <w:r w:rsidR="00BB3420">
        <w:rPr>
          <w:lang w:val="en-US"/>
        </w:rPr>
        <w:t>A</w:t>
      </w:r>
      <w:r>
        <w:rPr>
          <w:lang w:val="en-US"/>
        </w:rPr>
        <w:t>.</w:t>
      </w:r>
      <w:r w:rsidR="00BB3420">
        <w:rPr>
          <w:lang w:val="en-US"/>
        </w:rPr>
        <w:t>3</w:t>
      </w:r>
      <w:r>
        <w:rPr>
          <w:lang w:val="en-US"/>
        </w:rPr>
        <w:t>.</w:t>
      </w:r>
      <w:r w:rsidR="00253D51">
        <w:rPr>
          <w:lang w:val="en-US"/>
        </w:rPr>
        <w:t>2.4.2</w:t>
      </w:r>
      <w:r>
        <w:rPr>
          <w:lang w:val="en-US"/>
        </w:rPr>
        <w:t>.</w:t>
      </w:r>
    </w:p>
    <w:p w14:paraId="508EFAAE" w14:textId="010A12C3" w:rsidR="00486E86" w:rsidRPr="00DA440F" w:rsidRDefault="00486E86" w:rsidP="00FF1AAD">
      <w:pPr>
        <w:pStyle w:val="Heading4"/>
        <w:rPr>
          <w:lang w:val="en-US"/>
        </w:rPr>
      </w:pPr>
      <w:bookmarkStart w:id="409" w:name="_Toc194476268"/>
      <w:bookmarkStart w:id="410" w:name="_Toc221554299"/>
      <w:r>
        <w:rPr>
          <w:lang w:val="en-US"/>
        </w:rPr>
        <w:t>A.3.3.</w:t>
      </w:r>
      <w:r w:rsidR="00441496">
        <w:rPr>
          <w:lang w:val="en-US"/>
        </w:rPr>
        <w:t>4.3</w:t>
      </w:r>
      <w:r>
        <w:rPr>
          <w:lang w:val="en-US"/>
        </w:rPr>
        <w:tab/>
        <w:t>Updating cryptographic context</w:t>
      </w:r>
      <w:bookmarkEnd w:id="409"/>
      <w:bookmarkEnd w:id="410"/>
    </w:p>
    <w:p w14:paraId="1833B90F" w14:textId="219EED3D" w:rsidR="00486E86" w:rsidRPr="00E226AA" w:rsidRDefault="00486E86" w:rsidP="00486E86">
      <w:pPr>
        <w:rPr>
          <w:lang w:val="en-US"/>
        </w:rPr>
      </w:pPr>
      <w:r>
        <w:rPr>
          <w:lang w:val="en-US"/>
        </w:rPr>
        <w:t xml:space="preserve">This step follows the description of clause </w:t>
      </w:r>
      <w:r w:rsidR="00BB3420">
        <w:rPr>
          <w:lang w:val="en-US"/>
        </w:rPr>
        <w:t>A</w:t>
      </w:r>
      <w:r>
        <w:rPr>
          <w:lang w:val="en-US"/>
        </w:rPr>
        <w:t>.</w:t>
      </w:r>
      <w:r w:rsidR="00BB3420">
        <w:rPr>
          <w:lang w:val="en-US"/>
        </w:rPr>
        <w:t>3</w:t>
      </w:r>
      <w:r>
        <w:rPr>
          <w:lang w:val="en-US"/>
        </w:rPr>
        <w:t>.</w:t>
      </w:r>
      <w:r w:rsidR="00253D51">
        <w:rPr>
          <w:lang w:val="en-US"/>
        </w:rPr>
        <w:t>2.4.3</w:t>
      </w:r>
      <w:r>
        <w:rPr>
          <w:lang w:val="en-US"/>
        </w:rPr>
        <w:t>.</w:t>
      </w:r>
    </w:p>
    <w:p w14:paraId="32878D34" w14:textId="3458EADC" w:rsidR="00336615" w:rsidRDefault="00336615" w:rsidP="00FF1AAD">
      <w:pPr>
        <w:pStyle w:val="Heading1"/>
      </w:pPr>
      <w:bookmarkStart w:id="411" w:name="_Toc221554300"/>
      <w:r w:rsidRPr="00BA57C4">
        <w:t>A.</w:t>
      </w:r>
      <w:r w:rsidR="00982DF4">
        <w:t>4</w:t>
      </w:r>
      <w:r w:rsidRPr="00BA57C4">
        <w:tab/>
      </w:r>
      <w:r w:rsidRPr="00A858DC">
        <w:t>Use of AKMA with TLS 1.3</w:t>
      </w:r>
      <w:bookmarkEnd w:id="411"/>
    </w:p>
    <w:p w14:paraId="272A66FC" w14:textId="29F18237" w:rsidR="004D63FA" w:rsidRDefault="004D63FA" w:rsidP="00FF1AAD">
      <w:pPr>
        <w:pStyle w:val="Heading2"/>
        <w:rPr>
          <w:lang w:val="en-US"/>
        </w:rPr>
      </w:pPr>
      <w:bookmarkStart w:id="412" w:name="_Toc194476270"/>
      <w:bookmarkStart w:id="413" w:name="_Toc221554301"/>
      <w:r>
        <w:rPr>
          <w:lang w:val="en-US"/>
        </w:rPr>
        <w:t>A.4.1</w:t>
      </w:r>
      <w:r>
        <w:rPr>
          <w:lang w:val="en-US"/>
        </w:rPr>
        <w:tab/>
        <w:t>TLS 1.3 overview</w:t>
      </w:r>
      <w:bookmarkEnd w:id="412"/>
      <w:bookmarkEnd w:id="413"/>
    </w:p>
    <w:p w14:paraId="20BDA971" w14:textId="679FB594" w:rsidR="004D63FA" w:rsidRDefault="004D63FA" w:rsidP="004D63FA">
      <w:pPr>
        <w:rPr>
          <w:lang w:val="en-US"/>
        </w:rPr>
      </w:pPr>
      <w:r>
        <w:rPr>
          <w:lang w:val="en-US"/>
        </w:rPr>
        <w:t>The notable differences between TLS 1.3 [</w:t>
      </w:r>
      <w:r w:rsidR="00D55F14">
        <w:rPr>
          <w:lang w:val="en-US"/>
        </w:rPr>
        <w:t>15</w:t>
      </w:r>
      <w:r>
        <w:rPr>
          <w:lang w:val="en-US"/>
        </w:rPr>
        <w:t>] and TLS 1.2 are mainly the following:</w:t>
      </w:r>
    </w:p>
    <w:p w14:paraId="271A0A00" w14:textId="13A7645F" w:rsidR="004D63FA" w:rsidRPr="0074236E" w:rsidRDefault="00FF1AAD" w:rsidP="00FF1AAD">
      <w:pPr>
        <w:pStyle w:val="B1"/>
        <w:rPr>
          <w:lang w:val="en-US"/>
        </w:rPr>
      </w:pPr>
      <w:r>
        <w:t>-</w:t>
      </w:r>
      <w:r>
        <w:tab/>
      </w:r>
      <w:r w:rsidR="004D63FA">
        <w:t>Only AEAD cryptographic algorithm are defined for use.</w:t>
      </w:r>
    </w:p>
    <w:p w14:paraId="2CFE7373" w14:textId="087C075A" w:rsidR="004D63FA" w:rsidRPr="008059D1" w:rsidRDefault="00FF1AAD" w:rsidP="00FF1AAD">
      <w:pPr>
        <w:pStyle w:val="B1"/>
        <w:rPr>
          <w:lang w:val="en-US"/>
        </w:rPr>
      </w:pPr>
      <w:r>
        <w:t>-</w:t>
      </w:r>
      <w:r>
        <w:tab/>
      </w:r>
      <w:r w:rsidR="004D63FA">
        <w:t xml:space="preserve">Parts of the </w:t>
      </w:r>
      <w:r w:rsidR="004D63FA" w:rsidRPr="00C84D69">
        <w:rPr>
          <w:rFonts w:ascii="Courier New" w:hAnsi="Courier New" w:cs="Courier New"/>
        </w:rPr>
        <w:t>Handshake</w:t>
      </w:r>
      <w:r w:rsidR="004D63FA">
        <w:t xml:space="preserve"> protocol is also encrypted.</w:t>
      </w:r>
    </w:p>
    <w:p w14:paraId="389FC743" w14:textId="4278B9EC" w:rsidR="004D63FA" w:rsidRPr="008059D1" w:rsidRDefault="00FF1AAD" w:rsidP="00FF1AAD">
      <w:pPr>
        <w:pStyle w:val="B1"/>
        <w:rPr>
          <w:lang w:val="en-US"/>
        </w:rPr>
      </w:pPr>
      <w:r>
        <w:t>-</w:t>
      </w:r>
      <w:r>
        <w:tab/>
      </w:r>
      <w:r w:rsidR="004D63FA">
        <w:t xml:space="preserve">The client (UE) can start to send protected application data interleaved with the </w:t>
      </w:r>
      <w:r w:rsidR="004D63FA" w:rsidRPr="00C84D69">
        <w:rPr>
          <w:rFonts w:ascii="Courier New" w:hAnsi="Courier New" w:cs="Courier New"/>
        </w:rPr>
        <w:t>Handshake</w:t>
      </w:r>
      <w:r w:rsidR="004D63FA">
        <w:t xml:space="preserve">. This is known as </w:t>
      </w:r>
      <w:r w:rsidR="004D63FA" w:rsidRPr="0074236E">
        <w:rPr>
          <w:i/>
        </w:rPr>
        <w:t>early data</w:t>
      </w:r>
      <w:r w:rsidR="004D63FA">
        <w:t>.</w:t>
      </w:r>
    </w:p>
    <w:p w14:paraId="64AC2FED" w14:textId="7C75149F" w:rsidR="004D63FA" w:rsidRPr="00206A20" w:rsidRDefault="00FF1AAD" w:rsidP="00FF1AAD">
      <w:pPr>
        <w:pStyle w:val="B1"/>
        <w:rPr>
          <w:lang w:val="en-US"/>
        </w:rPr>
      </w:pPr>
      <w:r>
        <w:t>-</w:t>
      </w:r>
      <w:r>
        <w:tab/>
      </w:r>
      <w:r w:rsidR="004D63FA">
        <w:t xml:space="preserve">There is no </w:t>
      </w:r>
      <w:proofErr w:type="spellStart"/>
      <w:r w:rsidR="004D63FA" w:rsidRPr="00C84D69">
        <w:rPr>
          <w:rFonts w:ascii="Courier New" w:hAnsi="Courier New" w:cs="Courier New"/>
        </w:rPr>
        <w:t>ChangeCipherSpec</w:t>
      </w:r>
      <w:proofErr w:type="spellEnd"/>
      <w:r w:rsidR="004D63FA" w:rsidRPr="008059D1">
        <w:t xml:space="preserve"> </w:t>
      </w:r>
      <w:r w:rsidR="004D63FA">
        <w:t xml:space="preserve">sub-protocol, the point at which security is switched "on" </w:t>
      </w:r>
      <w:r w:rsidR="003B5D1C">
        <w:t xml:space="preserve">is </w:t>
      </w:r>
      <w:r w:rsidR="00BE7335">
        <w:t xml:space="preserve">always </w:t>
      </w:r>
      <w:r w:rsidR="004D63FA">
        <w:t>well-defined.</w:t>
      </w:r>
    </w:p>
    <w:p w14:paraId="3CB78817" w14:textId="0AF26222" w:rsidR="004D63FA" w:rsidRPr="0035643A" w:rsidRDefault="00FF1AAD" w:rsidP="00FF1AAD">
      <w:pPr>
        <w:pStyle w:val="B1"/>
        <w:rPr>
          <w:lang w:val="en-US"/>
        </w:rPr>
      </w:pPr>
      <w:r>
        <w:t>-</w:t>
      </w:r>
      <w:r>
        <w:tab/>
      </w:r>
      <w:r w:rsidR="004D63FA">
        <w:t>There is both an outer record header, as well as an inner header:</w:t>
      </w:r>
    </w:p>
    <w:p w14:paraId="67ECB0E5" w14:textId="356FC9CD" w:rsidR="004D63FA" w:rsidRPr="009807FE" w:rsidRDefault="00FF1AAD" w:rsidP="00FF1AAD">
      <w:pPr>
        <w:pStyle w:val="B2"/>
        <w:rPr>
          <w:lang w:val="en-US"/>
        </w:rPr>
      </w:pPr>
      <w:r>
        <w:rPr>
          <w:lang w:val="en-US"/>
        </w:rPr>
        <w:t>-</w:t>
      </w:r>
      <w:r>
        <w:rPr>
          <w:lang w:val="en-US"/>
        </w:rPr>
        <w:tab/>
        <w:t>A</w:t>
      </w:r>
      <w:proofErr w:type="spellStart"/>
      <w:r w:rsidR="004D63FA">
        <w:t>ll</w:t>
      </w:r>
      <w:proofErr w:type="spellEnd"/>
      <w:r w:rsidR="004D63FA">
        <w:t xml:space="preserve"> encrypted records use TYPE = 23 in the outer header, indicating the TLS </w:t>
      </w:r>
      <w:r w:rsidR="004D63FA" w:rsidRPr="00C84D69">
        <w:rPr>
          <w:rFonts w:ascii="Courier New" w:hAnsi="Courier New" w:cs="Courier New"/>
        </w:rPr>
        <w:t>Application</w:t>
      </w:r>
      <w:r w:rsidR="004D63FA">
        <w:t xml:space="preserve"> protocol</w:t>
      </w:r>
      <w:r>
        <w:t>.</w:t>
      </w:r>
    </w:p>
    <w:p w14:paraId="7E4B3986" w14:textId="47B46418" w:rsidR="004D63FA" w:rsidRPr="009807FE" w:rsidRDefault="00FF1AAD" w:rsidP="00FF1AAD">
      <w:pPr>
        <w:pStyle w:val="B2"/>
        <w:rPr>
          <w:lang w:val="en-US"/>
        </w:rPr>
      </w:pPr>
      <w:r>
        <w:t>-</w:t>
      </w:r>
      <w:r>
        <w:tab/>
        <w:t>T</w:t>
      </w:r>
      <w:r w:rsidR="004D63FA">
        <w:t xml:space="preserve">he inner header contains the "true" type and is found </w:t>
      </w:r>
      <w:r w:rsidR="004D63FA" w:rsidRPr="009807FE">
        <w:t>inside the encrypted record fragment.</w:t>
      </w:r>
    </w:p>
    <w:p w14:paraId="26EABEF2" w14:textId="5E1AE145" w:rsidR="004D63FA" w:rsidRPr="00651E6A" w:rsidRDefault="00FF1AAD" w:rsidP="00FF1AAD">
      <w:pPr>
        <w:pStyle w:val="B1"/>
        <w:rPr>
          <w:lang w:val="en-US"/>
        </w:rPr>
      </w:pPr>
      <w:r>
        <w:t>-</w:t>
      </w:r>
      <w:r>
        <w:tab/>
      </w:r>
      <w:r w:rsidR="004D63FA">
        <w:t xml:space="preserve">A mechanism is included which allows the keys for the </w:t>
      </w:r>
      <w:r w:rsidR="004D63FA" w:rsidRPr="00C84D69">
        <w:rPr>
          <w:rFonts w:ascii="Courier New" w:hAnsi="Courier New" w:cs="Courier New"/>
        </w:rPr>
        <w:t>Application</w:t>
      </w:r>
      <w:r w:rsidR="004D63FA">
        <w:t xml:space="preserve"> protocol to be dynamically "refreshed" during an ongoing session.</w:t>
      </w:r>
    </w:p>
    <w:p w14:paraId="60B16527" w14:textId="77777777" w:rsidR="004D63FA" w:rsidRDefault="004D63FA" w:rsidP="00FF1AAD">
      <w:pPr>
        <w:pStyle w:val="TH"/>
        <w:rPr>
          <w:lang w:val="en-US"/>
        </w:rPr>
      </w:pPr>
      <w:r>
        <w:rPr>
          <w:noProof/>
          <w:lang w:val="en-US"/>
        </w:rPr>
        <w:lastRenderedPageBreak/>
        <w:drawing>
          <wp:inline distT="0" distB="0" distL="0" distR="0" wp14:anchorId="168BA173" wp14:editId="05BD7087">
            <wp:extent cx="5495362" cy="227647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LS13format.jpg"/>
                    <pic:cNvPicPr/>
                  </pic:nvPicPr>
                  <pic:blipFill rotWithShape="1">
                    <a:blip r:embed="rId28">
                      <a:extLst>
                        <a:ext uri="{28A0092B-C50C-407E-A947-70E740481C1C}">
                          <a14:useLocalDpi xmlns:a14="http://schemas.microsoft.com/office/drawing/2010/main" val="0"/>
                        </a:ext>
                      </a:extLst>
                    </a:blip>
                    <a:srcRect l="21004" t="14383" r="9138" b="34169"/>
                    <a:stretch/>
                  </pic:blipFill>
                  <pic:spPr bwMode="auto">
                    <a:xfrm>
                      <a:off x="0" y="0"/>
                      <a:ext cx="5498054" cy="2277590"/>
                    </a:xfrm>
                    <a:prstGeom prst="rect">
                      <a:avLst/>
                    </a:prstGeom>
                    <a:ln>
                      <a:noFill/>
                    </a:ln>
                    <a:extLst>
                      <a:ext uri="{53640926-AAD7-44D8-BBD7-CCE9431645EC}">
                        <a14:shadowObscured xmlns:a14="http://schemas.microsoft.com/office/drawing/2010/main"/>
                      </a:ext>
                    </a:extLst>
                  </pic:spPr>
                </pic:pic>
              </a:graphicData>
            </a:graphic>
          </wp:inline>
        </w:drawing>
      </w:r>
    </w:p>
    <w:p w14:paraId="1082694E" w14:textId="145A3059" w:rsidR="004D63FA" w:rsidRPr="00410461" w:rsidRDefault="004D63FA" w:rsidP="00FF1AAD">
      <w:pPr>
        <w:pStyle w:val="TF"/>
      </w:pPr>
      <w:r w:rsidRPr="00410461">
        <w:t xml:space="preserve">Figure </w:t>
      </w:r>
      <w:r>
        <w:t>A.4.</w:t>
      </w:r>
      <w:r w:rsidR="00D55F14">
        <w:t>1</w:t>
      </w:r>
      <w:r w:rsidRPr="00410461">
        <w:t xml:space="preserve">-1: </w:t>
      </w:r>
      <w:r>
        <w:t xml:space="preserve">TLS 1.3 record format for protected records. The greyed part is encrypted where PAD includes padding (if any). The format details for Alert and Application protocols </w:t>
      </w:r>
      <w:proofErr w:type="gramStart"/>
      <w:r>
        <w:t>is</w:t>
      </w:r>
      <w:proofErr w:type="gramEnd"/>
      <w:r>
        <w:t xml:space="preserve"> not shown.</w:t>
      </w:r>
    </w:p>
    <w:p w14:paraId="26E58243" w14:textId="0903B866" w:rsidR="004D63FA" w:rsidRDefault="004D63FA" w:rsidP="004D63FA">
      <w:pPr>
        <w:rPr>
          <w:lang w:val="en-US"/>
        </w:rPr>
      </w:pPr>
      <w:r>
        <w:rPr>
          <w:lang w:val="en-US"/>
        </w:rPr>
        <w:t>Like TLS 1.2, TLS 1.3 also internally derive</w:t>
      </w:r>
      <w:r w:rsidR="00346276">
        <w:rPr>
          <w:lang w:val="en-US"/>
        </w:rPr>
        <w:t>s</w:t>
      </w:r>
      <w:r>
        <w:rPr>
          <w:lang w:val="en-US"/>
        </w:rPr>
        <w:t xml:space="preserve"> keys for record protection. </w:t>
      </w:r>
      <w:r w:rsidR="00346276">
        <w:rPr>
          <w:lang w:val="en-US"/>
        </w:rPr>
        <w:t>However,</w:t>
      </w:r>
      <w:r>
        <w:rPr>
          <w:lang w:val="en-US"/>
        </w:rPr>
        <w:t xml:space="preserve"> there is a much larger number of keys derived </w:t>
      </w:r>
      <w:r w:rsidR="00346276">
        <w:rPr>
          <w:lang w:val="en-US"/>
        </w:rPr>
        <w:t xml:space="preserve">and </w:t>
      </w:r>
      <w:r>
        <w:rPr>
          <w:lang w:val="en-US"/>
        </w:rPr>
        <w:t>used for different purposes. When used with AKMA, the base key for all the internal keys correspond</w:t>
      </w:r>
      <w:r w:rsidR="00FF1AAD">
        <w:rPr>
          <w:lang w:val="en-US"/>
        </w:rPr>
        <w:t>s</w:t>
      </w:r>
      <w:r>
        <w:rPr>
          <w:lang w:val="en-US"/>
        </w:rPr>
        <w:t xml:space="preserve"> to an AKMA K</w:t>
      </w:r>
      <w:r w:rsidRPr="00651E6A">
        <w:rPr>
          <w:vertAlign w:val="subscript"/>
          <w:lang w:val="en-US"/>
        </w:rPr>
        <w:t>AF</w:t>
      </w:r>
      <w:r>
        <w:rPr>
          <w:lang w:val="en-US"/>
        </w:rPr>
        <w:t xml:space="preserve"> key.</w:t>
      </w:r>
    </w:p>
    <w:p w14:paraId="4DC30BBF" w14:textId="77777777" w:rsidR="004D63FA" w:rsidRDefault="004D63FA" w:rsidP="00FF1AAD">
      <w:pPr>
        <w:pStyle w:val="NO"/>
        <w:rPr>
          <w:lang w:val="en-US"/>
        </w:rPr>
      </w:pPr>
      <w:r>
        <w:rPr>
          <w:lang w:val="en-US"/>
        </w:rPr>
        <w:t>NOTE:</w:t>
      </w:r>
      <w:r>
        <w:rPr>
          <w:lang w:val="en-US"/>
        </w:rPr>
        <w:tab/>
        <w:t>There is currently ongoing work in IETF around TLS 1.3 which could lead to additional considerations. This includes the so-called "encrypted Client Hello" and the migration to post-quantum secure algorithms. These work items are outside the scope of the analysis below.</w:t>
      </w:r>
    </w:p>
    <w:p w14:paraId="63F773E3" w14:textId="4B4651D4" w:rsidR="004D63FA" w:rsidRDefault="004D63FA" w:rsidP="00FF1AAD">
      <w:pPr>
        <w:pStyle w:val="Heading2"/>
        <w:rPr>
          <w:lang w:val="en-US"/>
        </w:rPr>
      </w:pPr>
      <w:bookmarkStart w:id="414" w:name="_Toc194476271"/>
      <w:bookmarkStart w:id="415" w:name="_Toc221554302"/>
      <w:r>
        <w:rPr>
          <w:lang w:val="en-US"/>
        </w:rPr>
        <w:t>A.4.2</w:t>
      </w:r>
      <w:r>
        <w:rPr>
          <w:lang w:val="en-US"/>
        </w:rPr>
        <w:tab/>
        <w:t>LI activation prior to encrypted session start</w:t>
      </w:r>
      <w:bookmarkEnd w:id="414"/>
      <w:bookmarkEnd w:id="415"/>
    </w:p>
    <w:p w14:paraId="12607D9B" w14:textId="3D1ABDC3" w:rsidR="00D2690B" w:rsidRPr="00D2690B" w:rsidRDefault="00D2690B" w:rsidP="00FF1AAD">
      <w:pPr>
        <w:pStyle w:val="Heading3"/>
        <w:rPr>
          <w:lang w:val="en-US"/>
        </w:rPr>
      </w:pPr>
      <w:bookmarkStart w:id="416" w:name="_Toc221554303"/>
      <w:r>
        <w:rPr>
          <w:lang w:val="en-US"/>
        </w:rPr>
        <w:t>A.4.2.1</w:t>
      </w:r>
      <w:r>
        <w:rPr>
          <w:lang w:val="en-US"/>
        </w:rPr>
        <w:tab/>
        <w:t>Security protocol detection</w:t>
      </w:r>
      <w:r w:rsidR="00EC532C">
        <w:rPr>
          <w:lang w:val="en-US"/>
        </w:rPr>
        <w:t xml:space="preserve"> at SPDF</w:t>
      </w:r>
      <w:bookmarkEnd w:id="416"/>
    </w:p>
    <w:p w14:paraId="50524787" w14:textId="1E8D469C" w:rsidR="00D2690B" w:rsidRPr="00D2690B" w:rsidRDefault="00381FDD" w:rsidP="00D2690B">
      <w:pPr>
        <w:rPr>
          <w:lang w:val="en-US"/>
        </w:rPr>
      </w:pPr>
      <w:r>
        <w:rPr>
          <w:lang w:val="en-US"/>
        </w:rPr>
        <w:t>The discussion for TLS 1.2 in clause A.3.2.1 applies. However, the initial messages (</w:t>
      </w:r>
      <w:proofErr w:type="spellStart"/>
      <w:r w:rsidRPr="00381FDD">
        <w:rPr>
          <w:rFonts w:ascii="Courier New" w:hAnsi="Courier New" w:cs="Courier New"/>
          <w:lang w:val="en-US"/>
        </w:rPr>
        <w:t>ClientHello</w:t>
      </w:r>
      <w:proofErr w:type="spellEnd"/>
      <w:r w:rsidRPr="00381FDD">
        <w:rPr>
          <w:lang w:val="en-US"/>
        </w:rPr>
        <w:t xml:space="preserve"> and</w:t>
      </w:r>
      <w:r>
        <w:rPr>
          <w:rFonts w:ascii="Courier New" w:hAnsi="Courier New" w:cs="Courier New"/>
          <w:lang w:val="en-US"/>
        </w:rPr>
        <w:t xml:space="preserve"> </w:t>
      </w:r>
      <w:proofErr w:type="spellStart"/>
      <w:r>
        <w:rPr>
          <w:rFonts w:ascii="Courier New" w:hAnsi="Courier New" w:cs="Courier New"/>
          <w:lang w:val="en-US"/>
        </w:rPr>
        <w:t>ServerHello</w:t>
      </w:r>
      <w:proofErr w:type="spellEnd"/>
      <w:r>
        <w:rPr>
          <w:lang w:val="en-US"/>
        </w:rPr>
        <w:t xml:space="preserve">) use TLS version 1.2 in the TLS message header. To determine that TLS 1.3 is </w:t>
      </w:r>
      <w:r w:rsidR="00C41E5A">
        <w:rPr>
          <w:lang w:val="en-US"/>
        </w:rPr>
        <w:t xml:space="preserve">being </w:t>
      </w:r>
      <w:r>
        <w:rPr>
          <w:lang w:val="en-US"/>
        </w:rPr>
        <w:t xml:space="preserve">negotiated, it is necessary to look inside the TLS </w:t>
      </w:r>
      <w:r w:rsidR="00C41E5A">
        <w:rPr>
          <w:lang w:val="en-US"/>
        </w:rPr>
        <w:t>E</w:t>
      </w:r>
      <w:r>
        <w:rPr>
          <w:lang w:val="en-US"/>
        </w:rPr>
        <w:t xml:space="preserve">xtension </w:t>
      </w:r>
      <w:r w:rsidR="00C41E5A">
        <w:rPr>
          <w:lang w:val="en-US"/>
        </w:rPr>
        <w:t xml:space="preserve">field </w:t>
      </w:r>
      <w:r>
        <w:rPr>
          <w:lang w:val="en-US"/>
        </w:rPr>
        <w:t xml:space="preserve">of these messages. </w:t>
      </w:r>
      <w:r w:rsidR="005028CE">
        <w:rPr>
          <w:lang w:val="en-US"/>
        </w:rPr>
        <w:t xml:space="preserve">Further, to determine that TLS 1.3 is being used with AKMA, it is necessary to inspect the </w:t>
      </w:r>
      <w:proofErr w:type="spellStart"/>
      <w:r w:rsidR="005028CE" w:rsidRPr="003E2007">
        <w:rPr>
          <w:rFonts w:ascii="Courier New" w:hAnsi="Courier New" w:cs="Courier New"/>
          <w:lang w:val="en-US"/>
        </w:rPr>
        <w:t>PresharedKey</w:t>
      </w:r>
      <w:proofErr w:type="spellEnd"/>
      <w:r w:rsidR="005028CE">
        <w:rPr>
          <w:lang w:val="en-US"/>
        </w:rPr>
        <w:t xml:space="preserve"> extension to the </w:t>
      </w:r>
      <w:proofErr w:type="spellStart"/>
      <w:r w:rsidR="005028CE" w:rsidRPr="003E2007">
        <w:rPr>
          <w:rFonts w:ascii="Courier New" w:hAnsi="Courier New" w:cs="Courier New"/>
          <w:lang w:val="en-US"/>
        </w:rPr>
        <w:t>ClientHello</w:t>
      </w:r>
      <w:proofErr w:type="spellEnd"/>
      <w:r w:rsidR="005028CE" w:rsidRPr="005028CE">
        <w:rPr>
          <w:lang w:val="en-US"/>
        </w:rPr>
        <w:t>, see clause A.4.2.3.</w:t>
      </w:r>
    </w:p>
    <w:p w14:paraId="2725B09F" w14:textId="16B3C7CB" w:rsidR="004D63FA" w:rsidRDefault="004D63FA" w:rsidP="00FF1AAD">
      <w:pPr>
        <w:pStyle w:val="Heading3"/>
        <w:rPr>
          <w:lang w:val="en-US"/>
        </w:rPr>
      </w:pPr>
      <w:bookmarkStart w:id="417" w:name="_Toc194476272"/>
      <w:bookmarkStart w:id="418" w:name="_Toc221554304"/>
      <w:r>
        <w:rPr>
          <w:lang w:val="en-US"/>
        </w:rPr>
        <w:t>A.4.2.</w:t>
      </w:r>
      <w:r w:rsidR="00441496">
        <w:rPr>
          <w:lang w:val="en-US"/>
        </w:rPr>
        <w:t>2</w:t>
      </w:r>
      <w:r>
        <w:rPr>
          <w:lang w:val="en-US"/>
        </w:rPr>
        <w:tab/>
      </w:r>
      <w:r>
        <w:rPr>
          <w:lang w:val="en-US"/>
        </w:rPr>
        <w:tab/>
      </w:r>
      <w:bookmarkEnd w:id="417"/>
      <w:r w:rsidR="00D2690B">
        <w:rPr>
          <w:lang w:val="en-US"/>
        </w:rPr>
        <w:t xml:space="preserve">Obtaining key management </w:t>
      </w:r>
      <w:proofErr w:type="spellStart"/>
      <w:r w:rsidR="00D2690B">
        <w:rPr>
          <w:lang w:val="en-US"/>
        </w:rPr>
        <w:t>xIRI</w:t>
      </w:r>
      <w:proofErr w:type="spellEnd"/>
      <w:r w:rsidR="00D2690B">
        <w:rPr>
          <w:lang w:val="en-US"/>
        </w:rPr>
        <w:t xml:space="preserve"> by use of AKMA</w:t>
      </w:r>
      <w:bookmarkEnd w:id="418"/>
    </w:p>
    <w:p w14:paraId="6BF57F7A" w14:textId="00D6BF88" w:rsidR="004D63FA" w:rsidRDefault="004D63FA" w:rsidP="004D63FA">
      <w:pPr>
        <w:rPr>
          <w:lang w:val="en-US"/>
        </w:rPr>
      </w:pPr>
      <w:r>
        <w:rPr>
          <w:lang w:val="en-US"/>
        </w:rPr>
        <w:t xml:space="preserve">The description of clause </w:t>
      </w:r>
      <w:r w:rsidR="00D55F14">
        <w:rPr>
          <w:lang w:val="en-US"/>
        </w:rPr>
        <w:t>A</w:t>
      </w:r>
      <w:r>
        <w:rPr>
          <w:lang w:val="en-US"/>
        </w:rPr>
        <w:t>.</w:t>
      </w:r>
      <w:proofErr w:type="gramStart"/>
      <w:r w:rsidR="00D55F14">
        <w:rPr>
          <w:lang w:val="en-US"/>
        </w:rPr>
        <w:t>3</w:t>
      </w:r>
      <w:r>
        <w:rPr>
          <w:lang w:val="en-US"/>
        </w:rPr>
        <w:t>.</w:t>
      </w:r>
      <w:r w:rsidR="00D55F14">
        <w:rPr>
          <w:lang w:val="en-US"/>
        </w:rPr>
        <w:t>2</w:t>
      </w:r>
      <w:r>
        <w:rPr>
          <w:lang w:val="en-US"/>
        </w:rPr>
        <w:t>.</w:t>
      </w:r>
      <w:r w:rsidR="005028CE">
        <w:rPr>
          <w:lang w:val="en-US"/>
        </w:rPr>
        <w:t>2</w:t>
      </w:r>
      <w:proofErr w:type="gramEnd"/>
      <w:r>
        <w:rPr>
          <w:lang w:val="en-US"/>
        </w:rPr>
        <w:t xml:space="preserve"> applies (mutatis </w:t>
      </w:r>
      <w:proofErr w:type="spellStart"/>
      <w:r>
        <w:rPr>
          <w:lang w:val="en-US"/>
        </w:rPr>
        <w:t>mutandi</w:t>
      </w:r>
      <w:proofErr w:type="spellEnd"/>
      <w:r>
        <w:rPr>
          <w:lang w:val="en-US"/>
        </w:rPr>
        <w:t>) also for TLS 1.3.</w:t>
      </w:r>
    </w:p>
    <w:p w14:paraId="4428629B" w14:textId="7E1583F0" w:rsidR="004D63FA" w:rsidRDefault="004D63FA" w:rsidP="00FF1AAD">
      <w:pPr>
        <w:pStyle w:val="Heading3"/>
        <w:rPr>
          <w:lang w:val="en-US"/>
        </w:rPr>
      </w:pPr>
      <w:bookmarkStart w:id="419" w:name="_Toc194476273"/>
      <w:bookmarkStart w:id="420" w:name="_Toc221554305"/>
      <w:r>
        <w:rPr>
          <w:lang w:val="en-US"/>
        </w:rPr>
        <w:t>A.4.2.</w:t>
      </w:r>
      <w:r w:rsidR="00441496">
        <w:rPr>
          <w:lang w:val="en-US"/>
        </w:rPr>
        <w:t>3</w:t>
      </w:r>
      <w:r>
        <w:rPr>
          <w:lang w:val="en-US"/>
        </w:rPr>
        <w:tab/>
      </w:r>
      <w:r>
        <w:rPr>
          <w:lang w:val="en-US"/>
        </w:rPr>
        <w:tab/>
      </w:r>
      <w:bookmarkEnd w:id="419"/>
      <w:r w:rsidR="00D2690B">
        <w:rPr>
          <w:lang w:val="en-US"/>
        </w:rPr>
        <w:t>Handshake interception</w:t>
      </w:r>
      <w:r w:rsidR="00EC532C">
        <w:rPr>
          <w:lang w:val="en-US"/>
        </w:rPr>
        <w:t xml:space="preserve"> at SHIFF</w:t>
      </w:r>
      <w:bookmarkEnd w:id="420"/>
    </w:p>
    <w:p w14:paraId="5C5BB4BD" w14:textId="26AF93B8" w:rsidR="004D63FA" w:rsidRDefault="004D63FA" w:rsidP="00FF1AAD">
      <w:pPr>
        <w:rPr>
          <w:lang w:val="en-US"/>
        </w:rPr>
      </w:pPr>
      <w:r>
        <w:rPr>
          <w:lang w:val="en-US"/>
        </w:rPr>
        <w:t xml:space="preserve">In the case of TLS 1.3, the </w:t>
      </w:r>
      <w:r w:rsidR="00C41E5A">
        <w:rPr>
          <w:lang w:val="en-US"/>
        </w:rPr>
        <w:t xml:space="preserve">SPDF and SHIFF </w:t>
      </w:r>
      <w:r>
        <w:rPr>
          <w:lang w:val="en-US"/>
        </w:rPr>
        <w:t xml:space="preserve">can detect use of TLS </w:t>
      </w:r>
      <w:proofErr w:type="gramStart"/>
      <w:r>
        <w:rPr>
          <w:lang w:val="en-US"/>
        </w:rPr>
        <w:t>1.3, but</w:t>
      </w:r>
      <w:proofErr w:type="gramEnd"/>
      <w:r>
        <w:rPr>
          <w:lang w:val="en-US"/>
        </w:rPr>
        <w:t xml:space="preserve"> cannot in general determine which (encrypted) messages that are part of the </w:t>
      </w:r>
      <w:r w:rsidRPr="00C84D69">
        <w:rPr>
          <w:rFonts w:ascii="Courier New" w:hAnsi="Courier New" w:cs="Courier New"/>
          <w:lang w:val="en-US"/>
        </w:rPr>
        <w:t>Handshake</w:t>
      </w:r>
      <w:r>
        <w:rPr>
          <w:lang w:val="en-US"/>
        </w:rPr>
        <w:t xml:space="preserve"> (carrying IRI) or part of early data or application. This is because all encrypted records have the outer record header indicating </w:t>
      </w:r>
      <w:r w:rsidRPr="00C84D69">
        <w:rPr>
          <w:rFonts w:ascii="Courier New" w:hAnsi="Courier New" w:cs="Courier New"/>
          <w:lang w:val="en-US"/>
        </w:rPr>
        <w:t>Application</w:t>
      </w:r>
      <w:r>
        <w:rPr>
          <w:lang w:val="en-US"/>
        </w:rPr>
        <w:t xml:space="preserve"> data, even if it contains </w:t>
      </w:r>
      <w:r w:rsidRPr="00C84D69">
        <w:rPr>
          <w:rFonts w:ascii="Courier New" w:hAnsi="Courier New" w:cs="Courier New"/>
          <w:lang w:val="en-US"/>
        </w:rPr>
        <w:t>Handshake</w:t>
      </w:r>
      <w:r>
        <w:rPr>
          <w:lang w:val="en-US"/>
        </w:rPr>
        <w:t xml:space="preserve"> messages. This determination and extraction of </w:t>
      </w:r>
      <w:proofErr w:type="spellStart"/>
      <w:r>
        <w:rPr>
          <w:lang w:val="en-US"/>
        </w:rPr>
        <w:t>xIRI</w:t>
      </w:r>
      <w:proofErr w:type="spellEnd"/>
      <w:r>
        <w:rPr>
          <w:lang w:val="en-US"/>
        </w:rPr>
        <w:t xml:space="preserve"> can only be done after decryption</w:t>
      </w:r>
      <w:r w:rsidR="00C41E5A">
        <w:rPr>
          <w:lang w:val="en-US"/>
        </w:rPr>
        <w:t xml:space="preserve"> at the D-POI</w:t>
      </w:r>
      <w:r>
        <w:rPr>
          <w:lang w:val="en-US"/>
        </w:rPr>
        <w:t xml:space="preserve">, so the first step is to derive the decryption keys needed for decryption of the </w:t>
      </w:r>
      <w:r w:rsidRPr="00C84D69">
        <w:rPr>
          <w:rFonts w:ascii="Courier New" w:hAnsi="Courier New" w:cs="Courier New"/>
          <w:lang w:val="en-US"/>
        </w:rPr>
        <w:t>Handshake</w:t>
      </w:r>
      <w:r>
        <w:rPr>
          <w:lang w:val="en-US"/>
        </w:rPr>
        <w:t xml:space="preserve"> (the </w:t>
      </w:r>
      <w:r w:rsidRPr="00B07F15">
        <w:t>*_</w:t>
      </w:r>
      <w:proofErr w:type="spellStart"/>
      <w:r w:rsidRPr="00B07F15">
        <w:t>handshake_traffic_secret</w:t>
      </w:r>
      <w:proofErr w:type="spellEnd"/>
      <w:r>
        <w:t xml:space="preserve"> of table </w:t>
      </w:r>
      <w:r w:rsidR="005028CE">
        <w:t>A.4.2.4.1</w:t>
      </w:r>
      <w:r w:rsidR="005028CE" w:rsidRPr="00410461">
        <w:t>-1</w:t>
      </w:r>
      <w:r>
        <w:t>, see below</w:t>
      </w:r>
      <w:r w:rsidR="00FF1AAD">
        <w:t xml:space="preserve"> in clause A.4.2.4.1</w:t>
      </w:r>
      <w:r>
        <w:t>)</w:t>
      </w:r>
      <w:r>
        <w:rPr>
          <w:lang w:val="en-US"/>
        </w:rPr>
        <w:t xml:space="preserve">. </w:t>
      </w:r>
      <w:r w:rsidR="00541B15">
        <w:rPr>
          <w:lang w:val="en-US"/>
        </w:rPr>
        <w:t>In other words, this means that the SHIFF functionality needs to be tightly integrated with the D-POI.</w:t>
      </w:r>
    </w:p>
    <w:p w14:paraId="2184D7FF" w14:textId="65E75C43" w:rsidR="00572785" w:rsidRDefault="00572785" w:rsidP="00FF1AAD">
      <w:pPr>
        <w:rPr>
          <w:lang w:val="en-US"/>
        </w:rPr>
      </w:pPr>
      <w:r>
        <w:rPr>
          <w:lang w:val="en-US"/>
        </w:rPr>
        <w:t xml:space="preserve">The encrypted part of the TLS Handshake protocol is well-defined. The first encrypted message is the </w:t>
      </w:r>
      <w:proofErr w:type="spellStart"/>
      <w:r w:rsidRPr="00ED76BF">
        <w:rPr>
          <w:rFonts w:ascii="Courier New" w:hAnsi="Courier New" w:cs="Courier New"/>
          <w:lang w:val="en-US"/>
        </w:rPr>
        <w:t>EncryptedExtensions</w:t>
      </w:r>
      <w:proofErr w:type="spellEnd"/>
      <w:r>
        <w:rPr>
          <w:lang w:val="en-US"/>
        </w:rPr>
        <w:t xml:space="preserve"> handshake message (sent from the AF to the UE) and all remaining TLS Handshake messages (up to the final </w:t>
      </w:r>
      <w:r w:rsidRPr="00ED76BF">
        <w:rPr>
          <w:rFonts w:ascii="Courier New" w:hAnsi="Courier New" w:cs="Courier New"/>
          <w:lang w:val="en-US"/>
        </w:rPr>
        <w:t>Finished</w:t>
      </w:r>
      <w:r>
        <w:rPr>
          <w:lang w:val="en-US"/>
        </w:rPr>
        <w:t xml:space="preserve"> message from the UE) are encrypted.</w:t>
      </w:r>
    </w:p>
    <w:p w14:paraId="4531AE19" w14:textId="54856DE8" w:rsidR="004D63FA" w:rsidRDefault="004D63FA" w:rsidP="00FF1AAD">
      <w:pPr>
        <w:rPr>
          <w:lang w:val="en-US"/>
        </w:rPr>
      </w:pPr>
      <w:r>
        <w:rPr>
          <w:lang w:val="en-US"/>
        </w:rPr>
        <w:t xml:space="preserve">The following </w:t>
      </w:r>
      <w:proofErr w:type="spellStart"/>
      <w:r>
        <w:rPr>
          <w:lang w:val="en-US"/>
        </w:rPr>
        <w:t>xIRI</w:t>
      </w:r>
      <w:proofErr w:type="spellEnd"/>
      <w:r>
        <w:rPr>
          <w:lang w:val="en-US"/>
        </w:rPr>
        <w:t xml:space="preserve"> from the TLS 1.3 handshake are needed (or are generally of relevance for LI). The full set of </w:t>
      </w:r>
      <w:proofErr w:type="spellStart"/>
      <w:r>
        <w:rPr>
          <w:lang w:val="en-US"/>
        </w:rPr>
        <w:t>xIRI</w:t>
      </w:r>
      <w:proofErr w:type="spellEnd"/>
      <w:r>
        <w:rPr>
          <w:lang w:val="en-US"/>
        </w:rPr>
        <w:t xml:space="preserve"> can be found in the ASN</w:t>
      </w:r>
      <w:r w:rsidR="004958A4">
        <w:rPr>
          <w:lang w:val="en-US"/>
        </w:rPr>
        <w:t>.</w:t>
      </w:r>
      <w:r>
        <w:rPr>
          <w:lang w:val="en-US"/>
        </w:rPr>
        <w:t xml:space="preserve">1 payloads attachment to </w:t>
      </w:r>
      <w:r w:rsidR="005028CE">
        <w:rPr>
          <w:lang w:val="en-US"/>
        </w:rPr>
        <w:t xml:space="preserve">TS </w:t>
      </w:r>
      <w:r>
        <w:rPr>
          <w:lang w:val="en-US"/>
        </w:rPr>
        <w:t>33.128 [</w:t>
      </w:r>
      <w:r w:rsidR="00D55F14">
        <w:rPr>
          <w:lang w:val="en-US"/>
        </w:rPr>
        <w:t>5</w:t>
      </w:r>
      <w:r>
        <w:rPr>
          <w:lang w:val="en-US"/>
        </w:rPr>
        <w:t>] and includes:</w:t>
      </w:r>
    </w:p>
    <w:p w14:paraId="1DF0BD17" w14:textId="1E18ABDB" w:rsidR="004D63FA" w:rsidRPr="00906049" w:rsidRDefault="00FF1AAD" w:rsidP="00FF1AAD">
      <w:pPr>
        <w:pStyle w:val="B1"/>
        <w:rPr>
          <w:lang w:val="en-US"/>
        </w:rPr>
      </w:pPr>
      <w:r>
        <w:rPr>
          <w:lang w:val="en-US"/>
        </w:rPr>
        <w:t>-</w:t>
      </w:r>
      <w:r>
        <w:rPr>
          <w:lang w:val="en-US"/>
        </w:rPr>
        <w:tab/>
        <w:t>T</w:t>
      </w:r>
      <w:r w:rsidR="004D63FA" w:rsidRPr="00906049">
        <w:rPr>
          <w:lang w:val="en-US"/>
        </w:rPr>
        <w:t xml:space="preserve">he set of pre-shared keys </w:t>
      </w:r>
      <w:r w:rsidR="004D63FA">
        <w:rPr>
          <w:lang w:val="en-US"/>
        </w:rPr>
        <w:t xml:space="preserve">(key identities) </w:t>
      </w:r>
      <w:r w:rsidR="004D63FA" w:rsidRPr="00906049">
        <w:rPr>
          <w:lang w:val="en-US"/>
        </w:rPr>
        <w:t>offered by the UE (in the AKMA case, there ought normally to be just one),</w:t>
      </w:r>
    </w:p>
    <w:p w14:paraId="3792E430" w14:textId="0F5A3F92" w:rsidR="004D63FA" w:rsidRPr="00906049" w:rsidRDefault="00FF1AAD" w:rsidP="00FF1AAD">
      <w:pPr>
        <w:pStyle w:val="B1"/>
        <w:rPr>
          <w:lang w:val="en-US"/>
        </w:rPr>
      </w:pPr>
      <w:r>
        <w:rPr>
          <w:lang w:val="en-US"/>
        </w:rPr>
        <w:lastRenderedPageBreak/>
        <w:t>-</w:t>
      </w:r>
      <w:r>
        <w:rPr>
          <w:lang w:val="en-US"/>
        </w:rPr>
        <w:tab/>
      </w:r>
      <w:r>
        <w:rPr>
          <w:lang w:val="en-US"/>
        </w:rPr>
        <w:t>T</w:t>
      </w:r>
      <w:r w:rsidR="004D63FA" w:rsidRPr="00906049">
        <w:rPr>
          <w:lang w:val="en-US"/>
        </w:rPr>
        <w:t xml:space="preserve">he pre-shared key </w:t>
      </w:r>
      <w:r w:rsidR="004D63FA">
        <w:rPr>
          <w:lang w:val="en-US"/>
        </w:rPr>
        <w:t xml:space="preserve">identity </w:t>
      </w:r>
      <w:r w:rsidR="004D63FA" w:rsidRPr="00906049">
        <w:rPr>
          <w:lang w:val="en-US"/>
        </w:rPr>
        <w:t>selected by the AF,</w:t>
      </w:r>
    </w:p>
    <w:p w14:paraId="1948CE32" w14:textId="7E9E5040" w:rsidR="004D63FA" w:rsidRPr="00906049" w:rsidRDefault="00FF1AAD" w:rsidP="00FF1AAD">
      <w:pPr>
        <w:pStyle w:val="B1"/>
        <w:rPr>
          <w:lang w:val="en-US"/>
        </w:rPr>
      </w:pPr>
      <w:r>
        <w:rPr>
          <w:lang w:val="en-US"/>
        </w:rPr>
        <w:t>-</w:t>
      </w:r>
      <w:r>
        <w:rPr>
          <w:lang w:val="en-US"/>
        </w:rPr>
        <w:tab/>
      </w:r>
      <w:r>
        <w:rPr>
          <w:lang w:val="en-US"/>
        </w:rPr>
        <w:t>C</w:t>
      </w:r>
      <w:r w:rsidR="004D63FA" w:rsidRPr="00906049">
        <w:rPr>
          <w:lang w:val="en-US"/>
        </w:rPr>
        <w:t>ipher suite and key-derivation function (offered and selected),</w:t>
      </w:r>
    </w:p>
    <w:p w14:paraId="191B15F4" w14:textId="1388E099" w:rsidR="004D63FA" w:rsidRPr="00906049" w:rsidRDefault="00FF1AAD" w:rsidP="00FF1AAD">
      <w:pPr>
        <w:pStyle w:val="B1"/>
        <w:rPr>
          <w:lang w:val="en-US"/>
        </w:rPr>
      </w:pPr>
      <w:r>
        <w:rPr>
          <w:lang w:val="en-US"/>
        </w:rPr>
        <w:t>-</w:t>
      </w:r>
      <w:r>
        <w:rPr>
          <w:lang w:val="en-US"/>
        </w:rPr>
        <w:tab/>
      </w:r>
      <w:r>
        <w:rPr>
          <w:lang w:val="en-US"/>
        </w:rPr>
        <w:t>R</w:t>
      </w:r>
      <w:r w:rsidR="004D63FA" w:rsidRPr="00906049">
        <w:rPr>
          <w:lang w:val="en-US"/>
        </w:rPr>
        <w:t xml:space="preserve">andom values (nonces) </w:t>
      </w:r>
      <w:r w:rsidR="004D63FA">
        <w:rPr>
          <w:lang w:val="en-US"/>
        </w:rPr>
        <w:t>from</w:t>
      </w:r>
      <w:r w:rsidR="004D63FA" w:rsidRPr="00906049">
        <w:rPr>
          <w:lang w:val="en-US"/>
        </w:rPr>
        <w:t xml:space="preserve"> the UE and the AF,</w:t>
      </w:r>
    </w:p>
    <w:p w14:paraId="3F25F78D" w14:textId="39AD5C06" w:rsidR="004D63FA" w:rsidRPr="00906049" w:rsidRDefault="00FF1AAD" w:rsidP="00FF1AAD">
      <w:pPr>
        <w:pStyle w:val="B1"/>
        <w:rPr>
          <w:lang w:val="en-US"/>
        </w:rPr>
      </w:pPr>
      <w:r>
        <w:rPr>
          <w:lang w:val="en-US"/>
        </w:rPr>
        <w:t>-</w:t>
      </w:r>
      <w:r>
        <w:rPr>
          <w:lang w:val="en-US"/>
        </w:rPr>
        <w:tab/>
      </w:r>
      <w:r>
        <w:rPr>
          <w:lang w:val="en-US"/>
        </w:rPr>
        <w:t>T</w:t>
      </w:r>
      <w:r w:rsidR="004D63FA" w:rsidRPr="00906049">
        <w:rPr>
          <w:lang w:val="en-US"/>
        </w:rPr>
        <w:t>he UE</w:t>
      </w:r>
      <w:r w:rsidR="004D63FA">
        <w:rPr>
          <w:lang w:val="en-US"/>
        </w:rPr>
        <w:t>-</w:t>
      </w:r>
      <w:r w:rsidR="004D63FA" w:rsidRPr="00906049">
        <w:rPr>
          <w:lang w:val="en-US"/>
        </w:rPr>
        <w:t>proposed and AF</w:t>
      </w:r>
      <w:r w:rsidR="004D63FA">
        <w:rPr>
          <w:lang w:val="en-US"/>
        </w:rPr>
        <w:t>-</w:t>
      </w:r>
      <w:r w:rsidR="004D63FA" w:rsidRPr="00906049">
        <w:rPr>
          <w:lang w:val="en-US"/>
        </w:rPr>
        <w:t>selected TLS extensions,</w:t>
      </w:r>
      <w:r>
        <w:rPr>
          <w:lang w:val="en-US"/>
        </w:rPr>
        <w:t xml:space="preserve"> and,</w:t>
      </w:r>
    </w:p>
    <w:p w14:paraId="2E96A1C2" w14:textId="55ED1088" w:rsidR="004D63FA" w:rsidRDefault="00FF1AAD" w:rsidP="00FF1AAD">
      <w:pPr>
        <w:pStyle w:val="B1"/>
        <w:rPr>
          <w:lang w:val="en-US"/>
        </w:rPr>
      </w:pPr>
      <w:r>
        <w:rPr>
          <w:lang w:val="en-US"/>
        </w:rPr>
        <w:t>-</w:t>
      </w:r>
      <w:r>
        <w:rPr>
          <w:lang w:val="en-US"/>
        </w:rPr>
        <w:tab/>
      </w:r>
      <w:r>
        <w:rPr>
          <w:lang w:val="en-US"/>
        </w:rPr>
        <w:t>C</w:t>
      </w:r>
      <w:r w:rsidR="004D63FA" w:rsidRPr="00906049">
        <w:rPr>
          <w:lang w:val="en-US"/>
        </w:rPr>
        <w:t>ertificates associated with UE and AF (if available</w:t>
      </w:r>
      <w:r w:rsidR="004D63FA">
        <w:rPr>
          <w:lang w:val="en-US"/>
        </w:rPr>
        <w:t>; use of AKMA does not require certificates</w:t>
      </w:r>
      <w:r w:rsidR="004D63FA" w:rsidRPr="00906049">
        <w:rPr>
          <w:lang w:val="en-US"/>
        </w:rPr>
        <w:t>)</w:t>
      </w:r>
      <w:r w:rsidR="004D63FA">
        <w:rPr>
          <w:lang w:val="en-US"/>
        </w:rPr>
        <w:t>.</w:t>
      </w:r>
    </w:p>
    <w:p w14:paraId="17F93712" w14:textId="77777777" w:rsidR="004D63FA" w:rsidRDefault="004D63FA" w:rsidP="00FF1AAD">
      <w:pPr>
        <w:rPr>
          <w:lang w:val="en-US"/>
        </w:rPr>
      </w:pPr>
      <w:r>
        <w:rPr>
          <w:lang w:val="en-US"/>
        </w:rPr>
        <w:t xml:space="preserve">A difference to the TLS 1.2 case is that </w:t>
      </w:r>
      <w:proofErr w:type="spellStart"/>
      <w:r>
        <w:rPr>
          <w:lang w:val="en-US"/>
        </w:rPr>
        <w:t>Ua</w:t>
      </w:r>
      <w:proofErr w:type="spellEnd"/>
      <w:r>
        <w:rPr>
          <w:lang w:val="en-US"/>
        </w:rPr>
        <w:t xml:space="preserve">* definition for TLS 1.3 states that the UE now indicates use of AKMA, not in a </w:t>
      </w:r>
      <w:proofErr w:type="spellStart"/>
      <w:r w:rsidRPr="00884F82">
        <w:rPr>
          <w:rFonts w:ascii="Courier New" w:hAnsi="Courier New" w:cs="Courier New"/>
          <w:lang w:val="en-US"/>
        </w:rPr>
        <w:t>ClientKeyExchange</w:t>
      </w:r>
      <w:proofErr w:type="spellEnd"/>
      <w:r>
        <w:rPr>
          <w:lang w:val="en-US"/>
        </w:rPr>
        <w:t xml:space="preserve"> handshake message, but rather as part of a </w:t>
      </w:r>
      <w:proofErr w:type="spellStart"/>
      <w:r w:rsidRPr="003E2007">
        <w:rPr>
          <w:rFonts w:ascii="Courier New" w:hAnsi="Courier New" w:cs="Courier New"/>
          <w:lang w:val="en-US"/>
        </w:rPr>
        <w:t>PresharedKey</w:t>
      </w:r>
      <w:proofErr w:type="spellEnd"/>
      <w:r>
        <w:rPr>
          <w:lang w:val="en-US"/>
        </w:rPr>
        <w:t xml:space="preserve"> extension to the </w:t>
      </w:r>
      <w:proofErr w:type="spellStart"/>
      <w:r w:rsidRPr="003E2007">
        <w:rPr>
          <w:rFonts w:ascii="Courier New" w:hAnsi="Courier New" w:cs="Courier New"/>
          <w:lang w:val="en-US"/>
        </w:rPr>
        <w:t>ClientHello</w:t>
      </w:r>
      <w:proofErr w:type="spellEnd"/>
      <w:r>
        <w:rPr>
          <w:lang w:val="en-US"/>
        </w:rPr>
        <w:t xml:space="preserve">.  The format is however the same, the PSK identity field is set to </w:t>
      </w:r>
      <w:r w:rsidRPr="00B308AA">
        <w:rPr>
          <w:noProof/>
        </w:rPr>
        <w:t xml:space="preserve">"3GPP-AKMA" </w:t>
      </w:r>
      <w:r>
        <w:rPr>
          <w:noProof/>
        </w:rPr>
        <w:t>followed by the A-KID</w:t>
      </w:r>
      <w:r>
        <w:rPr>
          <w:lang w:val="en-US"/>
        </w:rPr>
        <w:t>.</w:t>
      </w:r>
    </w:p>
    <w:p w14:paraId="50E3FE8E" w14:textId="7DE175E9" w:rsidR="004D63FA" w:rsidRPr="00441496" w:rsidRDefault="004D63FA" w:rsidP="00FF1AAD">
      <w:pPr>
        <w:rPr>
          <w:lang w:val="en-US"/>
        </w:rPr>
      </w:pPr>
      <w:r>
        <w:rPr>
          <w:lang w:val="en-US"/>
        </w:rPr>
        <w:t>TLS 1.3 allows so called early data to start to flow, interleaved with handshake messages, whose handling is discussed in clause A.4.2.4.</w:t>
      </w:r>
    </w:p>
    <w:p w14:paraId="4785BA05" w14:textId="6AB21539" w:rsidR="00441496" w:rsidRPr="00441496" w:rsidRDefault="00441496" w:rsidP="00FF1AAD">
      <w:pPr>
        <w:pStyle w:val="Heading3"/>
        <w:rPr>
          <w:lang w:val="en-US"/>
        </w:rPr>
      </w:pPr>
      <w:bookmarkStart w:id="421" w:name="_Toc221554306"/>
      <w:r>
        <w:rPr>
          <w:lang w:val="en-US"/>
        </w:rPr>
        <w:t>A.4.2.4</w:t>
      </w:r>
      <w:r>
        <w:rPr>
          <w:lang w:val="en-US"/>
        </w:rPr>
        <w:tab/>
        <w:t xml:space="preserve">D-POI </w:t>
      </w:r>
      <w:r w:rsidRPr="00441496">
        <w:rPr>
          <w:lang w:val="en-US"/>
        </w:rPr>
        <w:t>Security processing state machine</w:t>
      </w:r>
      <w:bookmarkEnd w:id="421"/>
    </w:p>
    <w:p w14:paraId="55A98146" w14:textId="1F69741F" w:rsidR="004D63FA" w:rsidRDefault="004D63FA" w:rsidP="00FF1AAD">
      <w:pPr>
        <w:pStyle w:val="Heading4"/>
        <w:rPr>
          <w:lang w:val="en-US"/>
        </w:rPr>
      </w:pPr>
      <w:bookmarkStart w:id="422" w:name="_Toc194476274"/>
      <w:bookmarkStart w:id="423" w:name="_Toc221554307"/>
      <w:r>
        <w:rPr>
          <w:lang w:val="en-US"/>
        </w:rPr>
        <w:t>A.4.2.</w:t>
      </w:r>
      <w:r w:rsidR="00441496">
        <w:rPr>
          <w:lang w:val="en-US"/>
        </w:rPr>
        <w:t>4.1</w:t>
      </w:r>
      <w:r w:rsidR="00441496">
        <w:rPr>
          <w:lang w:val="en-US"/>
        </w:rPr>
        <w:tab/>
      </w:r>
      <w:r>
        <w:rPr>
          <w:lang w:val="en-US"/>
        </w:rPr>
        <w:t>Deriving initial cryptographic context</w:t>
      </w:r>
      <w:bookmarkEnd w:id="422"/>
      <w:bookmarkEnd w:id="423"/>
    </w:p>
    <w:p w14:paraId="62D145A6" w14:textId="0FE61AC9" w:rsidR="004D63FA" w:rsidRDefault="004D63FA" w:rsidP="00FF1AAD">
      <w:pPr>
        <w:rPr>
          <w:lang w:val="en-US"/>
        </w:rPr>
      </w:pPr>
      <w:r>
        <w:rPr>
          <w:lang w:val="en-US"/>
        </w:rPr>
        <w:t>Initial context here refers to the values which are valid before any early data or encrypted handshake messages (see clause A.4.2.4</w:t>
      </w:r>
      <w:r w:rsidR="005028CE">
        <w:rPr>
          <w:lang w:val="en-US"/>
        </w:rPr>
        <w:t>.2</w:t>
      </w:r>
      <w:r>
        <w:rPr>
          <w:lang w:val="en-US"/>
        </w:rPr>
        <w:t xml:space="preserve">) have been exchanged between UE and AF. That is, values valid at the point where the AF has just sent the TLS </w:t>
      </w:r>
      <w:proofErr w:type="spellStart"/>
      <w:r w:rsidRPr="00D87AFB">
        <w:rPr>
          <w:rFonts w:ascii="Courier New" w:hAnsi="Courier New" w:cs="Courier New"/>
          <w:lang w:val="en-US"/>
        </w:rPr>
        <w:t>ServerHell</w:t>
      </w:r>
      <w:r>
        <w:rPr>
          <w:lang w:val="en-US"/>
        </w:rPr>
        <w:t>o</w:t>
      </w:r>
      <w:proofErr w:type="spellEnd"/>
      <w:r>
        <w:rPr>
          <w:lang w:val="en-US"/>
        </w:rPr>
        <w:t xml:space="preserve"> message.</w:t>
      </w:r>
    </w:p>
    <w:p w14:paraId="1169EEBD" w14:textId="77777777" w:rsidR="004D63FA" w:rsidRDefault="004D63FA" w:rsidP="00FF1AAD">
      <w:pPr>
        <w:rPr>
          <w:lang w:val="en-US"/>
        </w:rPr>
      </w:pPr>
      <w:r>
        <w:rPr>
          <w:lang w:val="en-US"/>
        </w:rPr>
        <w:t xml:space="preserve">First, the </w:t>
      </w:r>
      <w:proofErr w:type="spellStart"/>
      <w:r>
        <w:rPr>
          <w:lang w:val="en-US"/>
        </w:rPr>
        <w:t>xIRI</w:t>
      </w:r>
      <w:proofErr w:type="spellEnd"/>
      <w:r>
        <w:rPr>
          <w:lang w:val="en-US"/>
        </w:rPr>
        <w:t xml:space="preserve"> listed above can be directly populated into the cryptographic context, along with the TLS sequence numbers (initiated to zero).</w:t>
      </w:r>
    </w:p>
    <w:p w14:paraId="27F87EAF" w14:textId="539257BC" w:rsidR="004D63FA" w:rsidRDefault="004D63FA" w:rsidP="00FF1AAD">
      <w:pPr>
        <w:rPr>
          <w:lang w:val="en-US"/>
        </w:rPr>
      </w:pPr>
      <w:r>
        <w:rPr>
          <w:lang w:val="en-US"/>
        </w:rPr>
        <w:t>The other main piece of information that needs to be derived to initialize the cryptographic context is the cryptographic keys. But in contrast to TLS 1.2, some more computations are needed to derive all the keys needed within the TLS session. First, the external TLS PSK key is set to the AKMA K</w:t>
      </w:r>
      <w:r w:rsidRPr="00EB62BE">
        <w:rPr>
          <w:vertAlign w:val="subscript"/>
          <w:lang w:val="en-US"/>
        </w:rPr>
        <w:t>AF</w:t>
      </w:r>
      <w:r>
        <w:rPr>
          <w:lang w:val="en-US"/>
        </w:rPr>
        <w:t xml:space="preserve"> key. The details of the remaining key derivations can be found in clause 7 of </w:t>
      </w:r>
      <w:r w:rsidR="00FF1AAD">
        <w:rPr>
          <w:lang w:val="en-US"/>
        </w:rPr>
        <w:t xml:space="preserve">IETF RFC </w:t>
      </w:r>
      <w:r w:rsidR="00C21443">
        <w:rPr>
          <w:lang w:val="en-US"/>
        </w:rPr>
        <w:t xml:space="preserve">8446 </w:t>
      </w:r>
      <w:r>
        <w:rPr>
          <w:lang w:val="en-US"/>
        </w:rPr>
        <w:t>[</w:t>
      </w:r>
      <w:r w:rsidR="00D55F14">
        <w:rPr>
          <w:lang w:val="en-US"/>
        </w:rPr>
        <w:t>15</w:t>
      </w:r>
      <w:r>
        <w:rPr>
          <w:lang w:val="en-US"/>
        </w:rPr>
        <w:t xml:space="preserve">], a short </w:t>
      </w:r>
      <w:r w:rsidR="005028CE">
        <w:rPr>
          <w:lang w:val="en-US"/>
        </w:rPr>
        <w:t>high-level</w:t>
      </w:r>
      <w:r>
        <w:rPr>
          <w:lang w:val="en-US"/>
        </w:rPr>
        <w:t xml:space="preserve"> summary is provided in table A.4.2.</w:t>
      </w:r>
      <w:r w:rsidR="005028CE">
        <w:rPr>
          <w:lang w:val="en-US"/>
        </w:rPr>
        <w:t>4.1</w:t>
      </w:r>
      <w:r>
        <w:rPr>
          <w:lang w:val="en-US"/>
        </w:rPr>
        <w:t>-1 below.</w:t>
      </w:r>
    </w:p>
    <w:p w14:paraId="0320D7FE" w14:textId="0967288A" w:rsidR="004D63FA" w:rsidRPr="00F16426" w:rsidRDefault="004D63FA" w:rsidP="004D63FA">
      <w:pPr>
        <w:pStyle w:val="TH"/>
      </w:pPr>
      <w:r w:rsidRPr="00410461">
        <w:t xml:space="preserve">Table </w:t>
      </w:r>
      <w:r>
        <w:t>A.4.2.</w:t>
      </w:r>
      <w:r w:rsidR="00441496">
        <w:t>4.1</w:t>
      </w:r>
      <w:r w:rsidRPr="00410461">
        <w:t xml:space="preserve">-1: </w:t>
      </w:r>
      <w:r>
        <w:t>The set of derived keys for TLS 1.3. Keys prefixed by * in most cases refer to a pair of keys (one for UE/client and one for AF/server), see text.</w:t>
      </w:r>
    </w:p>
    <w:tbl>
      <w:tblPr>
        <w:tblStyle w:val="TableGrid"/>
        <w:tblW w:w="5103" w:type="dxa"/>
        <w:tblInd w:w="2235" w:type="dxa"/>
        <w:tblLayout w:type="fixed"/>
        <w:tblLook w:val="04A0" w:firstRow="1" w:lastRow="0" w:firstColumn="1" w:lastColumn="0" w:noHBand="0" w:noVBand="1"/>
      </w:tblPr>
      <w:tblGrid>
        <w:gridCol w:w="3118"/>
        <w:gridCol w:w="1985"/>
      </w:tblGrid>
      <w:tr w:rsidR="004D63FA" w14:paraId="7B606DD1" w14:textId="77777777" w:rsidTr="003206BB">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0AEBA4" w14:textId="77777777" w:rsidR="004D63FA" w:rsidRPr="00F16426" w:rsidRDefault="004D63FA" w:rsidP="00C21443">
            <w:pPr>
              <w:pStyle w:val="TAH"/>
              <w:rPr>
                <w:lang w:val="sv-SE"/>
              </w:rPr>
            </w:pPr>
            <w:r w:rsidRPr="00F16426">
              <w:rPr>
                <w:lang w:val="sv-SE"/>
              </w:rPr>
              <w:t>Derived key</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FEA72F" w14:textId="77777777" w:rsidR="004D63FA" w:rsidRPr="00F16426" w:rsidRDefault="004D63FA" w:rsidP="00C21443">
            <w:pPr>
              <w:pStyle w:val="TAH"/>
              <w:rPr>
                <w:lang w:val="sv-SE"/>
              </w:rPr>
            </w:pPr>
            <w:r w:rsidRPr="00F16426">
              <w:rPr>
                <w:lang w:val="sv-SE"/>
              </w:rPr>
              <w:t xml:space="preserve">Derived from  </w:t>
            </w:r>
          </w:p>
        </w:tc>
      </w:tr>
      <w:tr w:rsidR="004D63FA" w14:paraId="68BD2EC8"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3D61F086" w14:textId="77777777" w:rsidR="004D63FA" w:rsidRPr="00B07F15" w:rsidRDefault="004D63FA" w:rsidP="00C21443">
            <w:pPr>
              <w:pStyle w:val="TAL"/>
              <w:rPr>
                <w:rFonts w:eastAsia="MS Mincho"/>
              </w:rPr>
            </w:pPr>
            <w:proofErr w:type="spellStart"/>
            <w:r w:rsidRPr="00B07F15">
              <w:t>early_secret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155196C" w14:textId="77777777" w:rsidR="004D63FA" w:rsidRPr="00B07F15" w:rsidRDefault="004D63FA" w:rsidP="00C21443">
            <w:pPr>
              <w:pStyle w:val="TAL"/>
              <w:rPr>
                <w:rFonts w:eastAsia="MS Mincho"/>
                <w:lang w:val="sv-SE"/>
              </w:rPr>
            </w:pPr>
            <w:r w:rsidRPr="00B07F15">
              <w:rPr>
                <w:lang w:val="sv-SE"/>
              </w:rPr>
              <w:t>external TLS PSK</w:t>
            </w:r>
          </w:p>
        </w:tc>
      </w:tr>
      <w:tr w:rsidR="004D63FA" w14:paraId="0B0D5AF9"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3CB893E3" w14:textId="77777777" w:rsidR="004D63FA" w:rsidRPr="00B07F15" w:rsidRDefault="004D63FA" w:rsidP="00C21443">
            <w:pPr>
              <w:pStyle w:val="TAL"/>
              <w:rPr>
                <w:rFonts w:eastAsia="MS Mincho"/>
              </w:rPr>
            </w:pPr>
            <w:proofErr w:type="spellStart"/>
            <w:r w:rsidRPr="00B07F15">
              <w:t>binder_key</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00E2E27" w14:textId="77777777" w:rsidR="004D63FA" w:rsidRPr="00B07F15" w:rsidRDefault="004D63FA" w:rsidP="00C21443">
            <w:pPr>
              <w:pStyle w:val="TAL"/>
              <w:rPr>
                <w:rFonts w:eastAsia="MS Mincho"/>
              </w:rPr>
            </w:pPr>
            <w:proofErr w:type="spellStart"/>
            <w:r w:rsidRPr="00B07F15">
              <w:t>early_secret</w:t>
            </w:r>
            <w:proofErr w:type="spellEnd"/>
          </w:p>
        </w:tc>
      </w:tr>
      <w:tr w:rsidR="004D63FA" w14:paraId="1A79505C"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1A67BCE7" w14:textId="77777777" w:rsidR="004D63FA" w:rsidRPr="00B07F15" w:rsidRDefault="004D63FA" w:rsidP="00C21443">
            <w:pPr>
              <w:pStyle w:val="TAL"/>
              <w:rPr>
                <w:rFonts w:eastAsia="MS Mincho"/>
              </w:rPr>
            </w:pPr>
            <w:proofErr w:type="spellStart"/>
            <w:r w:rsidRPr="00B07F15">
              <w:t>client_early_traffic_secret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8C6B779" w14:textId="77777777" w:rsidR="004D63FA" w:rsidRPr="00B07F15" w:rsidRDefault="004D63FA" w:rsidP="00C21443">
            <w:pPr>
              <w:pStyle w:val="TAL"/>
              <w:rPr>
                <w:rFonts w:eastAsia="MS Mincho"/>
              </w:rPr>
            </w:pPr>
            <w:proofErr w:type="spellStart"/>
            <w:r w:rsidRPr="00B07F15">
              <w:t>early_secret</w:t>
            </w:r>
            <w:proofErr w:type="spellEnd"/>
          </w:p>
        </w:tc>
      </w:tr>
      <w:tr w:rsidR="004D63FA" w14:paraId="1D933591"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3B0CA420" w14:textId="77777777" w:rsidR="004D63FA" w:rsidRPr="00B07F15" w:rsidRDefault="004D63FA" w:rsidP="00C21443">
            <w:pPr>
              <w:pStyle w:val="TAL"/>
              <w:rPr>
                <w:rFonts w:eastAsia="MS Mincho"/>
              </w:rPr>
            </w:pPr>
            <w:proofErr w:type="spellStart"/>
            <w:r w:rsidRPr="00B07F15">
              <w:t>early_exporter_master_secret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F013D22" w14:textId="77777777" w:rsidR="004D63FA" w:rsidRPr="00B07F15" w:rsidRDefault="004D63FA" w:rsidP="00C21443">
            <w:pPr>
              <w:pStyle w:val="TAL"/>
              <w:rPr>
                <w:rFonts w:eastAsia="MS Mincho"/>
              </w:rPr>
            </w:pPr>
            <w:proofErr w:type="spellStart"/>
            <w:r w:rsidRPr="00B07F15">
              <w:t>early_secret</w:t>
            </w:r>
            <w:proofErr w:type="spellEnd"/>
          </w:p>
        </w:tc>
      </w:tr>
      <w:tr w:rsidR="004D63FA" w14:paraId="03E2BCD3"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337ACB07" w14:textId="77777777" w:rsidR="004D63FA" w:rsidRPr="00B07F15" w:rsidRDefault="004D63FA" w:rsidP="00C21443">
            <w:pPr>
              <w:pStyle w:val="TAL"/>
              <w:rPr>
                <w:rFonts w:eastAsia="MS Mincho"/>
              </w:rPr>
            </w:pPr>
            <w:proofErr w:type="spellStart"/>
            <w:r w:rsidRPr="00B07F15">
              <w:t>handshake_secret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08CB8CBC" w14:textId="77777777" w:rsidR="004D63FA" w:rsidRPr="00B07F15" w:rsidRDefault="004D63FA" w:rsidP="00C21443">
            <w:pPr>
              <w:pStyle w:val="TAL"/>
              <w:rPr>
                <w:rFonts w:eastAsia="MS Mincho"/>
              </w:rPr>
            </w:pPr>
            <w:proofErr w:type="spellStart"/>
            <w:r w:rsidRPr="00B07F15">
              <w:t>early_secret</w:t>
            </w:r>
            <w:proofErr w:type="spellEnd"/>
          </w:p>
        </w:tc>
      </w:tr>
      <w:tr w:rsidR="004D63FA" w14:paraId="46ABF94E" w14:textId="77777777" w:rsidTr="003206BB">
        <w:tc>
          <w:tcPr>
            <w:tcW w:w="3118" w:type="dxa"/>
            <w:tcBorders>
              <w:top w:val="single" w:sz="4" w:space="0" w:color="auto"/>
              <w:left w:val="single" w:sz="4" w:space="0" w:color="auto"/>
              <w:bottom w:val="single" w:sz="4" w:space="0" w:color="auto"/>
              <w:right w:val="single" w:sz="4" w:space="0" w:color="auto"/>
            </w:tcBorders>
          </w:tcPr>
          <w:p w14:paraId="2C72AACB" w14:textId="77777777" w:rsidR="004D63FA" w:rsidRPr="00B07F15" w:rsidRDefault="004D63FA" w:rsidP="00C21443">
            <w:pPr>
              <w:pStyle w:val="TAL"/>
            </w:pPr>
            <w:r w:rsidRPr="00B07F15">
              <w:t>*_</w:t>
            </w:r>
            <w:proofErr w:type="spellStart"/>
            <w:r w:rsidRPr="00B07F15">
              <w:t>handshake_traffic_secret</w:t>
            </w:r>
            <w:proofErr w:type="spellEnd"/>
          </w:p>
        </w:tc>
        <w:tc>
          <w:tcPr>
            <w:tcW w:w="1985" w:type="dxa"/>
            <w:tcBorders>
              <w:top w:val="single" w:sz="4" w:space="0" w:color="auto"/>
              <w:left w:val="single" w:sz="4" w:space="0" w:color="auto"/>
              <w:bottom w:val="single" w:sz="4" w:space="0" w:color="auto"/>
              <w:right w:val="single" w:sz="4" w:space="0" w:color="auto"/>
            </w:tcBorders>
          </w:tcPr>
          <w:p w14:paraId="460EF3CE" w14:textId="77777777" w:rsidR="004D63FA" w:rsidRPr="00B07F15" w:rsidRDefault="004D63FA" w:rsidP="00C21443">
            <w:pPr>
              <w:pStyle w:val="TAL"/>
            </w:pPr>
            <w:proofErr w:type="spellStart"/>
            <w:r w:rsidRPr="00B07F15">
              <w:t>handshake_secret</w:t>
            </w:r>
            <w:proofErr w:type="spellEnd"/>
          </w:p>
        </w:tc>
      </w:tr>
      <w:tr w:rsidR="004D63FA" w14:paraId="5688C0BE"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4E880C83" w14:textId="77777777" w:rsidR="004D63FA" w:rsidRPr="00B07F15" w:rsidRDefault="004D63FA" w:rsidP="00C21443">
            <w:pPr>
              <w:pStyle w:val="TAL"/>
              <w:rPr>
                <w:rFonts w:eastAsia="MS Mincho"/>
              </w:rPr>
            </w:pPr>
            <w:proofErr w:type="spellStart"/>
            <w:r w:rsidRPr="00B07F15">
              <w:t>master_secret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454DC00" w14:textId="77777777" w:rsidR="004D63FA" w:rsidRPr="00B07F15" w:rsidRDefault="004D63FA" w:rsidP="00C21443">
            <w:pPr>
              <w:pStyle w:val="TAL"/>
              <w:rPr>
                <w:rFonts w:eastAsia="MS Mincho"/>
              </w:rPr>
            </w:pPr>
            <w:proofErr w:type="spellStart"/>
            <w:r w:rsidRPr="00B07F15">
              <w:t>handshake_secret</w:t>
            </w:r>
            <w:proofErr w:type="spellEnd"/>
          </w:p>
        </w:tc>
      </w:tr>
      <w:tr w:rsidR="004D63FA" w14:paraId="2558C303"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57572392" w14:textId="77777777" w:rsidR="004D63FA" w:rsidRPr="00B07F15" w:rsidRDefault="004D63FA" w:rsidP="00C21443">
            <w:pPr>
              <w:pStyle w:val="TAL"/>
              <w:rPr>
                <w:rFonts w:eastAsia="MS Mincho"/>
                <w:lang w:val="sv-SE"/>
              </w:rPr>
            </w:pPr>
            <w:r w:rsidRPr="00B07F15">
              <w:rPr>
                <w:lang w:val="sv-SE"/>
              </w:rPr>
              <w:t>*</w:t>
            </w:r>
            <w:r w:rsidRPr="00B07F15">
              <w:t>_application</w:t>
            </w:r>
            <w:r>
              <w:rPr>
                <w:lang w:val="sv-SE"/>
              </w:rPr>
              <w:t>_</w:t>
            </w:r>
            <w:r w:rsidRPr="00B07F15">
              <w:t>traffic</w:t>
            </w:r>
            <w:r>
              <w:rPr>
                <w:lang w:val="sv-SE"/>
              </w:rPr>
              <w:t>_</w:t>
            </w:r>
            <w:r w:rsidRPr="00B07F15">
              <w:t>secret</w:t>
            </w:r>
            <w:r>
              <w:rPr>
                <w:lang w:val="sv-SE"/>
              </w:rPr>
              <w:t>_N</w:t>
            </w:r>
          </w:p>
        </w:tc>
        <w:tc>
          <w:tcPr>
            <w:tcW w:w="1985" w:type="dxa"/>
            <w:tcBorders>
              <w:top w:val="single" w:sz="4" w:space="0" w:color="auto"/>
              <w:left w:val="single" w:sz="4" w:space="0" w:color="auto"/>
              <w:bottom w:val="single" w:sz="4" w:space="0" w:color="auto"/>
              <w:right w:val="single" w:sz="4" w:space="0" w:color="auto"/>
            </w:tcBorders>
            <w:hideMark/>
          </w:tcPr>
          <w:p w14:paraId="44FC7D1E" w14:textId="77777777" w:rsidR="004D63FA" w:rsidRPr="00B07F15" w:rsidRDefault="004D63FA" w:rsidP="00C21443">
            <w:pPr>
              <w:pStyle w:val="TAL"/>
              <w:rPr>
                <w:rFonts w:eastAsia="MS Mincho"/>
              </w:rPr>
            </w:pPr>
            <w:proofErr w:type="spellStart"/>
            <w:r w:rsidRPr="00B07F15">
              <w:t>master_secret</w:t>
            </w:r>
            <w:proofErr w:type="spellEnd"/>
          </w:p>
        </w:tc>
      </w:tr>
      <w:tr w:rsidR="004D63FA" w14:paraId="2B1CFFBD" w14:textId="77777777" w:rsidTr="003206BB">
        <w:tc>
          <w:tcPr>
            <w:tcW w:w="3118" w:type="dxa"/>
            <w:tcBorders>
              <w:top w:val="single" w:sz="4" w:space="0" w:color="auto"/>
              <w:left w:val="single" w:sz="4" w:space="0" w:color="auto"/>
              <w:bottom w:val="single" w:sz="4" w:space="0" w:color="auto"/>
              <w:right w:val="single" w:sz="4" w:space="0" w:color="auto"/>
            </w:tcBorders>
            <w:hideMark/>
          </w:tcPr>
          <w:p w14:paraId="593E1F22" w14:textId="77777777" w:rsidR="004D63FA" w:rsidRPr="00B07F15" w:rsidRDefault="004D63FA" w:rsidP="00C21443">
            <w:pPr>
              <w:pStyle w:val="TAL"/>
              <w:rPr>
                <w:rFonts w:eastAsia="MS Mincho"/>
              </w:rPr>
            </w:pPr>
            <w:proofErr w:type="spellStart"/>
            <w:r w:rsidRPr="00B07F15">
              <w:t>exporter_master_secret</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3F3D3B69" w14:textId="77777777" w:rsidR="004D63FA" w:rsidRPr="00B07F15" w:rsidRDefault="004D63FA" w:rsidP="00C21443">
            <w:pPr>
              <w:pStyle w:val="TAL"/>
              <w:rPr>
                <w:rFonts w:eastAsia="MS Mincho"/>
              </w:rPr>
            </w:pPr>
            <w:proofErr w:type="spellStart"/>
            <w:r w:rsidRPr="00B07F15">
              <w:t>master_secret</w:t>
            </w:r>
            <w:proofErr w:type="spellEnd"/>
          </w:p>
        </w:tc>
      </w:tr>
      <w:tr w:rsidR="004D63FA" w14:paraId="5E794654" w14:textId="77777777" w:rsidTr="003206BB">
        <w:tc>
          <w:tcPr>
            <w:tcW w:w="3118" w:type="dxa"/>
            <w:tcBorders>
              <w:top w:val="single" w:sz="4" w:space="0" w:color="auto"/>
              <w:left w:val="single" w:sz="4" w:space="0" w:color="auto"/>
              <w:bottom w:val="single" w:sz="4" w:space="0" w:color="auto"/>
              <w:right w:val="single" w:sz="4" w:space="0" w:color="auto"/>
            </w:tcBorders>
          </w:tcPr>
          <w:p w14:paraId="128BD246" w14:textId="77777777" w:rsidR="004D63FA" w:rsidRPr="00B07F15" w:rsidRDefault="004D63FA" w:rsidP="00C21443">
            <w:pPr>
              <w:pStyle w:val="TAL"/>
            </w:pPr>
            <w:proofErr w:type="spellStart"/>
            <w:r w:rsidRPr="00B07F15">
              <w:t>resumption_master_secret</w:t>
            </w:r>
            <w:proofErr w:type="spellEnd"/>
          </w:p>
        </w:tc>
        <w:tc>
          <w:tcPr>
            <w:tcW w:w="1985" w:type="dxa"/>
            <w:tcBorders>
              <w:top w:val="single" w:sz="4" w:space="0" w:color="auto"/>
              <w:left w:val="single" w:sz="4" w:space="0" w:color="auto"/>
              <w:bottom w:val="single" w:sz="4" w:space="0" w:color="auto"/>
              <w:right w:val="single" w:sz="4" w:space="0" w:color="auto"/>
            </w:tcBorders>
          </w:tcPr>
          <w:p w14:paraId="190E8E64" w14:textId="77777777" w:rsidR="004D63FA" w:rsidRPr="00B07F15" w:rsidRDefault="004D63FA" w:rsidP="00C21443">
            <w:pPr>
              <w:pStyle w:val="TAL"/>
            </w:pPr>
            <w:proofErr w:type="spellStart"/>
            <w:r w:rsidRPr="00B07F15">
              <w:t>master_secret</w:t>
            </w:r>
            <w:proofErr w:type="spellEnd"/>
          </w:p>
        </w:tc>
      </w:tr>
      <w:tr w:rsidR="004D63FA" w14:paraId="34F4BA0B" w14:textId="77777777" w:rsidTr="003206BB">
        <w:tc>
          <w:tcPr>
            <w:tcW w:w="3118" w:type="dxa"/>
            <w:tcBorders>
              <w:top w:val="single" w:sz="4" w:space="0" w:color="auto"/>
              <w:left w:val="single" w:sz="4" w:space="0" w:color="auto"/>
              <w:bottom w:val="single" w:sz="4" w:space="0" w:color="auto"/>
              <w:right w:val="single" w:sz="4" w:space="0" w:color="auto"/>
            </w:tcBorders>
          </w:tcPr>
          <w:p w14:paraId="6D8BE09A" w14:textId="77777777" w:rsidR="004D63FA" w:rsidRPr="00B07F15" w:rsidRDefault="004D63FA" w:rsidP="00C21443">
            <w:pPr>
              <w:pStyle w:val="TAL"/>
              <w:rPr>
                <w:lang w:val="sv-SE"/>
              </w:rPr>
            </w:pPr>
            <w:r w:rsidRPr="00B07F15">
              <w:rPr>
                <w:lang w:val="sv-SE"/>
              </w:rPr>
              <w:t>*_write_key</w:t>
            </w:r>
          </w:p>
        </w:tc>
        <w:tc>
          <w:tcPr>
            <w:tcW w:w="1985" w:type="dxa"/>
            <w:tcBorders>
              <w:top w:val="single" w:sz="4" w:space="0" w:color="auto"/>
              <w:left w:val="single" w:sz="4" w:space="0" w:color="auto"/>
              <w:bottom w:val="single" w:sz="4" w:space="0" w:color="auto"/>
              <w:right w:val="single" w:sz="4" w:space="0" w:color="auto"/>
            </w:tcBorders>
          </w:tcPr>
          <w:p w14:paraId="2A3456DA" w14:textId="19405E43" w:rsidR="004D63FA" w:rsidRPr="00B07F15" w:rsidRDefault="004D63FA" w:rsidP="00C21443">
            <w:pPr>
              <w:pStyle w:val="TAL"/>
              <w:rPr>
                <w:lang w:val="sv-SE"/>
              </w:rPr>
            </w:pPr>
            <w:r w:rsidRPr="00B07F15">
              <w:rPr>
                <w:lang w:val="sv-SE"/>
              </w:rPr>
              <w:t>see text</w:t>
            </w:r>
          </w:p>
        </w:tc>
      </w:tr>
    </w:tbl>
    <w:p w14:paraId="2B921176" w14:textId="77777777" w:rsidR="004D63FA" w:rsidRDefault="004D63FA" w:rsidP="004D63FA">
      <w:pPr>
        <w:pStyle w:val="NoSpacing"/>
        <w:rPr>
          <w:rFonts w:eastAsiaTheme="minorHAnsi"/>
          <w:sz w:val="22"/>
          <w:szCs w:val="22"/>
        </w:rPr>
      </w:pPr>
    </w:p>
    <w:p w14:paraId="1DB4B110" w14:textId="43058A34" w:rsidR="004D63FA" w:rsidRDefault="004D63FA" w:rsidP="004D63FA">
      <w:pPr>
        <w:rPr>
          <w:lang w:val="en-US"/>
        </w:rPr>
      </w:pPr>
      <w:r>
        <w:rPr>
          <w:lang w:val="en-US"/>
        </w:rPr>
        <w:t xml:space="preserve">Deriving the </w:t>
      </w:r>
      <w:r w:rsidRPr="00B07F15">
        <w:t>*_</w:t>
      </w:r>
      <w:proofErr w:type="spellStart"/>
      <w:r w:rsidRPr="00B07F15">
        <w:t>handshake_traffic_secret</w:t>
      </w:r>
      <w:proofErr w:type="spellEnd"/>
      <w:r>
        <w:t xml:space="preserve"> is </w:t>
      </w:r>
      <w:proofErr w:type="gramStart"/>
      <w:r>
        <w:t>a first priority</w:t>
      </w:r>
      <w:proofErr w:type="gramEnd"/>
      <w:r>
        <w:t xml:space="preserve">, since those keys are needed to decrypt the </w:t>
      </w:r>
      <w:r w:rsidRPr="0065657C">
        <w:rPr>
          <w:rFonts w:ascii="Courier New" w:hAnsi="Courier New" w:cs="Courier New"/>
        </w:rPr>
        <w:t>Handshake</w:t>
      </w:r>
      <w:r>
        <w:t xml:space="preserve"> itself</w:t>
      </w:r>
      <w:r w:rsidR="00572785">
        <w:t>, i.e. they are needed to complete the tasks of the SHIFF as discussed above</w:t>
      </w:r>
      <w:r>
        <w:t>.</w:t>
      </w:r>
    </w:p>
    <w:p w14:paraId="37F97A72" w14:textId="77777777" w:rsidR="004D63FA" w:rsidRDefault="004D63FA" w:rsidP="004D63FA">
      <w:pPr>
        <w:rPr>
          <w:lang w:val="en-US"/>
        </w:rPr>
      </w:pPr>
      <w:r>
        <w:rPr>
          <w:lang w:val="en-US"/>
        </w:rPr>
        <w:t xml:space="preserve">The derivations also depend on hashed transcripts of the communication between the UE and the AF. The </w:t>
      </w:r>
      <w:r>
        <w:rPr>
          <w:lang w:val="sv-SE"/>
        </w:rPr>
        <w:t>*_write_key</w:t>
      </w:r>
      <w:r>
        <w:rPr>
          <w:lang w:val="en-US"/>
        </w:rPr>
        <w:t xml:space="preserve"> in the last row </w:t>
      </w:r>
      <w:proofErr w:type="gramStart"/>
      <w:r>
        <w:rPr>
          <w:lang w:val="en-US"/>
        </w:rPr>
        <w:t>actually corresponds</w:t>
      </w:r>
      <w:proofErr w:type="gramEnd"/>
      <w:r>
        <w:rPr>
          <w:lang w:val="en-US"/>
        </w:rPr>
        <w:t xml:space="preserve"> to a client specific key and two pairs of client/server-specific keys:</w:t>
      </w:r>
    </w:p>
    <w:p w14:paraId="78DB33C3" w14:textId="01A1D32C" w:rsidR="004D63FA" w:rsidRPr="005305FB" w:rsidRDefault="00C21443" w:rsidP="00C21443">
      <w:pPr>
        <w:pStyle w:val="B1"/>
        <w:rPr>
          <w:lang w:val="en-US"/>
        </w:rPr>
      </w:pPr>
      <w:r>
        <w:rPr>
          <w:lang w:val="en-US"/>
        </w:rPr>
        <w:t>-</w:t>
      </w:r>
      <w:r>
        <w:rPr>
          <w:lang w:val="en-US"/>
        </w:rPr>
        <w:tab/>
        <w:t>T</w:t>
      </w:r>
      <w:r w:rsidR="004D63FA" w:rsidRPr="005305FB">
        <w:rPr>
          <w:lang w:val="en-US"/>
        </w:rPr>
        <w:t xml:space="preserve">he </w:t>
      </w:r>
      <w:proofErr w:type="spellStart"/>
      <w:r w:rsidR="004D63FA" w:rsidRPr="005305FB">
        <w:rPr>
          <w:lang w:val="en-US"/>
        </w:rPr>
        <w:t>client_early_data_write_key</w:t>
      </w:r>
      <w:proofErr w:type="spellEnd"/>
      <w:r w:rsidR="004D63FA" w:rsidRPr="005305FB">
        <w:rPr>
          <w:lang w:val="en-US"/>
        </w:rPr>
        <w:t xml:space="preserve"> is used for early data and is derived from </w:t>
      </w:r>
      <w:proofErr w:type="spellStart"/>
      <w:r w:rsidR="004D63FA" w:rsidRPr="005305FB">
        <w:t>client_early_traffic_secret</w:t>
      </w:r>
      <w:proofErr w:type="spellEnd"/>
      <w:r>
        <w:t>.</w:t>
      </w:r>
    </w:p>
    <w:p w14:paraId="0C5DC391" w14:textId="715579D8" w:rsidR="004D63FA" w:rsidRPr="005305FB" w:rsidRDefault="00C21443" w:rsidP="00C21443">
      <w:pPr>
        <w:pStyle w:val="B1"/>
        <w:rPr>
          <w:lang w:val="en-US"/>
        </w:rPr>
      </w:pPr>
      <w:r>
        <w:rPr>
          <w:lang w:val="en-US"/>
        </w:rPr>
        <w:t>-</w:t>
      </w:r>
      <w:r>
        <w:rPr>
          <w:lang w:val="en-US"/>
        </w:rPr>
        <w:tab/>
        <w:t>T</w:t>
      </w:r>
      <w:r w:rsidR="004D63FA" w:rsidRPr="005305FB">
        <w:t xml:space="preserve">he </w:t>
      </w:r>
      <w:r w:rsidR="004D63FA" w:rsidRPr="005305FB">
        <w:rPr>
          <w:lang w:val="sv-SE"/>
        </w:rPr>
        <w:t xml:space="preserve">*_handshake_write_key is used for encrypted handshake and is derived from the corresponding </w:t>
      </w:r>
      <w:r w:rsidR="004D63FA" w:rsidRPr="005305FB">
        <w:t>*_</w:t>
      </w:r>
      <w:proofErr w:type="spellStart"/>
      <w:r w:rsidR="004D63FA" w:rsidRPr="005305FB">
        <w:t>handshake_traffic_secret</w:t>
      </w:r>
      <w:proofErr w:type="spellEnd"/>
      <w:r>
        <w:t>.</w:t>
      </w:r>
    </w:p>
    <w:p w14:paraId="042451BE" w14:textId="243D4DF1" w:rsidR="004D63FA" w:rsidRPr="005305FB" w:rsidRDefault="00C21443" w:rsidP="00C21443">
      <w:pPr>
        <w:pStyle w:val="B1"/>
        <w:rPr>
          <w:lang w:val="en-US"/>
        </w:rPr>
      </w:pPr>
      <w:r>
        <w:t>-</w:t>
      </w:r>
      <w:r>
        <w:tab/>
        <w:t>T</w:t>
      </w:r>
      <w:r w:rsidR="004D63FA" w:rsidRPr="005305FB">
        <w:t>he *_</w:t>
      </w:r>
      <w:proofErr w:type="spellStart"/>
      <w:r w:rsidR="004D63FA" w:rsidRPr="005305FB">
        <w:t>application_write_key</w:t>
      </w:r>
      <w:proofErr w:type="spellEnd"/>
      <w:r w:rsidR="004D63FA" w:rsidRPr="005305FB">
        <w:t xml:space="preserve"> is used for application data and is derived from </w:t>
      </w:r>
      <w:r w:rsidR="004D63FA" w:rsidRPr="005305FB">
        <w:rPr>
          <w:lang w:val="sv-SE"/>
        </w:rPr>
        <w:t>*</w:t>
      </w:r>
      <w:r w:rsidR="004D63FA" w:rsidRPr="005305FB">
        <w:t>_</w:t>
      </w:r>
      <w:proofErr w:type="spellStart"/>
      <w:r w:rsidR="004D63FA" w:rsidRPr="005305FB">
        <w:t>application</w:t>
      </w:r>
      <w:r w:rsidR="004D63FA">
        <w:t>_</w:t>
      </w:r>
      <w:r w:rsidR="004D63FA" w:rsidRPr="005305FB">
        <w:t>traffic</w:t>
      </w:r>
      <w:r w:rsidR="004D63FA">
        <w:t>_</w:t>
      </w:r>
      <w:r w:rsidR="004D63FA" w:rsidRPr="005305FB">
        <w:t>secret</w:t>
      </w:r>
      <w:r w:rsidR="004D63FA">
        <w:t>_N</w:t>
      </w:r>
      <w:proofErr w:type="spellEnd"/>
      <w:r w:rsidR="004D63FA" w:rsidRPr="005305FB">
        <w:t>.</w:t>
      </w:r>
    </w:p>
    <w:p w14:paraId="0060A51E" w14:textId="1CDEB468" w:rsidR="004D63FA" w:rsidRDefault="004D63FA" w:rsidP="004D63FA">
      <w:pPr>
        <w:rPr>
          <w:lang w:val="en-US"/>
        </w:rPr>
      </w:pPr>
      <w:r>
        <w:rPr>
          <w:lang w:val="en-US"/>
        </w:rPr>
        <w:lastRenderedPageBreak/>
        <w:t xml:space="preserve">For each of these five keys, there is also a corresponding "nonce" to be used as part of CSI: </w:t>
      </w:r>
      <w:proofErr w:type="spellStart"/>
      <w:r w:rsidR="006A343D">
        <w:rPr>
          <w:lang w:val="en-US"/>
        </w:rPr>
        <w:t>client</w:t>
      </w:r>
      <w:r>
        <w:rPr>
          <w:lang w:val="en-US"/>
        </w:rPr>
        <w:t>_write_iv</w:t>
      </w:r>
      <w:proofErr w:type="spellEnd"/>
      <w:r w:rsidR="006A343D">
        <w:rPr>
          <w:lang w:val="en-US"/>
        </w:rPr>
        <w:t xml:space="preserve"> and </w:t>
      </w:r>
      <w:proofErr w:type="spellStart"/>
      <w:r w:rsidR="006A343D">
        <w:rPr>
          <w:lang w:val="en-US"/>
        </w:rPr>
        <w:t>server_write_iv</w:t>
      </w:r>
      <w:proofErr w:type="spellEnd"/>
      <w:r>
        <w:rPr>
          <w:lang w:val="en-US"/>
        </w:rPr>
        <w:t>, derived from the same key as the corresponding *_</w:t>
      </w:r>
      <w:proofErr w:type="spellStart"/>
      <w:r>
        <w:rPr>
          <w:lang w:val="en-US"/>
        </w:rPr>
        <w:t>write_key</w:t>
      </w:r>
      <w:proofErr w:type="spellEnd"/>
      <w:r>
        <w:rPr>
          <w:lang w:val="en-US"/>
        </w:rPr>
        <w:t>.</w:t>
      </w:r>
    </w:p>
    <w:p w14:paraId="16AB2121" w14:textId="09F41CD2" w:rsidR="004D63FA" w:rsidRPr="005305FB" w:rsidRDefault="004D63FA" w:rsidP="004D63FA">
      <w:pPr>
        <w:rPr>
          <w:lang w:val="en-US"/>
        </w:rPr>
      </w:pPr>
      <w:r>
        <w:rPr>
          <w:lang w:val="en-US"/>
        </w:rPr>
        <w:t xml:space="preserve">The keys </w:t>
      </w:r>
      <w:r w:rsidRPr="00B07F15">
        <w:rPr>
          <w:lang w:val="sv-SE"/>
        </w:rPr>
        <w:t>*</w:t>
      </w:r>
      <w:r w:rsidRPr="00B07F15">
        <w:t>_application</w:t>
      </w:r>
      <w:r>
        <w:rPr>
          <w:lang w:val="sv-SE"/>
        </w:rPr>
        <w:t>_</w:t>
      </w:r>
      <w:r w:rsidRPr="00B07F15">
        <w:t>traffic</w:t>
      </w:r>
      <w:r>
        <w:rPr>
          <w:lang w:val="sv-SE"/>
        </w:rPr>
        <w:t>_</w:t>
      </w:r>
      <w:r w:rsidRPr="00B07F15">
        <w:t>secret</w:t>
      </w:r>
      <w:r>
        <w:rPr>
          <w:lang w:val="sv-SE"/>
        </w:rPr>
        <w:t>_N can be updated dynamically during a session, see clause A.4.2.</w:t>
      </w:r>
      <w:r w:rsidR="005028CE">
        <w:rPr>
          <w:lang w:val="sv-SE"/>
        </w:rPr>
        <w:t>4.3</w:t>
      </w:r>
      <w:r>
        <w:rPr>
          <w:lang w:val="sv-SE"/>
        </w:rPr>
        <w:t>.</w:t>
      </w:r>
    </w:p>
    <w:p w14:paraId="3E22AF6E" w14:textId="77777777" w:rsidR="004D63FA" w:rsidRPr="00DE16E8" w:rsidRDefault="004D63FA" w:rsidP="004D63FA">
      <w:pPr>
        <w:rPr>
          <w:lang w:val="en-US"/>
        </w:rPr>
      </w:pPr>
      <w:r>
        <w:rPr>
          <w:lang w:val="en-US"/>
        </w:rPr>
        <w:t>With all this information in the cryptographic context, the D-POI is now set up to receive and process protected (encrypted) messages sent between UE and STF.</w:t>
      </w:r>
    </w:p>
    <w:p w14:paraId="53B0D8E5" w14:textId="5E2D63E7" w:rsidR="004D63FA" w:rsidRDefault="004D63FA" w:rsidP="00C21443">
      <w:pPr>
        <w:pStyle w:val="Heading4"/>
        <w:rPr>
          <w:lang w:val="en-US"/>
        </w:rPr>
      </w:pPr>
      <w:bookmarkStart w:id="424" w:name="_Toc194476275"/>
      <w:bookmarkStart w:id="425" w:name="_Toc221554308"/>
      <w:r>
        <w:rPr>
          <w:lang w:val="en-US"/>
        </w:rPr>
        <w:t>A.4.2.4</w:t>
      </w:r>
      <w:r w:rsidR="00441496">
        <w:rPr>
          <w:lang w:val="en-US"/>
        </w:rPr>
        <w:t>.2</w:t>
      </w:r>
      <w:r>
        <w:rPr>
          <w:lang w:val="en-US"/>
        </w:rPr>
        <w:tab/>
      </w:r>
      <w:r>
        <w:rPr>
          <w:lang w:val="en-US"/>
        </w:rPr>
        <w:tab/>
        <w:t xml:space="preserve">Processing (decrypting) of </w:t>
      </w:r>
      <w:proofErr w:type="spellStart"/>
      <w:r>
        <w:rPr>
          <w:lang w:val="en-US"/>
        </w:rPr>
        <w:t>xCC</w:t>
      </w:r>
      <w:bookmarkEnd w:id="424"/>
      <w:bookmarkEnd w:id="425"/>
      <w:proofErr w:type="spellEnd"/>
    </w:p>
    <w:p w14:paraId="427DB59D" w14:textId="363E53E7" w:rsidR="004D63FA" w:rsidRDefault="004935F7" w:rsidP="004D63FA">
      <w:pPr>
        <w:rPr>
          <w:lang w:val="en-US"/>
        </w:rPr>
      </w:pPr>
      <w:r>
        <w:rPr>
          <w:lang w:val="en-US"/>
        </w:rPr>
        <w:t>A</w:t>
      </w:r>
      <w:r w:rsidR="004D63FA">
        <w:rPr>
          <w:lang w:val="en-US"/>
        </w:rPr>
        <w:t xml:space="preserve"> major </w:t>
      </w:r>
      <w:r>
        <w:rPr>
          <w:lang w:val="en-US"/>
        </w:rPr>
        <w:t>difference</w:t>
      </w:r>
      <w:r w:rsidR="004D63FA">
        <w:rPr>
          <w:lang w:val="en-US"/>
        </w:rPr>
        <w:t xml:space="preserve"> to TLS 1.2 </w:t>
      </w:r>
      <w:r>
        <w:rPr>
          <w:lang w:val="en-US"/>
        </w:rPr>
        <w:t>has</w:t>
      </w:r>
      <w:r w:rsidR="004D63FA">
        <w:rPr>
          <w:lang w:val="en-US"/>
        </w:rPr>
        <w:t xml:space="preserve"> already been mentioned: application traffic (early data) can start to flow before the handshake is complete. The keys used to encrypt/decrypt the application traffic are all </w:t>
      </w:r>
      <w:proofErr w:type="gramStart"/>
      <w:r w:rsidR="004D63FA">
        <w:rPr>
          <w:lang w:val="en-US"/>
        </w:rPr>
        <w:t>different, but</w:t>
      </w:r>
      <w:proofErr w:type="gramEnd"/>
      <w:r w:rsidR="004D63FA">
        <w:rPr>
          <w:lang w:val="en-US"/>
        </w:rPr>
        <w:t xml:space="preserve"> derived from the same basic session key as discussed above. Therefore</w:t>
      </w:r>
      <w:r w:rsidR="00572785">
        <w:rPr>
          <w:lang w:val="en-US"/>
        </w:rPr>
        <w:t>,</w:t>
      </w:r>
      <w:r w:rsidR="004D63FA">
        <w:rPr>
          <w:lang w:val="en-US"/>
        </w:rPr>
        <w:t xml:space="preserve"> the D-POI has to identify which key to use, and this can be done as follows.</w:t>
      </w:r>
    </w:p>
    <w:p w14:paraId="6B050B0A" w14:textId="77777777" w:rsidR="004D63FA" w:rsidRDefault="004D63FA" w:rsidP="004D63FA">
      <w:pPr>
        <w:rPr>
          <w:lang w:val="en-US"/>
        </w:rPr>
      </w:pPr>
      <w:r>
        <w:rPr>
          <w:lang w:val="en-US"/>
        </w:rPr>
        <w:t xml:space="preserve">If the UE has early data, it includes an (unencrypted) </w:t>
      </w:r>
      <w:proofErr w:type="spellStart"/>
      <w:r w:rsidRPr="00621611">
        <w:rPr>
          <w:rFonts w:ascii="Courier New" w:hAnsi="Courier New" w:cs="Courier New"/>
          <w:lang w:val="en-US"/>
        </w:rPr>
        <w:t>EarlyDataIndication</w:t>
      </w:r>
      <w:proofErr w:type="spellEnd"/>
      <w:r>
        <w:rPr>
          <w:lang w:val="en-US"/>
        </w:rPr>
        <w:t xml:space="preserve"> in the </w:t>
      </w:r>
      <w:proofErr w:type="spellStart"/>
      <w:r w:rsidRPr="00621611">
        <w:rPr>
          <w:rFonts w:ascii="Courier New" w:hAnsi="Courier New" w:cs="Courier New"/>
          <w:lang w:val="en-US"/>
        </w:rPr>
        <w:t>ClientHello</w:t>
      </w:r>
      <w:proofErr w:type="spellEnd"/>
      <w:r>
        <w:rPr>
          <w:lang w:val="en-US"/>
        </w:rPr>
        <w:t xml:space="preserve"> handshake message. This includes an indication of the maximum size of early data that the UE will send. After this, any TLS </w:t>
      </w:r>
      <w:r w:rsidRPr="0065657C">
        <w:rPr>
          <w:rFonts w:ascii="Courier New" w:hAnsi="Courier New" w:cs="Courier New"/>
          <w:lang w:val="en-US"/>
        </w:rPr>
        <w:t>Application</w:t>
      </w:r>
      <w:r>
        <w:rPr>
          <w:lang w:val="en-US"/>
        </w:rPr>
        <w:t xml:space="preserve"> PDU that follows is encrypted with the corresponding keys. The cipher suite used for the early data is provisioned along with the pre-shared key (in the present case an AKMA key). When the UE has no more early data to send, it indicates this by a special </w:t>
      </w:r>
      <w:proofErr w:type="spellStart"/>
      <w:r w:rsidRPr="00EE1CCE">
        <w:rPr>
          <w:rFonts w:ascii="Courier New" w:hAnsi="Courier New" w:cs="Courier New"/>
          <w:lang w:val="en-US"/>
        </w:rPr>
        <w:t>EndOfEarlyData</w:t>
      </w:r>
      <w:proofErr w:type="spellEnd"/>
      <w:r>
        <w:rPr>
          <w:lang w:val="en-US"/>
        </w:rPr>
        <w:t xml:space="preserve"> handshake message. Thus, all TLS </w:t>
      </w:r>
      <w:r w:rsidRPr="0065657C">
        <w:rPr>
          <w:rFonts w:ascii="Courier New" w:hAnsi="Courier New" w:cs="Courier New"/>
          <w:lang w:val="en-US"/>
        </w:rPr>
        <w:t>Application</w:t>
      </w:r>
      <w:r>
        <w:rPr>
          <w:lang w:val="en-US"/>
        </w:rPr>
        <w:t xml:space="preserve"> PDU that follows that message use the "normal" session encryption keys and the cipher suite negotiated during the handshake (which in principle </w:t>
      </w:r>
      <w:r w:rsidRPr="00EE1CCE">
        <w:rPr>
          <w:i/>
          <w:lang w:val="en-US"/>
        </w:rPr>
        <w:t>can</w:t>
      </w:r>
      <w:r>
        <w:rPr>
          <w:lang w:val="en-US"/>
        </w:rPr>
        <w:t xml:space="preserve"> be different from the early data cipher suite).</w:t>
      </w:r>
    </w:p>
    <w:p w14:paraId="3B855D1E" w14:textId="77777777" w:rsidR="004D63FA" w:rsidRDefault="004D63FA" w:rsidP="004D63FA">
      <w:pPr>
        <w:rPr>
          <w:lang w:val="en-US"/>
        </w:rPr>
      </w:pPr>
      <w:r>
        <w:rPr>
          <w:lang w:val="en-US"/>
        </w:rPr>
        <w:t>TLS 1.3 only uses AEAD cipher suites. This means that the CSI needed to decrypt (and verify) a TLS 1.3 PDU consists of:</w:t>
      </w:r>
    </w:p>
    <w:p w14:paraId="065223B0" w14:textId="062ABCFF" w:rsidR="004D63FA" w:rsidRPr="00D32911" w:rsidRDefault="00C21443" w:rsidP="00C21443">
      <w:pPr>
        <w:pStyle w:val="B1"/>
        <w:rPr>
          <w:lang w:val="en-US"/>
        </w:rPr>
      </w:pPr>
      <w:r>
        <w:rPr>
          <w:lang w:val="en-US"/>
        </w:rPr>
        <w:t>-</w:t>
      </w:r>
      <w:r>
        <w:rPr>
          <w:lang w:val="en-US"/>
        </w:rPr>
        <w:tab/>
      </w:r>
      <w:r>
        <w:rPr>
          <w:lang w:val="en-US"/>
        </w:rPr>
        <w:t>A</w:t>
      </w:r>
      <w:r w:rsidR="004D63FA" w:rsidRPr="00D32911">
        <w:rPr>
          <w:lang w:val="en-US"/>
        </w:rPr>
        <w:t>n ECSI in the form of an in-band "nonce"</w:t>
      </w:r>
      <w:r w:rsidR="004D63FA">
        <w:rPr>
          <w:lang w:val="en-US"/>
        </w:rPr>
        <w:t xml:space="preserve"> from the TLS record payload,</w:t>
      </w:r>
    </w:p>
    <w:p w14:paraId="182FDDF9" w14:textId="06EEC93A" w:rsidR="004D63FA" w:rsidRDefault="00C21443" w:rsidP="00C21443">
      <w:pPr>
        <w:pStyle w:val="B1"/>
        <w:rPr>
          <w:lang w:val="en-US"/>
        </w:rPr>
      </w:pPr>
      <w:r>
        <w:rPr>
          <w:lang w:val="en-US"/>
        </w:rPr>
        <w:t>-</w:t>
      </w:r>
      <w:r>
        <w:rPr>
          <w:lang w:val="en-US"/>
        </w:rPr>
        <w:tab/>
      </w:r>
      <w:r>
        <w:rPr>
          <w:lang w:val="en-US"/>
        </w:rPr>
        <w:t>A</w:t>
      </w:r>
      <w:r w:rsidR="004D63FA" w:rsidRPr="00D32911">
        <w:rPr>
          <w:lang w:val="en-US"/>
        </w:rPr>
        <w:t xml:space="preserve"> </w:t>
      </w:r>
      <w:r w:rsidR="004D63FA">
        <w:rPr>
          <w:lang w:val="en-US"/>
        </w:rPr>
        <w:t>per-session nonce-</w:t>
      </w:r>
      <w:r w:rsidR="004D63FA" w:rsidRPr="00D32911">
        <w:rPr>
          <w:lang w:val="en-US"/>
        </w:rPr>
        <w:t xml:space="preserve">value maintained in the cryptographic context (the </w:t>
      </w:r>
      <w:proofErr w:type="spellStart"/>
      <w:r w:rsidR="004D63FA" w:rsidRPr="00D32911">
        <w:rPr>
          <w:rFonts w:ascii="Courier New" w:hAnsi="Courier New" w:cs="Courier New"/>
          <w:lang w:val="en-US"/>
        </w:rPr>
        <w:t>write_iv</w:t>
      </w:r>
      <w:proofErr w:type="spellEnd"/>
      <w:r w:rsidR="004D63FA" w:rsidRPr="00D32911">
        <w:rPr>
          <w:lang w:val="en-US"/>
        </w:rPr>
        <w:t>)</w:t>
      </w:r>
      <w:r w:rsidR="004D63FA">
        <w:rPr>
          <w:lang w:val="en-US"/>
        </w:rPr>
        <w:t>, and,</w:t>
      </w:r>
    </w:p>
    <w:p w14:paraId="7F63546C" w14:textId="3E19A6EE" w:rsidR="004D63FA" w:rsidRDefault="00C21443" w:rsidP="00C21443">
      <w:pPr>
        <w:pStyle w:val="B1"/>
        <w:rPr>
          <w:lang w:val="en-US"/>
        </w:rPr>
      </w:pPr>
      <w:r>
        <w:rPr>
          <w:lang w:val="en-US"/>
        </w:rPr>
        <w:t>-</w:t>
      </w:r>
      <w:r>
        <w:rPr>
          <w:lang w:val="en-US"/>
        </w:rPr>
        <w:tab/>
      </w:r>
      <w:r>
        <w:rPr>
          <w:lang w:val="en-US"/>
        </w:rPr>
        <w:t>T</w:t>
      </w:r>
      <w:r w:rsidR="004D63FA">
        <w:rPr>
          <w:lang w:val="en-US"/>
        </w:rPr>
        <w:t>he 64-bit TLS sequence number (also part of the cryptographic context).</w:t>
      </w:r>
    </w:p>
    <w:p w14:paraId="4F6AC4BE" w14:textId="7803AFF4" w:rsidR="004D63FA" w:rsidRDefault="004D63FA" w:rsidP="00C21443">
      <w:pPr>
        <w:pStyle w:val="Heading4"/>
        <w:rPr>
          <w:lang w:val="en-US"/>
        </w:rPr>
      </w:pPr>
      <w:bookmarkStart w:id="426" w:name="_Toc194476276"/>
      <w:bookmarkStart w:id="427" w:name="_Toc221554309"/>
      <w:r>
        <w:rPr>
          <w:lang w:val="en-US"/>
        </w:rPr>
        <w:t>A.4.2.</w:t>
      </w:r>
      <w:r w:rsidR="00441496">
        <w:rPr>
          <w:lang w:val="en-US"/>
        </w:rPr>
        <w:t>4.3</w:t>
      </w:r>
      <w:r>
        <w:rPr>
          <w:lang w:val="en-US"/>
        </w:rPr>
        <w:tab/>
      </w:r>
      <w:r>
        <w:rPr>
          <w:lang w:val="en-US"/>
        </w:rPr>
        <w:tab/>
        <w:t>Updating cryptographic context</w:t>
      </w:r>
      <w:bookmarkEnd w:id="426"/>
      <w:bookmarkEnd w:id="427"/>
    </w:p>
    <w:p w14:paraId="00C67552" w14:textId="38F338FD" w:rsidR="004D63FA" w:rsidRDefault="004D63FA" w:rsidP="00C21443">
      <w:pPr>
        <w:rPr>
          <w:lang w:val="en-US"/>
        </w:rPr>
      </w:pPr>
      <w:r>
        <w:rPr>
          <w:lang w:val="en-US"/>
        </w:rPr>
        <w:t xml:space="preserve">As in TLS 1.2, the sequence number is incremented by one on each processed TLS record. In TLS 1.3, the session keys can moreover be updated dynamically: a new "generation" key is derived from the current one when a </w:t>
      </w:r>
      <w:proofErr w:type="spellStart"/>
      <w:r w:rsidRPr="00C25DBE">
        <w:rPr>
          <w:rFonts w:ascii="Courier New" w:hAnsi="Courier New" w:cs="Courier New"/>
          <w:lang w:val="en-US"/>
        </w:rPr>
        <w:t>KeyUpdate</w:t>
      </w:r>
      <w:proofErr w:type="spellEnd"/>
      <w:r>
        <w:rPr>
          <w:lang w:val="en-US"/>
        </w:rPr>
        <w:t xml:space="preserve"> message is issued (which can occur at any time after the initial handshake is complete). The new key keys are derived as</w:t>
      </w:r>
      <w:r w:rsidR="00C21443">
        <w:rPr>
          <w:lang w:val="en-US"/>
        </w:rPr>
        <w:br/>
      </w:r>
      <w:r w:rsidR="00BA3B0F">
        <w:rPr>
          <w:lang w:val="en-US"/>
        </w:rPr>
        <w:br/>
      </w:r>
      <w:r>
        <w:rPr>
          <w:rFonts w:eastAsia="Times New Roman"/>
          <w:lang w:eastAsia="en-GB"/>
        </w:rPr>
        <w:t xml:space="preserve">          </w:t>
      </w:r>
      <w:r w:rsidRPr="00C25DBE">
        <w:rPr>
          <w:rFonts w:eastAsia="Times New Roman"/>
          <w:lang w:eastAsia="en-GB"/>
        </w:rPr>
        <w:t>application_traffic_secret_</w:t>
      </w:r>
      <w:r>
        <w:rPr>
          <w:rFonts w:eastAsia="Times New Roman"/>
          <w:lang w:eastAsia="en-GB"/>
        </w:rPr>
        <w:t>N+</w:t>
      </w:r>
      <w:proofErr w:type="gramStart"/>
      <w:r>
        <w:rPr>
          <w:rFonts w:eastAsia="Times New Roman"/>
          <w:lang w:eastAsia="en-GB"/>
        </w:rPr>
        <w:t xml:space="preserve">1 </w:t>
      </w:r>
      <w:r w:rsidRPr="00C25DBE">
        <w:rPr>
          <w:rFonts w:eastAsia="Times New Roman"/>
          <w:lang w:eastAsia="en-GB"/>
        </w:rPr>
        <w:t xml:space="preserve"> =</w:t>
      </w:r>
      <w:proofErr w:type="gramEnd"/>
      <w:r w:rsidRPr="00C25DBE">
        <w:rPr>
          <w:rFonts w:eastAsia="Times New Roman"/>
          <w:lang w:eastAsia="en-GB"/>
        </w:rPr>
        <w:t xml:space="preserve"> KDF</w:t>
      </w:r>
      <w:r w:rsidRPr="00C25DBE">
        <w:rPr>
          <w:lang w:eastAsia="en-GB"/>
        </w:rPr>
        <w:t>(</w:t>
      </w:r>
      <w:proofErr w:type="spellStart"/>
      <w:r w:rsidRPr="00C25DBE">
        <w:rPr>
          <w:lang w:eastAsia="en-GB"/>
        </w:rPr>
        <w:t>application_traffic_secret</w:t>
      </w:r>
      <w:proofErr w:type="spellEnd"/>
      <w:r w:rsidRPr="00C25DBE">
        <w:rPr>
          <w:lang w:eastAsia="en-GB"/>
        </w:rPr>
        <w:t>_</w:t>
      </w:r>
      <w:r>
        <w:rPr>
          <w:lang w:val="sv-SE" w:eastAsia="en-GB"/>
        </w:rPr>
        <w:t>N</w:t>
      </w:r>
      <w:r w:rsidRPr="00C25DBE">
        <w:rPr>
          <w:lang w:eastAsia="en-GB"/>
        </w:rPr>
        <w:t>,</w:t>
      </w:r>
      <w:r w:rsidRPr="00C25DBE">
        <w:rPr>
          <w:lang w:val="sv-SE" w:eastAsia="en-GB"/>
        </w:rPr>
        <w:t xml:space="preserve"> …),</w:t>
      </w:r>
      <w:r w:rsidR="00C21443">
        <w:rPr>
          <w:lang w:val="sv-SE" w:eastAsia="en-GB"/>
        </w:rPr>
        <w:br/>
      </w:r>
      <w:r w:rsidRPr="00C25DBE">
        <w:rPr>
          <w:lang w:val="sv-SE" w:eastAsia="en-GB"/>
        </w:rPr>
        <w:br/>
      </w:r>
      <w:r w:rsidR="00C21443">
        <w:t>W</w:t>
      </w:r>
      <w:r w:rsidRPr="00C25DBE">
        <w:t xml:space="preserve">here KDF </w:t>
      </w:r>
      <w:r>
        <w:t>is the selected key deri</w:t>
      </w:r>
      <w:r w:rsidRPr="00C25DBE">
        <w:t xml:space="preserve">vation function, see clause 7.2 of </w:t>
      </w:r>
      <w:r w:rsidR="00BA3B0F">
        <w:t xml:space="preserve">IETF RFC 8446 </w:t>
      </w:r>
      <w:r w:rsidRPr="00C25DBE">
        <w:t>[</w:t>
      </w:r>
      <w:r w:rsidR="00D55F14">
        <w:rPr>
          <w:lang w:val="sv-SE"/>
        </w:rPr>
        <w:t>15</w:t>
      </w:r>
      <w:r w:rsidRPr="00C25DBE">
        <w:t xml:space="preserve">] for details. Therefore, if a </w:t>
      </w:r>
      <w:proofErr w:type="spellStart"/>
      <w:r w:rsidRPr="00C25DBE">
        <w:rPr>
          <w:lang w:val="en-US"/>
        </w:rPr>
        <w:t>KeyUpdate</w:t>
      </w:r>
      <w:proofErr w:type="spellEnd"/>
      <w:r>
        <w:rPr>
          <w:lang w:val="en-US"/>
        </w:rPr>
        <w:t xml:space="preserve"> </w:t>
      </w:r>
      <w:r w:rsidRPr="00C25DBE">
        <w:rPr>
          <w:lang w:val="en-US"/>
        </w:rPr>
        <w:t>message was just processed, the session keys of the cryptographic context are updated accordingly.</w:t>
      </w:r>
      <w:r>
        <w:rPr>
          <w:lang w:val="en-US"/>
        </w:rPr>
        <w:t xml:space="preserve"> If </w:t>
      </w:r>
      <w:proofErr w:type="gramStart"/>
      <w:r>
        <w:rPr>
          <w:lang w:val="en-US"/>
        </w:rPr>
        <w:t xml:space="preserve">a </w:t>
      </w:r>
      <w:proofErr w:type="spellStart"/>
      <w:r w:rsidRPr="00906049">
        <w:rPr>
          <w:lang w:val="en-US"/>
        </w:rPr>
        <w:t>KeyUpdate</w:t>
      </w:r>
      <w:proofErr w:type="spellEnd"/>
      <w:proofErr w:type="gramEnd"/>
      <w:r>
        <w:rPr>
          <w:lang w:val="en-US"/>
        </w:rPr>
        <w:t xml:space="preserve"> occurs, the sequence numbers are also re-initialized to zero.</w:t>
      </w:r>
    </w:p>
    <w:p w14:paraId="133F5024" w14:textId="77777777" w:rsidR="004D63FA" w:rsidRPr="006F303A" w:rsidRDefault="004D63FA" w:rsidP="004D63FA">
      <w:pPr>
        <w:rPr>
          <w:lang w:val="en-US"/>
        </w:rPr>
      </w:pPr>
      <w:r>
        <w:rPr>
          <w:lang w:val="en-US"/>
        </w:rPr>
        <w:t xml:space="preserve">While it is assumed that the ticket/resumption feature of TLS 1.3 is not used, there is of course no reason why tickets issued by the AF (via TLS </w:t>
      </w:r>
      <w:proofErr w:type="gramStart"/>
      <w:r>
        <w:rPr>
          <w:lang w:val="en-US"/>
        </w:rPr>
        <w:t xml:space="preserve">1.3  </w:t>
      </w:r>
      <w:proofErr w:type="spellStart"/>
      <w:r w:rsidRPr="00EA254F">
        <w:rPr>
          <w:rFonts w:ascii="Courier New" w:hAnsi="Courier New" w:cs="Courier New"/>
          <w:lang w:val="en-US"/>
        </w:rPr>
        <w:t>NewSessionTicket</w:t>
      </w:r>
      <w:proofErr w:type="spellEnd"/>
      <w:proofErr w:type="gramEnd"/>
      <w:r>
        <w:rPr>
          <w:lang w:val="en-US"/>
        </w:rPr>
        <w:t xml:space="preserve"> messages) and decrypted at the D-POI cannot be extracted and stored as part of the cryptographic context for potential future use.</w:t>
      </w:r>
    </w:p>
    <w:p w14:paraId="2980D2FA" w14:textId="2AADAE82" w:rsidR="004D63FA" w:rsidRDefault="004D63FA" w:rsidP="00BA3B0F">
      <w:pPr>
        <w:pStyle w:val="Heading2"/>
        <w:rPr>
          <w:lang w:val="en-US"/>
        </w:rPr>
      </w:pPr>
      <w:bookmarkStart w:id="428" w:name="_Toc194476277"/>
      <w:bookmarkStart w:id="429" w:name="_Toc221554310"/>
      <w:r>
        <w:rPr>
          <w:lang w:val="en-US"/>
        </w:rPr>
        <w:t>A.4.3</w:t>
      </w:r>
      <w:r>
        <w:rPr>
          <w:lang w:val="en-US"/>
        </w:rPr>
        <w:tab/>
        <w:t>LI activation with established encrypted session</w:t>
      </w:r>
      <w:bookmarkEnd w:id="428"/>
      <w:bookmarkEnd w:id="429"/>
    </w:p>
    <w:p w14:paraId="4E2A8F6B" w14:textId="62D1B89A" w:rsidR="004D63FA" w:rsidRDefault="004D63FA" w:rsidP="00BA3B0F">
      <w:pPr>
        <w:pStyle w:val="Heading3"/>
        <w:rPr>
          <w:lang w:val="en-US"/>
        </w:rPr>
      </w:pPr>
      <w:bookmarkStart w:id="430" w:name="_Toc194476278"/>
      <w:bookmarkStart w:id="431" w:name="_Toc221554311"/>
      <w:r>
        <w:rPr>
          <w:lang w:val="en-US"/>
        </w:rPr>
        <w:t>A.4.3.1</w:t>
      </w:r>
      <w:r>
        <w:rPr>
          <w:lang w:val="en-US"/>
        </w:rPr>
        <w:tab/>
      </w:r>
      <w:r>
        <w:rPr>
          <w:lang w:val="en-US"/>
        </w:rPr>
        <w:tab/>
      </w:r>
      <w:bookmarkEnd w:id="430"/>
      <w:r w:rsidR="00EC532C">
        <w:rPr>
          <w:lang w:val="en-US"/>
        </w:rPr>
        <w:t>Security protocol detection at SPDF</w:t>
      </w:r>
      <w:bookmarkEnd w:id="431"/>
    </w:p>
    <w:p w14:paraId="51CCEA77" w14:textId="7F0A11DA" w:rsidR="004D63FA" w:rsidRDefault="004D63FA" w:rsidP="004D63FA">
      <w:pPr>
        <w:rPr>
          <w:lang w:val="en-US"/>
        </w:rPr>
      </w:pPr>
      <w:r>
        <w:rPr>
          <w:lang w:val="en-US"/>
        </w:rPr>
        <w:t xml:space="preserve">Under the assumption that option II discussed in clause </w:t>
      </w:r>
      <w:r w:rsidR="00D55F14">
        <w:rPr>
          <w:lang w:val="en-US"/>
        </w:rPr>
        <w:t>A</w:t>
      </w:r>
      <w:r>
        <w:rPr>
          <w:lang w:val="en-US"/>
        </w:rPr>
        <w:t xml:space="preserve">.2 is used, the </w:t>
      </w:r>
      <w:r w:rsidR="00A140ED">
        <w:rPr>
          <w:lang w:val="en-US"/>
        </w:rPr>
        <w:t>SPDF</w:t>
      </w:r>
      <w:r>
        <w:rPr>
          <w:lang w:val="en-US"/>
        </w:rPr>
        <w:t xml:space="preserve"> can detect AKMA-related TLS 1.3 handshakes as described in clause A.4.</w:t>
      </w:r>
      <w:r w:rsidR="00361A6A">
        <w:rPr>
          <w:lang w:val="en-US"/>
        </w:rPr>
        <w:t>2.1</w:t>
      </w:r>
      <w:r>
        <w:rPr>
          <w:lang w:val="en-US"/>
        </w:rPr>
        <w:t xml:space="preserve">, i.e. based </w:t>
      </w:r>
      <w:r w:rsidR="00361A6A">
        <w:rPr>
          <w:lang w:val="en-US"/>
        </w:rPr>
        <w:t xml:space="preserve">port numbers and </w:t>
      </w:r>
      <w:r>
        <w:rPr>
          <w:lang w:val="en-US"/>
        </w:rPr>
        <w:t xml:space="preserve">on the presence of a </w:t>
      </w:r>
      <w:proofErr w:type="spellStart"/>
      <w:r w:rsidRPr="003E2007">
        <w:rPr>
          <w:rFonts w:ascii="Courier New" w:hAnsi="Courier New" w:cs="Courier New"/>
          <w:lang w:val="en-US"/>
        </w:rPr>
        <w:t>PresharedKey</w:t>
      </w:r>
      <w:proofErr w:type="spellEnd"/>
      <w:r>
        <w:rPr>
          <w:lang w:val="en-US"/>
        </w:rPr>
        <w:t xml:space="preserve"> extension to the </w:t>
      </w:r>
      <w:proofErr w:type="spellStart"/>
      <w:r w:rsidRPr="003E2007">
        <w:rPr>
          <w:rFonts w:ascii="Courier New" w:hAnsi="Courier New" w:cs="Courier New"/>
          <w:lang w:val="en-US"/>
        </w:rPr>
        <w:t>ClientHello</w:t>
      </w:r>
      <w:proofErr w:type="spellEnd"/>
      <w:r>
        <w:rPr>
          <w:lang w:val="en-US"/>
        </w:rPr>
        <w:t xml:space="preserve"> with the PSK identity field is set to </w:t>
      </w:r>
      <w:r w:rsidRPr="00B308AA">
        <w:rPr>
          <w:noProof/>
        </w:rPr>
        <w:t xml:space="preserve">"3GPP-AKMA" </w:t>
      </w:r>
      <w:r>
        <w:rPr>
          <w:noProof/>
        </w:rPr>
        <w:t>followed by the A-KID</w:t>
      </w:r>
      <w:r>
        <w:rPr>
          <w:lang w:val="en-US"/>
        </w:rPr>
        <w:t xml:space="preserve">. This is possible since </w:t>
      </w:r>
      <w:proofErr w:type="gramStart"/>
      <w:r>
        <w:rPr>
          <w:lang w:val="en-US"/>
        </w:rPr>
        <w:t xml:space="preserve">the </w:t>
      </w:r>
      <w:proofErr w:type="spellStart"/>
      <w:r w:rsidRPr="004635ED">
        <w:rPr>
          <w:rFonts w:ascii="Courier New" w:hAnsi="Courier New" w:cs="Courier New"/>
          <w:lang w:val="en-US"/>
        </w:rPr>
        <w:t>ClientHello</w:t>
      </w:r>
      <w:proofErr w:type="spellEnd"/>
      <w:proofErr w:type="gramEnd"/>
      <w:r>
        <w:rPr>
          <w:lang w:val="en-US"/>
        </w:rPr>
        <w:t xml:space="preserve"> is never encrypted.</w:t>
      </w:r>
    </w:p>
    <w:p w14:paraId="34B86052" w14:textId="09C0CB60" w:rsidR="004D63FA" w:rsidRDefault="004D63FA" w:rsidP="00BA3B0F">
      <w:pPr>
        <w:pStyle w:val="Heading3"/>
        <w:rPr>
          <w:lang w:val="en-US"/>
        </w:rPr>
      </w:pPr>
      <w:bookmarkStart w:id="432" w:name="_Toc194476279"/>
      <w:bookmarkStart w:id="433" w:name="_Toc221554312"/>
      <w:r>
        <w:rPr>
          <w:lang w:val="en-US"/>
        </w:rPr>
        <w:t>A.4.3.2</w:t>
      </w:r>
      <w:r>
        <w:rPr>
          <w:lang w:val="en-US"/>
        </w:rPr>
        <w:tab/>
      </w:r>
      <w:r>
        <w:rPr>
          <w:lang w:val="en-US"/>
        </w:rPr>
        <w:tab/>
      </w:r>
      <w:bookmarkEnd w:id="432"/>
      <w:r w:rsidR="00D2690B">
        <w:rPr>
          <w:lang w:val="en-US"/>
        </w:rPr>
        <w:t xml:space="preserve">Obtaining key management </w:t>
      </w:r>
      <w:proofErr w:type="spellStart"/>
      <w:r w:rsidR="00D2690B">
        <w:rPr>
          <w:lang w:val="en-US"/>
        </w:rPr>
        <w:t>xIRI</w:t>
      </w:r>
      <w:proofErr w:type="spellEnd"/>
      <w:r w:rsidR="00D2690B">
        <w:rPr>
          <w:lang w:val="en-US"/>
        </w:rPr>
        <w:t xml:space="preserve"> by use of AKMA</w:t>
      </w:r>
      <w:bookmarkEnd w:id="433"/>
    </w:p>
    <w:p w14:paraId="20540B7F" w14:textId="54A40755" w:rsidR="004D63FA" w:rsidRPr="001368D6" w:rsidRDefault="004D63FA" w:rsidP="004D63FA">
      <w:pPr>
        <w:rPr>
          <w:lang w:val="en-US"/>
        </w:rPr>
      </w:pPr>
      <w:r>
        <w:rPr>
          <w:lang w:val="en-US"/>
        </w:rPr>
        <w:t>This is handled identically to clause A.4.2.</w:t>
      </w:r>
      <w:r w:rsidR="005322C2">
        <w:rPr>
          <w:lang w:val="en-US"/>
        </w:rPr>
        <w:t>2</w:t>
      </w:r>
      <w:r>
        <w:rPr>
          <w:lang w:val="en-US"/>
        </w:rPr>
        <w:t>.</w:t>
      </w:r>
    </w:p>
    <w:p w14:paraId="5349DB94" w14:textId="3775083B" w:rsidR="004D63FA" w:rsidRDefault="004D63FA" w:rsidP="00BA3B0F">
      <w:pPr>
        <w:pStyle w:val="Heading3"/>
        <w:rPr>
          <w:lang w:val="en-US"/>
        </w:rPr>
      </w:pPr>
      <w:bookmarkStart w:id="434" w:name="_Toc194476280"/>
      <w:bookmarkStart w:id="435" w:name="_Toc221554313"/>
      <w:r>
        <w:rPr>
          <w:lang w:val="en-US"/>
        </w:rPr>
        <w:lastRenderedPageBreak/>
        <w:t>A.4.3.3</w:t>
      </w:r>
      <w:r>
        <w:rPr>
          <w:lang w:val="en-US"/>
        </w:rPr>
        <w:tab/>
      </w:r>
      <w:r>
        <w:rPr>
          <w:lang w:val="en-US"/>
        </w:rPr>
        <w:tab/>
      </w:r>
      <w:bookmarkEnd w:id="434"/>
      <w:r w:rsidR="00D2690B">
        <w:rPr>
          <w:lang w:val="en-US"/>
        </w:rPr>
        <w:t>Handshake interception</w:t>
      </w:r>
      <w:r w:rsidR="00EC532C">
        <w:rPr>
          <w:lang w:val="en-US"/>
        </w:rPr>
        <w:t xml:space="preserve"> at SHIFF and LMSSF</w:t>
      </w:r>
      <w:bookmarkEnd w:id="435"/>
    </w:p>
    <w:p w14:paraId="26FB7EA7" w14:textId="08D71CF6" w:rsidR="00A140ED" w:rsidRDefault="00A140ED" w:rsidP="00A140ED">
      <w:pPr>
        <w:rPr>
          <w:lang w:val="en-US"/>
        </w:rPr>
      </w:pPr>
      <w:r>
        <w:rPr>
          <w:lang w:val="en-US"/>
        </w:rPr>
        <w:t xml:space="preserve">All messages after the </w:t>
      </w:r>
      <w:proofErr w:type="spellStart"/>
      <w:r w:rsidRPr="003B1164">
        <w:rPr>
          <w:rFonts w:ascii="Courier New" w:hAnsi="Courier New" w:cs="Courier New"/>
          <w:lang w:val="en-US"/>
        </w:rPr>
        <w:t>ServerHello</w:t>
      </w:r>
      <w:proofErr w:type="spellEnd"/>
      <w:r>
        <w:rPr>
          <w:lang w:val="en-US"/>
        </w:rPr>
        <w:t xml:space="preserve"> are encrypted based on (AKMA) keys that the SHIFF (or D-POI) might not yet know. Further, all unencrypted headers indicate the </w:t>
      </w:r>
      <w:r w:rsidRPr="004635ED">
        <w:rPr>
          <w:rFonts w:ascii="Courier New" w:hAnsi="Courier New" w:cs="Courier New"/>
          <w:lang w:val="en-US"/>
        </w:rPr>
        <w:t>Application</w:t>
      </w:r>
      <w:r>
        <w:rPr>
          <w:lang w:val="en-US"/>
        </w:rPr>
        <w:t xml:space="preserve"> type, even if the content is a </w:t>
      </w:r>
      <w:r w:rsidRPr="004635ED">
        <w:rPr>
          <w:rFonts w:ascii="Courier New" w:hAnsi="Courier New" w:cs="Courier New"/>
          <w:lang w:val="en-US"/>
        </w:rPr>
        <w:t>Handshake</w:t>
      </w:r>
      <w:r>
        <w:rPr>
          <w:lang w:val="en-US"/>
        </w:rPr>
        <w:t xml:space="preserve"> message. Additionally, the UE could use the early data option to send encrypted application messages interleaved with the handshake messages. Therefore, the SHIFF needs to capture a </w:t>
      </w:r>
      <w:proofErr w:type="gramStart"/>
      <w:r>
        <w:rPr>
          <w:lang w:val="en-US"/>
        </w:rPr>
        <w:t>more or less "raw"</w:t>
      </w:r>
      <w:proofErr w:type="gramEnd"/>
      <w:r>
        <w:rPr>
          <w:lang w:val="en-US"/>
        </w:rPr>
        <w:t xml:space="preserve"> transcript of the rest of the handshake in encrypted format and forward to the LMSSF-S. There </w:t>
      </w:r>
      <w:proofErr w:type="gramStart"/>
      <w:r>
        <w:rPr>
          <w:lang w:val="en-US"/>
        </w:rPr>
        <w:t>still remains</w:t>
      </w:r>
      <w:proofErr w:type="gramEnd"/>
      <w:r>
        <w:rPr>
          <w:lang w:val="en-US"/>
        </w:rPr>
        <w:t xml:space="preserve"> an issue to potentially filter out messages that do not relate to the handshake. That task can only be robustly done after decryption (with knowledge of keys). It might of course happen that keys are known at the SEAF, so if made available, they could be used </w:t>
      </w:r>
      <w:proofErr w:type="gramStart"/>
      <w:r>
        <w:rPr>
          <w:lang w:val="en-US"/>
        </w:rPr>
        <w:t>simplify</w:t>
      </w:r>
      <w:proofErr w:type="gramEnd"/>
      <w:r>
        <w:rPr>
          <w:lang w:val="en-US"/>
        </w:rPr>
        <w:t xml:space="preserve"> the filtering task. However, it could then also result in the collection of application data that was sent prior to LI activation.</w:t>
      </w:r>
    </w:p>
    <w:p w14:paraId="19368684" w14:textId="5067D991" w:rsidR="00A140ED" w:rsidRDefault="00A140ED" w:rsidP="00BA3B0F">
      <w:pPr>
        <w:pStyle w:val="NO"/>
        <w:rPr>
          <w:lang w:val="en-US"/>
        </w:rPr>
      </w:pPr>
      <w:r>
        <w:rPr>
          <w:lang w:val="en-US"/>
        </w:rPr>
        <w:t>NOTE:</w:t>
      </w:r>
      <w:r>
        <w:rPr>
          <w:lang w:val="en-US"/>
        </w:rPr>
        <w:tab/>
        <w:t>Whether capturing this early data traffic for later decryption is permitted or not is likely to depend on local regulations. In some jurisdictions, it might be necessary to discard the data after determination that it really was early data, rather than handshake information.</w:t>
      </w:r>
    </w:p>
    <w:p w14:paraId="7EA6FB08" w14:textId="449A93D8" w:rsidR="004D63FA" w:rsidRDefault="00A140ED" w:rsidP="004D63FA">
      <w:pPr>
        <w:rPr>
          <w:lang w:val="en-US"/>
        </w:rPr>
      </w:pPr>
      <w:r>
        <w:rPr>
          <w:lang w:val="en-US"/>
        </w:rPr>
        <w:t xml:space="preserve">Some </w:t>
      </w:r>
      <w:proofErr w:type="spellStart"/>
      <w:r>
        <w:rPr>
          <w:lang w:val="en-US"/>
        </w:rPr>
        <w:t>xIRI</w:t>
      </w:r>
      <w:proofErr w:type="spellEnd"/>
      <w:r>
        <w:rPr>
          <w:lang w:val="en-US"/>
        </w:rPr>
        <w:t>, e.g.</w:t>
      </w:r>
      <w:r w:rsidR="004D63FA">
        <w:rPr>
          <w:lang w:val="en-US"/>
        </w:rPr>
        <w:t xml:space="preserve"> cipher suite, the random values supplied by UE and AF, etc</w:t>
      </w:r>
      <w:r w:rsidR="00BA3B0F">
        <w:rPr>
          <w:lang w:val="en-US"/>
        </w:rPr>
        <w:t>.</w:t>
      </w:r>
      <w:r w:rsidR="004D63FA">
        <w:rPr>
          <w:lang w:val="en-US"/>
        </w:rPr>
        <w:t xml:space="preserve">, </w:t>
      </w:r>
      <w:r>
        <w:rPr>
          <w:lang w:val="en-US"/>
        </w:rPr>
        <w:t xml:space="preserve">can always be explicitly captured </w:t>
      </w:r>
      <w:r w:rsidR="004D63FA">
        <w:rPr>
          <w:lang w:val="en-US"/>
        </w:rPr>
        <w:t xml:space="preserve">since these </w:t>
      </w:r>
      <w:r>
        <w:rPr>
          <w:lang w:val="en-US"/>
        </w:rPr>
        <w:t>are never</w:t>
      </w:r>
      <w:r w:rsidR="004D63FA">
        <w:rPr>
          <w:lang w:val="en-US"/>
        </w:rPr>
        <w:t xml:space="preserve"> encrypted during the handshake.</w:t>
      </w:r>
    </w:p>
    <w:p w14:paraId="19387736" w14:textId="7A7DD996" w:rsidR="00441496" w:rsidRDefault="00441496" w:rsidP="00BA3B0F">
      <w:pPr>
        <w:pStyle w:val="Heading3"/>
        <w:rPr>
          <w:lang w:val="en-US"/>
        </w:rPr>
      </w:pPr>
      <w:bookmarkStart w:id="436" w:name="_Toc221554314"/>
      <w:r>
        <w:t>A.4.3.4</w:t>
      </w:r>
      <w:r>
        <w:tab/>
        <w:t xml:space="preserve">D-POI </w:t>
      </w:r>
      <w:r>
        <w:rPr>
          <w:lang w:val="en-US"/>
        </w:rPr>
        <w:t>s</w:t>
      </w:r>
      <w:r w:rsidRPr="00441496">
        <w:rPr>
          <w:lang w:val="en-US"/>
        </w:rPr>
        <w:t>ecurity processing state machine</w:t>
      </w:r>
      <w:bookmarkEnd w:id="436"/>
    </w:p>
    <w:p w14:paraId="082CFE3C" w14:textId="1B88031C" w:rsidR="004D63FA" w:rsidRDefault="004D63FA" w:rsidP="00BA3B0F">
      <w:pPr>
        <w:pStyle w:val="Heading4"/>
        <w:rPr>
          <w:lang w:val="en-US"/>
        </w:rPr>
      </w:pPr>
      <w:bookmarkStart w:id="437" w:name="_Toc194476281"/>
      <w:bookmarkStart w:id="438" w:name="_Toc221554315"/>
      <w:r>
        <w:rPr>
          <w:lang w:val="en-US"/>
        </w:rPr>
        <w:t>A.4.3.4</w:t>
      </w:r>
      <w:r w:rsidR="00441496">
        <w:rPr>
          <w:lang w:val="en-US"/>
        </w:rPr>
        <w:t>.1</w:t>
      </w:r>
      <w:r>
        <w:rPr>
          <w:lang w:val="en-US"/>
        </w:rPr>
        <w:tab/>
      </w:r>
      <w:r>
        <w:rPr>
          <w:lang w:val="en-US"/>
        </w:rPr>
        <w:tab/>
        <w:t>Deriving current cryptographic context</w:t>
      </w:r>
      <w:bookmarkEnd w:id="437"/>
      <w:bookmarkEnd w:id="438"/>
    </w:p>
    <w:p w14:paraId="08DB0853" w14:textId="659C886F" w:rsidR="00A140ED" w:rsidRDefault="00A140ED" w:rsidP="00A140ED">
      <w:pPr>
        <w:rPr>
          <w:lang w:val="en-US"/>
        </w:rPr>
      </w:pPr>
      <w:r>
        <w:rPr>
          <w:lang w:val="en-US"/>
        </w:rPr>
        <w:t>The remaining IRI from the TLS 1.3 handshake (that could not be explicitly captured due to encrypted handshake) are provided by the LMSSF as encrypted raw data. Therefore, the D-POI needs to first derive those parts of the cryptographic context that is needed to decrypt the handshake messages provided by the LMSSF, and this corresponds to deriving the initial cryptographic context that was valid when the first encrypted handshake messages were generated.</w:t>
      </w:r>
    </w:p>
    <w:p w14:paraId="55DB0376" w14:textId="69657D8E" w:rsidR="00A140ED" w:rsidRDefault="00A140ED" w:rsidP="00A140ED">
      <w:r>
        <w:rPr>
          <w:lang w:val="en-US"/>
        </w:rPr>
        <w:t xml:space="preserve">With reference to table </w:t>
      </w:r>
      <w:r>
        <w:t>A.4.2.4.1</w:t>
      </w:r>
      <w:r w:rsidRPr="00410461">
        <w:t>-1</w:t>
      </w:r>
      <w:r>
        <w:rPr>
          <w:lang w:val="en-US"/>
        </w:rPr>
        <w:t xml:space="preserve">, the D-POI first needs to derive the keys: </w:t>
      </w:r>
      <w:proofErr w:type="spellStart"/>
      <w:r>
        <w:t>early_secret</w:t>
      </w:r>
      <w:proofErr w:type="spellEnd"/>
      <w:r>
        <w:t xml:space="preserve">, </w:t>
      </w:r>
      <w:proofErr w:type="spellStart"/>
      <w:r>
        <w:t>handshake_</w:t>
      </w:r>
      <w:proofErr w:type="gramStart"/>
      <w:r>
        <w:t>secret</w:t>
      </w:r>
      <w:proofErr w:type="spellEnd"/>
      <w:r>
        <w:t xml:space="preserve"> ,</w:t>
      </w:r>
      <w:proofErr w:type="gramEnd"/>
      <w:r>
        <w:t xml:space="preserve"> and *_</w:t>
      </w:r>
      <w:proofErr w:type="spellStart"/>
      <w:r>
        <w:t>handshake_secret</w:t>
      </w:r>
      <w:proofErr w:type="spellEnd"/>
      <w:r>
        <w:t xml:space="preserve">. (The keys </w:t>
      </w:r>
      <w:proofErr w:type="spellStart"/>
      <w:r>
        <w:t>binder_key</w:t>
      </w:r>
      <w:proofErr w:type="spellEnd"/>
      <w:r>
        <w:t xml:space="preserve"> and </w:t>
      </w:r>
      <w:proofErr w:type="spellStart"/>
      <w:r>
        <w:t>early_exporter_master_secret</w:t>
      </w:r>
      <w:proofErr w:type="spellEnd"/>
      <w:r>
        <w:t xml:space="preserve"> could also be derived, though they are not needed for decrypting the handshake).   This enables the D-POI to decrypt the remaining </w:t>
      </w:r>
      <w:r w:rsidRPr="006B233F">
        <w:rPr>
          <w:rFonts w:ascii="Courier New" w:hAnsi="Courier New" w:cs="Courier New"/>
        </w:rPr>
        <w:t>Handshake</w:t>
      </w:r>
      <w:r>
        <w:t xml:space="preserve"> messages (following clause A.4.3.4.2) and to complete the initial cryptographic context (remaining keys, etc).</w:t>
      </w:r>
    </w:p>
    <w:p w14:paraId="41220330" w14:textId="5E5A053F" w:rsidR="004D63FA" w:rsidRPr="00FC1D2E" w:rsidRDefault="004D63FA" w:rsidP="004D63FA">
      <w:pPr>
        <w:rPr>
          <w:lang w:val="en-US"/>
        </w:rPr>
      </w:pPr>
      <w:r>
        <w:rPr>
          <w:lang w:val="en-US"/>
        </w:rPr>
        <w:t xml:space="preserve">It remains to update </w:t>
      </w:r>
      <w:r w:rsidR="00A140ED">
        <w:rPr>
          <w:lang w:val="en-US"/>
        </w:rPr>
        <w:t>the cryptographic</w:t>
      </w:r>
      <w:r>
        <w:rPr>
          <w:lang w:val="en-US"/>
        </w:rPr>
        <w:t xml:space="preserve"> to reflect the current cryptographic context, in analogy to the description of clause </w:t>
      </w:r>
      <w:r w:rsidR="00D55F14">
        <w:rPr>
          <w:lang w:val="en-US"/>
        </w:rPr>
        <w:t>A</w:t>
      </w:r>
      <w:r>
        <w:rPr>
          <w:lang w:val="en-US"/>
        </w:rPr>
        <w:t>.</w:t>
      </w:r>
      <w:r w:rsidR="00D55F14">
        <w:rPr>
          <w:lang w:val="en-US"/>
        </w:rPr>
        <w:t>3</w:t>
      </w:r>
      <w:r>
        <w:rPr>
          <w:lang w:val="en-US"/>
        </w:rPr>
        <w:t>.3.4</w:t>
      </w:r>
      <w:r w:rsidR="0062136F">
        <w:rPr>
          <w:lang w:val="en-US"/>
        </w:rPr>
        <w:t>.1</w:t>
      </w:r>
      <w:r>
        <w:rPr>
          <w:lang w:val="en-US"/>
        </w:rPr>
        <w:t xml:space="preserve">. However, in the case of TLS 1.3 this turns out to be </w:t>
      </w:r>
      <w:r w:rsidR="0062136F">
        <w:rPr>
          <w:lang w:val="en-US"/>
        </w:rPr>
        <w:t>more</w:t>
      </w:r>
      <w:r>
        <w:rPr>
          <w:lang w:val="en-US"/>
        </w:rPr>
        <w:t xml:space="preserve"> </w:t>
      </w:r>
      <w:r w:rsidR="0062136F">
        <w:rPr>
          <w:lang w:val="en-US"/>
        </w:rPr>
        <w:t>complex</w:t>
      </w:r>
      <w:r>
        <w:rPr>
          <w:lang w:val="en-US"/>
        </w:rPr>
        <w:t xml:space="preserve">. The reason is that during part of the UE-AF TLS session that has already taken place from the point where the </w:t>
      </w:r>
      <w:r w:rsidR="00215E1E">
        <w:rPr>
          <w:lang w:val="en-US"/>
        </w:rPr>
        <w:t>L</w:t>
      </w:r>
      <w:r w:rsidR="004663CC">
        <w:rPr>
          <w:lang w:val="en-US"/>
        </w:rPr>
        <w:t>M</w:t>
      </w:r>
      <w:r w:rsidR="00215E1E">
        <w:rPr>
          <w:lang w:val="en-US"/>
        </w:rPr>
        <w:t>SSF</w:t>
      </w:r>
      <w:r>
        <w:rPr>
          <w:lang w:val="en-US"/>
        </w:rPr>
        <w:t xml:space="preserve"> captured the TLS </w:t>
      </w:r>
      <w:r w:rsidRPr="006B233F">
        <w:rPr>
          <w:rFonts w:ascii="Courier New" w:hAnsi="Courier New" w:cs="Courier New"/>
          <w:lang w:val="en-US"/>
        </w:rPr>
        <w:t>Handshake</w:t>
      </w:r>
      <w:r>
        <w:rPr>
          <w:lang w:val="en-US"/>
        </w:rPr>
        <w:t xml:space="preserve">, until LI activation, there can in principle have occurred any number of </w:t>
      </w:r>
      <w:proofErr w:type="spellStart"/>
      <w:r w:rsidRPr="00377E5F">
        <w:rPr>
          <w:rFonts w:ascii="Courier New" w:hAnsi="Courier New" w:cs="Courier New"/>
          <w:lang w:val="en-US"/>
        </w:rPr>
        <w:t>KeyUpdate</w:t>
      </w:r>
      <w:proofErr w:type="spellEnd"/>
      <w:r>
        <w:rPr>
          <w:lang w:val="en-US"/>
        </w:rPr>
        <w:t xml:space="preserve"> Handshake messages, updating the traffic encryption keys. As these are encrypted and reveal no information </w:t>
      </w:r>
      <w:proofErr w:type="gramStart"/>
      <w:r>
        <w:rPr>
          <w:lang w:val="en-US"/>
        </w:rPr>
        <w:t>about being</w:t>
      </w:r>
      <w:proofErr w:type="gramEnd"/>
      <w:r>
        <w:rPr>
          <w:lang w:val="en-US"/>
        </w:rPr>
        <w:t xml:space="preserve"> </w:t>
      </w:r>
      <w:proofErr w:type="spellStart"/>
      <w:r w:rsidRPr="00377E5F">
        <w:rPr>
          <w:rFonts w:ascii="Courier New" w:hAnsi="Courier New" w:cs="Courier New"/>
          <w:lang w:val="en-US"/>
        </w:rPr>
        <w:t>KeyUpdate</w:t>
      </w:r>
      <w:proofErr w:type="spellEnd"/>
      <w:r>
        <w:rPr>
          <w:lang w:val="en-US"/>
        </w:rPr>
        <w:t xml:space="preserve"> messages in headers or the like, there is no way for the </w:t>
      </w:r>
      <w:r w:rsidR="00A140ED">
        <w:rPr>
          <w:lang w:val="en-US"/>
        </w:rPr>
        <w:t>SHIFF</w:t>
      </w:r>
      <w:r>
        <w:rPr>
          <w:lang w:val="en-US"/>
        </w:rPr>
        <w:t xml:space="preserve"> to filter out those: it would need to have captured the entire session. The only other way to handle this is for the D-POI to first try to process a TLS message using the initial </w:t>
      </w:r>
      <w:r w:rsidRPr="00377E5F">
        <w:rPr>
          <w:lang w:val="en-US"/>
        </w:rPr>
        <w:t>*_application_traffic_secret_</w:t>
      </w:r>
      <w:r>
        <w:rPr>
          <w:lang w:val="en-US"/>
        </w:rPr>
        <w:t xml:space="preserve">0 key. If that fails (e.g. as determined by integrity verification failure), the D-POI iteratively derives subsequent keys, </w:t>
      </w:r>
      <w:r w:rsidRPr="00377E5F">
        <w:rPr>
          <w:lang w:val="en-US"/>
        </w:rPr>
        <w:t>*_</w:t>
      </w:r>
      <w:proofErr w:type="spellStart"/>
      <w:r w:rsidRPr="00377E5F">
        <w:rPr>
          <w:lang w:val="en-US"/>
        </w:rPr>
        <w:t>application_traffic_secret_</w:t>
      </w:r>
      <w:r>
        <w:rPr>
          <w:lang w:val="en-US"/>
        </w:rPr>
        <w:t>N</w:t>
      </w:r>
      <w:proofErr w:type="spellEnd"/>
      <w:r>
        <w:rPr>
          <w:lang w:val="en-US"/>
        </w:rPr>
        <w:t>, N = 1, 2, … until processing succeeds. This could however be a time-consuming task</w:t>
      </w:r>
      <w:r w:rsidR="00A140ED">
        <w:rPr>
          <w:lang w:val="en-US"/>
        </w:rPr>
        <w:t xml:space="preserve"> and to avoid this problem, implementations following a policy to avoid using </w:t>
      </w:r>
      <w:proofErr w:type="spellStart"/>
      <w:r w:rsidR="00A140ED">
        <w:rPr>
          <w:lang w:val="en-US"/>
        </w:rPr>
        <w:t>KeyUpdates</w:t>
      </w:r>
      <w:proofErr w:type="spellEnd"/>
      <w:r w:rsidR="00A140ED">
        <w:rPr>
          <w:lang w:val="en-US"/>
        </w:rPr>
        <w:t xml:space="preserve"> would be advantageous</w:t>
      </w:r>
      <w:r>
        <w:rPr>
          <w:lang w:val="en-US"/>
        </w:rPr>
        <w:t>.</w:t>
      </w:r>
    </w:p>
    <w:p w14:paraId="50E1158A" w14:textId="6880E682" w:rsidR="004D63FA" w:rsidRDefault="004D63FA" w:rsidP="00BA3B0F">
      <w:pPr>
        <w:pStyle w:val="Heading4"/>
        <w:rPr>
          <w:lang w:val="en-US"/>
        </w:rPr>
      </w:pPr>
      <w:bookmarkStart w:id="439" w:name="_Toc194476282"/>
      <w:bookmarkStart w:id="440" w:name="_Toc221554316"/>
      <w:r>
        <w:rPr>
          <w:lang w:val="en-US"/>
        </w:rPr>
        <w:t>A.4.3.</w:t>
      </w:r>
      <w:r w:rsidR="00441496">
        <w:rPr>
          <w:lang w:val="en-US"/>
        </w:rPr>
        <w:t>4.2</w:t>
      </w:r>
      <w:r>
        <w:rPr>
          <w:lang w:val="en-US"/>
        </w:rPr>
        <w:tab/>
      </w:r>
      <w:r>
        <w:rPr>
          <w:lang w:val="en-US"/>
        </w:rPr>
        <w:tab/>
        <w:t xml:space="preserve">Processing (decrypting) of </w:t>
      </w:r>
      <w:proofErr w:type="spellStart"/>
      <w:r>
        <w:rPr>
          <w:lang w:val="en-US"/>
        </w:rPr>
        <w:t>xCC</w:t>
      </w:r>
      <w:bookmarkEnd w:id="439"/>
      <w:bookmarkEnd w:id="440"/>
      <w:proofErr w:type="spellEnd"/>
    </w:p>
    <w:p w14:paraId="66042573" w14:textId="1DFC6941" w:rsidR="004D63FA" w:rsidRDefault="004D63FA" w:rsidP="004D63FA">
      <w:pPr>
        <w:rPr>
          <w:lang w:val="en-US"/>
        </w:rPr>
      </w:pPr>
      <w:r>
        <w:rPr>
          <w:lang w:val="en-US"/>
        </w:rPr>
        <w:t xml:space="preserve">This follows clause </w:t>
      </w:r>
      <w:r w:rsidR="00D55F14">
        <w:rPr>
          <w:lang w:val="en-US"/>
        </w:rPr>
        <w:t>A</w:t>
      </w:r>
      <w:r>
        <w:rPr>
          <w:lang w:val="en-US"/>
        </w:rPr>
        <w:t>.</w:t>
      </w:r>
      <w:r w:rsidR="00D55F14">
        <w:rPr>
          <w:lang w:val="en-US"/>
        </w:rPr>
        <w:t>4</w:t>
      </w:r>
      <w:r>
        <w:rPr>
          <w:lang w:val="en-US"/>
        </w:rPr>
        <w:t>.</w:t>
      </w:r>
      <w:r w:rsidR="00D55F14">
        <w:rPr>
          <w:lang w:val="en-US"/>
        </w:rPr>
        <w:t>2</w:t>
      </w:r>
      <w:r>
        <w:rPr>
          <w:lang w:val="en-US"/>
        </w:rPr>
        <w:t>.</w:t>
      </w:r>
      <w:r w:rsidR="00D55F14">
        <w:rPr>
          <w:lang w:val="en-US"/>
        </w:rPr>
        <w:t>4</w:t>
      </w:r>
      <w:r w:rsidR="0062136F">
        <w:rPr>
          <w:lang w:val="en-US"/>
        </w:rPr>
        <w:t>.2</w:t>
      </w:r>
      <w:r>
        <w:rPr>
          <w:lang w:val="en-US"/>
        </w:rPr>
        <w:t xml:space="preserve"> and now consists of two </w:t>
      </w:r>
      <w:proofErr w:type="gramStart"/>
      <w:r>
        <w:rPr>
          <w:lang w:val="en-US"/>
        </w:rPr>
        <w:t>task</w:t>
      </w:r>
      <w:proofErr w:type="gramEnd"/>
      <w:r w:rsidR="0062136F">
        <w:rPr>
          <w:lang w:val="en-US"/>
        </w:rPr>
        <w:t xml:space="preserve"> that might require different handling</w:t>
      </w:r>
      <w:r w:rsidR="00BA3B0F">
        <w:rPr>
          <w:lang w:val="en-US"/>
        </w:rPr>
        <w:t>:</w:t>
      </w:r>
    </w:p>
    <w:p w14:paraId="481D9035" w14:textId="5E6731B8" w:rsidR="004D63FA" w:rsidRDefault="00BA3B0F" w:rsidP="00BA3B0F">
      <w:pPr>
        <w:pStyle w:val="B1"/>
        <w:rPr>
          <w:lang w:val="en-US"/>
        </w:rPr>
      </w:pPr>
      <w:r>
        <w:rPr>
          <w:lang w:val="en-US"/>
        </w:rPr>
        <w:t>1.</w:t>
      </w:r>
      <w:r>
        <w:rPr>
          <w:lang w:val="en-US"/>
        </w:rPr>
        <w:tab/>
      </w:r>
      <w:r w:rsidR="004D63FA">
        <w:rPr>
          <w:lang w:val="en-US"/>
        </w:rPr>
        <w:t>Early data: i</w:t>
      </w:r>
      <w:r w:rsidR="004D63FA" w:rsidRPr="00D7531D">
        <w:rPr>
          <w:lang w:val="en-US"/>
        </w:rPr>
        <w:t>f the UE sent encrypted early data that was interleaved with the earlier UE-AF</w:t>
      </w:r>
      <w:r w:rsidR="004D63FA">
        <w:rPr>
          <w:lang w:val="en-US"/>
        </w:rPr>
        <w:t xml:space="preserve"> TLS-h</w:t>
      </w:r>
      <w:r w:rsidR="004D63FA" w:rsidRPr="00D7531D">
        <w:rPr>
          <w:lang w:val="en-US"/>
        </w:rPr>
        <w:t xml:space="preserve">andshake and that was captured and provided by the </w:t>
      </w:r>
      <w:r w:rsidR="00215E1E">
        <w:rPr>
          <w:lang w:val="en-US"/>
        </w:rPr>
        <w:t>L</w:t>
      </w:r>
      <w:r w:rsidR="004663CC">
        <w:rPr>
          <w:lang w:val="en-US"/>
        </w:rPr>
        <w:t>M</w:t>
      </w:r>
      <w:r w:rsidR="00215E1E">
        <w:rPr>
          <w:lang w:val="en-US"/>
        </w:rPr>
        <w:t>SSF</w:t>
      </w:r>
      <w:r w:rsidR="004D63FA" w:rsidRPr="00D7531D">
        <w:rPr>
          <w:lang w:val="en-US"/>
        </w:rPr>
        <w:t xml:space="preserve">, these </w:t>
      </w:r>
      <w:r w:rsidR="004D63FA" w:rsidRPr="00C52E96">
        <w:rPr>
          <w:i/>
          <w:lang w:val="en-US"/>
        </w:rPr>
        <w:t>could</w:t>
      </w:r>
      <w:r w:rsidR="004D63FA" w:rsidRPr="00D7531D">
        <w:rPr>
          <w:lang w:val="en-US"/>
        </w:rPr>
        <w:t xml:space="preserve"> now be decrypted at the D-POI (relative to the initial cryptographic context)</w:t>
      </w:r>
      <w:r w:rsidR="004D63FA">
        <w:rPr>
          <w:lang w:val="en-US"/>
        </w:rPr>
        <w:t xml:space="preserve"> </w:t>
      </w:r>
      <w:r w:rsidR="004D63FA" w:rsidRPr="00C52E96">
        <w:rPr>
          <w:i/>
          <w:lang w:val="en-US"/>
        </w:rPr>
        <w:t xml:space="preserve">if </w:t>
      </w:r>
      <w:r w:rsidR="004D63FA">
        <w:rPr>
          <w:lang w:val="en-US"/>
        </w:rPr>
        <w:t>permitted by local regulation.</w:t>
      </w:r>
    </w:p>
    <w:p w14:paraId="31321C85" w14:textId="15351A4A" w:rsidR="004D63FA" w:rsidRPr="00D32A7E" w:rsidRDefault="00BA3B0F" w:rsidP="00BA3B0F">
      <w:pPr>
        <w:pStyle w:val="B1"/>
        <w:rPr>
          <w:lang w:val="en-US"/>
        </w:rPr>
      </w:pPr>
      <w:r>
        <w:rPr>
          <w:lang w:val="en-US"/>
        </w:rPr>
        <w:t>2.</w:t>
      </w:r>
      <w:r>
        <w:rPr>
          <w:lang w:val="en-US"/>
        </w:rPr>
        <w:tab/>
      </w:r>
      <w:r w:rsidR="004D63FA" w:rsidRPr="00D32A7E">
        <w:rPr>
          <w:lang w:val="en-US"/>
        </w:rPr>
        <w:t>Real-time data: decrypting real-time traffic exchanged between UE and AF.</w:t>
      </w:r>
    </w:p>
    <w:p w14:paraId="524E66A4" w14:textId="168CCCE8" w:rsidR="004D63FA" w:rsidRPr="009310D7" w:rsidRDefault="00A140ED" w:rsidP="004D63FA">
      <w:pPr>
        <w:rPr>
          <w:lang w:val="en-US"/>
        </w:rPr>
      </w:pPr>
      <w:r>
        <w:rPr>
          <w:lang w:val="en-US"/>
        </w:rPr>
        <w:t>Step 1 would pose challenges in avoiding under-collection if LI-activation occurs concurrently with the real-time exchange of handshake/early data: s</w:t>
      </w:r>
      <w:r w:rsidR="004D63FA">
        <w:rPr>
          <w:lang w:val="en-US"/>
        </w:rPr>
        <w:t>ince it appears that the D-POI has a non-trivial task to complete the processing described in clauses A.4.3.3</w:t>
      </w:r>
      <w:r w:rsidR="0062136F">
        <w:rPr>
          <w:lang w:val="en-US"/>
        </w:rPr>
        <w:t xml:space="preserve"> and</w:t>
      </w:r>
      <w:r w:rsidR="004D63FA">
        <w:rPr>
          <w:lang w:val="en-US"/>
        </w:rPr>
        <w:t xml:space="preserve"> A.4.3.4</w:t>
      </w:r>
      <w:r w:rsidR="0062136F">
        <w:rPr>
          <w:lang w:val="en-US"/>
        </w:rPr>
        <w:t>.1</w:t>
      </w:r>
      <w:r w:rsidR="004D63FA">
        <w:rPr>
          <w:lang w:val="en-US"/>
        </w:rPr>
        <w:t xml:space="preserve">, there could be </w:t>
      </w:r>
      <w:r w:rsidR="0062136F">
        <w:rPr>
          <w:lang w:val="en-US"/>
        </w:rPr>
        <w:t xml:space="preserve">a </w:t>
      </w:r>
      <w:r w:rsidR="004D63FA">
        <w:rPr>
          <w:lang w:val="en-US"/>
        </w:rPr>
        <w:t xml:space="preserve">need to perform real-time buffering of encrypted UP data that is exchanged between UE and AF until the D-POI "is up </w:t>
      </w:r>
      <w:r w:rsidR="00D55F14">
        <w:rPr>
          <w:lang w:val="en-US"/>
        </w:rPr>
        <w:t xml:space="preserve">to </w:t>
      </w:r>
      <w:r w:rsidR="004D63FA">
        <w:rPr>
          <w:lang w:val="en-US"/>
        </w:rPr>
        <w:t>speed" to start the processing of step</w:t>
      </w:r>
      <w:r>
        <w:rPr>
          <w:lang w:val="en-US"/>
        </w:rPr>
        <w:t>s 1 and</w:t>
      </w:r>
      <w:r w:rsidR="004D63FA">
        <w:rPr>
          <w:lang w:val="en-US"/>
        </w:rPr>
        <w:t xml:space="preserve"> 2.</w:t>
      </w:r>
    </w:p>
    <w:p w14:paraId="24C476EC" w14:textId="4C5AC006" w:rsidR="004D63FA" w:rsidRDefault="004D63FA" w:rsidP="00BA3B0F">
      <w:pPr>
        <w:pStyle w:val="Heading4"/>
        <w:rPr>
          <w:lang w:val="en-US"/>
        </w:rPr>
      </w:pPr>
      <w:bookmarkStart w:id="441" w:name="_Toc194476283"/>
      <w:bookmarkStart w:id="442" w:name="_Toc221554317"/>
      <w:r>
        <w:rPr>
          <w:lang w:val="en-US"/>
        </w:rPr>
        <w:lastRenderedPageBreak/>
        <w:t>A.4.3.</w:t>
      </w:r>
      <w:r w:rsidR="00441496">
        <w:rPr>
          <w:lang w:val="en-US"/>
        </w:rPr>
        <w:t>4.3</w:t>
      </w:r>
      <w:r>
        <w:rPr>
          <w:lang w:val="en-US"/>
        </w:rPr>
        <w:tab/>
      </w:r>
      <w:r>
        <w:rPr>
          <w:lang w:val="en-US"/>
        </w:rPr>
        <w:tab/>
        <w:t>Updating cryptographic context</w:t>
      </w:r>
      <w:bookmarkEnd w:id="441"/>
      <w:bookmarkEnd w:id="442"/>
    </w:p>
    <w:p w14:paraId="2013114E" w14:textId="063CEF97" w:rsidR="004D63FA" w:rsidRDefault="004D63FA" w:rsidP="004D63FA">
      <w:r>
        <w:t>See clause A.4.2.</w:t>
      </w:r>
      <w:r w:rsidR="0062136F">
        <w:t>4.3</w:t>
      </w:r>
      <w:r>
        <w:t>.</w:t>
      </w:r>
    </w:p>
    <w:p w14:paraId="0F93877A" w14:textId="04C3B9F0" w:rsidR="00336615" w:rsidRPr="00BA57C4" w:rsidRDefault="00336615" w:rsidP="00BA3B0F">
      <w:pPr>
        <w:pStyle w:val="Heading1"/>
      </w:pPr>
      <w:bookmarkStart w:id="443" w:name="_Toc221554318"/>
      <w:r w:rsidRPr="00BA57C4">
        <w:t>A.</w:t>
      </w:r>
      <w:r w:rsidR="00982DF4">
        <w:t>5</w:t>
      </w:r>
      <w:r w:rsidRPr="00BA57C4">
        <w:tab/>
        <w:t>Use of AKMA with DTLS 1.</w:t>
      </w:r>
      <w:r w:rsidR="00C81843" w:rsidRPr="00BA57C4">
        <w:t>3</w:t>
      </w:r>
      <w:bookmarkEnd w:id="443"/>
    </w:p>
    <w:p w14:paraId="0145B6FA" w14:textId="625F898E" w:rsidR="00EB2BE6" w:rsidRDefault="00EB2BE6" w:rsidP="00BA3B0F">
      <w:pPr>
        <w:pStyle w:val="Heading2"/>
        <w:rPr>
          <w:lang w:val="en-US"/>
        </w:rPr>
      </w:pPr>
      <w:bookmarkStart w:id="444" w:name="_Toc194476285"/>
      <w:bookmarkStart w:id="445" w:name="_Toc221554319"/>
      <w:r>
        <w:rPr>
          <w:lang w:val="en-US"/>
        </w:rPr>
        <w:t>A.5.1</w:t>
      </w:r>
      <w:r>
        <w:rPr>
          <w:lang w:val="en-US"/>
        </w:rPr>
        <w:tab/>
        <w:t>DTLS 1.3 overview</w:t>
      </w:r>
      <w:bookmarkEnd w:id="444"/>
      <w:bookmarkEnd w:id="445"/>
    </w:p>
    <w:p w14:paraId="6A89552E" w14:textId="57C9D632" w:rsidR="00EB2BE6" w:rsidRDefault="00EB2BE6" w:rsidP="00EB2BE6">
      <w:pPr>
        <w:rPr>
          <w:lang w:val="en-US"/>
        </w:rPr>
      </w:pPr>
      <w:r>
        <w:rPr>
          <w:lang w:val="en-US"/>
        </w:rPr>
        <w:t>DTLS 1.3 [</w:t>
      </w:r>
      <w:r w:rsidR="007F7B49">
        <w:rPr>
          <w:lang w:val="en-US"/>
        </w:rPr>
        <w:t>16</w:t>
      </w:r>
      <w:r>
        <w:rPr>
          <w:lang w:val="en-US"/>
        </w:rPr>
        <w:t>] builds on TLS 1.3. However, since DTLS runs over unreliable transport, the DTLS Handshake uses retransmissions and acknowledgements. For the same reason, there is more ECSI information included in records to be able to handle reordering and datagram loss. A received DTLS record's ordering within the data stream is determined by</w:t>
      </w:r>
      <w:r w:rsidR="00BA3B0F">
        <w:rPr>
          <w:lang w:val="en-US"/>
        </w:rPr>
        <w:t>:</w:t>
      </w:r>
    </w:p>
    <w:p w14:paraId="3195C70A" w14:textId="77777777" w:rsidR="00EB2BE6" w:rsidRDefault="00EB2BE6" w:rsidP="00EB2BE6">
      <w:pPr>
        <w:ind w:left="284" w:firstLine="284"/>
        <w:rPr>
          <w:lang w:val="en-US"/>
        </w:rPr>
      </w:pPr>
      <w:proofErr w:type="spellStart"/>
      <w:r>
        <w:rPr>
          <w:lang w:val="en-US"/>
        </w:rPr>
        <w:t>record_number</w:t>
      </w:r>
      <w:proofErr w:type="spellEnd"/>
      <w:r>
        <w:rPr>
          <w:lang w:val="en-US"/>
        </w:rPr>
        <w:t xml:space="preserve"> = </w:t>
      </w:r>
      <w:proofErr w:type="spellStart"/>
      <w:r>
        <w:rPr>
          <w:lang w:val="en-US"/>
        </w:rPr>
        <w:t>epoch_number</w:t>
      </w:r>
      <w:proofErr w:type="spellEnd"/>
      <w:r>
        <w:rPr>
          <w:lang w:val="en-US"/>
        </w:rPr>
        <w:t xml:space="preserve"> * 2</w:t>
      </w:r>
      <w:r w:rsidRPr="003A66CD">
        <w:rPr>
          <w:vertAlign w:val="superscript"/>
          <w:lang w:val="en-US"/>
        </w:rPr>
        <w:t>64</w:t>
      </w:r>
      <w:r>
        <w:rPr>
          <w:lang w:val="en-US"/>
        </w:rPr>
        <w:t xml:space="preserve"> + </w:t>
      </w:r>
      <w:proofErr w:type="spellStart"/>
      <w:r>
        <w:rPr>
          <w:lang w:val="en-US"/>
        </w:rPr>
        <w:t>sequence_number</w:t>
      </w:r>
      <w:proofErr w:type="spellEnd"/>
      <w:r>
        <w:rPr>
          <w:lang w:val="en-US"/>
        </w:rPr>
        <w:t>,</w:t>
      </w:r>
    </w:p>
    <w:p w14:paraId="5A019D34" w14:textId="5A23386F" w:rsidR="00EB2BE6" w:rsidRDefault="00BA3B0F" w:rsidP="00EB2BE6">
      <w:pPr>
        <w:rPr>
          <w:lang w:val="en-US"/>
        </w:rPr>
      </w:pPr>
      <w:r>
        <w:rPr>
          <w:lang w:val="en-US"/>
        </w:rPr>
        <w:t>I</w:t>
      </w:r>
      <w:r w:rsidR="00EB2BE6">
        <w:rPr>
          <w:lang w:val="en-US"/>
        </w:rPr>
        <w:t>.e. a total of 128 bits. The epoch number starts at zero. The epoch number serves an additional purpose since it can be used to identify which of the DTLS internal keys to use to process a received record</w:t>
      </w:r>
      <w:r w:rsidR="00B53DE1">
        <w:rPr>
          <w:lang w:val="en-US"/>
        </w:rPr>
        <w:t xml:space="preserve"> (more on this below)</w:t>
      </w:r>
      <w:r w:rsidR="00EB2BE6">
        <w:rPr>
          <w:lang w:val="en-US"/>
        </w:rPr>
        <w:t>. This is particularly useful considering that the keys can, as in TLS 1.3, be dynamically updated during a session.</w:t>
      </w:r>
    </w:p>
    <w:p w14:paraId="0AF8B42D" w14:textId="5811DA0E" w:rsidR="00EB2BE6" w:rsidRDefault="00EB2BE6" w:rsidP="00BA3B0F">
      <w:pPr>
        <w:pStyle w:val="NO"/>
        <w:rPr>
          <w:lang w:val="en-US"/>
        </w:rPr>
      </w:pPr>
      <w:r>
        <w:rPr>
          <w:lang w:val="en-US"/>
        </w:rPr>
        <w:t>NOTE:</w:t>
      </w:r>
      <w:r>
        <w:rPr>
          <w:lang w:val="en-US"/>
        </w:rPr>
        <w:tab/>
        <w:t>Using the epoch number to determine the correct key does not increase the probability of failed decryption even if the epoch number happens to be incorrect. Even if the correct key was known via some other mechanism, decryption would still result in error because the correct epoch number is in any case needed as an additional input to the decryption algorithm.</w:t>
      </w:r>
    </w:p>
    <w:p w14:paraId="0224E57D" w14:textId="3DE88B73" w:rsidR="00EB2BE6" w:rsidRDefault="00EB2BE6" w:rsidP="00EB2BE6">
      <w:pPr>
        <w:rPr>
          <w:lang w:val="en-US"/>
        </w:rPr>
      </w:pPr>
      <w:r>
        <w:rPr>
          <w:lang w:val="en-US"/>
        </w:rPr>
        <w:t>The sequence number also starts at zero and is reset to zero each time the epoch number is increased. The correct value of the record number is needed to process (decrypt and verify) a DTLS PDU since it is used as input to the AEAD cryptographic algorithm. To handle record reordering and loss, a straightforward solution is to include the full record number as ECSI in each DTLS record. However, to save bandwidth, only parts of these quantities are included: the two least significant bits of the epoch number and the eight (or sixteen) least significant bits of the sequence number. The protected DTLS record format is shown in figure A.5.1-1.</w:t>
      </w:r>
    </w:p>
    <w:p w14:paraId="5C84964B" w14:textId="77777777" w:rsidR="00EB2BE6" w:rsidRDefault="00EB2BE6" w:rsidP="00BA3B0F">
      <w:pPr>
        <w:pStyle w:val="TH"/>
        <w:rPr>
          <w:lang w:val="en-US"/>
        </w:rPr>
      </w:pPr>
      <w:r>
        <w:rPr>
          <w:noProof/>
          <w:lang w:val="en-US"/>
        </w:rPr>
        <w:drawing>
          <wp:inline distT="0" distB="0" distL="0" distR="0" wp14:anchorId="247DB6A8" wp14:editId="05D50DA5">
            <wp:extent cx="5910886" cy="24384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TLSformat.jpg"/>
                    <pic:cNvPicPr/>
                  </pic:nvPicPr>
                  <pic:blipFill rotWithShape="1">
                    <a:blip r:embed="rId29">
                      <a:extLst>
                        <a:ext uri="{28A0092B-C50C-407E-A947-70E740481C1C}">
                          <a14:useLocalDpi xmlns:a14="http://schemas.microsoft.com/office/drawing/2010/main" val="0"/>
                        </a:ext>
                      </a:extLst>
                    </a:blip>
                    <a:srcRect l="25983" t="13277" r="1981" b="33893"/>
                    <a:stretch/>
                  </pic:blipFill>
                  <pic:spPr bwMode="auto">
                    <a:xfrm>
                      <a:off x="0" y="0"/>
                      <a:ext cx="5917988" cy="2441330"/>
                    </a:xfrm>
                    <a:prstGeom prst="rect">
                      <a:avLst/>
                    </a:prstGeom>
                    <a:ln>
                      <a:noFill/>
                    </a:ln>
                    <a:extLst>
                      <a:ext uri="{53640926-AAD7-44D8-BBD7-CCE9431645EC}">
                        <a14:shadowObscured xmlns:a14="http://schemas.microsoft.com/office/drawing/2010/main"/>
                      </a:ext>
                    </a:extLst>
                  </pic:spPr>
                </pic:pic>
              </a:graphicData>
            </a:graphic>
          </wp:inline>
        </w:drawing>
      </w:r>
    </w:p>
    <w:p w14:paraId="6586A9B1" w14:textId="68FEA8F9" w:rsidR="00EB2BE6" w:rsidRPr="00410461" w:rsidRDefault="00EB2BE6" w:rsidP="00BA3B0F">
      <w:pPr>
        <w:pStyle w:val="TF"/>
      </w:pPr>
      <w:r w:rsidRPr="00410461">
        <w:t xml:space="preserve">Figure </w:t>
      </w:r>
      <w:r>
        <w:t>A.5.1</w:t>
      </w:r>
      <w:r w:rsidRPr="00410461">
        <w:t xml:space="preserve">-1: </w:t>
      </w:r>
      <w:r>
        <w:t xml:space="preserve">DTLS 1.3 record format for protected records. The greyed part is encrypted where PAD includes padding (if any). The format details for alert and application protocols </w:t>
      </w:r>
      <w:r w:rsidR="00B53DE1">
        <w:t>are</w:t>
      </w:r>
      <w:r>
        <w:t xml:space="preserve"> not shown. See further discussion in the text.</w:t>
      </w:r>
    </w:p>
    <w:p w14:paraId="7A28D219" w14:textId="77777777" w:rsidR="00EB2BE6" w:rsidRDefault="00EB2BE6" w:rsidP="00EB2BE6">
      <w:pPr>
        <w:rPr>
          <w:lang w:val="en-US"/>
        </w:rPr>
      </w:pPr>
      <w:r>
        <w:rPr>
          <w:lang w:val="en-US"/>
        </w:rPr>
        <w:t>The unified header for a record starts with two zero bits and then follows:</w:t>
      </w:r>
    </w:p>
    <w:p w14:paraId="0B111161" w14:textId="107AA5A3" w:rsidR="00EB2BE6" w:rsidRPr="00403BF4" w:rsidRDefault="00EB1CE3" w:rsidP="00EB1CE3">
      <w:pPr>
        <w:pStyle w:val="B1"/>
        <w:rPr>
          <w:lang w:val="en-US"/>
        </w:rPr>
      </w:pPr>
      <w:r>
        <w:rPr>
          <w:lang w:val="en-US"/>
        </w:rPr>
        <w:t>-</w:t>
      </w:r>
      <w:r>
        <w:rPr>
          <w:lang w:val="en-US"/>
        </w:rPr>
        <w:tab/>
      </w:r>
      <w:r w:rsidR="00EB2BE6" w:rsidRPr="00403BF4">
        <w:rPr>
          <w:lang w:val="en-US"/>
        </w:rPr>
        <w:t>C, one bit, set if the CID field is present</w:t>
      </w:r>
      <w:r w:rsidR="00EB2BE6">
        <w:rPr>
          <w:lang w:val="en-US"/>
        </w:rPr>
        <w:t>.</w:t>
      </w:r>
    </w:p>
    <w:p w14:paraId="28D4794D" w14:textId="600B4B01" w:rsidR="00EB2BE6" w:rsidRPr="00403BF4" w:rsidRDefault="00EB1CE3" w:rsidP="00EB1CE3">
      <w:pPr>
        <w:pStyle w:val="B1"/>
        <w:rPr>
          <w:lang w:val="en-US"/>
        </w:rPr>
      </w:pPr>
      <w:r>
        <w:rPr>
          <w:lang w:val="en-US"/>
        </w:rPr>
        <w:t>-</w:t>
      </w:r>
      <w:r>
        <w:rPr>
          <w:lang w:val="en-US"/>
        </w:rPr>
        <w:tab/>
      </w:r>
      <w:r w:rsidR="00EB2BE6" w:rsidRPr="00403BF4">
        <w:rPr>
          <w:lang w:val="en-US"/>
        </w:rPr>
        <w:t>S, one bit, set to 0 if the SN field is one byte, and 1 if it is two bytes.</w:t>
      </w:r>
    </w:p>
    <w:p w14:paraId="7A3E4840" w14:textId="61E2A906" w:rsidR="00EB2BE6" w:rsidRPr="00410EE4" w:rsidRDefault="00EB1CE3" w:rsidP="00EB1CE3">
      <w:pPr>
        <w:pStyle w:val="B1"/>
        <w:rPr>
          <w:lang w:val="en-US"/>
        </w:rPr>
      </w:pPr>
      <w:r>
        <w:rPr>
          <w:lang w:val="en-US"/>
        </w:rPr>
        <w:t>-</w:t>
      </w:r>
      <w:r>
        <w:rPr>
          <w:lang w:val="en-US"/>
        </w:rPr>
        <w:tab/>
      </w:r>
      <w:r w:rsidR="00EB2BE6">
        <w:rPr>
          <w:lang w:val="en-US"/>
        </w:rPr>
        <w:t>L, one bit, set if the LENGTH field is present. (</w:t>
      </w:r>
      <w:r w:rsidR="00EB2BE6" w:rsidRPr="00410EE4">
        <w:rPr>
          <w:lang w:val="en-US"/>
        </w:rPr>
        <w:t>Absence of a LENGTH field means that the record consumes the entire remain</w:t>
      </w:r>
      <w:r w:rsidR="00B53DE1">
        <w:rPr>
          <w:lang w:val="en-US"/>
        </w:rPr>
        <w:t>ing bytes</w:t>
      </w:r>
      <w:r w:rsidR="00EB2BE6" w:rsidRPr="00410EE4">
        <w:rPr>
          <w:lang w:val="en-US"/>
        </w:rPr>
        <w:t xml:space="preserve"> of the </w:t>
      </w:r>
      <w:r w:rsidR="004935F7" w:rsidRPr="00410EE4">
        <w:rPr>
          <w:lang w:val="en-US"/>
        </w:rPr>
        <w:t>lower-level</w:t>
      </w:r>
      <w:r w:rsidR="00EB2BE6" w:rsidRPr="00410EE4">
        <w:rPr>
          <w:lang w:val="en-US"/>
        </w:rPr>
        <w:t xml:space="preserve"> transport datagram.</w:t>
      </w:r>
      <w:r w:rsidR="00EB2BE6">
        <w:rPr>
          <w:lang w:val="en-US"/>
        </w:rPr>
        <w:t>)</w:t>
      </w:r>
    </w:p>
    <w:p w14:paraId="4266B1D1" w14:textId="5A362AF6" w:rsidR="00EB2BE6" w:rsidRPr="00403BF4" w:rsidRDefault="00EB1CE3" w:rsidP="00EB1CE3">
      <w:pPr>
        <w:pStyle w:val="B1"/>
        <w:rPr>
          <w:lang w:val="en-US"/>
        </w:rPr>
      </w:pPr>
      <w:r>
        <w:rPr>
          <w:lang w:val="en-US"/>
        </w:rPr>
        <w:lastRenderedPageBreak/>
        <w:t>-</w:t>
      </w:r>
      <w:r>
        <w:rPr>
          <w:lang w:val="en-US"/>
        </w:rPr>
        <w:tab/>
      </w:r>
      <w:r w:rsidR="00EB2BE6" w:rsidRPr="00403BF4">
        <w:rPr>
          <w:lang w:val="en-US"/>
        </w:rPr>
        <w:t>CID, optional connection identifier</w:t>
      </w:r>
      <w:r w:rsidR="00EB2BE6">
        <w:rPr>
          <w:lang w:val="en-US"/>
        </w:rPr>
        <w:t>, see discussion in text</w:t>
      </w:r>
      <w:r w:rsidR="00EB2BE6" w:rsidRPr="00403BF4">
        <w:rPr>
          <w:lang w:val="en-US"/>
        </w:rPr>
        <w:t>.</w:t>
      </w:r>
    </w:p>
    <w:p w14:paraId="78C06E6C" w14:textId="7539A30E" w:rsidR="00EB2BE6" w:rsidRPr="00403BF4" w:rsidRDefault="00EB1CE3" w:rsidP="00EB1CE3">
      <w:pPr>
        <w:pStyle w:val="B1"/>
        <w:rPr>
          <w:lang w:val="en-US"/>
        </w:rPr>
      </w:pPr>
      <w:r>
        <w:rPr>
          <w:lang w:val="en-US"/>
        </w:rPr>
        <w:t>-</w:t>
      </w:r>
      <w:r>
        <w:rPr>
          <w:lang w:val="en-US"/>
        </w:rPr>
        <w:tab/>
      </w:r>
      <w:r w:rsidR="00EB2BE6" w:rsidRPr="00403BF4">
        <w:rPr>
          <w:lang w:val="en-US"/>
        </w:rPr>
        <w:t>EE, the two least significant bits of the epoch number.</w:t>
      </w:r>
    </w:p>
    <w:p w14:paraId="09591ABA" w14:textId="0D950638" w:rsidR="00EB2BE6" w:rsidRPr="00403BF4" w:rsidRDefault="00EB1CE3" w:rsidP="00EB1CE3">
      <w:pPr>
        <w:pStyle w:val="B1"/>
        <w:rPr>
          <w:lang w:val="en-US"/>
        </w:rPr>
      </w:pPr>
      <w:r>
        <w:rPr>
          <w:lang w:val="en-US"/>
        </w:rPr>
        <w:t>-</w:t>
      </w:r>
      <w:r>
        <w:rPr>
          <w:lang w:val="en-US"/>
        </w:rPr>
        <w:tab/>
      </w:r>
      <w:r w:rsidR="00EB2BE6" w:rsidRPr="00403BF4">
        <w:rPr>
          <w:lang w:val="en-US"/>
        </w:rPr>
        <w:t xml:space="preserve">SN, the one </w:t>
      </w:r>
      <w:r w:rsidR="00EB2BE6">
        <w:rPr>
          <w:lang w:val="en-US"/>
        </w:rPr>
        <w:t>(</w:t>
      </w:r>
      <w:r w:rsidR="00EB2BE6" w:rsidRPr="00403BF4">
        <w:rPr>
          <w:lang w:val="en-US"/>
        </w:rPr>
        <w:t>or two</w:t>
      </w:r>
      <w:r w:rsidR="00EB2BE6">
        <w:rPr>
          <w:lang w:val="en-US"/>
        </w:rPr>
        <w:t>)</w:t>
      </w:r>
      <w:r w:rsidR="00EB2BE6" w:rsidRPr="00403BF4">
        <w:rPr>
          <w:lang w:val="en-US"/>
        </w:rPr>
        <w:t xml:space="preserve"> least significant bytes of the 64-bit sequence number.</w:t>
      </w:r>
    </w:p>
    <w:p w14:paraId="02B17B73" w14:textId="0A619D75" w:rsidR="00EB2BE6" w:rsidRDefault="00EB2BE6" w:rsidP="00EB2BE6">
      <w:pPr>
        <w:rPr>
          <w:lang w:val="en-US"/>
        </w:rPr>
      </w:pPr>
      <w:r>
        <w:rPr>
          <w:lang w:val="en-US"/>
        </w:rPr>
        <w:t>The EE and SN fields, together with the NONCE in the protected record</w:t>
      </w:r>
      <w:r w:rsidR="00B53DE1">
        <w:rPr>
          <w:lang w:val="en-US"/>
        </w:rPr>
        <w:t>,</w:t>
      </w:r>
      <w:r>
        <w:rPr>
          <w:lang w:val="en-US"/>
        </w:rPr>
        <w:t xml:space="preserve"> constitute ECSI and is thus part of the CSI for the record. Observe that SN is encrypted. This is done to prevent traffic analysis (by linking records having adjacent sequence numbers). However, for obvious reason</w:t>
      </w:r>
      <w:r w:rsidR="00EB1CE3">
        <w:rPr>
          <w:lang w:val="en-US"/>
        </w:rPr>
        <w:t>s</w:t>
      </w:r>
      <w:r>
        <w:rPr>
          <w:lang w:val="en-US"/>
        </w:rPr>
        <w:t>, this encryption is independent of the sequence number as it would otherwise create a "</w:t>
      </w:r>
      <w:r w:rsidR="00B53DE1">
        <w:rPr>
          <w:lang w:val="en-US"/>
        </w:rPr>
        <w:t>chicken-and-egg</w:t>
      </w:r>
      <w:r>
        <w:rPr>
          <w:lang w:val="en-US"/>
        </w:rPr>
        <w:t>" problem at the receiving side. This SN-encryption further uses a specific key, see clause A.5.2.</w:t>
      </w:r>
      <w:r w:rsidR="007F7B49">
        <w:rPr>
          <w:lang w:val="en-US"/>
        </w:rPr>
        <w:t>4.1</w:t>
      </w:r>
      <w:r>
        <w:rPr>
          <w:lang w:val="en-US"/>
        </w:rPr>
        <w:t>.</w:t>
      </w:r>
    </w:p>
    <w:p w14:paraId="6DD9A9CA" w14:textId="5726E3A7" w:rsidR="00EB2BE6" w:rsidRDefault="00EB2BE6" w:rsidP="00EB2BE6">
      <w:pPr>
        <w:rPr>
          <w:lang w:val="en-US"/>
        </w:rPr>
      </w:pPr>
      <w:r>
        <w:rPr>
          <w:lang w:val="en-US"/>
        </w:rPr>
        <w:t xml:space="preserve">As in TLS 1.3, it is not possible to determine the </w:t>
      </w:r>
      <w:r w:rsidR="00B53DE1">
        <w:rPr>
          <w:lang w:val="en-US"/>
        </w:rPr>
        <w:t xml:space="preserve">actual </w:t>
      </w:r>
      <w:r>
        <w:rPr>
          <w:lang w:val="en-US"/>
        </w:rPr>
        <w:t xml:space="preserve">TYPE of the message (e.g. whether it is a </w:t>
      </w:r>
      <w:r w:rsidRPr="00410EE4">
        <w:rPr>
          <w:rFonts w:ascii="Courier New" w:hAnsi="Courier New" w:cs="Courier New"/>
          <w:lang w:val="en-US"/>
        </w:rPr>
        <w:t>Handshake</w:t>
      </w:r>
      <w:r>
        <w:rPr>
          <w:lang w:val="en-US"/>
        </w:rPr>
        <w:t xml:space="preserve"> or </w:t>
      </w:r>
      <w:r w:rsidRPr="00410EE4">
        <w:rPr>
          <w:rFonts w:ascii="Courier New" w:hAnsi="Courier New" w:cs="Courier New"/>
          <w:lang w:val="en-US"/>
        </w:rPr>
        <w:t>Application</w:t>
      </w:r>
      <w:r>
        <w:rPr>
          <w:lang w:val="en-US"/>
        </w:rPr>
        <w:t xml:space="preserve"> message) without first decrypting.</w:t>
      </w:r>
    </w:p>
    <w:p w14:paraId="5253A15F" w14:textId="10C04C2C" w:rsidR="00EB2BE6" w:rsidRDefault="00EB2BE6" w:rsidP="00EB2BE6">
      <w:pPr>
        <w:rPr>
          <w:lang w:val="en-US"/>
        </w:rPr>
      </w:pPr>
      <w:r>
        <w:rPr>
          <w:lang w:val="en-US"/>
        </w:rPr>
        <w:t xml:space="preserve">DTLS </w:t>
      </w:r>
      <w:r w:rsidRPr="00410EE4">
        <w:rPr>
          <w:rFonts w:ascii="Courier New" w:hAnsi="Courier New" w:cs="Courier New"/>
          <w:lang w:val="en-US"/>
        </w:rPr>
        <w:t>Handshake</w:t>
      </w:r>
      <w:r>
        <w:rPr>
          <w:lang w:val="en-US"/>
        </w:rPr>
        <w:t xml:space="preserve"> messages can be quite large and exceed the standard 1500</w:t>
      </w:r>
      <w:r w:rsidR="007F7B49">
        <w:rPr>
          <w:lang w:val="en-US"/>
        </w:rPr>
        <w:t>-</w:t>
      </w:r>
      <w:r>
        <w:rPr>
          <w:lang w:val="en-US"/>
        </w:rPr>
        <w:t xml:space="preserve">byte limit on UDP datagrams.  Therefore, DTLS has a built-in fragmentation mechanism which works as follows, with reference to the </w:t>
      </w:r>
      <w:r w:rsidRPr="00B53DE1">
        <w:rPr>
          <w:rFonts w:ascii="Courier New" w:hAnsi="Courier New" w:cs="Courier New"/>
          <w:lang w:val="en-US"/>
        </w:rPr>
        <w:t>Handshake</w:t>
      </w:r>
      <w:r>
        <w:rPr>
          <w:lang w:val="en-US"/>
        </w:rPr>
        <w:t xml:space="preserve"> message format shown in figure A.5.1-1. The sender </w:t>
      </w:r>
      <w:r w:rsidR="00B53DE1">
        <w:rPr>
          <w:lang w:val="en-US"/>
        </w:rPr>
        <w:t>divides</w:t>
      </w:r>
      <w:r>
        <w:rPr>
          <w:lang w:val="en-US"/>
        </w:rPr>
        <w:t xml:space="preserve"> </w:t>
      </w:r>
      <w:r w:rsidR="00B53DE1">
        <w:rPr>
          <w:lang w:val="en-US"/>
        </w:rPr>
        <w:t xml:space="preserve">large </w:t>
      </w:r>
      <w:r>
        <w:rPr>
          <w:lang w:val="en-US"/>
        </w:rPr>
        <w:t>DTLS Handshake message</w:t>
      </w:r>
      <w:r w:rsidR="00B53DE1">
        <w:rPr>
          <w:lang w:val="en-US"/>
        </w:rPr>
        <w:t>s</w:t>
      </w:r>
      <w:r>
        <w:rPr>
          <w:lang w:val="en-US"/>
        </w:rPr>
        <w:t xml:space="preserve"> by partitioning </w:t>
      </w:r>
      <w:r w:rsidR="00B53DE1">
        <w:rPr>
          <w:lang w:val="en-US"/>
        </w:rPr>
        <w:t>them</w:t>
      </w:r>
      <w:r>
        <w:rPr>
          <w:lang w:val="en-US"/>
        </w:rPr>
        <w:t xml:space="preserve"> into fragments. These fragments are transmitted as separate </w:t>
      </w:r>
      <w:r w:rsidRPr="00410EE4">
        <w:rPr>
          <w:rFonts w:ascii="Courier New" w:hAnsi="Courier New" w:cs="Courier New"/>
          <w:lang w:val="en-US"/>
        </w:rPr>
        <w:t>Handshake</w:t>
      </w:r>
      <w:r>
        <w:rPr>
          <w:lang w:val="en-US"/>
        </w:rPr>
        <w:t xml:space="preserve"> messages, all with the same sequence number SN in the "inner", handshake-specific header of the message (the seq field). Further, the </w:t>
      </w:r>
      <w:r w:rsidRPr="00CE1CEA">
        <w:rPr>
          <w:lang w:val="en-US"/>
        </w:rPr>
        <w:t>fragment</w:t>
      </w:r>
      <w:r>
        <w:rPr>
          <w:lang w:val="en-US"/>
        </w:rPr>
        <w:t xml:space="preserve">'s </w:t>
      </w:r>
      <w:r w:rsidRPr="00CE1CEA">
        <w:rPr>
          <w:lang w:val="en-US"/>
        </w:rPr>
        <w:t xml:space="preserve">offset (the </w:t>
      </w:r>
      <w:r>
        <w:rPr>
          <w:lang w:val="en-US"/>
        </w:rPr>
        <w:t xml:space="preserve">total </w:t>
      </w:r>
      <w:r w:rsidRPr="00CE1CEA">
        <w:rPr>
          <w:lang w:val="en-US"/>
        </w:rPr>
        <w:t xml:space="preserve">number of bytes contained in previous fragments) </w:t>
      </w:r>
      <w:r>
        <w:rPr>
          <w:lang w:val="en-US"/>
        </w:rPr>
        <w:t xml:space="preserve">is included as </w:t>
      </w:r>
      <w:proofErr w:type="spellStart"/>
      <w:r>
        <w:rPr>
          <w:lang w:val="en-US"/>
        </w:rPr>
        <w:t>frag_offset</w:t>
      </w:r>
      <w:proofErr w:type="spellEnd"/>
      <w:r>
        <w:rPr>
          <w:lang w:val="en-US"/>
        </w:rPr>
        <w:t xml:space="preserve"> </w:t>
      </w:r>
      <w:r w:rsidRPr="00CE1CEA">
        <w:rPr>
          <w:lang w:val="en-US"/>
        </w:rPr>
        <w:t xml:space="preserve">and the </w:t>
      </w:r>
      <w:r>
        <w:rPr>
          <w:lang w:val="en-US"/>
        </w:rPr>
        <w:t xml:space="preserve">length of the </w:t>
      </w:r>
      <w:r w:rsidRPr="00CE1CEA">
        <w:rPr>
          <w:lang w:val="en-US"/>
        </w:rPr>
        <w:t>fragment</w:t>
      </w:r>
      <w:r>
        <w:rPr>
          <w:lang w:val="en-US"/>
        </w:rPr>
        <w:t xml:space="preserve"> is signaled in the </w:t>
      </w:r>
      <w:proofErr w:type="spellStart"/>
      <w:r>
        <w:rPr>
          <w:lang w:val="en-US"/>
        </w:rPr>
        <w:t>frag_len</w:t>
      </w:r>
      <w:proofErr w:type="spellEnd"/>
      <w:r>
        <w:rPr>
          <w:lang w:val="en-US"/>
        </w:rPr>
        <w:t xml:space="preserve"> field</w:t>
      </w:r>
      <w:r w:rsidRPr="00CE1CEA">
        <w:rPr>
          <w:lang w:val="en-US"/>
        </w:rPr>
        <w:t xml:space="preserve">. </w:t>
      </w:r>
      <w:r>
        <w:rPr>
          <w:lang w:val="en-US"/>
        </w:rPr>
        <w:t xml:space="preserve">This inner header and the rest of the payload </w:t>
      </w:r>
      <w:r w:rsidR="006A343D">
        <w:rPr>
          <w:lang w:val="en-US"/>
        </w:rPr>
        <w:t>are</w:t>
      </w:r>
      <w:r>
        <w:rPr>
          <w:lang w:val="en-US"/>
        </w:rPr>
        <w:t xml:space="preserve"> encrypted by the DTLS record layer.  This means that </w:t>
      </w:r>
      <w:proofErr w:type="gramStart"/>
      <w:r>
        <w:rPr>
          <w:lang w:val="en-US"/>
        </w:rPr>
        <w:t>in order to</w:t>
      </w:r>
      <w:proofErr w:type="gramEnd"/>
      <w:r>
        <w:rPr>
          <w:lang w:val="en-US"/>
        </w:rPr>
        <w:t xml:space="preserve"> complete reassembly of a fragmented </w:t>
      </w:r>
      <w:r w:rsidRPr="00410EE4">
        <w:rPr>
          <w:rFonts w:ascii="Courier New" w:hAnsi="Courier New" w:cs="Courier New"/>
          <w:lang w:val="en-US"/>
        </w:rPr>
        <w:t>Handshake</w:t>
      </w:r>
      <w:r>
        <w:rPr>
          <w:lang w:val="en-US"/>
        </w:rPr>
        <w:t xml:space="preserve"> message it is necessary to first decrypt the individual fragments to determine their order.</w:t>
      </w:r>
    </w:p>
    <w:p w14:paraId="6D629526" w14:textId="2739EBA3" w:rsidR="00EB2BE6" w:rsidRDefault="00EB2BE6" w:rsidP="00EB2BE6">
      <w:pPr>
        <w:rPr>
          <w:lang w:val="en-US"/>
        </w:rPr>
      </w:pPr>
      <w:r>
        <w:rPr>
          <w:lang w:val="en-US"/>
        </w:rPr>
        <w:t>DTLS has an optional-to-use connection identifier (CID). The intended use of the CID is to simplify and add robustness to the process of identifying which cryptographic context to use to process a received DTLS PDU. When used, the CID is carried in-band in the DTLS headers and allows cryptographic context identification independent o</w:t>
      </w:r>
      <w:r w:rsidR="005A7077">
        <w:rPr>
          <w:lang w:val="en-US"/>
        </w:rPr>
        <w:t>f</w:t>
      </w:r>
      <w:r>
        <w:rPr>
          <w:lang w:val="en-US"/>
        </w:rPr>
        <w:t xml:space="preserve"> transport parameters such as IP addresses.</w:t>
      </w:r>
    </w:p>
    <w:p w14:paraId="7A00B243" w14:textId="77777777" w:rsidR="00EB2BE6" w:rsidRDefault="00EB2BE6" w:rsidP="00EB2BE6">
      <w:pPr>
        <w:rPr>
          <w:lang w:val="en-US"/>
        </w:rPr>
      </w:pPr>
      <w:r>
        <w:rPr>
          <w:lang w:val="en-US"/>
        </w:rPr>
        <w:t xml:space="preserve">DTLS 1.3 defines a special ACK message that is used by the </w:t>
      </w:r>
      <w:proofErr w:type="gramStart"/>
      <w:r>
        <w:rPr>
          <w:lang w:val="en-US"/>
        </w:rPr>
        <w:t>end-points</w:t>
      </w:r>
      <w:proofErr w:type="gramEnd"/>
      <w:r>
        <w:rPr>
          <w:lang w:val="en-US"/>
        </w:rPr>
        <w:t xml:space="preserve"> to acknowledge receipt of record numbers as part of the </w:t>
      </w:r>
      <w:r w:rsidRPr="00410EE4">
        <w:rPr>
          <w:rFonts w:ascii="Courier New" w:hAnsi="Courier New" w:cs="Courier New"/>
          <w:lang w:val="en-US"/>
        </w:rPr>
        <w:t>Handshake</w:t>
      </w:r>
      <w:r>
        <w:rPr>
          <w:lang w:val="en-US"/>
        </w:rPr>
        <w:t>.</w:t>
      </w:r>
    </w:p>
    <w:p w14:paraId="07C39E11" w14:textId="77777777" w:rsidR="00EB2BE6" w:rsidRDefault="00EB2BE6" w:rsidP="00EB2BE6">
      <w:pPr>
        <w:rPr>
          <w:lang w:val="en-US"/>
        </w:rPr>
      </w:pPr>
      <w:r>
        <w:rPr>
          <w:lang w:val="en-US"/>
        </w:rPr>
        <w:t xml:space="preserve">Since DTLS uses a specific epoch number for early data, the </w:t>
      </w:r>
      <w:proofErr w:type="spellStart"/>
      <w:r w:rsidRPr="007D09CA">
        <w:rPr>
          <w:rFonts w:ascii="Courier New" w:hAnsi="Courier New" w:cs="Courier New"/>
          <w:lang w:val="en-US"/>
        </w:rPr>
        <w:t>EndOfEarlyDat</w:t>
      </w:r>
      <w:r>
        <w:rPr>
          <w:lang w:val="en-US"/>
        </w:rPr>
        <w:t>a</w:t>
      </w:r>
      <w:proofErr w:type="spellEnd"/>
      <w:r>
        <w:rPr>
          <w:lang w:val="en-US"/>
        </w:rPr>
        <w:t xml:space="preserve"> message from TLS 1.3 is not used in DTLS 1.3.</w:t>
      </w:r>
    </w:p>
    <w:p w14:paraId="7693B10A" w14:textId="067A115C" w:rsidR="00EB2BE6" w:rsidRPr="00D431BF" w:rsidRDefault="00EB2BE6" w:rsidP="00EB2BE6">
      <w:pPr>
        <w:rPr>
          <w:lang w:val="en-US"/>
        </w:rPr>
      </w:pPr>
      <w:r>
        <w:rPr>
          <w:lang w:val="en-US"/>
        </w:rPr>
        <w:t>The final aspect of relevance for DTLS is the replay protection. Since reordering can occur due to the transport layer</w:t>
      </w:r>
      <w:r w:rsidR="00B53DE1">
        <w:rPr>
          <w:lang w:val="en-US"/>
        </w:rPr>
        <w:t xml:space="preserve"> properties</w:t>
      </w:r>
      <w:r>
        <w:rPr>
          <w:lang w:val="en-US"/>
        </w:rPr>
        <w:t>, it becomes important to have a mechanism that can protect against replay attacks. This is discussed in more detail in clause A.5.2.</w:t>
      </w:r>
      <w:r w:rsidR="007F7B49">
        <w:rPr>
          <w:lang w:val="en-US"/>
        </w:rPr>
        <w:t>4.3</w:t>
      </w:r>
      <w:r>
        <w:rPr>
          <w:lang w:val="en-US"/>
        </w:rPr>
        <w:t>.</w:t>
      </w:r>
    </w:p>
    <w:p w14:paraId="1AFBB5AF" w14:textId="7412E94F" w:rsidR="00EB2BE6" w:rsidRDefault="00EB2BE6" w:rsidP="005A7077">
      <w:pPr>
        <w:pStyle w:val="Heading2"/>
        <w:rPr>
          <w:lang w:val="en-US"/>
        </w:rPr>
      </w:pPr>
      <w:bookmarkStart w:id="446" w:name="_Toc194476286"/>
      <w:bookmarkStart w:id="447" w:name="_Toc221554320"/>
      <w:r>
        <w:rPr>
          <w:lang w:val="en-US"/>
        </w:rPr>
        <w:t>A.5.2</w:t>
      </w:r>
      <w:r>
        <w:rPr>
          <w:lang w:val="en-US"/>
        </w:rPr>
        <w:tab/>
        <w:t>LI activation prior to encrypted session start</w:t>
      </w:r>
      <w:bookmarkEnd w:id="446"/>
      <w:bookmarkEnd w:id="447"/>
    </w:p>
    <w:p w14:paraId="53FE72DB" w14:textId="04B31254" w:rsidR="00D2690B" w:rsidRPr="00D2690B" w:rsidRDefault="00D2690B" w:rsidP="005A7077">
      <w:pPr>
        <w:pStyle w:val="Heading3"/>
        <w:rPr>
          <w:lang w:val="en-US"/>
        </w:rPr>
      </w:pPr>
      <w:bookmarkStart w:id="448" w:name="_Toc221554321"/>
      <w:r>
        <w:rPr>
          <w:lang w:val="en-US"/>
        </w:rPr>
        <w:t>A.5.2.1</w:t>
      </w:r>
      <w:r>
        <w:rPr>
          <w:lang w:val="en-US"/>
        </w:rPr>
        <w:tab/>
        <w:t>Security protocol detection</w:t>
      </w:r>
      <w:r w:rsidR="00EC532C">
        <w:rPr>
          <w:lang w:val="en-US"/>
        </w:rPr>
        <w:t xml:space="preserve"> at SPDF</w:t>
      </w:r>
      <w:bookmarkEnd w:id="448"/>
    </w:p>
    <w:p w14:paraId="76C83571" w14:textId="65396CCF" w:rsidR="00D2690B" w:rsidRPr="00D2690B" w:rsidRDefault="007F7B49" w:rsidP="00D2690B">
      <w:pPr>
        <w:rPr>
          <w:lang w:val="en-US"/>
        </w:rPr>
      </w:pPr>
      <w:r>
        <w:rPr>
          <w:lang w:val="en-US"/>
        </w:rPr>
        <w:t>While DTLS defines specific ports for specific applications, UDP port 443 is a common default.</w:t>
      </w:r>
      <w:r w:rsidR="0001425E">
        <w:rPr>
          <w:lang w:val="en-US"/>
        </w:rPr>
        <w:t xml:space="preserve"> Besides this, DTLS detection can inspect the UDP payload, looking for the DTLS header.</w:t>
      </w:r>
    </w:p>
    <w:p w14:paraId="4575C787" w14:textId="49D9EFD6" w:rsidR="00EB2BE6" w:rsidRDefault="00EB2BE6" w:rsidP="005A7077">
      <w:pPr>
        <w:pStyle w:val="Heading3"/>
        <w:rPr>
          <w:lang w:val="en-US"/>
        </w:rPr>
      </w:pPr>
      <w:bookmarkStart w:id="449" w:name="_Toc194476287"/>
      <w:bookmarkStart w:id="450" w:name="_Toc221554322"/>
      <w:r>
        <w:rPr>
          <w:lang w:val="en-US"/>
        </w:rPr>
        <w:t>A.5.2.</w:t>
      </w:r>
      <w:r w:rsidR="00441496">
        <w:rPr>
          <w:lang w:val="en-US"/>
        </w:rPr>
        <w:t>2</w:t>
      </w:r>
      <w:r>
        <w:rPr>
          <w:lang w:val="en-US"/>
        </w:rPr>
        <w:tab/>
      </w:r>
      <w:r>
        <w:rPr>
          <w:lang w:val="en-US"/>
        </w:rPr>
        <w:tab/>
      </w:r>
      <w:bookmarkEnd w:id="449"/>
      <w:r w:rsidR="007A5E22">
        <w:rPr>
          <w:lang w:val="en-US"/>
        </w:rPr>
        <w:t>Obtaining key management IRI by use of AKMA</w:t>
      </w:r>
      <w:bookmarkEnd w:id="450"/>
    </w:p>
    <w:p w14:paraId="52744E6C" w14:textId="72471D03" w:rsidR="00EB2BE6" w:rsidRPr="00ED5A59" w:rsidRDefault="00EB2BE6" w:rsidP="00EB2BE6">
      <w:pPr>
        <w:rPr>
          <w:lang w:val="en-US"/>
        </w:rPr>
      </w:pPr>
      <w:r>
        <w:rPr>
          <w:lang w:val="en-US"/>
        </w:rPr>
        <w:t xml:space="preserve">The description of clause </w:t>
      </w:r>
      <w:r w:rsidR="0001425E">
        <w:rPr>
          <w:lang w:val="en-US"/>
        </w:rPr>
        <w:t>A</w:t>
      </w:r>
      <w:r>
        <w:rPr>
          <w:lang w:val="en-US"/>
        </w:rPr>
        <w:t>.3.</w:t>
      </w:r>
      <w:r w:rsidR="0001425E">
        <w:rPr>
          <w:lang w:val="en-US"/>
        </w:rPr>
        <w:t>3.2</w:t>
      </w:r>
      <w:r>
        <w:rPr>
          <w:lang w:val="en-US"/>
        </w:rPr>
        <w:t xml:space="preserve"> applies also for DTLS 1.3.</w:t>
      </w:r>
    </w:p>
    <w:p w14:paraId="52F170E8" w14:textId="4AA68045" w:rsidR="00EB2BE6" w:rsidRDefault="00EB2BE6" w:rsidP="005A7077">
      <w:pPr>
        <w:pStyle w:val="Heading3"/>
        <w:rPr>
          <w:lang w:val="en-US"/>
        </w:rPr>
      </w:pPr>
      <w:bookmarkStart w:id="451" w:name="_Toc194476288"/>
      <w:bookmarkStart w:id="452" w:name="_Toc221554323"/>
      <w:r>
        <w:rPr>
          <w:lang w:val="en-US"/>
        </w:rPr>
        <w:t>A.5.2.</w:t>
      </w:r>
      <w:r w:rsidR="00441496">
        <w:rPr>
          <w:lang w:val="en-US"/>
        </w:rPr>
        <w:t>3</w:t>
      </w:r>
      <w:r>
        <w:rPr>
          <w:lang w:val="en-US"/>
        </w:rPr>
        <w:tab/>
      </w:r>
      <w:r>
        <w:rPr>
          <w:lang w:val="en-US"/>
        </w:rPr>
        <w:tab/>
      </w:r>
      <w:bookmarkEnd w:id="451"/>
      <w:r w:rsidR="007A5E22">
        <w:rPr>
          <w:lang w:val="en-US"/>
        </w:rPr>
        <w:t>Handshake interception</w:t>
      </w:r>
      <w:r w:rsidR="00EC532C">
        <w:rPr>
          <w:lang w:val="en-US"/>
        </w:rPr>
        <w:t xml:space="preserve"> at SHIFF</w:t>
      </w:r>
      <w:bookmarkEnd w:id="452"/>
    </w:p>
    <w:p w14:paraId="6CE25324" w14:textId="1802795B" w:rsidR="008747A2" w:rsidRDefault="00EB2BE6" w:rsidP="008747A2">
      <w:pPr>
        <w:rPr>
          <w:lang w:val="en-US"/>
        </w:rPr>
      </w:pPr>
      <w:r>
        <w:rPr>
          <w:lang w:val="en-US"/>
        </w:rPr>
        <w:t xml:space="preserve">The </w:t>
      </w:r>
      <w:r w:rsidR="0001425E">
        <w:rPr>
          <w:lang w:val="en-US"/>
        </w:rPr>
        <w:t>handling of</w:t>
      </w:r>
      <w:r>
        <w:rPr>
          <w:lang w:val="en-US"/>
        </w:rPr>
        <w:t xml:space="preserve"> DTLS 1.3 in principle follows that of TLS 1.3 described in clause </w:t>
      </w:r>
      <w:r w:rsidR="0001425E">
        <w:rPr>
          <w:lang w:val="en-US"/>
        </w:rPr>
        <w:t>A.4.2</w:t>
      </w:r>
      <w:r>
        <w:rPr>
          <w:lang w:val="en-US"/>
        </w:rPr>
        <w:t xml:space="preserve">.3. </w:t>
      </w:r>
      <w:r w:rsidR="008747A2">
        <w:rPr>
          <w:lang w:val="en-US"/>
        </w:rPr>
        <w:t xml:space="preserve">As with </w:t>
      </w:r>
      <w:proofErr w:type="spellStart"/>
      <w:r w:rsidR="008747A2">
        <w:rPr>
          <w:lang w:val="en-US"/>
        </w:rPr>
        <w:t>tls</w:t>
      </w:r>
      <w:proofErr w:type="spellEnd"/>
      <w:r w:rsidR="008747A2">
        <w:rPr>
          <w:lang w:val="en-US"/>
        </w:rPr>
        <w:t xml:space="preserve"> 1.3, it becomes necessary to integrate SHIFF and D-POI functionality to allow the SHIFF to decrypt and extract IRI. </w:t>
      </w:r>
      <w:r>
        <w:rPr>
          <w:lang w:val="en-US"/>
        </w:rPr>
        <w:t xml:space="preserve">A major </w:t>
      </w:r>
      <w:r w:rsidR="008747A2">
        <w:rPr>
          <w:lang w:val="en-US"/>
        </w:rPr>
        <w:t xml:space="preserve">additional issue to handle is </w:t>
      </w:r>
      <w:r>
        <w:rPr>
          <w:lang w:val="en-US"/>
        </w:rPr>
        <w:t xml:space="preserve">that the </w:t>
      </w:r>
      <w:r w:rsidR="008747A2">
        <w:rPr>
          <w:lang w:val="en-US"/>
        </w:rPr>
        <w:t>SHIFF</w:t>
      </w:r>
      <w:r>
        <w:rPr>
          <w:lang w:val="en-US"/>
        </w:rPr>
        <w:t xml:space="preserve"> needs to be aware of, and identify, DTLS retransmissions and re-ordering</w:t>
      </w:r>
      <w:r w:rsidR="008747A2">
        <w:rPr>
          <w:lang w:val="en-US"/>
        </w:rPr>
        <w:t xml:space="preserve"> during the handshake</w:t>
      </w:r>
      <w:r>
        <w:rPr>
          <w:lang w:val="en-US"/>
        </w:rPr>
        <w:t xml:space="preserve">. </w:t>
      </w:r>
      <w:r w:rsidR="008747A2">
        <w:rPr>
          <w:lang w:val="en-US"/>
        </w:rPr>
        <w:t xml:space="preserve">Since decryption is needed before reassembly, the SHIFF/D-POI needs to derive the keys used to decrypt the Handshake, i.e. the </w:t>
      </w:r>
      <w:r w:rsidR="008747A2" w:rsidRPr="00B07F15">
        <w:t>*_</w:t>
      </w:r>
      <w:proofErr w:type="spellStart"/>
      <w:r w:rsidR="008747A2" w:rsidRPr="00B07F15">
        <w:t>handshake_traffic_secret</w:t>
      </w:r>
      <w:proofErr w:type="spellEnd"/>
      <w:r w:rsidR="008747A2">
        <w:t xml:space="preserve"> keys, </w:t>
      </w:r>
      <w:r w:rsidR="008747A2">
        <w:rPr>
          <w:lang w:val="en-US"/>
        </w:rPr>
        <w:t xml:space="preserve">and buffer fragments until it </w:t>
      </w:r>
      <w:proofErr w:type="gramStart"/>
      <w:r w:rsidR="008747A2">
        <w:rPr>
          <w:lang w:val="en-US"/>
        </w:rPr>
        <w:t>is able to</w:t>
      </w:r>
      <w:proofErr w:type="gramEnd"/>
      <w:r w:rsidR="008747A2">
        <w:rPr>
          <w:lang w:val="en-US"/>
        </w:rPr>
        <w:t xml:space="preserve"> start processing the complete reassembled message.</w:t>
      </w:r>
    </w:p>
    <w:p w14:paraId="13854ECC" w14:textId="6AED996A" w:rsidR="00EB2BE6" w:rsidRDefault="00EB2BE6" w:rsidP="00EB2BE6">
      <w:pPr>
        <w:rPr>
          <w:lang w:val="en-US"/>
        </w:rPr>
      </w:pPr>
      <w:r>
        <w:rPr>
          <w:lang w:val="en-US"/>
        </w:rPr>
        <w:t>Handling of out-of-order messages will be discussed in more detail in clause A.5.2.4</w:t>
      </w:r>
      <w:r w:rsidR="0001425E">
        <w:rPr>
          <w:lang w:val="en-US"/>
        </w:rPr>
        <w:t>.2</w:t>
      </w:r>
      <w:r>
        <w:rPr>
          <w:lang w:val="en-US"/>
        </w:rPr>
        <w:t>.</w:t>
      </w:r>
    </w:p>
    <w:p w14:paraId="520BCC2E" w14:textId="00CC7718" w:rsidR="00EB2BE6" w:rsidRDefault="00EB2BE6" w:rsidP="00EB2BE6">
      <w:pPr>
        <w:rPr>
          <w:lang w:val="en-US"/>
        </w:rPr>
      </w:pPr>
      <w:r>
        <w:rPr>
          <w:lang w:val="en-US"/>
        </w:rPr>
        <w:lastRenderedPageBreak/>
        <w:t xml:space="preserve">The IRIs to extract from the DTLS 1.3 handshake includes one additional IRI compared to TLS 1.3. This is the connection identity (CID). </w:t>
      </w:r>
      <w:r w:rsidR="008747A2">
        <w:rPr>
          <w:lang w:val="en-US"/>
        </w:rPr>
        <w:t xml:space="preserve">The full set of </w:t>
      </w:r>
      <w:proofErr w:type="spellStart"/>
      <w:r w:rsidR="008747A2">
        <w:rPr>
          <w:lang w:val="en-US"/>
        </w:rPr>
        <w:t>xIRI</w:t>
      </w:r>
      <w:proofErr w:type="spellEnd"/>
      <w:r w:rsidR="008747A2">
        <w:rPr>
          <w:lang w:val="en-US"/>
        </w:rPr>
        <w:t xml:space="preserve"> can be found in the ASN.1 payloads attachment to TS 33.128 [5].</w:t>
      </w:r>
      <w:r w:rsidR="008747A2" w:rsidRPr="00283631">
        <w:rPr>
          <w:lang w:val="en-US"/>
        </w:rPr>
        <w:t xml:space="preserve">  </w:t>
      </w:r>
    </w:p>
    <w:p w14:paraId="355B39A5" w14:textId="2C27619A" w:rsidR="00EB2BE6" w:rsidRPr="00441496" w:rsidRDefault="00441496" w:rsidP="005A7077">
      <w:pPr>
        <w:pStyle w:val="Heading3"/>
        <w:rPr>
          <w:lang w:val="en-US"/>
        </w:rPr>
      </w:pPr>
      <w:bookmarkStart w:id="453" w:name="_Toc221554324"/>
      <w:r w:rsidRPr="00441496">
        <w:rPr>
          <w:lang w:val="en-US"/>
        </w:rPr>
        <w:t>A.5.2.</w:t>
      </w:r>
      <w:r w:rsidR="00926126">
        <w:rPr>
          <w:lang w:val="en-US"/>
        </w:rPr>
        <w:t>4</w:t>
      </w:r>
      <w:r w:rsidRPr="00441496">
        <w:rPr>
          <w:lang w:val="en-US"/>
        </w:rPr>
        <w:tab/>
        <w:t>D-POI security processing state machine</w:t>
      </w:r>
      <w:bookmarkEnd w:id="453"/>
    </w:p>
    <w:p w14:paraId="07BF3B13" w14:textId="5110C59C" w:rsidR="00EB2BE6" w:rsidRDefault="00EB2BE6" w:rsidP="005A7077">
      <w:pPr>
        <w:pStyle w:val="Heading4"/>
        <w:rPr>
          <w:lang w:val="en-US"/>
        </w:rPr>
      </w:pPr>
      <w:bookmarkStart w:id="454" w:name="_Toc194476289"/>
      <w:bookmarkStart w:id="455" w:name="_Toc221554325"/>
      <w:r>
        <w:rPr>
          <w:lang w:val="en-US"/>
        </w:rPr>
        <w:t>A.5.2.</w:t>
      </w:r>
      <w:r w:rsidR="00926126">
        <w:rPr>
          <w:lang w:val="en-US"/>
        </w:rPr>
        <w:t>4</w:t>
      </w:r>
      <w:r w:rsidR="00441496">
        <w:rPr>
          <w:lang w:val="en-US"/>
        </w:rPr>
        <w:t>.1</w:t>
      </w:r>
      <w:r>
        <w:rPr>
          <w:lang w:val="en-US"/>
        </w:rPr>
        <w:tab/>
      </w:r>
      <w:r>
        <w:rPr>
          <w:lang w:val="en-US"/>
        </w:rPr>
        <w:tab/>
        <w:t>Deriving initial cryptographic context</w:t>
      </w:r>
      <w:bookmarkEnd w:id="454"/>
      <w:bookmarkEnd w:id="455"/>
    </w:p>
    <w:p w14:paraId="4E49E9FF" w14:textId="56EF524D" w:rsidR="00EB2BE6" w:rsidRDefault="00F241A2" w:rsidP="00EB2BE6">
      <w:pPr>
        <w:rPr>
          <w:lang w:val="en-US"/>
        </w:rPr>
      </w:pPr>
      <w:r>
        <w:rPr>
          <w:lang w:val="en-US"/>
        </w:rPr>
        <w:t>The main details follow the discussion for</w:t>
      </w:r>
      <w:r w:rsidR="00EB2BE6">
        <w:rPr>
          <w:lang w:val="en-US"/>
        </w:rPr>
        <w:t xml:space="preserve"> TLS 1.3 in clause </w:t>
      </w:r>
      <w:r w:rsidR="0001425E">
        <w:rPr>
          <w:lang w:val="en-US"/>
        </w:rPr>
        <w:t>A.4.2.4.1</w:t>
      </w:r>
      <w:r>
        <w:rPr>
          <w:lang w:val="en-US"/>
        </w:rPr>
        <w:t>.</w:t>
      </w:r>
      <w:r w:rsidR="00EB2BE6">
        <w:rPr>
          <w:lang w:val="en-US"/>
        </w:rPr>
        <w:t xml:space="preserve"> DTLS additionally needs to </w:t>
      </w:r>
      <w:r>
        <w:rPr>
          <w:lang w:val="en-US"/>
        </w:rPr>
        <w:t>manage</w:t>
      </w:r>
      <w:r w:rsidR="00EB2BE6">
        <w:rPr>
          <w:lang w:val="en-US"/>
        </w:rPr>
        <w:t xml:space="preserve"> the following </w:t>
      </w:r>
      <w:r>
        <w:rPr>
          <w:lang w:val="en-US"/>
        </w:rPr>
        <w:t xml:space="preserve">information </w:t>
      </w:r>
      <w:r w:rsidR="00EB2BE6">
        <w:rPr>
          <w:lang w:val="en-US"/>
        </w:rPr>
        <w:t>elements.</w:t>
      </w:r>
    </w:p>
    <w:p w14:paraId="04A2A7EB" w14:textId="47DC6727" w:rsidR="00EB2BE6" w:rsidRPr="000D5E88" w:rsidRDefault="005A7077" w:rsidP="005A7077">
      <w:pPr>
        <w:pStyle w:val="B1"/>
        <w:rPr>
          <w:lang w:val="en-US"/>
        </w:rPr>
      </w:pPr>
      <w:r>
        <w:rPr>
          <w:lang w:val="en-US"/>
        </w:rPr>
        <w:t>-</w:t>
      </w:r>
      <w:r>
        <w:rPr>
          <w:lang w:val="en-US"/>
        </w:rPr>
        <w:tab/>
      </w:r>
      <w:r w:rsidR="00EB2BE6">
        <w:rPr>
          <w:lang w:val="en-US"/>
        </w:rPr>
        <w:t>The e</w:t>
      </w:r>
      <w:r w:rsidR="00EB2BE6" w:rsidRPr="000D5E88">
        <w:rPr>
          <w:lang w:val="en-US"/>
        </w:rPr>
        <w:t xml:space="preserve">poch number (part of the CSI for DTLS), </w:t>
      </w:r>
      <w:r w:rsidR="00EB2BE6">
        <w:rPr>
          <w:lang w:val="en-US"/>
        </w:rPr>
        <w:t>which starts at zero.</w:t>
      </w:r>
    </w:p>
    <w:p w14:paraId="6F109266" w14:textId="0ED3B4B7" w:rsidR="00EB2BE6" w:rsidRPr="000D5E88" w:rsidRDefault="005A7077" w:rsidP="005A7077">
      <w:pPr>
        <w:pStyle w:val="B1"/>
        <w:rPr>
          <w:lang w:val="en-US"/>
        </w:rPr>
      </w:pPr>
      <w:r>
        <w:rPr>
          <w:lang w:val="en-US"/>
        </w:rPr>
        <w:t>-</w:t>
      </w:r>
      <w:r>
        <w:rPr>
          <w:lang w:val="en-US"/>
        </w:rPr>
        <w:tab/>
      </w:r>
      <w:r w:rsidR="00EB2BE6" w:rsidRPr="000D5E88">
        <w:rPr>
          <w:lang w:val="en-US"/>
        </w:rPr>
        <w:t xml:space="preserve">The connection identity </w:t>
      </w:r>
      <w:r w:rsidR="00EB2BE6">
        <w:rPr>
          <w:lang w:val="en-US"/>
        </w:rPr>
        <w:t>(if used)</w:t>
      </w:r>
      <w:r w:rsidR="00EB2BE6" w:rsidRPr="000D5E88">
        <w:rPr>
          <w:lang w:val="en-US"/>
        </w:rPr>
        <w:t>.</w:t>
      </w:r>
    </w:p>
    <w:p w14:paraId="69CD3D73" w14:textId="4B55A2DD" w:rsidR="00EB2BE6" w:rsidRPr="000D5E88" w:rsidRDefault="005A7077" w:rsidP="005A7077">
      <w:pPr>
        <w:pStyle w:val="B1"/>
        <w:rPr>
          <w:lang w:val="en-US"/>
        </w:rPr>
      </w:pPr>
      <w:r>
        <w:rPr>
          <w:lang w:val="en-US"/>
        </w:rPr>
        <w:t>-</w:t>
      </w:r>
      <w:r>
        <w:rPr>
          <w:lang w:val="en-US"/>
        </w:rPr>
        <w:tab/>
      </w:r>
      <w:r w:rsidR="00EB2BE6" w:rsidRPr="000D5E88">
        <w:rPr>
          <w:lang w:val="en-US"/>
        </w:rPr>
        <w:t xml:space="preserve">Two additional keys, the </w:t>
      </w:r>
      <w:proofErr w:type="spellStart"/>
      <w:r w:rsidR="00EB2BE6" w:rsidRPr="000D5E88">
        <w:rPr>
          <w:lang w:val="en-US"/>
        </w:rPr>
        <w:t>sender_sn_key</w:t>
      </w:r>
      <w:proofErr w:type="spellEnd"/>
      <w:r w:rsidR="00EB2BE6" w:rsidRPr="000D5E88">
        <w:rPr>
          <w:lang w:val="en-US"/>
        </w:rPr>
        <w:t xml:space="preserve"> and the </w:t>
      </w:r>
      <w:proofErr w:type="spellStart"/>
      <w:r w:rsidR="00EB2BE6" w:rsidRPr="000D5E88">
        <w:rPr>
          <w:lang w:val="en-US"/>
        </w:rPr>
        <w:t>receiver_sn_key</w:t>
      </w:r>
      <w:proofErr w:type="spellEnd"/>
      <w:r w:rsidR="00EB2BE6" w:rsidRPr="000D5E88">
        <w:rPr>
          <w:lang w:val="en-US"/>
        </w:rPr>
        <w:t xml:space="preserve">. These are used to encrypt/scramble the part of the sequence numbers which are carried in-band as ECSI, see clause </w:t>
      </w:r>
      <w:r w:rsidR="00EB2BE6">
        <w:rPr>
          <w:lang w:val="en-US"/>
        </w:rPr>
        <w:t>A.5.2</w:t>
      </w:r>
      <w:r w:rsidR="00EB2BE6" w:rsidRPr="000D5E88">
        <w:rPr>
          <w:lang w:val="en-US"/>
        </w:rPr>
        <w:t>.4.</w:t>
      </w:r>
    </w:p>
    <w:p w14:paraId="0CB64784" w14:textId="07A7B61D" w:rsidR="00EB2BE6" w:rsidRPr="00DE7948" w:rsidRDefault="00EB2BE6" w:rsidP="00EB2BE6">
      <w:pPr>
        <w:rPr>
          <w:lang w:val="en-US"/>
        </w:rPr>
      </w:pPr>
      <w:r>
        <w:rPr>
          <w:lang w:val="en-US"/>
        </w:rPr>
        <w:t xml:space="preserve">As </w:t>
      </w:r>
      <w:r w:rsidR="00F241A2">
        <w:rPr>
          <w:lang w:val="en-US"/>
        </w:rPr>
        <w:t>can be seen from the</w:t>
      </w:r>
      <w:r>
        <w:rPr>
          <w:lang w:val="en-US"/>
        </w:rPr>
        <w:t xml:space="preserve"> TLS 1.3 keys in table </w:t>
      </w:r>
      <w:r w:rsidR="0001425E">
        <w:t>A.4.2.4.1</w:t>
      </w:r>
      <w:r w:rsidR="0001425E" w:rsidRPr="00410461">
        <w:t>-1</w:t>
      </w:r>
      <w:r>
        <w:t xml:space="preserve">, some of the keys are derived from </w:t>
      </w:r>
      <w:r>
        <w:rPr>
          <w:lang w:val="en-US"/>
        </w:rPr>
        <w:t xml:space="preserve">other keys and hashed transcripts of </w:t>
      </w:r>
      <w:r w:rsidRPr="00461E36">
        <w:rPr>
          <w:rFonts w:ascii="Courier New" w:hAnsi="Courier New" w:cs="Courier New"/>
          <w:lang w:val="en-US"/>
        </w:rPr>
        <w:t>Handshake</w:t>
      </w:r>
      <w:r>
        <w:rPr>
          <w:lang w:val="en-US"/>
        </w:rPr>
        <w:t xml:space="preserve"> messages. In the case of DTLS 1.3, any possible fragmentation of Handshake messages needs to be handled, removing fragmentation related header fields and assembling complete messages, before computing the hashed transcripts.</w:t>
      </w:r>
    </w:p>
    <w:p w14:paraId="47E240E3" w14:textId="52383B02" w:rsidR="00EB2BE6" w:rsidRDefault="00EB2BE6" w:rsidP="005A7077">
      <w:pPr>
        <w:pStyle w:val="Heading4"/>
        <w:rPr>
          <w:lang w:val="en-US"/>
        </w:rPr>
      </w:pPr>
      <w:bookmarkStart w:id="456" w:name="_Toc194476290"/>
      <w:bookmarkStart w:id="457" w:name="_Toc221554326"/>
      <w:r>
        <w:rPr>
          <w:lang w:val="en-US"/>
        </w:rPr>
        <w:t>A.5.2.</w:t>
      </w:r>
      <w:r w:rsidR="00926126">
        <w:rPr>
          <w:lang w:val="en-US"/>
        </w:rPr>
        <w:t>4</w:t>
      </w:r>
      <w:r w:rsidR="00441496">
        <w:rPr>
          <w:lang w:val="en-US"/>
        </w:rPr>
        <w:t>.2</w:t>
      </w:r>
      <w:r>
        <w:rPr>
          <w:lang w:val="en-US"/>
        </w:rPr>
        <w:tab/>
      </w:r>
      <w:r>
        <w:rPr>
          <w:lang w:val="en-US"/>
        </w:rPr>
        <w:tab/>
        <w:t xml:space="preserve">Processing (decrypting) of </w:t>
      </w:r>
      <w:proofErr w:type="spellStart"/>
      <w:r>
        <w:rPr>
          <w:lang w:val="en-US"/>
        </w:rPr>
        <w:t>xCC</w:t>
      </w:r>
      <w:bookmarkEnd w:id="456"/>
      <w:bookmarkEnd w:id="457"/>
      <w:proofErr w:type="spellEnd"/>
    </w:p>
    <w:p w14:paraId="4DE01C32" w14:textId="02F2FE7B" w:rsidR="00EB2BE6" w:rsidRDefault="00EB2BE6" w:rsidP="00EB2BE6">
      <w:pPr>
        <w:rPr>
          <w:lang w:val="en-US"/>
        </w:rPr>
      </w:pPr>
      <w:r>
        <w:rPr>
          <w:lang w:val="en-US"/>
        </w:rPr>
        <w:t xml:space="preserve">Determining the CSI consists of estimating the 128-bit record number at the D-POI. As discussed above, the epoch number and sequence number start at zero and the latter is reset to zero each time the epoch number is increased. Recalling that DTLS 1.3 is based on TLS 1.3, the epoch number is then defined and updated during a DTLS 1.3 </w:t>
      </w:r>
      <w:proofErr w:type="gramStart"/>
      <w:r>
        <w:rPr>
          <w:lang w:val="en-US"/>
        </w:rPr>
        <w:t>session in dependence</w:t>
      </w:r>
      <w:proofErr w:type="gramEnd"/>
      <w:r>
        <w:rPr>
          <w:lang w:val="en-US"/>
        </w:rPr>
        <w:t xml:space="preserve"> on the keys used to protect the PDU. A summary is given in table</w:t>
      </w:r>
      <w:r w:rsidR="005A7077">
        <w:rPr>
          <w:lang w:val="en-US"/>
        </w:rPr>
        <w:t xml:space="preserve"> A.5.2.4.2-1</w:t>
      </w:r>
      <w:r>
        <w:rPr>
          <w:lang w:val="en-US"/>
        </w:rPr>
        <w:t>.</w:t>
      </w:r>
    </w:p>
    <w:p w14:paraId="29A68F9E" w14:textId="5CE6E9AD" w:rsidR="00EB2BE6" w:rsidRPr="00B07F15" w:rsidRDefault="00EB2BE6" w:rsidP="005A7077">
      <w:pPr>
        <w:pStyle w:val="TH"/>
        <w:rPr>
          <w:lang w:val="en-US"/>
        </w:rPr>
      </w:pPr>
      <w:r w:rsidRPr="00B07F15">
        <w:rPr>
          <w:lang w:val="en-US"/>
        </w:rPr>
        <w:t xml:space="preserve">Table </w:t>
      </w:r>
      <w:r>
        <w:rPr>
          <w:lang w:val="en-US"/>
        </w:rPr>
        <w:t>A.5.2</w:t>
      </w:r>
      <w:r w:rsidRPr="00B07F15">
        <w:rPr>
          <w:lang w:val="en-US"/>
        </w:rPr>
        <w:t>.4.</w:t>
      </w:r>
      <w:r w:rsidR="00926126">
        <w:rPr>
          <w:lang w:val="en-US"/>
        </w:rPr>
        <w:t>2</w:t>
      </w:r>
      <w:r w:rsidRPr="00B07F15">
        <w:rPr>
          <w:lang w:val="en-US"/>
        </w:rPr>
        <w:t xml:space="preserve">-1 DTLS Epoch numbers (for epoch values 3 and 4, </w:t>
      </w:r>
      <w:r w:rsidRPr="0001425E">
        <w:rPr>
          <w:lang w:val="en-US"/>
        </w:rPr>
        <w:t xml:space="preserve">refer to </w:t>
      </w:r>
      <w:r w:rsidRPr="0001425E">
        <w:rPr>
          <w:color w:val="212529"/>
        </w:rPr>
        <w:t>table</w:t>
      </w:r>
      <w:r w:rsidR="0001425E">
        <w:rPr>
          <w:rFonts w:ascii="Consolas" w:hAnsi="Consolas"/>
          <w:color w:val="212529"/>
        </w:rPr>
        <w:t xml:space="preserve"> </w:t>
      </w:r>
      <w:r w:rsidR="0001425E">
        <w:t>A.4.2.4.1</w:t>
      </w:r>
      <w:r w:rsidR="0001425E" w:rsidRPr="00410461">
        <w:t>-1</w:t>
      </w:r>
      <w:r w:rsidRPr="00B07F15">
        <w:t xml:space="preserve"> for details</w:t>
      </w:r>
      <w:r>
        <w:t xml:space="preserve"> on the respective key</w:t>
      </w:r>
      <w:r w:rsidR="005A7077">
        <w:t>)</w:t>
      </w:r>
      <w:r w:rsidRPr="00B07F15">
        <w:t>.</w:t>
      </w:r>
    </w:p>
    <w:tbl>
      <w:tblPr>
        <w:tblStyle w:val="TableGrid"/>
        <w:tblW w:w="0" w:type="auto"/>
        <w:tblInd w:w="1271" w:type="dxa"/>
        <w:tblLook w:val="04A0" w:firstRow="1" w:lastRow="0" w:firstColumn="1" w:lastColumn="0" w:noHBand="0" w:noVBand="1"/>
      </w:tblPr>
      <w:tblGrid>
        <w:gridCol w:w="1559"/>
        <w:gridCol w:w="5954"/>
      </w:tblGrid>
      <w:tr w:rsidR="00EB2BE6" w14:paraId="1596270D" w14:textId="77777777" w:rsidTr="003206BB">
        <w:tc>
          <w:tcPr>
            <w:tcW w:w="1559" w:type="dxa"/>
            <w:shd w:val="clear" w:color="auto" w:fill="D0CECE" w:themeFill="background2" w:themeFillShade="E6"/>
          </w:tcPr>
          <w:p w14:paraId="75E077FD" w14:textId="77777777" w:rsidR="00EB2BE6" w:rsidRPr="00F95659" w:rsidRDefault="00EB2BE6" w:rsidP="005A7077">
            <w:pPr>
              <w:pStyle w:val="TAH"/>
            </w:pPr>
            <w:r w:rsidRPr="00F95659">
              <w:t>Epoch number</w:t>
            </w:r>
          </w:p>
        </w:tc>
        <w:tc>
          <w:tcPr>
            <w:tcW w:w="5954" w:type="dxa"/>
            <w:shd w:val="clear" w:color="auto" w:fill="D0CECE" w:themeFill="background2" w:themeFillShade="E6"/>
          </w:tcPr>
          <w:p w14:paraId="3F680BB6" w14:textId="77777777" w:rsidR="00EB2BE6" w:rsidRPr="00F95659" w:rsidRDefault="00EB2BE6" w:rsidP="005A7077">
            <w:pPr>
              <w:pStyle w:val="TAH"/>
              <w:rPr>
                <w:i/>
              </w:rPr>
            </w:pPr>
            <w:r w:rsidRPr="00F95659">
              <w:t>Usage</w:t>
            </w:r>
          </w:p>
        </w:tc>
      </w:tr>
      <w:tr w:rsidR="00EB2BE6" w14:paraId="6E6C1448" w14:textId="77777777" w:rsidTr="003206BB">
        <w:tc>
          <w:tcPr>
            <w:tcW w:w="1559" w:type="dxa"/>
          </w:tcPr>
          <w:p w14:paraId="3C64E0B6" w14:textId="77777777" w:rsidR="00EB2BE6" w:rsidRPr="00B07F15" w:rsidRDefault="00EB2BE6" w:rsidP="005A7077">
            <w:pPr>
              <w:pStyle w:val="TAL"/>
              <w:rPr>
                <w:color w:val="212529"/>
              </w:rPr>
            </w:pPr>
            <w:r w:rsidRPr="00057931">
              <w:rPr>
                <w:lang w:val="en-US"/>
              </w:rPr>
              <w:t>0</w:t>
            </w:r>
          </w:p>
        </w:tc>
        <w:tc>
          <w:tcPr>
            <w:tcW w:w="5954" w:type="dxa"/>
          </w:tcPr>
          <w:p w14:paraId="050D686F" w14:textId="68461317" w:rsidR="00EB2BE6" w:rsidRPr="00B07F15" w:rsidRDefault="00EB2BE6" w:rsidP="005A7077">
            <w:pPr>
              <w:pStyle w:val="TAL"/>
              <w:rPr>
                <w:lang w:val="en-US"/>
              </w:rPr>
            </w:pPr>
            <w:r w:rsidRPr="00B07F15">
              <w:rPr>
                <w:lang w:val="en-US"/>
              </w:rPr>
              <w:t>All unencrypted messages</w:t>
            </w:r>
            <w:r w:rsidR="005A7077">
              <w:rPr>
                <w:lang w:val="en-US"/>
              </w:rPr>
              <w:t>.</w:t>
            </w:r>
          </w:p>
        </w:tc>
      </w:tr>
      <w:tr w:rsidR="00EB2BE6" w14:paraId="7EB00EB8" w14:textId="77777777" w:rsidTr="003206BB">
        <w:tc>
          <w:tcPr>
            <w:tcW w:w="1559" w:type="dxa"/>
          </w:tcPr>
          <w:p w14:paraId="43530392" w14:textId="77777777" w:rsidR="00EB2BE6" w:rsidRPr="00B07F15" w:rsidRDefault="00EB2BE6" w:rsidP="005A7077">
            <w:pPr>
              <w:pStyle w:val="TAL"/>
              <w:rPr>
                <w:lang w:val="en-US"/>
              </w:rPr>
            </w:pPr>
            <w:r w:rsidRPr="00B07F15">
              <w:rPr>
                <w:color w:val="212529"/>
              </w:rPr>
              <w:t xml:space="preserve">1 </w:t>
            </w:r>
          </w:p>
        </w:tc>
        <w:tc>
          <w:tcPr>
            <w:tcW w:w="5954" w:type="dxa"/>
          </w:tcPr>
          <w:p w14:paraId="62BCC3CA" w14:textId="7B409C9E" w:rsidR="00EB2BE6" w:rsidRPr="00B07F15" w:rsidRDefault="00EB2BE6" w:rsidP="005A7077">
            <w:pPr>
              <w:pStyle w:val="TAL"/>
              <w:rPr>
                <w:lang w:val="en-US"/>
              </w:rPr>
            </w:pPr>
            <w:r w:rsidRPr="00B07F15">
              <w:rPr>
                <w:color w:val="212529"/>
              </w:rPr>
              <w:t>Early data</w:t>
            </w:r>
            <w:r w:rsidR="005A7077">
              <w:rPr>
                <w:color w:val="212529"/>
              </w:rPr>
              <w:t>.</w:t>
            </w:r>
          </w:p>
        </w:tc>
      </w:tr>
      <w:tr w:rsidR="00EB2BE6" w14:paraId="1B71E4E4" w14:textId="77777777" w:rsidTr="003206BB">
        <w:tc>
          <w:tcPr>
            <w:tcW w:w="1559" w:type="dxa"/>
          </w:tcPr>
          <w:p w14:paraId="4331B017" w14:textId="77777777" w:rsidR="00EB2BE6" w:rsidRPr="00B07F15" w:rsidRDefault="00EB2BE6" w:rsidP="005A7077">
            <w:pPr>
              <w:pStyle w:val="TAL"/>
              <w:rPr>
                <w:lang w:val="en-US"/>
              </w:rPr>
            </w:pPr>
            <w:r w:rsidRPr="00B07F15">
              <w:rPr>
                <w:color w:val="212529"/>
              </w:rPr>
              <w:t xml:space="preserve">2 </w:t>
            </w:r>
          </w:p>
        </w:tc>
        <w:tc>
          <w:tcPr>
            <w:tcW w:w="5954" w:type="dxa"/>
          </w:tcPr>
          <w:p w14:paraId="643D36F3" w14:textId="065856AA" w:rsidR="00EB2BE6" w:rsidRPr="00B07F15" w:rsidRDefault="00EB2BE6" w:rsidP="005A7077">
            <w:pPr>
              <w:pStyle w:val="TAL"/>
              <w:rPr>
                <w:lang w:val="en-US"/>
              </w:rPr>
            </w:pPr>
            <w:r w:rsidRPr="00B07F15">
              <w:rPr>
                <w:color w:val="212529"/>
              </w:rPr>
              <w:t>Handshake messages occurring up to, and including, the Finished messages</w:t>
            </w:r>
            <w:r w:rsidR="005A7077">
              <w:rPr>
                <w:color w:val="212529"/>
              </w:rPr>
              <w:t>.</w:t>
            </w:r>
          </w:p>
        </w:tc>
      </w:tr>
      <w:tr w:rsidR="00EB2BE6" w14:paraId="18CFADD7" w14:textId="77777777" w:rsidTr="00057931">
        <w:tc>
          <w:tcPr>
            <w:tcW w:w="1559" w:type="dxa"/>
            <w:shd w:val="clear" w:color="auto" w:fill="B4C6E7" w:themeFill="accent1" w:themeFillTint="66"/>
          </w:tcPr>
          <w:p w14:paraId="7B66C5C8" w14:textId="77777777" w:rsidR="00EB2BE6" w:rsidRPr="00B07F15" w:rsidRDefault="00EB2BE6" w:rsidP="005A7077">
            <w:pPr>
              <w:pStyle w:val="TAL"/>
              <w:rPr>
                <w:lang w:val="en-US"/>
              </w:rPr>
            </w:pPr>
            <w:r w:rsidRPr="00057931">
              <w:rPr>
                <w:lang w:val="en-US"/>
              </w:rPr>
              <w:t>3</w:t>
            </w:r>
          </w:p>
        </w:tc>
        <w:tc>
          <w:tcPr>
            <w:tcW w:w="5954" w:type="dxa"/>
          </w:tcPr>
          <w:p w14:paraId="30BE8A62" w14:textId="3FD4614D" w:rsidR="00EB2BE6" w:rsidRPr="00B07F15" w:rsidRDefault="00EB2BE6" w:rsidP="005A7077">
            <w:pPr>
              <w:pStyle w:val="TAL"/>
              <w:rPr>
                <w:lang w:val="en-US"/>
              </w:rPr>
            </w:pPr>
            <w:r w:rsidRPr="00B07F15">
              <w:rPr>
                <w:color w:val="212529"/>
              </w:rPr>
              <w:t xml:space="preserve">Messages protected using keys derived from the initial </w:t>
            </w:r>
            <w:r>
              <w:rPr>
                <w:color w:val="212529"/>
              </w:rPr>
              <w:t>*</w:t>
            </w:r>
            <w:r w:rsidRPr="00B07F15">
              <w:rPr>
                <w:color w:val="212529"/>
              </w:rPr>
              <w:t>_</w:t>
            </w:r>
            <w:proofErr w:type="spellStart"/>
            <w:r w:rsidRPr="00B07F15">
              <w:rPr>
                <w:color w:val="212529"/>
              </w:rPr>
              <w:t>application_traffic_secret</w:t>
            </w:r>
            <w:r>
              <w:rPr>
                <w:color w:val="212529"/>
              </w:rPr>
              <w:t>_N</w:t>
            </w:r>
            <w:proofErr w:type="spellEnd"/>
            <w:r>
              <w:rPr>
                <w:color w:val="212529"/>
              </w:rPr>
              <w:t xml:space="preserve"> (N = 0)</w:t>
            </w:r>
            <w:r w:rsidRPr="00B07F15">
              <w:rPr>
                <w:color w:val="212529"/>
              </w:rPr>
              <w:t xml:space="preserve">. This includes handshake messages after the </w:t>
            </w:r>
            <w:r w:rsidRPr="00461E36">
              <w:rPr>
                <w:rFonts w:ascii="Courier New" w:hAnsi="Courier New" w:cs="Courier New"/>
                <w:color w:val="212529"/>
              </w:rPr>
              <w:t>Finished</w:t>
            </w:r>
            <w:r w:rsidRPr="00B07F15">
              <w:rPr>
                <w:color w:val="212529"/>
              </w:rPr>
              <w:t xml:space="preserve"> message</w:t>
            </w:r>
            <w:r w:rsidR="005A7077">
              <w:rPr>
                <w:color w:val="212529"/>
              </w:rPr>
              <w:t>.</w:t>
            </w:r>
          </w:p>
        </w:tc>
      </w:tr>
      <w:tr w:rsidR="00EB2BE6" w14:paraId="029788A2" w14:textId="77777777" w:rsidTr="003206BB">
        <w:trPr>
          <w:trHeight w:val="515"/>
        </w:trPr>
        <w:tc>
          <w:tcPr>
            <w:tcW w:w="1559" w:type="dxa"/>
          </w:tcPr>
          <w:p w14:paraId="724CDB95" w14:textId="77777777" w:rsidR="00EB2BE6" w:rsidRPr="00057931" w:rsidRDefault="00EB2BE6" w:rsidP="005A7077">
            <w:pPr>
              <w:pStyle w:val="TAL"/>
              <w:rPr>
                <w:lang w:val="en-US"/>
              </w:rPr>
            </w:pPr>
            <w:r w:rsidRPr="00057931">
              <w:rPr>
                <w:lang w:val="en-US"/>
              </w:rPr>
              <w:t>4..2</w:t>
            </w:r>
            <w:r w:rsidRPr="00057931">
              <w:rPr>
                <w:vertAlign w:val="superscript"/>
                <w:lang w:val="en-US"/>
              </w:rPr>
              <w:t>64</w:t>
            </w:r>
            <w:r w:rsidRPr="00057931">
              <w:rPr>
                <w:lang w:val="en-US"/>
              </w:rPr>
              <w:t>-1</w:t>
            </w:r>
          </w:p>
          <w:p w14:paraId="0990D21A" w14:textId="77777777" w:rsidR="00EB2BE6" w:rsidRPr="00B07F15" w:rsidRDefault="00EB2BE6" w:rsidP="005A7077">
            <w:pPr>
              <w:pStyle w:val="TAL"/>
              <w:rPr>
                <w:lang w:val="en-US"/>
              </w:rPr>
            </w:pPr>
          </w:p>
        </w:tc>
        <w:tc>
          <w:tcPr>
            <w:tcW w:w="5954" w:type="dxa"/>
          </w:tcPr>
          <w:p w14:paraId="13D8E360" w14:textId="77777777" w:rsidR="00EB2BE6" w:rsidRPr="00B07F15" w:rsidRDefault="00EB2BE6" w:rsidP="005A7077">
            <w:pPr>
              <w:pStyle w:val="TAL"/>
              <w:rPr>
                <w:lang w:val="en-US"/>
              </w:rPr>
            </w:pPr>
            <w:r w:rsidRPr="00B07F15">
              <w:rPr>
                <w:color w:val="212529"/>
              </w:rPr>
              <w:t xml:space="preserve">Messages protected using keys </w:t>
            </w:r>
            <w:r>
              <w:rPr>
                <w:color w:val="212529"/>
              </w:rPr>
              <w:t xml:space="preserve">derived </w:t>
            </w:r>
            <w:r w:rsidRPr="00B07F15">
              <w:rPr>
                <w:color w:val="212529"/>
              </w:rPr>
              <w:t>from the *_</w:t>
            </w:r>
            <w:proofErr w:type="spellStart"/>
            <w:r w:rsidRPr="00B07F15">
              <w:rPr>
                <w:color w:val="212529"/>
              </w:rPr>
              <w:t>application_traffic_secret_N</w:t>
            </w:r>
            <w:proofErr w:type="spellEnd"/>
            <w:r w:rsidRPr="00B07F15">
              <w:rPr>
                <w:color w:val="212529"/>
              </w:rPr>
              <w:t xml:space="preserve"> (N &gt; 0)</w:t>
            </w:r>
            <w:r>
              <w:rPr>
                <w:color w:val="212529"/>
              </w:rPr>
              <w:t>. That is, the epoch number equals the value N+3.</w:t>
            </w:r>
          </w:p>
        </w:tc>
      </w:tr>
    </w:tbl>
    <w:p w14:paraId="0A616F85" w14:textId="77777777" w:rsidR="00EB2BE6" w:rsidRDefault="00EB2BE6" w:rsidP="00EB2BE6">
      <w:pPr>
        <w:rPr>
          <w:lang w:val="en-US"/>
        </w:rPr>
      </w:pPr>
    </w:p>
    <w:p w14:paraId="56FFEB6D" w14:textId="65568487" w:rsidR="00EB2BE6" w:rsidRDefault="00EB2BE6" w:rsidP="005A7077">
      <w:pPr>
        <w:rPr>
          <w:color w:val="212529"/>
        </w:rPr>
      </w:pPr>
      <w:r>
        <w:rPr>
          <w:lang w:val="en-US"/>
        </w:rPr>
        <w:t>This implies that even if message reordering can occur, determining the epoch number is usually straightforward except in conjunction to switching from *_</w:t>
      </w:r>
      <w:proofErr w:type="spellStart"/>
      <w:r w:rsidRPr="00B07F15">
        <w:rPr>
          <w:color w:val="212529"/>
        </w:rPr>
        <w:t>application_traffic_secret_N</w:t>
      </w:r>
      <w:proofErr w:type="spellEnd"/>
      <w:r>
        <w:rPr>
          <w:color w:val="212529"/>
        </w:rPr>
        <w:t xml:space="preserve"> to </w:t>
      </w:r>
      <w:r>
        <w:rPr>
          <w:lang w:val="en-US"/>
        </w:rPr>
        <w:t>*_</w:t>
      </w:r>
      <w:r w:rsidRPr="00B07F15">
        <w:rPr>
          <w:color w:val="212529"/>
        </w:rPr>
        <w:t>application_traffic_secret_N</w:t>
      </w:r>
      <w:r>
        <w:rPr>
          <w:color w:val="212529"/>
        </w:rPr>
        <w:t xml:space="preserve">+1. While this is signalled by a </w:t>
      </w:r>
      <w:proofErr w:type="spellStart"/>
      <w:r w:rsidRPr="009E420B">
        <w:rPr>
          <w:rFonts w:ascii="Courier New" w:hAnsi="Courier New" w:cs="Courier New"/>
          <w:color w:val="212529"/>
        </w:rPr>
        <w:t>KeyUpdate</w:t>
      </w:r>
      <w:proofErr w:type="spellEnd"/>
      <w:r>
        <w:rPr>
          <w:color w:val="212529"/>
        </w:rPr>
        <w:t xml:space="preserve"> message (just as in TLS 1.3, see clause </w:t>
      </w:r>
      <w:r w:rsidR="0001425E">
        <w:rPr>
          <w:color w:val="212529"/>
        </w:rPr>
        <w:t>A.4.2.4.3</w:t>
      </w:r>
      <w:r>
        <w:rPr>
          <w:color w:val="212529"/>
        </w:rPr>
        <w:t>), there could be delayed messages from the previous epoch that still have not arrived at the D-POI.</w:t>
      </w:r>
    </w:p>
    <w:p w14:paraId="32F7A894" w14:textId="32282E7B" w:rsidR="00EB2BE6" w:rsidRDefault="00EB2BE6" w:rsidP="005A7077">
      <w:pPr>
        <w:pStyle w:val="NO"/>
      </w:pPr>
      <w:r>
        <w:rPr>
          <w:lang w:val="en-US"/>
        </w:rPr>
        <w:t>NOTE 1:</w:t>
      </w:r>
      <w:r>
        <w:rPr>
          <w:lang w:val="en-US"/>
        </w:rPr>
        <w:tab/>
      </w:r>
      <w:r>
        <w:t>The DTLS 1.3 specification [</w:t>
      </w:r>
      <w:r w:rsidR="0001425E">
        <w:t>16</w:t>
      </w:r>
      <w:r>
        <w:t>] makes a general recommendation to discard messages from epochs earlier than the "current" one, but from LI point of view, it could make sense to process (decrypt) also those.</w:t>
      </w:r>
    </w:p>
    <w:p w14:paraId="620B0736" w14:textId="3885AA1A" w:rsidR="00EB2BE6" w:rsidRDefault="00EB2BE6" w:rsidP="00EB2BE6">
      <w:pPr>
        <w:rPr>
          <w:lang w:val="en-US"/>
        </w:rPr>
      </w:pPr>
      <w:r>
        <w:rPr>
          <w:color w:val="212529"/>
        </w:rPr>
        <w:t>To address this, the DTLS unified header includes the</w:t>
      </w:r>
      <w:r>
        <w:rPr>
          <w:lang w:val="en-US"/>
        </w:rPr>
        <w:t xml:space="preserve"> least significant bits of the epoch number as ECSI, i.e. as a "hint" to the receiver about the correct epoch.</w:t>
      </w:r>
    </w:p>
    <w:p w14:paraId="5C208D77" w14:textId="43DE994E" w:rsidR="00EB2BE6" w:rsidRDefault="00EB2BE6" w:rsidP="005A7077">
      <w:pPr>
        <w:pStyle w:val="NO"/>
        <w:rPr>
          <w:lang w:val="en-US"/>
        </w:rPr>
      </w:pPr>
      <w:r>
        <w:rPr>
          <w:lang w:val="en-US"/>
        </w:rPr>
        <w:t>NOTE 2:</w:t>
      </w:r>
      <w:r>
        <w:rPr>
          <w:lang w:val="en-US"/>
        </w:rPr>
        <w:tab/>
        <w:t>As seen in table A.5</w:t>
      </w:r>
      <w:r w:rsidRPr="0075358C">
        <w:rPr>
          <w:lang w:val="en-US"/>
        </w:rPr>
        <w:t>.2.4.</w:t>
      </w:r>
      <w:r w:rsidR="0001425E">
        <w:rPr>
          <w:lang w:val="en-US"/>
        </w:rPr>
        <w:t>2</w:t>
      </w:r>
      <w:r w:rsidRPr="0075358C">
        <w:rPr>
          <w:lang w:val="en-US"/>
        </w:rPr>
        <w:t>-1</w:t>
      </w:r>
      <w:r>
        <w:rPr>
          <w:lang w:val="en-US"/>
        </w:rPr>
        <w:t xml:space="preserve">the two bits in the ECSI always uniquely determine the epoch during the </w:t>
      </w:r>
      <w:r w:rsidRPr="00461E36">
        <w:rPr>
          <w:rFonts w:ascii="Courier New" w:hAnsi="Courier New" w:cs="Courier New"/>
          <w:lang w:val="en-US"/>
        </w:rPr>
        <w:t>Handshake</w:t>
      </w:r>
      <w:r>
        <w:rPr>
          <w:lang w:val="en-US"/>
        </w:rPr>
        <w:t>.</w:t>
      </w:r>
    </w:p>
    <w:p w14:paraId="67DFE8D1" w14:textId="29E9B999" w:rsidR="00EB2BE6" w:rsidRDefault="00EB2BE6" w:rsidP="00EB2BE6">
      <w:pPr>
        <w:rPr>
          <w:lang w:val="en-US"/>
        </w:rPr>
      </w:pPr>
      <w:r>
        <w:rPr>
          <w:lang w:val="en-US"/>
        </w:rPr>
        <w:t>In general, if the epoch-bits from the unified header agree with the least significant bits epoch of the previously processed PDU, that epoch number is the correct value also for the current PDU.</w:t>
      </w:r>
    </w:p>
    <w:p w14:paraId="13F38AEC" w14:textId="1BBDB57D" w:rsidR="00EB2BE6" w:rsidRDefault="00EB2BE6" w:rsidP="005A7077">
      <w:pPr>
        <w:pStyle w:val="NO"/>
        <w:rPr>
          <w:lang w:val="en-US"/>
        </w:rPr>
      </w:pPr>
      <w:r>
        <w:rPr>
          <w:lang w:val="en-US"/>
        </w:rPr>
        <w:lastRenderedPageBreak/>
        <w:t>NOTE 3:</w:t>
      </w:r>
      <w:r>
        <w:rPr>
          <w:lang w:val="en-US"/>
        </w:rPr>
        <w:tab/>
        <w:t xml:space="preserve">For the two bits to not correctly identify the epoch number, there would need to </w:t>
      </w:r>
      <w:proofErr w:type="gramStart"/>
      <w:r>
        <w:rPr>
          <w:lang w:val="en-US"/>
        </w:rPr>
        <w:t>have been</w:t>
      </w:r>
      <w:proofErr w:type="gramEnd"/>
      <w:r>
        <w:rPr>
          <w:lang w:val="en-US"/>
        </w:rPr>
        <w:t xml:space="preserve"> at least four key updates which all have been lost</w:t>
      </w:r>
      <w:r w:rsidR="00255028">
        <w:rPr>
          <w:lang w:val="en-US"/>
        </w:rPr>
        <w:t xml:space="preserve"> or delayed</w:t>
      </w:r>
      <w:r>
        <w:rPr>
          <w:lang w:val="en-US"/>
        </w:rPr>
        <w:t>. However, the specification [</w:t>
      </w:r>
      <w:r w:rsidR="0001425E">
        <w:rPr>
          <w:lang w:val="en-US"/>
        </w:rPr>
        <w:t>16</w:t>
      </w:r>
      <w:r>
        <w:rPr>
          <w:lang w:val="en-US"/>
        </w:rPr>
        <w:t xml:space="preserve">] mandates that a new </w:t>
      </w:r>
      <w:proofErr w:type="spellStart"/>
      <w:r w:rsidRPr="00BB1B35">
        <w:rPr>
          <w:rFonts w:ascii="Courier New" w:hAnsi="Courier New" w:cs="Courier New"/>
          <w:lang w:val="en-US"/>
        </w:rPr>
        <w:t>KeyUpdate</w:t>
      </w:r>
      <w:proofErr w:type="spellEnd"/>
      <w:r>
        <w:rPr>
          <w:lang w:val="en-US"/>
        </w:rPr>
        <w:t xml:space="preserve"> is not allowed as long </w:t>
      </w:r>
      <w:r w:rsidR="005A7077">
        <w:rPr>
          <w:lang w:val="en-US"/>
        </w:rPr>
        <w:t xml:space="preserve">as </w:t>
      </w:r>
      <w:r>
        <w:rPr>
          <w:lang w:val="en-US"/>
        </w:rPr>
        <w:t>a previous one remains unacknowledged.</w:t>
      </w:r>
    </w:p>
    <w:p w14:paraId="01252FEB" w14:textId="567F59A7" w:rsidR="00EB2BE6" w:rsidRDefault="00EB2BE6" w:rsidP="00EB2BE6">
      <w:pPr>
        <w:rPr>
          <w:lang w:val="en-US"/>
        </w:rPr>
      </w:pPr>
      <w:r>
        <w:rPr>
          <w:lang w:val="en-US"/>
        </w:rPr>
        <w:t xml:space="preserve">Thus, these two ECSI-bits can be used </w:t>
      </w:r>
      <w:r w:rsidR="005A7077">
        <w:rPr>
          <w:lang w:val="en-US"/>
        </w:rPr>
        <w:t xml:space="preserve">to </w:t>
      </w:r>
      <w:r>
        <w:rPr>
          <w:lang w:val="en-US"/>
        </w:rPr>
        <w:t>deduce whether to increase or decrease the epoch number relative to the most recently used value when (successfully) processing a received PDU.</w:t>
      </w:r>
    </w:p>
    <w:p w14:paraId="0AABF5FC" w14:textId="6A7C1582" w:rsidR="00EB2BE6" w:rsidRDefault="00EB2BE6" w:rsidP="00E15900">
      <w:pPr>
        <w:pStyle w:val="EX"/>
        <w:rPr>
          <w:lang w:val="en-US"/>
        </w:rPr>
      </w:pPr>
      <w:r>
        <w:rPr>
          <w:lang w:val="en-US"/>
        </w:rPr>
        <w:t>EXAMPLE 1:</w:t>
      </w:r>
      <w:r>
        <w:rPr>
          <w:lang w:val="en-US"/>
        </w:rPr>
        <w:tab/>
        <w:t xml:space="preserve">If the two least significant bits of the just received epoch number is "00", and the corresponding bits of the last used epoch number was "11", i.e. the last used epoch number had format 4e+3, then the current PDU </w:t>
      </w:r>
      <w:r w:rsidR="00255028">
        <w:rPr>
          <w:lang w:val="en-US"/>
        </w:rPr>
        <w:t>can</w:t>
      </w:r>
      <w:r>
        <w:rPr>
          <w:lang w:val="en-US"/>
        </w:rPr>
        <w:t xml:space="preserve"> be correctly processed with epoch number 4e + 4 (and the corresponding key).</w:t>
      </w:r>
    </w:p>
    <w:p w14:paraId="02086D17" w14:textId="77777777" w:rsidR="00EB2BE6" w:rsidRDefault="00EB2BE6" w:rsidP="00E15900">
      <w:pPr>
        <w:pStyle w:val="EX"/>
        <w:rPr>
          <w:lang w:val="en-US"/>
        </w:rPr>
      </w:pPr>
      <w:r>
        <w:rPr>
          <w:lang w:val="en-US"/>
        </w:rPr>
        <w:t>EXAMPLE 2:</w:t>
      </w:r>
      <w:r>
        <w:rPr>
          <w:lang w:val="en-US"/>
        </w:rPr>
        <w:tab/>
        <w:t>Similarly, if the two least significant bits of the just received epoch number is "11", and the corresponding bits of the last used epoch number was "00", i.e. the last used epoch number had format 4e', then the current PDU is to be processed with epoch number 4e' - 1 (and the corresponding key).</w:t>
      </w:r>
    </w:p>
    <w:p w14:paraId="184DAE3D" w14:textId="761129DF" w:rsidR="00EB2BE6" w:rsidRDefault="00EB2BE6" w:rsidP="00EB2BE6">
      <w:pPr>
        <w:rPr>
          <w:lang w:val="en-US"/>
        </w:rPr>
      </w:pPr>
      <w:r>
        <w:rPr>
          <w:lang w:val="en-US"/>
        </w:rPr>
        <w:t xml:space="preserve">It remains to determine the part of the CSI corresponding to the sequence number. Only the 8 (or 16, depending on configuration) least significant bits of the sequence number </w:t>
      </w:r>
      <w:r w:rsidR="006A343D">
        <w:rPr>
          <w:lang w:val="en-US"/>
        </w:rPr>
        <w:t>are</w:t>
      </w:r>
      <w:r>
        <w:rPr>
          <w:lang w:val="en-US"/>
        </w:rPr>
        <w:t xml:space="preserve"> included as ECSI in the DTLS PDU unified header, and in encrypted format. A special </w:t>
      </w:r>
      <w:r w:rsidR="00255028">
        <w:rPr>
          <w:lang w:val="en-US"/>
        </w:rPr>
        <w:t>de</w:t>
      </w:r>
      <w:r>
        <w:rPr>
          <w:lang w:val="en-US"/>
        </w:rPr>
        <w:t xml:space="preserve">cryption algorithm is used for this purpose, whose input depends only on the ciphertext of the DTLS record payload. Therefore, the D-POI can obtain the 8/16 least significant bits of the sequence number as a first step. The D-POI can then extend these bits to the full 64-bit sequence number by analyzing the least significant bits of the most recently (and successfully) processed PDU in analogy to the discussion </w:t>
      </w:r>
      <w:r w:rsidR="009A18B7">
        <w:rPr>
          <w:lang w:val="en-US"/>
        </w:rPr>
        <w:t>above</w:t>
      </w:r>
      <w:r>
        <w:rPr>
          <w:lang w:val="en-US"/>
        </w:rPr>
        <w:t>.</w:t>
      </w:r>
    </w:p>
    <w:p w14:paraId="77220FB2" w14:textId="08D72FCC" w:rsidR="00EB2BE6" w:rsidRDefault="00EB2BE6" w:rsidP="00EB2BE6">
      <w:pPr>
        <w:rPr>
          <w:lang w:val="en-US"/>
        </w:rPr>
      </w:pPr>
      <w:r>
        <w:rPr>
          <w:lang w:val="en-US"/>
        </w:rPr>
        <w:t>Once the CSI is determined, the remainder of the processing generally follows that of TLS 1.3 as described in clause A.</w:t>
      </w:r>
      <w:r w:rsidR="009331DC">
        <w:rPr>
          <w:lang w:val="en-US"/>
        </w:rPr>
        <w:t>4</w:t>
      </w:r>
      <w:r>
        <w:rPr>
          <w:lang w:val="en-US"/>
        </w:rPr>
        <w:t>.2.4</w:t>
      </w:r>
      <w:r w:rsidR="00557BE4">
        <w:rPr>
          <w:lang w:val="en-US"/>
        </w:rPr>
        <w:t>.2</w:t>
      </w:r>
      <w:r>
        <w:rPr>
          <w:lang w:val="en-US"/>
        </w:rPr>
        <w:t>.</w:t>
      </w:r>
    </w:p>
    <w:p w14:paraId="70C11B55" w14:textId="6E76C1DB" w:rsidR="00EB2BE6" w:rsidRDefault="00EB2BE6" w:rsidP="00E15900">
      <w:pPr>
        <w:pStyle w:val="Heading4"/>
        <w:rPr>
          <w:lang w:val="en-US"/>
        </w:rPr>
      </w:pPr>
      <w:bookmarkStart w:id="458" w:name="_Toc194476291"/>
      <w:bookmarkStart w:id="459" w:name="_Toc221554327"/>
      <w:r>
        <w:rPr>
          <w:lang w:val="en-US"/>
        </w:rPr>
        <w:t>A.5.2.</w:t>
      </w:r>
      <w:r w:rsidR="00926126">
        <w:rPr>
          <w:lang w:val="en-US"/>
        </w:rPr>
        <w:t>4</w:t>
      </w:r>
      <w:r w:rsidR="00441496">
        <w:rPr>
          <w:lang w:val="en-US"/>
        </w:rPr>
        <w:t>.3</w:t>
      </w:r>
      <w:r>
        <w:rPr>
          <w:lang w:val="en-US"/>
        </w:rPr>
        <w:tab/>
      </w:r>
      <w:r>
        <w:rPr>
          <w:lang w:val="en-US"/>
        </w:rPr>
        <w:tab/>
        <w:t>Updating cryptographic context</w:t>
      </w:r>
      <w:bookmarkEnd w:id="458"/>
      <w:bookmarkEnd w:id="459"/>
      <w:r>
        <w:rPr>
          <w:lang w:val="en-US"/>
        </w:rPr>
        <w:t xml:space="preserve"> </w:t>
      </w:r>
    </w:p>
    <w:p w14:paraId="3B427142" w14:textId="002CF96C" w:rsidR="00EB2BE6" w:rsidRDefault="00EB2BE6" w:rsidP="00EB2BE6">
      <w:pPr>
        <w:rPr>
          <w:lang w:val="en-US"/>
        </w:rPr>
      </w:pPr>
      <w:r>
        <w:rPr>
          <w:lang w:val="en-US"/>
        </w:rPr>
        <w:t>Using unreliable transport, the main difference in DTLS is that updates to the cryptographic context needs to be reversible, in case a delayed datagram is received which needs to be processed by an "earlier" version of the cryptographic context.</w:t>
      </w:r>
    </w:p>
    <w:p w14:paraId="7EFFC1AC" w14:textId="5631652C" w:rsidR="00EB2BE6" w:rsidRDefault="00EB2BE6" w:rsidP="00E15900">
      <w:pPr>
        <w:pStyle w:val="EX"/>
      </w:pPr>
      <w:r>
        <w:rPr>
          <w:lang w:val="en-US"/>
        </w:rPr>
        <w:t>EXAMPLE:</w:t>
      </w:r>
      <w:r>
        <w:rPr>
          <w:lang w:val="en-US"/>
        </w:rPr>
        <w:tab/>
        <w:t xml:space="preserve">In TLS 1.3, following a </w:t>
      </w:r>
      <w:proofErr w:type="spellStart"/>
      <w:r w:rsidRPr="00B43338">
        <w:rPr>
          <w:rFonts w:ascii="Courier New" w:hAnsi="Courier New" w:cs="Courier New"/>
          <w:lang w:val="en-US"/>
        </w:rPr>
        <w:t>KeyUpdate</w:t>
      </w:r>
      <w:proofErr w:type="spellEnd"/>
      <w:r w:rsidRPr="00B43338">
        <w:rPr>
          <w:rFonts w:ascii="Courier New" w:hAnsi="Courier New" w:cs="Courier New"/>
          <w:lang w:val="en-US"/>
        </w:rPr>
        <w:t xml:space="preserve"> </w:t>
      </w:r>
      <w:r>
        <w:rPr>
          <w:lang w:val="en-US"/>
        </w:rPr>
        <w:t xml:space="preserve">message, the D-POI can safely discard the keys </w:t>
      </w:r>
      <w:r w:rsidRPr="00B07F15">
        <w:t>*_</w:t>
      </w:r>
      <w:proofErr w:type="spellStart"/>
      <w:r w:rsidRPr="00B07F15">
        <w:t>application_traffic_secret_N</w:t>
      </w:r>
      <w:proofErr w:type="spellEnd"/>
      <w:r>
        <w:t xml:space="preserve">, overwriting them by </w:t>
      </w:r>
      <w:r w:rsidRPr="00B07F15">
        <w:t>*_application_traffic_secret_N</w:t>
      </w:r>
      <w:r>
        <w:t>+1</w:t>
      </w:r>
      <w:r w:rsidR="009A18B7">
        <w:t xml:space="preserve"> if one follows </w:t>
      </w:r>
      <w:r>
        <w:t>then recommend</w:t>
      </w:r>
      <w:r w:rsidR="009A18B7">
        <w:t>ation</w:t>
      </w:r>
      <w:r>
        <w:t xml:space="preserve"> to discard messages protected by </w:t>
      </w:r>
      <w:r w:rsidRPr="00B07F15">
        <w:t>*_</w:t>
      </w:r>
      <w:proofErr w:type="spellStart"/>
      <w:r w:rsidRPr="00B07F15">
        <w:t>application_traffic_secret_N</w:t>
      </w:r>
      <w:proofErr w:type="spellEnd"/>
      <w:r>
        <w:t xml:space="preserve"> after </w:t>
      </w:r>
      <w:r w:rsidRPr="00B07F15">
        <w:t>*_application_traffic_secret_N</w:t>
      </w:r>
      <w:r>
        <w:t>+1 has been taken into use</w:t>
      </w:r>
      <w:r w:rsidR="009A18B7">
        <w:t>. However,</w:t>
      </w:r>
      <w:r>
        <w:t xml:space="preserve"> it might from LI point of view still make sense to be able to process also delayed datagrams protected in dependence on </w:t>
      </w:r>
      <w:r w:rsidRPr="00B07F15">
        <w:t>*_</w:t>
      </w:r>
      <w:proofErr w:type="spellStart"/>
      <w:r w:rsidRPr="00B07F15">
        <w:t>application_traffic_secret_N</w:t>
      </w:r>
      <w:proofErr w:type="spellEnd"/>
      <w:r>
        <w:t xml:space="preserve"> and in that case this key cannot be overwritten.</w:t>
      </w:r>
    </w:p>
    <w:p w14:paraId="34B5D560" w14:textId="77777777" w:rsidR="00EB2BE6" w:rsidRDefault="00EB2BE6" w:rsidP="00E15900">
      <w:r>
        <w:t>With respect to CSI, maintaining a "next expected record number" needs to be replaced by "most recently and successfully used record number" (comprising an epoch number and a sequence number) which does not necessarily increase monotonically. If integrity protection is used (which it by default is), updating the CSI of the cryptographic context ought only to be done if the integrity of the PDU was successfully verified.</w:t>
      </w:r>
    </w:p>
    <w:p w14:paraId="3EC7A150" w14:textId="3D05DDA0" w:rsidR="00EB2BE6" w:rsidRDefault="00EB2BE6" w:rsidP="00E15900">
      <w:r>
        <w:t>Thus, in general</w:t>
      </w:r>
      <w:r w:rsidR="009A18B7">
        <w:t>,</w:t>
      </w:r>
      <w:r>
        <w:t xml:space="preserve"> the update of the cryptographic context comprises pruning and/or extending a list of cryptographic keys and record numbers which could potentially still be valid for not-yet-received PDUs.</w:t>
      </w:r>
    </w:p>
    <w:p w14:paraId="0B8440F3" w14:textId="42C1D60D" w:rsidR="00EB2BE6" w:rsidRDefault="00EB2BE6" w:rsidP="00E15900">
      <w:pPr>
        <w:rPr>
          <w:lang w:val="en-US"/>
        </w:rPr>
      </w:pPr>
      <w:r>
        <w:rPr>
          <w:lang w:val="en-US"/>
        </w:rPr>
        <w:t>One DTLS-specific consideration is replay</w:t>
      </w:r>
      <w:r w:rsidR="004935F7">
        <w:rPr>
          <w:lang w:val="en-US"/>
        </w:rPr>
        <w:t>-</w:t>
      </w:r>
      <w:r>
        <w:rPr>
          <w:lang w:val="en-US"/>
        </w:rPr>
        <w:t>protection. This is mainly a feature intended to protect the actual receiver from replayed information, but the feature also add</w:t>
      </w:r>
      <w:r w:rsidR="009A18B7">
        <w:rPr>
          <w:lang w:val="en-US"/>
        </w:rPr>
        <w:t>s</w:t>
      </w:r>
      <w:r>
        <w:rPr>
          <w:lang w:val="en-US"/>
        </w:rPr>
        <w:t xml:space="preserve"> robustness to the </w:t>
      </w:r>
      <w:proofErr w:type="gramStart"/>
      <w:r>
        <w:rPr>
          <w:lang w:val="en-US"/>
        </w:rPr>
        <w:t>intercept</w:t>
      </w:r>
      <w:proofErr w:type="gramEnd"/>
      <w:r w:rsidR="009A18B7">
        <w:rPr>
          <w:lang w:val="en-US"/>
        </w:rPr>
        <w:t xml:space="preserve"> product</w:t>
      </w:r>
      <w:r>
        <w:rPr>
          <w:lang w:val="en-US"/>
        </w:rPr>
        <w:t xml:space="preserve">. The following describes replay protection at the </w:t>
      </w:r>
      <w:proofErr w:type="gramStart"/>
      <w:r>
        <w:rPr>
          <w:lang w:val="en-US"/>
        </w:rPr>
        <w:t>end-points</w:t>
      </w:r>
      <w:proofErr w:type="gramEnd"/>
      <w:r>
        <w:rPr>
          <w:lang w:val="en-US"/>
        </w:rPr>
        <w:t xml:space="preserve"> (the UE and STF) which could be implemented also at the D-POI. A replay list (or "sliding window") is maintained as follows. The list contains L elements (L is a configurable parameter, </w:t>
      </w:r>
      <w:r w:rsidR="00E15900">
        <w:rPr>
          <w:lang w:val="en-US"/>
        </w:rPr>
        <w:t>chosen depending</w:t>
      </w:r>
      <w:r>
        <w:rPr>
          <w:lang w:val="en-US"/>
        </w:rPr>
        <w:t xml:space="preserve"> on how much reordering/loss that it deemed reasonable). The "head" of the list indicates the highest value of the DTLS record number which has been received </w:t>
      </w:r>
      <w:r w:rsidRPr="009A18B7">
        <w:rPr>
          <w:i/>
          <w:iCs/>
          <w:lang w:val="en-US"/>
        </w:rPr>
        <w:t>and</w:t>
      </w:r>
      <w:r>
        <w:rPr>
          <w:lang w:val="en-US"/>
        </w:rPr>
        <w:t xml:space="preserve"> successfully verified. The following list elements contain the L-1 preceding received/verified record numbers.</w:t>
      </w:r>
    </w:p>
    <w:p w14:paraId="6BBC574F" w14:textId="7BA4D437" w:rsidR="00EB2BE6" w:rsidRDefault="00EB2BE6" w:rsidP="00E15900">
      <w:pPr>
        <w:pStyle w:val="EX"/>
        <w:rPr>
          <w:lang w:val="en-US"/>
        </w:rPr>
      </w:pPr>
      <w:r>
        <w:rPr>
          <w:lang w:val="en-US"/>
        </w:rPr>
        <w:t>EXAMPLE 1:</w:t>
      </w:r>
      <w:r>
        <w:rPr>
          <w:lang w:val="en-US"/>
        </w:rPr>
        <w:tab/>
        <w:t xml:space="preserve">The list is often implemented as a bit-vector of length L. Individual bits in the vector are initially "0" and are set to "1" as PDUs are received and verified. Assuming the highest received/verified record number is R, setting the n:th bit of the vector to "1" indicates that the PDU corresponding to record number R-r </w:t>
      </w:r>
      <w:r w:rsidR="009A18B7">
        <w:rPr>
          <w:lang w:val="en-US"/>
        </w:rPr>
        <w:t>ha</w:t>
      </w:r>
      <w:r>
        <w:rPr>
          <w:lang w:val="en-US"/>
        </w:rPr>
        <w:t xml:space="preserve">s </w:t>
      </w:r>
      <w:r w:rsidR="009A18B7">
        <w:rPr>
          <w:lang w:val="en-US"/>
        </w:rPr>
        <w:t>been</w:t>
      </w:r>
      <w:r>
        <w:rPr>
          <w:lang w:val="en-US"/>
        </w:rPr>
        <w:t xml:space="preserve"> received</w:t>
      </w:r>
      <w:r w:rsidR="009A18B7">
        <w:rPr>
          <w:lang w:val="en-US"/>
        </w:rPr>
        <w:t xml:space="preserve"> and verified</w:t>
      </w:r>
      <w:r>
        <w:rPr>
          <w:lang w:val="en-US"/>
        </w:rPr>
        <w:t>. If the next received/verified PDU has record number R' &gt; R, the bit-vector is shifted R' – R steps to the right (</w:t>
      </w:r>
      <w:r w:rsidR="009A18B7">
        <w:rPr>
          <w:lang w:val="en-US"/>
        </w:rPr>
        <w:t xml:space="preserve">with </w:t>
      </w:r>
      <w:r>
        <w:rPr>
          <w:lang w:val="en-US"/>
        </w:rPr>
        <w:t xml:space="preserve">zeros entering from the </w:t>
      </w:r>
      <w:r w:rsidR="009A18B7">
        <w:rPr>
          <w:lang w:val="en-US"/>
        </w:rPr>
        <w:t>left</w:t>
      </w:r>
      <w:r>
        <w:rPr>
          <w:lang w:val="en-US"/>
        </w:rPr>
        <w:t xml:space="preserve">) and the first (leftmost) bit is </w:t>
      </w:r>
      <w:r w:rsidR="009A18B7">
        <w:rPr>
          <w:lang w:val="en-US"/>
        </w:rPr>
        <w:t xml:space="preserve">then </w:t>
      </w:r>
      <w:r>
        <w:rPr>
          <w:lang w:val="en-US"/>
        </w:rPr>
        <w:t>set to "1".</w:t>
      </w:r>
    </w:p>
    <w:p w14:paraId="336E51E9" w14:textId="22A79F24" w:rsidR="00EB2BE6" w:rsidRDefault="00EB2BE6" w:rsidP="00EB2BE6">
      <w:pPr>
        <w:rPr>
          <w:lang w:val="en-US"/>
        </w:rPr>
      </w:pPr>
      <w:proofErr w:type="gramStart"/>
      <w:r>
        <w:rPr>
          <w:lang w:val="en-US"/>
        </w:rPr>
        <w:t>On</w:t>
      </w:r>
      <w:proofErr w:type="gramEnd"/>
      <w:r>
        <w:rPr>
          <w:lang w:val="en-US"/>
        </w:rPr>
        <w:t xml:space="preserve"> reception of a PDU with estimated record number R, the following checks are made (in this order)</w:t>
      </w:r>
      <w:r w:rsidR="00E15900">
        <w:rPr>
          <w:lang w:val="en-US"/>
        </w:rPr>
        <w:t>:</w:t>
      </w:r>
    </w:p>
    <w:p w14:paraId="2A4913D0" w14:textId="0848133F" w:rsidR="00EB2BE6" w:rsidRPr="00474D42" w:rsidRDefault="00E15900" w:rsidP="00E15900">
      <w:pPr>
        <w:pStyle w:val="B1"/>
        <w:rPr>
          <w:lang w:val="en-US"/>
        </w:rPr>
      </w:pPr>
      <w:r>
        <w:rPr>
          <w:lang w:val="en-US"/>
        </w:rPr>
        <w:lastRenderedPageBreak/>
        <w:t>1</w:t>
      </w:r>
      <w:r w:rsidR="0043516C">
        <w:rPr>
          <w:lang w:val="en-US"/>
        </w:rPr>
        <w:t>.</w:t>
      </w:r>
      <w:r w:rsidR="0043516C">
        <w:rPr>
          <w:lang w:val="en-US"/>
        </w:rPr>
        <w:tab/>
      </w:r>
      <w:r w:rsidR="00EB2BE6" w:rsidRPr="00474D42">
        <w:rPr>
          <w:lang w:val="en-US"/>
        </w:rPr>
        <w:t xml:space="preserve">Check if </w:t>
      </w:r>
      <w:r w:rsidR="00EB2BE6">
        <w:rPr>
          <w:lang w:val="en-US"/>
        </w:rPr>
        <w:t>R</w:t>
      </w:r>
      <w:r w:rsidR="00EB2BE6" w:rsidRPr="00474D42">
        <w:rPr>
          <w:lang w:val="en-US"/>
        </w:rPr>
        <w:t xml:space="preserve"> corresponds </w:t>
      </w:r>
      <w:r w:rsidR="00EB2BE6">
        <w:rPr>
          <w:lang w:val="en-US"/>
        </w:rPr>
        <w:t xml:space="preserve">to a record number which is too </w:t>
      </w:r>
      <w:proofErr w:type="gramStart"/>
      <w:r w:rsidR="00EB2BE6">
        <w:rPr>
          <w:lang w:val="en-US"/>
        </w:rPr>
        <w:t>much delayed</w:t>
      </w:r>
      <w:proofErr w:type="gramEnd"/>
      <w:r w:rsidR="00EB2BE6" w:rsidRPr="00474D42">
        <w:rPr>
          <w:lang w:val="en-US"/>
        </w:rPr>
        <w:t xml:space="preserve"> to fit in the list. If so, the PDU is discar</w:t>
      </w:r>
      <w:r w:rsidR="00EB2BE6">
        <w:rPr>
          <w:lang w:val="en-US"/>
        </w:rPr>
        <w:t>d</w:t>
      </w:r>
      <w:r w:rsidR="00EB2BE6" w:rsidRPr="00474D42">
        <w:rPr>
          <w:lang w:val="en-US"/>
        </w:rPr>
        <w:t>ed.</w:t>
      </w:r>
    </w:p>
    <w:p w14:paraId="5089E6EE" w14:textId="79E53F61" w:rsidR="00EB2BE6" w:rsidRPr="00474D42" w:rsidRDefault="0043516C" w:rsidP="00E15900">
      <w:pPr>
        <w:pStyle w:val="B1"/>
        <w:rPr>
          <w:lang w:val="en-US"/>
        </w:rPr>
      </w:pPr>
      <w:r>
        <w:rPr>
          <w:lang w:val="en-US"/>
        </w:rPr>
        <w:t>2</w:t>
      </w:r>
      <w:r>
        <w:rPr>
          <w:lang w:val="en-US"/>
        </w:rPr>
        <w:t>.</w:t>
      </w:r>
      <w:r>
        <w:rPr>
          <w:lang w:val="en-US"/>
        </w:rPr>
        <w:tab/>
      </w:r>
      <w:r w:rsidR="00EB2BE6" w:rsidRPr="00474D42">
        <w:rPr>
          <w:lang w:val="en-US"/>
        </w:rPr>
        <w:t xml:space="preserve">If </w:t>
      </w:r>
      <w:r w:rsidR="00EB2BE6">
        <w:rPr>
          <w:lang w:val="en-US"/>
        </w:rPr>
        <w:t>R</w:t>
      </w:r>
      <w:r w:rsidR="00EB2BE6" w:rsidRPr="00474D42">
        <w:rPr>
          <w:lang w:val="en-US"/>
        </w:rPr>
        <w:t xml:space="preserve"> </w:t>
      </w:r>
      <w:proofErr w:type="gramStart"/>
      <w:r w:rsidR="00EB2BE6" w:rsidRPr="00474D42">
        <w:rPr>
          <w:lang w:val="en-US"/>
        </w:rPr>
        <w:t>would fit</w:t>
      </w:r>
      <w:proofErr w:type="gramEnd"/>
      <w:r w:rsidR="00EB2BE6" w:rsidRPr="00474D42">
        <w:rPr>
          <w:lang w:val="en-US"/>
        </w:rPr>
        <w:t xml:space="preserve"> in the list, but is already recorded as received, the PDU is </w:t>
      </w:r>
      <w:r w:rsidR="00EB2BE6">
        <w:rPr>
          <w:lang w:val="en-US"/>
        </w:rPr>
        <w:t xml:space="preserve">classified as a replay and is </w:t>
      </w:r>
      <w:r w:rsidR="00EB2BE6" w:rsidRPr="00474D42">
        <w:rPr>
          <w:lang w:val="en-US"/>
        </w:rPr>
        <w:t>also discarded.</w:t>
      </w:r>
    </w:p>
    <w:p w14:paraId="556D2688" w14:textId="0803A3EE" w:rsidR="00EB2BE6" w:rsidRPr="00474D42" w:rsidRDefault="0043516C" w:rsidP="00E15900">
      <w:pPr>
        <w:pStyle w:val="B1"/>
        <w:rPr>
          <w:lang w:val="en-US"/>
        </w:rPr>
      </w:pPr>
      <w:r>
        <w:rPr>
          <w:lang w:val="en-US"/>
        </w:rPr>
        <w:t>3</w:t>
      </w:r>
      <w:r>
        <w:rPr>
          <w:lang w:val="en-US"/>
        </w:rPr>
        <w:t>.</w:t>
      </w:r>
      <w:r>
        <w:rPr>
          <w:lang w:val="en-US"/>
        </w:rPr>
        <w:tab/>
      </w:r>
      <w:r w:rsidR="00EB2BE6" w:rsidRPr="00474D42">
        <w:rPr>
          <w:lang w:val="en-US"/>
        </w:rPr>
        <w:t>Otherwise, the PDU is processed. I</w:t>
      </w:r>
      <w:r w:rsidR="00EB2BE6">
        <w:rPr>
          <w:lang w:val="en-US"/>
        </w:rPr>
        <w:t>f inte</w:t>
      </w:r>
      <w:r w:rsidR="00EB2BE6" w:rsidRPr="00474D42">
        <w:rPr>
          <w:lang w:val="en-US"/>
        </w:rPr>
        <w:t>g</w:t>
      </w:r>
      <w:r w:rsidR="00EB2BE6">
        <w:rPr>
          <w:lang w:val="en-US"/>
        </w:rPr>
        <w:t>ri</w:t>
      </w:r>
      <w:r w:rsidR="00EB2BE6" w:rsidRPr="00474D42">
        <w:rPr>
          <w:lang w:val="en-US"/>
        </w:rPr>
        <w:t xml:space="preserve">ty verification is successful, </w:t>
      </w:r>
      <w:r w:rsidR="00EB2BE6">
        <w:rPr>
          <w:lang w:val="en-US"/>
        </w:rPr>
        <w:t>R</w:t>
      </w:r>
      <w:r w:rsidR="00EB2BE6" w:rsidRPr="00474D42">
        <w:rPr>
          <w:lang w:val="en-US"/>
        </w:rPr>
        <w:t xml:space="preserve"> is added to the list, thereby </w:t>
      </w:r>
      <w:r w:rsidR="00EB2BE6">
        <w:rPr>
          <w:lang w:val="en-US"/>
        </w:rPr>
        <w:t xml:space="preserve">also </w:t>
      </w:r>
      <w:r w:rsidR="00EB2BE6" w:rsidRPr="00474D42">
        <w:rPr>
          <w:lang w:val="en-US"/>
        </w:rPr>
        <w:t xml:space="preserve">possibly pruning the list from record numbers that become outdated by </w:t>
      </w:r>
      <w:r w:rsidR="00EB2BE6">
        <w:rPr>
          <w:lang w:val="en-US"/>
        </w:rPr>
        <w:t xml:space="preserve">now </w:t>
      </w:r>
      <w:r w:rsidR="00EB2BE6" w:rsidRPr="00474D42">
        <w:rPr>
          <w:lang w:val="en-US"/>
        </w:rPr>
        <w:t>falling outside the list.</w:t>
      </w:r>
    </w:p>
    <w:p w14:paraId="65B172CF" w14:textId="77777777" w:rsidR="00EB2BE6" w:rsidRDefault="00EB2BE6" w:rsidP="00EB2BE6">
      <w:pPr>
        <w:rPr>
          <w:lang w:val="en-US"/>
        </w:rPr>
      </w:pPr>
      <w:r>
        <w:rPr>
          <w:lang w:val="en-US"/>
        </w:rPr>
        <w:t>From LI point of view, some policy could define if and how to record PDUs that deemed replayed or too much out of order.</w:t>
      </w:r>
    </w:p>
    <w:p w14:paraId="638E55D9" w14:textId="77777777" w:rsidR="00EB2BE6" w:rsidRDefault="00EB2BE6" w:rsidP="0043516C">
      <w:pPr>
        <w:pStyle w:val="EX"/>
        <w:rPr>
          <w:lang w:val="en-US"/>
        </w:rPr>
      </w:pPr>
      <w:r>
        <w:rPr>
          <w:lang w:val="en-US"/>
        </w:rPr>
        <w:t>EXAMPLE 2:</w:t>
      </w:r>
      <w:r>
        <w:rPr>
          <w:lang w:val="en-US"/>
        </w:rPr>
        <w:tab/>
        <w:t>The policy could state to maintain records that are heavily delayed and to discard but log events related to PDU that are deemed as being replays.</w:t>
      </w:r>
    </w:p>
    <w:p w14:paraId="65F70307" w14:textId="0E5712B7" w:rsidR="00EB2BE6" w:rsidRDefault="00EB2BE6" w:rsidP="0043516C">
      <w:pPr>
        <w:pStyle w:val="Heading2"/>
        <w:rPr>
          <w:lang w:val="en-US"/>
        </w:rPr>
      </w:pPr>
      <w:bookmarkStart w:id="460" w:name="_Toc194476292"/>
      <w:bookmarkStart w:id="461" w:name="_Toc221554328"/>
      <w:r>
        <w:rPr>
          <w:lang w:val="en-US"/>
        </w:rPr>
        <w:t>A.5.3</w:t>
      </w:r>
      <w:r>
        <w:rPr>
          <w:lang w:val="en-US"/>
        </w:rPr>
        <w:tab/>
        <w:t>LI activation with established encrypted session</w:t>
      </w:r>
      <w:bookmarkEnd w:id="460"/>
      <w:bookmarkEnd w:id="461"/>
    </w:p>
    <w:p w14:paraId="503C0B78" w14:textId="47A38809" w:rsidR="00EB2BE6" w:rsidRDefault="00EB2BE6" w:rsidP="0043516C">
      <w:pPr>
        <w:pStyle w:val="Heading3"/>
        <w:rPr>
          <w:lang w:val="en-US"/>
        </w:rPr>
      </w:pPr>
      <w:bookmarkStart w:id="462" w:name="_Toc194476293"/>
      <w:bookmarkStart w:id="463" w:name="_Toc221554329"/>
      <w:r>
        <w:rPr>
          <w:lang w:val="en-US"/>
        </w:rPr>
        <w:t>A.5.3.1</w:t>
      </w:r>
      <w:r>
        <w:rPr>
          <w:lang w:val="en-US"/>
        </w:rPr>
        <w:tab/>
      </w:r>
      <w:r>
        <w:rPr>
          <w:lang w:val="en-US"/>
        </w:rPr>
        <w:tab/>
      </w:r>
      <w:bookmarkEnd w:id="462"/>
      <w:r w:rsidR="00EC532C">
        <w:rPr>
          <w:lang w:val="en-US"/>
        </w:rPr>
        <w:t>Security protocol detection at SPDF</w:t>
      </w:r>
      <w:bookmarkEnd w:id="463"/>
    </w:p>
    <w:p w14:paraId="2A90D1F6" w14:textId="2245DA00" w:rsidR="00EB2BE6" w:rsidRDefault="00EB2BE6" w:rsidP="00EB2BE6">
      <w:pPr>
        <w:rPr>
          <w:lang w:val="en-US"/>
        </w:rPr>
      </w:pPr>
      <w:r>
        <w:rPr>
          <w:lang w:val="en-US"/>
        </w:rPr>
        <w:t xml:space="preserve">The description for DTLS 1.3 in clause </w:t>
      </w:r>
      <w:r w:rsidR="0047034D">
        <w:rPr>
          <w:lang w:val="en-US"/>
        </w:rPr>
        <w:t>A</w:t>
      </w:r>
      <w:r>
        <w:rPr>
          <w:lang w:val="en-US"/>
        </w:rPr>
        <w:t>.</w:t>
      </w:r>
      <w:r w:rsidR="0047034D">
        <w:rPr>
          <w:lang w:val="en-US"/>
        </w:rPr>
        <w:t>4</w:t>
      </w:r>
      <w:r>
        <w:rPr>
          <w:lang w:val="en-US"/>
        </w:rPr>
        <w:t>.3.1 generally applies.</w:t>
      </w:r>
    </w:p>
    <w:p w14:paraId="10D39C44" w14:textId="1C9313CC" w:rsidR="00EB2BE6" w:rsidRDefault="00EB2BE6" w:rsidP="0043516C">
      <w:pPr>
        <w:pStyle w:val="Heading3"/>
        <w:rPr>
          <w:lang w:val="en-US"/>
        </w:rPr>
      </w:pPr>
      <w:bookmarkStart w:id="464" w:name="_Toc194476294"/>
      <w:bookmarkStart w:id="465" w:name="_Toc221554330"/>
      <w:r>
        <w:rPr>
          <w:lang w:val="en-US"/>
        </w:rPr>
        <w:t>A.5.3.2</w:t>
      </w:r>
      <w:r>
        <w:rPr>
          <w:lang w:val="en-US"/>
        </w:rPr>
        <w:tab/>
      </w:r>
      <w:r>
        <w:rPr>
          <w:lang w:val="en-US"/>
        </w:rPr>
        <w:tab/>
      </w:r>
      <w:bookmarkEnd w:id="464"/>
      <w:r w:rsidR="007A5E22">
        <w:rPr>
          <w:lang w:val="en-US"/>
        </w:rPr>
        <w:t>Obtaining key management IRI by use of AKMA</w:t>
      </w:r>
      <w:bookmarkEnd w:id="465"/>
    </w:p>
    <w:p w14:paraId="211EA4A3" w14:textId="16AB99A3" w:rsidR="00EB2BE6" w:rsidRPr="00ED5A59" w:rsidRDefault="00EB2BE6" w:rsidP="00EB2BE6">
      <w:pPr>
        <w:rPr>
          <w:lang w:val="en-US"/>
        </w:rPr>
      </w:pPr>
      <w:r>
        <w:rPr>
          <w:lang w:val="en-US"/>
        </w:rPr>
        <w:t>See clause A.5.2.1.</w:t>
      </w:r>
    </w:p>
    <w:p w14:paraId="2F9EC314" w14:textId="7B3A3A80" w:rsidR="00EB2BE6" w:rsidRDefault="00EB2BE6" w:rsidP="0043516C">
      <w:pPr>
        <w:pStyle w:val="Heading3"/>
        <w:rPr>
          <w:lang w:val="en-US"/>
        </w:rPr>
      </w:pPr>
      <w:bookmarkStart w:id="466" w:name="_Toc194476295"/>
      <w:bookmarkStart w:id="467" w:name="_Toc221554331"/>
      <w:r>
        <w:rPr>
          <w:lang w:val="en-US"/>
        </w:rPr>
        <w:t>A.5.3.3</w:t>
      </w:r>
      <w:r>
        <w:rPr>
          <w:lang w:val="en-US"/>
        </w:rPr>
        <w:tab/>
      </w:r>
      <w:r>
        <w:rPr>
          <w:lang w:val="en-US"/>
        </w:rPr>
        <w:tab/>
      </w:r>
      <w:bookmarkEnd w:id="466"/>
      <w:r w:rsidR="007A5E22">
        <w:rPr>
          <w:lang w:val="en-US"/>
        </w:rPr>
        <w:t>Handshake interception</w:t>
      </w:r>
      <w:r w:rsidR="00EC532C">
        <w:rPr>
          <w:lang w:val="en-US"/>
        </w:rPr>
        <w:t xml:space="preserve"> at SHIFF and LMSSF</w:t>
      </w:r>
      <w:bookmarkEnd w:id="467"/>
    </w:p>
    <w:p w14:paraId="10592DF4" w14:textId="2D58B128" w:rsidR="00C03D95" w:rsidRDefault="00EB2BE6" w:rsidP="00EB2BE6">
      <w:pPr>
        <w:rPr>
          <w:lang w:val="en-US"/>
        </w:rPr>
      </w:pPr>
      <w:proofErr w:type="gramStart"/>
      <w:r>
        <w:rPr>
          <w:lang w:val="en-US"/>
        </w:rPr>
        <w:t>Similar to</w:t>
      </w:r>
      <w:proofErr w:type="gramEnd"/>
      <w:r>
        <w:rPr>
          <w:lang w:val="en-US"/>
        </w:rPr>
        <w:t xml:space="preserve"> the TLS 1.3 illustration of clause</w:t>
      </w:r>
      <w:r w:rsidR="00C03D95">
        <w:rPr>
          <w:lang w:val="en-US"/>
        </w:rPr>
        <w:t xml:space="preserve"> A.4.3.3</w:t>
      </w:r>
      <w:r>
        <w:rPr>
          <w:lang w:val="en-US"/>
        </w:rPr>
        <w:t xml:space="preserve">, the </w:t>
      </w:r>
      <w:r w:rsidR="00C03D95">
        <w:rPr>
          <w:lang w:val="en-US"/>
        </w:rPr>
        <w:t>SHIFF records raw handshake messages and forwards them to LMSSF. The difference to TLS 1.3 is mainly that the handshake messages might be received in the wrong and reordering and reassembly needs to be postponed until decryption keys are available, e.g. if/when intercept is activated.</w:t>
      </w:r>
    </w:p>
    <w:p w14:paraId="5EB583DA" w14:textId="6C3C5AE8" w:rsidR="00EB2BE6" w:rsidRPr="00441496" w:rsidRDefault="00441496" w:rsidP="0043516C">
      <w:pPr>
        <w:pStyle w:val="Heading3"/>
        <w:rPr>
          <w:lang w:val="en-US"/>
        </w:rPr>
      </w:pPr>
      <w:bookmarkStart w:id="468" w:name="_Toc221554332"/>
      <w:r w:rsidRPr="00441496">
        <w:rPr>
          <w:lang w:val="en-US"/>
        </w:rPr>
        <w:t>A.5.3.4</w:t>
      </w:r>
      <w:r w:rsidRPr="00441496">
        <w:rPr>
          <w:lang w:val="en-US"/>
        </w:rPr>
        <w:tab/>
        <w:t>D-POI security processing state machine</w:t>
      </w:r>
      <w:bookmarkEnd w:id="468"/>
    </w:p>
    <w:p w14:paraId="7490320F" w14:textId="1687EFB6" w:rsidR="00EB2BE6" w:rsidRDefault="00EB2BE6" w:rsidP="0043516C">
      <w:pPr>
        <w:pStyle w:val="Heading4"/>
        <w:rPr>
          <w:lang w:val="en-US"/>
        </w:rPr>
      </w:pPr>
      <w:bookmarkStart w:id="469" w:name="_Toc194476296"/>
      <w:bookmarkStart w:id="470" w:name="_Toc221554333"/>
      <w:r>
        <w:rPr>
          <w:lang w:val="en-US"/>
        </w:rPr>
        <w:t>A.5.3.4</w:t>
      </w:r>
      <w:r w:rsidR="00441496">
        <w:rPr>
          <w:lang w:val="en-US"/>
        </w:rPr>
        <w:t>.1</w:t>
      </w:r>
      <w:r>
        <w:rPr>
          <w:lang w:val="en-US"/>
        </w:rPr>
        <w:tab/>
      </w:r>
      <w:r>
        <w:rPr>
          <w:lang w:val="en-US"/>
        </w:rPr>
        <w:tab/>
        <w:t>Deriving current cryptographic context</w:t>
      </w:r>
      <w:bookmarkEnd w:id="469"/>
      <w:bookmarkEnd w:id="470"/>
    </w:p>
    <w:p w14:paraId="5ADD70EB" w14:textId="543E025B" w:rsidR="00EB2BE6" w:rsidRDefault="00C03D95" w:rsidP="00EB2BE6">
      <w:pPr>
        <w:rPr>
          <w:lang w:val="en-US"/>
        </w:rPr>
      </w:pPr>
      <w:r>
        <w:rPr>
          <w:lang w:val="en-US"/>
        </w:rPr>
        <w:t>The first task is to retrieve previously captured Handshake messages from LMSSF, decrypt and re-assemble/re-order them as necessary. T</w:t>
      </w:r>
      <w:r w:rsidR="00EB2BE6">
        <w:rPr>
          <w:lang w:val="en-US"/>
        </w:rPr>
        <w:t xml:space="preserve">he rest of the task is </w:t>
      </w:r>
      <w:proofErr w:type="gramStart"/>
      <w:r w:rsidR="00EB2BE6">
        <w:rPr>
          <w:lang w:val="en-US"/>
        </w:rPr>
        <w:t>similar to</w:t>
      </w:r>
      <w:proofErr w:type="gramEnd"/>
      <w:r w:rsidR="00EB2BE6">
        <w:rPr>
          <w:lang w:val="en-US"/>
        </w:rPr>
        <w:t xml:space="preserve"> the TLS 1.3 case (clause </w:t>
      </w:r>
      <w:r w:rsidR="005A3A09">
        <w:rPr>
          <w:lang w:val="en-US"/>
        </w:rPr>
        <w:t>A</w:t>
      </w:r>
      <w:r w:rsidR="00EB2BE6">
        <w:rPr>
          <w:lang w:val="en-US"/>
        </w:rPr>
        <w:t>.</w:t>
      </w:r>
      <w:r w:rsidR="005A3A09">
        <w:rPr>
          <w:lang w:val="en-US"/>
        </w:rPr>
        <w:t>4</w:t>
      </w:r>
      <w:r w:rsidR="00EB2BE6">
        <w:rPr>
          <w:lang w:val="en-US"/>
        </w:rPr>
        <w:t>.3.</w:t>
      </w:r>
      <w:r w:rsidR="005A3A09">
        <w:rPr>
          <w:lang w:val="en-US"/>
        </w:rPr>
        <w:t>4</w:t>
      </w:r>
      <w:r w:rsidR="00EB2BE6">
        <w:rPr>
          <w:lang w:val="en-US"/>
        </w:rPr>
        <w:t>.</w:t>
      </w:r>
      <w:r w:rsidR="005A3A09">
        <w:rPr>
          <w:lang w:val="en-US"/>
        </w:rPr>
        <w:t>1</w:t>
      </w:r>
      <w:r w:rsidR="00EB2BE6">
        <w:rPr>
          <w:lang w:val="en-US"/>
        </w:rPr>
        <w:t>). In fact, the situation is in some regards simpler in this case:</w:t>
      </w:r>
    </w:p>
    <w:p w14:paraId="7C41D0CB" w14:textId="7A7A1CF6" w:rsidR="00EB2BE6" w:rsidRPr="00500C07" w:rsidRDefault="0043516C" w:rsidP="0043516C">
      <w:pPr>
        <w:pStyle w:val="B1"/>
        <w:rPr>
          <w:lang w:val="en-US"/>
        </w:rPr>
      </w:pPr>
      <w:r>
        <w:rPr>
          <w:lang w:val="en-US"/>
        </w:rPr>
        <w:t>-</w:t>
      </w:r>
      <w:r>
        <w:rPr>
          <w:lang w:val="en-US"/>
        </w:rPr>
        <w:tab/>
      </w:r>
      <w:r w:rsidR="00EB2BE6" w:rsidRPr="00500C07">
        <w:rPr>
          <w:lang w:val="en-US"/>
        </w:rPr>
        <w:t>The potential issues with</w:t>
      </w:r>
      <w:r w:rsidR="00EB2BE6" w:rsidRPr="009431A8">
        <w:rPr>
          <w:lang w:val="en-US"/>
        </w:rPr>
        <w:t xml:space="preserve"> </w:t>
      </w:r>
      <w:proofErr w:type="spellStart"/>
      <w:r w:rsidR="00EB2BE6" w:rsidRPr="009431A8">
        <w:rPr>
          <w:rFonts w:ascii="Courier New" w:hAnsi="Courier New" w:cs="Courier New"/>
          <w:lang w:val="en-US"/>
        </w:rPr>
        <w:t>KeyUpdate</w:t>
      </w:r>
      <w:proofErr w:type="spellEnd"/>
      <w:r w:rsidR="00EB2BE6" w:rsidRPr="009431A8">
        <w:rPr>
          <w:lang w:val="en-US"/>
        </w:rPr>
        <w:t xml:space="preserve"> </w:t>
      </w:r>
      <w:r w:rsidR="00EB2BE6" w:rsidRPr="00500C07">
        <w:rPr>
          <w:lang w:val="en-US"/>
        </w:rPr>
        <w:t xml:space="preserve">messages that might have occurred between IRI capture at the </w:t>
      </w:r>
      <w:r w:rsidR="00215E1E">
        <w:rPr>
          <w:lang w:val="en-US"/>
        </w:rPr>
        <w:t>L</w:t>
      </w:r>
      <w:r w:rsidR="004663CC">
        <w:rPr>
          <w:lang w:val="en-US"/>
        </w:rPr>
        <w:t>M</w:t>
      </w:r>
      <w:r w:rsidR="00215E1E">
        <w:rPr>
          <w:lang w:val="en-US"/>
        </w:rPr>
        <w:t>SSF</w:t>
      </w:r>
      <w:r w:rsidR="00EB2BE6" w:rsidRPr="00500C07">
        <w:rPr>
          <w:lang w:val="en-US"/>
        </w:rPr>
        <w:t xml:space="preserve"> and LI activation </w:t>
      </w:r>
      <w:r w:rsidR="004C6EC3">
        <w:rPr>
          <w:lang w:val="en-US"/>
        </w:rPr>
        <w:t>are</w:t>
      </w:r>
      <w:r w:rsidR="00EB2BE6" w:rsidRPr="00500C07">
        <w:rPr>
          <w:lang w:val="en-US"/>
        </w:rPr>
        <w:t xml:space="preserve"> partly alleviated since the epoch numbers imply the number of such key updates that can have occurred, so the two EE-bits of the unified header indicate the correct number of key updates, modulo 4.</w:t>
      </w:r>
    </w:p>
    <w:p w14:paraId="03F3EB65" w14:textId="6B384DA7" w:rsidR="00EB2BE6" w:rsidRPr="00500C07" w:rsidRDefault="0043516C" w:rsidP="0043516C">
      <w:pPr>
        <w:pStyle w:val="B1"/>
        <w:rPr>
          <w:lang w:val="en-US"/>
        </w:rPr>
      </w:pPr>
      <w:r>
        <w:rPr>
          <w:lang w:val="en-US"/>
        </w:rPr>
        <w:t>-</w:t>
      </w:r>
      <w:r>
        <w:rPr>
          <w:lang w:val="en-US"/>
        </w:rPr>
        <w:tab/>
      </w:r>
      <w:r w:rsidR="00EB2BE6" w:rsidRPr="00500C07">
        <w:rPr>
          <w:lang w:val="en-US"/>
        </w:rPr>
        <w:t>For similar reasons, estimating the full CSI (DTLS record numbers) is to some extent facilitated by the EE and SN fields of the unified header which provide partial information.</w:t>
      </w:r>
    </w:p>
    <w:p w14:paraId="17F11B93" w14:textId="011B6029" w:rsidR="00EB2BE6" w:rsidRDefault="00EB2BE6" w:rsidP="0043516C">
      <w:pPr>
        <w:pStyle w:val="Heading4"/>
        <w:rPr>
          <w:lang w:val="en-US"/>
        </w:rPr>
      </w:pPr>
      <w:bookmarkStart w:id="471" w:name="_Toc194476297"/>
      <w:bookmarkStart w:id="472" w:name="_Toc221554334"/>
      <w:r>
        <w:rPr>
          <w:lang w:val="en-US"/>
        </w:rPr>
        <w:t>A.5.3.</w:t>
      </w:r>
      <w:r w:rsidR="00441496">
        <w:rPr>
          <w:lang w:val="en-US"/>
        </w:rPr>
        <w:t>4.2</w:t>
      </w:r>
      <w:r>
        <w:rPr>
          <w:lang w:val="en-US"/>
        </w:rPr>
        <w:tab/>
      </w:r>
      <w:r>
        <w:rPr>
          <w:lang w:val="en-US"/>
        </w:rPr>
        <w:tab/>
        <w:t xml:space="preserve">Processing (decrypting) of </w:t>
      </w:r>
      <w:proofErr w:type="spellStart"/>
      <w:r>
        <w:rPr>
          <w:lang w:val="en-US"/>
        </w:rPr>
        <w:t>xCC</w:t>
      </w:r>
      <w:bookmarkEnd w:id="471"/>
      <w:bookmarkEnd w:id="472"/>
      <w:proofErr w:type="spellEnd"/>
    </w:p>
    <w:p w14:paraId="17BB9652" w14:textId="0D3EFFDC" w:rsidR="00EB2BE6" w:rsidRPr="00F74776" w:rsidRDefault="00EB2BE6" w:rsidP="00EB2BE6">
      <w:pPr>
        <w:rPr>
          <w:lang w:val="en-US"/>
        </w:rPr>
      </w:pPr>
      <w:r>
        <w:rPr>
          <w:lang w:val="en-US"/>
        </w:rPr>
        <w:t xml:space="preserve">This is handled in analogy to the TLS 1.3 description of clause </w:t>
      </w:r>
      <w:r w:rsidR="005A3A09">
        <w:rPr>
          <w:lang w:val="en-US"/>
        </w:rPr>
        <w:t>A</w:t>
      </w:r>
      <w:r>
        <w:rPr>
          <w:lang w:val="en-US"/>
        </w:rPr>
        <w:t>.</w:t>
      </w:r>
      <w:r w:rsidR="005A3A09">
        <w:rPr>
          <w:lang w:val="en-US"/>
        </w:rPr>
        <w:t>4</w:t>
      </w:r>
      <w:r>
        <w:rPr>
          <w:lang w:val="en-US"/>
        </w:rPr>
        <w:t>.3.</w:t>
      </w:r>
      <w:r w:rsidR="005A3A09">
        <w:rPr>
          <w:lang w:val="en-US"/>
        </w:rPr>
        <w:t>4</w:t>
      </w:r>
      <w:r>
        <w:rPr>
          <w:lang w:val="en-US"/>
        </w:rPr>
        <w:t>.</w:t>
      </w:r>
      <w:r w:rsidR="005A3A09">
        <w:rPr>
          <w:lang w:val="en-US"/>
        </w:rPr>
        <w:t>2</w:t>
      </w:r>
      <w:r>
        <w:rPr>
          <w:lang w:val="en-US"/>
        </w:rPr>
        <w:t xml:space="preserve">. It is potentially possible that (heavily) delayed DTLS PDU that were originally sent before LI was activated could still be received at the D-POI after it has obtained capability to decrypt them. Local regulation is assumed to decide how this situation should be handled, i.e. </w:t>
      </w:r>
      <w:proofErr w:type="gramStart"/>
      <w:r>
        <w:rPr>
          <w:lang w:val="en-US"/>
        </w:rPr>
        <w:t>whether or not</w:t>
      </w:r>
      <w:proofErr w:type="gramEnd"/>
      <w:r>
        <w:rPr>
          <w:lang w:val="en-US"/>
        </w:rPr>
        <w:t xml:space="preserve"> such PDU fall</w:t>
      </w:r>
      <w:r w:rsidR="006A343D">
        <w:rPr>
          <w:lang w:val="en-US"/>
        </w:rPr>
        <w:t>s</w:t>
      </w:r>
      <w:r>
        <w:rPr>
          <w:lang w:val="en-US"/>
        </w:rPr>
        <w:t xml:space="preserve"> within scope of the warrant.</w:t>
      </w:r>
    </w:p>
    <w:p w14:paraId="128278F2" w14:textId="734EDA9A" w:rsidR="00EB2BE6" w:rsidRDefault="00EB2BE6" w:rsidP="0043516C">
      <w:pPr>
        <w:pStyle w:val="Heading4"/>
        <w:rPr>
          <w:lang w:val="en-US"/>
        </w:rPr>
      </w:pPr>
      <w:bookmarkStart w:id="473" w:name="_Toc194476298"/>
      <w:bookmarkStart w:id="474" w:name="_Toc221554335"/>
      <w:r>
        <w:rPr>
          <w:lang w:val="en-US"/>
        </w:rPr>
        <w:t>A.5.3.</w:t>
      </w:r>
      <w:r w:rsidR="00441496">
        <w:rPr>
          <w:lang w:val="en-US"/>
        </w:rPr>
        <w:t>4.3</w:t>
      </w:r>
      <w:r>
        <w:rPr>
          <w:lang w:val="en-US"/>
        </w:rPr>
        <w:tab/>
      </w:r>
      <w:r>
        <w:rPr>
          <w:lang w:val="en-US"/>
        </w:rPr>
        <w:tab/>
        <w:t>Updating cryptographic context</w:t>
      </w:r>
      <w:bookmarkEnd w:id="473"/>
      <w:bookmarkEnd w:id="474"/>
      <w:r>
        <w:rPr>
          <w:lang w:val="en-US"/>
        </w:rPr>
        <w:t xml:space="preserve"> </w:t>
      </w:r>
    </w:p>
    <w:p w14:paraId="32669563" w14:textId="43B669D6" w:rsidR="00EB2BE6" w:rsidRPr="00EB5838" w:rsidRDefault="00EB2BE6" w:rsidP="00EB2BE6">
      <w:pPr>
        <w:rPr>
          <w:lang w:val="en-US"/>
        </w:rPr>
      </w:pPr>
      <w:r>
        <w:rPr>
          <w:lang w:val="en-US"/>
        </w:rPr>
        <w:t>The discussion in clause A.5.2.</w:t>
      </w:r>
      <w:r w:rsidR="005A3A09">
        <w:rPr>
          <w:lang w:val="en-US"/>
        </w:rPr>
        <w:t>4.3</w:t>
      </w:r>
      <w:r>
        <w:rPr>
          <w:lang w:val="en-US"/>
        </w:rPr>
        <w:t xml:space="preserve"> applies also here.</w:t>
      </w:r>
    </w:p>
    <w:p w14:paraId="7437F57B" w14:textId="77777777" w:rsidR="003E6982" w:rsidRPr="00BA57C4" w:rsidRDefault="003E6982" w:rsidP="006812CB"/>
    <w:p w14:paraId="5BE2FF6E" w14:textId="3D82A31A" w:rsidR="007045C9" w:rsidRPr="00BA57C4" w:rsidRDefault="007045C9" w:rsidP="007045C9">
      <w:pPr>
        <w:pStyle w:val="Heading9"/>
      </w:pPr>
      <w:bookmarkStart w:id="475" w:name="_Toc90285644"/>
      <w:bookmarkStart w:id="476" w:name="_Toc91079132"/>
      <w:bookmarkStart w:id="477" w:name="_Toc221554336"/>
      <w:r w:rsidRPr="00BA57C4">
        <w:lastRenderedPageBreak/>
        <w:t xml:space="preserve">Annex </w:t>
      </w:r>
      <w:r w:rsidR="0043516C">
        <w:t>B</w:t>
      </w:r>
      <w:r w:rsidRPr="00BA57C4">
        <w:t>:</w:t>
      </w:r>
      <w:r w:rsidRPr="00BA57C4">
        <w:br/>
      </w:r>
      <w:bookmarkStart w:id="478" w:name="historyclause"/>
      <w:r w:rsidRPr="00BA57C4">
        <w:t>Change history</w:t>
      </w:r>
      <w:bookmarkEnd w:id="475"/>
      <w:bookmarkEnd w:id="476"/>
      <w:bookmarkEnd w:id="4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1134"/>
        <w:gridCol w:w="425"/>
        <w:gridCol w:w="426"/>
        <w:gridCol w:w="425"/>
        <w:gridCol w:w="4726"/>
        <w:gridCol w:w="708"/>
      </w:tblGrid>
      <w:tr w:rsidR="007045C9" w:rsidRPr="00BA57C4" w14:paraId="4D9DCEBF" w14:textId="77777777" w:rsidTr="003206BB">
        <w:trPr>
          <w:cantSplit/>
        </w:trPr>
        <w:tc>
          <w:tcPr>
            <w:tcW w:w="9639" w:type="dxa"/>
            <w:gridSpan w:val="8"/>
            <w:tcBorders>
              <w:bottom w:val="nil"/>
            </w:tcBorders>
            <w:shd w:val="solid" w:color="FFFFFF" w:fill="auto"/>
          </w:tcPr>
          <w:p w14:paraId="2E6E040A" w14:textId="77777777" w:rsidR="007045C9" w:rsidRPr="00BA57C4" w:rsidRDefault="007045C9" w:rsidP="003206BB">
            <w:pPr>
              <w:pStyle w:val="TAL"/>
              <w:jc w:val="center"/>
              <w:rPr>
                <w:b/>
                <w:sz w:val="16"/>
              </w:rPr>
            </w:pPr>
            <w:bookmarkStart w:id="479" w:name="OLE_LINK20"/>
            <w:bookmarkStart w:id="480" w:name="OLE_LINK21"/>
            <w:bookmarkStart w:id="481" w:name="OLE_LINK22"/>
            <w:r w:rsidRPr="00BA57C4">
              <w:rPr>
                <w:b/>
              </w:rPr>
              <w:t>Change history</w:t>
            </w:r>
          </w:p>
        </w:tc>
      </w:tr>
      <w:tr w:rsidR="007045C9" w:rsidRPr="00BA57C4" w14:paraId="07B714D8" w14:textId="77777777" w:rsidTr="00D623FE">
        <w:tc>
          <w:tcPr>
            <w:tcW w:w="800" w:type="dxa"/>
            <w:shd w:val="pct10" w:color="auto" w:fill="FFFFFF"/>
          </w:tcPr>
          <w:p w14:paraId="3A114A6E" w14:textId="77777777" w:rsidR="007045C9" w:rsidRPr="00BA57C4" w:rsidRDefault="007045C9" w:rsidP="003206BB">
            <w:pPr>
              <w:pStyle w:val="TAL"/>
              <w:rPr>
                <w:b/>
                <w:sz w:val="16"/>
              </w:rPr>
            </w:pPr>
            <w:r w:rsidRPr="00BA57C4">
              <w:rPr>
                <w:b/>
                <w:sz w:val="16"/>
              </w:rPr>
              <w:t>Date</w:t>
            </w:r>
          </w:p>
        </w:tc>
        <w:tc>
          <w:tcPr>
            <w:tcW w:w="995" w:type="dxa"/>
            <w:shd w:val="pct10" w:color="auto" w:fill="FFFFFF"/>
          </w:tcPr>
          <w:p w14:paraId="44613E05" w14:textId="77777777" w:rsidR="007045C9" w:rsidRPr="00BA57C4" w:rsidRDefault="007045C9" w:rsidP="003206BB">
            <w:pPr>
              <w:pStyle w:val="TAL"/>
              <w:rPr>
                <w:b/>
                <w:sz w:val="16"/>
              </w:rPr>
            </w:pPr>
            <w:r w:rsidRPr="00BA57C4">
              <w:rPr>
                <w:b/>
                <w:sz w:val="16"/>
              </w:rPr>
              <w:t>Meeting</w:t>
            </w:r>
          </w:p>
        </w:tc>
        <w:tc>
          <w:tcPr>
            <w:tcW w:w="1134" w:type="dxa"/>
            <w:shd w:val="pct10" w:color="auto" w:fill="FFFFFF"/>
          </w:tcPr>
          <w:p w14:paraId="61951A69" w14:textId="77777777" w:rsidR="007045C9" w:rsidRPr="00BA57C4" w:rsidRDefault="007045C9" w:rsidP="003206BB">
            <w:pPr>
              <w:pStyle w:val="TAL"/>
              <w:rPr>
                <w:b/>
                <w:sz w:val="16"/>
              </w:rPr>
            </w:pPr>
            <w:proofErr w:type="spellStart"/>
            <w:r w:rsidRPr="00BA57C4">
              <w:rPr>
                <w:b/>
                <w:sz w:val="16"/>
              </w:rPr>
              <w:t>TDoc</w:t>
            </w:r>
            <w:proofErr w:type="spellEnd"/>
          </w:p>
        </w:tc>
        <w:tc>
          <w:tcPr>
            <w:tcW w:w="425" w:type="dxa"/>
            <w:shd w:val="pct10" w:color="auto" w:fill="FFFFFF"/>
          </w:tcPr>
          <w:p w14:paraId="30230AC2" w14:textId="77777777" w:rsidR="007045C9" w:rsidRPr="00BA57C4" w:rsidRDefault="007045C9" w:rsidP="003206BB">
            <w:pPr>
              <w:pStyle w:val="TAL"/>
              <w:rPr>
                <w:b/>
                <w:sz w:val="16"/>
              </w:rPr>
            </w:pPr>
            <w:r w:rsidRPr="00BA57C4">
              <w:rPr>
                <w:b/>
                <w:sz w:val="16"/>
              </w:rPr>
              <w:t>CR</w:t>
            </w:r>
          </w:p>
        </w:tc>
        <w:tc>
          <w:tcPr>
            <w:tcW w:w="426" w:type="dxa"/>
            <w:shd w:val="pct10" w:color="auto" w:fill="FFFFFF"/>
          </w:tcPr>
          <w:p w14:paraId="4B607B6F" w14:textId="77777777" w:rsidR="007045C9" w:rsidRPr="00BA57C4" w:rsidRDefault="007045C9" w:rsidP="003206BB">
            <w:pPr>
              <w:pStyle w:val="TAL"/>
              <w:rPr>
                <w:b/>
                <w:sz w:val="16"/>
              </w:rPr>
            </w:pPr>
            <w:r w:rsidRPr="00BA57C4">
              <w:rPr>
                <w:b/>
                <w:sz w:val="16"/>
              </w:rPr>
              <w:t>Rev</w:t>
            </w:r>
          </w:p>
        </w:tc>
        <w:tc>
          <w:tcPr>
            <w:tcW w:w="425" w:type="dxa"/>
            <w:shd w:val="pct10" w:color="auto" w:fill="FFFFFF"/>
          </w:tcPr>
          <w:p w14:paraId="4F6C2BB0" w14:textId="77777777" w:rsidR="007045C9" w:rsidRPr="00BA57C4" w:rsidRDefault="007045C9" w:rsidP="003206BB">
            <w:pPr>
              <w:pStyle w:val="TAL"/>
              <w:rPr>
                <w:b/>
                <w:sz w:val="16"/>
              </w:rPr>
            </w:pPr>
            <w:r w:rsidRPr="00BA57C4">
              <w:rPr>
                <w:b/>
                <w:sz w:val="16"/>
              </w:rPr>
              <w:t>Cat</w:t>
            </w:r>
          </w:p>
        </w:tc>
        <w:tc>
          <w:tcPr>
            <w:tcW w:w="4726" w:type="dxa"/>
            <w:shd w:val="pct10" w:color="auto" w:fill="FFFFFF"/>
          </w:tcPr>
          <w:p w14:paraId="03D4DB07" w14:textId="77777777" w:rsidR="007045C9" w:rsidRPr="00BA57C4" w:rsidRDefault="007045C9" w:rsidP="003206BB">
            <w:pPr>
              <w:pStyle w:val="TAL"/>
              <w:rPr>
                <w:b/>
                <w:sz w:val="16"/>
              </w:rPr>
            </w:pPr>
            <w:r w:rsidRPr="00BA57C4">
              <w:rPr>
                <w:b/>
                <w:sz w:val="16"/>
              </w:rPr>
              <w:t>Subject/Comment</w:t>
            </w:r>
          </w:p>
        </w:tc>
        <w:tc>
          <w:tcPr>
            <w:tcW w:w="708" w:type="dxa"/>
            <w:shd w:val="pct10" w:color="auto" w:fill="FFFFFF"/>
          </w:tcPr>
          <w:p w14:paraId="17E35816" w14:textId="77777777" w:rsidR="007045C9" w:rsidRPr="00BA57C4" w:rsidRDefault="007045C9" w:rsidP="003206BB">
            <w:pPr>
              <w:pStyle w:val="TAL"/>
              <w:rPr>
                <w:b/>
                <w:sz w:val="16"/>
              </w:rPr>
            </w:pPr>
            <w:r w:rsidRPr="00BA57C4">
              <w:rPr>
                <w:b/>
                <w:sz w:val="16"/>
              </w:rPr>
              <w:t>New version</w:t>
            </w:r>
          </w:p>
        </w:tc>
      </w:tr>
      <w:tr w:rsidR="007045C9" w:rsidRPr="00BA57C4" w14:paraId="721D84A1" w14:textId="77777777" w:rsidTr="00D623FE">
        <w:tc>
          <w:tcPr>
            <w:tcW w:w="800" w:type="dxa"/>
            <w:shd w:val="solid" w:color="FFFFFF" w:fill="auto"/>
          </w:tcPr>
          <w:p w14:paraId="15A75593" w14:textId="7371CEDB" w:rsidR="007045C9" w:rsidRPr="00BA57C4" w:rsidRDefault="00232E7A" w:rsidP="003206BB">
            <w:pPr>
              <w:pStyle w:val="TAC"/>
              <w:rPr>
                <w:sz w:val="16"/>
                <w:szCs w:val="16"/>
              </w:rPr>
            </w:pPr>
            <w:r w:rsidRPr="00BA57C4">
              <w:rPr>
                <w:sz w:val="16"/>
                <w:szCs w:val="16"/>
              </w:rPr>
              <w:t>2025</w:t>
            </w:r>
            <w:r w:rsidR="007045C9" w:rsidRPr="00BA57C4">
              <w:rPr>
                <w:sz w:val="16"/>
                <w:szCs w:val="16"/>
              </w:rPr>
              <w:t>-</w:t>
            </w:r>
            <w:r w:rsidRPr="00BA57C4">
              <w:rPr>
                <w:sz w:val="16"/>
                <w:szCs w:val="16"/>
              </w:rPr>
              <w:t>07</w:t>
            </w:r>
          </w:p>
        </w:tc>
        <w:tc>
          <w:tcPr>
            <w:tcW w:w="995" w:type="dxa"/>
            <w:shd w:val="solid" w:color="FFFFFF" w:fill="auto"/>
          </w:tcPr>
          <w:p w14:paraId="4F8A973B" w14:textId="58688D7C" w:rsidR="007045C9" w:rsidRPr="00BA57C4" w:rsidRDefault="007045C9" w:rsidP="003206BB">
            <w:pPr>
              <w:pStyle w:val="TAC"/>
              <w:rPr>
                <w:sz w:val="16"/>
                <w:szCs w:val="16"/>
              </w:rPr>
            </w:pPr>
            <w:r w:rsidRPr="00BA57C4">
              <w:rPr>
                <w:sz w:val="16"/>
                <w:szCs w:val="16"/>
              </w:rPr>
              <w:t>SA3#</w:t>
            </w:r>
            <w:r w:rsidR="00232E7A" w:rsidRPr="00BA57C4">
              <w:rPr>
                <w:sz w:val="16"/>
                <w:szCs w:val="16"/>
              </w:rPr>
              <w:t>98</w:t>
            </w:r>
            <w:r w:rsidRPr="00BA57C4">
              <w:rPr>
                <w:sz w:val="16"/>
                <w:szCs w:val="16"/>
              </w:rPr>
              <w:t>-LI</w:t>
            </w:r>
          </w:p>
        </w:tc>
        <w:tc>
          <w:tcPr>
            <w:tcW w:w="1134" w:type="dxa"/>
            <w:shd w:val="solid" w:color="FFFFFF" w:fill="auto"/>
          </w:tcPr>
          <w:p w14:paraId="12D8A06E" w14:textId="62C15DBC" w:rsidR="007045C9" w:rsidRPr="00BA57C4" w:rsidRDefault="007045C9" w:rsidP="003206BB">
            <w:pPr>
              <w:pStyle w:val="TAC"/>
              <w:rPr>
                <w:sz w:val="16"/>
                <w:szCs w:val="16"/>
              </w:rPr>
            </w:pPr>
            <w:r w:rsidRPr="00BA57C4">
              <w:rPr>
                <w:sz w:val="16"/>
                <w:szCs w:val="16"/>
              </w:rPr>
              <w:t>S3</w:t>
            </w:r>
            <w:r w:rsidR="00472D49">
              <w:rPr>
                <w:sz w:val="16"/>
                <w:szCs w:val="16"/>
              </w:rPr>
              <w:t>i</w:t>
            </w:r>
            <w:r w:rsidRPr="00BA57C4">
              <w:rPr>
                <w:sz w:val="16"/>
                <w:szCs w:val="16"/>
              </w:rPr>
              <w:t>-</w:t>
            </w:r>
            <w:r w:rsidR="00E966CB" w:rsidRPr="00BA57C4">
              <w:rPr>
                <w:sz w:val="16"/>
                <w:szCs w:val="16"/>
              </w:rPr>
              <w:t>250360</w:t>
            </w:r>
          </w:p>
        </w:tc>
        <w:tc>
          <w:tcPr>
            <w:tcW w:w="425" w:type="dxa"/>
            <w:shd w:val="solid" w:color="FFFFFF" w:fill="auto"/>
          </w:tcPr>
          <w:p w14:paraId="1B8F6851" w14:textId="77777777" w:rsidR="007045C9" w:rsidRPr="00BA57C4" w:rsidRDefault="007045C9" w:rsidP="003206BB">
            <w:pPr>
              <w:pStyle w:val="TAL"/>
              <w:rPr>
                <w:sz w:val="16"/>
                <w:szCs w:val="16"/>
              </w:rPr>
            </w:pPr>
          </w:p>
        </w:tc>
        <w:tc>
          <w:tcPr>
            <w:tcW w:w="426" w:type="dxa"/>
            <w:shd w:val="solid" w:color="FFFFFF" w:fill="auto"/>
          </w:tcPr>
          <w:p w14:paraId="67A1A26C" w14:textId="77777777" w:rsidR="007045C9" w:rsidRPr="00BA57C4" w:rsidRDefault="007045C9" w:rsidP="003206BB">
            <w:pPr>
              <w:pStyle w:val="TAR"/>
              <w:rPr>
                <w:sz w:val="16"/>
                <w:szCs w:val="16"/>
              </w:rPr>
            </w:pPr>
          </w:p>
        </w:tc>
        <w:tc>
          <w:tcPr>
            <w:tcW w:w="425" w:type="dxa"/>
            <w:shd w:val="solid" w:color="FFFFFF" w:fill="auto"/>
          </w:tcPr>
          <w:p w14:paraId="3EE0EF83" w14:textId="77777777" w:rsidR="007045C9" w:rsidRPr="00BA57C4" w:rsidRDefault="007045C9" w:rsidP="003206BB">
            <w:pPr>
              <w:pStyle w:val="TAC"/>
              <w:rPr>
                <w:sz w:val="16"/>
                <w:szCs w:val="16"/>
              </w:rPr>
            </w:pPr>
          </w:p>
        </w:tc>
        <w:tc>
          <w:tcPr>
            <w:tcW w:w="4726" w:type="dxa"/>
            <w:shd w:val="solid" w:color="FFFFFF" w:fill="auto"/>
          </w:tcPr>
          <w:p w14:paraId="56514C1B" w14:textId="4EACA59D" w:rsidR="007045C9" w:rsidRPr="00BA57C4" w:rsidRDefault="007045C9" w:rsidP="003206BB">
            <w:pPr>
              <w:pStyle w:val="TAL"/>
              <w:rPr>
                <w:sz w:val="16"/>
                <w:szCs w:val="16"/>
              </w:rPr>
            </w:pPr>
            <w:r w:rsidRPr="00BA57C4">
              <w:rPr>
                <w:sz w:val="16"/>
                <w:szCs w:val="16"/>
              </w:rPr>
              <w:t xml:space="preserve">TR skeleton </w:t>
            </w:r>
            <w:r w:rsidR="009F7C80" w:rsidRPr="00BA57C4">
              <w:rPr>
                <w:sz w:val="16"/>
                <w:szCs w:val="16"/>
              </w:rPr>
              <w:t>and</w:t>
            </w:r>
            <w:r w:rsidRPr="00BA57C4">
              <w:rPr>
                <w:sz w:val="16"/>
                <w:szCs w:val="16"/>
              </w:rPr>
              <w:t xml:space="preserve"> initial draft</w:t>
            </w:r>
          </w:p>
        </w:tc>
        <w:tc>
          <w:tcPr>
            <w:tcW w:w="708" w:type="dxa"/>
            <w:shd w:val="solid" w:color="FFFFFF" w:fill="auto"/>
          </w:tcPr>
          <w:p w14:paraId="07E187A5" w14:textId="47A252E4" w:rsidR="007045C9" w:rsidRPr="00BA57C4" w:rsidRDefault="007045C9" w:rsidP="003206BB">
            <w:pPr>
              <w:pStyle w:val="TAC"/>
              <w:rPr>
                <w:sz w:val="16"/>
                <w:szCs w:val="16"/>
              </w:rPr>
            </w:pPr>
            <w:r w:rsidRPr="00BA57C4">
              <w:rPr>
                <w:sz w:val="16"/>
                <w:szCs w:val="16"/>
              </w:rPr>
              <w:t>0.0.</w:t>
            </w:r>
            <w:r w:rsidR="009F7C80" w:rsidRPr="00BA57C4">
              <w:rPr>
                <w:sz w:val="16"/>
                <w:szCs w:val="16"/>
              </w:rPr>
              <w:t>1</w:t>
            </w:r>
          </w:p>
        </w:tc>
      </w:tr>
      <w:tr w:rsidR="007045C9" w:rsidRPr="00BA57C4" w14:paraId="50F5275D" w14:textId="77777777" w:rsidTr="00D623FE">
        <w:tc>
          <w:tcPr>
            <w:tcW w:w="800" w:type="dxa"/>
            <w:shd w:val="solid" w:color="FFFFFF" w:fill="auto"/>
          </w:tcPr>
          <w:p w14:paraId="7175FD76" w14:textId="54B86CA2" w:rsidR="007045C9" w:rsidRPr="00BA57C4" w:rsidRDefault="00472D49" w:rsidP="003206BB">
            <w:pPr>
              <w:pStyle w:val="TAC"/>
              <w:rPr>
                <w:sz w:val="16"/>
                <w:szCs w:val="16"/>
              </w:rPr>
            </w:pPr>
            <w:r>
              <w:rPr>
                <w:sz w:val="16"/>
                <w:szCs w:val="16"/>
              </w:rPr>
              <w:t>2026-</w:t>
            </w:r>
            <w:r w:rsidR="00D623FE">
              <w:rPr>
                <w:sz w:val="16"/>
                <w:szCs w:val="16"/>
              </w:rPr>
              <w:t>01</w:t>
            </w:r>
          </w:p>
        </w:tc>
        <w:tc>
          <w:tcPr>
            <w:tcW w:w="995" w:type="dxa"/>
            <w:shd w:val="solid" w:color="FFFFFF" w:fill="auto"/>
          </w:tcPr>
          <w:p w14:paraId="56898423" w14:textId="5191AEB5" w:rsidR="007045C9" w:rsidRPr="00BA57C4" w:rsidRDefault="00472D49" w:rsidP="003206BB">
            <w:pPr>
              <w:pStyle w:val="TAC"/>
              <w:rPr>
                <w:sz w:val="16"/>
                <w:szCs w:val="16"/>
              </w:rPr>
            </w:pPr>
            <w:r>
              <w:rPr>
                <w:sz w:val="16"/>
                <w:szCs w:val="16"/>
              </w:rPr>
              <w:t>SA3#</w:t>
            </w:r>
            <w:r w:rsidR="00D623FE">
              <w:rPr>
                <w:sz w:val="16"/>
                <w:szCs w:val="16"/>
              </w:rPr>
              <w:t>100</w:t>
            </w:r>
            <w:r>
              <w:rPr>
                <w:sz w:val="16"/>
                <w:szCs w:val="16"/>
              </w:rPr>
              <w:t>-LI</w:t>
            </w:r>
          </w:p>
        </w:tc>
        <w:tc>
          <w:tcPr>
            <w:tcW w:w="1134" w:type="dxa"/>
            <w:shd w:val="solid" w:color="FFFFFF" w:fill="auto"/>
          </w:tcPr>
          <w:p w14:paraId="749F1EAF" w14:textId="5A5D4955" w:rsidR="007045C9" w:rsidRPr="00BA57C4" w:rsidRDefault="00472D49" w:rsidP="003206BB">
            <w:pPr>
              <w:pStyle w:val="TAC"/>
              <w:rPr>
                <w:sz w:val="16"/>
                <w:szCs w:val="16"/>
              </w:rPr>
            </w:pPr>
            <w:r>
              <w:rPr>
                <w:sz w:val="16"/>
                <w:szCs w:val="16"/>
              </w:rPr>
              <w:t>S3i</w:t>
            </w:r>
            <w:r w:rsidR="00C95A58">
              <w:rPr>
                <w:sz w:val="16"/>
                <w:szCs w:val="16"/>
              </w:rPr>
              <w:t>-</w:t>
            </w:r>
            <w:r>
              <w:rPr>
                <w:sz w:val="16"/>
                <w:szCs w:val="16"/>
              </w:rPr>
              <w:t>26</w:t>
            </w:r>
            <w:r w:rsidR="003C372C">
              <w:rPr>
                <w:sz w:val="16"/>
                <w:szCs w:val="16"/>
              </w:rPr>
              <w:t>0064</w:t>
            </w:r>
          </w:p>
        </w:tc>
        <w:tc>
          <w:tcPr>
            <w:tcW w:w="425" w:type="dxa"/>
            <w:shd w:val="solid" w:color="FFFFFF" w:fill="auto"/>
          </w:tcPr>
          <w:p w14:paraId="176915F7" w14:textId="77777777" w:rsidR="007045C9" w:rsidRPr="00BA57C4" w:rsidRDefault="007045C9" w:rsidP="003206BB">
            <w:pPr>
              <w:pStyle w:val="TAL"/>
              <w:rPr>
                <w:sz w:val="16"/>
                <w:szCs w:val="16"/>
              </w:rPr>
            </w:pPr>
          </w:p>
        </w:tc>
        <w:tc>
          <w:tcPr>
            <w:tcW w:w="426" w:type="dxa"/>
            <w:shd w:val="solid" w:color="FFFFFF" w:fill="auto"/>
          </w:tcPr>
          <w:p w14:paraId="357C57E8" w14:textId="77777777" w:rsidR="007045C9" w:rsidRPr="00BA57C4" w:rsidRDefault="007045C9" w:rsidP="003206BB">
            <w:pPr>
              <w:pStyle w:val="TAR"/>
              <w:rPr>
                <w:sz w:val="16"/>
                <w:szCs w:val="16"/>
              </w:rPr>
            </w:pPr>
          </w:p>
        </w:tc>
        <w:tc>
          <w:tcPr>
            <w:tcW w:w="425" w:type="dxa"/>
            <w:shd w:val="solid" w:color="FFFFFF" w:fill="auto"/>
          </w:tcPr>
          <w:p w14:paraId="7E453B71" w14:textId="77777777" w:rsidR="007045C9" w:rsidRPr="00BA57C4" w:rsidRDefault="007045C9" w:rsidP="003206BB">
            <w:pPr>
              <w:pStyle w:val="TAC"/>
              <w:rPr>
                <w:sz w:val="16"/>
                <w:szCs w:val="16"/>
              </w:rPr>
            </w:pPr>
          </w:p>
        </w:tc>
        <w:tc>
          <w:tcPr>
            <w:tcW w:w="4726" w:type="dxa"/>
            <w:shd w:val="solid" w:color="FFFFFF" w:fill="auto"/>
          </w:tcPr>
          <w:p w14:paraId="410647ED" w14:textId="33D79C38" w:rsidR="007045C9" w:rsidRPr="00BA57C4" w:rsidRDefault="003C372C" w:rsidP="003206BB">
            <w:pPr>
              <w:pStyle w:val="TAL"/>
              <w:rPr>
                <w:sz w:val="16"/>
                <w:szCs w:val="16"/>
              </w:rPr>
            </w:pPr>
            <w:r>
              <w:rPr>
                <w:sz w:val="16"/>
                <w:szCs w:val="16"/>
              </w:rPr>
              <w:t>Draft agreed at SA3</w:t>
            </w:r>
            <w:r w:rsidR="00110E92">
              <w:rPr>
                <w:sz w:val="16"/>
                <w:szCs w:val="16"/>
              </w:rPr>
              <w:t>#100-LI</w:t>
            </w:r>
          </w:p>
        </w:tc>
        <w:tc>
          <w:tcPr>
            <w:tcW w:w="708" w:type="dxa"/>
            <w:shd w:val="solid" w:color="FFFFFF" w:fill="auto"/>
          </w:tcPr>
          <w:p w14:paraId="29021BE7" w14:textId="312D69C2" w:rsidR="007045C9" w:rsidRPr="00BA57C4" w:rsidRDefault="00472D49" w:rsidP="003206BB">
            <w:pPr>
              <w:pStyle w:val="TAC"/>
              <w:rPr>
                <w:sz w:val="16"/>
                <w:szCs w:val="16"/>
              </w:rPr>
            </w:pPr>
            <w:r>
              <w:rPr>
                <w:sz w:val="16"/>
                <w:szCs w:val="16"/>
              </w:rPr>
              <w:t>0.0.2</w:t>
            </w:r>
          </w:p>
        </w:tc>
      </w:tr>
      <w:tr w:rsidR="007045C9" w:rsidRPr="00BA57C4" w14:paraId="7847B668" w14:textId="77777777" w:rsidTr="00D623FE">
        <w:tc>
          <w:tcPr>
            <w:tcW w:w="800" w:type="dxa"/>
            <w:shd w:val="solid" w:color="FFFFFF" w:fill="auto"/>
          </w:tcPr>
          <w:p w14:paraId="67F3E855" w14:textId="4A9A2D4C" w:rsidR="007045C9" w:rsidRPr="00BA57C4" w:rsidRDefault="007045C9" w:rsidP="003206BB">
            <w:pPr>
              <w:pStyle w:val="TAC"/>
              <w:rPr>
                <w:sz w:val="16"/>
                <w:szCs w:val="16"/>
              </w:rPr>
            </w:pPr>
          </w:p>
        </w:tc>
        <w:tc>
          <w:tcPr>
            <w:tcW w:w="995" w:type="dxa"/>
            <w:shd w:val="solid" w:color="FFFFFF" w:fill="auto"/>
          </w:tcPr>
          <w:p w14:paraId="13250502" w14:textId="2A0CDD7F" w:rsidR="007045C9" w:rsidRPr="00BA57C4" w:rsidRDefault="007045C9" w:rsidP="003206BB">
            <w:pPr>
              <w:pStyle w:val="TAC"/>
              <w:rPr>
                <w:sz w:val="16"/>
                <w:szCs w:val="16"/>
              </w:rPr>
            </w:pPr>
          </w:p>
        </w:tc>
        <w:tc>
          <w:tcPr>
            <w:tcW w:w="1134" w:type="dxa"/>
            <w:shd w:val="solid" w:color="FFFFFF" w:fill="auto"/>
          </w:tcPr>
          <w:p w14:paraId="0E3DE86F" w14:textId="47C34A79" w:rsidR="007045C9" w:rsidRPr="00BA57C4" w:rsidRDefault="007045C9" w:rsidP="003206BB">
            <w:pPr>
              <w:pStyle w:val="TAC"/>
              <w:rPr>
                <w:sz w:val="16"/>
                <w:szCs w:val="16"/>
              </w:rPr>
            </w:pPr>
          </w:p>
        </w:tc>
        <w:tc>
          <w:tcPr>
            <w:tcW w:w="425" w:type="dxa"/>
            <w:shd w:val="solid" w:color="FFFFFF" w:fill="auto"/>
          </w:tcPr>
          <w:p w14:paraId="780AA178" w14:textId="77777777" w:rsidR="007045C9" w:rsidRPr="00BA57C4" w:rsidRDefault="007045C9" w:rsidP="003206BB">
            <w:pPr>
              <w:pStyle w:val="TAL"/>
              <w:rPr>
                <w:sz w:val="16"/>
                <w:szCs w:val="16"/>
              </w:rPr>
            </w:pPr>
          </w:p>
        </w:tc>
        <w:tc>
          <w:tcPr>
            <w:tcW w:w="426" w:type="dxa"/>
            <w:shd w:val="solid" w:color="FFFFFF" w:fill="auto"/>
          </w:tcPr>
          <w:p w14:paraId="4AE16CCF" w14:textId="77777777" w:rsidR="007045C9" w:rsidRPr="00BA57C4" w:rsidRDefault="007045C9" w:rsidP="003206BB">
            <w:pPr>
              <w:pStyle w:val="TAR"/>
              <w:rPr>
                <w:sz w:val="16"/>
                <w:szCs w:val="16"/>
              </w:rPr>
            </w:pPr>
          </w:p>
        </w:tc>
        <w:tc>
          <w:tcPr>
            <w:tcW w:w="425" w:type="dxa"/>
            <w:shd w:val="solid" w:color="FFFFFF" w:fill="auto"/>
          </w:tcPr>
          <w:p w14:paraId="4518108C" w14:textId="77777777" w:rsidR="007045C9" w:rsidRPr="00BA57C4" w:rsidRDefault="007045C9" w:rsidP="003206BB">
            <w:pPr>
              <w:pStyle w:val="TAC"/>
              <w:rPr>
                <w:sz w:val="16"/>
                <w:szCs w:val="16"/>
              </w:rPr>
            </w:pPr>
          </w:p>
        </w:tc>
        <w:tc>
          <w:tcPr>
            <w:tcW w:w="4726" w:type="dxa"/>
            <w:shd w:val="solid" w:color="FFFFFF" w:fill="auto"/>
          </w:tcPr>
          <w:p w14:paraId="473FB269" w14:textId="74179530" w:rsidR="007045C9" w:rsidRPr="00BA57C4" w:rsidRDefault="007045C9" w:rsidP="003206BB">
            <w:pPr>
              <w:pStyle w:val="TAL"/>
              <w:rPr>
                <w:sz w:val="16"/>
                <w:szCs w:val="16"/>
              </w:rPr>
            </w:pPr>
          </w:p>
        </w:tc>
        <w:tc>
          <w:tcPr>
            <w:tcW w:w="708" w:type="dxa"/>
            <w:shd w:val="solid" w:color="FFFFFF" w:fill="auto"/>
          </w:tcPr>
          <w:p w14:paraId="71AC4108" w14:textId="531BFF22" w:rsidR="007045C9" w:rsidRPr="00BA57C4" w:rsidRDefault="007045C9" w:rsidP="003206BB">
            <w:pPr>
              <w:pStyle w:val="TAC"/>
              <w:rPr>
                <w:sz w:val="16"/>
                <w:szCs w:val="16"/>
              </w:rPr>
            </w:pPr>
          </w:p>
        </w:tc>
      </w:tr>
      <w:tr w:rsidR="007045C9" w:rsidRPr="00BA57C4" w14:paraId="7B2BC273" w14:textId="77777777" w:rsidTr="00D623FE">
        <w:tc>
          <w:tcPr>
            <w:tcW w:w="800" w:type="dxa"/>
            <w:shd w:val="solid" w:color="FFFFFF" w:fill="auto"/>
          </w:tcPr>
          <w:p w14:paraId="722DA033" w14:textId="19F3708D" w:rsidR="007045C9" w:rsidRPr="00BA57C4" w:rsidRDefault="007045C9" w:rsidP="003206BB">
            <w:pPr>
              <w:pStyle w:val="TAC"/>
              <w:rPr>
                <w:sz w:val="16"/>
                <w:szCs w:val="16"/>
              </w:rPr>
            </w:pPr>
          </w:p>
        </w:tc>
        <w:tc>
          <w:tcPr>
            <w:tcW w:w="995" w:type="dxa"/>
            <w:shd w:val="solid" w:color="FFFFFF" w:fill="auto"/>
          </w:tcPr>
          <w:p w14:paraId="5B67BE6F" w14:textId="29360F3D" w:rsidR="007045C9" w:rsidRPr="00BA57C4" w:rsidRDefault="007045C9" w:rsidP="003206BB">
            <w:pPr>
              <w:pStyle w:val="TAC"/>
              <w:rPr>
                <w:sz w:val="16"/>
                <w:szCs w:val="16"/>
              </w:rPr>
            </w:pPr>
          </w:p>
        </w:tc>
        <w:tc>
          <w:tcPr>
            <w:tcW w:w="1134" w:type="dxa"/>
            <w:shd w:val="solid" w:color="FFFFFF" w:fill="auto"/>
          </w:tcPr>
          <w:p w14:paraId="3601968B" w14:textId="470F18C5" w:rsidR="007045C9" w:rsidRPr="00BA57C4" w:rsidRDefault="007045C9" w:rsidP="003206BB">
            <w:pPr>
              <w:pStyle w:val="TAC"/>
              <w:rPr>
                <w:sz w:val="16"/>
                <w:szCs w:val="16"/>
              </w:rPr>
            </w:pPr>
          </w:p>
        </w:tc>
        <w:tc>
          <w:tcPr>
            <w:tcW w:w="425" w:type="dxa"/>
            <w:shd w:val="solid" w:color="FFFFFF" w:fill="auto"/>
          </w:tcPr>
          <w:p w14:paraId="75F933C0" w14:textId="77777777" w:rsidR="007045C9" w:rsidRPr="00BA57C4" w:rsidRDefault="007045C9" w:rsidP="003206BB">
            <w:pPr>
              <w:pStyle w:val="TAL"/>
              <w:rPr>
                <w:sz w:val="16"/>
                <w:szCs w:val="16"/>
              </w:rPr>
            </w:pPr>
          </w:p>
        </w:tc>
        <w:tc>
          <w:tcPr>
            <w:tcW w:w="426" w:type="dxa"/>
            <w:shd w:val="solid" w:color="FFFFFF" w:fill="auto"/>
          </w:tcPr>
          <w:p w14:paraId="7443441C" w14:textId="77777777" w:rsidR="007045C9" w:rsidRPr="00BA57C4" w:rsidRDefault="007045C9" w:rsidP="003206BB">
            <w:pPr>
              <w:pStyle w:val="TAR"/>
              <w:rPr>
                <w:sz w:val="16"/>
                <w:szCs w:val="16"/>
              </w:rPr>
            </w:pPr>
          </w:p>
        </w:tc>
        <w:tc>
          <w:tcPr>
            <w:tcW w:w="425" w:type="dxa"/>
            <w:shd w:val="solid" w:color="FFFFFF" w:fill="auto"/>
          </w:tcPr>
          <w:p w14:paraId="5398CDA6" w14:textId="77777777" w:rsidR="007045C9" w:rsidRPr="00BA57C4" w:rsidRDefault="007045C9" w:rsidP="003206BB">
            <w:pPr>
              <w:pStyle w:val="TAC"/>
              <w:rPr>
                <w:sz w:val="16"/>
                <w:szCs w:val="16"/>
              </w:rPr>
            </w:pPr>
          </w:p>
        </w:tc>
        <w:tc>
          <w:tcPr>
            <w:tcW w:w="4726" w:type="dxa"/>
            <w:shd w:val="solid" w:color="FFFFFF" w:fill="auto"/>
          </w:tcPr>
          <w:p w14:paraId="28162D4D" w14:textId="07A7AFC7" w:rsidR="007045C9" w:rsidRPr="00BA57C4" w:rsidRDefault="007045C9" w:rsidP="003206BB">
            <w:pPr>
              <w:pStyle w:val="TAL"/>
              <w:rPr>
                <w:sz w:val="16"/>
                <w:szCs w:val="16"/>
              </w:rPr>
            </w:pPr>
          </w:p>
        </w:tc>
        <w:tc>
          <w:tcPr>
            <w:tcW w:w="708" w:type="dxa"/>
            <w:shd w:val="solid" w:color="FFFFFF" w:fill="auto"/>
          </w:tcPr>
          <w:p w14:paraId="75D4AE33" w14:textId="17C8A67C" w:rsidR="007045C9" w:rsidRPr="00BA57C4" w:rsidRDefault="007045C9" w:rsidP="003206BB">
            <w:pPr>
              <w:pStyle w:val="TAC"/>
              <w:rPr>
                <w:sz w:val="16"/>
                <w:szCs w:val="16"/>
              </w:rPr>
            </w:pPr>
          </w:p>
        </w:tc>
      </w:tr>
      <w:tr w:rsidR="007045C9" w:rsidRPr="00BA57C4" w14:paraId="39E53652" w14:textId="77777777" w:rsidTr="00D623FE">
        <w:tc>
          <w:tcPr>
            <w:tcW w:w="800" w:type="dxa"/>
            <w:shd w:val="solid" w:color="FFFFFF" w:fill="auto"/>
          </w:tcPr>
          <w:p w14:paraId="7C94AF9D" w14:textId="49F2BF8D" w:rsidR="007045C9" w:rsidRPr="00BA57C4" w:rsidRDefault="007045C9" w:rsidP="003206BB">
            <w:pPr>
              <w:pStyle w:val="TAC"/>
              <w:rPr>
                <w:sz w:val="16"/>
                <w:szCs w:val="16"/>
              </w:rPr>
            </w:pPr>
          </w:p>
        </w:tc>
        <w:tc>
          <w:tcPr>
            <w:tcW w:w="995" w:type="dxa"/>
            <w:shd w:val="solid" w:color="FFFFFF" w:fill="auto"/>
          </w:tcPr>
          <w:p w14:paraId="6F222540" w14:textId="6A7FF54F" w:rsidR="007045C9" w:rsidRPr="00BA57C4" w:rsidRDefault="007045C9" w:rsidP="003206BB">
            <w:pPr>
              <w:pStyle w:val="TAC"/>
              <w:rPr>
                <w:sz w:val="16"/>
                <w:szCs w:val="16"/>
              </w:rPr>
            </w:pPr>
          </w:p>
        </w:tc>
        <w:tc>
          <w:tcPr>
            <w:tcW w:w="1134" w:type="dxa"/>
            <w:shd w:val="solid" w:color="FFFFFF" w:fill="auto"/>
          </w:tcPr>
          <w:p w14:paraId="0BFBF4F9" w14:textId="77777777" w:rsidR="007045C9" w:rsidRPr="00BA57C4" w:rsidRDefault="007045C9" w:rsidP="003206BB">
            <w:pPr>
              <w:pStyle w:val="TAC"/>
              <w:rPr>
                <w:sz w:val="16"/>
                <w:szCs w:val="16"/>
              </w:rPr>
            </w:pPr>
          </w:p>
        </w:tc>
        <w:tc>
          <w:tcPr>
            <w:tcW w:w="425" w:type="dxa"/>
            <w:shd w:val="solid" w:color="FFFFFF" w:fill="auto"/>
          </w:tcPr>
          <w:p w14:paraId="5BF1BD83" w14:textId="77777777" w:rsidR="007045C9" w:rsidRPr="00BA57C4" w:rsidRDefault="007045C9" w:rsidP="003206BB">
            <w:pPr>
              <w:pStyle w:val="TAL"/>
              <w:rPr>
                <w:sz w:val="16"/>
                <w:szCs w:val="16"/>
              </w:rPr>
            </w:pPr>
          </w:p>
        </w:tc>
        <w:tc>
          <w:tcPr>
            <w:tcW w:w="426" w:type="dxa"/>
            <w:shd w:val="solid" w:color="FFFFFF" w:fill="auto"/>
          </w:tcPr>
          <w:p w14:paraId="64002840" w14:textId="77777777" w:rsidR="007045C9" w:rsidRPr="00BA57C4" w:rsidRDefault="007045C9" w:rsidP="003206BB">
            <w:pPr>
              <w:pStyle w:val="TAR"/>
              <w:rPr>
                <w:sz w:val="16"/>
                <w:szCs w:val="16"/>
              </w:rPr>
            </w:pPr>
          </w:p>
        </w:tc>
        <w:tc>
          <w:tcPr>
            <w:tcW w:w="425" w:type="dxa"/>
            <w:shd w:val="solid" w:color="FFFFFF" w:fill="auto"/>
          </w:tcPr>
          <w:p w14:paraId="7514FB09" w14:textId="77777777" w:rsidR="007045C9" w:rsidRPr="00BA57C4" w:rsidRDefault="007045C9" w:rsidP="003206BB">
            <w:pPr>
              <w:pStyle w:val="TAC"/>
              <w:rPr>
                <w:sz w:val="16"/>
                <w:szCs w:val="16"/>
              </w:rPr>
            </w:pPr>
          </w:p>
        </w:tc>
        <w:tc>
          <w:tcPr>
            <w:tcW w:w="4726" w:type="dxa"/>
            <w:shd w:val="solid" w:color="FFFFFF" w:fill="auto"/>
          </w:tcPr>
          <w:p w14:paraId="40EF75AA" w14:textId="1CD6762A" w:rsidR="007045C9" w:rsidRPr="00BA57C4" w:rsidRDefault="007045C9" w:rsidP="003206BB">
            <w:pPr>
              <w:pStyle w:val="TAL"/>
              <w:rPr>
                <w:sz w:val="16"/>
                <w:szCs w:val="16"/>
              </w:rPr>
            </w:pPr>
          </w:p>
        </w:tc>
        <w:tc>
          <w:tcPr>
            <w:tcW w:w="708" w:type="dxa"/>
            <w:shd w:val="solid" w:color="FFFFFF" w:fill="auto"/>
          </w:tcPr>
          <w:p w14:paraId="3D81DC17" w14:textId="7C3BCA8D" w:rsidR="007045C9" w:rsidRPr="00BA57C4" w:rsidRDefault="007045C9" w:rsidP="003206BB">
            <w:pPr>
              <w:pStyle w:val="TAC"/>
              <w:rPr>
                <w:sz w:val="16"/>
                <w:szCs w:val="16"/>
              </w:rPr>
            </w:pPr>
          </w:p>
        </w:tc>
      </w:tr>
      <w:bookmarkEnd w:id="478"/>
      <w:bookmarkEnd w:id="479"/>
      <w:bookmarkEnd w:id="480"/>
      <w:bookmarkEnd w:id="481"/>
    </w:tbl>
    <w:p w14:paraId="2961CB12" w14:textId="77777777" w:rsidR="007045C9" w:rsidRPr="00BA57C4" w:rsidRDefault="007045C9" w:rsidP="007045C9">
      <w:pPr>
        <w:rPr>
          <w:vertAlign w:val="subscript"/>
        </w:rPr>
      </w:pPr>
    </w:p>
    <w:p w14:paraId="6AE5F0B0" w14:textId="25820B1D" w:rsidR="00080512" w:rsidRPr="00BA57C4" w:rsidRDefault="00080512" w:rsidP="00512425">
      <w:pPr>
        <w:pStyle w:val="Guidance"/>
      </w:pPr>
    </w:p>
    <w:sectPr w:rsidR="00080512" w:rsidRPr="00BA57C4">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10951" w14:textId="77777777" w:rsidR="00B14890" w:rsidRDefault="00B14890">
      <w:r>
        <w:separator/>
      </w:r>
    </w:p>
  </w:endnote>
  <w:endnote w:type="continuationSeparator" w:id="0">
    <w:p w14:paraId="5F617394" w14:textId="77777777" w:rsidR="00B14890" w:rsidRDefault="00B14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53491" w14:textId="77777777" w:rsidR="00B14890" w:rsidRDefault="00B14890">
      <w:r>
        <w:separator/>
      </w:r>
    </w:p>
  </w:footnote>
  <w:footnote w:type="continuationSeparator" w:id="0">
    <w:p w14:paraId="6BA9C813" w14:textId="77777777" w:rsidR="00B14890" w:rsidRDefault="00B14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37B0D36C"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5961">
      <w:rPr>
        <w:rFonts w:ascii="Arial" w:hAnsi="Arial" w:cs="Arial"/>
        <w:b/>
        <w:noProof/>
        <w:sz w:val="18"/>
        <w:szCs w:val="18"/>
      </w:rPr>
      <w:t>3GPP TR 33.727 V0.0.2 (2026-01)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31382A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596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853AF"/>
    <w:multiLevelType w:val="hybridMultilevel"/>
    <w:tmpl w:val="6C4A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0D246E"/>
    <w:multiLevelType w:val="hybridMultilevel"/>
    <w:tmpl w:val="95B83A16"/>
    <w:lvl w:ilvl="0" w:tplc="041D001B">
      <w:start w:val="1"/>
      <w:numFmt w:val="low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F973C79"/>
    <w:multiLevelType w:val="hybridMultilevel"/>
    <w:tmpl w:val="6AEEADD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65F5F5F"/>
    <w:multiLevelType w:val="hybridMultilevel"/>
    <w:tmpl w:val="2870DA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A6A0CBA"/>
    <w:multiLevelType w:val="hybridMultilevel"/>
    <w:tmpl w:val="ED86C6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BD50348"/>
    <w:multiLevelType w:val="hybridMultilevel"/>
    <w:tmpl w:val="2C54D8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DA206B8"/>
    <w:multiLevelType w:val="hybridMultilevel"/>
    <w:tmpl w:val="EBB0724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06441C5"/>
    <w:multiLevelType w:val="hybridMultilevel"/>
    <w:tmpl w:val="36D609B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777342F"/>
    <w:multiLevelType w:val="hybridMultilevel"/>
    <w:tmpl w:val="43487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B45C3"/>
    <w:multiLevelType w:val="hybridMultilevel"/>
    <w:tmpl w:val="2510377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3A5D52A2"/>
    <w:multiLevelType w:val="hybridMultilevel"/>
    <w:tmpl w:val="D58615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3C31572E"/>
    <w:multiLevelType w:val="hybridMultilevel"/>
    <w:tmpl w:val="4CD282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DD53774"/>
    <w:multiLevelType w:val="hybridMultilevel"/>
    <w:tmpl w:val="45683A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12D6B1E"/>
    <w:multiLevelType w:val="hybridMultilevel"/>
    <w:tmpl w:val="7946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9222A"/>
    <w:multiLevelType w:val="hybridMultilevel"/>
    <w:tmpl w:val="9AFE8E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A5A7426"/>
    <w:multiLevelType w:val="hybridMultilevel"/>
    <w:tmpl w:val="6E7629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5BDF4E0E"/>
    <w:multiLevelType w:val="hybridMultilevel"/>
    <w:tmpl w:val="85B02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0CD7672"/>
    <w:multiLevelType w:val="hybridMultilevel"/>
    <w:tmpl w:val="9FC4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603D3"/>
    <w:multiLevelType w:val="hybridMultilevel"/>
    <w:tmpl w:val="DFC89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A020B"/>
    <w:multiLevelType w:val="hybridMultilevel"/>
    <w:tmpl w:val="F3A81BDA"/>
    <w:lvl w:ilvl="0" w:tplc="F1B67766">
      <w:start w:val="1"/>
      <w:numFmt w:val="decimal"/>
      <w:lvlText w:val="%1."/>
      <w:lvlJc w:val="left"/>
      <w:pPr>
        <w:ind w:left="645" w:hanging="360"/>
      </w:pPr>
      <w:rPr>
        <w:rFonts w:hint="default"/>
      </w:rPr>
    </w:lvl>
    <w:lvl w:ilvl="1" w:tplc="041D0019" w:tentative="1">
      <w:start w:val="1"/>
      <w:numFmt w:val="lowerLetter"/>
      <w:lvlText w:val="%2."/>
      <w:lvlJc w:val="left"/>
      <w:pPr>
        <w:ind w:left="1365" w:hanging="360"/>
      </w:pPr>
    </w:lvl>
    <w:lvl w:ilvl="2" w:tplc="041D001B" w:tentative="1">
      <w:start w:val="1"/>
      <w:numFmt w:val="lowerRoman"/>
      <w:lvlText w:val="%3."/>
      <w:lvlJc w:val="right"/>
      <w:pPr>
        <w:ind w:left="2085" w:hanging="180"/>
      </w:pPr>
    </w:lvl>
    <w:lvl w:ilvl="3" w:tplc="041D000F" w:tentative="1">
      <w:start w:val="1"/>
      <w:numFmt w:val="decimal"/>
      <w:lvlText w:val="%4."/>
      <w:lvlJc w:val="left"/>
      <w:pPr>
        <w:ind w:left="2805" w:hanging="360"/>
      </w:pPr>
    </w:lvl>
    <w:lvl w:ilvl="4" w:tplc="041D0019" w:tentative="1">
      <w:start w:val="1"/>
      <w:numFmt w:val="lowerLetter"/>
      <w:lvlText w:val="%5."/>
      <w:lvlJc w:val="left"/>
      <w:pPr>
        <w:ind w:left="3525" w:hanging="360"/>
      </w:pPr>
    </w:lvl>
    <w:lvl w:ilvl="5" w:tplc="041D001B" w:tentative="1">
      <w:start w:val="1"/>
      <w:numFmt w:val="lowerRoman"/>
      <w:lvlText w:val="%6."/>
      <w:lvlJc w:val="right"/>
      <w:pPr>
        <w:ind w:left="4245" w:hanging="180"/>
      </w:pPr>
    </w:lvl>
    <w:lvl w:ilvl="6" w:tplc="041D000F" w:tentative="1">
      <w:start w:val="1"/>
      <w:numFmt w:val="decimal"/>
      <w:lvlText w:val="%7."/>
      <w:lvlJc w:val="left"/>
      <w:pPr>
        <w:ind w:left="4965" w:hanging="360"/>
      </w:pPr>
    </w:lvl>
    <w:lvl w:ilvl="7" w:tplc="041D0019" w:tentative="1">
      <w:start w:val="1"/>
      <w:numFmt w:val="lowerLetter"/>
      <w:lvlText w:val="%8."/>
      <w:lvlJc w:val="left"/>
      <w:pPr>
        <w:ind w:left="5685" w:hanging="360"/>
      </w:pPr>
    </w:lvl>
    <w:lvl w:ilvl="8" w:tplc="041D001B" w:tentative="1">
      <w:start w:val="1"/>
      <w:numFmt w:val="lowerRoman"/>
      <w:lvlText w:val="%9."/>
      <w:lvlJc w:val="right"/>
      <w:pPr>
        <w:ind w:left="6405" w:hanging="180"/>
      </w:pPr>
    </w:lvl>
  </w:abstractNum>
  <w:abstractNum w:abstractNumId="30" w15:restartNumberingAfterBreak="0">
    <w:nsid w:val="63DE7779"/>
    <w:multiLevelType w:val="hybridMultilevel"/>
    <w:tmpl w:val="301863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E8944DC"/>
    <w:multiLevelType w:val="hybridMultilevel"/>
    <w:tmpl w:val="F954B7D2"/>
    <w:lvl w:ilvl="0" w:tplc="041D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AC40B6"/>
    <w:multiLevelType w:val="multilevel"/>
    <w:tmpl w:val="7B503D0C"/>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B39158A"/>
    <w:multiLevelType w:val="hybridMultilevel"/>
    <w:tmpl w:val="DFAAF656"/>
    <w:lvl w:ilvl="0" w:tplc="041D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693407">
    <w:abstractNumId w:val="9"/>
  </w:num>
  <w:num w:numId="2" w16cid:durableId="1320887919">
    <w:abstractNumId w:val="7"/>
  </w:num>
  <w:num w:numId="3" w16cid:durableId="1986473731">
    <w:abstractNumId w:val="6"/>
  </w:num>
  <w:num w:numId="4" w16cid:durableId="201358189">
    <w:abstractNumId w:val="5"/>
  </w:num>
  <w:num w:numId="5" w16cid:durableId="474951674">
    <w:abstractNumId w:val="4"/>
  </w:num>
  <w:num w:numId="6" w16cid:durableId="1377468372">
    <w:abstractNumId w:val="8"/>
  </w:num>
  <w:num w:numId="7" w16cid:durableId="1748915620">
    <w:abstractNumId w:val="3"/>
  </w:num>
  <w:num w:numId="8" w16cid:durableId="29843112">
    <w:abstractNumId w:val="2"/>
  </w:num>
  <w:num w:numId="9" w16cid:durableId="1814328145">
    <w:abstractNumId w:val="1"/>
  </w:num>
  <w:num w:numId="10" w16cid:durableId="1338730865">
    <w:abstractNumId w:val="0"/>
  </w:num>
  <w:num w:numId="11" w16cid:durableId="312174173">
    <w:abstractNumId w:val="32"/>
  </w:num>
  <w:num w:numId="12" w16cid:durableId="636493535">
    <w:abstractNumId w:val="29"/>
  </w:num>
  <w:num w:numId="13" w16cid:durableId="2062242474">
    <w:abstractNumId w:val="14"/>
  </w:num>
  <w:num w:numId="14" w16cid:durableId="1073119110">
    <w:abstractNumId w:val="17"/>
  </w:num>
  <w:num w:numId="15" w16cid:durableId="774833831">
    <w:abstractNumId w:val="10"/>
  </w:num>
  <w:num w:numId="16" w16cid:durableId="209921677">
    <w:abstractNumId w:val="30"/>
  </w:num>
  <w:num w:numId="17" w16cid:durableId="757093910">
    <w:abstractNumId w:val="26"/>
  </w:num>
  <w:num w:numId="18" w16cid:durableId="630135955">
    <w:abstractNumId w:val="31"/>
  </w:num>
  <w:num w:numId="19" w16cid:durableId="907689625">
    <w:abstractNumId w:val="19"/>
  </w:num>
  <w:num w:numId="20" w16cid:durableId="950823290">
    <w:abstractNumId w:val="16"/>
  </w:num>
  <w:num w:numId="21" w16cid:durableId="1922789442">
    <w:abstractNumId w:val="12"/>
  </w:num>
  <w:num w:numId="22" w16cid:durableId="1969896536">
    <w:abstractNumId w:val="25"/>
  </w:num>
  <w:num w:numId="23" w16cid:durableId="9725140">
    <w:abstractNumId w:val="23"/>
  </w:num>
  <w:num w:numId="24" w16cid:durableId="1946693214">
    <w:abstractNumId w:val="33"/>
  </w:num>
  <w:num w:numId="25" w16cid:durableId="1712152344">
    <w:abstractNumId w:val="27"/>
  </w:num>
  <w:num w:numId="26" w16cid:durableId="1204250220">
    <w:abstractNumId w:val="18"/>
  </w:num>
  <w:num w:numId="27" w16cid:durableId="85881168">
    <w:abstractNumId w:val="28"/>
  </w:num>
  <w:num w:numId="28" w16cid:durableId="1041520520">
    <w:abstractNumId w:val="20"/>
  </w:num>
  <w:num w:numId="29" w16cid:durableId="1660618829">
    <w:abstractNumId w:val="15"/>
  </w:num>
  <w:num w:numId="30" w16cid:durableId="1590886603">
    <w:abstractNumId w:val="13"/>
  </w:num>
  <w:num w:numId="31" w16cid:durableId="224265263">
    <w:abstractNumId w:val="21"/>
  </w:num>
  <w:num w:numId="32" w16cid:durableId="850337793">
    <w:abstractNumId w:val="11"/>
  </w:num>
  <w:num w:numId="33" w16cid:durableId="1791775104">
    <w:abstractNumId w:val="24"/>
  </w:num>
  <w:num w:numId="34" w16cid:durableId="135091104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AE2"/>
    <w:rsid w:val="00005C8C"/>
    <w:rsid w:val="00005F50"/>
    <w:rsid w:val="0000773A"/>
    <w:rsid w:val="00007EFC"/>
    <w:rsid w:val="000100C7"/>
    <w:rsid w:val="00010166"/>
    <w:rsid w:val="0001332C"/>
    <w:rsid w:val="00013DFE"/>
    <w:rsid w:val="0001425E"/>
    <w:rsid w:val="000147CE"/>
    <w:rsid w:val="00016276"/>
    <w:rsid w:val="00016DFC"/>
    <w:rsid w:val="00017EBA"/>
    <w:rsid w:val="00021238"/>
    <w:rsid w:val="00021810"/>
    <w:rsid w:val="00025394"/>
    <w:rsid w:val="00031BD9"/>
    <w:rsid w:val="00032485"/>
    <w:rsid w:val="00033397"/>
    <w:rsid w:val="000351A5"/>
    <w:rsid w:val="00036889"/>
    <w:rsid w:val="00036AAE"/>
    <w:rsid w:val="00040095"/>
    <w:rsid w:val="00041026"/>
    <w:rsid w:val="0004199D"/>
    <w:rsid w:val="00043DB1"/>
    <w:rsid w:val="00044AB0"/>
    <w:rsid w:val="00044BDB"/>
    <w:rsid w:val="00047FF8"/>
    <w:rsid w:val="00051834"/>
    <w:rsid w:val="00054A22"/>
    <w:rsid w:val="000552CC"/>
    <w:rsid w:val="000558A0"/>
    <w:rsid w:val="00056972"/>
    <w:rsid w:val="00057931"/>
    <w:rsid w:val="00062023"/>
    <w:rsid w:val="000632A0"/>
    <w:rsid w:val="00063C52"/>
    <w:rsid w:val="000655A6"/>
    <w:rsid w:val="00065D07"/>
    <w:rsid w:val="00066A46"/>
    <w:rsid w:val="00071CF9"/>
    <w:rsid w:val="00073DE0"/>
    <w:rsid w:val="000771FD"/>
    <w:rsid w:val="00080512"/>
    <w:rsid w:val="000814C7"/>
    <w:rsid w:val="00081A8B"/>
    <w:rsid w:val="00084B11"/>
    <w:rsid w:val="00097BE2"/>
    <w:rsid w:val="000A135F"/>
    <w:rsid w:val="000A2E68"/>
    <w:rsid w:val="000A6B78"/>
    <w:rsid w:val="000B0760"/>
    <w:rsid w:val="000B6F53"/>
    <w:rsid w:val="000C08F0"/>
    <w:rsid w:val="000C47C3"/>
    <w:rsid w:val="000C6259"/>
    <w:rsid w:val="000D2982"/>
    <w:rsid w:val="000D4DFE"/>
    <w:rsid w:val="000D58AB"/>
    <w:rsid w:val="000F1CA5"/>
    <w:rsid w:val="000F6EA2"/>
    <w:rsid w:val="00104FDD"/>
    <w:rsid w:val="00105872"/>
    <w:rsid w:val="00105EA3"/>
    <w:rsid w:val="00106EB9"/>
    <w:rsid w:val="00107BF2"/>
    <w:rsid w:val="00110E92"/>
    <w:rsid w:val="001142DC"/>
    <w:rsid w:val="00114C7F"/>
    <w:rsid w:val="00120D3A"/>
    <w:rsid w:val="00124BE9"/>
    <w:rsid w:val="001269FC"/>
    <w:rsid w:val="0013091B"/>
    <w:rsid w:val="00132904"/>
    <w:rsid w:val="00133525"/>
    <w:rsid w:val="001345D4"/>
    <w:rsid w:val="00137F6B"/>
    <w:rsid w:val="00140C7F"/>
    <w:rsid w:val="00140DF3"/>
    <w:rsid w:val="001421A2"/>
    <w:rsid w:val="00143080"/>
    <w:rsid w:val="00146B8C"/>
    <w:rsid w:val="0014739A"/>
    <w:rsid w:val="00150AF6"/>
    <w:rsid w:val="00150BB4"/>
    <w:rsid w:val="00153CD9"/>
    <w:rsid w:val="00160893"/>
    <w:rsid w:val="0016189C"/>
    <w:rsid w:val="00161E46"/>
    <w:rsid w:val="00161F3C"/>
    <w:rsid w:val="001638F3"/>
    <w:rsid w:val="00165960"/>
    <w:rsid w:val="00167B09"/>
    <w:rsid w:val="00176BF6"/>
    <w:rsid w:val="00180E72"/>
    <w:rsid w:val="001813B9"/>
    <w:rsid w:val="001833DB"/>
    <w:rsid w:val="00184D94"/>
    <w:rsid w:val="0018582F"/>
    <w:rsid w:val="00186CF1"/>
    <w:rsid w:val="0018738C"/>
    <w:rsid w:val="00190072"/>
    <w:rsid w:val="00190078"/>
    <w:rsid w:val="00190EBE"/>
    <w:rsid w:val="0019248C"/>
    <w:rsid w:val="0019338A"/>
    <w:rsid w:val="00193F5E"/>
    <w:rsid w:val="0019787F"/>
    <w:rsid w:val="001A0B73"/>
    <w:rsid w:val="001A4059"/>
    <w:rsid w:val="001A4364"/>
    <w:rsid w:val="001A4C42"/>
    <w:rsid w:val="001A7420"/>
    <w:rsid w:val="001B00D9"/>
    <w:rsid w:val="001B1ADF"/>
    <w:rsid w:val="001B2DFA"/>
    <w:rsid w:val="001B6428"/>
    <w:rsid w:val="001B6637"/>
    <w:rsid w:val="001B6E8C"/>
    <w:rsid w:val="001C131C"/>
    <w:rsid w:val="001C21C3"/>
    <w:rsid w:val="001C3F2E"/>
    <w:rsid w:val="001C43A6"/>
    <w:rsid w:val="001C4E46"/>
    <w:rsid w:val="001C6F52"/>
    <w:rsid w:val="001D02C2"/>
    <w:rsid w:val="001D117D"/>
    <w:rsid w:val="001D3C62"/>
    <w:rsid w:val="001D4B00"/>
    <w:rsid w:val="001D6BC3"/>
    <w:rsid w:val="001E2444"/>
    <w:rsid w:val="001E3424"/>
    <w:rsid w:val="001F0C1D"/>
    <w:rsid w:val="001F1132"/>
    <w:rsid w:val="001F168B"/>
    <w:rsid w:val="001F47AF"/>
    <w:rsid w:val="001F5D08"/>
    <w:rsid w:val="001F64DB"/>
    <w:rsid w:val="001F739F"/>
    <w:rsid w:val="00205590"/>
    <w:rsid w:val="00205665"/>
    <w:rsid w:val="002066CD"/>
    <w:rsid w:val="00207F7F"/>
    <w:rsid w:val="00214397"/>
    <w:rsid w:val="00215E1E"/>
    <w:rsid w:val="002215E6"/>
    <w:rsid w:val="00222BDF"/>
    <w:rsid w:val="00223242"/>
    <w:rsid w:val="0023286E"/>
    <w:rsid w:val="00232E7A"/>
    <w:rsid w:val="002347A2"/>
    <w:rsid w:val="0023618C"/>
    <w:rsid w:val="00237618"/>
    <w:rsid w:val="00237F05"/>
    <w:rsid w:val="00240694"/>
    <w:rsid w:val="00241D47"/>
    <w:rsid w:val="0024209D"/>
    <w:rsid w:val="00245FE6"/>
    <w:rsid w:val="00247B77"/>
    <w:rsid w:val="00250382"/>
    <w:rsid w:val="00253D51"/>
    <w:rsid w:val="002544DB"/>
    <w:rsid w:val="00255028"/>
    <w:rsid w:val="0025667C"/>
    <w:rsid w:val="00260A5C"/>
    <w:rsid w:val="00262A60"/>
    <w:rsid w:val="0026377D"/>
    <w:rsid w:val="0026413F"/>
    <w:rsid w:val="002654B6"/>
    <w:rsid w:val="00266A04"/>
    <w:rsid w:val="00266F92"/>
    <w:rsid w:val="002675F0"/>
    <w:rsid w:val="00267653"/>
    <w:rsid w:val="00272293"/>
    <w:rsid w:val="002760EE"/>
    <w:rsid w:val="00277916"/>
    <w:rsid w:val="002851E5"/>
    <w:rsid w:val="00286357"/>
    <w:rsid w:val="002904FD"/>
    <w:rsid w:val="0029125C"/>
    <w:rsid w:val="00291D28"/>
    <w:rsid w:val="0029795C"/>
    <w:rsid w:val="002A377A"/>
    <w:rsid w:val="002A56D2"/>
    <w:rsid w:val="002B3720"/>
    <w:rsid w:val="002B3828"/>
    <w:rsid w:val="002B3CD7"/>
    <w:rsid w:val="002B5F87"/>
    <w:rsid w:val="002B6339"/>
    <w:rsid w:val="002B6A7B"/>
    <w:rsid w:val="002C7C6A"/>
    <w:rsid w:val="002D013E"/>
    <w:rsid w:val="002D3A1F"/>
    <w:rsid w:val="002D4AF7"/>
    <w:rsid w:val="002D57A7"/>
    <w:rsid w:val="002D6D24"/>
    <w:rsid w:val="002D6F69"/>
    <w:rsid w:val="002E00EE"/>
    <w:rsid w:val="002E1032"/>
    <w:rsid w:val="002E163E"/>
    <w:rsid w:val="002E3FD8"/>
    <w:rsid w:val="002F2537"/>
    <w:rsid w:val="002F4A89"/>
    <w:rsid w:val="002F4CDA"/>
    <w:rsid w:val="003023C5"/>
    <w:rsid w:val="00302A0B"/>
    <w:rsid w:val="0030464D"/>
    <w:rsid w:val="003063D5"/>
    <w:rsid w:val="003155E9"/>
    <w:rsid w:val="003172DC"/>
    <w:rsid w:val="003206BB"/>
    <w:rsid w:val="00321351"/>
    <w:rsid w:val="00321C9F"/>
    <w:rsid w:val="00326E63"/>
    <w:rsid w:val="00327904"/>
    <w:rsid w:val="0033008B"/>
    <w:rsid w:val="00332692"/>
    <w:rsid w:val="0033529D"/>
    <w:rsid w:val="00335992"/>
    <w:rsid w:val="00336615"/>
    <w:rsid w:val="00342B5C"/>
    <w:rsid w:val="00343A1E"/>
    <w:rsid w:val="003441BE"/>
    <w:rsid w:val="00346122"/>
    <w:rsid w:val="00346276"/>
    <w:rsid w:val="00346697"/>
    <w:rsid w:val="00354365"/>
    <w:rsid w:val="0035462D"/>
    <w:rsid w:val="003563A2"/>
    <w:rsid w:val="00356555"/>
    <w:rsid w:val="003571DD"/>
    <w:rsid w:val="003610B0"/>
    <w:rsid w:val="00361A6A"/>
    <w:rsid w:val="00362D70"/>
    <w:rsid w:val="003765B8"/>
    <w:rsid w:val="003779CE"/>
    <w:rsid w:val="00380CF5"/>
    <w:rsid w:val="00381FDD"/>
    <w:rsid w:val="0038739B"/>
    <w:rsid w:val="00392107"/>
    <w:rsid w:val="00392B85"/>
    <w:rsid w:val="00392D11"/>
    <w:rsid w:val="00393849"/>
    <w:rsid w:val="0039423C"/>
    <w:rsid w:val="00396497"/>
    <w:rsid w:val="00396816"/>
    <w:rsid w:val="003A17BA"/>
    <w:rsid w:val="003A4C09"/>
    <w:rsid w:val="003B5D1C"/>
    <w:rsid w:val="003B5F21"/>
    <w:rsid w:val="003B6645"/>
    <w:rsid w:val="003B719D"/>
    <w:rsid w:val="003B77EE"/>
    <w:rsid w:val="003C0416"/>
    <w:rsid w:val="003C372C"/>
    <w:rsid w:val="003C3971"/>
    <w:rsid w:val="003C677B"/>
    <w:rsid w:val="003D0FF3"/>
    <w:rsid w:val="003E6982"/>
    <w:rsid w:val="003F1649"/>
    <w:rsid w:val="003F2832"/>
    <w:rsid w:val="003F40A7"/>
    <w:rsid w:val="004006A1"/>
    <w:rsid w:val="00400CEA"/>
    <w:rsid w:val="00401439"/>
    <w:rsid w:val="0040363A"/>
    <w:rsid w:val="00404145"/>
    <w:rsid w:val="00405E25"/>
    <w:rsid w:val="004133F7"/>
    <w:rsid w:val="004151EA"/>
    <w:rsid w:val="00421095"/>
    <w:rsid w:val="00422C5E"/>
    <w:rsid w:val="00423334"/>
    <w:rsid w:val="00423339"/>
    <w:rsid w:val="00424785"/>
    <w:rsid w:val="004305EF"/>
    <w:rsid w:val="004336AC"/>
    <w:rsid w:val="004345EC"/>
    <w:rsid w:val="0043516C"/>
    <w:rsid w:val="004356D8"/>
    <w:rsid w:val="00436B38"/>
    <w:rsid w:val="00441496"/>
    <w:rsid w:val="00443121"/>
    <w:rsid w:val="004434A3"/>
    <w:rsid w:val="00443D78"/>
    <w:rsid w:val="00445EE0"/>
    <w:rsid w:val="00453199"/>
    <w:rsid w:val="00455951"/>
    <w:rsid w:val="00465515"/>
    <w:rsid w:val="004663CC"/>
    <w:rsid w:val="00466C80"/>
    <w:rsid w:val="0047034D"/>
    <w:rsid w:val="00471823"/>
    <w:rsid w:val="00472D49"/>
    <w:rsid w:val="004731BE"/>
    <w:rsid w:val="00476F9F"/>
    <w:rsid w:val="00484EC7"/>
    <w:rsid w:val="00486E86"/>
    <w:rsid w:val="0049020F"/>
    <w:rsid w:val="004935F7"/>
    <w:rsid w:val="00493A7D"/>
    <w:rsid w:val="004958A4"/>
    <w:rsid w:val="0049751D"/>
    <w:rsid w:val="004A1DEF"/>
    <w:rsid w:val="004A39CF"/>
    <w:rsid w:val="004A5961"/>
    <w:rsid w:val="004A72C2"/>
    <w:rsid w:val="004B0327"/>
    <w:rsid w:val="004B329C"/>
    <w:rsid w:val="004B6B8F"/>
    <w:rsid w:val="004C30AC"/>
    <w:rsid w:val="004C611C"/>
    <w:rsid w:val="004C6EC3"/>
    <w:rsid w:val="004D1484"/>
    <w:rsid w:val="004D190B"/>
    <w:rsid w:val="004D3578"/>
    <w:rsid w:val="004D3E82"/>
    <w:rsid w:val="004D44D1"/>
    <w:rsid w:val="004D63FA"/>
    <w:rsid w:val="004E0896"/>
    <w:rsid w:val="004E0915"/>
    <w:rsid w:val="004E213A"/>
    <w:rsid w:val="004E3516"/>
    <w:rsid w:val="004E3B87"/>
    <w:rsid w:val="004E5C5E"/>
    <w:rsid w:val="004F0988"/>
    <w:rsid w:val="004F2C1C"/>
    <w:rsid w:val="004F3340"/>
    <w:rsid w:val="004F477F"/>
    <w:rsid w:val="004F4F0F"/>
    <w:rsid w:val="004F6E03"/>
    <w:rsid w:val="005009A1"/>
    <w:rsid w:val="005028CE"/>
    <w:rsid w:val="00504E8A"/>
    <w:rsid w:val="00505EC0"/>
    <w:rsid w:val="00506EDD"/>
    <w:rsid w:val="00507496"/>
    <w:rsid w:val="00512425"/>
    <w:rsid w:val="0051676F"/>
    <w:rsid w:val="00521A9E"/>
    <w:rsid w:val="005229F8"/>
    <w:rsid w:val="00522D09"/>
    <w:rsid w:val="00523181"/>
    <w:rsid w:val="00531CF7"/>
    <w:rsid w:val="00531F8F"/>
    <w:rsid w:val="005322C2"/>
    <w:rsid w:val="00532CFF"/>
    <w:rsid w:val="0053388B"/>
    <w:rsid w:val="0053506D"/>
    <w:rsid w:val="0053533D"/>
    <w:rsid w:val="00535773"/>
    <w:rsid w:val="00537447"/>
    <w:rsid w:val="00541B15"/>
    <w:rsid w:val="00542D89"/>
    <w:rsid w:val="00543E6C"/>
    <w:rsid w:val="00546EB4"/>
    <w:rsid w:val="005474AA"/>
    <w:rsid w:val="0054766D"/>
    <w:rsid w:val="00547E0D"/>
    <w:rsid w:val="00550C1F"/>
    <w:rsid w:val="00551738"/>
    <w:rsid w:val="005531D7"/>
    <w:rsid w:val="00554CF7"/>
    <w:rsid w:val="00557802"/>
    <w:rsid w:val="00557BE4"/>
    <w:rsid w:val="00563A96"/>
    <w:rsid w:val="00564255"/>
    <w:rsid w:val="00565087"/>
    <w:rsid w:val="00572785"/>
    <w:rsid w:val="00572BB0"/>
    <w:rsid w:val="00577F60"/>
    <w:rsid w:val="00581730"/>
    <w:rsid w:val="005823CB"/>
    <w:rsid w:val="005867AA"/>
    <w:rsid w:val="00591879"/>
    <w:rsid w:val="00594BB0"/>
    <w:rsid w:val="005961A5"/>
    <w:rsid w:val="00596D6C"/>
    <w:rsid w:val="00597B11"/>
    <w:rsid w:val="00597C37"/>
    <w:rsid w:val="005A1505"/>
    <w:rsid w:val="005A1BA5"/>
    <w:rsid w:val="005A358A"/>
    <w:rsid w:val="005A3A09"/>
    <w:rsid w:val="005A7077"/>
    <w:rsid w:val="005B6F6F"/>
    <w:rsid w:val="005B6FF6"/>
    <w:rsid w:val="005C70F5"/>
    <w:rsid w:val="005C72F2"/>
    <w:rsid w:val="005D02FF"/>
    <w:rsid w:val="005D2568"/>
    <w:rsid w:val="005D2E01"/>
    <w:rsid w:val="005D3BBF"/>
    <w:rsid w:val="005D6B52"/>
    <w:rsid w:val="005D7526"/>
    <w:rsid w:val="005E18C3"/>
    <w:rsid w:val="005E4BB2"/>
    <w:rsid w:val="005F040D"/>
    <w:rsid w:val="005F4028"/>
    <w:rsid w:val="005F699C"/>
    <w:rsid w:val="005F788A"/>
    <w:rsid w:val="00602AEA"/>
    <w:rsid w:val="006037EE"/>
    <w:rsid w:val="006050D3"/>
    <w:rsid w:val="0060732B"/>
    <w:rsid w:val="00614FDF"/>
    <w:rsid w:val="00617998"/>
    <w:rsid w:val="0062136F"/>
    <w:rsid w:val="00624CE2"/>
    <w:rsid w:val="006252C7"/>
    <w:rsid w:val="00625CFE"/>
    <w:rsid w:val="0063543D"/>
    <w:rsid w:val="00635E64"/>
    <w:rsid w:val="006456C1"/>
    <w:rsid w:val="00647114"/>
    <w:rsid w:val="00652F1C"/>
    <w:rsid w:val="006562B3"/>
    <w:rsid w:val="00670633"/>
    <w:rsid w:val="00676765"/>
    <w:rsid w:val="006812CB"/>
    <w:rsid w:val="006836B2"/>
    <w:rsid w:val="006912E9"/>
    <w:rsid w:val="006A05EC"/>
    <w:rsid w:val="006A304B"/>
    <w:rsid w:val="006A323F"/>
    <w:rsid w:val="006A343D"/>
    <w:rsid w:val="006B10E4"/>
    <w:rsid w:val="006B1901"/>
    <w:rsid w:val="006B2906"/>
    <w:rsid w:val="006B30D0"/>
    <w:rsid w:val="006B6528"/>
    <w:rsid w:val="006B654C"/>
    <w:rsid w:val="006B6F0E"/>
    <w:rsid w:val="006C336C"/>
    <w:rsid w:val="006C3D95"/>
    <w:rsid w:val="006C4B90"/>
    <w:rsid w:val="006D2B87"/>
    <w:rsid w:val="006D763D"/>
    <w:rsid w:val="006D7F79"/>
    <w:rsid w:val="006E04F7"/>
    <w:rsid w:val="006E13FD"/>
    <w:rsid w:val="006E1B8F"/>
    <w:rsid w:val="006E5C86"/>
    <w:rsid w:val="006E5CAF"/>
    <w:rsid w:val="006F0BA5"/>
    <w:rsid w:val="006F6FAF"/>
    <w:rsid w:val="00701116"/>
    <w:rsid w:val="007045C9"/>
    <w:rsid w:val="0071174C"/>
    <w:rsid w:val="00713C44"/>
    <w:rsid w:val="00716A8B"/>
    <w:rsid w:val="007216CC"/>
    <w:rsid w:val="0072462A"/>
    <w:rsid w:val="00726DCD"/>
    <w:rsid w:val="0073153C"/>
    <w:rsid w:val="007326AB"/>
    <w:rsid w:val="00734A5B"/>
    <w:rsid w:val="0073559B"/>
    <w:rsid w:val="007370DC"/>
    <w:rsid w:val="00737561"/>
    <w:rsid w:val="00737EB9"/>
    <w:rsid w:val="0074026F"/>
    <w:rsid w:val="007425FC"/>
    <w:rsid w:val="007429F6"/>
    <w:rsid w:val="00743657"/>
    <w:rsid w:val="00744E76"/>
    <w:rsid w:val="007468B3"/>
    <w:rsid w:val="00746CC4"/>
    <w:rsid w:val="007514A3"/>
    <w:rsid w:val="00752C1A"/>
    <w:rsid w:val="00757E0F"/>
    <w:rsid w:val="00760186"/>
    <w:rsid w:val="00760439"/>
    <w:rsid w:val="00760D5D"/>
    <w:rsid w:val="00762795"/>
    <w:rsid w:val="007653C7"/>
    <w:rsid w:val="00765EA3"/>
    <w:rsid w:val="007717DF"/>
    <w:rsid w:val="00771913"/>
    <w:rsid w:val="00772FB2"/>
    <w:rsid w:val="00774DA4"/>
    <w:rsid w:val="0078032A"/>
    <w:rsid w:val="00780B2C"/>
    <w:rsid w:val="0078121A"/>
    <w:rsid w:val="00781F0F"/>
    <w:rsid w:val="00783990"/>
    <w:rsid w:val="00784FCE"/>
    <w:rsid w:val="0078577D"/>
    <w:rsid w:val="00787770"/>
    <w:rsid w:val="00791096"/>
    <w:rsid w:val="007941FB"/>
    <w:rsid w:val="00796340"/>
    <w:rsid w:val="007A0CBF"/>
    <w:rsid w:val="007A5E22"/>
    <w:rsid w:val="007A7BF6"/>
    <w:rsid w:val="007B2EAA"/>
    <w:rsid w:val="007B5E5D"/>
    <w:rsid w:val="007B600E"/>
    <w:rsid w:val="007C22C8"/>
    <w:rsid w:val="007C2C7C"/>
    <w:rsid w:val="007C2DE7"/>
    <w:rsid w:val="007C4E92"/>
    <w:rsid w:val="007C58C7"/>
    <w:rsid w:val="007C641E"/>
    <w:rsid w:val="007C75F2"/>
    <w:rsid w:val="007C7D4A"/>
    <w:rsid w:val="007D034D"/>
    <w:rsid w:val="007D0484"/>
    <w:rsid w:val="007E3511"/>
    <w:rsid w:val="007E3524"/>
    <w:rsid w:val="007E4D53"/>
    <w:rsid w:val="007F0F4A"/>
    <w:rsid w:val="007F5839"/>
    <w:rsid w:val="007F7B49"/>
    <w:rsid w:val="008028A4"/>
    <w:rsid w:val="008046F6"/>
    <w:rsid w:val="00811093"/>
    <w:rsid w:val="00814A40"/>
    <w:rsid w:val="00815367"/>
    <w:rsid w:val="0081638D"/>
    <w:rsid w:val="00816763"/>
    <w:rsid w:val="00816D66"/>
    <w:rsid w:val="0082065C"/>
    <w:rsid w:val="00821D19"/>
    <w:rsid w:val="00822354"/>
    <w:rsid w:val="00825768"/>
    <w:rsid w:val="00830747"/>
    <w:rsid w:val="008341EF"/>
    <w:rsid w:val="00835D0B"/>
    <w:rsid w:val="008551AF"/>
    <w:rsid w:val="00860FCA"/>
    <w:rsid w:val="0086153B"/>
    <w:rsid w:val="00863E64"/>
    <w:rsid w:val="0086446F"/>
    <w:rsid w:val="0086717D"/>
    <w:rsid w:val="00871B6D"/>
    <w:rsid w:val="00872F4C"/>
    <w:rsid w:val="00873389"/>
    <w:rsid w:val="008747A2"/>
    <w:rsid w:val="0087489D"/>
    <w:rsid w:val="00874F5C"/>
    <w:rsid w:val="008768CA"/>
    <w:rsid w:val="008776FF"/>
    <w:rsid w:val="008807AC"/>
    <w:rsid w:val="00881007"/>
    <w:rsid w:val="0088321C"/>
    <w:rsid w:val="00883457"/>
    <w:rsid w:val="00883E60"/>
    <w:rsid w:val="00883FD0"/>
    <w:rsid w:val="0088770E"/>
    <w:rsid w:val="00890AB1"/>
    <w:rsid w:val="00891FFF"/>
    <w:rsid w:val="008965B9"/>
    <w:rsid w:val="00897B5C"/>
    <w:rsid w:val="008A56C6"/>
    <w:rsid w:val="008A6D56"/>
    <w:rsid w:val="008B2AD9"/>
    <w:rsid w:val="008B3BAE"/>
    <w:rsid w:val="008B63D4"/>
    <w:rsid w:val="008B69EC"/>
    <w:rsid w:val="008C2D80"/>
    <w:rsid w:val="008C384C"/>
    <w:rsid w:val="008C7847"/>
    <w:rsid w:val="008D16C6"/>
    <w:rsid w:val="008D24F8"/>
    <w:rsid w:val="008D2C06"/>
    <w:rsid w:val="008D3E62"/>
    <w:rsid w:val="008D508B"/>
    <w:rsid w:val="008E06B7"/>
    <w:rsid w:val="008E088E"/>
    <w:rsid w:val="008E2933"/>
    <w:rsid w:val="008E2D68"/>
    <w:rsid w:val="008E37A9"/>
    <w:rsid w:val="008E39D2"/>
    <w:rsid w:val="008E4E42"/>
    <w:rsid w:val="008E6756"/>
    <w:rsid w:val="008E6C5E"/>
    <w:rsid w:val="008F1453"/>
    <w:rsid w:val="008F6197"/>
    <w:rsid w:val="008F7A11"/>
    <w:rsid w:val="009024C4"/>
    <w:rsid w:val="0090271F"/>
    <w:rsid w:val="00902E23"/>
    <w:rsid w:val="00904D3B"/>
    <w:rsid w:val="00910FC7"/>
    <w:rsid w:val="009111BF"/>
    <w:rsid w:val="009114D7"/>
    <w:rsid w:val="00912CA6"/>
    <w:rsid w:val="0091348E"/>
    <w:rsid w:val="009141D7"/>
    <w:rsid w:val="009141EB"/>
    <w:rsid w:val="009145BA"/>
    <w:rsid w:val="009164AA"/>
    <w:rsid w:val="00917CCB"/>
    <w:rsid w:val="00926089"/>
    <w:rsid w:val="00926126"/>
    <w:rsid w:val="00930C0B"/>
    <w:rsid w:val="00930F52"/>
    <w:rsid w:val="0093242D"/>
    <w:rsid w:val="009331DC"/>
    <w:rsid w:val="00933FB0"/>
    <w:rsid w:val="00935067"/>
    <w:rsid w:val="00936733"/>
    <w:rsid w:val="00940DB2"/>
    <w:rsid w:val="0094217C"/>
    <w:rsid w:val="00942EC2"/>
    <w:rsid w:val="00942F40"/>
    <w:rsid w:val="00947400"/>
    <w:rsid w:val="00947A68"/>
    <w:rsid w:val="00950412"/>
    <w:rsid w:val="0095339C"/>
    <w:rsid w:val="00954945"/>
    <w:rsid w:val="009560C9"/>
    <w:rsid w:val="009562FE"/>
    <w:rsid w:val="00956DEF"/>
    <w:rsid w:val="009616A7"/>
    <w:rsid w:val="009637A5"/>
    <w:rsid w:val="00964133"/>
    <w:rsid w:val="009655F8"/>
    <w:rsid w:val="00965ED3"/>
    <w:rsid w:val="009667C9"/>
    <w:rsid w:val="00967287"/>
    <w:rsid w:val="00967D8D"/>
    <w:rsid w:val="00971CF1"/>
    <w:rsid w:val="0097237B"/>
    <w:rsid w:val="0097473D"/>
    <w:rsid w:val="00976BFF"/>
    <w:rsid w:val="00976E77"/>
    <w:rsid w:val="00977BCF"/>
    <w:rsid w:val="009818AC"/>
    <w:rsid w:val="00982DF4"/>
    <w:rsid w:val="009844AA"/>
    <w:rsid w:val="009861B6"/>
    <w:rsid w:val="00994F21"/>
    <w:rsid w:val="009A0912"/>
    <w:rsid w:val="009A0DCF"/>
    <w:rsid w:val="009A18B7"/>
    <w:rsid w:val="009A1AE9"/>
    <w:rsid w:val="009A4E87"/>
    <w:rsid w:val="009B0037"/>
    <w:rsid w:val="009B1534"/>
    <w:rsid w:val="009B4FE6"/>
    <w:rsid w:val="009B7447"/>
    <w:rsid w:val="009C0B37"/>
    <w:rsid w:val="009C1085"/>
    <w:rsid w:val="009C356F"/>
    <w:rsid w:val="009D2FBE"/>
    <w:rsid w:val="009D34CF"/>
    <w:rsid w:val="009D474A"/>
    <w:rsid w:val="009D5F59"/>
    <w:rsid w:val="009D667B"/>
    <w:rsid w:val="009D6C34"/>
    <w:rsid w:val="009E03A3"/>
    <w:rsid w:val="009E5D4B"/>
    <w:rsid w:val="009E5F48"/>
    <w:rsid w:val="009F2D88"/>
    <w:rsid w:val="009F3725"/>
    <w:rsid w:val="009F37B7"/>
    <w:rsid w:val="009F3F58"/>
    <w:rsid w:val="009F7C80"/>
    <w:rsid w:val="00A0068D"/>
    <w:rsid w:val="00A0088C"/>
    <w:rsid w:val="00A00A2F"/>
    <w:rsid w:val="00A03C01"/>
    <w:rsid w:val="00A10F02"/>
    <w:rsid w:val="00A140ED"/>
    <w:rsid w:val="00A15D82"/>
    <w:rsid w:val="00A164B4"/>
    <w:rsid w:val="00A221F9"/>
    <w:rsid w:val="00A232A4"/>
    <w:rsid w:val="00A25B85"/>
    <w:rsid w:val="00A26956"/>
    <w:rsid w:val="00A27486"/>
    <w:rsid w:val="00A31C8B"/>
    <w:rsid w:val="00A31D88"/>
    <w:rsid w:val="00A320B2"/>
    <w:rsid w:val="00A33800"/>
    <w:rsid w:val="00A440A5"/>
    <w:rsid w:val="00A51B6D"/>
    <w:rsid w:val="00A53724"/>
    <w:rsid w:val="00A56066"/>
    <w:rsid w:val="00A57660"/>
    <w:rsid w:val="00A57C7C"/>
    <w:rsid w:val="00A57D43"/>
    <w:rsid w:val="00A60354"/>
    <w:rsid w:val="00A63CB7"/>
    <w:rsid w:val="00A64586"/>
    <w:rsid w:val="00A73129"/>
    <w:rsid w:val="00A75C66"/>
    <w:rsid w:val="00A80365"/>
    <w:rsid w:val="00A80BAE"/>
    <w:rsid w:val="00A82346"/>
    <w:rsid w:val="00A8579E"/>
    <w:rsid w:val="00A858DC"/>
    <w:rsid w:val="00A87A8A"/>
    <w:rsid w:val="00A91D27"/>
    <w:rsid w:val="00A92BA1"/>
    <w:rsid w:val="00A93C2C"/>
    <w:rsid w:val="00A946E3"/>
    <w:rsid w:val="00A95A32"/>
    <w:rsid w:val="00A96AC0"/>
    <w:rsid w:val="00AA0D42"/>
    <w:rsid w:val="00AA1BBB"/>
    <w:rsid w:val="00AA2931"/>
    <w:rsid w:val="00AA2D77"/>
    <w:rsid w:val="00AA3069"/>
    <w:rsid w:val="00AA7174"/>
    <w:rsid w:val="00AB295C"/>
    <w:rsid w:val="00AB3AEA"/>
    <w:rsid w:val="00AB4A5D"/>
    <w:rsid w:val="00AB5424"/>
    <w:rsid w:val="00AC1AED"/>
    <w:rsid w:val="00AC6BC6"/>
    <w:rsid w:val="00AD2A34"/>
    <w:rsid w:val="00AD3CA2"/>
    <w:rsid w:val="00AE4389"/>
    <w:rsid w:val="00AE65E2"/>
    <w:rsid w:val="00AE696A"/>
    <w:rsid w:val="00AE787A"/>
    <w:rsid w:val="00AF1460"/>
    <w:rsid w:val="00AF7611"/>
    <w:rsid w:val="00B01476"/>
    <w:rsid w:val="00B05808"/>
    <w:rsid w:val="00B06DF5"/>
    <w:rsid w:val="00B14890"/>
    <w:rsid w:val="00B15449"/>
    <w:rsid w:val="00B1741D"/>
    <w:rsid w:val="00B20374"/>
    <w:rsid w:val="00B2200C"/>
    <w:rsid w:val="00B222FF"/>
    <w:rsid w:val="00B25585"/>
    <w:rsid w:val="00B25D9D"/>
    <w:rsid w:val="00B269EF"/>
    <w:rsid w:val="00B30ADF"/>
    <w:rsid w:val="00B30BC8"/>
    <w:rsid w:val="00B326F1"/>
    <w:rsid w:val="00B32E31"/>
    <w:rsid w:val="00B41E03"/>
    <w:rsid w:val="00B4463F"/>
    <w:rsid w:val="00B458D9"/>
    <w:rsid w:val="00B53DE1"/>
    <w:rsid w:val="00B6000E"/>
    <w:rsid w:val="00B604B4"/>
    <w:rsid w:val="00B6633F"/>
    <w:rsid w:val="00B70B02"/>
    <w:rsid w:val="00B70DC5"/>
    <w:rsid w:val="00B720D8"/>
    <w:rsid w:val="00B8256C"/>
    <w:rsid w:val="00B83201"/>
    <w:rsid w:val="00B84877"/>
    <w:rsid w:val="00B84DE0"/>
    <w:rsid w:val="00B872BD"/>
    <w:rsid w:val="00B9009E"/>
    <w:rsid w:val="00B91636"/>
    <w:rsid w:val="00B9229C"/>
    <w:rsid w:val="00B93086"/>
    <w:rsid w:val="00B943B9"/>
    <w:rsid w:val="00B96185"/>
    <w:rsid w:val="00B966A7"/>
    <w:rsid w:val="00B97130"/>
    <w:rsid w:val="00BA15E1"/>
    <w:rsid w:val="00BA19ED"/>
    <w:rsid w:val="00BA3B0F"/>
    <w:rsid w:val="00BA48AF"/>
    <w:rsid w:val="00BA4B8D"/>
    <w:rsid w:val="00BA57C4"/>
    <w:rsid w:val="00BA5EC3"/>
    <w:rsid w:val="00BA66A8"/>
    <w:rsid w:val="00BB3420"/>
    <w:rsid w:val="00BB4A44"/>
    <w:rsid w:val="00BC054E"/>
    <w:rsid w:val="00BC0F7D"/>
    <w:rsid w:val="00BC5DEB"/>
    <w:rsid w:val="00BD17C7"/>
    <w:rsid w:val="00BD3AD2"/>
    <w:rsid w:val="00BD3F03"/>
    <w:rsid w:val="00BD4734"/>
    <w:rsid w:val="00BD53A7"/>
    <w:rsid w:val="00BD6ACD"/>
    <w:rsid w:val="00BD7D31"/>
    <w:rsid w:val="00BE18EA"/>
    <w:rsid w:val="00BE3255"/>
    <w:rsid w:val="00BE38D2"/>
    <w:rsid w:val="00BE7335"/>
    <w:rsid w:val="00BF0D24"/>
    <w:rsid w:val="00BF128E"/>
    <w:rsid w:val="00BF2FA6"/>
    <w:rsid w:val="00BF349D"/>
    <w:rsid w:val="00BF3D14"/>
    <w:rsid w:val="00BF4D18"/>
    <w:rsid w:val="00BF6D77"/>
    <w:rsid w:val="00BF7576"/>
    <w:rsid w:val="00BF7CFD"/>
    <w:rsid w:val="00C00FA8"/>
    <w:rsid w:val="00C0214C"/>
    <w:rsid w:val="00C03D95"/>
    <w:rsid w:val="00C06446"/>
    <w:rsid w:val="00C074DD"/>
    <w:rsid w:val="00C13155"/>
    <w:rsid w:val="00C13A88"/>
    <w:rsid w:val="00C140C8"/>
    <w:rsid w:val="00C1496A"/>
    <w:rsid w:val="00C1614D"/>
    <w:rsid w:val="00C16E76"/>
    <w:rsid w:val="00C17DE0"/>
    <w:rsid w:val="00C20726"/>
    <w:rsid w:val="00C20E81"/>
    <w:rsid w:val="00C21443"/>
    <w:rsid w:val="00C239EF"/>
    <w:rsid w:val="00C2444D"/>
    <w:rsid w:val="00C322DA"/>
    <w:rsid w:val="00C33079"/>
    <w:rsid w:val="00C33CDD"/>
    <w:rsid w:val="00C41E5A"/>
    <w:rsid w:val="00C43EC1"/>
    <w:rsid w:val="00C45231"/>
    <w:rsid w:val="00C47A16"/>
    <w:rsid w:val="00C50BCB"/>
    <w:rsid w:val="00C514E0"/>
    <w:rsid w:val="00C51B78"/>
    <w:rsid w:val="00C55079"/>
    <w:rsid w:val="00C551FF"/>
    <w:rsid w:val="00C5547A"/>
    <w:rsid w:val="00C56A28"/>
    <w:rsid w:val="00C608B8"/>
    <w:rsid w:val="00C62666"/>
    <w:rsid w:val="00C64CC7"/>
    <w:rsid w:val="00C6649C"/>
    <w:rsid w:val="00C6712A"/>
    <w:rsid w:val="00C70428"/>
    <w:rsid w:val="00C7097B"/>
    <w:rsid w:val="00C72833"/>
    <w:rsid w:val="00C74E4F"/>
    <w:rsid w:val="00C76CBC"/>
    <w:rsid w:val="00C80AFE"/>
    <w:rsid w:val="00C80F1D"/>
    <w:rsid w:val="00C81843"/>
    <w:rsid w:val="00C83825"/>
    <w:rsid w:val="00C84BD5"/>
    <w:rsid w:val="00C87BF2"/>
    <w:rsid w:val="00C91962"/>
    <w:rsid w:val="00C92B71"/>
    <w:rsid w:val="00C93F40"/>
    <w:rsid w:val="00C94AA2"/>
    <w:rsid w:val="00C95682"/>
    <w:rsid w:val="00C95A58"/>
    <w:rsid w:val="00CA3D0C"/>
    <w:rsid w:val="00CA487E"/>
    <w:rsid w:val="00CA526C"/>
    <w:rsid w:val="00CB451B"/>
    <w:rsid w:val="00CC0D22"/>
    <w:rsid w:val="00CC5823"/>
    <w:rsid w:val="00CC635D"/>
    <w:rsid w:val="00CC7AC7"/>
    <w:rsid w:val="00CC7CA9"/>
    <w:rsid w:val="00CD0B58"/>
    <w:rsid w:val="00CD315A"/>
    <w:rsid w:val="00CD5493"/>
    <w:rsid w:val="00CD75BC"/>
    <w:rsid w:val="00CE0835"/>
    <w:rsid w:val="00CE6291"/>
    <w:rsid w:val="00CF0111"/>
    <w:rsid w:val="00CF1880"/>
    <w:rsid w:val="00CF395E"/>
    <w:rsid w:val="00CF4D54"/>
    <w:rsid w:val="00CF6CE6"/>
    <w:rsid w:val="00D00BD8"/>
    <w:rsid w:val="00D03565"/>
    <w:rsid w:val="00D1154D"/>
    <w:rsid w:val="00D212F2"/>
    <w:rsid w:val="00D216D0"/>
    <w:rsid w:val="00D21F83"/>
    <w:rsid w:val="00D24602"/>
    <w:rsid w:val="00D25C13"/>
    <w:rsid w:val="00D2690B"/>
    <w:rsid w:val="00D26D30"/>
    <w:rsid w:val="00D31AAF"/>
    <w:rsid w:val="00D332B6"/>
    <w:rsid w:val="00D40F15"/>
    <w:rsid w:val="00D50126"/>
    <w:rsid w:val="00D52474"/>
    <w:rsid w:val="00D54DB2"/>
    <w:rsid w:val="00D55F14"/>
    <w:rsid w:val="00D57972"/>
    <w:rsid w:val="00D61C7C"/>
    <w:rsid w:val="00D623FE"/>
    <w:rsid w:val="00D62692"/>
    <w:rsid w:val="00D62CD8"/>
    <w:rsid w:val="00D65AA7"/>
    <w:rsid w:val="00D65F2A"/>
    <w:rsid w:val="00D675A9"/>
    <w:rsid w:val="00D70220"/>
    <w:rsid w:val="00D71EA7"/>
    <w:rsid w:val="00D738D6"/>
    <w:rsid w:val="00D755EB"/>
    <w:rsid w:val="00D76048"/>
    <w:rsid w:val="00D805F2"/>
    <w:rsid w:val="00D81B92"/>
    <w:rsid w:val="00D82E6F"/>
    <w:rsid w:val="00D8776B"/>
    <w:rsid w:val="00D87E00"/>
    <w:rsid w:val="00D90935"/>
    <w:rsid w:val="00D9134D"/>
    <w:rsid w:val="00D91399"/>
    <w:rsid w:val="00D93ADE"/>
    <w:rsid w:val="00D94C74"/>
    <w:rsid w:val="00D95AF3"/>
    <w:rsid w:val="00DA0730"/>
    <w:rsid w:val="00DA1267"/>
    <w:rsid w:val="00DA265B"/>
    <w:rsid w:val="00DA3DC7"/>
    <w:rsid w:val="00DA5174"/>
    <w:rsid w:val="00DA520C"/>
    <w:rsid w:val="00DA7A03"/>
    <w:rsid w:val="00DB1818"/>
    <w:rsid w:val="00DB21E8"/>
    <w:rsid w:val="00DB25F5"/>
    <w:rsid w:val="00DC309B"/>
    <w:rsid w:val="00DC3655"/>
    <w:rsid w:val="00DC3EC3"/>
    <w:rsid w:val="00DC4DA2"/>
    <w:rsid w:val="00DC5737"/>
    <w:rsid w:val="00DD2419"/>
    <w:rsid w:val="00DD2663"/>
    <w:rsid w:val="00DD3CBA"/>
    <w:rsid w:val="00DD48B0"/>
    <w:rsid w:val="00DD4C17"/>
    <w:rsid w:val="00DD54CA"/>
    <w:rsid w:val="00DD616E"/>
    <w:rsid w:val="00DD74A5"/>
    <w:rsid w:val="00DE6D41"/>
    <w:rsid w:val="00DF2B1F"/>
    <w:rsid w:val="00DF528F"/>
    <w:rsid w:val="00DF62CD"/>
    <w:rsid w:val="00DF795F"/>
    <w:rsid w:val="00E01179"/>
    <w:rsid w:val="00E01BF9"/>
    <w:rsid w:val="00E0336B"/>
    <w:rsid w:val="00E0450C"/>
    <w:rsid w:val="00E1140D"/>
    <w:rsid w:val="00E1306C"/>
    <w:rsid w:val="00E15661"/>
    <w:rsid w:val="00E15900"/>
    <w:rsid w:val="00E16509"/>
    <w:rsid w:val="00E174A6"/>
    <w:rsid w:val="00E2015B"/>
    <w:rsid w:val="00E211E1"/>
    <w:rsid w:val="00E218D2"/>
    <w:rsid w:val="00E21F0E"/>
    <w:rsid w:val="00E250B0"/>
    <w:rsid w:val="00E25FCD"/>
    <w:rsid w:val="00E27F58"/>
    <w:rsid w:val="00E3145B"/>
    <w:rsid w:val="00E44582"/>
    <w:rsid w:val="00E475F9"/>
    <w:rsid w:val="00E51933"/>
    <w:rsid w:val="00E53400"/>
    <w:rsid w:val="00E54DF5"/>
    <w:rsid w:val="00E6063E"/>
    <w:rsid w:val="00E61604"/>
    <w:rsid w:val="00E61D22"/>
    <w:rsid w:val="00E61F04"/>
    <w:rsid w:val="00E63396"/>
    <w:rsid w:val="00E6419D"/>
    <w:rsid w:val="00E714FE"/>
    <w:rsid w:val="00E75B40"/>
    <w:rsid w:val="00E768D2"/>
    <w:rsid w:val="00E77645"/>
    <w:rsid w:val="00E80859"/>
    <w:rsid w:val="00E86BDE"/>
    <w:rsid w:val="00E90445"/>
    <w:rsid w:val="00E91E56"/>
    <w:rsid w:val="00E930BA"/>
    <w:rsid w:val="00E956ED"/>
    <w:rsid w:val="00E95CDA"/>
    <w:rsid w:val="00E966CB"/>
    <w:rsid w:val="00E9685C"/>
    <w:rsid w:val="00EA15B0"/>
    <w:rsid w:val="00EA4658"/>
    <w:rsid w:val="00EA5609"/>
    <w:rsid w:val="00EA5EA7"/>
    <w:rsid w:val="00EA6C77"/>
    <w:rsid w:val="00EA7F8D"/>
    <w:rsid w:val="00EB1CCC"/>
    <w:rsid w:val="00EB1CE3"/>
    <w:rsid w:val="00EB1E3A"/>
    <w:rsid w:val="00EB2165"/>
    <w:rsid w:val="00EB2BE6"/>
    <w:rsid w:val="00EB376E"/>
    <w:rsid w:val="00EB3CD5"/>
    <w:rsid w:val="00EB6E82"/>
    <w:rsid w:val="00EB76EE"/>
    <w:rsid w:val="00EC15D0"/>
    <w:rsid w:val="00EC4234"/>
    <w:rsid w:val="00EC4A25"/>
    <w:rsid w:val="00EC532C"/>
    <w:rsid w:val="00EC62E2"/>
    <w:rsid w:val="00EC7B0C"/>
    <w:rsid w:val="00EC7CD7"/>
    <w:rsid w:val="00ED3391"/>
    <w:rsid w:val="00ED42E0"/>
    <w:rsid w:val="00ED4BED"/>
    <w:rsid w:val="00ED6B78"/>
    <w:rsid w:val="00EE3C99"/>
    <w:rsid w:val="00EE60DF"/>
    <w:rsid w:val="00EE7824"/>
    <w:rsid w:val="00EF041A"/>
    <w:rsid w:val="00EF608C"/>
    <w:rsid w:val="00F004AF"/>
    <w:rsid w:val="00F01B39"/>
    <w:rsid w:val="00F025A2"/>
    <w:rsid w:val="00F02F01"/>
    <w:rsid w:val="00F04712"/>
    <w:rsid w:val="00F11561"/>
    <w:rsid w:val="00F12D97"/>
    <w:rsid w:val="00F13360"/>
    <w:rsid w:val="00F133DD"/>
    <w:rsid w:val="00F14423"/>
    <w:rsid w:val="00F153F1"/>
    <w:rsid w:val="00F205DD"/>
    <w:rsid w:val="00F22993"/>
    <w:rsid w:val="00F22EC7"/>
    <w:rsid w:val="00F241A2"/>
    <w:rsid w:val="00F25BD3"/>
    <w:rsid w:val="00F25E5F"/>
    <w:rsid w:val="00F325C8"/>
    <w:rsid w:val="00F379A3"/>
    <w:rsid w:val="00F436C5"/>
    <w:rsid w:val="00F507ED"/>
    <w:rsid w:val="00F53013"/>
    <w:rsid w:val="00F534B5"/>
    <w:rsid w:val="00F53815"/>
    <w:rsid w:val="00F54413"/>
    <w:rsid w:val="00F5492B"/>
    <w:rsid w:val="00F55A76"/>
    <w:rsid w:val="00F56F04"/>
    <w:rsid w:val="00F61AAE"/>
    <w:rsid w:val="00F62F5A"/>
    <w:rsid w:val="00F639D7"/>
    <w:rsid w:val="00F63D64"/>
    <w:rsid w:val="00F653B8"/>
    <w:rsid w:val="00F73F67"/>
    <w:rsid w:val="00F75298"/>
    <w:rsid w:val="00F77A70"/>
    <w:rsid w:val="00F80C30"/>
    <w:rsid w:val="00F8690E"/>
    <w:rsid w:val="00F86B40"/>
    <w:rsid w:val="00F873F1"/>
    <w:rsid w:val="00F9008D"/>
    <w:rsid w:val="00F943AC"/>
    <w:rsid w:val="00F9462D"/>
    <w:rsid w:val="00FA1266"/>
    <w:rsid w:val="00FA45A7"/>
    <w:rsid w:val="00FA6B84"/>
    <w:rsid w:val="00FA73F7"/>
    <w:rsid w:val="00FB1887"/>
    <w:rsid w:val="00FB4896"/>
    <w:rsid w:val="00FC1192"/>
    <w:rsid w:val="00FC34F6"/>
    <w:rsid w:val="00FC5753"/>
    <w:rsid w:val="00FD31B5"/>
    <w:rsid w:val="00FD4D0F"/>
    <w:rsid w:val="00FD7BB8"/>
    <w:rsid w:val="00FE7E3E"/>
    <w:rsid w:val="00FF153C"/>
    <w:rsid w:val="00FF1AAD"/>
    <w:rsid w:val="00FF2570"/>
    <w:rsid w:val="00FF303F"/>
    <w:rsid w:val="00FF56A9"/>
    <w:rsid w:val="00FF71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28ADD1D3-4717-451C-96EB-C0BA6CCB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link w:val="NoSpacingChar"/>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 w:type="character" w:customStyle="1" w:styleId="TALChar">
    <w:name w:val="TAL Char"/>
    <w:link w:val="TAL"/>
    <w:qFormat/>
    <w:locked/>
    <w:rsid w:val="00FE7E3E"/>
    <w:rPr>
      <w:rFonts w:ascii="Arial" w:hAnsi="Arial"/>
      <w:sz w:val="18"/>
      <w:lang w:eastAsia="en-US"/>
    </w:rPr>
  </w:style>
  <w:style w:type="character" w:customStyle="1" w:styleId="TAHCar">
    <w:name w:val="TAH Car"/>
    <w:link w:val="TAH"/>
    <w:rsid w:val="00FE7E3E"/>
    <w:rPr>
      <w:rFonts w:ascii="Arial" w:hAnsi="Arial"/>
      <w:b/>
      <w:sz w:val="18"/>
      <w:lang w:eastAsia="en-US"/>
    </w:rPr>
  </w:style>
  <w:style w:type="character" w:customStyle="1" w:styleId="NoSpacingChar">
    <w:name w:val="No Spacing Char"/>
    <w:link w:val="NoSpacing"/>
    <w:uiPriority w:val="1"/>
    <w:rsid w:val="004D63F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39749">
      <w:bodyDiv w:val="1"/>
      <w:marLeft w:val="0"/>
      <w:marRight w:val="0"/>
      <w:marTop w:val="0"/>
      <w:marBottom w:val="0"/>
      <w:divBdr>
        <w:top w:val="none" w:sz="0" w:space="0" w:color="auto"/>
        <w:left w:val="none" w:sz="0" w:space="0" w:color="auto"/>
        <w:bottom w:val="none" w:sz="0" w:space="0" w:color="auto"/>
        <w:right w:val="none" w:sz="0" w:space="0" w:color="auto"/>
      </w:divBdr>
    </w:div>
    <w:div w:id="578250672">
      <w:bodyDiv w:val="1"/>
      <w:marLeft w:val="0"/>
      <w:marRight w:val="0"/>
      <w:marTop w:val="0"/>
      <w:marBottom w:val="0"/>
      <w:divBdr>
        <w:top w:val="none" w:sz="0" w:space="0" w:color="auto"/>
        <w:left w:val="none" w:sz="0" w:space="0" w:color="auto"/>
        <w:bottom w:val="none" w:sz="0" w:space="0" w:color="auto"/>
        <w:right w:val="none" w:sz="0" w:space="0" w:color="auto"/>
      </w:divBdr>
    </w:div>
    <w:div w:id="1084449498">
      <w:bodyDiv w:val="1"/>
      <w:marLeft w:val="0"/>
      <w:marRight w:val="0"/>
      <w:marTop w:val="0"/>
      <w:marBottom w:val="0"/>
      <w:divBdr>
        <w:top w:val="none" w:sz="0" w:space="0" w:color="auto"/>
        <w:left w:val="none" w:sz="0" w:space="0" w:color="auto"/>
        <w:bottom w:val="none" w:sz="0" w:space="0" w:color="auto"/>
        <w:right w:val="none" w:sz="0" w:space="0" w:color="auto"/>
      </w:divBdr>
    </w:div>
    <w:div w:id="166481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customXml" Target="../customXml/item2.xml"/><Relationship Id="rId21" Type="http://schemas.openxmlformats.org/officeDocument/2006/relationships/image" Target="media/image8.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1181111.vsdx"/><Relationship Id="rId20" Type="http://schemas.openxmlformats.org/officeDocument/2006/relationships/image" Target="media/image7.jpg"/><Relationship Id="rId29" Type="http://schemas.openxmlformats.org/officeDocument/2006/relationships/image" Target="media/image16.jp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3.emf"/><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2.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4.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5.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299</TotalTime>
  <Pages>58</Pages>
  <Words>24922</Words>
  <Characters>142056</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166645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Carmine Rizzo</cp:lastModifiedBy>
  <cp:revision>84</cp:revision>
  <cp:lastPrinted>2019-02-25T14:05:00Z</cp:lastPrinted>
  <dcterms:created xsi:type="dcterms:W3CDTF">2026-01-15T08:55:00Z</dcterms:created>
  <dcterms:modified xsi:type="dcterms:W3CDTF">2026-02-09T17:32:00Z</dcterms:modified>
</cp:coreProperties>
</file>