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3"/>
        <w:gridCol w:w="5540"/>
      </w:tblGrid>
      <w:tr w:rsidR="006041C0" w:rsidRPr="002E7F70" w14:paraId="6365C270" w14:textId="77777777" w:rsidTr="00800AC5">
        <w:tc>
          <w:tcPr>
            <w:tcW w:w="10423" w:type="dxa"/>
            <w:gridSpan w:val="2"/>
            <w:tcBorders>
              <w:top w:val="nil"/>
              <w:left w:val="nil"/>
              <w:bottom w:val="nil"/>
              <w:right w:val="nil"/>
            </w:tcBorders>
            <w:shd w:val="clear" w:color="auto" w:fill="auto"/>
          </w:tcPr>
          <w:p w14:paraId="0E22AD79" w14:textId="77777777" w:rsidR="006041C0" w:rsidRPr="002E7F70" w:rsidRDefault="006041C0" w:rsidP="004F1996">
            <w:pPr>
              <w:pStyle w:val="ZA"/>
              <w:framePr w:w="0" w:hRule="auto" w:wrap="auto" w:vAnchor="margin" w:hAnchor="text" w:yAlign="inline"/>
            </w:pPr>
            <w:bookmarkStart w:id="0" w:name="page1"/>
            <w:r w:rsidRPr="002E7F70">
              <w:rPr>
                <w:sz w:val="64"/>
              </w:rPr>
              <w:t>3GPP TR 23.7</w:t>
            </w:r>
            <w:r w:rsidR="004B7120" w:rsidRPr="002E7F70">
              <w:rPr>
                <w:sz w:val="64"/>
              </w:rPr>
              <w:t>00-17</w:t>
            </w:r>
            <w:r w:rsidRPr="002E7F70">
              <w:rPr>
                <w:sz w:val="64"/>
              </w:rPr>
              <w:t xml:space="preserve"> </w:t>
            </w:r>
            <w:r w:rsidRPr="00FF374E">
              <w:rPr>
                <w:highlight w:val="green"/>
              </w:rPr>
              <w:t>V0.</w:t>
            </w:r>
            <w:r w:rsidR="00FF374E" w:rsidRPr="00FF374E">
              <w:rPr>
                <w:highlight w:val="green"/>
              </w:rPr>
              <w:t>2</w:t>
            </w:r>
            <w:r w:rsidRPr="00FF374E">
              <w:rPr>
                <w:highlight w:val="green"/>
              </w:rPr>
              <w:t xml:space="preserve">.0 </w:t>
            </w:r>
            <w:r w:rsidRPr="00FF374E">
              <w:rPr>
                <w:sz w:val="32"/>
                <w:highlight w:val="green"/>
              </w:rPr>
              <w:t>(20</w:t>
            </w:r>
            <w:r w:rsidR="00CB2AEC" w:rsidRPr="00FF374E">
              <w:rPr>
                <w:sz w:val="32"/>
                <w:highlight w:val="green"/>
              </w:rPr>
              <w:t>22</w:t>
            </w:r>
            <w:r w:rsidRPr="00FF374E">
              <w:rPr>
                <w:sz w:val="32"/>
                <w:highlight w:val="green"/>
              </w:rPr>
              <w:t>-</w:t>
            </w:r>
            <w:r w:rsidR="00CB2AEC" w:rsidRPr="00FF374E">
              <w:rPr>
                <w:sz w:val="32"/>
                <w:highlight w:val="green"/>
              </w:rPr>
              <w:t>0</w:t>
            </w:r>
            <w:r w:rsidR="00FF374E" w:rsidRPr="00FF374E">
              <w:rPr>
                <w:sz w:val="32"/>
                <w:highlight w:val="green"/>
              </w:rPr>
              <w:t>4</w:t>
            </w:r>
            <w:r w:rsidRPr="002E7F70">
              <w:rPr>
                <w:sz w:val="32"/>
              </w:rPr>
              <w:t>)</w:t>
            </w:r>
          </w:p>
        </w:tc>
      </w:tr>
      <w:tr w:rsidR="006041C0" w:rsidRPr="002E7F70" w14:paraId="45B3E5D5" w14:textId="77777777" w:rsidTr="00800AC5">
        <w:trPr>
          <w:trHeight w:hRule="exact" w:val="1134"/>
        </w:trPr>
        <w:tc>
          <w:tcPr>
            <w:tcW w:w="10423" w:type="dxa"/>
            <w:gridSpan w:val="2"/>
            <w:tcBorders>
              <w:top w:val="nil"/>
              <w:left w:val="nil"/>
              <w:bottom w:val="nil"/>
              <w:right w:val="nil"/>
            </w:tcBorders>
            <w:shd w:val="clear" w:color="auto" w:fill="auto"/>
          </w:tcPr>
          <w:p w14:paraId="51E12777" w14:textId="77777777" w:rsidR="006041C0" w:rsidRPr="002E7F70" w:rsidRDefault="006041C0" w:rsidP="00005A1D">
            <w:pPr>
              <w:pStyle w:val="ZB"/>
              <w:framePr w:w="0" w:hRule="auto" w:wrap="auto" w:vAnchor="margin" w:hAnchor="text" w:yAlign="inline"/>
            </w:pPr>
            <w:r w:rsidRPr="002E7F70">
              <w:t>Technical Report</w:t>
            </w:r>
          </w:p>
        </w:tc>
      </w:tr>
      <w:tr w:rsidR="006041C0" w:rsidRPr="002E7F70" w14:paraId="29F517FB" w14:textId="77777777" w:rsidTr="00800AC5">
        <w:trPr>
          <w:trHeight w:hRule="exact" w:val="3686"/>
        </w:trPr>
        <w:tc>
          <w:tcPr>
            <w:tcW w:w="10423" w:type="dxa"/>
            <w:gridSpan w:val="2"/>
            <w:tcBorders>
              <w:top w:val="nil"/>
              <w:left w:val="nil"/>
              <w:bottom w:val="nil"/>
              <w:right w:val="nil"/>
            </w:tcBorders>
            <w:shd w:val="clear" w:color="auto" w:fill="auto"/>
          </w:tcPr>
          <w:p w14:paraId="218501E9" w14:textId="77777777" w:rsidR="006041C0" w:rsidRPr="002E7F70" w:rsidRDefault="006041C0" w:rsidP="00800AC5">
            <w:pPr>
              <w:pStyle w:val="ZT"/>
              <w:framePr w:wrap="auto" w:hAnchor="text" w:yAlign="inline"/>
            </w:pPr>
            <w:r w:rsidRPr="002E7F70">
              <w:t>3rd Generation Partnership Project;</w:t>
            </w:r>
          </w:p>
          <w:p w14:paraId="06A6FFD8" w14:textId="77777777" w:rsidR="006041C0" w:rsidRPr="002E7F70" w:rsidRDefault="006041C0" w:rsidP="00800AC5">
            <w:pPr>
              <w:pStyle w:val="ZT"/>
              <w:framePr w:wrap="auto" w:hAnchor="text" w:yAlign="inline"/>
            </w:pPr>
            <w:r w:rsidRPr="002E7F70">
              <w:t>Technical Specification Group Services and System Aspects;</w:t>
            </w:r>
          </w:p>
          <w:p w14:paraId="4FB1BDC9" w14:textId="77777777" w:rsidR="00CB2AEC" w:rsidRPr="002E7F70" w:rsidRDefault="004F1996" w:rsidP="00800AC5">
            <w:pPr>
              <w:pStyle w:val="ZT"/>
              <w:framePr w:wrap="auto" w:hAnchor="text" w:yAlign="inline"/>
              <w:rPr>
                <w:rFonts w:cs="Arial"/>
              </w:rPr>
            </w:pPr>
            <w:r w:rsidRPr="002E7F70">
              <w:t xml:space="preserve">Study on </w:t>
            </w:r>
            <w:r w:rsidR="00CB2AEC" w:rsidRPr="002E7F70">
              <w:rPr>
                <w:rFonts w:cs="Arial"/>
              </w:rPr>
              <w:t>the support for 5WWC, Phase 2</w:t>
            </w:r>
          </w:p>
          <w:p w14:paraId="70CAAA53" w14:textId="77777777" w:rsidR="006041C0" w:rsidRPr="002E7F70" w:rsidRDefault="006041C0" w:rsidP="00800AC5">
            <w:pPr>
              <w:pStyle w:val="ZT"/>
              <w:framePr w:wrap="auto" w:hAnchor="text" w:yAlign="inline"/>
              <w:rPr>
                <w:i/>
                <w:sz w:val="28"/>
              </w:rPr>
            </w:pPr>
            <w:r w:rsidRPr="002E7F70">
              <w:t>(</w:t>
            </w:r>
            <w:r w:rsidRPr="002E7F70">
              <w:rPr>
                <w:rStyle w:val="ZGSM"/>
              </w:rPr>
              <w:t>Release 1</w:t>
            </w:r>
            <w:r w:rsidR="00CB2AEC" w:rsidRPr="002E7F70">
              <w:rPr>
                <w:rStyle w:val="ZGSM"/>
              </w:rPr>
              <w:t>8</w:t>
            </w:r>
            <w:r w:rsidRPr="002E7F70">
              <w:t>)</w:t>
            </w:r>
          </w:p>
        </w:tc>
      </w:tr>
      <w:tr w:rsidR="006041C0" w:rsidRPr="002E7F70" w14:paraId="059C8BAF" w14:textId="77777777" w:rsidTr="00800AC5">
        <w:tc>
          <w:tcPr>
            <w:tcW w:w="10423" w:type="dxa"/>
            <w:gridSpan w:val="2"/>
            <w:tcBorders>
              <w:top w:val="nil"/>
              <w:left w:val="nil"/>
              <w:bottom w:val="nil"/>
              <w:right w:val="nil"/>
            </w:tcBorders>
            <w:shd w:val="clear" w:color="auto" w:fill="auto"/>
          </w:tcPr>
          <w:p w14:paraId="3AA5CC54" w14:textId="77777777" w:rsidR="006041C0" w:rsidRPr="002E7F70" w:rsidRDefault="006041C0" w:rsidP="00800AC5">
            <w:pPr>
              <w:pStyle w:val="ZU"/>
              <w:framePr w:w="0" w:wrap="auto" w:vAnchor="margin" w:hAnchor="text" w:yAlign="inline"/>
              <w:tabs>
                <w:tab w:val="right" w:pos="10206"/>
              </w:tabs>
              <w:jc w:val="left"/>
            </w:pPr>
            <w:r w:rsidRPr="002E7F70">
              <w:tab/>
            </w:r>
          </w:p>
        </w:tc>
      </w:tr>
      <w:tr w:rsidR="006041C0" w:rsidRPr="002E7F70" w14:paraId="15353F8E" w14:textId="77777777" w:rsidTr="00800AC5">
        <w:trPr>
          <w:trHeight w:hRule="exact" w:val="1531"/>
        </w:trPr>
        <w:tc>
          <w:tcPr>
            <w:tcW w:w="4883" w:type="dxa"/>
            <w:tcBorders>
              <w:top w:val="nil"/>
              <w:left w:val="nil"/>
              <w:bottom w:val="nil"/>
              <w:right w:val="nil"/>
            </w:tcBorders>
            <w:shd w:val="clear" w:color="auto" w:fill="auto"/>
          </w:tcPr>
          <w:p w14:paraId="61A771E5" w14:textId="77777777" w:rsidR="006041C0" w:rsidRPr="002E7F70" w:rsidRDefault="00250C08" w:rsidP="00800AC5">
            <w:r>
              <w:rPr>
                <w:i/>
              </w:rPr>
              <w:pict w14:anchorId="4001C143">
                <v:shape id="_x0000_i1026" type="#_x0000_t75" style="width:95.55pt;height:66pt">
                  <v:imagedata r:id="rId13" o:title="5G-logo_175px"/>
                </v:shape>
              </w:pict>
            </w:r>
          </w:p>
        </w:tc>
        <w:tc>
          <w:tcPr>
            <w:tcW w:w="5540" w:type="dxa"/>
            <w:tcBorders>
              <w:top w:val="nil"/>
              <w:left w:val="nil"/>
              <w:bottom w:val="nil"/>
              <w:right w:val="nil"/>
            </w:tcBorders>
            <w:shd w:val="clear" w:color="auto" w:fill="auto"/>
          </w:tcPr>
          <w:p w14:paraId="6FC9364E" w14:textId="77777777" w:rsidR="006041C0" w:rsidRPr="002E7F70" w:rsidRDefault="008666C0" w:rsidP="00800AC5">
            <w:pPr>
              <w:jc w:val="right"/>
            </w:pPr>
            <w:r>
              <w:pict w14:anchorId="1E600F45">
                <v:shape id="_x0000_i1027" type="#_x0000_t75" style="width:128pt;height:74.5pt">
                  <v:imagedata r:id="rId14" o:title="3GPP-logo_web"/>
                </v:shape>
              </w:pict>
            </w:r>
          </w:p>
        </w:tc>
      </w:tr>
      <w:tr w:rsidR="006041C0" w:rsidRPr="002E7F70" w14:paraId="7BA13EF6" w14:textId="77777777" w:rsidTr="00800AC5">
        <w:trPr>
          <w:trHeight w:hRule="exact" w:val="5783"/>
        </w:trPr>
        <w:tc>
          <w:tcPr>
            <w:tcW w:w="10423" w:type="dxa"/>
            <w:gridSpan w:val="2"/>
            <w:tcBorders>
              <w:top w:val="nil"/>
              <w:left w:val="nil"/>
              <w:bottom w:val="nil"/>
              <w:right w:val="nil"/>
            </w:tcBorders>
            <w:shd w:val="clear" w:color="auto" w:fill="auto"/>
          </w:tcPr>
          <w:p w14:paraId="36D3EFBF" w14:textId="77777777" w:rsidR="006041C0" w:rsidRPr="002E7F70" w:rsidRDefault="006041C0" w:rsidP="00800AC5"/>
        </w:tc>
      </w:tr>
      <w:tr w:rsidR="006041C0" w:rsidRPr="002E7F70" w14:paraId="6203417F" w14:textId="77777777" w:rsidTr="00800AC5">
        <w:trPr>
          <w:cantSplit/>
          <w:trHeight w:hRule="exact" w:val="964"/>
        </w:trPr>
        <w:tc>
          <w:tcPr>
            <w:tcW w:w="10423" w:type="dxa"/>
            <w:gridSpan w:val="2"/>
            <w:tcBorders>
              <w:top w:val="nil"/>
              <w:left w:val="nil"/>
              <w:bottom w:val="nil"/>
              <w:right w:val="nil"/>
            </w:tcBorders>
            <w:shd w:val="clear" w:color="auto" w:fill="auto"/>
          </w:tcPr>
          <w:p w14:paraId="73F955A1" w14:textId="77777777" w:rsidR="006041C0" w:rsidRPr="002E7F70" w:rsidRDefault="006041C0" w:rsidP="00800AC5">
            <w:pPr>
              <w:rPr>
                <w:sz w:val="16"/>
              </w:rPr>
            </w:pPr>
            <w:r w:rsidRPr="002E7F70">
              <w:rPr>
                <w:sz w:val="16"/>
              </w:rPr>
              <w:t>The present document has been developed within the 3rd Generation Partnership Project (3GPP</w:t>
            </w:r>
            <w:r w:rsidRPr="002E7F70">
              <w:rPr>
                <w:sz w:val="16"/>
                <w:vertAlign w:val="superscript"/>
              </w:rPr>
              <w:t xml:space="preserve"> TM</w:t>
            </w:r>
            <w:r w:rsidRPr="002E7F70">
              <w:rPr>
                <w:sz w:val="16"/>
              </w:rPr>
              <w:t>) and may be further elaborated for the purposes of 3GPP.</w:t>
            </w:r>
            <w:r w:rsidRPr="002E7F70">
              <w:rPr>
                <w:sz w:val="16"/>
              </w:rPr>
              <w:br/>
              <w:t>The present document has not been subject to any approval process by the 3GPP</w:t>
            </w:r>
            <w:r w:rsidRPr="002E7F70">
              <w:rPr>
                <w:sz w:val="16"/>
                <w:vertAlign w:val="superscript"/>
              </w:rPr>
              <w:t xml:space="preserve"> </w:t>
            </w:r>
            <w:r w:rsidRPr="002E7F70">
              <w:rPr>
                <w:sz w:val="16"/>
              </w:rPr>
              <w:t>Organizational Partners and shall not be implemented.</w:t>
            </w:r>
            <w:r w:rsidRPr="002E7F70">
              <w:rPr>
                <w:sz w:val="16"/>
              </w:rPr>
              <w:br/>
              <w:t>This Specification is provided for future development work within 3GPP</w:t>
            </w:r>
            <w:r w:rsidRPr="002E7F70">
              <w:rPr>
                <w:sz w:val="16"/>
                <w:vertAlign w:val="superscript"/>
              </w:rPr>
              <w:t xml:space="preserve"> </w:t>
            </w:r>
            <w:r w:rsidRPr="002E7F70">
              <w:rPr>
                <w:sz w:val="16"/>
              </w:rPr>
              <w:t>only. The Organizational Partners accept no liability for any use of this Specification.</w:t>
            </w:r>
            <w:r w:rsidRPr="002E7F70">
              <w:rPr>
                <w:sz w:val="16"/>
              </w:rPr>
              <w:br/>
              <w:t>Specifications and Reports for implementation of the 3GPP</w:t>
            </w:r>
            <w:r w:rsidRPr="002E7F70">
              <w:rPr>
                <w:sz w:val="16"/>
                <w:vertAlign w:val="superscript"/>
              </w:rPr>
              <w:t xml:space="preserve"> TM</w:t>
            </w:r>
            <w:r w:rsidRPr="002E7F70">
              <w:rPr>
                <w:sz w:val="16"/>
              </w:rPr>
              <w:t xml:space="preserve"> system should be obtained via the 3GPP Organizational Partners' Publications Offices.</w:t>
            </w:r>
          </w:p>
          <w:p w14:paraId="3F5701D7" w14:textId="77777777" w:rsidR="006041C0" w:rsidRPr="002E7F70" w:rsidRDefault="006041C0" w:rsidP="00800AC5">
            <w:pPr>
              <w:pStyle w:val="ZV"/>
              <w:framePr w:w="0" w:wrap="auto" w:vAnchor="margin" w:hAnchor="text" w:yAlign="inline"/>
            </w:pPr>
          </w:p>
          <w:p w14:paraId="07EE74CB" w14:textId="77777777" w:rsidR="006041C0" w:rsidRPr="002E7F70" w:rsidRDefault="006041C0" w:rsidP="00800AC5">
            <w:pPr>
              <w:rPr>
                <w:sz w:val="16"/>
              </w:rPr>
            </w:pPr>
          </w:p>
        </w:tc>
      </w:tr>
      <w:bookmarkEnd w:id="0"/>
    </w:tbl>
    <w:p w14:paraId="31F4965B" w14:textId="77777777" w:rsidR="006041C0" w:rsidRPr="002E7F70" w:rsidRDefault="006041C0" w:rsidP="006041C0">
      <w:pPr>
        <w:sectPr w:rsidR="006041C0" w:rsidRPr="002E7F70" w:rsidSect="00800AC5">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6041C0" w:rsidRPr="002E7F70" w14:paraId="14E1DF0E" w14:textId="77777777" w:rsidTr="00800AC5">
        <w:trPr>
          <w:trHeight w:hRule="exact" w:val="5670"/>
        </w:trPr>
        <w:tc>
          <w:tcPr>
            <w:tcW w:w="10423" w:type="dxa"/>
            <w:shd w:val="clear" w:color="auto" w:fill="auto"/>
          </w:tcPr>
          <w:p w14:paraId="0F38E625" w14:textId="77777777" w:rsidR="006041C0" w:rsidRPr="002E7F70" w:rsidRDefault="006041C0" w:rsidP="00800AC5">
            <w:bookmarkStart w:id="1" w:name="page2"/>
          </w:p>
        </w:tc>
      </w:tr>
      <w:tr w:rsidR="006041C0" w:rsidRPr="002E7F70" w14:paraId="105D9119" w14:textId="77777777" w:rsidTr="00800AC5">
        <w:trPr>
          <w:trHeight w:hRule="exact" w:val="4366"/>
        </w:trPr>
        <w:tc>
          <w:tcPr>
            <w:tcW w:w="10423" w:type="dxa"/>
            <w:shd w:val="clear" w:color="auto" w:fill="auto"/>
          </w:tcPr>
          <w:p w14:paraId="3836C5BF" w14:textId="77777777" w:rsidR="006041C0" w:rsidRPr="002E7F70" w:rsidRDefault="006041C0" w:rsidP="00800AC5">
            <w:pPr>
              <w:pStyle w:val="FP"/>
              <w:spacing w:after="240"/>
              <w:ind w:left="2835" w:right="2835"/>
              <w:jc w:val="center"/>
              <w:rPr>
                <w:rFonts w:ascii="Arial" w:hAnsi="Arial"/>
                <w:b/>
                <w:i/>
              </w:rPr>
            </w:pPr>
            <w:r w:rsidRPr="002E7F70">
              <w:rPr>
                <w:rFonts w:ascii="Arial" w:hAnsi="Arial"/>
                <w:b/>
                <w:i/>
              </w:rPr>
              <w:t>3GPP</w:t>
            </w:r>
          </w:p>
          <w:p w14:paraId="284D09EE" w14:textId="77777777" w:rsidR="006041C0" w:rsidRPr="002E7F70" w:rsidRDefault="006041C0" w:rsidP="00800AC5">
            <w:pPr>
              <w:pStyle w:val="FP"/>
              <w:pBdr>
                <w:bottom w:val="single" w:sz="6" w:space="1" w:color="auto"/>
              </w:pBdr>
              <w:ind w:left="2835" w:right="2835"/>
              <w:jc w:val="center"/>
            </w:pPr>
            <w:r w:rsidRPr="002E7F70">
              <w:t>Postal address</w:t>
            </w:r>
          </w:p>
          <w:p w14:paraId="2E82A543" w14:textId="77777777" w:rsidR="006041C0" w:rsidRPr="002E7F70" w:rsidRDefault="006041C0" w:rsidP="00800AC5">
            <w:pPr>
              <w:pStyle w:val="FP"/>
              <w:ind w:left="2835" w:right="2835"/>
              <w:jc w:val="center"/>
              <w:rPr>
                <w:rFonts w:ascii="Arial" w:hAnsi="Arial"/>
                <w:sz w:val="18"/>
              </w:rPr>
            </w:pPr>
          </w:p>
          <w:p w14:paraId="650ABED9" w14:textId="77777777" w:rsidR="006041C0" w:rsidRPr="002E7F70" w:rsidRDefault="006041C0" w:rsidP="00800AC5">
            <w:pPr>
              <w:pStyle w:val="FP"/>
              <w:pBdr>
                <w:bottom w:val="single" w:sz="6" w:space="1" w:color="auto"/>
              </w:pBdr>
              <w:spacing w:before="240"/>
              <w:ind w:left="2835" w:right="2835"/>
              <w:jc w:val="center"/>
            </w:pPr>
            <w:r w:rsidRPr="002E7F70">
              <w:t>3GPP support office address</w:t>
            </w:r>
          </w:p>
          <w:p w14:paraId="68487DEB" w14:textId="77777777" w:rsidR="006041C0" w:rsidRPr="00C516BE" w:rsidRDefault="006041C0" w:rsidP="00800AC5">
            <w:pPr>
              <w:pStyle w:val="FP"/>
              <w:ind w:left="2835" w:right="2835"/>
              <w:jc w:val="center"/>
              <w:rPr>
                <w:rFonts w:ascii="Arial" w:hAnsi="Arial"/>
                <w:noProof/>
                <w:sz w:val="18"/>
                <w:lang w:val="fr-FR"/>
              </w:rPr>
            </w:pPr>
            <w:r w:rsidRPr="00C516BE">
              <w:rPr>
                <w:rFonts w:ascii="Arial" w:hAnsi="Arial"/>
                <w:noProof/>
                <w:sz w:val="18"/>
                <w:lang w:val="fr-FR"/>
              </w:rPr>
              <w:t>650 Route des Lucioles - Sophia Antipolis</w:t>
            </w:r>
          </w:p>
          <w:p w14:paraId="4013A093" w14:textId="77777777" w:rsidR="006041C0" w:rsidRPr="00C516BE" w:rsidRDefault="006041C0" w:rsidP="00800AC5">
            <w:pPr>
              <w:pStyle w:val="FP"/>
              <w:ind w:left="2835" w:right="2835"/>
              <w:jc w:val="center"/>
              <w:rPr>
                <w:rFonts w:ascii="Arial" w:hAnsi="Arial"/>
                <w:noProof/>
                <w:sz w:val="18"/>
                <w:lang w:val="fr-FR"/>
              </w:rPr>
            </w:pPr>
            <w:r w:rsidRPr="00C516BE">
              <w:rPr>
                <w:rFonts w:ascii="Arial" w:hAnsi="Arial"/>
                <w:noProof/>
                <w:sz w:val="18"/>
                <w:lang w:val="fr-FR"/>
              </w:rPr>
              <w:t>Valbonne - FRANCE</w:t>
            </w:r>
          </w:p>
          <w:p w14:paraId="4C03F913" w14:textId="77777777" w:rsidR="006041C0" w:rsidRPr="002E7F70" w:rsidRDefault="006041C0" w:rsidP="00800AC5">
            <w:pPr>
              <w:pStyle w:val="FP"/>
              <w:spacing w:after="20"/>
              <w:ind w:left="2835" w:right="2835"/>
              <w:jc w:val="center"/>
              <w:rPr>
                <w:rFonts w:ascii="Arial" w:hAnsi="Arial"/>
                <w:noProof/>
                <w:sz w:val="18"/>
              </w:rPr>
            </w:pPr>
            <w:r w:rsidRPr="002E7F70">
              <w:rPr>
                <w:rFonts w:ascii="Arial" w:hAnsi="Arial"/>
                <w:noProof/>
                <w:sz w:val="18"/>
              </w:rPr>
              <w:t>Tel.: +33 4 92 94 42 00 Fax: +33 4 93 65 47 16</w:t>
            </w:r>
          </w:p>
          <w:p w14:paraId="4F77274B" w14:textId="77777777" w:rsidR="006041C0" w:rsidRPr="002E7F70" w:rsidRDefault="006041C0" w:rsidP="00800AC5">
            <w:pPr>
              <w:pStyle w:val="FP"/>
              <w:pBdr>
                <w:bottom w:val="single" w:sz="6" w:space="1" w:color="auto"/>
              </w:pBdr>
              <w:spacing w:before="240"/>
              <w:ind w:left="2835" w:right="2835"/>
              <w:jc w:val="center"/>
            </w:pPr>
            <w:r w:rsidRPr="002E7F70">
              <w:t>Internet</w:t>
            </w:r>
          </w:p>
          <w:p w14:paraId="292B3679" w14:textId="77777777" w:rsidR="006041C0" w:rsidRPr="002E7F70" w:rsidRDefault="006041C0" w:rsidP="00800AC5">
            <w:pPr>
              <w:pStyle w:val="FP"/>
              <w:ind w:left="2835" w:right="2835"/>
              <w:jc w:val="center"/>
              <w:rPr>
                <w:rFonts w:ascii="Arial" w:hAnsi="Arial"/>
                <w:sz w:val="18"/>
              </w:rPr>
            </w:pPr>
            <w:r w:rsidRPr="002E7F70">
              <w:rPr>
                <w:rFonts w:ascii="Arial" w:hAnsi="Arial"/>
                <w:sz w:val="18"/>
              </w:rPr>
              <w:t>http://www.3gpp.org</w:t>
            </w:r>
          </w:p>
          <w:p w14:paraId="79D58BB5" w14:textId="77777777" w:rsidR="006041C0" w:rsidRPr="002E7F70" w:rsidRDefault="006041C0" w:rsidP="00800AC5"/>
        </w:tc>
      </w:tr>
      <w:tr w:rsidR="006041C0" w:rsidRPr="002E7F70" w14:paraId="484BD299" w14:textId="77777777" w:rsidTr="00800AC5">
        <w:tc>
          <w:tcPr>
            <w:tcW w:w="10423" w:type="dxa"/>
            <w:shd w:val="clear" w:color="auto" w:fill="auto"/>
          </w:tcPr>
          <w:p w14:paraId="709426C0" w14:textId="77777777" w:rsidR="006041C0" w:rsidRPr="002E7F70" w:rsidRDefault="006041C0" w:rsidP="00800AC5">
            <w:pPr>
              <w:pStyle w:val="FP"/>
              <w:pBdr>
                <w:bottom w:val="single" w:sz="6" w:space="1" w:color="auto"/>
              </w:pBdr>
              <w:spacing w:after="240"/>
              <w:jc w:val="center"/>
              <w:rPr>
                <w:rFonts w:ascii="Arial" w:hAnsi="Arial"/>
                <w:b/>
                <w:i/>
                <w:noProof/>
              </w:rPr>
            </w:pPr>
            <w:r w:rsidRPr="002E7F70">
              <w:rPr>
                <w:rFonts w:ascii="Arial" w:hAnsi="Arial"/>
                <w:b/>
                <w:i/>
                <w:noProof/>
              </w:rPr>
              <w:t>Copyright Notification</w:t>
            </w:r>
          </w:p>
          <w:p w14:paraId="7E9F7634" w14:textId="77777777" w:rsidR="006041C0" w:rsidRPr="002E7F70" w:rsidRDefault="006041C0" w:rsidP="00800AC5">
            <w:pPr>
              <w:pStyle w:val="FP"/>
              <w:jc w:val="center"/>
              <w:rPr>
                <w:noProof/>
              </w:rPr>
            </w:pPr>
            <w:r w:rsidRPr="002E7F70">
              <w:rPr>
                <w:noProof/>
              </w:rPr>
              <w:t>No part may be reproduced except as authorized by written permission.</w:t>
            </w:r>
            <w:r w:rsidRPr="002E7F70">
              <w:rPr>
                <w:noProof/>
              </w:rPr>
              <w:br/>
              <w:t>The copyright and the foregoing restriction extend to reproduction in all media.</w:t>
            </w:r>
          </w:p>
          <w:p w14:paraId="46869CCE" w14:textId="77777777" w:rsidR="006041C0" w:rsidRPr="002E7F70" w:rsidRDefault="006041C0" w:rsidP="00800AC5">
            <w:pPr>
              <w:pStyle w:val="FP"/>
              <w:jc w:val="center"/>
              <w:rPr>
                <w:noProof/>
              </w:rPr>
            </w:pPr>
          </w:p>
          <w:p w14:paraId="353A64AD" w14:textId="77777777" w:rsidR="006041C0" w:rsidRPr="002E7F70" w:rsidRDefault="006041C0" w:rsidP="00800AC5">
            <w:pPr>
              <w:pStyle w:val="FP"/>
              <w:jc w:val="center"/>
              <w:rPr>
                <w:noProof/>
                <w:sz w:val="18"/>
              </w:rPr>
            </w:pPr>
            <w:r w:rsidRPr="002E7F70">
              <w:rPr>
                <w:noProof/>
                <w:sz w:val="18"/>
              </w:rPr>
              <w:t>© 20</w:t>
            </w:r>
            <w:r w:rsidR="005E7AEF" w:rsidRPr="002E7F70">
              <w:rPr>
                <w:noProof/>
                <w:sz w:val="18"/>
              </w:rPr>
              <w:t>22</w:t>
            </w:r>
            <w:r w:rsidRPr="002E7F70">
              <w:rPr>
                <w:noProof/>
                <w:sz w:val="18"/>
              </w:rPr>
              <w:t>, 3GPP Organizational Partners (ARIB, ATIS, CCSA, ETSI, TSDSI, TTA, TTC).</w:t>
            </w:r>
            <w:bookmarkStart w:id="2" w:name="copyrightaddon"/>
            <w:bookmarkEnd w:id="2"/>
          </w:p>
          <w:p w14:paraId="1C351286" w14:textId="77777777" w:rsidR="006041C0" w:rsidRPr="002E7F70" w:rsidRDefault="006041C0" w:rsidP="00800AC5">
            <w:pPr>
              <w:pStyle w:val="FP"/>
              <w:jc w:val="center"/>
              <w:rPr>
                <w:noProof/>
                <w:sz w:val="18"/>
              </w:rPr>
            </w:pPr>
            <w:r w:rsidRPr="002E7F70">
              <w:rPr>
                <w:noProof/>
                <w:sz w:val="18"/>
              </w:rPr>
              <w:t>All rights reserved.</w:t>
            </w:r>
          </w:p>
          <w:p w14:paraId="3B1451B5" w14:textId="77777777" w:rsidR="006041C0" w:rsidRPr="002E7F70" w:rsidRDefault="006041C0" w:rsidP="00800AC5">
            <w:pPr>
              <w:pStyle w:val="FP"/>
              <w:rPr>
                <w:noProof/>
                <w:sz w:val="18"/>
              </w:rPr>
            </w:pPr>
          </w:p>
          <w:p w14:paraId="158F5AFB" w14:textId="77777777" w:rsidR="006041C0" w:rsidRPr="002E7F70" w:rsidRDefault="006041C0" w:rsidP="00800AC5">
            <w:pPr>
              <w:pStyle w:val="FP"/>
              <w:rPr>
                <w:noProof/>
                <w:sz w:val="18"/>
              </w:rPr>
            </w:pPr>
            <w:r w:rsidRPr="002E7F70">
              <w:rPr>
                <w:noProof/>
                <w:sz w:val="18"/>
              </w:rPr>
              <w:t>UMTS™ is a Trade Mark of ETSI registered for the benefit of its members</w:t>
            </w:r>
          </w:p>
          <w:p w14:paraId="37A21AF0" w14:textId="77777777" w:rsidR="006041C0" w:rsidRPr="002E7F70" w:rsidRDefault="006041C0" w:rsidP="00800AC5">
            <w:pPr>
              <w:pStyle w:val="FP"/>
              <w:rPr>
                <w:noProof/>
                <w:sz w:val="18"/>
              </w:rPr>
            </w:pPr>
            <w:r w:rsidRPr="002E7F70">
              <w:rPr>
                <w:noProof/>
                <w:sz w:val="18"/>
              </w:rPr>
              <w:t>3GPP™ is a Trade Mark of ETSI registered for the benefit of its Members and of the 3GPP Organizational Partners</w:t>
            </w:r>
            <w:r w:rsidRPr="002E7F70">
              <w:rPr>
                <w:noProof/>
                <w:sz w:val="18"/>
              </w:rPr>
              <w:br/>
              <w:t>LTE™ is a Trade Mark of ETSI registered for the benefit of its Members and of the 3GPP Organizational Partners</w:t>
            </w:r>
          </w:p>
          <w:p w14:paraId="60F0352A" w14:textId="77777777" w:rsidR="006041C0" w:rsidRPr="002E7F70" w:rsidRDefault="006041C0" w:rsidP="00800AC5">
            <w:pPr>
              <w:pStyle w:val="FP"/>
              <w:rPr>
                <w:noProof/>
                <w:sz w:val="18"/>
              </w:rPr>
            </w:pPr>
            <w:r w:rsidRPr="002E7F70">
              <w:rPr>
                <w:noProof/>
                <w:sz w:val="18"/>
              </w:rPr>
              <w:t>GSM® and the GSM logo are registered and owned by the GSM Association</w:t>
            </w:r>
          </w:p>
          <w:p w14:paraId="7A346D23" w14:textId="77777777" w:rsidR="006041C0" w:rsidRPr="002E7F70" w:rsidRDefault="006041C0" w:rsidP="00800AC5"/>
        </w:tc>
      </w:tr>
      <w:bookmarkEnd w:id="1"/>
    </w:tbl>
    <w:p w14:paraId="1FDB0D3A" w14:textId="77777777" w:rsidR="006041C0" w:rsidRPr="002E7F70" w:rsidRDefault="006041C0" w:rsidP="006041C0">
      <w:pPr>
        <w:pStyle w:val="TT"/>
      </w:pPr>
      <w:r w:rsidRPr="002E7F70">
        <w:br w:type="page"/>
      </w:r>
      <w:commentRangeStart w:id="3"/>
      <w:r w:rsidRPr="002E7F70">
        <w:t>Contents</w:t>
      </w:r>
      <w:commentRangeEnd w:id="3"/>
      <w:r w:rsidR="00FF374E">
        <w:rPr>
          <w:rStyle w:val="CommentReference"/>
          <w:rFonts w:ascii="Times New Roman" w:hAnsi="Times New Roman"/>
          <w:color w:val="000000"/>
        </w:rPr>
        <w:commentReference w:id="3"/>
      </w:r>
    </w:p>
    <w:p w14:paraId="31973526" w14:textId="77777777" w:rsidR="00111F03" w:rsidRPr="00836014" w:rsidRDefault="003F3D5F">
      <w:pPr>
        <w:pStyle w:val="TOC1"/>
        <w:rPr>
          <w:rFonts w:ascii="Calibri" w:eastAsia="Times New Roman" w:hAnsi="Calibri"/>
          <w:szCs w:val="22"/>
          <w:lang w:eastAsia="en-GB"/>
        </w:rPr>
      </w:pPr>
      <w:r w:rsidRPr="002E7F70">
        <w:fldChar w:fldCharType="begin" w:fldLock="1"/>
      </w:r>
      <w:r w:rsidRPr="002E7F70">
        <w:instrText xml:space="preserve"> TOC \o "1-</w:instrText>
      </w:r>
      <w:r w:rsidR="00111F03">
        <w:instrText>9</w:instrText>
      </w:r>
      <w:r w:rsidRPr="002E7F70">
        <w:instrText xml:space="preserve">" \h \z \u </w:instrText>
      </w:r>
      <w:r w:rsidRPr="002E7F70">
        <w:fldChar w:fldCharType="separate"/>
      </w:r>
      <w:hyperlink w:anchor="_Toc97155683" w:history="1">
        <w:r w:rsidR="00111F03" w:rsidRPr="007E66F6">
          <w:rPr>
            <w:rStyle w:val="Hyperlink"/>
          </w:rPr>
          <w:t>Foreword</w:t>
        </w:r>
        <w:r w:rsidR="00111F03">
          <w:rPr>
            <w:webHidden/>
          </w:rPr>
          <w:tab/>
        </w:r>
        <w:r w:rsidR="00111F03">
          <w:rPr>
            <w:webHidden/>
          </w:rPr>
          <w:fldChar w:fldCharType="begin" w:fldLock="1"/>
        </w:r>
        <w:r w:rsidR="00111F03">
          <w:rPr>
            <w:webHidden/>
          </w:rPr>
          <w:instrText xml:space="preserve"> PAGEREF _Toc97155683 \h </w:instrText>
        </w:r>
        <w:r w:rsidR="00111F03">
          <w:rPr>
            <w:webHidden/>
          </w:rPr>
        </w:r>
        <w:r w:rsidR="00111F03">
          <w:rPr>
            <w:webHidden/>
          </w:rPr>
          <w:fldChar w:fldCharType="separate"/>
        </w:r>
        <w:r w:rsidR="00111F03">
          <w:rPr>
            <w:webHidden/>
          </w:rPr>
          <w:t>5</w:t>
        </w:r>
        <w:r w:rsidR="00111F03">
          <w:rPr>
            <w:webHidden/>
          </w:rPr>
          <w:fldChar w:fldCharType="end"/>
        </w:r>
      </w:hyperlink>
    </w:p>
    <w:p w14:paraId="10DECCCC" w14:textId="77777777" w:rsidR="00111F03" w:rsidRPr="00836014" w:rsidRDefault="008666C0">
      <w:pPr>
        <w:pStyle w:val="TOC1"/>
        <w:rPr>
          <w:rFonts w:ascii="Calibri" w:eastAsia="Times New Roman" w:hAnsi="Calibri"/>
          <w:szCs w:val="22"/>
          <w:lang w:eastAsia="en-GB"/>
        </w:rPr>
      </w:pPr>
      <w:hyperlink w:anchor="_Toc97155684" w:history="1">
        <w:r w:rsidR="00111F03" w:rsidRPr="007E66F6">
          <w:rPr>
            <w:rStyle w:val="Hyperlink"/>
          </w:rPr>
          <w:t>1</w:t>
        </w:r>
        <w:r w:rsidR="00111F03" w:rsidRPr="00836014">
          <w:rPr>
            <w:rFonts w:ascii="Calibri" w:eastAsia="Times New Roman" w:hAnsi="Calibri"/>
            <w:szCs w:val="22"/>
            <w:lang w:eastAsia="en-GB"/>
          </w:rPr>
          <w:tab/>
        </w:r>
        <w:r w:rsidR="00111F03" w:rsidRPr="007E66F6">
          <w:rPr>
            <w:rStyle w:val="Hyperlink"/>
          </w:rPr>
          <w:t>Scope</w:t>
        </w:r>
        <w:r w:rsidR="00111F03">
          <w:rPr>
            <w:webHidden/>
          </w:rPr>
          <w:tab/>
        </w:r>
        <w:r w:rsidR="00111F03">
          <w:rPr>
            <w:webHidden/>
          </w:rPr>
          <w:fldChar w:fldCharType="begin" w:fldLock="1"/>
        </w:r>
        <w:r w:rsidR="00111F03">
          <w:rPr>
            <w:webHidden/>
          </w:rPr>
          <w:instrText xml:space="preserve"> PAGEREF _Toc97155684 \h </w:instrText>
        </w:r>
        <w:r w:rsidR="00111F03">
          <w:rPr>
            <w:webHidden/>
          </w:rPr>
        </w:r>
        <w:r w:rsidR="00111F03">
          <w:rPr>
            <w:webHidden/>
          </w:rPr>
          <w:fldChar w:fldCharType="separate"/>
        </w:r>
        <w:r w:rsidR="00111F03">
          <w:rPr>
            <w:webHidden/>
          </w:rPr>
          <w:t>7</w:t>
        </w:r>
        <w:r w:rsidR="00111F03">
          <w:rPr>
            <w:webHidden/>
          </w:rPr>
          <w:fldChar w:fldCharType="end"/>
        </w:r>
      </w:hyperlink>
    </w:p>
    <w:p w14:paraId="4E63675B" w14:textId="77777777" w:rsidR="00111F03" w:rsidRPr="00836014" w:rsidRDefault="008666C0">
      <w:pPr>
        <w:pStyle w:val="TOC1"/>
        <w:rPr>
          <w:rFonts w:ascii="Calibri" w:eastAsia="Times New Roman" w:hAnsi="Calibri"/>
          <w:szCs w:val="22"/>
          <w:lang w:eastAsia="en-GB"/>
        </w:rPr>
      </w:pPr>
      <w:hyperlink w:anchor="_Toc97155685" w:history="1">
        <w:r w:rsidR="00111F03" w:rsidRPr="007E66F6">
          <w:rPr>
            <w:rStyle w:val="Hyperlink"/>
          </w:rPr>
          <w:t>2</w:t>
        </w:r>
        <w:r w:rsidR="00111F03" w:rsidRPr="00836014">
          <w:rPr>
            <w:rFonts w:ascii="Calibri" w:eastAsia="Times New Roman" w:hAnsi="Calibri"/>
            <w:szCs w:val="22"/>
            <w:lang w:eastAsia="en-GB"/>
          </w:rPr>
          <w:tab/>
        </w:r>
        <w:r w:rsidR="00111F03" w:rsidRPr="007E66F6">
          <w:rPr>
            <w:rStyle w:val="Hyperlink"/>
          </w:rPr>
          <w:t>References</w:t>
        </w:r>
        <w:r w:rsidR="00111F03">
          <w:rPr>
            <w:webHidden/>
          </w:rPr>
          <w:tab/>
        </w:r>
        <w:r w:rsidR="00111F03">
          <w:rPr>
            <w:webHidden/>
          </w:rPr>
          <w:fldChar w:fldCharType="begin" w:fldLock="1"/>
        </w:r>
        <w:r w:rsidR="00111F03">
          <w:rPr>
            <w:webHidden/>
          </w:rPr>
          <w:instrText xml:space="preserve"> PAGEREF _Toc97155685 \h </w:instrText>
        </w:r>
        <w:r w:rsidR="00111F03">
          <w:rPr>
            <w:webHidden/>
          </w:rPr>
        </w:r>
        <w:r w:rsidR="00111F03">
          <w:rPr>
            <w:webHidden/>
          </w:rPr>
          <w:fldChar w:fldCharType="separate"/>
        </w:r>
        <w:r w:rsidR="00111F03">
          <w:rPr>
            <w:webHidden/>
          </w:rPr>
          <w:t>7</w:t>
        </w:r>
        <w:r w:rsidR="00111F03">
          <w:rPr>
            <w:webHidden/>
          </w:rPr>
          <w:fldChar w:fldCharType="end"/>
        </w:r>
      </w:hyperlink>
    </w:p>
    <w:p w14:paraId="5680DF34" w14:textId="77777777" w:rsidR="00111F03" w:rsidRPr="00836014" w:rsidRDefault="008666C0">
      <w:pPr>
        <w:pStyle w:val="TOC1"/>
        <w:rPr>
          <w:rFonts w:ascii="Calibri" w:eastAsia="Times New Roman" w:hAnsi="Calibri"/>
          <w:szCs w:val="22"/>
          <w:lang w:eastAsia="en-GB"/>
        </w:rPr>
      </w:pPr>
      <w:hyperlink w:anchor="_Toc97155686" w:history="1">
        <w:r w:rsidR="00111F03" w:rsidRPr="007E66F6">
          <w:rPr>
            <w:rStyle w:val="Hyperlink"/>
          </w:rPr>
          <w:t>3</w:t>
        </w:r>
        <w:r w:rsidR="00111F03" w:rsidRPr="00836014">
          <w:rPr>
            <w:rFonts w:ascii="Calibri" w:eastAsia="Times New Roman" w:hAnsi="Calibri"/>
            <w:szCs w:val="22"/>
            <w:lang w:eastAsia="en-GB"/>
          </w:rPr>
          <w:tab/>
        </w:r>
        <w:r w:rsidR="00111F03" w:rsidRPr="007E66F6">
          <w:rPr>
            <w:rStyle w:val="Hyperlink"/>
          </w:rPr>
          <w:t>Definitions of terms and abbreviations</w:t>
        </w:r>
        <w:r w:rsidR="00111F03">
          <w:rPr>
            <w:webHidden/>
          </w:rPr>
          <w:tab/>
        </w:r>
        <w:r w:rsidR="00111F03">
          <w:rPr>
            <w:webHidden/>
          </w:rPr>
          <w:fldChar w:fldCharType="begin" w:fldLock="1"/>
        </w:r>
        <w:r w:rsidR="00111F03">
          <w:rPr>
            <w:webHidden/>
          </w:rPr>
          <w:instrText xml:space="preserve"> PAGEREF _Toc97155686 \h </w:instrText>
        </w:r>
        <w:r w:rsidR="00111F03">
          <w:rPr>
            <w:webHidden/>
          </w:rPr>
        </w:r>
        <w:r w:rsidR="00111F03">
          <w:rPr>
            <w:webHidden/>
          </w:rPr>
          <w:fldChar w:fldCharType="separate"/>
        </w:r>
        <w:r w:rsidR="00111F03">
          <w:rPr>
            <w:webHidden/>
          </w:rPr>
          <w:t>7</w:t>
        </w:r>
        <w:r w:rsidR="00111F03">
          <w:rPr>
            <w:webHidden/>
          </w:rPr>
          <w:fldChar w:fldCharType="end"/>
        </w:r>
      </w:hyperlink>
    </w:p>
    <w:p w14:paraId="28FFC33B" w14:textId="77777777" w:rsidR="00111F03" w:rsidRPr="00836014" w:rsidRDefault="008666C0">
      <w:pPr>
        <w:pStyle w:val="TOC2"/>
        <w:rPr>
          <w:rFonts w:ascii="Calibri" w:eastAsia="Times New Roman" w:hAnsi="Calibri"/>
          <w:sz w:val="22"/>
          <w:szCs w:val="22"/>
          <w:lang w:eastAsia="en-GB"/>
        </w:rPr>
      </w:pPr>
      <w:hyperlink w:anchor="_Toc97155687" w:history="1">
        <w:r w:rsidR="00111F03" w:rsidRPr="007E66F6">
          <w:rPr>
            <w:rStyle w:val="Hyperlink"/>
          </w:rPr>
          <w:t>3.1</w:t>
        </w:r>
        <w:r w:rsidR="00111F03" w:rsidRPr="00836014">
          <w:rPr>
            <w:rFonts w:ascii="Calibri" w:eastAsia="Times New Roman" w:hAnsi="Calibri"/>
            <w:sz w:val="22"/>
            <w:szCs w:val="22"/>
            <w:lang w:eastAsia="en-GB"/>
          </w:rPr>
          <w:tab/>
        </w:r>
        <w:r w:rsidR="00111F03" w:rsidRPr="007E66F6">
          <w:rPr>
            <w:rStyle w:val="Hyperlink"/>
          </w:rPr>
          <w:t>Terms</w:t>
        </w:r>
        <w:r w:rsidR="00111F03">
          <w:rPr>
            <w:webHidden/>
          </w:rPr>
          <w:tab/>
        </w:r>
        <w:r w:rsidR="00111F03">
          <w:rPr>
            <w:webHidden/>
          </w:rPr>
          <w:fldChar w:fldCharType="begin" w:fldLock="1"/>
        </w:r>
        <w:r w:rsidR="00111F03">
          <w:rPr>
            <w:webHidden/>
          </w:rPr>
          <w:instrText xml:space="preserve"> PAGEREF _Toc97155687 \h </w:instrText>
        </w:r>
        <w:r w:rsidR="00111F03">
          <w:rPr>
            <w:webHidden/>
          </w:rPr>
        </w:r>
        <w:r w:rsidR="00111F03">
          <w:rPr>
            <w:webHidden/>
          </w:rPr>
          <w:fldChar w:fldCharType="separate"/>
        </w:r>
        <w:r w:rsidR="00111F03">
          <w:rPr>
            <w:webHidden/>
          </w:rPr>
          <w:t>7</w:t>
        </w:r>
        <w:r w:rsidR="00111F03">
          <w:rPr>
            <w:webHidden/>
          </w:rPr>
          <w:fldChar w:fldCharType="end"/>
        </w:r>
      </w:hyperlink>
    </w:p>
    <w:p w14:paraId="76F17324" w14:textId="77777777" w:rsidR="00111F03" w:rsidRPr="00836014" w:rsidRDefault="008666C0">
      <w:pPr>
        <w:pStyle w:val="TOC2"/>
        <w:rPr>
          <w:rFonts w:ascii="Calibri" w:eastAsia="Times New Roman" w:hAnsi="Calibri"/>
          <w:sz w:val="22"/>
          <w:szCs w:val="22"/>
          <w:lang w:eastAsia="en-GB"/>
        </w:rPr>
      </w:pPr>
      <w:hyperlink w:anchor="_Toc97155688" w:history="1">
        <w:r w:rsidR="00111F03" w:rsidRPr="007E66F6">
          <w:rPr>
            <w:rStyle w:val="Hyperlink"/>
          </w:rPr>
          <w:t>3.2</w:t>
        </w:r>
        <w:r w:rsidR="00111F03" w:rsidRPr="00836014">
          <w:rPr>
            <w:rFonts w:ascii="Calibri" w:eastAsia="Times New Roman" w:hAnsi="Calibri"/>
            <w:sz w:val="22"/>
            <w:szCs w:val="22"/>
            <w:lang w:eastAsia="en-GB"/>
          </w:rPr>
          <w:tab/>
        </w:r>
        <w:r w:rsidR="00111F03" w:rsidRPr="007E66F6">
          <w:rPr>
            <w:rStyle w:val="Hyperlink"/>
          </w:rPr>
          <w:t>Abbreviations</w:t>
        </w:r>
        <w:r w:rsidR="00111F03">
          <w:rPr>
            <w:webHidden/>
          </w:rPr>
          <w:tab/>
        </w:r>
        <w:r w:rsidR="00111F03">
          <w:rPr>
            <w:webHidden/>
          </w:rPr>
          <w:fldChar w:fldCharType="begin" w:fldLock="1"/>
        </w:r>
        <w:r w:rsidR="00111F03">
          <w:rPr>
            <w:webHidden/>
          </w:rPr>
          <w:instrText xml:space="preserve"> PAGEREF _Toc97155688 \h </w:instrText>
        </w:r>
        <w:r w:rsidR="00111F03">
          <w:rPr>
            <w:webHidden/>
          </w:rPr>
        </w:r>
        <w:r w:rsidR="00111F03">
          <w:rPr>
            <w:webHidden/>
          </w:rPr>
          <w:fldChar w:fldCharType="separate"/>
        </w:r>
        <w:r w:rsidR="00111F03">
          <w:rPr>
            <w:webHidden/>
          </w:rPr>
          <w:t>8</w:t>
        </w:r>
        <w:r w:rsidR="00111F03">
          <w:rPr>
            <w:webHidden/>
          </w:rPr>
          <w:fldChar w:fldCharType="end"/>
        </w:r>
      </w:hyperlink>
    </w:p>
    <w:p w14:paraId="27DB1B93" w14:textId="77777777" w:rsidR="00111F03" w:rsidRPr="00836014" w:rsidRDefault="008666C0">
      <w:pPr>
        <w:pStyle w:val="TOC1"/>
        <w:rPr>
          <w:rFonts w:ascii="Calibri" w:eastAsia="Times New Roman" w:hAnsi="Calibri"/>
          <w:szCs w:val="22"/>
          <w:lang w:eastAsia="en-GB"/>
        </w:rPr>
      </w:pPr>
      <w:hyperlink w:anchor="_Toc97155689" w:history="1">
        <w:r w:rsidR="00111F03" w:rsidRPr="007E66F6">
          <w:rPr>
            <w:rStyle w:val="Hyperlink"/>
          </w:rPr>
          <w:t>4</w:t>
        </w:r>
        <w:r w:rsidR="00111F03" w:rsidRPr="00836014">
          <w:rPr>
            <w:rFonts w:ascii="Calibri" w:eastAsia="Times New Roman" w:hAnsi="Calibri"/>
            <w:szCs w:val="22"/>
            <w:lang w:eastAsia="en-GB"/>
          </w:rPr>
          <w:tab/>
        </w:r>
        <w:r w:rsidR="00111F03" w:rsidRPr="007E66F6">
          <w:rPr>
            <w:rStyle w:val="Hyperlink"/>
          </w:rPr>
          <w:t>Architectural Assumptions and Principles</w:t>
        </w:r>
        <w:r w:rsidR="00111F03">
          <w:rPr>
            <w:webHidden/>
          </w:rPr>
          <w:tab/>
        </w:r>
        <w:r w:rsidR="00111F03">
          <w:rPr>
            <w:webHidden/>
          </w:rPr>
          <w:fldChar w:fldCharType="begin" w:fldLock="1"/>
        </w:r>
        <w:r w:rsidR="00111F03">
          <w:rPr>
            <w:webHidden/>
          </w:rPr>
          <w:instrText xml:space="preserve"> PAGEREF _Toc97155689 \h </w:instrText>
        </w:r>
        <w:r w:rsidR="00111F03">
          <w:rPr>
            <w:webHidden/>
          </w:rPr>
        </w:r>
        <w:r w:rsidR="00111F03">
          <w:rPr>
            <w:webHidden/>
          </w:rPr>
          <w:fldChar w:fldCharType="separate"/>
        </w:r>
        <w:r w:rsidR="00111F03">
          <w:rPr>
            <w:webHidden/>
          </w:rPr>
          <w:t>8</w:t>
        </w:r>
        <w:r w:rsidR="00111F03">
          <w:rPr>
            <w:webHidden/>
          </w:rPr>
          <w:fldChar w:fldCharType="end"/>
        </w:r>
      </w:hyperlink>
    </w:p>
    <w:p w14:paraId="1BBD94AC" w14:textId="77777777" w:rsidR="00111F03" w:rsidRPr="00836014" w:rsidRDefault="008666C0">
      <w:pPr>
        <w:pStyle w:val="TOC1"/>
        <w:rPr>
          <w:rFonts w:ascii="Calibri" w:eastAsia="Times New Roman" w:hAnsi="Calibri"/>
          <w:szCs w:val="22"/>
          <w:lang w:eastAsia="en-GB"/>
        </w:rPr>
      </w:pPr>
      <w:hyperlink w:anchor="_Toc97155690" w:history="1">
        <w:r w:rsidR="00111F03" w:rsidRPr="007E66F6">
          <w:rPr>
            <w:rStyle w:val="Hyperlink"/>
          </w:rPr>
          <w:t>5</w:t>
        </w:r>
        <w:r w:rsidR="00111F03" w:rsidRPr="00836014">
          <w:rPr>
            <w:rFonts w:ascii="Calibri" w:eastAsia="Times New Roman" w:hAnsi="Calibri"/>
            <w:szCs w:val="22"/>
            <w:lang w:eastAsia="en-GB"/>
          </w:rPr>
          <w:tab/>
        </w:r>
        <w:r w:rsidR="00111F03" w:rsidRPr="007E66F6">
          <w:rPr>
            <w:rStyle w:val="Hyperlink"/>
          </w:rPr>
          <w:t>Key Issues</w:t>
        </w:r>
        <w:r w:rsidR="00111F03">
          <w:rPr>
            <w:webHidden/>
          </w:rPr>
          <w:tab/>
        </w:r>
        <w:r w:rsidR="00111F03">
          <w:rPr>
            <w:webHidden/>
          </w:rPr>
          <w:fldChar w:fldCharType="begin" w:fldLock="1"/>
        </w:r>
        <w:r w:rsidR="00111F03">
          <w:rPr>
            <w:webHidden/>
          </w:rPr>
          <w:instrText xml:space="preserve"> PAGEREF _Toc97155690 \h </w:instrText>
        </w:r>
        <w:r w:rsidR="00111F03">
          <w:rPr>
            <w:webHidden/>
          </w:rPr>
        </w:r>
        <w:r w:rsidR="00111F03">
          <w:rPr>
            <w:webHidden/>
          </w:rPr>
          <w:fldChar w:fldCharType="separate"/>
        </w:r>
        <w:r w:rsidR="00111F03">
          <w:rPr>
            <w:webHidden/>
          </w:rPr>
          <w:t>8</w:t>
        </w:r>
        <w:r w:rsidR="00111F03">
          <w:rPr>
            <w:webHidden/>
          </w:rPr>
          <w:fldChar w:fldCharType="end"/>
        </w:r>
      </w:hyperlink>
    </w:p>
    <w:p w14:paraId="52FD3BC9" w14:textId="77777777" w:rsidR="00111F03" w:rsidRPr="00836014" w:rsidRDefault="008666C0">
      <w:pPr>
        <w:pStyle w:val="TOC2"/>
        <w:rPr>
          <w:rFonts w:ascii="Calibri" w:eastAsia="Times New Roman" w:hAnsi="Calibri"/>
          <w:sz w:val="22"/>
          <w:szCs w:val="22"/>
          <w:lang w:eastAsia="en-GB"/>
        </w:rPr>
      </w:pPr>
      <w:hyperlink w:anchor="_Toc97155691" w:history="1">
        <w:r w:rsidR="00111F03" w:rsidRPr="007E66F6">
          <w:rPr>
            <w:rStyle w:val="Hyperlink"/>
            <w:rFonts w:eastAsia="Times New Roman"/>
            <w:lang w:eastAsia="ko-KR"/>
          </w:rPr>
          <w:t>5.1</w:t>
        </w:r>
        <w:r w:rsidR="00111F03" w:rsidRPr="00836014">
          <w:rPr>
            <w:rFonts w:ascii="Calibri" w:eastAsia="Times New Roman" w:hAnsi="Calibri"/>
            <w:sz w:val="22"/>
            <w:szCs w:val="22"/>
            <w:lang w:eastAsia="en-GB"/>
          </w:rPr>
          <w:tab/>
        </w:r>
        <w:r w:rsidR="00111F03" w:rsidRPr="007E66F6">
          <w:rPr>
            <w:rStyle w:val="Hyperlink"/>
            <w:rFonts w:eastAsia="Times New Roman"/>
            <w:lang w:eastAsia="ko-KR"/>
          </w:rPr>
          <w:t xml:space="preserve">Key Issue #1: </w:t>
        </w:r>
        <w:r w:rsidR="00111F03" w:rsidRPr="007E66F6">
          <w:rPr>
            <w:rStyle w:val="Hyperlink"/>
            <w:rFonts w:eastAsia="Times New Roman"/>
          </w:rPr>
          <w:t>Providing differentiated service for UE and Non-3GPP devices connected behind a 5G RG</w:t>
        </w:r>
        <w:r w:rsidR="00111F03">
          <w:rPr>
            <w:webHidden/>
          </w:rPr>
          <w:tab/>
        </w:r>
        <w:r w:rsidR="00111F03">
          <w:rPr>
            <w:webHidden/>
          </w:rPr>
          <w:fldChar w:fldCharType="begin" w:fldLock="1"/>
        </w:r>
        <w:r w:rsidR="00111F03">
          <w:rPr>
            <w:webHidden/>
          </w:rPr>
          <w:instrText xml:space="preserve"> PAGEREF _Toc97155691 \h </w:instrText>
        </w:r>
        <w:r w:rsidR="00111F03">
          <w:rPr>
            <w:webHidden/>
          </w:rPr>
        </w:r>
        <w:r w:rsidR="00111F03">
          <w:rPr>
            <w:webHidden/>
          </w:rPr>
          <w:fldChar w:fldCharType="separate"/>
        </w:r>
        <w:r w:rsidR="00111F03">
          <w:rPr>
            <w:webHidden/>
          </w:rPr>
          <w:t>8</w:t>
        </w:r>
        <w:r w:rsidR="00111F03">
          <w:rPr>
            <w:webHidden/>
          </w:rPr>
          <w:fldChar w:fldCharType="end"/>
        </w:r>
      </w:hyperlink>
    </w:p>
    <w:p w14:paraId="57EB7BCA" w14:textId="77777777" w:rsidR="00111F03" w:rsidRPr="00836014" w:rsidRDefault="008666C0">
      <w:pPr>
        <w:pStyle w:val="TOC3"/>
        <w:rPr>
          <w:rFonts w:ascii="Calibri" w:eastAsia="Times New Roman" w:hAnsi="Calibri"/>
          <w:sz w:val="22"/>
          <w:szCs w:val="22"/>
          <w:lang w:eastAsia="en-GB"/>
        </w:rPr>
      </w:pPr>
      <w:hyperlink w:anchor="_Toc97155692" w:history="1">
        <w:r w:rsidR="00111F03" w:rsidRPr="007E66F6">
          <w:rPr>
            <w:rStyle w:val="Hyperlink"/>
            <w:rFonts w:eastAsia="Times New Roman"/>
          </w:rPr>
          <w:t>5.1.1</w:t>
        </w:r>
        <w:r w:rsidR="00111F03" w:rsidRPr="00836014">
          <w:rPr>
            <w:rFonts w:ascii="Calibri" w:eastAsia="Times New Roman" w:hAnsi="Calibri"/>
            <w:sz w:val="22"/>
            <w:szCs w:val="22"/>
            <w:lang w:eastAsia="en-GB"/>
          </w:rPr>
          <w:tab/>
        </w:r>
        <w:r w:rsidR="00111F03" w:rsidRPr="007E66F6">
          <w:rPr>
            <w:rStyle w:val="Hyperlink"/>
            <w:rFonts w:eastAsia="Times New Roman"/>
          </w:rPr>
          <w:t>Description</w:t>
        </w:r>
        <w:r w:rsidR="00111F03">
          <w:rPr>
            <w:webHidden/>
          </w:rPr>
          <w:tab/>
        </w:r>
        <w:r w:rsidR="00111F03">
          <w:rPr>
            <w:webHidden/>
          </w:rPr>
          <w:fldChar w:fldCharType="begin" w:fldLock="1"/>
        </w:r>
        <w:r w:rsidR="00111F03">
          <w:rPr>
            <w:webHidden/>
          </w:rPr>
          <w:instrText xml:space="preserve"> PAGEREF _Toc97155692 \h </w:instrText>
        </w:r>
        <w:r w:rsidR="00111F03">
          <w:rPr>
            <w:webHidden/>
          </w:rPr>
        </w:r>
        <w:r w:rsidR="00111F03">
          <w:rPr>
            <w:webHidden/>
          </w:rPr>
          <w:fldChar w:fldCharType="separate"/>
        </w:r>
        <w:r w:rsidR="00111F03">
          <w:rPr>
            <w:webHidden/>
          </w:rPr>
          <w:t>8</w:t>
        </w:r>
        <w:r w:rsidR="00111F03">
          <w:rPr>
            <w:webHidden/>
          </w:rPr>
          <w:fldChar w:fldCharType="end"/>
        </w:r>
      </w:hyperlink>
    </w:p>
    <w:p w14:paraId="7FF8D231" w14:textId="77777777" w:rsidR="00111F03" w:rsidRPr="00836014" w:rsidRDefault="008666C0">
      <w:pPr>
        <w:pStyle w:val="TOC2"/>
        <w:rPr>
          <w:rFonts w:ascii="Calibri" w:eastAsia="Times New Roman" w:hAnsi="Calibri"/>
          <w:sz w:val="22"/>
          <w:szCs w:val="22"/>
          <w:lang w:eastAsia="en-GB"/>
        </w:rPr>
      </w:pPr>
      <w:hyperlink w:anchor="_Toc97155693" w:history="1">
        <w:r w:rsidR="00111F03" w:rsidRPr="007E66F6">
          <w:rPr>
            <w:rStyle w:val="Hyperlink"/>
            <w:lang w:eastAsia="ko-KR"/>
          </w:rPr>
          <w:t>5.2</w:t>
        </w:r>
        <w:r w:rsidR="00111F03" w:rsidRPr="00836014">
          <w:rPr>
            <w:rFonts w:ascii="Calibri" w:eastAsia="Times New Roman" w:hAnsi="Calibri"/>
            <w:sz w:val="22"/>
            <w:szCs w:val="22"/>
            <w:lang w:eastAsia="en-GB"/>
          </w:rPr>
          <w:tab/>
        </w:r>
        <w:r w:rsidR="00111F03" w:rsidRPr="007E66F6">
          <w:rPr>
            <w:rStyle w:val="Hyperlink"/>
            <w:lang w:eastAsia="ko-KR"/>
          </w:rPr>
          <w:t xml:space="preserve">Key Issue #2: </w:t>
        </w:r>
        <w:r w:rsidR="00111F03" w:rsidRPr="007E66F6">
          <w:rPr>
            <w:rStyle w:val="Hyperlink"/>
          </w:rPr>
          <w:t>How to select a TNGF/N3IWF that supports the S-NSSAI(s) needed by the UE</w:t>
        </w:r>
        <w:r w:rsidR="00111F03">
          <w:rPr>
            <w:webHidden/>
          </w:rPr>
          <w:tab/>
        </w:r>
        <w:r w:rsidR="00111F03">
          <w:rPr>
            <w:webHidden/>
          </w:rPr>
          <w:fldChar w:fldCharType="begin" w:fldLock="1"/>
        </w:r>
        <w:r w:rsidR="00111F03">
          <w:rPr>
            <w:webHidden/>
          </w:rPr>
          <w:instrText xml:space="preserve"> PAGEREF _Toc97155693 \h </w:instrText>
        </w:r>
        <w:r w:rsidR="00111F03">
          <w:rPr>
            <w:webHidden/>
          </w:rPr>
        </w:r>
        <w:r w:rsidR="00111F03">
          <w:rPr>
            <w:webHidden/>
          </w:rPr>
          <w:fldChar w:fldCharType="separate"/>
        </w:r>
        <w:r w:rsidR="00111F03">
          <w:rPr>
            <w:webHidden/>
          </w:rPr>
          <w:t>9</w:t>
        </w:r>
        <w:r w:rsidR="00111F03">
          <w:rPr>
            <w:webHidden/>
          </w:rPr>
          <w:fldChar w:fldCharType="end"/>
        </w:r>
      </w:hyperlink>
    </w:p>
    <w:p w14:paraId="07A48B87" w14:textId="77777777" w:rsidR="00111F03" w:rsidRPr="00836014" w:rsidRDefault="008666C0">
      <w:pPr>
        <w:pStyle w:val="TOC3"/>
        <w:rPr>
          <w:rFonts w:ascii="Calibri" w:eastAsia="Times New Roman" w:hAnsi="Calibri"/>
          <w:sz w:val="22"/>
          <w:szCs w:val="22"/>
          <w:lang w:eastAsia="en-GB"/>
        </w:rPr>
      </w:pPr>
      <w:hyperlink w:anchor="_Toc97155694" w:history="1">
        <w:r w:rsidR="00111F03" w:rsidRPr="007E66F6">
          <w:rPr>
            <w:rStyle w:val="Hyperlink"/>
          </w:rPr>
          <w:t>5.2.1</w:t>
        </w:r>
        <w:r w:rsidR="00111F03" w:rsidRPr="00836014">
          <w:rPr>
            <w:rFonts w:ascii="Calibri" w:eastAsia="Times New Roman" w:hAnsi="Calibri"/>
            <w:sz w:val="22"/>
            <w:szCs w:val="22"/>
            <w:lang w:eastAsia="en-GB"/>
          </w:rPr>
          <w:tab/>
        </w:r>
        <w:r w:rsidR="00111F03" w:rsidRPr="007E66F6">
          <w:rPr>
            <w:rStyle w:val="Hyperlink"/>
          </w:rPr>
          <w:t>Description</w:t>
        </w:r>
        <w:r w:rsidR="00111F03">
          <w:rPr>
            <w:webHidden/>
          </w:rPr>
          <w:tab/>
        </w:r>
        <w:r w:rsidR="00111F03">
          <w:rPr>
            <w:webHidden/>
          </w:rPr>
          <w:fldChar w:fldCharType="begin" w:fldLock="1"/>
        </w:r>
        <w:r w:rsidR="00111F03">
          <w:rPr>
            <w:webHidden/>
          </w:rPr>
          <w:instrText xml:space="preserve"> PAGEREF _Toc97155694 \h </w:instrText>
        </w:r>
        <w:r w:rsidR="00111F03">
          <w:rPr>
            <w:webHidden/>
          </w:rPr>
        </w:r>
        <w:r w:rsidR="00111F03">
          <w:rPr>
            <w:webHidden/>
          </w:rPr>
          <w:fldChar w:fldCharType="separate"/>
        </w:r>
        <w:r w:rsidR="00111F03">
          <w:rPr>
            <w:webHidden/>
          </w:rPr>
          <w:t>9</w:t>
        </w:r>
        <w:r w:rsidR="00111F03">
          <w:rPr>
            <w:webHidden/>
          </w:rPr>
          <w:fldChar w:fldCharType="end"/>
        </w:r>
      </w:hyperlink>
    </w:p>
    <w:p w14:paraId="4E8978E8" w14:textId="77777777" w:rsidR="00111F03" w:rsidRPr="00836014" w:rsidRDefault="008666C0">
      <w:pPr>
        <w:pStyle w:val="TOC2"/>
        <w:rPr>
          <w:rFonts w:ascii="Calibri" w:eastAsia="Times New Roman" w:hAnsi="Calibri"/>
          <w:sz w:val="22"/>
          <w:szCs w:val="22"/>
          <w:lang w:eastAsia="en-GB"/>
        </w:rPr>
      </w:pPr>
      <w:hyperlink w:anchor="_Toc97155695" w:history="1">
        <w:r w:rsidR="00111F03" w:rsidRPr="007E66F6">
          <w:rPr>
            <w:rStyle w:val="Hyperlink"/>
            <w:lang w:eastAsia="ko-KR"/>
          </w:rPr>
          <w:t>5.X</w:t>
        </w:r>
        <w:r w:rsidR="00111F03" w:rsidRPr="00836014">
          <w:rPr>
            <w:rFonts w:ascii="Calibri" w:eastAsia="Times New Roman" w:hAnsi="Calibri"/>
            <w:sz w:val="22"/>
            <w:szCs w:val="22"/>
            <w:lang w:eastAsia="en-GB"/>
          </w:rPr>
          <w:tab/>
        </w:r>
        <w:r w:rsidR="00111F03" w:rsidRPr="007E66F6">
          <w:rPr>
            <w:rStyle w:val="Hyperlink"/>
            <w:lang w:eastAsia="ko-KR"/>
          </w:rPr>
          <w:t xml:space="preserve">Key Issue #X: </w:t>
        </w:r>
        <w:r w:rsidR="00111F03" w:rsidRPr="007E66F6">
          <w:rPr>
            <w:rStyle w:val="Hyperlink"/>
          </w:rPr>
          <w:t>&lt;</w:t>
        </w:r>
        <w:r w:rsidR="00111F03" w:rsidRPr="007E66F6">
          <w:rPr>
            <w:rStyle w:val="Hyperlink"/>
            <w:lang w:eastAsia="ko-KR"/>
          </w:rPr>
          <w:t>Key Issue</w:t>
        </w:r>
        <w:r w:rsidR="00111F03" w:rsidRPr="007E66F6">
          <w:rPr>
            <w:rStyle w:val="Hyperlink"/>
          </w:rPr>
          <w:t xml:space="preserve"> Title&gt;</w:t>
        </w:r>
        <w:r w:rsidR="00111F03">
          <w:rPr>
            <w:webHidden/>
          </w:rPr>
          <w:tab/>
        </w:r>
        <w:r w:rsidR="00111F03">
          <w:rPr>
            <w:webHidden/>
          </w:rPr>
          <w:fldChar w:fldCharType="begin" w:fldLock="1"/>
        </w:r>
        <w:r w:rsidR="00111F03">
          <w:rPr>
            <w:webHidden/>
          </w:rPr>
          <w:instrText xml:space="preserve"> PAGEREF _Toc97155695 \h </w:instrText>
        </w:r>
        <w:r w:rsidR="00111F03">
          <w:rPr>
            <w:webHidden/>
          </w:rPr>
        </w:r>
        <w:r w:rsidR="00111F03">
          <w:rPr>
            <w:webHidden/>
          </w:rPr>
          <w:fldChar w:fldCharType="separate"/>
        </w:r>
        <w:r w:rsidR="00111F03">
          <w:rPr>
            <w:webHidden/>
          </w:rPr>
          <w:t>9</w:t>
        </w:r>
        <w:r w:rsidR="00111F03">
          <w:rPr>
            <w:webHidden/>
          </w:rPr>
          <w:fldChar w:fldCharType="end"/>
        </w:r>
      </w:hyperlink>
    </w:p>
    <w:p w14:paraId="0AF04556" w14:textId="77777777" w:rsidR="00111F03" w:rsidRPr="00836014" w:rsidRDefault="008666C0">
      <w:pPr>
        <w:pStyle w:val="TOC3"/>
        <w:rPr>
          <w:rFonts w:ascii="Calibri" w:eastAsia="Times New Roman" w:hAnsi="Calibri"/>
          <w:sz w:val="22"/>
          <w:szCs w:val="22"/>
          <w:lang w:eastAsia="en-GB"/>
        </w:rPr>
      </w:pPr>
      <w:hyperlink w:anchor="_Toc97155696" w:history="1">
        <w:r w:rsidR="00111F03" w:rsidRPr="007E66F6">
          <w:rPr>
            <w:rStyle w:val="Hyperlink"/>
          </w:rPr>
          <w:t>5.X.1</w:t>
        </w:r>
        <w:r w:rsidR="00111F03" w:rsidRPr="00836014">
          <w:rPr>
            <w:rFonts w:ascii="Calibri" w:eastAsia="Times New Roman" w:hAnsi="Calibri"/>
            <w:sz w:val="22"/>
            <w:szCs w:val="22"/>
            <w:lang w:eastAsia="en-GB"/>
          </w:rPr>
          <w:tab/>
        </w:r>
        <w:r w:rsidR="00111F03" w:rsidRPr="007E66F6">
          <w:rPr>
            <w:rStyle w:val="Hyperlink"/>
          </w:rPr>
          <w:t>Description</w:t>
        </w:r>
        <w:r w:rsidR="00111F03">
          <w:rPr>
            <w:webHidden/>
          </w:rPr>
          <w:tab/>
        </w:r>
        <w:r w:rsidR="00111F03">
          <w:rPr>
            <w:webHidden/>
          </w:rPr>
          <w:fldChar w:fldCharType="begin" w:fldLock="1"/>
        </w:r>
        <w:r w:rsidR="00111F03">
          <w:rPr>
            <w:webHidden/>
          </w:rPr>
          <w:instrText xml:space="preserve"> PAGEREF _Toc97155696 \h </w:instrText>
        </w:r>
        <w:r w:rsidR="00111F03">
          <w:rPr>
            <w:webHidden/>
          </w:rPr>
        </w:r>
        <w:r w:rsidR="00111F03">
          <w:rPr>
            <w:webHidden/>
          </w:rPr>
          <w:fldChar w:fldCharType="separate"/>
        </w:r>
        <w:r w:rsidR="00111F03">
          <w:rPr>
            <w:webHidden/>
          </w:rPr>
          <w:t>9</w:t>
        </w:r>
        <w:r w:rsidR="00111F03">
          <w:rPr>
            <w:webHidden/>
          </w:rPr>
          <w:fldChar w:fldCharType="end"/>
        </w:r>
      </w:hyperlink>
    </w:p>
    <w:p w14:paraId="3EA09AAE" w14:textId="77777777" w:rsidR="00111F03" w:rsidRPr="00836014" w:rsidRDefault="008666C0">
      <w:pPr>
        <w:pStyle w:val="TOC1"/>
        <w:rPr>
          <w:rFonts w:ascii="Calibri" w:eastAsia="Times New Roman" w:hAnsi="Calibri"/>
          <w:szCs w:val="22"/>
          <w:lang w:eastAsia="en-GB"/>
        </w:rPr>
      </w:pPr>
      <w:hyperlink w:anchor="_Toc97155697" w:history="1">
        <w:r w:rsidR="00111F03" w:rsidRPr="007E66F6">
          <w:rPr>
            <w:rStyle w:val="Hyperlink"/>
          </w:rPr>
          <w:t>6</w:t>
        </w:r>
        <w:r w:rsidR="00111F03" w:rsidRPr="00836014">
          <w:rPr>
            <w:rFonts w:ascii="Calibri" w:eastAsia="Times New Roman" w:hAnsi="Calibri"/>
            <w:szCs w:val="22"/>
            <w:lang w:eastAsia="en-GB"/>
          </w:rPr>
          <w:tab/>
        </w:r>
        <w:r w:rsidR="00111F03" w:rsidRPr="007E66F6">
          <w:rPr>
            <w:rStyle w:val="Hyperlink"/>
          </w:rPr>
          <w:t>Solutions</w:t>
        </w:r>
        <w:r w:rsidR="00111F03">
          <w:rPr>
            <w:webHidden/>
          </w:rPr>
          <w:tab/>
        </w:r>
        <w:r w:rsidR="00111F03">
          <w:rPr>
            <w:webHidden/>
          </w:rPr>
          <w:fldChar w:fldCharType="begin" w:fldLock="1"/>
        </w:r>
        <w:r w:rsidR="00111F03">
          <w:rPr>
            <w:webHidden/>
          </w:rPr>
          <w:instrText xml:space="preserve"> PAGEREF _Toc97155697 \h </w:instrText>
        </w:r>
        <w:r w:rsidR="00111F03">
          <w:rPr>
            <w:webHidden/>
          </w:rPr>
        </w:r>
        <w:r w:rsidR="00111F03">
          <w:rPr>
            <w:webHidden/>
          </w:rPr>
          <w:fldChar w:fldCharType="separate"/>
        </w:r>
        <w:r w:rsidR="00111F03">
          <w:rPr>
            <w:webHidden/>
          </w:rPr>
          <w:t>9</w:t>
        </w:r>
        <w:r w:rsidR="00111F03">
          <w:rPr>
            <w:webHidden/>
          </w:rPr>
          <w:fldChar w:fldCharType="end"/>
        </w:r>
      </w:hyperlink>
    </w:p>
    <w:p w14:paraId="325AE605" w14:textId="77777777" w:rsidR="00111F03" w:rsidRPr="00836014" w:rsidRDefault="008666C0">
      <w:pPr>
        <w:pStyle w:val="TOC2"/>
        <w:rPr>
          <w:rFonts w:ascii="Calibri" w:eastAsia="Times New Roman" w:hAnsi="Calibri"/>
          <w:sz w:val="22"/>
          <w:szCs w:val="22"/>
          <w:lang w:eastAsia="en-GB"/>
        </w:rPr>
      </w:pPr>
      <w:hyperlink w:anchor="_Toc97155698" w:history="1">
        <w:r w:rsidR="00111F03" w:rsidRPr="007E66F6">
          <w:rPr>
            <w:rStyle w:val="Hyperlink"/>
            <w:lang w:eastAsia="zh-CN"/>
          </w:rPr>
          <w:t>6.0</w:t>
        </w:r>
        <w:r w:rsidR="00111F03" w:rsidRPr="00836014">
          <w:rPr>
            <w:rFonts w:ascii="Calibri" w:eastAsia="Times New Roman" w:hAnsi="Calibri"/>
            <w:sz w:val="22"/>
            <w:szCs w:val="22"/>
            <w:lang w:eastAsia="en-GB"/>
          </w:rPr>
          <w:tab/>
        </w:r>
        <w:r w:rsidR="00111F03" w:rsidRPr="007E66F6">
          <w:rPr>
            <w:rStyle w:val="Hyperlink"/>
            <w:lang w:eastAsia="zh-CN"/>
          </w:rPr>
          <w:t>Mapping of Solutions to Key Issues</w:t>
        </w:r>
        <w:r w:rsidR="00111F03">
          <w:rPr>
            <w:webHidden/>
          </w:rPr>
          <w:tab/>
        </w:r>
        <w:r w:rsidR="00111F03">
          <w:rPr>
            <w:webHidden/>
          </w:rPr>
          <w:fldChar w:fldCharType="begin" w:fldLock="1"/>
        </w:r>
        <w:r w:rsidR="00111F03">
          <w:rPr>
            <w:webHidden/>
          </w:rPr>
          <w:instrText xml:space="preserve"> PAGEREF _Toc97155698 \h </w:instrText>
        </w:r>
        <w:r w:rsidR="00111F03">
          <w:rPr>
            <w:webHidden/>
          </w:rPr>
        </w:r>
        <w:r w:rsidR="00111F03">
          <w:rPr>
            <w:webHidden/>
          </w:rPr>
          <w:fldChar w:fldCharType="separate"/>
        </w:r>
        <w:r w:rsidR="00111F03">
          <w:rPr>
            <w:webHidden/>
          </w:rPr>
          <w:t>9</w:t>
        </w:r>
        <w:r w:rsidR="00111F03">
          <w:rPr>
            <w:webHidden/>
          </w:rPr>
          <w:fldChar w:fldCharType="end"/>
        </w:r>
      </w:hyperlink>
    </w:p>
    <w:p w14:paraId="64371B5E" w14:textId="77777777" w:rsidR="00111F03" w:rsidRPr="00836014" w:rsidRDefault="008666C0">
      <w:pPr>
        <w:pStyle w:val="TOC2"/>
        <w:rPr>
          <w:rFonts w:ascii="Calibri" w:eastAsia="Times New Roman" w:hAnsi="Calibri"/>
          <w:sz w:val="22"/>
          <w:szCs w:val="22"/>
          <w:lang w:eastAsia="en-GB"/>
        </w:rPr>
      </w:pPr>
      <w:hyperlink w:anchor="_Toc97155699" w:history="1">
        <w:r w:rsidR="00111F03" w:rsidRPr="007E66F6">
          <w:rPr>
            <w:rStyle w:val="Hyperlink"/>
            <w:lang w:eastAsia="zh-CN"/>
          </w:rPr>
          <w:t>6.1</w:t>
        </w:r>
        <w:r w:rsidR="00111F03" w:rsidRPr="00836014">
          <w:rPr>
            <w:rFonts w:ascii="Calibri" w:eastAsia="Times New Roman" w:hAnsi="Calibri"/>
            <w:sz w:val="22"/>
            <w:szCs w:val="22"/>
            <w:lang w:eastAsia="en-GB"/>
          </w:rPr>
          <w:tab/>
        </w:r>
        <w:r w:rsidR="00111F03" w:rsidRPr="007E66F6">
          <w:rPr>
            <w:rStyle w:val="Hyperlink"/>
          </w:rPr>
          <w:t>Solution</w:t>
        </w:r>
        <w:r w:rsidR="00111F03" w:rsidRPr="007E66F6">
          <w:rPr>
            <w:rStyle w:val="Hyperlink"/>
            <w:lang w:eastAsia="zh-CN"/>
          </w:rPr>
          <w:t xml:space="preserve"> 1</w:t>
        </w:r>
        <w:r w:rsidR="00111F03" w:rsidRPr="007E66F6">
          <w:rPr>
            <w:rStyle w:val="Hyperlink"/>
          </w:rPr>
          <w:t>: N3GPP device behind 5G-RG</w:t>
        </w:r>
        <w:r w:rsidR="00111F03">
          <w:rPr>
            <w:webHidden/>
          </w:rPr>
          <w:tab/>
        </w:r>
        <w:r w:rsidR="00111F03">
          <w:rPr>
            <w:webHidden/>
          </w:rPr>
          <w:fldChar w:fldCharType="begin" w:fldLock="1"/>
        </w:r>
        <w:r w:rsidR="00111F03">
          <w:rPr>
            <w:webHidden/>
          </w:rPr>
          <w:instrText xml:space="preserve"> PAGEREF _Toc97155699 \h </w:instrText>
        </w:r>
        <w:r w:rsidR="00111F03">
          <w:rPr>
            <w:webHidden/>
          </w:rPr>
        </w:r>
        <w:r w:rsidR="00111F03">
          <w:rPr>
            <w:webHidden/>
          </w:rPr>
          <w:fldChar w:fldCharType="separate"/>
        </w:r>
        <w:r w:rsidR="00111F03">
          <w:rPr>
            <w:webHidden/>
          </w:rPr>
          <w:t>10</w:t>
        </w:r>
        <w:r w:rsidR="00111F03">
          <w:rPr>
            <w:webHidden/>
          </w:rPr>
          <w:fldChar w:fldCharType="end"/>
        </w:r>
      </w:hyperlink>
    </w:p>
    <w:p w14:paraId="3121BEEA" w14:textId="77777777" w:rsidR="00111F03" w:rsidRPr="00836014" w:rsidRDefault="008666C0">
      <w:pPr>
        <w:pStyle w:val="TOC3"/>
        <w:rPr>
          <w:rFonts w:ascii="Calibri" w:eastAsia="Times New Roman" w:hAnsi="Calibri"/>
          <w:sz w:val="22"/>
          <w:szCs w:val="22"/>
          <w:lang w:eastAsia="en-GB"/>
        </w:rPr>
      </w:pPr>
      <w:hyperlink w:anchor="_Toc97155700" w:history="1">
        <w:r w:rsidR="00111F03" w:rsidRPr="007E66F6">
          <w:rPr>
            <w:rStyle w:val="Hyperlink"/>
          </w:rPr>
          <w:t>6.1.1</w:t>
        </w:r>
        <w:r w:rsidR="00111F03" w:rsidRPr="00836014">
          <w:rPr>
            <w:rFonts w:ascii="Calibri" w:eastAsia="Times New Roman" w:hAnsi="Calibri"/>
            <w:sz w:val="22"/>
            <w:szCs w:val="22"/>
            <w:lang w:eastAsia="en-GB"/>
          </w:rPr>
          <w:tab/>
        </w:r>
        <w:r w:rsidR="00111F03" w:rsidRPr="007E66F6">
          <w:rPr>
            <w:rStyle w:val="Hyperlink"/>
          </w:rPr>
          <w:t>Description</w:t>
        </w:r>
        <w:r w:rsidR="00111F03">
          <w:rPr>
            <w:webHidden/>
          </w:rPr>
          <w:tab/>
        </w:r>
        <w:r w:rsidR="00111F03">
          <w:rPr>
            <w:webHidden/>
          </w:rPr>
          <w:fldChar w:fldCharType="begin" w:fldLock="1"/>
        </w:r>
        <w:r w:rsidR="00111F03">
          <w:rPr>
            <w:webHidden/>
          </w:rPr>
          <w:instrText xml:space="preserve"> PAGEREF _Toc97155700 \h </w:instrText>
        </w:r>
        <w:r w:rsidR="00111F03">
          <w:rPr>
            <w:webHidden/>
          </w:rPr>
        </w:r>
        <w:r w:rsidR="00111F03">
          <w:rPr>
            <w:webHidden/>
          </w:rPr>
          <w:fldChar w:fldCharType="separate"/>
        </w:r>
        <w:r w:rsidR="00111F03">
          <w:rPr>
            <w:webHidden/>
          </w:rPr>
          <w:t>10</w:t>
        </w:r>
        <w:r w:rsidR="00111F03">
          <w:rPr>
            <w:webHidden/>
          </w:rPr>
          <w:fldChar w:fldCharType="end"/>
        </w:r>
      </w:hyperlink>
    </w:p>
    <w:p w14:paraId="76A5E1B5" w14:textId="77777777" w:rsidR="00111F03" w:rsidRPr="00836014" w:rsidRDefault="008666C0">
      <w:pPr>
        <w:pStyle w:val="TOC4"/>
        <w:rPr>
          <w:rFonts w:ascii="Calibri" w:eastAsia="Times New Roman" w:hAnsi="Calibri"/>
          <w:sz w:val="22"/>
          <w:szCs w:val="22"/>
          <w:lang w:eastAsia="en-GB"/>
        </w:rPr>
      </w:pPr>
      <w:hyperlink w:anchor="_Toc97155701" w:history="1">
        <w:r w:rsidR="00111F03" w:rsidRPr="007E66F6">
          <w:rPr>
            <w:rStyle w:val="Hyperlink"/>
          </w:rPr>
          <w:t>6.1.1.1</w:t>
        </w:r>
        <w:r w:rsidR="00111F03" w:rsidRPr="00836014">
          <w:rPr>
            <w:rFonts w:ascii="Calibri" w:eastAsia="Times New Roman" w:hAnsi="Calibri"/>
            <w:sz w:val="22"/>
            <w:szCs w:val="22"/>
            <w:lang w:eastAsia="en-GB"/>
          </w:rPr>
          <w:tab/>
        </w:r>
        <w:r w:rsidR="00111F03" w:rsidRPr="007E66F6">
          <w:rPr>
            <w:rStyle w:val="Hyperlink"/>
          </w:rPr>
          <w:t>Overall architecture</w:t>
        </w:r>
        <w:r w:rsidR="00111F03">
          <w:rPr>
            <w:webHidden/>
          </w:rPr>
          <w:tab/>
        </w:r>
        <w:r w:rsidR="00111F03">
          <w:rPr>
            <w:webHidden/>
          </w:rPr>
          <w:fldChar w:fldCharType="begin" w:fldLock="1"/>
        </w:r>
        <w:r w:rsidR="00111F03">
          <w:rPr>
            <w:webHidden/>
          </w:rPr>
          <w:instrText xml:space="preserve"> PAGEREF _Toc97155701 \h </w:instrText>
        </w:r>
        <w:r w:rsidR="00111F03">
          <w:rPr>
            <w:webHidden/>
          </w:rPr>
        </w:r>
        <w:r w:rsidR="00111F03">
          <w:rPr>
            <w:webHidden/>
          </w:rPr>
          <w:fldChar w:fldCharType="separate"/>
        </w:r>
        <w:r w:rsidR="00111F03">
          <w:rPr>
            <w:webHidden/>
          </w:rPr>
          <w:t>10</w:t>
        </w:r>
        <w:r w:rsidR="00111F03">
          <w:rPr>
            <w:webHidden/>
          </w:rPr>
          <w:fldChar w:fldCharType="end"/>
        </w:r>
      </w:hyperlink>
    </w:p>
    <w:p w14:paraId="54D0E0A0" w14:textId="77777777" w:rsidR="00111F03" w:rsidRPr="00836014" w:rsidRDefault="008666C0">
      <w:pPr>
        <w:pStyle w:val="TOC4"/>
        <w:rPr>
          <w:rFonts w:ascii="Calibri" w:eastAsia="Times New Roman" w:hAnsi="Calibri"/>
          <w:sz w:val="22"/>
          <w:szCs w:val="22"/>
          <w:lang w:eastAsia="en-GB"/>
        </w:rPr>
      </w:pPr>
      <w:hyperlink w:anchor="_Toc97155702" w:history="1">
        <w:r w:rsidR="00111F03" w:rsidRPr="007E66F6">
          <w:rPr>
            <w:rStyle w:val="Hyperlink"/>
          </w:rPr>
          <w:t>6.1.1.2</w:t>
        </w:r>
        <w:r w:rsidR="00111F03" w:rsidRPr="00836014">
          <w:rPr>
            <w:rFonts w:ascii="Calibri" w:eastAsia="Times New Roman" w:hAnsi="Calibri"/>
            <w:sz w:val="22"/>
            <w:szCs w:val="22"/>
            <w:lang w:eastAsia="en-GB"/>
          </w:rPr>
          <w:tab/>
        </w:r>
        <w:r w:rsidR="00111F03" w:rsidRPr="007E66F6">
          <w:rPr>
            <w:rStyle w:val="Hyperlink"/>
          </w:rPr>
          <w:t>Support for differentiation of e.g. charging and QoS</w:t>
        </w:r>
        <w:r w:rsidR="00111F03">
          <w:rPr>
            <w:webHidden/>
          </w:rPr>
          <w:tab/>
        </w:r>
        <w:r w:rsidR="00111F03">
          <w:rPr>
            <w:webHidden/>
          </w:rPr>
          <w:fldChar w:fldCharType="begin" w:fldLock="1"/>
        </w:r>
        <w:r w:rsidR="00111F03">
          <w:rPr>
            <w:webHidden/>
          </w:rPr>
          <w:instrText xml:space="preserve"> PAGEREF _Toc97155702 \h </w:instrText>
        </w:r>
        <w:r w:rsidR="00111F03">
          <w:rPr>
            <w:webHidden/>
          </w:rPr>
        </w:r>
        <w:r w:rsidR="00111F03">
          <w:rPr>
            <w:webHidden/>
          </w:rPr>
          <w:fldChar w:fldCharType="separate"/>
        </w:r>
        <w:r w:rsidR="00111F03">
          <w:rPr>
            <w:webHidden/>
          </w:rPr>
          <w:t>11</w:t>
        </w:r>
        <w:r w:rsidR="00111F03">
          <w:rPr>
            <w:webHidden/>
          </w:rPr>
          <w:fldChar w:fldCharType="end"/>
        </w:r>
      </w:hyperlink>
    </w:p>
    <w:p w14:paraId="6C464E56" w14:textId="77777777" w:rsidR="00111F03" w:rsidRPr="00836014" w:rsidRDefault="008666C0">
      <w:pPr>
        <w:pStyle w:val="TOC3"/>
        <w:rPr>
          <w:rFonts w:ascii="Calibri" w:eastAsia="Times New Roman" w:hAnsi="Calibri"/>
          <w:sz w:val="22"/>
          <w:szCs w:val="22"/>
          <w:lang w:eastAsia="en-GB"/>
        </w:rPr>
      </w:pPr>
      <w:hyperlink w:anchor="_Toc97155703" w:history="1">
        <w:r w:rsidR="00111F03" w:rsidRPr="007E66F6">
          <w:rPr>
            <w:rStyle w:val="Hyperlink"/>
          </w:rPr>
          <w:t>6.1.2</w:t>
        </w:r>
        <w:r w:rsidR="00111F03" w:rsidRPr="00836014">
          <w:rPr>
            <w:rFonts w:ascii="Calibri" w:eastAsia="Times New Roman" w:hAnsi="Calibri"/>
            <w:sz w:val="22"/>
            <w:szCs w:val="22"/>
            <w:lang w:eastAsia="en-GB"/>
          </w:rPr>
          <w:tab/>
        </w:r>
        <w:r w:rsidR="00111F03" w:rsidRPr="007E66F6">
          <w:rPr>
            <w:rStyle w:val="Hyperlink"/>
          </w:rPr>
          <w:t>Procedures</w:t>
        </w:r>
        <w:r w:rsidR="00111F03">
          <w:rPr>
            <w:webHidden/>
          </w:rPr>
          <w:tab/>
        </w:r>
        <w:r w:rsidR="00111F03">
          <w:rPr>
            <w:webHidden/>
          </w:rPr>
          <w:fldChar w:fldCharType="begin" w:fldLock="1"/>
        </w:r>
        <w:r w:rsidR="00111F03">
          <w:rPr>
            <w:webHidden/>
          </w:rPr>
          <w:instrText xml:space="preserve"> PAGEREF _Toc97155703 \h </w:instrText>
        </w:r>
        <w:r w:rsidR="00111F03">
          <w:rPr>
            <w:webHidden/>
          </w:rPr>
        </w:r>
        <w:r w:rsidR="00111F03">
          <w:rPr>
            <w:webHidden/>
          </w:rPr>
          <w:fldChar w:fldCharType="separate"/>
        </w:r>
        <w:r w:rsidR="00111F03">
          <w:rPr>
            <w:webHidden/>
          </w:rPr>
          <w:t>11</w:t>
        </w:r>
        <w:r w:rsidR="00111F03">
          <w:rPr>
            <w:webHidden/>
          </w:rPr>
          <w:fldChar w:fldCharType="end"/>
        </w:r>
      </w:hyperlink>
    </w:p>
    <w:p w14:paraId="60382EE1" w14:textId="77777777" w:rsidR="00111F03" w:rsidRPr="00836014" w:rsidRDefault="008666C0">
      <w:pPr>
        <w:pStyle w:val="TOC3"/>
        <w:rPr>
          <w:rFonts w:ascii="Calibri" w:eastAsia="Times New Roman" w:hAnsi="Calibri"/>
          <w:sz w:val="22"/>
          <w:szCs w:val="22"/>
          <w:lang w:eastAsia="en-GB"/>
        </w:rPr>
      </w:pPr>
      <w:hyperlink w:anchor="_Toc97155704" w:history="1">
        <w:r w:rsidR="00111F03" w:rsidRPr="007E66F6">
          <w:rPr>
            <w:rStyle w:val="Hyperlink"/>
            <w:lang w:eastAsia="zh-CN"/>
          </w:rPr>
          <w:t>6.1.3</w:t>
        </w:r>
        <w:r w:rsidR="00111F03" w:rsidRPr="00836014">
          <w:rPr>
            <w:rFonts w:ascii="Calibri" w:eastAsia="Times New Roman" w:hAnsi="Calibri"/>
            <w:sz w:val="22"/>
            <w:szCs w:val="22"/>
            <w:lang w:eastAsia="en-GB"/>
          </w:rPr>
          <w:tab/>
        </w:r>
        <w:r w:rsidR="00111F03" w:rsidRPr="007E66F6">
          <w:rPr>
            <w:rStyle w:val="Hyperlink"/>
          </w:rPr>
          <w:t xml:space="preserve">Impacts on </w:t>
        </w:r>
        <w:r w:rsidR="00111F03" w:rsidRPr="007E66F6">
          <w:rPr>
            <w:rStyle w:val="Hyperlink"/>
            <w:lang w:eastAsia="zh-CN"/>
          </w:rPr>
          <w:t>E</w:t>
        </w:r>
        <w:r w:rsidR="00111F03" w:rsidRPr="007E66F6">
          <w:rPr>
            <w:rStyle w:val="Hyperlink"/>
          </w:rPr>
          <w:t xml:space="preserve">xisting </w:t>
        </w:r>
        <w:r w:rsidR="00111F03" w:rsidRPr="007E66F6">
          <w:rPr>
            <w:rStyle w:val="Hyperlink"/>
            <w:lang w:eastAsia="zh-CN"/>
          </w:rPr>
          <w:t>N</w:t>
        </w:r>
        <w:r w:rsidR="00111F03" w:rsidRPr="007E66F6">
          <w:rPr>
            <w:rStyle w:val="Hyperlink"/>
          </w:rPr>
          <w:t xml:space="preserve">odes and </w:t>
        </w:r>
        <w:r w:rsidR="00111F03" w:rsidRPr="007E66F6">
          <w:rPr>
            <w:rStyle w:val="Hyperlink"/>
            <w:lang w:eastAsia="zh-CN"/>
          </w:rPr>
          <w:t>F</w:t>
        </w:r>
        <w:r w:rsidR="00111F03" w:rsidRPr="007E66F6">
          <w:rPr>
            <w:rStyle w:val="Hyperlink"/>
          </w:rPr>
          <w:t>unctionality</w:t>
        </w:r>
        <w:r w:rsidR="00111F03">
          <w:rPr>
            <w:webHidden/>
          </w:rPr>
          <w:tab/>
        </w:r>
        <w:r w:rsidR="00111F03">
          <w:rPr>
            <w:webHidden/>
          </w:rPr>
          <w:fldChar w:fldCharType="begin" w:fldLock="1"/>
        </w:r>
        <w:r w:rsidR="00111F03">
          <w:rPr>
            <w:webHidden/>
          </w:rPr>
          <w:instrText xml:space="preserve"> PAGEREF _Toc97155704 \h </w:instrText>
        </w:r>
        <w:r w:rsidR="00111F03">
          <w:rPr>
            <w:webHidden/>
          </w:rPr>
        </w:r>
        <w:r w:rsidR="00111F03">
          <w:rPr>
            <w:webHidden/>
          </w:rPr>
          <w:fldChar w:fldCharType="separate"/>
        </w:r>
        <w:r w:rsidR="00111F03">
          <w:rPr>
            <w:webHidden/>
          </w:rPr>
          <w:t>11</w:t>
        </w:r>
        <w:r w:rsidR="00111F03">
          <w:rPr>
            <w:webHidden/>
          </w:rPr>
          <w:fldChar w:fldCharType="end"/>
        </w:r>
      </w:hyperlink>
    </w:p>
    <w:p w14:paraId="666B4E78" w14:textId="77777777" w:rsidR="00111F03" w:rsidRPr="00836014" w:rsidRDefault="008666C0">
      <w:pPr>
        <w:pStyle w:val="TOC2"/>
        <w:rPr>
          <w:rFonts w:ascii="Calibri" w:eastAsia="Times New Roman" w:hAnsi="Calibri"/>
          <w:sz w:val="22"/>
          <w:szCs w:val="22"/>
          <w:lang w:eastAsia="en-GB"/>
        </w:rPr>
      </w:pPr>
      <w:hyperlink w:anchor="_Toc97155705" w:history="1">
        <w:r w:rsidR="00111F03" w:rsidRPr="007E66F6">
          <w:rPr>
            <w:rStyle w:val="Hyperlink"/>
            <w:lang w:eastAsia="zh-CN"/>
          </w:rPr>
          <w:t>6.2</w:t>
        </w:r>
        <w:r w:rsidR="00111F03" w:rsidRPr="00836014">
          <w:rPr>
            <w:rFonts w:ascii="Calibri" w:eastAsia="Times New Roman" w:hAnsi="Calibri"/>
            <w:sz w:val="22"/>
            <w:szCs w:val="22"/>
            <w:lang w:eastAsia="en-GB"/>
          </w:rPr>
          <w:tab/>
        </w:r>
        <w:r w:rsidR="00111F03" w:rsidRPr="007E66F6">
          <w:rPr>
            <w:rStyle w:val="Hyperlink"/>
          </w:rPr>
          <w:t>Solution</w:t>
        </w:r>
        <w:r w:rsidR="00111F03" w:rsidRPr="007E66F6">
          <w:rPr>
            <w:rStyle w:val="Hyperlink"/>
            <w:lang w:eastAsia="zh-CN"/>
          </w:rPr>
          <w:t xml:space="preserve"> 2</w:t>
        </w:r>
        <w:r w:rsidR="00111F03" w:rsidRPr="007E66F6">
          <w:rPr>
            <w:rStyle w:val="Hyperlink"/>
          </w:rPr>
          <w:t>: UE behind 5G-RG and FN-RG</w:t>
        </w:r>
        <w:r w:rsidR="00111F03">
          <w:rPr>
            <w:webHidden/>
          </w:rPr>
          <w:tab/>
        </w:r>
        <w:r w:rsidR="00111F03">
          <w:rPr>
            <w:webHidden/>
          </w:rPr>
          <w:fldChar w:fldCharType="begin" w:fldLock="1"/>
        </w:r>
        <w:r w:rsidR="00111F03">
          <w:rPr>
            <w:webHidden/>
          </w:rPr>
          <w:instrText xml:space="preserve"> PAGEREF _Toc97155705 \h </w:instrText>
        </w:r>
        <w:r w:rsidR="00111F03">
          <w:rPr>
            <w:webHidden/>
          </w:rPr>
        </w:r>
        <w:r w:rsidR="00111F03">
          <w:rPr>
            <w:webHidden/>
          </w:rPr>
          <w:fldChar w:fldCharType="separate"/>
        </w:r>
        <w:r w:rsidR="00111F03">
          <w:rPr>
            <w:webHidden/>
          </w:rPr>
          <w:t>11</w:t>
        </w:r>
        <w:r w:rsidR="00111F03">
          <w:rPr>
            <w:webHidden/>
          </w:rPr>
          <w:fldChar w:fldCharType="end"/>
        </w:r>
      </w:hyperlink>
    </w:p>
    <w:p w14:paraId="3DAE3E8A" w14:textId="77777777" w:rsidR="00111F03" w:rsidRPr="00836014" w:rsidRDefault="008666C0">
      <w:pPr>
        <w:pStyle w:val="TOC3"/>
        <w:rPr>
          <w:rFonts w:ascii="Calibri" w:eastAsia="Times New Roman" w:hAnsi="Calibri"/>
          <w:sz w:val="22"/>
          <w:szCs w:val="22"/>
          <w:lang w:eastAsia="en-GB"/>
        </w:rPr>
      </w:pPr>
      <w:hyperlink w:anchor="_Toc97155706" w:history="1">
        <w:r w:rsidR="00111F03" w:rsidRPr="007E66F6">
          <w:rPr>
            <w:rStyle w:val="Hyperlink"/>
          </w:rPr>
          <w:t>6.2.1</w:t>
        </w:r>
        <w:r w:rsidR="00111F03" w:rsidRPr="00836014">
          <w:rPr>
            <w:rFonts w:ascii="Calibri" w:eastAsia="Times New Roman" w:hAnsi="Calibri"/>
            <w:sz w:val="22"/>
            <w:szCs w:val="22"/>
            <w:lang w:eastAsia="en-GB"/>
          </w:rPr>
          <w:tab/>
        </w:r>
        <w:r w:rsidR="00111F03" w:rsidRPr="007E66F6">
          <w:rPr>
            <w:rStyle w:val="Hyperlink"/>
          </w:rPr>
          <w:t>Description</w:t>
        </w:r>
        <w:r w:rsidR="00111F03">
          <w:rPr>
            <w:webHidden/>
          </w:rPr>
          <w:tab/>
        </w:r>
        <w:r w:rsidR="00111F03">
          <w:rPr>
            <w:webHidden/>
          </w:rPr>
          <w:fldChar w:fldCharType="begin" w:fldLock="1"/>
        </w:r>
        <w:r w:rsidR="00111F03">
          <w:rPr>
            <w:webHidden/>
          </w:rPr>
          <w:instrText xml:space="preserve"> PAGEREF _Toc97155706 \h </w:instrText>
        </w:r>
        <w:r w:rsidR="00111F03">
          <w:rPr>
            <w:webHidden/>
          </w:rPr>
        </w:r>
        <w:r w:rsidR="00111F03">
          <w:rPr>
            <w:webHidden/>
          </w:rPr>
          <w:fldChar w:fldCharType="separate"/>
        </w:r>
        <w:r w:rsidR="00111F03">
          <w:rPr>
            <w:webHidden/>
          </w:rPr>
          <w:t>11</w:t>
        </w:r>
        <w:r w:rsidR="00111F03">
          <w:rPr>
            <w:webHidden/>
          </w:rPr>
          <w:fldChar w:fldCharType="end"/>
        </w:r>
      </w:hyperlink>
    </w:p>
    <w:p w14:paraId="60A21204" w14:textId="77777777" w:rsidR="00111F03" w:rsidRPr="00836014" w:rsidRDefault="008666C0">
      <w:pPr>
        <w:pStyle w:val="TOC4"/>
        <w:rPr>
          <w:rFonts w:ascii="Calibri" w:eastAsia="Times New Roman" w:hAnsi="Calibri"/>
          <w:sz w:val="22"/>
          <w:szCs w:val="22"/>
          <w:lang w:eastAsia="en-GB"/>
        </w:rPr>
      </w:pPr>
      <w:hyperlink w:anchor="_Toc97155707" w:history="1">
        <w:r w:rsidR="00111F03" w:rsidRPr="007E66F6">
          <w:rPr>
            <w:rStyle w:val="Hyperlink"/>
          </w:rPr>
          <w:t>6.2.1.1</w:t>
        </w:r>
        <w:r w:rsidR="00111F03" w:rsidRPr="00836014">
          <w:rPr>
            <w:rFonts w:ascii="Calibri" w:eastAsia="Times New Roman" w:hAnsi="Calibri"/>
            <w:sz w:val="22"/>
            <w:szCs w:val="22"/>
            <w:lang w:eastAsia="en-GB"/>
          </w:rPr>
          <w:tab/>
        </w:r>
        <w:r w:rsidR="00111F03" w:rsidRPr="007E66F6">
          <w:rPr>
            <w:rStyle w:val="Hyperlink"/>
          </w:rPr>
          <w:t>Overall architecture</w:t>
        </w:r>
        <w:r w:rsidR="00111F03">
          <w:rPr>
            <w:webHidden/>
          </w:rPr>
          <w:tab/>
        </w:r>
        <w:r w:rsidR="00111F03">
          <w:rPr>
            <w:webHidden/>
          </w:rPr>
          <w:fldChar w:fldCharType="begin" w:fldLock="1"/>
        </w:r>
        <w:r w:rsidR="00111F03">
          <w:rPr>
            <w:webHidden/>
          </w:rPr>
          <w:instrText xml:space="preserve"> PAGEREF _Toc97155707 \h </w:instrText>
        </w:r>
        <w:r w:rsidR="00111F03">
          <w:rPr>
            <w:webHidden/>
          </w:rPr>
        </w:r>
        <w:r w:rsidR="00111F03">
          <w:rPr>
            <w:webHidden/>
          </w:rPr>
          <w:fldChar w:fldCharType="separate"/>
        </w:r>
        <w:r w:rsidR="00111F03">
          <w:rPr>
            <w:webHidden/>
          </w:rPr>
          <w:t>11</w:t>
        </w:r>
        <w:r w:rsidR="00111F03">
          <w:rPr>
            <w:webHidden/>
          </w:rPr>
          <w:fldChar w:fldCharType="end"/>
        </w:r>
      </w:hyperlink>
    </w:p>
    <w:p w14:paraId="449A1425" w14:textId="77777777" w:rsidR="00111F03" w:rsidRPr="00836014" w:rsidRDefault="008666C0">
      <w:pPr>
        <w:pStyle w:val="TOC4"/>
        <w:rPr>
          <w:rFonts w:ascii="Calibri" w:eastAsia="Times New Roman" w:hAnsi="Calibri"/>
          <w:sz w:val="22"/>
          <w:szCs w:val="22"/>
          <w:lang w:eastAsia="en-GB"/>
        </w:rPr>
      </w:pPr>
      <w:hyperlink w:anchor="_Toc97155708" w:history="1">
        <w:r w:rsidR="00111F03" w:rsidRPr="007E66F6">
          <w:rPr>
            <w:rStyle w:val="Hyperlink"/>
          </w:rPr>
          <w:t>6.2.1.2</w:t>
        </w:r>
        <w:r w:rsidR="00111F03" w:rsidRPr="00836014">
          <w:rPr>
            <w:rFonts w:ascii="Calibri" w:eastAsia="Times New Roman" w:hAnsi="Calibri"/>
            <w:sz w:val="22"/>
            <w:szCs w:val="22"/>
            <w:lang w:eastAsia="en-GB"/>
          </w:rPr>
          <w:tab/>
        </w:r>
        <w:r w:rsidR="00111F03" w:rsidRPr="007E66F6">
          <w:rPr>
            <w:rStyle w:val="Hyperlink"/>
          </w:rPr>
          <w:t>Support for differentiated charging and QoS</w:t>
        </w:r>
        <w:r w:rsidR="00111F03">
          <w:rPr>
            <w:webHidden/>
          </w:rPr>
          <w:tab/>
        </w:r>
        <w:r w:rsidR="00111F03">
          <w:rPr>
            <w:webHidden/>
          </w:rPr>
          <w:fldChar w:fldCharType="begin" w:fldLock="1"/>
        </w:r>
        <w:r w:rsidR="00111F03">
          <w:rPr>
            <w:webHidden/>
          </w:rPr>
          <w:instrText xml:space="preserve"> PAGEREF _Toc97155708 \h </w:instrText>
        </w:r>
        <w:r w:rsidR="00111F03">
          <w:rPr>
            <w:webHidden/>
          </w:rPr>
        </w:r>
        <w:r w:rsidR="00111F03">
          <w:rPr>
            <w:webHidden/>
          </w:rPr>
          <w:fldChar w:fldCharType="separate"/>
        </w:r>
        <w:r w:rsidR="00111F03">
          <w:rPr>
            <w:webHidden/>
          </w:rPr>
          <w:t>13</w:t>
        </w:r>
        <w:r w:rsidR="00111F03">
          <w:rPr>
            <w:webHidden/>
          </w:rPr>
          <w:fldChar w:fldCharType="end"/>
        </w:r>
      </w:hyperlink>
    </w:p>
    <w:p w14:paraId="6603B079" w14:textId="77777777" w:rsidR="00111F03" w:rsidRPr="00836014" w:rsidRDefault="008666C0">
      <w:pPr>
        <w:pStyle w:val="TOC3"/>
        <w:rPr>
          <w:rFonts w:ascii="Calibri" w:eastAsia="Times New Roman" w:hAnsi="Calibri"/>
          <w:sz w:val="22"/>
          <w:szCs w:val="22"/>
          <w:lang w:eastAsia="en-GB"/>
        </w:rPr>
      </w:pPr>
      <w:hyperlink w:anchor="_Toc97155709" w:history="1">
        <w:r w:rsidR="00111F03" w:rsidRPr="007E66F6">
          <w:rPr>
            <w:rStyle w:val="Hyperlink"/>
          </w:rPr>
          <w:t>6.2.2</w:t>
        </w:r>
        <w:r w:rsidR="00111F03" w:rsidRPr="00836014">
          <w:rPr>
            <w:rFonts w:ascii="Calibri" w:eastAsia="Times New Roman" w:hAnsi="Calibri"/>
            <w:sz w:val="22"/>
            <w:szCs w:val="22"/>
            <w:lang w:eastAsia="en-GB"/>
          </w:rPr>
          <w:tab/>
        </w:r>
        <w:r w:rsidR="00111F03" w:rsidRPr="007E66F6">
          <w:rPr>
            <w:rStyle w:val="Hyperlink"/>
          </w:rPr>
          <w:t>Procedures</w:t>
        </w:r>
        <w:r w:rsidR="00111F03">
          <w:rPr>
            <w:webHidden/>
          </w:rPr>
          <w:tab/>
        </w:r>
        <w:r w:rsidR="00111F03">
          <w:rPr>
            <w:webHidden/>
          </w:rPr>
          <w:fldChar w:fldCharType="begin" w:fldLock="1"/>
        </w:r>
        <w:r w:rsidR="00111F03">
          <w:rPr>
            <w:webHidden/>
          </w:rPr>
          <w:instrText xml:space="preserve"> PAGEREF _Toc97155709 \h </w:instrText>
        </w:r>
        <w:r w:rsidR="00111F03">
          <w:rPr>
            <w:webHidden/>
          </w:rPr>
        </w:r>
        <w:r w:rsidR="00111F03">
          <w:rPr>
            <w:webHidden/>
          </w:rPr>
          <w:fldChar w:fldCharType="separate"/>
        </w:r>
        <w:r w:rsidR="00111F03">
          <w:rPr>
            <w:webHidden/>
          </w:rPr>
          <w:t>13</w:t>
        </w:r>
        <w:r w:rsidR="00111F03">
          <w:rPr>
            <w:webHidden/>
          </w:rPr>
          <w:fldChar w:fldCharType="end"/>
        </w:r>
      </w:hyperlink>
    </w:p>
    <w:p w14:paraId="3695F46A" w14:textId="77777777" w:rsidR="00111F03" w:rsidRPr="00836014" w:rsidRDefault="008666C0">
      <w:pPr>
        <w:pStyle w:val="TOC3"/>
        <w:rPr>
          <w:rFonts w:ascii="Calibri" w:eastAsia="Times New Roman" w:hAnsi="Calibri"/>
          <w:sz w:val="22"/>
          <w:szCs w:val="22"/>
          <w:lang w:eastAsia="en-GB"/>
        </w:rPr>
      </w:pPr>
      <w:hyperlink w:anchor="_Toc97155710" w:history="1">
        <w:r w:rsidR="00111F03" w:rsidRPr="007E66F6">
          <w:rPr>
            <w:rStyle w:val="Hyperlink"/>
            <w:lang w:eastAsia="zh-CN"/>
          </w:rPr>
          <w:t>6.2.3</w:t>
        </w:r>
        <w:r w:rsidR="00111F03" w:rsidRPr="00836014">
          <w:rPr>
            <w:rFonts w:ascii="Calibri" w:eastAsia="Times New Roman" w:hAnsi="Calibri"/>
            <w:sz w:val="22"/>
            <w:szCs w:val="22"/>
            <w:lang w:eastAsia="en-GB"/>
          </w:rPr>
          <w:tab/>
        </w:r>
        <w:r w:rsidR="00111F03" w:rsidRPr="007E66F6">
          <w:rPr>
            <w:rStyle w:val="Hyperlink"/>
          </w:rPr>
          <w:t xml:space="preserve">Impacts on </w:t>
        </w:r>
        <w:r w:rsidR="00111F03" w:rsidRPr="007E66F6">
          <w:rPr>
            <w:rStyle w:val="Hyperlink"/>
            <w:lang w:eastAsia="zh-CN"/>
          </w:rPr>
          <w:t>E</w:t>
        </w:r>
        <w:r w:rsidR="00111F03" w:rsidRPr="007E66F6">
          <w:rPr>
            <w:rStyle w:val="Hyperlink"/>
          </w:rPr>
          <w:t xml:space="preserve">xisting </w:t>
        </w:r>
        <w:r w:rsidR="00111F03" w:rsidRPr="007E66F6">
          <w:rPr>
            <w:rStyle w:val="Hyperlink"/>
            <w:lang w:eastAsia="zh-CN"/>
          </w:rPr>
          <w:t>N</w:t>
        </w:r>
        <w:r w:rsidR="00111F03" w:rsidRPr="007E66F6">
          <w:rPr>
            <w:rStyle w:val="Hyperlink"/>
          </w:rPr>
          <w:t xml:space="preserve">odes and </w:t>
        </w:r>
        <w:r w:rsidR="00111F03" w:rsidRPr="007E66F6">
          <w:rPr>
            <w:rStyle w:val="Hyperlink"/>
            <w:lang w:eastAsia="zh-CN"/>
          </w:rPr>
          <w:t>F</w:t>
        </w:r>
        <w:r w:rsidR="00111F03" w:rsidRPr="007E66F6">
          <w:rPr>
            <w:rStyle w:val="Hyperlink"/>
          </w:rPr>
          <w:t>unctionality</w:t>
        </w:r>
        <w:r w:rsidR="00111F03">
          <w:rPr>
            <w:webHidden/>
          </w:rPr>
          <w:tab/>
        </w:r>
        <w:r w:rsidR="00111F03">
          <w:rPr>
            <w:webHidden/>
          </w:rPr>
          <w:fldChar w:fldCharType="begin" w:fldLock="1"/>
        </w:r>
        <w:r w:rsidR="00111F03">
          <w:rPr>
            <w:webHidden/>
          </w:rPr>
          <w:instrText xml:space="preserve"> PAGEREF _Toc97155710 \h </w:instrText>
        </w:r>
        <w:r w:rsidR="00111F03">
          <w:rPr>
            <w:webHidden/>
          </w:rPr>
        </w:r>
        <w:r w:rsidR="00111F03">
          <w:rPr>
            <w:webHidden/>
          </w:rPr>
          <w:fldChar w:fldCharType="separate"/>
        </w:r>
        <w:r w:rsidR="00111F03">
          <w:rPr>
            <w:webHidden/>
          </w:rPr>
          <w:t>14</w:t>
        </w:r>
        <w:r w:rsidR="00111F03">
          <w:rPr>
            <w:webHidden/>
          </w:rPr>
          <w:fldChar w:fldCharType="end"/>
        </w:r>
      </w:hyperlink>
    </w:p>
    <w:p w14:paraId="31CE53E9" w14:textId="77777777" w:rsidR="00111F03" w:rsidRPr="00836014" w:rsidRDefault="008666C0">
      <w:pPr>
        <w:pStyle w:val="TOC2"/>
        <w:rPr>
          <w:rFonts w:ascii="Calibri" w:eastAsia="Times New Roman" w:hAnsi="Calibri"/>
          <w:sz w:val="22"/>
          <w:szCs w:val="22"/>
          <w:lang w:eastAsia="en-GB"/>
        </w:rPr>
      </w:pPr>
      <w:hyperlink w:anchor="_Toc97155711" w:history="1">
        <w:r w:rsidR="00111F03" w:rsidRPr="007E66F6">
          <w:rPr>
            <w:rStyle w:val="Hyperlink"/>
            <w:lang w:eastAsia="zh-CN"/>
          </w:rPr>
          <w:t>6.3</w:t>
        </w:r>
        <w:r w:rsidR="00111F03" w:rsidRPr="00836014">
          <w:rPr>
            <w:rFonts w:ascii="Calibri" w:eastAsia="Times New Roman" w:hAnsi="Calibri"/>
            <w:sz w:val="22"/>
            <w:szCs w:val="22"/>
            <w:lang w:eastAsia="en-GB"/>
          </w:rPr>
          <w:tab/>
        </w:r>
        <w:r w:rsidR="00111F03" w:rsidRPr="007E66F6">
          <w:rPr>
            <w:rStyle w:val="Hyperlink"/>
          </w:rPr>
          <w:t>Solution</w:t>
        </w:r>
        <w:r w:rsidR="00111F03" w:rsidRPr="007E66F6">
          <w:rPr>
            <w:rStyle w:val="Hyperlink"/>
            <w:lang w:eastAsia="zh-CN"/>
          </w:rPr>
          <w:t xml:space="preserve"> 3</w:t>
        </w:r>
        <w:r w:rsidR="00111F03" w:rsidRPr="007E66F6">
          <w:rPr>
            <w:rStyle w:val="Hyperlink"/>
          </w:rPr>
          <w:t>: Differentiated QoS for N5CW devices behind 5G-RG</w:t>
        </w:r>
        <w:r w:rsidR="00111F03">
          <w:rPr>
            <w:webHidden/>
          </w:rPr>
          <w:tab/>
        </w:r>
        <w:r w:rsidR="00111F03">
          <w:rPr>
            <w:webHidden/>
          </w:rPr>
          <w:fldChar w:fldCharType="begin" w:fldLock="1"/>
        </w:r>
        <w:r w:rsidR="00111F03">
          <w:rPr>
            <w:webHidden/>
          </w:rPr>
          <w:instrText xml:space="preserve"> PAGEREF _Toc97155711 \h </w:instrText>
        </w:r>
        <w:r w:rsidR="00111F03">
          <w:rPr>
            <w:webHidden/>
          </w:rPr>
        </w:r>
        <w:r w:rsidR="00111F03">
          <w:rPr>
            <w:webHidden/>
          </w:rPr>
          <w:fldChar w:fldCharType="separate"/>
        </w:r>
        <w:r w:rsidR="00111F03">
          <w:rPr>
            <w:webHidden/>
          </w:rPr>
          <w:t>14</w:t>
        </w:r>
        <w:r w:rsidR="00111F03">
          <w:rPr>
            <w:webHidden/>
          </w:rPr>
          <w:fldChar w:fldCharType="end"/>
        </w:r>
      </w:hyperlink>
    </w:p>
    <w:p w14:paraId="5375DD79" w14:textId="77777777" w:rsidR="00111F03" w:rsidRPr="00836014" w:rsidRDefault="008666C0">
      <w:pPr>
        <w:pStyle w:val="TOC3"/>
        <w:rPr>
          <w:rFonts w:ascii="Calibri" w:eastAsia="Times New Roman" w:hAnsi="Calibri"/>
          <w:sz w:val="22"/>
          <w:szCs w:val="22"/>
          <w:lang w:eastAsia="en-GB"/>
        </w:rPr>
      </w:pPr>
      <w:hyperlink w:anchor="_Toc97155712" w:history="1">
        <w:r w:rsidR="00111F03" w:rsidRPr="007E66F6">
          <w:rPr>
            <w:rStyle w:val="Hyperlink"/>
          </w:rPr>
          <w:t>6.3.1</w:t>
        </w:r>
        <w:r w:rsidR="00111F03" w:rsidRPr="00836014">
          <w:rPr>
            <w:rFonts w:ascii="Calibri" w:eastAsia="Times New Roman" w:hAnsi="Calibri"/>
            <w:sz w:val="22"/>
            <w:szCs w:val="22"/>
            <w:lang w:eastAsia="en-GB"/>
          </w:rPr>
          <w:tab/>
        </w:r>
        <w:r w:rsidR="00111F03" w:rsidRPr="007E66F6">
          <w:rPr>
            <w:rStyle w:val="Hyperlink"/>
          </w:rPr>
          <w:t>Description</w:t>
        </w:r>
        <w:r w:rsidR="00111F03">
          <w:rPr>
            <w:webHidden/>
          </w:rPr>
          <w:tab/>
        </w:r>
        <w:r w:rsidR="00111F03">
          <w:rPr>
            <w:webHidden/>
          </w:rPr>
          <w:fldChar w:fldCharType="begin" w:fldLock="1"/>
        </w:r>
        <w:r w:rsidR="00111F03">
          <w:rPr>
            <w:webHidden/>
          </w:rPr>
          <w:instrText xml:space="preserve"> PAGEREF _Toc97155712 \h </w:instrText>
        </w:r>
        <w:r w:rsidR="00111F03">
          <w:rPr>
            <w:webHidden/>
          </w:rPr>
        </w:r>
        <w:r w:rsidR="00111F03">
          <w:rPr>
            <w:webHidden/>
          </w:rPr>
          <w:fldChar w:fldCharType="separate"/>
        </w:r>
        <w:r w:rsidR="00111F03">
          <w:rPr>
            <w:webHidden/>
          </w:rPr>
          <w:t>14</w:t>
        </w:r>
        <w:r w:rsidR="00111F03">
          <w:rPr>
            <w:webHidden/>
          </w:rPr>
          <w:fldChar w:fldCharType="end"/>
        </w:r>
      </w:hyperlink>
    </w:p>
    <w:p w14:paraId="6BBE3DE6" w14:textId="77777777" w:rsidR="00111F03" w:rsidRPr="00836014" w:rsidRDefault="008666C0">
      <w:pPr>
        <w:pStyle w:val="TOC3"/>
        <w:rPr>
          <w:rFonts w:ascii="Calibri" w:eastAsia="Times New Roman" w:hAnsi="Calibri"/>
          <w:sz w:val="22"/>
          <w:szCs w:val="22"/>
          <w:lang w:eastAsia="en-GB"/>
        </w:rPr>
      </w:pPr>
      <w:hyperlink w:anchor="_Toc97155713" w:history="1">
        <w:r w:rsidR="00111F03" w:rsidRPr="007E66F6">
          <w:rPr>
            <w:rStyle w:val="Hyperlink"/>
          </w:rPr>
          <w:t>6.3.2</w:t>
        </w:r>
        <w:r w:rsidR="00111F03" w:rsidRPr="00836014">
          <w:rPr>
            <w:rFonts w:ascii="Calibri" w:eastAsia="Times New Roman" w:hAnsi="Calibri"/>
            <w:sz w:val="22"/>
            <w:szCs w:val="22"/>
            <w:lang w:eastAsia="en-GB"/>
          </w:rPr>
          <w:tab/>
        </w:r>
        <w:r w:rsidR="00111F03" w:rsidRPr="007E66F6">
          <w:rPr>
            <w:rStyle w:val="Hyperlink"/>
          </w:rPr>
          <w:t>Procedures</w:t>
        </w:r>
        <w:r w:rsidR="00111F03">
          <w:rPr>
            <w:webHidden/>
          </w:rPr>
          <w:tab/>
        </w:r>
        <w:r w:rsidR="00111F03">
          <w:rPr>
            <w:webHidden/>
          </w:rPr>
          <w:fldChar w:fldCharType="begin" w:fldLock="1"/>
        </w:r>
        <w:r w:rsidR="00111F03">
          <w:rPr>
            <w:webHidden/>
          </w:rPr>
          <w:instrText xml:space="preserve"> PAGEREF _Toc97155713 \h </w:instrText>
        </w:r>
        <w:r w:rsidR="00111F03">
          <w:rPr>
            <w:webHidden/>
          </w:rPr>
        </w:r>
        <w:r w:rsidR="00111F03">
          <w:rPr>
            <w:webHidden/>
          </w:rPr>
          <w:fldChar w:fldCharType="separate"/>
        </w:r>
        <w:r w:rsidR="00111F03">
          <w:rPr>
            <w:webHidden/>
          </w:rPr>
          <w:t>15</w:t>
        </w:r>
        <w:r w:rsidR="00111F03">
          <w:rPr>
            <w:webHidden/>
          </w:rPr>
          <w:fldChar w:fldCharType="end"/>
        </w:r>
      </w:hyperlink>
    </w:p>
    <w:p w14:paraId="7C59A3AD" w14:textId="77777777" w:rsidR="00111F03" w:rsidRPr="00836014" w:rsidRDefault="008666C0">
      <w:pPr>
        <w:pStyle w:val="TOC3"/>
        <w:rPr>
          <w:rFonts w:ascii="Calibri" w:eastAsia="Times New Roman" w:hAnsi="Calibri"/>
          <w:sz w:val="22"/>
          <w:szCs w:val="22"/>
          <w:lang w:eastAsia="en-GB"/>
        </w:rPr>
      </w:pPr>
      <w:hyperlink w:anchor="_Toc97155714" w:history="1">
        <w:r w:rsidR="00111F03" w:rsidRPr="007E66F6">
          <w:rPr>
            <w:rStyle w:val="Hyperlink"/>
            <w:lang w:eastAsia="zh-CN"/>
          </w:rPr>
          <w:t>6.3.3</w:t>
        </w:r>
        <w:r w:rsidR="00111F03" w:rsidRPr="00836014">
          <w:rPr>
            <w:rFonts w:ascii="Calibri" w:eastAsia="Times New Roman" w:hAnsi="Calibri"/>
            <w:sz w:val="22"/>
            <w:szCs w:val="22"/>
            <w:lang w:eastAsia="en-GB"/>
          </w:rPr>
          <w:tab/>
        </w:r>
        <w:r w:rsidR="00111F03" w:rsidRPr="007E66F6">
          <w:rPr>
            <w:rStyle w:val="Hyperlink"/>
          </w:rPr>
          <w:t xml:space="preserve">Impacts on </w:t>
        </w:r>
        <w:r w:rsidR="00111F03" w:rsidRPr="007E66F6">
          <w:rPr>
            <w:rStyle w:val="Hyperlink"/>
            <w:lang w:eastAsia="zh-CN"/>
          </w:rPr>
          <w:t>E</w:t>
        </w:r>
        <w:r w:rsidR="00111F03" w:rsidRPr="007E66F6">
          <w:rPr>
            <w:rStyle w:val="Hyperlink"/>
          </w:rPr>
          <w:t xml:space="preserve">xisting </w:t>
        </w:r>
        <w:r w:rsidR="00111F03" w:rsidRPr="007E66F6">
          <w:rPr>
            <w:rStyle w:val="Hyperlink"/>
            <w:lang w:eastAsia="zh-CN"/>
          </w:rPr>
          <w:t>N</w:t>
        </w:r>
        <w:r w:rsidR="00111F03" w:rsidRPr="007E66F6">
          <w:rPr>
            <w:rStyle w:val="Hyperlink"/>
          </w:rPr>
          <w:t xml:space="preserve">odes and </w:t>
        </w:r>
        <w:r w:rsidR="00111F03" w:rsidRPr="007E66F6">
          <w:rPr>
            <w:rStyle w:val="Hyperlink"/>
            <w:lang w:eastAsia="zh-CN"/>
          </w:rPr>
          <w:t>F</w:t>
        </w:r>
        <w:r w:rsidR="00111F03" w:rsidRPr="007E66F6">
          <w:rPr>
            <w:rStyle w:val="Hyperlink"/>
          </w:rPr>
          <w:t>unctionality</w:t>
        </w:r>
        <w:r w:rsidR="00111F03">
          <w:rPr>
            <w:webHidden/>
          </w:rPr>
          <w:tab/>
        </w:r>
        <w:r w:rsidR="00111F03">
          <w:rPr>
            <w:webHidden/>
          </w:rPr>
          <w:fldChar w:fldCharType="begin" w:fldLock="1"/>
        </w:r>
        <w:r w:rsidR="00111F03">
          <w:rPr>
            <w:webHidden/>
          </w:rPr>
          <w:instrText xml:space="preserve"> PAGEREF _Toc97155714 \h </w:instrText>
        </w:r>
        <w:r w:rsidR="00111F03">
          <w:rPr>
            <w:webHidden/>
          </w:rPr>
        </w:r>
        <w:r w:rsidR="00111F03">
          <w:rPr>
            <w:webHidden/>
          </w:rPr>
          <w:fldChar w:fldCharType="separate"/>
        </w:r>
        <w:r w:rsidR="00111F03">
          <w:rPr>
            <w:webHidden/>
          </w:rPr>
          <w:t>15</w:t>
        </w:r>
        <w:r w:rsidR="00111F03">
          <w:rPr>
            <w:webHidden/>
          </w:rPr>
          <w:fldChar w:fldCharType="end"/>
        </w:r>
      </w:hyperlink>
    </w:p>
    <w:p w14:paraId="15E91F42" w14:textId="77777777" w:rsidR="00111F03" w:rsidRPr="00836014" w:rsidRDefault="008666C0">
      <w:pPr>
        <w:pStyle w:val="TOC2"/>
        <w:rPr>
          <w:rFonts w:ascii="Calibri" w:eastAsia="Times New Roman" w:hAnsi="Calibri"/>
          <w:sz w:val="22"/>
          <w:szCs w:val="22"/>
          <w:lang w:eastAsia="en-GB"/>
        </w:rPr>
      </w:pPr>
      <w:hyperlink w:anchor="_Toc97155715" w:history="1">
        <w:r w:rsidR="00111F03" w:rsidRPr="007E66F6">
          <w:rPr>
            <w:rStyle w:val="Hyperlink"/>
            <w:lang w:eastAsia="zh-CN"/>
          </w:rPr>
          <w:t>6.4</w:t>
        </w:r>
        <w:r w:rsidR="00111F03" w:rsidRPr="00836014">
          <w:rPr>
            <w:rFonts w:ascii="Calibri" w:eastAsia="Times New Roman" w:hAnsi="Calibri"/>
            <w:sz w:val="22"/>
            <w:szCs w:val="22"/>
            <w:lang w:eastAsia="en-GB"/>
          </w:rPr>
          <w:tab/>
        </w:r>
        <w:r w:rsidR="00111F03" w:rsidRPr="007E66F6">
          <w:rPr>
            <w:rStyle w:val="Hyperlink"/>
          </w:rPr>
          <w:t>Solution</w:t>
        </w:r>
        <w:r w:rsidR="00111F03" w:rsidRPr="007E66F6">
          <w:rPr>
            <w:rStyle w:val="Hyperlink"/>
            <w:lang w:eastAsia="zh-CN"/>
          </w:rPr>
          <w:t xml:space="preserve"> 4</w:t>
        </w:r>
        <w:r w:rsidR="00111F03" w:rsidRPr="007E66F6">
          <w:rPr>
            <w:rStyle w:val="Hyperlink"/>
          </w:rPr>
          <w:t>: Solution of providing differentiated service for Non-3GPP devices connected behind a 5G-RG</w:t>
        </w:r>
        <w:r w:rsidR="00111F03">
          <w:rPr>
            <w:webHidden/>
          </w:rPr>
          <w:tab/>
        </w:r>
        <w:r w:rsidR="00111F03">
          <w:rPr>
            <w:webHidden/>
          </w:rPr>
          <w:fldChar w:fldCharType="begin" w:fldLock="1"/>
        </w:r>
        <w:r w:rsidR="00111F03">
          <w:rPr>
            <w:webHidden/>
          </w:rPr>
          <w:instrText xml:space="preserve"> PAGEREF _Toc97155715 \h </w:instrText>
        </w:r>
        <w:r w:rsidR="00111F03">
          <w:rPr>
            <w:webHidden/>
          </w:rPr>
        </w:r>
        <w:r w:rsidR="00111F03">
          <w:rPr>
            <w:webHidden/>
          </w:rPr>
          <w:fldChar w:fldCharType="separate"/>
        </w:r>
        <w:r w:rsidR="00111F03">
          <w:rPr>
            <w:webHidden/>
          </w:rPr>
          <w:t>15</w:t>
        </w:r>
        <w:r w:rsidR="00111F03">
          <w:rPr>
            <w:webHidden/>
          </w:rPr>
          <w:fldChar w:fldCharType="end"/>
        </w:r>
      </w:hyperlink>
    </w:p>
    <w:p w14:paraId="2B60E0BF" w14:textId="77777777" w:rsidR="00111F03" w:rsidRPr="00836014" w:rsidRDefault="008666C0">
      <w:pPr>
        <w:pStyle w:val="TOC3"/>
        <w:rPr>
          <w:rFonts w:ascii="Calibri" w:eastAsia="Times New Roman" w:hAnsi="Calibri"/>
          <w:sz w:val="22"/>
          <w:szCs w:val="22"/>
          <w:lang w:eastAsia="en-GB"/>
        </w:rPr>
      </w:pPr>
      <w:hyperlink w:anchor="_Toc97155716" w:history="1">
        <w:r w:rsidR="00111F03" w:rsidRPr="007E66F6">
          <w:rPr>
            <w:rStyle w:val="Hyperlink"/>
          </w:rPr>
          <w:t>6.4.1</w:t>
        </w:r>
        <w:r w:rsidR="00111F03" w:rsidRPr="00836014">
          <w:rPr>
            <w:rFonts w:ascii="Calibri" w:eastAsia="Times New Roman" w:hAnsi="Calibri"/>
            <w:sz w:val="22"/>
            <w:szCs w:val="22"/>
            <w:lang w:eastAsia="en-GB"/>
          </w:rPr>
          <w:tab/>
        </w:r>
        <w:r w:rsidR="00111F03" w:rsidRPr="007E66F6">
          <w:rPr>
            <w:rStyle w:val="Hyperlink"/>
          </w:rPr>
          <w:t>Description</w:t>
        </w:r>
        <w:r w:rsidR="00111F03">
          <w:rPr>
            <w:webHidden/>
          </w:rPr>
          <w:tab/>
        </w:r>
        <w:r w:rsidR="00111F03">
          <w:rPr>
            <w:webHidden/>
          </w:rPr>
          <w:fldChar w:fldCharType="begin" w:fldLock="1"/>
        </w:r>
        <w:r w:rsidR="00111F03">
          <w:rPr>
            <w:webHidden/>
          </w:rPr>
          <w:instrText xml:space="preserve"> PAGEREF _Toc97155716 \h </w:instrText>
        </w:r>
        <w:r w:rsidR="00111F03">
          <w:rPr>
            <w:webHidden/>
          </w:rPr>
        </w:r>
        <w:r w:rsidR="00111F03">
          <w:rPr>
            <w:webHidden/>
          </w:rPr>
          <w:fldChar w:fldCharType="separate"/>
        </w:r>
        <w:r w:rsidR="00111F03">
          <w:rPr>
            <w:webHidden/>
          </w:rPr>
          <w:t>15</w:t>
        </w:r>
        <w:r w:rsidR="00111F03">
          <w:rPr>
            <w:webHidden/>
          </w:rPr>
          <w:fldChar w:fldCharType="end"/>
        </w:r>
      </w:hyperlink>
    </w:p>
    <w:p w14:paraId="3E9ADAF3" w14:textId="77777777" w:rsidR="00111F03" w:rsidRPr="00836014" w:rsidRDefault="008666C0">
      <w:pPr>
        <w:pStyle w:val="TOC3"/>
        <w:rPr>
          <w:rFonts w:ascii="Calibri" w:eastAsia="Times New Roman" w:hAnsi="Calibri"/>
          <w:sz w:val="22"/>
          <w:szCs w:val="22"/>
          <w:lang w:eastAsia="en-GB"/>
        </w:rPr>
      </w:pPr>
      <w:hyperlink w:anchor="_Toc97155717" w:history="1">
        <w:r w:rsidR="00111F03" w:rsidRPr="007E66F6">
          <w:rPr>
            <w:rStyle w:val="Hyperlink"/>
          </w:rPr>
          <w:t>6.4.2</w:t>
        </w:r>
        <w:r w:rsidR="00111F03" w:rsidRPr="00836014">
          <w:rPr>
            <w:rFonts w:ascii="Calibri" w:eastAsia="Times New Roman" w:hAnsi="Calibri"/>
            <w:sz w:val="22"/>
            <w:szCs w:val="22"/>
            <w:lang w:eastAsia="en-GB"/>
          </w:rPr>
          <w:tab/>
        </w:r>
        <w:r w:rsidR="00111F03" w:rsidRPr="007E66F6">
          <w:rPr>
            <w:rStyle w:val="Hyperlink"/>
          </w:rPr>
          <w:t>Procedures</w:t>
        </w:r>
        <w:r w:rsidR="00111F03">
          <w:rPr>
            <w:webHidden/>
          </w:rPr>
          <w:tab/>
        </w:r>
        <w:r w:rsidR="00111F03">
          <w:rPr>
            <w:webHidden/>
          </w:rPr>
          <w:fldChar w:fldCharType="begin" w:fldLock="1"/>
        </w:r>
        <w:r w:rsidR="00111F03">
          <w:rPr>
            <w:webHidden/>
          </w:rPr>
          <w:instrText xml:space="preserve"> PAGEREF _Toc97155717 \h </w:instrText>
        </w:r>
        <w:r w:rsidR="00111F03">
          <w:rPr>
            <w:webHidden/>
          </w:rPr>
        </w:r>
        <w:r w:rsidR="00111F03">
          <w:rPr>
            <w:webHidden/>
          </w:rPr>
          <w:fldChar w:fldCharType="separate"/>
        </w:r>
        <w:r w:rsidR="00111F03">
          <w:rPr>
            <w:webHidden/>
          </w:rPr>
          <w:t>15</w:t>
        </w:r>
        <w:r w:rsidR="00111F03">
          <w:rPr>
            <w:webHidden/>
          </w:rPr>
          <w:fldChar w:fldCharType="end"/>
        </w:r>
      </w:hyperlink>
    </w:p>
    <w:p w14:paraId="55CE74C4" w14:textId="77777777" w:rsidR="00111F03" w:rsidRPr="00836014" w:rsidRDefault="008666C0">
      <w:pPr>
        <w:pStyle w:val="TOC3"/>
        <w:rPr>
          <w:rFonts w:ascii="Calibri" w:eastAsia="Times New Roman" w:hAnsi="Calibri"/>
          <w:sz w:val="22"/>
          <w:szCs w:val="22"/>
          <w:lang w:eastAsia="en-GB"/>
        </w:rPr>
      </w:pPr>
      <w:hyperlink w:anchor="_Toc97155718" w:history="1">
        <w:r w:rsidR="00111F03" w:rsidRPr="007E66F6">
          <w:rPr>
            <w:rStyle w:val="Hyperlink"/>
            <w:lang w:eastAsia="zh-CN"/>
          </w:rPr>
          <w:t>6.4.3</w:t>
        </w:r>
        <w:r w:rsidR="00111F03" w:rsidRPr="00836014">
          <w:rPr>
            <w:rFonts w:ascii="Calibri" w:eastAsia="Times New Roman" w:hAnsi="Calibri"/>
            <w:sz w:val="22"/>
            <w:szCs w:val="22"/>
            <w:lang w:eastAsia="en-GB"/>
          </w:rPr>
          <w:tab/>
        </w:r>
        <w:r w:rsidR="00111F03" w:rsidRPr="007E66F6">
          <w:rPr>
            <w:rStyle w:val="Hyperlink"/>
          </w:rPr>
          <w:t xml:space="preserve">Impacts on </w:t>
        </w:r>
        <w:r w:rsidR="00111F03" w:rsidRPr="007E66F6">
          <w:rPr>
            <w:rStyle w:val="Hyperlink"/>
            <w:lang w:eastAsia="zh-CN"/>
          </w:rPr>
          <w:t>E</w:t>
        </w:r>
        <w:r w:rsidR="00111F03" w:rsidRPr="007E66F6">
          <w:rPr>
            <w:rStyle w:val="Hyperlink"/>
          </w:rPr>
          <w:t xml:space="preserve">xisting </w:t>
        </w:r>
        <w:r w:rsidR="00111F03" w:rsidRPr="007E66F6">
          <w:rPr>
            <w:rStyle w:val="Hyperlink"/>
            <w:lang w:eastAsia="zh-CN"/>
          </w:rPr>
          <w:t>N</w:t>
        </w:r>
        <w:r w:rsidR="00111F03" w:rsidRPr="007E66F6">
          <w:rPr>
            <w:rStyle w:val="Hyperlink"/>
          </w:rPr>
          <w:t xml:space="preserve">odes and </w:t>
        </w:r>
        <w:r w:rsidR="00111F03" w:rsidRPr="007E66F6">
          <w:rPr>
            <w:rStyle w:val="Hyperlink"/>
            <w:lang w:eastAsia="zh-CN"/>
          </w:rPr>
          <w:t>F</w:t>
        </w:r>
        <w:r w:rsidR="00111F03" w:rsidRPr="007E66F6">
          <w:rPr>
            <w:rStyle w:val="Hyperlink"/>
          </w:rPr>
          <w:t>unctionality</w:t>
        </w:r>
        <w:r w:rsidR="00111F03">
          <w:rPr>
            <w:webHidden/>
          </w:rPr>
          <w:tab/>
        </w:r>
        <w:r w:rsidR="00111F03">
          <w:rPr>
            <w:webHidden/>
          </w:rPr>
          <w:fldChar w:fldCharType="begin" w:fldLock="1"/>
        </w:r>
        <w:r w:rsidR="00111F03">
          <w:rPr>
            <w:webHidden/>
          </w:rPr>
          <w:instrText xml:space="preserve"> PAGEREF _Toc97155718 \h </w:instrText>
        </w:r>
        <w:r w:rsidR="00111F03">
          <w:rPr>
            <w:webHidden/>
          </w:rPr>
        </w:r>
        <w:r w:rsidR="00111F03">
          <w:rPr>
            <w:webHidden/>
          </w:rPr>
          <w:fldChar w:fldCharType="separate"/>
        </w:r>
        <w:r w:rsidR="00111F03">
          <w:rPr>
            <w:webHidden/>
          </w:rPr>
          <w:t>17</w:t>
        </w:r>
        <w:r w:rsidR="00111F03">
          <w:rPr>
            <w:webHidden/>
          </w:rPr>
          <w:fldChar w:fldCharType="end"/>
        </w:r>
      </w:hyperlink>
    </w:p>
    <w:p w14:paraId="6C6270E5" w14:textId="77777777" w:rsidR="00111F03" w:rsidRPr="00836014" w:rsidRDefault="008666C0">
      <w:pPr>
        <w:pStyle w:val="TOC2"/>
        <w:rPr>
          <w:rFonts w:ascii="Calibri" w:eastAsia="Times New Roman" w:hAnsi="Calibri"/>
          <w:sz w:val="22"/>
          <w:szCs w:val="22"/>
          <w:lang w:eastAsia="en-GB"/>
        </w:rPr>
      </w:pPr>
      <w:hyperlink w:anchor="_Toc97155719" w:history="1">
        <w:r w:rsidR="00111F03" w:rsidRPr="007E66F6">
          <w:rPr>
            <w:rStyle w:val="Hyperlink"/>
          </w:rPr>
          <w:t>6.5</w:t>
        </w:r>
        <w:r w:rsidR="00111F03" w:rsidRPr="00836014">
          <w:rPr>
            <w:rFonts w:ascii="Calibri" w:eastAsia="Times New Roman" w:hAnsi="Calibri"/>
            <w:sz w:val="22"/>
            <w:szCs w:val="22"/>
            <w:lang w:eastAsia="en-GB"/>
          </w:rPr>
          <w:tab/>
        </w:r>
        <w:r w:rsidR="00111F03" w:rsidRPr="007E66F6">
          <w:rPr>
            <w:rStyle w:val="Hyperlink"/>
          </w:rPr>
          <w:t>Solution 5: 5GC-capable UE behind 5G-RG accessing 5GC</w:t>
        </w:r>
        <w:r w:rsidR="00111F03">
          <w:rPr>
            <w:webHidden/>
          </w:rPr>
          <w:tab/>
        </w:r>
        <w:r w:rsidR="00111F03">
          <w:rPr>
            <w:webHidden/>
          </w:rPr>
          <w:fldChar w:fldCharType="begin" w:fldLock="1"/>
        </w:r>
        <w:r w:rsidR="00111F03">
          <w:rPr>
            <w:webHidden/>
          </w:rPr>
          <w:instrText xml:space="preserve"> PAGEREF _Toc97155719 \h </w:instrText>
        </w:r>
        <w:r w:rsidR="00111F03">
          <w:rPr>
            <w:webHidden/>
          </w:rPr>
        </w:r>
        <w:r w:rsidR="00111F03">
          <w:rPr>
            <w:webHidden/>
          </w:rPr>
          <w:fldChar w:fldCharType="separate"/>
        </w:r>
        <w:r w:rsidR="00111F03">
          <w:rPr>
            <w:webHidden/>
          </w:rPr>
          <w:t>17</w:t>
        </w:r>
        <w:r w:rsidR="00111F03">
          <w:rPr>
            <w:webHidden/>
          </w:rPr>
          <w:fldChar w:fldCharType="end"/>
        </w:r>
      </w:hyperlink>
    </w:p>
    <w:p w14:paraId="1791FE66" w14:textId="77777777" w:rsidR="00111F03" w:rsidRPr="00836014" w:rsidRDefault="008666C0">
      <w:pPr>
        <w:pStyle w:val="TOC3"/>
        <w:rPr>
          <w:rFonts w:ascii="Calibri" w:eastAsia="Times New Roman" w:hAnsi="Calibri"/>
          <w:sz w:val="22"/>
          <w:szCs w:val="22"/>
          <w:lang w:eastAsia="en-GB"/>
        </w:rPr>
      </w:pPr>
      <w:hyperlink w:anchor="_Toc97155720" w:history="1">
        <w:r w:rsidR="00111F03" w:rsidRPr="007E66F6">
          <w:rPr>
            <w:rStyle w:val="Hyperlink"/>
            <w:lang w:eastAsia="zh-CN"/>
          </w:rPr>
          <w:t>6.5.1</w:t>
        </w:r>
        <w:r w:rsidR="00111F03" w:rsidRPr="00836014">
          <w:rPr>
            <w:rFonts w:ascii="Calibri" w:eastAsia="Times New Roman" w:hAnsi="Calibri"/>
            <w:sz w:val="22"/>
            <w:szCs w:val="22"/>
            <w:lang w:eastAsia="en-GB"/>
          </w:rPr>
          <w:tab/>
        </w:r>
        <w:r w:rsidR="00111F03" w:rsidRPr="007E66F6">
          <w:rPr>
            <w:rStyle w:val="Hyperlink"/>
            <w:lang w:eastAsia="zh-CN"/>
          </w:rPr>
          <w:t>General</w:t>
        </w:r>
        <w:r w:rsidR="00111F03">
          <w:rPr>
            <w:webHidden/>
          </w:rPr>
          <w:tab/>
        </w:r>
        <w:r w:rsidR="00111F03">
          <w:rPr>
            <w:webHidden/>
          </w:rPr>
          <w:fldChar w:fldCharType="begin" w:fldLock="1"/>
        </w:r>
        <w:r w:rsidR="00111F03">
          <w:rPr>
            <w:webHidden/>
          </w:rPr>
          <w:instrText xml:space="preserve"> PAGEREF _Toc97155720 \h </w:instrText>
        </w:r>
        <w:r w:rsidR="00111F03">
          <w:rPr>
            <w:webHidden/>
          </w:rPr>
        </w:r>
        <w:r w:rsidR="00111F03">
          <w:rPr>
            <w:webHidden/>
          </w:rPr>
          <w:fldChar w:fldCharType="separate"/>
        </w:r>
        <w:r w:rsidR="00111F03">
          <w:rPr>
            <w:webHidden/>
          </w:rPr>
          <w:t>17</w:t>
        </w:r>
        <w:r w:rsidR="00111F03">
          <w:rPr>
            <w:webHidden/>
          </w:rPr>
          <w:fldChar w:fldCharType="end"/>
        </w:r>
      </w:hyperlink>
    </w:p>
    <w:p w14:paraId="56D9569C" w14:textId="77777777" w:rsidR="00111F03" w:rsidRPr="00836014" w:rsidRDefault="008666C0">
      <w:pPr>
        <w:pStyle w:val="TOC3"/>
        <w:rPr>
          <w:rFonts w:ascii="Calibri" w:eastAsia="Times New Roman" w:hAnsi="Calibri"/>
          <w:sz w:val="22"/>
          <w:szCs w:val="22"/>
          <w:lang w:eastAsia="en-GB"/>
        </w:rPr>
      </w:pPr>
      <w:hyperlink w:anchor="_Toc97155721" w:history="1">
        <w:r w:rsidR="00111F03" w:rsidRPr="007E66F6">
          <w:rPr>
            <w:rStyle w:val="Hyperlink"/>
            <w:lang w:eastAsia="zh-CN"/>
          </w:rPr>
          <w:t>6.5.2</w:t>
        </w:r>
        <w:r w:rsidR="00111F03" w:rsidRPr="00836014">
          <w:rPr>
            <w:rFonts w:ascii="Calibri" w:eastAsia="Times New Roman" w:hAnsi="Calibri"/>
            <w:sz w:val="22"/>
            <w:szCs w:val="22"/>
            <w:lang w:eastAsia="en-GB"/>
          </w:rPr>
          <w:tab/>
        </w:r>
        <w:r w:rsidR="00111F03" w:rsidRPr="007E66F6">
          <w:rPr>
            <w:rStyle w:val="Hyperlink"/>
            <w:lang w:eastAsia="zh-CN"/>
          </w:rPr>
          <w:t>Registration procedure</w:t>
        </w:r>
        <w:r w:rsidR="00111F03">
          <w:rPr>
            <w:webHidden/>
          </w:rPr>
          <w:tab/>
        </w:r>
        <w:r w:rsidR="00111F03">
          <w:rPr>
            <w:webHidden/>
          </w:rPr>
          <w:fldChar w:fldCharType="begin" w:fldLock="1"/>
        </w:r>
        <w:r w:rsidR="00111F03">
          <w:rPr>
            <w:webHidden/>
          </w:rPr>
          <w:instrText xml:space="preserve"> PAGEREF _Toc97155721 \h </w:instrText>
        </w:r>
        <w:r w:rsidR="00111F03">
          <w:rPr>
            <w:webHidden/>
          </w:rPr>
        </w:r>
        <w:r w:rsidR="00111F03">
          <w:rPr>
            <w:webHidden/>
          </w:rPr>
          <w:fldChar w:fldCharType="separate"/>
        </w:r>
        <w:r w:rsidR="00111F03">
          <w:rPr>
            <w:webHidden/>
          </w:rPr>
          <w:t>18</w:t>
        </w:r>
        <w:r w:rsidR="00111F03">
          <w:rPr>
            <w:webHidden/>
          </w:rPr>
          <w:fldChar w:fldCharType="end"/>
        </w:r>
      </w:hyperlink>
    </w:p>
    <w:p w14:paraId="6ADC8A6B" w14:textId="77777777" w:rsidR="00111F03" w:rsidRPr="00836014" w:rsidRDefault="008666C0">
      <w:pPr>
        <w:pStyle w:val="TOC3"/>
        <w:rPr>
          <w:rFonts w:ascii="Calibri" w:eastAsia="Times New Roman" w:hAnsi="Calibri"/>
          <w:sz w:val="22"/>
          <w:szCs w:val="22"/>
          <w:lang w:eastAsia="en-GB"/>
        </w:rPr>
      </w:pPr>
      <w:hyperlink w:anchor="_Toc97155722" w:history="1">
        <w:r w:rsidR="00111F03" w:rsidRPr="007E66F6">
          <w:rPr>
            <w:rStyle w:val="Hyperlink"/>
            <w:lang w:eastAsia="zh-CN"/>
          </w:rPr>
          <w:t>6.5.3</w:t>
        </w:r>
        <w:r w:rsidR="00111F03" w:rsidRPr="00836014">
          <w:rPr>
            <w:rFonts w:ascii="Calibri" w:eastAsia="Times New Roman" w:hAnsi="Calibri"/>
            <w:sz w:val="22"/>
            <w:szCs w:val="22"/>
            <w:lang w:eastAsia="en-GB"/>
          </w:rPr>
          <w:tab/>
        </w:r>
        <w:r w:rsidR="00111F03" w:rsidRPr="007E66F6">
          <w:rPr>
            <w:rStyle w:val="Hyperlink"/>
          </w:rPr>
          <w:t>Impacts on existing Functions</w:t>
        </w:r>
        <w:r w:rsidR="00111F03">
          <w:rPr>
            <w:webHidden/>
          </w:rPr>
          <w:tab/>
        </w:r>
        <w:r w:rsidR="00111F03">
          <w:rPr>
            <w:webHidden/>
          </w:rPr>
          <w:fldChar w:fldCharType="begin" w:fldLock="1"/>
        </w:r>
        <w:r w:rsidR="00111F03">
          <w:rPr>
            <w:webHidden/>
          </w:rPr>
          <w:instrText xml:space="preserve"> PAGEREF _Toc97155722 \h </w:instrText>
        </w:r>
        <w:r w:rsidR="00111F03">
          <w:rPr>
            <w:webHidden/>
          </w:rPr>
        </w:r>
        <w:r w:rsidR="00111F03">
          <w:rPr>
            <w:webHidden/>
          </w:rPr>
          <w:fldChar w:fldCharType="separate"/>
        </w:r>
        <w:r w:rsidR="00111F03">
          <w:rPr>
            <w:webHidden/>
          </w:rPr>
          <w:t>19</w:t>
        </w:r>
        <w:r w:rsidR="00111F03">
          <w:rPr>
            <w:webHidden/>
          </w:rPr>
          <w:fldChar w:fldCharType="end"/>
        </w:r>
      </w:hyperlink>
    </w:p>
    <w:p w14:paraId="29B70C5B" w14:textId="77777777" w:rsidR="00111F03" w:rsidRPr="00836014" w:rsidRDefault="008666C0">
      <w:pPr>
        <w:pStyle w:val="TOC2"/>
        <w:rPr>
          <w:rFonts w:ascii="Calibri" w:eastAsia="Times New Roman" w:hAnsi="Calibri"/>
          <w:sz w:val="22"/>
          <w:szCs w:val="22"/>
          <w:lang w:eastAsia="en-GB"/>
        </w:rPr>
      </w:pPr>
      <w:hyperlink w:anchor="_Toc97155723" w:history="1">
        <w:r w:rsidR="00111F03" w:rsidRPr="007E66F6">
          <w:rPr>
            <w:rStyle w:val="Hyperlink"/>
            <w:lang w:eastAsia="zh-CN"/>
          </w:rPr>
          <w:t>6.6</w:t>
        </w:r>
        <w:r w:rsidR="00111F03" w:rsidRPr="00836014">
          <w:rPr>
            <w:rFonts w:ascii="Calibri" w:eastAsia="Times New Roman" w:hAnsi="Calibri"/>
            <w:sz w:val="22"/>
            <w:szCs w:val="22"/>
            <w:lang w:eastAsia="en-GB"/>
          </w:rPr>
          <w:tab/>
        </w:r>
        <w:r w:rsidR="00111F03" w:rsidRPr="007E66F6">
          <w:rPr>
            <w:rStyle w:val="Hyperlink"/>
          </w:rPr>
          <w:t>Solution</w:t>
        </w:r>
        <w:r w:rsidR="00111F03" w:rsidRPr="007E66F6">
          <w:rPr>
            <w:rStyle w:val="Hyperlink"/>
            <w:lang w:eastAsia="zh-CN"/>
          </w:rPr>
          <w:t xml:space="preserve"> 6</w:t>
        </w:r>
        <w:r w:rsidR="00111F03" w:rsidRPr="007E66F6">
          <w:rPr>
            <w:rStyle w:val="Hyperlink"/>
          </w:rPr>
          <w:t>: New method for non-3GPP device connected behind a 5G-RG</w:t>
        </w:r>
        <w:r w:rsidR="00111F03">
          <w:rPr>
            <w:webHidden/>
          </w:rPr>
          <w:tab/>
        </w:r>
        <w:r w:rsidR="00111F03">
          <w:rPr>
            <w:webHidden/>
          </w:rPr>
          <w:fldChar w:fldCharType="begin" w:fldLock="1"/>
        </w:r>
        <w:r w:rsidR="00111F03">
          <w:rPr>
            <w:webHidden/>
          </w:rPr>
          <w:instrText xml:space="preserve"> PAGEREF _Toc97155723 \h </w:instrText>
        </w:r>
        <w:r w:rsidR="00111F03">
          <w:rPr>
            <w:webHidden/>
          </w:rPr>
        </w:r>
        <w:r w:rsidR="00111F03">
          <w:rPr>
            <w:webHidden/>
          </w:rPr>
          <w:fldChar w:fldCharType="separate"/>
        </w:r>
        <w:r w:rsidR="00111F03">
          <w:rPr>
            <w:webHidden/>
          </w:rPr>
          <w:t>20</w:t>
        </w:r>
        <w:r w:rsidR="00111F03">
          <w:rPr>
            <w:webHidden/>
          </w:rPr>
          <w:fldChar w:fldCharType="end"/>
        </w:r>
      </w:hyperlink>
    </w:p>
    <w:p w14:paraId="6E61BEAC" w14:textId="77777777" w:rsidR="00111F03" w:rsidRPr="00836014" w:rsidRDefault="008666C0">
      <w:pPr>
        <w:pStyle w:val="TOC3"/>
        <w:rPr>
          <w:rFonts w:ascii="Calibri" w:eastAsia="Times New Roman" w:hAnsi="Calibri"/>
          <w:sz w:val="22"/>
          <w:szCs w:val="22"/>
          <w:lang w:eastAsia="en-GB"/>
        </w:rPr>
      </w:pPr>
      <w:hyperlink w:anchor="_Toc97155724" w:history="1">
        <w:r w:rsidR="00111F03" w:rsidRPr="007E66F6">
          <w:rPr>
            <w:rStyle w:val="Hyperlink"/>
          </w:rPr>
          <w:t>6.6.1</w:t>
        </w:r>
        <w:r w:rsidR="00111F03" w:rsidRPr="00836014">
          <w:rPr>
            <w:rFonts w:ascii="Calibri" w:eastAsia="Times New Roman" w:hAnsi="Calibri"/>
            <w:sz w:val="22"/>
            <w:szCs w:val="22"/>
            <w:lang w:eastAsia="en-GB"/>
          </w:rPr>
          <w:tab/>
        </w:r>
        <w:r w:rsidR="00111F03" w:rsidRPr="007E66F6">
          <w:rPr>
            <w:rStyle w:val="Hyperlink"/>
          </w:rPr>
          <w:t>Description</w:t>
        </w:r>
        <w:r w:rsidR="00111F03">
          <w:rPr>
            <w:webHidden/>
          </w:rPr>
          <w:tab/>
        </w:r>
        <w:r w:rsidR="00111F03">
          <w:rPr>
            <w:webHidden/>
          </w:rPr>
          <w:fldChar w:fldCharType="begin" w:fldLock="1"/>
        </w:r>
        <w:r w:rsidR="00111F03">
          <w:rPr>
            <w:webHidden/>
          </w:rPr>
          <w:instrText xml:space="preserve"> PAGEREF _Toc97155724 \h </w:instrText>
        </w:r>
        <w:r w:rsidR="00111F03">
          <w:rPr>
            <w:webHidden/>
          </w:rPr>
        </w:r>
        <w:r w:rsidR="00111F03">
          <w:rPr>
            <w:webHidden/>
          </w:rPr>
          <w:fldChar w:fldCharType="separate"/>
        </w:r>
        <w:r w:rsidR="00111F03">
          <w:rPr>
            <w:webHidden/>
          </w:rPr>
          <w:t>20</w:t>
        </w:r>
        <w:r w:rsidR="00111F03">
          <w:rPr>
            <w:webHidden/>
          </w:rPr>
          <w:fldChar w:fldCharType="end"/>
        </w:r>
      </w:hyperlink>
    </w:p>
    <w:p w14:paraId="36DCAE7E" w14:textId="77777777" w:rsidR="00111F03" w:rsidRPr="00836014" w:rsidRDefault="008666C0">
      <w:pPr>
        <w:pStyle w:val="TOC3"/>
        <w:rPr>
          <w:rFonts w:ascii="Calibri" w:eastAsia="Times New Roman" w:hAnsi="Calibri"/>
          <w:sz w:val="22"/>
          <w:szCs w:val="22"/>
          <w:lang w:eastAsia="en-GB"/>
        </w:rPr>
      </w:pPr>
      <w:hyperlink w:anchor="_Toc97155725" w:history="1">
        <w:r w:rsidR="00111F03" w:rsidRPr="007E66F6">
          <w:rPr>
            <w:rStyle w:val="Hyperlink"/>
          </w:rPr>
          <w:t>6.6.2</w:t>
        </w:r>
        <w:r w:rsidR="00111F03" w:rsidRPr="00836014">
          <w:rPr>
            <w:rFonts w:ascii="Calibri" w:eastAsia="Times New Roman" w:hAnsi="Calibri"/>
            <w:sz w:val="22"/>
            <w:szCs w:val="22"/>
            <w:lang w:eastAsia="en-GB"/>
          </w:rPr>
          <w:tab/>
        </w:r>
        <w:r w:rsidR="00111F03" w:rsidRPr="007E66F6">
          <w:rPr>
            <w:rStyle w:val="Hyperlink"/>
          </w:rPr>
          <w:t>Procedures</w:t>
        </w:r>
        <w:r w:rsidR="00111F03">
          <w:rPr>
            <w:webHidden/>
          </w:rPr>
          <w:tab/>
        </w:r>
        <w:r w:rsidR="00111F03">
          <w:rPr>
            <w:webHidden/>
          </w:rPr>
          <w:fldChar w:fldCharType="begin" w:fldLock="1"/>
        </w:r>
        <w:r w:rsidR="00111F03">
          <w:rPr>
            <w:webHidden/>
          </w:rPr>
          <w:instrText xml:space="preserve"> PAGEREF _Toc97155725 \h </w:instrText>
        </w:r>
        <w:r w:rsidR="00111F03">
          <w:rPr>
            <w:webHidden/>
          </w:rPr>
        </w:r>
        <w:r w:rsidR="00111F03">
          <w:rPr>
            <w:webHidden/>
          </w:rPr>
          <w:fldChar w:fldCharType="separate"/>
        </w:r>
        <w:r w:rsidR="00111F03">
          <w:rPr>
            <w:webHidden/>
          </w:rPr>
          <w:t>21</w:t>
        </w:r>
        <w:r w:rsidR="00111F03">
          <w:rPr>
            <w:webHidden/>
          </w:rPr>
          <w:fldChar w:fldCharType="end"/>
        </w:r>
      </w:hyperlink>
    </w:p>
    <w:p w14:paraId="4B1EE1BA" w14:textId="77777777" w:rsidR="00111F03" w:rsidRPr="00836014" w:rsidRDefault="008666C0">
      <w:pPr>
        <w:pStyle w:val="TOC3"/>
        <w:rPr>
          <w:rFonts w:ascii="Calibri" w:eastAsia="Times New Roman" w:hAnsi="Calibri"/>
          <w:sz w:val="22"/>
          <w:szCs w:val="22"/>
          <w:lang w:eastAsia="en-GB"/>
        </w:rPr>
      </w:pPr>
      <w:hyperlink w:anchor="_Toc97155726" w:history="1">
        <w:r w:rsidR="00111F03" w:rsidRPr="007E66F6">
          <w:rPr>
            <w:rStyle w:val="Hyperlink"/>
            <w:lang w:eastAsia="zh-CN"/>
          </w:rPr>
          <w:t>6.6.3</w:t>
        </w:r>
        <w:r w:rsidR="00111F03" w:rsidRPr="00836014">
          <w:rPr>
            <w:rFonts w:ascii="Calibri" w:eastAsia="Times New Roman" w:hAnsi="Calibri"/>
            <w:sz w:val="22"/>
            <w:szCs w:val="22"/>
            <w:lang w:eastAsia="en-GB"/>
          </w:rPr>
          <w:tab/>
        </w:r>
        <w:r w:rsidR="00111F03" w:rsidRPr="007E66F6">
          <w:rPr>
            <w:rStyle w:val="Hyperlink"/>
          </w:rPr>
          <w:t xml:space="preserve">Impacts on </w:t>
        </w:r>
        <w:r w:rsidR="00111F03" w:rsidRPr="007E66F6">
          <w:rPr>
            <w:rStyle w:val="Hyperlink"/>
            <w:lang w:eastAsia="zh-CN"/>
          </w:rPr>
          <w:t>E</w:t>
        </w:r>
        <w:r w:rsidR="00111F03" w:rsidRPr="007E66F6">
          <w:rPr>
            <w:rStyle w:val="Hyperlink"/>
          </w:rPr>
          <w:t xml:space="preserve">xisting </w:t>
        </w:r>
        <w:r w:rsidR="00111F03" w:rsidRPr="007E66F6">
          <w:rPr>
            <w:rStyle w:val="Hyperlink"/>
            <w:lang w:eastAsia="zh-CN"/>
          </w:rPr>
          <w:t>N</w:t>
        </w:r>
        <w:r w:rsidR="00111F03" w:rsidRPr="007E66F6">
          <w:rPr>
            <w:rStyle w:val="Hyperlink"/>
          </w:rPr>
          <w:t xml:space="preserve">odes and </w:t>
        </w:r>
        <w:r w:rsidR="00111F03" w:rsidRPr="007E66F6">
          <w:rPr>
            <w:rStyle w:val="Hyperlink"/>
            <w:lang w:eastAsia="zh-CN"/>
          </w:rPr>
          <w:t>F</w:t>
        </w:r>
        <w:r w:rsidR="00111F03" w:rsidRPr="007E66F6">
          <w:rPr>
            <w:rStyle w:val="Hyperlink"/>
          </w:rPr>
          <w:t>unctionality</w:t>
        </w:r>
        <w:r w:rsidR="00111F03">
          <w:rPr>
            <w:webHidden/>
          </w:rPr>
          <w:tab/>
        </w:r>
        <w:r w:rsidR="00111F03">
          <w:rPr>
            <w:webHidden/>
          </w:rPr>
          <w:fldChar w:fldCharType="begin" w:fldLock="1"/>
        </w:r>
        <w:r w:rsidR="00111F03">
          <w:rPr>
            <w:webHidden/>
          </w:rPr>
          <w:instrText xml:space="preserve"> PAGEREF _Toc97155726 \h </w:instrText>
        </w:r>
        <w:r w:rsidR="00111F03">
          <w:rPr>
            <w:webHidden/>
          </w:rPr>
        </w:r>
        <w:r w:rsidR="00111F03">
          <w:rPr>
            <w:webHidden/>
          </w:rPr>
          <w:fldChar w:fldCharType="separate"/>
        </w:r>
        <w:r w:rsidR="00111F03">
          <w:rPr>
            <w:webHidden/>
          </w:rPr>
          <w:t>22</w:t>
        </w:r>
        <w:r w:rsidR="00111F03">
          <w:rPr>
            <w:webHidden/>
          </w:rPr>
          <w:fldChar w:fldCharType="end"/>
        </w:r>
      </w:hyperlink>
    </w:p>
    <w:p w14:paraId="7AC6811F" w14:textId="77777777" w:rsidR="00111F03" w:rsidRPr="00836014" w:rsidRDefault="008666C0">
      <w:pPr>
        <w:pStyle w:val="TOC2"/>
        <w:rPr>
          <w:rFonts w:ascii="Calibri" w:eastAsia="Times New Roman" w:hAnsi="Calibri"/>
          <w:sz w:val="22"/>
          <w:szCs w:val="22"/>
          <w:lang w:eastAsia="en-GB"/>
        </w:rPr>
      </w:pPr>
      <w:hyperlink w:anchor="_Toc97155727" w:history="1">
        <w:r w:rsidR="00111F03" w:rsidRPr="007E66F6">
          <w:rPr>
            <w:rStyle w:val="Hyperlink"/>
            <w:lang w:eastAsia="zh-CN"/>
          </w:rPr>
          <w:t>6.7</w:t>
        </w:r>
        <w:r w:rsidR="00111F03" w:rsidRPr="00836014">
          <w:rPr>
            <w:rFonts w:ascii="Calibri" w:eastAsia="Times New Roman" w:hAnsi="Calibri"/>
            <w:sz w:val="22"/>
            <w:szCs w:val="22"/>
            <w:lang w:eastAsia="en-GB"/>
          </w:rPr>
          <w:tab/>
        </w:r>
        <w:r w:rsidR="00111F03" w:rsidRPr="007E66F6">
          <w:rPr>
            <w:rStyle w:val="Hyperlink"/>
          </w:rPr>
          <w:t>Solution</w:t>
        </w:r>
        <w:r w:rsidR="00111F03" w:rsidRPr="007E66F6">
          <w:rPr>
            <w:rStyle w:val="Hyperlink"/>
            <w:lang w:eastAsia="zh-CN"/>
          </w:rPr>
          <w:t xml:space="preserve"> 7</w:t>
        </w:r>
        <w:r w:rsidR="00111F03" w:rsidRPr="007E66F6">
          <w:rPr>
            <w:rStyle w:val="Hyperlink"/>
          </w:rPr>
          <w:t>: Differentiated QoS for non-3GPP devices behind 5G-RG</w:t>
        </w:r>
        <w:r w:rsidR="00111F03">
          <w:rPr>
            <w:webHidden/>
          </w:rPr>
          <w:tab/>
        </w:r>
        <w:r w:rsidR="00111F03">
          <w:rPr>
            <w:webHidden/>
          </w:rPr>
          <w:fldChar w:fldCharType="begin" w:fldLock="1"/>
        </w:r>
        <w:r w:rsidR="00111F03">
          <w:rPr>
            <w:webHidden/>
          </w:rPr>
          <w:instrText xml:space="preserve"> PAGEREF _Toc97155727 \h </w:instrText>
        </w:r>
        <w:r w:rsidR="00111F03">
          <w:rPr>
            <w:webHidden/>
          </w:rPr>
        </w:r>
        <w:r w:rsidR="00111F03">
          <w:rPr>
            <w:webHidden/>
          </w:rPr>
          <w:fldChar w:fldCharType="separate"/>
        </w:r>
        <w:r w:rsidR="00111F03">
          <w:rPr>
            <w:webHidden/>
          </w:rPr>
          <w:t>22</w:t>
        </w:r>
        <w:r w:rsidR="00111F03">
          <w:rPr>
            <w:webHidden/>
          </w:rPr>
          <w:fldChar w:fldCharType="end"/>
        </w:r>
      </w:hyperlink>
    </w:p>
    <w:p w14:paraId="2C547953" w14:textId="77777777" w:rsidR="00111F03" w:rsidRPr="00836014" w:rsidRDefault="008666C0">
      <w:pPr>
        <w:pStyle w:val="TOC3"/>
        <w:rPr>
          <w:rFonts w:ascii="Calibri" w:eastAsia="Times New Roman" w:hAnsi="Calibri"/>
          <w:sz w:val="22"/>
          <w:szCs w:val="22"/>
          <w:lang w:eastAsia="en-GB"/>
        </w:rPr>
      </w:pPr>
      <w:hyperlink w:anchor="_Toc97155728" w:history="1">
        <w:r w:rsidR="00111F03" w:rsidRPr="007E66F6">
          <w:rPr>
            <w:rStyle w:val="Hyperlink"/>
          </w:rPr>
          <w:t>6.7.1</w:t>
        </w:r>
        <w:r w:rsidR="00111F03" w:rsidRPr="00836014">
          <w:rPr>
            <w:rFonts w:ascii="Calibri" w:eastAsia="Times New Roman" w:hAnsi="Calibri"/>
            <w:sz w:val="22"/>
            <w:szCs w:val="22"/>
            <w:lang w:eastAsia="en-GB"/>
          </w:rPr>
          <w:tab/>
        </w:r>
        <w:r w:rsidR="00111F03" w:rsidRPr="007E66F6">
          <w:rPr>
            <w:rStyle w:val="Hyperlink"/>
          </w:rPr>
          <w:t>Description</w:t>
        </w:r>
        <w:r w:rsidR="00111F03">
          <w:rPr>
            <w:webHidden/>
          </w:rPr>
          <w:tab/>
        </w:r>
        <w:r w:rsidR="00111F03">
          <w:rPr>
            <w:webHidden/>
          </w:rPr>
          <w:fldChar w:fldCharType="begin" w:fldLock="1"/>
        </w:r>
        <w:r w:rsidR="00111F03">
          <w:rPr>
            <w:webHidden/>
          </w:rPr>
          <w:instrText xml:space="preserve"> PAGEREF _Toc97155728 \h </w:instrText>
        </w:r>
        <w:r w:rsidR="00111F03">
          <w:rPr>
            <w:webHidden/>
          </w:rPr>
        </w:r>
        <w:r w:rsidR="00111F03">
          <w:rPr>
            <w:webHidden/>
          </w:rPr>
          <w:fldChar w:fldCharType="separate"/>
        </w:r>
        <w:r w:rsidR="00111F03">
          <w:rPr>
            <w:webHidden/>
          </w:rPr>
          <w:t>22</w:t>
        </w:r>
        <w:r w:rsidR="00111F03">
          <w:rPr>
            <w:webHidden/>
          </w:rPr>
          <w:fldChar w:fldCharType="end"/>
        </w:r>
      </w:hyperlink>
    </w:p>
    <w:p w14:paraId="3FBF30C1" w14:textId="77777777" w:rsidR="00111F03" w:rsidRPr="00836014" w:rsidRDefault="008666C0">
      <w:pPr>
        <w:pStyle w:val="TOC4"/>
        <w:rPr>
          <w:rFonts w:ascii="Calibri" w:eastAsia="Times New Roman" w:hAnsi="Calibri"/>
          <w:sz w:val="22"/>
          <w:szCs w:val="22"/>
          <w:lang w:eastAsia="en-GB"/>
        </w:rPr>
      </w:pPr>
      <w:hyperlink w:anchor="_Toc97155729" w:history="1">
        <w:r w:rsidR="00111F03" w:rsidRPr="007E66F6">
          <w:rPr>
            <w:rStyle w:val="Hyperlink"/>
          </w:rPr>
          <w:t>6.7.1.1</w:t>
        </w:r>
        <w:r w:rsidR="00111F03" w:rsidRPr="00836014">
          <w:rPr>
            <w:rFonts w:ascii="Calibri" w:eastAsia="Times New Roman" w:hAnsi="Calibri"/>
            <w:sz w:val="22"/>
            <w:szCs w:val="22"/>
            <w:lang w:eastAsia="en-GB"/>
          </w:rPr>
          <w:tab/>
        </w:r>
        <w:r w:rsidR="00111F03" w:rsidRPr="007E66F6">
          <w:rPr>
            <w:rStyle w:val="Hyperlink"/>
          </w:rPr>
          <w:t>Introduction</w:t>
        </w:r>
        <w:r w:rsidR="00111F03">
          <w:rPr>
            <w:webHidden/>
          </w:rPr>
          <w:tab/>
        </w:r>
        <w:r w:rsidR="00111F03">
          <w:rPr>
            <w:webHidden/>
          </w:rPr>
          <w:fldChar w:fldCharType="begin" w:fldLock="1"/>
        </w:r>
        <w:r w:rsidR="00111F03">
          <w:rPr>
            <w:webHidden/>
          </w:rPr>
          <w:instrText xml:space="preserve"> PAGEREF _Toc97155729 \h </w:instrText>
        </w:r>
        <w:r w:rsidR="00111F03">
          <w:rPr>
            <w:webHidden/>
          </w:rPr>
        </w:r>
        <w:r w:rsidR="00111F03">
          <w:rPr>
            <w:webHidden/>
          </w:rPr>
          <w:fldChar w:fldCharType="separate"/>
        </w:r>
        <w:r w:rsidR="00111F03">
          <w:rPr>
            <w:webHidden/>
          </w:rPr>
          <w:t>22</w:t>
        </w:r>
        <w:r w:rsidR="00111F03">
          <w:rPr>
            <w:webHidden/>
          </w:rPr>
          <w:fldChar w:fldCharType="end"/>
        </w:r>
      </w:hyperlink>
    </w:p>
    <w:p w14:paraId="24BE4085" w14:textId="77777777" w:rsidR="00111F03" w:rsidRPr="00836014" w:rsidRDefault="008666C0">
      <w:pPr>
        <w:pStyle w:val="TOC4"/>
        <w:rPr>
          <w:rFonts w:ascii="Calibri" w:eastAsia="Times New Roman" w:hAnsi="Calibri"/>
          <w:sz w:val="22"/>
          <w:szCs w:val="22"/>
          <w:lang w:eastAsia="en-GB"/>
        </w:rPr>
      </w:pPr>
      <w:hyperlink w:anchor="_Toc97155730" w:history="1">
        <w:r w:rsidR="00111F03" w:rsidRPr="007E66F6">
          <w:rPr>
            <w:rStyle w:val="Hyperlink"/>
          </w:rPr>
          <w:t>6.7.1.2</w:t>
        </w:r>
        <w:r w:rsidR="00111F03" w:rsidRPr="00836014">
          <w:rPr>
            <w:rFonts w:ascii="Calibri" w:eastAsia="Times New Roman" w:hAnsi="Calibri"/>
            <w:sz w:val="22"/>
            <w:szCs w:val="22"/>
            <w:lang w:eastAsia="en-GB"/>
          </w:rPr>
          <w:tab/>
        </w:r>
        <w:r w:rsidR="00111F03" w:rsidRPr="007E66F6">
          <w:rPr>
            <w:rStyle w:val="Hyperlink"/>
          </w:rPr>
          <w:t>Solution principles</w:t>
        </w:r>
        <w:r w:rsidR="00111F03">
          <w:rPr>
            <w:webHidden/>
          </w:rPr>
          <w:tab/>
        </w:r>
        <w:r w:rsidR="00111F03">
          <w:rPr>
            <w:webHidden/>
          </w:rPr>
          <w:fldChar w:fldCharType="begin" w:fldLock="1"/>
        </w:r>
        <w:r w:rsidR="00111F03">
          <w:rPr>
            <w:webHidden/>
          </w:rPr>
          <w:instrText xml:space="preserve"> PAGEREF _Toc97155730 \h </w:instrText>
        </w:r>
        <w:r w:rsidR="00111F03">
          <w:rPr>
            <w:webHidden/>
          </w:rPr>
        </w:r>
        <w:r w:rsidR="00111F03">
          <w:rPr>
            <w:webHidden/>
          </w:rPr>
          <w:fldChar w:fldCharType="separate"/>
        </w:r>
        <w:r w:rsidR="00111F03">
          <w:rPr>
            <w:webHidden/>
          </w:rPr>
          <w:t>22</w:t>
        </w:r>
        <w:r w:rsidR="00111F03">
          <w:rPr>
            <w:webHidden/>
          </w:rPr>
          <w:fldChar w:fldCharType="end"/>
        </w:r>
      </w:hyperlink>
    </w:p>
    <w:p w14:paraId="31BDF114" w14:textId="77777777" w:rsidR="00111F03" w:rsidRPr="00836014" w:rsidRDefault="008666C0">
      <w:pPr>
        <w:pStyle w:val="TOC3"/>
        <w:rPr>
          <w:rFonts w:ascii="Calibri" w:eastAsia="Times New Roman" w:hAnsi="Calibri"/>
          <w:sz w:val="22"/>
          <w:szCs w:val="22"/>
          <w:lang w:eastAsia="en-GB"/>
        </w:rPr>
      </w:pPr>
      <w:hyperlink w:anchor="_Toc97155731" w:history="1">
        <w:r w:rsidR="00111F03" w:rsidRPr="007E66F6">
          <w:rPr>
            <w:rStyle w:val="Hyperlink"/>
          </w:rPr>
          <w:t>6.7.2</w:t>
        </w:r>
        <w:r w:rsidR="00111F03" w:rsidRPr="00836014">
          <w:rPr>
            <w:rFonts w:ascii="Calibri" w:eastAsia="Times New Roman" w:hAnsi="Calibri"/>
            <w:sz w:val="22"/>
            <w:szCs w:val="22"/>
            <w:lang w:eastAsia="en-GB"/>
          </w:rPr>
          <w:tab/>
        </w:r>
        <w:r w:rsidR="00111F03" w:rsidRPr="007E66F6">
          <w:rPr>
            <w:rStyle w:val="Hyperlink"/>
          </w:rPr>
          <w:t>Procedures</w:t>
        </w:r>
        <w:r w:rsidR="00111F03">
          <w:rPr>
            <w:webHidden/>
          </w:rPr>
          <w:tab/>
        </w:r>
        <w:r w:rsidR="00111F03">
          <w:rPr>
            <w:webHidden/>
          </w:rPr>
          <w:fldChar w:fldCharType="begin" w:fldLock="1"/>
        </w:r>
        <w:r w:rsidR="00111F03">
          <w:rPr>
            <w:webHidden/>
          </w:rPr>
          <w:instrText xml:space="preserve"> PAGEREF _Toc97155731 \h </w:instrText>
        </w:r>
        <w:r w:rsidR="00111F03">
          <w:rPr>
            <w:webHidden/>
          </w:rPr>
        </w:r>
        <w:r w:rsidR="00111F03">
          <w:rPr>
            <w:webHidden/>
          </w:rPr>
          <w:fldChar w:fldCharType="separate"/>
        </w:r>
        <w:r w:rsidR="00111F03">
          <w:rPr>
            <w:webHidden/>
          </w:rPr>
          <w:t>23</w:t>
        </w:r>
        <w:r w:rsidR="00111F03">
          <w:rPr>
            <w:webHidden/>
          </w:rPr>
          <w:fldChar w:fldCharType="end"/>
        </w:r>
      </w:hyperlink>
    </w:p>
    <w:p w14:paraId="5ED66009" w14:textId="77777777" w:rsidR="00111F03" w:rsidRPr="00836014" w:rsidRDefault="008666C0">
      <w:pPr>
        <w:pStyle w:val="TOC3"/>
        <w:rPr>
          <w:rFonts w:ascii="Calibri" w:eastAsia="Times New Roman" w:hAnsi="Calibri"/>
          <w:sz w:val="22"/>
          <w:szCs w:val="22"/>
          <w:lang w:eastAsia="en-GB"/>
        </w:rPr>
      </w:pPr>
      <w:hyperlink w:anchor="_Toc97155732" w:history="1">
        <w:r w:rsidR="00111F03" w:rsidRPr="007E66F6">
          <w:rPr>
            <w:rStyle w:val="Hyperlink"/>
            <w:lang w:eastAsia="zh-CN"/>
          </w:rPr>
          <w:t>6.7.3</w:t>
        </w:r>
        <w:r w:rsidR="00111F03" w:rsidRPr="00836014">
          <w:rPr>
            <w:rFonts w:ascii="Calibri" w:eastAsia="Times New Roman" w:hAnsi="Calibri"/>
            <w:sz w:val="22"/>
            <w:szCs w:val="22"/>
            <w:lang w:eastAsia="en-GB"/>
          </w:rPr>
          <w:tab/>
        </w:r>
        <w:r w:rsidR="00111F03" w:rsidRPr="007E66F6">
          <w:rPr>
            <w:rStyle w:val="Hyperlink"/>
          </w:rPr>
          <w:t xml:space="preserve">Impacts on </w:t>
        </w:r>
        <w:r w:rsidR="00111F03" w:rsidRPr="007E66F6">
          <w:rPr>
            <w:rStyle w:val="Hyperlink"/>
            <w:lang w:eastAsia="zh-CN"/>
          </w:rPr>
          <w:t>E</w:t>
        </w:r>
        <w:r w:rsidR="00111F03" w:rsidRPr="007E66F6">
          <w:rPr>
            <w:rStyle w:val="Hyperlink"/>
          </w:rPr>
          <w:t xml:space="preserve">xisting </w:t>
        </w:r>
        <w:r w:rsidR="00111F03" w:rsidRPr="007E66F6">
          <w:rPr>
            <w:rStyle w:val="Hyperlink"/>
            <w:lang w:eastAsia="zh-CN"/>
          </w:rPr>
          <w:t>N</w:t>
        </w:r>
        <w:r w:rsidR="00111F03" w:rsidRPr="007E66F6">
          <w:rPr>
            <w:rStyle w:val="Hyperlink"/>
          </w:rPr>
          <w:t xml:space="preserve">odes and </w:t>
        </w:r>
        <w:r w:rsidR="00111F03" w:rsidRPr="007E66F6">
          <w:rPr>
            <w:rStyle w:val="Hyperlink"/>
            <w:lang w:eastAsia="zh-CN"/>
          </w:rPr>
          <w:t>F</w:t>
        </w:r>
        <w:r w:rsidR="00111F03" w:rsidRPr="007E66F6">
          <w:rPr>
            <w:rStyle w:val="Hyperlink"/>
          </w:rPr>
          <w:t>unctionality</w:t>
        </w:r>
        <w:r w:rsidR="00111F03">
          <w:rPr>
            <w:webHidden/>
          </w:rPr>
          <w:tab/>
        </w:r>
        <w:r w:rsidR="00111F03">
          <w:rPr>
            <w:webHidden/>
          </w:rPr>
          <w:fldChar w:fldCharType="begin" w:fldLock="1"/>
        </w:r>
        <w:r w:rsidR="00111F03">
          <w:rPr>
            <w:webHidden/>
          </w:rPr>
          <w:instrText xml:space="preserve"> PAGEREF _Toc97155732 \h </w:instrText>
        </w:r>
        <w:r w:rsidR="00111F03">
          <w:rPr>
            <w:webHidden/>
          </w:rPr>
        </w:r>
        <w:r w:rsidR="00111F03">
          <w:rPr>
            <w:webHidden/>
          </w:rPr>
          <w:fldChar w:fldCharType="separate"/>
        </w:r>
        <w:r w:rsidR="00111F03">
          <w:rPr>
            <w:webHidden/>
          </w:rPr>
          <w:t>23</w:t>
        </w:r>
        <w:r w:rsidR="00111F03">
          <w:rPr>
            <w:webHidden/>
          </w:rPr>
          <w:fldChar w:fldCharType="end"/>
        </w:r>
      </w:hyperlink>
    </w:p>
    <w:p w14:paraId="612F15F4" w14:textId="77777777" w:rsidR="00111F03" w:rsidRPr="00836014" w:rsidRDefault="008666C0">
      <w:pPr>
        <w:pStyle w:val="TOC2"/>
        <w:rPr>
          <w:rFonts w:ascii="Calibri" w:eastAsia="Times New Roman" w:hAnsi="Calibri"/>
          <w:sz w:val="22"/>
          <w:szCs w:val="22"/>
          <w:lang w:eastAsia="en-GB"/>
        </w:rPr>
      </w:pPr>
      <w:hyperlink w:anchor="_Toc97155733" w:history="1">
        <w:r w:rsidR="00111F03" w:rsidRPr="007E66F6">
          <w:rPr>
            <w:rStyle w:val="Hyperlink"/>
            <w:lang w:eastAsia="zh-CN"/>
          </w:rPr>
          <w:t>6.10</w:t>
        </w:r>
        <w:r w:rsidR="00111F03" w:rsidRPr="00836014">
          <w:rPr>
            <w:rFonts w:ascii="Calibri" w:eastAsia="Times New Roman" w:hAnsi="Calibri"/>
            <w:sz w:val="22"/>
            <w:szCs w:val="22"/>
            <w:lang w:eastAsia="en-GB"/>
          </w:rPr>
          <w:tab/>
        </w:r>
        <w:r w:rsidR="00111F03" w:rsidRPr="007E66F6">
          <w:rPr>
            <w:rStyle w:val="Hyperlink"/>
          </w:rPr>
          <w:t>Solution</w:t>
        </w:r>
        <w:r w:rsidR="00111F03" w:rsidRPr="007E66F6">
          <w:rPr>
            <w:rStyle w:val="Hyperlink"/>
            <w:lang w:eastAsia="zh-CN"/>
          </w:rPr>
          <w:t xml:space="preserve"> 10</w:t>
        </w:r>
        <w:r w:rsidR="00111F03" w:rsidRPr="007E66F6">
          <w:rPr>
            <w:rStyle w:val="Hyperlink"/>
          </w:rPr>
          <w:t>: Registration via Trusted Non-3GPP Access with TNGF Relocation</w:t>
        </w:r>
        <w:r w:rsidR="00111F03">
          <w:rPr>
            <w:webHidden/>
          </w:rPr>
          <w:tab/>
        </w:r>
        <w:r w:rsidR="00111F03">
          <w:rPr>
            <w:webHidden/>
          </w:rPr>
          <w:fldChar w:fldCharType="begin" w:fldLock="1"/>
        </w:r>
        <w:r w:rsidR="00111F03">
          <w:rPr>
            <w:webHidden/>
          </w:rPr>
          <w:instrText xml:space="preserve"> PAGEREF _Toc97155733 \h </w:instrText>
        </w:r>
        <w:r w:rsidR="00111F03">
          <w:rPr>
            <w:webHidden/>
          </w:rPr>
        </w:r>
        <w:r w:rsidR="00111F03">
          <w:rPr>
            <w:webHidden/>
          </w:rPr>
          <w:fldChar w:fldCharType="separate"/>
        </w:r>
        <w:r w:rsidR="00111F03">
          <w:rPr>
            <w:webHidden/>
          </w:rPr>
          <w:t>24</w:t>
        </w:r>
        <w:r w:rsidR="00111F03">
          <w:rPr>
            <w:webHidden/>
          </w:rPr>
          <w:fldChar w:fldCharType="end"/>
        </w:r>
      </w:hyperlink>
    </w:p>
    <w:p w14:paraId="666A25ED" w14:textId="77777777" w:rsidR="00111F03" w:rsidRPr="00836014" w:rsidRDefault="008666C0">
      <w:pPr>
        <w:pStyle w:val="TOC3"/>
        <w:rPr>
          <w:rFonts w:ascii="Calibri" w:eastAsia="Times New Roman" w:hAnsi="Calibri"/>
          <w:sz w:val="22"/>
          <w:szCs w:val="22"/>
          <w:lang w:eastAsia="en-GB"/>
        </w:rPr>
      </w:pPr>
      <w:hyperlink w:anchor="_Toc97155734" w:history="1">
        <w:r w:rsidR="00111F03" w:rsidRPr="007E66F6">
          <w:rPr>
            <w:rStyle w:val="Hyperlink"/>
          </w:rPr>
          <w:t>6.10.1</w:t>
        </w:r>
        <w:r w:rsidR="00111F03" w:rsidRPr="00836014">
          <w:rPr>
            <w:rFonts w:ascii="Calibri" w:eastAsia="Times New Roman" w:hAnsi="Calibri"/>
            <w:sz w:val="22"/>
            <w:szCs w:val="22"/>
            <w:lang w:eastAsia="en-GB"/>
          </w:rPr>
          <w:tab/>
        </w:r>
        <w:r w:rsidR="00111F03" w:rsidRPr="007E66F6">
          <w:rPr>
            <w:rStyle w:val="Hyperlink"/>
          </w:rPr>
          <w:t>Description</w:t>
        </w:r>
        <w:r w:rsidR="00111F03">
          <w:rPr>
            <w:webHidden/>
          </w:rPr>
          <w:tab/>
        </w:r>
        <w:r w:rsidR="00111F03">
          <w:rPr>
            <w:webHidden/>
          </w:rPr>
          <w:fldChar w:fldCharType="begin" w:fldLock="1"/>
        </w:r>
        <w:r w:rsidR="00111F03">
          <w:rPr>
            <w:webHidden/>
          </w:rPr>
          <w:instrText xml:space="preserve"> PAGEREF _Toc97155734 \h </w:instrText>
        </w:r>
        <w:r w:rsidR="00111F03">
          <w:rPr>
            <w:webHidden/>
          </w:rPr>
        </w:r>
        <w:r w:rsidR="00111F03">
          <w:rPr>
            <w:webHidden/>
          </w:rPr>
          <w:fldChar w:fldCharType="separate"/>
        </w:r>
        <w:r w:rsidR="00111F03">
          <w:rPr>
            <w:webHidden/>
          </w:rPr>
          <w:t>24</w:t>
        </w:r>
        <w:r w:rsidR="00111F03">
          <w:rPr>
            <w:webHidden/>
          </w:rPr>
          <w:fldChar w:fldCharType="end"/>
        </w:r>
      </w:hyperlink>
    </w:p>
    <w:p w14:paraId="113DF1B5" w14:textId="77777777" w:rsidR="00111F03" w:rsidRPr="00836014" w:rsidRDefault="008666C0">
      <w:pPr>
        <w:pStyle w:val="TOC3"/>
        <w:rPr>
          <w:rFonts w:ascii="Calibri" w:eastAsia="Times New Roman" w:hAnsi="Calibri"/>
          <w:sz w:val="22"/>
          <w:szCs w:val="22"/>
          <w:lang w:eastAsia="en-GB"/>
        </w:rPr>
      </w:pPr>
      <w:hyperlink w:anchor="_Toc97155735" w:history="1">
        <w:r w:rsidR="00111F03" w:rsidRPr="007E66F6">
          <w:rPr>
            <w:rStyle w:val="Hyperlink"/>
          </w:rPr>
          <w:t>6.10.2</w:t>
        </w:r>
        <w:r w:rsidR="00111F03" w:rsidRPr="00836014">
          <w:rPr>
            <w:rFonts w:ascii="Calibri" w:eastAsia="Times New Roman" w:hAnsi="Calibri"/>
            <w:sz w:val="22"/>
            <w:szCs w:val="22"/>
            <w:lang w:eastAsia="en-GB"/>
          </w:rPr>
          <w:tab/>
        </w:r>
        <w:r w:rsidR="00111F03" w:rsidRPr="007E66F6">
          <w:rPr>
            <w:rStyle w:val="Hyperlink"/>
          </w:rPr>
          <w:t>Procedures</w:t>
        </w:r>
        <w:r w:rsidR="00111F03">
          <w:rPr>
            <w:webHidden/>
          </w:rPr>
          <w:tab/>
        </w:r>
        <w:r w:rsidR="00111F03">
          <w:rPr>
            <w:webHidden/>
          </w:rPr>
          <w:fldChar w:fldCharType="begin" w:fldLock="1"/>
        </w:r>
        <w:r w:rsidR="00111F03">
          <w:rPr>
            <w:webHidden/>
          </w:rPr>
          <w:instrText xml:space="preserve"> PAGEREF _Toc97155735 \h </w:instrText>
        </w:r>
        <w:r w:rsidR="00111F03">
          <w:rPr>
            <w:webHidden/>
          </w:rPr>
        </w:r>
        <w:r w:rsidR="00111F03">
          <w:rPr>
            <w:webHidden/>
          </w:rPr>
          <w:fldChar w:fldCharType="separate"/>
        </w:r>
        <w:r w:rsidR="00111F03">
          <w:rPr>
            <w:webHidden/>
          </w:rPr>
          <w:t>25</w:t>
        </w:r>
        <w:r w:rsidR="00111F03">
          <w:rPr>
            <w:webHidden/>
          </w:rPr>
          <w:fldChar w:fldCharType="end"/>
        </w:r>
      </w:hyperlink>
    </w:p>
    <w:p w14:paraId="106E62DB" w14:textId="77777777" w:rsidR="00111F03" w:rsidRPr="00836014" w:rsidRDefault="008666C0">
      <w:pPr>
        <w:pStyle w:val="TOC4"/>
        <w:rPr>
          <w:rFonts w:ascii="Calibri" w:eastAsia="Times New Roman" w:hAnsi="Calibri"/>
          <w:sz w:val="22"/>
          <w:szCs w:val="22"/>
          <w:lang w:eastAsia="en-GB"/>
        </w:rPr>
      </w:pPr>
      <w:hyperlink w:anchor="_Toc97155736" w:history="1">
        <w:r w:rsidR="00111F03" w:rsidRPr="007E66F6">
          <w:rPr>
            <w:rStyle w:val="Hyperlink"/>
          </w:rPr>
          <w:t>6.10.2.1</w:t>
        </w:r>
        <w:r w:rsidR="00111F03" w:rsidRPr="00836014">
          <w:rPr>
            <w:rFonts w:ascii="Calibri" w:eastAsia="Times New Roman" w:hAnsi="Calibri"/>
            <w:sz w:val="22"/>
            <w:szCs w:val="22"/>
            <w:lang w:eastAsia="en-GB"/>
          </w:rPr>
          <w:tab/>
        </w:r>
        <w:r w:rsidR="00111F03" w:rsidRPr="007E66F6">
          <w:rPr>
            <w:rStyle w:val="Hyperlink"/>
          </w:rPr>
          <w:t>Registration via trusted non-3GPP access with TNGF relocation</w:t>
        </w:r>
        <w:r w:rsidR="00111F03">
          <w:rPr>
            <w:webHidden/>
          </w:rPr>
          <w:tab/>
        </w:r>
        <w:r w:rsidR="00111F03">
          <w:rPr>
            <w:webHidden/>
          </w:rPr>
          <w:fldChar w:fldCharType="begin" w:fldLock="1"/>
        </w:r>
        <w:r w:rsidR="00111F03">
          <w:rPr>
            <w:webHidden/>
          </w:rPr>
          <w:instrText xml:space="preserve"> PAGEREF _Toc97155736 \h </w:instrText>
        </w:r>
        <w:r w:rsidR="00111F03">
          <w:rPr>
            <w:webHidden/>
          </w:rPr>
        </w:r>
        <w:r w:rsidR="00111F03">
          <w:rPr>
            <w:webHidden/>
          </w:rPr>
          <w:fldChar w:fldCharType="separate"/>
        </w:r>
        <w:r w:rsidR="00111F03">
          <w:rPr>
            <w:webHidden/>
          </w:rPr>
          <w:t>25</w:t>
        </w:r>
        <w:r w:rsidR="00111F03">
          <w:rPr>
            <w:webHidden/>
          </w:rPr>
          <w:fldChar w:fldCharType="end"/>
        </w:r>
      </w:hyperlink>
    </w:p>
    <w:p w14:paraId="75D32493" w14:textId="77777777" w:rsidR="00111F03" w:rsidRPr="00836014" w:rsidRDefault="008666C0">
      <w:pPr>
        <w:pStyle w:val="TOC3"/>
        <w:rPr>
          <w:rFonts w:ascii="Calibri" w:eastAsia="Times New Roman" w:hAnsi="Calibri"/>
          <w:sz w:val="22"/>
          <w:szCs w:val="22"/>
          <w:lang w:eastAsia="en-GB"/>
        </w:rPr>
      </w:pPr>
      <w:hyperlink w:anchor="_Toc97155737" w:history="1">
        <w:r w:rsidR="00111F03" w:rsidRPr="007E66F6">
          <w:rPr>
            <w:rStyle w:val="Hyperlink"/>
            <w:lang w:eastAsia="zh-CN"/>
          </w:rPr>
          <w:t>6.10.3</w:t>
        </w:r>
        <w:r w:rsidR="00111F03" w:rsidRPr="00836014">
          <w:rPr>
            <w:rFonts w:ascii="Calibri" w:eastAsia="Times New Roman" w:hAnsi="Calibri"/>
            <w:sz w:val="22"/>
            <w:szCs w:val="22"/>
            <w:lang w:eastAsia="en-GB"/>
          </w:rPr>
          <w:tab/>
        </w:r>
        <w:r w:rsidR="00111F03" w:rsidRPr="007E66F6">
          <w:rPr>
            <w:rStyle w:val="Hyperlink"/>
          </w:rPr>
          <w:t xml:space="preserve">Impacts on </w:t>
        </w:r>
        <w:r w:rsidR="00111F03" w:rsidRPr="007E66F6">
          <w:rPr>
            <w:rStyle w:val="Hyperlink"/>
            <w:lang w:eastAsia="zh-CN"/>
          </w:rPr>
          <w:t>E</w:t>
        </w:r>
        <w:r w:rsidR="00111F03" w:rsidRPr="007E66F6">
          <w:rPr>
            <w:rStyle w:val="Hyperlink"/>
          </w:rPr>
          <w:t xml:space="preserve">xisting </w:t>
        </w:r>
        <w:r w:rsidR="00111F03" w:rsidRPr="007E66F6">
          <w:rPr>
            <w:rStyle w:val="Hyperlink"/>
            <w:lang w:eastAsia="zh-CN"/>
          </w:rPr>
          <w:t>N</w:t>
        </w:r>
        <w:r w:rsidR="00111F03" w:rsidRPr="007E66F6">
          <w:rPr>
            <w:rStyle w:val="Hyperlink"/>
          </w:rPr>
          <w:t xml:space="preserve">odes and </w:t>
        </w:r>
        <w:r w:rsidR="00111F03" w:rsidRPr="007E66F6">
          <w:rPr>
            <w:rStyle w:val="Hyperlink"/>
            <w:lang w:eastAsia="zh-CN"/>
          </w:rPr>
          <w:t>F</w:t>
        </w:r>
        <w:r w:rsidR="00111F03" w:rsidRPr="007E66F6">
          <w:rPr>
            <w:rStyle w:val="Hyperlink"/>
          </w:rPr>
          <w:t>unctionality</w:t>
        </w:r>
        <w:r w:rsidR="00111F03">
          <w:rPr>
            <w:webHidden/>
          </w:rPr>
          <w:tab/>
        </w:r>
        <w:r w:rsidR="00111F03">
          <w:rPr>
            <w:webHidden/>
          </w:rPr>
          <w:fldChar w:fldCharType="begin" w:fldLock="1"/>
        </w:r>
        <w:r w:rsidR="00111F03">
          <w:rPr>
            <w:webHidden/>
          </w:rPr>
          <w:instrText xml:space="preserve"> PAGEREF _Toc97155737 \h </w:instrText>
        </w:r>
        <w:r w:rsidR="00111F03">
          <w:rPr>
            <w:webHidden/>
          </w:rPr>
        </w:r>
        <w:r w:rsidR="00111F03">
          <w:rPr>
            <w:webHidden/>
          </w:rPr>
          <w:fldChar w:fldCharType="separate"/>
        </w:r>
        <w:r w:rsidR="00111F03">
          <w:rPr>
            <w:webHidden/>
          </w:rPr>
          <w:t>26</w:t>
        </w:r>
        <w:r w:rsidR="00111F03">
          <w:rPr>
            <w:webHidden/>
          </w:rPr>
          <w:fldChar w:fldCharType="end"/>
        </w:r>
      </w:hyperlink>
    </w:p>
    <w:p w14:paraId="402F245F" w14:textId="77777777" w:rsidR="00111F03" w:rsidRPr="00836014" w:rsidRDefault="008666C0">
      <w:pPr>
        <w:pStyle w:val="TOC2"/>
        <w:rPr>
          <w:rFonts w:ascii="Calibri" w:eastAsia="Times New Roman" w:hAnsi="Calibri"/>
          <w:sz w:val="22"/>
          <w:szCs w:val="22"/>
          <w:lang w:eastAsia="en-GB"/>
        </w:rPr>
      </w:pPr>
      <w:hyperlink w:anchor="_Toc97155738" w:history="1">
        <w:r w:rsidR="00111F03" w:rsidRPr="007E66F6">
          <w:rPr>
            <w:rStyle w:val="Hyperlink"/>
            <w:lang w:eastAsia="zh-CN"/>
          </w:rPr>
          <w:t>6.11</w:t>
        </w:r>
        <w:r w:rsidR="00111F03" w:rsidRPr="00836014">
          <w:rPr>
            <w:rFonts w:ascii="Calibri" w:eastAsia="Times New Roman" w:hAnsi="Calibri"/>
            <w:sz w:val="22"/>
            <w:szCs w:val="22"/>
            <w:lang w:eastAsia="en-GB"/>
          </w:rPr>
          <w:tab/>
        </w:r>
        <w:r w:rsidR="00111F03" w:rsidRPr="007E66F6">
          <w:rPr>
            <w:rStyle w:val="Hyperlink"/>
          </w:rPr>
          <w:t>Solution</w:t>
        </w:r>
        <w:r w:rsidR="00111F03" w:rsidRPr="007E66F6">
          <w:rPr>
            <w:rStyle w:val="Hyperlink"/>
            <w:lang w:eastAsia="zh-CN"/>
          </w:rPr>
          <w:t xml:space="preserve"> 11</w:t>
        </w:r>
        <w:r w:rsidR="00111F03" w:rsidRPr="007E66F6">
          <w:rPr>
            <w:rStyle w:val="Hyperlink"/>
          </w:rPr>
          <w:t>: Registration via Untrusted Non-3GPP Access with N3IWF Relocation</w:t>
        </w:r>
        <w:r w:rsidR="00111F03">
          <w:rPr>
            <w:webHidden/>
          </w:rPr>
          <w:tab/>
        </w:r>
        <w:r w:rsidR="00111F03">
          <w:rPr>
            <w:webHidden/>
          </w:rPr>
          <w:fldChar w:fldCharType="begin" w:fldLock="1"/>
        </w:r>
        <w:r w:rsidR="00111F03">
          <w:rPr>
            <w:webHidden/>
          </w:rPr>
          <w:instrText xml:space="preserve"> PAGEREF _Toc97155738 \h </w:instrText>
        </w:r>
        <w:r w:rsidR="00111F03">
          <w:rPr>
            <w:webHidden/>
          </w:rPr>
        </w:r>
        <w:r w:rsidR="00111F03">
          <w:rPr>
            <w:webHidden/>
          </w:rPr>
          <w:fldChar w:fldCharType="separate"/>
        </w:r>
        <w:r w:rsidR="00111F03">
          <w:rPr>
            <w:webHidden/>
          </w:rPr>
          <w:t>27</w:t>
        </w:r>
        <w:r w:rsidR="00111F03">
          <w:rPr>
            <w:webHidden/>
          </w:rPr>
          <w:fldChar w:fldCharType="end"/>
        </w:r>
      </w:hyperlink>
    </w:p>
    <w:p w14:paraId="6B932BD9" w14:textId="77777777" w:rsidR="00111F03" w:rsidRPr="00836014" w:rsidRDefault="008666C0">
      <w:pPr>
        <w:pStyle w:val="TOC3"/>
        <w:rPr>
          <w:rFonts w:ascii="Calibri" w:eastAsia="Times New Roman" w:hAnsi="Calibri"/>
          <w:sz w:val="22"/>
          <w:szCs w:val="22"/>
          <w:lang w:eastAsia="en-GB"/>
        </w:rPr>
      </w:pPr>
      <w:hyperlink w:anchor="_Toc97155739" w:history="1">
        <w:r w:rsidR="00111F03" w:rsidRPr="007E66F6">
          <w:rPr>
            <w:rStyle w:val="Hyperlink"/>
          </w:rPr>
          <w:t>6.11.1</w:t>
        </w:r>
        <w:r w:rsidR="00111F03" w:rsidRPr="00836014">
          <w:rPr>
            <w:rFonts w:ascii="Calibri" w:eastAsia="Times New Roman" w:hAnsi="Calibri"/>
            <w:sz w:val="22"/>
            <w:szCs w:val="22"/>
            <w:lang w:eastAsia="en-GB"/>
          </w:rPr>
          <w:tab/>
        </w:r>
        <w:r w:rsidR="00111F03" w:rsidRPr="007E66F6">
          <w:rPr>
            <w:rStyle w:val="Hyperlink"/>
          </w:rPr>
          <w:t>Description</w:t>
        </w:r>
        <w:r w:rsidR="00111F03">
          <w:rPr>
            <w:webHidden/>
          </w:rPr>
          <w:tab/>
        </w:r>
        <w:r w:rsidR="00111F03">
          <w:rPr>
            <w:webHidden/>
          </w:rPr>
          <w:fldChar w:fldCharType="begin" w:fldLock="1"/>
        </w:r>
        <w:r w:rsidR="00111F03">
          <w:rPr>
            <w:webHidden/>
          </w:rPr>
          <w:instrText xml:space="preserve"> PAGEREF _Toc97155739 \h </w:instrText>
        </w:r>
        <w:r w:rsidR="00111F03">
          <w:rPr>
            <w:webHidden/>
          </w:rPr>
        </w:r>
        <w:r w:rsidR="00111F03">
          <w:rPr>
            <w:webHidden/>
          </w:rPr>
          <w:fldChar w:fldCharType="separate"/>
        </w:r>
        <w:r w:rsidR="00111F03">
          <w:rPr>
            <w:webHidden/>
          </w:rPr>
          <w:t>27</w:t>
        </w:r>
        <w:r w:rsidR="00111F03">
          <w:rPr>
            <w:webHidden/>
          </w:rPr>
          <w:fldChar w:fldCharType="end"/>
        </w:r>
      </w:hyperlink>
    </w:p>
    <w:p w14:paraId="08060DC9" w14:textId="77777777" w:rsidR="00111F03" w:rsidRPr="00836014" w:rsidRDefault="008666C0">
      <w:pPr>
        <w:pStyle w:val="TOC3"/>
        <w:rPr>
          <w:rFonts w:ascii="Calibri" w:eastAsia="Times New Roman" w:hAnsi="Calibri"/>
          <w:sz w:val="22"/>
          <w:szCs w:val="22"/>
          <w:lang w:eastAsia="en-GB"/>
        </w:rPr>
      </w:pPr>
      <w:hyperlink w:anchor="_Toc97155740" w:history="1">
        <w:r w:rsidR="00111F03" w:rsidRPr="007E66F6">
          <w:rPr>
            <w:rStyle w:val="Hyperlink"/>
          </w:rPr>
          <w:t>6.11.2</w:t>
        </w:r>
        <w:r w:rsidR="00111F03" w:rsidRPr="00836014">
          <w:rPr>
            <w:rFonts w:ascii="Calibri" w:eastAsia="Times New Roman" w:hAnsi="Calibri"/>
            <w:sz w:val="22"/>
            <w:szCs w:val="22"/>
            <w:lang w:eastAsia="en-GB"/>
          </w:rPr>
          <w:tab/>
        </w:r>
        <w:r w:rsidR="00111F03" w:rsidRPr="007E66F6">
          <w:rPr>
            <w:rStyle w:val="Hyperlink"/>
          </w:rPr>
          <w:t>Procedures</w:t>
        </w:r>
        <w:r w:rsidR="00111F03">
          <w:rPr>
            <w:webHidden/>
          </w:rPr>
          <w:tab/>
        </w:r>
        <w:r w:rsidR="00111F03">
          <w:rPr>
            <w:webHidden/>
          </w:rPr>
          <w:fldChar w:fldCharType="begin" w:fldLock="1"/>
        </w:r>
        <w:r w:rsidR="00111F03">
          <w:rPr>
            <w:webHidden/>
          </w:rPr>
          <w:instrText xml:space="preserve"> PAGEREF _Toc97155740 \h </w:instrText>
        </w:r>
        <w:r w:rsidR="00111F03">
          <w:rPr>
            <w:webHidden/>
          </w:rPr>
        </w:r>
        <w:r w:rsidR="00111F03">
          <w:rPr>
            <w:webHidden/>
          </w:rPr>
          <w:fldChar w:fldCharType="separate"/>
        </w:r>
        <w:r w:rsidR="00111F03">
          <w:rPr>
            <w:webHidden/>
          </w:rPr>
          <w:t>28</w:t>
        </w:r>
        <w:r w:rsidR="00111F03">
          <w:rPr>
            <w:webHidden/>
          </w:rPr>
          <w:fldChar w:fldCharType="end"/>
        </w:r>
      </w:hyperlink>
    </w:p>
    <w:p w14:paraId="6B4B8580" w14:textId="77777777" w:rsidR="00111F03" w:rsidRPr="00836014" w:rsidRDefault="008666C0">
      <w:pPr>
        <w:pStyle w:val="TOC4"/>
        <w:rPr>
          <w:rFonts w:ascii="Calibri" w:eastAsia="Times New Roman" w:hAnsi="Calibri"/>
          <w:sz w:val="22"/>
          <w:szCs w:val="22"/>
          <w:lang w:eastAsia="en-GB"/>
        </w:rPr>
      </w:pPr>
      <w:hyperlink w:anchor="_Toc97155741" w:history="1">
        <w:r w:rsidR="00111F03" w:rsidRPr="007E66F6">
          <w:rPr>
            <w:rStyle w:val="Hyperlink"/>
          </w:rPr>
          <w:t>6.11.2.1</w:t>
        </w:r>
        <w:r w:rsidR="00111F03" w:rsidRPr="00836014">
          <w:rPr>
            <w:rFonts w:ascii="Calibri" w:eastAsia="Times New Roman" w:hAnsi="Calibri"/>
            <w:sz w:val="22"/>
            <w:szCs w:val="22"/>
            <w:lang w:eastAsia="en-GB"/>
          </w:rPr>
          <w:tab/>
        </w:r>
        <w:r w:rsidR="00111F03" w:rsidRPr="007E66F6">
          <w:rPr>
            <w:rStyle w:val="Hyperlink"/>
          </w:rPr>
          <w:t>Registration via untrusted non-3GPP access with N3IWF relocation</w:t>
        </w:r>
        <w:r w:rsidR="00111F03">
          <w:rPr>
            <w:webHidden/>
          </w:rPr>
          <w:tab/>
        </w:r>
        <w:r w:rsidR="00111F03">
          <w:rPr>
            <w:webHidden/>
          </w:rPr>
          <w:fldChar w:fldCharType="begin" w:fldLock="1"/>
        </w:r>
        <w:r w:rsidR="00111F03">
          <w:rPr>
            <w:webHidden/>
          </w:rPr>
          <w:instrText xml:space="preserve"> PAGEREF _Toc97155741 \h </w:instrText>
        </w:r>
        <w:r w:rsidR="00111F03">
          <w:rPr>
            <w:webHidden/>
          </w:rPr>
        </w:r>
        <w:r w:rsidR="00111F03">
          <w:rPr>
            <w:webHidden/>
          </w:rPr>
          <w:fldChar w:fldCharType="separate"/>
        </w:r>
        <w:r w:rsidR="00111F03">
          <w:rPr>
            <w:webHidden/>
          </w:rPr>
          <w:t>28</w:t>
        </w:r>
        <w:r w:rsidR="00111F03">
          <w:rPr>
            <w:webHidden/>
          </w:rPr>
          <w:fldChar w:fldCharType="end"/>
        </w:r>
      </w:hyperlink>
    </w:p>
    <w:p w14:paraId="4B4D6327" w14:textId="77777777" w:rsidR="00111F03" w:rsidRPr="00836014" w:rsidRDefault="008666C0">
      <w:pPr>
        <w:pStyle w:val="TOC3"/>
        <w:rPr>
          <w:rFonts w:ascii="Calibri" w:eastAsia="Times New Roman" w:hAnsi="Calibri"/>
          <w:sz w:val="22"/>
          <w:szCs w:val="22"/>
          <w:lang w:eastAsia="en-GB"/>
        </w:rPr>
      </w:pPr>
      <w:hyperlink w:anchor="_Toc97155742" w:history="1">
        <w:r w:rsidR="00111F03" w:rsidRPr="007E66F6">
          <w:rPr>
            <w:rStyle w:val="Hyperlink"/>
          </w:rPr>
          <w:t>6.11.3</w:t>
        </w:r>
        <w:r w:rsidR="00111F03" w:rsidRPr="00836014">
          <w:rPr>
            <w:rFonts w:ascii="Calibri" w:eastAsia="Times New Roman" w:hAnsi="Calibri"/>
            <w:sz w:val="22"/>
            <w:szCs w:val="22"/>
            <w:lang w:eastAsia="en-GB"/>
          </w:rPr>
          <w:tab/>
        </w:r>
        <w:r w:rsidR="00111F03" w:rsidRPr="007E66F6">
          <w:rPr>
            <w:rStyle w:val="Hyperlink"/>
          </w:rPr>
          <w:t>Impacts on Existing Nodes and Functionality</w:t>
        </w:r>
        <w:r w:rsidR="00111F03">
          <w:rPr>
            <w:webHidden/>
          </w:rPr>
          <w:tab/>
        </w:r>
        <w:r w:rsidR="00111F03">
          <w:rPr>
            <w:webHidden/>
          </w:rPr>
          <w:fldChar w:fldCharType="begin" w:fldLock="1"/>
        </w:r>
        <w:r w:rsidR="00111F03">
          <w:rPr>
            <w:webHidden/>
          </w:rPr>
          <w:instrText xml:space="preserve"> PAGEREF _Toc97155742 \h </w:instrText>
        </w:r>
        <w:r w:rsidR="00111F03">
          <w:rPr>
            <w:webHidden/>
          </w:rPr>
        </w:r>
        <w:r w:rsidR="00111F03">
          <w:rPr>
            <w:webHidden/>
          </w:rPr>
          <w:fldChar w:fldCharType="separate"/>
        </w:r>
        <w:r w:rsidR="00111F03">
          <w:rPr>
            <w:webHidden/>
          </w:rPr>
          <w:t>30</w:t>
        </w:r>
        <w:r w:rsidR="00111F03">
          <w:rPr>
            <w:webHidden/>
          </w:rPr>
          <w:fldChar w:fldCharType="end"/>
        </w:r>
      </w:hyperlink>
    </w:p>
    <w:p w14:paraId="72E1BF7C" w14:textId="77777777" w:rsidR="00111F03" w:rsidRPr="00836014" w:rsidRDefault="008666C0">
      <w:pPr>
        <w:pStyle w:val="TOC2"/>
        <w:rPr>
          <w:rFonts w:ascii="Calibri" w:eastAsia="Times New Roman" w:hAnsi="Calibri"/>
          <w:sz w:val="22"/>
          <w:szCs w:val="22"/>
          <w:lang w:eastAsia="en-GB"/>
        </w:rPr>
      </w:pPr>
      <w:hyperlink w:anchor="_Toc97155743" w:history="1">
        <w:r w:rsidR="00111F03" w:rsidRPr="007E66F6">
          <w:rPr>
            <w:rStyle w:val="Hyperlink"/>
            <w:lang w:eastAsia="zh-CN"/>
          </w:rPr>
          <w:t>6.12</w:t>
        </w:r>
        <w:r w:rsidR="00111F03" w:rsidRPr="00836014">
          <w:rPr>
            <w:rFonts w:ascii="Calibri" w:eastAsia="Times New Roman" w:hAnsi="Calibri"/>
            <w:sz w:val="22"/>
            <w:szCs w:val="22"/>
            <w:lang w:eastAsia="en-GB"/>
          </w:rPr>
          <w:tab/>
        </w:r>
        <w:r w:rsidR="00111F03" w:rsidRPr="007E66F6">
          <w:rPr>
            <w:rStyle w:val="Hyperlink"/>
          </w:rPr>
          <w:t>Solution</w:t>
        </w:r>
        <w:r w:rsidR="00111F03" w:rsidRPr="007E66F6">
          <w:rPr>
            <w:rStyle w:val="Hyperlink"/>
            <w:lang w:eastAsia="zh-CN"/>
          </w:rPr>
          <w:t xml:space="preserve"> 12</w:t>
        </w:r>
        <w:r w:rsidR="00111F03" w:rsidRPr="007E66F6">
          <w:rPr>
            <w:rStyle w:val="Hyperlink"/>
          </w:rPr>
          <w:t xml:space="preserve">: slice related TNGF selection </w:t>
        </w:r>
        <w:r w:rsidR="00111F03" w:rsidRPr="007E66F6">
          <w:rPr>
            <w:rStyle w:val="Hyperlink"/>
            <w:lang w:eastAsia="zh-CN"/>
          </w:rPr>
          <w:t>for WLAN access</w:t>
        </w:r>
        <w:r w:rsidR="00111F03">
          <w:rPr>
            <w:webHidden/>
          </w:rPr>
          <w:tab/>
        </w:r>
        <w:r w:rsidR="00111F03">
          <w:rPr>
            <w:webHidden/>
          </w:rPr>
          <w:fldChar w:fldCharType="begin" w:fldLock="1"/>
        </w:r>
        <w:r w:rsidR="00111F03">
          <w:rPr>
            <w:webHidden/>
          </w:rPr>
          <w:instrText xml:space="preserve"> PAGEREF _Toc97155743 \h </w:instrText>
        </w:r>
        <w:r w:rsidR="00111F03">
          <w:rPr>
            <w:webHidden/>
          </w:rPr>
        </w:r>
        <w:r w:rsidR="00111F03">
          <w:rPr>
            <w:webHidden/>
          </w:rPr>
          <w:fldChar w:fldCharType="separate"/>
        </w:r>
        <w:r w:rsidR="00111F03">
          <w:rPr>
            <w:webHidden/>
          </w:rPr>
          <w:t>30</w:t>
        </w:r>
        <w:r w:rsidR="00111F03">
          <w:rPr>
            <w:webHidden/>
          </w:rPr>
          <w:fldChar w:fldCharType="end"/>
        </w:r>
      </w:hyperlink>
    </w:p>
    <w:p w14:paraId="597BDC99" w14:textId="77777777" w:rsidR="00111F03" w:rsidRPr="00836014" w:rsidRDefault="008666C0">
      <w:pPr>
        <w:pStyle w:val="TOC3"/>
        <w:rPr>
          <w:rFonts w:ascii="Calibri" w:eastAsia="Times New Roman" w:hAnsi="Calibri"/>
          <w:sz w:val="22"/>
          <w:szCs w:val="22"/>
          <w:lang w:eastAsia="en-GB"/>
        </w:rPr>
      </w:pPr>
      <w:hyperlink w:anchor="_Toc97155744" w:history="1">
        <w:r w:rsidR="00111F03" w:rsidRPr="007E66F6">
          <w:rPr>
            <w:rStyle w:val="Hyperlink"/>
          </w:rPr>
          <w:t>6.12.1</w:t>
        </w:r>
        <w:r w:rsidR="00111F03" w:rsidRPr="00836014">
          <w:rPr>
            <w:rFonts w:ascii="Calibri" w:eastAsia="Times New Roman" w:hAnsi="Calibri"/>
            <w:sz w:val="22"/>
            <w:szCs w:val="22"/>
            <w:lang w:eastAsia="en-GB"/>
          </w:rPr>
          <w:tab/>
        </w:r>
        <w:r w:rsidR="00111F03" w:rsidRPr="007E66F6">
          <w:rPr>
            <w:rStyle w:val="Hyperlink"/>
          </w:rPr>
          <w:t>Description</w:t>
        </w:r>
        <w:r w:rsidR="00111F03">
          <w:rPr>
            <w:webHidden/>
          </w:rPr>
          <w:tab/>
        </w:r>
        <w:r w:rsidR="00111F03">
          <w:rPr>
            <w:webHidden/>
          </w:rPr>
          <w:fldChar w:fldCharType="begin" w:fldLock="1"/>
        </w:r>
        <w:r w:rsidR="00111F03">
          <w:rPr>
            <w:webHidden/>
          </w:rPr>
          <w:instrText xml:space="preserve"> PAGEREF _Toc97155744 \h </w:instrText>
        </w:r>
        <w:r w:rsidR="00111F03">
          <w:rPr>
            <w:webHidden/>
          </w:rPr>
        </w:r>
        <w:r w:rsidR="00111F03">
          <w:rPr>
            <w:webHidden/>
          </w:rPr>
          <w:fldChar w:fldCharType="separate"/>
        </w:r>
        <w:r w:rsidR="00111F03">
          <w:rPr>
            <w:webHidden/>
          </w:rPr>
          <w:t>30</w:t>
        </w:r>
        <w:r w:rsidR="00111F03">
          <w:rPr>
            <w:webHidden/>
          </w:rPr>
          <w:fldChar w:fldCharType="end"/>
        </w:r>
      </w:hyperlink>
    </w:p>
    <w:p w14:paraId="7FCAD0CA" w14:textId="77777777" w:rsidR="00111F03" w:rsidRPr="00836014" w:rsidRDefault="008666C0">
      <w:pPr>
        <w:pStyle w:val="TOC3"/>
        <w:rPr>
          <w:rFonts w:ascii="Calibri" w:eastAsia="Times New Roman" w:hAnsi="Calibri"/>
          <w:sz w:val="22"/>
          <w:szCs w:val="22"/>
          <w:lang w:eastAsia="en-GB"/>
        </w:rPr>
      </w:pPr>
      <w:hyperlink w:anchor="_Toc97155745" w:history="1">
        <w:r w:rsidR="00111F03" w:rsidRPr="007E66F6">
          <w:rPr>
            <w:rStyle w:val="Hyperlink"/>
          </w:rPr>
          <w:t>6.12.2</w:t>
        </w:r>
        <w:r w:rsidR="00111F03" w:rsidRPr="00836014">
          <w:rPr>
            <w:rFonts w:ascii="Calibri" w:eastAsia="Times New Roman" w:hAnsi="Calibri"/>
            <w:sz w:val="22"/>
            <w:szCs w:val="22"/>
            <w:lang w:eastAsia="en-GB"/>
          </w:rPr>
          <w:tab/>
        </w:r>
        <w:r w:rsidR="00111F03" w:rsidRPr="007E66F6">
          <w:rPr>
            <w:rStyle w:val="Hyperlink"/>
          </w:rPr>
          <w:t>Procedures</w:t>
        </w:r>
        <w:r w:rsidR="00111F03">
          <w:rPr>
            <w:webHidden/>
          </w:rPr>
          <w:tab/>
        </w:r>
        <w:r w:rsidR="00111F03">
          <w:rPr>
            <w:webHidden/>
          </w:rPr>
          <w:fldChar w:fldCharType="begin" w:fldLock="1"/>
        </w:r>
        <w:r w:rsidR="00111F03">
          <w:rPr>
            <w:webHidden/>
          </w:rPr>
          <w:instrText xml:space="preserve"> PAGEREF _Toc97155745 \h </w:instrText>
        </w:r>
        <w:r w:rsidR="00111F03">
          <w:rPr>
            <w:webHidden/>
          </w:rPr>
        </w:r>
        <w:r w:rsidR="00111F03">
          <w:rPr>
            <w:webHidden/>
          </w:rPr>
          <w:fldChar w:fldCharType="separate"/>
        </w:r>
        <w:r w:rsidR="00111F03">
          <w:rPr>
            <w:webHidden/>
          </w:rPr>
          <w:t>30</w:t>
        </w:r>
        <w:r w:rsidR="00111F03">
          <w:rPr>
            <w:webHidden/>
          </w:rPr>
          <w:fldChar w:fldCharType="end"/>
        </w:r>
      </w:hyperlink>
    </w:p>
    <w:p w14:paraId="22B8D536" w14:textId="77777777" w:rsidR="00111F03" w:rsidRPr="00836014" w:rsidRDefault="008666C0">
      <w:pPr>
        <w:pStyle w:val="TOC3"/>
        <w:rPr>
          <w:rFonts w:ascii="Calibri" w:eastAsia="Times New Roman" w:hAnsi="Calibri"/>
          <w:sz w:val="22"/>
          <w:szCs w:val="22"/>
          <w:lang w:eastAsia="en-GB"/>
        </w:rPr>
      </w:pPr>
      <w:hyperlink w:anchor="_Toc97155746" w:history="1">
        <w:r w:rsidR="00111F03" w:rsidRPr="007E66F6">
          <w:rPr>
            <w:rStyle w:val="Hyperlink"/>
            <w:lang w:eastAsia="zh-CN"/>
          </w:rPr>
          <w:t>6.12.3</w:t>
        </w:r>
        <w:r w:rsidR="00111F03" w:rsidRPr="00836014">
          <w:rPr>
            <w:rFonts w:ascii="Calibri" w:eastAsia="Times New Roman" w:hAnsi="Calibri"/>
            <w:sz w:val="22"/>
            <w:szCs w:val="22"/>
            <w:lang w:eastAsia="en-GB"/>
          </w:rPr>
          <w:tab/>
        </w:r>
        <w:r w:rsidR="00111F03" w:rsidRPr="007E66F6">
          <w:rPr>
            <w:rStyle w:val="Hyperlink"/>
          </w:rPr>
          <w:t xml:space="preserve">Impacts on </w:t>
        </w:r>
        <w:r w:rsidR="00111F03" w:rsidRPr="007E66F6">
          <w:rPr>
            <w:rStyle w:val="Hyperlink"/>
            <w:lang w:eastAsia="zh-CN"/>
          </w:rPr>
          <w:t>E</w:t>
        </w:r>
        <w:r w:rsidR="00111F03" w:rsidRPr="007E66F6">
          <w:rPr>
            <w:rStyle w:val="Hyperlink"/>
          </w:rPr>
          <w:t xml:space="preserve">xisting </w:t>
        </w:r>
        <w:r w:rsidR="00111F03" w:rsidRPr="007E66F6">
          <w:rPr>
            <w:rStyle w:val="Hyperlink"/>
            <w:lang w:eastAsia="zh-CN"/>
          </w:rPr>
          <w:t>N</w:t>
        </w:r>
        <w:r w:rsidR="00111F03" w:rsidRPr="007E66F6">
          <w:rPr>
            <w:rStyle w:val="Hyperlink"/>
          </w:rPr>
          <w:t xml:space="preserve">odes and </w:t>
        </w:r>
        <w:r w:rsidR="00111F03" w:rsidRPr="007E66F6">
          <w:rPr>
            <w:rStyle w:val="Hyperlink"/>
            <w:lang w:eastAsia="zh-CN"/>
          </w:rPr>
          <w:t>F</w:t>
        </w:r>
        <w:r w:rsidR="00111F03" w:rsidRPr="007E66F6">
          <w:rPr>
            <w:rStyle w:val="Hyperlink"/>
          </w:rPr>
          <w:t>unctionality</w:t>
        </w:r>
        <w:r w:rsidR="00111F03">
          <w:rPr>
            <w:webHidden/>
          </w:rPr>
          <w:tab/>
        </w:r>
        <w:r w:rsidR="00111F03">
          <w:rPr>
            <w:webHidden/>
          </w:rPr>
          <w:fldChar w:fldCharType="begin" w:fldLock="1"/>
        </w:r>
        <w:r w:rsidR="00111F03">
          <w:rPr>
            <w:webHidden/>
          </w:rPr>
          <w:instrText xml:space="preserve"> PAGEREF _Toc97155746 \h </w:instrText>
        </w:r>
        <w:r w:rsidR="00111F03">
          <w:rPr>
            <w:webHidden/>
          </w:rPr>
        </w:r>
        <w:r w:rsidR="00111F03">
          <w:rPr>
            <w:webHidden/>
          </w:rPr>
          <w:fldChar w:fldCharType="separate"/>
        </w:r>
        <w:r w:rsidR="00111F03">
          <w:rPr>
            <w:webHidden/>
          </w:rPr>
          <w:t>31</w:t>
        </w:r>
        <w:r w:rsidR="00111F03">
          <w:rPr>
            <w:webHidden/>
          </w:rPr>
          <w:fldChar w:fldCharType="end"/>
        </w:r>
      </w:hyperlink>
    </w:p>
    <w:p w14:paraId="27D84DF6" w14:textId="77777777" w:rsidR="00111F03" w:rsidRPr="00836014" w:rsidRDefault="008666C0">
      <w:pPr>
        <w:pStyle w:val="TOC2"/>
        <w:rPr>
          <w:rFonts w:ascii="Calibri" w:eastAsia="Times New Roman" w:hAnsi="Calibri"/>
          <w:sz w:val="22"/>
          <w:szCs w:val="22"/>
          <w:lang w:eastAsia="en-GB"/>
        </w:rPr>
      </w:pPr>
      <w:hyperlink w:anchor="_Toc97155747" w:history="1">
        <w:r w:rsidR="00111F03" w:rsidRPr="007E66F6">
          <w:rPr>
            <w:rStyle w:val="Hyperlink"/>
            <w:lang w:val="fr-FR" w:eastAsia="zh-CN"/>
          </w:rPr>
          <w:t>6.X</w:t>
        </w:r>
        <w:r w:rsidR="00111F03" w:rsidRPr="00836014">
          <w:rPr>
            <w:rFonts w:ascii="Calibri" w:eastAsia="Times New Roman" w:hAnsi="Calibri"/>
            <w:sz w:val="22"/>
            <w:szCs w:val="22"/>
            <w:lang w:eastAsia="en-GB"/>
          </w:rPr>
          <w:tab/>
        </w:r>
        <w:r w:rsidR="00111F03" w:rsidRPr="007E66F6">
          <w:rPr>
            <w:rStyle w:val="Hyperlink"/>
            <w:lang w:val="fr-FR"/>
          </w:rPr>
          <w:t>Solution</w:t>
        </w:r>
        <w:r w:rsidR="00111F03" w:rsidRPr="007E66F6">
          <w:rPr>
            <w:rStyle w:val="Hyperlink"/>
            <w:lang w:val="fr-FR" w:eastAsia="zh-CN"/>
          </w:rPr>
          <w:t xml:space="preserve"> #X</w:t>
        </w:r>
        <w:r w:rsidR="00111F03" w:rsidRPr="007E66F6">
          <w:rPr>
            <w:rStyle w:val="Hyperlink"/>
            <w:lang w:val="fr-FR"/>
          </w:rPr>
          <w:t>: &lt;Solution Title&gt;</w:t>
        </w:r>
        <w:r w:rsidR="00111F03">
          <w:rPr>
            <w:webHidden/>
          </w:rPr>
          <w:tab/>
        </w:r>
        <w:r w:rsidR="00111F03">
          <w:rPr>
            <w:webHidden/>
          </w:rPr>
          <w:fldChar w:fldCharType="begin" w:fldLock="1"/>
        </w:r>
        <w:r w:rsidR="00111F03">
          <w:rPr>
            <w:webHidden/>
          </w:rPr>
          <w:instrText xml:space="preserve"> PAGEREF _Toc97155747 \h </w:instrText>
        </w:r>
        <w:r w:rsidR="00111F03">
          <w:rPr>
            <w:webHidden/>
          </w:rPr>
        </w:r>
        <w:r w:rsidR="00111F03">
          <w:rPr>
            <w:webHidden/>
          </w:rPr>
          <w:fldChar w:fldCharType="separate"/>
        </w:r>
        <w:r w:rsidR="00111F03">
          <w:rPr>
            <w:webHidden/>
          </w:rPr>
          <w:t>31</w:t>
        </w:r>
        <w:r w:rsidR="00111F03">
          <w:rPr>
            <w:webHidden/>
          </w:rPr>
          <w:fldChar w:fldCharType="end"/>
        </w:r>
      </w:hyperlink>
    </w:p>
    <w:p w14:paraId="3033ABF0" w14:textId="77777777" w:rsidR="00111F03" w:rsidRPr="00836014" w:rsidRDefault="008666C0">
      <w:pPr>
        <w:pStyle w:val="TOC3"/>
        <w:rPr>
          <w:rFonts w:ascii="Calibri" w:eastAsia="Times New Roman" w:hAnsi="Calibri"/>
          <w:sz w:val="22"/>
          <w:szCs w:val="22"/>
          <w:lang w:eastAsia="en-GB"/>
        </w:rPr>
      </w:pPr>
      <w:hyperlink w:anchor="_Toc97155748" w:history="1">
        <w:r w:rsidR="00111F03" w:rsidRPr="007E66F6">
          <w:rPr>
            <w:rStyle w:val="Hyperlink"/>
            <w:lang w:val="fr-FR"/>
          </w:rPr>
          <w:t>6.X.1</w:t>
        </w:r>
        <w:r w:rsidR="00111F03" w:rsidRPr="00836014">
          <w:rPr>
            <w:rFonts w:ascii="Calibri" w:eastAsia="Times New Roman" w:hAnsi="Calibri"/>
            <w:sz w:val="22"/>
            <w:szCs w:val="22"/>
            <w:lang w:eastAsia="en-GB"/>
          </w:rPr>
          <w:tab/>
        </w:r>
        <w:r w:rsidR="00111F03" w:rsidRPr="007E66F6">
          <w:rPr>
            <w:rStyle w:val="Hyperlink"/>
            <w:lang w:val="fr-FR"/>
          </w:rPr>
          <w:t>Description</w:t>
        </w:r>
        <w:r w:rsidR="00111F03">
          <w:rPr>
            <w:webHidden/>
          </w:rPr>
          <w:tab/>
        </w:r>
        <w:r w:rsidR="00111F03">
          <w:rPr>
            <w:webHidden/>
          </w:rPr>
          <w:fldChar w:fldCharType="begin" w:fldLock="1"/>
        </w:r>
        <w:r w:rsidR="00111F03">
          <w:rPr>
            <w:webHidden/>
          </w:rPr>
          <w:instrText xml:space="preserve"> PAGEREF _Toc97155748 \h </w:instrText>
        </w:r>
        <w:r w:rsidR="00111F03">
          <w:rPr>
            <w:webHidden/>
          </w:rPr>
        </w:r>
        <w:r w:rsidR="00111F03">
          <w:rPr>
            <w:webHidden/>
          </w:rPr>
          <w:fldChar w:fldCharType="separate"/>
        </w:r>
        <w:r w:rsidR="00111F03">
          <w:rPr>
            <w:webHidden/>
          </w:rPr>
          <w:t>31</w:t>
        </w:r>
        <w:r w:rsidR="00111F03">
          <w:rPr>
            <w:webHidden/>
          </w:rPr>
          <w:fldChar w:fldCharType="end"/>
        </w:r>
      </w:hyperlink>
    </w:p>
    <w:p w14:paraId="4957DA4C" w14:textId="77777777" w:rsidR="00111F03" w:rsidRPr="00836014" w:rsidRDefault="008666C0">
      <w:pPr>
        <w:pStyle w:val="TOC3"/>
        <w:rPr>
          <w:rFonts w:ascii="Calibri" w:eastAsia="Times New Roman" w:hAnsi="Calibri"/>
          <w:sz w:val="22"/>
          <w:szCs w:val="22"/>
          <w:lang w:eastAsia="en-GB"/>
        </w:rPr>
      </w:pPr>
      <w:hyperlink w:anchor="_Toc97155749" w:history="1">
        <w:r w:rsidR="00111F03" w:rsidRPr="007E66F6">
          <w:rPr>
            <w:rStyle w:val="Hyperlink"/>
          </w:rPr>
          <w:t>6.X.2</w:t>
        </w:r>
        <w:r w:rsidR="00111F03" w:rsidRPr="00836014">
          <w:rPr>
            <w:rFonts w:ascii="Calibri" w:eastAsia="Times New Roman" w:hAnsi="Calibri"/>
            <w:sz w:val="22"/>
            <w:szCs w:val="22"/>
            <w:lang w:eastAsia="en-GB"/>
          </w:rPr>
          <w:tab/>
        </w:r>
        <w:r w:rsidR="00111F03" w:rsidRPr="007E66F6">
          <w:rPr>
            <w:rStyle w:val="Hyperlink"/>
          </w:rPr>
          <w:t>Procedures</w:t>
        </w:r>
        <w:r w:rsidR="00111F03">
          <w:rPr>
            <w:webHidden/>
          </w:rPr>
          <w:tab/>
        </w:r>
        <w:r w:rsidR="00111F03">
          <w:rPr>
            <w:webHidden/>
          </w:rPr>
          <w:fldChar w:fldCharType="begin" w:fldLock="1"/>
        </w:r>
        <w:r w:rsidR="00111F03">
          <w:rPr>
            <w:webHidden/>
          </w:rPr>
          <w:instrText xml:space="preserve"> PAGEREF _Toc97155749 \h </w:instrText>
        </w:r>
        <w:r w:rsidR="00111F03">
          <w:rPr>
            <w:webHidden/>
          </w:rPr>
        </w:r>
        <w:r w:rsidR="00111F03">
          <w:rPr>
            <w:webHidden/>
          </w:rPr>
          <w:fldChar w:fldCharType="separate"/>
        </w:r>
        <w:r w:rsidR="00111F03">
          <w:rPr>
            <w:webHidden/>
          </w:rPr>
          <w:t>31</w:t>
        </w:r>
        <w:r w:rsidR="00111F03">
          <w:rPr>
            <w:webHidden/>
          </w:rPr>
          <w:fldChar w:fldCharType="end"/>
        </w:r>
      </w:hyperlink>
    </w:p>
    <w:p w14:paraId="4A5E73B8" w14:textId="77777777" w:rsidR="00111F03" w:rsidRPr="00836014" w:rsidRDefault="008666C0">
      <w:pPr>
        <w:pStyle w:val="TOC3"/>
        <w:rPr>
          <w:rFonts w:ascii="Calibri" w:eastAsia="Times New Roman" w:hAnsi="Calibri"/>
          <w:sz w:val="22"/>
          <w:szCs w:val="22"/>
          <w:lang w:eastAsia="en-GB"/>
        </w:rPr>
      </w:pPr>
      <w:hyperlink w:anchor="_Toc97155750" w:history="1">
        <w:r w:rsidR="00111F03" w:rsidRPr="007E66F6">
          <w:rPr>
            <w:rStyle w:val="Hyperlink"/>
            <w:lang w:eastAsia="zh-CN"/>
          </w:rPr>
          <w:t>6.X.3</w:t>
        </w:r>
        <w:r w:rsidR="00111F03" w:rsidRPr="00836014">
          <w:rPr>
            <w:rFonts w:ascii="Calibri" w:eastAsia="Times New Roman" w:hAnsi="Calibri"/>
            <w:sz w:val="22"/>
            <w:szCs w:val="22"/>
            <w:lang w:eastAsia="en-GB"/>
          </w:rPr>
          <w:tab/>
        </w:r>
        <w:r w:rsidR="00111F03" w:rsidRPr="007E66F6">
          <w:rPr>
            <w:rStyle w:val="Hyperlink"/>
          </w:rPr>
          <w:t xml:space="preserve">Impacts on </w:t>
        </w:r>
        <w:r w:rsidR="00111F03" w:rsidRPr="007E66F6">
          <w:rPr>
            <w:rStyle w:val="Hyperlink"/>
            <w:lang w:eastAsia="zh-CN"/>
          </w:rPr>
          <w:t>E</w:t>
        </w:r>
        <w:r w:rsidR="00111F03" w:rsidRPr="007E66F6">
          <w:rPr>
            <w:rStyle w:val="Hyperlink"/>
          </w:rPr>
          <w:t xml:space="preserve">xisting </w:t>
        </w:r>
        <w:r w:rsidR="00111F03" w:rsidRPr="007E66F6">
          <w:rPr>
            <w:rStyle w:val="Hyperlink"/>
            <w:lang w:eastAsia="zh-CN"/>
          </w:rPr>
          <w:t>N</w:t>
        </w:r>
        <w:r w:rsidR="00111F03" w:rsidRPr="007E66F6">
          <w:rPr>
            <w:rStyle w:val="Hyperlink"/>
          </w:rPr>
          <w:t xml:space="preserve">odes and </w:t>
        </w:r>
        <w:r w:rsidR="00111F03" w:rsidRPr="007E66F6">
          <w:rPr>
            <w:rStyle w:val="Hyperlink"/>
            <w:lang w:eastAsia="zh-CN"/>
          </w:rPr>
          <w:t>F</w:t>
        </w:r>
        <w:r w:rsidR="00111F03" w:rsidRPr="007E66F6">
          <w:rPr>
            <w:rStyle w:val="Hyperlink"/>
          </w:rPr>
          <w:t>unctionality</w:t>
        </w:r>
        <w:r w:rsidR="00111F03">
          <w:rPr>
            <w:webHidden/>
          </w:rPr>
          <w:tab/>
        </w:r>
        <w:r w:rsidR="00111F03">
          <w:rPr>
            <w:webHidden/>
          </w:rPr>
          <w:fldChar w:fldCharType="begin" w:fldLock="1"/>
        </w:r>
        <w:r w:rsidR="00111F03">
          <w:rPr>
            <w:webHidden/>
          </w:rPr>
          <w:instrText xml:space="preserve"> PAGEREF _Toc97155750 \h </w:instrText>
        </w:r>
        <w:r w:rsidR="00111F03">
          <w:rPr>
            <w:webHidden/>
          </w:rPr>
        </w:r>
        <w:r w:rsidR="00111F03">
          <w:rPr>
            <w:webHidden/>
          </w:rPr>
          <w:fldChar w:fldCharType="separate"/>
        </w:r>
        <w:r w:rsidR="00111F03">
          <w:rPr>
            <w:webHidden/>
          </w:rPr>
          <w:t>31</w:t>
        </w:r>
        <w:r w:rsidR="00111F03">
          <w:rPr>
            <w:webHidden/>
          </w:rPr>
          <w:fldChar w:fldCharType="end"/>
        </w:r>
      </w:hyperlink>
    </w:p>
    <w:p w14:paraId="248A3914" w14:textId="77777777" w:rsidR="00111F03" w:rsidRPr="00836014" w:rsidRDefault="008666C0">
      <w:pPr>
        <w:pStyle w:val="TOC1"/>
        <w:rPr>
          <w:rFonts w:ascii="Calibri" w:eastAsia="Times New Roman" w:hAnsi="Calibri"/>
          <w:szCs w:val="22"/>
          <w:lang w:eastAsia="en-GB"/>
        </w:rPr>
      </w:pPr>
      <w:hyperlink w:anchor="_Toc97155751" w:history="1">
        <w:r w:rsidR="00111F03" w:rsidRPr="007E66F6">
          <w:rPr>
            <w:rStyle w:val="Hyperlink"/>
            <w:lang w:eastAsia="zh-CN"/>
          </w:rPr>
          <w:t>7</w:t>
        </w:r>
        <w:r w:rsidR="00111F03" w:rsidRPr="00836014">
          <w:rPr>
            <w:rFonts w:ascii="Calibri" w:eastAsia="Times New Roman" w:hAnsi="Calibri"/>
            <w:szCs w:val="22"/>
            <w:lang w:eastAsia="en-GB"/>
          </w:rPr>
          <w:tab/>
        </w:r>
        <w:r w:rsidR="00111F03" w:rsidRPr="007E66F6">
          <w:rPr>
            <w:rStyle w:val="Hyperlink"/>
            <w:lang w:eastAsia="zh-CN"/>
          </w:rPr>
          <w:t>Overall Evaluation</w:t>
        </w:r>
        <w:r w:rsidR="00111F03">
          <w:rPr>
            <w:webHidden/>
          </w:rPr>
          <w:tab/>
        </w:r>
        <w:r w:rsidR="00111F03">
          <w:rPr>
            <w:webHidden/>
          </w:rPr>
          <w:fldChar w:fldCharType="begin" w:fldLock="1"/>
        </w:r>
        <w:r w:rsidR="00111F03">
          <w:rPr>
            <w:webHidden/>
          </w:rPr>
          <w:instrText xml:space="preserve"> PAGEREF _Toc97155751 \h </w:instrText>
        </w:r>
        <w:r w:rsidR="00111F03">
          <w:rPr>
            <w:webHidden/>
          </w:rPr>
        </w:r>
        <w:r w:rsidR="00111F03">
          <w:rPr>
            <w:webHidden/>
          </w:rPr>
          <w:fldChar w:fldCharType="separate"/>
        </w:r>
        <w:r w:rsidR="00111F03">
          <w:rPr>
            <w:webHidden/>
          </w:rPr>
          <w:t>31</w:t>
        </w:r>
        <w:r w:rsidR="00111F03">
          <w:rPr>
            <w:webHidden/>
          </w:rPr>
          <w:fldChar w:fldCharType="end"/>
        </w:r>
      </w:hyperlink>
    </w:p>
    <w:p w14:paraId="65BC88EF" w14:textId="77777777" w:rsidR="00111F03" w:rsidRPr="00836014" w:rsidRDefault="008666C0">
      <w:pPr>
        <w:pStyle w:val="TOC1"/>
        <w:rPr>
          <w:rFonts w:ascii="Calibri" w:eastAsia="Times New Roman" w:hAnsi="Calibri"/>
          <w:szCs w:val="22"/>
          <w:lang w:eastAsia="en-GB"/>
        </w:rPr>
      </w:pPr>
      <w:hyperlink w:anchor="_Toc97155752" w:history="1">
        <w:r w:rsidR="00111F03" w:rsidRPr="007E66F6">
          <w:rPr>
            <w:rStyle w:val="Hyperlink"/>
          </w:rPr>
          <w:t>8</w:t>
        </w:r>
        <w:r w:rsidR="00111F03" w:rsidRPr="00836014">
          <w:rPr>
            <w:rFonts w:ascii="Calibri" w:eastAsia="Times New Roman" w:hAnsi="Calibri"/>
            <w:szCs w:val="22"/>
            <w:lang w:eastAsia="en-GB"/>
          </w:rPr>
          <w:tab/>
        </w:r>
        <w:r w:rsidR="00111F03" w:rsidRPr="007E66F6">
          <w:rPr>
            <w:rStyle w:val="Hyperlink"/>
          </w:rPr>
          <w:t>Conclusions</w:t>
        </w:r>
        <w:r w:rsidR="00111F03">
          <w:rPr>
            <w:webHidden/>
          </w:rPr>
          <w:tab/>
        </w:r>
        <w:r w:rsidR="00111F03">
          <w:rPr>
            <w:webHidden/>
          </w:rPr>
          <w:fldChar w:fldCharType="begin" w:fldLock="1"/>
        </w:r>
        <w:r w:rsidR="00111F03">
          <w:rPr>
            <w:webHidden/>
          </w:rPr>
          <w:instrText xml:space="preserve"> PAGEREF _Toc97155752 \h </w:instrText>
        </w:r>
        <w:r w:rsidR="00111F03">
          <w:rPr>
            <w:webHidden/>
          </w:rPr>
        </w:r>
        <w:r w:rsidR="00111F03">
          <w:rPr>
            <w:webHidden/>
          </w:rPr>
          <w:fldChar w:fldCharType="separate"/>
        </w:r>
        <w:r w:rsidR="00111F03">
          <w:rPr>
            <w:webHidden/>
          </w:rPr>
          <w:t>31</w:t>
        </w:r>
        <w:r w:rsidR="00111F03">
          <w:rPr>
            <w:webHidden/>
          </w:rPr>
          <w:fldChar w:fldCharType="end"/>
        </w:r>
      </w:hyperlink>
    </w:p>
    <w:p w14:paraId="0CDE1C68" w14:textId="77777777" w:rsidR="00111F03" w:rsidRPr="00836014" w:rsidRDefault="008666C0">
      <w:pPr>
        <w:pStyle w:val="TOC9"/>
        <w:rPr>
          <w:rFonts w:ascii="Calibri" w:eastAsia="Times New Roman" w:hAnsi="Calibri"/>
          <w:b w:val="0"/>
          <w:szCs w:val="22"/>
          <w:lang w:eastAsia="en-GB"/>
        </w:rPr>
      </w:pPr>
      <w:hyperlink w:anchor="_Toc97155753" w:history="1">
        <w:r w:rsidR="00111F03" w:rsidRPr="007E66F6">
          <w:rPr>
            <w:rStyle w:val="Hyperlink"/>
          </w:rPr>
          <w:t>Annex A: Change history</w:t>
        </w:r>
        <w:r w:rsidR="00111F03">
          <w:rPr>
            <w:webHidden/>
          </w:rPr>
          <w:tab/>
        </w:r>
        <w:r w:rsidR="00111F03">
          <w:rPr>
            <w:webHidden/>
          </w:rPr>
          <w:fldChar w:fldCharType="begin" w:fldLock="1"/>
        </w:r>
        <w:r w:rsidR="00111F03">
          <w:rPr>
            <w:webHidden/>
          </w:rPr>
          <w:instrText xml:space="preserve"> PAGEREF _Toc97155753 \h </w:instrText>
        </w:r>
        <w:r w:rsidR="00111F03">
          <w:rPr>
            <w:webHidden/>
          </w:rPr>
        </w:r>
        <w:r w:rsidR="00111F03">
          <w:rPr>
            <w:webHidden/>
          </w:rPr>
          <w:fldChar w:fldCharType="separate"/>
        </w:r>
        <w:r w:rsidR="00111F03">
          <w:rPr>
            <w:webHidden/>
          </w:rPr>
          <w:t>32</w:t>
        </w:r>
        <w:r w:rsidR="00111F03">
          <w:rPr>
            <w:webHidden/>
          </w:rPr>
          <w:fldChar w:fldCharType="end"/>
        </w:r>
      </w:hyperlink>
    </w:p>
    <w:p w14:paraId="3FF4849E" w14:textId="77777777" w:rsidR="003F3D5F" w:rsidRPr="002E7F70" w:rsidRDefault="003F3D5F">
      <w:r w:rsidRPr="002E7F70">
        <w:rPr>
          <w:b/>
          <w:bCs/>
          <w:noProof/>
        </w:rPr>
        <w:fldChar w:fldCharType="end"/>
      </w:r>
    </w:p>
    <w:p w14:paraId="22907C24" w14:textId="77777777" w:rsidR="006041C0" w:rsidRPr="002E7F70" w:rsidRDefault="006041C0" w:rsidP="006041C0">
      <w:pPr>
        <w:pStyle w:val="Heading1"/>
      </w:pPr>
      <w:r w:rsidRPr="002E7F70">
        <w:br w:type="page"/>
      </w:r>
      <w:bookmarkStart w:id="4" w:name="_Toc22214896"/>
      <w:bookmarkStart w:id="5" w:name="_Toc23254029"/>
      <w:bookmarkStart w:id="6" w:name="_Toc97155683"/>
      <w:r w:rsidRPr="002E7F70">
        <w:t>Foreword</w:t>
      </w:r>
      <w:bookmarkEnd w:id="4"/>
      <w:bookmarkEnd w:id="5"/>
      <w:bookmarkEnd w:id="6"/>
    </w:p>
    <w:p w14:paraId="1BF72348" w14:textId="77777777" w:rsidR="006041C0" w:rsidRPr="002E7F70" w:rsidRDefault="006041C0" w:rsidP="006041C0">
      <w:r w:rsidRPr="002E7F70">
        <w:t>This Technical Report has been produced by the 3rd Generation Partnership Project (3GPP).</w:t>
      </w:r>
    </w:p>
    <w:p w14:paraId="73114F74" w14:textId="77777777" w:rsidR="006041C0" w:rsidRPr="002E7F70" w:rsidRDefault="006041C0" w:rsidP="006041C0">
      <w:r w:rsidRPr="002E7F70">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A220E39" w14:textId="77777777" w:rsidR="006041C0" w:rsidRPr="002E7F70" w:rsidRDefault="006041C0" w:rsidP="006041C0">
      <w:pPr>
        <w:pStyle w:val="B1"/>
      </w:pPr>
      <w:r w:rsidRPr="002E7F70">
        <w:t>Version x.y.z</w:t>
      </w:r>
    </w:p>
    <w:p w14:paraId="07888EEE" w14:textId="77777777" w:rsidR="006041C0" w:rsidRPr="002E7F70" w:rsidRDefault="006041C0" w:rsidP="006041C0">
      <w:pPr>
        <w:pStyle w:val="B1"/>
      </w:pPr>
      <w:r w:rsidRPr="002E7F70">
        <w:t>where:</w:t>
      </w:r>
    </w:p>
    <w:p w14:paraId="1CDFFB6F" w14:textId="77777777" w:rsidR="006041C0" w:rsidRPr="002E7F70" w:rsidRDefault="006041C0" w:rsidP="006041C0">
      <w:pPr>
        <w:pStyle w:val="B2"/>
      </w:pPr>
      <w:r w:rsidRPr="002E7F70">
        <w:t>x</w:t>
      </w:r>
      <w:r w:rsidRPr="002E7F70">
        <w:tab/>
        <w:t>the first digit:</w:t>
      </w:r>
    </w:p>
    <w:p w14:paraId="57BD82ED" w14:textId="77777777" w:rsidR="006041C0" w:rsidRPr="002E7F70" w:rsidRDefault="006041C0" w:rsidP="006041C0">
      <w:pPr>
        <w:pStyle w:val="B3"/>
      </w:pPr>
      <w:r w:rsidRPr="002E7F70">
        <w:t>1</w:t>
      </w:r>
      <w:r w:rsidRPr="002E7F70">
        <w:tab/>
        <w:t>presented to TSG for information;</w:t>
      </w:r>
    </w:p>
    <w:p w14:paraId="1C54A161" w14:textId="77777777" w:rsidR="006041C0" w:rsidRPr="002E7F70" w:rsidRDefault="006041C0" w:rsidP="006041C0">
      <w:pPr>
        <w:pStyle w:val="B3"/>
      </w:pPr>
      <w:r w:rsidRPr="002E7F70">
        <w:t>2</w:t>
      </w:r>
      <w:r w:rsidRPr="002E7F70">
        <w:tab/>
        <w:t>presented to TSG for approval;</w:t>
      </w:r>
    </w:p>
    <w:p w14:paraId="75BFD390" w14:textId="77777777" w:rsidR="006041C0" w:rsidRPr="002E7F70" w:rsidRDefault="006041C0" w:rsidP="006041C0">
      <w:pPr>
        <w:pStyle w:val="B3"/>
      </w:pPr>
      <w:r w:rsidRPr="002E7F70">
        <w:t>3</w:t>
      </w:r>
      <w:r w:rsidRPr="002E7F70">
        <w:tab/>
        <w:t>or greater indicates TSG approved document under change control.</w:t>
      </w:r>
    </w:p>
    <w:p w14:paraId="5B242689" w14:textId="77777777" w:rsidR="006041C0" w:rsidRPr="002E7F70" w:rsidRDefault="006041C0" w:rsidP="006041C0">
      <w:pPr>
        <w:pStyle w:val="B2"/>
      </w:pPr>
      <w:r w:rsidRPr="002E7F70">
        <w:t>y</w:t>
      </w:r>
      <w:r w:rsidRPr="002E7F70">
        <w:tab/>
        <w:t>the second digit is incremented for all changes of substance, i.e. technical enhancements, corrections, updates, etc.</w:t>
      </w:r>
    </w:p>
    <w:p w14:paraId="14E72CEA" w14:textId="77777777" w:rsidR="006041C0" w:rsidRPr="002E7F70" w:rsidRDefault="006041C0" w:rsidP="006041C0">
      <w:pPr>
        <w:pStyle w:val="B2"/>
      </w:pPr>
      <w:r w:rsidRPr="002E7F70">
        <w:t>z</w:t>
      </w:r>
      <w:r w:rsidRPr="002E7F70">
        <w:tab/>
        <w:t>the third digit is incremented when editorial only changes have been incorporated in the document.</w:t>
      </w:r>
    </w:p>
    <w:p w14:paraId="03B2CA01" w14:textId="77777777" w:rsidR="006041C0" w:rsidRPr="002E7F70" w:rsidRDefault="006041C0" w:rsidP="006041C0">
      <w:r w:rsidRPr="002E7F70">
        <w:t>In the present document, certain modal verbs have the following meanings:</w:t>
      </w:r>
    </w:p>
    <w:p w14:paraId="7CFC364A" w14:textId="77777777" w:rsidR="006041C0" w:rsidRPr="002E7F70" w:rsidRDefault="006041C0" w:rsidP="006041C0">
      <w:pPr>
        <w:pStyle w:val="EX"/>
      </w:pPr>
      <w:r w:rsidRPr="002E7F70">
        <w:rPr>
          <w:b/>
        </w:rPr>
        <w:t>shall</w:t>
      </w:r>
      <w:r w:rsidR="00005A1D" w:rsidRPr="002E7F70">
        <w:tab/>
      </w:r>
      <w:r w:rsidRPr="002E7F70">
        <w:t>indicates a mandatory requirement to do something</w:t>
      </w:r>
    </w:p>
    <w:p w14:paraId="72BBC258" w14:textId="77777777" w:rsidR="006041C0" w:rsidRPr="002E7F70" w:rsidRDefault="006041C0" w:rsidP="006041C0">
      <w:pPr>
        <w:pStyle w:val="EX"/>
      </w:pPr>
      <w:r w:rsidRPr="002E7F70">
        <w:rPr>
          <w:b/>
        </w:rPr>
        <w:t>shall not</w:t>
      </w:r>
      <w:r w:rsidRPr="002E7F70">
        <w:tab/>
        <w:t>indicates an interdiction (prohibition) to do something</w:t>
      </w:r>
    </w:p>
    <w:p w14:paraId="281BA7C6" w14:textId="77777777" w:rsidR="006041C0" w:rsidRPr="002E7F70" w:rsidRDefault="006041C0" w:rsidP="00005A1D">
      <w:pPr>
        <w:pStyle w:val="NO"/>
      </w:pPr>
      <w:r w:rsidRPr="002E7F70">
        <w:t>NOTE 1:</w:t>
      </w:r>
      <w:r w:rsidRPr="002E7F70">
        <w:tab/>
        <w:t>The constructions "shall" and "shall not" are confined to the context of normative provisions, and do not appear in Technical Reports.</w:t>
      </w:r>
    </w:p>
    <w:p w14:paraId="48002FDF" w14:textId="77777777" w:rsidR="006041C0" w:rsidRPr="002E7F70" w:rsidRDefault="006041C0" w:rsidP="00005A1D">
      <w:pPr>
        <w:pStyle w:val="NO"/>
      </w:pPr>
      <w:r w:rsidRPr="002E7F70">
        <w:t>NOTE 2:</w:t>
      </w:r>
      <w:r w:rsidRPr="002E7F70">
        <w:tab/>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4A3948CA" w14:textId="77777777" w:rsidR="006041C0" w:rsidRPr="002E7F70" w:rsidRDefault="006041C0" w:rsidP="006041C0">
      <w:pPr>
        <w:pStyle w:val="EX"/>
      </w:pPr>
      <w:r w:rsidRPr="002E7F70">
        <w:rPr>
          <w:b/>
        </w:rPr>
        <w:t>should</w:t>
      </w:r>
      <w:r w:rsidR="00005A1D" w:rsidRPr="002E7F70">
        <w:tab/>
      </w:r>
      <w:r w:rsidRPr="002E7F70">
        <w:t>indicates a recommendation to do something</w:t>
      </w:r>
    </w:p>
    <w:p w14:paraId="12AA51DD" w14:textId="77777777" w:rsidR="006041C0" w:rsidRPr="002E7F70" w:rsidRDefault="006041C0" w:rsidP="006041C0">
      <w:pPr>
        <w:pStyle w:val="EX"/>
      </w:pPr>
      <w:r w:rsidRPr="002E7F70">
        <w:rPr>
          <w:b/>
        </w:rPr>
        <w:t>should not</w:t>
      </w:r>
      <w:r w:rsidRPr="002E7F70">
        <w:tab/>
        <w:t>indicates a recommendation not to do something</w:t>
      </w:r>
    </w:p>
    <w:p w14:paraId="2B135504" w14:textId="77777777" w:rsidR="006041C0" w:rsidRPr="002E7F70" w:rsidRDefault="006041C0" w:rsidP="006041C0">
      <w:pPr>
        <w:pStyle w:val="EX"/>
      </w:pPr>
      <w:r w:rsidRPr="002E7F70">
        <w:rPr>
          <w:b/>
        </w:rPr>
        <w:t>may</w:t>
      </w:r>
      <w:r w:rsidR="00005A1D" w:rsidRPr="002E7F70">
        <w:tab/>
      </w:r>
      <w:r w:rsidRPr="002E7F70">
        <w:t>indicates permission to do something</w:t>
      </w:r>
    </w:p>
    <w:p w14:paraId="1FB14A1B" w14:textId="77777777" w:rsidR="006041C0" w:rsidRPr="002E7F70" w:rsidRDefault="006041C0" w:rsidP="006041C0">
      <w:pPr>
        <w:pStyle w:val="EX"/>
      </w:pPr>
      <w:r w:rsidRPr="002E7F70">
        <w:rPr>
          <w:b/>
        </w:rPr>
        <w:t>need not</w:t>
      </w:r>
      <w:r w:rsidRPr="002E7F70">
        <w:tab/>
        <w:t>indicates permission not to do something</w:t>
      </w:r>
    </w:p>
    <w:p w14:paraId="6F74A481" w14:textId="77777777" w:rsidR="006041C0" w:rsidRPr="002E7F70" w:rsidRDefault="006041C0" w:rsidP="00005A1D">
      <w:pPr>
        <w:pStyle w:val="NO"/>
      </w:pPr>
      <w:r w:rsidRPr="002E7F70">
        <w:t>NOTE 3:</w:t>
      </w:r>
      <w:r w:rsidRPr="002E7F70">
        <w:tab/>
        <w:t>The construction "may not" is ambiguous and is not used in normative elements. The unambiguous constructions "might not" or "shall not" are used instead, depending upon the meaning intended.</w:t>
      </w:r>
    </w:p>
    <w:p w14:paraId="68D7D9A1" w14:textId="77777777" w:rsidR="006041C0" w:rsidRPr="002E7F70" w:rsidRDefault="006041C0" w:rsidP="006041C0">
      <w:pPr>
        <w:pStyle w:val="EX"/>
      </w:pPr>
      <w:r w:rsidRPr="002E7F70">
        <w:rPr>
          <w:b/>
        </w:rPr>
        <w:t>can</w:t>
      </w:r>
      <w:r w:rsidR="00005A1D" w:rsidRPr="002E7F70">
        <w:tab/>
      </w:r>
      <w:r w:rsidRPr="002E7F70">
        <w:t>indicates that something is possible</w:t>
      </w:r>
    </w:p>
    <w:p w14:paraId="3BC4DD90" w14:textId="77777777" w:rsidR="006041C0" w:rsidRPr="002E7F70" w:rsidRDefault="006041C0" w:rsidP="006041C0">
      <w:pPr>
        <w:pStyle w:val="EX"/>
      </w:pPr>
      <w:r w:rsidRPr="002E7F70">
        <w:rPr>
          <w:b/>
        </w:rPr>
        <w:t>cannot</w:t>
      </w:r>
      <w:r w:rsidR="00005A1D" w:rsidRPr="002E7F70">
        <w:tab/>
      </w:r>
      <w:r w:rsidRPr="002E7F70">
        <w:t>indicates that something is impossible</w:t>
      </w:r>
    </w:p>
    <w:p w14:paraId="0A74C29F" w14:textId="77777777" w:rsidR="006041C0" w:rsidRPr="002E7F70" w:rsidRDefault="006041C0" w:rsidP="00005A1D">
      <w:pPr>
        <w:pStyle w:val="NO"/>
      </w:pPr>
      <w:r w:rsidRPr="002E7F70">
        <w:t>NOTE 4:</w:t>
      </w:r>
      <w:r w:rsidRPr="002E7F70">
        <w:tab/>
        <w:t>The constructions "can" and "cannot" shall not to be used as substitutes for "may" and "need not".</w:t>
      </w:r>
    </w:p>
    <w:p w14:paraId="3C5AF10E" w14:textId="77777777" w:rsidR="006041C0" w:rsidRPr="002E7F70" w:rsidRDefault="006041C0" w:rsidP="006041C0">
      <w:pPr>
        <w:pStyle w:val="EX"/>
      </w:pPr>
      <w:r w:rsidRPr="002E7F70">
        <w:rPr>
          <w:b/>
        </w:rPr>
        <w:t>will</w:t>
      </w:r>
      <w:r w:rsidR="00005A1D" w:rsidRPr="002E7F70">
        <w:tab/>
      </w:r>
      <w:r w:rsidRPr="002E7F70">
        <w:t>indicates that something is certain or expected to happen as a result of action taken by an agency the behaviour of which is outside the scope of the present document</w:t>
      </w:r>
    </w:p>
    <w:p w14:paraId="07DE6EC5" w14:textId="77777777" w:rsidR="006041C0" w:rsidRPr="002E7F70" w:rsidRDefault="006041C0" w:rsidP="006041C0">
      <w:pPr>
        <w:pStyle w:val="EX"/>
      </w:pPr>
      <w:r w:rsidRPr="002E7F70">
        <w:rPr>
          <w:b/>
        </w:rPr>
        <w:t>will not</w:t>
      </w:r>
      <w:r w:rsidR="00005A1D" w:rsidRPr="002E7F70">
        <w:tab/>
      </w:r>
      <w:r w:rsidRPr="002E7F70">
        <w:t>indicates that something is certain or expected not to happen as a result of action taken by an agency the behaviour of which is outside the scope of the present document</w:t>
      </w:r>
    </w:p>
    <w:p w14:paraId="7B4C3662" w14:textId="77777777" w:rsidR="006041C0" w:rsidRPr="002E7F70" w:rsidRDefault="006041C0" w:rsidP="006041C0">
      <w:pPr>
        <w:pStyle w:val="EX"/>
      </w:pPr>
      <w:r w:rsidRPr="002E7F70">
        <w:rPr>
          <w:b/>
        </w:rPr>
        <w:t>might</w:t>
      </w:r>
      <w:r w:rsidRPr="002E7F70">
        <w:tab/>
        <w:t>indicates a likelihood that something will happen as a result of action taken by some agency the behaviour of which is outside the scope of the present document</w:t>
      </w:r>
    </w:p>
    <w:p w14:paraId="35CF3DFF" w14:textId="77777777" w:rsidR="006041C0" w:rsidRPr="002E7F70" w:rsidRDefault="006041C0" w:rsidP="006041C0">
      <w:pPr>
        <w:pStyle w:val="EX"/>
      </w:pPr>
      <w:r w:rsidRPr="002E7F70">
        <w:rPr>
          <w:b/>
        </w:rPr>
        <w:t>might not</w:t>
      </w:r>
      <w:r w:rsidRPr="002E7F70">
        <w:tab/>
        <w:t>indicates a likelihood that something will not happen as a result of action taken by some agency the behaviour of which is outside the scope of the present document</w:t>
      </w:r>
    </w:p>
    <w:p w14:paraId="6A8A24CB" w14:textId="77777777" w:rsidR="006041C0" w:rsidRPr="002E7F70" w:rsidRDefault="006041C0" w:rsidP="006041C0">
      <w:r w:rsidRPr="002E7F70">
        <w:t>In addition:</w:t>
      </w:r>
    </w:p>
    <w:p w14:paraId="50B272AF" w14:textId="77777777" w:rsidR="006041C0" w:rsidRPr="002E7F70" w:rsidRDefault="006041C0" w:rsidP="006041C0">
      <w:pPr>
        <w:pStyle w:val="EX"/>
      </w:pPr>
      <w:r w:rsidRPr="002E7F70">
        <w:rPr>
          <w:b/>
        </w:rPr>
        <w:t>is</w:t>
      </w:r>
      <w:r w:rsidRPr="002E7F70">
        <w:tab/>
        <w:t>(or any other verb in the indicative mood) indicates a statement of fact</w:t>
      </w:r>
    </w:p>
    <w:p w14:paraId="68E695D6" w14:textId="77777777" w:rsidR="006041C0" w:rsidRPr="002E7F70" w:rsidRDefault="006041C0" w:rsidP="006041C0">
      <w:pPr>
        <w:pStyle w:val="EX"/>
      </w:pPr>
      <w:r w:rsidRPr="002E7F70">
        <w:rPr>
          <w:b/>
        </w:rPr>
        <w:t>is not</w:t>
      </w:r>
      <w:r w:rsidRPr="002E7F70">
        <w:tab/>
        <w:t>(or any other negative verb in the indicative mood) indicates a statement of fact</w:t>
      </w:r>
    </w:p>
    <w:p w14:paraId="710F3304" w14:textId="77777777" w:rsidR="006041C0" w:rsidRPr="002E7F70" w:rsidRDefault="006041C0" w:rsidP="00005A1D">
      <w:pPr>
        <w:pStyle w:val="NO"/>
      </w:pPr>
      <w:r w:rsidRPr="002E7F70">
        <w:t>NOTE 5:</w:t>
      </w:r>
      <w:r w:rsidRPr="002E7F70">
        <w:tab/>
        <w:t>The constructions "is" and "is not" do not indicate requirements.</w:t>
      </w:r>
    </w:p>
    <w:p w14:paraId="6F251F74" w14:textId="77777777" w:rsidR="006041C0" w:rsidRPr="002E7F70" w:rsidRDefault="006041C0" w:rsidP="006041C0">
      <w:pPr>
        <w:pStyle w:val="Heading1"/>
      </w:pPr>
      <w:r w:rsidRPr="002E7F70">
        <w:br w:type="page"/>
      </w:r>
      <w:bookmarkStart w:id="7" w:name="_Toc22214897"/>
      <w:bookmarkStart w:id="8" w:name="_Toc23254030"/>
      <w:bookmarkStart w:id="9" w:name="_Toc97155684"/>
      <w:r w:rsidRPr="002E7F70">
        <w:t>1</w:t>
      </w:r>
      <w:r w:rsidRPr="002E7F70">
        <w:tab/>
        <w:t>Scope</w:t>
      </w:r>
      <w:bookmarkEnd w:id="7"/>
      <w:bookmarkEnd w:id="8"/>
      <w:bookmarkEnd w:id="9"/>
    </w:p>
    <w:p w14:paraId="7E34A0D8" w14:textId="77777777" w:rsidR="00536EC2" w:rsidRDefault="00536EC2" w:rsidP="00536EC2">
      <w:pPr>
        <w:rPr>
          <w:lang w:eastAsia="zh-CN"/>
        </w:rPr>
      </w:pPr>
      <w:r w:rsidRPr="002E7F70">
        <w:rPr>
          <w:lang w:eastAsia="zh-CN"/>
        </w:rPr>
        <w:t>The Technical Report studies and performs evaluations of potential architecture enhancements to enhance the support of Wireline-Wireless convergence in the 5G Core network (5GC). Specifically, two objectives are included:</w:t>
      </w:r>
    </w:p>
    <w:p w14:paraId="440B7A7A" w14:textId="77777777" w:rsidR="00C516BE" w:rsidRDefault="00C516BE" w:rsidP="00C516BE">
      <w:pPr>
        <w:pStyle w:val="B1"/>
        <w:rPr>
          <w:lang w:eastAsia="zh-CN"/>
        </w:rPr>
      </w:pPr>
      <w:r>
        <w:rPr>
          <w:lang w:eastAsia="zh-CN"/>
        </w:rPr>
        <w:t>-</w:t>
      </w:r>
      <w:r>
        <w:rPr>
          <w:lang w:eastAsia="zh-CN"/>
        </w:rPr>
        <w:tab/>
      </w:r>
      <w:r w:rsidRPr="00C516BE">
        <w:rPr>
          <w:b/>
          <w:bCs/>
          <w:lang w:eastAsia="zh-CN"/>
        </w:rPr>
        <w:t>Work task #2:</w:t>
      </w:r>
      <w:r>
        <w:rPr>
          <w:lang w:eastAsia="zh-CN"/>
        </w:rPr>
        <w:t xml:space="preserve"> Whether and how to improve the support of devices connecting behind 5G-RG including:</w:t>
      </w:r>
    </w:p>
    <w:p w14:paraId="0766657A" w14:textId="77777777" w:rsidR="00C516BE" w:rsidRDefault="00C516BE" w:rsidP="00C516BE">
      <w:pPr>
        <w:pStyle w:val="B2"/>
        <w:rPr>
          <w:lang w:eastAsia="zh-CN"/>
        </w:rPr>
      </w:pPr>
      <w:r>
        <w:rPr>
          <w:lang w:eastAsia="zh-CN"/>
        </w:rPr>
        <w:tab/>
        <w:t>Providing differentiated service (e.g. QoS and charging) for UE and Non-3GPP devices connected behind a 5G RG. This may imply s studying ways for 5GC to identify Non-3GPP devices connected behind a 5G RG and/or their traffic. Conclusions may differ for UE and for Non-3GPP devices.</w:t>
      </w:r>
    </w:p>
    <w:p w14:paraId="7E4FB3E9" w14:textId="77777777" w:rsidR="00C516BE" w:rsidRDefault="00C516BE" w:rsidP="00C516BE">
      <w:pPr>
        <w:pStyle w:val="B1"/>
        <w:rPr>
          <w:lang w:eastAsia="zh-CN"/>
        </w:rPr>
      </w:pPr>
      <w:r>
        <w:rPr>
          <w:lang w:eastAsia="zh-CN"/>
        </w:rPr>
        <w:t>-</w:t>
      </w:r>
      <w:r>
        <w:rPr>
          <w:lang w:eastAsia="zh-CN"/>
        </w:rPr>
        <w:tab/>
      </w:r>
      <w:r w:rsidRPr="00C516BE">
        <w:rPr>
          <w:b/>
          <w:bCs/>
          <w:lang w:eastAsia="zh-CN"/>
        </w:rPr>
        <w:t>Work task #3:</w:t>
      </w:r>
      <w:r>
        <w:rPr>
          <w:lang w:eastAsia="zh-CN"/>
        </w:rPr>
        <w:t xml:space="preserve"> Trusted/untrusted Non-3GPP access network: How to select a TNGF/N3IWF that supports the S-NSSAI(s) needed by the UE.</w:t>
      </w:r>
    </w:p>
    <w:p w14:paraId="52B5F37F" w14:textId="77777777" w:rsidR="006041C0" w:rsidRPr="002E7F70" w:rsidRDefault="006041C0" w:rsidP="006041C0">
      <w:pPr>
        <w:pStyle w:val="Heading1"/>
      </w:pPr>
      <w:bookmarkStart w:id="10" w:name="_Toc22214898"/>
      <w:bookmarkStart w:id="11" w:name="_Toc23254031"/>
      <w:bookmarkStart w:id="12" w:name="_Toc97155685"/>
      <w:r w:rsidRPr="002E7F70">
        <w:t>2</w:t>
      </w:r>
      <w:r w:rsidRPr="002E7F70">
        <w:tab/>
        <w:t>References</w:t>
      </w:r>
      <w:bookmarkEnd w:id="10"/>
      <w:bookmarkEnd w:id="11"/>
      <w:bookmarkEnd w:id="12"/>
    </w:p>
    <w:p w14:paraId="294B20BC" w14:textId="77777777" w:rsidR="006041C0" w:rsidRPr="002E7F70" w:rsidRDefault="006041C0" w:rsidP="006041C0">
      <w:r w:rsidRPr="002E7F70">
        <w:t>The following documents contain provisions which, through reference in this text, constitute provisions of the present document.</w:t>
      </w:r>
    </w:p>
    <w:p w14:paraId="42339EB8" w14:textId="77777777" w:rsidR="006041C0" w:rsidRPr="002E7F70" w:rsidRDefault="006041C0" w:rsidP="006041C0">
      <w:pPr>
        <w:pStyle w:val="B1"/>
      </w:pPr>
      <w:r w:rsidRPr="002E7F70">
        <w:t>-</w:t>
      </w:r>
      <w:r w:rsidRPr="002E7F70">
        <w:tab/>
        <w:t>References are either specific (identified by date of publication, edition number, version number, etc.) or non</w:t>
      </w:r>
      <w:r w:rsidRPr="002E7F70">
        <w:noBreakHyphen/>
        <w:t>specific.</w:t>
      </w:r>
    </w:p>
    <w:p w14:paraId="515CCB30" w14:textId="77777777" w:rsidR="006041C0" w:rsidRPr="002E7F70" w:rsidRDefault="006041C0" w:rsidP="006041C0">
      <w:pPr>
        <w:pStyle w:val="B1"/>
      </w:pPr>
      <w:r w:rsidRPr="002E7F70">
        <w:t>-</w:t>
      </w:r>
      <w:r w:rsidRPr="002E7F70">
        <w:tab/>
        <w:t>For a specific reference, subsequent revisions do not apply.</w:t>
      </w:r>
    </w:p>
    <w:p w14:paraId="6FEBE22D" w14:textId="77777777" w:rsidR="006041C0" w:rsidRPr="002E7F70" w:rsidRDefault="006041C0" w:rsidP="006041C0">
      <w:pPr>
        <w:pStyle w:val="B1"/>
      </w:pPr>
      <w:r w:rsidRPr="002E7F70">
        <w:t>-</w:t>
      </w:r>
      <w:r w:rsidRPr="002E7F70">
        <w:tab/>
        <w:t>For a non-specific reference, the latest version applies. In the case of a reference to a 3GPP document (including a GSM document), a non-specific reference implicitly refers to the latest version of that document</w:t>
      </w:r>
      <w:r w:rsidRPr="002E7F70">
        <w:rPr>
          <w:i/>
        </w:rPr>
        <w:t xml:space="preserve"> in the same Release as the present document</w:t>
      </w:r>
      <w:r w:rsidRPr="002E7F70">
        <w:t>.</w:t>
      </w:r>
    </w:p>
    <w:p w14:paraId="4750CE36" w14:textId="77777777" w:rsidR="006041C0" w:rsidRPr="002E7F70" w:rsidRDefault="006041C0" w:rsidP="006041C0">
      <w:pPr>
        <w:pStyle w:val="EX"/>
      </w:pPr>
      <w:r w:rsidRPr="002E7F70">
        <w:t>[1]</w:t>
      </w:r>
      <w:r w:rsidRPr="002E7F70">
        <w:tab/>
      </w:r>
      <w:r w:rsidR="00111F03" w:rsidRPr="002E7F70">
        <w:t>3GPP</w:t>
      </w:r>
      <w:r w:rsidR="00111F03">
        <w:t> </w:t>
      </w:r>
      <w:r w:rsidR="00111F03" w:rsidRPr="002E7F70">
        <w:t>TR</w:t>
      </w:r>
      <w:r w:rsidR="00111F03">
        <w:t> </w:t>
      </w:r>
      <w:r w:rsidR="00111F03" w:rsidRPr="002E7F70">
        <w:t>21.905:</w:t>
      </w:r>
      <w:r w:rsidRPr="002E7F70">
        <w:t xml:space="preserve"> "Vocabulary for 3GPP Specifications".</w:t>
      </w:r>
    </w:p>
    <w:p w14:paraId="0203BCD2" w14:textId="77777777" w:rsidR="00CB2AEC" w:rsidRPr="002E7F70" w:rsidRDefault="00CB2AEC" w:rsidP="00CB2AEC">
      <w:pPr>
        <w:pStyle w:val="EX"/>
      </w:pPr>
      <w:r w:rsidRPr="002E7F70">
        <w:t>[</w:t>
      </w:r>
      <w:r w:rsidRPr="002E7F70">
        <w:rPr>
          <w:noProof/>
        </w:rPr>
        <w:t>2</w:t>
      </w:r>
      <w:r w:rsidRPr="002E7F70">
        <w:t>]</w:t>
      </w:r>
      <w:r w:rsidRPr="002E7F70">
        <w:tab/>
      </w:r>
      <w:r w:rsidR="00111F03" w:rsidRPr="002E7F70">
        <w:t>3GPP</w:t>
      </w:r>
      <w:r w:rsidR="00111F03">
        <w:t> </w:t>
      </w:r>
      <w:r w:rsidR="00111F03" w:rsidRPr="002E7F70">
        <w:t>TS</w:t>
      </w:r>
      <w:r w:rsidR="00111F03">
        <w:t> </w:t>
      </w:r>
      <w:r w:rsidR="00111F03" w:rsidRPr="002E7F70">
        <w:t>23.501:</w:t>
      </w:r>
      <w:r w:rsidRPr="002E7F70">
        <w:t xml:space="preserve"> "System Architecture for the 5G System; Stage 2".</w:t>
      </w:r>
    </w:p>
    <w:p w14:paraId="646F778A" w14:textId="77777777" w:rsidR="00CB2AEC" w:rsidRPr="002E7F70" w:rsidRDefault="00CB2AEC" w:rsidP="00CB2AEC">
      <w:pPr>
        <w:pStyle w:val="EX"/>
      </w:pPr>
      <w:r w:rsidRPr="002E7F70">
        <w:t>[3]</w:t>
      </w:r>
      <w:r w:rsidRPr="002E7F70">
        <w:tab/>
      </w:r>
      <w:r w:rsidR="00111F03" w:rsidRPr="002E7F70">
        <w:t>3GPP</w:t>
      </w:r>
      <w:r w:rsidR="00111F03">
        <w:t> </w:t>
      </w:r>
      <w:r w:rsidR="00111F03" w:rsidRPr="002E7F70">
        <w:t>TS</w:t>
      </w:r>
      <w:r w:rsidR="00111F03">
        <w:t> </w:t>
      </w:r>
      <w:r w:rsidR="00111F03" w:rsidRPr="002E7F70">
        <w:t>23.502:</w:t>
      </w:r>
      <w:r w:rsidRPr="002E7F70">
        <w:t xml:space="preserve"> "Procedures for the 5G system, Stage 2".</w:t>
      </w:r>
    </w:p>
    <w:p w14:paraId="2349CC44" w14:textId="77777777" w:rsidR="00CB2AEC" w:rsidRPr="002E7F70" w:rsidRDefault="00CB2AEC" w:rsidP="00CB2AEC">
      <w:pPr>
        <w:pStyle w:val="EX"/>
      </w:pPr>
      <w:r w:rsidRPr="002E7F70">
        <w:t>[4]</w:t>
      </w:r>
      <w:r w:rsidRPr="002E7F70">
        <w:tab/>
      </w:r>
      <w:r w:rsidR="00111F03" w:rsidRPr="002E7F70">
        <w:t>3GPP</w:t>
      </w:r>
      <w:r w:rsidR="00111F03">
        <w:t> </w:t>
      </w:r>
      <w:r w:rsidR="00111F03" w:rsidRPr="002E7F70">
        <w:t>TS</w:t>
      </w:r>
      <w:r w:rsidR="00111F03">
        <w:t> </w:t>
      </w:r>
      <w:r w:rsidR="00111F03" w:rsidRPr="002E7F70">
        <w:t>23.503:</w:t>
      </w:r>
      <w:r w:rsidRPr="002E7F70">
        <w:t xml:space="preserve"> "Policy and Charging Control Framework for the 5G System".</w:t>
      </w:r>
    </w:p>
    <w:p w14:paraId="612E2318" w14:textId="77777777" w:rsidR="00CB2AEC" w:rsidRPr="002E7F70" w:rsidRDefault="00CB2AEC" w:rsidP="00CB2AEC">
      <w:pPr>
        <w:pStyle w:val="EX"/>
      </w:pPr>
      <w:r w:rsidRPr="002E7F70">
        <w:t>[5]</w:t>
      </w:r>
      <w:r w:rsidRPr="002E7F70">
        <w:tab/>
      </w:r>
      <w:r w:rsidR="00111F03" w:rsidRPr="002E7F70">
        <w:t>3GPP</w:t>
      </w:r>
      <w:r w:rsidR="00111F03">
        <w:t> </w:t>
      </w:r>
      <w:r w:rsidR="00111F03" w:rsidRPr="002E7F70">
        <w:t>TS</w:t>
      </w:r>
      <w:r w:rsidR="00111F03">
        <w:t> </w:t>
      </w:r>
      <w:r w:rsidR="00111F03" w:rsidRPr="002E7F70">
        <w:t>23.316:</w:t>
      </w:r>
      <w:r w:rsidRPr="002E7F70">
        <w:t xml:space="preserve"> "Wireless and wireline convergence access support for the 5G System (5GS)".</w:t>
      </w:r>
    </w:p>
    <w:p w14:paraId="42053A1E" w14:textId="77777777" w:rsidR="002A145D" w:rsidRPr="002E7F70" w:rsidRDefault="002A145D" w:rsidP="002A145D">
      <w:pPr>
        <w:pStyle w:val="EX"/>
      </w:pPr>
      <w:r w:rsidRPr="002E7F70">
        <w:t>[6]</w:t>
      </w:r>
      <w:r w:rsidRPr="002E7F70">
        <w:tab/>
        <w:t>WiFi Alliance Technical Committee, Hotspot 2.0 Technical Task Group: "Hotspot 2.0 (Release 2) Technical Specification".</w:t>
      </w:r>
    </w:p>
    <w:p w14:paraId="5D93680A" w14:textId="77777777" w:rsidR="00C516BE" w:rsidRPr="002E7F70" w:rsidRDefault="00C516BE" w:rsidP="00C516BE">
      <w:pPr>
        <w:pStyle w:val="EX"/>
      </w:pPr>
      <w:bookmarkStart w:id="13" w:name="_Toc22214899"/>
      <w:bookmarkStart w:id="14" w:name="_Toc23254032"/>
      <w:r w:rsidRPr="002E7F70">
        <w:t>[</w:t>
      </w:r>
      <w:r>
        <w:t>7</w:t>
      </w:r>
      <w:r w:rsidRPr="002E7F70">
        <w:t>]</w:t>
      </w:r>
      <w:r w:rsidRPr="002E7F70">
        <w:tab/>
      </w:r>
      <w:r w:rsidR="00111F03">
        <w:t>3GPP TS 38.413</w:t>
      </w:r>
      <w:r w:rsidR="00111F03" w:rsidRPr="002E7F70">
        <w:t>:</w:t>
      </w:r>
      <w:r w:rsidRPr="002E7F70">
        <w:t xml:space="preserve"> "</w:t>
      </w:r>
      <w:r>
        <w:t>NG-RAN; NG Application Protocol (NGAP)</w:t>
      </w:r>
      <w:r w:rsidRPr="002E7F70">
        <w:t>".</w:t>
      </w:r>
    </w:p>
    <w:p w14:paraId="7B0B2AFC" w14:textId="77777777" w:rsidR="00C516BE" w:rsidRPr="002E7F70" w:rsidRDefault="00C516BE" w:rsidP="00C516BE">
      <w:pPr>
        <w:pStyle w:val="EX"/>
      </w:pPr>
      <w:r w:rsidRPr="002E7F70">
        <w:t>[</w:t>
      </w:r>
      <w:r>
        <w:t>8</w:t>
      </w:r>
      <w:r w:rsidRPr="002E7F70">
        <w:t>]</w:t>
      </w:r>
      <w:r w:rsidRPr="002E7F70">
        <w:tab/>
      </w:r>
      <w:r w:rsidR="00111F03">
        <w:t>3GPP TS 24.502</w:t>
      </w:r>
      <w:r w:rsidR="00111F03" w:rsidRPr="002E7F70">
        <w:t>:</w:t>
      </w:r>
      <w:r w:rsidRPr="002E7F70">
        <w:t xml:space="preserve"> "</w:t>
      </w:r>
      <w:r>
        <w:t>Access to the 3GPP 5G Core Network (5GCN) via non-3GPP access networks</w:t>
      </w:r>
      <w:r w:rsidRPr="002E7F70">
        <w:t>".</w:t>
      </w:r>
    </w:p>
    <w:p w14:paraId="767D0034" w14:textId="1EA2E6FA" w:rsidR="00111F03" w:rsidRDefault="00111F03" w:rsidP="00111F03">
      <w:pPr>
        <w:pStyle w:val="EX"/>
        <w:rPr>
          <w:ins w:id="15" w:author="3508" w:date="2022-04-13T17:17:00Z"/>
        </w:rPr>
      </w:pPr>
      <w:r w:rsidRPr="002E7F70">
        <w:t>[</w:t>
      </w:r>
      <w:r>
        <w:t>9</w:t>
      </w:r>
      <w:r w:rsidRPr="002E7F70">
        <w:t>]</w:t>
      </w:r>
      <w:r w:rsidRPr="002E7F70">
        <w:tab/>
      </w:r>
      <w:r>
        <w:t>3GPP TS 33.501</w:t>
      </w:r>
      <w:r w:rsidRPr="002E7F70">
        <w:t>: "</w:t>
      </w:r>
      <w:r>
        <w:t>Security architecture and procedures for 5G System</w:t>
      </w:r>
      <w:r w:rsidRPr="002E7F70">
        <w:t>".</w:t>
      </w:r>
    </w:p>
    <w:p w14:paraId="0573CF12" w14:textId="41653D8A" w:rsidR="00900137" w:rsidRDefault="00900137" w:rsidP="00900137">
      <w:pPr>
        <w:pStyle w:val="EX"/>
        <w:rPr>
          <w:ins w:id="16" w:author="3508" w:date="2022-04-13T17:17:00Z"/>
        </w:rPr>
      </w:pPr>
      <w:ins w:id="17" w:author="3508" w:date="2022-04-13T17:17:00Z">
        <w:r w:rsidRPr="002E7F70">
          <w:t>[</w:t>
        </w:r>
        <w:r>
          <w:t>10</w:t>
        </w:r>
        <w:r w:rsidRPr="002E7F70">
          <w:t>]</w:t>
        </w:r>
        <w:r>
          <w:t xml:space="preserve">           3GPP TS 24.526: </w:t>
        </w:r>
        <w:r w:rsidRPr="002E7F70">
          <w:t>"</w:t>
        </w:r>
        <w:r w:rsidRPr="00B76382">
          <w:t xml:space="preserve"> </w:t>
        </w:r>
        <w:r w:rsidRPr="001D16CD">
          <w:t>User Equipment (UE) policies for 5G System (5GS)</w:t>
        </w:r>
        <w:r>
          <w:t>: Stage 3</w:t>
        </w:r>
        <w:r w:rsidRPr="002E7F70">
          <w:t>".</w:t>
        </w:r>
      </w:ins>
    </w:p>
    <w:p w14:paraId="46DB8A54" w14:textId="7565E12A" w:rsidR="00900137" w:rsidRPr="00B76382" w:rsidRDefault="00900137" w:rsidP="00900137">
      <w:pPr>
        <w:pStyle w:val="EX"/>
        <w:rPr>
          <w:ins w:id="18" w:author="3508" w:date="2022-04-13T17:17:00Z"/>
        </w:rPr>
      </w:pPr>
      <w:ins w:id="19" w:author="3508" w:date="2022-04-13T17:17:00Z">
        <w:r>
          <w:t xml:space="preserve">[11]           3GPP TS 23.402: </w:t>
        </w:r>
        <w:r w:rsidRPr="002E7F70">
          <w:t>"</w:t>
        </w:r>
        <w:r w:rsidRPr="00B76382">
          <w:t xml:space="preserve"> </w:t>
        </w:r>
        <w:r w:rsidRPr="00E57107">
          <w:t xml:space="preserve">Architecture enhancements for </w:t>
        </w:r>
        <w:r>
          <w:t>non-3GPP accesses</w:t>
        </w:r>
        <w:r w:rsidRPr="002E7F70">
          <w:t>".</w:t>
        </w:r>
      </w:ins>
    </w:p>
    <w:p w14:paraId="6A83B73F" w14:textId="77777777" w:rsidR="00900137" w:rsidRPr="002E7F70" w:rsidRDefault="00900137" w:rsidP="00111F03">
      <w:pPr>
        <w:pStyle w:val="EX"/>
      </w:pPr>
    </w:p>
    <w:p w14:paraId="347DB211" w14:textId="77777777" w:rsidR="006041C0" w:rsidRPr="002E7F70" w:rsidRDefault="006041C0" w:rsidP="006041C0">
      <w:pPr>
        <w:pStyle w:val="Heading1"/>
      </w:pPr>
      <w:bookmarkStart w:id="20" w:name="_Toc97155686"/>
      <w:r w:rsidRPr="002E7F70">
        <w:t>3</w:t>
      </w:r>
      <w:r w:rsidRPr="002E7F70">
        <w:tab/>
        <w:t>Definitions of terms and abbreviations</w:t>
      </w:r>
      <w:bookmarkEnd w:id="13"/>
      <w:bookmarkEnd w:id="14"/>
      <w:bookmarkEnd w:id="20"/>
    </w:p>
    <w:p w14:paraId="552514A9" w14:textId="77777777" w:rsidR="006041C0" w:rsidRPr="002E7F70" w:rsidRDefault="006041C0" w:rsidP="006041C0">
      <w:pPr>
        <w:pStyle w:val="Heading2"/>
      </w:pPr>
      <w:bookmarkStart w:id="21" w:name="_Toc22214900"/>
      <w:bookmarkStart w:id="22" w:name="_Toc23254033"/>
      <w:bookmarkStart w:id="23" w:name="_Toc97155687"/>
      <w:r w:rsidRPr="002E7F70">
        <w:t>3.1</w:t>
      </w:r>
      <w:r w:rsidRPr="002E7F70">
        <w:tab/>
        <w:t>Terms</w:t>
      </w:r>
      <w:bookmarkEnd w:id="21"/>
      <w:bookmarkEnd w:id="22"/>
      <w:bookmarkEnd w:id="23"/>
    </w:p>
    <w:p w14:paraId="0A96731C" w14:textId="77777777" w:rsidR="006041C0" w:rsidRPr="002E7F70" w:rsidRDefault="005E7AEF" w:rsidP="006041C0">
      <w:r w:rsidRPr="002E7F70">
        <w:t xml:space="preserve">For the purposes of the present document, the terms given in </w:t>
      </w:r>
      <w:r w:rsidR="00111F03" w:rsidRPr="002E7F70">
        <w:t>TR</w:t>
      </w:r>
      <w:r w:rsidR="00111F03">
        <w:t> </w:t>
      </w:r>
      <w:r w:rsidR="00111F03" w:rsidRPr="002E7F70">
        <w:t>21.905</w:t>
      </w:r>
      <w:r w:rsidR="00111F03">
        <w:t> </w:t>
      </w:r>
      <w:r w:rsidR="00111F03" w:rsidRPr="002E7F70">
        <w:t>[</w:t>
      </w:r>
      <w:r w:rsidRPr="002E7F70">
        <w:t xml:space="preserve">1], in </w:t>
      </w:r>
      <w:r w:rsidR="00111F03" w:rsidRPr="002E7F70">
        <w:t>TS</w:t>
      </w:r>
      <w:r w:rsidR="00111F03">
        <w:t> </w:t>
      </w:r>
      <w:r w:rsidR="00111F03" w:rsidRPr="002E7F70">
        <w:t>23.501</w:t>
      </w:r>
      <w:r w:rsidR="00111F03">
        <w:t> </w:t>
      </w:r>
      <w:r w:rsidR="00111F03" w:rsidRPr="002E7F70">
        <w:t>[</w:t>
      </w:r>
      <w:r w:rsidRPr="002E7F70">
        <w:t xml:space="preserve">2] and the following apply. A term defined in the present document takes precedence over the definition of the same term, if any, in </w:t>
      </w:r>
      <w:r w:rsidR="00111F03" w:rsidRPr="002E7F70">
        <w:t>TR</w:t>
      </w:r>
      <w:r w:rsidR="00111F03">
        <w:t> </w:t>
      </w:r>
      <w:r w:rsidR="00111F03" w:rsidRPr="002E7F70">
        <w:t>21.905</w:t>
      </w:r>
      <w:r w:rsidR="00111F03">
        <w:t> </w:t>
      </w:r>
      <w:r w:rsidR="00111F03" w:rsidRPr="002E7F70">
        <w:t>[</w:t>
      </w:r>
      <w:r w:rsidRPr="002E7F70">
        <w:t xml:space="preserve">1] or in </w:t>
      </w:r>
      <w:r w:rsidR="00111F03" w:rsidRPr="002E7F70">
        <w:t>TS</w:t>
      </w:r>
      <w:r w:rsidR="00111F03">
        <w:t> </w:t>
      </w:r>
      <w:r w:rsidR="00111F03" w:rsidRPr="002E7F70">
        <w:t>23.501</w:t>
      </w:r>
      <w:r w:rsidR="00111F03">
        <w:t> </w:t>
      </w:r>
      <w:r w:rsidR="00111F03" w:rsidRPr="002E7F70">
        <w:t>[</w:t>
      </w:r>
      <w:r w:rsidRPr="002E7F70">
        <w:t>2].</w:t>
      </w:r>
    </w:p>
    <w:p w14:paraId="48CAB93C" w14:textId="77777777" w:rsidR="00536EC2" w:rsidRPr="002E7F70" w:rsidRDefault="00536EC2" w:rsidP="00536EC2">
      <w:pPr>
        <w:keepLines/>
      </w:pPr>
      <w:bookmarkStart w:id="24" w:name="_Hlk95917131"/>
      <w:bookmarkStart w:id="25" w:name="_Hlk96377943"/>
      <w:r w:rsidRPr="002E7F70">
        <w:rPr>
          <w:b/>
        </w:rPr>
        <w:t>Authenticable Non-3GPP (AUN3) devices:</w:t>
      </w:r>
      <w:r w:rsidRPr="002E7F70">
        <w:t xml:space="preserve"> A Non-3GPP device that the 5GC can authenticate.</w:t>
      </w:r>
    </w:p>
    <w:p w14:paraId="24311840" w14:textId="77777777" w:rsidR="00536EC2" w:rsidRPr="002E7F70" w:rsidRDefault="00536EC2" w:rsidP="00536EC2">
      <w:pPr>
        <w:keepLines/>
      </w:pPr>
      <w:r w:rsidRPr="002E7F70">
        <w:rPr>
          <w:b/>
        </w:rPr>
        <w:t>Non Authenticable Non-3GPP (NAUN3) devices:</w:t>
      </w:r>
      <w:r w:rsidRPr="002E7F70">
        <w:t xml:space="preserve"> A Non-3GPP device that the 5GC cannot authenticate. </w:t>
      </w:r>
    </w:p>
    <w:bookmarkEnd w:id="24"/>
    <w:p w14:paraId="0A7C26D8" w14:textId="77777777" w:rsidR="00536EC2" w:rsidRPr="002E7F70" w:rsidRDefault="00536EC2" w:rsidP="00536EC2">
      <w:pPr>
        <w:keepLines/>
      </w:pPr>
      <w:r w:rsidRPr="002E7F70">
        <w:rPr>
          <w:b/>
        </w:rPr>
        <w:t>Non-3GPP devices:</w:t>
      </w:r>
      <w:r w:rsidRPr="002E7F70">
        <w:t xml:space="preserve"> A device that use Non-3GPP access technology to connect to the RG and does not support NAS over non 3GPP access.</w:t>
      </w:r>
      <w:bookmarkEnd w:id="25"/>
    </w:p>
    <w:p w14:paraId="57EAECE8" w14:textId="77777777" w:rsidR="006041C0" w:rsidRPr="002E7F70" w:rsidRDefault="006041C0" w:rsidP="006041C0">
      <w:pPr>
        <w:pStyle w:val="Heading2"/>
      </w:pPr>
      <w:bookmarkStart w:id="26" w:name="_Toc22214901"/>
      <w:bookmarkStart w:id="27" w:name="_Toc23254034"/>
      <w:bookmarkStart w:id="28" w:name="_Toc97155688"/>
      <w:r w:rsidRPr="002E7F70">
        <w:t>3.2</w:t>
      </w:r>
      <w:r w:rsidRPr="002E7F70">
        <w:tab/>
        <w:t>Abbreviations</w:t>
      </w:r>
      <w:bookmarkEnd w:id="26"/>
      <w:bookmarkEnd w:id="27"/>
      <w:bookmarkEnd w:id="28"/>
    </w:p>
    <w:p w14:paraId="6A8F6236" w14:textId="77777777" w:rsidR="006041C0" w:rsidRPr="002E7F70" w:rsidRDefault="005E7AEF" w:rsidP="006041C0">
      <w:pPr>
        <w:keepNext/>
      </w:pPr>
      <w:r w:rsidRPr="002E7F70">
        <w:t xml:space="preserve">For the purposes of the present document, the abbreviations given in </w:t>
      </w:r>
      <w:r w:rsidR="00111F03" w:rsidRPr="002E7F70">
        <w:t>TR</w:t>
      </w:r>
      <w:r w:rsidR="00111F03">
        <w:t> </w:t>
      </w:r>
      <w:r w:rsidR="00111F03" w:rsidRPr="002E7F70">
        <w:t>21.905</w:t>
      </w:r>
      <w:r w:rsidR="00111F03">
        <w:t> </w:t>
      </w:r>
      <w:r w:rsidR="00111F03" w:rsidRPr="002E7F70">
        <w:t>[</w:t>
      </w:r>
      <w:r w:rsidRPr="002E7F70">
        <w:t xml:space="preserve">1], in </w:t>
      </w:r>
      <w:r w:rsidR="00111F03" w:rsidRPr="002E7F70">
        <w:t>TS</w:t>
      </w:r>
      <w:r w:rsidR="00111F03">
        <w:t> </w:t>
      </w:r>
      <w:r w:rsidR="00111F03" w:rsidRPr="002E7F70">
        <w:t>23.501</w:t>
      </w:r>
      <w:r w:rsidR="00111F03">
        <w:t> </w:t>
      </w:r>
      <w:r w:rsidR="00111F03" w:rsidRPr="002E7F70">
        <w:t>[</w:t>
      </w:r>
      <w:r w:rsidRPr="002E7F70">
        <w:t xml:space="preserve">2] and the following apply. An abbreviation defined in the present document takes precedence over the definition of the same abbreviation, if any, in </w:t>
      </w:r>
      <w:r w:rsidR="00111F03" w:rsidRPr="002E7F70">
        <w:t>TR</w:t>
      </w:r>
      <w:r w:rsidR="00111F03">
        <w:t> </w:t>
      </w:r>
      <w:r w:rsidR="00111F03" w:rsidRPr="002E7F70">
        <w:t>21.905</w:t>
      </w:r>
      <w:r w:rsidR="00111F03">
        <w:t> </w:t>
      </w:r>
      <w:r w:rsidR="00111F03" w:rsidRPr="002E7F70">
        <w:t>[</w:t>
      </w:r>
      <w:r w:rsidRPr="002E7F70">
        <w:t xml:space="preserve">1] or in </w:t>
      </w:r>
      <w:r w:rsidR="00111F03" w:rsidRPr="002E7F70">
        <w:t>TS</w:t>
      </w:r>
      <w:r w:rsidR="00111F03">
        <w:t> </w:t>
      </w:r>
      <w:r w:rsidR="00111F03" w:rsidRPr="002E7F70">
        <w:t>23.501</w:t>
      </w:r>
      <w:r w:rsidR="00111F03">
        <w:t> </w:t>
      </w:r>
      <w:r w:rsidR="00111F03" w:rsidRPr="002E7F70">
        <w:t>[</w:t>
      </w:r>
      <w:r w:rsidRPr="002E7F70">
        <w:t>2].</w:t>
      </w:r>
    </w:p>
    <w:p w14:paraId="19B79AF8" w14:textId="77777777" w:rsidR="00CB2AEC" w:rsidRPr="002E7F70" w:rsidRDefault="00CB2AEC" w:rsidP="00CB2AEC">
      <w:pPr>
        <w:pStyle w:val="EW"/>
      </w:pPr>
    </w:p>
    <w:p w14:paraId="33C0DE68" w14:textId="77777777" w:rsidR="006041C0" w:rsidRPr="002E7F70" w:rsidRDefault="00EC4CE6" w:rsidP="006041C0">
      <w:pPr>
        <w:pStyle w:val="Heading1"/>
      </w:pPr>
      <w:bookmarkStart w:id="29" w:name="_Toc22214902"/>
      <w:bookmarkStart w:id="30" w:name="_Toc23254035"/>
      <w:bookmarkStart w:id="31" w:name="_Toc97155689"/>
      <w:bookmarkStart w:id="32" w:name="_Hlk91782751"/>
      <w:r w:rsidRPr="002E7F70">
        <w:t>4</w:t>
      </w:r>
      <w:r w:rsidR="006041C0" w:rsidRPr="002E7F70">
        <w:tab/>
        <w:t>Architectural Assumptions and Principles</w:t>
      </w:r>
      <w:bookmarkEnd w:id="29"/>
      <w:bookmarkEnd w:id="30"/>
      <w:bookmarkEnd w:id="31"/>
    </w:p>
    <w:p w14:paraId="09210C1C" w14:textId="77777777" w:rsidR="004F1996" w:rsidRPr="002E7F70" w:rsidRDefault="004F1996" w:rsidP="005E7AEF">
      <w:pPr>
        <w:pStyle w:val="EditorsNote"/>
      </w:pPr>
      <w:r w:rsidRPr="002E7F70">
        <w:t>Editor</w:t>
      </w:r>
      <w:r w:rsidR="00005A1D" w:rsidRPr="002E7F70">
        <w:t>'</w:t>
      </w:r>
      <w:r w:rsidRPr="002E7F70">
        <w:t xml:space="preserve">s </w:t>
      </w:r>
      <w:r w:rsidR="00005A1D" w:rsidRPr="002E7F70">
        <w:t>note</w:t>
      </w:r>
      <w:r w:rsidRPr="002E7F70">
        <w:t>:</w:t>
      </w:r>
      <w:r w:rsidR="00005A1D" w:rsidRPr="002E7F70">
        <w:tab/>
      </w:r>
      <w:r w:rsidRPr="002E7F70">
        <w:t xml:space="preserve">This clause will </w:t>
      </w:r>
      <w:r w:rsidRPr="002E7F70">
        <w:rPr>
          <w:lang w:eastAsia="zh-CN"/>
        </w:rPr>
        <w:t xml:space="preserve">document any </w:t>
      </w:r>
      <w:r w:rsidRPr="002E7F70">
        <w:t>architectural</w:t>
      </w:r>
      <w:r w:rsidRPr="002E7F70">
        <w:rPr>
          <w:lang w:eastAsia="zh-CN"/>
        </w:rPr>
        <w:t xml:space="preserve"> assumptions</w:t>
      </w:r>
      <w:r w:rsidRPr="002E7F70">
        <w:t xml:space="preserve"> and principles </w:t>
      </w:r>
      <w:r w:rsidRPr="002E7F70">
        <w:rPr>
          <w:lang w:eastAsia="zh-CN"/>
        </w:rPr>
        <w:t xml:space="preserve">for </w:t>
      </w:r>
      <w:r w:rsidR="005E71A8" w:rsidRPr="002E7F70">
        <w:t>the study</w:t>
      </w:r>
    </w:p>
    <w:p w14:paraId="53DA36DB" w14:textId="77777777" w:rsidR="00536EC2" w:rsidRPr="002E7F70" w:rsidRDefault="00536EC2" w:rsidP="00536EC2">
      <w:pPr>
        <w:rPr>
          <w:rFonts w:eastAsia="Times New Roman"/>
          <w:lang w:eastAsia="zh-CN"/>
        </w:rPr>
      </w:pPr>
      <w:bookmarkStart w:id="33" w:name="_Toc22214903"/>
      <w:bookmarkStart w:id="34" w:name="_Toc23254036"/>
      <w:bookmarkStart w:id="35" w:name="_Hlk91782779"/>
      <w:bookmarkEnd w:id="32"/>
      <w:r w:rsidRPr="002E7F70">
        <w:rPr>
          <w:rFonts w:eastAsia="Times New Roman"/>
          <w:lang w:eastAsia="zh-CN"/>
        </w:rPr>
        <w:t>For all objectives, the architectural assumptions and principles include:</w:t>
      </w:r>
    </w:p>
    <w:p w14:paraId="75776199" w14:textId="77777777" w:rsidR="005E7AEF" w:rsidRPr="002E7F70" w:rsidRDefault="005E7AEF" w:rsidP="005E7AEF">
      <w:pPr>
        <w:pStyle w:val="B1"/>
        <w:rPr>
          <w:lang w:eastAsia="zh-CN"/>
        </w:rPr>
      </w:pPr>
      <w:r w:rsidRPr="002E7F70">
        <w:rPr>
          <w:lang w:eastAsia="zh-CN"/>
        </w:rPr>
        <w:t>1.</w:t>
      </w:r>
      <w:r w:rsidRPr="002E7F70">
        <w:rPr>
          <w:lang w:eastAsia="zh-CN"/>
        </w:rPr>
        <w:tab/>
        <w:t xml:space="preserve">The architecture of 5WWC (for Wireline, Trusted and Untrusted access to 5GC) as defined in </w:t>
      </w:r>
      <w:r w:rsidR="00111F03" w:rsidRPr="002E7F70">
        <w:rPr>
          <w:lang w:eastAsia="zh-CN"/>
        </w:rPr>
        <w:t>TS</w:t>
      </w:r>
      <w:r w:rsidR="00111F03">
        <w:rPr>
          <w:lang w:eastAsia="zh-CN"/>
        </w:rPr>
        <w:t> </w:t>
      </w:r>
      <w:r w:rsidR="00111F03" w:rsidRPr="002E7F70">
        <w:rPr>
          <w:lang w:eastAsia="zh-CN"/>
        </w:rPr>
        <w:t>23.501</w:t>
      </w:r>
      <w:r w:rsidR="00111F03">
        <w:rPr>
          <w:lang w:eastAsia="zh-CN"/>
        </w:rPr>
        <w:t> </w:t>
      </w:r>
      <w:r w:rsidR="00111F03" w:rsidRPr="002E7F70">
        <w:rPr>
          <w:lang w:eastAsia="zh-CN"/>
        </w:rPr>
        <w:t>[</w:t>
      </w:r>
      <w:r w:rsidRPr="002E7F70">
        <w:rPr>
          <w:lang w:eastAsia="zh-CN"/>
        </w:rPr>
        <w:t xml:space="preserve">2] and </w:t>
      </w:r>
      <w:r w:rsidR="00111F03" w:rsidRPr="002E7F70">
        <w:rPr>
          <w:lang w:eastAsia="zh-CN"/>
        </w:rPr>
        <w:t>TS</w:t>
      </w:r>
      <w:r w:rsidR="00111F03">
        <w:rPr>
          <w:lang w:eastAsia="zh-CN"/>
        </w:rPr>
        <w:t> </w:t>
      </w:r>
      <w:r w:rsidR="00111F03" w:rsidRPr="002E7F70">
        <w:rPr>
          <w:lang w:eastAsia="zh-CN"/>
        </w:rPr>
        <w:t>23.316</w:t>
      </w:r>
      <w:r w:rsidR="00111F03">
        <w:rPr>
          <w:lang w:eastAsia="zh-CN"/>
        </w:rPr>
        <w:t> </w:t>
      </w:r>
      <w:r w:rsidR="00111F03" w:rsidRPr="002E7F70">
        <w:rPr>
          <w:lang w:eastAsia="zh-CN"/>
        </w:rPr>
        <w:t>[</w:t>
      </w:r>
      <w:r w:rsidRPr="002E7F70">
        <w:rPr>
          <w:lang w:eastAsia="zh-CN"/>
        </w:rPr>
        <w:t>5] shall be used as a baseline,</w:t>
      </w:r>
    </w:p>
    <w:p w14:paraId="7FE815F3" w14:textId="77777777" w:rsidR="005E7AEF" w:rsidRPr="002E7F70" w:rsidRDefault="005E7AEF" w:rsidP="005E7AEF">
      <w:pPr>
        <w:pStyle w:val="B1"/>
        <w:rPr>
          <w:lang w:eastAsia="zh-CN"/>
        </w:rPr>
      </w:pPr>
      <w:r w:rsidRPr="002E7F70">
        <w:rPr>
          <w:lang w:eastAsia="zh-CN"/>
        </w:rPr>
        <w:t>2.</w:t>
      </w:r>
      <w:r w:rsidRPr="002E7F70">
        <w:rPr>
          <w:lang w:eastAsia="zh-CN"/>
        </w:rPr>
        <w:tab/>
        <w:t>The support of S-NSSAIs as defined in TEI17_N3SLICE shall be taken as baseline,</w:t>
      </w:r>
    </w:p>
    <w:p w14:paraId="059F16B9" w14:textId="77777777" w:rsidR="005E7AEF" w:rsidRPr="002E7F70" w:rsidRDefault="005E7AEF" w:rsidP="005E7AEF">
      <w:pPr>
        <w:pStyle w:val="B1"/>
        <w:rPr>
          <w:lang w:eastAsia="zh-CN"/>
        </w:rPr>
      </w:pPr>
      <w:r w:rsidRPr="002E7F70">
        <w:rPr>
          <w:lang w:eastAsia="zh-CN"/>
        </w:rPr>
        <w:t>3.</w:t>
      </w:r>
      <w:r w:rsidRPr="002E7F70">
        <w:rPr>
          <w:lang w:eastAsia="zh-CN"/>
        </w:rPr>
        <w:tab/>
        <w:t>Before a solution that impacts the 5G RG or the wireline access network is selected, this solution shall be evaluated by BBF and/or CableLabs.</w:t>
      </w:r>
    </w:p>
    <w:p w14:paraId="43376C08" w14:textId="77777777" w:rsidR="006041C0" w:rsidRPr="002E7F70" w:rsidRDefault="00EC4CE6" w:rsidP="006041C0">
      <w:pPr>
        <w:pStyle w:val="Heading1"/>
      </w:pPr>
      <w:bookmarkStart w:id="36" w:name="_Toc97155690"/>
      <w:r w:rsidRPr="002E7F70">
        <w:t>5</w:t>
      </w:r>
      <w:r w:rsidR="006041C0" w:rsidRPr="002E7F70">
        <w:tab/>
        <w:t>Key Issues</w:t>
      </w:r>
      <w:bookmarkEnd w:id="33"/>
      <w:bookmarkEnd w:id="34"/>
      <w:bookmarkEnd w:id="36"/>
    </w:p>
    <w:p w14:paraId="40384AEB" w14:textId="77777777" w:rsidR="00EA476D" w:rsidRPr="002E7F70" w:rsidRDefault="00EA476D" w:rsidP="00EA476D">
      <w:pPr>
        <w:pStyle w:val="Heading2"/>
        <w:rPr>
          <w:rFonts w:eastAsia="Times New Roman"/>
          <w:lang w:eastAsia="ko-KR"/>
        </w:rPr>
      </w:pPr>
      <w:bookmarkStart w:id="37" w:name="_Toc97155691"/>
      <w:r w:rsidRPr="002E7F70">
        <w:rPr>
          <w:rFonts w:eastAsia="Times New Roman"/>
          <w:lang w:eastAsia="ko-KR"/>
        </w:rPr>
        <w:t>5.</w:t>
      </w:r>
      <w:r w:rsidR="003F3D5F" w:rsidRPr="002E7F70">
        <w:rPr>
          <w:rFonts w:eastAsia="Times New Roman"/>
          <w:lang w:eastAsia="ko-KR"/>
        </w:rPr>
        <w:t>1</w:t>
      </w:r>
      <w:r w:rsidRPr="002E7F70">
        <w:rPr>
          <w:rFonts w:eastAsia="Times New Roman"/>
          <w:lang w:eastAsia="ko-KR"/>
        </w:rPr>
        <w:tab/>
        <w:t>Key Issue #</w:t>
      </w:r>
      <w:r w:rsidR="003F3D5F" w:rsidRPr="002E7F70">
        <w:rPr>
          <w:rFonts w:eastAsia="Times New Roman"/>
          <w:lang w:eastAsia="ko-KR"/>
        </w:rPr>
        <w:t>1</w:t>
      </w:r>
      <w:r w:rsidRPr="002E7F70">
        <w:rPr>
          <w:rFonts w:eastAsia="Times New Roman"/>
          <w:lang w:eastAsia="ko-KR"/>
        </w:rPr>
        <w:t xml:space="preserve">: </w:t>
      </w:r>
      <w:r w:rsidRPr="002E7F70">
        <w:rPr>
          <w:rFonts w:eastAsia="Times New Roman"/>
        </w:rPr>
        <w:t>Providing differentiated service for UE and Non-3GPP devices connected behind a 5G RG</w:t>
      </w:r>
      <w:bookmarkEnd w:id="37"/>
    </w:p>
    <w:p w14:paraId="4A9EF54F" w14:textId="77777777" w:rsidR="00EA476D" w:rsidRPr="002E7F70" w:rsidRDefault="00EA476D" w:rsidP="00EA476D">
      <w:pPr>
        <w:pStyle w:val="Heading3"/>
        <w:rPr>
          <w:rFonts w:eastAsia="Times New Roman"/>
        </w:rPr>
      </w:pPr>
      <w:bookmarkStart w:id="38" w:name="_Toc97155692"/>
      <w:r w:rsidRPr="002E7F70">
        <w:rPr>
          <w:rFonts w:eastAsia="Times New Roman"/>
        </w:rPr>
        <w:t>5.</w:t>
      </w:r>
      <w:r w:rsidR="003F3D5F" w:rsidRPr="002E7F70">
        <w:rPr>
          <w:rFonts w:eastAsia="Times New Roman"/>
        </w:rPr>
        <w:t>1</w:t>
      </w:r>
      <w:r w:rsidRPr="002E7F70">
        <w:rPr>
          <w:rFonts w:eastAsia="Times New Roman"/>
        </w:rPr>
        <w:t>.1</w:t>
      </w:r>
      <w:r w:rsidRPr="002E7F70">
        <w:rPr>
          <w:rFonts w:eastAsia="Times New Roman"/>
        </w:rPr>
        <w:tab/>
        <w:t>Description</w:t>
      </w:r>
      <w:bookmarkEnd w:id="38"/>
    </w:p>
    <w:p w14:paraId="4F35ACAB" w14:textId="77777777" w:rsidR="00EA476D" w:rsidRPr="002E7F70" w:rsidRDefault="00EA476D" w:rsidP="00EA476D">
      <w:r w:rsidRPr="002E7F70">
        <w:t>This key issue will study:</w:t>
      </w:r>
    </w:p>
    <w:p w14:paraId="592DF536" w14:textId="77777777" w:rsidR="00EA476D" w:rsidRPr="002E7F70" w:rsidRDefault="00EA476D" w:rsidP="00EA476D">
      <w:pPr>
        <w:pStyle w:val="B1"/>
      </w:pPr>
      <w:r w:rsidRPr="002E7F70">
        <w:t>-</w:t>
      </w:r>
      <w:r w:rsidRPr="002E7F70">
        <w:tab/>
      </w:r>
      <w:bookmarkStart w:id="39" w:name="_Hlk96380132"/>
      <w:r w:rsidR="005E7AEF" w:rsidRPr="002E7F70">
        <w:t xml:space="preserve">How </w:t>
      </w:r>
      <w:r w:rsidRPr="002E7F70">
        <w:t xml:space="preserve">to support differentiated services (e.g. QoS and charging) for </w:t>
      </w:r>
      <w:bookmarkStart w:id="40" w:name="_Hlk96429895"/>
      <w:r w:rsidRPr="002E7F70">
        <w:t xml:space="preserve">the same and different </w:t>
      </w:r>
      <w:bookmarkEnd w:id="40"/>
      <w:r w:rsidRPr="002E7F70">
        <w:t>Non-3GPP devices, and UEs connected behind a 5G-RG</w:t>
      </w:r>
      <w:bookmarkEnd w:id="39"/>
      <w:r w:rsidRPr="002E7F70">
        <w:t>.</w:t>
      </w:r>
    </w:p>
    <w:p w14:paraId="5324F155" w14:textId="77777777" w:rsidR="00EA476D" w:rsidRPr="002E7F70" w:rsidRDefault="00EA476D" w:rsidP="00EA476D">
      <w:pPr>
        <w:pStyle w:val="NO"/>
      </w:pPr>
      <w:bookmarkStart w:id="41" w:name="_Hlk95917111"/>
      <w:r w:rsidRPr="002E7F70">
        <w:t>NOTE</w:t>
      </w:r>
      <w:r w:rsidR="005E7AEF" w:rsidRPr="002E7F70">
        <w:t> </w:t>
      </w:r>
      <w:r w:rsidRPr="002E7F70">
        <w:t>1:</w:t>
      </w:r>
      <w:r w:rsidRPr="002E7F70">
        <w:tab/>
        <w:t>A device capable of access to a N3IWF or to a TNGF is a UE; Non-3GPP devices can correspond to either AUN3 devices or NAUN3 devices defined in clause</w:t>
      </w:r>
      <w:r w:rsidR="005E7AEF" w:rsidRPr="002E7F70">
        <w:t> </w:t>
      </w:r>
      <w:r w:rsidRPr="002E7F70">
        <w:t>3.1.</w:t>
      </w:r>
    </w:p>
    <w:p w14:paraId="4B4B261E" w14:textId="77777777" w:rsidR="00EA476D" w:rsidRPr="002E7F70" w:rsidRDefault="00EA476D" w:rsidP="00EA476D">
      <w:pPr>
        <w:pStyle w:val="NO"/>
      </w:pPr>
      <w:bookmarkStart w:id="42" w:name="_Hlk96380258"/>
      <w:r w:rsidRPr="002E7F70">
        <w:t>NOTE</w:t>
      </w:r>
      <w:r w:rsidR="005E7AEF" w:rsidRPr="002E7F70">
        <w:t> </w:t>
      </w:r>
      <w:r w:rsidRPr="002E7F70">
        <w:t>2: The definitions in the clause 3.1 are considered as indication of kinds of Non-3GPP devices to be considered, but each solution may propose alternative kinds of devices with relative definition, if needed</w:t>
      </w:r>
      <w:bookmarkEnd w:id="42"/>
      <w:r w:rsidRPr="002E7F70">
        <w:t>.</w:t>
      </w:r>
    </w:p>
    <w:bookmarkEnd w:id="41"/>
    <w:p w14:paraId="1D021761" w14:textId="77777777" w:rsidR="005E7AEF" w:rsidRPr="002E7F70" w:rsidRDefault="005E7AEF" w:rsidP="005E7AEF">
      <w:r w:rsidRPr="002E7F70">
        <w:t>This may imply studying ways for 5GC to identify Non-3GPP devices connected behind a 5G RG and/or their traffic.</w:t>
      </w:r>
    </w:p>
    <w:p w14:paraId="7447ACD7" w14:textId="77777777" w:rsidR="005E7AEF" w:rsidRPr="002E7F70" w:rsidRDefault="005E7AEF" w:rsidP="005E7AEF">
      <w:r w:rsidRPr="002E7F70">
        <w:t>Conclusions to this key issue may differ for UE and for Non-3GPP devices. Different solutions may address different kinds of Non-3GPP devices, but as conclusion of this KI the kinds of Non-3GPP devices with related definitions considered applicable for the normative work will be selected.</w:t>
      </w:r>
    </w:p>
    <w:p w14:paraId="7CBEB4AE" w14:textId="77777777" w:rsidR="005E7AEF" w:rsidRPr="002E7F70" w:rsidRDefault="005E7AEF" w:rsidP="005E7AEF">
      <w:r w:rsidRPr="002E7F70">
        <w:t>This Key Issue will focus on 5G-RG as a first priority; No solution specific only to FN RG can be proposed, but common solutions for 5G RG and FN RG can be proposed.</w:t>
      </w:r>
    </w:p>
    <w:p w14:paraId="3B266BBA" w14:textId="77777777" w:rsidR="00611880" w:rsidRPr="002E7F70" w:rsidRDefault="00611880" w:rsidP="00611880">
      <w:pPr>
        <w:pStyle w:val="Heading2"/>
        <w:rPr>
          <w:lang w:eastAsia="ko-KR"/>
        </w:rPr>
      </w:pPr>
      <w:bookmarkStart w:id="43" w:name="_Toc97155693"/>
      <w:r w:rsidRPr="002E7F70">
        <w:rPr>
          <w:lang w:eastAsia="ko-KR"/>
        </w:rPr>
        <w:t>5.</w:t>
      </w:r>
      <w:r w:rsidR="003F3D5F" w:rsidRPr="002E7F70">
        <w:rPr>
          <w:lang w:eastAsia="ko-KR"/>
        </w:rPr>
        <w:t>2</w:t>
      </w:r>
      <w:r w:rsidRPr="002E7F70">
        <w:rPr>
          <w:lang w:eastAsia="ko-KR"/>
        </w:rPr>
        <w:tab/>
        <w:t>Key Issue #</w:t>
      </w:r>
      <w:r w:rsidR="003F3D5F" w:rsidRPr="002E7F70">
        <w:rPr>
          <w:lang w:eastAsia="ko-KR"/>
        </w:rPr>
        <w:t>2</w:t>
      </w:r>
      <w:r w:rsidRPr="002E7F70">
        <w:rPr>
          <w:lang w:eastAsia="ko-KR"/>
        </w:rPr>
        <w:t xml:space="preserve">: </w:t>
      </w:r>
      <w:r w:rsidRPr="002E7F70">
        <w:t>How to select a TNGF/N3IWF that supports the S-NSSAI(s) needed by the UE</w:t>
      </w:r>
      <w:bookmarkEnd w:id="43"/>
    </w:p>
    <w:p w14:paraId="4BFF836E" w14:textId="77777777" w:rsidR="00611880" w:rsidRPr="002E7F70" w:rsidRDefault="00611880" w:rsidP="00611880">
      <w:pPr>
        <w:pStyle w:val="Heading3"/>
      </w:pPr>
      <w:bookmarkStart w:id="44" w:name="_Toc97155694"/>
      <w:r w:rsidRPr="002E7F70">
        <w:t>5.</w:t>
      </w:r>
      <w:r w:rsidR="003F3D5F" w:rsidRPr="002E7F70">
        <w:t>2</w:t>
      </w:r>
      <w:r w:rsidRPr="002E7F70">
        <w:t>.1</w:t>
      </w:r>
      <w:r w:rsidRPr="002E7F70">
        <w:tab/>
        <w:t>Description</w:t>
      </w:r>
      <w:bookmarkEnd w:id="44"/>
    </w:p>
    <w:p w14:paraId="2461EA08" w14:textId="77777777" w:rsidR="005E7AEF" w:rsidRPr="002E7F70" w:rsidRDefault="005E7AEF" w:rsidP="005E7AEF">
      <w:r w:rsidRPr="002E7F70">
        <w:t>As part of TEI17_N3SLICE it has not been possible to work on How to select a TNGF/N3IWF that supports the S-NSSAI(s) requested by the UE during registration via non-3GPP access network because TEI17_N3SLICE had the constraint not to impact the UE.</w:t>
      </w:r>
    </w:p>
    <w:p w14:paraId="5B5BEAEE" w14:textId="77777777" w:rsidR="005E7AEF" w:rsidRPr="002E7F70" w:rsidRDefault="005E7AEF" w:rsidP="005E7AEF">
      <w:r w:rsidRPr="002E7F70">
        <w:t>The key issue will study solutions allowing to select a TNGF/N3IWF that supports the S-NSSAI(s) needed by the UE.</w:t>
      </w:r>
    </w:p>
    <w:p w14:paraId="705084E0" w14:textId="77777777" w:rsidR="005E7AEF" w:rsidRPr="002E7F70" w:rsidRDefault="005E7AEF" w:rsidP="005E7AEF">
      <w:r w:rsidRPr="002E7F70">
        <w:t>Work on this KI may address roaming; Network (e.g. PLMN) selection shall not be impacted by solutions to this KI.</w:t>
      </w:r>
    </w:p>
    <w:p w14:paraId="5C066C1A" w14:textId="77777777" w:rsidR="003F3D5F" w:rsidRPr="002E7F70" w:rsidRDefault="003F3D5F" w:rsidP="003F3D5F">
      <w:pPr>
        <w:pStyle w:val="Heading2"/>
        <w:rPr>
          <w:lang w:eastAsia="ko-KR"/>
        </w:rPr>
      </w:pPr>
      <w:bookmarkStart w:id="45" w:name="_Toc435670433"/>
      <w:bookmarkStart w:id="46" w:name="_Toc436124703"/>
      <w:bookmarkStart w:id="47" w:name="_Toc509905226"/>
      <w:bookmarkStart w:id="48" w:name="_Toc510604403"/>
      <w:bookmarkStart w:id="49" w:name="_Toc22214904"/>
      <w:bookmarkStart w:id="50" w:name="_Toc23254037"/>
      <w:bookmarkStart w:id="51" w:name="_Toc97155695"/>
      <w:r w:rsidRPr="002E7F70">
        <w:rPr>
          <w:lang w:eastAsia="ko-KR"/>
        </w:rPr>
        <w:t>5.X</w:t>
      </w:r>
      <w:r w:rsidRPr="002E7F70">
        <w:rPr>
          <w:lang w:eastAsia="ko-KR"/>
        </w:rPr>
        <w:tab/>
        <w:t xml:space="preserve">Key Issue #X: </w:t>
      </w:r>
      <w:bookmarkEnd w:id="45"/>
      <w:bookmarkEnd w:id="46"/>
      <w:r w:rsidRPr="002E7F70">
        <w:t>&lt;</w:t>
      </w:r>
      <w:r w:rsidRPr="002E7F70">
        <w:rPr>
          <w:lang w:eastAsia="ko-KR"/>
        </w:rPr>
        <w:t>Key Issue</w:t>
      </w:r>
      <w:r w:rsidRPr="002E7F70">
        <w:t xml:space="preserve"> Title&gt;</w:t>
      </w:r>
      <w:bookmarkEnd w:id="47"/>
      <w:bookmarkEnd w:id="48"/>
      <w:bookmarkEnd w:id="49"/>
      <w:bookmarkEnd w:id="50"/>
      <w:bookmarkEnd w:id="51"/>
    </w:p>
    <w:p w14:paraId="7D6DFC7B" w14:textId="77777777" w:rsidR="003F3D5F" w:rsidRPr="002E7F70" w:rsidRDefault="003F3D5F" w:rsidP="003F3D5F">
      <w:pPr>
        <w:pStyle w:val="Heading3"/>
      </w:pPr>
      <w:bookmarkStart w:id="52" w:name="_Toc22214905"/>
      <w:bookmarkStart w:id="53" w:name="_Toc23254038"/>
      <w:bookmarkStart w:id="54" w:name="_Toc97155696"/>
      <w:r w:rsidRPr="002E7F70">
        <w:t>5.X.1</w:t>
      </w:r>
      <w:r w:rsidRPr="002E7F70">
        <w:tab/>
        <w:t>Description</w:t>
      </w:r>
      <w:bookmarkEnd w:id="52"/>
      <w:bookmarkEnd w:id="53"/>
      <w:bookmarkEnd w:id="54"/>
    </w:p>
    <w:p w14:paraId="7F7BEF1E" w14:textId="77777777" w:rsidR="003F3D5F" w:rsidRPr="002E7F70" w:rsidRDefault="003F3D5F" w:rsidP="005E7AEF">
      <w:pPr>
        <w:pStyle w:val="EditorsNote"/>
      </w:pPr>
      <w:r w:rsidRPr="002E7F70">
        <w:t>Editor's note:</w:t>
      </w:r>
      <w:r w:rsidRPr="002E7F70">
        <w:tab/>
        <w:t>This clause provides a description of the key issue.</w:t>
      </w:r>
    </w:p>
    <w:p w14:paraId="50915C97" w14:textId="77777777" w:rsidR="00611880" w:rsidRPr="002E7F70" w:rsidRDefault="00611880" w:rsidP="00611880"/>
    <w:p w14:paraId="7399EF15" w14:textId="77777777" w:rsidR="006041C0" w:rsidRPr="002E7F70" w:rsidRDefault="00EC4CE6" w:rsidP="006041C0">
      <w:pPr>
        <w:pStyle w:val="Heading1"/>
      </w:pPr>
      <w:bookmarkStart w:id="55" w:name="_Toc22214906"/>
      <w:bookmarkStart w:id="56" w:name="_Toc23254039"/>
      <w:bookmarkStart w:id="57" w:name="_Toc97155697"/>
      <w:bookmarkEnd w:id="35"/>
      <w:r w:rsidRPr="002E7F70">
        <w:t>6</w:t>
      </w:r>
      <w:r w:rsidR="006041C0" w:rsidRPr="002E7F70">
        <w:tab/>
        <w:t>Solutions</w:t>
      </w:r>
      <w:bookmarkEnd w:id="55"/>
      <w:bookmarkEnd w:id="56"/>
      <w:bookmarkEnd w:id="57"/>
    </w:p>
    <w:p w14:paraId="7375FDD9" w14:textId="77777777" w:rsidR="00DC6D57" w:rsidRPr="002E7F70" w:rsidRDefault="00DC6D57" w:rsidP="00DC6D57">
      <w:pPr>
        <w:pStyle w:val="Heading2"/>
        <w:rPr>
          <w:lang w:eastAsia="zh-CN"/>
        </w:rPr>
      </w:pPr>
      <w:bookmarkStart w:id="58" w:name="_Toc22214907"/>
      <w:bookmarkStart w:id="59" w:name="_Toc23254040"/>
      <w:bookmarkStart w:id="60" w:name="_Toc97155698"/>
      <w:r w:rsidRPr="002E7F70">
        <w:rPr>
          <w:lang w:eastAsia="zh-CN"/>
        </w:rPr>
        <w:t>6.0</w:t>
      </w:r>
      <w:r w:rsidRPr="002E7F70">
        <w:rPr>
          <w:lang w:eastAsia="zh-CN"/>
        </w:rPr>
        <w:tab/>
        <w:t>Mapping of Solutions to Key Issues</w:t>
      </w:r>
      <w:bookmarkEnd w:id="58"/>
      <w:bookmarkEnd w:id="59"/>
      <w:bookmarkEnd w:id="60"/>
    </w:p>
    <w:p w14:paraId="10986C8A" w14:textId="77777777" w:rsidR="00005A1D" w:rsidRPr="002E7F70" w:rsidRDefault="005E7AEF" w:rsidP="00005A1D">
      <w:pPr>
        <w:pStyle w:val="TH"/>
        <w:rPr>
          <w:lang w:eastAsia="zh-CN"/>
        </w:rPr>
      </w:pPr>
      <w:r w:rsidRPr="002E7F70">
        <w:rPr>
          <w:lang w:eastAsia="zh-CN"/>
        </w:rPr>
        <w:t>Table 6.0-1: Mapping of Solutions to Key Issues</w:t>
      </w: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10"/>
        <w:gridCol w:w="708"/>
        <w:gridCol w:w="567"/>
      </w:tblGrid>
      <w:tr w:rsidR="003F3D5F" w:rsidRPr="002E7F70" w14:paraId="1D673FDF" w14:textId="77777777" w:rsidTr="00C42950">
        <w:tc>
          <w:tcPr>
            <w:tcW w:w="5610" w:type="dxa"/>
            <w:shd w:val="clear" w:color="auto" w:fill="auto"/>
          </w:tcPr>
          <w:p w14:paraId="4288A39A" w14:textId="77777777" w:rsidR="003F3D5F" w:rsidRPr="002E7F70" w:rsidRDefault="003F3D5F" w:rsidP="003F3D5F">
            <w:pPr>
              <w:pStyle w:val="TAC"/>
              <w:rPr>
                <w:b/>
                <w:bCs/>
              </w:rPr>
            </w:pPr>
            <w:r w:rsidRPr="002E7F70">
              <w:rPr>
                <w:b/>
                <w:bCs/>
              </w:rPr>
              <w:t>Solutions</w:t>
            </w:r>
          </w:p>
        </w:tc>
        <w:tc>
          <w:tcPr>
            <w:tcW w:w="708" w:type="dxa"/>
            <w:shd w:val="clear" w:color="auto" w:fill="auto"/>
          </w:tcPr>
          <w:p w14:paraId="0EF93100" w14:textId="77777777" w:rsidR="003F3D5F" w:rsidRPr="002E7F70" w:rsidRDefault="003F3D5F" w:rsidP="003F3D5F">
            <w:pPr>
              <w:pStyle w:val="TAH"/>
            </w:pPr>
            <w:r w:rsidRPr="002E7F70">
              <w:t>KI1</w:t>
            </w:r>
          </w:p>
        </w:tc>
        <w:tc>
          <w:tcPr>
            <w:tcW w:w="567" w:type="dxa"/>
            <w:shd w:val="clear" w:color="auto" w:fill="auto"/>
          </w:tcPr>
          <w:p w14:paraId="08D98F9D" w14:textId="77777777" w:rsidR="003F3D5F" w:rsidRPr="002E7F70" w:rsidRDefault="003F3D5F" w:rsidP="003F3D5F">
            <w:pPr>
              <w:pStyle w:val="TAH"/>
            </w:pPr>
            <w:r w:rsidRPr="002E7F70">
              <w:t>KI2</w:t>
            </w:r>
          </w:p>
        </w:tc>
      </w:tr>
      <w:tr w:rsidR="003F3D5F" w:rsidRPr="002E7F70" w14:paraId="36AE490D" w14:textId="77777777" w:rsidTr="00C42950">
        <w:tc>
          <w:tcPr>
            <w:tcW w:w="5610" w:type="dxa"/>
            <w:shd w:val="clear" w:color="auto" w:fill="auto"/>
          </w:tcPr>
          <w:p w14:paraId="1D0A0C94" w14:textId="77777777" w:rsidR="003F3D5F" w:rsidRPr="002E7F70" w:rsidRDefault="003F3D5F" w:rsidP="003F3D5F">
            <w:pPr>
              <w:pStyle w:val="TAH"/>
              <w:jc w:val="left"/>
              <w:rPr>
                <w:b w:val="0"/>
                <w:bCs/>
              </w:rPr>
            </w:pPr>
            <w:r w:rsidRPr="002E7F70">
              <w:rPr>
                <w:rFonts w:eastAsia="Malgun Gothic"/>
                <w:b w:val="0"/>
                <w:bCs/>
              </w:rPr>
              <w:t>Solution</w:t>
            </w:r>
            <w:r w:rsidRPr="002E7F70">
              <w:rPr>
                <w:rFonts w:eastAsia="Malgun Gothic"/>
                <w:b w:val="0"/>
                <w:bCs/>
                <w:lang w:eastAsia="zh-CN"/>
              </w:rPr>
              <w:t xml:space="preserve"> </w:t>
            </w:r>
            <w:r w:rsidRPr="002E7F70">
              <w:rPr>
                <w:b w:val="0"/>
                <w:bCs/>
                <w:lang w:eastAsia="zh-CN"/>
              </w:rPr>
              <w:t>1</w:t>
            </w:r>
            <w:r w:rsidRPr="002E7F70">
              <w:rPr>
                <w:rFonts w:eastAsia="Malgun Gothic"/>
                <w:b w:val="0"/>
                <w:bCs/>
              </w:rPr>
              <w:t xml:space="preserve">: </w:t>
            </w:r>
            <w:r w:rsidRPr="002E7F70">
              <w:rPr>
                <w:b w:val="0"/>
                <w:bCs/>
              </w:rPr>
              <w:t>N3GPP device behind 5G-RG</w:t>
            </w:r>
          </w:p>
        </w:tc>
        <w:tc>
          <w:tcPr>
            <w:tcW w:w="708" w:type="dxa"/>
            <w:shd w:val="clear" w:color="auto" w:fill="auto"/>
          </w:tcPr>
          <w:p w14:paraId="259156F2" w14:textId="77777777" w:rsidR="003F3D5F" w:rsidRPr="002E7F70" w:rsidRDefault="003F3D5F" w:rsidP="003F3D5F">
            <w:pPr>
              <w:pStyle w:val="TAH"/>
              <w:rPr>
                <w:b w:val="0"/>
                <w:bCs/>
              </w:rPr>
            </w:pPr>
            <w:r w:rsidRPr="002E7F70">
              <w:rPr>
                <w:b w:val="0"/>
                <w:bCs/>
              </w:rPr>
              <w:t>X</w:t>
            </w:r>
          </w:p>
        </w:tc>
        <w:tc>
          <w:tcPr>
            <w:tcW w:w="567" w:type="dxa"/>
            <w:shd w:val="clear" w:color="auto" w:fill="auto"/>
          </w:tcPr>
          <w:p w14:paraId="53C138D6" w14:textId="77777777" w:rsidR="003F3D5F" w:rsidRPr="002E7F70" w:rsidRDefault="003F3D5F" w:rsidP="003F3D5F">
            <w:pPr>
              <w:pStyle w:val="TAH"/>
              <w:rPr>
                <w:b w:val="0"/>
                <w:bCs/>
              </w:rPr>
            </w:pPr>
          </w:p>
        </w:tc>
      </w:tr>
      <w:tr w:rsidR="003F3D5F" w:rsidRPr="002E7F70" w14:paraId="7AC7D847" w14:textId="77777777" w:rsidTr="00C42950">
        <w:tc>
          <w:tcPr>
            <w:tcW w:w="5610" w:type="dxa"/>
            <w:shd w:val="clear" w:color="auto" w:fill="auto"/>
          </w:tcPr>
          <w:p w14:paraId="5735535C" w14:textId="77777777" w:rsidR="003F3D5F" w:rsidRPr="002E7F70" w:rsidRDefault="003F3D5F" w:rsidP="003F3D5F">
            <w:pPr>
              <w:pStyle w:val="TAH"/>
              <w:jc w:val="left"/>
              <w:rPr>
                <w:b w:val="0"/>
                <w:bCs/>
              </w:rPr>
            </w:pPr>
            <w:r w:rsidRPr="002E7F70">
              <w:rPr>
                <w:rFonts w:eastAsia="Malgun Gothic"/>
                <w:b w:val="0"/>
                <w:bCs/>
              </w:rPr>
              <w:t>Solution</w:t>
            </w:r>
            <w:r w:rsidRPr="002E7F70">
              <w:rPr>
                <w:rFonts w:eastAsia="Malgun Gothic"/>
                <w:b w:val="0"/>
                <w:bCs/>
                <w:lang w:eastAsia="zh-CN"/>
              </w:rPr>
              <w:t xml:space="preserve"> </w:t>
            </w:r>
            <w:r w:rsidRPr="002E7F70">
              <w:rPr>
                <w:b w:val="0"/>
                <w:bCs/>
                <w:lang w:eastAsia="zh-CN"/>
              </w:rPr>
              <w:t>2</w:t>
            </w:r>
            <w:r w:rsidRPr="002E7F70">
              <w:rPr>
                <w:rFonts w:eastAsia="Malgun Gothic"/>
                <w:b w:val="0"/>
                <w:bCs/>
              </w:rPr>
              <w:t>: UE behind 5G-RG and FN-RG</w:t>
            </w:r>
          </w:p>
        </w:tc>
        <w:tc>
          <w:tcPr>
            <w:tcW w:w="708" w:type="dxa"/>
            <w:shd w:val="clear" w:color="auto" w:fill="auto"/>
          </w:tcPr>
          <w:p w14:paraId="33CBCFE2" w14:textId="77777777" w:rsidR="003F3D5F" w:rsidRPr="002E7F70" w:rsidRDefault="003F3D5F" w:rsidP="003F3D5F">
            <w:pPr>
              <w:pStyle w:val="TAC"/>
              <w:rPr>
                <w:bCs/>
              </w:rPr>
            </w:pPr>
            <w:r w:rsidRPr="002E7F70">
              <w:rPr>
                <w:bCs/>
              </w:rPr>
              <w:t>X</w:t>
            </w:r>
          </w:p>
        </w:tc>
        <w:tc>
          <w:tcPr>
            <w:tcW w:w="567" w:type="dxa"/>
            <w:shd w:val="clear" w:color="auto" w:fill="auto"/>
          </w:tcPr>
          <w:p w14:paraId="2CF2D450" w14:textId="77777777" w:rsidR="003F3D5F" w:rsidRPr="002E7F70" w:rsidRDefault="003F3D5F" w:rsidP="003F3D5F">
            <w:pPr>
              <w:pStyle w:val="TAC"/>
              <w:rPr>
                <w:bCs/>
              </w:rPr>
            </w:pPr>
          </w:p>
        </w:tc>
      </w:tr>
      <w:tr w:rsidR="003F3D5F" w:rsidRPr="002E7F70" w14:paraId="4539EE43" w14:textId="77777777" w:rsidTr="00C42950">
        <w:tc>
          <w:tcPr>
            <w:tcW w:w="5610" w:type="dxa"/>
            <w:shd w:val="clear" w:color="auto" w:fill="auto"/>
          </w:tcPr>
          <w:p w14:paraId="5FC1061D" w14:textId="77777777" w:rsidR="003F3D5F" w:rsidRPr="002E7F70" w:rsidRDefault="003F3D5F" w:rsidP="003F3D5F">
            <w:pPr>
              <w:pStyle w:val="TAH"/>
              <w:jc w:val="left"/>
              <w:rPr>
                <w:b w:val="0"/>
                <w:bCs/>
              </w:rPr>
            </w:pPr>
            <w:r w:rsidRPr="002E7F70">
              <w:rPr>
                <w:b w:val="0"/>
                <w:bCs/>
              </w:rPr>
              <w:t>Solution</w:t>
            </w:r>
            <w:r w:rsidRPr="002E7F70">
              <w:rPr>
                <w:b w:val="0"/>
                <w:bCs/>
                <w:lang w:eastAsia="zh-CN"/>
              </w:rPr>
              <w:t xml:space="preserve"> 3</w:t>
            </w:r>
            <w:r w:rsidRPr="002E7F70">
              <w:rPr>
                <w:b w:val="0"/>
                <w:bCs/>
              </w:rPr>
              <w:t>: Differentiated QoS for N5CW devices behind 5G-RG</w:t>
            </w:r>
          </w:p>
        </w:tc>
        <w:tc>
          <w:tcPr>
            <w:tcW w:w="708" w:type="dxa"/>
            <w:shd w:val="clear" w:color="auto" w:fill="auto"/>
          </w:tcPr>
          <w:p w14:paraId="0B147D26" w14:textId="77777777" w:rsidR="003F3D5F" w:rsidRPr="002E7F70" w:rsidRDefault="003F3D5F" w:rsidP="003F3D5F">
            <w:pPr>
              <w:pStyle w:val="TAC"/>
              <w:rPr>
                <w:bCs/>
              </w:rPr>
            </w:pPr>
            <w:r w:rsidRPr="002E7F70">
              <w:rPr>
                <w:bCs/>
              </w:rPr>
              <w:t>X</w:t>
            </w:r>
          </w:p>
        </w:tc>
        <w:tc>
          <w:tcPr>
            <w:tcW w:w="567" w:type="dxa"/>
            <w:shd w:val="clear" w:color="auto" w:fill="auto"/>
          </w:tcPr>
          <w:p w14:paraId="2C11E2E3" w14:textId="77777777" w:rsidR="003F3D5F" w:rsidRPr="002E7F70" w:rsidRDefault="003F3D5F" w:rsidP="003F3D5F">
            <w:pPr>
              <w:pStyle w:val="TAC"/>
              <w:rPr>
                <w:bCs/>
              </w:rPr>
            </w:pPr>
          </w:p>
        </w:tc>
      </w:tr>
      <w:tr w:rsidR="003F3D5F" w:rsidRPr="002E7F70" w14:paraId="001EACF0" w14:textId="77777777" w:rsidTr="00C42950">
        <w:tc>
          <w:tcPr>
            <w:tcW w:w="5610" w:type="dxa"/>
            <w:shd w:val="clear" w:color="auto" w:fill="auto"/>
          </w:tcPr>
          <w:p w14:paraId="5A766B56" w14:textId="77777777" w:rsidR="003F3D5F" w:rsidRPr="002E7F70" w:rsidRDefault="003F3D5F" w:rsidP="003F3D5F">
            <w:pPr>
              <w:pStyle w:val="TAH"/>
              <w:jc w:val="left"/>
              <w:rPr>
                <w:b w:val="0"/>
                <w:bCs/>
              </w:rPr>
            </w:pPr>
            <w:r w:rsidRPr="002E7F70">
              <w:rPr>
                <w:b w:val="0"/>
                <w:bCs/>
              </w:rPr>
              <w:t>Solution</w:t>
            </w:r>
            <w:r w:rsidRPr="002E7F70">
              <w:rPr>
                <w:b w:val="0"/>
                <w:bCs/>
                <w:lang w:eastAsia="zh-CN"/>
              </w:rPr>
              <w:t xml:space="preserve"> 4</w:t>
            </w:r>
            <w:r w:rsidRPr="002E7F70">
              <w:rPr>
                <w:b w:val="0"/>
                <w:bCs/>
              </w:rPr>
              <w:t>: Solution of providing differentiated service for Non-3GPP devices connected behind a 5G-RG</w:t>
            </w:r>
          </w:p>
        </w:tc>
        <w:tc>
          <w:tcPr>
            <w:tcW w:w="708" w:type="dxa"/>
            <w:shd w:val="clear" w:color="auto" w:fill="auto"/>
          </w:tcPr>
          <w:p w14:paraId="0C00AAC5" w14:textId="77777777" w:rsidR="003F3D5F" w:rsidRPr="002E7F70" w:rsidRDefault="003F3D5F" w:rsidP="003F3D5F">
            <w:pPr>
              <w:pStyle w:val="TAC"/>
              <w:rPr>
                <w:bCs/>
              </w:rPr>
            </w:pPr>
            <w:r w:rsidRPr="002E7F70">
              <w:rPr>
                <w:bCs/>
              </w:rPr>
              <w:t>X</w:t>
            </w:r>
          </w:p>
        </w:tc>
        <w:tc>
          <w:tcPr>
            <w:tcW w:w="567" w:type="dxa"/>
            <w:shd w:val="clear" w:color="auto" w:fill="auto"/>
          </w:tcPr>
          <w:p w14:paraId="10A409F5" w14:textId="77777777" w:rsidR="003F3D5F" w:rsidRPr="002E7F70" w:rsidRDefault="003F3D5F" w:rsidP="003F3D5F">
            <w:pPr>
              <w:pStyle w:val="TAC"/>
              <w:rPr>
                <w:bCs/>
              </w:rPr>
            </w:pPr>
          </w:p>
        </w:tc>
      </w:tr>
      <w:tr w:rsidR="003F3D5F" w:rsidRPr="002E7F70" w14:paraId="67A75BBD" w14:textId="77777777" w:rsidTr="00C42950">
        <w:tc>
          <w:tcPr>
            <w:tcW w:w="5610" w:type="dxa"/>
            <w:shd w:val="clear" w:color="auto" w:fill="auto"/>
          </w:tcPr>
          <w:p w14:paraId="33DD17C1" w14:textId="77777777" w:rsidR="003F3D5F" w:rsidRPr="002E7F70" w:rsidRDefault="003F3D5F" w:rsidP="003F3D5F">
            <w:pPr>
              <w:pStyle w:val="TAH"/>
              <w:jc w:val="left"/>
              <w:rPr>
                <w:b w:val="0"/>
                <w:bCs/>
              </w:rPr>
            </w:pPr>
            <w:r w:rsidRPr="002E7F70">
              <w:rPr>
                <w:rFonts w:eastAsia="Malgun Gothic"/>
                <w:b w:val="0"/>
                <w:bCs/>
              </w:rPr>
              <w:t>Solution 5: 5GC-capable UE behind 5G-RG accessing 5GC</w:t>
            </w:r>
            <w:r w:rsidRPr="002E7F70">
              <w:rPr>
                <w:b w:val="0"/>
                <w:bCs/>
              </w:rPr>
              <w:t xml:space="preserve"> </w:t>
            </w:r>
          </w:p>
        </w:tc>
        <w:tc>
          <w:tcPr>
            <w:tcW w:w="708" w:type="dxa"/>
            <w:shd w:val="clear" w:color="auto" w:fill="auto"/>
          </w:tcPr>
          <w:p w14:paraId="43E5132B" w14:textId="77777777" w:rsidR="003F3D5F" w:rsidRPr="002E7F70" w:rsidRDefault="003F3D5F" w:rsidP="003F3D5F">
            <w:pPr>
              <w:pStyle w:val="TAC"/>
              <w:rPr>
                <w:bCs/>
              </w:rPr>
            </w:pPr>
            <w:r w:rsidRPr="002E7F70">
              <w:rPr>
                <w:bCs/>
              </w:rPr>
              <w:t>X</w:t>
            </w:r>
          </w:p>
        </w:tc>
        <w:tc>
          <w:tcPr>
            <w:tcW w:w="567" w:type="dxa"/>
            <w:shd w:val="clear" w:color="auto" w:fill="auto"/>
          </w:tcPr>
          <w:p w14:paraId="461D287F" w14:textId="77777777" w:rsidR="003F3D5F" w:rsidRPr="002E7F70" w:rsidRDefault="003F3D5F" w:rsidP="003F3D5F">
            <w:pPr>
              <w:pStyle w:val="TAC"/>
              <w:rPr>
                <w:bCs/>
              </w:rPr>
            </w:pPr>
          </w:p>
        </w:tc>
      </w:tr>
      <w:tr w:rsidR="003F3D5F" w:rsidRPr="002E7F70" w14:paraId="5C8591D7" w14:textId="77777777" w:rsidTr="00C42950">
        <w:tc>
          <w:tcPr>
            <w:tcW w:w="5610" w:type="dxa"/>
            <w:shd w:val="clear" w:color="auto" w:fill="auto"/>
          </w:tcPr>
          <w:p w14:paraId="1A774611" w14:textId="77777777" w:rsidR="003F3D5F" w:rsidRPr="002E7F70" w:rsidRDefault="003F3D5F" w:rsidP="003F3D5F">
            <w:pPr>
              <w:pStyle w:val="TAH"/>
              <w:jc w:val="left"/>
              <w:rPr>
                <w:b w:val="0"/>
                <w:bCs/>
              </w:rPr>
            </w:pPr>
            <w:r w:rsidRPr="002E7F70">
              <w:rPr>
                <w:b w:val="0"/>
                <w:bCs/>
              </w:rPr>
              <w:t>Solution</w:t>
            </w:r>
            <w:r w:rsidRPr="002E7F70">
              <w:rPr>
                <w:b w:val="0"/>
                <w:bCs/>
                <w:lang w:eastAsia="zh-CN"/>
              </w:rPr>
              <w:t xml:space="preserve"> 6</w:t>
            </w:r>
            <w:r w:rsidRPr="002E7F70">
              <w:rPr>
                <w:b w:val="0"/>
                <w:bCs/>
              </w:rPr>
              <w:t>: New method for non-3GPP device connected behind a 5G-RG</w:t>
            </w:r>
          </w:p>
        </w:tc>
        <w:tc>
          <w:tcPr>
            <w:tcW w:w="708" w:type="dxa"/>
            <w:shd w:val="clear" w:color="auto" w:fill="auto"/>
          </w:tcPr>
          <w:p w14:paraId="6CC7BCEF" w14:textId="77777777" w:rsidR="003F3D5F" w:rsidRPr="002E7F70" w:rsidRDefault="003F3D5F" w:rsidP="003F3D5F">
            <w:pPr>
              <w:pStyle w:val="TAC"/>
              <w:rPr>
                <w:bCs/>
              </w:rPr>
            </w:pPr>
            <w:r w:rsidRPr="002E7F70">
              <w:rPr>
                <w:bCs/>
              </w:rPr>
              <w:t>X</w:t>
            </w:r>
          </w:p>
        </w:tc>
        <w:tc>
          <w:tcPr>
            <w:tcW w:w="567" w:type="dxa"/>
            <w:shd w:val="clear" w:color="auto" w:fill="auto"/>
          </w:tcPr>
          <w:p w14:paraId="45A816F5" w14:textId="77777777" w:rsidR="003F3D5F" w:rsidRPr="002E7F70" w:rsidRDefault="003F3D5F" w:rsidP="003F3D5F">
            <w:pPr>
              <w:pStyle w:val="TAC"/>
              <w:rPr>
                <w:bCs/>
              </w:rPr>
            </w:pPr>
          </w:p>
        </w:tc>
      </w:tr>
      <w:tr w:rsidR="003F3D5F" w:rsidRPr="002E7F70" w14:paraId="75F87BCC" w14:textId="77777777" w:rsidTr="00C42950">
        <w:tc>
          <w:tcPr>
            <w:tcW w:w="5610" w:type="dxa"/>
            <w:shd w:val="clear" w:color="auto" w:fill="auto"/>
          </w:tcPr>
          <w:p w14:paraId="0B38C0F9" w14:textId="77777777" w:rsidR="003F3D5F" w:rsidRPr="002E7F70" w:rsidRDefault="003F3D5F" w:rsidP="003F3D5F">
            <w:pPr>
              <w:pStyle w:val="TAH"/>
              <w:jc w:val="left"/>
              <w:rPr>
                <w:b w:val="0"/>
                <w:bCs/>
              </w:rPr>
            </w:pPr>
            <w:bookmarkStart w:id="61" w:name="_Hlk100750120"/>
            <w:r w:rsidRPr="002E7F70">
              <w:rPr>
                <w:b w:val="0"/>
                <w:bCs/>
              </w:rPr>
              <w:t>Solution</w:t>
            </w:r>
            <w:r w:rsidRPr="002E7F70">
              <w:rPr>
                <w:b w:val="0"/>
                <w:bCs/>
                <w:lang w:eastAsia="zh-CN"/>
              </w:rPr>
              <w:t xml:space="preserve"> 7</w:t>
            </w:r>
            <w:r w:rsidRPr="002E7F70">
              <w:rPr>
                <w:b w:val="0"/>
                <w:bCs/>
              </w:rPr>
              <w:t>: Differentiated QoS for non-3GPP devices behind 5G-RG</w:t>
            </w:r>
          </w:p>
        </w:tc>
        <w:tc>
          <w:tcPr>
            <w:tcW w:w="708" w:type="dxa"/>
            <w:shd w:val="clear" w:color="auto" w:fill="auto"/>
          </w:tcPr>
          <w:p w14:paraId="1B4FB819" w14:textId="77777777" w:rsidR="003F3D5F" w:rsidRPr="002E7F70" w:rsidRDefault="003F3D5F" w:rsidP="003F3D5F">
            <w:pPr>
              <w:pStyle w:val="TAC"/>
              <w:rPr>
                <w:bCs/>
              </w:rPr>
            </w:pPr>
            <w:r w:rsidRPr="002E7F70">
              <w:rPr>
                <w:bCs/>
              </w:rPr>
              <w:t>X</w:t>
            </w:r>
          </w:p>
        </w:tc>
        <w:tc>
          <w:tcPr>
            <w:tcW w:w="567" w:type="dxa"/>
            <w:shd w:val="clear" w:color="auto" w:fill="auto"/>
          </w:tcPr>
          <w:p w14:paraId="5C564DEE" w14:textId="77777777" w:rsidR="003F3D5F" w:rsidRPr="002E7F70" w:rsidRDefault="003F3D5F" w:rsidP="003F3D5F">
            <w:pPr>
              <w:pStyle w:val="TAC"/>
              <w:rPr>
                <w:bCs/>
              </w:rPr>
            </w:pPr>
          </w:p>
        </w:tc>
      </w:tr>
      <w:tr w:rsidR="00075278" w:rsidRPr="002E7F70" w14:paraId="4AB895F6" w14:textId="77777777" w:rsidTr="00C42950">
        <w:tc>
          <w:tcPr>
            <w:tcW w:w="5610" w:type="dxa"/>
            <w:shd w:val="clear" w:color="auto" w:fill="auto"/>
          </w:tcPr>
          <w:p w14:paraId="58B2473B" w14:textId="77777777" w:rsidR="00075278" w:rsidRPr="00075278" w:rsidRDefault="00075278" w:rsidP="00075278">
            <w:pPr>
              <w:pStyle w:val="TAH"/>
              <w:jc w:val="left"/>
              <w:rPr>
                <w:b w:val="0"/>
                <w:bCs/>
              </w:rPr>
            </w:pPr>
            <w:ins w:id="62" w:author="3503" w:date="2022-04-12T17:06:00Z">
              <w:r w:rsidRPr="00075278">
                <w:rPr>
                  <w:rFonts w:hint="eastAsia"/>
                  <w:b w:val="0"/>
                  <w:bCs/>
                  <w:lang w:eastAsia="zh-CN"/>
                </w:rPr>
                <w:t xml:space="preserve">Solution </w:t>
              </w:r>
              <w:r w:rsidRPr="00075278">
                <w:rPr>
                  <w:b w:val="0"/>
                  <w:bCs/>
                  <w:lang w:eastAsia="zh-CN"/>
                </w:rPr>
                <w:t>8</w:t>
              </w:r>
              <w:r w:rsidRPr="00075278">
                <w:rPr>
                  <w:rFonts w:hint="eastAsia"/>
                  <w:b w:val="0"/>
                  <w:bCs/>
                  <w:lang w:eastAsia="zh-CN"/>
                </w:rPr>
                <w:t xml:space="preserve"> </w:t>
              </w:r>
              <w:r w:rsidRPr="00075278">
                <w:rPr>
                  <w:b w:val="0"/>
                  <w:bCs/>
                  <w:lang w:eastAsia="zh-CN"/>
                </w:rPr>
                <w:t>-</w:t>
              </w:r>
              <w:r w:rsidRPr="00075278">
                <w:rPr>
                  <w:rFonts w:hint="eastAsia"/>
                  <w:b w:val="0"/>
                  <w:bCs/>
                  <w:lang w:eastAsia="zh-CN"/>
                </w:rPr>
                <w:t xml:space="preserve"> </w:t>
              </w:r>
              <w:r w:rsidRPr="00075278">
                <w:rPr>
                  <w:b w:val="0"/>
                  <w:bCs/>
                  <w:lang w:eastAsia="zh-CN"/>
                </w:rPr>
                <w:t>Support of "combo Ethernet + IP" service</w:t>
              </w:r>
            </w:ins>
          </w:p>
        </w:tc>
        <w:tc>
          <w:tcPr>
            <w:tcW w:w="708" w:type="dxa"/>
            <w:shd w:val="clear" w:color="auto" w:fill="auto"/>
          </w:tcPr>
          <w:p w14:paraId="4A6381AB" w14:textId="77777777" w:rsidR="00075278" w:rsidRPr="002E7F70" w:rsidRDefault="00075278" w:rsidP="00075278">
            <w:pPr>
              <w:pStyle w:val="TAC"/>
              <w:rPr>
                <w:bCs/>
              </w:rPr>
            </w:pPr>
            <w:ins w:id="63" w:author="3503" w:date="2022-04-12T17:06:00Z">
              <w:r>
                <w:t>X</w:t>
              </w:r>
            </w:ins>
          </w:p>
        </w:tc>
        <w:tc>
          <w:tcPr>
            <w:tcW w:w="567" w:type="dxa"/>
            <w:shd w:val="clear" w:color="auto" w:fill="auto"/>
          </w:tcPr>
          <w:p w14:paraId="667251CA" w14:textId="77777777" w:rsidR="00075278" w:rsidRPr="002E7F70" w:rsidRDefault="00075278" w:rsidP="00075278">
            <w:pPr>
              <w:pStyle w:val="TAC"/>
              <w:rPr>
                <w:bCs/>
              </w:rPr>
            </w:pPr>
          </w:p>
        </w:tc>
      </w:tr>
      <w:tr w:rsidR="00075278" w:rsidRPr="002E7F70" w14:paraId="3AB7165A" w14:textId="77777777" w:rsidTr="00C42950">
        <w:tc>
          <w:tcPr>
            <w:tcW w:w="5610" w:type="dxa"/>
            <w:shd w:val="clear" w:color="auto" w:fill="auto"/>
          </w:tcPr>
          <w:p w14:paraId="265DE792" w14:textId="64141C91" w:rsidR="00075278" w:rsidRPr="0001260B" w:rsidRDefault="0001260B" w:rsidP="00075278">
            <w:pPr>
              <w:pStyle w:val="TAH"/>
              <w:jc w:val="left"/>
              <w:rPr>
                <w:b w:val="0"/>
                <w:bCs/>
              </w:rPr>
            </w:pPr>
            <w:ins w:id="64" w:author="3512" w:date="2022-04-13T08:38:00Z">
              <w:r w:rsidRPr="0001260B">
                <w:rPr>
                  <w:b w:val="0"/>
                  <w:bCs/>
                </w:rPr>
                <w:t>Solution 9</w:t>
              </w:r>
              <w:r w:rsidRPr="0001260B">
                <w:rPr>
                  <w:rFonts w:ascii="Times New Roman" w:hAnsi="Times New Roman"/>
                  <w:b w:val="0"/>
                  <w:bCs/>
                  <w:lang w:eastAsia="zh-CN"/>
                </w:rPr>
                <w:t xml:space="preserve">: </w:t>
              </w:r>
              <w:r w:rsidRPr="0001260B">
                <w:rPr>
                  <w:b w:val="0"/>
                  <w:bCs/>
                </w:rPr>
                <w:t>5GC-capable UE behind 5G-RG using untrusted Non-3GPP access</w:t>
              </w:r>
            </w:ins>
          </w:p>
        </w:tc>
        <w:tc>
          <w:tcPr>
            <w:tcW w:w="708" w:type="dxa"/>
            <w:shd w:val="clear" w:color="auto" w:fill="auto"/>
          </w:tcPr>
          <w:p w14:paraId="7B898069" w14:textId="33201081" w:rsidR="00075278" w:rsidRPr="002E7F70" w:rsidRDefault="0001260B" w:rsidP="00075278">
            <w:pPr>
              <w:pStyle w:val="TAC"/>
              <w:rPr>
                <w:bCs/>
              </w:rPr>
            </w:pPr>
            <w:ins w:id="65" w:author="3512" w:date="2022-04-13T08:39:00Z">
              <w:r>
                <w:rPr>
                  <w:bCs/>
                </w:rPr>
                <w:t>X</w:t>
              </w:r>
            </w:ins>
          </w:p>
        </w:tc>
        <w:tc>
          <w:tcPr>
            <w:tcW w:w="567" w:type="dxa"/>
            <w:shd w:val="clear" w:color="auto" w:fill="auto"/>
          </w:tcPr>
          <w:p w14:paraId="65103B12" w14:textId="77777777" w:rsidR="00075278" w:rsidRPr="002E7F70" w:rsidRDefault="00075278" w:rsidP="00075278">
            <w:pPr>
              <w:pStyle w:val="TAC"/>
              <w:rPr>
                <w:bCs/>
              </w:rPr>
            </w:pPr>
          </w:p>
        </w:tc>
      </w:tr>
      <w:tr w:rsidR="0001260B" w:rsidRPr="002E7F70" w14:paraId="7DB31392" w14:textId="77777777" w:rsidTr="00C42950">
        <w:trPr>
          <w:ins w:id="66" w:author="3512" w:date="2022-04-13T08:39:00Z"/>
        </w:trPr>
        <w:tc>
          <w:tcPr>
            <w:tcW w:w="5610" w:type="dxa"/>
            <w:shd w:val="clear" w:color="auto" w:fill="auto"/>
          </w:tcPr>
          <w:p w14:paraId="0C74C07D" w14:textId="77777777" w:rsidR="0001260B" w:rsidRPr="0001260B" w:rsidRDefault="0001260B" w:rsidP="00075278">
            <w:pPr>
              <w:pStyle w:val="TAH"/>
              <w:jc w:val="left"/>
              <w:rPr>
                <w:ins w:id="67" w:author="3512" w:date="2022-04-13T08:39:00Z"/>
                <w:b w:val="0"/>
                <w:bCs/>
              </w:rPr>
            </w:pPr>
          </w:p>
        </w:tc>
        <w:tc>
          <w:tcPr>
            <w:tcW w:w="708" w:type="dxa"/>
            <w:shd w:val="clear" w:color="auto" w:fill="auto"/>
          </w:tcPr>
          <w:p w14:paraId="76093627" w14:textId="77777777" w:rsidR="0001260B" w:rsidRDefault="0001260B" w:rsidP="00075278">
            <w:pPr>
              <w:pStyle w:val="TAC"/>
              <w:rPr>
                <w:ins w:id="68" w:author="3512" w:date="2022-04-13T08:39:00Z"/>
                <w:bCs/>
              </w:rPr>
            </w:pPr>
          </w:p>
        </w:tc>
        <w:tc>
          <w:tcPr>
            <w:tcW w:w="567" w:type="dxa"/>
            <w:shd w:val="clear" w:color="auto" w:fill="auto"/>
          </w:tcPr>
          <w:p w14:paraId="5A6F5F97" w14:textId="77777777" w:rsidR="0001260B" w:rsidRPr="002E7F70" w:rsidRDefault="0001260B" w:rsidP="00075278">
            <w:pPr>
              <w:pStyle w:val="TAC"/>
              <w:rPr>
                <w:ins w:id="69" w:author="3512" w:date="2022-04-13T08:39:00Z"/>
                <w:bCs/>
              </w:rPr>
            </w:pPr>
          </w:p>
        </w:tc>
      </w:tr>
      <w:tr w:rsidR="00075278" w:rsidRPr="002E7F70" w14:paraId="35AA6CBB" w14:textId="77777777" w:rsidTr="00C42950">
        <w:tc>
          <w:tcPr>
            <w:tcW w:w="5610" w:type="dxa"/>
            <w:shd w:val="clear" w:color="auto" w:fill="auto"/>
          </w:tcPr>
          <w:p w14:paraId="1CE15B5B" w14:textId="77777777" w:rsidR="00075278" w:rsidRPr="002E7F70" w:rsidRDefault="00075278" w:rsidP="00075278">
            <w:pPr>
              <w:pStyle w:val="TAH"/>
              <w:jc w:val="left"/>
              <w:rPr>
                <w:b w:val="0"/>
                <w:bCs/>
              </w:rPr>
            </w:pPr>
            <w:r w:rsidRPr="002E7F70">
              <w:rPr>
                <w:rFonts w:eastAsia="Malgun Gothic"/>
                <w:b w:val="0"/>
                <w:bCs/>
              </w:rPr>
              <w:t>Solution</w:t>
            </w:r>
            <w:r w:rsidRPr="002E7F70">
              <w:rPr>
                <w:rFonts w:eastAsia="Malgun Gothic"/>
                <w:b w:val="0"/>
                <w:bCs/>
                <w:lang w:eastAsia="zh-CN"/>
              </w:rPr>
              <w:t xml:space="preserve"> </w:t>
            </w:r>
            <w:r w:rsidRPr="002E7F70">
              <w:rPr>
                <w:b w:val="0"/>
                <w:bCs/>
                <w:lang w:eastAsia="zh-CN"/>
              </w:rPr>
              <w:t>10</w:t>
            </w:r>
            <w:r w:rsidRPr="002E7F70">
              <w:rPr>
                <w:rFonts w:eastAsia="Malgun Gothic"/>
                <w:b w:val="0"/>
                <w:bCs/>
              </w:rPr>
              <w:t xml:space="preserve">: </w:t>
            </w:r>
            <w:r w:rsidRPr="002E7F70">
              <w:rPr>
                <w:b w:val="0"/>
                <w:bCs/>
              </w:rPr>
              <w:t>Registration via Trusted Non-3GPP Access with TNGF Relocation</w:t>
            </w:r>
          </w:p>
        </w:tc>
        <w:tc>
          <w:tcPr>
            <w:tcW w:w="708" w:type="dxa"/>
            <w:shd w:val="clear" w:color="auto" w:fill="auto"/>
          </w:tcPr>
          <w:p w14:paraId="0C7A71AD" w14:textId="77777777" w:rsidR="00075278" w:rsidRPr="002E7F70" w:rsidRDefault="00075278" w:rsidP="00075278">
            <w:pPr>
              <w:pStyle w:val="TAC"/>
              <w:rPr>
                <w:bCs/>
              </w:rPr>
            </w:pPr>
          </w:p>
        </w:tc>
        <w:tc>
          <w:tcPr>
            <w:tcW w:w="567" w:type="dxa"/>
            <w:shd w:val="clear" w:color="auto" w:fill="auto"/>
          </w:tcPr>
          <w:p w14:paraId="5067B57D" w14:textId="77777777" w:rsidR="00075278" w:rsidRPr="002E7F70" w:rsidRDefault="00075278" w:rsidP="00075278">
            <w:pPr>
              <w:pStyle w:val="TAC"/>
              <w:rPr>
                <w:bCs/>
              </w:rPr>
            </w:pPr>
            <w:r w:rsidRPr="002E7F70">
              <w:rPr>
                <w:bCs/>
              </w:rPr>
              <w:t>X</w:t>
            </w:r>
          </w:p>
        </w:tc>
      </w:tr>
      <w:tr w:rsidR="00075278" w:rsidRPr="002E7F70" w14:paraId="2594DBA6" w14:textId="77777777" w:rsidTr="00C42950">
        <w:tc>
          <w:tcPr>
            <w:tcW w:w="5610" w:type="dxa"/>
            <w:shd w:val="clear" w:color="auto" w:fill="auto"/>
          </w:tcPr>
          <w:p w14:paraId="661A001F" w14:textId="77777777" w:rsidR="00075278" w:rsidRPr="002E7F70" w:rsidRDefault="00075278" w:rsidP="00075278">
            <w:pPr>
              <w:pStyle w:val="TAH"/>
              <w:jc w:val="left"/>
              <w:rPr>
                <w:rFonts w:eastAsia="Malgun Gothic"/>
                <w:b w:val="0"/>
                <w:bCs/>
              </w:rPr>
            </w:pPr>
            <w:r w:rsidRPr="002E7F70">
              <w:rPr>
                <w:rFonts w:eastAsia="Malgun Gothic"/>
                <w:b w:val="0"/>
                <w:bCs/>
              </w:rPr>
              <w:t>Solution</w:t>
            </w:r>
            <w:r w:rsidRPr="002E7F70">
              <w:rPr>
                <w:rFonts w:eastAsia="Malgun Gothic"/>
                <w:b w:val="0"/>
                <w:bCs/>
                <w:lang w:eastAsia="zh-CN"/>
              </w:rPr>
              <w:t xml:space="preserve"> 11</w:t>
            </w:r>
            <w:r w:rsidRPr="002E7F70">
              <w:rPr>
                <w:rFonts w:eastAsia="Malgun Gothic"/>
                <w:b w:val="0"/>
                <w:bCs/>
              </w:rPr>
              <w:t xml:space="preserve">: </w:t>
            </w:r>
            <w:r w:rsidRPr="002E7F70">
              <w:rPr>
                <w:b w:val="0"/>
                <w:bCs/>
              </w:rPr>
              <w:t>Registration via Untrusted Non-3GPP Access with N3IWF Relocation</w:t>
            </w:r>
          </w:p>
        </w:tc>
        <w:tc>
          <w:tcPr>
            <w:tcW w:w="708" w:type="dxa"/>
            <w:shd w:val="clear" w:color="auto" w:fill="auto"/>
          </w:tcPr>
          <w:p w14:paraId="0E839C53" w14:textId="77777777" w:rsidR="00075278" w:rsidRPr="002E7F70" w:rsidRDefault="00075278" w:rsidP="00075278">
            <w:pPr>
              <w:pStyle w:val="TAC"/>
              <w:rPr>
                <w:bCs/>
              </w:rPr>
            </w:pPr>
          </w:p>
        </w:tc>
        <w:tc>
          <w:tcPr>
            <w:tcW w:w="567" w:type="dxa"/>
            <w:shd w:val="clear" w:color="auto" w:fill="auto"/>
          </w:tcPr>
          <w:p w14:paraId="6A10E7AE" w14:textId="77777777" w:rsidR="00075278" w:rsidRPr="002E7F70" w:rsidRDefault="00075278" w:rsidP="00075278">
            <w:pPr>
              <w:pStyle w:val="TAC"/>
              <w:rPr>
                <w:bCs/>
              </w:rPr>
            </w:pPr>
            <w:r w:rsidRPr="002E7F70">
              <w:rPr>
                <w:bCs/>
              </w:rPr>
              <w:t>X</w:t>
            </w:r>
          </w:p>
        </w:tc>
      </w:tr>
      <w:tr w:rsidR="00075278" w:rsidRPr="002E7F70" w14:paraId="300E4E06" w14:textId="77777777" w:rsidTr="00C42950">
        <w:tc>
          <w:tcPr>
            <w:tcW w:w="5610" w:type="dxa"/>
            <w:shd w:val="clear" w:color="auto" w:fill="auto"/>
          </w:tcPr>
          <w:p w14:paraId="5ABB3630" w14:textId="77777777" w:rsidR="00075278" w:rsidRPr="002E7F70" w:rsidRDefault="00075278" w:rsidP="00075278">
            <w:pPr>
              <w:pStyle w:val="TAH"/>
              <w:jc w:val="left"/>
              <w:rPr>
                <w:rFonts w:eastAsia="Malgun Gothic"/>
                <w:b w:val="0"/>
                <w:bCs/>
              </w:rPr>
            </w:pPr>
            <w:r w:rsidRPr="002E7F70">
              <w:rPr>
                <w:b w:val="0"/>
                <w:bCs/>
              </w:rPr>
              <w:t>Solution</w:t>
            </w:r>
            <w:r w:rsidRPr="002E7F70">
              <w:rPr>
                <w:b w:val="0"/>
                <w:bCs/>
                <w:lang w:eastAsia="zh-CN"/>
              </w:rPr>
              <w:t xml:space="preserve"> 12</w:t>
            </w:r>
            <w:r w:rsidRPr="002E7F70">
              <w:rPr>
                <w:b w:val="0"/>
                <w:bCs/>
              </w:rPr>
              <w:t xml:space="preserve">: slice related TNGF selection </w:t>
            </w:r>
            <w:r w:rsidRPr="002E7F70">
              <w:rPr>
                <w:b w:val="0"/>
                <w:bCs/>
                <w:lang w:eastAsia="zh-CN"/>
              </w:rPr>
              <w:t>for WLAN access</w:t>
            </w:r>
          </w:p>
        </w:tc>
        <w:tc>
          <w:tcPr>
            <w:tcW w:w="708" w:type="dxa"/>
            <w:shd w:val="clear" w:color="auto" w:fill="auto"/>
          </w:tcPr>
          <w:p w14:paraId="5B1AA2D5" w14:textId="77777777" w:rsidR="00075278" w:rsidRPr="002E7F70" w:rsidRDefault="00075278" w:rsidP="00075278">
            <w:pPr>
              <w:pStyle w:val="TAC"/>
              <w:rPr>
                <w:bCs/>
              </w:rPr>
            </w:pPr>
          </w:p>
        </w:tc>
        <w:tc>
          <w:tcPr>
            <w:tcW w:w="567" w:type="dxa"/>
            <w:shd w:val="clear" w:color="auto" w:fill="auto"/>
          </w:tcPr>
          <w:p w14:paraId="27E5A597" w14:textId="77777777" w:rsidR="00075278" w:rsidRPr="002E7F70" w:rsidRDefault="00075278" w:rsidP="00075278">
            <w:pPr>
              <w:pStyle w:val="TAC"/>
              <w:rPr>
                <w:bCs/>
              </w:rPr>
            </w:pPr>
            <w:r w:rsidRPr="002E7F70">
              <w:rPr>
                <w:bCs/>
              </w:rPr>
              <w:t>X</w:t>
            </w:r>
          </w:p>
        </w:tc>
      </w:tr>
      <w:tr w:rsidR="00230129" w:rsidRPr="002E7F70" w14:paraId="67E1B2E5" w14:textId="77777777" w:rsidTr="00C42950">
        <w:tc>
          <w:tcPr>
            <w:tcW w:w="5610" w:type="dxa"/>
            <w:shd w:val="clear" w:color="auto" w:fill="auto"/>
          </w:tcPr>
          <w:p w14:paraId="2FD4108D" w14:textId="77777777" w:rsidR="00230129" w:rsidRPr="00230129" w:rsidRDefault="00230129" w:rsidP="00230129">
            <w:pPr>
              <w:pStyle w:val="TAH"/>
              <w:jc w:val="left"/>
              <w:rPr>
                <w:rFonts w:eastAsia="Malgun Gothic"/>
                <w:b w:val="0"/>
                <w:bCs/>
              </w:rPr>
            </w:pPr>
            <w:ins w:id="70" w:author="3510" w:date="2022-04-12T17:37:00Z">
              <w:r w:rsidRPr="00230129">
                <w:rPr>
                  <w:rFonts w:hint="eastAsia"/>
                  <w:b w:val="0"/>
                  <w:bCs/>
                  <w:lang w:eastAsia="zh-CN"/>
                </w:rPr>
                <w:t xml:space="preserve">Solution </w:t>
              </w:r>
              <w:r w:rsidRPr="00230129">
                <w:rPr>
                  <w:b w:val="0"/>
                  <w:bCs/>
                  <w:lang w:eastAsia="zh-CN"/>
                </w:rPr>
                <w:t>13</w:t>
              </w:r>
              <w:r w:rsidRPr="00230129">
                <w:rPr>
                  <w:rFonts w:hint="eastAsia"/>
                  <w:b w:val="0"/>
                  <w:bCs/>
                  <w:lang w:eastAsia="zh-CN"/>
                </w:rPr>
                <w:t xml:space="preserve"> </w:t>
              </w:r>
              <w:r w:rsidRPr="00230129">
                <w:rPr>
                  <w:b w:val="0"/>
                  <w:bCs/>
                  <w:lang w:eastAsia="zh-CN"/>
                </w:rPr>
                <w:t xml:space="preserve">: </w:t>
              </w:r>
              <w:r w:rsidRPr="00230129">
                <w:rPr>
                  <w:b w:val="0"/>
                  <w:bCs/>
                </w:rPr>
                <w:t>UE getting the slices supported by N3IWF (s)</w:t>
              </w:r>
            </w:ins>
          </w:p>
        </w:tc>
        <w:tc>
          <w:tcPr>
            <w:tcW w:w="708" w:type="dxa"/>
            <w:shd w:val="clear" w:color="auto" w:fill="auto"/>
          </w:tcPr>
          <w:p w14:paraId="758BB8ED" w14:textId="77777777" w:rsidR="00230129" w:rsidRPr="002E7F70" w:rsidRDefault="00230129" w:rsidP="00230129">
            <w:pPr>
              <w:pStyle w:val="TAC"/>
            </w:pPr>
          </w:p>
        </w:tc>
        <w:tc>
          <w:tcPr>
            <w:tcW w:w="567" w:type="dxa"/>
            <w:shd w:val="clear" w:color="auto" w:fill="auto"/>
          </w:tcPr>
          <w:p w14:paraId="0C4255C9" w14:textId="77777777" w:rsidR="00230129" w:rsidRPr="002E7F70" w:rsidRDefault="00230129" w:rsidP="00230129">
            <w:pPr>
              <w:pStyle w:val="TAC"/>
            </w:pPr>
            <w:ins w:id="71" w:author="3510" w:date="2022-04-12T17:37:00Z">
              <w:r>
                <w:t>X</w:t>
              </w:r>
            </w:ins>
          </w:p>
        </w:tc>
      </w:tr>
      <w:tr w:rsidR="00230129" w:rsidRPr="002E7F70" w14:paraId="2129376F" w14:textId="77777777" w:rsidTr="00C42950">
        <w:tc>
          <w:tcPr>
            <w:tcW w:w="5610" w:type="dxa"/>
            <w:shd w:val="clear" w:color="auto" w:fill="auto"/>
          </w:tcPr>
          <w:p w14:paraId="5898E1D8" w14:textId="77777777" w:rsidR="00230129" w:rsidRPr="00230129" w:rsidRDefault="00230129" w:rsidP="00230129">
            <w:pPr>
              <w:pStyle w:val="TAH"/>
              <w:jc w:val="left"/>
              <w:rPr>
                <w:rFonts w:eastAsia="Malgun Gothic"/>
                <w:b w:val="0"/>
                <w:bCs/>
              </w:rPr>
            </w:pPr>
            <w:ins w:id="72" w:author="3510" w:date="2022-04-12T17:37:00Z">
              <w:r w:rsidRPr="00230129">
                <w:rPr>
                  <w:b w:val="0"/>
                  <w:bCs/>
                </w:rPr>
                <w:t>Solution 14: use of AN NRF</w:t>
              </w:r>
            </w:ins>
          </w:p>
        </w:tc>
        <w:tc>
          <w:tcPr>
            <w:tcW w:w="708" w:type="dxa"/>
            <w:shd w:val="clear" w:color="auto" w:fill="auto"/>
          </w:tcPr>
          <w:p w14:paraId="7C1CEF76" w14:textId="77777777" w:rsidR="00230129" w:rsidRPr="002E7F70" w:rsidRDefault="00230129" w:rsidP="00230129">
            <w:pPr>
              <w:pStyle w:val="TAC"/>
            </w:pPr>
          </w:p>
        </w:tc>
        <w:tc>
          <w:tcPr>
            <w:tcW w:w="567" w:type="dxa"/>
            <w:shd w:val="clear" w:color="auto" w:fill="auto"/>
          </w:tcPr>
          <w:p w14:paraId="7D1B7374" w14:textId="77777777" w:rsidR="00230129" w:rsidRPr="002E7F70" w:rsidRDefault="00230129" w:rsidP="00230129">
            <w:pPr>
              <w:pStyle w:val="TAC"/>
            </w:pPr>
            <w:ins w:id="73" w:author="3510" w:date="2022-04-12T17:37:00Z">
              <w:r>
                <w:t>X</w:t>
              </w:r>
            </w:ins>
          </w:p>
        </w:tc>
      </w:tr>
      <w:tr w:rsidR="008454AF" w:rsidRPr="002E7F70" w14:paraId="3AFBF11E" w14:textId="77777777" w:rsidTr="00C42950">
        <w:tc>
          <w:tcPr>
            <w:tcW w:w="5610" w:type="dxa"/>
            <w:shd w:val="clear" w:color="auto" w:fill="auto"/>
          </w:tcPr>
          <w:p w14:paraId="45404E67" w14:textId="1381F624" w:rsidR="008454AF" w:rsidRPr="002E7F70" w:rsidRDefault="008454AF" w:rsidP="008454AF">
            <w:pPr>
              <w:pStyle w:val="TAH"/>
              <w:jc w:val="left"/>
              <w:rPr>
                <w:rFonts w:eastAsia="Malgun Gothic"/>
                <w:b w:val="0"/>
                <w:bCs/>
              </w:rPr>
            </w:pPr>
            <w:ins w:id="74" w:author="3509" w:date="2022-04-12T18:34:00Z">
              <w:r w:rsidRPr="008454AF">
                <w:rPr>
                  <w:rFonts w:hint="eastAsia"/>
                  <w:b w:val="0"/>
                  <w:bCs/>
                  <w:lang w:eastAsia="zh-CN"/>
                </w:rPr>
                <w:t>S</w:t>
              </w:r>
              <w:r w:rsidRPr="008454AF">
                <w:rPr>
                  <w:b w:val="0"/>
                  <w:bCs/>
                  <w:lang w:eastAsia="zh-CN"/>
                </w:rPr>
                <w:t>olution 15: Selecting N3IWF supporting the S-NSSAI needed by UE</w:t>
              </w:r>
            </w:ins>
          </w:p>
        </w:tc>
        <w:tc>
          <w:tcPr>
            <w:tcW w:w="708" w:type="dxa"/>
            <w:shd w:val="clear" w:color="auto" w:fill="auto"/>
          </w:tcPr>
          <w:p w14:paraId="4F0C9E48" w14:textId="77777777" w:rsidR="008454AF" w:rsidRPr="002E7F70" w:rsidRDefault="008454AF" w:rsidP="008454AF">
            <w:pPr>
              <w:pStyle w:val="TAC"/>
            </w:pPr>
          </w:p>
        </w:tc>
        <w:tc>
          <w:tcPr>
            <w:tcW w:w="567" w:type="dxa"/>
            <w:shd w:val="clear" w:color="auto" w:fill="auto"/>
          </w:tcPr>
          <w:p w14:paraId="32211A55" w14:textId="7BCC7820" w:rsidR="008454AF" w:rsidRPr="002E7F70" w:rsidRDefault="008454AF" w:rsidP="008454AF">
            <w:pPr>
              <w:pStyle w:val="TAC"/>
            </w:pPr>
            <w:ins w:id="75" w:author="3509" w:date="2022-04-12T18:34:00Z">
              <w:r w:rsidRPr="008454AF">
                <w:rPr>
                  <w:rFonts w:hint="eastAsia"/>
                  <w:lang w:eastAsia="zh-CN"/>
                </w:rPr>
                <w:t>X</w:t>
              </w:r>
            </w:ins>
          </w:p>
        </w:tc>
      </w:tr>
      <w:tr w:rsidR="008454AF" w:rsidRPr="002E7F70" w14:paraId="7568F11B" w14:textId="77777777" w:rsidTr="00C42950">
        <w:tc>
          <w:tcPr>
            <w:tcW w:w="5610" w:type="dxa"/>
            <w:shd w:val="clear" w:color="auto" w:fill="auto"/>
          </w:tcPr>
          <w:p w14:paraId="4BC39ABF" w14:textId="1BB55046" w:rsidR="008454AF" w:rsidRPr="00F96733" w:rsidRDefault="00F96733" w:rsidP="008454AF">
            <w:pPr>
              <w:pStyle w:val="TAH"/>
              <w:jc w:val="left"/>
              <w:rPr>
                <w:b w:val="0"/>
                <w:bCs/>
                <w:lang w:eastAsia="zh-CN"/>
              </w:rPr>
            </w:pPr>
            <w:ins w:id="76" w:author="3511" w:date="2022-04-12T18:48:00Z">
              <w:r w:rsidRPr="00F96733">
                <w:rPr>
                  <w:b w:val="0"/>
                  <w:bCs/>
                </w:rPr>
                <w:t>Solution</w:t>
              </w:r>
              <w:r w:rsidRPr="00F96733">
                <w:rPr>
                  <w:b w:val="0"/>
                  <w:bCs/>
                  <w:lang w:eastAsia="zh-CN"/>
                </w:rPr>
                <w:t xml:space="preserve"> 16</w:t>
              </w:r>
              <w:r w:rsidRPr="00F96733">
                <w:rPr>
                  <w:b w:val="0"/>
                  <w:bCs/>
                </w:rPr>
                <w:t>: N3IWF selection taking supported slices into account</w:t>
              </w:r>
            </w:ins>
          </w:p>
        </w:tc>
        <w:tc>
          <w:tcPr>
            <w:tcW w:w="708" w:type="dxa"/>
            <w:shd w:val="clear" w:color="auto" w:fill="auto"/>
          </w:tcPr>
          <w:p w14:paraId="2A147A83" w14:textId="77777777" w:rsidR="008454AF" w:rsidRPr="002E7F70" w:rsidRDefault="008454AF" w:rsidP="008454AF">
            <w:pPr>
              <w:pStyle w:val="TAC"/>
            </w:pPr>
          </w:p>
        </w:tc>
        <w:tc>
          <w:tcPr>
            <w:tcW w:w="567" w:type="dxa"/>
            <w:shd w:val="clear" w:color="auto" w:fill="auto"/>
          </w:tcPr>
          <w:p w14:paraId="6EACC75B" w14:textId="78C63967" w:rsidR="008454AF" w:rsidRPr="008454AF" w:rsidRDefault="00F96733" w:rsidP="008454AF">
            <w:pPr>
              <w:pStyle w:val="TAC"/>
              <w:rPr>
                <w:lang w:eastAsia="zh-CN"/>
              </w:rPr>
            </w:pPr>
            <w:ins w:id="77" w:author="3511" w:date="2022-04-12T18:48:00Z">
              <w:r>
                <w:rPr>
                  <w:lang w:eastAsia="zh-CN"/>
                </w:rPr>
                <w:t>X</w:t>
              </w:r>
            </w:ins>
          </w:p>
        </w:tc>
      </w:tr>
      <w:tr w:rsidR="008454AF" w:rsidRPr="002E7F70" w14:paraId="562B98D8" w14:textId="77777777" w:rsidTr="00C42950">
        <w:tc>
          <w:tcPr>
            <w:tcW w:w="5610" w:type="dxa"/>
            <w:shd w:val="clear" w:color="auto" w:fill="auto"/>
          </w:tcPr>
          <w:p w14:paraId="1221E213" w14:textId="7E99F191" w:rsidR="008454AF" w:rsidRPr="008454AF" w:rsidRDefault="000F464B" w:rsidP="008454AF">
            <w:pPr>
              <w:pStyle w:val="TAH"/>
              <w:jc w:val="left"/>
              <w:rPr>
                <w:b w:val="0"/>
                <w:bCs/>
                <w:lang w:eastAsia="zh-CN"/>
              </w:rPr>
            </w:pPr>
            <w:ins w:id="78" w:author="3507" w:date="2022-04-13T17:01:00Z">
              <w:r w:rsidRPr="00EB50AA">
                <w:rPr>
                  <w:rFonts w:eastAsia="Malgun Gothic"/>
                  <w:b w:val="0"/>
                  <w:bCs/>
                </w:rPr>
                <w:t xml:space="preserve">Solution </w:t>
              </w:r>
              <w:r>
                <w:rPr>
                  <w:rFonts w:eastAsia="Malgun Gothic"/>
                  <w:b w:val="0"/>
                  <w:bCs/>
                </w:rPr>
                <w:t>17</w:t>
              </w:r>
              <w:r w:rsidRPr="00EB50AA">
                <w:rPr>
                  <w:rFonts w:eastAsia="Malgun Gothic"/>
                  <w:b w:val="0"/>
                  <w:bCs/>
                </w:rPr>
                <w:t>: Untrusted Non-3GPP Access with N3IWF/TNGF Relocation due to network slicing</w:t>
              </w:r>
            </w:ins>
          </w:p>
        </w:tc>
        <w:tc>
          <w:tcPr>
            <w:tcW w:w="708" w:type="dxa"/>
            <w:shd w:val="clear" w:color="auto" w:fill="auto"/>
          </w:tcPr>
          <w:p w14:paraId="38EAA315" w14:textId="77777777" w:rsidR="008454AF" w:rsidRPr="002E7F70" w:rsidRDefault="008454AF" w:rsidP="008454AF">
            <w:pPr>
              <w:pStyle w:val="TAC"/>
            </w:pPr>
          </w:p>
        </w:tc>
        <w:tc>
          <w:tcPr>
            <w:tcW w:w="567" w:type="dxa"/>
            <w:shd w:val="clear" w:color="auto" w:fill="auto"/>
          </w:tcPr>
          <w:p w14:paraId="1C7F2E9A" w14:textId="1347880E" w:rsidR="008454AF" w:rsidRPr="008454AF" w:rsidRDefault="000F464B" w:rsidP="008454AF">
            <w:pPr>
              <w:pStyle w:val="TAC"/>
              <w:rPr>
                <w:lang w:eastAsia="zh-CN"/>
              </w:rPr>
            </w:pPr>
            <w:ins w:id="79" w:author="3507" w:date="2022-04-13T17:01:00Z">
              <w:r>
                <w:rPr>
                  <w:lang w:eastAsia="zh-CN"/>
                </w:rPr>
                <w:t>X</w:t>
              </w:r>
            </w:ins>
          </w:p>
        </w:tc>
      </w:tr>
      <w:tr w:rsidR="00900137" w:rsidRPr="002E7F70" w14:paraId="19D0F24C" w14:textId="77777777" w:rsidTr="00C42950">
        <w:tc>
          <w:tcPr>
            <w:tcW w:w="5610" w:type="dxa"/>
            <w:shd w:val="clear" w:color="auto" w:fill="auto"/>
          </w:tcPr>
          <w:p w14:paraId="3FE28E68" w14:textId="79B7FE94" w:rsidR="00900137" w:rsidRPr="008454AF" w:rsidRDefault="00900137" w:rsidP="00900137">
            <w:pPr>
              <w:pStyle w:val="TAH"/>
              <w:jc w:val="left"/>
              <w:rPr>
                <w:b w:val="0"/>
                <w:bCs/>
                <w:lang w:eastAsia="zh-CN"/>
              </w:rPr>
            </w:pPr>
            <w:ins w:id="80" w:author="3508" w:date="2022-04-13T17:16:00Z">
              <w:r w:rsidRPr="002E7F70">
                <w:rPr>
                  <w:b w:val="0"/>
                  <w:bCs/>
                </w:rPr>
                <w:t>Solution</w:t>
              </w:r>
              <w:r w:rsidRPr="002E7F70">
                <w:rPr>
                  <w:b w:val="0"/>
                  <w:bCs/>
                  <w:lang w:eastAsia="zh-CN"/>
                </w:rPr>
                <w:t xml:space="preserve"> </w:t>
              </w:r>
              <w:r>
                <w:rPr>
                  <w:b w:val="0"/>
                  <w:bCs/>
                  <w:lang w:eastAsia="zh-CN"/>
                </w:rPr>
                <w:t>18</w:t>
              </w:r>
              <w:r w:rsidRPr="002E7F70">
                <w:rPr>
                  <w:b w:val="0"/>
                  <w:bCs/>
                </w:rPr>
                <w:t xml:space="preserve">: </w:t>
              </w:r>
              <w:r>
                <w:rPr>
                  <w:b w:val="0"/>
                  <w:bCs/>
                </w:rPr>
                <w:t xml:space="preserve">ANDSP based solution for </w:t>
              </w:r>
              <w:r w:rsidRPr="002E7F70">
                <w:rPr>
                  <w:b w:val="0"/>
                  <w:bCs/>
                </w:rPr>
                <w:t>slice related TNGF</w:t>
              </w:r>
              <w:r>
                <w:rPr>
                  <w:b w:val="0"/>
                  <w:bCs/>
                </w:rPr>
                <w:t>/N3IWF</w:t>
              </w:r>
              <w:r w:rsidRPr="002E7F70">
                <w:rPr>
                  <w:b w:val="0"/>
                  <w:bCs/>
                </w:rPr>
                <w:t xml:space="preserve"> selection</w:t>
              </w:r>
            </w:ins>
          </w:p>
        </w:tc>
        <w:tc>
          <w:tcPr>
            <w:tcW w:w="708" w:type="dxa"/>
            <w:shd w:val="clear" w:color="auto" w:fill="auto"/>
          </w:tcPr>
          <w:p w14:paraId="717DF0B6" w14:textId="77777777" w:rsidR="00900137" w:rsidRPr="002E7F70" w:rsidRDefault="00900137" w:rsidP="00900137">
            <w:pPr>
              <w:pStyle w:val="TAC"/>
            </w:pPr>
          </w:p>
        </w:tc>
        <w:tc>
          <w:tcPr>
            <w:tcW w:w="567" w:type="dxa"/>
            <w:shd w:val="clear" w:color="auto" w:fill="auto"/>
          </w:tcPr>
          <w:p w14:paraId="07887A85" w14:textId="7E6BEB64" w:rsidR="00900137" w:rsidRPr="008454AF" w:rsidRDefault="00900137" w:rsidP="00900137">
            <w:pPr>
              <w:pStyle w:val="TAC"/>
              <w:rPr>
                <w:lang w:eastAsia="zh-CN"/>
              </w:rPr>
            </w:pPr>
            <w:ins w:id="81" w:author="3508" w:date="2022-04-13T17:16:00Z">
              <w:r>
                <w:rPr>
                  <w:lang w:eastAsia="zh-CN"/>
                </w:rPr>
                <w:t>X</w:t>
              </w:r>
            </w:ins>
          </w:p>
        </w:tc>
      </w:tr>
      <w:tr w:rsidR="00900137" w:rsidRPr="002E7F70" w14:paraId="585D09CE" w14:textId="77777777" w:rsidTr="00C42950">
        <w:tc>
          <w:tcPr>
            <w:tcW w:w="5610" w:type="dxa"/>
            <w:shd w:val="clear" w:color="auto" w:fill="auto"/>
          </w:tcPr>
          <w:p w14:paraId="193461A3" w14:textId="77777777" w:rsidR="00900137" w:rsidRPr="008454AF" w:rsidRDefault="00900137" w:rsidP="00900137">
            <w:pPr>
              <w:pStyle w:val="TAH"/>
              <w:jc w:val="left"/>
              <w:rPr>
                <w:b w:val="0"/>
                <w:bCs/>
                <w:lang w:eastAsia="zh-CN"/>
              </w:rPr>
            </w:pPr>
          </w:p>
        </w:tc>
        <w:tc>
          <w:tcPr>
            <w:tcW w:w="708" w:type="dxa"/>
            <w:shd w:val="clear" w:color="auto" w:fill="auto"/>
          </w:tcPr>
          <w:p w14:paraId="09926A0F" w14:textId="77777777" w:rsidR="00900137" w:rsidRPr="002E7F70" w:rsidRDefault="00900137" w:rsidP="00900137">
            <w:pPr>
              <w:pStyle w:val="TAC"/>
            </w:pPr>
          </w:p>
        </w:tc>
        <w:tc>
          <w:tcPr>
            <w:tcW w:w="567" w:type="dxa"/>
            <w:shd w:val="clear" w:color="auto" w:fill="auto"/>
          </w:tcPr>
          <w:p w14:paraId="50FB6BA2" w14:textId="77777777" w:rsidR="00900137" w:rsidRPr="008454AF" w:rsidRDefault="00900137" w:rsidP="00900137">
            <w:pPr>
              <w:pStyle w:val="TAC"/>
              <w:rPr>
                <w:lang w:eastAsia="zh-CN"/>
              </w:rPr>
            </w:pPr>
          </w:p>
        </w:tc>
      </w:tr>
      <w:tr w:rsidR="0009131B" w:rsidRPr="002E7F70" w14:paraId="70425D8B" w14:textId="77777777" w:rsidTr="00C42950">
        <w:tc>
          <w:tcPr>
            <w:tcW w:w="5610" w:type="dxa"/>
            <w:shd w:val="clear" w:color="auto" w:fill="auto"/>
          </w:tcPr>
          <w:p w14:paraId="06918E1C" w14:textId="77777777" w:rsidR="0009131B" w:rsidRPr="008454AF" w:rsidRDefault="0009131B" w:rsidP="00900137">
            <w:pPr>
              <w:pStyle w:val="TAH"/>
              <w:jc w:val="left"/>
              <w:rPr>
                <w:b w:val="0"/>
                <w:bCs/>
                <w:lang w:eastAsia="zh-CN"/>
              </w:rPr>
            </w:pPr>
          </w:p>
        </w:tc>
        <w:tc>
          <w:tcPr>
            <w:tcW w:w="708" w:type="dxa"/>
            <w:shd w:val="clear" w:color="auto" w:fill="auto"/>
          </w:tcPr>
          <w:p w14:paraId="190589D0" w14:textId="77777777" w:rsidR="0009131B" w:rsidRPr="002E7F70" w:rsidRDefault="0009131B" w:rsidP="00900137">
            <w:pPr>
              <w:pStyle w:val="TAC"/>
            </w:pPr>
          </w:p>
        </w:tc>
        <w:tc>
          <w:tcPr>
            <w:tcW w:w="567" w:type="dxa"/>
            <w:shd w:val="clear" w:color="auto" w:fill="auto"/>
          </w:tcPr>
          <w:p w14:paraId="0484A88A" w14:textId="77777777" w:rsidR="0009131B" w:rsidRPr="008454AF" w:rsidRDefault="0009131B" w:rsidP="00900137">
            <w:pPr>
              <w:pStyle w:val="TAC"/>
              <w:rPr>
                <w:lang w:eastAsia="zh-CN"/>
              </w:rPr>
            </w:pPr>
          </w:p>
        </w:tc>
      </w:tr>
      <w:tr w:rsidR="00900137" w:rsidRPr="0009131B" w14:paraId="62FF8048" w14:textId="77777777" w:rsidTr="00C42950">
        <w:tc>
          <w:tcPr>
            <w:tcW w:w="5610" w:type="dxa"/>
            <w:shd w:val="clear" w:color="auto" w:fill="auto"/>
          </w:tcPr>
          <w:p w14:paraId="143C5B77" w14:textId="71EC4ECA" w:rsidR="00900137" w:rsidRPr="0009131B" w:rsidRDefault="0009131B" w:rsidP="00900137">
            <w:pPr>
              <w:pStyle w:val="TAH"/>
              <w:jc w:val="left"/>
              <w:rPr>
                <w:b w:val="0"/>
                <w:bCs/>
                <w:lang w:eastAsia="zh-CN"/>
              </w:rPr>
            </w:pPr>
            <w:ins w:id="82" w:author="3505" w:date="2022-04-13T17:42:00Z">
              <w:r w:rsidRPr="0009131B">
                <w:rPr>
                  <w:b w:val="0"/>
                  <w:bCs/>
                </w:rPr>
                <w:t>Solution</w:t>
              </w:r>
              <w:r w:rsidRPr="0009131B">
                <w:rPr>
                  <w:rFonts w:hint="eastAsia"/>
                  <w:b w:val="0"/>
                  <w:bCs/>
                  <w:lang w:eastAsia="zh-CN"/>
                </w:rPr>
                <w:t xml:space="preserve"> </w:t>
              </w:r>
              <w:r w:rsidRPr="0009131B">
                <w:rPr>
                  <w:b w:val="0"/>
                  <w:bCs/>
                  <w:lang w:eastAsia="zh-CN"/>
                </w:rPr>
                <w:t>20</w:t>
              </w:r>
              <w:r w:rsidRPr="0009131B">
                <w:rPr>
                  <w:b w:val="0"/>
                  <w:bCs/>
                </w:rPr>
                <w:t>: providing differentiated service for UE and non-3GPP devices connected behind a 5G-RG</w:t>
              </w:r>
            </w:ins>
          </w:p>
        </w:tc>
        <w:tc>
          <w:tcPr>
            <w:tcW w:w="708" w:type="dxa"/>
            <w:shd w:val="clear" w:color="auto" w:fill="auto"/>
          </w:tcPr>
          <w:p w14:paraId="6A8DB11F" w14:textId="0E4B1694" w:rsidR="00900137" w:rsidRPr="0009131B" w:rsidRDefault="0009131B" w:rsidP="00900137">
            <w:pPr>
              <w:pStyle w:val="TAC"/>
              <w:rPr>
                <w:bCs/>
              </w:rPr>
            </w:pPr>
            <w:ins w:id="83" w:author="3505" w:date="2022-04-13T17:42:00Z">
              <w:r w:rsidRPr="0009131B">
                <w:rPr>
                  <w:bCs/>
                </w:rPr>
                <w:t>X</w:t>
              </w:r>
            </w:ins>
          </w:p>
        </w:tc>
        <w:tc>
          <w:tcPr>
            <w:tcW w:w="567" w:type="dxa"/>
            <w:shd w:val="clear" w:color="auto" w:fill="auto"/>
          </w:tcPr>
          <w:p w14:paraId="58D0F2CD" w14:textId="77777777" w:rsidR="00900137" w:rsidRPr="0009131B" w:rsidRDefault="00900137" w:rsidP="00900137">
            <w:pPr>
              <w:pStyle w:val="TAC"/>
              <w:rPr>
                <w:bCs/>
                <w:lang w:eastAsia="zh-CN"/>
              </w:rPr>
            </w:pPr>
          </w:p>
        </w:tc>
      </w:tr>
      <w:tr w:rsidR="00900137" w:rsidRPr="002E7F70" w14:paraId="266D208F" w14:textId="77777777" w:rsidTr="00C42950">
        <w:tc>
          <w:tcPr>
            <w:tcW w:w="5610" w:type="dxa"/>
            <w:shd w:val="clear" w:color="auto" w:fill="auto"/>
          </w:tcPr>
          <w:p w14:paraId="2E600535" w14:textId="7CCB7199" w:rsidR="00900137" w:rsidRPr="008454AF" w:rsidRDefault="00900137" w:rsidP="00900137">
            <w:pPr>
              <w:pStyle w:val="TAH"/>
              <w:jc w:val="left"/>
              <w:rPr>
                <w:b w:val="0"/>
                <w:bCs/>
                <w:lang w:eastAsia="zh-CN"/>
              </w:rPr>
            </w:pPr>
            <w:ins w:id="84" w:author="3501" w:date="2022-04-13T13:47:00Z">
              <w:r w:rsidRPr="004E51FE">
                <w:rPr>
                  <w:rFonts w:eastAsia="Malgun Gothic"/>
                  <w:b w:val="0"/>
                  <w:bCs/>
                </w:rPr>
                <w:t xml:space="preserve">Solution </w:t>
              </w:r>
              <w:r>
                <w:rPr>
                  <w:rFonts w:eastAsia="Malgun Gothic"/>
                  <w:b w:val="0"/>
                  <w:bCs/>
                </w:rPr>
                <w:t>21</w:t>
              </w:r>
              <w:r w:rsidRPr="004E51FE">
                <w:rPr>
                  <w:rFonts w:eastAsia="Malgun Gothic"/>
                  <w:b w:val="0"/>
                  <w:bCs/>
                </w:rPr>
                <w:t>: Non-3GPP device behind 5G-RG based on 5GS exposure</w:t>
              </w:r>
            </w:ins>
          </w:p>
        </w:tc>
        <w:tc>
          <w:tcPr>
            <w:tcW w:w="708" w:type="dxa"/>
            <w:shd w:val="clear" w:color="auto" w:fill="auto"/>
          </w:tcPr>
          <w:p w14:paraId="34B4908E" w14:textId="27247C21" w:rsidR="00900137" w:rsidRPr="002E7F70" w:rsidRDefault="00900137" w:rsidP="00900137">
            <w:pPr>
              <w:pStyle w:val="TAC"/>
            </w:pPr>
            <w:ins w:id="85" w:author="3501" w:date="2022-04-13T13:47:00Z">
              <w:r>
                <w:t>X</w:t>
              </w:r>
            </w:ins>
          </w:p>
        </w:tc>
        <w:tc>
          <w:tcPr>
            <w:tcW w:w="567" w:type="dxa"/>
            <w:shd w:val="clear" w:color="auto" w:fill="auto"/>
          </w:tcPr>
          <w:p w14:paraId="0E1A6A4F" w14:textId="77777777" w:rsidR="00900137" w:rsidRPr="008454AF" w:rsidRDefault="00900137" w:rsidP="00900137">
            <w:pPr>
              <w:pStyle w:val="TAC"/>
              <w:rPr>
                <w:lang w:eastAsia="zh-CN"/>
              </w:rPr>
            </w:pPr>
          </w:p>
        </w:tc>
      </w:tr>
      <w:tr w:rsidR="00900137" w:rsidRPr="002E7F70" w14:paraId="73024C91" w14:textId="77777777" w:rsidTr="00C42950">
        <w:tc>
          <w:tcPr>
            <w:tcW w:w="5610" w:type="dxa"/>
            <w:shd w:val="clear" w:color="auto" w:fill="auto"/>
          </w:tcPr>
          <w:p w14:paraId="6BA3F3D9" w14:textId="36BA9D5B" w:rsidR="00900137" w:rsidRPr="004F1DFB" w:rsidRDefault="00900137" w:rsidP="00900137">
            <w:pPr>
              <w:pStyle w:val="TAH"/>
              <w:jc w:val="left"/>
              <w:rPr>
                <w:b w:val="0"/>
                <w:bCs/>
                <w:lang w:eastAsia="zh-CN"/>
              </w:rPr>
            </w:pPr>
            <w:ins w:id="86" w:author="3504" w:date="2022-04-13T13:57:00Z">
              <w:r w:rsidRPr="004F1DFB">
                <w:rPr>
                  <w:rFonts w:eastAsia="Malgun Gothic"/>
                  <w:b w:val="0"/>
                  <w:bCs/>
                </w:rPr>
                <w:t>Solution</w:t>
              </w:r>
              <w:r w:rsidRPr="004F1DFB">
                <w:rPr>
                  <w:rFonts w:eastAsia="Malgun Gothic"/>
                  <w:b w:val="0"/>
                  <w:bCs/>
                  <w:lang w:eastAsia="zh-CN"/>
                </w:rPr>
                <w:t xml:space="preserve"> 22</w:t>
              </w:r>
              <w:r w:rsidRPr="004F1DFB">
                <w:rPr>
                  <w:rFonts w:eastAsia="Malgun Gothic"/>
                  <w:b w:val="0"/>
                  <w:bCs/>
                </w:rPr>
                <w:t>: Support differentiated QoS for AUN3 devices</w:t>
              </w:r>
            </w:ins>
          </w:p>
        </w:tc>
        <w:tc>
          <w:tcPr>
            <w:tcW w:w="708" w:type="dxa"/>
            <w:shd w:val="clear" w:color="auto" w:fill="auto"/>
          </w:tcPr>
          <w:p w14:paraId="0BCEB7BB" w14:textId="34091763" w:rsidR="00900137" w:rsidRPr="002E7F70" w:rsidRDefault="00900137" w:rsidP="00900137">
            <w:pPr>
              <w:pStyle w:val="TAC"/>
            </w:pPr>
            <w:ins w:id="87" w:author="3504" w:date="2022-04-13T13:58:00Z">
              <w:r>
                <w:t>X</w:t>
              </w:r>
            </w:ins>
          </w:p>
        </w:tc>
        <w:tc>
          <w:tcPr>
            <w:tcW w:w="567" w:type="dxa"/>
            <w:shd w:val="clear" w:color="auto" w:fill="auto"/>
          </w:tcPr>
          <w:p w14:paraId="146B49FE" w14:textId="77777777" w:rsidR="00900137" w:rsidRPr="008454AF" w:rsidRDefault="00900137" w:rsidP="00900137">
            <w:pPr>
              <w:pStyle w:val="TAC"/>
              <w:rPr>
                <w:lang w:eastAsia="zh-CN"/>
              </w:rPr>
            </w:pPr>
          </w:p>
        </w:tc>
      </w:tr>
      <w:tr w:rsidR="00900137" w:rsidRPr="002E7F70" w14:paraId="5603B99D" w14:textId="77777777" w:rsidTr="00C42950">
        <w:tc>
          <w:tcPr>
            <w:tcW w:w="5610" w:type="dxa"/>
            <w:shd w:val="clear" w:color="auto" w:fill="auto"/>
          </w:tcPr>
          <w:p w14:paraId="2EE5AD13" w14:textId="37354BEB" w:rsidR="00900137" w:rsidRPr="008454AF" w:rsidRDefault="00900137" w:rsidP="00900137">
            <w:pPr>
              <w:pStyle w:val="TAH"/>
              <w:jc w:val="left"/>
              <w:rPr>
                <w:b w:val="0"/>
                <w:bCs/>
                <w:lang w:eastAsia="zh-CN"/>
              </w:rPr>
            </w:pPr>
            <w:ins w:id="88" w:author="3506" w:date="2022-04-13T10:16:00Z">
              <w:r>
                <w:rPr>
                  <w:b w:val="0"/>
                  <w:bCs/>
                  <w:lang w:val="en-US"/>
                </w:rPr>
                <w:t xml:space="preserve">Solution 23: </w:t>
              </w:r>
              <w:r w:rsidRPr="00557D6F">
                <w:rPr>
                  <w:b w:val="0"/>
                  <w:bCs/>
                  <w:lang w:val="en-US"/>
                </w:rPr>
                <w:t>Delay budget for non-3GPP devices behind 5G-RG</w:t>
              </w:r>
            </w:ins>
          </w:p>
        </w:tc>
        <w:tc>
          <w:tcPr>
            <w:tcW w:w="708" w:type="dxa"/>
            <w:shd w:val="clear" w:color="auto" w:fill="auto"/>
          </w:tcPr>
          <w:p w14:paraId="3C2D873F" w14:textId="12AE5336" w:rsidR="00900137" w:rsidRPr="002E7F70" w:rsidRDefault="00900137" w:rsidP="00900137">
            <w:pPr>
              <w:pStyle w:val="TAC"/>
            </w:pPr>
            <w:ins w:id="89" w:author="3506" w:date="2022-04-13T10:16:00Z">
              <w:r>
                <w:rPr>
                  <w:bCs/>
                  <w:lang w:val="en-US"/>
                </w:rPr>
                <w:t>X</w:t>
              </w:r>
            </w:ins>
          </w:p>
        </w:tc>
        <w:tc>
          <w:tcPr>
            <w:tcW w:w="567" w:type="dxa"/>
            <w:shd w:val="clear" w:color="auto" w:fill="auto"/>
          </w:tcPr>
          <w:p w14:paraId="39AA5175" w14:textId="77777777" w:rsidR="00900137" w:rsidRPr="008454AF" w:rsidRDefault="00900137" w:rsidP="00900137">
            <w:pPr>
              <w:pStyle w:val="TAC"/>
              <w:rPr>
                <w:lang w:eastAsia="zh-CN"/>
              </w:rPr>
            </w:pPr>
          </w:p>
        </w:tc>
      </w:tr>
      <w:tr w:rsidR="00900137" w:rsidRPr="002E7F70" w14:paraId="09FE9231" w14:textId="77777777" w:rsidTr="00C42950">
        <w:tc>
          <w:tcPr>
            <w:tcW w:w="5610" w:type="dxa"/>
            <w:shd w:val="clear" w:color="auto" w:fill="auto"/>
          </w:tcPr>
          <w:p w14:paraId="713A4E18" w14:textId="1D96A5B3" w:rsidR="00900137" w:rsidRPr="007E275A" w:rsidRDefault="00900137" w:rsidP="00900137">
            <w:pPr>
              <w:pStyle w:val="TAH"/>
              <w:jc w:val="left"/>
              <w:rPr>
                <w:b w:val="0"/>
                <w:bCs/>
                <w:lang w:val="en-US"/>
              </w:rPr>
            </w:pPr>
            <w:ins w:id="90" w:author="2234" w:date="2022-04-13T10:22:00Z">
              <w:r w:rsidRPr="007E275A">
                <w:rPr>
                  <w:b w:val="0"/>
                  <w:bCs/>
                  <w:lang w:val="en-US"/>
                </w:rPr>
                <w:t>Solution</w:t>
              </w:r>
              <w:r w:rsidRPr="007E275A">
                <w:rPr>
                  <w:rFonts w:hint="eastAsia"/>
                  <w:b w:val="0"/>
                  <w:bCs/>
                  <w:lang w:val="en-US" w:eastAsia="zh-CN"/>
                </w:rPr>
                <w:t xml:space="preserve"> </w:t>
              </w:r>
              <w:r w:rsidRPr="007E275A">
                <w:rPr>
                  <w:b w:val="0"/>
                  <w:bCs/>
                  <w:lang w:val="en-US" w:eastAsia="zh-CN"/>
                </w:rPr>
                <w:t>24</w:t>
              </w:r>
              <w:r w:rsidRPr="007E275A">
                <w:rPr>
                  <w:b w:val="0"/>
                  <w:bCs/>
                  <w:lang w:val="en-US"/>
                </w:rPr>
                <w:t>: Differentiated QoS for Non-Authenticable non-3GPP devices behind RG</w:t>
              </w:r>
            </w:ins>
          </w:p>
        </w:tc>
        <w:tc>
          <w:tcPr>
            <w:tcW w:w="708" w:type="dxa"/>
            <w:shd w:val="clear" w:color="auto" w:fill="auto"/>
          </w:tcPr>
          <w:p w14:paraId="64D2F464" w14:textId="375F8464" w:rsidR="00900137" w:rsidRDefault="00900137" w:rsidP="00900137">
            <w:pPr>
              <w:pStyle w:val="TAC"/>
              <w:rPr>
                <w:bCs/>
                <w:lang w:val="en-US"/>
              </w:rPr>
            </w:pPr>
            <w:ins w:id="91" w:author="2234" w:date="2022-04-13T10:22:00Z">
              <w:r>
                <w:rPr>
                  <w:bCs/>
                  <w:lang w:val="en-US"/>
                </w:rPr>
                <w:t>X</w:t>
              </w:r>
            </w:ins>
          </w:p>
        </w:tc>
        <w:tc>
          <w:tcPr>
            <w:tcW w:w="567" w:type="dxa"/>
            <w:shd w:val="clear" w:color="auto" w:fill="auto"/>
          </w:tcPr>
          <w:p w14:paraId="0BF67BF8" w14:textId="77777777" w:rsidR="00900137" w:rsidRPr="008454AF" w:rsidRDefault="00900137" w:rsidP="00900137">
            <w:pPr>
              <w:pStyle w:val="TAC"/>
              <w:rPr>
                <w:lang w:eastAsia="zh-CN"/>
              </w:rPr>
            </w:pPr>
          </w:p>
        </w:tc>
      </w:tr>
      <w:tr w:rsidR="0009131B" w:rsidRPr="002E7F70" w14:paraId="083C26C4" w14:textId="77777777" w:rsidTr="00C42950">
        <w:tc>
          <w:tcPr>
            <w:tcW w:w="5610" w:type="dxa"/>
            <w:shd w:val="clear" w:color="auto" w:fill="auto"/>
          </w:tcPr>
          <w:p w14:paraId="2B493BF4" w14:textId="3374F4CC" w:rsidR="0009131B" w:rsidRPr="007A7410" w:rsidRDefault="007A7410" w:rsidP="00900137">
            <w:pPr>
              <w:pStyle w:val="TAH"/>
              <w:jc w:val="left"/>
              <w:rPr>
                <w:b w:val="0"/>
                <w:bCs/>
                <w:lang w:val="en-US"/>
              </w:rPr>
            </w:pPr>
            <w:ins w:id="92" w:author="2079R03" w:date="2022-04-13T17:47:00Z">
              <w:r w:rsidRPr="007A7410">
                <w:rPr>
                  <w:b w:val="0"/>
                  <w:bCs/>
                  <w:lang w:val="en-US"/>
                </w:rPr>
                <w:t>Solution</w:t>
              </w:r>
              <w:r w:rsidRPr="007A7410">
                <w:rPr>
                  <w:rFonts w:hint="eastAsia"/>
                  <w:b w:val="0"/>
                  <w:bCs/>
                  <w:lang w:val="en-US" w:eastAsia="zh-CN"/>
                </w:rPr>
                <w:t xml:space="preserve"> </w:t>
              </w:r>
              <w:r w:rsidRPr="007A7410">
                <w:rPr>
                  <w:b w:val="0"/>
                  <w:bCs/>
                  <w:lang w:val="en-US" w:eastAsia="zh-CN"/>
                </w:rPr>
                <w:t>25</w:t>
              </w:r>
              <w:r w:rsidRPr="007A7410">
                <w:rPr>
                  <w:b w:val="0"/>
                  <w:bCs/>
                  <w:lang w:val="en-US"/>
                </w:rPr>
                <w:t>: Differentiated QoS for Authenticable non-3GPP devices behind RG.</w:t>
              </w:r>
            </w:ins>
          </w:p>
        </w:tc>
        <w:tc>
          <w:tcPr>
            <w:tcW w:w="708" w:type="dxa"/>
            <w:shd w:val="clear" w:color="auto" w:fill="auto"/>
          </w:tcPr>
          <w:p w14:paraId="338DD895" w14:textId="3D701FD2" w:rsidR="0009131B" w:rsidRDefault="007A7410" w:rsidP="00900137">
            <w:pPr>
              <w:pStyle w:val="TAC"/>
              <w:rPr>
                <w:bCs/>
                <w:lang w:val="en-US"/>
              </w:rPr>
            </w:pPr>
            <w:ins w:id="93" w:author="2079R03" w:date="2022-04-13T17:47:00Z">
              <w:r>
                <w:rPr>
                  <w:bCs/>
                  <w:lang w:val="en-US"/>
                </w:rPr>
                <w:t>X</w:t>
              </w:r>
            </w:ins>
          </w:p>
        </w:tc>
        <w:tc>
          <w:tcPr>
            <w:tcW w:w="567" w:type="dxa"/>
            <w:shd w:val="clear" w:color="auto" w:fill="auto"/>
          </w:tcPr>
          <w:p w14:paraId="63BA96E8" w14:textId="77777777" w:rsidR="0009131B" w:rsidRPr="008454AF" w:rsidRDefault="0009131B" w:rsidP="00900137">
            <w:pPr>
              <w:pStyle w:val="TAC"/>
              <w:rPr>
                <w:lang w:eastAsia="zh-CN"/>
              </w:rPr>
            </w:pPr>
          </w:p>
        </w:tc>
      </w:tr>
      <w:bookmarkEnd w:id="61"/>
    </w:tbl>
    <w:p w14:paraId="6E5DD540" w14:textId="77777777" w:rsidR="00DC6D57" w:rsidRPr="002E7F70" w:rsidRDefault="00DC6D57" w:rsidP="00DC6D57">
      <w:pPr>
        <w:rPr>
          <w:rFonts w:eastAsia="SimSun"/>
          <w:lang w:eastAsia="zh-CN"/>
        </w:rPr>
      </w:pPr>
    </w:p>
    <w:p w14:paraId="20CAF1C9" w14:textId="77777777" w:rsidR="005E36DC" w:rsidRPr="002E7F70" w:rsidRDefault="005E36DC" w:rsidP="005E36DC">
      <w:pPr>
        <w:pStyle w:val="Heading2"/>
        <w:rPr>
          <w:strike/>
        </w:rPr>
      </w:pPr>
      <w:bookmarkStart w:id="94" w:name="_Toc97155699"/>
      <w:r w:rsidRPr="002E7F70">
        <w:rPr>
          <w:lang w:eastAsia="zh-CN"/>
        </w:rPr>
        <w:t>6.1</w:t>
      </w:r>
      <w:r w:rsidRPr="002E7F70">
        <w:rPr>
          <w:lang w:eastAsia="ko-KR"/>
        </w:rPr>
        <w:tab/>
      </w:r>
      <w:r w:rsidRPr="002E7F70">
        <w:t>Solution</w:t>
      </w:r>
      <w:r w:rsidRPr="002E7F70">
        <w:rPr>
          <w:lang w:eastAsia="zh-CN"/>
        </w:rPr>
        <w:t xml:space="preserve"> 1</w:t>
      </w:r>
      <w:r w:rsidRPr="002E7F70">
        <w:t>: N3GPP device behind 5G-RG</w:t>
      </w:r>
      <w:bookmarkEnd w:id="94"/>
    </w:p>
    <w:p w14:paraId="24AA7779" w14:textId="77777777" w:rsidR="005E36DC" w:rsidRPr="002E7F70" w:rsidRDefault="005E36DC" w:rsidP="005E36DC">
      <w:pPr>
        <w:pStyle w:val="Heading3"/>
      </w:pPr>
      <w:bookmarkStart w:id="95" w:name="_Toc97155700"/>
      <w:r w:rsidRPr="002E7F70">
        <w:t>6.1.1</w:t>
      </w:r>
      <w:r w:rsidRPr="002E7F70">
        <w:tab/>
        <w:t>Description</w:t>
      </w:r>
      <w:bookmarkEnd w:id="95"/>
    </w:p>
    <w:p w14:paraId="3AB6336D" w14:textId="77777777" w:rsidR="005E36DC" w:rsidRPr="002E7F70" w:rsidRDefault="005E36DC" w:rsidP="005E36DC">
      <w:pPr>
        <w:pStyle w:val="Heading4"/>
      </w:pPr>
      <w:bookmarkStart w:id="96" w:name="_Toc97155701"/>
      <w:r w:rsidRPr="002E7F70">
        <w:t>6.1.1.1</w:t>
      </w:r>
      <w:r w:rsidR="00C516BE">
        <w:tab/>
      </w:r>
      <w:r w:rsidRPr="002E7F70">
        <w:t>Overall architecture</w:t>
      </w:r>
      <w:bookmarkEnd w:id="96"/>
    </w:p>
    <w:p w14:paraId="7ADFA799" w14:textId="77777777" w:rsidR="005E7AEF" w:rsidRPr="002E7F70" w:rsidRDefault="005E7AEF" w:rsidP="005E7AEF">
      <w:r w:rsidRPr="002E7F70">
        <w:t>This solution addresses KI#1 and describes a solution for how to provide differentiated service (e.g. QoS and charging) for Non-3GPP devices connected behind a 5G RG.</w:t>
      </w:r>
    </w:p>
    <w:p w14:paraId="712D91F7" w14:textId="77777777" w:rsidR="005E7AEF" w:rsidRPr="002E7F70" w:rsidRDefault="005E7AEF" w:rsidP="005E7AEF">
      <w:r w:rsidRPr="002E7F70">
        <w:t>The N3GPP devices are locally authenticated by the 5G-RG using such as pre-shared secret etc. As such, it is invisible to the 5G network though 5G-RG is subscribed to the 5G-Core. Differentiated QoS can still be provided by using local configuration in the 5G-RG and based on DNN / S-NSSAI for the 5G RG's PDU Sessions.</w:t>
      </w:r>
    </w:p>
    <w:p w14:paraId="7C459475" w14:textId="77777777" w:rsidR="005E7AEF" w:rsidRPr="002E7F70" w:rsidRDefault="005E7AEF" w:rsidP="005E7AEF">
      <w:r w:rsidRPr="002E7F70">
        <w:t>This solution allows for traffic segregation on both PDU session / S-NSSAI and per QoS flow basis. We assume that, when it is per PDU session basis, the default QoS associated with the PDU session can be different based on the DNN and S-NSSAI. 5G-RG can set up distinct PDU Session for each N3GPP device or a group of N3GPP devices based on local configuration in the 5G-RG. For e.g. consider admin settings on the 5G-RG where the admin can group N3GPP devices based on mac addresses and set different QoS levels/priority levels for a group of N3GPP devices. Based on these local configurations the 5G-RG can provide distinct PDU session for each N3GPP device. When these devices have common QoS sessions and DNN / S-NSSAI to be served then, these devices are classified into "connectivity groups" where each group connects to the 5G-RG using a separate physical or virtual port. These ports could for e.g. refer to a separate physical Ethernet ports and/or a separate WLAN SSIDs and the groups may also be separated on the LAN behind the RG using VLANs.</w:t>
      </w:r>
    </w:p>
    <w:p w14:paraId="145D43B8" w14:textId="77777777" w:rsidR="005E7AEF" w:rsidRPr="002E7F70" w:rsidRDefault="005E7AEF" w:rsidP="005E7AEF">
      <w:r w:rsidRPr="002E7F70">
        <w:t xml:space="preserve">Each physical/virtual port (connectivity group) is then mapped to a separate PDU Session that is established by the 5G-RG based on existing procedures defined in </w:t>
      </w:r>
      <w:r w:rsidR="00111F03" w:rsidRPr="002E7F70">
        <w:t>TS</w:t>
      </w:r>
      <w:r w:rsidR="00111F03">
        <w:t> </w:t>
      </w:r>
      <w:r w:rsidR="00111F03" w:rsidRPr="002E7F70">
        <w:t>23.316</w:t>
      </w:r>
      <w:r w:rsidR="00111F03">
        <w:t> </w:t>
      </w:r>
      <w:r w:rsidR="00111F03" w:rsidRPr="002E7F70">
        <w:t>[</w:t>
      </w:r>
      <w:r w:rsidRPr="002E7F70">
        <w:t>5]. The overall architecture is illustrated in Figure 6.1.1-1. Only the case where 5G-RG connects via wireline access is shown in the Figure. The 5G-RG may also connect via 3GPP access (not shown).</w:t>
      </w:r>
    </w:p>
    <w:p w14:paraId="58FB9D05" w14:textId="77777777" w:rsidR="005E36DC" w:rsidRPr="002E7F70" w:rsidRDefault="005E36DC" w:rsidP="005E7AEF">
      <w:pPr>
        <w:pStyle w:val="TH"/>
      </w:pPr>
      <w:r w:rsidRPr="002E7F70">
        <w:object w:dxaOrig="14303" w:dyaOrig="7283" w14:anchorId="66367B11">
          <v:shape id="_x0000_i1028" type="#_x0000_t75" style="width:409.05pt;height:208.65pt" o:ole="">
            <v:imagedata r:id="rId18" o:title=""/>
          </v:shape>
          <o:OLEObject Type="Embed" ProgID="Visio.Drawing.15" ShapeID="_x0000_i1028" DrawAspect="Content" ObjectID="_1711380224" r:id="rId19"/>
        </w:object>
      </w:r>
    </w:p>
    <w:p w14:paraId="47C3A4FA" w14:textId="77777777" w:rsidR="005E36DC" w:rsidRPr="002E7F70" w:rsidRDefault="005E36DC" w:rsidP="005E36DC">
      <w:pPr>
        <w:pStyle w:val="TF"/>
        <w:rPr>
          <w:rFonts w:eastAsia="MS Mincho"/>
          <w:iCs/>
        </w:rPr>
      </w:pPr>
      <w:r w:rsidRPr="002E7F70">
        <w:t>Figure 6.1.1-1: Example scenario for Non-3GPP devices behind 5G-RG based on connectivity groups</w:t>
      </w:r>
    </w:p>
    <w:p w14:paraId="379CF4B2" w14:textId="77777777" w:rsidR="005E36DC" w:rsidRPr="002E7F70" w:rsidRDefault="005E36DC" w:rsidP="005E36DC">
      <w:r w:rsidRPr="002E7F70">
        <w:t>The 5G-RG is configured with e.g. VLANs and SSIDs and the corresponding DNN/S-NSSAI.</w:t>
      </w:r>
    </w:p>
    <w:p w14:paraId="1B641D65" w14:textId="77777777" w:rsidR="005E36DC" w:rsidRPr="002E7F70" w:rsidRDefault="005E36DC" w:rsidP="005E36DC">
      <w:pPr>
        <w:pStyle w:val="EditorsNote"/>
      </w:pPr>
      <w:r w:rsidRPr="002E7F70">
        <w:t>Editor</w:t>
      </w:r>
      <w:r w:rsidR="00C516BE">
        <w:t>'</w:t>
      </w:r>
      <w:r w:rsidRPr="002E7F70">
        <w:t>s note:</w:t>
      </w:r>
      <w:r w:rsidR="005E7AEF" w:rsidRPr="002E7F70">
        <w:tab/>
      </w:r>
      <w:r w:rsidRPr="002E7F70">
        <w:t>It is FFS if the configuration can be achieved by TR-69, or via PCF/URSP or both.</w:t>
      </w:r>
    </w:p>
    <w:p w14:paraId="6AC85F2A" w14:textId="77777777" w:rsidR="005E36DC" w:rsidRPr="002E7F70" w:rsidRDefault="005E36DC" w:rsidP="005E36DC">
      <w:r w:rsidRPr="002E7F70">
        <w:t>It is assumed that the non-3GPP devices are manually configured to use a specific SSDI or connect to a certain Ethernet port on the 5G-RG.</w:t>
      </w:r>
    </w:p>
    <w:p w14:paraId="23F7C64C" w14:textId="77777777" w:rsidR="005E36DC" w:rsidRPr="002E7F70" w:rsidRDefault="005E36DC" w:rsidP="005E36DC">
      <w:pPr>
        <w:pStyle w:val="EditorsNote"/>
      </w:pPr>
      <w:r w:rsidRPr="002E7F70">
        <w:t>Editor</w:t>
      </w:r>
      <w:r w:rsidR="00C516BE">
        <w:t>'</w:t>
      </w:r>
      <w:r w:rsidRPr="002E7F70">
        <w:t>s note:</w:t>
      </w:r>
      <w:r w:rsidR="005E7AEF" w:rsidRPr="002E7F70">
        <w:tab/>
      </w:r>
      <w:r w:rsidRPr="002E7F70">
        <w:t xml:space="preserve">It is FFS whether if/how the non-3GPP devices can be enforced/authorized to use a certain SSID or Ethernet port. </w:t>
      </w:r>
    </w:p>
    <w:p w14:paraId="737F04C8" w14:textId="77777777" w:rsidR="005E36DC" w:rsidRPr="002E7F70" w:rsidRDefault="005E36DC" w:rsidP="005E36DC">
      <w:pPr>
        <w:pStyle w:val="Heading4"/>
      </w:pPr>
      <w:bookmarkStart w:id="97" w:name="_Toc97155702"/>
      <w:r w:rsidRPr="002E7F70">
        <w:t>6.1.1.2</w:t>
      </w:r>
      <w:r w:rsidRPr="002E7F70">
        <w:tab/>
        <w:t>Support for differentiation of e.g. charging and QoS</w:t>
      </w:r>
      <w:bookmarkEnd w:id="97"/>
    </w:p>
    <w:p w14:paraId="6AE76F2E" w14:textId="77777777" w:rsidR="005E36DC" w:rsidRPr="002E7F70" w:rsidRDefault="005E36DC" w:rsidP="005E36DC">
      <w:r w:rsidRPr="002E7F70">
        <w:t xml:space="preserve">The connectivity groups are fully separated from each other and differentiation of charging and QoS is provided via existing mechanisms. The solution also allows isolation of the connectivity groups into separate network slices, i.e. with separate N-SSAIs for each PDU Session. </w:t>
      </w:r>
    </w:p>
    <w:p w14:paraId="4BA121BC" w14:textId="77777777" w:rsidR="005E36DC" w:rsidRPr="002E7F70" w:rsidRDefault="005E36DC" w:rsidP="005E36DC">
      <w:pPr>
        <w:pStyle w:val="Heading3"/>
      </w:pPr>
      <w:bookmarkStart w:id="98" w:name="_Toc97155703"/>
      <w:r w:rsidRPr="002E7F70">
        <w:t>6.1.2</w:t>
      </w:r>
      <w:r w:rsidRPr="002E7F70">
        <w:tab/>
        <w:t>Procedures</w:t>
      </w:r>
      <w:bookmarkEnd w:id="98"/>
    </w:p>
    <w:p w14:paraId="7F980408" w14:textId="77777777" w:rsidR="005E36DC" w:rsidRPr="002E7F70" w:rsidRDefault="005E7AEF" w:rsidP="005E36DC">
      <w:r w:rsidRPr="002E7F70">
        <w:t xml:space="preserve">The procedures for 5G-RG connecting via W-5GAN and/or NG-RAN are captured in </w:t>
      </w:r>
      <w:r w:rsidR="00111F03" w:rsidRPr="002E7F70">
        <w:t>TS</w:t>
      </w:r>
      <w:r w:rsidR="00111F03">
        <w:t> </w:t>
      </w:r>
      <w:r w:rsidR="00111F03" w:rsidRPr="002E7F70">
        <w:t>23.316</w:t>
      </w:r>
      <w:r w:rsidR="00111F03">
        <w:t> </w:t>
      </w:r>
      <w:r w:rsidR="00111F03" w:rsidRPr="002E7F70">
        <w:t>[</w:t>
      </w:r>
      <w:r w:rsidRPr="002E7F70">
        <w:t>5].</w:t>
      </w:r>
    </w:p>
    <w:p w14:paraId="05DFA5D7" w14:textId="77777777" w:rsidR="005E36DC" w:rsidRPr="002E7F70" w:rsidRDefault="005E36DC" w:rsidP="005E36DC">
      <w:pPr>
        <w:pStyle w:val="Heading3"/>
        <w:rPr>
          <w:lang w:eastAsia="zh-CN"/>
        </w:rPr>
      </w:pPr>
      <w:bookmarkStart w:id="99" w:name="_Toc97155704"/>
      <w:r w:rsidRPr="002E7F70">
        <w:rPr>
          <w:lang w:eastAsia="zh-CN"/>
        </w:rPr>
        <w:t>6.1.3</w:t>
      </w:r>
      <w:r w:rsidRPr="002E7F70">
        <w:rPr>
          <w:lang w:eastAsia="zh-CN"/>
        </w:rPr>
        <w:tab/>
      </w:r>
      <w:r w:rsidRPr="002E7F70">
        <w:t xml:space="preserve">Impacts on </w:t>
      </w:r>
      <w:r w:rsidRPr="002E7F70">
        <w:rPr>
          <w:lang w:eastAsia="zh-CN"/>
        </w:rPr>
        <w:t>E</w:t>
      </w:r>
      <w:r w:rsidRPr="002E7F70">
        <w:t xml:space="preserve">xisting </w:t>
      </w:r>
      <w:r w:rsidRPr="002E7F70">
        <w:rPr>
          <w:lang w:eastAsia="zh-CN"/>
        </w:rPr>
        <w:t>N</w:t>
      </w:r>
      <w:r w:rsidRPr="002E7F70">
        <w:t xml:space="preserve">odes and </w:t>
      </w:r>
      <w:r w:rsidRPr="002E7F70">
        <w:rPr>
          <w:lang w:eastAsia="zh-CN"/>
        </w:rPr>
        <w:t>F</w:t>
      </w:r>
      <w:r w:rsidRPr="002E7F70">
        <w:t>unctionality</w:t>
      </w:r>
      <w:bookmarkEnd w:id="99"/>
    </w:p>
    <w:p w14:paraId="6FE9D131" w14:textId="77777777" w:rsidR="005E36DC" w:rsidRPr="002E7F70" w:rsidRDefault="005E36DC" w:rsidP="005E36DC">
      <w:r w:rsidRPr="002E7F70">
        <w:t>No impacts to 3GPP entities compared to 3GPP Rel-16.</w:t>
      </w:r>
    </w:p>
    <w:p w14:paraId="780B2575" w14:textId="77777777" w:rsidR="005E36DC" w:rsidRPr="002E7F70" w:rsidRDefault="005E36DC" w:rsidP="005E36DC">
      <w:r w:rsidRPr="002E7F70">
        <w:t>5G-RG:</w:t>
      </w:r>
    </w:p>
    <w:p w14:paraId="5EA8DFA1" w14:textId="77777777" w:rsidR="005E7AEF" w:rsidRPr="002E7F70" w:rsidRDefault="005E7AEF" w:rsidP="005E7AEF">
      <w:pPr>
        <w:pStyle w:val="B1"/>
        <w:rPr>
          <w:rFonts w:eastAsia="SimSun"/>
          <w:lang w:eastAsia="zh-CN"/>
        </w:rPr>
      </w:pPr>
      <w:r w:rsidRPr="002E7F70">
        <w:rPr>
          <w:rFonts w:eastAsia="SimSun"/>
          <w:lang w:eastAsia="zh-CN"/>
        </w:rPr>
        <w:t>-</w:t>
      </w:r>
      <w:r w:rsidRPr="002E7F70">
        <w:rPr>
          <w:rFonts w:eastAsia="SimSun"/>
          <w:lang w:eastAsia="zh-CN"/>
        </w:rPr>
        <w:tab/>
        <w:t>Be able to establish one PDU Session per connectivity group, or per non-3GPP device.</w:t>
      </w:r>
    </w:p>
    <w:p w14:paraId="0F981382" w14:textId="77777777" w:rsidR="005E7AEF" w:rsidRPr="002E7F70" w:rsidRDefault="005E7AEF" w:rsidP="005E7AEF">
      <w:pPr>
        <w:pStyle w:val="B1"/>
        <w:rPr>
          <w:rFonts w:eastAsia="SimSun"/>
          <w:lang w:eastAsia="zh-CN"/>
        </w:rPr>
      </w:pPr>
      <w:r w:rsidRPr="002E7F70">
        <w:rPr>
          <w:rFonts w:eastAsia="SimSun"/>
          <w:lang w:eastAsia="zh-CN"/>
        </w:rPr>
        <w:t>-</w:t>
      </w:r>
      <w:r w:rsidRPr="002E7F70">
        <w:rPr>
          <w:rFonts w:eastAsia="SimSun"/>
          <w:lang w:eastAsia="zh-CN"/>
        </w:rPr>
        <w:tab/>
        <w:t>Be able to map one or multiple non-3GPP devices to a PDU Session of the 5G-RG. This could e.g. be done based on SSID or Ethernet port used by the non-3GPP device</w:t>
      </w:r>
    </w:p>
    <w:p w14:paraId="58312AE8" w14:textId="77777777" w:rsidR="005E36DC" w:rsidRPr="002E7F70" w:rsidRDefault="005E36DC" w:rsidP="005E36DC">
      <w:pPr>
        <w:pStyle w:val="EditorsNote"/>
      </w:pPr>
      <w:r w:rsidRPr="002E7F70">
        <w:t>Editor</w:t>
      </w:r>
      <w:r w:rsidR="00C516BE">
        <w:t>'</w:t>
      </w:r>
      <w:r w:rsidRPr="002E7F70">
        <w:t>s note:</w:t>
      </w:r>
      <w:r w:rsidR="005E7AEF" w:rsidRPr="002E7F70">
        <w:tab/>
      </w:r>
      <w:r w:rsidRPr="002E7F70">
        <w:t>The BBF related functionalities, e.g. usage of TR-69, should be supported based on existing BBF specifications but this needs to be verified.</w:t>
      </w:r>
    </w:p>
    <w:p w14:paraId="7147E776" w14:textId="77777777" w:rsidR="005E36DC" w:rsidRPr="002E7F70" w:rsidRDefault="005E36DC" w:rsidP="005E36DC">
      <w:pPr>
        <w:pStyle w:val="EditorsNote"/>
      </w:pPr>
      <w:r w:rsidRPr="002E7F70">
        <w:t>Editor</w:t>
      </w:r>
      <w:r w:rsidR="00C516BE">
        <w:t>'</w:t>
      </w:r>
      <w:r w:rsidRPr="002E7F70">
        <w:t>s note:</w:t>
      </w:r>
      <w:r w:rsidR="005E7AEF" w:rsidRPr="002E7F70">
        <w:tab/>
      </w:r>
      <w:r w:rsidRPr="002E7F70">
        <w:t>Impacts to W-5GAN related entities and functionality may need to be verified with BBF and/or Cablelabs.</w:t>
      </w:r>
    </w:p>
    <w:p w14:paraId="6E878A42" w14:textId="77777777" w:rsidR="005E36DC" w:rsidRPr="002E7F70" w:rsidRDefault="005E36DC" w:rsidP="005E36DC">
      <w:pPr>
        <w:pStyle w:val="Heading2"/>
      </w:pPr>
      <w:bookmarkStart w:id="100" w:name="_Toc97155705"/>
      <w:r w:rsidRPr="002E7F70">
        <w:rPr>
          <w:lang w:eastAsia="zh-CN"/>
        </w:rPr>
        <w:t>6.2</w:t>
      </w:r>
      <w:r w:rsidRPr="002E7F70">
        <w:rPr>
          <w:lang w:eastAsia="ko-KR"/>
        </w:rPr>
        <w:tab/>
      </w:r>
      <w:r w:rsidRPr="002E7F70">
        <w:t>Solution</w:t>
      </w:r>
      <w:r w:rsidRPr="002E7F70">
        <w:rPr>
          <w:lang w:eastAsia="zh-CN"/>
        </w:rPr>
        <w:t xml:space="preserve"> 2</w:t>
      </w:r>
      <w:r w:rsidRPr="002E7F70">
        <w:t>: UE behind 5G-RG and FN-RG</w:t>
      </w:r>
      <w:bookmarkEnd w:id="100"/>
    </w:p>
    <w:p w14:paraId="60CFF17F" w14:textId="77777777" w:rsidR="005E36DC" w:rsidRPr="002E7F70" w:rsidRDefault="005E36DC" w:rsidP="005E36DC">
      <w:pPr>
        <w:pStyle w:val="Heading3"/>
      </w:pPr>
      <w:bookmarkStart w:id="101" w:name="_Toc97155706"/>
      <w:r w:rsidRPr="002E7F70">
        <w:t>6.2.1</w:t>
      </w:r>
      <w:r w:rsidRPr="002E7F70">
        <w:tab/>
        <w:t>Description</w:t>
      </w:r>
      <w:bookmarkEnd w:id="101"/>
    </w:p>
    <w:p w14:paraId="24708827" w14:textId="77777777" w:rsidR="005E36DC" w:rsidRPr="002E7F70" w:rsidRDefault="005E36DC" w:rsidP="005E36DC">
      <w:pPr>
        <w:pStyle w:val="Heading4"/>
        <w:rPr>
          <w:rFonts w:eastAsia="SimSun"/>
        </w:rPr>
      </w:pPr>
      <w:bookmarkStart w:id="102" w:name="_Toc97155707"/>
      <w:r w:rsidRPr="002E7F70">
        <w:t>6.2.1.1</w:t>
      </w:r>
      <w:r w:rsidR="00C516BE">
        <w:tab/>
      </w:r>
      <w:r w:rsidRPr="002E7F70">
        <w:t>Overall architecture</w:t>
      </w:r>
      <w:bookmarkEnd w:id="102"/>
    </w:p>
    <w:p w14:paraId="0C24130B" w14:textId="77777777" w:rsidR="005E7AEF" w:rsidRPr="002E7F70" w:rsidRDefault="005E7AEF" w:rsidP="005E36DC">
      <w:r w:rsidRPr="002E7F70">
        <w:t xml:space="preserve">This solution addresses KI#1 and describes how a UE behind a 5G-RG/FN-RG can connect to 5GC. The solution is based on existing solutions described in </w:t>
      </w:r>
      <w:r w:rsidR="00111F03" w:rsidRPr="002E7F70">
        <w:t>TS</w:t>
      </w:r>
      <w:r w:rsidR="00111F03">
        <w:t> </w:t>
      </w:r>
      <w:r w:rsidR="00111F03" w:rsidRPr="002E7F70">
        <w:t>23.316</w:t>
      </w:r>
      <w:r w:rsidR="00111F03">
        <w:t> </w:t>
      </w:r>
      <w:r w:rsidR="00111F03" w:rsidRPr="002E7F70">
        <w:t>[</w:t>
      </w:r>
      <w:r w:rsidRPr="002E7F70">
        <w:t xml:space="preserve">5] clause 4.10 (UE connecting to TNGF via RG) and </w:t>
      </w:r>
      <w:r w:rsidR="00111F03" w:rsidRPr="002E7F70">
        <w:t>TS</w:t>
      </w:r>
      <w:r w:rsidR="00111F03">
        <w:t> </w:t>
      </w:r>
      <w:r w:rsidR="00111F03" w:rsidRPr="002E7F70">
        <w:t>23.316</w:t>
      </w:r>
      <w:r w:rsidR="00111F03">
        <w:t> </w:t>
      </w:r>
      <w:bookmarkStart w:id="103" w:name="MCCTEMPBM_00000017"/>
      <w:r w:rsidR="00111F03">
        <w:t>[5]</w:t>
      </w:r>
      <w:r w:rsidRPr="002E7F70">
        <w:t xml:space="preserve"> i</w:t>
      </w:r>
      <w:bookmarkEnd w:id="103"/>
      <w:r w:rsidRPr="002E7F70">
        <w:t>nformative Annex A (UE connecting to N3IWG via RG). The solution assumes that the UE is capable of handling the 5G NAS protocol over WLAN.</w:t>
      </w:r>
    </w:p>
    <w:p w14:paraId="5EFB3C6D" w14:textId="77777777" w:rsidR="005E7AEF" w:rsidRPr="002E7F70" w:rsidRDefault="005E7AEF" w:rsidP="005E36DC">
      <w:r w:rsidRPr="002E7F70">
        <w:t>An RG connecting via W-5GAN or NG-RAN access towards 5GC can provide connectivity for a UE behind the RG to access an N3IWF or TNGF. It is assumed that the UE is 5GC capable, i.e. supports untrusted non-3GPP access and/or trusted non-3GPP access. This allows the RG, W-5GAN and the RG's connectivity via 5GC to together act as untrusted/trusted N3GPP access to support UEs behind the RG.</w:t>
      </w:r>
    </w:p>
    <w:p w14:paraId="6749FA9C" w14:textId="77777777" w:rsidR="005E7AEF" w:rsidRPr="002E7F70" w:rsidRDefault="005E7AEF" w:rsidP="005E36DC">
      <w:r w:rsidRPr="002E7F70">
        <w:t>When FN-RG/5G-RG is serving a UE, the control and user plane packets of the UE is transported using a FN-RG/5G-RG IP PDU session and then from PSA UPF of that PDU session to an IWF. A single FN-RG/5G-RG IP PDU session can be used to serve multiple UEs.</w:t>
      </w:r>
    </w:p>
    <w:p w14:paraId="1C202AC9" w14:textId="77777777" w:rsidR="005E7AEF" w:rsidRPr="002E7F70" w:rsidRDefault="005E7AEF" w:rsidP="005E36DC">
      <w:r w:rsidRPr="002E7F70">
        <w:t>Figure 6.2.1-1 shows the non-roaming architecture for a UE, behind a 5G-RG, accessing the 5GC via N3IWF where the combination of 5G-RG, W-5GAN and UPF serving the 5G-RG/FN-RG is acting as an untrusted Non-3GPP access network.</w:t>
      </w:r>
    </w:p>
    <w:p w14:paraId="19161B04" w14:textId="77777777" w:rsidR="005E7AEF" w:rsidRPr="002E7F70" w:rsidRDefault="005E7AEF" w:rsidP="005E36DC">
      <w:r w:rsidRPr="002E7F70">
        <w:t>Figure 6.2.1-2 shows the non-roaming architecture for a UE, behind a 5G-RG, accessing the 5GC via TNGF where the combination of 5G-RG, W-5GAN and UPF serving the 5G-RG is acting as a trusted Non-3GPP access network.</w:t>
      </w:r>
    </w:p>
    <w:p w14:paraId="00173290" w14:textId="77777777" w:rsidR="005E36DC" w:rsidRPr="002E7F70" w:rsidRDefault="005E36DC" w:rsidP="005E36DC">
      <w:pPr>
        <w:pStyle w:val="NO"/>
      </w:pPr>
      <w:r w:rsidRPr="002E7F70">
        <w:t>NOTE</w:t>
      </w:r>
      <w:r w:rsidR="005E7AEF" w:rsidRPr="002E7F70">
        <w:t> </w:t>
      </w:r>
      <w:r w:rsidRPr="002E7F70">
        <w:t xml:space="preserve"> 1:</w:t>
      </w:r>
      <w:r w:rsidRPr="002E7F70">
        <w:tab/>
        <w:t>FN-RG and W-5GAN acting as trusted Non-3GPP access is not considered since it is assumed that FN-RG does not support EAP-based access control (e.g. 802.1X).</w:t>
      </w:r>
    </w:p>
    <w:p w14:paraId="14FB6414" w14:textId="77777777" w:rsidR="005E36DC" w:rsidRPr="002E7F70" w:rsidRDefault="005E36DC" w:rsidP="005E36DC">
      <w:pPr>
        <w:pStyle w:val="TH"/>
      </w:pPr>
      <w:r w:rsidRPr="002E7F70">
        <w:rPr>
          <w:noProof/>
        </w:rPr>
        <w:object w:dxaOrig="15405" w:dyaOrig="4905" w14:anchorId="531C336F">
          <v:shape id="_x0000_i1029" type="#_x0000_t75" style="width:440.6pt;height:140.05pt" o:ole="">
            <v:imagedata r:id="rId20" o:title=""/>
          </v:shape>
          <o:OLEObject Type="Embed" ProgID="Visio.Drawing.15" ShapeID="_x0000_i1029" DrawAspect="Content" ObjectID="_1711380225" r:id="rId21"/>
        </w:object>
      </w:r>
    </w:p>
    <w:p w14:paraId="0B3B1BBA" w14:textId="77777777" w:rsidR="005E36DC" w:rsidRPr="002E7F70" w:rsidRDefault="005E36DC" w:rsidP="005E36DC">
      <w:pPr>
        <w:pStyle w:val="TF"/>
        <w:rPr>
          <w:rFonts w:eastAsia="MS Mincho"/>
          <w:iCs/>
        </w:rPr>
      </w:pPr>
      <w:r w:rsidRPr="002E7F70">
        <w:t>Figure 6.2.1-1: Architecture for UE behind 5G-RG using untrusted N3GPP access</w:t>
      </w:r>
    </w:p>
    <w:p w14:paraId="75A36223" w14:textId="77777777" w:rsidR="005E36DC" w:rsidRPr="002E7F70" w:rsidRDefault="005E36DC" w:rsidP="005E36DC">
      <w:r w:rsidRPr="002E7F70">
        <w:t xml:space="preserve">The 5G-RG can be connected to 5GC via W-5GAN, NG-RAN or via both accesses. </w:t>
      </w:r>
      <w:bookmarkStart w:id="104" w:name="_Hlk2145024"/>
      <w:r w:rsidRPr="002E7F70">
        <w:t>The UE can be connected to 5GC via untrusted non-3GPP access (via 5G-RG), NG-RAN or via both accesses.</w:t>
      </w:r>
      <w:bookmarkEnd w:id="104"/>
    </w:p>
    <w:p w14:paraId="17F8CFDF" w14:textId="77777777" w:rsidR="005E36DC" w:rsidRPr="002E7F70" w:rsidRDefault="005E36DC" w:rsidP="005E7AEF">
      <w:pPr>
        <w:pStyle w:val="TH"/>
      </w:pPr>
      <w:r w:rsidRPr="002E7F70">
        <w:rPr>
          <w:noProof/>
        </w:rPr>
        <w:object w:dxaOrig="15405" w:dyaOrig="4966" w14:anchorId="7BEE179E">
          <v:shape id="_x0000_i1030" type="#_x0000_t75" style="width:479.1pt;height:155.45pt" o:ole="">
            <v:imagedata r:id="rId22" o:title=""/>
          </v:shape>
          <o:OLEObject Type="Embed" ProgID="Visio.Drawing.15" ShapeID="_x0000_i1030" DrawAspect="Content" ObjectID="_1711380226" r:id="rId23"/>
        </w:object>
      </w:r>
    </w:p>
    <w:p w14:paraId="3F4B68B7" w14:textId="77777777" w:rsidR="005E36DC" w:rsidRPr="002E7F70" w:rsidRDefault="005E36DC" w:rsidP="005E36DC">
      <w:pPr>
        <w:pStyle w:val="TF"/>
        <w:rPr>
          <w:rFonts w:eastAsia="MS Mincho"/>
          <w:iCs/>
        </w:rPr>
      </w:pPr>
      <w:r w:rsidRPr="002E7F70">
        <w:t>Figure</w:t>
      </w:r>
      <w:r w:rsidR="00670738" w:rsidRPr="002E7F70">
        <w:t xml:space="preserve"> 6.2.1-2</w:t>
      </w:r>
      <w:r w:rsidRPr="002E7F70">
        <w:t>: Non-</w:t>
      </w:r>
      <w:r w:rsidRPr="002E7F70">
        <w:rPr>
          <w:rFonts w:eastAsia="Malgun Gothic"/>
          <w:lang w:eastAsia="ko-KR"/>
        </w:rPr>
        <w:t>r</w:t>
      </w:r>
      <w:r w:rsidRPr="002E7F70">
        <w:t xml:space="preserve">oaming </w:t>
      </w:r>
      <w:r w:rsidRPr="002E7F70">
        <w:rPr>
          <w:rFonts w:eastAsia="Malgun Gothic"/>
          <w:lang w:eastAsia="ko-KR"/>
        </w:rPr>
        <w:t>a</w:t>
      </w:r>
      <w:r w:rsidRPr="002E7F70">
        <w:t>rchitecture for UE behind 5G-RG using trusted N3GPP access</w:t>
      </w:r>
    </w:p>
    <w:p w14:paraId="4AFD11FE" w14:textId="77777777" w:rsidR="005E36DC" w:rsidRPr="002E7F70" w:rsidRDefault="005E36DC" w:rsidP="005E36DC">
      <w:r w:rsidRPr="002E7F70">
        <w:t xml:space="preserve">The TNGF and Ta reference point are defined in </w:t>
      </w:r>
      <w:r w:rsidR="00111F03" w:rsidRPr="002E7F70">
        <w:t>TS</w:t>
      </w:r>
      <w:r w:rsidR="00111F03">
        <w:t> </w:t>
      </w:r>
      <w:r w:rsidR="00111F03" w:rsidRPr="002E7F70">
        <w:t>23.501</w:t>
      </w:r>
      <w:r w:rsidR="00111F03">
        <w:t> </w:t>
      </w:r>
      <w:r w:rsidR="00111F03" w:rsidRPr="002E7F70">
        <w:t>[</w:t>
      </w:r>
      <w:r w:rsidR="002F6784" w:rsidRPr="002E7F70">
        <w:t>2</w:t>
      </w:r>
      <w:r w:rsidRPr="002E7F70">
        <w:t>].</w:t>
      </w:r>
    </w:p>
    <w:p w14:paraId="69A80B1F" w14:textId="77777777" w:rsidR="005E36DC" w:rsidRPr="002E7F70" w:rsidRDefault="005E36DC" w:rsidP="005E36DC">
      <w:pPr>
        <w:pStyle w:val="NO"/>
        <w:jc w:val="both"/>
      </w:pPr>
      <w:r w:rsidRPr="002E7F70">
        <w:t>NOTE 2:</w:t>
      </w:r>
      <w:r w:rsidRPr="002E7F70">
        <w:rPr>
          <w:rFonts w:eastAsia="Malgun Gothic"/>
          <w:lang w:eastAsia="ko-KR"/>
        </w:rPr>
        <w:tab/>
      </w:r>
      <w:r w:rsidR="005E7AEF" w:rsidRPr="002E7F70">
        <w:rPr>
          <w:rFonts w:eastAsia="Malgun Gothic"/>
          <w:lang w:eastAsia="ko-KR"/>
        </w:rPr>
        <w:t xml:space="preserve">The reference architecture in figure 6.2.1-1 and 6.2.1-2 only shows the architecture and the network functions directly connected to W-5GAN or TNGF/N3IWF, and other parts of the architecture are the same as defined in clause 4.2 of </w:t>
      </w:r>
      <w:r w:rsidR="00111F03" w:rsidRPr="002E7F70">
        <w:rPr>
          <w:rFonts w:eastAsia="Malgun Gothic"/>
          <w:lang w:eastAsia="ko-KR"/>
        </w:rPr>
        <w:t>TS</w:t>
      </w:r>
      <w:r w:rsidR="00111F03">
        <w:rPr>
          <w:rFonts w:eastAsia="Malgun Gothic"/>
          <w:lang w:eastAsia="ko-KR"/>
        </w:rPr>
        <w:t> </w:t>
      </w:r>
      <w:r w:rsidR="00111F03" w:rsidRPr="002E7F70">
        <w:rPr>
          <w:rFonts w:eastAsia="Malgun Gothic"/>
          <w:lang w:eastAsia="ko-KR"/>
        </w:rPr>
        <w:t>23.501</w:t>
      </w:r>
      <w:r w:rsidR="00111F03">
        <w:rPr>
          <w:rFonts w:eastAsia="Malgun Gothic"/>
          <w:lang w:eastAsia="ko-KR"/>
        </w:rPr>
        <w:t> </w:t>
      </w:r>
      <w:r w:rsidR="00111F03" w:rsidRPr="002E7F70">
        <w:rPr>
          <w:rFonts w:eastAsia="Malgun Gothic"/>
          <w:lang w:eastAsia="ko-KR"/>
        </w:rPr>
        <w:t>[</w:t>
      </w:r>
      <w:r w:rsidR="005E7AEF" w:rsidRPr="002E7F70">
        <w:rPr>
          <w:rFonts w:eastAsia="Malgun Gothic"/>
          <w:lang w:eastAsia="ko-KR"/>
        </w:rPr>
        <w:t>2].</w:t>
      </w:r>
    </w:p>
    <w:p w14:paraId="6EBF99E6" w14:textId="77777777" w:rsidR="005E36DC" w:rsidRPr="002E7F70" w:rsidRDefault="005E36DC" w:rsidP="005E36DC">
      <w:pPr>
        <w:rPr>
          <w:lang w:eastAsia="x-none"/>
        </w:rPr>
      </w:pPr>
      <w:r w:rsidRPr="002E7F70">
        <w:rPr>
          <w:lang w:eastAsia="x-none"/>
        </w:rPr>
        <w:t>The salient features of this solutions are the following:</w:t>
      </w:r>
    </w:p>
    <w:p w14:paraId="477FED23" w14:textId="77777777" w:rsidR="005E7AEF" w:rsidRPr="002E7F70" w:rsidRDefault="005E7AEF" w:rsidP="005E7AEF">
      <w:pPr>
        <w:pStyle w:val="B1"/>
        <w:rPr>
          <w:rFonts w:eastAsia="MS Mincho"/>
        </w:rPr>
      </w:pPr>
      <w:r w:rsidRPr="002E7F70">
        <w:rPr>
          <w:rFonts w:eastAsia="MS Mincho"/>
        </w:rPr>
        <w:t>-</w:t>
      </w:r>
      <w:r w:rsidRPr="002E7F70">
        <w:rPr>
          <w:rFonts w:eastAsia="MS Mincho"/>
        </w:rPr>
        <w:tab/>
        <w:t>For untrusted non-3GPP access:</w:t>
      </w:r>
    </w:p>
    <w:p w14:paraId="11B936CD" w14:textId="77777777" w:rsidR="005E7AEF" w:rsidRPr="002E7F70" w:rsidRDefault="005E7AEF" w:rsidP="005E7AEF">
      <w:pPr>
        <w:pStyle w:val="B2"/>
        <w:rPr>
          <w:rFonts w:eastAsia="MS Mincho"/>
        </w:rPr>
      </w:pPr>
      <w:r w:rsidRPr="002E7F70">
        <w:rPr>
          <w:rFonts w:eastAsia="MS Mincho"/>
        </w:rPr>
        <w:t>-</w:t>
      </w:r>
      <w:r w:rsidRPr="002E7F70">
        <w:rPr>
          <w:rFonts w:eastAsia="MS Mincho"/>
        </w:rPr>
        <w:tab/>
        <w:t xml:space="preserve">UE connects to the overlay 5G network using the untrusted non-3GPP access approach as illustrated in </w:t>
      </w:r>
      <w:r w:rsidR="002E7F70" w:rsidRPr="002E7F70">
        <w:rPr>
          <w:rFonts w:eastAsia="MS Mincho"/>
        </w:rPr>
        <w:t xml:space="preserve">Annex A of </w:t>
      </w:r>
      <w:r w:rsidR="00111F03" w:rsidRPr="002E7F70">
        <w:rPr>
          <w:rFonts w:eastAsia="MS Mincho"/>
        </w:rPr>
        <w:t>TS</w:t>
      </w:r>
      <w:r w:rsidR="00111F03">
        <w:rPr>
          <w:rFonts w:eastAsia="MS Mincho"/>
        </w:rPr>
        <w:t> </w:t>
      </w:r>
      <w:r w:rsidR="00111F03" w:rsidRPr="002E7F70">
        <w:rPr>
          <w:rFonts w:eastAsia="MS Mincho"/>
        </w:rPr>
        <w:t>23.316</w:t>
      </w:r>
      <w:r w:rsidR="00111F03">
        <w:rPr>
          <w:rFonts w:eastAsia="MS Mincho"/>
        </w:rPr>
        <w:t> </w:t>
      </w:r>
      <w:r w:rsidR="00111F03" w:rsidRPr="002E7F70">
        <w:rPr>
          <w:rFonts w:eastAsia="MS Mincho"/>
        </w:rPr>
        <w:t>[</w:t>
      </w:r>
      <w:r w:rsidRPr="002E7F70">
        <w:rPr>
          <w:rFonts w:eastAsia="MS Mincho"/>
        </w:rPr>
        <w:t>5].</w:t>
      </w:r>
    </w:p>
    <w:p w14:paraId="09781D35" w14:textId="77777777" w:rsidR="005E7AEF" w:rsidRPr="002E7F70" w:rsidRDefault="005E7AEF" w:rsidP="005E7AEF">
      <w:pPr>
        <w:pStyle w:val="B1"/>
        <w:rPr>
          <w:rFonts w:eastAsia="MS Mincho"/>
        </w:rPr>
      </w:pPr>
      <w:r w:rsidRPr="002E7F70">
        <w:rPr>
          <w:rFonts w:eastAsia="MS Mincho"/>
        </w:rPr>
        <w:t>-</w:t>
      </w:r>
      <w:r w:rsidRPr="002E7F70">
        <w:rPr>
          <w:rFonts w:eastAsia="MS Mincho"/>
        </w:rPr>
        <w:tab/>
        <w:t>For trusted non-3GPP access:</w:t>
      </w:r>
    </w:p>
    <w:p w14:paraId="60053FB6" w14:textId="77777777" w:rsidR="005E7AEF" w:rsidRPr="002E7F70" w:rsidRDefault="005E7AEF" w:rsidP="005E7AEF">
      <w:pPr>
        <w:pStyle w:val="B2"/>
        <w:rPr>
          <w:rFonts w:eastAsia="MS Mincho"/>
        </w:rPr>
      </w:pPr>
      <w:r w:rsidRPr="002E7F70">
        <w:rPr>
          <w:rFonts w:eastAsia="MS Mincho"/>
        </w:rPr>
        <w:t>-</w:t>
      </w:r>
      <w:r w:rsidRPr="002E7F70">
        <w:rPr>
          <w:rFonts w:eastAsia="MS Mincho"/>
        </w:rPr>
        <w:tab/>
        <w:t xml:space="preserve">UE connects to the overlay 5G network using the trusted non-3GPP access approach as illustrated in </w:t>
      </w:r>
      <w:r w:rsidR="002E7F70" w:rsidRPr="002E7F70">
        <w:rPr>
          <w:rFonts w:eastAsia="MS Mincho"/>
        </w:rPr>
        <w:t xml:space="preserve">clause 4.10 of </w:t>
      </w:r>
      <w:r w:rsidR="00111F03" w:rsidRPr="002E7F70">
        <w:rPr>
          <w:rFonts w:eastAsia="MS Mincho"/>
        </w:rPr>
        <w:t>TS</w:t>
      </w:r>
      <w:r w:rsidR="00111F03">
        <w:rPr>
          <w:rFonts w:eastAsia="MS Mincho"/>
        </w:rPr>
        <w:t> </w:t>
      </w:r>
      <w:r w:rsidR="00111F03" w:rsidRPr="002E7F70">
        <w:rPr>
          <w:rFonts w:eastAsia="MS Mincho"/>
        </w:rPr>
        <w:t>23.316</w:t>
      </w:r>
      <w:r w:rsidR="00111F03">
        <w:rPr>
          <w:rFonts w:eastAsia="MS Mincho"/>
        </w:rPr>
        <w:t> </w:t>
      </w:r>
      <w:r w:rsidR="00111F03" w:rsidRPr="002E7F70">
        <w:rPr>
          <w:rFonts w:eastAsia="MS Mincho"/>
        </w:rPr>
        <w:t>[</w:t>
      </w:r>
      <w:r w:rsidRPr="002E7F70">
        <w:rPr>
          <w:rFonts w:eastAsia="MS Mincho"/>
        </w:rPr>
        <w:t>5].</w:t>
      </w:r>
    </w:p>
    <w:p w14:paraId="446A1191" w14:textId="77777777" w:rsidR="005E7AEF" w:rsidRPr="002E7F70" w:rsidRDefault="005E7AEF" w:rsidP="005E7AEF">
      <w:pPr>
        <w:pStyle w:val="B2"/>
        <w:rPr>
          <w:rFonts w:eastAsia="MS Mincho"/>
        </w:rPr>
      </w:pPr>
      <w:r w:rsidRPr="002E7F70">
        <w:rPr>
          <w:rFonts w:eastAsia="MS Mincho"/>
        </w:rPr>
        <w:t>-</w:t>
      </w:r>
      <w:r w:rsidRPr="002E7F70">
        <w:rPr>
          <w:rFonts w:eastAsia="MS Mincho"/>
        </w:rPr>
        <w:tab/>
        <w:t>In addition to being connected to the underlay 5G network, the 5G-RG also acts as TNAP with respect to the TNGF in the overlay network i.e. it has an established Ta reference point with the TNGF.</w:t>
      </w:r>
    </w:p>
    <w:p w14:paraId="3430C975" w14:textId="77777777" w:rsidR="005E7AEF" w:rsidRPr="002E7F70" w:rsidRDefault="005E7AEF" w:rsidP="005E7AEF">
      <w:pPr>
        <w:pStyle w:val="B1"/>
        <w:rPr>
          <w:rFonts w:eastAsia="MS Mincho"/>
        </w:rPr>
      </w:pPr>
      <w:r w:rsidRPr="002E7F70">
        <w:rPr>
          <w:rFonts w:eastAsia="MS Mincho"/>
        </w:rPr>
        <w:t>-</w:t>
      </w:r>
      <w:r w:rsidRPr="002E7F70">
        <w:rPr>
          <w:rFonts w:eastAsia="MS Mincho"/>
        </w:rPr>
        <w:tab/>
        <w:t xml:space="preserve">For NWu scenario, the overlay and the underlay network as described in clause D.7 of </w:t>
      </w:r>
      <w:r w:rsidR="00111F03" w:rsidRPr="002E7F70">
        <w:rPr>
          <w:rFonts w:eastAsia="MS Mincho"/>
        </w:rPr>
        <w:t>TS</w:t>
      </w:r>
      <w:r w:rsidR="00111F03">
        <w:rPr>
          <w:rFonts w:eastAsia="MS Mincho"/>
        </w:rPr>
        <w:t> </w:t>
      </w:r>
      <w:r w:rsidR="00111F03" w:rsidRPr="002E7F70">
        <w:rPr>
          <w:rFonts w:eastAsia="MS Mincho"/>
        </w:rPr>
        <w:t>23.501</w:t>
      </w:r>
      <w:r w:rsidR="00111F03">
        <w:rPr>
          <w:rFonts w:eastAsia="MS Mincho"/>
        </w:rPr>
        <w:t> </w:t>
      </w:r>
      <w:r w:rsidR="00111F03" w:rsidRPr="002E7F70">
        <w:rPr>
          <w:rFonts w:eastAsia="MS Mincho"/>
        </w:rPr>
        <w:t>[</w:t>
      </w:r>
      <w:r w:rsidRPr="002E7F70">
        <w:rPr>
          <w:rFonts w:eastAsia="MS Mincho"/>
        </w:rPr>
        <w:t xml:space="preserve">2] may be administrated by different operator's domain, hence an SLA can be used (as defined clause D.7 of </w:t>
      </w:r>
      <w:r w:rsidR="00111F03" w:rsidRPr="002E7F70">
        <w:rPr>
          <w:rFonts w:eastAsia="MS Mincho"/>
        </w:rPr>
        <w:t>TS</w:t>
      </w:r>
      <w:r w:rsidR="00111F03">
        <w:rPr>
          <w:rFonts w:eastAsia="MS Mincho"/>
        </w:rPr>
        <w:t> </w:t>
      </w:r>
      <w:r w:rsidR="00111F03" w:rsidRPr="002E7F70">
        <w:rPr>
          <w:rFonts w:eastAsia="MS Mincho"/>
        </w:rPr>
        <w:t>23.501</w:t>
      </w:r>
      <w:r w:rsidR="00111F03">
        <w:rPr>
          <w:rFonts w:eastAsia="MS Mincho"/>
        </w:rPr>
        <w:t> </w:t>
      </w:r>
      <w:r w:rsidR="00111F03" w:rsidRPr="002E7F70">
        <w:rPr>
          <w:rFonts w:eastAsia="MS Mincho"/>
        </w:rPr>
        <w:t>[</w:t>
      </w:r>
      <w:r w:rsidRPr="002E7F70">
        <w:rPr>
          <w:rFonts w:eastAsia="MS Mincho"/>
        </w:rPr>
        <w:t>2]). If the same operator deploys both overlay and the underlay network, e.g. as in the case for trusted non-3GPP access (NWt), there is no need for SLA but that operator's network configuration determines how to handle the DSCP markings in the underlay network.</w:t>
      </w:r>
    </w:p>
    <w:p w14:paraId="4EAD68EA" w14:textId="77777777" w:rsidR="005E7AEF" w:rsidRPr="002E7F70" w:rsidRDefault="005E7AEF" w:rsidP="005E7AEF">
      <w:pPr>
        <w:pStyle w:val="B1"/>
        <w:rPr>
          <w:rFonts w:eastAsia="MS Mincho"/>
        </w:rPr>
      </w:pPr>
      <w:r w:rsidRPr="002E7F70">
        <w:rPr>
          <w:rFonts w:eastAsia="MS Mincho"/>
        </w:rPr>
        <w:t>-</w:t>
      </w:r>
      <w:r w:rsidRPr="002E7F70">
        <w:rPr>
          <w:rFonts w:eastAsia="MS Mincho"/>
        </w:rPr>
        <w:tab/>
        <w:t>The N3IWF/TNGF in the overlay network translates the QoS request received over N2 into DSCP marking that is applied to the outer header of the IPsec tunnel encapsulation.</w:t>
      </w:r>
    </w:p>
    <w:p w14:paraId="6D9EC9EC" w14:textId="77777777" w:rsidR="005E7AEF" w:rsidRPr="002E7F70" w:rsidRDefault="005E7AEF" w:rsidP="005E7AEF">
      <w:pPr>
        <w:pStyle w:val="B1"/>
        <w:rPr>
          <w:rFonts w:eastAsia="MS Mincho"/>
        </w:rPr>
      </w:pPr>
      <w:r w:rsidRPr="002E7F70">
        <w:rPr>
          <w:rFonts w:eastAsia="MS Mincho"/>
        </w:rPr>
        <w:t>-</w:t>
      </w:r>
      <w:r w:rsidRPr="002E7F70">
        <w:rPr>
          <w:rFonts w:eastAsia="MS Mincho"/>
        </w:rPr>
        <w:tab/>
        <w:t xml:space="preserve">The N3IWF/TNGF may inform the UE about the DSCP marking to apply in the uplink as defined in clauses 4.12 and 4.12a of </w:t>
      </w:r>
      <w:r w:rsidR="00111F03" w:rsidRPr="002E7F70">
        <w:rPr>
          <w:rFonts w:eastAsia="MS Mincho"/>
        </w:rPr>
        <w:t>TS</w:t>
      </w:r>
      <w:r w:rsidR="00111F03">
        <w:rPr>
          <w:rFonts w:eastAsia="MS Mincho"/>
        </w:rPr>
        <w:t> </w:t>
      </w:r>
      <w:r w:rsidR="00111F03" w:rsidRPr="002E7F70">
        <w:rPr>
          <w:rFonts w:eastAsia="MS Mincho"/>
        </w:rPr>
        <w:t>23.502</w:t>
      </w:r>
      <w:r w:rsidR="00111F03">
        <w:rPr>
          <w:rFonts w:eastAsia="MS Mincho"/>
        </w:rPr>
        <w:t> </w:t>
      </w:r>
      <w:r w:rsidR="00111F03" w:rsidRPr="002E7F70">
        <w:rPr>
          <w:rFonts w:eastAsia="MS Mincho"/>
        </w:rPr>
        <w:t>[</w:t>
      </w:r>
      <w:r w:rsidRPr="002E7F70">
        <w:rPr>
          <w:rFonts w:eastAsia="MS Mincho"/>
        </w:rPr>
        <w:t>3].</w:t>
      </w:r>
    </w:p>
    <w:p w14:paraId="7FB558AB" w14:textId="77777777" w:rsidR="005E36DC" w:rsidRPr="002E7F70" w:rsidRDefault="005E36DC" w:rsidP="005E36DC">
      <w:pPr>
        <w:pStyle w:val="Heading4"/>
      </w:pPr>
      <w:bookmarkStart w:id="105" w:name="_Toc97155708"/>
      <w:r w:rsidRPr="002E7F70">
        <w:t>6.2.1.2</w:t>
      </w:r>
      <w:r w:rsidR="00C516BE">
        <w:tab/>
      </w:r>
      <w:r w:rsidRPr="002E7F70">
        <w:t>Support for differentiated charging and QoS</w:t>
      </w:r>
      <w:bookmarkEnd w:id="105"/>
    </w:p>
    <w:p w14:paraId="6B1794B9" w14:textId="77777777" w:rsidR="005E36DC" w:rsidRPr="002E7F70" w:rsidRDefault="005E36DC" w:rsidP="005E36DC">
      <w:pPr>
        <w:rPr>
          <w:lang w:eastAsia="x-none"/>
        </w:rPr>
      </w:pPr>
      <w:r w:rsidRPr="002E7F70">
        <w:rPr>
          <w:lang w:eastAsia="x-none"/>
        </w:rPr>
        <w:t>Support for QoS differentiation can be achieved in a similar way as it is handled when a UE connects to a PLMN via SNPN (</w:t>
      </w:r>
      <w:r w:rsidR="002E7F70" w:rsidRPr="002E7F70">
        <w:rPr>
          <w:lang w:eastAsia="x-none"/>
        </w:rPr>
        <w:t xml:space="preserve">clause 5.30.2.7 and clause D.7 of </w:t>
      </w:r>
      <w:r w:rsidR="00111F03" w:rsidRPr="002E7F70">
        <w:rPr>
          <w:lang w:eastAsia="x-none"/>
        </w:rPr>
        <w:t>TS</w:t>
      </w:r>
      <w:r w:rsidR="00111F03">
        <w:rPr>
          <w:lang w:eastAsia="x-none"/>
        </w:rPr>
        <w:t> </w:t>
      </w:r>
      <w:r w:rsidR="00111F03" w:rsidRPr="002E7F70">
        <w:rPr>
          <w:lang w:eastAsia="x-none"/>
        </w:rPr>
        <w:t>23.501</w:t>
      </w:r>
      <w:r w:rsidR="00111F03">
        <w:rPr>
          <w:lang w:eastAsia="x-none"/>
        </w:rPr>
        <w:t> </w:t>
      </w:r>
      <w:r w:rsidR="00111F03" w:rsidRPr="002E7F70">
        <w:rPr>
          <w:lang w:eastAsia="x-none"/>
        </w:rPr>
        <w:t>[</w:t>
      </w:r>
      <w:r w:rsidR="002F6784" w:rsidRPr="002E7F70">
        <w:rPr>
          <w:lang w:eastAsia="x-none"/>
        </w:rPr>
        <w:t>2]</w:t>
      </w:r>
      <w:r w:rsidRPr="002E7F70">
        <w:rPr>
          <w:lang w:eastAsia="x-none"/>
        </w:rPr>
        <w:t>,). Also differentiated charging, both in the RG</w:t>
      </w:r>
      <w:r w:rsidR="002E7F70" w:rsidRPr="002E7F70">
        <w:rPr>
          <w:lang w:eastAsia="x-none"/>
        </w:rPr>
        <w:t>'</w:t>
      </w:r>
      <w:r w:rsidRPr="002E7F70">
        <w:rPr>
          <w:lang w:eastAsia="x-none"/>
        </w:rPr>
        <w:t>s PLMN and in the UE</w:t>
      </w:r>
      <w:r w:rsidR="00C516BE">
        <w:rPr>
          <w:lang w:eastAsia="x-none"/>
        </w:rPr>
        <w:t>'</w:t>
      </w:r>
      <w:r w:rsidRPr="002E7F70">
        <w:rPr>
          <w:lang w:eastAsia="x-none"/>
        </w:rPr>
        <w:t>s PLMN, can be achieved based on existing mechanisms. This is further described below.</w:t>
      </w:r>
    </w:p>
    <w:p w14:paraId="02B1801C" w14:textId="77777777" w:rsidR="005E36DC" w:rsidRPr="002E7F70" w:rsidRDefault="005E36DC" w:rsidP="005E36DC">
      <w:pPr>
        <w:rPr>
          <w:lang w:eastAsia="x-none"/>
        </w:rPr>
      </w:pPr>
      <w:r w:rsidRPr="002E7F70">
        <w:rPr>
          <w:lang w:eastAsia="x-none"/>
        </w:rPr>
        <w:t>QoS differentiation in the RG</w:t>
      </w:r>
      <w:r w:rsidR="00C516BE">
        <w:rPr>
          <w:lang w:eastAsia="x-none"/>
        </w:rPr>
        <w:t>'</w:t>
      </w:r>
      <w:r w:rsidRPr="002E7F70">
        <w:rPr>
          <w:lang w:eastAsia="x-none"/>
        </w:rPr>
        <w:t>s PDU Session can be provided on per-IPsec Child Security Association basis. The UE</w:t>
      </w:r>
      <w:r w:rsidR="00C516BE">
        <w:rPr>
          <w:lang w:eastAsia="x-none"/>
        </w:rPr>
        <w:t>'</w:t>
      </w:r>
      <w:r w:rsidRPr="002E7F70">
        <w:rPr>
          <w:lang w:eastAsia="x-none"/>
        </w:rPr>
        <w:t>s N3IWF/TNGF determines the IPsec child SAs as defined in clause</w:t>
      </w:r>
      <w:r w:rsidR="002E7F70" w:rsidRPr="002E7F70">
        <w:rPr>
          <w:lang w:eastAsia="x-none"/>
        </w:rPr>
        <w:t>s</w:t>
      </w:r>
      <w:r w:rsidRPr="002E7F70">
        <w:rPr>
          <w:lang w:eastAsia="x-none"/>
        </w:rPr>
        <w:t xml:space="preserve"> 4.12 and 4.12a of </w:t>
      </w:r>
      <w:r w:rsidR="00111F03" w:rsidRPr="002E7F70">
        <w:rPr>
          <w:lang w:eastAsia="x-none"/>
        </w:rPr>
        <w:t>TS</w:t>
      </w:r>
      <w:r w:rsidR="00111F03">
        <w:rPr>
          <w:lang w:eastAsia="x-none"/>
        </w:rPr>
        <w:t> </w:t>
      </w:r>
      <w:r w:rsidR="00111F03" w:rsidRPr="002E7F70">
        <w:rPr>
          <w:lang w:eastAsia="x-none"/>
        </w:rPr>
        <w:t>23.502</w:t>
      </w:r>
      <w:r w:rsidR="00111F03">
        <w:rPr>
          <w:lang w:eastAsia="x-none"/>
        </w:rPr>
        <w:t> </w:t>
      </w:r>
      <w:r w:rsidR="00111F03" w:rsidRPr="002E7F70">
        <w:rPr>
          <w:lang w:eastAsia="x-none"/>
        </w:rPr>
        <w:t>[</w:t>
      </w:r>
      <w:r w:rsidR="002F6784" w:rsidRPr="002E7F70">
        <w:rPr>
          <w:lang w:eastAsia="x-none"/>
        </w:rPr>
        <w:t>3</w:t>
      </w:r>
      <w:r w:rsidRPr="002E7F70">
        <w:rPr>
          <w:lang w:eastAsia="x-none"/>
        </w:rPr>
        <w:t>]. The N3IWF/TNGF is preconfigured by the UE</w:t>
      </w:r>
      <w:r w:rsidR="00C516BE">
        <w:rPr>
          <w:lang w:eastAsia="x-none"/>
        </w:rPr>
        <w:t>'</w:t>
      </w:r>
      <w:r w:rsidRPr="002E7F70">
        <w:rPr>
          <w:lang w:eastAsia="x-none"/>
        </w:rPr>
        <w:t>s PLMN to allocate different IPsec child SAs for QoS Flows with different QoS profiles.</w:t>
      </w:r>
    </w:p>
    <w:p w14:paraId="6E8C723C" w14:textId="77777777" w:rsidR="005E36DC" w:rsidRPr="002E7F70" w:rsidRDefault="005E36DC" w:rsidP="005E36DC">
      <w:pPr>
        <w:rPr>
          <w:lang w:eastAsia="x-none"/>
        </w:rPr>
      </w:pPr>
      <w:r w:rsidRPr="002E7F70">
        <w:rPr>
          <w:lang w:eastAsia="x-none"/>
        </w:rPr>
        <w:t>To support QoS differentiation in the W-5GAN, the mapping rules between the RG</w:t>
      </w:r>
      <w:r w:rsidR="00C516BE">
        <w:rPr>
          <w:lang w:eastAsia="x-none"/>
        </w:rPr>
        <w:t>'</w:t>
      </w:r>
      <w:r w:rsidRPr="002E7F70">
        <w:rPr>
          <w:lang w:eastAsia="x-none"/>
        </w:rPr>
        <w:t>s 5GC and the UE</w:t>
      </w:r>
      <w:r w:rsidR="00C516BE">
        <w:rPr>
          <w:lang w:eastAsia="x-none"/>
        </w:rPr>
        <w:t>'</w:t>
      </w:r>
      <w:r w:rsidRPr="002E7F70">
        <w:rPr>
          <w:lang w:eastAsia="x-none"/>
        </w:rPr>
        <w:t>s 5GC (where N3IWF is located) are assumed to be governed by an SLA (or network configuration in case of single operator) including:</w:t>
      </w:r>
    </w:p>
    <w:p w14:paraId="1D074D41" w14:textId="77777777" w:rsidR="002E7F70" w:rsidRPr="002E7F70" w:rsidRDefault="002E7F70" w:rsidP="002E7F70">
      <w:pPr>
        <w:pStyle w:val="B1"/>
      </w:pPr>
      <w:r w:rsidRPr="002E7F70">
        <w:t>1)</w:t>
      </w:r>
      <w:r w:rsidRPr="002E7F70">
        <w:tab/>
        <w:t>mapping between the DSCP markings for the IPsec child SAs on NWu and the corresponding QoS, and</w:t>
      </w:r>
    </w:p>
    <w:p w14:paraId="3C2B7EEB" w14:textId="77777777" w:rsidR="002E7F70" w:rsidRPr="002E7F70" w:rsidRDefault="002E7F70" w:rsidP="002E7F70">
      <w:pPr>
        <w:pStyle w:val="B1"/>
      </w:pPr>
      <w:r w:rsidRPr="002E7F70">
        <w:t>2)</w:t>
      </w:r>
      <w:r w:rsidRPr="002E7F70">
        <w:tab/>
        <w:t>N3IWF IP address(es) in the UE's 5GC.</w:t>
      </w:r>
    </w:p>
    <w:p w14:paraId="6BB0E213" w14:textId="77777777" w:rsidR="002E7F70" w:rsidRPr="002E7F70" w:rsidRDefault="002E7F70" w:rsidP="002E7F70">
      <w:r w:rsidRPr="002E7F70">
        <w:t>The non-alteration of the DSCP field on NWu is also assumed to be governed by an SLA and by transport-level arrangements that are outside of 3GPP scope. The packet detection filters in the RG's UPF can be based on the N3IWF IP address and the DSCP markings on NWu.</w:t>
      </w:r>
    </w:p>
    <w:p w14:paraId="7BDDD189" w14:textId="77777777" w:rsidR="002E7F70" w:rsidRPr="002E7F70" w:rsidRDefault="002E7F70" w:rsidP="002E7F70">
      <w:r w:rsidRPr="002E7F70">
        <w:t>It is assumed that the same set of DSCP values and corresponding QoS are applicable independent of whether UE-requested or network-initiated QoS is used.</w:t>
      </w:r>
    </w:p>
    <w:p w14:paraId="07BC5E7F" w14:textId="77777777" w:rsidR="002E7F70" w:rsidRPr="002E7F70" w:rsidRDefault="002E7F70" w:rsidP="002E7F70">
      <w:r w:rsidRPr="002E7F70">
        <w:t>To enable differentiated charging similar mechanisms are applied. It is assumed that the awareness of N3IWG/TNGF IP addresses as well as RG PDU Session IP addresses are governed by SLA between UE's 5GC and RG's 5GC (or network configuration in case of single operator).</w:t>
      </w:r>
    </w:p>
    <w:p w14:paraId="6081ED00" w14:textId="77777777" w:rsidR="002E7F70" w:rsidRPr="002E7F70" w:rsidRDefault="002E7F70" w:rsidP="002E7F70">
      <w:r w:rsidRPr="002E7F70">
        <w:t>In the RG's PLMN, the IP addresses belonging to N3IWF/TNGF in UE's PLMN can be provided in packet filters to the RG's UPF together with a separate Rating Group. In addition, to enable service-based differentiation, packet detection filters in the RG's UPF can also include the DSCP markings on NWu. This is similar to how QoS differentiation is done and would enable differentiated charging in the RG's PDU Session on a per-IPSec Child Security Association basis.</w:t>
      </w:r>
    </w:p>
    <w:p w14:paraId="736E020C" w14:textId="77777777" w:rsidR="002E7F70" w:rsidRPr="002E7F70" w:rsidRDefault="002E7F70" w:rsidP="002E7F70">
      <w:r w:rsidRPr="002E7F70">
        <w:t>In the UE's PLMN, the N6 IP addresses available on the DNN to which the RG establishes its PDU Session are assumed to be known based on SLA (or network configuration in case of single operator). When the UE connects to N3IWF/TNGF, one of these IP addresses will be used as the UE's local IP address (i.e. N6 address of the RG's PDU Session). This local UE IP address will be known to the UE's SMF since it is part of the ULI provided from N3IWF/TNGF to AMF and forwarded to SMF. The ULI is also provided to the UE's PCF. It is thus possible for SMF/PCF to apply differentiated charging (e.g. different Rating Groups) when the UE is accessing N3IWF/TNGF via W-5GAN.</w:t>
      </w:r>
    </w:p>
    <w:p w14:paraId="5E517986" w14:textId="77777777" w:rsidR="002E7F70" w:rsidRPr="002E7F70" w:rsidRDefault="002E7F70" w:rsidP="002E7F70">
      <w:r w:rsidRPr="002E7F70">
        <w:t xml:space="preserve">QoS differentiation in the underlying 5G-RG's PDU Session can be provided on per-IPsec Child Security Association basis by using the network requested PDU Session Modification procedure described in clause 4.3.3.2 of </w:t>
      </w:r>
      <w:r w:rsidR="00111F03" w:rsidRPr="002E7F70">
        <w:t>TS</w:t>
      </w:r>
      <w:r w:rsidR="00111F03">
        <w:t> </w:t>
      </w:r>
      <w:r w:rsidR="00111F03" w:rsidRPr="002E7F70">
        <w:t>23.502</w:t>
      </w:r>
      <w:r w:rsidR="00111F03">
        <w:t> </w:t>
      </w:r>
      <w:r w:rsidR="00111F03" w:rsidRPr="002E7F70">
        <w:t>[</w:t>
      </w:r>
      <w:r w:rsidRPr="002E7F70">
        <w:t>3].</w:t>
      </w:r>
    </w:p>
    <w:p w14:paraId="76AFEA8F" w14:textId="77777777" w:rsidR="002E7F70" w:rsidRPr="002E7F70" w:rsidRDefault="002E7F70" w:rsidP="002E7F70">
      <w:r w:rsidRPr="002E7F70">
        <w:t>To support QoS differentiation in the underlying 5G-RG's PDU Session, the PCF can generate separate PCC rules based on the DSCP values and the corresponding QoS. Based on this, the SMF initiates PDU Session modification procedure for an IPSec SA based on mapping between the DSCP markings for the IPsec child SAs and the corresponding QoS in the PLMN. The packet detection filters in the underlying 5G-RG's PDU Session can be based on the N3IWF/TNGF IP address and the DSCP markings.</w:t>
      </w:r>
    </w:p>
    <w:p w14:paraId="55C66AD5" w14:textId="77777777" w:rsidR="005E36DC" w:rsidRPr="002E7F70" w:rsidRDefault="002E7F70" w:rsidP="002E7F70">
      <w:pPr>
        <w:pStyle w:val="EditorsNote"/>
      </w:pPr>
      <w:r w:rsidRPr="002E7F70">
        <w:t>Editor's note:</w:t>
      </w:r>
      <w:r w:rsidRPr="002E7F70">
        <w:tab/>
        <w:t>Whether and how 5G-RG can initiate PDU Session modification procedure for an IPSec SA is FFS.</w:t>
      </w:r>
    </w:p>
    <w:p w14:paraId="37FD4306" w14:textId="77777777" w:rsidR="005E36DC" w:rsidRPr="002E7F70" w:rsidRDefault="005E36DC" w:rsidP="005E36DC">
      <w:pPr>
        <w:pStyle w:val="Heading3"/>
      </w:pPr>
      <w:bookmarkStart w:id="106" w:name="_Toc97155709"/>
      <w:r w:rsidRPr="002E7F70">
        <w:t>6.2.2</w:t>
      </w:r>
      <w:r w:rsidRPr="002E7F70">
        <w:tab/>
        <w:t>Procedures</w:t>
      </w:r>
      <w:bookmarkEnd w:id="106"/>
    </w:p>
    <w:p w14:paraId="0A010843" w14:textId="77777777" w:rsidR="002E7F70" w:rsidRPr="002E7F70" w:rsidRDefault="002E7F70" w:rsidP="002E7F70">
      <w:r w:rsidRPr="002E7F70">
        <w:t xml:space="preserve">The procedures for 5G-RG connecting via W-5GAN and/or NG_RAN are captured in </w:t>
      </w:r>
      <w:r w:rsidR="00111F03" w:rsidRPr="002E7F70">
        <w:t>TS</w:t>
      </w:r>
      <w:r w:rsidR="00111F03">
        <w:t> </w:t>
      </w:r>
      <w:r w:rsidR="00111F03" w:rsidRPr="002E7F70">
        <w:t>23.316</w:t>
      </w:r>
      <w:r w:rsidR="00111F03">
        <w:t> </w:t>
      </w:r>
      <w:r w:rsidR="00111F03" w:rsidRPr="002E7F70">
        <w:t>[</w:t>
      </w:r>
      <w:r w:rsidRPr="002E7F70">
        <w:t>5].</w:t>
      </w:r>
    </w:p>
    <w:p w14:paraId="64A6A5F7" w14:textId="77777777" w:rsidR="002E7F70" w:rsidRPr="002E7F70" w:rsidRDefault="002E7F70" w:rsidP="002E7F70">
      <w:r w:rsidRPr="002E7F70">
        <w:t xml:space="preserve">The procedures for FN-RG connecting via W-5GAN are captured in </w:t>
      </w:r>
      <w:r w:rsidR="00111F03" w:rsidRPr="002E7F70">
        <w:t>TS</w:t>
      </w:r>
      <w:r w:rsidR="00111F03">
        <w:t> </w:t>
      </w:r>
      <w:r w:rsidR="00111F03" w:rsidRPr="002E7F70">
        <w:t>23.316</w:t>
      </w:r>
      <w:r w:rsidR="00111F03">
        <w:t> </w:t>
      </w:r>
      <w:bookmarkStart w:id="107" w:name="MCCTEMPBM_00000018"/>
      <w:r w:rsidR="00111F03">
        <w:t>[5]</w:t>
      </w:r>
      <w:r w:rsidRPr="002E7F70">
        <w:t>.</w:t>
      </w:r>
    </w:p>
    <w:bookmarkEnd w:id="107"/>
    <w:p w14:paraId="6839D456" w14:textId="77777777" w:rsidR="002E7F70" w:rsidRPr="002E7F70" w:rsidRDefault="002E7F70" w:rsidP="002E7F70">
      <w:r w:rsidRPr="002E7F70">
        <w:t xml:space="preserve">The procedures for a UE connecting via N3IWG and TNGF are captured in </w:t>
      </w:r>
      <w:r w:rsidR="00111F03" w:rsidRPr="002E7F70">
        <w:t>TS</w:t>
      </w:r>
      <w:r w:rsidR="00111F03">
        <w:t> </w:t>
      </w:r>
      <w:r w:rsidR="00111F03" w:rsidRPr="002E7F70">
        <w:t>23.502</w:t>
      </w:r>
      <w:r w:rsidR="00111F03">
        <w:t> </w:t>
      </w:r>
      <w:r w:rsidR="00111F03" w:rsidRPr="002E7F70">
        <w:t>[</w:t>
      </w:r>
      <w:r w:rsidRPr="002E7F70">
        <w:t>3].</w:t>
      </w:r>
    </w:p>
    <w:p w14:paraId="0D93DEC2" w14:textId="77777777" w:rsidR="005E36DC" w:rsidRPr="002E7F70" w:rsidRDefault="005E36DC" w:rsidP="005E36DC">
      <w:pPr>
        <w:pStyle w:val="Heading3"/>
        <w:rPr>
          <w:lang w:eastAsia="zh-CN"/>
        </w:rPr>
      </w:pPr>
      <w:bookmarkStart w:id="108" w:name="_Toc97155710"/>
      <w:r w:rsidRPr="002E7F70">
        <w:rPr>
          <w:lang w:eastAsia="zh-CN"/>
        </w:rPr>
        <w:t>6.2.3</w:t>
      </w:r>
      <w:r w:rsidRPr="002E7F70">
        <w:rPr>
          <w:lang w:eastAsia="zh-CN"/>
        </w:rPr>
        <w:tab/>
      </w:r>
      <w:r w:rsidRPr="002E7F70">
        <w:t xml:space="preserve">Impacts on </w:t>
      </w:r>
      <w:r w:rsidRPr="002E7F70">
        <w:rPr>
          <w:lang w:eastAsia="zh-CN"/>
        </w:rPr>
        <w:t>E</w:t>
      </w:r>
      <w:r w:rsidRPr="002E7F70">
        <w:t xml:space="preserve">xisting </w:t>
      </w:r>
      <w:r w:rsidRPr="002E7F70">
        <w:rPr>
          <w:lang w:eastAsia="zh-CN"/>
        </w:rPr>
        <w:t>N</w:t>
      </w:r>
      <w:r w:rsidRPr="002E7F70">
        <w:t xml:space="preserve">odes and </w:t>
      </w:r>
      <w:r w:rsidRPr="002E7F70">
        <w:rPr>
          <w:lang w:eastAsia="zh-CN"/>
        </w:rPr>
        <w:t>F</w:t>
      </w:r>
      <w:r w:rsidRPr="002E7F70">
        <w:t>unctionality</w:t>
      </w:r>
      <w:bookmarkEnd w:id="108"/>
    </w:p>
    <w:p w14:paraId="7CD56116" w14:textId="77777777" w:rsidR="005E36DC" w:rsidRPr="002E7F70" w:rsidRDefault="002E7F70" w:rsidP="002E7F70">
      <w:r w:rsidRPr="002E7F70">
        <w:t>No impacts compared to 3GPP Rel-17. It is assumed that an SLA exist between the RG's PLMN and the UE's PLMN (or appropriate network configuration, in case of same operator).</w:t>
      </w:r>
    </w:p>
    <w:p w14:paraId="20FA7411" w14:textId="77777777" w:rsidR="005E36DC" w:rsidRPr="002E7F70" w:rsidRDefault="005E36DC" w:rsidP="005E36DC">
      <w:pPr>
        <w:pStyle w:val="EditorsNote"/>
      </w:pPr>
      <w:r w:rsidRPr="002E7F70">
        <w:t>Editor's note:</w:t>
      </w:r>
      <w:r w:rsidR="002E7F70" w:rsidRPr="002E7F70">
        <w:tab/>
      </w:r>
      <w:r w:rsidRPr="002E7F70">
        <w:t>It is FFS if (5G/RG+TNAP) and TNGF can be administrated by different operator.</w:t>
      </w:r>
    </w:p>
    <w:p w14:paraId="43437961" w14:textId="77777777" w:rsidR="005E36DC" w:rsidRPr="002E7F70" w:rsidRDefault="002E7F70" w:rsidP="002E7F70">
      <w:r w:rsidRPr="002E7F70">
        <w:t>It is assumed that the SMF initiates PDU Session modification procedure for each IPSec SA based on PCC rules with the DSCP values and the corresponding QoS in the PLMN (supported by existing standards).</w:t>
      </w:r>
    </w:p>
    <w:p w14:paraId="0E9469D7" w14:textId="77777777" w:rsidR="00F14462" w:rsidRPr="002E7F70" w:rsidRDefault="00F14462" w:rsidP="00F14462">
      <w:pPr>
        <w:pStyle w:val="Heading2"/>
      </w:pPr>
      <w:bookmarkStart w:id="109" w:name="_Toc97155711"/>
      <w:bookmarkStart w:id="110" w:name="_Toc510607499"/>
      <w:bookmarkStart w:id="111" w:name="_Toc518306733"/>
      <w:r w:rsidRPr="002E7F70">
        <w:rPr>
          <w:lang w:eastAsia="zh-CN"/>
        </w:rPr>
        <w:t>6.3</w:t>
      </w:r>
      <w:r w:rsidRPr="002E7F70">
        <w:rPr>
          <w:lang w:eastAsia="ko-KR"/>
        </w:rPr>
        <w:tab/>
      </w:r>
      <w:r w:rsidRPr="002E7F70">
        <w:t>Solution</w:t>
      </w:r>
      <w:r w:rsidRPr="002E7F70">
        <w:rPr>
          <w:lang w:eastAsia="zh-CN"/>
        </w:rPr>
        <w:t xml:space="preserve"> 3</w:t>
      </w:r>
      <w:r w:rsidRPr="002E7F70">
        <w:t>: Differentiated QoS for N5CW devices behind 5G-RG</w:t>
      </w:r>
      <w:bookmarkEnd w:id="109"/>
    </w:p>
    <w:p w14:paraId="6EAD0A49" w14:textId="77777777" w:rsidR="00F14462" w:rsidRPr="002E7F70" w:rsidRDefault="00F14462" w:rsidP="00F14462">
      <w:pPr>
        <w:pStyle w:val="Heading3"/>
      </w:pPr>
      <w:bookmarkStart w:id="112" w:name="_Toc97155712"/>
      <w:r w:rsidRPr="002E7F70">
        <w:t>6.3.1</w:t>
      </w:r>
      <w:r w:rsidRPr="002E7F70">
        <w:tab/>
        <w:t>Description</w:t>
      </w:r>
      <w:bookmarkEnd w:id="112"/>
    </w:p>
    <w:p w14:paraId="7F7080A9" w14:textId="77777777" w:rsidR="00F14462" w:rsidRPr="002E7F70" w:rsidRDefault="00F14462" w:rsidP="00F14462">
      <w:pPr>
        <w:rPr>
          <w:lang w:eastAsia="x-none"/>
        </w:rPr>
      </w:pPr>
      <w:r w:rsidRPr="002E7F70">
        <w:rPr>
          <w:lang w:eastAsia="x-none"/>
        </w:rPr>
        <w:t>The solution describes how differentiated QoS can be provided to the following type of devices residing behind a 5G-RG:</w:t>
      </w:r>
    </w:p>
    <w:p w14:paraId="1A04D433" w14:textId="77777777" w:rsidR="00F14462" w:rsidRPr="002E7F70" w:rsidRDefault="00F14462" w:rsidP="00F14462">
      <w:pPr>
        <w:pStyle w:val="B1"/>
      </w:pPr>
      <w:r w:rsidRPr="002E7F70">
        <w:t>-</w:t>
      </w:r>
      <w:r w:rsidRPr="002E7F70">
        <w:tab/>
        <w:t>Non-5G Capable WLAN (N5CW) device, which is not capable of handling the 5G NAS protocol over WLAN, but is equipped with a USIM.</w:t>
      </w:r>
    </w:p>
    <w:p w14:paraId="464D654B" w14:textId="77777777" w:rsidR="00F14462" w:rsidRPr="002E7F70" w:rsidRDefault="00F14462" w:rsidP="00F14462">
      <w:pPr>
        <w:rPr>
          <w:lang w:eastAsia="x-none"/>
        </w:rPr>
      </w:pPr>
      <w:r w:rsidRPr="002E7F70">
        <w:rPr>
          <w:lang w:eastAsia="x-none"/>
        </w:rPr>
        <w:t>The architecture for providing differentiated services to a N5CW device behind 5G-RG is illustrated in Figure 6.3.1-1.</w:t>
      </w:r>
    </w:p>
    <w:p w14:paraId="2233D400" w14:textId="77777777" w:rsidR="00F14462" w:rsidRPr="002E7F70" w:rsidRDefault="00F14462" w:rsidP="002E7F70">
      <w:pPr>
        <w:pStyle w:val="TH"/>
      </w:pPr>
      <w:r w:rsidRPr="002E7F70">
        <w:object w:dxaOrig="16107" w:dyaOrig="5672" w14:anchorId="780CF09F">
          <v:shape id="_x0000_i1031" type="#_x0000_t75" style="width:465.5pt;height:165.9pt" o:ole="">
            <v:imagedata r:id="rId24" o:title=""/>
          </v:shape>
          <o:OLEObject Type="Embed" ProgID="Visio.Drawing.15" ShapeID="_x0000_i1031" DrawAspect="Content" ObjectID="_1711380227" r:id="rId25"/>
        </w:object>
      </w:r>
    </w:p>
    <w:p w14:paraId="3958D11A" w14:textId="77777777" w:rsidR="00F14462" w:rsidRPr="002E7F70" w:rsidRDefault="00F14462" w:rsidP="00F14462">
      <w:pPr>
        <w:pStyle w:val="TF"/>
        <w:rPr>
          <w:bCs/>
          <w:lang w:eastAsia="zh-CN"/>
        </w:rPr>
      </w:pPr>
      <w:r w:rsidRPr="002E7F70">
        <w:rPr>
          <w:lang w:eastAsia="zh-CN"/>
        </w:rPr>
        <w:t xml:space="preserve">Figure 6.3.1-1: </w:t>
      </w:r>
      <w:r w:rsidRPr="002E7F70">
        <w:rPr>
          <w:bCs/>
          <w:lang w:eastAsia="zh-CN"/>
        </w:rPr>
        <w:t>N5CW device behind 5G-RG using trusted WLAN access for N5CW device</w:t>
      </w:r>
    </w:p>
    <w:p w14:paraId="1F5AA8C4" w14:textId="77777777" w:rsidR="00F14462" w:rsidRPr="002E7F70" w:rsidRDefault="00F14462" w:rsidP="00F14462">
      <w:pPr>
        <w:rPr>
          <w:lang w:eastAsia="x-none"/>
        </w:rPr>
      </w:pPr>
      <w:r w:rsidRPr="002E7F70">
        <w:rPr>
          <w:lang w:eastAsia="x-none"/>
        </w:rPr>
        <w:t>The salient features of this solutions are the following:</w:t>
      </w:r>
    </w:p>
    <w:p w14:paraId="74092444" w14:textId="77777777" w:rsidR="002E7F70" w:rsidRPr="002E7F70" w:rsidRDefault="002E7F70" w:rsidP="002E7F70">
      <w:pPr>
        <w:pStyle w:val="B1"/>
      </w:pPr>
      <w:r w:rsidRPr="002E7F70">
        <w:t>-</w:t>
      </w:r>
      <w:r w:rsidRPr="002E7F70">
        <w:tab/>
        <w:t>N5CW device connects to the overlay 5G network using the trusted WLAN access for N5CW device approach.</w:t>
      </w:r>
    </w:p>
    <w:p w14:paraId="1DC14655" w14:textId="77777777" w:rsidR="002E7F70" w:rsidRPr="002E7F70" w:rsidRDefault="002E7F70" w:rsidP="002E7F70">
      <w:pPr>
        <w:pStyle w:val="B1"/>
      </w:pPr>
      <w:r w:rsidRPr="002E7F70">
        <w:t>-</w:t>
      </w:r>
      <w:r w:rsidRPr="002E7F70">
        <w:tab/>
        <w:t>In addition to being connected to the underlay 5G network, the 5G-RG also acts as TWAP with respect to the TWIF in the overlay network i.e. it has an established Yw reference point.</w:t>
      </w:r>
    </w:p>
    <w:p w14:paraId="1AB3E7A6" w14:textId="77777777" w:rsidR="002E7F70" w:rsidRPr="002E7F70" w:rsidRDefault="002E7F70" w:rsidP="002E7F70">
      <w:pPr>
        <w:pStyle w:val="B1"/>
      </w:pPr>
      <w:r w:rsidRPr="002E7F70">
        <w:t>-</w:t>
      </w:r>
      <w:r w:rsidRPr="002E7F70">
        <w:tab/>
        <w:t>The traffic between TWAP and TWIF is carried in IPsec tunnels, each IPsec tunnel corresponding to a pre-defined QoS level. Each IPsec tunnel can carry traffic from more than one N5CW device. Each N5GW device is associated with only one QoS level.</w:t>
      </w:r>
    </w:p>
    <w:p w14:paraId="02CA8AB3" w14:textId="77777777" w:rsidR="002E7F70" w:rsidRPr="002E7F70" w:rsidRDefault="002E7F70" w:rsidP="002E7F70">
      <w:pPr>
        <w:pStyle w:val="B1"/>
      </w:pPr>
      <w:r w:rsidRPr="002E7F70">
        <w:t>-</w:t>
      </w:r>
      <w:r w:rsidRPr="002E7F70">
        <w:tab/>
        <w:t>Provided Yw has such a signalling capability, each IPsec tunnel establishment can be initiated by the TWIF on the fly when the QoS associated with a N5CW device does not correspond to the QoS of any of the established IPsec tunnels. Otherwise, all the IPsec tunnels corresponding to all supported QoS levels need to be pre-established ahead of time (i.e. before any N5CW device associates with the 5G-RG).</w:t>
      </w:r>
    </w:p>
    <w:p w14:paraId="2F379BC4" w14:textId="77777777" w:rsidR="002E7F70" w:rsidRPr="002E7F70" w:rsidRDefault="002E7F70" w:rsidP="002E7F70">
      <w:pPr>
        <w:pStyle w:val="B1"/>
      </w:pPr>
      <w:r w:rsidRPr="002E7F70">
        <w:t>-</w:t>
      </w:r>
      <w:r w:rsidRPr="002E7F70">
        <w:tab/>
        <w:t>The TWIF in the overlay network translates the QoS request received over N2 into DSCP marking that is applied to the outer header of the IPsec tunnel encapsulation. The IPsec tunnel is selected based on the QoS level only (i.e. the IPsec tunnels are not specific to a N5CW device).</w:t>
      </w:r>
    </w:p>
    <w:p w14:paraId="035F8487" w14:textId="77777777" w:rsidR="002E7F70" w:rsidRPr="002E7F70" w:rsidRDefault="002E7F70" w:rsidP="002E7F70">
      <w:pPr>
        <w:pStyle w:val="B1"/>
      </w:pPr>
      <w:r w:rsidRPr="002E7F70">
        <w:t>-</w:t>
      </w:r>
      <w:r w:rsidRPr="002E7F70">
        <w:tab/>
        <w:t>The TWAP extracts the inner IP packet and forwards the decapsulated IP packet to the N5CW device using the DSCP marking in the outer IPsec header for local QoS handling on the Yt' interface. The TWAP also keeps track of the QoS associated with this N5CW device and applies the same QoS in the uplink i.e. the TWAP receives the uplink packets from specific N5CW device over Yt' and forwards them via the IPsec tunnel associated with the same QoS level.</w:t>
      </w:r>
    </w:p>
    <w:p w14:paraId="026BDCC1" w14:textId="77777777" w:rsidR="002E7F70" w:rsidRPr="002E7F70" w:rsidRDefault="002E7F70" w:rsidP="002E7F70">
      <w:pPr>
        <w:pStyle w:val="B1"/>
      </w:pPr>
      <w:r w:rsidRPr="002E7F70">
        <w:t>-</w:t>
      </w:r>
      <w:r w:rsidRPr="002E7F70">
        <w:tab/>
        <w:t xml:space="preserve">There is an SLA between the overlay and the underlay network as described in clause D.7 of </w:t>
      </w:r>
      <w:r w:rsidR="00111F03" w:rsidRPr="002E7F70">
        <w:t>TS</w:t>
      </w:r>
      <w:r w:rsidR="00111F03">
        <w:t> </w:t>
      </w:r>
      <w:r w:rsidR="00111F03" w:rsidRPr="002E7F70">
        <w:t>23.501</w:t>
      </w:r>
      <w:r w:rsidR="00111F03">
        <w:t> </w:t>
      </w:r>
      <w:r w:rsidR="00111F03" w:rsidRPr="002E7F70">
        <w:t>[</w:t>
      </w:r>
      <w:r w:rsidRPr="002E7F70">
        <w:t>2] defining how the DSCP marking in the outer IP header of the IPsec Child SA (of the IPsec tunnel(s) established between TWAP and TWIF) is to be handled by the underlay network for differentiated QoS.</w:t>
      </w:r>
    </w:p>
    <w:p w14:paraId="7F0083F1" w14:textId="77777777" w:rsidR="00F14462" w:rsidRPr="002E7F70" w:rsidRDefault="00F14462" w:rsidP="00F14462">
      <w:pPr>
        <w:pStyle w:val="Heading3"/>
      </w:pPr>
      <w:bookmarkStart w:id="113" w:name="_Toc97155713"/>
      <w:r w:rsidRPr="002E7F70">
        <w:t>6.3.2</w:t>
      </w:r>
      <w:r w:rsidRPr="002E7F70">
        <w:tab/>
        <w:t>Procedures</w:t>
      </w:r>
      <w:bookmarkEnd w:id="113"/>
    </w:p>
    <w:p w14:paraId="51D2BEB8" w14:textId="77777777" w:rsidR="002E7F70" w:rsidRPr="002E7F70" w:rsidRDefault="002E7F70" w:rsidP="002E7F70">
      <w:pPr>
        <w:pStyle w:val="EditorsNote"/>
      </w:pPr>
      <w:r w:rsidRPr="002E7F70">
        <w:t>Editor's note:</w:t>
      </w:r>
      <w:r w:rsidRPr="002E7F70">
        <w:tab/>
        <w:t>This clause describes high-level procedures and information flows for the solution. To be completed.</w:t>
      </w:r>
    </w:p>
    <w:p w14:paraId="1CEB87AA" w14:textId="77777777" w:rsidR="002E7F70" w:rsidRPr="002E7F70" w:rsidRDefault="002E7F70" w:rsidP="002E7F70">
      <w:pPr>
        <w:pStyle w:val="EditorsNote"/>
      </w:pPr>
      <w:r w:rsidRPr="002E7F70">
        <w:t>Editor's note:</w:t>
      </w:r>
      <w:r w:rsidRPr="002E7F70">
        <w:tab/>
        <w:t>define ways how the 5G RG can discover a TWIF in another network.</w:t>
      </w:r>
    </w:p>
    <w:p w14:paraId="12C0510A" w14:textId="77777777" w:rsidR="002E7F70" w:rsidRPr="002E7F70" w:rsidRDefault="002E7F70" w:rsidP="002E7F70">
      <w:pPr>
        <w:pStyle w:val="EditorsNote"/>
      </w:pPr>
      <w:r w:rsidRPr="002E7F70">
        <w:t>Editor's note:</w:t>
      </w:r>
      <w:r w:rsidRPr="002E7F70">
        <w:tab/>
        <w:t>The establishment of IPsec tunnels for handling QoS between TWAP and TWIF requires further clarifications (e.g., based on operator configurations, etc.).</w:t>
      </w:r>
    </w:p>
    <w:p w14:paraId="76F19CA9" w14:textId="77777777" w:rsidR="00F14462" w:rsidRPr="002E7F70" w:rsidRDefault="00F14462" w:rsidP="00F14462">
      <w:pPr>
        <w:pStyle w:val="Heading3"/>
        <w:rPr>
          <w:lang w:eastAsia="zh-CN"/>
        </w:rPr>
      </w:pPr>
      <w:bookmarkStart w:id="114" w:name="_Toc97155714"/>
      <w:r w:rsidRPr="002E7F70">
        <w:rPr>
          <w:lang w:eastAsia="zh-CN"/>
        </w:rPr>
        <w:t>6.3.3</w:t>
      </w:r>
      <w:r w:rsidRPr="002E7F70">
        <w:rPr>
          <w:lang w:eastAsia="zh-CN"/>
        </w:rPr>
        <w:tab/>
      </w:r>
      <w:r w:rsidRPr="002E7F70">
        <w:t xml:space="preserve">Impacts on </w:t>
      </w:r>
      <w:r w:rsidRPr="002E7F70">
        <w:rPr>
          <w:lang w:eastAsia="zh-CN"/>
        </w:rPr>
        <w:t>E</w:t>
      </w:r>
      <w:r w:rsidRPr="002E7F70">
        <w:t xml:space="preserve">xisting </w:t>
      </w:r>
      <w:r w:rsidRPr="002E7F70">
        <w:rPr>
          <w:lang w:eastAsia="zh-CN"/>
        </w:rPr>
        <w:t>N</w:t>
      </w:r>
      <w:r w:rsidRPr="002E7F70">
        <w:t xml:space="preserve">odes and </w:t>
      </w:r>
      <w:r w:rsidRPr="002E7F70">
        <w:rPr>
          <w:lang w:eastAsia="zh-CN"/>
        </w:rPr>
        <w:t>F</w:t>
      </w:r>
      <w:r w:rsidRPr="002E7F70">
        <w:t>unctionality</w:t>
      </w:r>
      <w:bookmarkEnd w:id="114"/>
    </w:p>
    <w:p w14:paraId="2E13E9CB" w14:textId="77777777" w:rsidR="002E7F70" w:rsidRPr="002E7F70" w:rsidRDefault="002E7F70" w:rsidP="002E7F70">
      <w:r w:rsidRPr="002E7F70">
        <w:t>Specify (if needed) Yw as a standard inter operator interface (in R17 The Yw reference points is outside the scope of the 3GPP specifications) and define ways how the 5G RG can discover a TWIF in another network.</w:t>
      </w:r>
    </w:p>
    <w:p w14:paraId="4CFCE7E3" w14:textId="77777777" w:rsidR="002E7F70" w:rsidRPr="002E7F70" w:rsidRDefault="002E7F70" w:rsidP="002E7F70">
      <w:r w:rsidRPr="002E7F70">
        <w:t>The solution largely re-uses existing functionality.</w:t>
      </w:r>
    </w:p>
    <w:p w14:paraId="1D58D2D2" w14:textId="77777777" w:rsidR="002E7F70" w:rsidRPr="002E7F70" w:rsidRDefault="002E7F70" w:rsidP="002E7F70">
      <w:r w:rsidRPr="002E7F70">
        <w:t>Impact to 5G-RG (in the role of TWAP):</w:t>
      </w:r>
    </w:p>
    <w:p w14:paraId="739C9695" w14:textId="77777777" w:rsidR="002E7F70" w:rsidRPr="002E7F70" w:rsidRDefault="002E7F70" w:rsidP="002E7F70">
      <w:pPr>
        <w:pStyle w:val="B1"/>
      </w:pPr>
      <w:r w:rsidRPr="002E7F70">
        <w:t>-</w:t>
      </w:r>
      <w:r w:rsidRPr="002E7F70">
        <w:tab/>
        <w:t>Ability to pre-establish QoS-specific IPsec tunnels with the TWIF. Optionally use Yw signalling to establish IPsec tunnels with the TWIF on the fly.</w:t>
      </w:r>
    </w:p>
    <w:p w14:paraId="5949B93B" w14:textId="77777777" w:rsidR="002E7F70" w:rsidRPr="002E7F70" w:rsidRDefault="002E7F70" w:rsidP="002E7F70">
      <w:pPr>
        <w:pStyle w:val="B1"/>
      </w:pPr>
      <w:r w:rsidRPr="002E7F70">
        <w:t>-</w:t>
      </w:r>
      <w:r w:rsidRPr="002E7F70">
        <w:tab/>
        <w:t>Ability to keep track of QoS level associated with a N5CW device based on DSCP marking in downlink packets and apply the same QoS to uplink packets by forwarding them to the corresponding IPsec tunnel.</w:t>
      </w:r>
    </w:p>
    <w:bookmarkEnd w:id="110"/>
    <w:bookmarkEnd w:id="111"/>
    <w:p w14:paraId="7C53E3DF" w14:textId="77777777" w:rsidR="00F14462" w:rsidRPr="002E7F70" w:rsidRDefault="00F14462" w:rsidP="00F14462">
      <w:pPr>
        <w:rPr>
          <w:lang w:eastAsia="x-none"/>
        </w:rPr>
      </w:pPr>
      <w:r w:rsidRPr="002E7F70">
        <w:rPr>
          <w:lang w:eastAsia="x-none"/>
        </w:rPr>
        <w:t>Impact to TWIF:</w:t>
      </w:r>
    </w:p>
    <w:p w14:paraId="3959E13E" w14:textId="77777777" w:rsidR="00F14462" w:rsidRPr="002E7F70" w:rsidRDefault="00F14462" w:rsidP="00F14462">
      <w:pPr>
        <w:pStyle w:val="B1"/>
      </w:pPr>
      <w:r w:rsidRPr="002E7F70">
        <w:t>-</w:t>
      </w:r>
      <w:r w:rsidRPr="002E7F70">
        <w:tab/>
        <w:t>Optionally use Yw signalling to establish IPsec tunnels with the TWAP on the fly.</w:t>
      </w:r>
    </w:p>
    <w:p w14:paraId="4822CB7C" w14:textId="77777777" w:rsidR="00766584" w:rsidRPr="002E7F70" w:rsidRDefault="00766584" w:rsidP="00766584">
      <w:pPr>
        <w:pStyle w:val="Heading2"/>
      </w:pPr>
      <w:bookmarkStart w:id="115" w:name="_Toc97155715"/>
      <w:r w:rsidRPr="002E7F70">
        <w:rPr>
          <w:lang w:eastAsia="zh-CN"/>
        </w:rPr>
        <w:t>6.4</w:t>
      </w:r>
      <w:r w:rsidRPr="002E7F70">
        <w:rPr>
          <w:lang w:eastAsia="ko-KR"/>
        </w:rPr>
        <w:tab/>
      </w:r>
      <w:r w:rsidRPr="002E7F70">
        <w:t>Solution</w:t>
      </w:r>
      <w:r w:rsidRPr="002E7F70">
        <w:rPr>
          <w:lang w:eastAsia="zh-CN"/>
        </w:rPr>
        <w:t xml:space="preserve"> 4</w:t>
      </w:r>
      <w:r w:rsidRPr="002E7F70">
        <w:t>: Solution of providing differentiated service for Non-3GPP devices connected behind a 5G-RG</w:t>
      </w:r>
      <w:bookmarkEnd w:id="115"/>
    </w:p>
    <w:p w14:paraId="79E52438" w14:textId="77777777" w:rsidR="00766584" w:rsidRPr="002E7F70" w:rsidRDefault="00766584" w:rsidP="00766584">
      <w:pPr>
        <w:pStyle w:val="Heading3"/>
      </w:pPr>
      <w:bookmarkStart w:id="116" w:name="_Toc97155716"/>
      <w:r w:rsidRPr="002E7F70">
        <w:t>6.4.1</w:t>
      </w:r>
      <w:r w:rsidRPr="002E7F70">
        <w:tab/>
        <w:t>Description</w:t>
      </w:r>
      <w:bookmarkEnd w:id="116"/>
    </w:p>
    <w:p w14:paraId="66AB5FD1" w14:textId="77777777" w:rsidR="00766584" w:rsidRPr="002E7F70" w:rsidRDefault="00766584" w:rsidP="00766584">
      <w:pPr>
        <w:pStyle w:val="EditorsNote"/>
      </w:pPr>
      <w:r w:rsidRPr="002E7F70">
        <w:t>Editor's note:</w:t>
      </w:r>
      <w:r w:rsidRPr="002E7F70">
        <w:tab/>
        <w:t>This clause will describe the solution principles and architecture assumptions for corresponding key issue(s). (Sub) clause(s) may be added to capture details.</w:t>
      </w:r>
    </w:p>
    <w:p w14:paraId="5787CF48" w14:textId="7309ABEE" w:rsidR="00766584" w:rsidRDefault="00766584" w:rsidP="00766584">
      <w:pPr>
        <w:rPr>
          <w:ins w:id="117" w:author="3513" w:date="2022-04-13T17:23:00Z"/>
          <w:lang w:eastAsia="zh-CN"/>
        </w:rPr>
      </w:pPr>
      <w:r w:rsidRPr="002E7F70">
        <w:rPr>
          <w:lang w:eastAsia="zh-CN"/>
        </w:rPr>
        <w:t>This solution provides differentiated service for non-3GPP devices connected behind a 5G-RG. In this solution, the 5G-RG receives QoS rules for the non-3GPP devices behind the 5G-RG. Then the 5G-RG uses the corresponding data transfer tunnel to transfer the packets of the non-3GPP devices according to the QoS rules.</w:t>
      </w:r>
    </w:p>
    <w:p w14:paraId="4A29DF4E" w14:textId="34C11A7B" w:rsidR="002C4C74" w:rsidRPr="00C0302D" w:rsidRDefault="002C4C74" w:rsidP="002C4C74">
      <w:pPr>
        <w:rPr>
          <w:ins w:id="118" w:author="3513" w:date="2022-04-13T17:23:00Z"/>
          <w:lang w:eastAsia="zh-CN"/>
        </w:rPr>
      </w:pPr>
      <w:ins w:id="119" w:author="3513" w:date="2022-04-13T17:23:00Z">
        <w:r>
          <w:rPr>
            <w:lang w:eastAsia="zh-CN"/>
          </w:rPr>
          <w:t xml:space="preserve">This solution is used for </w:t>
        </w:r>
        <w:r w:rsidRPr="00C0302D">
          <w:rPr>
            <w:lang w:eastAsia="zh-CN"/>
          </w:rPr>
          <w:t>Non</w:t>
        </w:r>
        <w:r>
          <w:rPr>
            <w:lang w:eastAsia="zh-CN"/>
          </w:rPr>
          <w:t>-</w:t>
        </w:r>
        <w:r w:rsidRPr="00C0302D">
          <w:rPr>
            <w:lang w:eastAsia="zh-CN"/>
          </w:rPr>
          <w:t>Authenticable Non-3GPP (NAUN3) devices</w:t>
        </w:r>
        <w:r>
          <w:rPr>
            <w:lang w:eastAsia="zh-CN"/>
          </w:rPr>
          <w:t>.</w:t>
        </w:r>
      </w:ins>
    </w:p>
    <w:p w14:paraId="43688A7A" w14:textId="77777777" w:rsidR="002C4C74" w:rsidRDefault="002C4C74" w:rsidP="002C4C74">
      <w:pPr>
        <w:rPr>
          <w:ins w:id="120" w:author="3513" w:date="2022-04-13T17:23:00Z"/>
          <w:lang w:eastAsia="zh-CN"/>
        </w:rPr>
      </w:pPr>
      <w:ins w:id="121" w:author="3513" w:date="2022-04-13T17:23:00Z">
        <w:r w:rsidRPr="005B7443">
          <w:rPr>
            <w:rFonts w:hint="eastAsia"/>
            <w:lang w:eastAsia="zh-CN"/>
          </w:rPr>
          <w:t>T</w:t>
        </w:r>
        <w:r w:rsidRPr="005B7443">
          <w:rPr>
            <w:lang w:eastAsia="zh-CN"/>
          </w:rPr>
          <w:t xml:space="preserve">he 5G-RG </w:t>
        </w:r>
        <w:r>
          <w:rPr>
            <w:lang w:eastAsia="zh-CN"/>
          </w:rPr>
          <w:t xml:space="preserve">is pre-configured or </w:t>
        </w:r>
        <w:r w:rsidRPr="005B7443">
          <w:rPr>
            <w:lang w:eastAsia="zh-CN"/>
          </w:rPr>
          <w:t>receive</w:t>
        </w:r>
        <w:r>
          <w:rPr>
            <w:lang w:eastAsia="zh-CN"/>
          </w:rPr>
          <w:t>s</w:t>
        </w:r>
        <w:r w:rsidRPr="005B7443">
          <w:rPr>
            <w:lang w:eastAsia="zh-CN"/>
          </w:rPr>
          <w:t xml:space="preserve"> </w:t>
        </w:r>
        <w:r>
          <w:rPr>
            <w:lang w:eastAsia="zh-CN"/>
          </w:rPr>
          <w:t xml:space="preserve">session policy for non-3GPP devices </w:t>
        </w:r>
        <w:r w:rsidRPr="005B7443">
          <w:rPr>
            <w:lang w:eastAsia="zh-CN"/>
          </w:rPr>
          <w:t>from the network</w:t>
        </w:r>
        <w:r>
          <w:rPr>
            <w:lang w:eastAsia="zh-CN"/>
          </w:rPr>
          <w:t xml:space="preserve"> during its PDU Session Establishment procedure</w:t>
        </w:r>
        <w:r w:rsidRPr="005B7443">
          <w:rPr>
            <w:lang w:eastAsia="zh-CN"/>
          </w:rPr>
          <w:t>.</w:t>
        </w:r>
        <w:r>
          <w:rPr>
            <w:lang w:eastAsia="zh-CN"/>
          </w:rPr>
          <w:t xml:space="preserve"> The session policy for non-3GPP devices describes the following information: </w:t>
        </w:r>
      </w:ins>
    </w:p>
    <w:p w14:paraId="1C954DAD" w14:textId="360E0F59" w:rsidR="002C4C74" w:rsidRDefault="002C4C74">
      <w:pPr>
        <w:pStyle w:val="B1"/>
        <w:rPr>
          <w:ins w:id="122" w:author="3513" w:date="2022-04-13T17:23:00Z"/>
          <w:lang w:eastAsia="zh-CN"/>
        </w:rPr>
        <w:pPrChange w:id="123" w:author="3513" w:date="2022-04-13T17:23:00Z">
          <w:pPr/>
        </w:pPrChange>
      </w:pPr>
      <w:ins w:id="124" w:author="3513" w:date="2022-04-13T17:23:00Z">
        <w:r>
          <w:rPr>
            <w:lang w:eastAsia="zh-CN"/>
          </w:rPr>
          <w:t xml:space="preserve">a) </w:t>
        </w:r>
        <w:r>
          <w:rPr>
            <w:lang w:eastAsia="zh-CN"/>
          </w:rPr>
          <w:tab/>
          <w:t xml:space="preserve">to establish a QoS flow for one category of non-3GPP devices; </w:t>
        </w:r>
      </w:ins>
    </w:p>
    <w:p w14:paraId="26D1BA25" w14:textId="712C8308" w:rsidR="002C4C74" w:rsidRDefault="002C4C74">
      <w:pPr>
        <w:pStyle w:val="B1"/>
        <w:rPr>
          <w:ins w:id="125" w:author="3513" w:date="2022-04-13T17:23:00Z"/>
          <w:lang w:eastAsia="zh-CN"/>
        </w:rPr>
        <w:pPrChange w:id="126" w:author="3513" w:date="2022-04-13T17:23:00Z">
          <w:pPr/>
        </w:pPrChange>
      </w:pPr>
      <w:ins w:id="127" w:author="3513" w:date="2022-04-13T17:23:00Z">
        <w:r>
          <w:rPr>
            <w:lang w:eastAsia="zh-CN"/>
          </w:rPr>
          <w:t xml:space="preserve">b) </w:t>
        </w:r>
        <w:r>
          <w:rPr>
            <w:lang w:eastAsia="zh-CN"/>
          </w:rPr>
          <w:tab/>
          <w:t xml:space="preserve">the DNN / S-NSSAI corresponding to the PDU session of the </w:t>
        </w:r>
        <w:r>
          <w:rPr>
            <w:rFonts w:hint="eastAsia"/>
            <w:lang w:eastAsia="zh-CN"/>
          </w:rPr>
          <w:t>QoS</w:t>
        </w:r>
        <w:r>
          <w:rPr>
            <w:lang w:eastAsia="zh-CN"/>
          </w:rPr>
          <w:t xml:space="preserve"> flow for non-3GPP devices;</w:t>
        </w:r>
      </w:ins>
    </w:p>
    <w:p w14:paraId="56DEDE2E" w14:textId="4AA37234" w:rsidR="002C4C74" w:rsidRPr="002E7F70" w:rsidRDefault="002C4C74">
      <w:pPr>
        <w:pStyle w:val="B1"/>
        <w:rPr>
          <w:ins w:id="128" w:author="3513" w:date="2022-04-13T17:23:00Z"/>
          <w:lang w:eastAsia="zh-CN"/>
        </w:rPr>
        <w:pPrChange w:id="129" w:author="3513" w:date="2022-04-13T17:23:00Z">
          <w:pPr/>
        </w:pPrChange>
      </w:pPr>
      <w:ins w:id="130" w:author="3513" w:date="2022-04-13T17:23:00Z">
        <w:r>
          <w:rPr>
            <w:lang w:eastAsia="zh-CN"/>
          </w:rPr>
          <w:t xml:space="preserve">c) </w:t>
        </w:r>
        <w:r>
          <w:rPr>
            <w:lang w:eastAsia="zh-CN"/>
          </w:rPr>
          <w:tab/>
          <w:t>the non-3GPP device</w:t>
        </w:r>
        <w:r w:rsidRPr="007117FB">
          <w:rPr>
            <w:lang w:eastAsia="zh-CN"/>
          </w:rPr>
          <w:t xml:space="preserve"> </w:t>
        </w:r>
        <w:r>
          <w:rPr>
            <w:rFonts w:hint="eastAsia"/>
            <w:lang w:eastAsia="zh-CN"/>
          </w:rPr>
          <w:t>category</w:t>
        </w:r>
        <w:r>
          <w:rPr>
            <w:lang w:eastAsia="zh-CN"/>
          </w:rPr>
          <w:t xml:space="preserve"> identifier.</w:t>
        </w:r>
        <w:r>
          <w:t xml:space="preserve"> The </w:t>
        </w:r>
        <w:r>
          <w:rPr>
            <w:lang w:eastAsia="zh-CN"/>
          </w:rPr>
          <w:t>non-3GPP device</w:t>
        </w:r>
        <w:r w:rsidRPr="005C153C">
          <w:rPr>
            <w:rFonts w:hint="eastAsia"/>
            <w:lang w:eastAsia="zh-CN"/>
          </w:rPr>
          <w:t xml:space="preserve"> </w:t>
        </w:r>
        <w:r>
          <w:rPr>
            <w:rFonts w:hint="eastAsia"/>
            <w:lang w:eastAsia="zh-CN"/>
          </w:rPr>
          <w:t>category</w:t>
        </w:r>
        <w:r w:rsidRPr="007117FB">
          <w:rPr>
            <w:lang w:eastAsia="zh-CN"/>
          </w:rPr>
          <w:t xml:space="preserve"> </w:t>
        </w:r>
        <w:r>
          <w:rPr>
            <w:lang w:eastAsia="zh-CN"/>
          </w:rPr>
          <w:t xml:space="preserve">identifier is used to identify one or a group of non-3GPP devices. </w:t>
        </w:r>
      </w:ins>
    </w:p>
    <w:p w14:paraId="3EFE6227" w14:textId="77777777" w:rsidR="002C4C74" w:rsidRPr="003548F3" w:rsidRDefault="002C4C74" w:rsidP="002C4C74">
      <w:pPr>
        <w:rPr>
          <w:ins w:id="131" w:author="3513" w:date="2022-04-13T17:23:00Z"/>
          <w:lang w:eastAsia="zh-CN"/>
        </w:rPr>
      </w:pPr>
      <w:ins w:id="132" w:author="3513" w:date="2022-04-13T17:23:00Z">
        <w:r>
          <w:rPr>
            <w:rFonts w:hint="eastAsia"/>
            <w:lang w:eastAsia="zh-CN"/>
          </w:rPr>
          <w:t>W</w:t>
        </w:r>
        <w:r>
          <w:rPr>
            <w:lang w:eastAsia="zh-CN"/>
          </w:rPr>
          <w:t>hen the 5G-RG detects the connection of a non-3GPP device, the 5G-RG requests to establish a QoS flow for the non-3GPP device according to the session policy. If there is already a corresponding PDU Session (i.e. a PDU sessions with the same DNN/S-NSSAI), the 5G-RG performs PDU Session Modification procedure. If there is no corresponding PDU Sessions (i.e. no PDU sessions with the same DNN/S-NSSAI), the 5G-RG performs PDU Session Establishment procedure.</w:t>
        </w:r>
      </w:ins>
    </w:p>
    <w:p w14:paraId="5515B116" w14:textId="77777777" w:rsidR="002C4C74" w:rsidRPr="002E7F70" w:rsidRDefault="002C4C74" w:rsidP="00766584">
      <w:pPr>
        <w:rPr>
          <w:lang w:eastAsia="zh-CN"/>
        </w:rPr>
      </w:pPr>
    </w:p>
    <w:p w14:paraId="1027EEC0" w14:textId="77777777" w:rsidR="00766584" w:rsidRPr="002E7F70" w:rsidRDefault="00766584" w:rsidP="00766584">
      <w:pPr>
        <w:pStyle w:val="Heading3"/>
      </w:pPr>
      <w:bookmarkStart w:id="133" w:name="_Toc97155717"/>
      <w:r w:rsidRPr="002E7F70">
        <w:t>6.4.2</w:t>
      </w:r>
      <w:r w:rsidRPr="002E7F70">
        <w:tab/>
        <w:t>Procedures</w:t>
      </w:r>
      <w:bookmarkEnd w:id="133"/>
    </w:p>
    <w:p w14:paraId="4F5DEF1A" w14:textId="70DC2CFF" w:rsidR="002C4C74" w:rsidRDefault="00766584" w:rsidP="002C4C74">
      <w:pPr>
        <w:pStyle w:val="EditorsNote"/>
        <w:rPr>
          <w:ins w:id="134" w:author="vivo r02" w:date="2022-04-07T17:07:00Z"/>
        </w:rPr>
      </w:pPr>
      <w:r w:rsidRPr="002E7F70">
        <w:t>Editor's note:</w:t>
      </w:r>
      <w:r w:rsidRPr="002E7F70">
        <w:tab/>
        <w:t>This clause describes high-level procedures and information flows for the solution.</w:t>
      </w:r>
      <w:bookmarkStart w:id="135" w:name="_Toc97155718"/>
    </w:p>
    <w:p w14:paraId="61AA882B" w14:textId="77777777" w:rsidR="002C4C74" w:rsidRPr="002C4C74" w:rsidRDefault="002C4C74" w:rsidP="002C4C74">
      <w:pPr>
        <w:pStyle w:val="EditorsNote"/>
        <w:rPr>
          <w:rFonts w:eastAsia="Yu Mincho"/>
        </w:rPr>
      </w:pPr>
    </w:p>
    <w:p w14:paraId="6636BDA6" w14:textId="77777777" w:rsidR="002C4C74" w:rsidRPr="002E7F70" w:rsidRDefault="002C4C74" w:rsidP="002C4C74">
      <w:pPr>
        <w:pStyle w:val="TH"/>
      </w:pPr>
      <w:ins w:id="136" w:author="vivo r02" w:date="2022-04-07T17:10:00Z">
        <w:r>
          <w:object w:dxaOrig="13537" w:dyaOrig="6121" w14:anchorId="62D6FEE8">
            <v:shape id="_x0000_i1032" type="#_x0000_t75" style="width:481.25pt;height:217.6pt" o:ole="">
              <v:imagedata r:id="rId26" o:title=""/>
            </v:shape>
            <o:OLEObject Type="Embed" ProgID="Visio.Drawing.15" ShapeID="_x0000_i1032" DrawAspect="Content" ObjectID="_1711380228" r:id="rId27"/>
          </w:object>
        </w:r>
      </w:ins>
      <w:ins w:id="137" w:author="vivo" w:date="2022-03-29T11:31:00Z">
        <w:r w:rsidRPr="002E7F70" w:rsidDel="00E336F7">
          <w:t xml:space="preserve"> </w:t>
        </w:r>
      </w:ins>
    </w:p>
    <w:p w14:paraId="5D1675F3" w14:textId="77777777" w:rsidR="002C4C74" w:rsidRDefault="002C4C74" w:rsidP="002C4C74">
      <w:pPr>
        <w:pStyle w:val="TF"/>
        <w:rPr>
          <w:lang w:eastAsia="zh-CN"/>
        </w:rPr>
      </w:pPr>
      <w:r>
        <w:rPr>
          <w:lang w:eastAsia="zh-CN"/>
        </w:rPr>
        <w:t>Figure 6.4.2-1</w:t>
      </w:r>
      <w:ins w:id="138" w:author="vivo" w:date="2022-03-28T16:43:00Z">
        <w:r>
          <w:rPr>
            <w:lang w:eastAsia="zh-CN"/>
          </w:rPr>
          <w:t xml:space="preserve"> 5G-RG establishes a QoS flow for </w:t>
        </w:r>
      </w:ins>
      <w:ins w:id="139" w:author="vivo" w:date="2022-03-28T16:44:00Z">
        <w:r>
          <w:rPr>
            <w:lang w:eastAsia="zh-CN"/>
          </w:rPr>
          <w:t xml:space="preserve">one </w:t>
        </w:r>
      </w:ins>
      <w:ins w:id="140" w:author="vivo" w:date="2022-03-29T10:58:00Z">
        <w:r>
          <w:rPr>
            <w:lang w:eastAsia="zh-CN"/>
          </w:rPr>
          <w:t>category</w:t>
        </w:r>
      </w:ins>
      <w:ins w:id="141" w:author="vivo" w:date="2022-03-28T16:43:00Z">
        <w:r>
          <w:rPr>
            <w:lang w:eastAsia="zh-CN"/>
          </w:rPr>
          <w:t xml:space="preserve"> of non-3GPP devices</w:t>
        </w:r>
      </w:ins>
    </w:p>
    <w:p w14:paraId="41B7D3A7" w14:textId="77777777" w:rsidR="002C4C74" w:rsidRDefault="002C4C74" w:rsidP="002C4C74">
      <w:pPr>
        <w:pStyle w:val="B1"/>
        <w:rPr>
          <w:lang w:eastAsia="zh-CN"/>
        </w:rPr>
      </w:pPr>
      <w:r>
        <w:rPr>
          <w:lang w:eastAsia="zh-CN"/>
        </w:rPr>
        <w:t>1.</w:t>
      </w:r>
      <w:r>
        <w:rPr>
          <w:lang w:eastAsia="zh-CN"/>
        </w:rPr>
        <w:tab/>
        <w:t>non-3GPP device connects to 5G-RG with non-3GPP access network (e.g. establishes WiFi association).</w:t>
      </w:r>
    </w:p>
    <w:p w14:paraId="443F887B" w14:textId="77777777" w:rsidR="002C4C74" w:rsidRDefault="002C4C74" w:rsidP="002C4C74">
      <w:pPr>
        <w:ind w:left="568"/>
        <w:rPr>
          <w:ins w:id="142" w:author="LTHM0" w:date="2022-04-07T15:28:00Z"/>
          <w:lang w:eastAsia="zh-CN"/>
        </w:rPr>
      </w:pPr>
      <w:r>
        <w:rPr>
          <w:lang w:eastAsia="zh-CN"/>
        </w:rPr>
        <w:t xml:space="preserve">During this procedure, 5G-RG obtains non-3GPP </w:t>
      </w:r>
      <w:del w:id="143" w:author="vivo" w:date="2022-03-29T10:58:00Z">
        <w:r w:rsidDel="00150747">
          <w:rPr>
            <w:lang w:eastAsia="zh-CN"/>
          </w:rPr>
          <w:delText xml:space="preserve">device's </w:delText>
        </w:r>
      </w:del>
      <w:ins w:id="144" w:author="vivo" w:date="2022-03-29T10:58:00Z">
        <w:r>
          <w:rPr>
            <w:lang w:eastAsia="zh-CN"/>
          </w:rPr>
          <w:t xml:space="preserve">device category </w:t>
        </w:r>
      </w:ins>
      <w:ins w:id="145" w:author="vivo" w:date="2022-03-28T16:53:00Z">
        <w:r>
          <w:rPr>
            <w:lang w:eastAsia="zh-CN"/>
          </w:rPr>
          <w:t>identifier</w:t>
        </w:r>
      </w:ins>
      <w:del w:id="146" w:author="vivo" w:date="2022-03-28T16:53:00Z">
        <w:r w:rsidDel="001F653E">
          <w:rPr>
            <w:lang w:eastAsia="zh-CN"/>
          </w:rPr>
          <w:delText>MAC address</w:delText>
        </w:r>
      </w:del>
      <w:r>
        <w:rPr>
          <w:lang w:eastAsia="zh-CN"/>
        </w:rPr>
        <w:t>.</w:t>
      </w:r>
      <w:ins w:id="147" w:author="vivo" w:date="2022-03-29T11:13:00Z">
        <w:r>
          <w:rPr>
            <w:lang w:eastAsia="zh-CN"/>
          </w:rPr>
          <w:t xml:space="preserve"> </w:t>
        </w:r>
      </w:ins>
      <w:ins w:id="148" w:author="vivo" w:date="2022-03-29T11:14:00Z">
        <w:r>
          <w:rPr>
            <w:lang w:eastAsia="zh-CN"/>
          </w:rPr>
          <w:t>The 5</w:t>
        </w:r>
      </w:ins>
      <w:ins w:id="149" w:author="vivo" w:date="2022-03-29T11:15:00Z">
        <w:r>
          <w:rPr>
            <w:lang w:eastAsia="zh-CN"/>
          </w:rPr>
          <w:t xml:space="preserve">G-RG may need to map the non-3GPP device MAC address, WLAN SSID </w:t>
        </w:r>
      </w:ins>
      <w:ins w:id="150" w:author="vivo" w:date="2022-03-29T11:16:00Z">
        <w:r>
          <w:rPr>
            <w:lang w:eastAsia="zh-CN"/>
          </w:rPr>
          <w:t xml:space="preserve">or </w:t>
        </w:r>
      </w:ins>
      <w:ins w:id="151" w:author="vivo" w:date="2022-03-29T11:15:00Z">
        <w:r>
          <w:rPr>
            <w:lang w:eastAsia="zh-CN"/>
          </w:rPr>
          <w:t>physical Ethernet port identifier</w:t>
        </w:r>
      </w:ins>
      <w:ins w:id="152" w:author="vivo" w:date="2022-03-29T11:16:00Z">
        <w:r w:rsidRPr="00210046">
          <w:rPr>
            <w:lang w:eastAsia="zh-CN"/>
          </w:rPr>
          <w:t xml:space="preserve"> </w:t>
        </w:r>
        <w:r>
          <w:rPr>
            <w:lang w:eastAsia="zh-CN"/>
          </w:rPr>
          <w:t>used by the non-3GPP device to non-3GPP device category identifier</w:t>
        </w:r>
      </w:ins>
      <w:ins w:id="153" w:author="vivo" w:date="2022-03-29T11:15:00Z">
        <w:r>
          <w:rPr>
            <w:lang w:eastAsia="zh-CN"/>
          </w:rPr>
          <w:t>.</w:t>
        </w:r>
      </w:ins>
      <w:ins w:id="154" w:author="vivo" w:date="2022-03-29T11:16:00Z">
        <w:r>
          <w:rPr>
            <w:lang w:eastAsia="zh-CN"/>
          </w:rPr>
          <w:t xml:space="preserve"> </w:t>
        </w:r>
      </w:ins>
      <w:ins w:id="155" w:author="vivo_rev" w:date="2022-04-08T18:47:00Z">
        <w:r>
          <w:rPr>
            <w:lang w:eastAsia="zh-CN"/>
          </w:rPr>
          <w:t>T</w:t>
        </w:r>
      </w:ins>
      <w:ins w:id="156" w:author="vivo" w:date="2022-03-29T11:13:00Z">
        <w:r>
          <w:rPr>
            <w:rFonts w:hint="eastAsia"/>
            <w:lang w:eastAsia="zh-CN"/>
          </w:rPr>
          <w:t>he</w:t>
        </w:r>
        <w:r>
          <w:rPr>
            <w:lang w:eastAsia="zh-CN"/>
          </w:rPr>
          <w:t xml:space="preserve"> 5G-RG </w:t>
        </w:r>
      </w:ins>
      <w:ins w:id="157" w:author="vivo" w:date="2022-03-29T11:16:00Z">
        <w:r>
          <w:rPr>
            <w:lang w:eastAsia="zh-CN"/>
          </w:rPr>
          <w:t>perfo</w:t>
        </w:r>
      </w:ins>
      <w:ins w:id="158" w:author="vivo" w:date="2022-03-29T11:17:00Z">
        <w:r>
          <w:rPr>
            <w:lang w:eastAsia="zh-CN"/>
          </w:rPr>
          <w:t xml:space="preserve">rms such mapping </w:t>
        </w:r>
      </w:ins>
      <w:ins w:id="159" w:author="vivo_rev" w:date="2022-04-08T18:48:00Z">
        <w:r>
          <w:rPr>
            <w:lang w:eastAsia="zh-CN"/>
          </w:rPr>
          <w:t>based on local configuration</w:t>
        </w:r>
      </w:ins>
      <w:ins w:id="160" w:author="vivo" w:date="2022-03-29T11:17:00Z">
        <w:r>
          <w:rPr>
            <w:lang w:eastAsia="zh-CN"/>
          </w:rPr>
          <w:t>.</w:t>
        </w:r>
      </w:ins>
    </w:p>
    <w:p w14:paraId="5463B637" w14:textId="77777777" w:rsidR="002C4C74" w:rsidRDefault="002C4C74" w:rsidP="002C4C74">
      <w:pPr>
        <w:pStyle w:val="EditorsNote"/>
        <w:rPr>
          <w:ins w:id="161" w:author="vivo_rev" w:date="2022-04-08T18:53:00Z"/>
        </w:rPr>
      </w:pPr>
      <w:ins w:id="162" w:author="vivo_rev" w:date="2022-04-08T18:15:00Z">
        <w:r>
          <w:t>Editor's note:</w:t>
        </w:r>
        <w:r>
          <w:tab/>
        </w:r>
      </w:ins>
      <w:ins w:id="163" w:author="vivo_rev" w:date="2022-04-08T18:56:00Z">
        <w:r>
          <w:t xml:space="preserve">It is FFS </w:t>
        </w:r>
      </w:ins>
      <w:ins w:id="164" w:author="vivo_rev" w:date="2022-04-08T18:57:00Z">
        <w:r>
          <w:t>how</w:t>
        </w:r>
      </w:ins>
      <w:ins w:id="165" w:author="vivo_rev" w:date="2022-04-08T18:56:00Z">
        <w:r>
          <w:t xml:space="preserve"> t</w:t>
        </w:r>
      </w:ins>
      <w:ins w:id="166" w:author="vivo_rev" w:date="2022-04-08T18:15:00Z">
        <w:r>
          <w:rPr>
            <w:lang w:eastAsia="zh-CN"/>
          </w:rPr>
          <w:t>he 5G-RG</w:t>
        </w:r>
      </w:ins>
      <w:ins w:id="167" w:author="vivo_rev" w:date="2022-04-08T18:57:00Z">
        <w:r>
          <w:rPr>
            <w:lang w:eastAsia="zh-CN"/>
          </w:rPr>
          <w:t xml:space="preserve"> obtains the</w:t>
        </w:r>
      </w:ins>
      <w:ins w:id="168" w:author="vivo_rev" w:date="2022-04-08T18:15:00Z">
        <w:r>
          <w:rPr>
            <w:lang w:eastAsia="zh-CN"/>
          </w:rPr>
          <w:t xml:space="preserve"> </w:t>
        </w:r>
      </w:ins>
      <w:ins w:id="169" w:author="vivo_rev" w:date="2022-04-08T18:49:00Z">
        <w:r>
          <w:rPr>
            <w:lang w:eastAsia="zh-CN"/>
          </w:rPr>
          <w:t>local configuration</w:t>
        </w:r>
      </w:ins>
      <w:ins w:id="170" w:author="vivo_rev" w:date="2022-04-08T18:57:00Z">
        <w:r>
          <w:rPr>
            <w:lang w:eastAsia="zh-CN"/>
          </w:rPr>
          <w:t xml:space="preserve"> for mapping non-3GPP device to non-3GPP device category identifier</w:t>
        </w:r>
      </w:ins>
      <w:ins w:id="171" w:author="vivo_rev" w:date="2022-04-08T18:56:00Z">
        <w:r>
          <w:rPr>
            <w:lang w:eastAsia="zh-CN"/>
          </w:rPr>
          <w:t>, e.g. operator configuration</w:t>
        </w:r>
      </w:ins>
      <w:ins w:id="172" w:author="vivo_rev" w:date="2022-04-08T18:57:00Z">
        <w:r>
          <w:rPr>
            <w:lang w:eastAsia="zh-CN"/>
          </w:rPr>
          <w:t xml:space="preserve"> or</w:t>
        </w:r>
      </w:ins>
      <w:ins w:id="173" w:author="vivo_rev" w:date="2022-04-08T18:58:00Z">
        <w:r>
          <w:rPr>
            <w:lang w:eastAsia="zh-CN"/>
          </w:rPr>
          <w:t xml:space="preserve"> other kinds of configurations</w:t>
        </w:r>
      </w:ins>
      <w:ins w:id="174" w:author="vivo_rev" w:date="2022-04-08T18:15:00Z">
        <w:r>
          <w:t>.</w:t>
        </w:r>
      </w:ins>
    </w:p>
    <w:p w14:paraId="10524C87" w14:textId="77777777" w:rsidR="002C4C74" w:rsidRPr="00B05E9D" w:rsidRDefault="002C4C74" w:rsidP="002C4C74">
      <w:pPr>
        <w:pStyle w:val="EditorsNote"/>
        <w:rPr>
          <w:ins w:id="175" w:author="vivo_rev" w:date="2022-04-08T18:53:00Z"/>
          <w:lang w:eastAsia="zh-CN"/>
        </w:rPr>
      </w:pPr>
      <w:ins w:id="176" w:author="vivo_rev" w:date="2022-04-08T18:53:00Z">
        <w:r>
          <w:t>Editor's note:</w:t>
        </w:r>
        <w:r>
          <w:tab/>
          <w:t xml:space="preserve">It is FFS whether and how </w:t>
        </w:r>
        <w:r>
          <w:rPr>
            <w:lang w:eastAsia="zh-CN"/>
          </w:rPr>
          <w:t>to standardize the non-3GPP device category identifier</w:t>
        </w:r>
        <w:r>
          <w:t>.</w:t>
        </w:r>
      </w:ins>
    </w:p>
    <w:p w14:paraId="404E83C7" w14:textId="77777777" w:rsidR="002C4C74" w:rsidRPr="005E3DED" w:rsidRDefault="002C4C74">
      <w:pPr>
        <w:pStyle w:val="EditorsNote"/>
        <w:rPr>
          <w:ins w:id="177" w:author="vivo" w:date="2022-03-29T16:44:00Z"/>
          <w:lang w:eastAsia="zh-CN"/>
        </w:rPr>
        <w:pPrChange w:id="178" w:author="vivo_rev" w:date="2022-04-08T18:16:00Z">
          <w:pPr>
            <w:ind w:left="568"/>
          </w:pPr>
        </w:pPrChange>
      </w:pPr>
    </w:p>
    <w:p w14:paraId="1F222DA1" w14:textId="77777777" w:rsidR="002C4C74" w:rsidRDefault="002C4C74">
      <w:pPr>
        <w:ind w:left="568"/>
        <w:rPr>
          <w:lang w:eastAsia="zh-CN"/>
        </w:rPr>
        <w:pPrChange w:id="179" w:author="vivo" w:date="2022-03-29T11:17:00Z">
          <w:pPr/>
        </w:pPrChange>
      </w:pPr>
      <w:ins w:id="180" w:author="vivo" w:date="2022-03-29T16:44:00Z">
        <w:r>
          <w:rPr>
            <w:lang w:eastAsia="zh-CN"/>
          </w:rPr>
          <w:t>The 5G-RG may configure IP address (i.e. using IPv6 prefix delegation or local IPv4 address allocation mechanism) to the non-3GPP device.</w:t>
        </w:r>
      </w:ins>
    </w:p>
    <w:p w14:paraId="7D3D4623" w14:textId="77777777" w:rsidR="002C4C74" w:rsidRDefault="002C4C74" w:rsidP="002C4C74">
      <w:pPr>
        <w:pStyle w:val="B1"/>
        <w:rPr>
          <w:ins w:id="181" w:author="vivo" w:date="2022-03-28T16:56:00Z"/>
          <w:lang w:eastAsia="zh-CN"/>
        </w:rPr>
      </w:pPr>
      <w:r>
        <w:rPr>
          <w:lang w:eastAsia="zh-CN"/>
        </w:rPr>
        <w:t>2.</w:t>
      </w:r>
      <w:r>
        <w:rPr>
          <w:lang w:eastAsia="zh-CN"/>
        </w:rPr>
        <w:tab/>
        <w:t>5G-RG sends NAS message to the AMF. The NAS message includes a PDU Session Modification Request, including PDU Session ID, 5G-RG ID and non-3GPP device</w:t>
      </w:r>
      <w:ins w:id="182" w:author="vivo_rev" w:date="2022-04-08T19:10:00Z">
        <w:r>
          <w:rPr>
            <w:lang w:eastAsia="zh-CN"/>
          </w:rPr>
          <w:t xml:space="preserve"> category identifier</w:t>
        </w:r>
      </w:ins>
      <w:del w:id="183" w:author="vivo_rev" w:date="2022-04-08T19:10:00Z">
        <w:r w:rsidDel="00B07395">
          <w:rPr>
            <w:lang w:eastAsia="zh-CN"/>
          </w:rPr>
          <w:delText>'s MAC address</w:delText>
        </w:r>
      </w:del>
      <w:r>
        <w:rPr>
          <w:lang w:eastAsia="zh-CN"/>
        </w:rPr>
        <w:t>. Optionally, non-3GPP indication is also included.</w:t>
      </w:r>
    </w:p>
    <w:p w14:paraId="32B8A5F3" w14:textId="77777777" w:rsidR="002C4C74" w:rsidRDefault="002C4C74">
      <w:pPr>
        <w:pStyle w:val="B1"/>
        <w:ind w:firstLine="0"/>
        <w:rPr>
          <w:lang w:eastAsia="zh-CN"/>
        </w:rPr>
        <w:pPrChange w:id="184" w:author="vivo" w:date="2022-03-28T17:06:00Z">
          <w:pPr>
            <w:pStyle w:val="B1"/>
          </w:pPr>
        </w:pPrChange>
      </w:pPr>
      <w:ins w:id="185" w:author="vivo" w:date="2022-03-28T16:56:00Z">
        <w:r>
          <w:rPr>
            <w:rFonts w:hint="eastAsia"/>
            <w:lang w:eastAsia="zh-CN"/>
          </w:rPr>
          <w:t>T</w:t>
        </w:r>
        <w:r>
          <w:rPr>
            <w:lang w:eastAsia="zh-CN"/>
          </w:rPr>
          <w:t xml:space="preserve">he 5G-RG determines to </w:t>
        </w:r>
      </w:ins>
      <w:ins w:id="186" w:author="vivo r02" w:date="2022-04-07T17:03:00Z">
        <w:r>
          <w:rPr>
            <w:lang w:eastAsia="zh-CN"/>
          </w:rPr>
          <w:t xml:space="preserve">request to </w:t>
        </w:r>
      </w:ins>
      <w:ins w:id="187" w:author="vivo" w:date="2022-03-28T16:56:00Z">
        <w:r>
          <w:rPr>
            <w:lang w:eastAsia="zh-CN"/>
          </w:rPr>
          <w:t xml:space="preserve">establish a QoS flow </w:t>
        </w:r>
      </w:ins>
      <w:ins w:id="188" w:author="vivo" w:date="2022-03-28T17:06:00Z">
        <w:r>
          <w:rPr>
            <w:lang w:eastAsia="zh-CN"/>
          </w:rPr>
          <w:t xml:space="preserve">for the </w:t>
        </w:r>
      </w:ins>
      <w:ins w:id="189" w:author="vivo" w:date="2022-03-29T11:20:00Z">
        <w:r>
          <w:rPr>
            <w:rFonts w:hint="eastAsia"/>
            <w:lang w:eastAsia="zh-CN"/>
          </w:rPr>
          <w:t>cate</w:t>
        </w:r>
        <w:r>
          <w:rPr>
            <w:lang w:eastAsia="zh-CN"/>
          </w:rPr>
          <w:t>g</w:t>
        </w:r>
        <w:r>
          <w:rPr>
            <w:rFonts w:hint="eastAsia"/>
            <w:lang w:eastAsia="zh-CN"/>
          </w:rPr>
          <w:t>ory</w:t>
        </w:r>
        <w:r>
          <w:rPr>
            <w:lang w:eastAsia="zh-CN"/>
          </w:rPr>
          <w:t xml:space="preserve"> of </w:t>
        </w:r>
      </w:ins>
      <w:ins w:id="190" w:author="vivo" w:date="2022-03-28T17:06:00Z">
        <w:r>
          <w:rPr>
            <w:lang w:eastAsia="zh-CN"/>
          </w:rPr>
          <w:t>non-3GPP device</w:t>
        </w:r>
      </w:ins>
      <w:ins w:id="191" w:author="vivo" w:date="2022-03-29T11:20:00Z">
        <w:r>
          <w:rPr>
            <w:lang w:eastAsia="zh-CN"/>
          </w:rPr>
          <w:t>s</w:t>
        </w:r>
      </w:ins>
      <w:ins w:id="192" w:author="vivo" w:date="2022-03-28T17:06:00Z">
        <w:r>
          <w:rPr>
            <w:lang w:eastAsia="zh-CN"/>
          </w:rPr>
          <w:t xml:space="preserve"> according to the session policy</w:t>
        </w:r>
        <w:r w:rsidRPr="00E10191">
          <w:rPr>
            <w:lang w:eastAsia="zh-CN"/>
          </w:rPr>
          <w:t xml:space="preserve"> </w:t>
        </w:r>
        <w:r>
          <w:rPr>
            <w:lang w:eastAsia="zh-CN"/>
          </w:rPr>
          <w:t>for non-3GPP devices.</w:t>
        </w:r>
      </w:ins>
    </w:p>
    <w:p w14:paraId="70C33138" w14:textId="77777777" w:rsidR="002C4C74" w:rsidRPr="002E7F70" w:rsidRDefault="002C4C74" w:rsidP="002C4C74">
      <w:pPr>
        <w:pStyle w:val="NO"/>
        <w:rPr>
          <w:rFonts w:eastAsia="Yu Mincho"/>
          <w:color w:val="auto"/>
        </w:rPr>
      </w:pPr>
      <w:r w:rsidRPr="002E7F70">
        <w:rPr>
          <w:color w:val="auto"/>
          <w:lang w:eastAsia="zh-CN"/>
        </w:rPr>
        <w:t>NOTE:</w:t>
      </w:r>
      <w:r w:rsidRPr="002E7F70">
        <w:rPr>
          <w:color w:val="auto"/>
          <w:lang w:eastAsia="zh-CN"/>
        </w:rPr>
        <w:tab/>
        <w:t>It is assumed that the 5G-RG already establishes a PDU session.</w:t>
      </w:r>
    </w:p>
    <w:p w14:paraId="0B44184C" w14:textId="77777777" w:rsidR="002C4C74" w:rsidRDefault="002C4C74" w:rsidP="002C4C74">
      <w:pPr>
        <w:pStyle w:val="B1"/>
        <w:rPr>
          <w:lang w:eastAsia="zh-CN"/>
        </w:rPr>
      </w:pPr>
      <w:r>
        <w:rPr>
          <w:lang w:eastAsia="zh-CN"/>
        </w:rPr>
        <w:t>3.</w:t>
      </w:r>
      <w:r>
        <w:rPr>
          <w:lang w:eastAsia="zh-CN"/>
        </w:rPr>
        <w:tab/>
        <w:t>The AMF sends N11 message to the SMF and forwards the PDU Session Modification Request.</w:t>
      </w:r>
    </w:p>
    <w:p w14:paraId="4E64E543" w14:textId="77777777" w:rsidR="002C4C74" w:rsidRDefault="002C4C74" w:rsidP="002C4C74">
      <w:pPr>
        <w:pStyle w:val="B1"/>
        <w:rPr>
          <w:lang w:eastAsia="zh-CN"/>
        </w:rPr>
      </w:pPr>
      <w:r>
        <w:rPr>
          <w:lang w:eastAsia="zh-CN"/>
        </w:rPr>
        <w:t>4.</w:t>
      </w:r>
      <w:r>
        <w:rPr>
          <w:lang w:eastAsia="zh-CN"/>
        </w:rPr>
        <w:tab/>
        <w:t xml:space="preserve">The SMF reports non-3GPP </w:t>
      </w:r>
      <w:ins w:id="193" w:author="vivo" w:date="2022-03-29T11:19:00Z">
        <w:r>
          <w:rPr>
            <w:lang w:eastAsia="zh-CN"/>
          </w:rPr>
          <w:t>device category identifier</w:t>
        </w:r>
      </w:ins>
      <w:del w:id="194" w:author="vivo" w:date="2022-03-29T11:19:00Z">
        <w:r w:rsidDel="00F60C18">
          <w:rPr>
            <w:lang w:eastAsia="zh-CN"/>
          </w:rPr>
          <w:delText xml:space="preserve">device's </w:delText>
        </w:r>
      </w:del>
      <w:del w:id="195" w:author="vivo" w:date="2022-03-28T17:07:00Z">
        <w:r w:rsidDel="00277395">
          <w:rPr>
            <w:lang w:eastAsia="zh-CN"/>
          </w:rPr>
          <w:delText>MAC address</w:delText>
        </w:r>
      </w:del>
      <w:r>
        <w:rPr>
          <w:lang w:eastAsia="zh-CN"/>
        </w:rPr>
        <w:t xml:space="preserve"> to the PCF by initiating the SM Association Modification procedure.</w:t>
      </w:r>
    </w:p>
    <w:p w14:paraId="0FBC2A63" w14:textId="77777777" w:rsidR="002C4C74" w:rsidRDefault="002C4C74">
      <w:pPr>
        <w:ind w:firstLine="568"/>
        <w:rPr>
          <w:lang w:eastAsia="zh-CN"/>
        </w:rPr>
        <w:pPrChange w:id="196" w:author="vivo" w:date="2022-03-28T17:06:00Z">
          <w:pPr/>
        </w:pPrChange>
      </w:pPr>
      <w:r>
        <w:rPr>
          <w:lang w:eastAsia="zh-CN"/>
        </w:rPr>
        <w:t xml:space="preserve">The PCF provides QoS rules for the </w:t>
      </w:r>
      <w:ins w:id="197" w:author="vivo" w:date="2022-03-29T11:20:00Z">
        <w:r>
          <w:rPr>
            <w:rFonts w:hint="eastAsia"/>
            <w:lang w:eastAsia="zh-CN"/>
          </w:rPr>
          <w:t>cate</w:t>
        </w:r>
        <w:r>
          <w:rPr>
            <w:lang w:eastAsia="zh-CN"/>
          </w:rPr>
          <w:t>g</w:t>
        </w:r>
        <w:r>
          <w:rPr>
            <w:rFonts w:hint="eastAsia"/>
            <w:lang w:eastAsia="zh-CN"/>
          </w:rPr>
          <w:t>ory</w:t>
        </w:r>
        <w:r>
          <w:rPr>
            <w:lang w:eastAsia="zh-CN"/>
          </w:rPr>
          <w:t xml:space="preserve"> of </w:t>
        </w:r>
      </w:ins>
      <w:r>
        <w:rPr>
          <w:lang w:eastAsia="zh-CN"/>
        </w:rPr>
        <w:t>non-3GPP device</w:t>
      </w:r>
      <w:ins w:id="198" w:author="vivo" w:date="2022-03-29T11:21:00Z">
        <w:r>
          <w:rPr>
            <w:lang w:eastAsia="zh-CN"/>
          </w:rPr>
          <w:t>s</w:t>
        </w:r>
      </w:ins>
      <w:r>
        <w:rPr>
          <w:lang w:eastAsia="zh-CN"/>
        </w:rPr>
        <w:t xml:space="preserve"> to the SMF.</w:t>
      </w:r>
    </w:p>
    <w:p w14:paraId="40B2D2C9" w14:textId="77777777" w:rsidR="002C4C74" w:rsidRDefault="002C4C74" w:rsidP="002C4C74">
      <w:pPr>
        <w:pStyle w:val="B1"/>
        <w:rPr>
          <w:lang w:eastAsia="zh-CN"/>
        </w:rPr>
      </w:pPr>
      <w:r>
        <w:rPr>
          <w:lang w:eastAsia="zh-CN"/>
        </w:rPr>
        <w:t>5.</w:t>
      </w:r>
      <w:r>
        <w:rPr>
          <w:lang w:eastAsia="zh-CN"/>
        </w:rPr>
        <w:tab/>
      </w:r>
      <w:del w:id="199" w:author="vivo" w:date="2022-03-29T15:32:00Z">
        <w:r w:rsidDel="00644F57">
          <w:rPr>
            <w:lang w:eastAsia="zh-CN"/>
          </w:rPr>
          <w:delText>For IP PDU Session type, the SMF allocates an IP address to the non-3GPP device. The SMF updates the UPF with N4 Rules by indicating that this PDU session is also used to transfer the traffic related to the newly allocated IP address.</w:delText>
        </w:r>
      </w:del>
    </w:p>
    <w:p w14:paraId="274D330D" w14:textId="77777777" w:rsidR="002C4C74" w:rsidRDefault="002C4C74">
      <w:pPr>
        <w:ind w:left="568"/>
        <w:rPr>
          <w:lang w:eastAsia="zh-CN"/>
        </w:rPr>
        <w:pPrChange w:id="200" w:author="vivo" w:date="2022-03-28T17:06:00Z">
          <w:pPr/>
        </w:pPrChange>
      </w:pPr>
      <w:r>
        <w:rPr>
          <w:lang w:eastAsia="zh-CN"/>
        </w:rPr>
        <w:t>For Ethernet PDU Session type, the SMF updates the UPF with N4 Rules by indicating that this PDU session is also used to transfer the traffic related to the non-3GPP device's MAC address.</w:t>
      </w:r>
    </w:p>
    <w:p w14:paraId="57AC3EE1" w14:textId="77777777" w:rsidR="002C4C74" w:rsidRDefault="002C4C74" w:rsidP="002C4C74">
      <w:pPr>
        <w:pStyle w:val="B1"/>
        <w:rPr>
          <w:lang w:eastAsia="zh-CN"/>
        </w:rPr>
      </w:pPr>
      <w:r>
        <w:rPr>
          <w:lang w:eastAsia="zh-CN"/>
        </w:rPr>
        <w:t>6.</w:t>
      </w:r>
      <w:r>
        <w:rPr>
          <w:lang w:eastAsia="zh-CN"/>
        </w:rPr>
        <w:tab/>
        <w:t>The SMF generates PDU Session Modification message including the QoS rules for the non-3GPP device.</w:t>
      </w:r>
      <w:del w:id="201" w:author="vivo" w:date="2022-03-29T15:29:00Z">
        <w:r w:rsidDel="0020516F">
          <w:rPr>
            <w:lang w:eastAsia="zh-CN"/>
          </w:rPr>
          <w:delText xml:space="preserve"> If IP address is allocated to non-3GPP device, it is included in the PDU Session Modification message.</w:delText>
        </w:r>
      </w:del>
    </w:p>
    <w:p w14:paraId="05F530AF" w14:textId="77777777" w:rsidR="002C4C74" w:rsidRDefault="002C4C74">
      <w:pPr>
        <w:ind w:left="568"/>
        <w:rPr>
          <w:lang w:eastAsia="zh-CN"/>
        </w:rPr>
        <w:pPrChange w:id="202" w:author="vivo" w:date="2022-03-28T17:06:00Z">
          <w:pPr/>
        </w:pPrChange>
      </w:pPr>
      <w:r>
        <w:rPr>
          <w:lang w:eastAsia="zh-CN"/>
        </w:rPr>
        <w:t>The SMF sends N11 message to the AMF, including the PDU Session Modification message, 5G-RG ID and non-3GPP device</w:t>
      </w:r>
      <w:del w:id="203" w:author="vivo" w:date="2022-03-29T15:29:00Z">
        <w:r w:rsidDel="0020516F">
          <w:rPr>
            <w:lang w:eastAsia="zh-CN"/>
          </w:rPr>
          <w:delText>'s MAC address</w:delText>
        </w:r>
      </w:del>
      <w:ins w:id="204" w:author="vivo" w:date="2022-03-29T15:29:00Z">
        <w:r>
          <w:rPr>
            <w:lang w:eastAsia="zh-CN"/>
          </w:rPr>
          <w:t xml:space="preserve"> category identifier</w:t>
        </w:r>
      </w:ins>
      <w:r>
        <w:rPr>
          <w:lang w:eastAsia="zh-CN"/>
        </w:rPr>
        <w:t>.</w:t>
      </w:r>
    </w:p>
    <w:p w14:paraId="2A594F1D" w14:textId="77777777" w:rsidR="002C4C74" w:rsidRDefault="002C4C74" w:rsidP="002C4C74">
      <w:pPr>
        <w:pStyle w:val="B1"/>
        <w:rPr>
          <w:lang w:eastAsia="zh-CN"/>
        </w:rPr>
      </w:pPr>
      <w:r>
        <w:rPr>
          <w:lang w:eastAsia="zh-CN"/>
        </w:rPr>
        <w:t>7.</w:t>
      </w:r>
      <w:r>
        <w:rPr>
          <w:lang w:eastAsia="zh-CN"/>
        </w:rPr>
        <w:tab/>
        <w:t>The AMF sends NAS message to the 5G-RG, forwarding the PDU Session Modification message to the 5G-RG.</w:t>
      </w:r>
    </w:p>
    <w:p w14:paraId="3F3CE573" w14:textId="77777777" w:rsidR="002C4C74" w:rsidRDefault="002C4C74" w:rsidP="002C4C74">
      <w:pPr>
        <w:pStyle w:val="B1"/>
        <w:rPr>
          <w:lang w:eastAsia="zh-CN"/>
        </w:rPr>
      </w:pPr>
      <w:del w:id="205" w:author="vivo" w:date="2022-03-29T16:44:00Z">
        <w:r w:rsidDel="006A65F6">
          <w:rPr>
            <w:lang w:eastAsia="zh-CN"/>
          </w:rPr>
          <w:delText>8.</w:delText>
        </w:r>
        <w:r w:rsidDel="006A65F6">
          <w:rPr>
            <w:lang w:eastAsia="zh-CN"/>
          </w:rPr>
          <w:tab/>
        </w:r>
      </w:del>
      <w:del w:id="206" w:author="vivo" w:date="2022-03-29T15:32:00Z">
        <w:r w:rsidDel="00644F57">
          <w:rPr>
            <w:lang w:eastAsia="zh-CN"/>
          </w:rPr>
          <w:delText>If new IP address is allocated to the non-3GPP device, t</w:delText>
        </w:r>
      </w:del>
      <w:del w:id="207" w:author="vivo" w:date="2022-03-29T16:44:00Z">
        <w:r w:rsidDel="00BE3625">
          <w:rPr>
            <w:lang w:eastAsia="zh-CN"/>
          </w:rPr>
          <w:delText>he 5G-RG configure</w:delText>
        </w:r>
      </w:del>
      <w:del w:id="208" w:author="vivo" w:date="2022-03-29T15:32:00Z">
        <w:r w:rsidDel="00644F57">
          <w:rPr>
            <w:lang w:eastAsia="zh-CN"/>
          </w:rPr>
          <w:delText>s</w:delText>
        </w:r>
      </w:del>
      <w:del w:id="209" w:author="vivo" w:date="2022-03-29T16:44:00Z">
        <w:r w:rsidDel="00BE3625">
          <w:rPr>
            <w:lang w:eastAsia="zh-CN"/>
          </w:rPr>
          <w:delText xml:space="preserve"> IP address to the non-3GPP device.</w:delText>
        </w:r>
      </w:del>
    </w:p>
    <w:p w14:paraId="1E3B456B" w14:textId="77777777" w:rsidR="002C4C74" w:rsidRDefault="002C4C74" w:rsidP="002C4C74">
      <w:pPr>
        <w:rPr>
          <w:lang w:eastAsia="zh-CN"/>
        </w:rPr>
      </w:pPr>
      <w:r>
        <w:rPr>
          <w:lang w:eastAsia="zh-CN"/>
        </w:rPr>
        <w:t>The 5G-RG maps the traffic of the non-3GPP device to the QoS flow of this PDU session according to the received QoS rule.</w:t>
      </w:r>
    </w:p>
    <w:p w14:paraId="62E2EF23" w14:textId="77777777" w:rsidR="002C4C74" w:rsidRDefault="002C4C74" w:rsidP="002C4C74">
      <w:pPr>
        <w:rPr>
          <w:ins w:id="210" w:author="vivo r02" w:date="2022-04-07T17:12:00Z"/>
          <w:lang w:eastAsia="zh-CN"/>
        </w:rPr>
      </w:pPr>
      <w:r>
        <w:rPr>
          <w:lang w:eastAsia="zh-CN"/>
        </w:rPr>
        <w:t>When the 5G-RG detects disconnection of the non-3GPP device, if there is no traffic of other non-3GPP devices maps to the QoS flow, the 5G-RG initiates PDU Session Modification procedure to release such QoS flow.</w:t>
      </w:r>
    </w:p>
    <w:p w14:paraId="36FD06AE" w14:textId="77777777" w:rsidR="002C4C74" w:rsidRDefault="002C4C74" w:rsidP="002C4C74">
      <w:pPr>
        <w:rPr>
          <w:ins w:id="211" w:author="vivo" w:date="2022-03-28T19:11:00Z"/>
          <w:lang w:eastAsia="zh-CN"/>
        </w:rPr>
      </w:pPr>
      <w:ins w:id="212" w:author="vivo r02" w:date="2022-04-07T17:12:00Z">
        <w:r>
          <w:object w:dxaOrig="13536" w:dyaOrig="6120" w14:anchorId="6CFE01B7">
            <v:shape id="_x0000_i1033" type="#_x0000_t75" style="width:481.2pt;height:217.55pt" o:ole="">
              <v:imagedata r:id="rId28" o:title=""/>
            </v:shape>
            <o:OLEObject Type="Embed" ProgID="Visio.Drawing.15" ShapeID="_x0000_i1033" DrawAspect="Content" ObjectID="_1711380229" r:id="rId29"/>
          </w:object>
        </w:r>
      </w:ins>
    </w:p>
    <w:p w14:paraId="23F60972" w14:textId="77777777" w:rsidR="002C4C74" w:rsidRDefault="002C4C74" w:rsidP="002C4C74">
      <w:pPr>
        <w:pStyle w:val="EditorsNote"/>
        <w:ind w:left="1" w:hanging="1"/>
        <w:jc w:val="center"/>
        <w:rPr>
          <w:ins w:id="213" w:author="vivo" w:date="2022-03-28T19:11:00Z"/>
        </w:rPr>
      </w:pPr>
    </w:p>
    <w:p w14:paraId="30D511CA" w14:textId="77777777" w:rsidR="002C4C74" w:rsidRDefault="002C4C74" w:rsidP="002C4C74">
      <w:pPr>
        <w:pStyle w:val="TF"/>
        <w:rPr>
          <w:ins w:id="214" w:author="vivo" w:date="2022-03-28T19:11:00Z"/>
          <w:lang w:eastAsia="zh-CN"/>
        </w:rPr>
      </w:pPr>
      <w:ins w:id="215" w:author="vivo" w:date="2022-03-28T19:11:00Z">
        <w:r>
          <w:rPr>
            <w:lang w:eastAsia="zh-CN"/>
          </w:rPr>
          <w:t xml:space="preserve">Figure 6.4.2-2 5G-RG establishes a PDU session for </w:t>
        </w:r>
      </w:ins>
      <w:ins w:id="216" w:author="vivo" w:date="2022-03-29T10:58:00Z">
        <w:r>
          <w:rPr>
            <w:lang w:eastAsia="zh-CN"/>
          </w:rPr>
          <w:t xml:space="preserve">one category of non-3GPP </w:t>
        </w:r>
      </w:ins>
      <w:ins w:id="217" w:author="vivo" w:date="2022-03-28T19:11:00Z">
        <w:r>
          <w:rPr>
            <w:lang w:eastAsia="zh-CN"/>
          </w:rPr>
          <w:t>devices</w:t>
        </w:r>
      </w:ins>
    </w:p>
    <w:p w14:paraId="79182EC6" w14:textId="77777777" w:rsidR="002C4C74" w:rsidRDefault="002C4C74" w:rsidP="002C4C74">
      <w:pPr>
        <w:rPr>
          <w:ins w:id="218" w:author="vivo" w:date="2022-03-28T19:11:00Z"/>
          <w:lang w:eastAsia="zh-CN"/>
        </w:rPr>
      </w:pPr>
      <w:ins w:id="219" w:author="vivo" w:date="2022-03-28T19:11:00Z">
        <w:r>
          <w:rPr>
            <w:lang w:eastAsia="zh-CN"/>
          </w:rPr>
          <w:t>If t</w:t>
        </w:r>
        <w:r w:rsidRPr="000B6100">
          <w:rPr>
            <w:lang w:eastAsia="zh-CN"/>
          </w:rPr>
          <w:t xml:space="preserve">he 5G-RG determines to establish a </w:t>
        </w:r>
        <w:r>
          <w:rPr>
            <w:lang w:eastAsia="zh-CN"/>
          </w:rPr>
          <w:t>PDU session</w:t>
        </w:r>
        <w:r w:rsidRPr="000B6100">
          <w:rPr>
            <w:lang w:eastAsia="zh-CN"/>
          </w:rPr>
          <w:t xml:space="preserve"> for the non-3GPP device according to the session policy for non-3GPP devices</w:t>
        </w:r>
        <w:r>
          <w:rPr>
            <w:lang w:eastAsia="zh-CN"/>
          </w:rPr>
          <w:t>, the 5G-RG performs PDU session establishment procedure according to TS 23.502 clause 4.3.2.1 with the following differences:</w:t>
        </w:r>
      </w:ins>
    </w:p>
    <w:p w14:paraId="2FC74B35" w14:textId="77777777" w:rsidR="002C4C74" w:rsidRPr="00B30BF6" w:rsidRDefault="002C4C74" w:rsidP="002C4C74">
      <w:pPr>
        <w:rPr>
          <w:ins w:id="220" w:author="vivo" w:date="2022-03-28T19:11:00Z"/>
          <w:lang w:eastAsia="zh-CN"/>
        </w:rPr>
      </w:pPr>
      <w:ins w:id="221" w:author="vivo" w:date="2022-03-28T19:11:00Z">
        <w:r w:rsidRPr="00B30BF6">
          <w:rPr>
            <w:lang w:eastAsia="zh-CN"/>
          </w:rPr>
          <w:t xml:space="preserve">In step 1, 5G-RG includes </w:t>
        </w:r>
      </w:ins>
      <w:ins w:id="222" w:author="vivo r01" w:date="2022-04-06T15:26:00Z">
        <w:r>
          <w:t xml:space="preserve">5G-RG ID </w:t>
        </w:r>
        <w:r>
          <w:rPr>
            <w:lang w:eastAsia="zh-CN"/>
          </w:rPr>
          <w:t xml:space="preserve">and </w:t>
        </w:r>
      </w:ins>
      <w:ins w:id="223" w:author="vivo" w:date="2022-03-28T19:11:00Z">
        <w:r w:rsidRPr="00B30BF6">
          <w:rPr>
            <w:lang w:eastAsia="zh-CN"/>
          </w:rPr>
          <w:t xml:space="preserve">non-3GPP device </w:t>
        </w:r>
      </w:ins>
      <w:ins w:id="224" w:author="vivo" w:date="2022-03-29T11:23:00Z">
        <w:r>
          <w:rPr>
            <w:lang w:eastAsia="zh-CN"/>
          </w:rPr>
          <w:t>category identifier</w:t>
        </w:r>
      </w:ins>
      <w:ins w:id="225" w:author="vivo" w:date="2022-03-28T19:11:00Z">
        <w:r w:rsidRPr="00B30BF6">
          <w:rPr>
            <w:lang w:eastAsia="zh-CN"/>
          </w:rPr>
          <w:t xml:space="preserve"> in PDU Session Establishment Request. </w:t>
        </w:r>
      </w:ins>
    </w:p>
    <w:p w14:paraId="0B9CEBAD" w14:textId="77777777" w:rsidR="002C4C74" w:rsidRPr="00B30BF6" w:rsidRDefault="002C4C74" w:rsidP="002C4C74">
      <w:pPr>
        <w:rPr>
          <w:ins w:id="226" w:author="vivo" w:date="2022-03-28T19:11:00Z"/>
          <w:lang w:eastAsia="zh-CN"/>
        </w:rPr>
      </w:pPr>
      <w:ins w:id="227" w:author="vivo" w:date="2022-03-28T19:31:00Z">
        <w:r>
          <w:rPr>
            <w:lang w:eastAsia="zh-CN"/>
          </w:rPr>
          <w:t xml:space="preserve">During </w:t>
        </w:r>
        <w:r w:rsidRPr="00140E21">
          <w:t>SM Policy Association Establishment procedure</w:t>
        </w:r>
        <w:r>
          <w:t>,</w:t>
        </w:r>
        <w:r w:rsidRPr="00B30BF6">
          <w:rPr>
            <w:rFonts w:hint="eastAsia"/>
            <w:lang w:eastAsia="zh-CN"/>
          </w:rPr>
          <w:t xml:space="preserve"> </w:t>
        </w:r>
        <w:r>
          <w:rPr>
            <w:lang w:eastAsia="zh-CN"/>
          </w:rPr>
          <w:t>i</w:t>
        </w:r>
        <w:r w:rsidRPr="00B30BF6">
          <w:rPr>
            <w:lang w:eastAsia="zh-CN"/>
          </w:rPr>
          <w:t>n</w:t>
        </w:r>
      </w:ins>
      <w:ins w:id="228" w:author="vivo" w:date="2022-03-28T19:11:00Z">
        <w:r w:rsidRPr="00B30BF6">
          <w:rPr>
            <w:lang w:eastAsia="zh-CN"/>
          </w:rPr>
          <w:t xml:space="preserve"> step 3, the SMF reports </w:t>
        </w:r>
        <w:r w:rsidRPr="000B6100">
          <w:rPr>
            <w:lang w:eastAsia="zh-CN"/>
          </w:rPr>
          <w:t xml:space="preserve">non-3GPP device </w:t>
        </w:r>
      </w:ins>
      <w:ins w:id="229" w:author="vivo" w:date="2022-03-29T11:23:00Z">
        <w:r>
          <w:rPr>
            <w:lang w:eastAsia="zh-CN"/>
          </w:rPr>
          <w:t xml:space="preserve">category identifier </w:t>
        </w:r>
      </w:ins>
      <w:ins w:id="230" w:author="vivo" w:date="2022-03-28T19:11:00Z">
        <w:r>
          <w:rPr>
            <w:lang w:eastAsia="zh-CN"/>
          </w:rPr>
          <w:t>to the PCF</w:t>
        </w:r>
      </w:ins>
      <w:ins w:id="231" w:author="vivo" w:date="2022-03-28T19:31:00Z">
        <w:r>
          <w:rPr>
            <w:lang w:eastAsia="zh-CN"/>
          </w:rPr>
          <w:t>, and i</w:t>
        </w:r>
      </w:ins>
      <w:ins w:id="232" w:author="vivo" w:date="2022-03-28T19:11:00Z">
        <w:r w:rsidRPr="00B30BF6">
          <w:rPr>
            <w:lang w:eastAsia="zh-CN"/>
          </w:rPr>
          <w:t xml:space="preserve">n step 4, the PCF sends PCC policy corresponding to the non-3GPP device </w:t>
        </w:r>
      </w:ins>
      <w:ins w:id="233" w:author="vivo" w:date="2022-03-29T11:23:00Z">
        <w:r>
          <w:rPr>
            <w:lang w:eastAsia="zh-CN"/>
          </w:rPr>
          <w:t>category identifier</w:t>
        </w:r>
      </w:ins>
      <w:ins w:id="234" w:author="vivo" w:date="2022-03-28T19:11:00Z">
        <w:r w:rsidRPr="00B30BF6">
          <w:rPr>
            <w:lang w:eastAsia="zh-CN"/>
          </w:rPr>
          <w:t>.</w:t>
        </w:r>
      </w:ins>
    </w:p>
    <w:p w14:paraId="1E0A00E6" w14:textId="77777777" w:rsidR="002C4C74" w:rsidRPr="00B30BF6" w:rsidRDefault="002C4C74" w:rsidP="002C4C74">
      <w:pPr>
        <w:rPr>
          <w:ins w:id="235" w:author="vivo" w:date="2022-03-28T19:11:00Z"/>
          <w:lang w:eastAsia="zh-CN"/>
        </w:rPr>
      </w:pPr>
      <w:ins w:id="236" w:author="vivo" w:date="2022-03-28T19:11:00Z">
        <w:r w:rsidRPr="00B30BF6">
          <w:rPr>
            <w:rFonts w:hint="eastAsia"/>
            <w:lang w:eastAsia="zh-CN"/>
          </w:rPr>
          <w:t>I</w:t>
        </w:r>
        <w:r w:rsidRPr="00B30BF6">
          <w:rPr>
            <w:lang w:eastAsia="zh-CN"/>
          </w:rPr>
          <w:t xml:space="preserve">n step 6 and 7, the SMF includes the non-3GPP device </w:t>
        </w:r>
      </w:ins>
      <w:ins w:id="237" w:author="vivo" w:date="2022-03-29T11:24:00Z">
        <w:r>
          <w:rPr>
            <w:lang w:eastAsia="zh-CN"/>
          </w:rPr>
          <w:t>category identifier</w:t>
        </w:r>
      </w:ins>
      <w:ins w:id="238" w:author="vivo" w:date="2022-03-28T19:11:00Z">
        <w:r w:rsidRPr="00B30BF6">
          <w:rPr>
            <w:lang w:eastAsia="zh-CN"/>
          </w:rPr>
          <w:t xml:space="preserve"> and QoS rule of the non-3GPP device in PDU Session Establishment Response.</w:t>
        </w:r>
      </w:ins>
    </w:p>
    <w:p w14:paraId="00D1421D" w14:textId="77777777" w:rsidR="002C4C74" w:rsidRDefault="002C4C74" w:rsidP="002C4C74">
      <w:pPr>
        <w:rPr>
          <w:ins w:id="239" w:author="vivo r02" w:date="2022-04-07T17:20:00Z"/>
          <w:lang w:eastAsia="zh-CN"/>
        </w:rPr>
      </w:pPr>
      <w:ins w:id="240" w:author="vivo" w:date="2022-03-28T19:11:00Z">
        <w:r>
          <w:rPr>
            <w:lang w:eastAsia="zh-CN"/>
          </w:rPr>
          <w:t>The 5G-RG maps the traffic of the non-3GPP device to this PDU session according to the received QoS rule.</w:t>
        </w:r>
      </w:ins>
    </w:p>
    <w:p w14:paraId="76E1FBBE" w14:textId="77777777" w:rsidR="002C4C74" w:rsidRDefault="002C4C74" w:rsidP="002C4C74">
      <w:pPr>
        <w:rPr>
          <w:ins w:id="241" w:author="vivo" w:date="2022-03-28T19:11:00Z"/>
          <w:lang w:eastAsia="zh-CN"/>
        </w:rPr>
      </w:pPr>
      <w:ins w:id="242" w:author="vivo r02" w:date="2022-04-07T17:20:00Z">
        <w:r>
          <w:object w:dxaOrig="11616" w:dyaOrig="6121" w14:anchorId="6794B7D9">
            <v:shape id="_x0000_i1034" type="#_x0000_t75" style="width:481.5pt;height:253.4pt" o:ole="">
              <v:imagedata r:id="rId30" o:title=""/>
            </v:shape>
            <o:OLEObject Type="Embed" ProgID="Visio.Drawing.15" ShapeID="_x0000_i1034" DrawAspect="Content" ObjectID="_1711380230" r:id="rId31"/>
          </w:object>
        </w:r>
      </w:ins>
    </w:p>
    <w:p w14:paraId="5683A47B" w14:textId="77777777" w:rsidR="002C4C74" w:rsidRDefault="002C4C74" w:rsidP="002C4C74">
      <w:pPr>
        <w:jc w:val="center"/>
        <w:rPr>
          <w:ins w:id="243" w:author="vivo" w:date="2022-03-28T19:27:00Z"/>
        </w:rPr>
      </w:pPr>
    </w:p>
    <w:p w14:paraId="1349DCD3" w14:textId="77777777" w:rsidR="002C4C74" w:rsidRDefault="002C4C74" w:rsidP="002C4C74">
      <w:pPr>
        <w:pStyle w:val="TF"/>
        <w:rPr>
          <w:ins w:id="244" w:author="vivo" w:date="2022-03-28T19:27:00Z"/>
          <w:lang w:eastAsia="zh-CN"/>
        </w:rPr>
      </w:pPr>
      <w:ins w:id="245" w:author="vivo" w:date="2022-03-28T19:27:00Z">
        <w:r>
          <w:rPr>
            <w:lang w:eastAsia="zh-CN"/>
          </w:rPr>
          <w:t>Figure 6.4.2-3 5G-RG receives session policy for non-3GPP devices</w:t>
        </w:r>
      </w:ins>
    </w:p>
    <w:p w14:paraId="13A951D6" w14:textId="77777777" w:rsidR="002C4C74" w:rsidRDefault="002C4C74" w:rsidP="002C4C74">
      <w:pPr>
        <w:rPr>
          <w:ins w:id="246" w:author="vivo" w:date="2022-03-28T19:27:00Z"/>
          <w:lang w:eastAsia="zh-CN"/>
        </w:rPr>
      </w:pPr>
      <w:ins w:id="247" w:author="vivo" w:date="2022-03-28T19:27:00Z">
        <w:r>
          <w:rPr>
            <w:lang w:eastAsia="zh-CN"/>
          </w:rPr>
          <w:t>T</w:t>
        </w:r>
        <w:r w:rsidRPr="000B6100">
          <w:rPr>
            <w:lang w:eastAsia="zh-CN"/>
          </w:rPr>
          <w:t xml:space="preserve">he 5G-RG </w:t>
        </w:r>
        <w:r>
          <w:rPr>
            <w:lang w:eastAsia="zh-CN"/>
          </w:rPr>
          <w:t>receives the session policy for non-3GPP devices</w:t>
        </w:r>
        <w:r w:rsidRPr="000B6100">
          <w:rPr>
            <w:lang w:eastAsia="zh-CN"/>
          </w:rPr>
          <w:t xml:space="preserve"> </w:t>
        </w:r>
        <w:r>
          <w:rPr>
            <w:lang w:eastAsia="zh-CN"/>
          </w:rPr>
          <w:t xml:space="preserve">during </w:t>
        </w:r>
      </w:ins>
      <w:ins w:id="248" w:author="vivo" w:date="2022-03-28T19:28:00Z">
        <w:r>
          <w:rPr>
            <w:lang w:eastAsia="zh-CN"/>
          </w:rPr>
          <w:t>its own</w:t>
        </w:r>
      </w:ins>
      <w:ins w:id="249" w:author="vivo" w:date="2022-03-28T19:27:00Z">
        <w:r w:rsidRPr="000B6100">
          <w:rPr>
            <w:lang w:eastAsia="zh-CN"/>
          </w:rPr>
          <w:t xml:space="preserve"> </w:t>
        </w:r>
        <w:r>
          <w:rPr>
            <w:lang w:eastAsia="zh-CN"/>
          </w:rPr>
          <w:t xml:space="preserve">PDU </w:t>
        </w:r>
      </w:ins>
      <w:ins w:id="250" w:author="vivo" w:date="2022-03-28T19:28:00Z">
        <w:r>
          <w:rPr>
            <w:lang w:eastAsia="zh-CN"/>
          </w:rPr>
          <w:t>S</w:t>
        </w:r>
      </w:ins>
      <w:ins w:id="251" w:author="vivo" w:date="2022-03-28T19:27:00Z">
        <w:r>
          <w:rPr>
            <w:lang w:eastAsia="zh-CN"/>
          </w:rPr>
          <w:t>ession</w:t>
        </w:r>
        <w:r w:rsidRPr="000B6100">
          <w:rPr>
            <w:lang w:eastAsia="zh-CN"/>
          </w:rPr>
          <w:t xml:space="preserve"> </w:t>
        </w:r>
      </w:ins>
      <w:ins w:id="252" w:author="vivo" w:date="2022-03-28T19:28:00Z">
        <w:r>
          <w:rPr>
            <w:lang w:eastAsia="zh-CN"/>
          </w:rPr>
          <w:t>establishment procedure. T</w:t>
        </w:r>
      </w:ins>
      <w:ins w:id="253" w:author="vivo" w:date="2022-03-28T19:27:00Z">
        <w:r>
          <w:rPr>
            <w:lang w:eastAsia="zh-CN"/>
          </w:rPr>
          <w:t>he 5G-RG performs PDU session establishment procedure according to TS 23.502 clause 4.3.2.1 with the following differences:</w:t>
        </w:r>
      </w:ins>
    </w:p>
    <w:p w14:paraId="61B547A5" w14:textId="77777777" w:rsidR="002C4C74" w:rsidRPr="00B30BF6" w:rsidRDefault="002C4C74" w:rsidP="002C4C74">
      <w:pPr>
        <w:rPr>
          <w:ins w:id="254" w:author="vivo" w:date="2022-03-28T19:27:00Z"/>
          <w:lang w:eastAsia="zh-CN"/>
        </w:rPr>
      </w:pPr>
      <w:ins w:id="255" w:author="vivo" w:date="2022-03-28T19:27:00Z">
        <w:r w:rsidRPr="00B30BF6">
          <w:rPr>
            <w:lang w:eastAsia="zh-CN"/>
          </w:rPr>
          <w:t xml:space="preserve">In step 1, 5G-RG includes non-3GPP </w:t>
        </w:r>
      </w:ins>
      <w:ins w:id="256" w:author="vivo" w:date="2022-03-28T19:28:00Z">
        <w:r>
          <w:rPr>
            <w:lang w:eastAsia="zh-CN"/>
          </w:rPr>
          <w:t xml:space="preserve">access indication </w:t>
        </w:r>
      </w:ins>
      <w:ins w:id="257" w:author="vivo" w:date="2022-03-28T19:27:00Z">
        <w:r w:rsidRPr="00B30BF6">
          <w:rPr>
            <w:lang w:eastAsia="zh-CN"/>
          </w:rPr>
          <w:t>in PDU Session Establishment Request</w:t>
        </w:r>
      </w:ins>
      <w:ins w:id="258" w:author="vivo" w:date="2022-03-28T19:31:00Z">
        <w:r>
          <w:rPr>
            <w:lang w:eastAsia="zh-CN"/>
          </w:rPr>
          <w:t xml:space="preserve"> to </w:t>
        </w:r>
      </w:ins>
      <w:ins w:id="259" w:author="vivo" w:date="2022-03-28T19:32:00Z">
        <w:r>
          <w:rPr>
            <w:lang w:eastAsia="zh-CN"/>
          </w:rPr>
          <w:t>requests the session policy for non-3GPP devices behind it.</w:t>
        </w:r>
      </w:ins>
    </w:p>
    <w:p w14:paraId="028A7B08" w14:textId="77777777" w:rsidR="002C4C74" w:rsidRDefault="002C4C74" w:rsidP="002C4C74">
      <w:pPr>
        <w:rPr>
          <w:ins w:id="260" w:author="vivo" w:date="2022-03-28T19:30:00Z"/>
          <w:lang w:eastAsia="zh-CN"/>
        </w:rPr>
      </w:pPr>
      <w:ins w:id="261" w:author="vivo" w:date="2022-03-28T19:30:00Z">
        <w:r>
          <w:rPr>
            <w:lang w:eastAsia="zh-CN"/>
          </w:rPr>
          <w:t xml:space="preserve">During </w:t>
        </w:r>
        <w:r w:rsidRPr="00140E21">
          <w:t>SM Policy Association Establishment procedure</w:t>
        </w:r>
        <w:r>
          <w:t>,</w:t>
        </w:r>
        <w:r w:rsidRPr="00B30BF6">
          <w:rPr>
            <w:rFonts w:hint="eastAsia"/>
            <w:lang w:eastAsia="zh-CN"/>
          </w:rPr>
          <w:t xml:space="preserve"> </w:t>
        </w:r>
        <w:r>
          <w:rPr>
            <w:lang w:eastAsia="zh-CN"/>
          </w:rPr>
          <w:t>i</w:t>
        </w:r>
      </w:ins>
      <w:ins w:id="262" w:author="vivo" w:date="2022-03-28T19:27:00Z">
        <w:r w:rsidRPr="00B30BF6">
          <w:rPr>
            <w:lang w:eastAsia="zh-CN"/>
          </w:rPr>
          <w:t xml:space="preserve">n step 3, the SMF reports </w:t>
        </w:r>
        <w:r w:rsidRPr="000B6100">
          <w:rPr>
            <w:lang w:eastAsia="zh-CN"/>
          </w:rPr>
          <w:t xml:space="preserve">non-3GPP </w:t>
        </w:r>
      </w:ins>
      <w:ins w:id="263" w:author="vivo" w:date="2022-03-28T19:28:00Z">
        <w:r>
          <w:rPr>
            <w:lang w:eastAsia="zh-CN"/>
          </w:rPr>
          <w:t>access indication</w:t>
        </w:r>
      </w:ins>
      <w:ins w:id="264" w:author="vivo" w:date="2022-03-28T19:27:00Z">
        <w:r>
          <w:rPr>
            <w:lang w:eastAsia="zh-CN"/>
          </w:rPr>
          <w:t xml:space="preserve"> to the PCF</w:t>
        </w:r>
      </w:ins>
      <w:ins w:id="265" w:author="vivo" w:date="2022-03-28T19:30:00Z">
        <w:r>
          <w:rPr>
            <w:lang w:eastAsia="zh-CN"/>
          </w:rPr>
          <w:t xml:space="preserve"> and i</w:t>
        </w:r>
      </w:ins>
      <w:ins w:id="266" w:author="vivo" w:date="2022-03-28T19:28:00Z">
        <w:r>
          <w:rPr>
            <w:lang w:eastAsia="zh-CN"/>
          </w:rPr>
          <w:t>n</w:t>
        </w:r>
      </w:ins>
      <w:ins w:id="267" w:author="vivo" w:date="2022-03-28T19:29:00Z">
        <w:r>
          <w:rPr>
            <w:lang w:eastAsia="zh-CN"/>
          </w:rPr>
          <w:t xml:space="preserve"> Step 4, the PCF sends session policy for non-3GPP devices to the SMF</w:t>
        </w:r>
      </w:ins>
      <w:ins w:id="268" w:author="vivo" w:date="2022-03-28T19:30:00Z">
        <w:r>
          <w:rPr>
            <w:lang w:eastAsia="zh-CN"/>
          </w:rPr>
          <w:t>.</w:t>
        </w:r>
      </w:ins>
    </w:p>
    <w:p w14:paraId="159E9F93" w14:textId="77777777" w:rsidR="002C4C74" w:rsidRPr="007818CF" w:rsidRDefault="002C4C74">
      <w:pPr>
        <w:rPr>
          <w:ins w:id="269" w:author="vivo" w:date="2022-03-28T19:27:00Z"/>
          <w:lang w:eastAsia="zh-CN"/>
        </w:rPr>
        <w:pPrChange w:id="270" w:author="vivo" w:date="2022-03-28T19:31:00Z">
          <w:pPr>
            <w:pStyle w:val="TF"/>
          </w:pPr>
        </w:pPrChange>
      </w:pPr>
      <w:ins w:id="271" w:author="vivo" w:date="2022-03-28T19:30:00Z">
        <w:r>
          <w:rPr>
            <w:rFonts w:hint="eastAsia"/>
            <w:lang w:eastAsia="zh-CN"/>
          </w:rPr>
          <w:t>I</w:t>
        </w:r>
        <w:r>
          <w:rPr>
            <w:lang w:eastAsia="zh-CN"/>
          </w:rPr>
          <w:t>n step 6 and 7, the SMF sends the session policy for non-3GPP devices to the UE in PDU Session Establishment</w:t>
        </w:r>
      </w:ins>
      <w:ins w:id="272" w:author="vivo" w:date="2022-03-28T19:31:00Z">
        <w:r>
          <w:rPr>
            <w:lang w:eastAsia="zh-CN"/>
          </w:rPr>
          <w:t xml:space="preserve"> Response.</w:t>
        </w:r>
      </w:ins>
    </w:p>
    <w:p w14:paraId="015C90B1" w14:textId="77777777" w:rsidR="002C4C74" w:rsidRPr="00B30BF6" w:rsidRDefault="002C4C74">
      <w:pPr>
        <w:jc w:val="center"/>
        <w:rPr>
          <w:lang w:eastAsia="zh-CN"/>
        </w:rPr>
        <w:pPrChange w:id="273" w:author="vivo" w:date="2022-03-28T19:27:00Z">
          <w:pPr/>
        </w:pPrChange>
      </w:pPr>
    </w:p>
    <w:p w14:paraId="572788F4" w14:textId="77777777" w:rsidR="002C4C74" w:rsidDel="00301C82" w:rsidRDefault="002C4C74" w:rsidP="002C4C74">
      <w:pPr>
        <w:pStyle w:val="EditorsNote"/>
        <w:rPr>
          <w:del w:id="274" w:author="vivo" w:date="2022-03-29T15:22:00Z"/>
        </w:rPr>
      </w:pPr>
      <w:bookmarkStart w:id="275" w:name="_Hlk96438424"/>
      <w:del w:id="276" w:author="vivo" w:date="2022-03-29T15:22:00Z">
        <w:r w:rsidDel="00301C82">
          <w:delText>Editor's note:</w:delText>
        </w:r>
        <w:r w:rsidDel="00301C82">
          <w:tab/>
          <w:delText>Whether and how a non-3GPP device needs to be authenticated by the 5GC is FFS.</w:delText>
        </w:r>
      </w:del>
    </w:p>
    <w:p w14:paraId="22BDCA64" w14:textId="77777777" w:rsidR="002C4C74" w:rsidDel="00301C82" w:rsidRDefault="002C4C74" w:rsidP="002C4C74">
      <w:pPr>
        <w:pStyle w:val="EditorsNote"/>
        <w:rPr>
          <w:del w:id="277" w:author="vivo" w:date="2022-03-29T15:22:00Z"/>
        </w:rPr>
      </w:pPr>
      <w:del w:id="278" w:author="vivo" w:date="2022-03-29T15:22:00Z">
        <w:r w:rsidDel="00301C82">
          <w:delText>Editor's note:</w:delText>
        </w:r>
        <w:r w:rsidDel="00301C82">
          <w:tab/>
          <w:delText>Whether the QoS rule provided by the PCF is applicable to all non-3GPP devices behind the 5G-RG is FFS.</w:delText>
        </w:r>
      </w:del>
    </w:p>
    <w:p w14:paraId="660A23C9" w14:textId="77777777" w:rsidR="002C4C74" w:rsidDel="003375B4" w:rsidRDefault="002C4C74" w:rsidP="002C4C74">
      <w:pPr>
        <w:pStyle w:val="EditorsNote"/>
        <w:rPr>
          <w:del w:id="279" w:author="vivo" w:date="2022-03-29T16:21:00Z"/>
        </w:rPr>
      </w:pPr>
      <w:del w:id="280" w:author="vivo" w:date="2022-03-29T16:21:00Z">
        <w:r w:rsidDel="003375B4">
          <w:delText>Editor's note:</w:delText>
        </w:r>
        <w:r w:rsidDel="003375B4">
          <w:tab/>
          <w:delText>The details of the updated N4 rules sent to the UPF is FFS.</w:delText>
        </w:r>
      </w:del>
    </w:p>
    <w:p w14:paraId="2E0BBE79" w14:textId="77777777" w:rsidR="002C4C74" w:rsidDel="00B00E6C" w:rsidRDefault="002C4C74" w:rsidP="002C4C74">
      <w:pPr>
        <w:pStyle w:val="EditorsNote"/>
        <w:rPr>
          <w:del w:id="281" w:author="vivo" w:date="2022-03-29T16:44:00Z"/>
        </w:rPr>
      </w:pPr>
      <w:del w:id="282" w:author="vivo" w:date="2022-03-29T16:44:00Z">
        <w:r w:rsidDel="00B00E6C">
          <w:delText>Editor's note:</w:delText>
        </w:r>
        <w:r w:rsidDel="00B00E6C">
          <w:tab/>
          <w:delText>The details of how the 5G-RG map the non-3GPP device's traffic to QoS flows of this PDU session is FFS.</w:delText>
        </w:r>
      </w:del>
    </w:p>
    <w:p w14:paraId="1396E361" w14:textId="77777777" w:rsidR="002C4C74" w:rsidDel="00CF604E" w:rsidRDefault="002C4C74" w:rsidP="002C4C74">
      <w:pPr>
        <w:pStyle w:val="EditorsNote"/>
        <w:rPr>
          <w:del w:id="283" w:author="vivo_rev" w:date="2022-04-08T18:14:00Z"/>
        </w:rPr>
      </w:pPr>
      <w:bookmarkStart w:id="284" w:name="_Hlk99463362"/>
      <w:del w:id="285" w:author="vivo_rev" w:date="2022-04-08T18:14:00Z">
        <w:r w:rsidDel="00CF604E">
          <w:delText>Editor's note:</w:delText>
        </w:r>
        <w:r w:rsidDel="00CF604E">
          <w:tab/>
          <w:delText>Whether mechanisms other than IPv6 delegation is used for allocating additional IP address to non-3GPP device is FFS. Whether any enhancement to the PCF, any enhancement to CHF discovery and selection is FFS if other IP address allocation mechanism is used.</w:delText>
        </w:r>
      </w:del>
    </w:p>
    <w:bookmarkEnd w:id="284"/>
    <w:p w14:paraId="1E9DB54A" w14:textId="77777777" w:rsidR="002C4C74" w:rsidRPr="00154116" w:rsidRDefault="002C4C74" w:rsidP="002C4C74">
      <w:pPr>
        <w:rPr>
          <w:ins w:id="286" w:author="vivo" w:date="2022-03-28T19:05:00Z"/>
          <w:lang w:eastAsia="zh-CN"/>
        </w:rPr>
      </w:pPr>
      <w:del w:id="287" w:author="vivo" w:date="2022-03-28T19:38:00Z">
        <w:r w:rsidDel="003D30F0">
          <w:delText>Editor's note:</w:delText>
        </w:r>
        <w:r w:rsidDel="003D30F0">
          <w:tab/>
          <w:delText>Whether non-3GPP device is identified in 5GC with an identity other than MAC address is FFS.</w:delText>
        </w:r>
      </w:del>
    </w:p>
    <w:bookmarkEnd w:id="275"/>
    <w:p w14:paraId="2340A270" w14:textId="77777777" w:rsidR="002C4C74" w:rsidRDefault="002C4C74" w:rsidP="002C4C74">
      <w:pPr>
        <w:pStyle w:val="EditorsNote"/>
        <w:rPr>
          <w:ins w:id="288" w:author="vivo_rev" w:date="2022-04-08T18:14:00Z"/>
        </w:rPr>
      </w:pPr>
      <w:ins w:id="289" w:author="vivo r01" w:date="2022-04-06T15:24:00Z">
        <w:r>
          <w:t>Editor's note:</w:t>
        </w:r>
        <w:r>
          <w:tab/>
        </w:r>
        <w:r>
          <w:rPr>
            <w:rFonts w:hint="eastAsia"/>
            <w:lang w:eastAsia="zh-CN"/>
          </w:rPr>
          <w:t>I</w:t>
        </w:r>
        <w:r>
          <w:t xml:space="preserve">t is FFS whether </w:t>
        </w:r>
        <w:r>
          <w:rPr>
            <w:lang w:eastAsia="zh-CN"/>
          </w:rPr>
          <w:t>the session policy for non-3GPP devices</w:t>
        </w:r>
        <w:r>
          <w:t xml:space="preserve"> could be provided via URSP.</w:t>
        </w:r>
      </w:ins>
    </w:p>
    <w:p w14:paraId="01A47244" w14:textId="77777777" w:rsidR="002C4C74" w:rsidRDefault="002C4C74" w:rsidP="002C4C74">
      <w:pPr>
        <w:pStyle w:val="EditorsNote"/>
        <w:rPr>
          <w:ins w:id="290" w:author="vivo_rev" w:date="2022-04-08T18:14:00Z"/>
        </w:rPr>
      </w:pPr>
      <w:ins w:id="291" w:author="vivo_rev" w:date="2022-04-08T18:14:00Z">
        <w:r>
          <w:t>Editor's note:</w:t>
        </w:r>
        <w:r>
          <w:tab/>
        </w:r>
      </w:ins>
      <w:ins w:id="292" w:author="vivo_rev" w:date="2022-04-08T18:49:00Z">
        <w:r>
          <w:rPr>
            <w:lang w:eastAsia="zh-CN"/>
          </w:rPr>
          <w:t>The RG impacts in this solution needs to be checked by BBF</w:t>
        </w:r>
      </w:ins>
      <w:ins w:id="293" w:author="vivo_rev" w:date="2022-04-08T18:14:00Z">
        <w:r>
          <w:t>.</w:t>
        </w:r>
      </w:ins>
    </w:p>
    <w:p w14:paraId="14975D37" w14:textId="1CC04A6F" w:rsidR="00766584" w:rsidRPr="002E7F70" w:rsidRDefault="00766584" w:rsidP="002C4C74">
      <w:pPr>
        <w:pStyle w:val="Heading3"/>
        <w:rPr>
          <w:lang w:eastAsia="zh-CN"/>
        </w:rPr>
      </w:pPr>
      <w:r w:rsidRPr="002E7F70">
        <w:rPr>
          <w:lang w:eastAsia="zh-CN"/>
        </w:rPr>
        <w:t>6.4.3</w:t>
      </w:r>
      <w:r w:rsidRPr="002E7F70">
        <w:rPr>
          <w:lang w:eastAsia="zh-CN"/>
        </w:rPr>
        <w:tab/>
      </w:r>
      <w:r w:rsidRPr="002E7F70">
        <w:t xml:space="preserve">Impacts on </w:t>
      </w:r>
      <w:r w:rsidRPr="002E7F70">
        <w:rPr>
          <w:lang w:eastAsia="zh-CN"/>
        </w:rPr>
        <w:t>E</w:t>
      </w:r>
      <w:r w:rsidRPr="002E7F70">
        <w:t xml:space="preserve">xisting </w:t>
      </w:r>
      <w:r w:rsidRPr="002E7F70">
        <w:rPr>
          <w:lang w:eastAsia="zh-CN"/>
        </w:rPr>
        <w:t>N</w:t>
      </w:r>
      <w:r w:rsidRPr="002E7F70">
        <w:t xml:space="preserve">odes and </w:t>
      </w:r>
      <w:r w:rsidRPr="002E7F70">
        <w:rPr>
          <w:lang w:eastAsia="zh-CN"/>
        </w:rPr>
        <w:t>F</w:t>
      </w:r>
      <w:r w:rsidRPr="002E7F70">
        <w:t>unctionality</w:t>
      </w:r>
      <w:bookmarkEnd w:id="135"/>
    </w:p>
    <w:p w14:paraId="0DDFB7D6" w14:textId="77777777" w:rsidR="00766584" w:rsidRPr="002E7F70" w:rsidRDefault="00766584" w:rsidP="00766584">
      <w:pPr>
        <w:pStyle w:val="EditorsNote"/>
      </w:pPr>
      <w:r w:rsidRPr="002E7F70">
        <w:t>Editor's note:</w:t>
      </w:r>
      <w:r w:rsidRPr="002E7F70">
        <w:tab/>
        <w:t>This clause captures impacts on existing 3GPP nodes and functional elements.</w:t>
      </w:r>
    </w:p>
    <w:p w14:paraId="5AE46FDE" w14:textId="77777777" w:rsidR="002C4C74" w:rsidRPr="002E7F70" w:rsidRDefault="002C4C74" w:rsidP="002C4C74">
      <w:pPr>
        <w:rPr>
          <w:lang w:eastAsia="zh-CN"/>
        </w:rPr>
      </w:pPr>
      <w:r w:rsidRPr="002E7F70">
        <w:rPr>
          <w:lang w:eastAsia="zh-CN"/>
        </w:rPr>
        <w:t>5G-RG:</w:t>
      </w:r>
    </w:p>
    <w:p w14:paraId="08A47157" w14:textId="77777777" w:rsidR="002C4C74" w:rsidRDefault="002C4C74" w:rsidP="002C4C74">
      <w:pPr>
        <w:pStyle w:val="B1"/>
        <w:rPr>
          <w:lang w:eastAsia="zh-CN"/>
        </w:rPr>
      </w:pPr>
      <w:r>
        <w:rPr>
          <w:lang w:eastAsia="zh-CN"/>
        </w:rPr>
        <w:t>-</w:t>
      </w:r>
      <w:r>
        <w:rPr>
          <w:lang w:eastAsia="zh-CN"/>
        </w:rPr>
        <w:tab/>
        <w:t xml:space="preserve">5G-RG requests for </w:t>
      </w:r>
      <w:del w:id="294" w:author="vivo" w:date="2022-03-29T16:44:00Z">
        <w:r w:rsidDel="00F102F0">
          <w:rPr>
            <w:lang w:eastAsia="zh-CN"/>
          </w:rPr>
          <w:delText xml:space="preserve">IP address or </w:delText>
        </w:r>
      </w:del>
      <w:r>
        <w:rPr>
          <w:lang w:eastAsia="zh-CN"/>
        </w:rPr>
        <w:t xml:space="preserve">QoS rule </w:t>
      </w:r>
      <w:del w:id="295" w:author="vivo" w:date="2022-03-29T16:44:00Z">
        <w:r w:rsidDel="00F102F0">
          <w:rPr>
            <w:lang w:eastAsia="zh-CN"/>
          </w:rPr>
          <w:delText>or both</w:delText>
        </w:r>
      </w:del>
      <w:r>
        <w:rPr>
          <w:lang w:eastAsia="zh-CN"/>
        </w:rPr>
        <w:t xml:space="preserve"> for the non-3GPP device behind it, by sending PDU session modification message to the network and receives the requested information from the network.</w:t>
      </w:r>
    </w:p>
    <w:p w14:paraId="279CDA58" w14:textId="77777777" w:rsidR="002C4C74" w:rsidDel="009C2AB1" w:rsidRDefault="002C4C74" w:rsidP="002C4C74">
      <w:pPr>
        <w:pStyle w:val="B1"/>
        <w:rPr>
          <w:del w:id="296" w:author="vivo" w:date="2022-03-29T16:45:00Z"/>
          <w:lang w:eastAsia="zh-CN"/>
        </w:rPr>
      </w:pPr>
      <w:del w:id="297" w:author="vivo" w:date="2022-03-29T16:45:00Z">
        <w:r w:rsidDel="009C2AB1">
          <w:rPr>
            <w:lang w:eastAsia="zh-CN"/>
          </w:rPr>
          <w:delText>-</w:delText>
        </w:r>
        <w:r w:rsidDel="009C2AB1">
          <w:rPr>
            <w:lang w:eastAsia="zh-CN"/>
          </w:rPr>
          <w:tab/>
          <w:delText>5G-RG maps traffic of non-3GPP device to the QoS flow based on the QoS rule received from the network.</w:delText>
        </w:r>
      </w:del>
    </w:p>
    <w:p w14:paraId="47711D3D" w14:textId="77777777" w:rsidR="002C4C74" w:rsidRDefault="002C4C74" w:rsidP="002C4C74">
      <w:pPr>
        <w:pStyle w:val="B1"/>
        <w:rPr>
          <w:ins w:id="298" w:author="vivo" w:date="2022-03-28T19:11:00Z"/>
          <w:lang w:eastAsia="zh-CN"/>
        </w:rPr>
      </w:pPr>
      <w:del w:id="299" w:author="vivo" w:date="2022-03-29T16:45:00Z">
        <w:r w:rsidDel="00E85C72">
          <w:rPr>
            <w:lang w:eastAsia="zh-CN"/>
          </w:rPr>
          <w:delText>-</w:delText>
        </w:r>
        <w:r w:rsidDel="00E85C72">
          <w:rPr>
            <w:lang w:eastAsia="zh-CN"/>
          </w:rPr>
          <w:tab/>
          <w:delText>If different IP address is allocated for non-3GPP device, the 5G-RG performs IP configuration to the non-3GPP device.</w:delText>
        </w:r>
      </w:del>
    </w:p>
    <w:p w14:paraId="597B7AA3" w14:textId="3F729AEE" w:rsidR="002C4C74" w:rsidRDefault="002C4C74" w:rsidP="002C4C74">
      <w:pPr>
        <w:pStyle w:val="B1"/>
        <w:rPr>
          <w:ins w:id="300" w:author="vivo" w:date="2022-03-28T19:31:00Z"/>
          <w:lang w:eastAsia="zh-CN"/>
        </w:rPr>
      </w:pPr>
      <w:ins w:id="301" w:author="vivo" w:date="2022-03-28T19:11:00Z">
        <w:r>
          <w:rPr>
            <w:rFonts w:hint="eastAsia"/>
            <w:lang w:eastAsia="zh-CN"/>
          </w:rPr>
          <w:t>-</w:t>
        </w:r>
        <w:r>
          <w:rPr>
            <w:lang w:eastAsia="zh-CN"/>
          </w:rPr>
          <w:tab/>
        </w:r>
      </w:ins>
      <w:ins w:id="302" w:author="vivo" w:date="2022-03-28T19:12:00Z">
        <w:r>
          <w:rPr>
            <w:rFonts w:hint="eastAsia"/>
            <w:lang w:eastAsia="zh-CN"/>
          </w:rPr>
          <w:t>5G-RG</w:t>
        </w:r>
        <w:r>
          <w:rPr>
            <w:lang w:eastAsia="zh-CN"/>
          </w:rPr>
          <w:t xml:space="preserve"> </w:t>
        </w:r>
      </w:ins>
      <w:ins w:id="303" w:author="vivo" w:date="2022-03-28T19:26:00Z">
        <w:r>
          <w:rPr>
            <w:lang w:eastAsia="zh-CN"/>
          </w:rPr>
          <w:t>r</w:t>
        </w:r>
        <w:r w:rsidRPr="005B7443">
          <w:rPr>
            <w:lang w:eastAsia="zh-CN"/>
          </w:rPr>
          <w:t>eceive</w:t>
        </w:r>
        <w:r>
          <w:rPr>
            <w:lang w:eastAsia="zh-CN"/>
          </w:rPr>
          <w:t>s</w:t>
        </w:r>
        <w:r w:rsidRPr="005B7443">
          <w:rPr>
            <w:lang w:eastAsia="zh-CN"/>
          </w:rPr>
          <w:t xml:space="preserve"> </w:t>
        </w:r>
        <w:r>
          <w:rPr>
            <w:lang w:eastAsia="zh-CN"/>
          </w:rPr>
          <w:t xml:space="preserve">session policy for non-3GPP devices </w:t>
        </w:r>
        <w:r w:rsidRPr="005B7443">
          <w:rPr>
            <w:lang w:eastAsia="zh-CN"/>
          </w:rPr>
          <w:t>from the network</w:t>
        </w:r>
        <w:r>
          <w:rPr>
            <w:lang w:eastAsia="zh-CN"/>
          </w:rPr>
          <w:t xml:space="preserve"> and </w:t>
        </w:r>
      </w:ins>
      <w:ins w:id="304" w:author="vivo r02" w:date="2022-04-07T17:03:00Z">
        <w:r>
          <w:rPr>
            <w:lang w:eastAsia="zh-CN"/>
          </w:rPr>
          <w:t xml:space="preserve">requests to </w:t>
        </w:r>
      </w:ins>
      <w:ins w:id="305" w:author="vivo" w:date="2022-03-28T19:26:00Z">
        <w:r>
          <w:rPr>
            <w:lang w:eastAsia="zh-CN"/>
          </w:rPr>
          <w:t xml:space="preserve">establish PDU Session or </w:t>
        </w:r>
        <w:r>
          <w:rPr>
            <w:rFonts w:hint="eastAsia"/>
            <w:lang w:eastAsia="zh-CN"/>
          </w:rPr>
          <w:t>QoS</w:t>
        </w:r>
        <w:r>
          <w:rPr>
            <w:lang w:eastAsia="zh-CN"/>
          </w:rPr>
          <w:t xml:space="preserve"> flow based on the session policy for non-3GPP devices</w:t>
        </w:r>
        <w:r w:rsidRPr="005B7443">
          <w:rPr>
            <w:lang w:eastAsia="zh-CN"/>
          </w:rPr>
          <w:t>.</w:t>
        </w:r>
      </w:ins>
    </w:p>
    <w:p w14:paraId="711C9202" w14:textId="77777777" w:rsidR="002C4C74" w:rsidRDefault="002C4C74" w:rsidP="002C4C74">
      <w:pPr>
        <w:pStyle w:val="B1"/>
        <w:rPr>
          <w:ins w:id="306" w:author="vivo_rev" w:date="2022-04-08T19:57:00Z"/>
          <w:lang w:eastAsia="zh-CN"/>
        </w:rPr>
      </w:pPr>
      <w:ins w:id="307" w:author="vivo" w:date="2022-03-28T19:31:00Z">
        <w:r>
          <w:rPr>
            <w:rFonts w:hint="eastAsia"/>
            <w:lang w:eastAsia="zh-CN"/>
          </w:rPr>
          <w:t>-</w:t>
        </w:r>
        <w:r>
          <w:rPr>
            <w:lang w:eastAsia="zh-CN"/>
          </w:rPr>
          <w:tab/>
          <w:t xml:space="preserve">5G-RG </w:t>
        </w:r>
      </w:ins>
      <w:ins w:id="308" w:author="vivo" w:date="2022-03-28T19:35:00Z">
        <w:r>
          <w:rPr>
            <w:lang w:eastAsia="zh-CN"/>
          </w:rPr>
          <w:t>i</w:t>
        </w:r>
        <w:r w:rsidRPr="00B30BF6">
          <w:rPr>
            <w:lang w:eastAsia="zh-CN"/>
          </w:rPr>
          <w:t xml:space="preserve">ncludes non-3GPP </w:t>
        </w:r>
        <w:r>
          <w:rPr>
            <w:lang w:eastAsia="zh-CN"/>
          </w:rPr>
          <w:t xml:space="preserve">access indication </w:t>
        </w:r>
        <w:r w:rsidRPr="00B30BF6">
          <w:rPr>
            <w:lang w:eastAsia="zh-CN"/>
          </w:rPr>
          <w:t>in PDU Session Establishment Request</w:t>
        </w:r>
        <w:r>
          <w:rPr>
            <w:lang w:eastAsia="zh-CN"/>
          </w:rPr>
          <w:t xml:space="preserve"> to requests the session policy for non-3GPP devices behind it.</w:t>
        </w:r>
      </w:ins>
    </w:p>
    <w:p w14:paraId="701A4BE9" w14:textId="77777777" w:rsidR="002C4C74" w:rsidRDefault="002C4C74" w:rsidP="002C4C74">
      <w:pPr>
        <w:pStyle w:val="B1"/>
        <w:rPr>
          <w:lang w:eastAsia="zh-CN"/>
        </w:rPr>
      </w:pPr>
      <w:ins w:id="309" w:author="vivo_rev" w:date="2022-04-08T19:57:00Z">
        <w:r>
          <w:rPr>
            <w:lang w:eastAsia="zh-CN"/>
          </w:rPr>
          <w:t>-</w:t>
        </w:r>
        <w:r>
          <w:rPr>
            <w:lang w:eastAsia="zh-CN"/>
          </w:rPr>
          <w:tab/>
          <w:t>5G-RG maps the MAC address, WLAN SSID or physical Ethernet port identifier</w:t>
        </w:r>
        <w:r w:rsidRPr="00210046">
          <w:rPr>
            <w:lang w:eastAsia="zh-CN"/>
          </w:rPr>
          <w:t xml:space="preserve"> </w:t>
        </w:r>
        <w:r>
          <w:rPr>
            <w:lang w:eastAsia="zh-CN"/>
          </w:rPr>
          <w:t>used by the non-3GPP device to non-3GPP device category identifier based on local configura</w:t>
        </w:r>
      </w:ins>
      <w:ins w:id="310" w:author="vivo_rev" w:date="2022-04-08T19:58:00Z">
        <w:r>
          <w:rPr>
            <w:lang w:eastAsia="zh-CN"/>
          </w:rPr>
          <w:t>tion</w:t>
        </w:r>
      </w:ins>
      <w:ins w:id="311" w:author="vivo_rev" w:date="2022-04-08T19:57:00Z">
        <w:r>
          <w:rPr>
            <w:lang w:eastAsia="zh-CN"/>
          </w:rPr>
          <w:t>.</w:t>
        </w:r>
      </w:ins>
    </w:p>
    <w:p w14:paraId="3BDF2D25" w14:textId="77777777" w:rsidR="002C4C74" w:rsidRPr="002E7F70" w:rsidRDefault="002C4C74" w:rsidP="002C4C74">
      <w:pPr>
        <w:rPr>
          <w:lang w:eastAsia="zh-CN"/>
        </w:rPr>
      </w:pPr>
      <w:r w:rsidRPr="002E7F70">
        <w:rPr>
          <w:lang w:eastAsia="zh-CN"/>
        </w:rPr>
        <w:t>SMF:</w:t>
      </w:r>
    </w:p>
    <w:p w14:paraId="7BD3B5E3" w14:textId="77777777" w:rsidR="002C4C74" w:rsidRDefault="002C4C74" w:rsidP="002C4C74">
      <w:pPr>
        <w:pStyle w:val="B1"/>
        <w:rPr>
          <w:lang w:eastAsia="zh-CN"/>
        </w:rPr>
      </w:pPr>
      <w:r>
        <w:rPr>
          <w:lang w:eastAsia="zh-CN"/>
        </w:rPr>
        <w:t>-</w:t>
      </w:r>
      <w:r>
        <w:rPr>
          <w:lang w:eastAsia="zh-CN"/>
        </w:rPr>
        <w:tab/>
        <w:t>The SMF requests QoS rule for non-3GPP device from the PCF.</w:t>
      </w:r>
    </w:p>
    <w:p w14:paraId="03F5B051" w14:textId="77777777" w:rsidR="002C4C74" w:rsidRDefault="002C4C74" w:rsidP="002C4C74">
      <w:pPr>
        <w:pStyle w:val="B1"/>
        <w:rPr>
          <w:ins w:id="312" w:author="vivo" w:date="2022-03-28T19:35:00Z"/>
          <w:lang w:eastAsia="zh-CN"/>
        </w:rPr>
      </w:pPr>
      <w:del w:id="313" w:author="vivo" w:date="2022-03-29T16:46:00Z">
        <w:r w:rsidDel="009C2AB1">
          <w:rPr>
            <w:lang w:eastAsia="zh-CN"/>
          </w:rPr>
          <w:delText>-</w:delText>
        </w:r>
        <w:r w:rsidDel="009C2AB1">
          <w:rPr>
            <w:lang w:eastAsia="zh-CN"/>
          </w:rPr>
          <w:tab/>
          <w:delText>The SMF may allocate another IP address for the non-3GPP device behind 5G-RG.</w:delText>
        </w:r>
      </w:del>
    </w:p>
    <w:p w14:paraId="0379C7CE" w14:textId="77777777" w:rsidR="002C4C74" w:rsidRDefault="002C4C74" w:rsidP="002C4C74">
      <w:pPr>
        <w:pStyle w:val="B1"/>
        <w:rPr>
          <w:ins w:id="314" w:author="vivo" w:date="2022-03-28T19:36:00Z"/>
          <w:lang w:eastAsia="zh-CN"/>
        </w:rPr>
      </w:pPr>
      <w:ins w:id="315" w:author="vivo" w:date="2022-03-28T19:35:00Z">
        <w:r>
          <w:rPr>
            <w:rFonts w:hint="eastAsia"/>
            <w:lang w:eastAsia="zh-CN"/>
          </w:rPr>
          <w:t>-</w:t>
        </w:r>
        <w:r>
          <w:rPr>
            <w:lang w:eastAsia="zh-CN"/>
          </w:rPr>
          <w:tab/>
          <w:t xml:space="preserve">The SMF sends the </w:t>
        </w:r>
        <w:r w:rsidRPr="00B30BF6">
          <w:rPr>
            <w:lang w:eastAsia="zh-CN"/>
          </w:rPr>
          <w:t xml:space="preserve">non-3GPP </w:t>
        </w:r>
        <w:r>
          <w:rPr>
            <w:lang w:eastAsia="zh-CN"/>
          </w:rPr>
          <w:t xml:space="preserve">access indication to the PCF and receives </w:t>
        </w:r>
      </w:ins>
      <w:ins w:id="316" w:author="vivo" w:date="2022-03-28T19:36:00Z">
        <w:r>
          <w:rPr>
            <w:lang w:eastAsia="zh-CN"/>
          </w:rPr>
          <w:t>session policy for non-3GPP devices.</w:t>
        </w:r>
      </w:ins>
    </w:p>
    <w:p w14:paraId="71F2DC09" w14:textId="77777777" w:rsidR="002C4C74" w:rsidRDefault="002C4C74" w:rsidP="002C4C74">
      <w:pPr>
        <w:pStyle w:val="B1"/>
        <w:rPr>
          <w:lang w:eastAsia="zh-CN"/>
        </w:rPr>
      </w:pPr>
      <w:ins w:id="317" w:author="vivo" w:date="2022-03-28T19:36:00Z">
        <w:r>
          <w:rPr>
            <w:rFonts w:hint="eastAsia"/>
            <w:lang w:eastAsia="zh-CN"/>
          </w:rPr>
          <w:t>-</w:t>
        </w:r>
        <w:r>
          <w:rPr>
            <w:lang w:eastAsia="zh-CN"/>
          </w:rPr>
          <w:tab/>
          <w:t>The SMF sends the session policy for non-3GPP devices to the UE in PDU Session Establishment Response.</w:t>
        </w:r>
      </w:ins>
    </w:p>
    <w:p w14:paraId="0CF039F0" w14:textId="77777777" w:rsidR="002C4C74" w:rsidRPr="002E7F70" w:rsidRDefault="002C4C74" w:rsidP="002C4C74">
      <w:pPr>
        <w:rPr>
          <w:lang w:eastAsia="zh-CN"/>
        </w:rPr>
      </w:pPr>
      <w:r w:rsidRPr="002E7F70">
        <w:rPr>
          <w:lang w:eastAsia="zh-CN"/>
        </w:rPr>
        <w:t>PCF:</w:t>
      </w:r>
    </w:p>
    <w:p w14:paraId="76EB589E" w14:textId="77777777" w:rsidR="002C4C74" w:rsidRDefault="002C4C74" w:rsidP="002C4C74">
      <w:pPr>
        <w:pStyle w:val="B1"/>
        <w:rPr>
          <w:ins w:id="318" w:author="vivo" w:date="2022-03-28T19:36:00Z"/>
          <w:lang w:eastAsia="zh-CN"/>
        </w:rPr>
      </w:pPr>
      <w:r w:rsidRPr="002E7F70">
        <w:rPr>
          <w:lang w:eastAsia="zh-CN"/>
        </w:rPr>
        <w:t>-</w:t>
      </w:r>
      <w:r>
        <w:rPr>
          <w:lang w:eastAsia="zh-CN"/>
        </w:rPr>
        <w:tab/>
      </w:r>
      <w:r w:rsidRPr="002E7F70">
        <w:rPr>
          <w:lang w:eastAsia="zh-CN"/>
        </w:rPr>
        <w:t>The PCF provides QoS rules for non-3GPP devices.</w:t>
      </w:r>
    </w:p>
    <w:p w14:paraId="3DB39A96" w14:textId="77777777" w:rsidR="002C4C74" w:rsidRPr="00E27B72" w:rsidRDefault="002C4C74" w:rsidP="002C4C74">
      <w:pPr>
        <w:pStyle w:val="B1"/>
        <w:rPr>
          <w:lang w:eastAsia="zh-CN"/>
        </w:rPr>
      </w:pPr>
      <w:ins w:id="319" w:author="vivo" w:date="2022-03-28T19:36:00Z">
        <w:r>
          <w:rPr>
            <w:rFonts w:hint="eastAsia"/>
            <w:lang w:eastAsia="zh-CN"/>
          </w:rPr>
          <w:t>-</w:t>
        </w:r>
        <w:r>
          <w:rPr>
            <w:lang w:eastAsia="zh-CN"/>
          </w:rPr>
          <w:tab/>
          <w:t>The PCF provides session policy for non-3GPP devices to the SMF.</w:t>
        </w:r>
      </w:ins>
    </w:p>
    <w:p w14:paraId="67D6A89C" w14:textId="0BF45578" w:rsidR="00C42950" w:rsidRPr="002E7F70" w:rsidRDefault="00C42950" w:rsidP="00697DAE">
      <w:pPr>
        <w:pStyle w:val="Heading2"/>
      </w:pPr>
      <w:bookmarkStart w:id="320" w:name="_Toc531707670"/>
      <w:bookmarkStart w:id="321" w:name="_Toc97155719"/>
      <w:bookmarkStart w:id="322" w:name="_Toc500949097"/>
      <w:bookmarkStart w:id="323" w:name="_Toc22214908"/>
      <w:bookmarkStart w:id="324" w:name="_Toc23254041"/>
      <w:r w:rsidRPr="002E7F70">
        <w:t>6.</w:t>
      </w:r>
      <w:r w:rsidR="006648FC" w:rsidRPr="002E7F70">
        <w:t>5</w:t>
      </w:r>
      <w:r w:rsidR="00C516BE">
        <w:tab/>
      </w:r>
      <w:bookmarkEnd w:id="320"/>
      <w:bookmarkEnd w:id="321"/>
      <w:r w:rsidR="0001260B" w:rsidRPr="007B3CC3">
        <w:t xml:space="preserve">Solution 5: 5GC-capable UE behind 5G-RG </w:t>
      </w:r>
      <w:ins w:id="325" w:author="HuaweiUser" w:date="2022-03-26T15:30:00Z">
        <w:r w:rsidR="0001260B" w:rsidRPr="007B3CC3">
          <w:t>using trusted Non-3GPP access</w:t>
        </w:r>
      </w:ins>
      <w:del w:id="326" w:author="HuaweiUser" w:date="2022-03-26T15:30:00Z">
        <w:r w:rsidR="0001260B" w:rsidRPr="007B3CC3" w:rsidDel="005D455E">
          <w:delText>accessing 5GC</w:delText>
        </w:r>
      </w:del>
    </w:p>
    <w:p w14:paraId="310F4728" w14:textId="77777777" w:rsidR="00C42950" w:rsidRPr="002E7F70" w:rsidRDefault="00C42950" w:rsidP="00697DAE">
      <w:pPr>
        <w:pStyle w:val="Heading3"/>
        <w:rPr>
          <w:lang w:eastAsia="zh-CN"/>
        </w:rPr>
      </w:pPr>
      <w:bookmarkStart w:id="327" w:name="_Toc531707671"/>
      <w:bookmarkStart w:id="328" w:name="_Toc97155720"/>
      <w:r w:rsidRPr="002E7F70">
        <w:rPr>
          <w:lang w:eastAsia="zh-CN"/>
        </w:rPr>
        <w:t>6.</w:t>
      </w:r>
      <w:r w:rsidR="006648FC" w:rsidRPr="002E7F70">
        <w:rPr>
          <w:lang w:eastAsia="zh-CN"/>
        </w:rPr>
        <w:t>5</w:t>
      </w:r>
      <w:r w:rsidRPr="002E7F70">
        <w:rPr>
          <w:lang w:eastAsia="zh-CN"/>
        </w:rPr>
        <w:t>.1</w:t>
      </w:r>
      <w:r w:rsidRPr="002E7F70">
        <w:rPr>
          <w:lang w:eastAsia="zh-CN"/>
        </w:rPr>
        <w:tab/>
        <w:t>General</w:t>
      </w:r>
      <w:bookmarkEnd w:id="327"/>
      <w:bookmarkEnd w:id="328"/>
    </w:p>
    <w:p w14:paraId="3229A53F" w14:textId="77777777" w:rsidR="002E7F70" w:rsidRDefault="002E7F70" w:rsidP="002E7F70">
      <w:pPr>
        <w:rPr>
          <w:lang w:eastAsia="zh-CN"/>
        </w:rPr>
      </w:pPr>
      <w:r>
        <w:rPr>
          <w:lang w:eastAsia="zh-CN"/>
        </w:rPr>
        <w:t>This solution is applicable when 802.1x (EAP over LAN) and 3GPP credentials are used to associate with the WLAN. In this option, the solution for trusted N3GPP is used as baseline but with the additional property that the service is offered via a wireline access and a 5G-RG. This solution can distinguish the 5GC-capable UE role and apply the different QoS and charging policy for the different categories of devices, for example for 5GC capable UE considered as host or guest of the local network of 5G-RG/HA 5G-RG. The member of the family decides on which 5GC capable UE considered as host (i.e. subscriber of the 5G-RG) and reports these 5GC capable UE IDs (e.g. MSISDN) to the operator via online or offline service. This is out of the scope of 3GPP. After that, it is the 5GC's responsibility to maintain such information and decides the 5GC capable UE role based on it.</w:t>
      </w:r>
    </w:p>
    <w:p w14:paraId="02B521F4" w14:textId="77777777" w:rsidR="002E7F70" w:rsidRDefault="002E7F70" w:rsidP="002E7F70">
      <w:pPr>
        <w:rPr>
          <w:lang w:eastAsia="zh-CN"/>
        </w:rPr>
      </w:pPr>
      <w:r>
        <w:rPr>
          <w:lang w:eastAsia="zh-CN"/>
        </w:rPr>
        <w:t>The solution is based on the following architecture as defined in</w:t>
      </w:r>
      <w:r w:rsidR="00111F03">
        <w:rPr>
          <w:lang w:eastAsia="zh-CN"/>
        </w:rPr>
        <w:t xml:space="preserve"> clause 4.10</w:t>
      </w:r>
      <w:r>
        <w:rPr>
          <w:lang w:eastAsia="zh-CN"/>
        </w:rPr>
        <w:t xml:space="preserve"> </w:t>
      </w:r>
      <w:r w:rsidR="00111F03">
        <w:rPr>
          <w:lang w:eastAsia="zh-CN"/>
        </w:rPr>
        <w:t>of TS 23.316 </w:t>
      </w:r>
      <w:bookmarkStart w:id="329" w:name="MCCTEMPBM_00000019"/>
      <w:r w:rsidR="00111F03">
        <w:rPr>
          <w:lang w:eastAsia="zh-CN"/>
        </w:rPr>
        <w:t>[5]</w:t>
      </w:r>
      <w:bookmarkEnd w:id="329"/>
      <w:r>
        <w:rPr>
          <w:lang w:eastAsia="zh-CN"/>
        </w:rPr>
        <w:t>. The Ta interface is a non-roaming interface, which means the 5G-RG and TNGF belongs to the same PLMN. Then the UE and the 5G-RG belong to the same PLMN too.</w:t>
      </w:r>
    </w:p>
    <w:p w14:paraId="79E44CBA" w14:textId="77777777" w:rsidR="00C42950" w:rsidRPr="002E7F70" w:rsidRDefault="00C42950" w:rsidP="00C42950">
      <w:pPr>
        <w:pStyle w:val="NO"/>
        <w:overflowPunct/>
        <w:autoSpaceDE/>
        <w:adjustRightInd/>
        <w:rPr>
          <w:color w:val="auto"/>
          <w:lang w:eastAsia="en-US"/>
        </w:rPr>
      </w:pPr>
      <w:r w:rsidRPr="002E7F70">
        <w:rPr>
          <w:color w:val="auto"/>
          <w:lang w:eastAsia="en-US"/>
        </w:rPr>
        <w:t>NOTE:</w:t>
      </w:r>
      <w:r w:rsidR="006648FC" w:rsidRPr="002E7F70">
        <w:rPr>
          <w:color w:val="auto"/>
          <w:lang w:eastAsia="en-US"/>
        </w:rPr>
        <w:tab/>
      </w:r>
      <w:r w:rsidRPr="002E7F70">
        <w:rPr>
          <w:color w:val="auto"/>
          <w:lang w:eastAsia="en-US"/>
        </w:rPr>
        <w:t>For the UE accessing 5GC, the 5G-RG is treated as WLAN AP connecting to TNGF, so the same slice is supported by the 5G-RG and the TNGF.</w:t>
      </w:r>
    </w:p>
    <w:p w14:paraId="46607987" w14:textId="77777777" w:rsidR="00C42950" w:rsidRPr="002E7F70" w:rsidRDefault="00C42950" w:rsidP="00C42950">
      <w:pPr>
        <w:pStyle w:val="TH"/>
        <w:rPr>
          <w:rFonts w:eastAsia="Malgun Gothic"/>
        </w:rPr>
      </w:pPr>
      <w:r w:rsidRPr="002E7F70">
        <w:rPr>
          <w:rFonts w:eastAsia="Malgun Gothic"/>
        </w:rPr>
        <w:object w:dxaOrig="9580" w:dyaOrig="3100" w14:anchorId="4C4E82B9">
          <v:shape id="_x0000_i1035" type="#_x0000_t75" style="width:479pt;height:155pt" o:ole="">
            <v:imagedata r:id="rId32" o:title=""/>
          </v:shape>
          <o:OLEObject Type="Embed" ProgID="Visio.Drawing.15" ShapeID="_x0000_i1035" DrawAspect="Content" ObjectID="_1711380231" r:id="rId33"/>
        </w:object>
      </w:r>
    </w:p>
    <w:p w14:paraId="7E23077B" w14:textId="77777777" w:rsidR="00C42950" w:rsidRPr="002E7F70" w:rsidRDefault="00C42950" w:rsidP="00C42950">
      <w:pPr>
        <w:pStyle w:val="TF"/>
        <w:rPr>
          <w:rFonts w:eastAsia="MS Mincho"/>
          <w:iCs/>
        </w:rPr>
      </w:pPr>
      <w:r w:rsidRPr="002E7F70">
        <w:t xml:space="preserve">Figure </w:t>
      </w:r>
      <w:r w:rsidR="006648FC" w:rsidRPr="002E7F70">
        <w:rPr>
          <w:rFonts w:eastAsia="Malgun Gothic"/>
          <w:lang w:eastAsia="zh-CN"/>
        </w:rPr>
        <w:t>6.5</w:t>
      </w:r>
      <w:r w:rsidRPr="002E7F70">
        <w:rPr>
          <w:rFonts w:eastAsia="Malgun Gothic"/>
          <w:lang w:eastAsia="zh-CN"/>
        </w:rPr>
        <w:t>.1</w:t>
      </w:r>
      <w:r w:rsidRPr="002E7F70">
        <w:t>-1: Non-</w:t>
      </w:r>
      <w:r w:rsidRPr="002E7F70">
        <w:rPr>
          <w:lang w:eastAsia="ko-KR"/>
        </w:rPr>
        <w:t>r</w:t>
      </w:r>
      <w:r w:rsidRPr="002E7F70">
        <w:t xml:space="preserve">oaming </w:t>
      </w:r>
      <w:r w:rsidRPr="002E7F70">
        <w:rPr>
          <w:lang w:eastAsia="ko-KR"/>
        </w:rPr>
        <w:t>a</w:t>
      </w:r>
      <w:r w:rsidRPr="002E7F70">
        <w:t>rchitecture for UE behind 5G-RG using trusted N3GPP access</w:t>
      </w:r>
    </w:p>
    <w:p w14:paraId="20E2F8EA" w14:textId="77777777" w:rsidR="00C42950" w:rsidRPr="002E7F70" w:rsidRDefault="006648FC" w:rsidP="005A4891">
      <w:pPr>
        <w:pStyle w:val="Heading3"/>
        <w:rPr>
          <w:lang w:eastAsia="zh-CN"/>
        </w:rPr>
      </w:pPr>
      <w:bookmarkStart w:id="330" w:name="_Toc531707672"/>
      <w:bookmarkStart w:id="331" w:name="_Toc97155721"/>
      <w:r w:rsidRPr="002E7F70">
        <w:rPr>
          <w:lang w:eastAsia="zh-CN"/>
        </w:rPr>
        <w:t>6.5</w:t>
      </w:r>
      <w:r w:rsidR="00C42950" w:rsidRPr="002E7F70">
        <w:rPr>
          <w:lang w:eastAsia="zh-CN"/>
        </w:rPr>
        <w:t>.2</w:t>
      </w:r>
      <w:r w:rsidR="00C42950" w:rsidRPr="002E7F70">
        <w:rPr>
          <w:lang w:eastAsia="zh-CN"/>
        </w:rPr>
        <w:tab/>
        <w:t>Registration procedure</w:t>
      </w:r>
      <w:bookmarkEnd w:id="330"/>
      <w:bookmarkEnd w:id="331"/>
    </w:p>
    <w:p w14:paraId="3E73ECF8" w14:textId="77777777" w:rsidR="00C42950" w:rsidRPr="002E7F70" w:rsidRDefault="00C42950" w:rsidP="00C42950">
      <w:pPr>
        <w:rPr>
          <w:lang w:eastAsia="zh-CN"/>
        </w:rPr>
      </w:pPr>
      <w:r w:rsidRPr="002E7F70">
        <w:rPr>
          <w:lang w:eastAsia="zh-CN"/>
        </w:rPr>
        <w:t xml:space="preserve">In this solution, the 5G-RG acts as TNAP and is behaved as authenticator, </w:t>
      </w:r>
      <w:r w:rsidRPr="002E7F70">
        <w:t>the interface between the 5G-RG and W-5GAN is assumed an AAA interface.</w:t>
      </w:r>
    </w:p>
    <w:p w14:paraId="0056B645" w14:textId="77777777" w:rsidR="00C42950" w:rsidRPr="002E7F70" w:rsidRDefault="00C42950" w:rsidP="007C04BE">
      <w:pPr>
        <w:pStyle w:val="TH"/>
      </w:pPr>
      <w:r w:rsidRPr="002E7F70">
        <w:object w:dxaOrig="9620" w:dyaOrig="7570" w14:anchorId="7AF9BF7B">
          <v:shape id="_x0000_i1036" type="#_x0000_t75" style="width:481pt;height:378.5pt" o:ole="">
            <v:imagedata r:id="rId34" o:title=""/>
          </v:shape>
          <o:OLEObject Type="Embed" ProgID="Visio.Drawing.11" ShapeID="_x0000_i1036" DrawAspect="Content" ObjectID="_1711380232" r:id="rId35"/>
        </w:object>
      </w:r>
    </w:p>
    <w:p w14:paraId="199B362F" w14:textId="77777777" w:rsidR="00C42950" w:rsidRPr="002E7F70" w:rsidRDefault="00C42950" w:rsidP="00C42950">
      <w:pPr>
        <w:pStyle w:val="TF"/>
        <w:rPr>
          <w:rFonts w:eastAsia="Malgun Gothic"/>
        </w:rPr>
      </w:pPr>
      <w:r w:rsidRPr="002E7F70">
        <w:t xml:space="preserve">Figure </w:t>
      </w:r>
      <w:r w:rsidR="006648FC" w:rsidRPr="002E7F70">
        <w:rPr>
          <w:rFonts w:eastAsia="Malgun Gothic"/>
          <w:lang w:eastAsia="zh-CN"/>
        </w:rPr>
        <w:t>6.5</w:t>
      </w:r>
      <w:r w:rsidRPr="002E7F70">
        <w:rPr>
          <w:rFonts w:eastAsia="Malgun Gothic"/>
          <w:lang w:eastAsia="zh-CN"/>
        </w:rPr>
        <w:t>.2</w:t>
      </w:r>
      <w:r w:rsidRPr="002E7F70">
        <w:t>-1: Registration procedure</w:t>
      </w:r>
    </w:p>
    <w:p w14:paraId="14840DC9" w14:textId="77777777" w:rsidR="0001260B" w:rsidRPr="007B3CC3" w:rsidRDefault="007C04BE" w:rsidP="0001260B">
      <w:pPr>
        <w:pStyle w:val="B1"/>
      </w:pPr>
      <w:r>
        <w:t>0.</w:t>
      </w:r>
      <w:r>
        <w:tab/>
      </w:r>
      <w:bookmarkStart w:id="332" w:name="_Toc528752221"/>
      <w:bookmarkStart w:id="333" w:name="_Toc97155722"/>
      <w:r w:rsidR="0001260B" w:rsidRPr="007B3CC3">
        <w:t>5G-RG has successfully registered to the AMF1. 5G-RG obtained the 5G-RG GUTI from 5GC.</w:t>
      </w:r>
    </w:p>
    <w:p w14:paraId="29119E14" w14:textId="77777777" w:rsidR="0001260B" w:rsidRPr="007B3CC3" w:rsidRDefault="0001260B" w:rsidP="0001260B">
      <w:pPr>
        <w:pStyle w:val="B1"/>
        <w:rPr>
          <w:ins w:id="334" w:author="QC_02" w:date="2022-04-06T17:23:00Z"/>
        </w:rPr>
      </w:pPr>
      <w:r w:rsidRPr="007B3CC3">
        <w:tab/>
        <w:t>A layer-2 connection is established between the UE and the 5G-RG. In case of IEEE 802.11 this step corresponds to an 802.11 Association.</w:t>
      </w:r>
      <w:ins w:id="335" w:author="HuaweiUser" w:date="2022-03-26T15:31:00Z">
        <w:r w:rsidRPr="007B3CC3">
          <w:t xml:space="preserve"> Optionally, the </w:t>
        </w:r>
        <w:r w:rsidRPr="007B3CC3">
          <w:rPr>
            <w:rFonts w:hint="eastAsia"/>
          </w:rPr>
          <w:t xml:space="preserve">5G-RG </w:t>
        </w:r>
        <w:r w:rsidRPr="007B3CC3">
          <w:t xml:space="preserve">may send </w:t>
        </w:r>
        <w:r w:rsidRPr="007B3CC3">
          <w:rPr>
            <w:rFonts w:hint="eastAsia"/>
          </w:rPr>
          <w:t>5G-RG 5G-GUTI</w:t>
        </w:r>
        <w:r w:rsidRPr="007B3CC3">
          <w:t xml:space="preserve"> to the UE via ANQP message.</w:t>
        </w:r>
      </w:ins>
    </w:p>
    <w:p w14:paraId="23EA38BD" w14:textId="77777777" w:rsidR="0001260B" w:rsidRPr="007B3CC3" w:rsidRDefault="0001260B" w:rsidP="00250C08">
      <w:pPr>
        <w:pStyle w:val="EditorsNote"/>
        <w:pPrChange w:id="336" w:author="editor" w:date="2022-04-13T18:12:00Z">
          <w:pPr>
            <w:pStyle w:val="B1"/>
          </w:pPr>
        </w:pPrChange>
      </w:pPr>
      <w:ins w:id="337" w:author="QC_02" w:date="2022-04-06T17:23:00Z">
        <w:r w:rsidRPr="007B3CC3">
          <w:t>Editor's note: Security aspects of sending 5G-RG 5G-GUTI in ANQP should be verified by SA3.</w:t>
        </w:r>
      </w:ins>
    </w:p>
    <w:p w14:paraId="6B8F6B79" w14:textId="0DA4C026" w:rsidR="0001260B" w:rsidRPr="007B3CC3" w:rsidRDefault="0001260B" w:rsidP="0001260B">
      <w:pPr>
        <w:pStyle w:val="B1"/>
      </w:pPr>
      <w:r w:rsidRPr="007B3CC3">
        <w:t>1a-1c.</w:t>
      </w:r>
      <w:r w:rsidRPr="007B3CC3">
        <w:tab/>
        <w:t>An EAP authentication procedure is initiated. EAP messages are encapsulated into layer-2 packets, i.e. into Ethernet-over-LAN packets. The UE provides a NAI in the EAP-Res/Identity message. This EAP-Res/Identity is encapsulated in the AAA message as defined in clause 4.12a.2.2 step 3 of TS 23.502 </w:t>
      </w:r>
      <w:bookmarkStart w:id="338" w:name="MCCTEMPBM_00000011"/>
      <w:r w:rsidRPr="007B3CC3">
        <w:t xml:space="preserve">[3] </w:t>
      </w:r>
      <w:bookmarkEnd w:id="338"/>
      <w:r w:rsidRPr="007B3CC3">
        <w:t xml:space="preserve">by 5G-RG. </w:t>
      </w:r>
      <w:ins w:id="339" w:author="HuaweiUser" w:date="2022-03-26T15:31:00Z">
        <w:r w:rsidRPr="007B3CC3">
          <w:t>If the 5G-RG does not transport the 5G-GUTI via ANQP message</w:t>
        </w:r>
        <w:r w:rsidRPr="0001260B">
          <w:rPr>
            <w:lang w:eastAsia="zh-CN"/>
          </w:rPr>
          <w:t>,</w:t>
        </w:r>
      </w:ins>
      <w:ins w:id="340" w:author="editor" w:date="2022-04-13T18:12:00Z">
        <w:r w:rsidR="00250C08">
          <w:rPr>
            <w:lang w:eastAsia="zh-CN"/>
          </w:rPr>
          <w:t xml:space="preserve"> </w:t>
        </w:r>
      </w:ins>
      <w:ins w:id="341" w:author="HuaweiUser" w:date="2022-03-26T15:31:00Z">
        <w:r w:rsidRPr="007B3CC3">
          <w:t>t</w:t>
        </w:r>
      </w:ins>
      <w:del w:id="342" w:author="HuaweiUser" w:date="2022-03-26T15:31:00Z">
        <w:r w:rsidRPr="007B3CC3" w:rsidDel="005D455E">
          <w:delText>T</w:delText>
        </w:r>
      </w:del>
      <w:r w:rsidRPr="007B3CC3">
        <w:t>he 5G-RG also includes 5G-RG 5G-GUTI in this AAA message. The AAA message is encapsulated over IP layer, the source IP address is the 5G-RG's IP address allocated by the 5GC in the PDU session established procedure via wireline or wireless access, the destination IP address is the TNGF IP address configured on the 5G-RG side or queried through the DNS procedure.</w:t>
      </w:r>
    </w:p>
    <w:p w14:paraId="781ADF5D" w14:textId="77777777" w:rsidR="0001260B" w:rsidRPr="007B3CC3" w:rsidRDefault="0001260B" w:rsidP="0001260B">
      <w:pPr>
        <w:pStyle w:val="B1"/>
      </w:pPr>
      <w:r w:rsidRPr="007B3CC3">
        <w:t>1d.</w:t>
      </w:r>
      <w:r w:rsidRPr="007B3CC3">
        <w:tab/>
        <w:t>An EAP-5G procedure is executed as specified in TS 23.502 </w:t>
      </w:r>
      <w:bookmarkStart w:id="343" w:name="MCCTEMPBM_00000012"/>
      <w:r w:rsidRPr="007B3CC3">
        <w:t>[3] a</w:t>
      </w:r>
      <w:bookmarkEnd w:id="343"/>
      <w:r w:rsidRPr="007B3CC3">
        <w:t>nd TS </w:t>
      </w:r>
      <w:bookmarkStart w:id="344" w:name="MCCTEMPBM_00000024"/>
      <w:r w:rsidRPr="007B3CC3">
        <w:t>33.501</w:t>
      </w:r>
      <w:bookmarkEnd w:id="344"/>
      <w:r w:rsidRPr="007B3CC3">
        <w:t> [9]. The W-5GAN sends the EAP-5G start message including the 5G-RG GUTI to the UE.</w:t>
      </w:r>
    </w:p>
    <w:p w14:paraId="39F7EDE5" w14:textId="77777777" w:rsidR="0001260B" w:rsidRPr="007B3CC3" w:rsidRDefault="0001260B" w:rsidP="0001260B">
      <w:pPr>
        <w:pStyle w:val="B1"/>
      </w:pPr>
      <w:r w:rsidRPr="007B3CC3">
        <w:t>1e.</w:t>
      </w:r>
      <w:r w:rsidRPr="007B3CC3">
        <w:tab/>
        <w:t>The UE sends the AN parameters (e.g. UE SUCI or the 5G-GUTI, Requested NSSAI, etc.) and NAS Registration request message (e.g. Registration type, UE SUCI or 5G-GUTI, Security parameters, Requested NSSAI, etc.) in the EAP-5G. In addition, in the NAS Registration request message, the UE includes the 5G-RG 5G-GUTI received from the EAP-5G start message. The 5G-RG 5G-GUTI is used by AMF to find the 5G-RG context and obtain 5G-RG SUPI.</w:t>
      </w:r>
    </w:p>
    <w:p w14:paraId="776E2E73" w14:textId="77777777" w:rsidR="0001260B" w:rsidRPr="007B3CC3" w:rsidRDefault="0001260B" w:rsidP="0001260B">
      <w:pPr>
        <w:pStyle w:val="B1"/>
      </w:pPr>
      <w:r w:rsidRPr="007B3CC3">
        <w:t>2.</w:t>
      </w:r>
      <w:r w:rsidRPr="007B3CC3">
        <w:tab/>
        <w:t>W-5GAN selects the AMF2 for UE as specified in TS 23.501 [2] clause 4.2.2.2.2 with the UE 5G-GUTI or Requested NSSAI. This AMF2 may be the same or different from the AMF1.</w:t>
      </w:r>
    </w:p>
    <w:p w14:paraId="58F8DDD3" w14:textId="77777777" w:rsidR="0001260B" w:rsidRPr="007B3CC3" w:rsidRDefault="0001260B" w:rsidP="0001260B">
      <w:pPr>
        <w:pStyle w:val="B1"/>
      </w:pPr>
      <w:r w:rsidRPr="007B3CC3">
        <w:t>3-4.</w:t>
      </w:r>
      <w:r w:rsidRPr="007B3CC3">
        <w:tab/>
        <w:t>The AMF2 received the Registration request message and the UE authentication procedure is performed based on the UE 3GPP credential as defined in TS 23.502 </w:t>
      </w:r>
      <w:bookmarkStart w:id="345" w:name="MCCTEMPBM_00000013"/>
      <w:r w:rsidRPr="007B3CC3">
        <w:t>[3] a</w:t>
      </w:r>
      <w:bookmarkEnd w:id="345"/>
      <w:r w:rsidRPr="007B3CC3">
        <w:t>nd TS </w:t>
      </w:r>
      <w:bookmarkStart w:id="346" w:name="MCCTEMPBM_00000025"/>
      <w:r w:rsidRPr="007B3CC3">
        <w:t>33.501</w:t>
      </w:r>
      <w:bookmarkEnd w:id="346"/>
      <w:r w:rsidRPr="007B3CC3">
        <w:t> [9].</w:t>
      </w:r>
    </w:p>
    <w:p w14:paraId="5E62BECB" w14:textId="77777777" w:rsidR="0001260B" w:rsidRPr="007B3CC3" w:rsidRDefault="0001260B" w:rsidP="0001260B">
      <w:pPr>
        <w:pStyle w:val="B1"/>
      </w:pPr>
      <w:r w:rsidRPr="007B3CC3">
        <w:t>5-6.</w:t>
      </w:r>
      <w:r w:rsidRPr="007B3CC3">
        <w:tab/>
        <w:t>With the existing of 5G-RG GUTI, the AMF2 knows that the UE is accessing 5GC via 5G-RG. In order to obtain the 5G-RG SUPI, the AMF2 finds the 5G-RG context based on the 5G-RG 5G-GUTI. If there is no 5G-RG context in the AMF2, AMF2 requests the 5G-RG SUPI from AMF1. To be more specific, the AMF2 selects the AMF1 based on the 5G-RG 5G-GUTI and sends the request message to the AMF1 including the 5G-RG 5G-GUTI and SUPI requested indication. AMF1 finds the 5G-RG context based on the 5G-RG 5G-GUTI and replies the 5G-RG SUPI to the AMF2.</w:t>
      </w:r>
    </w:p>
    <w:p w14:paraId="0D3E551B" w14:textId="77777777" w:rsidR="0001260B" w:rsidRPr="007B3CC3" w:rsidRDefault="0001260B" w:rsidP="0001260B">
      <w:pPr>
        <w:pStyle w:val="B1"/>
      </w:pPr>
      <w:r w:rsidRPr="007B3CC3">
        <w:t>7-8.</w:t>
      </w:r>
      <w:r w:rsidRPr="007B3CC3">
        <w:tab/>
        <w:t>The AMF2 selects the UDM based on 5G-RG SUPI, and requests 5G-RG's subscribed UE ID list from the UDM.</w:t>
      </w:r>
      <w:del w:id="347" w:author="HuaweiUser" w:date="2022-03-26T15:31:00Z">
        <w:r w:rsidRPr="007B3CC3" w:rsidDel="005D455E">
          <w:delText xml:space="preserve"> The 5G-RG's subscribed UE ID list may include more than one category. For example, the smartphone devices belong to the category 1, the IoT devices belong to the category 2, the IPTV/STB devices belong to the category 3, etc</w:delText>
        </w:r>
      </w:del>
      <w:r w:rsidRPr="007B3CC3">
        <w:t>. The 5G-RG's subscribed UE ID list includes the UE IDs, e.g. UE SUPI or UE MSISDN. If the UE ID sent by AMF2 to UDM belongs to the subscribed UE ID list, the UE is treated as the subscriber of the 5G-RG. If the UE ID does not belong to the subscribed UE ID list and the 5G-RG only allows the subscribed UE, the UDM shall reject the UE. The UDM stores the serving AMF identity and will notify the AMF when the 5G-RG's subscribed UE ID list is updated.</w:t>
      </w:r>
    </w:p>
    <w:p w14:paraId="2B539ABE" w14:textId="77777777" w:rsidR="0001260B" w:rsidRPr="007B3CC3" w:rsidDel="005D455E" w:rsidRDefault="0001260B" w:rsidP="0001260B">
      <w:pPr>
        <w:pStyle w:val="EditorsNote"/>
        <w:rPr>
          <w:del w:id="348" w:author="HuaweiUser" w:date="2022-03-26T15:31:00Z"/>
          <w:rFonts w:eastAsia="MS Mincho"/>
        </w:rPr>
      </w:pPr>
      <w:del w:id="349" w:author="HuaweiUser" w:date="2022-03-26T15:31:00Z">
        <w:r w:rsidRPr="007B3CC3" w:rsidDel="005D455E">
          <w:delText>Editor's note:</w:delText>
        </w:r>
        <w:r w:rsidRPr="007B3CC3" w:rsidDel="005D455E">
          <w:tab/>
          <w:delText>Whether more than one category for the 5G-RG's subscribed UE ID list is FFS.</w:delText>
        </w:r>
      </w:del>
    </w:p>
    <w:p w14:paraId="41642BC3" w14:textId="77777777" w:rsidR="0001260B" w:rsidRPr="007B3CC3" w:rsidRDefault="0001260B" w:rsidP="0001260B">
      <w:pPr>
        <w:pStyle w:val="B1"/>
      </w:pPr>
      <w:r w:rsidRPr="007B3CC3">
        <w:t>9.</w:t>
      </w:r>
      <w:r w:rsidRPr="007B3CC3">
        <w:tab/>
        <w:t>The UDM sends the subscribed UE ID list to the AMF2. AMF2 stored the subscribed UE ID list and decides if the UE is the subscribed UE of the 5G-RG. If the UE is not the subscriber of 5G-RG and the 5G-RG only allows the subscribed UE, the AMF shall reject the UE.</w:t>
      </w:r>
    </w:p>
    <w:p w14:paraId="3AEFAF48" w14:textId="77777777" w:rsidR="0001260B" w:rsidRPr="007B3CC3" w:rsidRDefault="0001260B" w:rsidP="0001260B">
      <w:pPr>
        <w:pStyle w:val="B1"/>
      </w:pPr>
      <w:r w:rsidRPr="007B3CC3">
        <w:t>10-11.</w:t>
      </w:r>
      <w:r w:rsidRPr="007B3CC3">
        <w:tab/>
        <w:t>The AMF2 requests the policy from PCF.</w:t>
      </w:r>
    </w:p>
    <w:p w14:paraId="18243606" w14:textId="77777777" w:rsidR="0001260B" w:rsidRPr="007B3CC3" w:rsidRDefault="0001260B" w:rsidP="0001260B">
      <w:pPr>
        <w:pStyle w:val="B1"/>
      </w:pPr>
      <w:r w:rsidRPr="007B3CC3">
        <w:t>12-16.</w:t>
      </w:r>
      <w:r w:rsidRPr="007B3CC3">
        <w:tab/>
        <w:t>The same steps as defined in clause TS 23.502 </w:t>
      </w:r>
      <w:bookmarkStart w:id="350" w:name="MCCTEMPBM_00000014"/>
      <w:r w:rsidRPr="007B3CC3">
        <w:t>[3] c</w:t>
      </w:r>
      <w:bookmarkEnd w:id="350"/>
      <w:r w:rsidRPr="007B3CC3">
        <w:t>lause 4.12a.2 steps 10a to 15b.</w:t>
      </w:r>
    </w:p>
    <w:p w14:paraId="403947FD" w14:textId="77777777" w:rsidR="0001260B" w:rsidRPr="007B3CC3" w:rsidDel="005D455E" w:rsidRDefault="0001260B" w:rsidP="0001260B">
      <w:pPr>
        <w:pStyle w:val="EditorsNote"/>
        <w:rPr>
          <w:del w:id="351" w:author="HuaweiUser" w:date="2022-03-26T15:32:00Z"/>
          <w:lang w:eastAsia="zh-CN"/>
        </w:rPr>
      </w:pPr>
      <w:del w:id="352" w:author="HuaweiUser" w:date="2022-03-26T15:32:00Z">
        <w:r w:rsidRPr="007B3CC3" w:rsidDel="005D455E">
          <w:rPr>
            <w:lang w:eastAsia="zh-CN"/>
          </w:rPr>
          <w:delText>Editor's note:</w:delText>
        </w:r>
        <w:r w:rsidRPr="007B3CC3" w:rsidDel="005D455E">
          <w:rPr>
            <w:lang w:eastAsia="zh-CN"/>
          </w:rPr>
          <w:tab/>
          <w:delText xml:space="preserve">It is FFS on how to provide </w:delText>
        </w:r>
        <w:r w:rsidRPr="007B3CC3" w:rsidDel="005D455E">
          <w:delText>differentiated service (e.g. QoS and charging) for UE connected behind a 5G-RG, identified by the 5GC.</w:delText>
        </w:r>
      </w:del>
    </w:p>
    <w:p w14:paraId="708B9D82" w14:textId="77777777" w:rsidR="0001260B" w:rsidRPr="0001260B" w:rsidRDefault="0001260B" w:rsidP="0001260B">
      <w:pPr>
        <w:rPr>
          <w:ins w:id="353" w:author="HuaweiUser" w:date="2022-03-06T11:55:00Z"/>
          <w:rFonts w:eastAsia="Times New Roman"/>
          <w:lang w:eastAsia="zh-CN"/>
        </w:rPr>
      </w:pPr>
      <w:ins w:id="354" w:author="HuaweiUser" w:date="2022-03-06T13:34:00Z">
        <w:r w:rsidRPr="0001260B">
          <w:rPr>
            <w:rFonts w:eastAsia="Times New Roman" w:hint="eastAsia"/>
            <w:lang w:eastAsia="zh-CN"/>
          </w:rPr>
          <w:t>D</w:t>
        </w:r>
        <w:r w:rsidRPr="0001260B">
          <w:rPr>
            <w:rFonts w:eastAsia="Times New Roman"/>
            <w:lang w:eastAsia="zh-CN"/>
          </w:rPr>
          <w:t>uring the PDU session establishment procedure</w:t>
        </w:r>
      </w:ins>
      <w:ins w:id="355" w:author="HuaweiUser" w:date="2022-03-06T13:39:00Z">
        <w:r w:rsidRPr="0001260B">
          <w:rPr>
            <w:rFonts w:eastAsia="Times New Roman"/>
            <w:lang w:eastAsia="zh-CN"/>
          </w:rPr>
          <w:t xml:space="preserve"> triggered by the remote UE</w:t>
        </w:r>
      </w:ins>
      <w:ins w:id="356" w:author="HuaweiUser" w:date="2022-03-06T13:34:00Z">
        <w:r w:rsidRPr="0001260B">
          <w:rPr>
            <w:rFonts w:eastAsia="Times New Roman"/>
            <w:lang w:eastAsia="zh-CN"/>
          </w:rPr>
          <w:t xml:space="preserve">, the procedure defined in TS 23.502 subclause </w:t>
        </w:r>
      </w:ins>
      <w:ins w:id="357" w:author="HuaweiUser" w:date="2022-03-10T09:53:00Z">
        <w:r w:rsidRPr="0001260B">
          <w:rPr>
            <w:rFonts w:eastAsia="Times New Roman"/>
            <w:lang w:eastAsia="zh-CN"/>
          </w:rPr>
          <w:t>4.</w:t>
        </w:r>
      </w:ins>
      <w:ins w:id="358" w:author="HuaweiUser" w:date="2022-03-10T09:56:00Z">
        <w:r w:rsidRPr="0001260B">
          <w:rPr>
            <w:rFonts w:eastAsia="Times New Roman"/>
            <w:lang w:eastAsia="zh-CN"/>
          </w:rPr>
          <w:t>12a.5</w:t>
        </w:r>
      </w:ins>
      <w:ins w:id="359" w:author="HuaweiUser" w:date="2022-03-06T13:34:00Z">
        <w:r w:rsidRPr="0001260B">
          <w:rPr>
            <w:rFonts w:eastAsia="Times New Roman"/>
            <w:lang w:eastAsia="zh-CN"/>
          </w:rPr>
          <w:t xml:space="preserve"> is applied, with the following difference: </w:t>
        </w:r>
      </w:ins>
    </w:p>
    <w:p w14:paraId="372673F2" w14:textId="77777777" w:rsidR="0001260B" w:rsidRPr="0001260B" w:rsidRDefault="0001260B" w:rsidP="0001260B">
      <w:pPr>
        <w:ind w:leftChars="213" w:left="426"/>
        <w:rPr>
          <w:ins w:id="360" w:author="HuaweiUser" w:date="2022-03-06T13:36:00Z"/>
          <w:rFonts w:eastAsia="Times New Roman"/>
          <w:lang w:eastAsia="zh-CN"/>
        </w:rPr>
      </w:pPr>
      <w:ins w:id="361" w:author="HuaweiUser" w:date="2022-03-06T13:35:00Z">
        <w:r w:rsidRPr="0001260B">
          <w:rPr>
            <w:rFonts w:eastAsia="Times New Roman"/>
            <w:lang w:eastAsia="zh-CN"/>
          </w:rPr>
          <w:t>Step</w:t>
        </w:r>
      </w:ins>
      <w:ins w:id="362" w:author="HuaweiUser" w:date="2022-03-10T09:54:00Z">
        <w:r w:rsidRPr="0001260B">
          <w:rPr>
            <w:rFonts w:eastAsia="Times New Roman"/>
            <w:lang w:eastAsia="zh-CN"/>
          </w:rPr>
          <w:t xml:space="preserve"> </w:t>
        </w:r>
      </w:ins>
      <w:ins w:id="363" w:author="HuaweiUser" w:date="2022-03-10T09:58:00Z">
        <w:r w:rsidRPr="0001260B">
          <w:rPr>
            <w:rFonts w:eastAsia="Times New Roman"/>
            <w:lang w:eastAsia="zh-CN"/>
          </w:rPr>
          <w:t>2a</w:t>
        </w:r>
      </w:ins>
      <w:ins w:id="364" w:author="HuaweiUser" w:date="2022-03-06T13:35:00Z">
        <w:r w:rsidRPr="0001260B">
          <w:rPr>
            <w:rFonts w:eastAsia="Times New Roman"/>
            <w:lang w:eastAsia="zh-CN"/>
          </w:rPr>
          <w:t xml:space="preserve">: </w:t>
        </w:r>
      </w:ins>
      <w:ins w:id="365" w:author="HuaweiUser" w:date="2022-03-06T11:57:00Z">
        <w:r w:rsidRPr="0001260B">
          <w:rPr>
            <w:rFonts w:eastAsia="Times New Roman"/>
            <w:lang w:eastAsia="zh-CN"/>
          </w:rPr>
          <w:t>If the AMF2 identif</w:t>
        </w:r>
      </w:ins>
      <w:ins w:id="366" w:author="HuaweiUser" w:date="2022-03-06T11:58:00Z">
        <w:r w:rsidRPr="0001260B">
          <w:rPr>
            <w:rFonts w:eastAsia="Times New Roman"/>
            <w:lang w:eastAsia="zh-CN"/>
          </w:rPr>
          <w:t>ies</w:t>
        </w:r>
      </w:ins>
      <w:ins w:id="367" w:author="HuaweiUser" w:date="2022-03-06T11:57:00Z">
        <w:r w:rsidRPr="0001260B">
          <w:rPr>
            <w:rFonts w:eastAsia="Times New Roman"/>
            <w:lang w:eastAsia="zh-CN"/>
          </w:rPr>
          <w:t xml:space="preserve"> the UE </w:t>
        </w:r>
      </w:ins>
      <w:ins w:id="368" w:author="HuaweiUser" w:date="2022-03-06T11:58:00Z">
        <w:r w:rsidRPr="0001260B">
          <w:rPr>
            <w:rFonts w:eastAsia="Times New Roman"/>
            <w:lang w:eastAsia="zh-CN"/>
          </w:rPr>
          <w:t xml:space="preserve">as </w:t>
        </w:r>
      </w:ins>
      <w:ins w:id="369" w:author="HuaweiUser" w:date="2022-03-06T11:57:00Z">
        <w:r w:rsidRPr="0001260B">
          <w:rPr>
            <w:rFonts w:eastAsia="Times New Roman"/>
            <w:lang w:eastAsia="zh-CN"/>
          </w:rPr>
          <w:t xml:space="preserve">the subscribed UE of the 5G-RG, it sends the </w:t>
        </w:r>
      </w:ins>
      <w:ins w:id="370" w:author="HuaweiUser" w:date="2022-03-06T11:58:00Z">
        <w:r w:rsidRPr="0001260B">
          <w:rPr>
            <w:rFonts w:eastAsia="Times New Roman"/>
            <w:lang w:eastAsia="zh-CN"/>
          </w:rPr>
          <w:t xml:space="preserve">subscribed UE </w:t>
        </w:r>
      </w:ins>
      <w:ins w:id="371" w:author="HuaweiUser" w:date="2022-03-06T11:57:00Z">
        <w:r w:rsidRPr="0001260B">
          <w:rPr>
            <w:rFonts w:eastAsia="Times New Roman"/>
            <w:lang w:eastAsia="zh-CN"/>
          </w:rPr>
          <w:t>indication to the SMF</w:t>
        </w:r>
      </w:ins>
      <w:ins w:id="372" w:author="HuaweiUser" w:date="2022-03-06T11:58:00Z">
        <w:r w:rsidRPr="0001260B">
          <w:rPr>
            <w:rFonts w:eastAsia="Times New Roman"/>
            <w:lang w:eastAsia="zh-CN"/>
          </w:rPr>
          <w:t>2</w:t>
        </w:r>
      </w:ins>
      <w:ins w:id="373" w:author="HuaweiUser" w:date="2022-03-06T12:27:00Z">
        <w:r w:rsidRPr="0001260B">
          <w:rPr>
            <w:rFonts w:eastAsia="Times New Roman"/>
            <w:lang w:eastAsia="zh-CN"/>
          </w:rPr>
          <w:t xml:space="preserve">. </w:t>
        </w:r>
      </w:ins>
      <w:ins w:id="374" w:author="HuaweiUser" w:date="2022-03-16T11:21:00Z">
        <w:r w:rsidRPr="0001260B">
          <w:rPr>
            <w:rFonts w:eastAsia="Times New Roman"/>
            <w:lang w:eastAsia="zh-CN"/>
          </w:rPr>
          <w:t xml:space="preserve">The SMF2 forwards this information to the PCF, the PCF may create the different </w:t>
        </w:r>
      </w:ins>
      <w:ins w:id="375" w:author="HuaweiUser" w:date="2022-03-16T14:11:00Z">
        <w:r w:rsidRPr="0001260B">
          <w:rPr>
            <w:rFonts w:eastAsia="Times New Roman"/>
            <w:lang w:eastAsia="zh-CN"/>
          </w:rPr>
          <w:t>QoS</w:t>
        </w:r>
      </w:ins>
      <w:ins w:id="376" w:author="HuaweiUser" w:date="2022-03-16T14:02:00Z">
        <w:r w:rsidRPr="0001260B">
          <w:rPr>
            <w:rFonts w:eastAsia="Times New Roman"/>
            <w:lang w:eastAsia="zh-CN"/>
          </w:rPr>
          <w:t xml:space="preserve"> or/and charging </w:t>
        </w:r>
      </w:ins>
      <w:ins w:id="377" w:author="HuaweiUser" w:date="2022-03-16T14:11:00Z">
        <w:r w:rsidRPr="0001260B">
          <w:rPr>
            <w:rFonts w:eastAsia="Times New Roman"/>
            <w:lang w:eastAsia="zh-CN"/>
          </w:rPr>
          <w:t>rules</w:t>
        </w:r>
      </w:ins>
      <w:ins w:id="378" w:author="HuaweiUser" w:date="2022-03-16T11:21:00Z">
        <w:r w:rsidRPr="0001260B">
          <w:rPr>
            <w:rFonts w:eastAsia="Times New Roman"/>
            <w:lang w:eastAsia="zh-CN"/>
          </w:rPr>
          <w:t xml:space="preserve"> based on</w:t>
        </w:r>
      </w:ins>
      <w:ins w:id="379" w:author="HuaweiUser" w:date="2022-03-16T11:22:00Z">
        <w:r w:rsidRPr="0001260B">
          <w:rPr>
            <w:rFonts w:eastAsia="Times New Roman"/>
            <w:lang w:eastAsia="zh-CN"/>
          </w:rPr>
          <w:t xml:space="preserve"> the UE role</w:t>
        </w:r>
      </w:ins>
      <w:ins w:id="380" w:author="HuaweiUser" w:date="2022-03-06T12:03:00Z">
        <w:r w:rsidRPr="0001260B">
          <w:rPr>
            <w:rFonts w:eastAsia="Times New Roman"/>
            <w:lang w:eastAsia="zh-CN"/>
          </w:rPr>
          <w:t xml:space="preserve">, i.e. </w:t>
        </w:r>
      </w:ins>
      <w:ins w:id="381" w:author="HuaweiUser" w:date="2022-03-06T12:02:00Z">
        <w:r w:rsidRPr="0001260B">
          <w:rPr>
            <w:rFonts w:eastAsia="Times New Roman"/>
            <w:lang w:eastAsia="zh-CN"/>
          </w:rPr>
          <w:t xml:space="preserve">subscribed UE </w:t>
        </w:r>
      </w:ins>
      <w:ins w:id="382" w:author="HuaweiUser" w:date="2022-03-06T12:03:00Z">
        <w:r w:rsidRPr="0001260B">
          <w:rPr>
            <w:rFonts w:eastAsia="Times New Roman"/>
            <w:lang w:eastAsia="zh-CN"/>
          </w:rPr>
          <w:t xml:space="preserve">or </w:t>
        </w:r>
      </w:ins>
      <w:ins w:id="383" w:author="HuaweiUser" w:date="2022-03-06T12:27:00Z">
        <w:r w:rsidRPr="0001260B">
          <w:rPr>
            <w:rFonts w:eastAsia="Times New Roman"/>
            <w:lang w:eastAsia="zh-CN"/>
          </w:rPr>
          <w:t>un</w:t>
        </w:r>
      </w:ins>
      <w:ins w:id="384" w:author="HuaweiUser" w:date="2022-03-06T12:04:00Z">
        <w:r w:rsidRPr="0001260B">
          <w:rPr>
            <w:rFonts w:eastAsia="Times New Roman"/>
            <w:lang w:eastAsia="zh-CN"/>
          </w:rPr>
          <w:t>subscribed UE</w:t>
        </w:r>
      </w:ins>
      <w:ins w:id="385" w:author="HuaweiUser" w:date="2022-03-06T12:02:00Z">
        <w:r w:rsidRPr="0001260B">
          <w:rPr>
            <w:rFonts w:eastAsia="Times New Roman"/>
            <w:lang w:eastAsia="zh-CN"/>
          </w:rPr>
          <w:t>. For example, the</w:t>
        </w:r>
      </w:ins>
      <w:ins w:id="386" w:author="HuaweiUser" w:date="2022-03-16T11:22:00Z">
        <w:r w:rsidRPr="0001260B">
          <w:rPr>
            <w:rFonts w:eastAsia="Times New Roman"/>
            <w:lang w:eastAsia="zh-CN"/>
          </w:rPr>
          <w:t xml:space="preserve"> PCF</w:t>
        </w:r>
      </w:ins>
      <w:ins w:id="387" w:author="HuaweiUser" w:date="2022-03-06T12:04:00Z">
        <w:r w:rsidRPr="0001260B">
          <w:rPr>
            <w:rFonts w:eastAsia="Times New Roman"/>
            <w:lang w:eastAsia="zh-CN"/>
          </w:rPr>
          <w:t xml:space="preserve"> will apply the</w:t>
        </w:r>
      </w:ins>
      <w:ins w:id="388" w:author="HuaweiUser" w:date="2022-03-06T12:02:00Z">
        <w:r w:rsidRPr="0001260B">
          <w:rPr>
            <w:rFonts w:eastAsia="Times New Roman"/>
            <w:lang w:eastAsia="zh-CN"/>
          </w:rPr>
          <w:t xml:space="preserve"> high</w:t>
        </w:r>
      </w:ins>
      <w:ins w:id="389" w:author="HuaweiUser" w:date="2022-03-06T12:05:00Z">
        <w:r w:rsidRPr="0001260B">
          <w:rPr>
            <w:rFonts w:eastAsia="Times New Roman"/>
            <w:lang w:eastAsia="zh-CN"/>
          </w:rPr>
          <w:t>er</w:t>
        </w:r>
      </w:ins>
      <w:ins w:id="390" w:author="HuaweiUser" w:date="2022-03-06T12:04:00Z">
        <w:r w:rsidRPr="0001260B">
          <w:rPr>
            <w:rFonts w:eastAsia="Times New Roman"/>
            <w:lang w:eastAsia="zh-CN"/>
          </w:rPr>
          <w:t xml:space="preserve"> priority </w:t>
        </w:r>
      </w:ins>
      <w:ins w:id="391" w:author="HuaweiUser" w:date="2022-03-16T11:26:00Z">
        <w:r w:rsidRPr="0001260B">
          <w:rPr>
            <w:rFonts w:eastAsia="Times New Roman"/>
            <w:lang w:eastAsia="zh-CN"/>
          </w:rPr>
          <w:t xml:space="preserve">5QI </w:t>
        </w:r>
      </w:ins>
      <w:ins w:id="392" w:author="HuaweiUser" w:date="2022-03-06T12:04:00Z">
        <w:r w:rsidRPr="0001260B">
          <w:rPr>
            <w:rFonts w:eastAsia="Times New Roman"/>
            <w:lang w:eastAsia="zh-CN"/>
          </w:rPr>
          <w:t>value for the subscribed UE</w:t>
        </w:r>
      </w:ins>
      <w:ins w:id="393" w:author="HuaweiUser" w:date="2022-03-16T14:12:00Z">
        <w:r w:rsidRPr="0001260B">
          <w:rPr>
            <w:rFonts w:eastAsia="Times New Roman"/>
            <w:lang w:eastAsia="zh-CN"/>
          </w:rPr>
          <w:t xml:space="preserve"> traffic </w:t>
        </w:r>
      </w:ins>
      <w:ins w:id="394" w:author="HuaweiUser" w:date="2022-03-06T12:04:00Z">
        <w:r w:rsidRPr="0001260B">
          <w:rPr>
            <w:rFonts w:eastAsia="Times New Roman"/>
            <w:lang w:eastAsia="zh-CN"/>
          </w:rPr>
          <w:t xml:space="preserve">than the </w:t>
        </w:r>
      </w:ins>
      <w:ins w:id="395" w:author="HuaweiUser" w:date="2022-03-06T12:27:00Z">
        <w:r w:rsidRPr="0001260B">
          <w:rPr>
            <w:rFonts w:eastAsia="Times New Roman"/>
            <w:lang w:eastAsia="zh-CN"/>
          </w:rPr>
          <w:t>uns</w:t>
        </w:r>
      </w:ins>
      <w:ins w:id="396" w:author="HuaweiUser" w:date="2022-03-06T12:04:00Z">
        <w:r w:rsidRPr="0001260B">
          <w:rPr>
            <w:rFonts w:eastAsia="Times New Roman"/>
            <w:lang w:eastAsia="zh-CN"/>
          </w:rPr>
          <w:t>ubscribed UE.</w:t>
        </w:r>
      </w:ins>
      <w:ins w:id="397" w:author="HuaweiUser" w:date="2022-03-16T11:22:00Z">
        <w:r w:rsidRPr="0001260B">
          <w:rPr>
            <w:rFonts w:eastAsia="Times New Roman"/>
            <w:lang w:eastAsia="zh-CN"/>
          </w:rPr>
          <w:t xml:space="preserve"> </w:t>
        </w:r>
      </w:ins>
      <w:ins w:id="398" w:author="Huawei11" w:date="2022-04-07T17:40:00Z">
        <w:r w:rsidRPr="0001260B">
          <w:rPr>
            <w:rFonts w:eastAsia="Times New Roman"/>
            <w:lang w:eastAsia="zh-CN"/>
          </w:rPr>
          <w:t>T</w:t>
        </w:r>
      </w:ins>
      <w:ins w:id="399" w:author="HuaweiUser" w:date="2022-03-16T11:22:00Z">
        <w:r w:rsidRPr="0001260B">
          <w:rPr>
            <w:rFonts w:eastAsia="Times New Roman"/>
            <w:lang w:eastAsia="zh-CN"/>
          </w:rPr>
          <w:t>he SMF2 creates the DSCP value based on 5QI and the UE role.</w:t>
        </w:r>
      </w:ins>
    </w:p>
    <w:p w14:paraId="593ADE28" w14:textId="77777777" w:rsidR="0001260B" w:rsidRPr="0001260B" w:rsidRDefault="0001260B" w:rsidP="0001260B">
      <w:pPr>
        <w:ind w:leftChars="213" w:left="426"/>
        <w:rPr>
          <w:ins w:id="400" w:author="HuaweiUser" w:date="2022-03-06T13:36:00Z"/>
          <w:rFonts w:eastAsia="Times New Roman"/>
          <w:lang w:eastAsia="zh-CN"/>
        </w:rPr>
      </w:pPr>
      <w:ins w:id="401" w:author="HuaweiUser" w:date="2022-03-06T13:38:00Z">
        <w:r w:rsidRPr="0001260B">
          <w:rPr>
            <w:rFonts w:eastAsia="Times New Roman"/>
            <w:lang w:eastAsia="zh-CN"/>
          </w:rPr>
          <w:t>Step</w:t>
        </w:r>
      </w:ins>
      <w:ins w:id="402" w:author="HuaweiUser" w:date="2022-03-10T09:58:00Z">
        <w:r w:rsidRPr="0001260B">
          <w:rPr>
            <w:rFonts w:eastAsia="Times New Roman"/>
            <w:lang w:eastAsia="zh-CN"/>
          </w:rPr>
          <w:t xml:space="preserve"> 2b</w:t>
        </w:r>
      </w:ins>
      <w:ins w:id="403" w:author="HuaweiUser" w:date="2022-03-06T13:38:00Z">
        <w:r w:rsidRPr="0001260B">
          <w:rPr>
            <w:rFonts w:eastAsia="Times New Roman"/>
            <w:lang w:eastAsia="zh-CN"/>
          </w:rPr>
          <w:t xml:space="preserve">: </w:t>
        </w:r>
      </w:ins>
      <w:ins w:id="404" w:author="HuaweiUser" w:date="2022-03-06T11:59:00Z">
        <w:r w:rsidRPr="0001260B">
          <w:rPr>
            <w:rFonts w:eastAsia="Times New Roman"/>
            <w:lang w:eastAsia="zh-CN"/>
          </w:rPr>
          <w:t>The SM</w:t>
        </w:r>
      </w:ins>
      <w:ins w:id="405" w:author="HuaweiUser" w:date="2022-03-06T12:05:00Z">
        <w:r w:rsidRPr="0001260B">
          <w:rPr>
            <w:rFonts w:eastAsia="Times New Roman"/>
            <w:lang w:eastAsia="zh-CN"/>
          </w:rPr>
          <w:t>F</w:t>
        </w:r>
      </w:ins>
      <w:ins w:id="406" w:author="HuaweiUser" w:date="2022-03-06T11:59:00Z">
        <w:r w:rsidRPr="0001260B">
          <w:rPr>
            <w:rFonts w:eastAsia="Times New Roman"/>
            <w:lang w:eastAsia="zh-CN"/>
          </w:rPr>
          <w:t xml:space="preserve">2 sends </w:t>
        </w:r>
      </w:ins>
      <w:ins w:id="407" w:author="HuaweiUser" w:date="2022-03-10T10:01:00Z">
        <w:r w:rsidRPr="0001260B">
          <w:rPr>
            <w:rFonts w:eastAsia="Times New Roman"/>
            <w:lang w:eastAsia="zh-CN"/>
          </w:rPr>
          <w:t xml:space="preserve">N2 SM information to the </w:t>
        </w:r>
      </w:ins>
      <w:ins w:id="408" w:author="HuaweiUser" w:date="2022-03-06T11:59:00Z">
        <w:r w:rsidRPr="0001260B">
          <w:rPr>
            <w:rFonts w:eastAsia="Times New Roman"/>
            <w:lang w:eastAsia="zh-CN"/>
          </w:rPr>
          <w:t xml:space="preserve">TNGF, including </w:t>
        </w:r>
      </w:ins>
      <w:ins w:id="409" w:author="HuaweiUser" w:date="2022-03-10T10:01:00Z">
        <w:r w:rsidRPr="0001260B">
          <w:rPr>
            <w:rFonts w:eastAsia="Times New Roman"/>
            <w:lang w:eastAsia="zh-CN"/>
          </w:rPr>
          <w:t>the</w:t>
        </w:r>
      </w:ins>
      <w:ins w:id="410" w:author="HuaweiUser" w:date="2022-03-10T10:06:00Z">
        <w:r w:rsidRPr="0001260B">
          <w:rPr>
            <w:rFonts w:eastAsia="Times New Roman"/>
            <w:lang w:eastAsia="zh-CN"/>
          </w:rPr>
          <w:t xml:space="preserve"> mapping between the</w:t>
        </w:r>
      </w:ins>
      <w:ins w:id="411" w:author="HuaweiUser" w:date="2022-03-10T10:01:00Z">
        <w:r w:rsidRPr="0001260B">
          <w:rPr>
            <w:rFonts w:eastAsia="Times New Roman"/>
            <w:lang w:eastAsia="zh-CN"/>
          </w:rPr>
          <w:t xml:space="preserve"> QFI and the </w:t>
        </w:r>
      </w:ins>
      <w:ins w:id="412" w:author="HuaweiUser" w:date="2022-03-06T11:59:00Z">
        <w:r w:rsidRPr="0001260B">
          <w:rPr>
            <w:rFonts w:eastAsia="Times New Roman"/>
            <w:lang w:eastAsia="zh-CN"/>
          </w:rPr>
          <w:t>DSCP</w:t>
        </w:r>
      </w:ins>
      <w:ins w:id="413" w:author="HuaweiUser" w:date="2022-03-06T12:05:00Z">
        <w:r w:rsidRPr="0001260B">
          <w:rPr>
            <w:rFonts w:eastAsia="Times New Roman"/>
            <w:lang w:eastAsia="zh-CN"/>
          </w:rPr>
          <w:t xml:space="preserve"> value.</w:t>
        </w:r>
      </w:ins>
      <w:ins w:id="414" w:author="HuaweiUser" w:date="2022-03-10T10:25:00Z">
        <w:r w:rsidRPr="0001260B">
          <w:rPr>
            <w:rFonts w:eastAsia="Times New Roman"/>
            <w:lang w:eastAsia="zh-CN"/>
          </w:rPr>
          <w:t xml:space="preserve"> </w:t>
        </w:r>
        <w:r w:rsidRPr="007B3CC3">
          <w:t>The TNGF can provide DSCP value to UE for the User Plane IPsec Child SA at PDU Session Establishment as defined in clause 4.12.5, step 4a and 4c.</w:t>
        </w:r>
      </w:ins>
    </w:p>
    <w:p w14:paraId="42699D2A" w14:textId="77777777" w:rsidR="0001260B" w:rsidRPr="007B3CC3" w:rsidRDefault="0001260B" w:rsidP="0001260B">
      <w:pPr>
        <w:ind w:leftChars="71" w:left="142"/>
        <w:rPr>
          <w:ins w:id="415" w:author="HuaweiUser" w:date="2022-03-10T10:30:00Z"/>
          <w:rFonts w:eastAsia="MS Mincho"/>
        </w:rPr>
      </w:pPr>
      <w:ins w:id="416" w:author="HuaweiUser" w:date="2022-03-10T10:10:00Z">
        <w:r w:rsidRPr="0001260B">
          <w:rPr>
            <w:rFonts w:eastAsia="Times New Roman"/>
            <w:lang w:eastAsia="zh-CN"/>
          </w:rPr>
          <w:t>In the UE’s PLMN, f</w:t>
        </w:r>
      </w:ins>
      <w:ins w:id="417" w:author="HuaweiUser" w:date="2022-03-06T11:59:00Z">
        <w:r w:rsidRPr="0001260B">
          <w:rPr>
            <w:rFonts w:eastAsia="Times New Roman"/>
            <w:lang w:eastAsia="zh-CN"/>
          </w:rPr>
          <w:t xml:space="preserve">or the downlink data, the TNGF marks the DSCP </w:t>
        </w:r>
      </w:ins>
      <w:ins w:id="418" w:author="HuaweiUser" w:date="2022-03-10T10:05:00Z">
        <w:r w:rsidRPr="0001260B">
          <w:rPr>
            <w:rFonts w:eastAsia="Times New Roman"/>
            <w:lang w:eastAsia="zh-CN"/>
          </w:rPr>
          <w:t xml:space="preserve">in the outer IP header </w:t>
        </w:r>
      </w:ins>
      <w:ins w:id="419" w:author="HuaweiUser" w:date="2022-03-06T11:59:00Z">
        <w:r w:rsidRPr="0001260B">
          <w:rPr>
            <w:rFonts w:eastAsia="Times New Roman"/>
            <w:lang w:eastAsia="zh-CN"/>
          </w:rPr>
          <w:t>b</w:t>
        </w:r>
      </w:ins>
      <w:ins w:id="420" w:author="HuaweiUser" w:date="2022-03-06T12:00:00Z">
        <w:r w:rsidRPr="0001260B">
          <w:rPr>
            <w:rFonts w:eastAsia="Times New Roman"/>
            <w:lang w:eastAsia="zh-CN"/>
          </w:rPr>
          <w:t xml:space="preserve">ased on </w:t>
        </w:r>
      </w:ins>
      <w:ins w:id="421" w:author="HuaweiUser" w:date="2022-03-10T10:04:00Z">
        <w:r w:rsidRPr="0001260B">
          <w:rPr>
            <w:rFonts w:eastAsia="Times New Roman"/>
            <w:lang w:eastAsia="zh-CN"/>
          </w:rPr>
          <w:t xml:space="preserve">the mapping between the QFI and DSCP received </w:t>
        </w:r>
      </w:ins>
      <w:ins w:id="422" w:author="HuaweiUser" w:date="2022-03-06T12:05:00Z">
        <w:r w:rsidRPr="0001260B">
          <w:rPr>
            <w:rFonts w:eastAsia="Times New Roman"/>
            <w:lang w:eastAsia="zh-CN"/>
          </w:rPr>
          <w:t xml:space="preserve">from </w:t>
        </w:r>
      </w:ins>
      <w:ins w:id="423" w:author="HuaweiUser" w:date="2022-03-06T12:06:00Z">
        <w:r w:rsidRPr="0001260B">
          <w:rPr>
            <w:rFonts w:eastAsia="Times New Roman"/>
            <w:lang w:eastAsia="zh-CN"/>
          </w:rPr>
          <w:t>SMF2.</w:t>
        </w:r>
      </w:ins>
      <w:ins w:id="424" w:author="HuaweiUser" w:date="2022-03-06T12:00:00Z">
        <w:r w:rsidRPr="0001260B">
          <w:rPr>
            <w:rFonts w:eastAsia="Times New Roman"/>
            <w:lang w:eastAsia="zh-CN"/>
          </w:rPr>
          <w:t xml:space="preserve"> </w:t>
        </w:r>
      </w:ins>
      <w:ins w:id="425" w:author="HuaweiUser" w:date="2022-03-06T12:37:00Z">
        <w:r w:rsidRPr="0001260B">
          <w:rPr>
            <w:rFonts w:eastAsia="Times New Roman"/>
            <w:lang w:eastAsia="zh-CN"/>
          </w:rPr>
          <w:t xml:space="preserve">For the uplink, the UE marks the DSCP </w:t>
        </w:r>
      </w:ins>
      <w:ins w:id="426" w:author="HuaweiUser" w:date="2022-03-10T10:07:00Z">
        <w:r w:rsidRPr="0001260B">
          <w:rPr>
            <w:rFonts w:eastAsia="Times New Roman"/>
            <w:lang w:eastAsia="zh-CN"/>
          </w:rPr>
          <w:t xml:space="preserve">using </w:t>
        </w:r>
      </w:ins>
      <w:ins w:id="427" w:author="HuaweiUser" w:date="2022-03-06T12:37:00Z">
        <w:r w:rsidRPr="0001260B">
          <w:rPr>
            <w:rFonts w:eastAsia="Times New Roman"/>
            <w:lang w:eastAsia="zh-CN"/>
          </w:rPr>
          <w:t>the D</w:t>
        </w:r>
      </w:ins>
      <w:ins w:id="428" w:author="HuaweiUser" w:date="2022-03-06T12:38:00Z">
        <w:r w:rsidRPr="0001260B">
          <w:rPr>
            <w:rFonts w:eastAsia="Times New Roman"/>
            <w:lang w:eastAsia="zh-CN"/>
          </w:rPr>
          <w:t>SCP</w:t>
        </w:r>
      </w:ins>
      <w:ins w:id="429" w:author="HuaweiUser" w:date="2022-03-10T10:06:00Z">
        <w:r w:rsidRPr="007B3CC3">
          <w:t xml:space="preserve"> value associated with the Child SA</w:t>
        </w:r>
      </w:ins>
      <w:ins w:id="430" w:author="HuaweiUser" w:date="2022-03-10T10:07:00Z">
        <w:r w:rsidRPr="007B3CC3">
          <w:t>.</w:t>
        </w:r>
      </w:ins>
    </w:p>
    <w:p w14:paraId="68BF3F07" w14:textId="77777777" w:rsidR="0001260B" w:rsidRPr="007B3CC3" w:rsidRDefault="0001260B" w:rsidP="0001260B">
      <w:pPr>
        <w:ind w:leftChars="71" w:left="142"/>
        <w:rPr>
          <w:ins w:id="431" w:author="HuaweiUser" w:date="2022-03-06T11:56:00Z"/>
        </w:rPr>
      </w:pPr>
      <w:ins w:id="432" w:author="HuaweiUser" w:date="2022-03-10T10:10:00Z">
        <w:r w:rsidRPr="0001260B">
          <w:rPr>
            <w:rFonts w:eastAsia="Times New Roman"/>
            <w:lang w:eastAsia="zh-CN"/>
          </w:rPr>
          <w:t>In the 5G-RG’s PLMN,</w:t>
        </w:r>
      </w:ins>
      <w:ins w:id="433" w:author="HuaweiUser" w:date="2022-03-10T10:12:00Z">
        <w:r w:rsidRPr="0001260B">
          <w:rPr>
            <w:rFonts w:eastAsia="Times New Roman"/>
            <w:lang w:eastAsia="zh-CN"/>
          </w:rPr>
          <w:t xml:space="preserve"> </w:t>
        </w:r>
      </w:ins>
      <w:ins w:id="434" w:author="HuaweiUser" w:date="2022-03-26T09:15:00Z">
        <w:r w:rsidRPr="0001260B">
          <w:rPr>
            <w:rFonts w:eastAsia="Times New Roman"/>
            <w:lang w:eastAsia="zh-CN"/>
          </w:rPr>
          <w:t xml:space="preserve">the QoS is controlled </w:t>
        </w:r>
      </w:ins>
      <w:ins w:id="435" w:author="HuaweiUser" w:date="2022-03-26T09:17:00Z">
        <w:r w:rsidRPr="0001260B">
          <w:rPr>
            <w:rFonts w:eastAsia="Times New Roman"/>
            <w:lang w:eastAsia="zh-CN"/>
          </w:rPr>
          <w:t>per description for the PCF, SMF and UPF</w:t>
        </w:r>
      </w:ins>
      <w:ins w:id="436" w:author="HuaweiUser" w:date="2022-03-26T09:14:00Z">
        <w:r w:rsidRPr="0001260B">
          <w:rPr>
            <w:rFonts w:eastAsia="Times New Roman"/>
            <w:lang w:eastAsia="zh-CN"/>
          </w:rPr>
          <w:t xml:space="preserve"> in</w:t>
        </w:r>
      </w:ins>
      <w:ins w:id="437" w:author="HuaweiUser" w:date="2022-03-26T09:17:00Z">
        <w:r w:rsidRPr="0001260B">
          <w:rPr>
            <w:rFonts w:eastAsia="Times New Roman"/>
            <w:lang w:eastAsia="zh-CN"/>
          </w:rPr>
          <w:t xml:space="preserve"> the</w:t>
        </w:r>
      </w:ins>
      <w:ins w:id="438" w:author="HuaweiUser" w:date="2022-03-26T09:14:00Z">
        <w:r w:rsidRPr="0001260B">
          <w:rPr>
            <w:rFonts w:eastAsia="Times New Roman"/>
            <w:lang w:eastAsia="zh-CN"/>
          </w:rPr>
          <w:t xml:space="preserve"> </w:t>
        </w:r>
      </w:ins>
      <w:ins w:id="439" w:author="HuaweiUser" w:date="2022-03-26T09:17:00Z">
        <w:r w:rsidRPr="007B3CC3">
          <w:rPr>
            <w:lang w:eastAsia="x-none"/>
          </w:rPr>
          <w:t xml:space="preserve">Annex D.7 of the </w:t>
        </w:r>
      </w:ins>
      <w:ins w:id="440" w:author="HuaweiUser" w:date="2022-03-26T09:14:00Z">
        <w:r w:rsidRPr="007B3CC3">
          <w:rPr>
            <w:lang w:eastAsia="x-none"/>
          </w:rPr>
          <w:t>TS 23.501</w:t>
        </w:r>
      </w:ins>
      <w:ins w:id="441" w:author="HuaweiUser" w:date="2022-03-26T09:17:00Z">
        <w:r w:rsidRPr="007B3CC3">
          <w:rPr>
            <w:lang w:eastAsia="x-none"/>
          </w:rPr>
          <w:t xml:space="preserve"> [</w:t>
        </w:r>
      </w:ins>
      <w:ins w:id="442" w:author="HuaweiUser" w:date="2022-03-26T17:31:00Z">
        <w:r w:rsidRPr="007B3CC3">
          <w:rPr>
            <w:lang w:eastAsia="x-none"/>
          </w:rPr>
          <w:t>2</w:t>
        </w:r>
      </w:ins>
      <w:ins w:id="443" w:author="HuaweiUser" w:date="2022-03-26T09:17:00Z">
        <w:r w:rsidRPr="007B3CC3">
          <w:rPr>
            <w:lang w:eastAsia="x-none"/>
          </w:rPr>
          <w:t>]</w:t>
        </w:r>
      </w:ins>
      <w:ins w:id="444" w:author="HuaweiUser" w:date="2022-03-26T09:18:00Z">
        <w:r w:rsidRPr="007B3CC3">
          <w:rPr>
            <w:lang w:eastAsia="x-none"/>
          </w:rPr>
          <w:t>.</w:t>
        </w:r>
      </w:ins>
    </w:p>
    <w:p w14:paraId="027C83C6" w14:textId="0BE1E988" w:rsidR="00C42950" w:rsidRPr="002E7F70" w:rsidRDefault="006648FC" w:rsidP="0001260B">
      <w:pPr>
        <w:pStyle w:val="Heading3"/>
      </w:pPr>
      <w:r w:rsidRPr="002E7F70">
        <w:rPr>
          <w:lang w:eastAsia="zh-CN"/>
        </w:rPr>
        <w:t>6.5</w:t>
      </w:r>
      <w:r w:rsidR="00C42950" w:rsidRPr="002E7F70">
        <w:rPr>
          <w:lang w:eastAsia="zh-CN"/>
        </w:rPr>
        <w:t>.3</w:t>
      </w:r>
      <w:r w:rsidR="00C42950" w:rsidRPr="002E7F70">
        <w:rPr>
          <w:lang w:eastAsia="zh-CN"/>
        </w:rPr>
        <w:tab/>
      </w:r>
      <w:r w:rsidR="00C42950" w:rsidRPr="002E7F70">
        <w:t xml:space="preserve">Impacts on existing </w:t>
      </w:r>
      <w:r w:rsidR="00C42950" w:rsidRPr="0001260B">
        <w:rPr>
          <w:rStyle w:val="Heading3Char"/>
        </w:rPr>
        <w:t>Functions</w:t>
      </w:r>
      <w:bookmarkEnd w:id="332"/>
      <w:bookmarkEnd w:id="333"/>
    </w:p>
    <w:p w14:paraId="03CCF538" w14:textId="77777777" w:rsidR="0001260B" w:rsidRPr="007B3CC3" w:rsidDel="005D455E" w:rsidRDefault="0001260B" w:rsidP="0001260B">
      <w:pPr>
        <w:rPr>
          <w:del w:id="445" w:author="HuaweiUser" w:date="2022-03-26T15:33:00Z"/>
          <w:lang w:eastAsia="x-none"/>
        </w:rPr>
      </w:pPr>
      <w:bookmarkStart w:id="446" w:name="_Toc97155723"/>
      <w:del w:id="447" w:author="HuaweiUser" w:date="2022-03-26T15:33:00Z">
        <w:r w:rsidRPr="007B3CC3" w:rsidDel="005D455E">
          <w:rPr>
            <w:lang w:eastAsia="x-none"/>
          </w:rPr>
          <w:delText>Impact on Ta interface:</w:delText>
        </w:r>
      </w:del>
    </w:p>
    <w:p w14:paraId="68E81512" w14:textId="77777777" w:rsidR="0001260B" w:rsidRPr="007B3CC3" w:rsidDel="005D455E" w:rsidRDefault="0001260B" w:rsidP="0001260B">
      <w:pPr>
        <w:pStyle w:val="B1"/>
        <w:rPr>
          <w:del w:id="448" w:author="HuaweiUser" w:date="2022-03-26T15:33:00Z"/>
        </w:rPr>
      </w:pPr>
      <w:del w:id="449" w:author="HuaweiUser" w:date="2022-03-26T15:33:00Z">
        <w:r w:rsidRPr="007B3CC3" w:rsidDel="005D455E">
          <w:delText>-</w:delText>
        </w:r>
        <w:r w:rsidRPr="007B3CC3" w:rsidDel="005D455E">
          <w:tab/>
          <w:delText>A standard Ta interface is defined with the 5G-RG GUTI transported from the 5G-RG to the TNGF.</w:delText>
        </w:r>
      </w:del>
    </w:p>
    <w:p w14:paraId="2A7D486E" w14:textId="77777777" w:rsidR="0001260B" w:rsidRPr="007B3CC3" w:rsidDel="005D455E" w:rsidRDefault="0001260B" w:rsidP="0001260B">
      <w:pPr>
        <w:pStyle w:val="EditorsNote"/>
        <w:rPr>
          <w:del w:id="450" w:author="HuaweiUser" w:date="2022-03-26T15:33:00Z"/>
        </w:rPr>
      </w:pPr>
      <w:del w:id="451" w:author="HuaweiUser" w:date="2022-03-26T15:33:00Z">
        <w:r w:rsidRPr="007B3CC3" w:rsidDel="005D455E">
          <w:delText>Editor's note:</w:delText>
        </w:r>
        <w:r w:rsidRPr="007B3CC3" w:rsidDel="005D455E">
          <w:tab/>
          <w:delText>Which forum will define is Ta is FFS.</w:delText>
        </w:r>
      </w:del>
    </w:p>
    <w:p w14:paraId="2350653A" w14:textId="77777777" w:rsidR="0001260B" w:rsidRPr="007B3CC3" w:rsidDel="005D455E" w:rsidRDefault="0001260B" w:rsidP="0001260B">
      <w:pPr>
        <w:pStyle w:val="EditorsNote"/>
        <w:rPr>
          <w:del w:id="452" w:author="HuaweiUser" w:date="2022-03-26T15:33:00Z"/>
        </w:rPr>
      </w:pPr>
      <w:del w:id="453" w:author="HuaweiUser" w:date="2022-03-26T15:33:00Z">
        <w:r w:rsidRPr="007B3CC3" w:rsidDel="005D455E">
          <w:delText>Editor's note:</w:delText>
        </w:r>
        <w:r w:rsidRPr="007B3CC3" w:rsidDel="005D455E">
          <w:tab/>
          <w:delText>Other impacts are FFS.</w:delText>
        </w:r>
      </w:del>
    </w:p>
    <w:p w14:paraId="5E481D90" w14:textId="77777777" w:rsidR="0001260B" w:rsidRPr="0001260B" w:rsidRDefault="0001260B" w:rsidP="0001260B">
      <w:pPr>
        <w:rPr>
          <w:ins w:id="454" w:author="3512" w:date="2022-04-13T08:37:00Z"/>
          <w:rFonts w:eastAsia="Times New Roman"/>
          <w:lang w:eastAsia="zh-CN"/>
        </w:rPr>
      </w:pPr>
      <w:ins w:id="455" w:author="3512" w:date="2022-04-13T08:37:00Z">
        <w:r w:rsidRPr="0001260B">
          <w:rPr>
            <w:rFonts w:eastAsia="Times New Roman"/>
            <w:lang w:eastAsia="zh-CN"/>
          </w:rPr>
          <w:t>UDM:</w:t>
        </w:r>
      </w:ins>
    </w:p>
    <w:p w14:paraId="0FA2FFB2" w14:textId="77777777" w:rsidR="0001260B" w:rsidRPr="0001260B" w:rsidRDefault="0001260B" w:rsidP="0001260B">
      <w:pPr>
        <w:pStyle w:val="B1"/>
        <w:rPr>
          <w:ins w:id="456" w:author="3512" w:date="2022-04-13T08:37:00Z"/>
          <w:lang w:eastAsia="zh-CN"/>
        </w:rPr>
      </w:pPr>
      <w:ins w:id="457" w:author="3512" w:date="2022-04-13T08:37:00Z">
        <w:r w:rsidRPr="0001260B">
          <w:rPr>
            <w:lang w:eastAsia="zh-CN"/>
          </w:rPr>
          <w:t xml:space="preserve">-   The 5G-RG subscription data is extended to include the subscribed UE list. </w:t>
        </w:r>
      </w:ins>
    </w:p>
    <w:p w14:paraId="7B381618" w14:textId="77777777" w:rsidR="0001260B" w:rsidRPr="0001260B" w:rsidRDefault="0001260B" w:rsidP="0001260B">
      <w:pPr>
        <w:rPr>
          <w:ins w:id="458" w:author="3512" w:date="2022-04-13T08:37:00Z"/>
          <w:rFonts w:eastAsia="Times New Roman"/>
          <w:lang w:eastAsia="zh-CN"/>
        </w:rPr>
      </w:pPr>
      <w:ins w:id="459" w:author="3512" w:date="2022-04-13T08:37:00Z">
        <w:r w:rsidRPr="0001260B">
          <w:rPr>
            <w:rFonts w:eastAsia="Times New Roman"/>
            <w:lang w:eastAsia="zh-CN"/>
          </w:rPr>
          <w:t>AMF:</w:t>
        </w:r>
      </w:ins>
    </w:p>
    <w:p w14:paraId="31B48D08" w14:textId="77777777" w:rsidR="0001260B" w:rsidRPr="0001260B" w:rsidRDefault="0001260B" w:rsidP="0001260B">
      <w:pPr>
        <w:pStyle w:val="B1"/>
        <w:rPr>
          <w:ins w:id="460" w:author="3512" w:date="2022-04-13T08:37:00Z"/>
          <w:lang w:eastAsia="zh-CN"/>
        </w:rPr>
      </w:pPr>
      <w:ins w:id="461" w:author="3512" w:date="2022-04-13T08:37:00Z">
        <w:r w:rsidRPr="0001260B">
          <w:rPr>
            <w:lang w:eastAsia="zh-CN"/>
          </w:rPr>
          <w:t xml:space="preserve">-   Obtain the 5G-RG GUTI from NAS message, and then request the 5G-RG SUPI from the 5G-RG’s serving AMF. </w:t>
        </w:r>
      </w:ins>
    </w:p>
    <w:p w14:paraId="76933E8D" w14:textId="77777777" w:rsidR="0001260B" w:rsidRPr="0001260B" w:rsidRDefault="0001260B" w:rsidP="0001260B">
      <w:pPr>
        <w:pStyle w:val="B1"/>
        <w:rPr>
          <w:ins w:id="462" w:author="3512" w:date="2022-04-13T08:37:00Z"/>
          <w:lang w:eastAsia="zh-CN"/>
        </w:rPr>
      </w:pPr>
      <w:ins w:id="463" w:author="3512" w:date="2022-04-13T08:37:00Z">
        <w:r w:rsidRPr="0001260B">
          <w:rPr>
            <w:lang w:eastAsia="zh-CN"/>
          </w:rPr>
          <w:t>-   Request the 5G-RG’s subscribed UE list from UDM based on the 5G-RG SUPI.</w:t>
        </w:r>
      </w:ins>
    </w:p>
    <w:p w14:paraId="09D38E7A" w14:textId="77777777" w:rsidR="0001260B" w:rsidRPr="0001260B" w:rsidRDefault="0001260B" w:rsidP="0001260B">
      <w:pPr>
        <w:rPr>
          <w:ins w:id="464" w:author="3512" w:date="2022-04-13T08:37:00Z"/>
          <w:rFonts w:eastAsia="Times New Roman"/>
          <w:lang w:eastAsia="zh-CN"/>
        </w:rPr>
      </w:pPr>
      <w:ins w:id="465" w:author="3512" w:date="2022-04-13T08:37:00Z">
        <w:r w:rsidRPr="0001260B">
          <w:rPr>
            <w:rFonts w:eastAsia="Times New Roman"/>
            <w:lang w:eastAsia="zh-CN"/>
          </w:rPr>
          <w:t>PCF:</w:t>
        </w:r>
      </w:ins>
    </w:p>
    <w:p w14:paraId="140D9D7D" w14:textId="77777777" w:rsidR="0001260B" w:rsidRPr="0001260B" w:rsidRDefault="0001260B" w:rsidP="0001260B">
      <w:pPr>
        <w:pStyle w:val="B1"/>
        <w:rPr>
          <w:ins w:id="466" w:author="3512" w:date="2022-04-13T08:37:00Z"/>
          <w:lang w:eastAsia="zh-CN"/>
        </w:rPr>
      </w:pPr>
      <w:ins w:id="467" w:author="3512" w:date="2022-04-13T08:37:00Z">
        <w:r w:rsidRPr="0001260B">
          <w:rPr>
            <w:lang w:eastAsia="zh-CN"/>
          </w:rPr>
          <w:t>-   Decide the 5QI based on the UE role, i.e. the subscribed UE or unsubscribed UE indicated by the SMF.</w:t>
        </w:r>
      </w:ins>
    </w:p>
    <w:p w14:paraId="695F7C9B" w14:textId="77777777" w:rsidR="0001260B" w:rsidRPr="0001260B" w:rsidRDefault="0001260B" w:rsidP="0001260B">
      <w:pPr>
        <w:rPr>
          <w:ins w:id="468" w:author="3512" w:date="2022-04-13T08:37:00Z"/>
          <w:rFonts w:eastAsia="Times New Roman"/>
          <w:lang w:eastAsia="zh-CN"/>
        </w:rPr>
      </w:pPr>
      <w:ins w:id="469" w:author="3512" w:date="2022-04-13T08:37:00Z">
        <w:r w:rsidRPr="0001260B">
          <w:rPr>
            <w:rFonts w:eastAsia="Times New Roman"/>
            <w:lang w:eastAsia="zh-CN"/>
          </w:rPr>
          <w:t>SMF:</w:t>
        </w:r>
      </w:ins>
    </w:p>
    <w:p w14:paraId="0F3C28FE" w14:textId="77777777" w:rsidR="0001260B" w:rsidRPr="0001260B" w:rsidRDefault="0001260B" w:rsidP="0001260B">
      <w:pPr>
        <w:pStyle w:val="B1"/>
        <w:rPr>
          <w:ins w:id="470" w:author="3512" w:date="2022-04-13T08:37:00Z"/>
          <w:lang w:eastAsia="zh-CN"/>
        </w:rPr>
      </w:pPr>
      <w:ins w:id="471" w:author="3512" w:date="2022-04-13T08:37:00Z">
        <w:r w:rsidRPr="0001260B">
          <w:rPr>
            <w:lang w:eastAsia="zh-CN"/>
          </w:rPr>
          <w:t>-   Transfer to the PCF the UE role, i.e. the subscribed UE or unsubscribed UE received from the AMF.</w:t>
        </w:r>
      </w:ins>
    </w:p>
    <w:p w14:paraId="11FD5438" w14:textId="77777777" w:rsidR="0001260B" w:rsidRPr="0001260B" w:rsidRDefault="0001260B" w:rsidP="0001260B">
      <w:pPr>
        <w:rPr>
          <w:ins w:id="472" w:author="3512" w:date="2022-04-13T08:37:00Z"/>
          <w:rFonts w:eastAsia="Times New Roman"/>
          <w:lang w:eastAsia="zh-CN"/>
        </w:rPr>
      </w:pPr>
      <w:ins w:id="473" w:author="3512" w:date="2022-04-13T08:37:00Z">
        <w:r w:rsidRPr="0001260B">
          <w:rPr>
            <w:rFonts w:eastAsia="Times New Roman"/>
            <w:lang w:eastAsia="zh-CN"/>
          </w:rPr>
          <w:t>5G-RG:</w:t>
        </w:r>
      </w:ins>
    </w:p>
    <w:p w14:paraId="3E94A7CF" w14:textId="77777777" w:rsidR="0001260B" w:rsidRPr="0001260B" w:rsidRDefault="0001260B" w:rsidP="0001260B">
      <w:pPr>
        <w:pStyle w:val="B1"/>
        <w:rPr>
          <w:ins w:id="474" w:author="3512" w:date="2022-04-13T08:37:00Z"/>
          <w:lang w:eastAsia="zh-CN"/>
        </w:rPr>
      </w:pPr>
      <w:ins w:id="475" w:author="3512" w:date="2022-04-13T08:37:00Z">
        <w:r w:rsidRPr="0001260B">
          <w:rPr>
            <w:lang w:eastAsia="zh-CN"/>
          </w:rPr>
          <w:t xml:space="preserve">-   Send the 5G-RG GUTI to the UE. There are two options, the impacts on each one is as follows. </w:t>
        </w:r>
      </w:ins>
    </w:p>
    <w:p w14:paraId="67F68444" w14:textId="77777777" w:rsidR="0001260B" w:rsidRPr="0001260B" w:rsidRDefault="0001260B" w:rsidP="0001260B">
      <w:pPr>
        <w:pStyle w:val="ListParagraph"/>
        <w:ind w:hanging="360"/>
        <w:jc w:val="both"/>
        <w:rPr>
          <w:ins w:id="476" w:author="3512" w:date="2022-04-13T08:37:00Z"/>
          <w:rFonts w:eastAsia="Times New Roman"/>
          <w:lang w:eastAsia="zh-CN"/>
        </w:rPr>
      </w:pPr>
      <w:ins w:id="477" w:author="3512" w:date="2022-04-13T08:37:00Z">
        <w:r w:rsidRPr="0001260B">
          <w:rPr>
            <w:rFonts w:eastAsia="Times New Roman"/>
            <w:lang w:eastAsia="zh-CN"/>
          </w:rPr>
          <w:t xml:space="preserve">Option 1: The 5G-RG sends the 5G-RG GUTI to TNGF via the Ta interface. As the 5G-RG and TNGF are defined by 3GPP, the Ta interface can also be defined by 3GPP. </w:t>
        </w:r>
      </w:ins>
    </w:p>
    <w:p w14:paraId="773D1D42" w14:textId="77777777" w:rsidR="0001260B" w:rsidRPr="0001260B" w:rsidRDefault="0001260B" w:rsidP="0001260B">
      <w:pPr>
        <w:pStyle w:val="ListParagraph"/>
        <w:ind w:hanging="360"/>
        <w:jc w:val="both"/>
        <w:rPr>
          <w:ins w:id="478" w:author="3512" w:date="2022-04-13T08:37:00Z"/>
          <w:rFonts w:eastAsia="Times New Roman"/>
          <w:lang w:eastAsia="zh-CN"/>
        </w:rPr>
      </w:pPr>
      <w:ins w:id="479" w:author="3512" w:date="2022-04-13T08:37:00Z">
        <w:r w:rsidRPr="0001260B">
          <w:rPr>
            <w:rFonts w:eastAsia="Times New Roman"/>
            <w:lang w:eastAsia="zh-CN"/>
          </w:rPr>
          <w:t>Option 2: The 5G-RG sends the 5G-RG GUTI to the UE via ANQP message.</w:t>
        </w:r>
      </w:ins>
    </w:p>
    <w:p w14:paraId="7E987724" w14:textId="77777777" w:rsidR="0001260B" w:rsidRPr="0001260B" w:rsidRDefault="0001260B" w:rsidP="0001260B">
      <w:pPr>
        <w:rPr>
          <w:ins w:id="480" w:author="3512" w:date="2022-04-13T08:37:00Z"/>
          <w:rFonts w:eastAsia="Times New Roman"/>
          <w:lang w:eastAsia="zh-CN"/>
        </w:rPr>
      </w:pPr>
      <w:ins w:id="481" w:author="3512" w:date="2022-04-13T08:37:00Z">
        <w:r w:rsidRPr="0001260B">
          <w:rPr>
            <w:rFonts w:eastAsia="Times New Roman"/>
            <w:lang w:eastAsia="zh-CN"/>
          </w:rPr>
          <w:t>UE:</w:t>
        </w:r>
      </w:ins>
    </w:p>
    <w:p w14:paraId="3A1F9E2F" w14:textId="77777777" w:rsidR="0001260B" w:rsidRPr="0001260B" w:rsidRDefault="0001260B" w:rsidP="0001260B">
      <w:pPr>
        <w:pStyle w:val="B1"/>
        <w:rPr>
          <w:ins w:id="482" w:author="3512" w:date="2022-04-13T08:37:00Z"/>
          <w:lang w:eastAsia="zh-CN"/>
        </w:rPr>
      </w:pPr>
      <w:ins w:id="483" w:author="3512" w:date="2022-04-13T08:37:00Z">
        <w:r w:rsidRPr="0001260B">
          <w:rPr>
            <w:lang w:eastAsia="zh-CN"/>
          </w:rPr>
          <w:t>-   Send the 5G-RG GUTI to the AMF via the NAS message.</w:t>
        </w:r>
      </w:ins>
    </w:p>
    <w:p w14:paraId="625D82E2" w14:textId="77777777" w:rsidR="005A4891" w:rsidRPr="002E7F70" w:rsidRDefault="005A4891" w:rsidP="005A4891">
      <w:pPr>
        <w:pStyle w:val="Heading2"/>
      </w:pPr>
      <w:r w:rsidRPr="002E7F70">
        <w:rPr>
          <w:lang w:eastAsia="zh-CN"/>
        </w:rPr>
        <w:t>6.6</w:t>
      </w:r>
      <w:r w:rsidRPr="002E7F70">
        <w:rPr>
          <w:lang w:eastAsia="ko-KR"/>
        </w:rPr>
        <w:tab/>
      </w:r>
      <w:r w:rsidRPr="002E7F70">
        <w:t>Solution</w:t>
      </w:r>
      <w:r w:rsidRPr="002E7F70">
        <w:rPr>
          <w:lang w:eastAsia="zh-CN"/>
        </w:rPr>
        <w:t xml:space="preserve"> 6</w:t>
      </w:r>
      <w:r w:rsidRPr="002E7F70">
        <w:t>: New method for non-3GPP device connected behind a 5G-RG</w:t>
      </w:r>
      <w:bookmarkEnd w:id="446"/>
    </w:p>
    <w:p w14:paraId="3872F011" w14:textId="77777777" w:rsidR="005A4891" w:rsidRPr="002E7F70" w:rsidRDefault="005A4891" w:rsidP="005A4891">
      <w:pPr>
        <w:pStyle w:val="Heading3"/>
      </w:pPr>
      <w:bookmarkStart w:id="484" w:name="_Toc97155724"/>
      <w:r w:rsidRPr="002E7F70">
        <w:t>6.6.1</w:t>
      </w:r>
      <w:r w:rsidRPr="002E7F70">
        <w:tab/>
        <w:t>Description</w:t>
      </w:r>
      <w:bookmarkEnd w:id="484"/>
    </w:p>
    <w:p w14:paraId="2C709F75" w14:textId="77777777" w:rsidR="005A4891" w:rsidRPr="002E7F70" w:rsidRDefault="007C04BE" w:rsidP="007C04BE">
      <w:pPr>
        <w:rPr>
          <w:noProof/>
          <w:lang w:eastAsia="zh-CN"/>
        </w:rPr>
      </w:pPr>
      <w:r>
        <w:rPr>
          <w:noProof/>
          <w:lang w:eastAsia="zh-CN"/>
        </w:rPr>
        <w:t>This solution addresses Key Issue #1"Providing differentiated service for UE and Non-3GPP devices connected behind a 5G RG".</w:t>
      </w:r>
    </w:p>
    <w:p w14:paraId="77A218D4" w14:textId="77777777" w:rsidR="005A4891" w:rsidRPr="002E7F70" w:rsidRDefault="007C04BE" w:rsidP="007C04BE">
      <w:pPr>
        <w:rPr>
          <w:lang w:eastAsia="zh-CN"/>
        </w:rPr>
      </w:pPr>
      <w:r>
        <w:rPr>
          <w:lang w:eastAsia="zh-CN"/>
        </w:rPr>
        <w:t>Figure 6.6.1-1 depicts the architecture for devices connected behind a 5G-RG. In this solution, the AF, which supports the functionality of assigning virtual identifier (e.g. virtual SUCI) can preconfigure a list of the virtual identifier to the UDM through NEF. After the 5G-RG registers to the 5GC, a virtual identifier would be assigned to it as the identifier of the device which has been connected to 5G-RG. Then the 5G-RG could use the virtual identifier to initial registration procedure and PDU session establishment procedure via W-AGF on behalf of the device. Different QoS profiles may be applied per device behind the 5G-RG by 5GC.</w:t>
      </w:r>
    </w:p>
    <w:p w14:paraId="209F683E" w14:textId="77777777" w:rsidR="007C04BE" w:rsidRDefault="007C04BE" w:rsidP="007C04BE">
      <w:pPr>
        <w:pStyle w:val="NO"/>
        <w:rPr>
          <w:rFonts w:eastAsia="SimSun"/>
          <w:lang w:eastAsia="zh-CN"/>
        </w:rPr>
      </w:pPr>
      <w:r>
        <w:rPr>
          <w:rFonts w:eastAsia="SimSun"/>
          <w:lang w:eastAsia="zh-CN"/>
        </w:rPr>
        <w:t>NOTE 1:</w:t>
      </w:r>
      <w:r>
        <w:rPr>
          <w:rFonts w:eastAsia="SimSun"/>
          <w:lang w:eastAsia="zh-CN"/>
        </w:rPr>
        <w:tab/>
        <w:t>AF in figure 6.6.1-1 is managed by operator.</w:t>
      </w:r>
    </w:p>
    <w:p w14:paraId="1E6EC34E" w14:textId="77777777" w:rsidR="007C04BE" w:rsidRDefault="007C04BE" w:rsidP="007C04BE">
      <w:pPr>
        <w:pStyle w:val="NO"/>
        <w:rPr>
          <w:rFonts w:eastAsia="SimSun"/>
          <w:lang w:eastAsia="zh-CN"/>
        </w:rPr>
      </w:pPr>
      <w:r>
        <w:rPr>
          <w:rFonts w:eastAsia="SimSun"/>
          <w:lang w:eastAsia="zh-CN"/>
        </w:rPr>
        <w:t>NOTE 2:</w:t>
      </w:r>
      <w:r>
        <w:rPr>
          <w:rFonts w:eastAsia="SimSun"/>
          <w:lang w:eastAsia="zh-CN"/>
        </w:rPr>
        <w:tab/>
        <w:t>The interaction between the AF and 5G-RG may be out of 3GPP scope.</w:t>
      </w:r>
    </w:p>
    <w:p w14:paraId="1A474455" w14:textId="77777777" w:rsidR="007C04BE" w:rsidRDefault="007C04BE" w:rsidP="007C04BE">
      <w:pPr>
        <w:pStyle w:val="NO"/>
        <w:rPr>
          <w:rFonts w:eastAsia="SimSun"/>
          <w:lang w:eastAsia="zh-CN"/>
        </w:rPr>
      </w:pPr>
      <w:r>
        <w:rPr>
          <w:rFonts w:eastAsia="SimSun"/>
          <w:lang w:eastAsia="zh-CN"/>
        </w:rPr>
        <w:t>NOTE 3:</w:t>
      </w:r>
      <w:r>
        <w:rPr>
          <w:rFonts w:eastAsia="SimSun"/>
          <w:lang w:eastAsia="zh-CN"/>
        </w:rPr>
        <w:tab/>
        <w:t>The virtual identifier corresponds to 5G-RG's subscription information in UDM.</w:t>
      </w:r>
    </w:p>
    <w:p w14:paraId="3B151ED0" w14:textId="77777777" w:rsidR="005A4891" w:rsidRPr="002E7F70" w:rsidRDefault="005A4891" w:rsidP="005A4891">
      <w:pPr>
        <w:pStyle w:val="EditorsNote"/>
        <w:rPr>
          <w:rFonts w:eastAsia="SimSun"/>
          <w:lang w:eastAsia="zh-CN"/>
        </w:rPr>
      </w:pPr>
      <w:r w:rsidRPr="002E7F70">
        <w:rPr>
          <w:rFonts w:eastAsia="SimSun"/>
          <w:lang w:eastAsia="zh-CN"/>
        </w:rPr>
        <w:t>Editor</w:t>
      </w:r>
      <w:r w:rsidR="00C516BE">
        <w:rPr>
          <w:rFonts w:eastAsia="SimSun"/>
          <w:lang w:eastAsia="zh-CN"/>
        </w:rPr>
        <w:t>'</w:t>
      </w:r>
      <w:r w:rsidRPr="002E7F70">
        <w:rPr>
          <w:rFonts w:eastAsia="SimSun"/>
          <w:lang w:eastAsia="zh-CN"/>
        </w:rPr>
        <w:t xml:space="preserve">s </w:t>
      </w:r>
      <w:r w:rsidR="007C04BE" w:rsidRPr="002E7F70">
        <w:rPr>
          <w:rFonts w:eastAsia="SimSun"/>
          <w:lang w:eastAsia="zh-CN"/>
        </w:rPr>
        <w:t>note</w:t>
      </w:r>
      <w:r w:rsidR="007C04BE">
        <w:rPr>
          <w:rFonts w:eastAsia="SimSun"/>
          <w:lang w:eastAsia="zh-CN"/>
        </w:rPr>
        <w:t>:</w:t>
      </w:r>
      <w:r w:rsidR="007C04BE">
        <w:rPr>
          <w:rFonts w:eastAsia="SimSun"/>
          <w:lang w:eastAsia="zh-CN"/>
        </w:rPr>
        <w:tab/>
      </w:r>
      <w:r w:rsidRPr="002E7F70">
        <w:rPr>
          <w:rFonts w:eastAsia="SimSun"/>
          <w:lang w:eastAsia="zh-CN"/>
        </w:rPr>
        <w:t>How to resolve randomized MAC address is FFS.</w:t>
      </w:r>
    </w:p>
    <w:p w14:paraId="344BD24D" w14:textId="77777777" w:rsidR="005A4891" w:rsidRPr="002E7F70" w:rsidRDefault="005A4891" w:rsidP="007C04BE">
      <w:pPr>
        <w:pStyle w:val="TH"/>
      </w:pPr>
      <w:r w:rsidRPr="002E7F70">
        <w:object w:dxaOrig="13200" w:dyaOrig="5100" w14:anchorId="5A33CE70">
          <v:shape id="_x0000_i1037" type="#_x0000_t75" style="width:467.95pt;height:180.55pt" o:ole="">
            <v:imagedata r:id="rId36" o:title=""/>
          </v:shape>
          <o:OLEObject Type="Embed" ProgID="Visio.Drawing.11" ShapeID="_x0000_i1037" DrawAspect="Content" ObjectID="_1711380233" r:id="rId37"/>
        </w:object>
      </w:r>
    </w:p>
    <w:p w14:paraId="5BCFAB6A" w14:textId="77777777" w:rsidR="005A4891" w:rsidRPr="002E7F70" w:rsidRDefault="005A4891" w:rsidP="007C04BE">
      <w:pPr>
        <w:pStyle w:val="TF"/>
        <w:rPr>
          <w:noProof/>
        </w:rPr>
      </w:pPr>
      <w:r w:rsidRPr="002E7F70">
        <w:rPr>
          <w:rFonts w:eastAsia="SimSun"/>
          <w:lang w:eastAsia="zh-CN"/>
        </w:rPr>
        <w:t>Figure 6.6.1</w:t>
      </w:r>
      <w:r w:rsidR="007C04BE">
        <w:rPr>
          <w:rFonts w:eastAsia="SimSun"/>
          <w:lang w:eastAsia="zh-CN"/>
        </w:rPr>
        <w:t>-1</w:t>
      </w:r>
      <w:r w:rsidRPr="002E7F70">
        <w:rPr>
          <w:rFonts w:eastAsia="SimSun"/>
          <w:lang w:eastAsia="zh-CN"/>
        </w:rPr>
        <w:t>: architecture for non-3GPP devices connected behind a 5G-RG</w:t>
      </w:r>
    </w:p>
    <w:p w14:paraId="48EFDA5F" w14:textId="77777777" w:rsidR="005A4891" w:rsidRPr="002E7F70" w:rsidRDefault="005A4891" w:rsidP="005A4891">
      <w:pPr>
        <w:pStyle w:val="Heading3"/>
      </w:pPr>
      <w:bookmarkStart w:id="485" w:name="_Toc97155725"/>
      <w:r w:rsidRPr="002E7F70">
        <w:t>6.6.2</w:t>
      </w:r>
      <w:r w:rsidRPr="002E7F70">
        <w:tab/>
        <w:t>Procedures</w:t>
      </w:r>
      <w:bookmarkEnd w:id="485"/>
    </w:p>
    <w:p w14:paraId="349958B0" w14:textId="77777777" w:rsidR="005A4891" w:rsidRPr="002E7F70" w:rsidRDefault="007C04BE" w:rsidP="007C04BE">
      <w:pPr>
        <w:pStyle w:val="TH"/>
        <w:rPr>
          <w:noProof/>
        </w:rPr>
      </w:pPr>
      <w:r w:rsidRPr="002E7F70">
        <w:rPr>
          <w:noProof/>
        </w:rPr>
        <w:object w:dxaOrig="13188" w:dyaOrig="8580" w14:anchorId="1083892A">
          <v:shape id="_x0000_i1038" type="#_x0000_t75" style="width:480.05pt;height:335.9pt" o:ole="">
            <v:imagedata r:id="rId38" o:title=""/>
          </v:shape>
          <o:OLEObject Type="Embed" ProgID="Visio.Drawing.11" ShapeID="_x0000_i1038" DrawAspect="Content" ObjectID="_1711380234" r:id="rId39"/>
        </w:object>
      </w:r>
    </w:p>
    <w:p w14:paraId="79EC1A2C" w14:textId="77777777" w:rsidR="005A4891" w:rsidRPr="002E7F70" w:rsidRDefault="005A4891" w:rsidP="005A4891">
      <w:pPr>
        <w:pStyle w:val="TF"/>
        <w:rPr>
          <w:rFonts w:eastAsia="SimSun"/>
          <w:noProof/>
          <w:lang w:eastAsia="zh-CN"/>
        </w:rPr>
      </w:pPr>
      <w:r w:rsidRPr="002E7F70">
        <w:rPr>
          <w:noProof/>
          <w:color w:val="auto"/>
        </w:rPr>
        <w:t xml:space="preserve">Figure 6.6.2-1: </w:t>
      </w:r>
      <w:r w:rsidRPr="002E7F70">
        <w:rPr>
          <w:noProof/>
        </w:rPr>
        <w:t xml:space="preserve">Procedure for </w:t>
      </w:r>
      <w:r w:rsidRPr="002E7F70">
        <w:rPr>
          <w:rFonts w:eastAsia="SimSun"/>
          <w:noProof/>
          <w:lang w:eastAsia="zh-CN"/>
        </w:rPr>
        <w:t xml:space="preserve">5G RG and Device </w:t>
      </w:r>
      <w:r w:rsidRPr="002E7F70">
        <w:t>Registration</w:t>
      </w:r>
    </w:p>
    <w:p w14:paraId="71B4F9B3" w14:textId="77777777" w:rsidR="007C04BE" w:rsidRDefault="007C04BE" w:rsidP="007C04BE">
      <w:pPr>
        <w:pStyle w:val="B1"/>
        <w:rPr>
          <w:rFonts w:eastAsia="SimSun"/>
          <w:noProof/>
          <w:lang w:eastAsia="zh-CN"/>
        </w:rPr>
      </w:pPr>
      <w:r>
        <w:rPr>
          <w:rFonts w:eastAsia="SimSun"/>
          <w:noProof/>
          <w:lang w:eastAsia="zh-CN"/>
        </w:rPr>
        <w:t>0.</w:t>
      </w:r>
      <w:r>
        <w:rPr>
          <w:rFonts w:eastAsia="SimSun"/>
          <w:noProof/>
          <w:lang w:eastAsia="zh-CN"/>
        </w:rPr>
        <w:tab/>
        <w:t>The AF preconfigures the list of virtual identifier (e.g. virtual SUPI) to UDM through the NEF, so that the virtual identifier can be a legal identifier of the non-3GPP device behind the 5G-RG for which the 5G-RG is doing the authentication procedure on behalf.</w:t>
      </w:r>
    </w:p>
    <w:p w14:paraId="46DC41A3" w14:textId="77777777" w:rsidR="007C04BE" w:rsidRDefault="007C04BE" w:rsidP="007C04BE">
      <w:pPr>
        <w:pStyle w:val="B1"/>
        <w:rPr>
          <w:rFonts w:eastAsia="SimSun"/>
          <w:noProof/>
          <w:lang w:eastAsia="zh-CN"/>
        </w:rPr>
      </w:pPr>
      <w:r>
        <w:rPr>
          <w:rFonts w:eastAsia="SimSun"/>
          <w:noProof/>
          <w:lang w:eastAsia="zh-CN"/>
        </w:rPr>
        <w:t>1.</w:t>
      </w:r>
      <w:r>
        <w:rPr>
          <w:rFonts w:eastAsia="SimSun"/>
          <w:noProof/>
          <w:lang w:eastAsia="zh-CN"/>
        </w:rPr>
        <w:tab/>
        <w:t xml:space="preserve">The 5G-RG registration procedure, as descibed in clause 7.2.1.1 of </w:t>
      </w:r>
      <w:r w:rsidR="00111F03">
        <w:rPr>
          <w:rFonts w:eastAsia="SimSun"/>
          <w:noProof/>
          <w:lang w:eastAsia="zh-CN"/>
        </w:rPr>
        <w:t>TS 23.316 </w:t>
      </w:r>
      <w:bookmarkStart w:id="486" w:name="MCCTEMPBM_00000020"/>
      <w:r w:rsidR="00111F03">
        <w:rPr>
          <w:rFonts w:eastAsia="SimSun"/>
          <w:noProof/>
          <w:lang w:eastAsia="zh-CN"/>
        </w:rPr>
        <w:t>[5]</w:t>
      </w:r>
      <w:r>
        <w:rPr>
          <w:rFonts w:eastAsia="SimSun"/>
          <w:noProof/>
          <w:lang w:eastAsia="zh-CN"/>
        </w:rPr>
        <w:t>.</w:t>
      </w:r>
    </w:p>
    <w:bookmarkEnd w:id="486"/>
    <w:p w14:paraId="0ACEDC91" w14:textId="77777777" w:rsidR="007C04BE" w:rsidRDefault="007C04BE" w:rsidP="007C04BE">
      <w:pPr>
        <w:pStyle w:val="B1"/>
        <w:rPr>
          <w:rFonts w:eastAsia="SimSun"/>
          <w:noProof/>
          <w:lang w:eastAsia="zh-CN"/>
        </w:rPr>
      </w:pPr>
      <w:r>
        <w:rPr>
          <w:rFonts w:eastAsia="SimSun"/>
          <w:noProof/>
          <w:lang w:eastAsia="zh-CN"/>
        </w:rPr>
        <w:t>2.</w:t>
      </w:r>
      <w:r>
        <w:rPr>
          <w:rFonts w:eastAsia="SimSun"/>
          <w:noProof/>
          <w:lang w:eastAsia="zh-CN"/>
        </w:rPr>
        <w:tab/>
        <w:t>The UDM informs the AF that the 5G-RG has been successfully registered with 5GC. AF should save a list of SUCI of registered 5G-RGs.</w:t>
      </w:r>
    </w:p>
    <w:p w14:paraId="3CF04BB1" w14:textId="77777777" w:rsidR="007C04BE" w:rsidRDefault="007C04BE" w:rsidP="007C04BE">
      <w:pPr>
        <w:pStyle w:val="B1"/>
        <w:rPr>
          <w:rFonts w:eastAsia="SimSun"/>
          <w:noProof/>
          <w:lang w:eastAsia="zh-CN"/>
        </w:rPr>
      </w:pPr>
      <w:r>
        <w:rPr>
          <w:rFonts w:eastAsia="SimSun"/>
          <w:noProof/>
          <w:lang w:eastAsia="zh-CN"/>
        </w:rPr>
        <w:t>3.</w:t>
      </w:r>
      <w:r>
        <w:rPr>
          <w:rFonts w:eastAsia="SimSun"/>
          <w:noProof/>
          <w:lang w:eastAsia="zh-CN"/>
        </w:rPr>
        <w:tab/>
        <w:t>The device connects to the 5G-RG via a layer-2 (L2) connection.</w:t>
      </w:r>
    </w:p>
    <w:p w14:paraId="699494CC" w14:textId="77777777" w:rsidR="007C04BE" w:rsidRDefault="007C04BE" w:rsidP="007C04BE">
      <w:pPr>
        <w:pStyle w:val="B1"/>
        <w:rPr>
          <w:rFonts w:eastAsia="SimSun"/>
          <w:noProof/>
          <w:lang w:eastAsia="zh-CN"/>
        </w:rPr>
      </w:pPr>
      <w:r>
        <w:rPr>
          <w:rFonts w:eastAsia="SimSun"/>
          <w:noProof/>
          <w:lang w:eastAsia="zh-CN"/>
        </w:rPr>
        <w:t>4.</w:t>
      </w:r>
      <w:r>
        <w:rPr>
          <w:rFonts w:eastAsia="SimSun"/>
          <w:noProof/>
          <w:lang w:eastAsia="zh-CN"/>
        </w:rPr>
        <w:tab/>
        <w:t>The 5G-RG applies to the AF for a virtual identifier by carrying the SUCI of the 5G RG and the MAC address of the device.</w:t>
      </w:r>
    </w:p>
    <w:p w14:paraId="041D4B9A" w14:textId="77777777" w:rsidR="007C04BE" w:rsidRDefault="007C04BE" w:rsidP="007C04BE">
      <w:pPr>
        <w:pStyle w:val="B1"/>
        <w:rPr>
          <w:rFonts w:eastAsia="SimSun"/>
          <w:noProof/>
          <w:lang w:eastAsia="zh-CN"/>
        </w:rPr>
      </w:pPr>
      <w:r>
        <w:rPr>
          <w:rFonts w:eastAsia="SimSun"/>
          <w:noProof/>
          <w:lang w:eastAsia="zh-CN"/>
        </w:rPr>
        <w:t>5.</w:t>
      </w:r>
      <w:r>
        <w:rPr>
          <w:rFonts w:eastAsia="SimSun"/>
          <w:noProof/>
          <w:lang w:eastAsia="zh-CN"/>
        </w:rPr>
        <w:tab/>
        <w:t>The AF checks if the 5G-RG is in the list of registered 5G-RGs. If it has registered successfully, the AF will inform the UDM of the mapping between the virtual identifier and the MAC address of the non-3GPP device.</w:t>
      </w:r>
    </w:p>
    <w:p w14:paraId="72E9FF3A" w14:textId="77777777" w:rsidR="007C04BE" w:rsidRDefault="007C04BE" w:rsidP="007C04BE">
      <w:pPr>
        <w:pStyle w:val="B1"/>
        <w:rPr>
          <w:rFonts w:eastAsia="SimSun"/>
          <w:noProof/>
          <w:lang w:eastAsia="zh-CN"/>
        </w:rPr>
      </w:pPr>
      <w:r>
        <w:rPr>
          <w:rFonts w:eastAsia="SimSun"/>
          <w:noProof/>
          <w:lang w:eastAsia="zh-CN"/>
        </w:rPr>
        <w:t>6.</w:t>
      </w:r>
      <w:r>
        <w:rPr>
          <w:rFonts w:eastAsia="SimSun"/>
          <w:noProof/>
          <w:lang w:eastAsia="zh-CN"/>
        </w:rPr>
        <w:tab/>
        <w:t>If the 5G-RG is in the list of registered 5G-RGs, the AF responds to the 5G-RG by assigning a virtual identifier to the device. The AF saves the timestamp and the mapping information between the virtual identifier and the MAC address of the device.</w:t>
      </w:r>
    </w:p>
    <w:p w14:paraId="15F13B53" w14:textId="77777777" w:rsidR="005A4891" w:rsidRPr="002E7F70" w:rsidRDefault="007C04BE" w:rsidP="007C04BE">
      <w:pPr>
        <w:pStyle w:val="NO"/>
      </w:pPr>
      <w:r>
        <w:t>NOTE:</w:t>
      </w:r>
      <w:r>
        <w:tab/>
        <w:t>In steps 4 and 6, the AF and 5G-RG communicate directly without going through the 5GC. Step 4 and 6 may be out of the 3GPP scope.</w:t>
      </w:r>
    </w:p>
    <w:p w14:paraId="627D9E51" w14:textId="77777777" w:rsidR="005A4891" w:rsidRPr="002E7F70" w:rsidRDefault="007C04BE" w:rsidP="007C04BE">
      <w:pPr>
        <w:pStyle w:val="B1"/>
        <w:rPr>
          <w:rFonts w:eastAsia="SimSun"/>
          <w:noProof/>
          <w:lang w:eastAsia="zh-CN"/>
        </w:rPr>
      </w:pPr>
      <w:r>
        <w:rPr>
          <w:rFonts w:eastAsia="SimSun"/>
          <w:noProof/>
          <w:lang w:eastAsia="zh-CN"/>
        </w:rPr>
        <w:t>7.</w:t>
      </w:r>
      <w:r>
        <w:rPr>
          <w:rFonts w:eastAsia="SimSun"/>
          <w:noProof/>
          <w:lang w:eastAsia="zh-CN"/>
        </w:rPr>
        <w:tab/>
        <w:t xml:space="preserve">The 5G-RG uses the virtual identifier to initial registration procedure on behalf of the device, as described in clause 7.2.1.1 of </w:t>
      </w:r>
      <w:r w:rsidR="00111F03">
        <w:rPr>
          <w:rFonts w:eastAsia="SimSun"/>
          <w:noProof/>
          <w:lang w:eastAsia="zh-CN"/>
        </w:rPr>
        <w:t>TS 23.316 [</w:t>
      </w:r>
      <w:r>
        <w:rPr>
          <w:rFonts w:eastAsia="SimSun"/>
          <w:noProof/>
          <w:lang w:eastAsia="zh-CN"/>
        </w:rPr>
        <w:t>5].</w:t>
      </w:r>
    </w:p>
    <w:p w14:paraId="082F67FD" w14:textId="77777777" w:rsidR="007C04BE" w:rsidRDefault="007C04BE" w:rsidP="007C04BE">
      <w:pPr>
        <w:pStyle w:val="EditorsNote"/>
        <w:rPr>
          <w:noProof/>
        </w:rPr>
      </w:pPr>
      <w:bookmarkStart w:id="487" w:name="_Hlk96433470"/>
      <w:r>
        <w:rPr>
          <w:noProof/>
        </w:rPr>
        <w:t>Editor's note:</w:t>
      </w:r>
      <w:r>
        <w:rPr>
          <w:noProof/>
        </w:rPr>
        <w:tab/>
        <w:t xml:space="preserve">Modification of registration procedure in clause 7.2.1.1 of </w:t>
      </w:r>
      <w:r w:rsidR="00111F03">
        <w:rPr>
          <w:noProof/>
        </w:rPr>
        <w:t>TS 23.316 </w:t>
      </w:r>
      <w:bookmarkStart w:id="488" w:name="MCCTEMPBM_00000021"/>
      <w:r w:rsidR="00111F03">
        <w:rPr>
          <w:noProof/>
        </w:rPr>
        <w:t>[5]</w:t>
      </w:r>
      <w:r>
        <w:rPr>
          <w:noProof/>
        </w:rPr>
        <w:t xml:space="preserve"> i</w:t>
      </w:r>
      <w:bookmarkEnd w:id="488"/>
      <w:r>
        <w:rPr>
          <w:noProof/>
        </w:rPr>
        <w:t>s FFS.</w:t>
      </w:r>
    </w:p>
    <w:p w14:paraId="1DB5113B" w14:textId="77777777" w:rsidR="007C04BE" w:rsidRDefault="007C04BE" w:rsidP="007C04BE">
      <w:pPr>
        <w:pStyle w:val="EditorsNote"/>
        <w:rPr>
          <w:noProof/>
        </w:rPr>
      </w:pPr>
      <w:r>
        <w:rPr>
          <w:noProof/>
        </w:rPr>
        <w:t>Editor's note:</w:t>
      </w:r>
      <w:r>
        <w:rPr>
          <w:noProof/>
        </w:rPr>
        <w:tab/>
        <w:t>How the device is authenticated, e.g. based on which credentials is FFS.</w:t>
      </w:r>
    </w:p>
    <w:bookmarkEnd w:id="487"/>
    <w:p w14:paraId="4662C060" w14:textId="77777777" w:rsidR="005A4891" w:rsidRPr="002E7F70" w:rsidRDefault="007C04BE" w:rsidP="005A4891">
      <w:pPr>
        <w:pStyle w:val="B1"/>
        <w:rPr>
          <w:rFonts w:eastAsia="SimSun"/>
          <w:noProof/>
          <w:lang w:eastAsia="zh-CN"/>
        </w:rPr>
      </w:pPr>
      <w:r>
        <w:rPr>
          <w:rFonts w:eastAsia="SimSun"/>
          <w:noProof/>
          <w:lang w:eastAsia="zh-CN"/>
        </w:rPr>
        <w:t>8.</w:t>
      </w:r>
      <w:r>
        <w:rPr>
          <w:rFonts w:eastAsia="SimSun"/>
          <w:noProof/>
          <w:lang w:eastAsia="zh-CN"/>
        </w:rPr>
        <w:tab/>
        <w:t>5G-RG initates PDU Session Establishment procedures on behalf of device. And differentiated QoS can be provided to non-3GPP device according to the virtual identifier.</w:t>
      </w:r>
    </w:p>
    <w:p w14:paraId="557B08B4" w14:textId="77777777" w:rsidR="005A4891" w:rsidRPr="002E7F70" w:rsidRDefault="005A4891" w:rsidP="005A4891">
      <w:pPr>
        <w:pStyle w:val="EditorsNote"/>
        <w:rPr>
          <w:noProof/>
          <w:lang w:eastAsia="zh-CN"/>
        </w:rPr>
      </w:pPr>
      <w:r w:rsidRPr="002E7F70">
        <w:rPr>
          <w:noProof/>
          <w:lang w:eastAsia="zh-CN"/>
        </w:rPr>
        <w:t>Editor</w:t>
      </w:r>
      <w:r w:rsidR="00C516BE">
        <w:rPr>
          <w:noProof/>
          <w:lang w:eastAsia="zh-CN"/>
        </w:rPr>
        <w:t>'</w:t>
      </w:r>
      <w:r w:rsidRPr="002E7F70">
        <w:rPr>
          <w:noProof/>
          <w:lang w:eastAsia="zh-CN"/>
        </w:rPr>
        <w:t xml:space="preserve">s </w:t>
      </w:r>
      <w:r w:rsidR="007C04BE" w:rsidRPr="002E7F70">
        <w:rPr>
          <w:noProof/>
          <w:lang w:eastAsia="zh-CN"/>
        </w:rPr>
        <w:t>note</w:t>
      </w:r>
      <w:r w:rsidRPr="002E7F70">
        <w:rPr>
          <w:noProof/>
          <w:lang w:eastAsia="zh-CN"/>
        </w:rPr>
        <w:t>:</w:t>
      </w:r>
      <w:r w:rsidR="007C04BE">
        <w:rPr>
          <w:noProof/>
          <w:lang w:eastAsia="zh-CN"/>
        </w:rPr>
        <w:tab/>
      </w:r>
      <w:bookmarkStart w:id="489" w:name="OLE_LINK2"/>
      <w:r w:rsidRPr="002E7F70">
        <w:rPr>
          <w:noProof/>
          <w:lang w:eastAsia="zh-CN"/>
        </w:rPr>
        <w:t>The detail of how to provide differentiated QoS to non-3GPP device is FFS</w:t>
      </w:r>
      <w:bookmarkEnd w:id="489"/>
      <w:r w:rsidRPr="002E7F70">
        <w:rPr>
          <w:noProof/>
          <w:lang w:eastAsia="zh-CN"/>
        </w:rPr>
        <w:t>.</w:t>
      </w:r>
    </w:p>
    <w:p w14:paraId="6C09B575" w14:textId="77777777" w:rsidR="005A4891" w:rsidRPr="002E7F70" w:rsidRDefault="005A4891" w:rsidP="005A4891">
      <w:pPr>
        <w:pStyle w:val="Heading3"/>
        <w:rPr>
          <w:lang w:eastAsia="zh-CN"/>
        </w:rPr>
      </w:pPr>
      <w:bookmarkStart w:id="490" w:name="_Toc97155726"/>
      <w:r w:rsidRPr="002E7F70">
        <w:rPr>
          <w:lang w:eastAsia="zh-CN"/>
        </w:rPr>
        <w:t>6.6.3</w:t>
      </w:r>
      <w:r w:rsidRPr="002E7F70">
        <w:rPr>
          <w:lang w:eastAsia="zh-CN"/>
        </w:rPr>
        <w:tab/>
      </w:r>
      <w:r w:rsidRPr="002E7F70">
        <w:t xml:space="preserve">Impacts on </w:t>
      </w:r>
      <w:r w:rsidRPr="002E7F70">
        <w:rPr>
          <w:lang w:eastAsia="zh-CN"/>
        </w:rPr>
        <w:t>E</w:t>
      </w:r>
      <w:r w:rsidRPr="002E7F70">
        <w:t xml:space="preserve">xisting </w:t>
      </w:r>
      <w:r w:rsidRPr="002E7F70">
        <w:rPr>
          <w:lang w:eastAsia="zh-CN"/>
        </w:rPr>
        <w:t>N</w:t>
      </w:r>
      <w:r w:rsidRPr="002E7F70">
        <w:t xml:space="preserve">odes and </w:t>
      </w:r>
      <w:r w:rsidRPr="002E7F70">
        <w:rPr>
          <w:lang w:eastAsia="zh-CN"/>
        </w:rPr>
        <w:t>F</w:t>
      </w:r>
      <w:r w:rsidRPr="002E7F70">
        <w:t>unctionality</w:t>
      </w:r>
      <w:bookmarkEnd w:id="490"/>
    </w:p>
    <w:p w14:paraId="4B834210" w14:textId="77777777" w:rsidR="005A4891" w:rsidRPr="002E7F70" w:rsidRDefault="005A4891" w:rsidP="005A4891">
      <w:pPr>
        <w:rPr>
          <w:rFonts w:eastAsia="SimSun"/>
          <w:lang w:eastAsia="zh-CN"/>
        </w:rPr>
      </w:pPr>
      <w:bookmarkStart w:id="491" w:name="_Hlk94125715"/>
      <w:r w:rsidRPr="002E7F70">
        <w:rPr>
          <w:rFonts w:eastAsia="SimSun"/>
          <w:lang w:eastAsia="zh-CN"/>
        </w:rPr>
        <w:t>UDM:</w:t>
      </w:r>
    </w:p>
    <w:bookmarkEnd w:id="491"/>
    <w:p w14:paraId="058A43B2" w14:textId="77777777" w:rsidR="007C04BE" w:rsidRDefault="007C04BE" w:rsidP="007C04BE">
      <w:pPr>
        <w:pStyle w:val="B1"/>
        <w:rPr>
          <w:rFonts w:eastAsia="Yu Mincho"/>
        </w:rPr>
      </w:pPr>
      <w:r>
        <w:rPr>
          <w:rFonts w:eastAsia="Yu Mincho"/>
        </w:rPr>
        <w:t>-</w:t>
      </w:r>
      <w:r>
        <w:rPr>
          <w:rFonts w:eastAsia="Yu Mincho"/>
        </w:rPr>
        <w:tab/>
        <w:t>Inform AF that a 5G-RG has been successfully registered.</w:t>
      </w:r>
    </w:p>
    <w:p w14:paraId="2453BC03" w14:textId="77777777" w:rsidR="007C04BE" w:rsidRDefault="007C04BE" w:rsidP="007C04BE">
      <w:pPr>
        <w:pStyle w:val="B1"/>
        <w:rPr>
          <w:rFonts w:eastAsia="Yu Mincho"/>
        </w:rPr>
      </w:pPr>
      <w:r>
        <w:rPr>
          <w:rFonts w:eastAsia="Yu Mincho"/>
        </w:rPr>
        <w:t>-</w:t>
      </w:r>
      <w:r>
        <w:rPr>
          <w:rFonts w:eastAsia="Yu Mincho"/>
        </w:rPr>
        <w:tab/>
        <w:t>Store the mapping between the virtual identifier and the MAC Address of the non-3GPP device.</w:t>
      </w:r>
    </w:p>
    <w:p w14:paraId="3B608958" w14:textId="77777777" w:rsidR="005A4891" w:rsidRPr="002E7F70" w:rsidRDefault="005A4891" w:rsidP="005A4891">
      <w:pPr>
        <w:rPr>
          <w:lang w:eastAsia="zh-CN"/>
        </w:rPr>
      </w:pPr>
      <w:r w:rsidRPr="002E7F70">
        <w:rPr>
          <w:lang w:eastAsia="zh-CN"/>
        </w:rPr>
        <w:t>5G-RG:</w:t>
      </w:r>
    </w:p>
    <w:p w14:paraId="0181CF09" w14:textId="77777777" w:rsidR="007C04BE" w:rsidRDefault="007C04BE" w:rsidP="007C04BE">
      <w:pPr>
        <w:pStyle w:val="B1"/>
        <w:rPr>
          <w:rFonts w:eastAsia="Yu Mincho"/>
        </w:rPr>
      </w:pPr>
      <w:r>
        <w:rPr>
          <w:rFonts w:eastAsia="Yu Mincho"/>
        </w:rPr>
        <w:t>-</w:t>
      </w:r>
      <w:r>
        <w:rPr>
          <w:rFonts w:eastAsia="Yu Mincho"/>
        </w:rPr>
        <w:tab/>
        <w:t>Apply to the AF for a virtual identifier.</w:t>
      </w:r>
    </w:p>
    <w:p w14:paraId="6BF04C7B" w14:textId="77777777" w:rsidR="007C04BE" w:rsidRDefault="007C04BE" w:rsidP="007C04BE">
      <w:pPr>
        <w:pStyle w:val="B1"/>
        <w:rPr>
          <w:rFonts w:eastAsia="Yu Mincho"/>
        </w:rPr>
      </w:pPr>
      <w:r>
        <w:rPr>
          <w:rFonts w:eastAsia="Yu Mincho"/>
        </w:rPr>
        <w:t>-</w:t>
      </w:r>
      <w:r>
        <w:rPr>
          <w:rFonts w:eastAsia="Yu Mincho"/>
        </w:rPr>
        <w:tab/>
        <w:t>Store the mapping information between the virtual identifier and the MAC address of the non-3GPP device.</w:t>
      </w:r>
    </w:p>
    <w:p w14:paraId="7CB2FE12" w14:textId="77777777" w:rsidR="007C04BE" w:rsidRDefault="007C04BE" w:rsidP="007C04BE">
      <w:pPr>
        <w:pStyle w:val="B1"/>
        <w:rPr>
          <w:rFonts w:eastAsia="Yu Mincho"/>
        </w:rPr>
      </w:pPr>
      <w:r>
        <w:rPr>
          <w:rFonts w:eastAsia="Yu Mincho"/>
        </w:rPr>
        <w:t>-</w:t>
      </w:r>
      <w:r>
        <w:rPr>
          <w:rFonts w:eastAsia="Yu Mincho"/>
        </w:rPr>
        <w:tab/>
        <w:t>Support performing registration and PDU Session related procedure on behalf of non-3GPP device behind.</w:t>
      </w:r>
    </w:p>
    <w:p w14:paraId="79C9F9CA" w14:textId="77777777" w:rsidR="005A4891" w:rsidRPr="002E7F70" w:rsidRDefault="00111F03" w:rsidP="005A4891">
      <w:pPr>
        <w:pStyle w:val="EditorsNote"/>
        <w:rPr>
          <w:lang w:eastAsia="zh-CN"/>
        </w:rPr>
      </w:pPr>
      <w:bookmarkStart w:id="492" w:name="MCCTEMPBM_00000022"/>
      <w:r>
        <w:rPr>
          <w:lang w:eastAsia="zh-CN"/>
        </w:rPr>
        <w:t>Editor's note:</w:t>
      </w:r>
      <w:r>
        <w:rPr>
          <w:lang w:eastAsia="zh-CN"/>
        </w:rPr>
        <w:tab/>
        <w:t>Whether any impact on other NF is FFS and it depends on the detail of how to provide differentiated QoS to non-3GPP device behind And may depend on Modification of registration and authentication procedure in clause 7.2.1.1 of TS 23.316 [5].</w:t>
      </w:r>
    </w:p>
    <w:p w14:paraId="5480A0F5" w14:textId="77777777" w:rsidR="001A127A" w:rsidRPr="002E7F70" w:rsidRDefault="001A127A" w:rsidP="001A127A">
      <w:pPr>
        <w:pStyle w:val="Heading2"/>
      </w:pPr>
      <w:bookmarkStart w:id="493" w:name="_Toc97155727"/>
      <w:bookmarkEnd w:id="492"/>
      <w:r w:rsidRPr="002E7F70">
        <w:rPr>
          <w:lang w:eastAsia="zh-CN"/>
        </w:rPr>
        <w:t>6.7</w:t>
      </w:r>
      <w:r w:rsidRPr="002E7F70">
        <w:rPr>
          <w:lang w:eastAsia="ko-KR"/>
        </w:rPr>
        <w:tab/>
      </w:r>
      <w:r w:rsidRPr="002E7F70">
        <w:t>Solution</w:t>
      </w:r>
      <w:r w:rsidRPr="002E7F70">
        <w:rPr>
          <w:lang w:eastAsia="zh-CN"/>
        </w:rPr>
        <w:t xml:space="preserve"> 7</w:t>
      </w:r>
      <w:r w:rsidRPr="002E7F70">
        <w:t>: Differentiated QoS for non-3GPP devices behind 5G-RG</w:t>
      </w:r>
      <w:bookmarkEnd w:id="493"/>
    </w:p>
    <w:p w14:paraId="65ABCA77" w14:textId="77777777" w:rsidR="001A127A" w:rsidRPr="002E7F70" w:rsidRDefault="001A127A" w:rsidP="001A127A">
      <w:pPr>
        <w:pStyle w:val="Heading3"/>
      </w:pPr>
      <w:bookmarkStart w:id="494" w:name="_Toc97155728"/>
      <w:r w:rsidRPr="002E7F70">
        <w:t>6.7.1</w:t>
      </w:r>
      <w:r w:rsidRPr="002E7F70">
        <w:tab/>
        <w:t>Description</w:t>
      </w:r>
      <w:bookmarkEnd w:id="494"/>
    </w:p>
    <w:p w14:paraId="0A8333EA" w14:textId="77777777" w:rsidR="001A127A" w:rsidRPr="002E7F70" w:rsidRDefault="001A127A" w:rsidP="001A127A">
      <w:pPr>
        <w:pStyle w:val="Heading4"/>
      </w:pPr>
      <w:bookmarkStart w:id="495" w:name="_Toc97155729"/>
      <w:r w:rsidRPr="002E7F70">
        <w:t>6.7.1.1</w:t>
      </w:r>
      <w:r w:rsidRPr="002E7F70">
        <w:tab/>
        <w:t>Introduction</w:t>
      </w:r>
      <w:bookmarkEnd w:id="495"/>
    </w:p>
    <w:p w14:paraId="666B5513" w14:textId="77777777" w:rsidR="007C04BE" w:rsidRDefault="007C04BE" w:rsidP="007C04BE">
      <w:r>
        <w:t>QoS experienced by non-3GPP devices connected behind a 5G-RG depends on the end-to-end path between a non-3GPP device and the application server, i.e. depends on the QoS differentiation in both the 3GPP network and the non-3GPP network attached to the 5G-RG.</w:t>
      </w:r>
    </w:p>
    <w:p w14:paraId="3EAB952A" w14:textId="77777777" w:rsidR="007C04BE" w:rsidRDefault="007C04BE" w:rsidP="007C04BE">
      <w:r>
        <w:t>For example, a certain Packet Error Ratio (PER) can only be successfully ensured if it is enforced in both the 3GPP network and the non-3GPP network attached to the 5G-RG.</w:t>
      </w:r>
    </w:p>
    <w:p w14:paraId="57864F3D" w14:textId="77777777" w:rsidR="007C04BE" w:rsidRDefault="007C04BE" w:rsidP="007C04BE">
      <w:r>
        <w:t>To address this shortcoming, this solution proposes to indicate Non-3GPP QoS assistance information to the 5G-RG to enable the 5G-RG to perform QoS differentiation for the non-3GPP devices in the non-3GPP network behind the 5G-RG.</w:t>
      </w:r>
    </w:p>
    <w:p w14:paraId="569AAEFA" w14:textId="77777777" w:rsidR="007C04BE" w:rsidRDefault="007C04BE" w:rsidP="007C04BE">
      <w:r>
        <w:t xml:space="preserve">Note that this is conceptually similar as providing Additional QoS Information to a UE for trusted/untrusted access to 5GC as defined in </w:t>
      </w:r>
      <w:r w:rsidR="00111F03">
        <w:t>TS 23.502 [</w:t>
      </w:r>
      <w:r>
        <w:t>3], which enables the UE to reserve resources in the non-3GPP network. The difference is that the Non-3GPP QoS assistance information is used to reserve resource in the non-3GPP network attached to the 5G-RG. In line with the definition of Additional QoS information, the details of how to enforce QoS in the non-3GPP network based on the Non-3GPP QoS assistance information are beyond the scope of 3GPP.</w:t>
      </w:r>
    </w:p>
    <w:p w14:paraId="0737822B" w14:textId="77777777" w:rsidR="007C04BE" w:rsidRDefault="007C04BE" w:rsidP="007C04BE">
      <w:r>
        <w:t xml:space="preserve">The solution applies to 5G-RG connected via W-5GAN or connected via FWA as defined in </w:t>
      </w:r>
      <w:r w:rsidR="00111F03">
        <w:t>TS 23.316 [</w:t>
      </w:r>
      <w:r>
        <w:t>5].</w:t>
      </w:r>
    </w:p>
    <w:p w14:paraId="77895AD3" w14:textId="77777777" w:rsidR="001A127A" w:rsidRPr="002E7F70" w:rsidRDefault="001A127A" w:rsidP="001A127A">
      <w:pPr>
        <w:pStyle w:val="Heading4"/>
      </w:pPr>
      <w:bookmarkStart w:id="496" w:name="_Toc97155730"/>
      <w:r w:rsidRPr="002E7F70">
        <w:t>6.7.1.2</w:t>
      </w:r>
      <w:r w:rsidRPr="002E7F70">
        <w:tab/>
        <w:t>Solution principles</w:t>
      </w:r>
      <w:bookmarkEnd w:id="496"/>
    </w:p>
    <w:p w14:paraId="6B6E3B20" w14:textId="77777777" w:rsidR="001A127A" w:rsidRPr="002E7F70" w:rsidRDefault="001A127A" w:rsidP="001A127A">
      <w:r w:rsidRPr="002E7F70">
        <w:t>The solution is based on the following principles:</w:t>
      </w:r>
    </w:p>
    <w:p w14:paraId="7EDF18CE" w14:textId="77777777" w:rsidR="001A127A" w:rsidRPr="002E7F70" w:rsidRDefault="007C04BE" w:rsidP="007C04BE">
      <w:pPr>
        <w:pStyle w:val="B1"/>
      </w:pPr>
      <w:r>
        <w:t>-</w:t>
      </w:r>
      <w:r>
        <w:tab/>
        <w:t>During PDU session establishment and PDU session modification, if the SMF provides the 5G-RG with QoS flow descriptions, the SMF may, based on subscription, additionally signal non-3GPP QoS assistance information for each QoS flow to the 5G-RG. The non-3GPP QoS assistance information consists of the following QoS information (if available at the SMF): QoS characteristics, GFBR/MFBR (if applicable), ARP, Periodicity.</w:t>
      </w:r>
    </w:p>
    <w:p w14:paraId="4FC7A37A" w14:textId="77777777" w:rsidR="001A127A" w:rsidRPr="002E7F70" w:rsidRDefault="001A127A" w:rsidP="001A127A">
      <w:pPr>
        <w:pStyle w:val="EditorsNote"/>
      </w:pPr>
      <w:r w:rsidRPr="002E7F70">
        <w:t>Editor's note:</w:t>
      </w:r>
      <w:r w:rsidR="007C04BE">
        <w:tab/>
      </w:r>
      <w:r w:rsidRPr="002E7F70">
        <w:t>Details of which non-3GPP QoS assistance information to provide, e.g. whether Periodicity needs to be part of the non-3GPP QoS assistance information for the non-3GPP devices behind 5G-RG scenario, are FFS.</w:t>
      </w:r>
    </w:p>
    <w:p w14:paraId="38D756EA" w14:textId="77777777" w:rsidR="001A127A" w:rsidRPr="002E7F70" w:rsidRDefault="001A127A" w:rsidP="001A127A">
      <w:pPr>
        <w:pStyle w:val="B1"/>
      </w:pPr>
      <w:r w:rsidRPr="002E7F70">
        <w:t>-</w:t>
      </w:r>
      <w:r w:rsidRPr="002E7F70">
        <w:tab/>
      </w:r>
      <w:bookmarkStart w:id="497" w:name="_Hlk96025424"/>
      <w:r w:rsidRPr="002E7F70">
        <w:t>Based on the non-3GPP QoS assistance information together with QoS rule information, the 5G-RG may reserve resources in the non-3GPP network.</w:t>
      </w:r>
    </w:p>
    <w:bookmarkEnd w:id="497"/>
    <w:p w14:paraId="382E0F72" w14:textId="77777777" w:rsidR="001A127A" w:rsidRPr="002E7F70" w:rsidRDefault="001A127A" w:rsidP="001A127A">
      <w:pPr>
        <w:pStyle w:val="NO"/>
      </w:pPr>
      <w:r w:rsidRPr="002E7F70">
        <w:t>NOTE:</w:t>
      </w:r>
      <w:r w:rsidRPr="002E7F70">
        <w:tab/>
        <w:t>The details of how to enforce QoS based on the Non-3GPP QoS assistance information in the non-3GPP network are not subject of this solution and are considered to be beyond the scope of 3GPP.</w:t>
      </w:r>
    </w:p>
    <w:p w14:paraId="5A136A58" w14:textId="77777777" w:rsidR="001A127A" w:rsidRPr="002E7F70" w:rsidRDefault="001A127A" w:rsidP="001A127A">
      <w:pPr>
        <w:pStyle w:val="Heading3"/>
      </w:pPr>
      <w:bookmarkStart w:id="498" w:name="_Toc97155731"/>
      <w:r w:rsidRPr="002E7F70">
        <w:t>6.7.2</w:t>
      </w:r>
      <w:r w:rsidRPr="002E7F70">
        <w:tab/>
        <w:t>Procedures</w:t>
      </w:r>
      <w:bookmarkEnd w:id="498"/>
    </w:p>
    <w:p w14:paraId="35E39B52" w14:textId="77777777" w:rsidR="001A127A" w:rsidRPr="002E7F70" w:rsidRDefault="001A127A" w:rsidP="007C04BE">
      <w:pPr>
        <w:pStyle w:val="TH"/>
      </w:pPr>
      <w:r w:rsidRPr="002E7F70">
        <w:object w:dxaOrig="18240" w:dyaOrig="5925" w14:anchorId="2131C802">
          <v:shape id="_x0000_i1039" type="#_x0000_t75" style="width:481.55pt;height:156.4pt" o:ole="">
            <v:imagedata r:id="rId40" o:title=""/>
          </v:shape>
          <o:OLEObject Type="Embed" ProgID="Mscgen.Chart" ShapeID="_x0000_i1039" DrawAspect="Content" ObjectID="_1711380235" r:id="rId41"/>
        </w:object>
      </w:r>
    </w:p>
    <w:p w14:paraId="77CA5B19" w14:textId="77777777" w:rsidR="001A127A" w:rsidRPr="002E7F70" w:rsidRDefault="001A127A" w:rsidP="007C04BE">
      <w:pPr>
        <w:pStyle w:val="TF"/>
        <w:rPr>
          <w:sz w:val="18"/>
          <w:szCs w:val="18"/>
        </w:rPr>
      </w:pPr>
      <w:r w:rsidRPr="002E7F70">
        <w:t>Figure 1: Providing Non-3GPP QoS assistance information to the 5G-RG to enable the 5G-RG to ensure QoS in the non-3GPP network attached to the 5G-RG</w:t>
      </w:r>
    </w:p>
    <w:p w14:paraId="2915C4C5" w14:textId="77777777" w:rsidR="007C04BE" w:rsidRDefault="007C04BE" w:rsidP="007C04BE">
      <w:pPr>
        <w:pStyle w:val="B1"/>
      </w:pPr>
      <w:r>
        <w:t>1.</w:t>
      </w:r>
      <w:r>
        <w:tab/>
        <w:t>PDU Session is established</w:t>
      </w:r>
    </w:p>
    <w:p w14:paraId="432A889E" w14:textId="77777777" w:rsidR="007C04BE" w:rsidRDefault="007C04BE" w:rsidP="007C04BE">
      <w:pPr>
        <w:pStyle w:val="B1"/>
      </w:pPr>
      <w:r>
        <w:t>2.</w:t>
      </w:r>
      <w:r>
        <w:tab/>
        <w:t>Application layer signalling is exchanged between an application on a non-3GPP device connected to the 5G-RG and an application function (AF)</w:t>
      </w:r>
    </w:p>
    <w:p w14:paraId="51C7E113" w14:textId="77777777" w:rsidR="007C04BE" w:rsidRDefault="007C04BE" w:rsidP="007C04BE">
      <w:pPr>
        <w:pStyle w:val="B1"/>
      </w:pPr>
      <w:r>
        <w:t>3.</w:t>
      </w:r>
      <w:r>
        <w:tab/>
        <w:t>Based on the application layer signalling, the AF requests QoS for application flows.</w:t>
      </w:r>
    </w:p>
    <w:p w14:paraId="7C128145" w14:textId="77777777" w:rsidR="007C04BE" w:rsidRDefault="007C04BE" w:rsidP="007C04BE">
      <w:pPr>
        <w:pStyle w:val="NO"/>
      </w:pPr>
      <w:r>
        <w:t>NOTE 1:</w:t>
      </w:r>
      <w:r>
        <w:tab/>
        <w:t>If the AF is not considered trusted, then the AF interacts with the NEF instead. If the AF provides explicit QoS parameters, then AF (or NEF in case the AF is not trusted) interacts with PCF as defined in</w:t>
      </w:r>
      <w:r w:rsidRPr="007C04BE">
        <w:t xml:space="preserve"> </w:t>
      </w:r>
      <w:r>
        <w:t xml:space="preserve">clause 4.15.6.6 of </w:t>
      </w:r>
      <w:r w:rsidR="00111F03">
        <w:t>TS 23.502 [</w:t>
      </w:r>
      <w:r>
        <w:t>3].</w:t>
      </w:r>
    </w:p>
    <w:p w14:paraId="6CF63F6E" w14:textId="77777777" w:rsidR="007C04BE" w:rsidRDefault="007C04BE" w:rsidP="007C04BE">
      <w:pPr>
        <w:pStyle w:val="B1"/>
      </w:pPr>
      <w:r>
        <w:t>4.</w:t>
      </w:r>
      <w:r>
        <w:tab/>
        <w:t>PCF sends PCC rules to the SMF.</w:t>
      </w:r>
    </w:p>
    <w:p w14:paraId="3DEC5978" w14:textId="77777777" w:rsidR="007C04BE" w:rsidRDefault="007C04BE" w:rsidP="007C04BE">
      <w:pPr>
        <w:pStyle w:val="NO"/>
      </w:pPr>
      <w:r>
        <w:t>NOTE 2:</w:t>
      </w:r>
      <w:r>
        <w:tab/>
        <w:t>Steps 1-4 are following existing Rel-17 specifications.</w:t>
      </w:r>
    </w:p>
    <w:p w14:paraId="2F3129D6" w14:textId="77777777" w:rsidR="007C04BE" w:rsidRDefault="007C04BE" w:rsidP="007C04BE">
      <w:pPr>
        <w:pStyle w:val="B1"/>
      </w:pPr>
      <w:r>
        <w:t>5.</w:t>
      </w:r>
      <w:r>
        <w:tab/>
        <w:t xml:space="preserve">SMF performs PDU Session modification as defined in clause 4.3.2 of </w:t>
      </w:r>
      <w:r w:rsidR="00111F03">
        <w:t>TS 23.502 [</w:t>
      </w:r>
      <w:r>
        <w:t>3] and may include, based on subscription, in the N1 SM container per QoS-flow Non-3GPP QoS assistance information. The Non-3GPP QoS assistance information contains (if available at the SMF): QoS characteristics, GFBR/MFBR (if applicable), ARP, Periodicity.</w:t>
      </w:r>
    </w:p>
    <w:p w14:paraId="0C1EB709" w14:textId="77777777" w:rsidR="001A127A" w:rsidRPr="002E7F70" w:rsidRDefault="001A127A" w:rsidP="001A127A">
      <w:pPr>
        <w:pStyle w:val="EditorsNote"/>
      </w:pPr>
      <w:r w:rsidRPr="002E7F70">
        <w:t>Editor's note:</w:t>
      </w:r>
      <w:r w:rsidR="007C04BE">
        <w:tab/>
      </w:r>
      <w:r w:rsidRPr="002E7F70">
        <w:t>Details of which non-3GPP QoS assistance information to provide are FFS.</w:t>
      </w:r>
    </w:p>
    <w:p w14:paraId="116081E7" w14:textId="77777777" w:rsidR="001A127A" w:rsidRPr="002E7F70" w:rsidRDefault="001A127A" w:rsidP="001A127A">
      <w:pPr>
        <w:pStyle w:val="B1"/>
      </w:pPr>
      <w:r w:rsidRPr="002E7F70">
        <w:t>6.</w:t>
      </w:r>
      <w:r w:rsidRPr="002E7F70">
        <w:tab/>
        <w:t>Based on the non-3GPP QoS assistance information and QoS rule information, the 5G-RG may reserve resources in the non-3GPP network.</w:t>
      </w:r>
    </w:p>
    <w:p w14:paraId="3E644625" w14:textId="77777777" w:rsidR="001A127A" w:rsidRPr="002E7F70" w:rsidRDefault="001A127A" w:rsidP="001A127A">
      <w:pPr>
        <w:pStyle w:val="Heading3"/>
        <w:rPr>
          <w:lang w:eastAsia="zh-CN"/>
        </w:rPr>
      </w:pPr>
      <w:bookmarkStart w:id="499" w:name="_Toc97155732"/>
      <w:r w:rsidRPr="002E7F70">
        <w:rPr>
          <w:lang w:eastAsia="zh-CN"/>
        </w:rPr>
        <w:t>6.7.3</w:t>
      </w:r>
      <w:r w:rsidRPr="002E7F70">
        <w:rPr>
          <w:lang w:eastAsia="zh-CN"/>
        </w:rPr>
        <w:tab/>
      </w:r>
      <w:r w:rsidRPr="002E7F70">
        <w:t xml:space="preserve">Impacts on </w:t>
      </w:r>
      <w:r w:rsidRPr="002E7F70">
        <w:rPr>
          <w:lang w:eastAsia="zh-CN"/>
        </w:rPr>
        <w:t>E</w:t>
      </w:r>
      <w:r w:rsidRPr="002E7F70">
        <w:t xml:space="preserve">xisting </w:t>
      </w:r>
      <w:r w:rsidRPr="002E7F70">
        <w:rPr>
          <w:lang w:eastAsia="zh-CN"/>
        </w:rPr>
        <w:t>N</w:t>
      </w:r>
      <w:r w:rsidRPr="002E7F70">
        <w:t xml:space="preserve">odes and </w:t>
      </w:r>
      <w:r w:rsidRPr="002E7F70">
        <w:rPr>
          <w:lang w:eastAsia="zh-CN"/>
        </w:rPr>
        <w:t>F</w:t>
      </w:r>
      <w:r w:rsidRPr="002E7F70">
        <w:t>unctionality</w:t>
      </w:r>
      <w:bookmarkEnd w:id="499"/>
    </w:p>
    <w:p w14:paraId="27E3E15E" w14:textId="77777777" w:rsidR="001A127A" w:rsidRPr="002E7F70" w:rsidRDefault="001A127A" w:rsidP="001A127A">
      <w:pPr>
        <w:pStyle w:val="B1"/>
      </w:pPr>
      <w:r w:rsidRPr="002E7F70">
        <w:t>-</w:t>
      </w:r>
      <w:r w:rsidRPr="002E7F70">
        <w:tab/>
        <w:t>SMF:</w:t>
      </w:r>
    </w:p>
    <w:p w14:paraId="6C49AA83" w14:textId="77777777" w:rsidR="001A127A" w:rsidRPr="002E7F70" w:rsidRDefault="001A127A" w:rsidP="001A127A">
      <w:pPr>
        <w:pStyle w:val="B2"/>
      </w:pPr>
      <w:r w:rsidRPr="002E7F70">
        <w:t>-</w:t>
      </w:r>
      <w:r w:rsidRPr="002E7F70">
        <w:tab/>
        <w:t>to provide per-QoS flow Non-3GPP QoS assistance information</w:t>
      </w:r>
    </w:p>
    <w:p w14:paraId="611F5BD9" w14:textId="77777777" w:rsidR="001A127A" w:rsidRPr="002E7F70" w:rsidRDefault="001A127A" w:rsidP="001A127A">
      <w:pPr>
        <w:pStyle w:val="B1"/>
      </w:pPr>
      <w:r w:rsidRPr="002E7F70">
        <w:t>-</w:t>
      </w:r>
      <w:r w:rsidRPr="002E7F70">
        <w:tab/>
        <w:t>5G-RG:</w:t>
      </w:r>
    </w:p>
    <w:p w14:paraId="0B138234" w14:textId="77777777" w:rsidR="001A127A" w:rsidRPr="002E7F70" w:rsidRDefault="001A127A" w:rsidP="001A127A">
      <w:pPr>
        <w:pStyle w:val="B2"/>
      </w:pPr>
      <w:r w:rsidRPr="002E7F70">
        <w:t>-</w:t>
      </w:r>
      <w:r w:rsidRPr="002E7F70">
        <w:tab/>
        <w:t>to receive additional Non-3GPP QoS assistance information in NAS-</w:t>
      </w:r>
      <w:r w:rsidRPr="002E7F70">
        <w:tab/>
        <w:t xml:space="preserve">Optionally enforce QoS in the non-3GPP network The details of how to enforce QoS in the non-3GPP network are not subject of this solution and are considered to be beyond the scope of 3GPP. </w:t>
      </w:r>
    </w:p>
    <w:p w14:paraId="0676CDBA" w14:textId="77777777" w:rsidR="001A127A" w:rsidRDefault="001A127A" w:rsidP="001A127A">
      <w:pPr>
        <w:pStyle w:val="EditorsNote"/>
        <w:rPr>
          <w:ins w:id="500" w:author="3503" w:date="2022-04-12T17:03:00Z"/>
        </w:rPr>
      </w:pPr>
      <w:r w:rsidRPr="002E7F70">
        <w:t>Editor</w:t>
      </w:r>
      <w:r w:rsidR="00C516BE">
        <w:t>'</w:t>
      </w:r>
      <w:r w:rsidRPr="002E7F70">
        <w:t xml:space="preserve">s </w:t>
      </w:r>
      <w:r w:rsidR="007C04BE">
        <w:t>n</w:t>
      </w:r>
      <w:r w:rsidRPr="002E7F70">
        <w:t>ote:</w:t>
      </w:r>
      <w:r w:rsidR="007C04BE">
        <w:tab/>
      </w:r>
      <w:r w:rsidRPr="002E7F70">
        <w:t>Whether further considerations on 5G-RG would be brought to BBF and/or CableLabs attention is FFS.</w:t>
      </w:r>
    </w:p>
    <w:p w14:paraId="16BEFAF7" w14:textId="77777777" w:rsidR="00075278" w:rsidRPr="004C7E51" w:rsidRDefault="00075278" w:rsidP="00075278">
      <w:pPr>
        <w:pStyle w:val="Heading2"/>
        <w:rPr>
          <w:ins w:id="501" w:author="3503" w:date="2022-04-12T17:03:00Z"/>
          <w:lang w:eastAsia="zh-CN"/>
        </w:rPr>
      </w:pPr>
      <w:bookmarkStart w:id="502" w:name="_Toc532992870"/>
      <w:ins w:id="503" w:author="3503" w:date="2022-04-12T17:03:00Z">
        <w:r>
          <w:t>6.8</w:t>
        </w:r>
        <w:r w:rsidRPr="004C7E51">
          <w:tab/>
        </w:r>
        <w:r w:rsidRPr="004C7E51">
          <w:rPr>
            <w:rFonts w:hint="eastAsia"/>
            <w:lang w:eastAsia="zh-CN"/>
          </w:rPr>
          <w:t xml:space="preserve">Solution </w:t>
        </w:r>
        <w:r>
          <w:rPr>
            <w:lang w:eastAsia="zh-CN"/>
          </w:rPr>
          <w:t>8</w:t>
        </w:r>
        <w:r w:rsidRPr="004C7E51">
          <w:rPr>
            <w:rFonts w:hint="eastAsia"/>
            <w:lang w:eastAsia="zh-CN"/>
          </w:rPr>
          <w:t xml:space="preserve"> </w:t>
        </w:r>
        <w:r w:rsidRPr="004C7E51">
          <w:rPr>
            <w:lang w:eastAsia="zh-CN"/>
          </w:rPr>
          <w:t>-</w:t>
        </w:r>
        <w:r w:rsidRPr="004C7E51">
          <w:rPr>
            <w:rFonts w:hint="eastAsia"/>
            <w:lang w:eastAsia="zh-CN"/>
          </w:rPr>
          <w:t xml:space="preserve"> </w:t>
        </w:r>
        <w:r w:rsidRPr="004C7E51">
          <w:rPr>
            <w:lang w:eastAsia="zh-CN"/>
          </w:rPr>
          <w:t>Support of "combo Ethernet + IP" service</w:t>
        </w:r>
        <w:bookmarkEnd w:id="502"/>
      </w:ins>
    </w:p>
    <w:p w14:paraId="37AE9785" w14:textId="77777777" w:rsidR="00075278" w:rsidRPr="004C7E51" w:rsidRDefault="00075278" w:rsidP="00075278">
      <w:pPr>
        <w:pStyle w:val="Heading3"/>
        <w:rPr>
          <w:ins w:id="504" w:author="3503" w:date="2022-04-12T17:03:00Z"/>
        </w:rPr>
      </w:pPr>
      <w:bookmarkStart w:id="505" w:name="_Toc532992871"/>
      <w:ins w:id="506" w:author="3503" w:date="2022-04-12T17:03:00Z">
        <w:r>
          <w:t>6.8</w:t>
        </w:r>
        <w:r w:rsidRPr="004C7E51">
          <w:t>.1</w:t>
        </w:r>
        <w:r w:rsidRPr="004C7E51">
          <w:tab/>
          <w:t>Overview</w:t>
        </w:r>
        <w:bookmarkEnd w:id="505"/>
      </w:ins>
    </w:p>
    <w:p w14:paraId="3FF78F3A" w14:textId="77777777" w:rsidR="00075278" w:rsidRPr="004C7E51" w:rsidRDefault="00075278" w:rsidP="00075278">
      <w:pPr>
        <w:rPr>
          <w:ins w:id="507" w:author="3503" w:date="2022-04-12T17:03:00Z"/>
          <w:lang w:eastAsia="zh-CN"/>
        </w:rPr>
      </w:pPr>
      <w:ins w:id="508" w:author="3503" w:date="2022-04-12T17:03:00Z">
        <w:r w:rsidRPr="004C7E51">
          <w:t xml:space="preserve">This solution addresses KI # 1; it relates </w:t>
        </w:r>
        <w:r>
          <w:t xml:space="preserve">to </w:t>
        </w:r>
        <w:r w:rsidRPr="000E2FB6">
          <w:rPr>
            <w:lang w:val="en-US"/>
          </w:rPr>
          <w:t>How to improve the support of L2 Bridge 5G-RG scenario for providing differentiated connectivity to devices behind the RG based on BBF requirements as expressed in their LS BBF-291/S2-1903875</w:t>
        </w:r>
      </w:ins>
    </w:p>
    <w:p w14:paraId="173E699B" w14:textId="77777777" w:rsidR="00075278" w:rsidRPr="004C7E51" w:rsidRDefault="00075278" w:rsidP="00075278">
      <w:pPr>
        <w:rPr>
          <w:ins w:id="509" w:author="3503" w:date="2022-04-12T17:03:00Z"/>
          <w:lang w:eastAsia="zh-CN"/>
        </w:rPr>
      </w:pPr>
      <w:ins w:id="510" w:author="3503" w:date="2022-04-12T17:03:00Z">
        <w:r w:rsidRPr="004C7E51">
          <w:t>This solution is meant to apply to both 5G-RG (connected over FWA and/or via a Wireline access) and FN-RG.</w:t>
        </w:r>
        <w:r>
          <w:t xml:space="preserve"> The same solution applies to both 5G RG and FN RG.</w:t>
        </w:r>
      </w:ins>
    </w:p>
    <w:p w14:paraId="5066285D" w14:textId="77777777" w:rsidR="00075278" w:rsidRPr="004C7E51" w:rsidRDefault="00075278" w:rsidP="00075278">
      <w:pPr>
        <w:rPr>
          <w:ins w:id="511" w:author="3503" w:date="2022-04-12T17:03:00Z"/>
        </w:rPr>
      </w:pPr>
      <w:ins w:id="512" w:author="3503" w:date="2022-04-12T17:03:00Z">
        <w:r w:rsidRPr="004C7E51">
          <w:t xml:space="preserve">This solution aims at serving RG working in Bridged and Bridged/Routed mode (at least for some services), where the </w:t>
        </w:r>
        <w:r>
          <w:t>5GC</w:t>
        </w:r>
        <w:r w:rsidRPr="004C7E51">
          <w:t xml:space="preserve"> may need to:</w:t>
        </w:r>
      </w:ins>
    </w:p>
    <w:p w14:paraId="7A275571" w14:textId="77777777" w:rsidR="00075278" w:rsidRPr="004C7E51" w:rsidRDefault="00075278" w:rsidP="00075278">
      <w:pPr>
        <w:pStyle w:val="B1"/>
        <w:rPr>
          <w:ins w:id="513" w:author="3503" w:date="2022-04-12T17:03:00Z"/>
        </w:rPr>
      </w:pPr>
      <w:ins w:id="514" w:author="3503" w:date="2022-04-12T17:03:00Z">
        <w:r w:rsidRPr="004C7E51">
          <w:t>-</w:t>
        </w:r>
        <w:r w:rsidRPr="004C7E51">
          <w:tab/>
          <w:t>provide an IP service to the Customer premises devices e.g. allocate IPv4/v6 address / Prefix to devices behind the RG</w:t>
        </w:r>
        <w:r>
          <w:t>.</w:t>
        </w:r>
      </w:ins>
    </w:p>
    <w:p w14:paraId="5205D233" w14:textId="77777777" w:rsidR="00075278" w:rsidRPr="004C7E51" w:rsidRDefault="00075278" w:rsidP="00075278">
      <w:pPr>
        <w:pStyle w:val="B1"/>
        <w:rPr>
          <w:ins w:id="515" w:author="3503" w:date="2022-04-12T17:03:00Z"/>
        </w:rPr>
      </w:pPr>
      <w:ins w:id="516" w:author="3503" w:date="2022-04-12T17:03:00Z">
        <w:r w:rsidRPr="004C7E51">
          <w:t>-</w:t>
        </w:r>
        <w:r w:rsidRPr="004C7E51">
          <w:tab/>
          <w:t>identify each devic</w:t>
        </w:r>
        <w:r>
          <w:t>e / terminal</w:t>
        </w:r>
        <w:r w:rsidRPr="004C7E51">
          <w:t xml:space="preserve"> behind the RG via </w:t>
        </w:r>
        <w:r>
          <w:t>its</w:t>
        </w:r>
        <w:r w:rsidRPr="004C7E51">
          <w:t xml:space="preserve"> MAC address: for this purpose</w:t>
        </w:r>
        <w:r>
          <w:t>,</w:t>
        </w:r>
        <w:r w:rsidRPr="004C7E51">
          <w:t xml:space="preserve"> Ethernet frames are exchanged between the RG and the 5GC so that the network (UPF) is capable to identify traffic from</w:t>
        </w:r>
        <w:r>
          <w:t xml:space="preserve"> different</w:t>
        </w:r>
        <w:r w:rsidRPr="004C7E51">
          <w:t xml:space="preserve"> individual devices in the Customer Premises.</w:t>
        </w:r>
        <w:r>
          <w:t xml:space="preserve"> </w:t>
        </w:r>
        <w:bookmarkStart w:id="517" w:name="_Hlk100223517"/>
        <w:r>
          <w:t xml:space="preserve">In this solution, a </w:t>
        </w:r>
        <w:r w:rsidRPr="004C7E51">
          <w:t>devic</w:t>
        </w:r>
        <w:r>
          <w:t>e / terminal</w:t>
        </w:r>
        <w:r w:rsidRPr="004C7E51">
          <w:t xml:space="preserve"> behind the RG</w:t>
        </w:r>
        <w:r>
          <w:t xml:space="preserve"> may be a UE or a non 3GPP device</w:t>
        </w:r>
      </w:ins>
    </w:p>
    <w:bookmarkEnd w:id="517"/>
    <w:p w14:paraId="445DDBFF" w14:textId="77777777" w:rsidR="00075278" w:rsidRPr="004C7E51" w:rsidRDefault="00075278" w:rsidP="00075278">
      <w:pPr>
        <w:pStyle w:val="NO"/>
        <w:rPr>
          <w:ins w:id="518" w:author="3503" w:date="2022-04-12T17:03:00Z"/>
        </w:rPr>
      </w:pPr>
      <w:ins w:id="519" w:author="3503" w:date="2022-04-12T17:03:00Z">
        <w:r w:rsidRPr="004C7E51">
          <w:t>NOTE 1:</w:t>
        </w:r>
        <w:r w:rsidRPr="004C7E51">
          <w:tab/>
          <w:t>This is e.g. to apply specific policies related with the terminal (e.g. parental control or Enhanced home office service where a work laptop gets bandwidth and prioritization).</w:t>
        </w:r>
      </w:ins>
    </w:p>
    <w:p w14:paraId="5FCDADEF" w14:textId="77777777" w:rsidR="00075278" w:rsidRPr="004C7E51" w:rsidRDefault="00075278" w:rsidP="00075278">
      <w:pPr>
        <w:rPr>
          <w:ins w:id="520" w:author="3503" w:date="2022-04-12T17:03:00Z"/>
        </w:rPr>
      </w:pPr>
      <w:ins w:id="521" w:author="3503" w:date="2022-04-12T17:03:00Z">
        <w:r w:rsidRPr="004C7E51">
          <w:t>This solution is only meant to be used in deployments with RG working in Bridged and Bridged/Routed mode.</w:t>
        </w:r>
      </w:ins>
    </w:p>
    <w:p w14:paraId="7096A408" w14:textId="77777777" w:rsidR="00075278" w:rsidRPr="004C7E51" w:rsidRDefault="00075278" w:rsidP="00075278">
      <w:pPr>
        <w:rPr>
          <w:ins w:id="522" w:author="3503" w:date="2022-04-12T17:03:00Z"/>
        </w:rPr>
      </w:pPr>
      <w:ins w:id="523" w:author="3503" w:date="2022-04-12T17:03:00Z">
        <w:r w:rsidRPr="004C7E51">
          <w:t xml:space="preserve">The Ethernet PDU Session Type does not support an IP service over N6. For example, </w:t>
        </w:r>
        <w:r>
          <w:t>TS </w:t>
        </w:r>
        <w:r w:rsidRPr="004C7E51">
          <w:t>23.501</w:t>
        </w:r>
        <w:r>
          <w:t> [2]</w:t>
        </w:r>
        <w:r w:rsidRPr="004C7E51">
          <w:t xml:space="preserve"> states that "Neither a MAC nor an IP address is allocated by the 5GC to the UE for a PDU Session". Furthermore, with the Ethernet PDU Session the Layer 2 header received from the access side is copied on the N6 side of the PSA while it is not meant to be copied over N6 in the case of an IP service provided to RG working in Bridged and Bridged/Routed mode. In case of Ethernet PDU Session Type DL forwarding is basically done based on the Destination MAC address of the UE while here DL forwarding is to be made based on the IP address of the </w:t>
        </w:r>
        <w:r>
          <w:t>target device</w:t>
        </w:r>
        <w:r w:rsidRPr="004C7E51">
          <w:t xml:space="preserve"> ; in case an IP PDU Session type would be used to support an RG working in Routed mode with no NAT, as many PDU Sessions as there are devices in the Customer Premises requiring an IP address would be required.</w:t>
        </w:r>
      </w:ins>
    </w:p>
    <w:p w14:paraId="5E1FAA8F" w14:textId="77777777" w:rsidR="00075278" w:rsidRPr="004C7E51" w:rsidRDefault="00075278" w:rsidP="00075278">
      <w:pPr>
        <w:rPr>
          <w:ins w:id="524" w:author="3503" w:date="2022-04-12T17:03:00Z"/>
        </w:rPr>
      </w:pPr>
      <w:ins w:id="525" w:author="3503" w:date="2022-04-12T17:03:00Z">
        <w:r w:rsidRPr="004C7E51">
          <w:t xml:space="preserve">A dedicated PDU Session Type called "Combo Ethernet + IP" is used for that purpose. It basically supports an access </w:t>
        </w:r>
        <w:r w:rsidRPr="008A1C98">
          <w:rPr>
            <w:u w:val="single"/>
          </w:rPr>
          <w:t>Router</w:t>
        </w:r>
        <w:r w:rsidRPr="004C7E51">
          <w:t xml:space="preserve"> in the PSA while an Ethernet PDU Session supports a </w:t>
        </w:r>
        <w:r w:rsidRPr="008A1C98">
          <w:rPr>
            <w:u w:val="single"/>
          </w:rPr>
          <w:t>bridge</w:t>
        </w:r>
        <w:r w:rsidRPr="004C7E51">
          <w:t xml:space="preserve"> in the PSA;</w:t>
        </w:r>
      </w:ins>
    </w:p>
    <w:p w14:paraId="7FDF2043" w14:textId="77777777" w:rsidR="00075278" w:rsidRPr="004C7E51" w:rsidRDefault="00075278" w:rsidP="00075278">
      <w:pPr>
        <w:rPr>
          <w:ins w:id="526" w:author="3503" w:date="2022-04-12T17:03:00Z"/>
          <w:lang w:eastAsia="zh-CN"/>
        </w:rPr>
      </w:pPr>
      <w:ins w:id="527" w:author="3503" w:date="2022-04-12T17:03:00Z">
        <w:r w:rsidRPr="004C7E51">
          <w:t>In case of "combo Ethernet + IP" PDU Session Type</w:t>
        </w:r>
        <w:r w:rsidRPr="004C7E51">
          <w:rPr>
            <w:lang w:eastAsia="zh-CN"/>
          </w:rPr>
          <w:t>:</w:t>
        </w:r>
      </w:ins>
    </w:p>
    <w:p w14:paraId="2DE5B542" w14:textId="77777777" w:rsidR="00075278" w:rsidRPr="004C7E51" w:rsidRDefault="00075278" w:rsidP="00075278">
      <w:pPr>
        <w:pStyle w:val="B1"/>
        <w:rPr>
          <w:ins w:id="528" w:author="3503" w:date="2022-04-12T17:03:00Z"/>
          <w:lang w:eastAsia="zh-CN"/>
        </w:rPr>
      </w:pPr>
      <w:ins w:id="529" w:author="3503" w:date="2022-04-12T17:03:00Z">
        <w:r w:rsidRPr="004C7E51">
          <w:rPr>
            <w:lang w:eastAsia="zh-CN"/>
          </w:rPr>
          <w:t>1.</w:t>
        </w:r>
        <w:r w:rsidRPr="004C7E51">
          <w:rPr>
            <w:lang w:eastAsia="zh-CN"/>
          </w:rPr>
          <w:tab/>
          <w:t xml:space="preserve">Ethernet frames are exchanged between the </w:t>
        </w:r>
        <w:r w:rsidRPr="004C7E51">
          <w:t xml:space="preserve">RG </w:t>
        </w:r>
        <w:r w:rsidRPr="004C7E51">
          <w:rPr>
            <w:lang w:eastAsia="zh-CN"/>
          </w:rPr>
          <w:t>and the UPF acting as PSA</w:t>
        </w:r>
        <w:r>
          <w:rPr>
            <w:lang w:eastAsia="zh-CN"/>
          </w:rPr>
          <w:t xml:space="preserve"> (PDU </w:t>
        </w:r>
        <w:r w:rsidRPr="004C7E51">
          <w:rPr>
            <w:lang w:eastAsia="zh-CN"/>
          </w:rPr>
          <w:t>Session Anchor</w:t>
        </w:r>
        <w:r>
          <w:rPr>
            <w:lang w:eastAsia="zh-CN"/>
          </w:rPr>
          <w:t>)</w:t>
        </w:r>
        <w:r w:rsidRPr="004C7E51">
          <w:rPr>
            <w:lang w:eastAsia="zh-CN"/>
          </w:rPr>
          <w:t>.</w:t>
        </w:r>
      </w:ins>
    </w:p>
    <w:p w14:paraId="606775D3" w14:textId="77777777" w:rsidR="00075278" w:rsidRPr="004C7E51" w:rsidRDefault="00075278" w:rsidP="00075278">
      <w:pPr>
        <w:pStyle w:val="B1"/>
        <w:rPr>
          <w:ins w:id="530" w:author="3503" w:date="2022-04-12T17:03:00Z"/>
          <w:lang w:eastAsia="zh-CN"/>
        </w:rPr>
      </w:pPr>
      <w:ins w:id="531" w:author="3503" w:date="2022-04-12T17:03:00Z">
        <w:r w:rsidRPr="004C7E51">
          <w:rPr>
            <w:lang w:eastAsia="zh-CN"/>
          </w:rPr>
          <w:t>2.</w:t>
        </w:r>
        <w:r w:rsidRPr="004C7E51">
          <w:rPr>
            <w:lang w:eastAsia="zh-CN"/>
          </w:rPr>
          <w:tab/>
          <w:t xml:space="preserve">Ethernet frames exchanged between the </w:t>
        </w:r>
        <w:r w:rsidRPr="004C7E51">
          <w:t xml:space="preserve">RG </w:t>
        </w:r>
        <w:r w:rsidRPr="004C7E51">
          <w:rPr>
            <w:lang w:eastAsia="zh-CN"/>
          </w:rPr>
          <w:t>and the UPF acting as PSA carry IP traffic (and IP auxiliary protocols: ARP, ND).</w:t>
        </w:r>
      </w:ins>
    </w:p>
    <w:p w14:paraId="7C1FF91D" w14:textId="77777777" w:rsidR="00075278" w:rsidRPr="004C7E51" w:rsidRDefault="00075278" w:rsidP="00075278">
      <w:pPr>
        <w:pStyle w:val="B1"/>
        <w:rPr>
          <w:ins w:id="532" w:author="3503" w:date="2022-04-12T17:03:00Z"/>
          <w:lang w:eastAsia="zh-CN"/>
        </w:rPr>
      </w:pPr>
      <w:ins w:id="533" w:author="3503" w:date="2022-04-12T17:03:00Z">
        <w:r w:rsidRPr="004C7E51">
          <w:rPr>
            <w:lang w:eastAsia="zh-CN"/>
          </w:rPr>
          <w:t>3.</w:t>
        </w:r>
        <w:r w:rsidRPr="004C7E51">
          <w:rPr>
            <w:lang w:eastAsia="zh-CN"/>
          </w:rPr>
          <w:tab/>
          <w:t xml:space="preserve">An IP service is delivered at N6 where for example IP addresses are allocated to individual devices </w:t>
        </w:r>
        <w:r w:rsidRPr="004C7E51">
          <w:t xml:space="preserve">(devices </w:t>
        </w:r>
        <w:r w:rsidRPr="004C7E51">
          <w:rPr>
            <w:lang w:eastAsia="zh-CN"/>
          </w:rPr>
          <w:t>in the Customer Premises)</w:t>
        </w:r>
        <w:r>
          <w:rPr>
            <w:lang w:eastAsia="zh-CN"/>
          </w:rPr>
          <w:t xml:space="preserve"> </w:t>
        </w:r>
        <w:r w:rsidRPr="004C7E51">
          <w:rPr>
            <w:lang w:eastAsia="zh-CN"/>
          </w:rPr>
          <w:t xml:space="preserve">behind the </w:t>
        </w:r>
        <w:r w:rsidRPr="004C7E51">
          <w:t>RG</w:t>
        </w:r>
        <w:r>
          <w:t xml:space="preserve">. </w:t>
        </w:r>
        <w:r w:rsidRPr="004C7E51">
          <w:rPr>
            <w:lang w:eastAsia="zh-CN"/>
          </w:rPr>
          <w:t xml:space="preserve">Any </w:t>
        </w:r>
        <w:r>
          <w:rPr>
            <w:lang w:eastAsia="zh-CN"/>
          </w:rPr>
          <w:t>IP</w:t>
        </w:r>
        <w:r w:rsidRPr="004C7E51">
          <w:rPr>
            <w:lang w:eastAsia="zh-CN"/>
          </w:rPr>
          <w:t xml:space="preserve"> address delivery mechanism may be used to deliver an IP address to the devices behind the RG i.e. SLACC, DHCPV4 or DHCPV6. The SMF related subscription data associated with the RG apply to a whole PDU Session regardless of whether multiple IP addresses are allocated on this PDU Session.</w:t>
        </w:r>
      </w:ins>
    </w:p>
    <w:p w14:paraId="71A4C917" w14:textId="77777777" w:rsidR="00075278" w:rsidRPr="004C7E51" w:rsidRDefault="00075278" w:rsidP="00075278">
      <w:pPr>
        <w:pStyle w:val="NO"/>
        <w:rPr>
          <w:ins w:id="534" w:author="3503" w:date="2022-04-12T17:03:00Z"/>
          <w:lang w:eastAsia="zh-CN"/>
        </w:rPr>
      </w:pPr>
      <w:ins w:id="535" w:author="3503" w:date="2022-04-12T17:03:00Z">
        <w:r w:rsidRPr="004C7E51">
          <w:rPr>
            <w:lang w:eastAsia="zh-CN"/>
          </w:rPr>
          <w:t>NOTE 2:</w:t>
        </w:r>
        <w:r w:rsidRPr="004C7E51">
          <w:rPr>
            <w:lang w:eastAsia="zh-CN"/>
          </w:rPr>
          <w:tab/>
          <w:t>IP address(es) allocated to devices can correspond to public or to private addresses.</w:t>
        </w:r>
      </w:ins>
    </w:p>
    <w:p w14:paraId="59C3656D" w14:textId="77777777" w:rsidR="00075278" w:rsidRPr="004C7E51" w:rsidRDefault="00075278" w:rsidP="00075278">
      <w:pPr>
        <w:pStyle w:val="B1"/>
        <w:rPr>
          <w:ins w:id="536" w:author="3503" w:date="2022-04-12T17:03:00Z"/>
        </w:rPr>
      </w:pPr>
      <w:ins w:id="537" w:author="3503" w:date="2022-04-12T17:03:00Z">
        <w:r w:rsidRPr="004C7E51">
          <w:rPr>
            <w:lang w:eastAsia="zh-CN"/>
          </w:rPr>
          <w:t>4.</w:t>
        </w:r>
        <w:r w:rsidRPr="004C7E51">
          <w:rPr>
            <w:lang w:eastAsia="zh-CN"/>
          </w:rPr>
          <w:tab/>
          <w:t>In the UL direction the UPF acting as PSA receives (as a payload of the GTP-u tunnel coming from the AGF) IP traffic within a Layer 2 framing; This layer 2 framing below IP is called "access side layer 2 header" below. The PSA</w:t>
        </w:r>
        <w:r w:rsidRPr="004C7E51">
          <w:t xml:space="preserve"> maps between the IPv4/v6 address / Prefix of a device behind the RG and the " access side layer 2 header" as follows:</w:t>
        </w:r>
      </w:ins>
    </w:p>
    <w:p w14:paraId="3816D9FE" w14:textId="77777777" w:rsidR="00075278" w:rsidRPr="004C7E51" w:rsidRDefault="00075278" w:rsidP="00075278">
      <w:pPr>
        <w:pStyle w:val="B2"/>
        <w:rPr>
          <w:ins w:id="538" w:author="3503" w:date="2022-04-12T17:03:00Z"/>
          <w:lang w:eastAsia="zh-CN"/>
        </w:rPr>
      </w:pPr>
      <w:ins w:id="539" w:author="3503" w:date="2022-04-12T17:03:00Z">
        <w:r w:rsidRPr="004C7E51">
          <w:rPr>
            <w:lang w:eastAsia="zh-CN"/>
          </w:rPr>
          <w:t>-</w:t>
        </w:r>
        <w:r w:rsidRPr="004C7E51">
          <w:rPr>
            <w:lang w:eastAsia="zh-CN"/>
          </w:rPr>
          <w:tab/>
          <w:t xml:space="preserve">in UL the </w:t>
        </w:r>
        <w:r w:rsidRPr="004C7E51">
          <w:t xml:space="preserve">"access side layer 2 header" </w:t>
        </w:r>
        <w:r w:rsidRPr="004C7E51">
          <w:rPr>
            <w:lang w:eastAsia="zh-CN"/>
          </w:rPr>
          <w:t xml:space="preserve">framing coming from a </w:t>
        </w:r>
        <w:r w:rsidRPr="004C7E51">
          <w:t xml:space="preserve">device </w:t>
        </w:r>
        <w:r w:rsidRPr="004C7E51">
          <w:rPr>
            <w:lang w:eastAsia="zh-CN"/>
          </w:rPr>
          <w:t xml:space="preserve">in the Customer Premises is removed by the PSA. The UPF keeps track of the association between </w:t>
        </w:r>
        <w:r>
          <w:rPr>
            <w:lang w:eastAsia="zh-CN"/>
          </w:rPr>
          <w:t>the</w:t>
        </w:r>
        <w:r w:rsidRPr="004C7E51">
          <w:rPr>
            <w:lang w:eastAsia="zh-CN"/>
          </w:rPr>
          <w:t xml:space="preserve"> IP address of the </w:t>
        </w:r>
        <w:r>
          <w:rPr>
            <w:lang w:eastAsia="zh-CN"/>
          </w:rPr>
          <w:t>device</w:t>
        </w:r>
        <w:r w:rsidRPr="004C7E51">
          <w:rPr>
            <w:lang w:eastAsia="zh-CN"/>
          </w:rPr>
          <w:t xml:space="preserve"> and the corresponding "</w:t>
        </w:r>
        <w:r w:rsidRPr="004C7E51">
          <w:t>access side</w:t>
        </w:r>
        <w:r w:rsidRPr="004C7E51" w:rsidDel="00AF2014">
          <w:rPr>
            <w:lang w:eastAsia="zh-CN"/>
          </w:rPr>
          <w:t xml:space="preserve"> </w:t>
        </w:r>
        <w:r w:rsidRPr="004C7E51">
          <w:rPr>
            <w:lang w:eastAsia="zh-CN"/>
          </w:rPr>
          <w:t>layer 2 header".</w:t>
        </w:r>
      </w:ins>
    </w:p>
    <w:p w14:paraId="5FB5C57B" w14:textId="77777777" w:rsidR="00075278" w:rsidRPr="004C7E51" w:rsidRDefault="00075278" w:rsidP="00075278">
      <w:pPr>
        <w:pStyle w:val="B2"/>
        <w:rPr>
          <w:ins w:id="540" w:author="3503" w:date="2022-04-12T17:03:00Z"/>
          <w:lang w:eastAsia="zh-CN"/>
        </w:rPr>
      </w:pPr>
      <w:ins w:id="541" w:author="3503" w:date="2022-04-12T17:03:00Z">
        <w:r w:rsidRPr="004C7E51">
          <w:rPr>
            <w:lang w:eastAsia="zh-CN"/>
          </w:rPr>
          <w:t>-</w:t>
        </w:r>
        <w:r w:rsidRPr="004C7E51">
          <w:rPr>
            <w:lang w:eastAsia="zh-CN"/>
          </w:rPr>
          <w:tab/>
          <w:t xml:space="preserve">in DL the </w:t>
        </w:r>
        <w:r w:rsidRPr="004C7E51">
          <w:t>" access side</w:t>
        </w:r>
        <w:r w:rsidRPr="004C7E51" w:rsidDel="00AF2014">
          <w:t xml:space="preserve"> </w:t>
        </w:r>
        <w:r w:rsidRPr="004C7E51">
          <w:t xml:space="preserve">layer 2 header" </w:t>
        </w:r>
        <w:r w:rsidRPr="004C7E51">
          <w:rPr>
            <w:lang w:eastAsia="zh-CN"/>
          </w:rPr>
          <w:t xml:space="preserve">is added by the UPF before sending the traffic towards a </w:t>
        </w:r>
        <w:r w:rsidRPr="004C7E51">
          <w:t xml:space="preserve">device </w:t>
        </w:r>
        <w:r w:rsidRPr="004C7E51">
          <w:rPr>
            <w:lang w:eastAsia="zh-CN"/>
          </w:rPr>
          <w:t xml:space="preserve">in the Customer Premises. Necessary MAC address swapping </w:t>
        </w:r>
        <w:r>
          <w:rPr>
            <w:lang w:eastAsia="zh-CN"/>
          </w:rPr>
          <w:t xml:space="preserve">(source/destination) </w:t>
        </w:r>
        <w:r w:rsidRPr="004C7E51">
          <w:rPr>
            <w:lang w:eastAsia="zh-CN"/>
          </w:rPr>
          <w:t>is enforced by the PSA on the "</w:t>
        </w:r>
        <w:r w:rsidRPr="004C7E51">
          <w:t>access side</w:t>
        </w:r>
        <w:r w:rsidRPr="004C7E51" w:rsidDel="00AF2014">
          <w:rPr>
            <w:lang w:eastAsia="zh-CN"/>
          </w:rPr>
          <w:t xml:space="preserve"> </w:t>
        </w:r>
        <w:r w:rsidRPr="004C7E51">
          <w:rPr>
            <w:lang w:eastAsia="zh-CN"/>
          </w:rPr>
          <w:t>layer 2 header" stored from UL traffic.</w:t>
        </w:r>
      </w:ins>
    </w:p>
    <w:p w14:paraId="5B65E237" w14:textId="77777777" w:rsidR="00075278" w:rsidRPr="004C7E51" w:rsidRDefault="00075278" w:rsidP="00075278">
      <w:pPr>
        <w:rPr>
          <w:ins w:id="542" w:author="3503" w:date="2022-04-12T17:03:00Z"/>
        </w:rPr>
      </w:pPr>
      <w:ins w:id="543" w:author="3503" w:date="2022-04-12T17:03:00Z">
        <w:r w:rsidRPr="004C7E51">
          <w:t>The "access side layer 2 header" handled by the PSA contains the IEEE 802.3 MAC header possibly augmented by IEEE 802.1q header or by a IEEE 802.1ad header (also known as « QinQ »)</w:t>
        </w:r>
        <w:r>
          <w:t>.</w:t>
        </w:r>
      </w:ins>
    </w:p>
    <w:p w14:paraId="6EA42C59" w14:textId="77777777" w:rsidR="00075278" w:rsidRPr="004C7E51" w:rsidRDefault="00075278" w:rsidP="00075278">
      <w:pPr>
        <w:pStyle w:val="NO"/>
        <w:rPr>
          <w:ins w:id="544" w:author="3503" w:date="2022-04-12T17:03:00Z"/>
        </w:rPr>
      </w:pPr>
      <w:ins w:id="545" w:author="3503" w:date="2022-04-12T17:03:00Z">
        <w:r w:rsidRPr="004C7E51">
          <w:t>NOTE 5:  It is up to BBF access to determine whether this "access side layer 2 header" includes any VLAN tagging (possibly multiple levels of VLAN tagging) e.g. VLAN tagging added by the BBF access on top of the UL Ethernet frames received from the RG. The PSA performs the mapping above regardless of whether the " access side layer 2 header" contains 0, 1 or 2 level of VLAN tagging.</w:t>
        </w:r>
        <w:r>
          <w:t xml:space="preserve"> </w:t>
        </w:r>
        <w:bookmarkStart w:id="546" w:name="_Hlk100222679"/>
        <w:r>
          <w:t xml:space="preserve">Potential </w:t>
        </w:r>
        <w:r w:rsidRPr="004C7E51">
          <w:t>VLAN tagging</w:t>
        </w:r>
        <w:r>
          <w:t xml:space="preserve"> addition by 5G RG is defined by existing BBF specifications</w:t>
        </w:r>
        <w:bookmarkEnd w:id="546"/>
        <w:r>
          <w:t>.</w:t>
        </w:r>
      </w:ins>
    </w:p>
    <w:p w14:paraId="2B464067" w14:textId="77777777" w:rsidR="00075278" w:rsidRPr="004C7E51" w:rsidRDefault="00075278" w:rsidP="00075278">
      <w:pPr>
        <w:rPr>
          <w:ins w:id="547" w:author="3503" w:date="2022-04-12T17:03:00Z"/>
          <w:lang w:eastAsia="zh-CN"/>
        </w:rPr>
      </w:pPr>
      <w:ins w:id="548" w:author="3503" w:date="2022-04-12T17:03:00Z">
        <w:r w:rsidRPr="004C7E51">
          <w:rPr>
            <w:lang w:eastAsia="zh-CN"/>
          </w:rPr>
          <w:t xml:space="preserve">For a Combo Ethernet and IP PDU session type the </w:t>
        </w:r>
        <w:r>
          <w:rPr>
            <w:lang w:eastAsia="zh-CN"/>
          </w:rPr>
          <w:t>RG</w:t>
        </w:r>
        <w:r w:rsidRPr="004C7E51">
          <w:rPr>
            <w:lang w:eastAsia="zh-CN"/>
          </w:rPr>
          <w:t xml:space="preserve"> exchanges with the 5GC IP packets each carried within an Ethernet frame. The 5GC delivers an IP service to the RG and to devices locally connected to the RG while it is able to identify traffic of these devices by the MAC address they are using.</w:t>
        </w:r>
      </w:ins>
    </w:p>
    <w:p w14:paraId="412182D0" w14:textId="77777777" w:rsidR="00075278" w:rsidRPr="004C7E51" w:rsidRDefault="00075278" w:rsidP="00075278">
      <w:pPr>
        <w:pStyle w:val="NO"/>
        <w:rPr>
          <w:ins w:id="549" w:author="3503" w:date="2022-04-12T17:03:00Z"/>
        </w:rPr>
      </w:pPr>
      <w:ins w:id="550" w:author="3503" w:date="2022-04-12T17:03:00Z">
        <w:r w:rsidRPr="004C7E51">
          <w:t>NOTE 6:</w:t>
        </w:r>
        <w:r w:rsidRPr="004C7E51">
          <w:tab/>
          <w:t>No new traffic filters (</w:t>
        </w:r>
        <w:r>
          <w:t xml:space="preserve">for N4 </w:t>
        </w:r>
        <w:r w:rsidRPr="004C7E51">
          <w:t>PDR or PCC rule or N1 SM QoS related signalling) need to be defined.</w:t>
        </w:r>
      </w:ins>
    </w:p>
    <w:bookmarkStart w:id="551" w:name="_Hlk529802322"/>
    <w:p w14:paraId="3DA445C5" w14:textId="77777777" w:rsidR="00075278" w:rsidRPr="004C7E51" w:rsidRDefault="00075278" w:rsidP="00075278">
      <w:pPr>
        <w:pStyle w:val="TH"/>
        <w:rPr>
          <w:ins w:id="552" w:author="3503" w:date="2022-04-12T17:03:00Z"/>
        </w:rPr>
      </w:pPr>
      <w:ins w:id="553" w:author="3503" w:date="2022-04-12T17:03:00Z">
        <w:r w:rsidRPr="004C7E51">
          <w:object w:dxaOrig="8511" w:dyaOrig="3510" w14:anchorId="0DD2AD9A">
            <v:shape id="_x0000_i1040" type="#_x0000_t75" style="width:423.85pt;height:177.95pt" o:ole="">
              <v:imagedata r:id="rId42" o:title=""/>
            </v:shape>
            <o:OLEObject Type="Embed" ProgID="Visio.Drawing.11" ShapeID="_x0000_i1040" DrawAspect="Content" ObjectID="_1711380236" r:id="rId43"/>
          </w:object>
        </w:r>
      </w:ins>
      <w:bookmarkEnd w:id="551"/>
    </w:p>
    <w:p w14:paraId="62157918" w14:textId="77777777" w:rsidR="00075278" w:rsidRPr="004C7E51" w:rsidRDefault="00075278" w:rsidP="00075278">
      <w:pPr>
        <w:pStyle w:val="TF"/>
        <w:rPr>
          <w:ins w:id="554" w:author="3503" w:date="2022-04-12T17:03:00Z"/>
          <w:lang w:eastAsia="zh-CN"/>
        </w:rPr>
      </w:pPr>
      <w:ins w:id="555" w:author="3503" w:date="2022-04-12T17:03:00Z">
        <w:r w:rsidRPr="004C7E51">
          <w:rPr>
            <w:lang w:eastAsia="zh-CN"/>
          </w:rPr>
          <w:t xml:space="preserve">Figure </w:t>
        </w:r>
        <w:r>
          <w:rPr>
            <w:lang w:eastAsia="zh-CN"/>
          </w:rPr>
          <w:t>6.8</w:t>
        </w:r>
        <w:r w:rsidRPr="004C7E51">
          <w:rPr>
            <w:lang w:eastAsia="zh-CN"/>
          </w:rPr>
          <w:t>.1-1: Protocol stack for the combo PDU Session Type</w:t>
        </w:r>
      </w:ins>
    </w:p>
    <w:p w14:paraId="6CD38873" w14:textId="77777777" w:rsidR="00075278" w:rsidRPr="004C7E51" w:rsidRDefault="00075278" w:rsidP="00075278">
      <w:pPr>
        <w:rPr>
          <w:ins w:id="556" w:author="3503" w:date="2022-04-12T17:03:00Z"/>
          <w:lang w:eastAsia="zh-CN"/>
        </w:rPr>
      </w:pPr>
      <w:ins w:id="557" w:author="3503" w:date="2022-04-12T17:03:00Z">
        <w:r w:rsidRPr="004C7E51">
          <w:rPr>
            <w:lang w:eastAsia="zh-CN"/>
          </w:rPr>
          <w:t xml:space="preserve">For UL traffic, the Ethernet layer 2 framing depicted in Figure </w:t>
        </w:r>
        <w:r>
          <w:rPr>
            <w:lang w:eastAsia="zh-CN"/>
          </w:rPr>
          <w:t>6.8</w:t>
        </w:r>
        <w:r w:rsidRPr="004C7E51">
          <w:rPr>
            <w:lang w:eastAsia="zh-CN"/>
          </w:rPr>
          <w:t>.1-1 above is subject of following processing:</w:t>
        </w:r>
      </w:ins>
    </w:p>
    <w:p w14:paraId="0A2691DA" w14:textId="77777777" w:rsidR="00075278" w:rsidRPr="004C7E51" w:rsidRDefault="00075278" w:rsidP="00075278">
      <w:pPr>
        <w:pStyle w:val="B1"/>
        <w:rPr>
          <w:ins w:id="558" w:author="3503" w:date="2022-04-12T17:03:00Z"/>
          <w:lang w:eastAsia="zh-CN"/>
        </w:rPr>
      </w:pPr>
      <w:ins w:id="559" w:author="3503" w:date="2022-04-12T17:03:00Z">
        <w:r w:rsidRPr="004C7E51">
          <w:rPr>
            <w:lang w:eastAsia="zh-CN"/>
          </w:rPr>
          <w:t>-</w:t>
        </w:r>
        <w:r w:rsidRPr="004C7E51">
          <w:rPr>
            <w:lang w:eastAsia="zh-CN"/>
          </w:rPr>
          <w:tab/>
          <w:t>The RG may add a VLAN header (*) to the traffic received from the devices in the customer premises</w:t>
        </w:r>
        <w:r>
          <w:rPr>
            <w:lang w:eastAsia="zh-CN"/>
          </w:rPr>
          <w:t>.</w:t>
        </w:r>
      </w:ins>
    </w:p>
    <w:p w14:paraId="04B6053B" w14:textId="77777777" w:rsidR="00075278" w:rsidRPr="004C7E51" w:rsidRDefault="00075278" w:rsidP="00075278">
      <w:pPr>
        <w:pStyle w:val="B1"/>
        <w:rPr>
          <w:ins w:id="560" w:author="3503" w:date="2022-04-12T17:03:00Z"/>
          <w:lang w:eastAsia="zh-CN"/>
        </w:rPr>
      </w:pPr>
      <w:ins w:id="561" w:author="3503" w:date="2022-04-12T17:03:00Z">
        <w:r w:rsidRPr="004C7E51">
          <w:rPr>
            <w:lang w:eastAsia="zh-CN"/>
          </w:rPr>
          <w:t>-</w:t>
        </w:r>
        <w:r w:rsidRPr="004C7E51">
          <w:rPr>
            <w:lang w:eastAsia="zh-CN"/>
          </w:rPr>
          <w:tab/>
          <w:t>The BBF access may add a VLAN header (**) (e.g. S-tag) to the traffic received from the RG</w:t>
        </w:r>
        <w:r>
          <w:rPr>
            <w:lang w:eastAsia="zh-CN"/>
          </w:rPr>
          <w:t>.</w:t>
        </w:r>
      </w:ins>
    </w:p>
    <w:p w14:paraId="55F36247" w14:textId="77777777" w:rsidR="00075278" w:rsidRPr="004C7E51" w:rsidRDefault="00075278" w:rsidP="00075278">
      <w:pPr>
        <w:rPr>
          <w:ins w:id="562" w:author="3503" w:date="2022-04-12T17:03:00Z"/>
          <w:lang w:eastAsia="zh-CN"/>
        </w:rPr>
      </w:pPr>
      <w:ins w:id="563" w:author="3503" w:date="2022-04-12T17:03:00Z">
        <w:r w:rsidRPr="004C7E51">
          <w:rPr>
            <w:lang w:eastAsia="zh-CN"/>
          </w:rPr>
          <w:t xml:space="preserve">For DL traffic, the Ethernet layer 2 framing depicted in Figure </w:t>
        </w:r>
        <w:r>
          <w:rPr>
            <w:lang w:eastAsia="zh-CN"/>
          </w:rPr>
          <w:t>6.8</w:t>
        </w:r>
        <w:r w:rsidRPr="004C7E51">
          <w:rPr>
            <w:lang w:eastAsia="zh-CN"/>
          </w:rPr>
          <w:t>.1-1 above is subject of following processing:</w:t>
        </w:r>
      </w:ins>
    </w:p>
    <w:p w14:paraId="750E2052" w14:textId="77777777" w:rsidR="00075278" w:rsidRPr="004C7E51" w:rsidRDefault="00075278" w:rsidP="00075278">
      <w:pPr>
        <w:pStyle w:val="B1"/>
        <w:rPr>
          <w:ins w:id="564" w:author="3503" w:date="2022-04-12T17:03:00Z"/>
          <w:lang w:eastAsia="zh-CN"/>
        </w:rPr>
      </w:pPr>
      <w:ins w:id="565" w:author="3503" w:date="2022-04-12T17:03:00Z">
        <w:r w:rsidRPr="004C7E51">
          <w:rPr>
            <w:lang w:eastAsia="zh-CN"/>
          </w:rPr>
          <w:t>-</w:t>
        </w:r>
        <w:r w:rsidRPr="004C7E51">
          <w:rPr>
            <w:lang w:eastAsia="zh-CN"/>
          </w:rPr>
          <w:tab/>
          <w:t>The BBF access may strip off a VLAN header (**) (e.g. S-tag) to the traffic received from the network</w:t>
        </w:r>
        <w:r>
          <w:rPr>
            <w:lang w:eastAsia="zh-CN"/>
          </w:rPr>
          <w:t>.</w:t>
        </w:r>
      </w:ins>
    </w:p>
    <w:p w14:paraId="39FAE486" w14:textId="77777777" w:rsidR="00075278" w:rsidRPr="004C7E51" w:rsidRDefault="00075278" w:rsidP="00075278">
      <w:pPr>
        <w:pStyle w:val="B1"/>
        <w:rPr>
          <w:ins w:id="566" w:author="3503" w:date="2022-04-12T17:03:00Z"/>
          <w:lang w:eastAsia="zh-CN"/>
        </w:rPr>
      </w:pPr>
      <w:ins w:id="567" w:author="3503" w:date="2022-04-12T17:03:00Z">
        <w:r w:rsidRPr="004C7E51">
          <w:rPr>
            <w:lang w:eastAsia="zh-CN"/>
          </w:rPr>
          <w:t>-</w:t>
        </w:r>
        <w:r w:rsidRPr="004C7E51">
          <w:rPr>
            <w:lang w:eastAsia="zh-CN"/>
          </w:rPr>
          <w:tab/>
          <w:t>The RG may strip off a VLAN header (*) to the traffic received from the network</w:t>
        </w:r>
        <w:r>
          <w:rPr>
            <w:lang w:eastAsia="zh-CN"/>
          </w:rPr>
          <w:t>.</w:t>
        </w:r>
      </w:ins>
    </w:p>
    <w:p w14:paraId="691DB089" w14:textId="77777777" w:rsidR="00075278" w:rsidRPr="004C7E51" w:rsidRDefault="00075278" w:rsidP="00075278">
      <w:pPr>
        <w:rPr>
          <w:ins w:id="568" w:author="3503" w:date="2022-04-12T17:03:00Z"/>
          <w:lang w:eastAsia="zh-CN"/>
        </w:rPr>
      </w:pPr>
      <w:ins w:id="569" w:author="3503" w:date="2022-04-12T17:03:00Z">
        <w:r w:rsidRPr="004C7E51">
          <w:rPr>
            <w:lang w:eastAsia="zh-CN"/>
          </w:rPr>
          <w:t>In this release of the specification, SSC mode 3, UL CL and IPV6 multihoming do not apply to a PDU Session of the Combo type.</w:t>
        </w:r>
      </w:ins>
    </w:p>
    <w:p w14:paraId="330A5907" w14:textId="77777777" w:rsidR="00075278" w:rsidRPr="004C7E51" w:rsidRDefault="00075278" w:rsidP="00075278">
      <w:pPr>
        <w:rPr>
          <w:ins w:id="570" w:author="3503" w:date="2022-04-12T17:03:00Z"/>
          <w:lang w:eastAsia="zh-CN"/>
        </w:rPr>
      </w:pPr>
      <w:ins w:id="571" w:author="3503" w:date="2022-04-12T17:03:00Z">
        <w:r w:rsidRPr="004C7E51">
          <w:rPr>
            <w:lang w:eastAsia="zh-CN"/>
          </w:rPr>
          <w:t>In this release of the specification, the Combo PDU Session type applies only to the Wireline access.</w:t>
        </w:r>
      </w:ins>
    </w:p>
    <w:p w14:paraId="2F06328B" w14:textId="77777777" w:rsidR="00075278" w:rsidRPr="004C7E51" w:rsidRDefault="00075278" w:rsidP="00075278">
      <w:pPr>
        <w:rPr>
          <w:ins w:id="572" w:author="3503" w:date="2022-04-12T17:03:00Z"/>
          <w:lang w:eastAsia="zh-CN"/>
        </w:rPr>
      </w:pPr>
      <w:ins w:id="573" w:author="3503" w:date="2022-04-12T17:03:00Z">
        <w:r w:rsidRPr="004C7E51">
          <w:rPr>
            <w:lang w:eastAsia="zh-CN"/>
          </w:rPr>
          <w:t xml:space="preserve">A </w:t>
        </w:r>
        <w:r>
          <w:rPr>
            <w:lang w:eastAsia="zh-CN"/>
          </w:rPr>
          <w:t>RG</w:t>
        </w:r>
        <w:r w:rsidRPr="004C7E51">
          <w:rPr>
            <w:lang w:eastAsia="zh-CN"/>
          </w:rPr>
          <w:t xml:space="preserve"> may use simultaneously a PDU Session with the "combo Ethernet + IP"  PDU Session type and PDU Session(s) with another PDU Session type.</w:t>
        </w:r>
      </w:ins>
    </w:p>
    <w:p w14:paraId="1BCDBF89" w14:textId="77777777" w:rsidR="00075278" w:rsidRPr="004C7E51" w:rsidRDefault="00075278" w:rsidP="00075278">
      <w:pPr>
        <w:rPr>
          <w:ins w:id="574" w:author="3503" w:date="2022-04-12T17:03:00Z"/>
          <w:lang w:eastAsia="zh-CN"/>
        </w:rPr>
      </w:pPr>
      <w:ins w:id="575" w:author="3503" w:date="2022-04-12T17:03:00Z">
        <w:r w:rsidRPr="004C7E51">
          <w:rPr>
            <w:lang w:eastAsia="zh-CN"/>
          </w:rPr>
          <w:t>A 5G-</w:t>
        </w:r>
        <w:r w:rsidRPr="004C7E51">
          <w:t xml:space="preserve">RG configured to work in Bridged and Bridged/Routed mode requests PDU Sessions with the </w:t>
        </w:r>
        <w:r w:rsidRPr="004C7E51">
          <w:rPr>
            <w:lang w:eastAsia="zh-CN"/>
          </w:rPr>
          <w:t>PDU Session Type "combo IP + Ethernet" or may be associated in its subscription with this default PDU Session Type.</w:t>
        </w:r>
      </w:ins>
    </w:p>
    <w:p w14:paraId="3F39B7B9" w14:textId="77777777" w:rsidR="00075278" w:rsidRPr="004C7E51" w:rsidRDefault="00075278" w:rsidP="00075278">
      <w:pPr>
        <w:pStyle w:val="NO"/>
        <w:rPr>
          <w:ins w:id="576" w:author="3503" w:date="2022-04-12T17:03:00Z"/>
          <w:lang w:eastAsia="zh-CN"/>
        </w:rPr>
      </w:pPr>
      <w:ins w:id="577" w:author="3503" w:date="2022-04-12T17:03:00Z">
        <w:r w:rsidRPr="004C7E51">
          <w:rPr>
            <w:lang w:eastAsia="zh-CN"/>
          </w:rPr>
          <w:t>NOTE 3:</w:t>
        </w:r>
        <w:r w:rsidRPr="004C7E51">
          <w:rPr>
            <w:lang w:eastAsia="zh-CN"/>
          </w:rPr>
          <w:tab/>
          <w:t>This PDU Session Type has many similarities with the Ethernet PDU Session Type but services described in bullets 3 and 4 above are not supported by the Ethernet PDU Session Type.</w:t>
        </w:r>
      </w:ins>
    </w:p>
    <w:p w14:paraId="2449FC97" w14:textId="77777777" w:rsidR="00075278" w:rsidRPr="004C7E51" w:rsidRDefault="00075278" w:rsidP="00075278">
      <w:pPr>
        <w:rPr>
          <w:ins w:id="578" w:author="3503" w:date="2022-04-12T17:03:00Z"/>
        </w:rPr>
      </w:pPr>
      <w:ins w:id="579" w:author="3503" w:date="2022-04-12T17:03:00Z">
        <w:r w:rsidRPr="004C7E51">
          <w:t>The support of "combo IP + Ethernet" PDU Session type assume that multiple devices served by the PDU Session may request an IP address at any time during the lifetime of the PDU Session. The release of an IP address to such device (e.g. when the DHCP lease has expired) does not release the PDU Session.</w:t>
        </w:r>
        <w:r>
          <w:t xml:space="preserve"> </w:t>
        </w:r>
        <w:bookmarkStart w:id="580" w:name="_Hlk100222402"/>
        <w:r>
          <w:rPr>
            <w:lang w:eastAsia="zh-CN"/>
          </w:rPr>
          <w:t xml:space="preserve">The SMF may allocate multiple IPv4 addresses in one PDU session </w:t>
        </w:r>
        <w:r w:rsidRPr="004C7E51">
          <w:t>of "combo IP + Ethernet" PDU Session type</w:t>
        </w:r>
        <w:r>
          <w:t xml:space="preserve"> (when each device has its own IP address). </w:t>
        </w:r>
        <w:bookmarkStart w:id="581" w:name="_Hlk100222846"/>
        <w:r>
          <w:t>IP address allocation takes place as in R17, i.e. options for SMF and UPF to allocate IP address, SMF handling the DHCP signalling, SLAAC etc are supported</w:t>
        </w:r>
      </w:ins>
    </w:p>
    <w:bookmarkEnd w:id="580"/>
    <w:bookmarkEnd w:id="581"/>
    <w:p w14:paraId="456BF22A" w14:textId="77777777" w:rsidR="00075278" w:rsidRPr="004C7E51" w:rsidRDefault="00075278" w:rsidP="00075278">
      <w:pPr>
        <w:rPr>
          <w:ins w:id="582" w:author="3503" w:date="2022-04-12T17:03:00Z"/>
        </w:rPr>
      </w:pPr>
      <w:ins w:id="583" w:author="3503" w:date="2022-04-12T17:03:00Z">
        <w:r w:rsidRPr="004C7E51">
          <w:t>There is an unique UDM subscription for the RG regardless of the number of devices in the customer premises that are subject of a specific handling.</w:t>
        </w:r>
      </w:ins>
    </w:p>
    <w:p w14:paraId="59360FC5" w14:textId="77777777" w:rsidR="00075278" w:rsidRPr="004C7E51" w:rsidRDefault="00075278" w:rsidP="00075278">
      <w:pPr>
        <w:rPr>
          <w:ins w:id="584" w:author="3503" w:date="2022-04-12T17:03:00Z"/>
        </w:rPr>
      </w:pPr>
      <w:ins w:id="585" w:author="3503" w:date="2022-04-12T17:03:00Z">
        <w:r w:rsidRPr="004C7E51">
          <w:t xml:space="preserve">When some devices are subject of a specific service, the identity of these devices (MAC address) and the parameters of their specific service (e.g. Access restriction for parental control, dedicated QoS) are configured in the policy </w:t>
        </w:r>
        <w:r>
          <w:t xml:space="preserve">(PCF) </w:t>
        </w:r>
        <w:r w:rsidRPr="004C7E51">
          <w:t>data related with the subscription (UDR). Other devices benefit of a baseline service and do not require to be individually identified in the policy data related with the subscription (UDR).</w:t>
        </w:r>
      </w:ins>
    </w:p>
    <w:p w14:paraId="0A07E298" w14:textId="77777777" w:rsidR="00075278" w:rsidRPr="004C7E51" w:rsidRDefault="00075278" w:rsidP="00075278">
      <w:pPr>
        <w:pStyle w:val="Heading3"/>
        <w:rPr>
          <w:ins w:id="586" w:author="3503" w:date="2022-04-12T17:03:00Z"/>
        </w:rPr>
      </w:pPr>
      <w:bookmarkStart w:id="587" w:name="_Toc532992872"/>
      <w:ins w:id="588" w:author="3503" w:date="2022-04-12T17:03:00Z">
        <w:r>
          <w:t>6.8</w:t>
        </w:r>
        <w:r w:rsidRPr="004C7E51">
          <w:t>.2</w:t>
        </w:r>
        <w:r w:rsidRPr="004C7E51">
          <w:tab/>
          <w:t>Description of the solution</w:t>
        </w:r>
        <w:bookmarkEnd w:id="587"/>
      </w:ins>
    </w:p>
    <w:p w14:paraId="6B8C9584" w14:textId="77777777" w:rsidR="00075278" w:rsidRPr="004C7E51" w:rsidRDefault="00075278" w:rsidP="00075278">
      <w:pPr>
        <w:rPr>
          <w:ins w:id="589" w:author="3503" w:date="2022-04-12T17:03:00Z"/>
          <w:lang w:eastAsia="zh-CN"/>
        </w:rPr>
      </w:pPr>
      <w:ins w:id="590" w:author="3503" w:date="2022-04-12T17:03:00Z">
        <w:r w:rsidRPr="004C7E51">
          <w:t>The "Combo Ethernet + IP" PDU Session Type supports following features:</w:t>
        </w:r>
      </w:ins>
    </w:p>
    <w:p w14:paraId="0B50E0EB" w14:textId="77777777" w:rsidR="00075278" w:rsidRPr="004C7E51" w:rsidRDefault="00075278" w:rsidP="00075278">
      <w:pPr>
        <w:pStyle w:val="B1"/>
        <w:rPr>
          <w:ins w:id="591" w:author="3503" w:date="2022-04-12T17:03:00Z"/>
        </w:rPr>
      </w:pPr>
      <w:ins w:id="592" w:author="3503" w:date="2022-04-12T17:03:00Z">
        <w:r w:rsidRPr="004C7E51">
          <w:t>-</w:t>
        </w:r>
        <w:r w:rsidRPr="004C7E51">
          <w:tab/>
          <w:t>An IP service is delivered at N6 where for example IP addresses are allocated to individual devices behind the RG. The same IP address allocation mechanisms (including deferred IPv4 and DHCPV6 IP address allocation) are supported than in case of RG supported by the IP PDU Session Type.</w:t>
        </w:r>
      </w:ins>
    </w:p>
    <w:p w14:paraId="38D14381" w14:textId="77777777" w:rsidR="00075278" w:rsidRDefault="00075278" w:rsidP="00075278">
      <w:pPr>
        <w:pStyle w:val="B1"/>
        <w:rPr>
          <w:ins w:id="593" w:author="3503" w:date="2022-04-12T17:03:00Z"/>
        </w:rPr>
      </w:pPr>
      <w:ins w:id="594" w:author="3503" w:date="2022-04-12T17:03:00Z">
        <w:r w:rsidRPr="004C7E51">
          <w:t>-</w:t>
        </w:r>
        <w:r w:rsidRPr="004C7E51">
          <w:tab/>
        </w:r>
        <w:bookmarkStart w:id="595" w:name="_Hlk100223048"/>
        <w:r w:rsidRPr="004C7E51">
          <w:t>The SMF indicates to the PSA that a PDU Session is of "Combo Ethernet + IP" type at the N4 Session Establishment. Based on this the PSA (UPF) acts as the first hop router of the devices in the customer premises</w:t>
        </w:r>
        <w:r>
          <w:t xml:space="preserve"> with regard to the handling of the layers below IP. The SMF remains responsible of the RA/RS/ND handling</w:t>
        </w:r>
        <w:r w:rsidRPr="004C7E51">
          <w:t xml:space="preserve">. </w:t>
        </w:r>
        <w:bookmarkEnd w:id="595"/>
        <w:r w:rsidRPr="004C7E51">
          <w:t>Especially it supports the behaviour described in bullet 4 of clause </w:t>
        </w:r>
        <w:r>
          <w:t>6.8</w:t>
        </w:r>
        <w:r w:rsidRPr="004C7E51">
          <w:t>.1 related with " access side layer 2 header".</w:t>
        </w:r>
      </w:ins>
    </w:p>
    <w:p w14:paraId="4F17852D" w14:textId="77777777" w:rsidR="00075278" w:rsidRPr="004C7E51" w:rsidRDefault="00075278" w:rsidP="00075278">
      <w:pPr>
        <w:pStyle w:val="EditorsNote"/>
        <w:rPr>
          <w:ins w:id="596" w:author="3503" w:date="2022-04-12T17:03:00Z"/>
        </w:rPr>
      </w:pPr>
      <w:ins w:id="597" w:author="3503" w:date="2022-04-12T17:03:00Z">
        <w:r>
          <w:t>Editor's note: It is FFS whether signaling a new " 'combo Ethernet + IP' service"  PDU Session type can be avoided to be signalled by/to the 5G-RG (i.e. Ethernet PDU Session type can still be signaled by/to 5G-RG).</w:t>
        </w:r>
      </w:ins>
    </w:p>
    <w:p w14:paraId="545CFCF8" w14:textId="77777777" w:rsidR="00075278" w:rsidRDefault="00075278" w:rsidP="00075278">
      <w:pPr>
        <w:pStyle w:val="B1"/>
        <w:rPr>
          <w:ins w:id="598" w:author="3503" w:date="2022-04-12T17:03:00Z"/>
        </w:rPr>
      </w:pPr>
      <w:ins w:id="599" w:author="3503" w:date="2022-04-12T17:03:00Z">
        <w:r w:rsidRPr="004C7E51">
          <w:t>-</w:t>
        </w:r>
        <w:r w:rsidRPr="004C7E51">
          <w:tab/>
          <w:t>N4 FAR and PDR are those used for an IP PDU Session Type.</w:t>
        </w:r>
      </w:ins>
    </w:p>
    <w:p w14:paraId="0E6185F8" w14:textId="77777777" w:rsidR="00075278" w:rsidRPr="004C7E51" w:rsidRDefault="00075278" w:rsidP="00075278">
      <w:pPr>
        <w:pStyle w:val="B1"/>
        <w:rPr>
          <w:ins w:id="600" w:author="3503" w:date="2022-04-12T17:03:00Z"/>
        </w:rPr>
      </w:pPr>
      <w:bookmarkStart w:id="601" w:name="_Hlk100222915"/>
      <w:ins w:id="602" w:author="3503" w:date="2022-04-12T17:03:00Z">
        <w:r>
          <w:t>-</w:t>
        </w:r>
        <w:r>
          <w:tab/>
          <w:t>based on the PDU Session type, the UPF handles the Ethernet layer towards the UE on its own without instructions from SMF</w:t>
        </w:r>
      </w:ins>
    </w:p>
    <w:bookmarkEnd w:id="601"/>
    <w:p w14:paraId="4E5D46B2" w14:textId="77777777" w:rsidR="00075278" w:rsidRPr="004C7E51" w:rsidRDefault="00075278" w:rsidP="00075278">
      <w:pPr>
        <w:pStyle w:val="B1"/>
        <w:rPr>
          <w:ins w:id="603" w:author="3503" w:date="2022-04-12T17:03:00Z"/>
        </w:rPr>
      </w:pPr>
      <w:ins w:id="604" w:author="3503" w:date="2022-04-12T17:03:00Z">
        <w:r w:rsidRPr="004C7E51">
          <w:t>-</w:t>
        </w:r>
        <w:r w:rsidRPr="004C7E51">
          <w:tab/>
          <w:t>The QER is updated for the SMF to be able to control the Priority Code Point of the VLAN Headers within the "access side layer 2 header".</w:t>
        </w:r>
      </w:ins>
    </w:p>
    <w:p w14:paraId="6B6DFF11" w14:textId="77777777" w:rsidR="00075278" w:rsidRPr="004C7E51" w:rsidRDefault="00075278" w:rsidP="00075278">
      <w:pPr>
        <w:pStyle w:val="B1"/>
        <w:rPr>
          <w:ins w:id="605" w:author="3503" w:date="2022-04-12T17:03:00Z"/>
        </w:rPr>
      </w:pPr>
      <w:ins w:id="606" w:author="3503" w:date="2022-04-12T17:03:00Z">
        <w:r w:rsidRPr="004C7E51">
          <w:t>-</w:t>
        </w:r>
        <w:r w:rsidRPr="004C7E51">
          <w:tab/>
          <w:t xml:space="preserve">When an IP address/prefix has been allocated to the PDU Session the SMF reports it together with the </w:t>
        </w:r>
        <w:r>
          <w:t xml:space="preserve">corresponding </w:t>
        </w:r>
        <w:r w:rsidRPr="004C7E51">
          <w:t xml:space="preserve">MAC address </w:t>
        </w:r>
        <w:r>
          <w:t>(</w:t>
        </w:r>
        <w:r w:rsidRPr="004C7E51">
          <w:t>of the</w:t>
        </w:r>
        <w:r>
          <w:t xml:space="preserve"> RG or of a</w:t>
        </w:r>
        <w:r w:rsidRPr="004C7E51">
          <w:t xml:space="preserve"> </w:t>
        </w:r>
        <w:r>
          <w:t>device behind the RG)</w:t>
        </w:r>
        <w:r w:rsidRPr="004C7E51">
          <w:t xml:space="preserve"> to the PCF and the PCF may use th</w:t>
        </w:r>
        <w:r>
          <w:t>is</w:t>
        </w:r>
        <w:r w:rsidRPr="004C7E51">
          <w:t xml:space="preserve"> MAC address to derive policies dedicated to a given device</w:t>
        </w:r>
        <w:r>
          <w:t xml:space="preserve"> </w:t>
        </w:r>
        <w:bookmarkStart w:id="607" w:name="_Hlk100222241"/>
        <w:r>
          <w:t>(</w:t>
        </w:r>
        <w:bookmarkStart w:id="608" w:name="_Hlk100222104"/>
        <w:r>
          <w:t xml:space="preserve">PCF policy subscription data stored in UDR for the 5G RG subscription may contain a device category that is to be handled in a similar way as </w:t>
        </w:r>
        <w:r w:rsidRPr="00584C83">
          <w:t>Subscriber category already defined in 23.503</w:t>
        </w:r>
        <w:bookmarkEnd w:id="607"/>
        <w:r w:rsidRPr="00584C83">
          <w:t>)</w:t>
        </w:r>
        <w:r>
          <w:t xml:space="preserve">  </w:t>
        </w:r>
        <w:bookmarkEnd w:id="608"/>
        <w:r w:rsidRPr="004C7E51">
          <w:t>.  For a "Combo Ethernet + IP" PCC rules (sent to the SMF) need only to refer to the IP header. No PCF policy differentiation is defined that would use the VLAN header received by the UPF over a PDU Session.</w:t>
        </w:r>
      </w:ins>
    </w:p>
    <w:p w14:paraId="75DF184C" w14:textId="77777777" w:rsidR="00075278" w:rsidRPr="004C7E51" w:rsidRDefault="00075278" w:rsidP="00075278">
      <w:pPr>
        <w:pStyle w:val="B1"/>
        <w:rPr>
          <w:ins w:id="609" w:author="3503" w:date="2022-04-12T17:03:00Z"/>
        </w:rPr>
      </w:pPr>
      <w:ins w:id="610" w:author="3503" w:date="2022-04-12T17:03:00Z">
        <w:r w:rsidRPr="004C7E51">
          <w:t>-</w:t>
        </w:r>
        <w:r w:rsidRPr="004C7E51">
          <w:tab/>
          <w:t xml:space="preserve">PCF binding using BSF is based on the IP address of the devices. Service differentiation upon application (AF) request is also possible using the same mechanisms (e.g. Npcf_authorization service) as in the case of an IP PDU Session type: the AF provides requests identifying the IP flow of a terminal it wants to act upon, session binding with the IP address of the terminal applies as described in </w:t>
        </w:r>
        <w:r>
          <w:t>clause </w:t>
        </w:r>
        <w:r w:rsidRPr="004C7E51">
          <w:t xml:space="preserve">6.1.1.2 of </w:t>
        </w:r>
        <w:r>
          <w:t>TS </w:t>
        </w:r>
        <w:r w:rsidRPr="004C7E51">
          <w:t>23.503</w:t>
        </w:r>
        <w:r>
          <w:t> [8]</w:t>
        </w:r>
        <w:r w:rsidRPr="004C7E51">
          <w:t xml:space="preserve"> and the PCF provides corresponding updated PCC rule. The BSF need not to be aware of "access side layer 2 header".</w:t>
        </w:r>
      </w:ins>
    </w:p>
    <w:p w14:paraId="0AB415D2" w14:textId="77777777" w:rsidR="00075278" w:rsidRPr="004C7E51" w:rsidRDefault="00075278" w:rsidP="00075278">
      <w:pPr>
        <w:pStyle w:val="B1"/>
        <w:rPr>
          <w:ins w:id="611" w:author="3503" w:date="2022-04-12T17:03:00Z"/>
        </w:rPr>
      </w:pPr>
      <w:ins w:id="612" w:author="3503" w:date="2022-04-12T17:03:00Z">
        <w:r w:rsidRPr="004C7E51">
          <w:t>-</w:t>
        </w:r>
        <w:r w:rsidRPr="004C7E51">
          <w:tab/>
          <w:t>There is no authentication of the devices behind the RG that are identified by their MAC address.</w:t>
        </w:r>
      </w:ins>
    </w:p>
    <w:p w14:paraId="39B5D6A8" w14:textId="77777777" w:rsidR="00075278" w:rsidRPr="004C7E51" w:rsidRDefault="00075278" w:rsidP="00075278">
      <w:pPr>
        <w:rPr>
          <w:ins w:id="613" w:author="3503" w:date="2022-04-12T17:03:00Z"/>
        </w:rPr>
      </w:pPr>
      <w:ins w:id="614" w:author="3503" w:date="2022-04-12T17:03:00Z">
        <w:r w:rsidRPr="004C7E51">
          <w:t>The following figure shows the message flow for a PDU Session establishment (copied from TS</w:t>
        </w:r>
        <w:r>
          <w:t> </w:t>
        </w:r>
        <w:r w:rsidRPr="004C7E51">
          <w:t>23.502</w:t>
        </w:r>
        <w:r>
          <w:t> </w:t>
        </w:r>
        <w:r w:rsidRPr="004C7E51">
          <w:t xml:space="preserve">[3] Figure 4.3.2.2.1-1: "UE-requested PDU Session Establishment for non-roaming and roaming with local breakout"). The changes to </w:t>
        </w:r>
        <w:r>
          <w:t>existing</w:t>
        </w:r>
        <w:r w:rsidRPr="004C7E51">
          <w:t xml:space="preserve"> procedure introduced for the support of the solution are described in the text below the figure while otherwise the PDU Session Establishment proceeds as described in </w:t>
        </w:r>
        <w:r>
          <w:t>existing</w:t>
        </w:r>
        <w:r w:rsidRPr="004C7E51">
          <w:t xml:space="preserve"> specifications.</w:t>
        </w:r>
      </w:ins>
    </w:p>
    <w:bookmarkStart w:id="615" w:name="_MON_1710842281"/>
    <w:bookmarkEnd w:id="615"/>
    <w:p w14:paraId="0FF8BBCF" w14:textId="77777777" w:rsidR="00075278" w:rsidRPr="004C7E51" w:rsidRDefault="00075278" w:rsidP="00075278">
      <w:pPr>
        <w:pStyle w:val="TH"/>
        <w:rPr>
          <w:ins w:id="616" w:author="3503" w:date="2022-04-12T17:03:00Z"/>
        </w:rPr>
      </w:pPr>
      <w:ins w:id="617" w:author="3503" w:date="2022-04-12T17:03:00Z">
        <w:r w:rsidRPr="004C7E51">
          <w:object w:dxaOrig="9336" w:dyaOrig="12339" w14:anchorId="665A9B40">
            <v:shape id="_x0000_i1041" type="#_x0000_t75" style="width:466.35pt;height:616.95pt" o:ole="">
              <v:imagedata r:id="rId44" o:title=""/>
            </v:shape>
            <o:OLEObject Type="Embed" ProgID="Word.Picture.8" ShapeID="_x0000_i1041" DrawAspect="Content" ObjectID="_1711380237" r:id="rId45"/>
          </w:object>
        </w:r>
      </w:ins>
    </w:p>
    <w:p w14:paraId="5449A055" w14:textId="77777777" w:rsidR="00075278" w:rsidRPr="004C7E51" w:rsidRDefault="00075278" w:rsidP="00075278">
      <w:pPr>
        <w:pStyle w:val="TF"/>
        <w:rPr>
          <w:ins w:id="618" w:author="3503" w:date="2022-04-12T17:03:00Z"/>
        </w:rPr>
      </w:pPr>
      <w:ins w:id="619" w:author="3503" w:date="2022-04-12T17:03:00Z">
        <w:r w:rsidRPr="004C7E51">
          <w:t xml:space="preserve">Figure </w:t>
        </w:r>
        <w:r>
          <w:t>6.8</w:t>
        </w:r>
        <w:r w:rsidRPr="004C7E51">
          <w:t>.2-1: impacts of Combo IP + Ethernet PDU Session Type to 23.502</w:t>
        </w:r>
        <w:r>
          <w:t> [3]</w:t>
        </w:r>
        <w:r w:rsidRPr="004C7E51">
          <w:t xml:space="preserve"> Figure 4.3.2.2.1-1: UE-requested PDU Session Establishment for non-roaming and roaming with local breakout</w:t>
        </w:r>
      </w:ins>
    </w:p>
    <w:p w14:paraId="2798B632" w14:textId="77777777" w:rsidR="00075278" w:rsidRPr="004C7E51" w:rsidRDefault="00075278" w:rsidP="00075278">
      <w:pPr>
        <w:pStyle w:val="B1"/>
        <w:rPr>
          <w:ins w:id="620" w:author="3503" w:date="2022-04-12T17:03:00Z"/>
        </w:rPr>
      </w:pPr>
      <w:ins w:id="621" w:author="3503" w:date="2022-04-12T17:03:00Z">
        <w:r w:rsidRPr="004C7E51">
          <w:t>Step 1:</w:t>
        </w:r>
        <w:r w:rsidRPr="004C7E51">
          <w:tab/>
          <w:t>The 5G RG or in case of FN RG the AGF may be configured (e.g. URSP) to request a PDU Session of the Combo IP + Ethernet PDU Session Type. Other parameters of the PDU Session may be the same than in IP PDU Session Type (E.g. the PDU Session establishment request may contain PCO asking for a P-CSCF address, ACS address, etc.).</w:t>
        </w:r>
      </w:ins>
    </w:p>
    <w:p w14:paraId="2892636C" w14:textId="77777777" w:rsidR="00075278" w:rsidRDefault="00075278" w:rsidP="00075278">
      <w:pPr>
        <w:pStyle w:val="B1"/>
        <w:rPr>
          <w:ins w:id="622" w:author="3503" w:date="2022-04-12T17:03:00Z"/>
        </w:rPr>
      </w:pPr>
      <w:ins w:id="623" w:author="3503" w:date="2022-04-12T17:03:00Z">
        <w:r w:rsidRPr="004C7E51">
          <w:t>Step 4:</w:t>
        </w:r>
        <w:r w:rsidRPr="004C7E51">
          <w:tab/>
          <w:t>The subscription data retrieved from the UDM may contain Combo IP + Ethernet PDU Session Type as allowed PDU Session Type for a subscription.</w:t>
        </w:r>
      </w:ins>
    </w:p>
    <w:p w14:paraId="12FCF61C" w14:textId="77777777" w:rsidR="00075278" w:rsidRPr="004C7E51" w:rsidRDefault="00075278" w:rsidP="00075278">
      <w:pPr>
        <w:pStyle w:val="B1"/>
        <w:rPr>
          <w:ins w:id="624" w:author="3503" w:date="2022-04-12T17:03:00Z"/>
        </w:rPr>
      </w:pPr>
      <w:bookmarkStart w:id="625" w:name="_Hlk100223234"/>
      <w:ins w:id="626" w:author="3503" w:date="2022-04-12T17:03:00Z">
        <w:r>
          <w:t>Step 6 is optional (as in R17 TS 23.502)</w:t>
        </w:r>
      </w:ins>
    </w:p>
    <w:bookmarkEnd w:id="625"/>
    <w:p w14:paraId="0D7A5BC7" w14:textId="77777777" w:rsidR="00075278" w:rsidRDefault="00075278" w:rsidP="00075278">
      <w:pPr>
        <w:pStyle w:val="B1"/>
        <w:rPr>
          <w:ins w:id="627" w:author="3503" w:date="2022-04-12T17:03:00Z"/>
        </w:rPr>
      </w:pPr>
      <w:ins w:id="628" w:author="3503" w:date="2022-04-12T17:03:00Z">
        <w:r w:rsidRPr="004C7E51">
          <w:t>Step 7.</w:t>
        </w:r>
        <w:r w:rsidRPr="004C7E51">
          <w:tab/>
          <w:t>The SMF may indicate to the PCF that the PDU Session is of Combo IP + Ethernet PDU Session Type.</w:t>
        </w:r>
        <w:r w:rsidRPr="004C7E51">
          <w:br/>
          <w:t>Per PDU Session policies sent by the PCF may contain a control on the Maximum Number of IP address to allocate as part of the PDU Session to devices in the customer premises (MNIP).</w:t>
        </w:r>
      </w:ins>
    </w:p>
    <w:p w14:paraId="2A1F9F56" w14:textId="77777777" w:rsidR="00075278" w:rsidRPr="004C7E51" w:rsidRDefault="00075278" w:rsidP="00075278">
      <w:pPr>
        <w:pStyle w:val="B1"/>
        <w:rPr>
          <w:ins w:id="629" w:author="3503" w:date="2022-04-12T17:03:00Z"/>
        </w:rPr>
      </w:pPr>
      <w:ins w:id="630" w:author="3503" w:date="2022-04-12T17:03:00Z">
        <w:r w:rsidRPr="004C7E51">
          <w:t>Step 10a.</w:t>
        </w:r>
        <w:r w:rsidRPr="004C7E51">
          <w:tab/>
          <w:t>The N4 session between the SMF and an UPF acting as PSA for the PDU Session may be associated by the SMF with a Combo IP + Ethernet PDU Session Type; the SMF controls the UPF to report MAC addresses detected in UL traffic of the PDU Session.</w:t>
        </w:r>
        <w:r w:rsidRPr="004C7E51">
          <w:br/>
          <w:t>If the SMF requests the UPF to forward DHCP/RS (Router Solicitation) traffic from devices using the PDU Session, the SMF may request the UPF to report the "access side layer 2 header" on which the DHCP/RS has been received.</w:t>
        </w:r>
      </w:ins>
    </w:p>
    <w:p w14:paraId="1A306902" w14:textId="77777777" w:rsidR="00075278" w:rsidRPr="004C7E51" w:rsidRDefault="00075278" w:rsidP="00075278">
      <w:pPr>
        <w:rPr>
          <w:ins w:id="631" w:author="3503" w:date="2022-04-12T17:03:00Z"/>
        </w:rPr>
      </w:pPr>
    </w:p>
    <w:p w14:paraId="4E391F22" w14:textId="77777777" w:rsidR="00075278" w:rsidRPr="004C7E51" w:rsidRDefault="00075278" w:rsidP="00075278">
      <w:pPr>
        <w:rPr>
          <w:ins w:id="632" w:author="3503" w:date="2022-04-12T17:03:00Z"/>
        </w:rPr>
      </w:pPr>
      <w:ins w:id="633" w:author="3503" w:date="2022-04-12T17:03:00Z">
        <w:r w:rsidRPr="004C7E51">
          <w:t xml:space="preserve">Access to ACS (Autoconfiguration server used in BBF TR 069 procedures) is supported as for IP or Ethernet PDU Session types (e.g. as described in </w:t>
        </w:r>
        <w:r>
          <w:t>23.316</w:t>
        </w:r>
        <w:r w:rsidRPr="004C7E51">
          <w:t xml:space="preserve">). </w:t>
        </w:r>
      </w:ins>
    </w:p>
    <w:bookmarkStart w:id="634" w:name="_MON_1597221418"/>
    <w:bookmarkEnd w:id="634"/>
    <w:p w14:paraId="006C380B" w14:textId="77777777" w:rsidR="00075278" w:rsidRPr="004C7E51" w:rsidRDefault="00075278" w:rsidP="00075278">
      <w:pPr>
        <w:pStyle w:val="TH"/>
        <w:rPr>
          <w:ins w:id="635" w:author="3503" w:date="2022-04-12T17:03:00Z"/>
        </w:rPr>
      </w:pPr>
      <w:ins w:id="636" w:author="3503" w:date="2022-04-12T17:03:00Z">
        <w:r w:rsidRPr="004C7E51">
          <w:object w:dxaOrig="9336" w:dyaOrig="2265" w14:anchorId="3D02C9D5">
            <v:shape id="_x0000_i1042" type="#_x0000_t75" style="width:466.35pt;height:113.5pt" o:ole="">
              <v:imagedata r:id="rId46" o:title=""/>
            </v:shape>
            <o:OLEObject Type="Embed" ProgID="Word.Picture.8" ShapeID="_x0000_i1042" DrawAspect="Content" ObjectID="_1711380238" r:id="rId47"/>
          </w:object>
        </w:r>
      </w:ins>
    </w:p>
    <w:p w14:paraId="52AEA58F" w14:textId="77777777" w:rsidR="00075278" w:rsidRPr="004C7E51" w:rsidRDefault="00075278" w:rsidP="00075278">
      <w:pPr>
        <w:pStyle w:val="TF"/>
        <w:rPr>
          <w:ins w:id="637" w:author="3503" w:date="2022-04-12T17:03:00Z"/>
        </w:rPr>
      </w:pPr>
      <w:bookmarkStart w:id="638" w:name="_Hlk100223874"/>
      <w:ins w:id="639" w:author="3503" w:date="2022-04-12T17:03:00Z">
        <w:r w:rsidRPr="004C7E51">
          <w:t xml:space="preserve">Figure </w:t>
        </w:r>
        <w:r>
          <w:t>6.8</w:t>
        </w:r>
        <w:r w:rsidRPr="004C7E51">
          <w:t xml:space="preserve">.2-2: </w:t>
        </w:r>
        <w:bookmarkEnd w:id="638"/>
        <w:r w:rsidRPr="004C7E51">
          <w:t>Allocation of an IP address to a device behind the RG</w:t>
        </w:r>
      </w:ins>
    </w:p>
    <w:p w14:paraId="11123532" w14:textId="77777777" w:rsidR="00075278" w:rsidRPr="004C7E51" w:rsidRDefault="00075278" w:rsidP="00075278">
      <w:pPr>
        <w:rPr>
          <w:ins w:id="640" w:author="3503" w:date="2022-04-12T17:03:00Z"/>
        </w:rPr>
      </w:pPr>
      <w:ins w:id="641" w:author="3503" w:date="2022-04-12T17:03:00Z">
        <w:r w:rsidRPr="004C7E51">
          <w:t>For Combo PDU Session Type, the SMF requests the UPF to forward DHCP / RS signalling over N4; the reporting from UPF shall contain the MAC address of the device.</w:t>
        </w:r>
      </w:ins>
    </w:p>
    <w:p w14:paraId="028F80BB" w14:textId="77777777" w:rsidR="00075278" w:rsidRPr="004C7E51" w:rsidRDefault="00075278" w:rsidP="00075278">
      <w:pPr>
        <w:rPr>
          <w:ins w:id="642" w:author="3503" w:date="2022-04-12T17:03:00Z"/>
        </w:rPr>
      </w:pPr>
      <w:ins w:id="643" w:author="3503" w:date="2022-04-12T17:03:00Z">
        <w:r w:rsidRPr="004C7E51">
          <w:t>When during the life time of a PDU Session, an IP address is allocated to a device supported by a PDU Session established with the Combo IP + Ethernet PDU Session Type, the following applies:</w:t>
        </w:r>
      </w:ins>
    </w:p>
    <w:p w14:paraId="564A36F0" w14:textId="77777777" w:rsidR="00075278" w:rsidRPr="004C7E51" w:rsidRDefault="00075278" w:rsidP="00075278">
      <w:pPr>
        <w:pStyle w:val="B1"/>
        <w:rPr>
          <w:ins w:id="644" w:author="3503" w:date="2022-04-12T17:03:00Z"/>
        </w:rPr>
      </w:pPr>
      <w:ins w:id="645" w:author="3503" w:date="2022-04-12T17:03:00Z">
        <w:r w:rsidRPr="004C7E51">
          <w:t>1)</w:t>
        </w:r>
        <w:r w:rsidRPr="004C7E51">
          <w:tab/>
          <w:t xml:space="preserve">In band IP </w:t>
        </w:r>
        <w:r>
          <w:t xml:space="preserve">address </w:t>
        </w:r>
        <w:r w:rsidRPr="004C7E51">
          <w:t xml:space="preserve">allocation procedure (RS/RA, DHCPv4, DHCPv6). The SMF / UPF uses policies received in step 7 of Figure </w:t>
        </w:r>
        <w:r>
          <w:t>6.8</w:t>
        </w:r>
        <w:r w:rsidRPr="004C7E51">
          <w:t>.2-1 (IP index, max number of IP addresses for the PDU Session) to determine whether to grant an IP address to the device and if yes to determine the IP pool / allocation method to use.</w:t>
        </w:r>
      </w:ins>
    </w:p>
    <w:p w14:paraId="782A6715" w14:textId="77777777" w:rsidR="00075278" w:rsidRPr="004C7E51" w:rsidRDefault="00075278" w:rsidP="00075278">
      <w:pPr>
        <w:pStyle w:val="NO"/>
        <w:rPr>
          <w:ins w:id="646" w:author="3503" w:date="2022-04-12T17:03:00Z"/>
        </w:rPr>
      </w:pPr>
      <w:ins w:id="647" w:author="3503" w:date="2022-04-12T17:03:00Z">
        <w:r w:rsidRPr="004C7E51">
          <w:t>NOTE :</w:t>
        </w:r>
        <w:r w:rsidRPr="004C7E51">
          <w:tab/>
          <w:t xml:space="preserve">The usage of DHCPV4 signalling to allocate IP address to devices behind the </w:t>
        </w:r>
        <w:r>
          <w:t>RG</w:t>
        </w:r>
        <w:r w:rsidRPr="004C7E51">
          <w:t xml:space="preserve"> does not require sending dedicated NAS signalling with a request of deferred IP address allocation. ; it is possible that the IP address allocated to the RG itself is provided via NAS to the RG while in band IP address allocation applies for the devices behind the RG.</w:t>
        </w:r>
      </w:ins>
    </w:p>
    <w:p w14:paraId="0DC195EE" w14:textId="77777777" w:rsidR="00075278" w:rsidRPr="004C7E51" w:rsidRDefault="00075278" w:rsidP="00075278">
      <w:pPr>
        <w:pStyle w:val="B1"/>
        <w:rPr>
          <w:ins w:id="648" w:author="3503" w:date="2022-04-12T17:03:00Z"/>
        </w:rPr>
      </w:pPr>
      <w:ins w:id="649" w:author="3503" w:date="2022-04-12T17:03:00Z">
        <w:r w:rsidRPr="004C7E51">
          <w:t>2)</w:t>
        </w:r>
        <w:r w:rsidRPr="004C7E51">
          <w:tab/>
          <w:t>if this corresponds to a PCRT (Policy Control Request Trigger) received previously from the PCF, the SMF initiates the SM Policy Association Modification procedure described in TS</w:t>
        </w:r>
        <w:r>
          <w:t> </w:t>
        </w:r>
        <w:r w:rsidRPr="004C7E51">
          <w:t>23.502</w:t>
        </w:r>
        <w:r>
          <w:t> </w:t>
        </w:r>
        <w:r w:rsidRPr="004C7E51">
          <w:t>[3] clause 4.16.5.1.</w:t>
        </w:r>
      </w:ins>
    </w:p>
    <w:p w14:paraId="56A18455" w14:textId="77777777" w:rsidR="00075278" w:rsidRPr="004C7E51" w:rsidRDefault="00075278" w:rsidP="00075278">
      <w:pPr>
        <w:rPr>
          <w:ins w:id="650" w:author="3503" w:date="2022-04-12T17:03:00Z"/>
        </w:rPr>
      </w:pPr>
      <w:bookmarkStart w:id="651" w:name="_Hlk100224056"/>
      <w:ins w:id="652" w:author="3503" w:date="2022-04-12T17:03:00Z">
        <w:r w:rsidRPr="004C7E51">
          <w:t>The reception of new policies from the PCF in step 2 may trigger the network initiated PDU Session modification procedure per TS</w:t>
        </w:r>
        <w:r>
          <w:t> </w:t>
        </w:r>
        <w:r w:rsidRPr="004C7E51">
          <w:t>23.502</w:t>
        </w:r>
        <w:r>
          <w:t> </w:t>
        </w:r>
        <w:r w:rsidRPr="004C7E51">
          <w:t>[3] clause 4.3.3 which may include a corresponding N4 session modification procedure to create or update the corresponding PDR/FAR/QER/URR on the UPF</w:t>
        </w:r>
        <w:r>
          <w:t xml:space="preserve"> and SMF sending updates of </w:t>
        </w:r>
        <w:r>
          <w:rPr>
            <w:color w:val="1F497D"/>
          </w:rPr>
          <w:t>QOS rules to the 5G-RG to apply  new QoS flows</w:t>
        </w:r>
        <w:bookmarkEnd w:id="651"/>
      </w:ins>
    </w:p>
    <w:p w14:paraId="0D5E858D" w14:textId="77777777" w:rsidR="00075278" w:rsidRPr="004C7E51" w:rsidRDefault="00075278" w:rsidP="00075278">
      <w:pPr>
        <w:pStyle w:val="Heading3"/>
        <w:rPr>
          <w:ins w:id="653" w:author="3503" w:date="2022-04-12T17:03:00Z"/>
        </w:rPr>
      </w:pPr>
      <w:bookmarkStart w:id="654" w:name="_Toc532992873"/>
      <w:ins w:id="655" w:author="3503" w:date="2022-04-12T17:03:00Z">
        <w:r>
          <w:t>6.8</w:t>
        </w:r>
        <w:r w:rsidRPr="004C7E51">
          <w:t>.3</w:t>
        </w:r>
        <w:r w:rsidRPr="004C7E51">
          <w:tab/>
          <w:t>Impacts on existing functions</w:t>
        </w:r>
        <w:bookmarkEnd w:id="654"/>
      </w:ins>
    </w:p>
    <w:p w14:paraId="7E362F70" w14:textId="77777777" w:rsidR="00075278" w:rsidRPr="004C7E51" w:rsidRDefault="00075278" w:rsidP="00075278">
      <w:pPr>
        <w:rPr>
          <w:ins w:id="656" w:author="3503" w:date="2022-04-12T17:03:00Z"/>
        </w:rPr>
      </w:pPr>
      <w:ins w:id="657" w:author="3503" w:date="2022-04-12T17:03:00Z">
        <w:r w:rsidRPr="004C7E51">
          <w:t>The impact on existing network function is the following:</w:t>
        </w:r>
      </w:ins>
    </w:p>
    <w:p w14:paraId="7FC6C4E2" w14:textId="77777777" w:rsidR="00075278" w:rsidRPr="004C7E51" w:rsidRDefault="00075278" w:rsidP="00075278">
      <w:pPr>
        <w:pStyle w:val="B1"/>
        <w:rPr>
          <w:ins w:id="658" w:author="3503" w:date="2022-04-12T17:03:00Z"/>
        </w:rPr>
      </w:pPr>
      <w:ins w:id="659" w:author="3503" w:date="2022-04-12T17:03:00Z">
        <w:r w:rsidRPr="004C7E51">
          <w:t>-</w:t>
        </w:r>
        <w:r w:rsidRPr="004C7E51">
          <w:tab/>
          <w:t>SMF / UPF(N4), UDM and PCF (Npcf) need to support a new PDU Session type.</w:t>
        </w:r>
      </w:ins>
    </w:p>
    <w:p w14:paraId="077C1335" w14:textId="77777777" w:rsidR="00075278" w:rsidRPr="004C7E51" w:rsidRDefault="00075278" w:rsidP="00075278">
      <w:pPr>
        <w:rPr>
          <w:ins w:id="660" w:author="3503" w:date="2022-04-12T17:03:00Z"/>
        </w:rPr>
      </w:pPr>
      <w:ins w:id="661" w:author="3503" w:date="2022-04-12T17:03:00Z">
        <w:r w:rsidRPr="004C7E51">
          <w:t>-</w:t>
        </w:r>
        <w:r w:rsidRPr="004C7E51">
          <w:tab/>
          <w:t>Support of Multiple IP address for a PDU session.</w:t>
        </w:r>
        <w:r w:rsidRPr="00A97BB2">
          <w:rPr>
            <w:lang w:eastAsia="zh-CN"/>
          </w:rPr>
          <w:t xml:space="preserve"> </w:t>
        </w:r>
        <w:r>
          <w:rPr>
            <w:lang w:eastAsia="zh-CN"/>
          </w:rPr>
          <w:t xml:space="preserve">The SMF may allocate multiple IPv4 addresses  in one PDU session </w:t>
        </w:r>
        <w:r w:rsidRPr="004C7E51">
          <w:t>of "combo IP + Ethernet" PDU Session type</w:t>
        </w:r>
      </w:ins>
    </w:p>
    <w:p w14:paraId="3DF98A88" w14:textId="77777777" w:rsidR="00075278" w:rsidRPr="004C7E51" w:rsidRDefault="00075278" w:rsidP="00075278">
      <w:pPr>
        <w:pStyle w:val="B1"/>
        <w:rPr>
          <w:ins w:id="662" w:author="3503" w:date="2022-04-12T17:03:00Z"/>
        </w:rPr>
      </w:pPr>
    </w:p>
    <w:p w14:paraId="294458AD" w14:textId="77777777" w:rsidR="00075278" w:rsidRPr="004C7E51" w:rsidRDefault="00075278" w:rsidP="00075278">
      <w:pPr>
        <w:pStyle w:val="B1"/>
        <w:rPr>
          <w:ins w:id="663" w:author="3503" w:date="2022-04-12T17:03:00Z"/>
        </w:rPr>
      </w:pPr>
      <w:ins w:id="664" w:author="3503" w:date="2022-04-12T17:03:00Z">
        <w:r w:rsidRPr="004C7E51">
          <w:t>-</w:t>
        </w:r>
        <w:r w:rsidRPr="004C7E51">
          <w:tab/>
          <w:t>When the N4 session is associated by the SMF with a Combo IP + Ethernet PDU Session Type, the UPF enforces the behaviour in bullet 4 of clause </w:t>
        </w:r>
        <w:r>
          <w:t>6.8</w:t>
        </w:r>
        <w:r w:rsidRPr="004C7E51">
          <w:t>.1.</w:t>
        </w:r>
      </w:ins>
    </w:p>
    <w:p w14:paraId="3E0AB373" w14:textId="77777777" w:rsidR="00075278" w:rsidRPr="004C7E51" w:rsidRDefault="00075278" w:rsidP="00075278">
      <w:pPr>
        <w:pStyle w:val="B1"/>
        <w:rPr>
          <w:ins w:id="665" w:author="3503" w:date="2022-04-12T17:03:00Z"/>
        </w:rPr>
      </w:pPr>
      <w:ins w:id="666" w:author="3503" w:date="2022-04-12T17:03:00Z">
        <w:r w:rsidRPr="004C7E51">
          <w:t>-</w:t>
        </w:r>
        <w:r w:rsidRPr="004C7E51">
          <w:tab/>
          <w:t xml:space="preserve">Npcf Policy Request Control Trigger mechanism is upgraded for the SMF to be able to report the allocation of an IP address to a device behind the </w:t>
        </w:r>
        <w:r>
          <w:t>RG</w:t>
        </w:r>
        <w:r w:rsidRPr="004C7E51">
          <w:t xml:space="preserve"> together with the MAC address of that device.</w:t>
        </w:r>
      </w:ins>
    </w:p>
    <w:p w14:paraId="3B930B02" w14:textId="77777777" w:rsidR="00075278" w:rsidRPr="004C7E51" w:rsidRDefault="00075278" w:rsidP="00075278">
      <w:pPr>
        <w:pStyle w:val="B1"/>
        <w:rPr>
          <w:ins w:id="667" w:author="3503" w:date="2022-04-12T17:03:00Z"/>
        </w:rPr>
      </w:pPr>
      <w:ins w:id="668" w:author="3503" w:date="2022-04-12T17:03:00Z">
        <w:r w:rsidRPr="004C7E51">
          <w:t>-</w:t>
        </w:r>
        <w:r w:rsidRPr="004C7E51">
          <w:tab/>
          <w:t>the PCF may apply policies (possibly related with IP level traffic) related with the MAC address of a device (as reported by the SMF via a Policy Request Control Trigger).</w:t>
        </w:r>
        <w:r>
          <w:t xml:space="preserve"> PCF policy subscription data stored in UDR for the 5G RG subscription may contain a device category that is to be handled in a similar way as </w:t>
        </w:r>
        <w:r w:rsidRPr="00276B06">
          <w:t>Subscriber category already defined in 23.503</w:t>
        </w:r>
        <w:r>
          <w:t>.</w:t>
        </w:r>
      </w:ins>
    </w:p>
    <w:p w14:paraId="131A2977" w14:textId="77777777" w:rsidR="00075278" w:rsidRDefault="00075278" w:rsidP="00075278">
      <w:pPr>
        <w:pStyle w:val="B1"/>
        <w:rPr>
          <w:ins w:id="669" w:author="3503" w:date="2022-04-12T17:03:00Z"/>
        </w:rPr>
      </w:pPr>
      <w:ins w:id="670" w:author="3503" w:date="2022-04-12T17:03:00Z">
        <w:r w:rsidRPr="004C7E51">
          <w:t>-</w:t>
        </w:r>
        <w:r w:rsidRPr="004C7E51">
          <w:tab/>
          <w:t>The CHF and LI may receive an indication of a new IP address having been allocated to a PDU Session together with the indication of the corresponding MAC Address.</w:t>
        </w:r>
      </w:ins>
    </w:p>
    <w:p w14:paraId="6DB5769F" w14:textId="77777777" w:rsidR="00075278" w:rsidRDefault="00075278" w:rsidP="00075278">
      <w:pPr>
        <w:pStyle w:val="B1"/>
        <w:rPr>
          <w:ins w:id="671" w:author="3503" w:date="2022-04-12T17:03:00Z"/>
        </w:rPr>
      </w:pPr>
      <w:ins w:id="672" w:author="3503" w:date="2022-04-12T17:03:00Z">
        <w:r>
          <w:t>-</w:t>
        </w:r>
        <w:r>
          <w:tab/>
          <w:t xml:space="preserve">5G-RG: Support the new </w:t>
        </w:r>
        <w:r w:rsidRPr="00D11475">
          <w:t>"combo IP + Ethernet" PDU Session type</w:t>
        </w:r>
        <w:r>
          <w:t xml:space="preserve"> value in NAS signaling</w:t>
        </w:r>
      </w:ins>
    </w:p>
    <w:p w14:paraId="65949B09" w14:textId="77777777" w:rsidR="00075278" w:rsidRPr="00EB25AF" w:rsidRDefault="00075278" w:rsidP="00075278">
      <w:pPr>
        <w:rPr>
          <w:ins w:id="673" w:author="3503" w:date="2022-04-12T17:03:00Z"/>
        </w:rPr>
      </w:pPr>
    </w:p>
    <w:p w14:paraId="1A085474" w14:textId="77777777" w:rsidR="0001260B" w:rsidRPr="007B3CC3" w:rsidRDefault="0001260B" w:rsidP="0001260B">
      <w:pPr>
        <w:pStyle w:val="Heading3"/>
        <w:rPr>
          <w:ins w:id="674" w:author="3512" w:date="2022-04-13T08:38:00Z"/>
        </w:rPr>
      </w:pPr>
      <w:ins w:id="675" w:author="3512" w:date="2022-04-13T08:38:00Z">
        <w:r>
          <w:t>6.9</w:t>
        </w:r>
        <w:r w:rsidRPr="007B3CC3">
          <w:t xml:space="preserve"> </w:t>
        </w:r>
        <w:r w:rsidRPr="007B3CC3">
          <w:tab/>
          <w:t xml:space="preserve">Solution </w:t>
        </w:r>
        <w:r>
          <w:t>9</w:t>
        </w:r>
        <w:r w:rsidRPr="0001260B">
          <w:rPr>
            <w:rFonts w:ascii="Times New Roman" w:eastAsia="Times New Roman" w:hAnsi="Times New Roman"/>
            <w:lang w:eastAsia="zh-CN"/>
          </w:rPr>
          <w:t xml:space="preserve">: </w:t>
        </w:r>
        <w:r w:rsidRPr="007B3CC3">
          <w:t>5GC-capable UE behind 5G-RG using untrusted Non-3GPP access</w:t>
        </w:r>
      </w:ins>
    </w:p>
    <w:p w14:paraId="4C9C98DE" w14:textId="77777777" w:rsidR="0001260B" w:rsidRPr="007B3CC3" w:rsidRDefault="0001260B" w:rsidP="0001260B">
      <w:pPr>
        <w:pStyle w:val="Heading4"/>
        <w:rPr>
          <w:ins w:id="676" w:author="3512" w:date="2022-04-13T08:38:00Z"/>
          <w:lang w:eastAsia="zh-CN"/>
        </w:rPr>
      </w:pPr>
      <w:ins w:id="677" w:author="3512" w:date="2022-04-13T08:38:00Z">
        <w:r>
          <w:rPr>
            <w:lang w:eastAsia="zh-CN"/>
          </w:rPr>
          <w:t>6.9</w:t>
        </w:r>
        <w:r w:rsidRPr="007B3CC3">
          <w:rPr>
            <w:lang w:eastAsia="zh-CN"/>
          </w:rPr>
          <w:t>.1</w:t>
        </w:r>
        <w:r w:rsidRPr="007B3CC3">
          <w:rPr>
            <w:lang w:eastAsia="zh-CN"/>
          </w:rPr>
          <w:tab/>
          <w:t>General</w:t>
        </w:r>
      </w:ins>
    </w:p>
    <w:p w14:paraId="2EA1555D" w14:textId="77777777" w:rsidR="0001260B" w:rsidRPr="007B3CC3" w:rsidRDefault="0001260B" w:rsidP="0001260B">
      <w:pPr>
        <w:rPr>
          <w:ins w:id="678" w:author="3512" w:date="2022-04-13T08:38:00Z"/>
          <w:lang w:eastAsia="zh-CN"/>
        </w:rPr>
      </w:pPr>
      <w:ins w:id="679" w:author="3512" w:date="2022-04-13T08:38:00Z">
        <w:r w:rsidRPr="007B3CC3">
          <w:rPr>
            <w:lang w:eastAsia="zh-CN"/>
          </w:rPr>
          <w:t xml:space="preserve">The solution is based on the UE behind RG using untrusted Non-3GPP access architecture as defined in TS 23.316 Annex A. The 5G-RG and </w:t>
        </w:r>
        <w:r w:rsidRPr="007B3CC3">
          <w:t>5GC-capable UE</w:t>
        </w:r>
        <w:r w:rsidRPr="007B3CC3">
          <w:rPr>
            <w:lang w:eastAsia="zh-CN"/>
          </w:rPr>
          <w:t xml:space="preserve"> may belong to the same PLMN or the different PLMN. </w:t>
        </w:r>
      </w:ins>
    </w:p>
    <w:p w14:paraId="7E54AD05" w14:textId="77777777" w:rsidR="0001260B" w:rsidRPr="007B3CC3" w:rsidRDefault="0001260B" w:rsidP="0001260B">
      <w:pPr>
        <w:rPr>
          <w:ins w:id="680" w:author="3512" w:date="2022-04-13T08:38:00Z"/>
        </w:rPr>
      </w:pPr>
    </w:p>
    <w:p w14:paraId="117E89A9" w14:textId="77777777" w:rsidR="0001260B" w:rsidRPr="007B3CC3" w:rsidRDefault="0001260B" w:rsidP="0001260B">
      <w:pPr>
        <w:pStyle w:val="TH"/>
        <w:rPr>
          <w:ins w:id="681" w:author="3512" w:date="2022-04-13T08:38:00Z"/>
        </w:rPr>
      </w:pPr>
      <w:ins w:id="682" w:author="3512" w:date="2022-04-13T08:38:00Z">
        <w:r w:rsidRPr="007B3CC3">
          <w:object w:dxaOrig="15390" w:dyaOrig="4901" w14:anchorId="0FD92FB8">
            <v:shape id="_x0000_i1043" type="#_x0000_t75" style="width:440.15pt;height:139.45pt" o:ole="">
              <v:imagedata r:id="rId48" o:title=""/>
            </v:shape>
            <o:OLEObject Type="Embed" ProgID="Visio.Drawing.15" ShapeID="_x0000_i1043" DrawAspect="Content" ObjectID="_1711380239" r:id="rId49"/>
          </w:object>
        </w:r>
      </w:ins>
    </w:p>
    <w:p w14:paraId="3E73E126" w14:textId="77777777" w:rsidR="0001260B" w:rsidRPr="007B3CC3" w:rsidRDefault="0001260B" w:rsidP="0001260B">
      <w:pPr>
        <w:pStyle w:val="TF"/>
        <w:rPr>
          <w:ins w:id="683" w:author="3512" w:date="2022-04-13T08:38:00Z"/>
          <w:rFonts w:eastAsia="MS Mincho"/>
          <w:iCs/>
        </w:rPr>
      </w:pPr>
      <w:ins w:id="684" w:author="3512" w:date="2022-04-13T08:38:00Z">
        <w:r w:rsidRPr="007B3CC3">
          <w:t xml:space="preserve">Figure </w:t>
        </w:r>
        <w:r w:rsidRPr="00391FF2">
          <w:rPr>
            <w:lang w:val="en-US"/>
          </w:rPr>
          <w:t>6</w:t>
        </w:r>
        <w:r>
          <w:rPr>
            <w:lang w:val="en-US"/>
          </w:rPr>
          <w:t>.9.1</w:t>
        </w:r>
        <w:r w:rsidRPr="007B3CC3">
          <w:t>: Non-</w:t>
        </w:r>
        <w:r w:rsidRPr="007B3CC3">
          <w:rPr>
            <w:lang w:eastAsia="ko-KR"/>
          </w:rPr>
          <w:t>r</w:t>
        </w:r>
        <w:r w:rsidRPr="007B3CC3">
          <w:t xml:space="preserve">oaming </w:t>
        </w:r>
        <w:r w:rsidRPr="007B3CC3">
          <w:rPr>
            <w:lang w:eastAsia="ko-KR"/>
          </w:rPr>
          <w:t>a</w:t>
        </w:r>
        <w:r w:rsidRPr="007B3CC3">
          <w:t>rchitecture for UE behind 5G-RG using untrusted N3GPP access</w:t>
        </w:r>
      </w:ins>
    </w:p>
    <w:p w14:paraId="7E9156F4" w14:textId="77777777" w:rsidR="0001260B" w:rsidRPr="007B3CC3" w:rsidRDefault="0001260B" w:rsidP="0001260B">
      <w:pPr>
        <w:pStyle w:val="Heading4"/>
        <w:rPr>
          <w:ins w:id="685" w:author="3512" w:date="2022-04-13T08:38:00Z"/>
          <w:lang w:eastAsia="zh-CN"/>
        </w:rPr>
      </w:pPr>
      <w:ins w:id="686" w:author="3512" w:date="2022-04-13T08:38:00Z">
        <w:r>
          <w:rPr>
            <w:lang w:eastAsia="zh-CN"/>
          </w:rPr>
          <w:t>6.9</w:t>
        </w:r>
        <w:r w:rsidRPr="007B3CC3">
          <w:rPr>
            <w:lang w:eastAsia="zh-CN"/>
          </w:rPr>
          <w:t>.2</w:t>
        </w:r>
        <w:r w:rsidRPr="007B3CC3">
          <w:rPr>
            <w:lang w:eastAsia="zh-CN"/>
          </w:rPr>
          <w:tab/>
          <w:t>Registration procedure</w:t>
        </w:r>
      </w:ins>
    </w:p>
    <w:p w14:paraId="28C1BAEA" w14:textId="77777777" w:rsidR="0001260B" w:rsidRPr="007B3CC3" w:rsidRDefault="0001260B" w:rsidP="0001260B">
      <w:pPr>
        <w:rPr>
          <w:ins w:id="687" w:author="3512" w:date="2022-04-13T08:38:00Z"/>
          <w:lang w:eastAsia="zh-CN"/>
        </w:rPr>
      </w:pPr>
      <w:ins w:id="688" w:author="3512" w:date="2022-04-13T08:38:00Z">
        <w:r w:rsidRPr="007B3CC3">
          <w:rPr>
            <w:lang w:eastAsia="zh-CN"/>
          </w:rPr>
          <w:t xml:space="preserve">The UE register to the 5GC based on the procedure as defined in TS 23.502 subclaus 4.12.2 with the following difference. </w:t>
        </w:r>
      </w:ins>
    </w:p>
    <w:p w14:paraId="2B2C689E" w14:textId="77777777" w:rsidR="0001260B" w:rsidRPr="007B3CC3" w:rsidRDefault="0001260B" w:rsidP="0001260B">
      <w:pPr>
        <w:pStyle w:val="ListParagraph"/>
        <w:numPr>
          <w:ilvl w:val="0"/>
          <w:numId w:val="42"/>
        </w:numPr>
        <w:rPr>
          <w:ins w:id="689" w:author="3512" w:date="2022-04-13T08:38:00Z"/>
          <w:lang w:eastAsia="zh-CN"/>
        </w:rPr>
      </w:pPr>
      <w:ins w:id="690" w:author="3512" w:date="2022-04-13T08:38:00Z">
        <w:r w:rsidRPr="007B3CC3">
          <w:rPr>
            <w:lang w:eastAsia="zh-CN"/>
          </w:rPr>
          <w:t xml:space="preserve">Before the Step 1a, the UE obtains the 5G-RG GUTI from ANQP message, as defined in subclause 6.5.2 step 0. </w:t>
        </w:r>
      </w:ins>
    </w:p>
    <w:p w14:paraId="61B6456C" w14:textId="77777777" w:rsidR="0001260B" w:rsidRPr="007B3CC3" w:rsidRDefault="0001260B" w:rsidP="0001260B">
      <w:pPr>
        <w:pStyle w:val="ListParagraph"/>
        <w:numPr>
          <w:ilvl w:val="0"/>
          <w:numId w:val="42"/>
        </w:numPr>
        <w:rPr>
          <w:ins w:id="691" w:author="3512" w:date="2022-04-13T08:38:00Z"/>
          <w:lang w:eastAsia="zh-CN"/>
        </w:rPr>
      </w:pPr>
      <w:ins w:id="692" w:author="3512" w:date="2022-04-13T08:38:00Z">
        <w:r w:rsidRPr="007B3CC3">
          <w:rPr>
            <w:lang w:eastAsia="zh-CN"/>
          </w:rPr>
          <w:t>Step 5: the UE sends the Registration Request message to the UE’s AMF, in which the 5G-RG GUTI is included in this message as defined in subclause 6.5.2 step 1e.</w:t>
        </w:r>
      </w:ins>
    </w:p>
    <w:p w14:paraId="289219C7" w14:textId="77777777" w:rsidR="0001260B" w:rsidRPr="007B3CC3" w:rsidRDefault="0001260B" w:rsidP="0001260B">
      <w:pPr>
        <w:pStyle w:val="ListParagraph"/>
        <w:numPr>
          <w:ilvl w:val="0"/>
          <w:numId w:val="42"/>
        </w:numPr>
        <w:rPr>
          <w:ins w:id="693" w:author="3512" w:date="2022-04-13T08:38:00Z"/>
          <w:lang w:eastAsia="zh-CN"/>
        </w:rPr>
      </w:pPr>
      <w:ins w:id="694" w:author="3512" w:date="2022-04-13T08:38:00Z">
        <w:r w:rsidRPr="007B3CC3">
          <w:rPr>
            <w:lang w:eastAsia="zh-CN"/>
          </w:rPr>
          <w:t xml:space="preserve">After the step 9d, the UE’s AMF identify the UE role by using the same solution as defined in subclause 6.5.2 from step 5 to step 9. </w:t>
        </w:r>
      </w:ins>
    </w:p>
    <w:p w14:paraId="07F39D18" w14:textId="77777777" w:rsidR="0001260B" w:rsidRDefault="0001260B" w:rsidP="0001260B">
      <w:pPr>
        <w:rPr>
          <w:ins w:id="695" w:author="3512" w:date="2022-04-13T08:38:00Z"/>
          <w:lang w:eastAsia="zh-CN"/>
        </w:rPr>
      </w:pPr>
      <w:ins w:id="696" w:author="3512" w:date="2022-04-13T08:38:00Z">
        <w:r w:rsidRPr="007B3CC3">
          <w:rPr>
            <w:rFonts w:hint="eastAsia"/>
            <w:lang w:eastAsia="zh-CN"/>
          </w:rPr>
          <w:t>D</w:t>
        </w:r>
        <w:r w:rsidRPr="007B3CC3">
          <w:rPr>
            <w:lang w:eastAsia="zh-CN"/>
          </w:rPr>
          <w:t xml:space="preserve">uring the PDU session establishment procedure of the UE, the same procedure defined in subclause 6.5.2 is applied. </w:t>
        </w:r>
      </w:ins>
    </w:p>
    <w:p w14:paraId="27DE653B" w14:textId="77777777" w:rsidR="0001260B" w:rsidRPr="007B3CC3" w:rsidRDefault="0001260B" w:rsidP="0001260B">
      <w:pPr>
        <w:pStyle w:val="Heading3"/>
        <w:rPr>
          <w:ins w:id="697" w:author="3512" w:date="2022-04-13T08:38:00Z"/>
        </w:rPr>
      </w:pPr>
      <w:ins w:id="698" w:author="3512" w:date="2022-04-13T08:38:00Z">
        <w:r>
          <w:rPr>
            <w:lang w:eastAsia="zh-CN"/>
          </w:rPr>
          <w:t>6.9</w:t>
        </w:r>
        <w:r w:rsidRPr="007B3CC3">
          <w:rPr>
            <w:lang w:eastAsia="zh-CN"/>
          </w:rPr>
          <w:t>.3</w:t>
        </w:r>
        <w:r w:rsidRPr="007B3CC3">
          <w:rPr>
            <w:lang w:eastAsia="zh-CN"/>
          </w:rPr>
          <w:tab/>
        </w:r>
        <w:r w:rsidRPr="007B3CC3">
          <w:t>Impacts on existing Functions</w:t>
        </w:r>
      </w:ins>
    </w:p>
    <w:p w14:paraId="19DE552A" w14:textId="77777777" w:rsidR="0001260B" w:rsidRPr="0001260B" w:rsidRDefault="0001260B" w:rsidP="0001260B">
      <w:pPr>
        <w:rPr>
          <w:ins w:id="699" w:author="3512" w:date="2022-04-13T08:38:00Z"/>
          <w:rFonts w:eastAsia="Times New Roman"/>
          <w:lang w:eastAsia="zh-CN"/>
        </w:rPr>
      </w:pPr>
      <w:ins w:id="700" w:author="3512" w:date="2022-04-13T08:38:00Z">
        <w:r w:rsidRPr="0001260B">
          <w:rPr>
            <w:rFonts w:eastAsia="Times New Roman"/>
            <w:lang w:eastAsia="zh-CN"/>
          </w:rPr>
          <w:t>UDM, AMF, PCF, SMF, UE:</w:t>
        </w:r>
      </w:ins>
    </w:p>
    <w:p w14:paraId="0175DFBD" w14:textId="77777777" w:rsidR="0001260B" w:rsidRPr="0001260B" w:rsidRDefault="0001260B" w:rsidP="0001260B">
      <w:pPr>
        <w:pStyle w:val="ListParagraph"/>
        <w:ind w:hanging="360"/>
        <w:jc w:val="both"/>
        <w:rPr>
          <w:ins w:id="701" w:author="3512" w:date="2022-04-13T08:38:00Z"/>
          <w:rFonts w:eastAsia="Times New Roman"/>
          <w:lang w:eastAsia="zh-CN"/>
        </w:rPr>
      </w:pPr>
      <w:ins w:id="702" w:author="3512" w:date="2022-04-13T08:38:00Z">
        <w:r w:rsidRPr="0001260B">
          <w:rPr>
            <w:rFonts w:eastAsia="Times New Roman"/>
            <w:lang w:eastAsia="zh-CN"/>
          </w:rPr>
          <w:t>-   Same as described in the subclause 6.5.3.</w:t>
        </w:r>
      </w:ins>
    </w:p>
    <w:p w14:paraId="221500F9" w14:textId="77777777" w:rsidR="0001260B" w:rsidRPr="0001260B" w:rsidRDefault="0001260B" w:rsidP="0001260B">
      <w:pPr>
        <w:rPr>
          <w:ins w:id="703" w:author="3512" w:date="2022-04-13T08:38:00Z"/>
          <w:rFonts w:eastAsia="Times New Roman"/>
          <w:lang w:eastAsia="zh-CN"/>
        </w:rPr>
      </w:pPr>
      <w:ins w:id="704" w:author="3512" w:date="2022-04-13T08:38:00Z">
        <w:r w:rsidRPr="0001260B">
          <w:rPr>
            <w:rFonts w:eastAsia="Times New Roman"/>
            <w:lang w:eastAsia="zh-CN"/>
          </w:rPr>
          <w:t>5G-RG:</w:t>
        </w:r>
      </w:ins>
    </w:p>
    <w:p w14:paraId="1AD3037D" w14:textId="77777777" w:rsidR="0001260B" w:rsidRPr="0001260B" w:rsidRDefault="0001260B" w:rsidP="0001260B">
      <w:pPr>
        <w:pStyle w:val="ListParagraph"/>
        <w:ind w:hanging="360"/>
        <w:jc w:val="both"/>
        <w:rPr>
          <w:ins w:id="705" w:author="3512" w:date="2022-04-13T08:38:00Z"/>
          <w:rFonts w:eastAsia="Times New Roman"/>
          <w:lang w:eastAsia="zh-CN"/>
        </w:rPr>
      </w:pPr>
      <w:ins w:id="706" w:author="3512" w:date="2022-04-13T08:38:00Z">
        <w:r w:rsidRPr="0001260B">
          <w:rPr>
            <w:rFonts w:eastAsia="Times New Roman"/>
            <w:lang w:eastAsia="zh-CN"/>
          </w:rPr>
          <w:t xml:space="preserve">-   The 5G-RG sends the 5G-RG GUTI to the UE via ANQP message. </w:t>
        </w:r>
      </w:ins>
    </w:p>
    <w:p w14:paraId="110C8A0E" w14:textId="77777777" w:rsidR="00075278" w:rsidRPr="002E7F70" w:rsidRDefault="00075278" w:rsidP="001A127A">
      <w:pPr>
        <w:pStyle w:val="EditorsNote"/>
      </w:pPr>
    </w:p>
    <w:p w14:paraId="2918F023" w14:textId="77777777" w:rsidR="00CB0959" w:rsidRPr="002E7F70" w:rsidRDefault="00CB0959" w:rsidP="00CB0959">
      <w:pPr>
        <w:pStyle w:val="Heading2"/>
      </w:pPr>
      <w:bookmarkStart w:id="707" w:name="_Toc97155733"/>
      <w:r w:rsidRPr="002E7F70">
        <w:rPr>
          <w:lang w:eastAsia="zh-CN"/>
        </w:rPr>
        <w:t>6.10</w:t>
      </w:r>
      <w:r w:rsidRPr="002E7F70">
        <w:rPr>
          <w:lang w:eastAsia="ko-KR"/>
        </w:rPr>
        <w:tab/>
      </w:r>
      <w:r w:rsidRPr="002E7F70">
        <w:t>Solution</w:t>
      </w:r>
      <w:r w:rsidRPr="002E7F70">
        <w:rPr>
          <w:lang w:eastAsia="zh-CN"/>
        </w:rPr>
        <w:t xml:space="preserve"> 10</w:t>
      </w:r>
      <w:r w:rsidRPr="002E7F70">
        <w:t>: Registration via Trusted Non-3GPP Access with TNGF Relocation</w:t>
      </w:r>
      <w:bookmarkEnd w:id="707"/>
    </w:p>
    <w:p w14:paraId="3CC13945" w14:textId="77777777" w:rsidR="00CB0959" w:rsidRPr="002E7F70" w:rsidRDefault="00CB0959" w:rsidP="00CB0959">
      <w:pPr>
        <w:pStyle w:val="Heading3"/>
      </w:pPr>
      <w:bookmarkStart w:id="708" w:name="_Toc97155734"/>
      <w:r w:rsidRPr="002E7F70">
        <w:t>6.10.1</w:t>
      </w:r>
      <w:r w:rsidRPr="002E7F70">
        <w:tab/>
        <w:t>Description</w:t>
      </w:r>
      <w:bookmarkEnd w:id="708"/>
    </w:p>
    <w:p w14:paraId="5BBEDBA4" w14:textId="77777777" w:rsidR="007C04BE" w:rsidRDefault="007C04BE" w:rsidP="00CB0959">
      <w:bookmarkStart w:id="709" w:name="_Hlk94112399"/>
      <w:r>
        <w:t>The solution in this clause defines extensions to the "5GC registration via trusted non-3GPP access" procedure, which enable the AMF to select a different TNGF to serve the UE, when the originally selected TNGF cannot support the slices needed by the UE.</w:t>
      </w:r>
    </w:p>
    <w:p w14:paraId="43FCF8AC" w14:textId="77777777" w:rsidR="007C04BE" w:rsidRDefault="007C04BE" w:rsidP="00CB0959">
      <w:r>
        <w:t>The solution follows the principles agreed for TEI17_N3SLICE, i.e., that each TNGF may be locally configured with one TAI value and a corresponding set of S-NSSAIs.</w:t>
      </w:r>
    </w:p>
    <w:p w14:paraId="5ADCAD02" w14:textId="77777777" w:rsidR="007C04BE" w:rsidRDefault="007C04BE" w:rsidP="00CB0959">
      <w:r>
        <w:t>The key steps of the solution are summarized as follows:</w:t>
      </w:r>
    </w:p>
    <w:p w14:paraId="5EE60D5A" w14:textId="77777777" w:rsidR="007C04BE" w:rsidRDefault="007C04BE" w:rsidP="007C04BE">
      <w:pPr>
        <w:pStyle w:val="B1"/>
      </w:pPr>
      <w:r>
        <w:t>a)</w:t>
      </w:r>
      <w:r>
        <w:tab/>
        <w:t xml:space="preserve">The UE selects a PLMN and a trusted non-3GPP access that supports 5G connectivity with this PLMN, as specified in clause 6.3.12 of </w:t>
      </w:r>
      <w:r w:rsidR="00111F03">
        <w:t>TS 23.501 [</w:t>
      </w:r>
      <w:r w:rsidR="00C516BE">
        <w:t>2]</w:t>
      </w:r>
      <w:r>
        <w:t>.</w:t>
      </w:r>
    </w:p>
    <w:p w14:paraId="3A9B178D" w14:textId="77777777" w:rsidR="007C04BE" w:rsidRDefault="007C04BE" w:rsidP="007C04BE">
      <w:pPr>
        <w:pStyle w:val="B1"/>
      </w:pPr>
      <w:r>
        <w:t>b)</w:t>
      </w:r>
      <w:r>
        <w:tab/>
        <w:t>An EAP procedure is initiated between the UE and the selected trusted non-3GPP access. The realm provided by the UE in NAI ("&lt;any_username&gt;@nai.5gc.mnc&lt;MNC&gt;.mcc&lt;MCC&gt;.3gppnetwork.org") is used to select a TNGF that supports 5G connectivity with the selected PLMN. This TNGF is selected without considering any slice information.</w:t>
      </w:r>
    </w:p>
    <w:p w14:paraId="6AE35E9A" w14:textId="77777777" w:rsidR="007C04BE" w:rsidRDefault="007C04BE" w:rsidP="007C04BE">
      <w:pPr>
        <w:pStyle w:val="B1"/>
      </w:pPr>
      <w:r>
        <w:t>c)</w:t>
      </w:r>
      <w:r>
        <w:tab/>
        <w:t>The UE sends a Registration Request message via the selected TNGF, as specified in</w:t>
      </w:r>
      <w:r w:rsidR="00111F03">
        <w:t xml:space="preserve"> clause 4.12a.2.2 of</w:t>
      </w:r>
      <w:r>
        <w:t xml:space="preserve"> </w:t>
      </w:r>
      <w:r w:rsidR="00111F03">
        <w:t>TS 23.502 </w:t>
      </w:r>
      <w:bookmarkStart w:id="710" w:name="MCCTEMPBM_00000015"/>
      <w:r w:rsidR="00111F03">
        <w:t>[3]</w:t>
      </w:r>
      <w:bookmarkEnd w:id="710"/>
      <w:r>
        <w:t xml:space="preserve">. The selected TNGF selects an AMF and forwards to this AMF the Registration Request message. If the Requested NSSAI is received by the selected TNGF (according to the conditions defined in clause 5.15.9 of </w:t>
      </w:r>
      <w:r w:rsidR="00111F03">
        <w:t>TS 23.501 [</w:t>
      </w:r>
      <w:r>
        <w:t xml:space="preserve">2]), then the TNGF selects an AMF by considering also the Requested NSSAI (as defined in clause 6.3.5 of </w:t>
      </w:r>
      <w:r w:rsidR="00111F03">
        <w:t>TS 23.501 [</w:t>
      </w:r>
      <w:r>
        <w:t>2]).</w:t>
      </w:r>
    </w:p>
    <w:p w14:paraId="2FB126BE" w14:textId="77777777" w:rsidR="007C04BE" w:rsidRDefault="007C04BE" w:rsidP="007C04BE">
      <w:pPr>
        <w:pStyle w:val="B1"/>
      </w:pPr>
      <w:r>
        <w:t>d)</w:t>
      </w:r>
      <w:r>
        <w:tab/>
        <w:t>The AMF (either the one selected by TNGF, or the one selected after AMF re-allocation, as defined in</w:t>
      </w:r>
      <w:r w:rsidRPr="007C04BE">
        <w:t xml:space="preserve"> </w:t>
      </w:r>
      <w:r>
        <w:t xml:space="preserve">clause 5.15.5.2.3 of </w:t>
      </w:r>
      <w:r w:rsidR="00111F03">
        <w:t>TS 23.501 [</w:t>
      </w:r>
      <w:r>
        <w:t xml:space="preserve">2]) identifies whether the selected TNGF can or cannot support the slices requested by the UE. The AMF knows the slices supported by each TNGF connected with the AMF because (as defined in </w:t>
      </w:r>
      <w:r w:rsidR="00111F03">
        <w:t>TS 38.413 [</w:t>
      </w:r>
      <w:r w:rsidR="00C516BE">
        <w:t>7]</w:t>
      </w:r>
      <w:r>
        <w:t>), the N2 Setup Request message sent from TNGF to AMF includes the supported TAI and the supported S-NSSAIs for this TAI.</w:t>
      </w:r>
    </w:p>
    <w:p w14:paraId="3A2816F9" w14:textId="77777777" w:rsidR="007C04BE" w:rsidRDefault="007C04BE" w:rsidP="007C04BE">
      <w:pPr>
        <w:pStyle w:val="B1"/>
      </w:pPr>
      <w:r>
        <w:tab/>
        <w:t>If the selected TNGF cannot support the slices requested by the UE, and if there is another TNGF that can serve this UE and can support the slices requested by the UE, then the AMF triggers TNGF relocation, i.e., requests to substitute the selected TNGF with a new TNGF. This TNGF relocation does not interrupt the ongoing registration procedure. The registration procedure continues but the UE is instructed to establish a NWt connection with the new TNGF.</w:t>
      </w:r>
    </w:p>
    <w:p w14:paraId="2F062108" w14:textId="77777777" w:rsidR="007C04BE" w:rsidRDefault="007C04BE" w:rsidP="007C04BE">
      <w:pPr>
        <w:pStyle w:val="B1"/>
      </w:pPr>
      <w:r>
        <w:tab/>
        <w:t>The AMF can decide to trigger TNGF relocation based on its own criteria. Typically, the AMF considers the Requested NSSAI provided by the UE, the Subscribed NSSAI and the S-NSSAIs supported by all TNGFs that can serve the UE.</w:t>
      </w:r>
    </w:p>
    <w:p w14:paraId="192DE9D4" w14:textId="77777777" w:rsidR="00CB0959" w:rsidRPr="002E7F70" w:rsidRDefault="00CB0959" w:rsidP="00CB0959">
      <w:pPr>
        <w:pStyle w:val="EditorsNote"/>
      </w:pPr>
      <w:r w:rsidRPr="002E7F70">
        <w:t>Editor</w:t>
      </w:r>
      <w:r w:rsidR="00C516BE">
        <w:t>'</w:t>
      </w:r>
      <w:r w:rsidRPr="002E7F70">
        <w:t>s note:</w:t>
      </w:r>
      <w:r w:rsidR="007C04BE">
        <w:tab/>
      </w:r>
      <w:r w:rsidRPr="002E7F70">
        <w:t>Many TNGFs can be connected to the AMF. How the AMF can determine which of these TNGFs can serve the UE is FFS.</w:t>
      </w:r>
    </w:p>
    <w:p w14:paraId="11702D28" w14:textId="77777777" w:rsidR="00CB0959" w:rsidRPr="002E7F70" w:rsidRDefault="00CB0959" w:rsidP="00CB0959">
      <w:pPr>
        <w:pStyle w:val="EditorsNote"/>
      </w:pPr>
      <w:r w:rsidRPr="002E7F70">
        <w:t>Editor</w:t>
      </w:r>
      <w:r w:rsidR="00C516BE">
        <w:t>'</w:t>
      </w:r>
      <w:r w:rsidRPr="002E7F70">
        <w:t>s note:</w:t>
      </w:r>
      <w:bookmarkStart w:id="711" w:name="_Hlk96410819"/>
      <w:r w:rsidR="007C04BE">
        <w:tab/>
      </w:r>
      <w:r w:rsidRPr="002E7F70">
        <w:t>When the NSSF is used for selecting the serving AMF, it is FFS whether and how the NSSF has knowledge of the TAI supported by TNGF.</w:t>
      </w:r>
      <w:bookmarkEnd w:id="711"/>
    </w:p>
    <w:p w14:paraId="1781016B" w14:textId="77777777" w:rsidR="00CB0959" w:rsidRPr="002E7F70" w:rsidRDefault="007C04BE" w:rsidP="00CB0959">
      <w:pPr>
        <w:pStyle w:val="B1"/>
      </w:pPr>
      <w:r>
        <w:t>e)</w:t>
      </w:r>
      <w:r>
        <w:tab/>
        <w:t>As a result, the 5G registration procedure is completed and a new TNGF is selected by AMF, which can support all (or the most) S-NSSAIs requested by the UE.</w:t>
      </w:r>
    </w:p>
    <w:bookmarkEnd w:id="709"/>
    <w:p w14:paraId="4B202DF4" w14:textId="77777777" w:rsidR="00CB0959" w:rsidRPr="007C04BE" w:rsidRDefault="007C04BE" w:rsidP="007C04BE">
      <w:r>
        <w:t>More details can be found in the next clause. No changes are made to the slice selection procedure and to the AMF selection for serving AMF.</w:t>
      </w:r>
    </w:p>
    <w:p w14:paraId="2C8FB971" w14:textId="77777777" w:rsidR="00CB0959" w:rsidRPr="002E7F70" w:rsidRDefault="00CB0959" w:rsidP="00CB0959">
      <w:pPr>
        <w:pStyle w:val="Heading3"/>
      </w:pPr>
      <w:bookmarkStart w:id="712" w:name="_Toc97155735"/>
      <w:r w:rsidRPr="002E7F70">
        <w:t>6.10.2</w:t>
      </w:r>
      <w:r w:rsidRPr="002E7F70">
        <w:tab/>
        <w:t>Procedures</w:t>
      </w:r>
      <w:bookmarkEnd w:id="712"/>
    </w:p>
    <w:p w14:paraId="20C9E8B0" w14:textId="77777777" w:rsidR="00CB0959" w:rsidRPr="002E7F70" w:rsidRDefault="00CB0959" w:rsidP="00CB0959">
      <w:pPr>
        <w:pStyle w:val="Heading4"/>
        <w:rPr>
          <w:rFonts w:eastAsia="Times New Roman"/>
        </w:rPr>
      </w:pPr>
      <w:bookmarkStart w:id="713" w:name="_Toc97155736"/>
      <w:r w:rsidRPr="002E7F70">
        <w:t>6.10.2.1</w:t>
      </w:r>
      <w:r w:rsidRPr="002E7F70">
        <w:tab/>
        <w:t>Registration via trusted non-3GPP access with TNGF relocation</w:t>
      </w:r>
      <w:bookmarkEnd w:id="713"/>
    </w:p>
    <w:p w14:paraId="7CF06A19" w14:textId="77777777" w:rsidR="00CB0959" w:rsidRPr="002E7F70" w:rsidRDefault="007C04BE" w:rsidP="00CB0959">
      <w:r>
        <w:t xml:space="preserve">The procedure specified in this clause extends the registration procedure for trusted non-3GPP access specified in clause 4.12a.2.2 of </w:t>
      </w:r>
      <w:r w:rsidR="00111F03">
        <w:t>TS 23.502 [</w:t>
      </w:r>
      <w:r>
        <w:t>3], , in order to support TNGF relocation. During the registration via trusted non-3GPP access, the AMF may trigger TNGF relocation as defined in the previous clause.</w:t>
      </w:r>
    </w:p>
    <w:p w14:paraId="2E2329D5" w14:textId="77777777" w:rsidR="00CB0959" w:rsidRPr="002E7F70" w:rsidRDefault="00CB0959" w:rsidP="007C04BE">
      <w:pPr>
        <w:pStyle w:val="TH"/>
      </w:pPr>
      <w:r w:rsidRPr="002E7F70">
        <w:object w:dxaOrig="9630" w:dyaOrig="11890" w14:anchorId="2F05B337">
          <v:shape id="_x0000_i1044" type="#_x0000_t75" style="width:481.5pt;height:594.5pt" o:ole="">
            <v:imagedata r:id="rId50" o:title=""/>
          </v:shape>
          <o:OLEObject Type="Embed" ProgID="Visio.Drawing.15" ShapeID="_x0000_i1044" DrawAspect="Content" ObjectID="_1711380240" r:id="rId51"/>
        </w:object>
      </w:r>
    </w:p>
    <w:p w14:paraId="1608A7D3" w14:textId="77777777" w:rsidR="00CB0959" w:rsidRPr="002E7F70" w:rsidRDefault="00CB0959" w:rsidP="00CB0959">
      <w:pPr>
        <w:pStyle w:val="TF"/>
      </w:pPr>
      <w:r w:rsidRPr="002E7F70">
        <w:t>Figure 6.10.2.1-1: Registration via trusted non-3GPP access with TNGF relocation</w:t>
      </w:r>
    </w:p>
    <w:p w14:paraId="651AFC27" w14:textId="77777777" w:rsidR="00CB0959" w:rsidRPr="002E7F70" w:rsidRDefault="007C04BE" w:rsidP="00CB0959">
      <w:r>
        <w:t xml:space="preserve">The steps in Figure 6.10.2.1-1 are the same steps as in </w:t>
      </w:r>
      <w:r w:rsidR="00111F03">
        <w:t>TS 23.502 [</w:t>
      </w:r>
      <w:r>
        <w:t>3], Figure 4.12a.2.2-1 (registration via trusted non-3GPP access) with the following additions and clarifications:</w:t>
      </w:r>
    </w:p>
    <w:p w14:paraId="57484E57" w14:textId="77777777" w:rsidR="007B76B8" w:rsidRDefault="007B76B8" w:rsidP="007B76B8">
      <w:pPr>
        <w:pStyle w:val="B1"/>
        <w:rPr>
          <w:noProof/>
        </w:rPr>
      </w:pPr>
      <w:r>
        <w:rPr>
          <w:noProof/>
        </w:rPr>
        <w:t>3.</w:t>
      </w:r>
      <w:r>
        <w:rPr>
          <w:noProof/>
        </w:rPr>
        <w:tab/>
        <w:t>The TNAP selects a TNGF, referred to as TNGF-1. The TNGF-1 is selected by using the NAI provided by the UE and, optionally, the non-3GPP access network identity (e.g. SSID) requested by the UE.</w:t>
      </w:r>
    </w:p>
    <w:p w14:paraId="0BF24835" w14:textId="77777777" w:rsidR="007B76B8" w:rsidRDefault="007B76B8" w:rsidP="007B76B8">
      <w:pPr>
        <w:pStyle w:val="B1"/>
        <w:rPr>
          <w:noProof/>
        </w:rPr>
      </w:pPr>
      <w:r>
        <w:rPr>
          <w:noProof/>
        </w:rPr>
        <w:t>6b.</w:t>
      </w:r>
      <w:r>
        <w:rPr>
          <w:noProof/>
        </w:rPr>
        <w:tab/>
        <w:t xml:space="preserve">If the AMF determines that the Registration Request should be served by another AMF (e.g., as defined in </w:t>
      </w:r>
      <w:r w:rsidR="00111F03">
        <w:rPr>
          <w:noProof/>
        </w:rPr>
        <w:t>TS 23.501 [</w:t>
      </w:r>
      <w:r>
        <w:rPr>
          <w:noProof/>
        </w:rPr>
        <w:t xml:space="preserve">2], clause 5.15.5.2), the AMF initiates AMF re-allocation and forwards the Registration Request to another AMF (see </w:t>
      </w:r>
      <w:r w:rsidR="00111F03">
        <w:rPr>
          <w:noProof/>
        </w:rPr>
        <w:t>TS 23.501 [</w:t>
      </w:r>
      <w:r>
        <w:rPr>
          <w:noProof/>
        </w:rPr>
        <w:t>2], clause 5.15.5.2.3).</w:t>
      </w:r>
    </w:p>
    <w:p w14:paraId="68C8E29B" w14:textId="77777777" w:rsidR="007B76B8" w:rsidRDefault="007B76B8" w:rsidP="007B76B8">
      <w:pPr>
        <w:pStyle w:val="B1"/>
        <w:rPr>
          <w:noProof/>
        </w:rPr>
      </w:pPr>
      <w:r>
        <w:rPr>
          <w:noProof/>
        </w:rPr>
        <w:t>10a.</w:t>
      </w:r>
      <w:r>
        <w:rPr>
          <w:noProof/>
        </w:rPr>
        <w:tab/>
        <w:t xml:space="preserve">The AMF decides to trigger TNGF relocation and use TNGF-2 instead of TNGF-1. For taking this decision, the AMF may consider the Requested NSSAI provided by the UE, the Subscribed NSSAI for this UE, the S-NSSAIs supported by other TNGFs connected to AMFs, and other information. The AMF knows the slices supported by each TNGF connected with the AMF because (as defined in </w:t>
      </w:r>
      <w:r w:rsidR="00111F03">
        <w:t>TS 38.413 [</w:t>
      </w:r>
      <w:r w:rsidR="00C516BE">
        <w:t>7]</w:t>
      </w:r>
      <w:r>
        <w:rPr>
          <w:noProof/>
        </w:rPr>
        <w:t>), the N2 Setup Request message sent from TNGF to AMF includes the supported TAI and the supported S-NSSAIs for this TAI.</w:t>
      </w:r>
    </w:p>
    <w:p w14:paraId="7DAA4DD7" w14:textId="77777777" w:rsidR="007B76B8" w:rsidRDefault="007B76B8" w:rsidP="007B76B8">
      <w:pPr>
        <w:pStyle w:val="B1"/>
        <w:rPr>
          <w:noProof/>
        </w:rPr>
      </w:pPr>
      <w:r>
        <w:rPr>
          <w:noProof/>
        </w:rPr>
        <w:tab/>
        <w:t>If the AMF decides to trigger TNGF relocation, then the AMF shall include in the N2 Initial Ctx Setup Request the TNGF-2 IP address, indicating that the AMF wants to relocate the UE to TNGF-2. When TNGF-1 receives message 10a, it recognizes that the TNGF Address contains an IP address of another TNGF, hence, it recognizes that the AMF requests TNGF relocation.</w:t>
      </w:r>
    </w:p>
    <w:p w14:paraId="097922C6" w14:textId="77777777" w:rsidR="00CB0959" w:rsidRPr="002E7F70" w:rsidRDefault="00CB0959" w:rsidP="00CB0959">
      <w:pPr>
        <w:pStyle w:val="EditorsNote"/>
        <w:rPr>
          <w:noProof/>
        </w:rPr>
      </w:pPr>
      <w:bookmarkStart w:id="714" w:name="_Hlk96434944"/>
      <w:r w:rsidRPr="002E7F70">
        <w:rPr>
          <w:noProof/>
        </w:rPr>
        <w:t>Editor</w:t>
      </w:r>
      <w:r w:rsidR="00C516BE">
        <w:rPr>
          <w:noProof/>
        </w:rPr>
        <w:t>'</w:t>
      </w:r>
      <w:r w:rsidRPr="002E7F70">
        <w:rPr>
          <w:noProof/>
        </w:rPr>
        <w:t>s note:</w:t>
      </w:r>
      <w:r w:rsidR="007B76B8">
        <w:rPr>
          <w:noProof/>
        </w:rPr>
        <w:tab/>
        <w:t>I</w:t>
      </w:r>
      <w:r w:rsidRPr="002E7F70">
        <w:rPr>
          <w:noProof/>
        </w:rPr>
        <w:t>t is FFS whether N2 Initial Ctx Setup Request or a N2 handover related message is used for this purpose.</w:t>
      </w:r>
      <w:bookmarkEnd w:id="714"/>
    </w:p>
    <w:p w14:paraId="0737CE8A" w14:textId="77777777" w:rsidR="00CB0959" w:rsidRPr="002E7F70" w:rsidRDefault="00CB0959" w:rsidP="00CB0959">
      <w:pPr>
        <w:pStyle w:val="EditorsNote"/>
        <w:rPr>
          <w:noProof/>
        </w:rPr>
      </w:pPr>
      <w:r w:rsidRPr="002E7F70">
        <w:rPr>
          <w:noProof/>
        </w:rPr>
        <w:t>Editor</w:t>
      </w:r>
      <w:r w:rsidR="00C516BE">
        <w:rPr>
          <w:noProof/>
        </w:rPr>
        <w:t>'</w:t>
      </w:r>
      <w:r w:rsidRPr="002E7F70">
        <w:rPr>
          <w:noProof/>
        </w:rPr>
        <w:t>s note:</w:t>
      </w:r>
      <w:r w:rsidR="007B76B8">
        <w:rPr>
          <w:noProof/>
        </w:rPr>
        <w:tab/>
      </w:r>
      <w:r w:rsidRPr="002E7F70">
        <w:rPr>
          <w:noProof/>
        </w:rPr>
        <w:t>Instead of sending an N2 Initial Ctx Setup Request in step 10a, the AMF could send a new N2 message used for TNGF relocation, e.g., a TNGF Relocation Command. In this case, the TNGF-1 would respond with a TNGF Relocation Response in step A1. It is FFS whether such a new N2 message is preferable.</w:t>
      </w:r>
    </w:p>
    <w:p w14:paraId="02FB37FD" w14:textId="77777777" w:rsidR="00CB0959" w:rsidRPr="002E7F70" w:rsidRDefault="007B76B8" w:rsidP="007B76B8">
      <w:pPr>
        <w:pStyle w:val="B1"/>
        <w:rPr>
          <w:noProof/>
        </w:rPr>
      </w:pPr>
      <w:r>
        <w:rPr>
          <w:noProof/>
        </w:rPr>
        <w:t>10b.</w:t>
      </w:r>
      <w:r>
        <w:rPr>
          <w:noProof/>
        </w:rPr>
        <w:tab/>
        <w:t>The TNGF Address sent to UE is the TNGF-2 IP address provided by AMF. After receiving this message, the UE does not switch to a different SSID, if the non-3GPP access network supports SSIDs (such as WLAN access networks). It is assumed that the same SSID can support multiple S-NSSAIs.</w:t>
      </w:r>
    </w:p>
    <w:p w14:paraId="7A9F8CB2" w14:textId="77777777" w:rsidR="00CB0959" w:rsidRPr="002E7F70" w:rsidRDefault="00CB0959" w:rsidP="00CB0959">
      <w:pPr>
        <w:pStyle w:val="EditorsNote"/>
        <w:rPr>
          <w:noProof/>
        </w:rPr>
      </w:pPr>
      <w:r w:rsidRPr="002E7F70">
        <w:rPr>
          <w:noProof/>
        </w:rPr>
        <w:t>Editor</w:t>
      </w:r>
      <w:r w:rsidR="00C516BE">
        <w:rPr>
          <w:noProof/>
        </w:rPr>
        <w:t>'</w:t>
      </w:r>
      <w:r w:rsidRPr="002E7F70">
        <w:rPr>
          <w:noProof/>
        </w:rPr>
        <w:t>s note:</w:t>
      </w:r>
      <w:r w:rsidR="007B76B8">
        <w:rPr>
          <w:noProof/>
        </w:rPr>
        <w:tab/>
      </w:r>
      <w:r w:rsidRPr="002E7F70">
        <w:rPr>
          <w:noProof/>
        </w:rPr>
        <w:t>Whether there is need for the UE to switch to a different SSID after receiving step 10b is FFS.</w:t>
      </w:r>
    </w:p>
    <w:p w14:paraId="55E573D0" w14:textId="77777777" w:rsidR="007B76B8" w:rsidRDefault="007B76B8" w:rsidP="007B76B8">
      <w:pPr>
        <w:pStyle w:val="B1"/>
      </w:pPr>
      <w:r>
        <w:t>A1.</w:t>
      </w:r>
      <w:r>
        <w:tab/>
        <w:t xml:space="preserve">After receiving an EAP-Response/5G-Notification packet from the UE in step 10c, the TNGF-1 shall send message 10d containing the EAP-Success packet. In addition, TNGF-1 shall respond to AMF with an N2 Initial Context Setup Failure message (see </w:t>
      </w:r>
      <w:r w:rsidR="00111F03">
        <w:t>TS 38.413 [</w:t>
      </w:r>
      <w:r w:rsidR="00C516BE">
        <w:t>7]</w:t>
      </w:r>
      <w:r>
        <w:t>) with a Cause value indicating that the failure is because of the requested TNGF relocation. If needed, this message may also contain some information that shall be transparently forwarded to TNGF-2 (via the AMF).</w:t>
      </w:r>
    </w:p>
    <w:p w14:paraId="5E98D9BD" w14:textId="77777777" w:rsidR="007B76B8" w:rsidRDefault="007B76B8" w:rsidP="007B76B8">
      <w:pPr>
        <w:pStyle w:val="B1"/>
      </w:pPr>
      <w:r>
        <w:t>A2.</w:t>
      </w:r>
      <w:r>
        <w:tab/>
        <w:t>The N2 Initial Context Setup Failure message triggers the AMF to send an N2 Initial Context Setup Request to TNGF-2 including the TNGF key, the UE identity and, if received in step A1, the information that shall be transparently forwarded to TNGF-2.</w:t>
      </w:r>
    </w:p>
    <w:p w14:paraId="28E60612" w14:textId="77777777" w:rsidR="007B76B8" w:rsidRDefault="007B76B8" w:rsidP="007B76B8">
      <w:pPr>
        <w:pStyle w:val="B1"/>
      </w:pPr>
      <w:r>
        <w:t>13.</w:t>
      </w:r>
      <w:r>
        <w:tab/>
        <w:t>The UE sets up a secure NWt connection using the TNGF address received in step 10b, i.e., with TNGF-2. All further communication between the UE and the AMF takes place via TNGF-2.</w:t>
      </w:r>
    </w:p>
    <w:p w14:paraId="1B83B549" w14:textId="77777777" w:rsidR="00CB0959" w:rsidRPr="002E7F70" w:rsidRDefault="007B76B8" w:rsidP="007B76B8">
      <w:pPr>
        <w:pStyle w:val="NO"/>
      </w:pPr>
      <w:r>
        <w:t>NOTE:</w:t>
      </w:r>
      <w:r>
        <w:tab/>
        <w:t>In the above registration procedure, the EAP-5G protocol runs between the UE and TNGF-1, while the NWt connection is established between the UE and TNGF-2.</w:t>
      </w:r>
    </w:p>
    <w:p w14:paraId="26CE75B5" w14:textId="77777777" w:rsidR="00CB0959" w:rsidRPr="002E7F70" w:rsidRDefault="00CB0959" w:rsidP="00CB0959">
      <w:pPr>
        <w:pStyle w:val="Heading3"/>
        <w:rPr>
          <w:lang w:eastAsia="zh-CN"/>
        </w:rPr>
      </w:pPr>
      <w:bookmarkStart w:id="715" w:name="_Toc97155737"/>
      <w:r w:rsidRPr="002E7F70">
        <w:rPr>
          <w:lang w:eastAsia="zh-CN"/>
        </w:rPr>
        <w:t>6.10.3</w:t>
      </w:r>
      <w:r w:rsidRPr="002E7F70">
        <w:rPr>
          <w:lang w:eastAsia="zh-CN"/>
        </w:rPr>
        <w:tab/>
      </w:r>
      <w:r w:rsidRPr="002E7F70">
        <w:t xml:space="preserve">Impacts on </w:t>
      </w:r>
      <w:r w:rsidRPr="002E7F70">
        <w:rPr>
          <w:lang w:eastAsia="zh-CN"/>
        </w:rPr>
        <w:t>E</w:t>
      </w:r>
      <w:r w:rsidRPr="002E7F70">
        <w:t xml:space="preserve">xisting </w:t>
      </w:r>
      <w:r w:rsidRPr="002E7F70">
        <w:rPr>
          <w:lang w:eastAsia="zh-CN"/>
        </w:rPr>
        <w:t>N</w:t>
      </w:r>
      <w:r w:rsidRPr="002E7F70">
        <w:t xml:space="preserve">odes and </w:t>
      </w:r>
      <w:r w:rsidRPr="002E7F70">
        <w:rPr>
          <w:lang w:eastAsia="zh-CN"/>
        </w:rPr>
        <w:t>F</w:t>
      </w:r>
      <w:r w:rsidRPr="002E7F70">
        <w:t>unctionality</w:t>
      </w:r>
      <w:bookmarkEnd w:id="715"/>
    </w:p>
    <w:p w14:paraId="59865F78" w14:textId="77777777" w:rsidR="00CB0959" w:rsidRPr="002E7F70" w:rsidRDefault="00CB0959" w:rsidP="00CB0959">
      <w:pPr>
        <w:rPr>
          <w:rFonts w:eastAsia="Times New Roman"/>
        </w:rPr>
      </w:pPr>
      <w:r w:rsidRPr="002E7F70">
        <w:t>UE:</w:t>
      </w:r>
    </w:p>
    <w:p w14:paraId="130959B6" w14:textId="77777777" w:rsidR="00CB0959" w:rsidRPr="007B76B8" w:rsidRDefault="00CB0959" w:rsidP="00CB0959">
      <w:pPr>
        <w:pStyle w:val="B1"/>
      </w:pPr>
      <w:r w:rsidRPr="007B76B8">
        <w:t>-</w:t>
      </w:r>
      <w:r w:rsidRPr="007B76B8">
        <w:tab/>
        <w:t>No impact.</w:t>
      </w:r>
    </w:p>
    <w:p w14:paraId="68C349CC" w14:textId="77777777" w:rsidR="00CB0959" w:rsidRPr="002E7F70" w:rsidRDefault="00CB0959" w:rsidP="00CB0959">
      <w:r w:rsidRPr="002E7F70">
        <w:t>TNGF-1 (used for EAP-5G):</w:t>
      </w:r>
    </w:p>
    <w:p w14:paraId="26F2F72B" w14:textId="77777777" w:rsidR="00CB0959" w:rsidRPr="007B76B8" w:rsidRDefault="00CB0959" w:rsidP="00CB0959">
      <w:pPr>
        <w:pStyle w:val="B1"/>
      </w:pPr>
      <w:r w:rsidRPr="007B76B8">
        <w:t>-</w:t>
      </w:r>
      <w:r w:rsidRPr="007B76B8">
        <w:tab/>
        <w:t>Shall be able to recognize when the AMF requests relocation (by inspecting the TNGF Address in step 10a) and shall respond to AMF with N2 Initial Context Setup Failure after receiving an EAP-Response/5G-Notification packet from the UE (which indicates that the UE has received the IP address of TNGF-2).</w:t>
      </w:r>
    </w:p>
    <w:p w14:paraId="52010137" w14:textId="77777777" w:rsidR="00CB0959" w:rsidRPr="002E7F70" w:rsidRDefault="00CB0959" w:rsidP="00CB0959">
      <w:r w:rsidRPr="002E7F70">
        <w:t>TNGF-2 (used for NWt connection establishment):</w:t>
      </w:r>
    </w:p>
    <w:p w14:paraId="0B987798" w14:textId="77777777" w:rsidR="00CB0959" w:rsidRPr="007B76B8" w:rsidRDefault="00CB0959" w:rsidP="00CB0959">
      <w:pPr>
        <w:pStyle w:val="B1"/>
      </w:pPr>
      <w:r w:rsidRPr="007B76B8">
        <w:t>-</w:t>
      </w:r>
      <w:r w:rsidRPr="007B76B8">
        <w:tab/>
        <w:t>Shall be able to receive N2 Initial Context Setup Request from an AMF without having an EAP-5G session with a UE and shall be able to establish an NWt connection with the UE by using the UE identity and the TNGF key included in the N2 Initial Context Setup Request.</w:t>
      </w:r>
    </w:p>
    <w:p w14:paraId="7330C92C" w14:textId="77777777" w:rsidR="00CB0959" w:rsidRPr="002E7F70" w:rsidRDefault="00CB0959" w:rsidP="00CB0959">
      <w:r w:rsidRPr="002E7F70">
        <w:t>AMF:</w:t>
      </w:r>
    </w:p>
    <w:p w14:paraId="31A29DB6" w14:textId="77777777" w:rsidR="00CB0959" w:rsidRPr="007B76B8" w:rsidRDefault="00CB0959" w:rsidP="00CB0959">
      <w:pPr>
        <w:pStyle w:val="B1"/>
      </w:pPr>
      <w:r w:rsidRPr="007B76B8">
        <w:t>-</w:t>
      </w:r>
      <w:r w:rsidRPr="007B76B8">
        <w:tab/>
        <w:t>Shall be able to trigger TNGF relocation, e.g., based on the Requested NSSAI provided by the UE, the Subscribed NSSAI for this UE, the S-NSSAIs supported by all TNGFs that can serve the UE, and other information. The AMF shall include in the N2 Initial Ctx Setup Request (step 10a) the IP address of the new TNGF.</w:t>
      </w:r>
    </w:p>
    <w:p w14:paraId="46892B5B" w14:textId="77777777" w:rsidR="00CB0959" w:rsidRPr="007B76B8" w:rsidRDefault="00CB0959" w:rsidP="00CB0959">
      <w:pPr>
        <w:pStyle w:val="B1"/>
      </w:pPr>
      <w:r w:rsidRPr="007B76B8">
        <w:t>-</w:t>
      </w:r>
      <w:r w:rsidRPr="007B76B8">
        <w:tab/>
        <w:t>The AMF triggers the establishment of an N2 association for the UE via N2 Initial Context Setup Request. After receiving the N2 Initial Context Setup Failure from TNGF-1 with a cause value indicating TNGF relocation, the AMF shall send and N2 Initial Context Setup Request to TNGF-2 including the TNGF key and the UE identity. This N2 Initial Context Setup Request establishes the N2 association for the UE.</w:t>
      </w:r>
    </w:p>
    <w:p w14:paraId="17510C8A" w14:textId="77777777" w:rsidR="00E674B0" w:rsidRPr="002E7F70" w:rsidRDefault="00E674B0" w:rsidP="00E674B0">
      <w:pPr>
        <w:pStyle w:val="Heading2"/>
      </w:pPr>
      <w:bookmarkStart w:id="716" w:name="_Toc97155738"/>
      <w:r w:rsidRPr="002E7F70">
        <w:rPr>
          <w:lang w:eastAsia="zh-CN"/>
        </w:rPr>
        <w:t>6.11</w:t>
      </w:r>
      <w:r w:rsidRPr="002E7F70">
        <w:rPr>
          <w:lang w:eastAsia="ko-KR"/>
        </w:rPr>
        <w:tab/>
      </w:r>
      <w:r w:rsidRPr="002E7F70">
        <w:t>Solution</w:t>
      </w:r>
      <w:r w:rsidRPr="002E7F70">
        <w:rPr>
          <w:lang w:eastAsia="zh-CN"/>
        </w:rPr>
        <w:t xml:space="preserve"> 11</w:t>
      </w:r>
      <w:r w:rsidRPr="002E7F70">
        <w:t>: Registration via Untrusted Non-3GPP Access with N3IWF Relocation</w:t>
      </w:r>
      <w:bookmarkEnd w:id="716"/>
    </w:p>
    <w:p w14:paraId="1B5AD2BE" w14:textId="77777777" w:rsidR="00E674B0" w:rsidRPr="002E7F70" w:rsidRDefault="00E674B0" w:rsidP="00E674B0">
      <w:pPr>
        <w:pStyle w:val="Heading3"/>
      </w:pPr>
      <w:bookmarkStart w:id="717" w:name="_Toc97155739"/>
      <w:r w:rsidRPr="002E7F70">
        <w:t>6.11.1</w:t>
      </w:r>
      <w:r w:rsidRPr="002E7F70">
        <w:tab/>
        <w:t>Description</w:t>
      </w:r>
      <w:bookmarkEnd w:id="717"/>
    </w:p>
    <w:p w14:paraId="065376E1" w14:textId="77777777" w:rsidR="00E674B0" w:rsidRPr="007B76B8" w:rsidRDefault="00E674B0" w:rsidP="00E674B0">
      <w:r w:rsidRPr="007B76B8">
        <w:t>The solution in this clause defines extensions to the "5GC registration via untrusted non-3GPP access" procedure, which enable the AMF to select a different N3IWF to serve the UE, when the originally selected N3IWF cannot support the slices needed by the UE.</w:t>
      </w:r>
    </w:p>
    <w:p w14:paraId="4B043D86" w14:textId="77777777" w:rsidR="00E674B0" w:rsidRPr="007B76B8" w:rsidRDefault="00E674B0" w:rsidP="00E674B0">
      <w:r w:rsidRPr="007B76B8">
        <w:t>The solution follows the principles agreed for TEI17_N3SLICE, i.e., that each N3IWF may be locally configured with one TAI value and a corresponding set of S-NSSAIs.</w:t>
      </w:r>
    </w:p>
    <w:p w14:paraId="7CB928D3" w14:textId="77777777" w:rsidR="00E674B0" w:rsidRDefault="00E674B0" w:rsidP="00E674B0">
      <w:r w:rsidRPr="007B76B8">
        <w:t>The key steps of the solution are summarized as follows:</w:t>
      </w:r>
    </w:p>
    <w:p w14:paraId="66601D1D" w14:textId="77777777" w:rsidR="007B76B8" w:rsidRDefault="007B76B8" w:rsidP="007B76B8">
      <w:pPr>
        <w:pStyle w:val="B1"/>
      </w:pPr>
      <w:r>
        <w:t>a)</w:t>
      </w:r>
      <w:r>
        <w:tab/>
        <w:t xml:space="preserve">The UE selects a PLMN and an N3IWF in this PLMN as specified in clause 6.3.6.2 of </w:t>
      </w:r>
      <w:r w:rsidR="00111F03">
        <w:t>TS 23.501 [</w:t>
      </w:r>
      <w:r>
        <w:t>2], "Stand-alone N3IWF selection". This N3IWF is selected without considering any slice information.</w:t>
      </w:r>
    </w:p>
    <w:p w14:paraId="1049C21F" w14:textId="77777777" w:rsidR="007B76B8" w:rsidRDefault="007B76B8" w:rsidP="007B76B8">
      <w:pPr>
        <w:pStyle w:val="B1"/>
      </w:pPr>
      <w:r>
        <w:t>b)</w:t>
      </w:r>
      <w:r>
        <w:tab/>
        <w:t xml:space="preserve">The UE initiates an IKE_AUTH exchange with the selected N3IWF and sends a Registration Request message via this N3IWF, as specified in clause 4.12.2.2 of </w:t>
      </w:r>
      <w:r w:rsidR="00111F03">
        <w:t>TS 23.502 </w:t>
      </w:r>
      <w:bookmarkStart w:id="718" w:name="MCCTEMPBM_00000016"/>
      <w:r w:rsidR="00111F03">
        <w:t>[3]</w:t>
      </w:r>
      <w:r>
        <w:t xml:space="preserve">. </w:t>
      </w:r>
      <w:bookmarkEnd w:id="718"/>
      <w:r>
        <w:t>The selected N3IWF selects an AMF by using information provided by the UE, including the Requested NSSAI, and forwards to this AMF the Registration Request message.</w:t>
      </w:r>
    </w:p>
    <w:p w14:paraId="78A8D7E8" w14:textId="77777777" w:rsidR="007B76B8" w:rsidRDefault="007B76B8" w:rsidP="007B76B8">
      <w:pPr>
        <w:pStyle w:val="B1"/>
      </w:pPr>
      <w:r>
        <w:t>c)</w:t>
      </w:r>
      <w:r>
        <w:tab/>
        <w:t>The AMF (either the one selected by N3IWF, or the one selected after AMF re-allocation, as defined in</w:t>
      </w:r>
      <w:r w:rsidRPr="007B76B8">
        <w:t xml:space="preserve"> </w:t>
      </w:r>
      <w:r>
        <w:t xml:space="preserve">clause 5.15.5.2.3 of </w:t>
      </w:r>
      <w:r w:rsidR="00111F03">
        <w:t>TS 23.501 [</w:t>
      </w:r>
      <w:r>
        <w:t xml:space="preserve">2]) identifies whether the selected N3IWF can or cannot support the slices requested by the UE. The AMF knows the slices supported by each N3IWF connected with the AMF because (as defined in </w:t>
      </w:r>
      <w:r w:rsidR="00111F03">
        <w:t>TS 38.413 [</w:t>
      </w:r>
      <w:r w:rsidR="00C516BE">
        <w:t>7]</w:t>
      </w:r>
      <w:r>
        <w:t>) the N2 Setup Request message sent from N3IWF to AMF includes the supported TAI and the supported S-NSSAIs for this TAI.</w:t>
      </w:r>
    </w:p>
    <w:p w14:paraId="006FC56A" w14:textId="77777777" w:rsidR="007B76B8" w:rsidRDefault="007B76B8" w:rsidP="007B76B8">
      <w:pPr>
        <w:pStyle w:val="B1"/>
      </w:pPr>
      <w:r>
        <w:tab/>
        <w:t>If the selected N3IWF cannot support the slices requested by the UE, and if there is another N3IWF that can serve this UE and can support the slices requested by the UE, then the AMF triggers N3IWF relocation, i.e. requests to substitute the selected N3IWF with a new N3IWF. This N3IWF relocation does not interrupt the ongoing registration procedure. The registration procedure continues but the UE is instructed to establish a NWu connection with the new N3IWF.</w:t>
      </w:r>
    </w:p>
    <w:p w14:paraId="5AF516CC" w14:textId="77777777" w:rsidR="007B76B8" w:rsidRDefault="007B76B8" w:rsidP="007B76B8">
      <w:pPr>
        <w:pStyle w:val="B1"/>
      </w:pPr>
      <w:r>
        <w:tab/>
        <w:t>The AMF can decide to trigger N3IWF relocation based on its own criteria. Typically, the AMF considers the Requested NSSAI provided by the UE, the Subscribed NSSAI and the S-NSSAIs supported by all N3IWFs connected to this AMF.</w:t>
      </w:r>
    </w:p>
    <w:p w14:paraId="07787F28" w14:textId="77777777" w:rsidR="00E674B0" w:rsidRPr="002E7F70" w:rsidRDefault="00E674B0" w:rsidP="00E674B0">
      <w:pPr>
        <w:pStyle w:val="EditorsNote"/>
      </w:pPr>
      <w:r w:rsidRPr="002E7F70">
        <w:t>Editor</w:t>
      </w:r>
      <w:r w:rsidR="00C516BE">
        <w:t>'</w:t>
      </w:r>
      <w:r w:rsidRPr="002E7F70">
        <w:t>s note:</w:t>
      </w:r>
      <w:r w:rsidR="007B76B8">
        <w:tab/>
      </w:r>
      <w:r w:rsidRPr="002E7F70">
        <w:t>When the NSSF is used for selecting the serving AMF, it is FFS whether and how the NSSF has knowledge of the TAI supported by N3IWF.</w:t>
      </w:r>
    </w:p>
    <w:p w14:paraId="34B2E7D1" w14:textId="77777777" w:rsidR="00E674B0" w:rsidRPr="002E7F70" w:rsidRDefault="007B76B8" w:rsidP="007B76B8">
      <w:pPr>
        <w:pStyle w:val="B1"/>
      </w:pPr>
      <w:r>
        <w:t>d)</w:t>
      </w:r>
      <w:r>
        <w:tab/>
        <w:t>As a result, the 5G registration procedure is completed and a new N3IWF is selected by AMF, which can support all (or the most) S-NSSAIs requested by the UE.</w:t>
      </w:r>
    </w:p>
    <w:p w14:paraId="4E73FEF0" w14:textId="77777777" w:rsidR="00E674B0" w:rsidRPr="007B76B8" w:rsidRDefault="007B76B8" w:rsidP="00E674B0">
      <w:r>
        <w:t>More details can be found in the next clause. No changes are made to the slice selection procedure and to the AMF selection for serving AMF.</w:t>
      </w:r>
    </w:p>
    <w:p w14:paraId="53081800" w14:textId="77777777" w:rsidR="00E674B0" w:rsidRPr="002E7F70" w:rsidRDefault="00E674B0" w:rsidP="00E674B0">
      <w:pPr>
        <w:pStyle w:val="Heading3"/>
      </w:pPr>
      <w:bookmarkStart w:id="719" w:name="_Toc97155740"/>
      <w:r w:rsidRPr="002E7F70">
        <w:t>6.11.2</w:t>
      </w:r>
      <w:r w:rsidRPr="002E7F70">
        <w:tab/>
        <w:t>Procedures</w:t>
      </w:r>
      <w:bookmarkEnd w:id="719"/>
    </w:p>
    <w:p w14:paraId="788D9788" w14:textId="77777777" w:rsidR="00E674B0" w:rsidRPr="002E7F70" w:rsidRDefault="00E674B0" w:rsidP="00E674B0">
      <w:pPr>
        <w:pStyle w:val="Heading4"/>
        <w:rPr>
          <w:rFonts w:eastAsia="Times New Roman"/>
        </w:rPr>
      </w:pPr>
      <w:bookmarkStart w:id="720" w:name="_Toc97155741"/>
      <w:r w:rsidRPr="002E7F70">
        <w:t>6.11.2.1</w:t>
      </w:r>
      <w:r w:rsidRPr="002E7F70">
        <w:tab/>
        <w:t>Registration via untrusted non-3GPP access with N3IWF relocation</w:t>
      </w:r>
      <w:bookmarkEnd w:id="720"/>
    </w:p>
    <w:p w14:paraId="6AFB2CF2" w14:textId="77777777" w:rsidR="00E674B0" w:rsidRPr="002E7F70" w:rsidRDefault="007B76B8" w:rsidP="00E674B0">
      <w:r>
        <w:t>The procedure specified in this clause extends the registration procedure for untrusted non-3GPP access specified in</w:t>
      </w:r>
      <w:r w:rsidRPr="007B76B8">
        <w:t xml:space="preserve"> </w:t>
      </w:r>
      <w:r>
        <w:t xml:space="preserve">clause 4.12.2.2 of </w:t>
      </w:r>
      <w:r w:rsidR="00111F03">
        <w:t>TS 23.502 [</w:t>
      </w:r>
      <w:r>
        <w:t>3], , in order to support N3IWF relocation. During the registration via untrusted non-3GPP access, the AMF may trigger N3IWF relocation as defined in the previous clause.</w:t>
      </w:r>
    </w:p>
    <w:p w14:paraId="40F83986" w14:textId="77777777" w:rsidR="00E674B0" w:rsidRPr="002E7F70" w:rsidRDefault="00250C08" w:rsidP="007B76B8">
      <w:pPr>
        <w:pStyle w:val="TH"/>
      </w:pPr>
      <w:r>
        <w:rPr>
          <w:noProof/>
          <w:lang w:eastAsia="en-US"/>
        </w:rPr>
        <w:pict w14:anchorId="08B91FB9">
          <v:shape id="Picture 1" o:spid="_x0000_i1045" type="#_x0000_t75" style="width:453.5pt;height:545.15pt;visibility:visible">
            <v:imagedata r:id="rId52" o:title=""/>
          </v:shape>
        </w:pict>
      </w:r>
    </w:p>
    <w:p w14:paraId="0DC39C07" w14:textId="77777777" w:rsidR="00E674B0" w:rsidRPr="002E7F70" w:rsidRDefault="00E674B0" w:rsidP="007B76B8">
      <w:pPr>
        <w:pStyle w:val="TF"/>
      </w:pPr>
      <w:r w:rsidRPr="002E7F70">
        <w:t>Fig. 6.11.2.1-1: Registration via untrusted non-3GPP access with N3IWF relocation</w:t>
      </w:r>
    </w:p>
    <w:p w14:paraId="244583EC" w14:textId="77777777" w:rsidR="00E674B0" w:rsidRPr="002E7F70" w:rsidRDefault="007B76B8" w:rsidP="00E674B0">
      <w:pPr>
        <w:pStyle w:val="B1"/>
      </w:pPr>
      <w:r>
        <w:t>1-7.</w:t>
      </w:r>
      <w:r>
        <w:tab/>
        <w:t xml:space="preserve">Same as steps 1-8 in </w:t>
      </w:r>
      <w:r w:rsidR="00111F03">
        <w:t>TS 23.502 [</w:t>
      </w:r>
      <w:r>
        <w:t>3], figure 4.12.2.2-1 (Registration via untrusted non-3GPP access) with the following clarification:</w:t>
      </w:r>
    </w:p>
    <w:p w14:paraId="19E2C43C" w14:textId="77777777" w:rsidR="00E674B0" w:rsidRPr="002E7F70" w:rsidRDefault="007B76B8" w:rsidP="00E674B0">
      <w:pPr>
        <w:pStyle w:val="B2"/>
        <w:rPr>
          <w:noProof/>
        </w:rPr>
      </w:pPr>
      <w:r>
        <w:rPr>
          <w:noProof/>
        </w:rPr>
        <w:t>-</w:t>
      </w:r>
      <w:r>
        <w:rPr>
          <w:noProof/>
        </w:rPr>
        <w:tab/>
        <w:t xml:space="preserve">If the AMF determines that the Registration Request received in step 6b should be served by another AMF (e.g. as defined in clause 5.15.5.2 of </w:t>
      </w:r>
      <w:r w:rsidR="00111F03">
        <w:rPr>
          <w:noProof/>
        </w:rPr>
        <w:t>TS 23.501 [</w:t>
      </w:r>
      <w:r>
        <w:rPr>
          <w:noProof/>
        </w:rPr>
        <w:t>2]), the AMF initiates AMF re-allocation and forwards the Registration Request to another AMF (see</w:t>
      </w:r>
      <w:r w:rsidRPr="007B76B8">
        <w:rPr>
          <w:noProof/>
        </w:rPr>
        <w:t xml:space="preserve"> </w:t>
      </w:r>
      <w:r>
        <w:rPr>
          <w:noProof/>
        </w:rPr>
        <w:t xml:space="preserve">clause 5.15.5.2.3 of </w:t>
      </w:r>
      <w:r w:rsidR="00111F03">
        <w:rPr>
          <w:noProof/>
        </w:rPr>
        <w:t>TS 23.501 [</w:t>
      </w:r>
      <w:r>
        <w:rPr>
          <w:noProof/>
        </w:rPr>
        <w:t>2]).</w:t>
      </w:r>
    </w:p>
    <w:p w14:paraId="2B8F00EC" w14:textId="77777777" w:rsidR="007B76B8" w:rsidRDefault="007B76B8" w:rsidP="007B76B8">
      <w:pPr>
        <w:pStyle w:val="B1"/>
      </w:pPr>
      <w:r>
        <w:t>9a.</w:t>
      </w:r>
      <w:r>
        <w:tab/>
        <w:t xml:space="preserve">The AMF decides to trigger N3IWF relocation and use N3IWF-2 instead of N3IWF-1. For taking this decision, the AMF may consider the Requested NSSAI provided by the UE, the Subscribed NSSAI for this UE, the S-NSSAIs supported by all N3IWFs connected to AMF, and other information. The AMF knows the slices supported by each N3IWF connected with AMF because (as defined in </w:t>
      </w:r>
      <w:r w:rsidR="00111F03">
        <w:t>TS 38.413 [</w:t>
      </w:r>
      <w:r w:rsidR="00C516BE">
        <w:t>7]</w:t>
      </w:r>
      <w:r>
        <w:t>) the N2 Setup Request message sent from N3IWF to AMF includes the supported TAI and the supported S-NSSAIs for this TAI.</w:t>
      </w:r>
    </w:p>
    <w:p w14:paraId="28233062" w14:textId="77777777" w:rsidR="007B76B8" w:rsidRDefault="007B76B8" w:rsidP="007B76B8">
      <w:pPr>
        <w:pStyle w:val="B1"/>
      </w:pPr>
      <w:r>
        <w:tab/>
        <w:t>The AMF sends a N3IWF Relocation Command to N3IWF-1 that contains a Security Mode Control (SMC) Request message, in order to establish a NAS security context for this UE and protect further NAS messages. In this message, the AMF also includes the address of N3IWF-2 and an AMF identity, e.g., a Globally Unique AMF Identifier (GUAMI) or an IP address of AMF. The N3IWF-1 forwards to UE the received SMC Request message, the N3IWF-2 address and the AMF identity, inside an EAP 5G-NAS packet.</w:t>
      </w:r>
    </w:p>
    <w:p w14:paraId="6903E07D" w14:textId="77777777" w:rsidR="00E674B0" w:rsidRPr="002E7F70" w:rsidRDefault="00E674B0" w:rsidP="00E674B0">
      <w:pPr>
        <w:pStyle w:val="EditorsNote"/>
      </w:pPr>
      <w:r w:rsidRPr="002E7F70">
        <w:t>Editor</w:t>
      </w:r>
      <w:r w:rsidR="00C516BE">
        <w:t>'</w:t>
      </w:r>
      <w:r w:rsidRPr="002E7F70">
        <w:t xml:space="preserve">s </w:t>
      </w:r>
      <w:r w:rsidR="007B76B8" w:rsidRPr="002E7F70">
        <w:t>note</w:t>
      </w:r>
      <w:r w:rsidRPr="002E7F70">
        <w:t>:</w:t>
      </w:r>
      <w:r w:rsidR="007B76B8">
        <w:tab/>
        <w:t>I</w:t>
      </w:r>
      <w:r w:rsidRPr="002E7F70">
        <w:t>t is FFS whether the AMF sends a N3IWF Relocation Command or an existing NGAP handover related message is used for this purpose</w:t>
      </w:r>
      <w:r w:rsidR="007B76B8">
        <w:t>.</w:t>
      </w:r>
    </w:p>
    <w:p w14:paraId="54C800CA" w14:textId="77777777" w:rsidR="007B76B8" w:rsidRDefault="007B76B8" w:rsidP="00E674B0">
      <w:pPr>
        <w:pStyle w:val="B1"/>
      </w:pPr>
      <w:r>
        <w:t>10.</w:t>
      </w:r>
      <w:r>
        <w:tab/>
        <w:t xml:space="preserve">Since the UE receives an N3IWF address in step 9b, the UE determines that it should select another N3IWF. Therefore, the UE sends an EAP 5G-Stop packet, which (as specified in </w:t>
      </w:r>
      <w:r w:rsidR="00111F03">
        <w:t>TS </w:t>
      </w:r>
      <w:bookmarkStart w:id="721" w:name="MCCTEMPBM_00000031"/>
      <w:r w:rsidR="00111F03">
        <w:t>24.502</w:t>
      </w:r>
      <w:bookmarkEnd w:id="721"/>
      <w:r w:rsidR="00111F03">
        <w:t> [</w:t>
      </w:r>
      <w:r w:rsidR="00C516BE">
        <w:t>8]</w:t>
      </w:r>
      <w:r>
        <w:t>) triggers the N3IWF-1 to terminate the ongoing IKE procedure by sending an IKE_INFORMATIONAL request message containing an EAP-Failure and an appropriated error cause.</w:t>
      </w:r>
    </w:p>
    <w:p w14:paraId="17D31602" w14:textId="77777777" w:rsidR="007B76B8" w:rsidRDefault="007B76B8" w:rsidP="00E674B0">
      <w:pPr>
        <w:pStyle w:val="B1"/>
      </w:pPr>
      <w:r>
        <w:tab/>
        <w:t>After this step, the N3IWF-1 could release the N2 connection with the AMF. However, since the release of the N2 connection may affect the ongoing 5G registration procedure, the N3IWF-1 may delay the release of the N2 connection with the AMF and wait for AMF to release the N2 connection.</w:t>
      </w:r>
    </w:p>
    <w:p w14:paraId="18000F4A" w14:textId="77777777" w:rsidR="007B76B8" w:rsidRDefault="007B76B8" w:rsidP="00E674B0">
      <w:pPr>
        <w:pStyle w:val="B1"/>
      </w:pPr>
      <w:r>
        <w:t>11-12.</w:t>
      </w:r>
      <w:r>
        <w:tab/>
        <w:t>The UE starts the establishment of a new NWu connection with the N3IWF address received in step 9b (i.e., N3IWF-2).</w:t>
      </w:r>
    </w:p>
    <w:p w14:paraId="55574513" w14:textId="77777777" w:rsidR="007B76B8" w:rsidRDefault="007B76B8" w:rsidP="00E674B0">
      <w:pPr>
        <w:pStyle w:val="B1"/>
      </w:pPr>
      <w:r>
        <w:t>13.</w:t>
      </w:r>
      <w:r>
        <w:tab/>
        <w:t>The UE sends an IKE_AUTH request to N3IWF-2, which includes an EAP-Response/5G-NAS packet that contains the AN-Params and a SMC Complete message, which is a response to the SMC Request message received in step 9b. The AN-Params contains a UE identity (e.g., SUCI or 5G-GUTI), an Establishment cause, (optionally) a Requested NSSAI, and the AMF identity received in step 9b. The presence of the AMF identity in this message indicates to N3IWF-2 that this message is sent due to N3IWF relocation. Alternatively, the Establishment cause may contain a value that indicates to N3IWF-2 that this message is sent due to N3IWF relocation.</w:t>
      </w:r>
    </w:p>
    <w:p w14:paraId="1001D6C7" w14:textId="77777777" w:rsidR="00E674B0" w:rsidRPr="002E7F70" w:rsidRDefault="007B76B8" w:rsidP="007B76B8">
      <w:pPr>
        <w:pStyle w:val="NO"/>
      </w:pPr>
      <w:r w:rsidRPr="002E7F70">
        <w:t>NOTE</w:t>
      </w:r>
      <w:r>
        <w:t>:</w:t>
      </w:r>
      <w:r>
        <w:tab/>
        <w:t>A</w:t>
      </w:r>
      <w:r w:rsidR="00E674B0" w:rsidRPr="002E7F70">
        <w:t xml:space="preserve">lthough the UE reconnected to a new N3IWF, the NAS registration procedure between the UE and the AMF is </w:t>
      </w:r>
      <w:r w:rsidR="00E674B0" w:rsidRPr="002E7F70">
        <w:rPr>
          <w:i/>
        </w:rPr>
        <w:t>resumed</w:t>
      </w:r>
      <w:r w:rsidR="00E674B0" w:rsidRPr="002E7F70">
        <w:t xml:space="preserve"> via the new N3IWF. The registration procedure is not interrupted due to the N3IWF relocation.</w:t>
      </w:r>
    </w:p>
    <w:p w14:paraId="319940D9" w14:textId="77777777" w:rsidR="007B76B8" w:rsidRDefault="007B76B8" w:rsidP="007B76B8">
      <w:pPr>
        <w:pStyle w:val="B1"/>
      </w:pPr>
      <w:r>
        <w:t>14.</w:t>
      </w:r>
      <w:r>
        <w:tab/>
        <w:t>The N3IWF-2 selects the same AMF based on the received AMF identity and forwards the SMC Complete message to the AMF inside a N3IWF Relocation Notify. This message also contains the UE identity so that the AMF can associate the received SMC Complete message with the appropriate UE context and resume the ongoing registration procedure for this UE. The N3IWF Relocation Notify message creates a new N2 connection associated with the UE. Note that the N3IWF-2 decides to send a N3IWF Relocation Notify message to AMF (and not an Initial UE Message) because it determines that the message in step 13 is sent to due to N3IWF relocation.</w:t>
      </w:r>
    </w:p>
    <w:p w14:paraId="5F599348" w14:textId="77777777" w:rsidR="007B76B8" w:rsidRDefault="007B76B8" w:rsidP="007B76B8">
      <w:pPr>
        <w:pStyle w:val="B1"/>
      </w:pPr>
      <w:r>
        <w:tab/>
        <w:t>After the AMF receives the N3IWF Relocation Notify from N3IWF-2, the AMF may have two different N2 connections associated with the same UE: one with N3IWF-1 setup in step 6b and another with N3IWF-2 setup in step 14b. Therefore, the AMF is expected to release the N2 connection with N3IWF-1, which is not required anymore. The messages exchanged for releasing this N2 connection are not shown in the above figure.</w:t>
      </w:r>
    </w:p>
    <w:p w14:paraId="0A7411D1" w14:textId="77777777" w:rsidR="00E674B0" w:rsidRPr="002E7F70" w:rsidRDefault="00E674B0" w:rsidP="00E674B0">
      <w:pPr>
        <w:pStyle w:val="EditorsNote"/>
      </w:pPr>
      <w:r w:rsidRPr="002E7F70">
        <w:t>Editor</w:t>
      </w:r>
      <w:r w:rsidR="00C516BE">
        <w:t>'</w:t>
      </w:r>
      <w:r w:rsidRPr="002E7F70">
        <w:t>s note:</w:t>
      </w:r>
      <w:r w:rsidR="007B76B8">
        <w:tab/>
      </w:r>
      <w:r w:rsidRPr="002E7F70">
        <w:t>Whether the UE Id is needed in message 14b is FFS. It should be studied whether the SMC Complete message is enough for AMF to associate message 14b with an existing UE context.</w:t>
      </w:r>
    </w:p>
    <w:p w14:paraId="21DC3E8B" w14:textId="77777777" w:rsidR="00E674B0" w:rsidRPr="002E7F70" w:rsidRDefault="007B76B8" w:rsidP="007B76B8">
      <w:pPr>
        <w:pStyle w:val="B1"/>
      </w:pPr>
      <w:r>
        <w:t>15-21.</w:t>
      </w:r>
      <w:r>
        <w:tab/>
        <w:t xml:space="preserve">Same as steps 10-13 in </w:t>
      </w:r>
      <w:r w:rsidR="00111F03">
        <w:t>TS 23.502 [</w:t>
      </w:r>
      <w:r>
        <w:t>3], figure 4.12.2.2-1 (Registration via untrusted non-3GPP access).</w:t>
      </w:r>
    </w:p>
    <w:p w14:paraId="19581624" w14:textId="77777777" w:rsidR="00E674B0" w:rsidRPr="002E7F70" w:rsidRDefault="007B76B8" w:rsidP="00E674B0">
      <w:r>
        <w:t>After the above signalling flow the UE registration to 5GC is completed and the initially selected N3IWF-1 is relocated to N3IWF-2, which supports the S-NSSAI allowed for the UE.</w:t>
      </w:r>
    </w:p>
    <w:p w14:paraId="63562D08" w14:textId="77777777" w:rsidR="00C516BE" w:rsidRDefault="00C516BE" w:rsidP="00C516BE">
      <w:pPr>
        <w:pStyle w:val="Heading3"/>
      </w:pPr>
      <w:bookmarkStart w:id="722" w:name="_Toc97155742"/>
      <w:r>
        <w:t>6.11.3</w:t>
      </w:r>
      <w:r>
        <w:tab/>
        <w:t>Impacts on Existing Nodes and Functionality</w:t>
      </w:r>
      <w:bookmarkEnd w:id="722"/>
    </w:p>
    <w:p w14:paraId="7C0A7075" w14:textId="77777777" w:rsidR="00E674B0" w:rsidRDefault="00E674B0" w:rsidP="00E674B0">
      <w:pPr>
        <w:pStyle w:val="EditorsNote"/>
      </w:pPr>
      <w:r w:rsidRPr="002E7F70">
        <w:t>Editor</w:t>
      </w:r>
      <w:r w:rsidR="00C516BE">
        <w:t>'</w:t>
      </w:r>
      <w:r w:rsidRPr="002E7F70">
        <w:t>s note:</w:t>
      </w:r>
      <w:r w:rsidR="007B76B8">
        <w:tab/>
      </w:r>
      <w:r w:rsidRPr="002E7F70">
        <w:t>The impacts on existing nodes will be provided in a future update of this solution.</w:t>
      </w:r>
    </w:p>
    <w:p w14:paraId="37892F91" w14:textId="77777777" w:rsidR="00C516BE" w:rsidRPr="002E7F70" w:rsidRDefault="00C516BE" w:rsidP="00C516BE"/>
    <w:p w14:paraId="24F29948" w14:textId="77777777" w:rsidR="002E6CA0" w:rsidRPr="002E7F70" w:rsidRDefault="002E6CA0" w:rsidP="002E6CA0">
      <w:pPr>
        <w:pStyle w:val="Heading2"/>
        <w:rPr>
          <w:rFonts w:eastAsia="Times New Roman"/>
        </w:rPr>
      </w:pPr>
      <w:bookmarkStart w:id="723" w:name="_Toc97155743"/>
      <w:r w:rsidRPr="002E7F70">
        <w:rPr>
          <w:lang w:eastAsia="zh-CN"/>
        </w:rPr>
        <w:t>6.12</w:t>
      </w:r>
      <w:r w:rsidRPr="002E7F70">
        <w:rPr>
          <w:lang w:eastAsia="ko-KR"/>
        </w:rPr>
        <w:tab/>
      </w:r>
      <w:r w:rsidRPr="002E7F70">
        <w:t>Solution</w:t>
      </w:r>
      <w:r w:rsidRPr="002E7F70">
        <w:rPr>
          <w:lang w:eastAsia="zh-CN"/>
        </w:rPr>
        <w:t xml:space="preserve"> 12</w:t>
      </w:r>
      <w:r w:rsidRPr="002E7F70">
        <w:t xml:space="preserve">: slice related TNGF selection </w:t>
      </w:r>
      <w:r w:rsidRPr="002E7F70">
        <w:rPr>
          <w:lang w:eastAsia="zh-CN"/>
        </w:rPr>
        <w:t>for WLAN access</w:t>
      </w:r>
      <w:bookmarkEnd w:id="723"/>
    </w:p>
    <w:p w14:paraId="7A2B25A8" w14:textId="77777777" w:rsidR="008B239E" w:rsidRDefault="008B239E" w:rsidP="008B239E">
      <w:pPr>
        <w:pStyle w:val="Heading3"/>
      </w:pPr>
      <w:bookmarkStart w:id="724" w:name="_Toc97155744"/>
      <w:r>
        <w:t>6.12.1</w:t>
      </w:r>
      <w:r>
        <w:tab/>
        <w:t>Description</w:t>
      </w:r>
      <w:bookmarkEnd w:id="724"/>
    </w:p>
    <w:p w14:paraId="64508B93" w14:textId="77777777" w:rsidR="008B239E" w:rsidRDefault="008B239E" w:rsidP="008B239E">
      <w:r>
        <w:t>The solution addresses slice related TNGF selection for WLAN access. Other types of non-3GPP access are not covered by this solution.</w:t>
      </w:r>
    </w:p>
    <w:p w14:paraId="010775D3" w14:textId="77777777" w:rsidR="008B239E" w:rsidRDefault="008B239E" w:rsidP="008B239E">
      <w:r>
        <w:t>Current (Rel-17) clause 6.3.12 of TS 23.501 [2] specifies that a non-3GPP access network may advertise "3GPP Cellular Network" information, by using the ANQP protocol, defined in the HS2.0 specification [6]. A non-3GPP access network (WLAN) may via ANQP "3GPP Cellular Network" information advertise (per Current (Rel-17) clause 6.3.12 of TS 23.501 [2]):</w:t>
      </w:r>
    </w:p>
    <w:p w14:paraId="163FD6F4" w14:textId="77777777" w:rsidR="008B239E" w:rsidRDefault="008B239E" w:rsidP="008B239E">
      <w:pPr>
        <w:pStyle w:val="B1"/>
      </w:pPr>
      <w:r>
        <w:t>-</w:t>
      </w:r>
      <w:r>
        <w:tab/>
        <w:t>A PLMN List-3, which includes PLMNs with which "5G connectivity" is supported. A non-3GPP access network supports "5G connectivity" with a PLMN when it deploys a TNGF function that can connect with an AMF function and an UPF function in this PLMN via N2 and N3 interfaces, respectively.</w:t>
      </w:r>
    </w:p>
    <w:p w14:paraId="2A260411" w14:textId="77777777" w:rsidR="008B239E" w:rsidRDefault="008B239E" w:rsidP="008B239E">
      <w:r>
        <w:t>The solution proposes to extend this capability in order for the UE to be able to select a SSID mapping at best to the NSSAI the UE wishes to register to over TNGF access. The solution assumes all TNGF that may be reached behind a SSID and TNAP support the same set of S-NSSAI(s).</w:t>
      </w:r>
    </w:p>
    <w:p w14:paraId="0F76D2B6" w14:textId="77777777" w:rsidR="008B239E" w:rsidRDefault="008B239E" w:rsidP="008B239E">
      <w:pPr>
        <w:rPr>
          <w:ins w:id="725" w:author="Apostolis" w:date="2022-03-29T22:22:00Z"/>
        </w:rPr>
      </w:pPr>
      <w:r>
        <w:t>The ANQP "3GPP Cellular Network" information when indicating "5G connectivity" may also advertise</w:t>
      </w:r>
      <w:ins w:id="726" w:author="Apostolis" w:date="2022-03-29T22:22:00Z">
        <w:r>
          <w:t>:</w:t>
        </w:r>
      </w:ins>
      <w:r>
        <w:t xml:space="preserve"> </w:t>
      </w:r>
    </w:p>
    <w:p w14:paraId="5C7E59BC" w14:textId="77777777" w:rsidR="008B239E" w:rsidRDefault="008B239E" w:rsidP="008B239E">
      <w:pPr>
        <w:pStyle w:val="B1"/>
        <w:rPr>
          <w:ins w:id="727" w:author="3514" w:date="2022-04-13T17:32:00Z"/>
        </w:rPr>
      </w:pPr>
      <w:ins w:id="728" w:author="Apostolis" w:date="2022-03-29T22:22:00Z">
        <w:r>
          <w:t>a)</w:t>
        </w:r>
        <w:r>
          <w:tab/>
        </w:r>
      </w:ins>
      <w:r>
        <w:t>the list of S-</w:t>
      </w:r>
      <w:del w:id="729" w:author="Apostolis" w:date="2022-03-29T22:25:00Z">
        <w:r w:rsidDel="00907112">
          <w:delText>N</w:delText>
        </w:r>
      </w:del>
      <w:r>
        <w:t>N</w:t>
      </w:r>
      <w:ins w:id="730" w:author="Apostolis" w:date="2022-03-29T22:25:00Z">
        <w:r>
          <w:t>S</w:t>
        </w:r>
      </w:ins>
      <w:r>
        <w:t>SAI(s) that the TNGF(s) reachable by the corresponding SSID on the TNAP support</w:t>
      </w:r>
      <w:ins w:id="731" w:author="3514" w:date="2022-04-13T17:32:00Z">
        <w:r>
          <w:t>; or</w:t>
        </w:r>
      </w:ins>
    </w:p>
    <w:p w14:paraId="764559AC" w14:textId="77777777" w:rsidR="008B239E" w:rsidRDefault="008B239E" w:rsidP="008B239E">
      <w:pPr>
        <w:pStyle w:val="B1"/>
        <w:rPr>
          <w:ins w:id="732" w:author="3514" w:date="2022-04-13T17:32:00Z"/>
        </w:rPr>
      </w:pPr>
      <w:ins w:id="733" w:author="3514" w:date="2022-04-13T17:32:00Z">
        <w:r>
          <w:t>b)</w:t>
        </w:r>
        <w:r>
          <w:tab/>
          <w:t xml:space="preserve">the list of </w:t>
        </w:r>
        <w:r w:rsidRPr="00914B01">
          <w:t>Network Slice Access Stratum Group</w:t>
        </w:r>
        <w:r>
          <w:t>s</w:t>
        </w:r>
        <w:r w:rsidRPr="00914B01">
          <w:t xml:space="preserve"> (NSASG</w:t>
        </w:r>
        <w:r>
          <w:t>s</w:t>
        </w:r>
        <w:r w:rsidRPr="00914B01">
          <w:t>)</w:t>
        </w:r>
        <w:r>
          <w:t xml:space="preserve"> that the TNGF(s) reachable by the corresponding SSID on the TNAP support.</w:t>
        </w:r>
      </w:ins>
    </w:p>
    <w:p w14:paraId="5D8E11DF" w14:textId="77777777" w:rsidR="008B239E" w:rsidRDefault="008B239E" w:rsidP="008B239E">
      <w:pPr>
        <w:pStyle w:val="EditorsNote"/>
        <w:rPr>
          <w:ins w:id="734" w:author="3514" w:date="2022-04-13T17:32:00Z"/>
          <w:rStyle w:val="EditorsNoteCharChar"/>
        </w:rPr>
      </w:pPr>
      <w:ins w:id="735" w:author="3514" w:date="2022-04-13T17:32:00Z">
        <w:r w:rsidRPr="00E14339">
          <w:rPr>
            <w:rStyle w:val="EditorsNoteCharChar"/>
          </w:rPr>
          <w:t xml:space="preserve">Editor's note: </w:t>
        </w:r>
        <w:r>
          <w:rPr>
            <w:rStyle w:val="EditorsNoteCharChar"/>
          </w:rPr>
          <w:t>W</w:t>
        </w:r>
        <w:r w:rsidRPr="00E14339">
          <w:rPr>
            <w:rStyle w:val="EditorsNoteCharChar"/>
          </w:rPr>
          <w:t>hether the ANQP "3GPP Cellular Network" information contains a list of S-NSSAIs or a list of NSASGs</w:t>
        </w:r>
        <w:r>
          <w:rPr>
            <w:rStyle w:val="EditorsNoteCharChar"/>
          </w:rPr>
          <w:t xml:space="preserve"> </w:t>
        </w:r>
        <w:r w:rsidRPr="00BD1122">
          <w:rPr>
            <w:rStyle w:val="EditorsNoteCharChar"/>
          </w:rPr>
          <w:t xml:space="preserve">will be </w:t>
        </w:r>
        <w:r>
          <w:rPr>
            <w:rStyle w:val="EditorsNoteCharChar"/>
          </w:rPr>
          <w:t xml:space="preserve">decided at </w:t>
        </w:r>
        <w:r w:rsidRPr="00BD1122">
          <w:rPr>
            <w:rStyle w:val="EditorsNoteCharChar"/>
          </w:rPr>
          <w:t>the TR conclusion phase</w:t>
        </w:r>
        <w:r w:rsidRPr="00E14339">
          <w:rPr>
            <w:rStyle w:val="EditorsNoteCharChar"/>
          </w:rPr>
          <w:t xml:space="preserve">. </w:t>
        </w:r>
      </w:ins>
    </w:p>
    <w:p w14:paraId="2E50718D" w14:textId="77777777" w:rsidR="008B239E" w:rsidRPr="00E14339" w:rsidRDefault="008B239E" w:rsidP="008B239E">
      <w:pPr>
        <w:pStyle w:val="EditorsNote"/>
        <w:rPr>
          <w:ins w:id="736" w:author="3514" w:date="2022-04-13T17:32:00Z"/>
          <w:rStyle w:val="EditorsNoteCharChar"/>
        </w:rPr>
      </w:pPr>
      <w:ins w:id="737" w:author="3514" w:date="2022-04-13T17:32:00Z">
        <w:r w:rsidRPr="002D57C6">
          <w:rPr>
            <w:rStyle w:val="EditorsNoteCharChar"/>
          </w:rPr>
          <w:t xml:space="preserve">Editor's note: </w:t>
        </w:r>
        <w:r w:rsidRPr="00BD1122">
          <w:rPr>
            <w:rStyle w:val="EditorsNoteCharChar"/>
          </w:rPr>
          <w:t>It is FFS how the UE is configured with a mapping from S-NSSAIs to NSASGs that apply for TNGF selection (</w:t>
        </w:r>
        <w:r>
          <w:rPr>
            <w:rStyle w:val="EditorsNoteCharChar"/>
          </w:rPr>
          <w:t xml:space="preserve">the </w:t>
        </w:r>
        <w:r w:rsidRPr="00BD1122">
          <w:rPr>
            <w:rStyle w:val="EditorsNoteCharChar"/>
          </w:rPr>
          <w:t>NSASG configuration for NG</w:t>
        </w:r>
        <w:r>
          <w:rPr>
            <w:rStyle w:val="EditorsNoteCharChar"/>
          </w:rPr>
          <w:t>-</w:t>
        </w:r>
        <w:r w:rsidRPr="00BD1122">
          <w:rPr>
            <w:rStyle w:val="EditorsNoteCharChar"/>
          </w:rPr>
          <w:t>RAN may not fit to TNGF selection)</w:t>
        </w:r>
        <w:r>
          <w:rPr>
            <w:rStyle w:val="EditorsNoteCharChar"/>
          </w:rPr>
          <w:t>.</w:t>
        </w:r>
      </w:ins>
    </w:p>
    <w:p w14:paraId="5F210A62" w14:textId="77777777" w:rsidR="008B239E" w:rsidRPr="00E14339" w:rsidRDefault="008B239E" w:rsidP="008B239E">
      <w:pPr>
        <w:pStyle w:val="B1"/>
        <w:rPr>
          <w:rStyle w:val="EditorsNoteCharChar"/>
        </w:rPr>
      </w:pPr>
    </w:p>
    <w:p w14:paraId="11983B7A" w14:textId="77777777" w:rsidR="008B239E" w:rsidRDefault="008B239E" w:rsidP="008B239E">
      <w:pPr>
        <w:pStyle w:val="Heading3"/>
      </w:pPr>
      <w:bookmarkStart w:id="738" w:name="_Toc97155745"/>
      <w:r>
        <w:t>6.12.2</w:t>
      </w:r>
      <w:r>
        <w:tab/>
        <w:t>Procedures</w:t>
      </w:r>
      <w:bookmarkEnd w:id="738"/>
    </w:p>
    <w:p w14:paraId="182E840D" w14:textId="77777777" w:rsidR="008B239E" w:rsidRDefault="008B239E" w:rsidP="008B239E">
      <w:r>
        <w:t>The UE runs the TNGF selection process described in clause 6.3.12.2 of TS 23.501 [2] up to step 3.</w:t>
      </w:r>
    </w:p>
    <w:p w14:paraId="4B8C9A33" w14:textId="77777777" w:rsidR="008B239E" w:rsidRDefault="008B239E" w:rsidP="008B239E">
      <w:pPr>
        <w:rPr>
          <w:lang w:eastAsia="zh-CN"/>
        </w:rPr>
      </w:pPr>
      <w:r>
        <w:rPr>
          <w:lang w:eastAsia="zh-CN"/>
        </w:rPr>
        <w:t>Step 4 of clause 6.3.12.2 of TS 23.501 [2] is modified as follows to take into account the NSSAI the UE wishes to register to over TNGF access</w:t>
      </w:r>
      <w:ins w:id="739" w:author="Apostolis" w:date="2022-03-29T22:29:00Z">
        <w:r>
          <w:rPr>
            <w:lang w:eastAsia="zh-CN"/>
          </w:rPr>
          <w:t>,</w:t>
        </w:r>
      </w:ins>
      <w:r>
        <w:rPr>
          <w:lang w:eastAsia="zh-CN"/>
        </w:rPr>
        <w:t xml:space="preserve"> as well as </w:t>
      </w:r>
      <w:ins w:id="740" w:author="Apostolis" w:date="2022-03-29T22:29:00Z">
        <w:r>
          <w:rPr>
            <w:lang w:eastAsia="zh-CN"/>
          </w:rPr>
          <w:t xml:space="preserve">the </w:t>
        </w:r>
      </w:ins>
      <w:r>
        <w:rPr>
          <w:lang w:eastAsia="zh-CN"/>
        </w:rPr>
        <w:t xml:space="preserve">ANQP "3GPP Cellular Network" information advertisement of the list of S-NSSAI(s) </w:t>
      </w:r>
      <w:ins w:id="741" w:author="3514" w:date="2022-04-13T17:33:00Z">
        <w:r>
          <w:rPr>
            <w:lang w:eastAsia="zh-CN"/>
          </w:rPr>
          <w:t xml:space="preserve">or the list </w:t>
        </w:r>
        <w:r w:rsidRPr="00907112">
          <w:rPr>
            <w:lang w:eastAsia="zh-CN"/>
          </w:rPr>
          <w:t xml:space="preserve">of Network Slice Access Stratum Groups (NSASGs) </w:t>
        </w:r>
      </w:ins>
      <w:r>
        <w:rPr>
          <w:lang w:eastAsia="zh-CN"/>
        </w:rPr>
        <w:t>that the TNGF</w:t>
      </w:r>
      <w:ins w:id="742" w:author="Apostolis" w:date="2022-03-29T22:30:00Z">
        <w:r>
          <w:rPr>
            <w:lang w:eastAsia="zh-CN"/>
          </w:rPr>
          <w:t>(s)</w:t>
        </w:r>
      </w:ins>
      <w:r>
        <w:rPr>
          <w:lang w:eastAsia="zh-CN"/>
        </w:rPr>
        <w:t xml:space="preserve"> reachable by the corresponding SSID may support</w:t>
      </w:r>
      <w:del w:id="743" w:author="Apostolis" w:date="2022-03-29T22:31:00Z">
        <w:r w:rsidDel="00907112">
          <w:rPr>
            <w:lang w:eastAsia="zh-CN"/>
          </w:rPr>
          <w:delText xml:space="preserve"> over this TNAP</w:delText>
        </w:r>
      </w:del>
      <w:r>
        <w:rPr>
          <w:lang w:eastAsia="zh-CN"/>
        </w:rPr>
        <w:t>.</w:t>
      </w:r>
    </w:p>
    <w:p w14:paraId="6C046832" w14:textId="77777777" w:rsidR="008B239E" w:rsidRDefault="008B239E" w:rsidP="008B239E">
      <w:pPr>
        <w:pStyle w:val="NO"/>
      </w:pPr>
      <w:bookmarkStart w:id="744" w:name="_Hlk96336576"/>
      <w:r>
        <w:t>NOTE:</w:t>
      </w:r>
      <w:r>
        <w:tab/>
        <w:t>The list of S-NSSAI(s) that the TNAP advertises over ANQP for a SSID is a subset of the list of S-NSSAI(s) associated with the TAI that the TNGF has provided to the AMF in the N2 Setup Request message (TS 38.413 [7]).</w:t>
      </w:r>
    </w:p>
    <w:bookmarkEnd w:id="744"/>
    <w:p w14:paraId="001E45EC" w14:textId="77777777" w:rsidR="008B239E" w:rsidRDefault="008B239E" w:rsidP="008B239E">
      <w:pPr>
        <w:pStyle w:val="B1"/>
      </w:pPr>
      <w:r>
        <w:t>Step 4:</w:t>
      </w:r>
      <w:r>
        <w:tab/>
        <w:t>The UE selects a non-3GPP access network to connect to, as follows (only step a is modified):</w:t>
      </w:r>
    </w:p>
    <w:p w14:paraId="246D16AC" w14:textId="77777777" w:rsidR="008B239E" w:rsidRDefault="008B239E" w:rsidP="008B239E">
      <w:pPr>
        <w:pStyle w:val="B2"/>
      </w:pPr>
      <w:r>
        <w:t>a.</w:t>
      </w:r>
      <w:r>
        <w:tab/>
        <w:t>The UE puts the available non-3GPP access networks in priority order. For WLAN access, the UE constructs a prioritized list of WLAN access networks by using the WLANSP rules (if provided) and the procedure specified in clause 6.6.1.3 of TS 23.503 [4]</w:t>
      </w:r>
      <w:ins w:id="745" w:author="Apostolis" w:date="2022-03-29T22:37:00Z">
        <w:r>
          <w:t>,</w:t>
        </w:r>
      </w:ins>
      <w:r>
        <w:t xml:space="preserve"> as well as by using the </w:t>
      </w:r>
      <w:del w:id="746" w:author="Apostolis" w:date="2022-03-29T22:38:00Z">
        <w:r w:rsidDel="00F1303A">
          <w:delText xml:space="preserve">target </w:delText>
        </w:r>
      </w:del>
      <w:r>
        <w:t xml:space="preserve">Requested NSSAI of the UE and the list of </w:t>
      </w:r>
      <w:del w:id="747" w:author="Apostolis" w:date="2022-03-29T22:38:00Z">
        <w:r w:rsidDel="00F1303A">
          <w:delText xml:space="preserve">supported </w:delText>
        </w:r>
      </w:del>
      <w:r>
        <w:t xml:space="preserve">S-NSSAI(s) </w:t>
      </w:r>
      <w:ins w:id="748" w:author="3514" w:date="2022-04-13T17:33:00Z">
        <w:r>
          <w:t xml:space="preserve">or the list of NSASGs </w:t>
        </w:r>
      </w:ins>
      <w:r>
        <w:t xml:space="preserve">advertised </w:t>
      </w:r>
      <w:del w:id="749" w:author="Apostolis" w:date="2022-03-29T22:39:00Z">
        <w:r w:rsidDel="00F1303A">
          <w:delText xml:space="preserve">over </w:delText>
        </w:r>
      </w:del>
      <w:ins w:id="750" w:author="Apostolis" w:date="2022-03-29T22:39:00Z">
        <w:r>
          <w:t xml:space="preserve">with the </w:t>
        </w:r>
      </w:ins>
      <w:r>
        <w:t>ANQP "3GPP Cellular Network" information</w:t>
      </w:r>
      <w:del w:id="751" w:author="Apostolis" w:date="2022-03-29T22:39:00Z">
        <w:r w:rsidDel="00F1303A">
          <w:delText xml:space="preserve"> indicating "5G connectivity"</w:delText>
        </w:r>
      </w:del>
      <w:r>
        <w:t>.</w:t>
      </w:r>
    </w:p>
    <w:p w14:paraId="080B9736" w14:textId="77777777" w:rsidR="008B239E" w:rsidRDefault="008B239E" w:rsidP="008B239E">
      <w:pPr>
        <w:rPr>
          <w:color w:val="FF0000"/>
        </w:rPr>
      </w:pPr>
      <w:r>
        <w:rPr>
          <w:color w:val="FF0000"/>
        </w:rPr>
        <w:t>Editor's note: The relative priority between the WLANSP rules and the slice-based selection is FFS.</w:t>
      </w:r>
    </w:p>
    <w:p w14:paraId="3FB4A27F" w14:textId="77777777" w:rsidR="008B239E" w:rsidRDefault="008B239E" w:rsidP="008B239E">
      <w:pPr>
        <w:pStyle w:val="B2"/>
      </w:pPr>
      <w:r>
        <w:t>b.</w:t>
      </w:r>
      <w:r>
        <w:tab/>
        <w:t>From the prioritized list of non-3GPP access networks, the UE selects the highest priority non-3GPP access network that supports the selected type of trusted connectivity to the selected PLMN.</w:t>
      </w:r>
    </w:p>
    <w:p w14:paraId="0FCABE9A" w14:textId="77777777" w:rsidR="008B239E" w:rsidRDefault="008B239E" w:rsidP="008B239E">
      <w:pPr>
        <w:pStyle w:val="B2"/>
      </w:pPr>
      <w:r>
        <w:t>d.</w:t>
      </w:r>
      <w:r>
        <w:tab/>
        <w:t>Over the selected non-3GPP access network, the UE starts the 5GC registration procedure specified in clause 4.12a.2.2 of TS 23.502 [3].</w:t>
      </w:r>
    </w:p>
    <w:p w14:paraId="6FFED2F7" w14:textId="77777777" w:rsidR="008B239E" w:rsidRDefault="008B239E" w:rsidP="008B239E">
      <w:bookmarkStart w:id="752" w:name="_Hlk96354848"/>
      <w:r>
        <w:t>If the UE registers with a requested NSSAI equal to the Default Configured NSSAI (first registration in the serving PLMN), it may happen that the UE receives a Configured-NSSAI for the serving PLMN and an allowed NSSAI that contains more S-NSSAI(s) where there are more S-NSSAI(s) in the Configured-NSSAI for the serving PLMN than in the Allowed NSSAI. In that case the UE can retry TNGF selection in that PLMN using the Configured NSSAI for the Serving PLMN as Requested NSSAI.</w:t>
      </w:r>
    </w:p>
    <w:p w14:paraId="1DF03057" w14:textId="77777777" w:rsidR="008B239E" w:rsidRDefault="008B239E" w:rsidP="008B239E">
      <w:pPr>
        <w:pStyle w:val="Heading3"/>
        <w:rPr>
          <w:lang w:eastAsia="zh-CN"/>
        </w:rPr>
      </w:pPr>
      <w:bookmarkStart w:id="753" w:name="_Toc97155746"/>
      <w:bookmarkEnd w:id="752"/>
      <w:r>
        <w:rPr>
          <w:lang w:eastAsia="zh-CN"/>
        </w:rPr>
        <w:t>6.12.3</w:t>
      </w:r>
      <w:r>
        <w:rPr>
          <w:lang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bookmarkEnd w:id="753"/>
    </w:p>
    <w:p w14:paraId="227B2E95" w14:textId="77777777" w:rsidR="008B239E" w:rsidRDefault="008B239E" w:rsidP="008B239E">
      <w:pPr>
        <w:pStyle w:val="EditorsNote"/>
      </w:pPr>
      <w:r>
        <w:t>Editor's note: This clause captures impacts on existing 3GPP nodes and functional elements.</w:t>
      </w:r>
    </w:p>
    <w:p w14:paraId="6AB6CDB6" w14:textId="77777777" w:rsidR="008B239E" w:rsidRDefault="008B239E" w:rsidP="008B239E">
      <w:pPr>
        <w:pStyle w:val="B1"/>
        <w:rPr>
          <w:lang w:eastAsia="zh-CN"/>
        </w:rPr>
      </w:pPr>
      <w:r>
        <w:rPr>
          <w:lang w:eastAsia="zh-CN"/>
        </w:rPr>
        <w:t>-</w:t>
      </w:r>
      <w:r>
        <w:rPr>
          <w:lang w:eastAsia="zh-CN"/>
        </w:rPr>
        <w:tab/>
        <w:t xml:space="preserve">TNAP is to advertise per SSID the list of S-NSSAI(s) </w:t>
      </w:r>
      <w:ins w:id="754" w:author="3514" w:date="2022-04-13T17:32:00Z">
        <w:r>
          <w:rPr>
            <w:lang w:eastAsia="zh-CN"/>
          </w:rPr>
          <w:t xml:space="preserve">or </w:t>
        </w:r>
        <w:r>
          <w:t xml:space="preserve">the list of </w:t>
        </w:r>
        <w:r w:rsidRPr="00914B01">
          <w:t>Network Slice Access Stratum Group</w:t>
        </w:r>
        <w:r>
          <w:t>s</w:t>
        </w:r>
        <w:r w:rsidRPr="00914B01">
          <w:t xml:space="preserve"> (NSASG</w:t>
        </w:r>
        <w:r>
          <w:t>s</w:t>
        </w:r>
        <w:r w:rsidRPr="00914B01">
          <w:t>)</w:t>
        </w:r>
        <w:r>
          <w:t xml:space="preserve"> </w:t>
        </w:r>
      </w:ins>
      <w:r>
        <w:rPr>
          <w:lang w:eastAsia="zh-CN"/>
        </w:rPr>
        <w:t>that the TNGF(s) reachable by the corresponding SSID support</w:t>
      </w:r>
      <w:ins w:id="755" w:author="Apostolis" w:date="2022-03-29T22:44:00Z">
        <w:r>
          <w:rPr>
            <w:lang w:eastAsia="zh-CN"/>
          </w:rPr>
          <w:t>,</w:t>
        </w:r>
      </w:ins>
      <w:r>
        <w:rPr>
          <w:lang w:eastAsia="zh-CN"/>
        </w:rPr>
        <w:t xml:space="preserve"> via ANQP "3GPP Cellular Network" information that is also indicating "5G connectivity"</w:t>
      </w:r>
      <w:ins w:id="756" w:author="Apostolis" w:date="2022-03-29T22:44:00Z">
        <w:r>
          <w:rPr>
            <w:lang w:eastAsia="zh-CN"/>
          </w:rPr>
          <w:t>.</w:t>
        </w:r>
      </w:ins>
    </w:p>
    <w:p w14:paraId="2B2623D1" w14:textId="01FEB92E" w:rsidR="00C516BE" w:rsidRDefault="008B239E" w:rsidP="008B239E">
      <w:pPr>
        <w:pStyle w:val="B1"/>
        <w:rPr>
          <w:lang w:eastAsia="zh-CN"/>
        </w:rPr>
      </w:pPr>
      <w:r>
        <w:rPr>
          <w:lang w:eastAsia="zh-CN"/>
        </w:rPr>
        <w:t>-</w:t>
      </w:r>
      <w:r>
        <w:rPr>
          <w:lang w:eastAsia="zh-CN"/>
        </w:rPr>
        <w:tab/>
        <w:t>UE is to leverage this information to determine the priority order of available non-3GPP access networks per a modified clause 6.3.12 of TS 23.501 [2] process.</w:t>
      </w:r>
      <w:r w:rsidR="00C516BE">
        <w:rPr>
          <w:lang w:eastAsia="zh-CN"/>
        </w:rPr>
        <w:t>.</w:t>
      </w:r>
    </w:p>
    <w:p w14:paraId="7138C4F1" w14:textId="77777777" w:rsidR="00FF374E" w:rsidRPr="00905807" w:rsidRDefault="00FF374E" w:rsidP="00FF374E">
      <w:pPr>
        <w:pStyle w:val="Heading2"/>
        <w:rPr>
          <w:ins w:id="757" w:author="3510" w:date="2022-04-12T17:50:00Z"/>
          <w:lang w:val="en-US"/>
        </w:rPr>
      </w:pPr>
      <w:ins w:id="758" w:author="3510" w:date="2022-04-12T17:50:00Z">
        <w:r>
          <w:rPr>
            <w:lang w:val="en-US" w:eastAsia="zh-CN"/>
          </w:rPr>
          <w:t>6.13</w:t>
        </w:r>
        <w:r w:rsidRPr="00905807">
          <w:rPr>
            <w:lang w:val="en-US" w:eastAsia="ko-KR"/>
          </w:rPr>
          <w:tab/>
        </w:r>
        <w:r w:rsidRPr="00905807">
          <w:rPr>
            <w:lang w:val="en-US"/>
          </w:rPr>
          <w:t>Solution</w:t>
        </w:r>
        <w:r w:rsidRPr="00905807">
          <w:rPr>
            <w:lang w:val="en-US" w:eastAsia="zh-CN"/>
          </w:rPr>
          <w:t xml:space="preserve"> </w:t>
        </w:r>
        <w:r>
          <w:rPr>
            <w:lang w:val="en-US" w:eastAsia="zh-CN"/>
          </w:rPr>
          <w:t>13</w:t>
        </w:r>
        <w:r w:rsidRPr="00905807">
          <w:rPr>
            <w:lang w:val="en-US"/>
          </w:rPr>
          <w:t xml:space="preserve">: </w:t>
        </w:r>
        <w:r>
          <w:t>UE getting the slices supported by N3IWF (s)</w:t>
        </w:r>
      </w:ins>
    </w:p>
    <w:p w14:paraId="29E83E59" w14:textId="77777777" w:rsidR="00FF374E" w:rsidRPr="006000BD" w:rsidRDefault="00FF374E" w:rsidP="00FF374E">
      <w:pPr>
        <w:pStyle w:val="Heading3"/>
        <w:rPr>
          <w:ins w:id="759" w:author="3510" w:date="2022-04-12T17:50:00Z"/>
          <w:lang w:val="en-US"/>
        </w:rPr>
      </w:pPr>
      <w:ins w:id="760" w:author="3510" w:date="2022-04-12T17:50:00Z">
        <w:r>
          <w:rPr>
            <w:lang w:val="en-US"/>
          </w:rPr>
          <w:t>6.13</w:t>
        </w:r>
        <w:r w:rsidRPr="006000BD">
          <w:rPr>
            <w:lang w:val="en-US"/>
          </w:rPr>
          <w:t>.1</w:t>
        </w:r>
        <w:r w:rsidRPr="006000BD">
          <w:rPr>
            <w:lang w:val="en-US"/>
          </w:rPr>
          <w:tab/>
          <w:t>Description</w:t>
        </w:r>
      </w:ins>
    </w:p>
    <w:p w14:paraId="4DACAC48" w14:textId="77777777" w:rsidR="00FF374E" w:rsidRPr="00207747" w:rsidRDefault="00FF374E" w:rsidP="00FF374E">
      <w:pPr>
        <w:rPr>
          <w:ins w:id="761" w:author="3510" w:date="2022-04-12T17:50:00Z"/>
          <w:lang w:val="en-US"/>
        </w:rPr>
      </w:pPr>
      <w:ins w:id="762" w:author="3510" w:date="2022-04-12T17:50:00Z">
        <w:r w:rsidRPr="006000BD">
          <w:rPr>
            <w:lang w:val="en-US"/>
          </w:rPr>
          <w:t xml:space="preserve">The solution assumes that the UE(s) can themselves select the N3IWF that supports the set of slices they wish to use. </w:t>
        </w:r>
        <w:r w:rsidRPr="00207747">
          <w:rPr>
            <w:lang w:val="en-US"/>
          </w:rPr>
          <w:t>As part of the N3IWF selection procedure defined in 23.501 c</w:t>
        </w:r>
        <w:r>
          <w:rPr>
            <w:lang w:val="en-US"/>
          </w:rPr>
          <w:t>lause</w:t>
        </w:r>
        <w:r w:rsidRPr="00207747">
          <w:rPr>
            <w:lang w:val="en-US"/>
          </w:rPr>
          <w:t xml:space="preserve"> 6.3.6, when a UE has selected a PLMN and has a set of candidate N3IWF</w:t>
        </w:r>
        <w:r>
          <w:rPr>
            <w:lang w:val="en-US"/>
          </w:rPr>
          <w:t>(s)</w:t>
        </w:r>
        <w:r w:rsidRPr="00207747">
          <w:rPr>
            <w:lang w:val="en-US"/>
          </w:rPr>
          <w:t xml:space="preserve">, the UE may issue a </w:t>
        </w:r>
        <w:r>
          <w:t xml:space="preserve">Slice Support Get </w:t>
        </w:r>
        <w:r w:rsidRPr="00207747">
          <w:rPr>
            <w:lang w:val="en-US"/>
          </w:rPr>
          <w:t xml:space="preserve">request to each of these N3IWF. Upon receiving a </w:t>
        </w:r>
        <w:r>
          <w:t xml:space="preserve">Slice Support Get </w:t>
        </w:r>
        <w:r w:rsidRPr="00207747">
          <w:rPr>
            <w:lang w:val="en-US"/>
          </w:rPr>
          <w:t>request</w:t>
        </w:r>
        <w:r>
          <w:rPr>
            <w:lang w:val="en-US"/>
          </w:rPr>
          <w:t>,</w:t>
        </w:r>
        <w:r w:rsidRPr="00207747">
          <w:rPr>
            <w:lang w:val="en-US"/>
          </w:rPr>
          <w:t xml:space="preserve"> a N3IWF answers with the list of slices th</w:t>
        </w:r>
        <w:r>
          <w:rPr>
            <w:lang w:val="en-US"/>
          </w:rPr>
          <w:t>is</w:t>
        </w:r>
        <w:r w:rsidRPr="00207747">
          <w:rPr>
            <w:lang w:val="en-US"/>
          </w:rPr>
          <w:t xml:space="preserve"> N3IWF supports. Then, the UE takes into account the set of slices it wishes to use and the slices supported by the candidate N3IWF as indicated in </w:t>
        </w:r>
        <w:r>
          <w:t xml:space="preserve">Slice Support Get </w:t>
        </w:r>
        <w:r w:rsidRPr="00207747">
          <w:rPr>
            <w:lang w:val="en-US"/>
          </w:rPr>
          <w:t>responses to select a N3IWF that best supports the slices the UE wishes to use.</w:t>
        </w:r>
      </w:ins>
    </w:p>
    <w:p w14:paraId="745A18B9" w14:textId="77777777" w:rsidR="00FF374E" w:rsidRPr="00861A15" w:rsidRDefault="00FF374E" w:rsidP="00FF374E">
      <w:pPr>
        <w:pStyle w:val="B1"/>
        <w:numPr>
          <w:ilvl w:val="0"/>
          <w:numId w:val="38"/>
        </w:numPr>
        <w:rPr>
          <w:ins w:id="763" w:author="3510" w:date="2022-04-12T17:50:00Z"/>
        </w:rPr>
      </w:pPr>
      <w:ins w:id="764" w:author="3510" w:date="2022-04-12T17:50:00Z">
        <w:r>
          <w:rPr>
            <w:lang w:val="en-US"/>
          </w:rPr>
          <w:t xml:space="preserve">The </w:t>
        </w:r>
        <w:r w:rsidRPr="00207747">
          <w:rPr>
            <w:lang w:val="en-US"/>
          </w:rPr>
          <w:t xml:space="preserve">set of slices </w:t>
        </w:r>
        <w:r>
          <w:rPr>
            <w:lang w:val="en-US"/>
          </w:rPr>
          <w:t>the UE</w:t>
        </w:r>
        <w:r w:rsidRPr="00207747">
          <w:rPr>
            <w:lang w:val="en-US"/>
          </w:rPr>
          <w:t xml:space="preserve"> wishes to use </w:t>
        </w:r>
        <w:r>
          <w:rPr>
            <w:lang w:val="en-US"/>
          </w:rPr>
          <w:t xml:space="preserve">maps to </w:t>
        </w:r>
        <w:r w:rsidRPr="00861A15">
          <w:rPr>
            <w:lang w:eastAsia="ko-KR"/>
          </w:rPr>
          <w:t xml:space="preserve">Requested NSSAI if the N3IWF selection is part of a UE registration request over N3IWF, </w:t>
        </w:r>
        <w:r>
          <w:rPr>
            <w:lang w:eastAsia="ko-KR"/>
          </w:rPr>
          <w:t xml:space="preserve">and maps to </w:t>
        </w:r>
        <w:r w:rsidRPr="00861A15">
          <w:rPr>
            <w:lang w:eastAsia="ko-KR"/>
          </w:rPr>
          <w:t>Allowed NSSAI if the N3IWF selection is part of a UE service request over N3IWF</w:t>
        </w:r>
      </w:ins>
    </w:p>
    <w:p w14:paraId="3F7377DB" w14:textId="77777777" w:rsidR="00FF374E" w:rsidRPr="00861A15" w:rsidRDefault="00FF374E" w:rsidP="00FF374E">
      <w:pPr>
        <w:rPr>
          <w:ins w:id="765" w:author="3510" w:date="2022-04-12T17:50:00Z"/>
          <w:lang w:eastAsia="x-none"/>
        </w:rPr>
      </w:pPr>
    </w:p>
    <w:p w14:paraId="4BC9CFC5" w14:textId="77777777" w:rsidR="00FF374E" w:rsidRPr="00861A15" w:rsidRDefault="00FF374E" w:rsidP="00FF374E">
      <w:pPr>
        <w:pStyle w:val="Heading3"/>
        <w:rPr>
          <w:ins w:id="766" w:author="3510" w:date="2022-04-12T17:50:00Z"/>
          <w:lang w:val="fr-FR"/>
        </w:rPr>
      </w:pPr>
      <w:ins w:id="767" w:author="3510" w:date="2022-04-12T17:50:00Z">
        <w:r>
          <w:rPr>
            <w:lang w:val="fr-FR"/>
          </w:rPr>
          <w:t>6.13</w:t>
        </w:r>
        <w:r w:rsidRPr="00861A15">
          <w:rPr>
            <w:lang w:val="fr-FR"/>
          </w:rPr>
          <w:t>.2</w:t>
        </w:r>
        <w:r w:rsidRPr="00861A15">
          <w:rPr>
            <w:lang w:val="fr-FR"/>
          </w:rPr>
          <w:tab/>
          <w:t>Procedures</w:t>
        </w:r>
      </w:ins>
    </w:p>
    <w:p w14:paraId="18348FC9" w14:textId="77777777" w:rsidR="00FF374E" w:rsidRDefault="00FF374E" w:rsidP="00FF374E">
      <w:pPr>
        <w:rPr>
          <w:ins w:id="768" w:author="3510" w:date="2022-04-12T17:50:00Z"/>
        </w:rPr>
      </w:pPr>
    </w:p>
    <w:p w14:paraId="337CD5FB" w14:textId="77777777" w:rsidR="00FF374E" w:rsidRDefault="00FF374E" w:rsidP="00FF374E">
      <w:pPr>
        <w:rPr>
          <w:ins w:id="769" w:author="3510" w:date="2022-04-12T17:50:00Z"/>
          <w:b/>
        </w:rPr>
      </w:pPr>
      <w:ins w:id="770" w:author="3510" w:date="2022-04-12T17:50:00Z">
        <w:r>
          <w:object w:dxaOrig="8751" w:dyaOrig="8141" w14:anchorId="4102AE69">
            <v:shape id="_x0000_i1046" type="#_x0000_t75" style="width:437.55pt;height:407.05pt" o:ole="">
              <v:imagedata r:id="rId53" o:title=""/>
            </v:shape>
            <o:OLEObject Type="Embed" ProgID="Visio.Drawing.15" ShapeID="_x0000_i1046" DrawAspect="Content" ObjectID="_1711380241" r:id="rId54"/>
          </w:object>
        </w:r>
      </w:ins>
    </w:p>
    <w:p w14:paraId="5729CE5B" w14:textId="77777777" w:rsidR="00FF374E" w:rsidRPr="00207747" w:rsidRDefault="00FF374E" w:rsidP="00FF374E">
      <w:pPr>
        <w:pStyle w:val="TF"/>
        <w:rPr>
          <w:ins w:id="771" w:author="3510" w:date="2022-04-12T17:50:00Z"/>
          <w:color w:val="auto"/>
        </w:rPr>
      </w:pPr>
      <w:ins w:id="772" w:author="3510" w:date="2022-04-12T17:50:00Z">
        <w:r w:rsidRPr="00207747">
          <w:rPr>
            <w:color w:val="auto"/>
          </w:rPr>
          <w:t xml:space="preserve">Figure 6-1: </w:t>
        </w:r>
        <w:r w:rsidRPr="00207747">
          <w:rPr>
            <w:color w:val="auto"/>
          </w:rPr>
          <w:tab/>
          <w:t xml:space="preserve">Baseline N3IWF discovery using </w:t>
        </w:r>
        <w:r w:rsidRPr="00207747">
          <w:rPr>
            <w:color w:val="auto"/>
            <w:lang w:eastAsia="ko-KR"/>
          </w:rPr>
          <w:t>slice support get</w:t>
        </w:r>
      </w:ins>
    </w:p>
    <w:p w14:paraId="79DE6088" w14:textId="77777777" w:rsidR="00FF374E" w:rsidRPr="00F244D7" w:rsidRDefault="00FF374E" w:rsidP="00FF374E">
      <w:pPr>
        <w:pStyle w:val="B1"/>
        <w:numPr>
          <w:ilvl w:val="0"/>
          <w:numId w:val="39"/>
        </w:numPr>
        <w:rPr>
          <w:ins w:id="773" w:author="3510" w:date="2022-04-12T17:50:00Z"/>
          <w:rFonts w:eastAsia="Malgun Gothic"/>
        </w:rPr>
      </w:pPr>
      <w:ins w:id="774" w:author="3510" w:date="2022-04-12T17:50:00Z">
        <w:r>
          <w:rPr>
            <w:rFonts w:eastAsia="Malgun Gothic"/>
          </w:rPr>
          <w:t xml:space="preserve">UE discovery of candidate N3IWF per 3GPP R17 23.501 clause 6.3.6 including PLMN selection (possibly taking into account the need to select a N3IWF in the local country) and including choice between N3IWF and epdg and up to the point where the UE has received from DNS the IP addresses of candidate N3IWF; Using </w:t>
        </w:r>
        <w:r>
          <w:t>S-NAPTR DNS procedure</w:t>
        </w:r>
        <w:r>
          <w:rPr>
            <w:rFonts w:eastAsia="Malgun Gothic"/>
          </w:rPr>
          <w:t xml:space="preserve"> the UE may discover which N3IWF supports the </w:t>
        </w:r>
        <w:r>
          <w:t xml:space="preserve">Slice Support Get request procedure, based on a dedicated S-NAPTR "Service Parameter" (equivalent to </w:t>
        </w:r>
        <w:r>
          <w:rPr>
            <w:lang w:val="nl-NL"/>
          </w:rPr>
          <w:t>"</w:t>
        </w:r>
        <w:r w:rsidRPr="00F66D72">
          <w:rPr>
            <w:lang w:val="nl-NL"/>
          </w:rPr>
          <w:t>x-3gpp-sgw:x-s5-gtp</w:t>
        </w:r>
        <w:r>
          <w:rPr>
            <w:lang w:val="nl-NL"/>
          </w:rPr>
          <w:t>” defined in 3GPP 29.303)</w:t>
        </w:r>
      </w:ins>
    </w:p>
    <w:p w14:paraId="632A3BB0" w14:textId="77777777" w:rsidR="00FF374E" w:rsidRDefault="00FF374E" w:rsidP="00FF374E">
      <w:pPr>
        <w:numPr>
          <w:ilvl w:val="0"/>
          <w:numId w:val="39"/>
        </w:numPr>
        <w:rPr>
          <w:ins w:id="775" w:author="3510" w:date="2022-04-12T17:50:00Z"/>
        </w:rPr>
      </w:pPr>
      <w:ins w:id="776" w:author="3510" w:date="2022-04-12T17:50:00Z">
        <w:r>
          <w:t>of</w:t>
        </w:r>
      </w:ins>
    </w:p>
    <w:p w14:paraId="6640B98F" w14:textId="77777777" w:rsidR="00FF374E" w:rsidRPr="00CC54F9" w:rsidRDefault="00FF374E" w:rsidP="00FF374E">
      <w:pPr>
        <w:pStyle w:val="B1"/>
        <w:rPr>
          <w:ins w:id="777" w:author="3510" w:date="2022-04-12T17:50:00Z"/>
          <w:rFonts w:ascii="Calibri" w:hAnsi="Calibri"/>
          <w:lang w:eastAsia="ko-KR"/>
        </w:rPr>
      </w:pPr>
      <w:ins w:id="778" w:author="3510" w:date="2022-04-12T17:50:00Z">
        <w:r>
          <w:t>2.and 4.</w:t>
        </w:r>
        <w:r>
          <w:tab/>
          <w:t>The UE sends a Slice Support Get request to each N3IWF.</w:t>
        </w:r>
      </w:ins>
    </w:p>
    <w:p w14:paraId="5C1B8EFF" w14:textId="77777777" w:rsidR="00FF374E" w:rsidRPr="00CC54F9" w:rsidRDefault="00FF374E" w:rsidP="00FF374E">
      <w:pPr>
        <w:ind w:left="644"/>
        <w:rPr>
          <w:ins w:id="779" w:author="3510" w:date="2022-04-12T17:50:00Z"/>
        </w:rPr>
      </w:pPr>
      <w:ins w:id="780" w:author="3510" w:date="2022-04-12T17:50:00Z">
        <w:r w:rsidRPr="00CC54F9">
          <w:t xml:space="preserve">A </w:t>
        </w:r>
        <w:r>
          <w:t xml:space="preserve">Slice Support Get </w:t>
        </w:r>
        <w:r w:rsidRPr="00CC54F9">
          <w:t>request may optionally contain the set of slices (S-NSSAI) the UE wishes to use (indicating to N3IWF that there is no need to answer with slices outside this set).</w:t>
        </w:r>
      </w:ins>
    </w:p>
    <w:p w14:paraId="2849A3A1" w14:textId="77777777" w:rsidR="00FF374E" w:rsidRDefault="00FF374E" w:rsidP="00FF374E">
      <w:pPr>
        <w:pStyle w:val="B1"/>
        <w:rPr>
          <w:ins w:id="781" w:author="3510" w:date="2022-04-12T17:50:00Z"/>
          <w:lang w:eastAsia="ko-KR"/>
        </w:rPr>
      </w:pPr>
      <w:ins w:id="782" w:author="3510" w:date="2022-04-12T17:50:00Z">
        <w:r>
          <w:t>3. And 5.</w:t>
        </w:r>
        <w:r>
          <w:tab/>
          <w:t xml:space="preserve">The N3IWF sends a Slice Support Get </w:t>
        </w:r>
        <w:r>
          <w:rPr>
            <w:lang w:eastAsia="ko-KR"/>
          </w:rPr>
          <w:t xml:space="preserve">response that contains the set of slices (S-NSSAI) the N3IWF supports. This set of slices (S-NSSAI) is restricted to contain only a subset of the set of slices (S-NSSAI) the UE has indicated in the </w:t>
        </w:r>
        <w:r>
          <w:t xml:space="preserve">Slice Support Get </w:t>
        </w:r>
        <w:r>
          <w:rPr>
            <w:lang w:eastAsia="ko-KR"/>
          </w:rPr>
          <w:t xml:space="preserve">request. </w:t>
        </w:r>
        <w:bookmarkStart w:id="783" w:name="_Hlk100233685"/>
        <w:r>
          <w:rPr>
            <w:lang w:eastAsia="ko-KR"/>
          </w:rPr>
          <w:t>It may also contain a caching information telling the Ue how long the UE should consider this information valid for</w:t>
        </w:r>
        <w:bookmarkEnd w:id="783"/>
      </w:ins>
    </w:p>
    <w:p w14:paraId="2C172CE8" w14:textId="77777777" w:rsidR="00FF374E" w:rsidRDefault="00FF374E" w:rsidP="00FF374E">
      <w:pPr>
        <w:pStyle w:val="EditorsNote"/>
        <w:rPr>
          <w:ins w:id="784" w:author="3510" w:date="2022-04-12T17:50:00Z"/>
        </w:rPr>
      </w:pPr>
      <w:ins w:id="785" w:author="3510" w:date="2022-04-12T17:50:00Z">
        <w:r>
          <w:t>Editor's note: How many N3IWFs the UE may need to query as part of this is FFS.</w:t>
        </w:r>
      </w:ins>
    </w:p>
    <w:p w14:paraId="10229CD2" w14:textId="77777777" w:rsidR="00FF374E" w:rsidRDefault="00FF374E" w:rsidP="00FF374E">
      <w:pPr>
        <w:pStyle w:val="EditorsNote"/>
        <w:rPr>
          <w:ins w:id="786" w:author="3510" w:date="2022-04-12T17:50:00Z"/>
        </w:rPr>
      </w:pPr>
      <w:ins w:id="787" w:author="3510" w:date="2022-04-12T17:50:00Z">
        <w:r w:rsidRPr="00A57DCD">
          <w:t xml:space="preserve">Editor's note: </w:t>
        </w:r>
        <w:r>
          <w:t xml:space="preserve">Whether the UE needs to perform the discovery each time it needs to connect </w:t>
        </w:r>
        <w:r w:rsidRPr="00A57DCD">
          <w:t>to an N3IWF is FFS</w:t>
        </w:r>
        <w:r>
          <w:t>.</w:t>
        </w:r>
        <w:r w:rsidRPr="00A57DCD">
          <w:t xml:space="preserve"> </w:t>
        </w:r>
        <w:r>
          <w:t>If not, how to handle the case that the UE has outdated information about supported slices by the different N3IWFS is FFS.</w:t>
        </w:r>
      </w:ins>
    </w:p>
    <w:p w14:paraId="1AE6E448" w14:textId="77777777" w:rsidR="00FF374E" w:rsidRDefault="00FF374E" w:rsidP="00FF374E">
      <w:pPr>
        <w:pStyle w:val="B1"/>
        <w:ind w:firstLine="0"/>
        <w:rPr>
          <w:ins w:id="788" w:author="3510" w:date="2022-04-12T17:50:00Z"/>
          <w:lang w:eastAsia="ko-KR"/>
        </w:rPr>
      </w:pPr>
      <w:ins w:id="789" w:author="3510" w:date="2022-04-12T17:50:00Z">
        <w:r>
          <w:rPr>
            <w:lang w:eastAsia="ko-KR"/>
          </w:rPr>
          <w:t>This procedure is stateless: the N3IWF does not need to store any information related with a</w:t>
        </w:r>
        <w:r>
          <w:t xml:space="preserve"> Slice Support Get </w:t>
        </w:r>
        <w:r>
          <w:rPr>
            <w:lang w:eastAsia="ko-KR"/>
          </w:rPr>
          <w:t>request.</w:t>
        </w:r>
      </w:ins>
    </w:p>
    <w:p w14:paraId="26D05648" w14:textId="77777777" w:rsidR="00FF374E" w:rsidRDefault="00FF374E" w:rsidP="00FF374E">
      <w:pPr>
        <w:pStyle w:val="B1"/>
        <w:ind w:firstLine="0"/>
        <w:rPr>
          <w:ins w:id="790" w:author="3510" w:date="2022-04-12T17:50:00Z"/>
          <w:lang w:eastAsia="ko-KR"/>
        </w:rPr>
      </w:pPr>
      <w:ins w:id="791" w:author="3510" w:date="2022-04-12T17:50:00Z">
        <w:r w:rsidRPr="00CC54F9">
          <w:rPr>
            <w:lang w:eastAsia="ko-KR"/>
          </w:rPr>
          <w:t xml:space="preserve">The </w:t>
        </w:r>
        <w:r>
          <w:t xml:space="preserve">Slice Support Get </w:t>
        </w:r>
        <w:r w:rsidRPr="00CC54F9">
          <w:rPr>
            <w:lang w:eastAsia="ko-KR"/>
          </w:rPr>
          <w:t>service may be designed as a new (HTTPs) API exposed by the N3IWF to the UE and defined by 3GPP.</w:t>
        </w:r>
      </w:ins>
    </w:p>
    <w:p w14:paraId="218ABD82" w14:textId="77777777" w:rsidR="00FF374E" w:rsidRDefault="00FF374E" w:rsidP="00FF374E">
      <w:pPr>
        <w:pStyle w:val="B1"/>
        <w:ind w:firstLine="0"/>
        <w:rPr>
          <w:ins w:id="792" w:author="3510" w:date="2022-04-12T17:50:00Z"/>
          <w:lang w:eastAsia="ko-KR"/>
        </w:rPr>
      </w:pPr>
      <w:bookmarkStart w:id="793" w:name="_Hlk100234989"/>
      <w:bookmarkStart w:id="794" w:name="_Hlk100234129"/>
      <w:ins w:id="795" w:author="3510" w:date="2022-04-12T17:50:00Z">
        <w:r w:rsidRPr="005A1AE2">
          <w:rPr>
            <w:lang w:eastAsia="ko-KR"/>
          </w:rPr>
          <w:t>TLS connection</w:t>
        </w:r>
        <w:r>
          <w:rPr>
            <w:lang w:eastAsia="ko-KR"/>
          </w:rPr>
          <w:t>s</w:t>
        </w:r>
        <w:r w:rsidRPr="005A1AE2">
          <w:rPr>
            <w:lang w:eastAsia="ko-KR"/>
          </w:rPr>
          <w:t xml:space="preserve"> may be used between the UE and the N3IWF from step 2 to 5</w:t>
        </w:r>
        <w:r>
          <w:rPr>
            <w:lang w:eastAsia="ko-KR"/>
          </w:rPr>
          <w:t>.</w:t>
        </w:r>
        <w:bookmarkEnd w:id="793"/>
        <w:r>
          <w:rPr>
            <w:lang w:eastAsia="ko-KR"/>
          </w:rPr>
          <w:t xml:space="preserve"> </w:t>
        </w:r>
        <w:r w:rsidRPr="00CC54F9">
          <w:rPr>
            <w:lang w:eastAsia="ko-KR"/>
          </w:rPr>
          <w:t xml:space="preserve">The </w:t>
        </w:r>
        <w:r>
          <w:rPr>
            <w:lang w:eastAsia="ko-KR"/>
          </w:rPr>
          <w:t xml:space="preserve">Slice Support Get </w:t>
        </w:r>
        <w:r w:rsidRPr="00CC54F9">
          <w:rPr>
            <w:lang w:eastAsia="ko-KR"/>
          </w:rPr>
          <w:t>service</w:t>
        </w:r>
        <w:r>
          <w:rPr>
            <w:lang w:eastAsia="ko-KR"/>
          </w:rPr>
          <w:t xml:space="preserve"> is not meant to change the state of the N3IWF (as the UE just gets information). The N3IWF is assumed to provide a server certificate as it does over IKE within R17 specifications. </w:t>
        </w:r>
      </w:ins>
    </w:p>
    <w:p w14:paraId="6294E44A" w14:textId="77777777" w:rsidR="00FF374E" w:rsidRPr="00CC54F9" w:rsidRDefault="00FF374E" w:rsidP="00FF374E">
      <w:pPr>
        <w:pStyle w:val="B1"/>
        <w:ind w:firstLine="0"/>
        <w:rPr>
          <w:ins w:id="796" w:author="3510" w:date="2022-04-12T17:50:00Z"/>
          <w:lang w:eastAsia="ko-KR"/>
        </w:rPr>
      </w:pPr>
      <w:ins w:id="797" w:author="3510" w:date="2022-04-12T17:50:00Z">
        <w:r>
          <w:rPr>
            <w:lang w:eastAsia="ko-KR"/>
          </w:rPr>
          <w:t>Security aspects for this new HTTP API are to be specified by SA3.</w:t>
        </w:r>
      </w:ins>
    </w:p>
    <w:bookmarkEnd w:id="794"/>
    <w:p w14:paraId="0506D057" w14:textId="77777777" w:rsidR="00FF374E" w:rsidRPr="004802B5" w:rsidRDefault="00FF374E" w:rsidP="00FF374E">
      <w:pPr>
        <w:pStyle w:val="B1"/>
        <w:rPr>
          <w:ins w:id="798" w:author="3510" w:date="2022-04-12T17:50:00Z"/>
        </w:rPr>
      </w:pPr>
      <w:ins w:id="799" w:author="3510" w:date="2022-04-12T17:50:00Z">
        <w:r>
          <w:t>6.</w:t>
        </w:r>
        <w:r>
          <w:tab/>
          <w:t xml:space="preserve">based on the information received from N3IWF in </w:t>
        </w:r>
        <w:r>
          <w:rPr>
            <w:lang w:eastAsia="ko-KR"/>
          </w:rPr>
          <w:t>slice support get response</w:t>
        </w:r>
        <w:r>
          <w:t>, the UE selects the N3IWF it will contact to access to the 5GC.</w:t>
        </w:r>
      </w:ins>
    </w:p>
    <w:p w14:paraId="71734AD5" w14:textId="77777777" w:rsidR="00FF374E" w:rsidRPr="004802B5" w:rsidRDefault="00FF374E" w:rsidP="00FF374E">
      <w:pPr>
        <w:pStyle w:val="B1"/>
        <w:rPr>
          <w:ins w:id="800" w:author="3510" w:date="2022-04-12T17:50:00Z"/>
        </w:rPr>
      </w:pPr>
      <w:ins w:id="801" w:author="3510" w:date="2022-04-12T17:50:00Z">
        <w:r w:rsidRPr="004802B5">
          <w:t xml:space="preserve">7. </w:t>
        </w:r>
        <w:r>
          <w:t xml:space="preserve">The </w:t>
        </w:r>
        <w:r w:rsidRPr="004802B5">
          <w:t>UE connects to 5GC over the selected N3IWF, here N3IWF1</w:t>
        </w:r>
        <w:r>
          <w:t>, per R17 specifications</w:t>
        </w:r>
      </w:ins>
    </w:p>
    <w:p w14:paraId="6F0AB42E" w14:textId="77777777" w:rsidR="00FF374E" w:rsidRDefault="00FF374E" w:rsidP="00FF374E">
      <w:pPr>
        <w:pStyle w:val="B1"/>
        <w:rPr>
          <w:ins w:id="802" w:author="3510" w:date="2022-04-12T17:50:00Z"/>
          <w:rFonts w:eastAsia="Malgun Gothic"/>
        </w:rPr>
      </w:pPr>
      <w:ins w:id="803" w:author="3510" w:date="2022-04-12T17:50:00Z">
        <w:r>
          <w:rPr>
            <w:rStyle w:val="NOChar"/>
          </w:rPr>
          <w:t>NOTE:</w:t>
        </w:r>
        <w:r>
          <w:rPr>
            <w:rStyle w:val="NOChar"/>
          </w:rPr>
          <w:tab/>
          <w:t xml:space="preserve"> The procedure </w:t>
        </w:r>
        <w:r>
          <w:t>requires to run, as per R17 specifications, only once the IKE_SA_Init procedure which requires heavy computation</w:t>
        </w:r>
      </w:ins>
    </w:p>
    <w:p w14:paraId="08AF2AA5" w14:textId="77777777" w:rsidR="00FF374E" w:rsidRDefault="00FF374E" w:rsidP="00FF374E">
      <w:pPr>
        <w:pStyle w:val="B1"/>
        <w:rPr>
          <w:ins w:id="804" w:author="3510" w:date="2022-04-12T17:50:00Z"/>
          <w:lang w:eastAsia="ko-KR"/>
        </w:rPr>
      </w:pPr>
      <w:bookmarkStart w:id="805" w:name="_Hlk100234858"/>
      <w:ins w:id="806" w:author="3510" w:date="2022-04-12T17:50:00Z">
        <w:r>
          <w:rPr>
            <w:rStyle w:val="NOChar"/>
          </w:rPr>
          <w:t>NOTE:</w:t>
        </w:r>
        <w:r>
          <w:rPr>
            <w:rStyle w:val="NOChar"/>
          </w:rPr>
          <w:tab/>
          <w:t xml:space="preserve"> </w:t>
        </w:r>
        <w:r>
          <w:rPr>
            <w:lang w:eastAsia="ko-KR"/>
          </w:rPr>
          <w:t>selection of a N3IWF also based on tracking area is possible as the UE contacts N3IWF based on currently configured information.</w:t>
        </w:r>
      </w:ins>
    </w:p>
    <w:bookmarkEnd w:id="805"/>
    <w:p w14:paraId="4303BF01" w14:textId="77777777" w:rsidR="00FF374E" w:rsidRDefault="00FF374E" w:rsidP="00FF374E">
      <w:pPr>
        <w:rPr>
          <w:ins w:id="807" w:author="3510" w:date="2022-04-12T17:50:00Z"/>
        </w:rPr>
      </w:pPr>
    </w:p>
    <w:p w14:paraId="01C352A6" w14:textId="77777777" w:rsidR="00FF374E" w:rsidRPr="00CC54F9" w:rsidRDefault="00FF374E" w:rsidP="00FF374E">
      <w:pPr>
        <w:rPr>
          <w:ins w:id="808" w:author="3510" w:date="2022-04-12T17:50:00Z"/>
          <w:lang w:eastAsia="ko-KR"/>
        </w:rPr>
      </w:pPr>
      <w:bookmarkStart w:id="809" w:name="_Hlk100235103"/>
      <w:ins w:id="810" w:author="3510" w:date="2022-04-12T17:50:00Z">
        <w:r w:rsidRPr="00CC54F9">
          <w:rPr>
            <w:lang w:eastAsia="ko-KR"/>
          </w:rPr>
          <w:t>If within the set of candidate N3IWF(s) there are N3IWF(s) that support th</w:t>
        </w:r>
        <w:r>
          <w:rPr>
            <w:lang w:eastAsia="ko-KR"/>
          </w:rPr>
          <w:t>e</w:t>
        </w:r>
        <w:r w:rsidRPr="00CC54F9">
          <w:rPr>
            <w:lang w:eastAsia="ko-KR"/>
          </w:rPr>
          <w:t xml:space="preserve"> </w:t>
        </w:r>
        <w:r>
          <w:t xml:space="preserve">Slice Support Get </w:t>
        </w:r>
        <w:r w:rsidRPr="00CC54F9">
          <w:rPr>
            <w:lang w:eastAsia="ko-KR"/>
          </w:rPr>
          <w:t>procedure and other that don’t, the UE selects the N3IWF to use in the following descending order of priority:</w:t>
        </w:r>
      </w:ins>
    </w:p>
    <w:p w14:paraId="3D465025" w14:textId="77777777" w:rsidR="00FF374E" w:rsidRPr="00CC54F9" w:rsidRDefault="00FF374E" w:rsidP="00FF374E">
      <w:pPr>
        <w:pStyle w:val="B1"/>
        <w:numPr>
          <w:ilvl w:val="0"/>
          <w:numId w:val="40"/>
        </w:numPr>
        <w:rPr>
          <w:ins w:id="811" w:author="3510" w:date="2022-04-12T17:50:00Z"/>
          <w:lang w:eastAsia="ko-KR"/>
        </w:rPr>
      </w:pPr>
      <w:ins w:id="812" w:author="3510" w:date="2022-04-12T17:50:00Z">
        <w:r w:rsidRPr="00CC54F9">
          <w:rPr>
            <w:lang w:eastAsia="ko-KR"/>
          </w:rPr>
          <w:t xml:space="preserve">N3IWF(s) that support the </w:t>
        </w:r>
        <w:r>
          <w:t xml:space="preserve">Slice Support Get </w:t>
        </w:r>
        <w:r w:rsidRPr="00CC54F9">
          <w:rPr>
            <w:lang w:eastAsia="ko-KR"/>
          </w:rPr>
          <w:t>procedure and that have indicated they support the set of slices (S-NSSAI) the UE wishes to use</w:t>
        </w:r>
      </w:ins>
    </w:p>
    <w:p w14:paraId="4D7D6ADE" w14:textId="77777777" w:rsidR="00FF374E" w:rsidRPr="00CC54F9" w:rsidRDefault="00FF374E" w:rsidP="00FF374E">
      <w:pPr>
        <w:pStyle w:val="B1"/>
        <w:numPr>
          <w:ilvl w:val="0"/>
          <w:numId w:val="40"/>
        </w:numPr>
        <w:rPr>
          <w:ins w:id="813" w:author="3510" w:date="2022-04-12T17:50:00Z"/>
          <w:lang w:eastAsia="ko-KR"/>
        </w:rPr>
      </w:pPr>
      <w:ins w:id="814" w:author="3510" w:date="2022-04-12T17:50:00Z">
        <w:r w:rsidRPr="00CC54F9">
          <w:rPr>
            <w:lang w:eastAsia="ko-KR"/>
          </w:rPr>
          <w:t xml:space="preserve">N3IWF(s) that don’t support the </w:t>
        </w:r>
        <w:r>
          <w:t xml:space="preserve">Slice Support Get </w:t>
        </w:r>
        <w:r w:rsidRPr="00CC54F9">
          <w:rPr>
            <w:lang w:eastAsia="ko-KR"/>
          </w:rPr>
          <w:t>procedure</w:t>
        </w:r>
      </w:ins>
    </w:p>
    <w:p w14:paraId="5F79A5CE" w14:textId="77777777" w:rsidR="00FF374E" w:rsidRPr="00CC54F9" w:rsidRDefault="00FF374E" w:rsidP="00FF374E">
      <w:pPr>
        <w:pStyle w:val="B1"/>
        <w:numPr>
          <w:ilvl w:val="0"/>
          <w:numId w:val="40"/>
        </w:numPr>
        <w:rPr>
          <w:ins w:id="815" w:author="3510" w:date="2022-04-12T17:50:00Z"/>
          <w:lang w:eastAsia="ko-KR"/>
        </w:rPr>
      </w:pPr>
      <w:ins w:id="816" w:author="3510" w:date="2022-04-12T17:50:00Z">
        <w:r w:rsidRPr="00CC54F9">
          <w:rPr>
            <w:lang w:eastAsia="ko-KR"/>
          </w:rPr>
          <w:t xml:space="preserve">N3IWF(s) that support the </w:t>
        </w:r>
        <w:r>
          <w:t xml:space="preserve">Slice Support Get </w:t>
        </w:r>
        <w:r w:rsidRPr="00CC54F9">
          <w:rPr>
            <w:lang w:eastAsia="ko-KR"/>
          </w:rPr>
          <w:t>procedure and that have indicated they don’t support some set of slices (S-NSSAI) the UE wishes to use.</w:t>
        </w:r>
      </w:ins>
    </w:p>
    <w:bookmarkEnd w:id="809"/>
    <w:p w14:paraId="58DAC3E6" w14:textId="77777777" w:rsidR="00FF374E" w:rsidRPr="00CC54F9" w:rsidRDefault="00FF374E" w:rsidP="00FF374E">
      <w:pPr>
        <w:rPr>
          <w:ins w:id="817" w:author="3510" w:date="2022-04-12T17:50:00Z"/>
          <w:lang w:eastAsia="ko-KR"/>
        </w:rPr>
      </w:pPr>
      <w:ins w:id="818" w:author="3510" w:date="2022-04-12T17:50:00Z">
        <w:r w:rsidRPr="00CC54F9">
          <w:rPr>
            <w:lang w:eastAsia="ko-KR"/>
          </w:rPr>
          <w:t xml:space="preserve">It is left implementation specific how UE considers N3IWF(s) that support the </w:t>
        </w:r>
        <w:r>
          <w:t xml:space="preserve">Slice Support Get </w:t>
        </w:r>
        <w:r w:rsidRPr="00CC54F9">
          <w:rPr>
            <w:lang w:eastAsia="ko-KR"/>
          </w:rPr>
          <w:t>procedure and that have indicated they support only a subset of the slices (S-NSSAI) the UE wishes to use.</w:t>
        </w:r>
      </w:ins>
    </w:p>
    <w:p w14:paraId="5B9A3641" w14:textId="77777777" w:rsidR="00FF374E" w:rsidRDefault="00FF374E" w:rsidP="00FF374E">
      <w:pPr>
        <w:rPr>
          <w:ins w:id="819" w:author="3510" w:date="2022-04-12T17:50:00Z"/>
        </w:rPr>
      </w:pPr>
    </w:p>
    <w:p w14:paraId="46204470" w14:textId="77777777" w:rsidR="00FF374E" w:rsidRPr="002E7F70" w:rsidRDefault="00FF374E" w:rsidP="00FF374E">
      <w:pPr>
        <w:rPr>
          <w:ins w:id="820" w:author="3510" w:date="2022-04-12T17:50:00Z"/>
          <w:lang w:eastAsia="x-none"/>
        </w:rPr>
      </w:pPr>
    </w:p>
    <w:p w14:paraId="5EEE5AF2" w14:textId="77777777" w:rsidR="00FF374E" w:rsidRPr="002E7F70" w:rsidRDefault="00FF374E" w:rsidP="00FF374E">
      <w:pPr>
        <w:pStyle w:val="Heading3"/>
        <w:rPr>
          <w:ins w:id="821" w:author="3510" w:date="2022-04-12T17:50:00Z"/>
          <w:lang w:eastAsia="zh-CN"/>
        </w:rPr>
      </w:pPr>
      <w:ins w:id="822" w:author="3510" w:date="2022-04-12T17:50:00Z">
        <w:r>
          <w:rPr>
            <w:lang w:eastAsia="zh-CN"/>
          </w:rPr>
          <w:t>6.13</w:t>
        </w:r>
        <w:r w:rsidRPr="002E7F70">
          <w:rPr>
            <w:lang w:eastAsia="zh-CN"/>
          </w:rPr>
          <w:t>.3</w:t>
        </w:r>
        <w:r w:rsidRPr="002E7F70">
          <w:rPr>
            <w:lang w:eastAsia="zh-CN"/>
          </w:rPr>
          <w:tab/>
        </w:r>
        <w:r w:rsidRPr="002E7F70">
          <w:t xml:space="preserve">Impacts on </w:t>
        </w:r>
        <w:r w:rsidRPr="002E7F70">
          <w:rPr>
            <w:lang w:eastAsia="zh-CN"/>
          </w:rPr>
          <w:t>E</w:t>
        </w:r>
        <w:r w:rsidRPr="002E7F70">
          <w:t xml:space="preserve">xisting </w:t>
        </w:r>
        <w:r w:rsidRPr="002E7F70">
          <w:rPr>
            <w:lang w:eastAsia="zh-CN"/>
          </w:rPr>
          <w:t>N</w:t>
        </w:r>
        <w:r w:rsidRPr="002E7F70">
          <w:t xml:space="preserve">odes and </w:t>
        </w:r>
        <w:r w:rsidRPr="002E7F70">
          <w:rPr>
            <w:lang w:eastAsia="zh-CN"/>
          </w:rPr>
          <w:t>F</w:t>
        </w:r>
        <w:r w:rsidRPr="002E7F70">
          <w:t>unctionality</w:t>
        </w:r>
      </w:ins>
    </w:p>
    <w:p w14:paraId="7923E315" w14:textId="77777777" w:rsidR="00FF374E" w:rsidRDefault="00FF374E" w:rsidP="00FF374E">
      <w:pPr>
        <w:rPr>
          <w:ins w:id="823" w:author="3510" w:date="2022-04-12T17:50:00Z"/>
        </w:rPr>
      </w:pPr>
      <w:ins w:id="824" w:author="3510" w:date="2022-04-12T17:50:00Z">
        <w:r>
          <w:t xml:space="preserve">This new solution impacts </w:t>
        </w:r>
      </w:ins>
    </w:p>
    <w:p w14:paraId="70CB8F6B" w14:textId="77777777" w:rsidR="00FF374E" w:rsidRDefault="00FF374E" w:rsidP="00FF374E">
      <w:pPr>
        <w:pStyle w:val="B1"/>
        <w:numPr>
          <w:ilvl w:val="0"/>
          <w:numId w:val="38"/>
        </w:numPr>
        <w:rPr>
          <w:ins w:id="825" w:author="3510" w:date="2022-04-12T17:50:00Z"/>
        </w:rPr>
      </w:pPr>
      <w:ins w:id="826" w:author="3510" w:date="2022-04-12T17:50:00Z">
        <w:r>
          <w:t xml:space="preserve">the UE: </w:t>
        </w:r>
      </w:ins>
    </w:p>
    <w:p w14:paraId="4C49E033" w14:textId="77777777" w:rsidR="00FF374E" w:rsidRDefault="00FF374E" w:rsidP="00FF374E">
      <w:pPr>
        <w:pStyle w:val="B1"/>
        <w:numPr>
          <w:ilvl w:val="0"/>
          <w:numId w:val="38"/>
        </w:numPr>
        <w:rPr>
          <w:ins w:id="827" w:author="3510" w:date="2022-04-12T17:50:00Z"/>
        </w:rPr>
      </w:pPr>
      <w:ins w:id="828" w:author="3510" w:date="2022-04-12T17:50:00Z">
        <w:r>
          <w:tab/>
        </w:r>
        <w:r w:rsidRPr="00A57DCD">
          <w:t xml:space="preserve">discover which N3IWF supports the Slice Support Get request procedure </w:t>
        </w:r>
      </w:ins>
    </w:p>
    <w:p w14:paraId="492AE6C2" w14:textId="77777777" w:rsidR="00FF374E" w:rsidRDefault="00FF374E" w:rsidP="00FF374E">
      <w:pPr>
        <w:pStyle w:val="B1"/>
        <w:numPr>
          <w:ilvl w:val="0"/>
          <w:numId w:val="38"/>
        </w:numPr>
        <w:rPr>
          <w:ins w:id="829" w:author="3510" w:date="2022-04-12T17:50:00Z"/>
        </w:rPr>
      </w:pPr>
      <w:ins w:id="830" w:author="3510" w:date="2022-04-12T17:50:00Z">
        <w:r>
          <w:tab/>
        </w:r>
        <w:r w:rsidRPr="00A57DCD">
          <w:t>support new Slice Support Get procedure</w:t>
        </w:r>
      </w:ins>
    </w:p>
    <w:p w14:paraId="0DE37F57" w14:textId="77777777" w:rsidR="00FF374E" w:rsidRDefault="00FF374E" w:rsidP="00FF374E">
      <w:pPr>
        <w:pStyle w:val="B1"/>
        <w:numPr>
          <w:ilvl w:val="0"/>
          <w:numId w:val="38"/>
        </w:numPr>
        <w:rPr>
          <w:ins w:id="831" w:author="3510" w:date="2022-04-12T17:50:00Z"/>
        </w:rPr>
      </w:pPr>
      <w:ins w:id="832" w:author="3510" w:date="2022-04-12T17:50:00Z">
        <w:r>
          <w:tab/>
          <w:t xml:space="preserve">N3IFW selection based on additional information received from N3IWF, </w:t>
        </w:r>
      </w:ins>
    </w:p>
    <w:p w14:paraId="6B98DE6E" w14:textId="77777777" w:rsidR="00FF374E" w:rsidRDefault="00FF374E" w:rsidP="00FF374E">
      <w:pPr>
        <w:pStyle w:val="B1"/>
        <w:numPr>
          <w:ilvl w:val="0"/>
          <w:numId w:val="38"/>
        </w:numPr>
        <w:rPr>
          <w:ins w:id="833" w:author="3510" w:date="2022-04-12T17:50:00Z"/>
        </w:rPr>
      </w:pPr>
      <w:ins w:id="834" w:author="3510" w:date="2022-04-12T17:50:00Z">
        <w:r>
          <w:t>the N3IWF</w:t>
        </w:r>
      </w:ins>
    </w:p>
    <w:p w14:paraId="629A1A25" w14:textId="77777777" w:rsidR="00FF374E" w:rsidRDefault="00FF374E" w:rsidP="00FF374E">
      <w:pPr>
        <w:pStyle w:val="B1"/>
        <w:numPr>
          <w:ilvl w:val="0"/>
          <w:numId w:val="38"/>
        </w:numPr>
        <w:rPr>
          <w:ins w:id="835" w:author="3510" w:date="2022-04-12T17:50:00Z"/>
        </w:rPr>
      </w:pPr>
      <w:ins w:id="836" w:author="3510" w:date="2022-04-12T17:50:00Z">
        <w:r>
          <w:tab/>
          <w:t xml:space="preserve">: support new </w:t>
        </w:r>
        <w:r w:rsidRPr="00A57DCD">
          <w:t>Slice Support Get procedure</w:t>
        </w:r>
        <w:r>
          <w:t xml:space="preserve">) </w:t>
        </w:r>
      </w:ins>
    </w:p>
    <w:p w14:paraId="4CE9E4C4" w14:textId="77777777" w:rsidR="00FF374E" w:rsidRPr="00995E3E" w:rsidRDefault="00FF374E" w:rsidP="00FF374E">
      <w:pPr>
        <w:rPr>
          <w:ins w:id="837" w:author="3510" w:date="2022-04-12T17:50:00Z"/>
        </w:rPr>
      </w:pPr>
    </w:p>
    <w:p w14:paraId="43FA1F8D" w14:textId="77777777" w:rsidR="00FF374E" w:rsidRPr="00905807" w:rsidRDefault="00FF374E" w:rsidP="00FF374E">
      <w:pPr>
        <w:pStyle w:val="Heading2"/>
        <w:rPr>
          <w:ins w:id="838" w:author="3510" w:date="2022-04-12T17:50:00Z"/>
          <w:lang w:val="en-US"/>
        </w:rPr>
      </w:pPr>
      <w:ins w:id="839" w:author="3510" w:date="2022-04-12T17:50:00Z">
        <w:r>
          <w:rPr>
            <w:lang w:val="en-US" w:eastAsia="zh-CN"/>
          </w:rPr>
          <w:t>6.14</w:t>
        </w:r>
        <w:r w:rsidRPr="00905807">
          <w:rPr>
            <w:lang w:val="en-US" w:eastAsia="ko-KR"/>
          </w:rPr>
          <w:tab/>
        </w:r>
        <w:r w:rsidRPr="00905807">
          <w:rPr>
            <w:lang w:val="en-US"/>
          </w:rPr>
          <w:t>Solution</w:t>
        </w:r>
        <w:r w:rsidRPr="00905807">
          <w:rPr>
            <w:lang w:val="en-US" w:eastAsia="zh-CN"/>
          </w:rPr>
          <w:t xml:space="preserve"> </w:t>
        </w:r>
        <w:r>
          <w:rPr>
            <w:lang w:val="en-US" w:eastAsia="zh-CN"/>
          </w:rPr>
          <w:t>Y</w:t>
        </w:r>
        <w:r w:rsidRPr="00905807">
          <w:rPr>
            <w:lang w:val="en-US"/>
          </w:rPr>
          <w:t xml:space="preserve">: </w:t>
        </w:r>
        <w:r>
          <w:t>use of AN NRF</w:t>
        </w:r>
      </w:ins>
    </w:p>
    <w:p w14:paraId="6D9930B9" w14:textId="77777777" w:rsidR="00FF374E" w:rsidRDefault="00FF374E" w:rsidP="00FF374E">
      <w:pPr>
        <w:pStyle w:val="Heading3"/>
        <w:rPr>
          <w:ins w:id="840" w:author="3510" w:date="2022-04-12T17:50:00Z"/>
          <w:lang w:val="en-US"/>
        </w:rPr>
      </w:pPr>
      <w:ins w:id="841" w:author="3510" w:date="2022-04-12T17:50:00Z">
        <w:r>
          <w:rPr>
            <w:lang w:val="en-US"/>
          </w:rPr>
          <w:t>6.14</w:t>
        </w:r>
        <w:r w:rsidRPr="006000BD">
          <w:rPr>
            <w:lang w:val="en-US"/>
          </w:rPr>
          <w:t>.1</w:t>
        </w:r>
        <w:r w:rsidRPr="006000BD">
          <w:rPr>
            <w:lang w:val="en-US"/>
          </w:rPr>
          <w:tab/>
          <w:t>Description</w:t>
        </w:r>
      </w:ins>
    </w:p>
    <w:p w14:paraId="28EF1482" w14:textId="77777777" w:rsidR="00FF374E" w:rsidRDefault="00FF374E" w:rsidP="00FF374E">
      <w:pPr>
        <w:rPr>
          <w:ins w:id="842" w:author="3510" w:date="2022-04-12T17:50:00Z"/>
        </w:rPr>
      </w:pPr>
      <w:ins w:id="843" w:author="3510" w:date="2022-04-12T17:50:00Z">
        <w:r>
          <w:t>T</w:t>
        </w:r>
        <w:r w:rsidRPr="00747BA2">
          <w:t>he UE perform</w:t>
        </w:r>
        <w:r>
          <w:t>s</w:t>
        </w:r>
        <w:r w:rsidRPr="00747BA2">
          <w:t xml:space="preserve"> a N3IWF discovery procedure to a new “AN NRF” (similar to 5GC NRF</w:t>
        </w:r>
        <w:r>
          <w:t xml:space="preserve"> defined in TS 23.501</w:t>
        </w:r>
        <w:r w:rsidRPr="00747BA2">
          <w:t xml:space="preserve">), to which N3IWFs register </w:t>
        </w:r>
        <w:r>
          <w:t xml:space="preserve">the set of Slices (S-NSSAI(s)) they support </w:t>
        </w:r>
        <w:r w:rsidRPr="00747BA2">
          <w:t xml:space="preserve">(reusing </w:t>
        </w:r>
        <w:r w:rsidRPr="00747BA2">
          <w:rPr>
            <w:lang w:eastAsia="zh-CN"/>
          </w:rPr>
          <w:t>Nnrf_NFManagement_NFRegister service operation as defined in TS 23.502</w:t>
        </w:r>
        <w:r>
          <w:rPr>
            <w:lang w:eastAsia="zh-CN"/>
          </w:rPr>
          <w:t xml:space="preserve"> or a new similar service operation supported by a new NF</w:t>
        </w:r>
        <w:r w:rsidRPr="00747BA2">
          <w:rPr>
            <w:lang w:eastAsia="zh-CN"/>
          </w:rPr>
          <w:t>)</w:t>
        </w:r>
        <w:r w:rsidRPr="00747BA2">
          <w:t xml:space="preserve"> </w:t>
        </w:r>
        <w:r>
          <w:t xml:space="preserve">. </w:t>
        </w:r>
      </w:ins>
    </w:p>
    <w:p w14:paraId="76F276E5" w14:textId="77777777" w:rsidR="00FF374E" w:rsidRDefault="00FF374E" w:rsidP="00FF374E">
      <w:pPr>
        <w:rPr>
          <w:ins w:id="844" w:author="3510" w:date="2022-04-12T17:50:00Z"/>
        </w:rPr>
      </w:pPr>
      <w:ins w:id="845" w:author="3510" w:date="2022-04-12T17:50:00Z">
        <w:r>
          <w:t>The AN NRF is for security reason assumed to be a different NF hosted by a different platform than the 5GC NRF;</w:t>
        </w:r>
      </w:ins>
    </w:p>
    <w:p w14:paraId="4EC82DD2" w14:textId="77777777" w:rsidR="00FF374E" w:rsidRPr="00747BA2" w:rsidRDefault="00FF374E" w:rsidP="00FF374E">
      <w:pPr>
        <w:rPr>
          <w:ins w:id="846" w:author="3510" w:date="2022-04-12T17:50:00Z"/>
        </w:rPr>
      </w:pPr>
      <w:ins w:id="847" w:author="3510" w:date="2022-04-12T17:50:00Z">
        <w:r w:rsidRPr="00747BA2">
          <w:t xml:space="preserve">UE(s) only needs to </w:t>
        </w:r>
        <w:r>
          <w:t>perform</w:t>
        </w:r>
        <w:r w:rsidRPr="00747BA2">
          <w:t xml:space="preserve"> ONE </w:t>
        </w:r>
        <w:r>
          <w:t xml:space="preserve">"AN NRF" </w:t>
        </w:r>
        <w:r w:rsidRPr="00747BA2">
          <w:t>query</w:t>
        </w:r>
        <w:r>
          <w:t xml:space="preserve"> </w:t>
        </w:r>
        <w:r w:rsidRPr="00747BA2">
          <w:t xml:space="preserve">(reusing </w:t>
        </w:r>
        <w:r w:rsidRPr="00747BA2">
          <w:rPr>
            <w:lang w:eastAsia="zh-CN"/>
          </w:rPr>
          <w:t>Nnrf_NF</w:t>
        </w:r>
        <w:r>
          <w:rPr>
            <w:lang w:eastAsia="zh-CN"/>
          </w:rPr>
          <w:t>Discovery_NFDiscover</w:t>
        </w:r>
        <w:r w:rsidRPr="00747BA2">
          <w:rPr>
            <w:lang w:eastAsia="zh-CN"/>
          </w:rPr>
          <w:t xml:space="preserve"> service operation as defined in TS 23.502)</w:t>
        </w:r>
        <w:r w:rsidRPr="00747BA2">
          <w:t xml:space="preserve">, not as many queries as there are N3IWFs. </w:t>
        </w:r>
      </w:ins>
    </w:p>
    <w:p w14:paraId="7092AA3A" w14:textId="77777777" w:rsidR="00FF374E" w:rsidRPr="00495FB7" w:rsidRDefault="00FF374E" w:rsidP="00FF374E">
      <w:pPr>
        <w:rPr>
          <w:ins w:id="848" w:author="3510" w:date="2022-04-12T17:50:00Z"/>
        </w:rPr>
      </w:pPr>
      <w:ins w:id="849" w:author="3510" w:date="2022-04-12T17:50:00Z">
        <w:r w:rsidRPr="00495FB7">
          <w:t xml:space="preserve">UEs </w:t>
        </w:r>
        <w:r w:rsidRPr="00495FB7">
          <w:rPr>
            <w:rStyle w:val="NOChar"/>
          </w:rPr>
          <w:t>discover</w:t>
        </w:r>
        <w:r w:rsidRPr="00495FB7">
          <w:t xml:space="preserve"> the “AN NRF” node via a DNS query as the AN NRF has a well known FQDN (to be defined in TS 23.003).</w:t>
        </w:r>
      </w:ins>
    </w:p>
    <w:p w14:paraId="45996436" w14:textId="77777777" w:rsidR="00FF374E" w:rsidRDefault="00FF374E" w:rsidP="00FF374E">
      <w:pPr>
        <w:pStyle w:val="NO"/>
        <w:rPr>
          <w:ins w:id="850" w:author="3510" w:date="2022-04-12T17:50:00Z"/>
        </w:rPr>
      </w:pPr>
      <w:ins w:id="851" w:author="3510" w:date="2022-04-12T17:50:00Z">
        <w:r>
          <w:t xml:space="preserve">NOTE: As an example the well known FQDN pattern could be something like </w:t>
        </w:r>
      </w:ins>
    </w:p>
    <w:p w14:paraId="28A6503F" w14:textId="77777777" w:rsidR="00FF374E" w:rsidRDefault="00FF374E" w:rsidP="00FF374E">
      <w:pPr>
        <w:pStyle w:val="NO"/>
        <w:rPr>
          <w:ins w:id="852" w:author="3510" w:date="2022-04-12T17:50:00Z"/>
        </w:rPr>
      </w:pPr>
      <w:ins w:id="853" w:author="3510" w:date="2022-04-12T17:50:00Z">
        <w:r>
          <w:t>“an-nrf</w:t>
        </w:r>
        <w:r w:rsidRPr="00CD6469">
          <w:t>.5gc.mnc&lt;MNC&gt;.mcc&lt;MCC&gt;</w:t>
        </w:r>
        <w:r>
          <w:t xml:space="preserve">.pub.3gppnetwork.org" where the &lt;MNC&gt; and &lt;MCC&gt; identify the PLMN where the N3IWF is to be located </w:t>
        </w:r>
      </w:ins>
    </w:p>
    <w:p w14:paraId="0F61588E" w14:textId="77777777" w:rsidR="00FF374E" w:rsidRPr="006000BD" w:rsidRDefault="00FF374E" w:rsidP="00FF374E">
      <w:pPr>
        <w:pStyle w:val="Heading3"/>
        <w:rPr>
          <w:ins w:id="854" w:author="3510" w:date="2022-04-12T17:50:00Z"/>
          <w:lang w:val="en-US"/>
        </w:rPr>
      </w:pPr>
      <w:ins w:id="855" w:author="3510" w:date="2022-04-12T17:50:00Z">
        <w:r>
          <w:rPr>
            <w:lang w:val="en-US"/>
          </w:rPr>
          <w:t>6.14</w:t>
        </w:r>
        <w:r w:rsidRPr="006000BD">
          <w:rPr>
            <w:lang w:val="en-US"/>
          </w:rPr>
          <w:t>.2</w:t>
        </w:r>
        <w:r w:rsidRPr="006000BD">
          <w:rPr>
            <w:lang w:val="en-US"/>
          </w:rPr>
          <w:tab/>
          <w:t>Procedures</w:t>
        </w:r>
      </w:ins>
    </w:p>
    <w:p w14:paraId="248F06FF" w14:textId="77777777" w:rsidR="00FF374E" w:rsidRDefault="00FF374E" w:rsidP="00FF374E">
      <w:pPr>
        <w:rPr>
          <w:ins w:id="856" w:author="3510" w:date="2022-04-12T17:50:00Z"/>
        </w:rPr>
      </w:pPr>
      <w:ins w:id="857" w:author="3510" w:date="2022-04-12T17:50:00Z">
        <w:r>
          <w:t xml:space="preserve">The procedure of Figure 6.14.2-1 and/or Figure 6.14.2-2 are run independently of any UE attempt to get N3IWF access. The N3IWF information newly configured on the AN NRF may contain one or multiple S-NSSAI(s) (with possible wildcarding) </w:t>
        </w:r>
        <w:r w:rsidRPr="00495FB7">
          <w:t>and one or multiple N3IWF public IP addresses for use by UEs issuing connecting to the N3IWF (Nwu N3IWF IP address).</w:t>
        </w:r>
      </w:ins>
    </w:p>
    <w:bookmarkStart w:id="858" w:name="_MON_1708778876"/>
    <w:bookmarkEnd w:id="858"/>
    <w:p w14:paraId="1E0C1C16" w14:textId="77777777" w:rsidR="00FF374E" w:rsidRDefault="00FF374E" w:rsidP="00FF374E">
      <w:pPr>
        <w:ind w:left="360"/>
        <w:jc w:val="both"/>
        <w:rPr>
          <w:ins w:id="859" w:author="3510" w:date="2022-04-12T17:50:00Z"/>
          <w:lang w:eastAsia="zh-CN"/>
        </w:rPr>
      </w:pPr>
      <w:ins w:id="860" w:author="3510" w:date="2022-04-12T17:50:00Z">
        <w:r>
          <w:rPr>
            <w:lang w:eastAsia="zh-CN"/>
          </w:rPr>
          <w:object w:dxaOrig="6804" w:dyaOrig="3399" w14:anchorId="1EE9C072">
            <v:shape id="_x0000_i1047" type="#_x0000_t75" style="width:339.85pt;height:169.45pt" o:ole="">
              <v:imagedata r:id="rId55" o:title=""/>
            </v:shape>
            <o:OLEObject Type="Embed" ProgID="Word.Picture.8" ShapeID="_x0000_i1047" DrawAspect="Content" ObjectID="_1711380242" r:id="rId56"/>
          </w:object>
        </w:r>
      </w:ins>
    </w:p>
    <w:p w14:paraId="519E3B5A" w14:textId="77777777" w:rsidR="00FF374E" w:rsidRDefault="00FF374E" w:rsidP="00FF374E">
      <w:pPr>
        <w:pStyle w:val="TF"/>
        <w:rPr>
          <w:ins w:id="861" w:author="3510" w:date="2022-04-12T17:50:00Z"/>
        </w:rPr>
      </w:pPr>
      <w:ins w:id="862" w:author="3510" w:date="2022-04-12T17:50:00Z">
        <w:r>
          <w:t>Figure 6.14.2-1: N3IWF registering onto AN NRF</w:t>
        </w:r>
      </w:ins>
    </w:p>
    <w:p w14:paraId="3E57D0D9" w14:textId="77777777" w:rsidR="00FF374E" w:rsidRDefault="00FF374E" w:rsidP="00FF374E">
      <w:pPr>
        <w:ind w:left="360"/>
        <w:jc w:val="both"/>
        <w:rPr>
          <w:ins w:id="863" w:author="3510" w:date="2022-04-12T17:50:00Z"/>
          <w:lang w:eastAsia="zh-CN"/>
        </w:rPr>
      </w:pPr>
    </w:p>
    <w:p w14:paraId="49F3F6EA" w14:textId="77777777" w:rsidR="00FF374E" w:rsidRDefault="00FF374E" w:rsidP="00FF374E">
      <w:pPr>
        <w:ind w:left="360"/>
        <w:jc w:val="both"/>
        <w:rPr>
          <w:ins w:id="864" w:author="3510" w:date="2022-04-12T17:50:00Z"/>
          <w:lang w:eastAsia="zh-CN"/>
        </w:rPr>
      </w:pPr>
    </w:p>
    <w:bookmarkStart w:id="865" w:name="_MON_1708778951"/>
    <w:bookmarkEnd w:id="865"/>
    <w:p w14:paraId="2F543FEF" w14:textId="77777777" w:rsidR="00FF374E" w:rsidRDefault="00FF374E" w:rsidP="00FF374E">
      <w:pPr>
        <w:ind w:left="360"/>
        <w:jc w:val="both"/>
        <w:rPr>
          <w:ins w:id="866" w:author="3510" w:date="2022-04-12T17:50:00Z"/>
          <w:lang w:eastAsia="zh-CN"/>
        </w:rPr>
      </w:pPr>
      <w:ins w:id="867" w:author="3510" w:date="2022-04-12T17:50:00Z">
        <w:r>
          <w:rPr>
            <w:lang w:eastAsia="zh-CN"/>
          </w:rPr>
          <w:object w:dxaOrig="6804" w:dyaOrig="3258" w14:anchorId="0888A823">
            <v:shape id="_x0000_i1048" type="#_x0000_t75" style="width:339.85pt;height:162.55pt" o:ole="">
              <v:imagedata r:id="rId57" o:title=""/>
            </v:shape>
            <o:OLEObject Type="Embed" ProgID="Word.Picture.8" ShapeID="_x0000_i1048" DrawAspect="Content" ObjectID="_1711380243" r:id="rId58"/>
          </w:object>
        </w:r>
      </w:ins>
    </w:p>
    <w:p w14:paraId="4E256DE5" w14:textId="77777777" w:rsidR="00FF374E" w:rsidRDefault="00FF374E" w:rsidP="00FF374E">
      <w:pPr>
        <w:pStyle w:val="TF"/>
        <w:rPr>
          <w:ins w:id="868" w:author="3510" w:date="2022-04-12T17:50:00Z"/>
        </w:rPr>
      </w:pPr>
      <w:ins w:id="869" w:author="3510" w:date="2022-04-12T17:50:00Z">
        <w:r>
          <w:t>Figure 6.14.2-2: N3IWF updating an existing registration onto AN NRF</w:t>
        </w:r>
      </w:ins>
    </w:p>
    <w:bookmarkStart w:id="870" w:name="_MON_1708782186"/>
    <w:bookmarkEnd w:id="870"/>
    <w:p w14:paraId="0CF5BB44" w14:textId="77777777" w:rsidR="00FF374E" w:rsidRDefault="00FF374E" w:rsidP="00FF374E">
      <w:pPr>
        <w:ind w:left="360"/>
        <w:jc w:val="both"/>
        <w:rPr>
          <w:ins w:id="871" w:author="3510" w:date="2022-04-12T17:50:00Z"/>
          <w:lang w:eastAsia="zh-CN"/>
        </w:rPr>
      </w:pPr>
      <w:ins w:id="872" w:author="3510" w:date="2022-04-12T17:50:00Z">
        <w:r>
          <w:rPr>
            <w:lang w:eastAsia="zh-CN"/>
          </w:rPr>
          <w:object w:dxaOrig="6804" w:dyaOrig="2570" w14:anchorId="7DA70E91">
            <v:shape id="_x0000_i1049" type="#_x0000_t75" style="width:339.85pt;height:128.5pt" o:ole="">
              <v:imagedata r:id="rId59" o:title=""/>
            </v:shape>
            <o:OLEObject Type="Embed" ProgID="Word.Picture.8" ShapeID="_x0000_i1049" DrawAspect="Content" ObjectID="_1711380244" r:id="rId60"/>
          </w:object>
        </w:r>
      </w:ins>
    </w:p>
    <w:p w14:paraId="4A1DE7B5" w14:textId="77777777" w:rsidR="00FF374E" w:rsidRPr="004802B5" w:rsidRDefault="00FF374E" w:rsidP="00FF374E">
      <w:pPr>
        <w:ind w:left="360"/>
        <w:jc w:val="both"/>
        <w:rPr>
          <w:ins w:id="873" w:author="3510" w:date="2022-04-12T17:50:00Z"/>
          <w:rFonts w:cs="Arial"/>
          <w:color w:val="595959"/>
        </w:rPr>
      </w:pPr>
    </w:p>
    <w:p w14:paraId="784EF9F2" w14:textId="77777777" w:rsidR="00FF374E" w:rsidRDefault="00FF374E" w:rsidP="00FF374E">
      <w:pPr>
        <w:pStyle w:val="TF"/>
        <w:rPr>
          <w:ins w:id="874" w:author="3510" w:date="2022-04-12T17:50:00Z"/>
        </w:rPr>
      </w:pPr>
      <w:ins w:id="875" w:author="3510" w:date="2022-04-12T17:50:00Z">
        <w:r>
          <w:t>Figure 6.14.2-4: UE discovering suitable N3IWF using AN NRF</w:t>
        </w:r>
      </w:ins>
    </w:p>
    <w:p w14:paraId="08D7A809" w14:textId="77777777" w:rsidR="00FF374E" w:rsidRPr="00C5423A" w:rsidRDefault="00FF374E" w:rsidP="00FF374E">
      <w:pPr>
        <w:pStyle w:val="TF"/>
        <w:jc w:val="left"/>
        <w:rPr>
          <w:ins w:id="876" w:author="3510" w:date="2022-04-12T17:50:00Z"/>
          <w:b w:val="0"/>
          <w:bCs/>
        </w:rPr>
      </w:pPr>
      <w:ins w:id="877" w:author="3510" w:date="2022-04-12T17:50:00Z">
        <w:r>
          <w:rPr>
            <w:b w:val="0"/>
            <w:bCs/>
          </w:rPr>
          <w:t xml:space="preserve">The AN NRF may take into account both the list of target S-NSSAI requested by the UE and the UE IP address (source address of the AN NRF request) to determine a best matching N3IWF that serves the list of target S-NSSAI requested by the UE  and whose </w:t>
        </w:r>
        <w:r w:rsidRPr="00C5423A">
          <w:rPr>
            <w:b w:val="0"/>
            <w:bCs/>
          </w:rPr>
          <w:t xml:space="preserve">Nwu N3IWF IP address is IP close to </w:t>
        </w:r>
        <w:r>
          <w:rPr>
            <w:b w:val="0"/>
            <w:bCs/>
          </w:rPr>
          <w:t>the UE IP address</w:t>
        </w:r>
        <w:r w:rsidRPr="00C5423A">
          <w:rPr>
            <w:b w:val="0"/>
            <w:bCs/>
          </w:rPr>
          <w:t>.</w:t>
        </w:r>
        <w:r>
          <w:rPr>
            <w:b w:val="0"/>
            <w:bCs/>
          </w:rPr>
          <w:t xml:space="preserve"> The AN NRF may also take into account 3GPP TA information provided by the UE</w:t>
        </w:r>
      </w:ins>
    </w:p>
    <w:p w14:paraId="54562321" w14:textId="77777777" w:rsidR="00FF374E" w:rsidRDefault="00FF374E" w:rsidP="00FF374E">
      <w:pPr>
        <w:pStyle w:val="B1"/>
        <w:ind w:left="0" w:firstLine="0"/>
        <w:rPr>
          <w:ins w:id="878" w:author="3510" w:date="2022-04-12T17:50:00Z"/>
          <w:lang w:eastAsia="ko-KR"/>
        </w:rPr>
      </w:pPr>
      <w:ins w:id="879" w:author="3510" w:date="2022-04-12T17:50:00Z">
        <w:r w:rsidRPr="00CC54F9">
          <w:rPr>
            <w:lang w:eastAsia="ko-KR"/>
          </w:rPr>
          <w:t xml:space="preserve">The </w:t>
        </w:r>
        <w:r>
          <w:rPr>
            <w:lang w:eastAsia="ko-KR"/>
          </w:rPr>
          <w:t xml:space="preserve">Discovery of the AN NRF is not meant to change the state of the AN NRF (as the UE just gets information). The </w:t>
        </w:r>
        <w:r>
          <w:rPr>
            <w:bCs/>
          </w:rPr>
          <w:t xml:space="preserve">AN NRF </w:t>
        </w:r>
        <w:r>
          <w:rPr>
            <w:lang w:eastAsia="ko-KR"/>
          </w:rPr>
          <w:t xml:space="preserve">is assumed to provide a server certificate. </w:t>
        </w:r>
      </w:ins>
    </w:p>
    <w:p w14:paraId="078E9C3B" w14:textId="77777777" w:rsidR="00FF374E" w:rsidRPr="00CC54F9" w:rsidRDefault="00FF374E" w:rsidP="00FF374E">
      <w:pPr>
        <w:pStyle w:val="B1"/>
        <w:ind w:left="0" w:firstLine="0"/>
        <w:rPr>
          <w:ins w:id="880" w:author="3510" w:date="2022-04-12T17:50:00Z"/>
          <w:lang w:eastAsia="ko-KR"/>
        </w:rPr>
      </w:pPr>
      <w:ins w:id="881" w:author="3510" w:date="2022-04-12T17:50:00Z">
        <w:r>
          <w:rPr>
            <w:lang w:eastAsia="ko-KR"/>
          </w:rPr>
          <w:t>Security aspects for usage of AN NRF are to be specified by SA3.</w:t>
        </w:r>
      </w:ins>
    </w:p>
    <w:p w14:paraId="050C44DA" w14:textId="77777777" w:rsidR="00FF374E" w:rsidRPr="002E7F70" w:rsidRDefault="00FF374E" w:rsidP="00FF374E">
      <w:pPr>
        <w:pStyle w:val="Heading3"/>
        <w:rPr>
          <w:ins w:id="882" w:author="3510" w:date="2022-04-12T17:50:00Z"/>
          <w:lang w:eastAsia="zh-CN"/>
        </w:rPr>
      </w:pPr>
      <w:ins w:id="883" w:author="3510" w:date="2022-04-12T17:50:00Z">
        <w:r>
          <w:rPr>
            <w:lang w:eastAsia="zh-CN"/>
          </w:rPr>
          <w:t>6.14</w:t>
        </w:r>
        <w:r w:rsidRPr="002E7F70">
          <w:rPr>
            <w:lang w:eastAsia="zh-CN"/>
          </w:rPr>
          <w:t>.3</w:t>
        </w:r>
        <w:r w:rsidRPr="002E7F70">
          <w:rPr>
            <w:lang w:eastAsia="zh-CN"/>
          </w:rPr>
          <w:tab/>
        </w:r>
        <w:r w:rsidRPr="002E7F70">
          <w:t xml:space="preserve">Impacts on </w:t>
        </w:r>
        <w:r w:rsidRPr="002E7F70">
          <w:rPr>
            <w:lang w:eastAsia="zh-CN"/>
          </w:rPr>
          <w:t>E</w:t>
        </w:r>
        <w:r w:rsidRPr="002E7F70">
          <w:t xml:space="preserve">xisting </w:t>
        </w:r>
        <w:r w:rsidRPr="002E7F70">
          <w:rPr>
            <w:lang w:eastAsia="zh-CN"/>
          </w:rPr>
          <w:t>N</w:t>
        </w:r>
        <w:r w:rsidRPr="002E7F70">
          <w:t xml:space="preserve">odes and </w:t>
        </w:r>
        <w:r w:rsidRPr="002E7F70">
          <w:rPr>
            <w:lang w:eastAsia="zh-CN"/>
          </w:rPr>
          <w:t>F</w:t>
        </w:r>
        <w:r w:rsidRPr="002E7F70">
          <w:t>unctionality</w:t>
        </w:r>
      </w:ins>
    </w:p>
    <w:p w14:paraId="42BA0243" w14:textId="77777777" w:rsidR="00FF374E" w:rsidRPr="002E7F70" w:rsidRDefault="00FF374E" w:rsidP="00FF374E">
      <w:pPr>
        <w:pStyle w:val="EditorsNote"/>
        <w:rPr>
          <w:ins w:id="884" w:author="3510" w:date="2022-04-12T17:50:00Z"/>
        </w:rPr>
      </w:pPr>
      <w:ins w:id="885" w:author="3510" w:date="2022-04-12T17:50:00Z">
        <w:r w:rsidRPr="002E7F70">
          <w:t>Editor's note:</w:t>
        </w:r>
        <w:r w:rsidRPr="002E7F70">
          <w:tab/>
          <w:t>This clause captures impacts on existing 3GPP nodes and functional elements.</w:t>
        </w:r>
      </w:ins>
    </w:p>
    <w:p w14:paraId="74F59E7A" w14:textId="77777777" w:rsidR="00FF374E" w:rsidRDefault="00FF374E" w:rsidP="00FF374E">
      <w:pPr>
        <w:pStyle w:val="B1"/>
        <w:numPr>
          <w:ilvl w:val="0"/>
          <w:numId w:val="38"/>
        </w:numPr>
        <w:rPr>
          <w:ins w:id="886" w:author="3510" w:date="2022-04-12T17:50:00Z"/>
        </w:rPr>
      </w:pPr>
      <w:ins w:id="887" w:author="3510" w:date="2022-04-12T17:50:00Z">
        <w:r>
          <w:t>Addition of a new AN NRF</w:t>
        </w:r>
      </w:ins>
    </w:p>
    <w:p w14:paraId="0DCD9BDE" w14:textId="77777777" w:rsidR="00FF374E" w:rsidRDefault="00FF374E" w:rsidP="00FF374E">
      <w:pPr>
        <w:pStyle w:val="B1"/>
        <w:numPr>
          <w:ilvl w:val="0"/>
          <w:numId w:val="38"/>
        </w:numPr>
        <w:rPr>
          <w:ins w:id="888" w:author="3510" w:date="2022-04-12T17:50:00Z"/>
        </w:rPr>
      </w:pPr>
      <w:ins w:id="889" w:author="3510" w:date="2022-04-12T17:50:00Z">
        <w:r>
          <w:t>N3IWF register onto the AN NRF</w:t>
        </w:r>
      </w:ins>
    </w:p>
    <w:p w14:paraId="23E15CB5" w14:textId="77777777" w:rsidR="00FF374E" w:rsidRPr="006000BD" w:rsidRDefault="00FF374E" w:rsidP="00FF374E">
      <w:pPr>
        <w:pStyle w:val="B1"/>
        <w:numPr>
          <w:ilvl w:val="0"/>
          <w:numId w:val="38"/>
        </w:numPr>
        <w:rPr>
          <w:ins w:id="890" w:author="3510" w:date="2022-04-12T17:50:00Z"/>
        </w:rPr>
      </w:pPr>
      <w:ins w:id="891" w:author="3510" w:date="2022-04-12T17:50:00Z">
        <w:r>
          <w:t>UE issue a discovery request to AN NRF</w:t>
        </w:r>
      </w:ins>
    </w:p>
    <w:p w14:paraId="17AE430E" w14:textId="68874B7F" w:rsidR="00230129" w:rsidRDefault="00230129" w:rsidP="00230129">
      <w:pPr>
        <w:rPr>
          <w:lang w:eastAsia="zh-CN"/>
        </w:rPr>
      </w:pPr>
    </w:p>
    <w:p w14:paraId="0020AD7B" w14:textId="77777777" w:rsidR="008454AF" w:rsidRPr="00480342" w:rsidRDefault="008454AF" w:rsidP="008454AF">
      <w:pPr>
        <w:pStyle w:val="Heading2"/>
        <w:rPr>
          <w:ins w:id="892" w:author="3509" w:date="2022-04-12T18:35:00Z"/>
          <w:lang w:val="en-US"/>
        </w:rPr>
      </w:pPr>
      <w:bookmarkStart w:id="893" w:name="_Toc97067300"/>
      <w:ins w:id="894" w:author="3509" w:date="2022-04-12T18:35:00Z">
        <w:r>
          <w:rPr>
            <w:lang w:val="en-US" w:eastAsia="zh-CN"/>
          </w:rPr>
          <w:t>6.15</w:t>
        </w:r>
        <w:r w:rsidRPr="00480342">
          <w:rPr>
            <w:lang w:val="en-US" w:eastAsia="ko-KR"/>
          </w:rPr>
          <w:tab/>
        </w:r>
        <w:r w:rsidRPr="00480342">
          <w:rPr>
            <w:lang w:val="en-US"/>
          </w:rPr>
          <w:t>Solution</w:t>
        </w:r>
        <w:r w:rsidRPr="00480342">
          <w:rPr>
            <w:lang w:val="en-US" w:eastAsia="zh-CN"/>
          </w:rPr>
          <w:t xml:space="preserve"> #</w:t>
        </w:r>
        <w:r>
          <w:rPr>
            <w:lang w:val="en-US" w:eastAsia="zh-CN"/>
          </w:rPr>
          <w:t>15</w:t>
        </w:r>
        <w:r w:rsidRPr="00480342">
          <w:rPr>
            <w:lang w:val="en-US"/>
          </w:rPr>
          <w:t xml:space="preserve">: </w:t>
        </w:r>
        <w:bookmarkEnd w:id="893"/>
        <w:r w:rsidRPr="00480342">
          <w:rPr>
            <w:lang w:val="en-US"/>
          </w:rPr>
          <w:t>Selecting N3IWF supporting the S-NSSAI neede</w:t>
        </w:r>
        <w:r>
          <w:rPr>
            <w:lang w:val="en-US"/>
          </w:rPr>
          <w:t>d</w:t>
        </w:r>
        <w:r w:rsidRPr="00480342">
          <w:rPr>
            <w:lang w:val="en-US"/>
          </w:rPr>
          <w:t xml:space="preserve"> by UE</w:t>
        </w:r>
      </w:ins>
    </w:p>
    <w:p w14:paraId="00AC06B4" w14:textId="77777777" w:rsidR="008454AF" w:rsidRPr="00480342" w:rsidRDefault="008454AF" w:rsidP="008454AF">
      <w:pPr>
        <w:pStyle w:val="Heading3"/>
        <w:rPr>
          <w:ins w:id="895" w:author="3509" w:date="2022-04-12T18:35:00Z"/>
          <w:lang w:val="en-US"/>
        </w:rPr>
      </w:pPr>
      <w:bookmarkStart w:id="896" w:name="_Toc97067301"/>
      <w:ins w:id="897" w:author="3509" w:date="2022-04-12T18:35:00Z">
        <w:r>
          <w:rPr>
            <w:lang w:val="en-US"/>
          </w:rPr>
          <w:t>6.15</w:t>
        </w:r>
        <w:r w:rsidRPr="00480342">
          <w:rPr>
            <w:lang w:val="en-US"/>
          </w:rPr>
          <w:t>.1</w:t>
        </w:r>
        <w:r w:rsidRPr="00480342">
          <w:rPr>
            <w:lang w:val="en-US"/>
          </w:rPr>
          <w:tab/>
          <w:t>Description</w:t>
        </w:r>
        <w:bookmarkEnd w:id="896"/>
      </w:ins>
    </w:p>
    <w:p w14:paraId="6289D1A6" w14:textId="77777777" w:rsidR="008454AF" w:rsidRPr="00536EC2" w:rsidRDefault="008454AF" w:rsidP="008454AF">
      <w:pPr>
        <w:pStyle w:val="EditorsNote"/>
        <w:rPr>
          <w:ins w:id="898" w:author="3509" w:date="2022-04-12T18:35:00Z"/>
        </w:rPr>
      </w:pPr>
      <w:ins w:id="899" w:author="3509" w:date="2022-04-12T18:35:00Z">
        <w:r w:rsidRPr="00536EC2">
          <w:t>Editor's note:</w:t>
        </w:r>
        <w:r w:rsidRPr="00536EC2">
          <w:tab/>
        </w:r>
        <w:r w:rsidRPr="00536EC2">
          <w:rPr>
            <w:lang w:val="en-US"/>
          </w:rPr>
          <w:t xml:space="preserve">This clause will describe </w:t>
        </w:r>
        <w:r w:rsidRPr="00536EC2">
          <w:t>the solution principles and architecture assumptions for corresponding key issue(s). (Sub) clause(s) may be added to capture details.</w:t>
        </w:r>
      </w:ins>
    </w:p>
    <w:p w14:paraId="5C3CC699" w14:textId="77777777" w:rsidR="008454AF" w:rsidRDefault="008454AF" w:rsidP="008454AF">
      <w:pPr>
        <w:rPr>
          <w:ins w:id="900" w:author="3509" w:date="2022-04-12T18:35:00Z"/>
          <w:lang w:eastAsia="zh-CN"/>
        </w:rPr>
      </w:pPr>
      <w:ins w:id="901" w:author="3509" w:date="2022-04-12T18:35:00Z">
        <w:r>
          <w:rPr>
            <w:lang w:eastAsia="zh-CN"/>
          </w:rPr>
          <w:t>This solution aims at addressing Key Issue #2 about h</w:t>
        </w:r>
        <w:r w:rsidRPr="00B1351B">
          <w:rPr>
            <w:lang w:val="en-US"/>
          </w:rPr>
          <w:t>ow to select a TNGF/N3IWF that supports the S-NSSAI(s) needed by the UE</w:t>
        </w:r>
        <w:r>
          <w:t>.</w:t>
        </w:r>
        <w:r>
          <w:rPr>
            <w:lang w:eastAsia="zh-CN"/>
          </w:rPr>
          <w:t xml:space="preserve"> In particular, this solution mainly focuses on how to select a N3IWF that supports the S-NSSAI(s) needed by the UE.</w:t>
        </w:r>
      </w:ins>
    </w:p>
    <w:p w14:paraId="229BD352" w14:textId="77777777" w:rsidR="008454AF" w:rsidRPr="008454AF" w:rsidRDefault="008454AF" w:rsidP="008454AF">
      <w:pPr>
        <w:rPr>
          <w:ins w:id="902" w:author="3509" w:date="2022-04-12T18:35:00Z"/>
          <w:rFonts w:eastAsia="Times New Roman"/>
          <w:lang w:eastAsia="zh-CN"/>
        </w:rPr>
      </w:pPr>
      <w:ins w:id="903" w:author="3509" w:date="2022-04-12T18:35:00Z">
        <w:r w:rsidRPr="008454AF">
          <w:rPr>
            <w:rFonts w:eastAsia="Times New Roman" w:hint="eastAsia"/>
            <w:lang w:eastAsia="zh-CN"/>
          </w:rPr>
          <w:t>T</w:t>
        </w:r>
        <w:r w:rsidRPr="008454AF">
          <w:rPr>
            <w:rFonts w:eastAsia="Times New Roman"/>
            <w:lang w:eastAsia="zh-CN"/>
          </w:rPr>
          <w:t>he solution provides two methods to select a N3IWF that supports the S-NSSAI(s) needed by the UE. One option is to enhance the N3IWF identifier configuration or the non-3GPP access node selection information that includes the supported S-NSSAI(s) per N3IWF. Access Network Discovery &amp; Selection policy (ANDSP) was designed to be provided to UE by the network for selection of N3IWF.</w:t>
        </w:r>
        <w:r w:rsidRPr="00E85265">
          <w:t xml:space="preserve"> </w:t>
        </w:r>
        <w:r>
          <w:t xml:space="preserve">Adding the supported </w:t>
        </w:r>
        <w:r w:rsidRPr="002E7F70">
          <w:t>S-NSSAI(s)</w:t>
        </w:r>
        <w:r>
          <w:t xml:space="preserve"> </w:t>
        </w:r>
        <w:r w:rsidRPr="00B30091">
          <w:t xml:space="preserve">for the N3IWF </w:t>
        </w:r>
        <w:r>
          <w:t>in ANDSP</w:t>
        </w:r>
        <w:r w:rsidRPr="008454AF">
          <w:rPr>
            <w:rFonts w:eastAsia="Times New Roman"/>
            <w:lang w:eastAsia="zh-CN"/>
          </w:rPr>
          <w:t xml:space="preserve"> allows UE to determine an appropriate N3IWF</w:t>
        </w:r>
        <w:r w:rsidRPr="00E85265">
          <w:t xml:space="preserve"> </w:t>
        </w:r>
        <w:r>
          <w:t xml:space="preserve">that supports the </w:t>
        </w:r>
        <w:r w:rsidRPr="002E7F70">
          <w:t>S-NSSAI(s) needed by the UE</w:t>
        </w:r>
        <w:r w:rsidRPr="008454AF">
          <w:rPr>
            <w:rFonts w:eastAsia="Times New Roman"/>
            <w:lang w:eastAsia="zh-CN"/>
          </w:rPr>
          <w:t xml:space="preserve"> during N3IWF selection procedure. Another option is that when UE connects with a N3IWF that does not support the S-NSSAI(s) needed by the UE, AMF can determine the target N3IWF which supports the S-NSSAI(s) needed by the UE and provides the target N3IWF information to UE via Registration Accept/Reject message so that UE can use the target N3IWF information to connect with the target N3IWF in order to meet the requirement of the UE. The second option can be applied when the UE has not been updated with the enhanced N3IWF identifier configuration or non-3GPP access node selection information.</w:t>
        </w:r>
      </w:ins>
    </w:p>
    <w:p w14:paraId="4F06AE4E" w14:textId="77777777" w:rsidR="008454AF" w:rsidRPr="008454AF" w:rsidRDefault="008454AF" w:rsidP="008454AF">
      <w:pPr>
        <w:pStyle w:val="Heading3"/>
        <w:rPr>
          <w:ins w:id="904" w:author="3509" w:date="2022-04-12T18:35:00Z"/>
          <w:rFonts w:eastAsia="Times New Roman"/>
          <w:lang w:eastAsia="zh-CN"/>
        </w:rPr>
      </w:pPr>
      <w:bookmarkStart w:id="905" w:name="_Toc97067302"/>
      <w:ins w:id="906" w:author="3509" w:date="2022-04-12T18:35:00Z">
        <w:r w:rsidRPr="008454AF">
          <w:rPr>
            <w:rFonts w:eastAsia="Times New Roman" w:hint="eastAsia"/>
            <w:lang w:eastAsia="zh-CN"/>
          </w:rPr>
          <w:t>6.15</w:t>
        </w:r>
        <w:r w:rsidRPr="008454AF">
          <w:rPr>
            <w:rFonts w:eastAsia="Times New Roman"/>
            <w:lang w:eastAsia="zh-CN"/>
          </w:rPr>
          <w:t xml:space="preserve">.2 N3IWF selection solution </w:t>
        </w:r>
      </w:ins>
    </w:p>
    <w:p w14:paraId="4E59C50B" w14:textId="1C581A3E" w:rsidR="008454AF" w:rsidRDefault="008454AF" w:rsidP="008454AF">
      <w:pPr>
        <w:rPr>
          <w:ins w:id="907" w:author="3509" w:date="2022-04-12T18:35:00Z"/>
        </w:rPr>
      </w:pPr>
      <w:ins w:id="908" w:author="3509" w:date="2022-04-12T18:35:00Z">
        <w:r>
          <w:t xml:space="preserve">The UE can be configured by the HPLMN with </w:t>
        </w:r>
        <w:r w:rsidRPr="00DA3BBC">
          <w:rPr>
            <w:lang w:eastAsia="ko-KR"/>
          </w:rPr>
          <w:t>N3IWF identifier configuration</w:t>
        </w:r>
        <w:r>
          <w:t xml:space="preserve"> which contains the </w:t>
        </w:r>
        <w:r w:rsidRPr="00DA3BBC">
          <w:rPr>
            <w:lang w:eastAsia="ko-KR"/>
          </w:rPr>
          <w:t>FQDN or IP address of the N3IWF in the HPLMN.</w:t>
        </w:r>
        <w:r>
          <w:rPr>
            <w:lang w:eastAsia="ko-KR"/>
          </w:rPr>
          <w:t xml:space="preserve"> As described in current</w:t>
        </w:r>
      </w:ins>
      <w:ins w:id="909" w:author="3509" w:date="2022-04-12T18:38:00Z">
        <w:r w:rsidR="00D05740">
          <w:rPr>
            <w:lang w:eastAsia="ko-KR"/>
          </w:rPr>
          <w:t xml:space="preserve"> </w:t>
        </w:r>
      </w:ins>
      <w:ins w:id="910" w:author="3509" w:date="2022-04-12T18:35:00Z">
        <w:r>
          <w:rPr>
            <w:lang w:eastAsia="ko-KR"/>
          </w:rPr>
          <w:t>(Rel-17) clause 5.3.3.3 of 3GPP TS 24.526</w:t>
        </w:r>
      </w:ins>
      <w:ins w:id="911" w:author="3508" w:date="2022-04-13T17:18:00Z">
        <w:r w:rsidR="00900137">
          <w:rPr>
            <w:lang w:eastAsia="ko-KR"/>
          </w:rPr>
          <w:t xml:space="preserve"> </w:t>
        </w:r>
      </w:ins>
      <w:ins w:id="912" w:author="3509" w:date="2022-04-12T18:35:00Z">
        <w:r w:rsidRPr="00480342">
          <w:rPr>
            <w:highlight w:val="yellow"/>
            <w:lang w:eastAsia="ko-KR"/>
          </w:rPr>
          <w:t>[</w:t>
        </w:r>
      </w:ins>
      <w:ins w:id="913" w:author="3508" w:date="2022-04-13T17:18:00Z">
        <w:r w:rsidR="00900137">
          <w:rPr>
            <w:highlight w:val="yellow"/>
            <w:lang w:eastAsia="ko-KR"/>
          </w:rPr>
          <w:t>10</w:t>
        </w:r>
      </w:ins>
      <w:ins w:id="914" w:author="3509" w:date="2022-04-12T18:35:00Z">
        <w:del w:id="915" w:author="3508" w:date="2022-04-13T17:18:00Z">
          <w:r w:rsidRPr="00480342" w:rsidDel="00900137">
            <w:rPr>
              <w:highlight w:val="yellow"/>
              <w:lang w:eastAsia="ko-KR"/>
            </w:rPr>
            <w:delText>x</w:delText>
          </w:r>
        </w:del>
        <w:r w:rsidRPr="00480342">
          <w:rPr>
            <w:highlight w:val="yellow"/>
            <w:lang w:eastAsia="ko-KR"/>
          </w:rPr>
          <w:t>]</w:t>
        </w:r>
        <w:r>
          <w:rPr>
            <w:lang w:eastAsia="ko-KR"/>
          </w:rPr>
          <w:t xml:space="preserve">, </w:t>
        </w:r>
        <w:r>
          <w:rPr>
            <w:lang w:eastAsia="zh-CN"/>
          </w:rPr>
          <w:t>t</w:t>
        </w:r>
        <w:r>
          <w:rPr>
            <w:rFonts w:hint="eastAsia"/>
            <w:lang w:eastAsia="zh-CN"/>
          </w:rPr>
          <w:t xml:space="preserve">he content of </w:t>
        </w:r>
        <w:r>
          <w:rPr>
            <w:lang w:eastAsia="zh-CN"/>
          </w:rPr>
          <w:t xml:space="preserve">home </w:t>
        </w:r>
        <w:r>
          <w:t xml:space="preserve">N3IWF identifier configuration contains a list of </w:t>
        </w:r>
        <w:r w:rsidRPr="009350D4">
          <w:t>home N3IWF identifier entr</w:t>
        </w:r>
        <w:r>
          <w:t xml:space="preserve">ies. The HPLMN can </w:t>
        </w:r>
        <w:r w:rsidRPr="00DA3BBC">
          <w:rPr>
            <w:lang w:eastAsia="ko-KR"/>
          </w:rPr>
          <w:t>configure a UE with N3IWF identifier configuration</w:t>
        </w:r>
        <w:r>
          <w:t xml:space="preserve"> </w:t>
        </w:r>
        <w:r>
          <w:rPr>
            <w:lang w:eastAsia="ko-KR"/>
          </w:rPr>
          <w:t xml:space="preserve">so that the list of </w:t>
        </w:r>
        <w:r w:rsidRPr="00DA3BBC">
          <w:rPr>
            <w:lang w:eastAsia="ko-KR"/>
          </w:rPr>
          <w:t>N3IWF</w:t>
        </w:r>
        <w:r>
          <w:rPr>
            <w:lang w:eastAsia="ko-KR"/>
          </w:rPr>
          <w:t xml:space="preserve">s in </w:t>
        </w:r>
        <w:r w:rsidRPr="00DA3BBC">
          <w:rPr>
            <w:lang w:eastAsia="ko-KR"/>
          </w:rPr>
          <w:t>N3IWF identifier configuration</w:t>
        </w:r>
        <w:r>
          <w:rPr>
            <w:lang w:eastAsia="ko-KR"/>
          </w:rPr>
          <w:t xml:space="preserve"> cover all the </w:t>
        </w:r>
        <w:r w:rsidRPr="00DA3BBC">
          <w:rPr>
            <w:lang w:eastAsia="ko-KR"/>
          </w:rPr>
          <w:t>UE's subscribed S-NSSAI</w:t>
        </w:r>
        <w:r w:rsidRPr="002E7F70">
          <w:t>(s)</w:t>
        </w:r>
        <w:r>
          <w:t>.</w:t>
        </w:r>
      </w:ins>
    </w:p>
    <w:p w14:paraId="64E9279D" w14:textId="77777777" w:rsidR="008454AF" w:rsidRDefault="008454AF" w:rsidP="0014545C">
      <w:pPr>
        <w:pStyle w:val="EditorsNote"/>
        <w:rPr>
          <w:ins w:id="916" w:author="3509" w:date="2022-04-12T18:35:00Z"/>
        </w:rPr>
      </w:pPr>
      <w:ins w:id="917" w:author="3509" w:date="2022-04-12T18:35:00Z">
        <w:r>
          <w:tab/>
        </w:r>
        <w:r w:rsidRPr="0014545C">
          <w:t>Editor</w:t>
        </w:r>
        <w:r>
          <w:t>'s note: How to enable selection of an N3IWF that supports the slices that the UE intends to access while also considering the tracking area (e.g. if the HPLMN or VPLMN prefers the UE to use the Tracking Area FQDN format) is FFS.</w:t>
        </w:r>
      </w:ins>
    </w:p>
    <w:p w14:paraId="5FA18C19" w14:textId="3C5960AE" w:rsidR="008454AF" w:rsidRPr="00480342" w:rsidRDefault="008454AF" w:rsidP="008454AF">
      <w:pPr>
        <w:pStyle w:val="EditorsNote"/>
        <w:rPr>
          <w:ins w:id="918" w:author="3509" w:date="2022-04-12T18:35:00Z"/>
          <w:rFonts w:ascii="Calibri" w:eastAsia="Malgun Gothic" w:hAnsi="Calibri" w:cs="Calibri"/>
          <w:sz w:val="16"/>
          <w:szCs w:val="16"/>
          <w:lang w:val="en-US" w:eastAsia="zh-CN"/>
        </w:rPr>
      </w:pPr>
      <w:ins w:id="919" w:author="3509" w:date="2022-04-12T18:35:00Z">
        <w:r>
          <w:t>Editor's note: It is FFS on how to s</w:t>
        </w:r>
      </w:ins>
      <w:ins w:id="920" w:author="3509" w:date="2022-04-12T18:46:00Z">
        <w:r w:rsidR="00F96733">
          <w:t>e</w:t>
        </w:r>
      </w:ins>
      <w:ins w:id="921" w:author="3509" w:date="2022-04-12T18:35:00Z">
        <w:r>
          <w:t xml:space="preserve">lect a N3IWF supporting the needed </w:t>
        </w:r>
        <w:r w:rsidRPr="002E7F70">
          <w:t>S-NSSAI(s)</w:t>
        </w:r>
        <w:r>
          <w:t>in VPLMN when roaming.</w:t>
        </w:r>
      </w:ins>
    </w:p>
    <w:p w14:paraId="538881A8" w14:textId="77777777" w:rsidR="008454AF" w:rsidRPr="00F70B61" w:rsidRDefault="008454AF" w:rsidP="008454AF">
      <w:pPr>
        <w:rPr>
          <w:ins w:id="922" w:author="3509" w:date="2022-04-12T18:35:00Z"/>
          <w:rFonts w:eastAsia="SimSun"/>
        </w:rPr>
      </w:pPr>
      <w:ins w:id="923" w:author="3509" w:date="2022-04-12T18:35:00Z">
        <w:r>
          <w:rPr>
            <w:rFonts w:eastAsia="SimSun"/>
          </w:rPr>
          <w:t xml:space="preserve">As defined in TS 23.503 subclause 6.6.1, the 5GC provides the </w:t>
        </w:r>
        <w:r w:rsidRPr="00F70B61">
          <w:rPr>
            <w:rFonts w:eastAsia="SimSun"/>
          </w:rPr>
          <w:t xml:space="preserve">Access </w:t>
        </w:r>
        <w:r>
          <w:rPr>
            <w:rFonts w:eastAsia="SimSun"/>
          </w:rPr>
          <w:t>N</w:t>
        </w:r>
        <w:r w:rsidRPr="00F70B61">
          <w:rPr>
            <w:rFonts w:eastAsia="SimSun"/>
          </w:rPr>
          <w:t xml:space="preserve">etwork </w:t>
        </w:r>
        <w:r>
          <w:rPr>
            <w:rFonts w:eastAsia="SimSun"/>
          </w:rPr>
          <w:t>D</w:t>
        </w:r>
        <w:r w:rsidRPr="00F70B61">
          <w:rPr>
            <w:rFonts w:eastAsia="SimSun"/>
          </w:rPr>
          <w:t xml:space="preserve">iscovery &amp; </w:t>
        </w:r>
        <w:r>
          <w:rPr>
            <w:rFonts w:eastAsia="SimSun"/>
          </w:rPr>
          <w:t>S</w:t>
        </w:r>
        <w:r w:rsidRPr="00F70B61">
          <w:rPr>
            <w:rFonts w:eastAsia="SimSun"/>
          </w:rPr>
          <w:t xml:space="preserve">election </w:t>
        </w:r>
        <w:r>
          <w:rPr>
            <w:rFonts w:eastAsia="SimSun"/>
          </w:rPr>
          <w:t>P</w:t>
        </w:r>
        <w:r w:rsidRPr="00F70B61">
          <w:rPr>
            <w:rFonts w:eastAsia="SimSun"/>
          </w:rPr>
          <w:t>olicy</w:t>
        </w:r>
        <w:r>
          <w:rPr>
            <w:rFonts w:eastAsia="SimSun"/>
          </w:rPr>
          <w:t xml:space="preserve"> (ANDSP) to the UE, in which the N3IWF selection information is included for the UE to select the N3IWF in the HPLMN. In order to support the slice information applied in the N3IWF selection procedure, the ANDSP is extended as follows: </w:t>
        </w:r>
      </w:ins>
    </w:p>
    <w:p w14:paraId="36E2FD6C" w14:textId="77777777" w:rsidR="008454AF" w:rsidRDefault="008454AF" w:rsidP="008454AF">
      <w:pPr>
        <w:pStyle w:val="B1"/>
        <w:numPr>
          <w:ilvl w:val="0"/>
          <w:numId w:val="41"/>
        </w:numPr>
        <w:rPr>
          <w:ins w:id="924" w:author="3509" w:date="2022-04-12T18:35:00Z"/>
          <w:rFonts w:eastAsia="SimSun"/>
        </w:rPr>
      </w:pPr>
      <w:ins w:id="925" w:author="3509" w:date="2022-04-12T18:35:00Z">
        <w:r w:rsidRPr="00DA3BBC">
          <w:rPr>
            <w:lang w:eastAsia="ko-KR"/>
          </w:rPr>
          <w:t>N3IWF identifier configuration: It contains the FQDN or IP address of the N3IWF in the HPLMN</w:t>
        </w:r>
        <w:r>
          <w:rPr>
            <w:lang w:eastAsia="ko-KR"/>
          </w:rPr>
          <w:t xml:space="preserve"> and the</w:t>
        </w:r>
        <w:r w:rsidRPr="00140E21">
          <w:t xml:space="preserve"> </w:t>
        </w:r>
        <w:r w:rsidRPr="00140E21">
          <w:rPr>
            <w:rFonts w:eastAsia="SimSun"/>
            <w:lang w:eastAsia="zh-CN"/>
          </w:rPr>
          <w:t>S-</w:t>
        </w:r>
        <w:r w:rsidRPr="00140E21">
          <w:t>NSSAI</w:t>
        </w:r>
        <w:r w:rsidRPr="00140E21">
          <w:rPr>
            <w:rFonts w:eastAsia="SimSun"/>
            <w:lang w:eastAsia="zh-CN"/>
          </w:rPr>
          <w:t>s</w:t>
        </w:r>
        <w:r>
          <w:rPr>
            <w:lang w:eastAsia="ko-KR"/>
          </w:rPr>
          <w:t xml:space="preserve"> slice information supported by this N3IWF</w:t>
        </w:r>
        <w:r w:rsidRPr="00F70B61">
          <w:rPr>
            <w:rFonts w:eastAsia="SimSun"/>
          </w:rPr>
          <w:t>.</w:t>
        </w:r>
        <w:r>
          <w:rPr>
            <w:rFonts w:eastAsia="SimSun"/>
          </w:rPr>
          <w:t xml:space="preserve"> This </w:t>
        </w:r>
        <w:r w:rsidRPr="00140E21">
          <w:rPr>
            <w:rFonts w:eastAsia="SimSun"/>
            <w:lang w:eastAsia="zh-CN"/>
          </w:rPr>
          <w:t>S-</w:t>
        </w:r>
        <w:r w:rsidRPr="00140E21">
          <w:t>NSSAI</w:t>
        </w:r>
        <w:r w:rsidRPr="00140E21">
          <w:rPr>
            <w:rFonts w:eastAsia="SimSun"/>
            <w:lang w:eastAsia="zh-CN"/>
          </w:rPr>
          <w:t>s</w:t>
        </w:r>
        <w:r>
          <w:rPr>
            <w:lang w:eastAsia="ko-KR"/>
          </w:rPr>
          <w:t xml:space="preserve"> slice information is also included in the UE’s</w:t>
        </w:r>
        <w:r>
          <w:t xml:space="preserve"> </w:t>
        </w:r>
        <w:r w:rsidRPr="00140E21">
          <w:t xml:space="preserve">Subscribed </w:t>
        </w:r>
        <w:r w:rsidRPr="00140E21">
          <w:rPr>
            <w:rFonts w:eastAsia="SimSun"/>
            <w:lang w:eastAsia="zh-CN"/>
          </w:rPr>
          <w:t>S-</w:t>
        </w:r>
        <w:r w:rsidRPr="00140E21">
          <w:t>NSSAI</w:t>
        </w:r>
        <w:r w:rsidRPr="00140E21">
          <w:rPr>
            <w:rFonts w:eastAsia="SimSun"/>
            <w:lang w:eastAsia="zh-CN"/>
          </w:rPr>
          <w:t>s</w:t>
        </w:r>
        <w:r>
          <w:rPr>
            <w:rFonts w:eastAsia="SimSun"/>
            <w:lang w:eastAsia="zh-CN"/>
          </w:rPr>
          <w:t xml:space="preserve"> </w:t>
        </w:r>
        <w:r w:rsidRPr="00DA3BBC">
          <w:rPr>
            <w:lang w:eastAsia="ko-KR"/>
          </w:rPr>
          <w:t>for non-3GPP access</w:t>
        </w:r>
        <w:r>
          <w:rPr>
            <w:rFonts w:eastAsia="SimSun"/>
            <w:lang w:eastAsia="zh-CN"/>
          </w:rPr>
          <w:t xml:space="preserve"> defined in the UE subscription data. </w:t>
        </w:r>
      </w:ins>
    </w:p>
    <w:p w14:paraId="3D20E795" w14:textId="4FDBF532" w:rsidR="008454AF" w:rsidRPr="009D3A48" w:rsidRDefault="008454AF" w:rsidP="008454AF">
      <w:pPr>
        <w:pStyle w:val="EditorsNote"/>
        <w:rPr>
          <w:ins w:id="926" w:author="3509" w:date="2022-04-12T18:35:00Z"/>
          <w:rFonts w:eastAsia="MS Mincho"/>
        </w:rPr>
      </w:pPr>
      <w:ins w:id="927" w:author="3509" w:date="2022-04-12T18:35:00Z">
        <w:r>
          <w:t xml:space="preserve">Editor's note: It is FFS how the PCF obtains the UE’s </w:t>
        </w:r>
        <w:r w:rsidRPr="00140E21">
          <w:t xml:space="preserve">Subscribed </w:t>
        </w:r>
        <w:r w:rsidRPr="00140E21">
          <w:rPr>
            <w:rFonts w:eastAsia="SimSun"/>
            <w:lang w:eastAsia="zh-CN"/>
          </w:rPr>
          <w:t>S-</w:t>
        </w:r>
        <w:r w:rsidRPr="00140E21">
          <w:t>NSSAI</w:t>
        </w:r>
        <w:r w:rsidRPr="00140E21">
          <w:rPr>
            <w:rFonts w:eastAsia="SimSun"/>
            <w:lang w:eastAsia="zh-CN"/>
          </w:rPr>
          <w:t>s</w:t>
        </w:r>
        <w:r w:rsidRPr="00AE3EE5">
          <w:t xml:space="preserve"> </w:t>
        </w:r>
        <w:r>
          <w:t xml:space="preserve">information, e.g. from AMF or from the OSS system. </w:t>
        </w:r>
      </w:ins>
    </w:p>
    <w:p w14:paraId="326126AE" w14:textId="77777777" w:rsidR="008454AF" w:rsidRPr="008454AF" w:rsidRDefault="008454AF" w:rsidP="008454AF">
      <w:pPr>
        <w:rPr>
          <w:ins w:id="928" w:author="3509" w:date="2022-04-12T18:35:00Z"/>
          <w:rFonts w:eastAsia="Times New Roman"/>
          <w:lang w:eastAsia="zh-CN"/>
        </w:rPr>
      </w:pPr>
      <w:ins w:id="929" w:author="3509" w:date="2022-04-12T18:35:00Z">
        <w:r w:rsidRPr="008454AF">
          <w:rPr>
            <w:rFonts w:eastAsia="Times New Roman" w:hint="eastAsia"/>
            <w:lang w:eastAsia="zh-CN"/>
          </w:rPr>
          <w:t>I</w:t>
        </w:r>
        <w:r w:rsidRPr="008454AF">
          <w:rPr>
            <w:rFonts w:eastAsia="Times New Roman"/>
            <w:lang w:eastAsia="zh-CN"/>
          </w:rPr>
          <w:t>f the UE does not receive the</w:t>
        </w:r>
        <w:r w:rsidRPr="00DA3BBC">
          <w:rPr>
            <w:lang w:eastAsia="ko-KR"/>
          </w:rPr>
          <w:t xml:space="preserve"> N3IWF identifier configuration</w:t>
        </w:r>
        <w:r>
          <w:rPr>
            <w:lang w:eastAsia="ko-KR"/>
          </w:rPr>
          <w:t xml:space="preserve"> from </w:t>
        </w:r>
        <w:r>
          <w:rPr>
            <w:rFonts w:eastAsia="SimSun"/>
          </w:rPr>
          <w:t>ANDSP, or the UE cannot select the N3IWF based on the</w:t>
        </w:r>
        <w:r w:rsidRPr="00DA3BBC">
          <w:rPr>
            <w:lang w:eastAsia="ko-KR"/>
          </w:rPr>
          <w:t xml:space="preserve"> N3IWF identifier configuration</w:t>
        </w:r>
        <w:r>
          <w:rPr>
            <w:lang w:eastAsia="ko-KR"/>
          </w:rPr>
          <w:t xml:space="preserve">, e.g. in the roaming case, the </w:t>
        </w:r>
        <w:r w:rsidRPr="00DA3BBC">
          <w:rPr>
            <w:lang w:eastAsia="ko-KR"/>
          </w:rPr>
          <w:t>N3IWF identifier configuration</w:t>
        </w:r>
        <w:r>
          <w:rPr>
            <w:lang w:eastAsia="ko-KR"/>
          </w:rPr>
          <w:t xml:space="preserve"> information configured in the UE can be applied as the default N3IWF selection policy. </w:t>
        </w:r>
      </w:ins>
    </w:p>
    <w:p w14:paraId="5415BC19" w14:textId="77777777" w:rsidR="008454AF" w:rsidRPr="008652CE" w:rsidRDefault="008454AF" w:rsidP="008454AF">
      <w:pPr>
        <w:pStyle w:val="EditorsNote"/>
        <w:rPr>
          <w:ins w:id="930" w:author="3509" w:date="2022-04-12T18:35:00Z"/>
        </w:rPr>
      </w:pPr>
      <w:ins w:id="931" w:author="3509" w:date="2022-04-12T18:35:00Z">
        <w:r>
          <w:t xml:space="preserve">Editor's note: It is FFS on how the N3IWF selection procedure is impacted with the extension of the </w:t>
        </w:r>
        <w:r>
          <w:rPr>
            <w:rFonts w:eastAsia="SimSun"/>
          </w:rPr>
          <w:t>ANDSP</w:t>
        </w:r>
        <w:r>
          <w:t>.</w:t>
        </w:r>
      </w:ins>
    </w:p>
    <w:p w14:paraId="60DDF195" w14:textId="77777777" w:rsidR="008454AF" w:rsidRPr="00536EC2" w:rsidRDefault="008454AF" w:rsidP="008454AF">
      <w:pPr>
        <w:pStyle w:val="Heading3"/>
        <w:rPr>
          <w:ins w:id="932" w:author="3509" w:date="2022-04-12T18:35:00Z"/>
        </w:rPr>
      </w:pPr>
      <w:ins w:id="933" w:author="3509" w:date="2022-04-12T18:35:00Z">
        <w:r>
          <w:t>6.15</w:t>
        </w:r>
        <w:r w:rsidRPr="00536EC2">
          <w:t>.</w:t>
        </w:r>
        <w:r>
          <w:t>3</w:t>
        </w:r>
        <w:r w:rsidRPr="00536EC2">
          <w:tab/>
          <w:t>Procedures</w:t>
        </w:r>
        <w:bookmarkEnd w:id="905"/>
      </w:ins>
    </w:p>
    <w:p w14:paraId="3D89CD8D" w14:textId="77777777" w:rsidR="008454AF" w:rsidRPr="00536EC2" w:rsidRDefault="008454AF" w:rsidP="008454AF">
      <w:pPr>
        <w:pStyle w:val="EditorsNote"/>
        <w:rPr>
          <w:ins w:id="934" w:author="3509" w:date="2022-04-12T18:35:00Z"/>
        </w:rPr>
      </w:pPr>
      <w:ins w:id="935" w:author="3509" w:date="2022-04-12T18:35:00Z">
        <w:r w:rsidRPr="00536EC2">
          <w:t>Editor's note:</w:t>
        </w:r>
        <w:r w:rsidRPr="00536EC2">
          <w:tab/>
        </w:r>
        <w:r w:rsidRPr="00536EC2">
          <w:rPr>
            <w:lang w:val="en-US"/>
          </w:rPr>
          <w:t xml:space="preserve">This clause describes </w:t>
        </w:r>
        <w:r w:rsidRPr="00536EC2">
          <w:rPr>
            <w:rFonts w:hint="eastAsia"/>
          </w:rPr>
          <w:t xml:space="preserve">high-level </w:t>
        </w:r>
        <w:r w:rsidRPr="00536EC2">
          <w:t>procedures and information flows for the solution.</w:t>
        </w:r>
      </w:ins>
    </w:p>
    <w:bookmarkStart w:id="936" w:name="_MON_1708766410"/>
    <w:bookmarkEnd w:id="936"/>
    <w:p w14:paraId="6A9F6DB1" w14:textId="77777777" w:rsidR="008454AF" w:rsidRDefault="008454AF" w:rsidP="008454AF">
      <w:pPr>
        <w:jc w:val="center"/>
        <w:rPr>
          <w:ins w:id="937" w:author="3509" w:date="2022-04-12T18:35:00Z"/>
          <w:lang w:eastAsia="x-none"/>
        </w:rPr>
      </w:pPr>
      <w:ins w:id="938" w:author="3509" w:date="2022-04-12T18:35:00Z">
        <w:r>
          <w:rPr>
            <w:lang w:eastAsia="x-none"/>
          </w:rPr>
          <w:object w:dxaOrig="8306" w:dyaOrig="7265" w14:anchorId="5506C782">
            <v:shape id="_x0000_i1050" type="#_x0000_t75" style="width:415.3pt;height:362.5pt" o:ole="">
              <v:imagedata r:id="rId61" o:title=""/>
            </v:shape>
            <o:OLEObject Type="Embed" ProgID="Word.Document.12" ShapeID="_x0000_i1050" DrawAspect="Content" ObjectID="_1711380245" r:id="rId62">
              <o:FieldCodes>\s</o:FieldCodes>
            </o:OLEObject>
          </w:object>
        </w:r>
      </w:ins>
    </w:p>
    <w:p w14:paraId="0140067B" w14:textId="77777777" w:rsidR="008454AF" w:rsidRDefault="008454AF" w:rsidP="008454AF">
      <w:pPr>
        <w:pStyle w:val="TF"/>
        <w:rPr>
          <w:ins w:id="939" w:author="3509" w:date="2022-04-12T18:35:00Z"/>
          <w:lang w:eastAsia="x-none"/>
        </w:rPr>
      </w:pPr>
      <w:ins w:id="940" w:author="3509" w:date="2022-04-12T18:35:00Z">
        <w:r w:rsidRPr="00140E21">
          <w:t xml:space="preserve">Figure </w:t>
        </w:r>
        <w:r>
          <w:t>6.15.3</w:t>
        </w:r>
        <w:r w:rsidRPr="00140E21">
          <w:t>-1: Registration via untrusted non-3GPP access</w:t>
        </w:r>
      </w:ins>
    </w:p>
    <w:p w14:paraId="104554BC" w14:textId="77777777" w:rsidR="008454AF" w:rsidRPr="001E4105" w:rsidRDefault="008454AF" w:rsidP="008454AF">
      <w:pPr>
        <w:pStyle w:val="B1"/>
        <w:rPr>
          <w:ins w:id="941" w:author="3509" w:date="2022-04-12T18:35:00Z"/>
          <w:rFonts w:eastAsia="SimSun"/>
        </w:rPr>
      </w:pPr>
      <w:ins w:id="942" w:author="3509" w:date="2022-04-12T18:35:00Z">
        <w:r w:rsidRPr="00140E21">
          <w:rPr>
            <w:rFonts w:eastAsia="SimSun"/>
          </w:rPr>
          <w:t>1.</w:t>
        </w:r>
        <w:r w:rsidRPr="00140E21">
          <w:rPr>
            <w:rFonts w:eastAsia="SimSun"/>
          </w:rPr>
          <w:tab/>
        </w:r>
        <w:r>
          <w:t>The UE connects to an untrusted non-3GPP Access Network with any appropriate authentication procedure and it is assigned an IP address. For example, a non-3GPP authentication method can be used, e.g. no authentication (in the case of a free WLAN), EAP with pre-shared key, username/password, etc. When the UE decides to attach to 5GC network, the UE selects an N3IWF in a 5G PLMN as described in 6.15.1.</w:t>
        </w:r>
      </w:ins>
    </w:p>
    <w:p w14:paraId="4ED05EAE" w14:textId="77777777" w:rsidR="008454AF" w:rsidRDefault="008454AF" w:rsidP="008454AF">
      <w:pPr>
        <w:pStyle w:val="B1"/>
        <w:rPr>
          <w:ins w:id="943" w:author="3509" w:date="2022-04-12T18:35:00Z"/>
          <w:color w:val="auto"/>
          <w:lang w:eastAsia="en-US"/>
        </w:rPr>
      </w:pPr>
      <w:ins w:id="944" w:author="3509" w:date="2022-04-12T18:35:00Z">
        <w:r w:rsidRPr="00140E21">
          <w:rPr>
            <w:rFonts w:eastAsia="SimSun"/>
          </w:rPr>
          <w:t>2.</w:t>
        </w:r>
        <w:r w:rsidRPr="00140E21">
          <w:rPr>
            <w:rFonts w:eastAsia="SimSun"/>
          </w:rPr>
          <w:tab/>
        </w:r>
        <w:r>
          <w:t>The UE proceeds with the establishment of an IPsec Security Association (SA) with the selected N3IWF by initiating an IKE initial exchange according to RFC 7296 [3]. After step 2, all subsequent IKE messages are encrypted and integrity protected by using the IKE SA established in this step.</w:t>
        </w:r>
      </w:ins>
    </w:p>
    <w:p w14:paraId="2ACD08E6" w14:textId="77777777" w:rsidR="008454AF" w:rsidRDefault="008454AF" w:rsidP="008454AF">
      <w:pPr>
        <w:pStyle w:val="B1"/>
        <w:rPr>
          <w:ins w:id="945" w:author="3509" w:date="2022-04-12T18:35:00Z"/>
        </w:rPr>
      </w:pPr>
      <w:ins w:id="946" w:author="3509" w:date="2022-04-12T18:35:00Z">
        <w:r>
          <w:t>3.</w:t>
        </w:r>
        <w:r>
          <w:tab/>
          <w:t>The UE shall initiate an IKE_AUTH exchange by sending an IKE_AUTH request message. The AUTH payload is not included in the IKE_AUTH request message, which indicates that the IKE_AUTH exchange shall use EAP signalling (in this case EAP-5G signalling). If the UE supports MOBIKE, it shall include a Notify payload in the IKE_AUTH request, as specified in RFC 4555 [40], indicating that MOBIKE is supported. In addition, as specified in TS 33.501 [15], if the UE is provisioned with the N3IWF root certificate, it shall include the CERTREQ payload within the IKE_AUTH request message to request the N3IWF's certificate.</w:t>
        </w:r>
      </w:ins>
    </w:p>
    <w:p w14:paraId="16DB2CE2" w14:textId="77777777" w:rsidR="008454AF" w:rsidRDefault="008454AF" w:rsidP="008454AF">
      <w:pPr>
        <w:pStyle w:val="B1"/>
        <w:rPr>
          <w:ins w:id="947" w:author="3509" w:date="2022-04-12T18:35:00Z"/>
        </w:rPr>
      </w:pPr>
      <w:ins w:id="948" w:author="3509" w:date="2022-04-12T18:35:00Z">
        <w:r>
          <w:t>4.</w:t>
        </w:r>
        <w:r>
          <w:tab/>
          <w:t>The N3IWF responds with an IKE_AUTH response message, which includes an EAP-Request/5G-Start packet. The EAP-Request/5G-Start packet informs the UE to initiate an EAP-5G session, i.e. to start sending NAS messages encapsulated within EAP-5G packets. If the N3IWF has received a CERTREQ payload from the UE, the N3IWF shall include the CERT payload in the IKE_AUTH response message containing the N3IWF's certificate. How the UE uses the N3IWF's certificate is specified in TS 33.501 [15].</w:t>
        </w:r>
      </w:ins>
    </w:p>
    <w:p w14:paraId="71559EF5" w14:textId="77777777" w:rsidR="008454AF" w:rsidRDefault="008454AF" w:rsidP="008454AF">
      <w:pPr>
        <w:pStyle w:val="B1"/>
        <w:rPr>
          <w:ins w:id="949" w:author="3509" w:date="2022-04-12T18:35:00Z"/>
        </w:rPr>
      </w:pPr>
      <w:ins w:id="950" w:author="3509" w:date="2022-04-12T18:35:00Z">
        <w:r>
          <w:t>5.</w:t>
        </w:r>
        <w:r>
          <w:tab/>
          <w:t>The UE shall send an IKE_AUTH request, which includes an EAP-Response/5G-NAS packet that contains the Access Network parameters (AN parameters) and a Registration Request message. The AN parameters contain information that is used by the N3IWF for selecting an AMF in the 5G core network. This information includes e.g. the GUAMI, the Selected PLMN ID (or PLMN ID and NID, see clause 5.30 of TS 23.501 [2]), the Requested NSSAI and the Establishment cause. The Establishment cause provides the reason for requesting a signalling connection with 5GC. Whether and how the UE includes the Requested NSSAI as part of the AN parameters is dependent on the value of the Access Stratum Connection Establishment NSSAI Inclusion Mode parameter, as specified in clause 5.15.9 of TS 23.501 [2]. The Registration Request message may optionally contain an indication indicating that the N3IWF shall support the requested NSSAI.</w:t>
        </w:r>
      </w:ins>
    </w:p>
    <w:p w14:paraId="7CC01A6E" w14:textId="77777777" w:rsidR="008454AF" w:rsidRDefault="008454AF" w:rsidP="008454AF">
      <w:pPr>
        <w:pStyle w:val="NO"/>
        <w:rPr>
          <w:ins w:id="951" w:author="3509" w:date="2022-04-12T18:35:00Z"/>
        </w:rPr>
      </w:pPr>
      <w:ins w:id="952" w:author="3509" w:date="2022-04-12T18:35:00Z">
        <w:r>
          <w:t>NOTE 1:</w:t>
        </w:r>
        <w:r>
          <w:tab/>
          <w:t>The N3IWF does not send an EAP-Identity request because the UE includes its identity in the first IKE_AUTH. This is in line with RFC 7296 [3] clause 3.16.</w:t>
        </w:r>
      </w:ins>
    </w:p>
    <w:p w14:paraId="70C2F0DC" w14:textId="77777777" w:rsidR="008454AF" w:rsidRDefault="008454AF" w:rsidP="008454AF">
      <w:pPr>
        <w:pStyle w:val="B1"/>
        <w:rPr>
          <w:ins w:id="953" w:author="3509" w:date="2022-04-12T18:35:00Z"/>
        </w:rPr>
      </w:pPr>
      <w:ins w:id="954" w:author="3509" w:date="2022-04-12T18:35:00Z">
        <w:r>
          <w:t>6.</w:t>
        </w:r>
        <w:r>
          <w:tab/>
          <w:t>The N3IWF shall select an AMF based on the received AN parameters and local policy, as specified in clause 6.3.5 of TS 23.501 [2]. The N3IWF shall then forward the Registration Request received from the UE to the selected AMF within an N2 message. This message contains N2 parameters that include the Selected PLMN ID and the Establishment cause.</w:t>
        </w:r>
      </w:ins>
    </w:p>
    <w:p w14:paraId="019F0E5A" w14:textId="074FCAFB" w:rsidR="008454AF" w:rsidRDefault="008454AF" w:rsidP="008454AF">
      <w:pPr>
        <w:pStyle w:val="B1"/>
        <w:rPr>
          <w:ins w:id="955" w:author="3509" w:date="2022-04-12T18:35:00Z"/>
        </w:rPr>
      </w:pPr>
      <w:ins w:id="956" w:author="3509" w:date="2022-04-12T18:35:00Z">
        <w:r>
          <w:t>7.</w:t>
        </w:r>
        <w:r>
          <w:tab/>
          <w:t>The selected AMF determines whether the N3IWF connected with UE currently (named S-N3IWF) support the request NSSAI needed by UE if the indication of supporting the requested NSSAI is included in the Registration Request. If the selected N3IWF does not support the request NSSAI, e.g. when UE does not select the N3IWF based on S-NSSAI configuration information per N3IWF, the AMF may determine a target N3IWF that supports the request NSSAI based on the list of supported TAs and the corresponding list of supported slices for each TA obtained in RAN Configuration Update procedure as specified in TS 38.413 [</w:t>
        </w:r>
      </w:ins>
      <w:ins w:id="957" w:author="3508" w:date="2022-04-13T17:20:00Z">
        <w:r w:rsidR="00900137">
          <w:t>7</w:t>
        </w:r>
      </w:ins>
      <w:ins w:id="958" w:author="3509" w:date="2022-04-12T18:35:00Z">
        <w:r>
          <w:t xml:space="preserve">]. </w:t>
        </w:r>
      </w:ins>
    </w:p>
    <w:p w14:paraId="4DF651DC" w14:textId="77777777" w:rsidR="008454AF" w:rsidRPr="008454AF" w:rsidRDefault="008454AF" w:rsidP="008454AF">
      <w:pPr>
        <w:pStyle w:val="B1"/>
        <w:rPr>
          <w:ins w:id="959" w:author="3509" w:date="2022-04-12T18:35:00Z"/>
          <w:lang w:eastAsia="zh-CN"/>
        </w:rPr>
      </w:pPr>
      <w:ins w:id="960" w:author="3509" w:date="2022-04-12T18:35:00Z">
        <w:r w:rsidRPr="008454AF">
          <w:rPr>
            <w:rFonts w:hint="eastAsia"/>
            <w:lang w:eastAsia="zh-CN"/>
          </w:rPr>
          <w:t>8</w:t>
        </w:r>
        <w:r w:rsidRPr="008454AF">
          <w:rPr>
            <w:lang w:eastAsia="zh-CN"/>
          </w:rPr>
          <w:t>a.</w:t>
        </w:r>
        <w:r w:rsidRPr="008454AF">
          <w:rPr>
            <w:lang w:eastAsia="zh-CN"/>
          </w:rPr>
          <w:tab/>
          <w:t>Optionally, the AMF may provide the target N3IWF information (e.g. FQDN and/or IP address) to UE within Registration Reject message so that UE can use the target N3IWF information to select the target N3IWF to register to 5GC.</w:t>
        </w:r>
      </w:ins>
    </w:p>
    <w:p w14:paraId="7DAF437B" w14:textId="77777777" w:rsidR="008454AF" w:rsidRPr="008454AF" w:rsidRDefault="008454AF" w:rsidP="008454AF">
      <w:pPr>
        <w:pStyle w:val="B1"/>
        <w:rPr>
          <w:ins w:id="961" w:author="3509" w:date="2022-04-12T18:35:00Z"/>
          <w:lang w:eastAsia="zh-CN"/>
        </w:rPr>
      </w:pPr>
      <w:ins w:id="962" w:author="3509" w:date="2022-04-12T18:35:00Z">
        <w:r>
          <w:t>8b.</w:t>
        </w:r>
        <w:r>
          <w:tab/>
          <w:t xml:space="preserve">Alternatively, if the selected N3IWF cannot support the requested NSSAI, AMF may continue the registration procedure as defined in clause 4.12.2.2 steps 7 to 11 and provides </w:t>
        </w:r>
        <w:r w:rsidRPr="008454AF">
          <w:rPr>
            <w:lang w:eastAsia="zh-CN"/>
          </w:rPr>
          <w:t>the target N3IWF information (e.g. FQDN and/or IP address) to UE within Registration Accept message.</w:t>
        </w:r>
      </w:ins>
    </w:p>
    <w:p w14:paraId="47BCB3D4" w14:textId="77777777" w:rsidR="008454AF" w:rsidRDefault="008454AF" w:rsidP="008454AF">
      <w:pPr>
        <w:pStyle w:val="EditorsNote"/>
        <w:rPr>
          <w:ins w:id="963" w:author="3509" w:date="2022-04-12T18:35:00Z"/>
        </w:rPr>
      </w:pPr>
      <w:ins w:id="964" w:author="3509" w:date="2022-04-12T18:35:00Z">
        <w:r>
          <w:t xml:space="preserve">Editor’s note: It is FFS whether and how the AMF can accept the Registration with the initial N3IWF/TNGF if that N3IWF/TNGF does not support the set of slices requested by the UE. </w:t>
        </w:r>
      </w:ins>
    </w:p>
    <w:p w14:paraId="2D4BA675" w14:textId="77777777" w:rsidR="008454AF" w:rsidRDefault="008454AF" w:rsidP="008454AF">
      <w:pPr>
        <w:pStyle w:val="B1"/>
        <w:rPr>
          <w:ins w:id="965" w:author="3509" w:date="2022-04-12T18:35:00Z"/>
        </w:rPr>
      </w:pPr>
    </w:p>
    <w:p w14:paraId="4A3D9332" w14:textId="77777777" w:rsidR="008454AF" w:rsidRDefault="008454AF" w:rsidP="008454AF">
      <w:pPr>
        <w:pStyle w:val="B1"/>
        <w:rPr>
          <w:ins w:id="966" w:author="3509" w:date="2022-04-12T18:35:00Z"/>
        </w:rPr>
      </w:pPr>
      <w:ins w:id="967" w:author="3509" w:date="2022-04-12T18:35:00Z">
        <w:r>
          <w:tab/>
          <w:t>If the S-N3IWF supports the requested NSSAI, AMF continue the registration procedure as defined in clause 4.12.2.2 steps 7 to 10.</w:t>
        </w:r>
      </w:ins>
    </w:p>
    <w:p w14:paraId="3744C3F3" w14:textId="77777777" w:rsidR="008454AF" w:rsidRDefault="008454AF" w:rsidP="008454AF">
      <w:pPr>
        <w:pStyle w:val="B1"/>
        <w:rPr>
          <w:ins w:id="968" w:author="3509" w:date="2022-04-12T18:35:00Z"/>
          <w:color w:val="auto"/>
          <w:lang w:eastAsia="en-US"/>
        </w:rPr>
      </w:pPr>
      <w:ins w:id="969" w:author="3509" w:date="2022-04-12T18:35:00Z">
        <w:r>
          <w:t>9.</w:t>
        </w:r>
        <w:r>
          <w:tab/>
          <w:t>The AMF sends the NAS Registration Accept message to the N3IWF. The N2 Message includes the Allowed NSSAI for the access type for the UE. If AMF determines that the S-N3IWF cannot support the requested NSSAI in step 7 and continue the registration procedure, the NAS Registration Accept message contains the target N3IWF information.</w:t>
        </w:r>
      </w:ins>
    </w:p>
    <w:p w14:paraId="641E127F" w14:textId="77777777" w:rsidR="008454AF" w:rsidRDefault="008454AF" w:rsidP="008454AF">
      <w:pPr>
        <w:pStyle w:val="B1"/>
        <w:rPr>
          <w:ins w:id="970" w:author="3509" w:date="2022-04-12T18:35:00Z"/>
        </w:rPr>
      </w:pPr>
      <w:ins w:id="971" w:author="3509" w:date="2022-04-12T18:35:00Z">
        <w:r>
          <w:t>10.</w:t>
        </w:r>
        <w:r>
          <w:tab/>
          <w:t>The N3IWF forwards the NAS Registration Accept message to UE via the established signalling IPsec SA. If the NAS Registration Accept message is received by the N3IWF before the IPsec SA is established, the N3IWF shall store it and forward it to the UE only after the establishment of the signalling IPsec SA.</w:t>
        </w:r>
      </w:ins>
    </w:p>
    <w:p w14:paraId="70B88E71" w14:textId="77777777" w:rsidR="008454AF" w:rsidRPr="005176B3" w:rsidRDefault="008454AF" w:rsidP="008454AF">
      <w:pPr>
        <w:pStyle w:val="B1"/>
        <w:rPr>
          <w:ins w:id="972" w:author="3509" w:date="2022-04-12T18:35:00Z"/>
          <w:lang w:eastAsia="x-none"/>
        </w:rPr>
      </w:pPr>
      <w:ins w:id="973" w:author="3509" w:date="2022-04-12T18:35:00Z">
        <w:r w:rsidRPr="008454AF">
          <w:rPr>
            <w:rFonts w:hint="eastAsia"/>
            <w:lang w:eastAsia="zh-CN"/>
          </w:rPr>
          <w:t>1</w:t>
        </w:r>
        <w:r w:rsidRPr="008454AF">
          <w:rPr>
            <w:lang w:eastAsia="zh-CN"/>
          </w:rPr>
          <w:t>1.</w:t>
        </w:r>
        <w:r w:rsidRPr="008454AF">
          <w:rPr>
            <w:lang w:eastAsia="zh-CN"/>
          </w:rPr>
          <w:tab/>
          <w:t>If UE is rejected, UE uses the target N3IWF information to select T-N3IWF and registers to 5GC via T-N3IWF. If UE is not rejected and obtains the target N3IWF information in step 10, UE may decide to re-register to 5GC via T-N3IWF.</w:t>
        </w:r>
      </w:ins>
    </w:p>
    <w:p w14:paraId="733D6C00" w14:textId="77777777" w:rsidR="008454AF" w:rsidRPr="00536EC2" w:rsidRDefault="008454AF" w:rsidP="008454AF">
      <w:pPr>
        <w:pStyle w:val="Heading3"/>
        <w:rPr>
          <w:ins w:id="974" w:author="3509" w:date="2022-04-12T18:35:00Z"/>
          <w:lang w:eastAsia="zh-CN"/>
        </w:rPr>
      </w:pPr>
      <w:bookmarkStart w:id="975" w:name="_Toc97067303"/>
      <w:ins w:id="976" w:author="3509" w:date="2022-04-12T18:35:00Z">
        <w:r>
          <w:rPr>
            <w:lang w:eastAsia="zh-CN"/>
          </w:rPr>
          <w:t>6.15</w:t>
        </w:r>
        <w:r w:rsidRPr="00536EC2">
          <w:rPr>
            <w:lang w:eastAsia="zh-CN"/>
          </w:rPr>
          <w:t>.</w:t>
        </w:r>
        <w:r>
          <w:rPr>
            <w:lang w:eastAsia="zh-CN"/>
          </w:rPr>
          <w:t>4</w:t>
        </w:r>
        <w:r w:rsidRPr="00536EC2">
          <w:rPr>
            <w:lang w:eastAsia="zh-CN"/>
          </w:rPr>
          <w:tab/>
        </w:r>
        <w:r w:rsidRPr="00536EC2">
          <w:t xml:space="preserve">Impacts on </w:t>
        </w:r>
        <w:r w:rsidRPr="00536EC2">
          <w:rPr>
            <w:rFonts w:hint="eastAsia"/>
            <w:lang w:eastAsia="zh-CN"/>
          </w:rPr>
          <w:t>E</w:t>
        </w:r>
        <w:r w:rsidRPr="00536EC2">
          <w:t xml:space="preserve">xisting </w:t>
        </w:r>
        <w:r w:rsidRPr="00536EC2">
          <w:rPr>
            <w:rFonts w:hint="eastAsia"/>
            <w:lang w:eastAsia="zh-CN"/>
          </w:rPr>
          <w:t>N</w:t>
        </w:r>
        <w:r w:rsidRPr="00536EC2">
          <w:t xml:space="preserve">odes and </w:t>
        </w:r>
        <w:r w:rsidRPr="00536EC2">
          <w:rPr>
            <w:rFonts w:hint="eastAsia"/>
            <w:lang w:eastAsia="zh-CN"/>
          </w:rPr>
          <w:t>F</w:t>
        </w:r>
        <w:r w:rsidRPr="00536EC2">
          <w:t>unctionality</w:t>
        </w:r>
        <w:bookmarkEnd w:id="975"/>
      </w:ins>
    </w:p>
    <w:p w14:paraId="16652C05" w14:textId="77777777" w:rsidR="008454AF" w:rsidRPr="00536EC2" w:rsidRDefault="008454AF" w:rsidP="008454AF">
      <w:pPr>
        <w:pStyle w:val="EditorsNote"/>
        <w:rPr>
          <w:ins w:id="977" w:author="3509" w:date="2022-04-12T18:35:00Z"/>
        </w:rPr>
      </w:pPr>
      <w:ins w:id="978" w:author="3509" w:date="2022-04-12T18:35:00Z">
        <w:r w:rsidRPr="00536EC2">
          <w:t>Editor's note:</w:t>
        </w:r>
        <w:r w:rsidRPr="00536EC2">
          <w:tab/>
          <w:t>This clause captures impacts on existing 3GPP nodes and functional elements.</w:t>
        </w:r>
      </w:ins>
    </w:p>
    <w:p w14:paraId="42568492" w14:textId="77777777" w:rsidR="008454AF" w:rsidRPr="008454AF" w:rsidRDefault="008454AF" w:rsidP="008454AF">
      <w:pPr>
        <w:rPr>
          <w:ins w:id="979" w:author="3509" w:date="2022-04-12T18:35:00Z"/>
          <w:rFonts w:eastAsia="Times New Roman"/>
          <w:lang w:eastAsia="zh-CN"/>
        </w:rPr>
      </w:pPr>
      <w:ins w:id="980" w:author="3509" w:date="2022-04-12T18:35:00Z">
        <w:r w:rsidRPr="008454AF">
          <w:rPr>
            <w:rFonts w:eastAsia="Times New Roman"/>
            <w:lang w:eastAsia="zh-CN"/>
          </w:rPr>
          <w:t>UE impacts:</w:t>
        </w:r>
      </w:ins>
    </w:p>
    <w:p w14:paraId="0C28BD31" w14:textId="77777777" w:rsidR="008454AF" w:rsidRPr="00F11C91" w:rsidRDefault="008454AF" w:rsidP="008454AF">
      <w:pPr>
        <w:pStyle w:val="B2"/>
        <w:ind w:left="567"/>
        <w:rPr>
          <w:ins w:id="981" w:author="3509" w:date="2022-04-12T18:35:00Z"/>
          <w:rFonts w:eastAsia="MS Mincho"/>
        </w:rPr>
      </w:pPr>
      <w:ins w:id="982" w:author="3509" w:date="2022-04-12T18:35:00Z">
        <w:r w:rsidRPr="00140E21">
          <w:rPr>
            <w:rFonts w:eastAsia="SimSun"/>
          </w:rPr>
          <w:t>-</w:t>
        </w:r>
        <w:r w:rsidRPr="00140E21">
          <w:rPr>
            <w:rFonts w:eastAsia="SimSun"/>
          </w:rPr>
          <w:tab/>
        </w:r>
        <w:r>
          <w:rPr>
            <w:rFonts w:eastAsia="SimSun"/>
          </w:rPr>
          <w:t>select the N3IWF based on N3IWF identifier configuration that includes the supported S-NSSAI(s) configuration per FQDN or IP address of N3IWF</w:t>
        </w:r>
      </w:ins>
    </w:p>
    <w:p w14:paraId="11EEC6B6" w14:textId="77777777" w:rsidR="008454AF" w:rsidRDefault="008454AF" w:rsidP="008454AF">
      <w:pPr>
        <w:pStyle w:val="B2"/>
        <w:ind w:left="567"/>
        <w:rPr>
          <w:ins w:id="983" w:author="3509" w:date="2022-04-12T18:35:00Z"/>
          <w:rFonts w:eastAsia="SimSun"/>
        </w:rPr>
      </w:pPr>
      <w:ins w:id="984" w:author="3509" w:date="2022-04-12T18:35:00Z">
        <w:r>
          <w:rPr>
            <w:rFonts w:eastAsia="SimSun"/>
          </w:rPr>
          <w:t>-</w:t>
        </w:r>
        <w:r>
          <w:rPr>
            <w:rFonts w:eastAsia="SimSun"/>
          </w:rPr>
          <w:tab/>
          <w:t>re-select N3IWF based on the N3IWF information provided by the AMF via NAS Registration Accept or Registration Reject message.</w:t>
        </w:r>
      </w:ins>
    </w:p>
    <w:p w14:paraId="1049F9A7" w14:textId="77777777" w:rsidR="008454AF" w:rsidRDefault="008454AF" w:rsidP="008454AF">
      <w:pPr>
        <w:pStyle w:val="B2"/>
        <w:ind w:left="0" w:firstLine="0"/>
        <w:rPr>
          <w:ins w:id="985" w:author="3509" w:date="2022-04-12T18:35:00Z"/>
          <w:rFonts w:eastAsia="SimSun"/>
        </w:rPr>
      </w:pPr>
      <w:ins w:id="986" w:author="3509" w:date="2022-04-12T18:35:00Z">
        <w:r>
          <w:rPr>
            <w:rFonts w:eastAsia="SimSun"/>
          </w:rPr>
          <w:t>AMF impacts:</w:t>
        </w:r>
      </w:ins>
    </w:p>
    <w:p w14:paraId="00FB44BA" w14:textId="77777777" w:rsidR="008454AF" w:rsidRDefault="008454AF" w:rsidP="008454AF">
      <w:pPr>
        <w:pStyle w:val="B2"/>
        <w:ind w:left="567"/>
        <w:rPr>
          <w:ins w:id="987" w:author="3509" w:date="2022-04-12T18:35:00Z"/>
          <w:rFonts w:eastAsia="SimSun"/>
        </w:rPr>
      </w:pPr>
      <w:ins w:id="988" w:author="3509" w:date="2022-04-12T18:35:00Z">
        <w:r>
          <w:rPr>
            <w:rFonts w:eastAsia="SimSun"/>
          </w:rPr>
          <w:t>-</w:t>
        </w:r>
        <w:r>
          <w:rPr>
            <w:rFonts w:eastAsia="SimSun"/>
          </w:rPr>
          <w:tab/>
          <w:t xml:space="preserve">Ability to determine target N3IWF information based on </w:t>
        </w:r>
        <w:r>
          <w:t>the list of supported TAs and the corresponding list of supported slices for each TA obtained in RAN Configuration Update procedure</w:t>
        </w:r>
        <w:r>
          <w:rPr>
            <w:rFonts w:eastAsia="SimSun"/>
          </w:rPr>
          <w:t>.</w:t>
        </w:r>
      </w:ins>
    </w:p>
    <w:p w14:paraId="42884ADE" w14:textId="4FABBE8E" w:rsidR="008454AF" w:rsidRDefault="008454AF" w:rsidP="008454AF">
      <w:pPr>
        <w:pStyle w:val="B2"/>
        <w:ind w:left="567"/>
        <w:rPr>
          <w:rFonts w:eastAsia="SimSun"/>
        </w:rPr>
      </w:pPr>
      <w:ins w:id="989" w:author="3509" w:date="2022-04-12T18:35:00Z">
        <w:r>
          <w:rPr>
            <w:rFonts w:eastAsia="SimSun"/>
          </w:rPr>
          <w:t>-</w:t>
        </w:r>
        <w:r>
          <w:rPr>
            <w:rFonts w:eastAsia="SimSun"/>
          </w:rPr>
          <w:tab/>
          <w:t>provide UE with the N3IWF information via NAS Registration Accept or Registration Reject message.</w:t>
        </w:r>
      </w:ins>
    </w:p>
    <w:p w14:paraId="6FC104B4" w14:textId="77777777" w:rsidR="00F96733" w:rsidRDefault="00F96733" w:rsidP="00F96733">
      <w:pPr>
        <w:pStyle w:val="Heading2"/>
        <w:rPr>
          <w:ins w:id="990" w:author="3511" w:date="2022-04-12T18:50:00Z"/>
        </w:rPr>
      </w:pPr>
      <w:ins w:id="991" w:author="3511" w:date="2022-04-12T18:50:00Z">
        <w:r>
          <w:rPr>
            <w:lang w:eastAsia="zh-CN"/>
          </w:rPr>
          <w:t>6.16</w:t>
        </w:r>
        <w:r>
          <w:rPr>
            <w:lang w:eastAsia="ko-KR"/>
          </w:rPr>
          <w:tab/>
        </w:r>
        <w:r>
          <w:t>Solution</w:t>
        </w:r>
        <w:r>
          <w:rPr>
            <w:lang w:eastAsia="zh-CN"/>
          </w:rPr>
          <w:t xml:space="preserve"> #16</w:t>
        </w:r>
        <w:r>
          <w:t xml:space="preserve">: </w:t>
        </w:r>
        <w:r w:rsidRPr="008010B0">
          <w:t>N3IWF selection taking supported slices into account</w:t>
        </w:r>
      </w:ins>
    </w:p>
    <w:p w14:paraId="5ADE7097" w14:textId="77777777" w:rsidR="00F96733" w:rsidRDefault="00F96733" w:rsidP="00F96733">
      <w:pPr>
        <w:pStyle w:val="Heading3"/>
        <w:rPr>
          <w:ins w:id="992" w:author="3511" w:date="2022-04-12T18:50:00Z"/>
        </w:rPr>
      </w:pPr>
      <w:ins w:id="993" w:author="3511" w:date="2022-04-12T18:50:00Z">
        <w:r>
          <w:t>6.16.1</w:t>
        </w:r>
        <w:r>
          <w:tab/>
          <w:t>Description</w:t>
        </w:r>
      </w:ins>
    </w:p>
    <w:p w14:paraId="22922CCB" w14:textId="77777777" w:rsidR="00F96733" w:rsidRDefault="00F96733" w:rsidP="00F96733">
      <w:pPr>
        <w:pStyle w:val="Heading4"/>
        <w:rPr>
          <w:ins w:id="994" w:author="3511" w:date="2022-04-12T18:50:00Z"/>
        </w:rPr>
      </w:pPr>
      <w:ins w:id="995" w:author="3511" w:date="2022-04-12T18:50:00Z">
        <w:r>
          <w:t>6.16.1.1</w:t>
        </w:r>
        <w:r>
          <w:tab/>
          <w:t>Introduction</w:t>
        </w:r>
      </w:ins>
    </w:p>
    <w:p w14:paraId="5CCD3CB7" w14:textId="77777777" w:rsidR="00F96733" w:rsidRDefault="00F96733" w:rsidP="00F96733">
      <w:pPr>
        <w:rPr>
          <w:ins w:id="996" w:author="3511" w:date="2022-04-12T18:50:00Z"/>
        </w:rPr>
      </w:pPr>
      <w:ins w:id="997" w:author="3511" w:date="2022-04-12T18:50:00Z">
        <w:r>
          <w:t>Key idea of this solution is to provide additional information to a UE to enable the UE to select an N3IWF that supports the network slices (identified by S-NSSAIs) that the UE is intending to register for, i.e., to select an N3IWF that supports the S-NSSAIs that the UE wants to include in the Requested NSSAI during the subsequent Registration procedure.</w:t>
        </w:r>
      </w:ins>
    </w:p>
    <w:p w14:paraId="489F1192" w14:textId="77777777" w:rsidR="00F96733" w:rsidRDefault="00F96733" w:rsidP="00F96733">
      <w:pPr>
        <w:pStyle w:val="Heading4"/>
        <w:rPr>
          <w:ins w:id="998" w:author="3511" w:date="2022-04-12T18:50:00Z"/>
        </w:rPr>
      </w:pPr>
      <w:ins w:id="999" w:author="3511" w:date="2022-04-12T18:50:00Z">
        <w:r>
          <w:t>6.16.1.2</w:t>
        </w:r>
        <w:r>
          <w:tab/>
          <w:t>Solution principles</w:t>
        </w:r>
      </w:ins>
    </w:p>
    <w:p w14:paraId="1971E6C2" w14:textId="77777777" w:rsidR="00F96733" w:rsidRDefault="00F96733" w:rsidP="00F96733">
      <w:pPr>
        <w:pStyle w:val="Heading5"/>
        <w:rPr>
          <w:ins w:id="1000" w:author="3511" w:date="2022-04-12T18:50:00Z"/>
        </w:rPr>
      </w:pPr>
      <w:ins w:id="1001" w:author="3511" w:date="2022-04-12T18:50:00Z">
        <w:r>
          <w:t>6.16.1.2.1</w:t>
        </w:r>
        <w:r>
          <w:tab/>
          <w:t>General</w:t>
        </w:r>
      </w:ins>
    </w:p>
    <w:p w14:paraId="41AE565A" w14:textId="77777777" w:rsidR="00F96733" w:rsidRPr="00603ECA" w:rsidRDefault="00F96733" w:rsidP="00F96733">
      <w:pPr>
        <w:pStyle w:val="B1"/>
        <w:rPr>
          <w:ins w:id="1002" w:author="3511" w:date="2022-04-12T18:50:00Z"/>
          <w:lang w:val="en-US"/>
        </w:rPr>
      </w:pPr>
      <w:ins w:id="1003" w:author="3511" w:date="2022-04-12T18:50:00Z">
        <w:r>
          <w:t>-</w:t>
        </w:r>
        <w:r>
          <w:tab/>
          <w:t xml:space="preserve">PLMN selection prior to N3IWF </w:t>
        </w:r>
        <w:r>
          <w:rPr>
            <w:lang w:val="en-US"/>
          </w:rPr>
          <w:t xml:space="preserve">selection </w:t>
        </w:r>
        <w:r>
          <w:t xml:space="preserve">is performed as defined in </w:t>
        </w:r>
        <w:r>
          <w:rPr>
            <w:lang w:val="en-US"/>
          </w:rPr>
          <w:t>TS 23.501 [2]</w:t>
        </w:r>
      </w:ins>
    </w:p>
    <w:p w14:paraId="5833852C" w14:textId="77777777" w:rsidR="00F96733" w:rsidRDefault="00F96733" w:rsidP="00F96733">
      <w:pPr>
        <w:pStyle w:val="Heading5"/>
        <w:rPr>
          <w:ins w:id="1004" w:author="3511" w:date="2022-04-12T18:50:00Z"/>
        </w:rPr>
      </w:pPr>
      <w:ins w:id="1005" w:author="3511" w:date="2022-04-12T18:50:00Z">
        <w:r>
          <w:t>6.16.1.2.2</w:t>
        </w:r>
        <w:r>
          <w:tab/>
        </w:r>
        <w:r w:rsidRPr="007577EB">
          <w:t>N3IWF selection when the UE is located in the home country</w:t>
        </w:r>
        <w:r>
          <w:t xml:space="preserve"> and when the </w:t>
        </w:r>
        <w:r w:rsidRPr="007577EB">
          <w:t xml:space="preserve">UE </w:t>
        </w:r>
        <w:r>
          <w:t>is not</w:t>
        </w:r>
        <w:r w:rsidRPr="007577EB">
          <w:t xml:space="preserve"> located in the home country</w:t>
        </w:r>
      </w:ins>
    </w:p>
    <w:p w14:paraId="4B88D7F4" w14:textId="77777777" w:rsidR="00F96733" w:rsidRDefault="00F96733" w:rsidP="00F96733">
      <w:pPr>
        <w:pStyle w:val="B1"/>
        <w:rPr>
          <w:ins w:id="1006" w:author="3511" w:date="2022-04-12T18:50:00Z"/>
        </w:rPr>
      </w:pPr>
      <w:ins w:id="1007" w:author="3511" w:date="2022-04-12T18:50:00Z">
        <w:r>
          <w:t>-</w:t>
        </w:r>
        <w:r>
          <w:tab/>
          <w:t>UE configuration</w:t>
        </w:r>
      </w:ins>
    </w:p>
    <w:p w14:paraId="5BD185DA" w14:textId="77777777" w:rsidR="00F96733" w:rsidRPr="00885321" w:rsidRDefault="00F96733" w:rsidP="00F96733">
      <w:pPr>
        <w:pStyle w:val="B2"/>
        <w:rPr>
          <w:ins w:id="1008" w:author="3511" w:date="2022-04-12T18:50:00Z"/>
          <w:lang w:val="en-US"/>
        </w:rPr>
      </w:pPr>
      <w:ins w:id="1009" w:author="3511" w:date="2022-04-12T18:50:00Z">
        <w:r>
          <w:t>-</w:t>
        </w:r>
        <w:r>
          <w:tab/>
        </w:r>
        <w:r>
          <w:rPr>
            <w:lang w:val="en-US"/>
          </w:rPr>
          <w:t>AMF</w:t>
        </w:r>
        <w:r>
          <w:t xml:space="preserve"> may provide the UE with the following information</w:t>
        </w:r>
        <w:r>
          <w:rPr>
            <w:lang w:val="en-US"/>
          </w:rPr>
          <w:t xml:space="preserve"> for the current PLMN (which the UE stores and applies as described further below) as part of the Registration or the UE Configuration Update procedure:</w:t>
        </w:r>
      </w:ins>
    </w:p>
    <w:p w14:paraId="1008F0B6" w14:textId="77777777" w:rsidR="00F96733" w:rsidRPr="00D012EC" w:rsidRDefault="00F96733" w:rsidP="00F96733">
      <w:pPr>
        <w:pStyle w:val="B3"/>
        <w:rPr>
          <w:ins w:id="1010" w:author="3511" w:date="2022-04-12T18:50:00Z"/>
          <w:lang w:val="en-US"/>
        </w:rPr>
      </w:pPr>
      <w:ins w:id="1011" w:author="3511" w:date="2022-04-12T18:50:00Z">
        <w:r w:rsidRPr="003E3C8C">
          <w:t>-</w:t>
        </w:r>
        <w:r w:rsidRPr="003E3C8C">
          <w:tab/>
          <w:t>Slice-specific N3IWF prefix information: one or multiple entries, each consisting of</w:t>
        </w:r>
        <w:r>
          <w:rPr>
            <w:lang w:val="en-US"/>
          </w:rPr>
          <w:t>:</w:t>
        </w:r>
      </w:ins>
    </w:p>
    <w:p w14:paraId="42073AE7" w14:textId="77777777" w:rsidR="00F96733" w:rsidRPr="003E3C8C" w:rsidRDefault="00F96733" w:rsidP="00F96733">
      <w:pPr>
        <w:pStyle w:val="B4"/>
        <w:rPr>
          <w:ins w:id="1012" w:author="3511" w:date="2022-04-12T18:50:00Z"/>
        </w:rPr>
      </w:pPr>
      <w:ins w:id="1013" w:author="3511" w:date="2022-04-12T18:50:00Z">
        <w:r w:rsidRPr="003E3C8C">
          <w:t>-</w:t>
        </w:r>
        <w:r w:rsidRPr="003E3C8C">
          <w:tab/>
          <w:t>List of supported S-NSSAIs</w:t>
        </w:r>
      </w:ins>
    </w:p>
    <w:p w14:paraId="2A6B8005" w14:textId="77777777" w:rsidR="00F96733" w:rsidRPr="003E3C8C" w:rsidRDefault="00F96733" w:rsidP="00F96733">
      <w:pPr>
        <w:pStyle w:val="B4"/>
        <w:rPr>
          <w:ins w:id="1014" w:author="3511" w:date="2022-04-12T18:50:00Z"/>
        </w:rPr>
      </w:pPr>
      <w:ins w:id="1015" w:author="3511" w:date="2022-04-12T18:50:00Z">
        <w:r w:rsidRPr="003E3C8C">
          <w:t>-</w:t>
        </w:r>
        <w:r w:rsidRPr="003E3C8C">
          <w:tab/>
          <w:t xml:space="preserve">FQDN </w:t>
        </w:r>
        <w:r>
          <w:t xml:space="preserve">format: </w:t>
        </w:r>
        <w:r w:rsidRPr="000C1682">
          <w:rPr>
            <w:lang w:val="en-US"/>
          </w:rPr>
          <w:t xml:space="preserve">Tracking Area (TA) </w:t>
        </w:r>
        <w:r>
          <w:rPr>
            <w:lang w:val="en-US"/>
          </w:rPr>
          <w:t xml:space="preserve">FDQN format or </w:t>
        </w:r>
        <w:r w:rsidRPr="000C1682">
          <w:rPr>
            <w:lang w:val="en-US"/>
          </w:rPr>
          <w:t>Operator Identifier (OI) FQDN</w:t>
        </w:r>
        <w:r>
          <w:rPr>
            <w:lang w:val="en-US"/>
          </w:rPr>
          <w:t xml:space="preserve"> format</w:t>
        </w:r>
      </w:ins>
    </w:p>
    <w:p w14:paraId="791AF9F5" w14:textId="77777777" w:rsidR="00F96733" w:rsidRPr="003E3C8C" w:rsidRDefault="00F96733" w:rsidP="00F96733">
      <w:pPr>
        <w:pStyle w:val="B4"/>
        <w:rPr>
          <w:ins w:id="1016" w:author="3511" w:date="2022-04-12T18:50:00Z"/>
        </w:rPr>
      </w:pPr>
      <w:ins w:id="1017" w:author="3511" w:date="2022-04-12T18:50:00Z">
        <w:r w:rsidRPr="003E3C8C">
          <w:t>-</w:t>
        </w:r>
        <w:r w:rsidRPr="003E3C8C">
          <w:tab/>
          <w:t>Prefix</w:t>
        </w:r>
      </w:ins>
    </w:p>
    <w:p w14:paraId="1AF42A69" w14:textId="77777777" w:rsidR="00F96733" w:rsidRDefault="00F96733" w:rsidP="00F96733">
      <w:pPr>
        <w:pStyle w:val="EditorsNote"/>
        <w:rPr>
          <w:ins w:id="1018" w:author="3511" w:date="2022-04-12T18:50:00Z"/>
          <w:lang w:val="en-US"/>
        </w:rPr>
      </w:pPr>
      <w:ins w:id="1019" w:author="3511" w:date="2022-04-12T18:50:00Z">
        <w:r>
          <w:t>Editor's Note: It is FFS how this information fits with N3AN node selection information and Home N3IWF identifier configuration defined in 24.526</w:t>
        </w:r>
        <w:r>
          <w:rPr>
            <w:lang w:val="en-US"/>
          </w:rPr>
          <w:t>.</w:t>
        </w:r>
      </w:ins>
    </w:p>
    <w:p w14:paraId="240BC21B" w14:textId="77777777" w:rsidR="00F96733" w:rsidRDefault="00F96733" w:rsidP="00F96733">
      <w:pPr>
        <w:pStyle w:val="B1"/>
        <w:rPr>
          <w:ins w:id="1020" w:author="3511" w:date="2022-04-12T18:50:00Z"/>
        </w:rPr>
      </w:pPr>
      <w:ins w:id="1021" w:author="3511" w:date="2022-04-12T18:50:00Z">
        <w:r>
          <w:rPr>
            <w:lang w:val="en-US"/>
          </w:rPr>
          <w:t>-</w:t>
        </w:r>
        <w:r>
          <w:rPr>
            <w:lang w:val="en-US"/>
          </w:rPr>
          <w:tab/>
        </w:r>
        <w:r w:rsidRPr="00D3282A">
          <w:t>N3IWF selection by the UE</w:t>
        </w:r>
      </w:ins>
    </w:p>
    <w:p w14:paraId="722255FB" w14:textId="77777777" w:rsidR="00F96733" w:rsidRDefault="00F96733" w:rsidP="00F96733">
      <w:pPr>
        <w:pStyle w:val="B2"/>
        <w:rPr>
          <w:ins w:id="1022" w:author="3511" w:date="2022-04-12T18:50:00Z"/>
          <w:lang w:val="en-US"/>
        </w:rPr>
      </w:pPr>
      <w:ins w:id="1023" w:author="3511" w:date="2022-04-12T18:50:00Z">
        <w:r>
          <w:t>-</w:t>
        </w:r>
        <w:r>
          <w:tab/>
        </w:r>
        <w:r w:rsidRPr="000C1682">
          <w:t xml:space="preserve">If the UE </w:t>
        </w:r>
        <w:r>
          <w:rPr>
            <w:lang w:val="en-US"/>
          </w:rPr>
          <w:t>has Slice</w:t>
        </w:r>
        <w:r w:rsidRPr="0026244D">
          <w:rPr>
            <w:lang w:val="en-US"/>
          </w:rPr>
          <w:t>-specific N3IWF prefix information</w:t>
        </w:r>
        <w:r>
          <w:rPr>
            <w:lang w:val="en-US"/>
          </w:rPr>
          <w:t xml:space="preserve"> for the PLMN that the UE wants to register with:</w:t>
        </w:r>
      </w:ins>
    </w:p>
    <w:p w14:paraId="2A4965A9" w14:textId="77777777" w:rsidR="00F96733" w:rsidRDefault="00F96733" w:rsidP="00F96733">
      <w:pPr>
        <w:pStyle w:val="B3"/>
        <w:rPr>
          <w:ins w:id="1024" w:author="3511" w:date="2022-04-12T18:50:00Z"/>
        </w:rPr>
      </w:pPr>
      <w:ins w:id="1025" w:author="3511" w:date="2022-04-12T18:50:00Z">
        <w:r>
          <w:t>-</w:t>
        </w:r>
        <w:r>
          <w:tab/>
          <w:t>T</w:t>
        </w:r>
        <w:r w:rsidRPr="00DB1E77">
          <w:t xml:space="preserve">he UE selects a Slice-specific N3IWF prefix information entry that supports </w:t>
        </w:r>
        <w:r>
          <w:rPr>
            <w:lang w:val="en-US"/>
          </w:rPr>
          <w:t xml:space="preserve">all (or most, in case there is no full match) of </w:t>
        </w:r>
        <w:r w:rsidRPr="00DB1E77">
          <w:t>the S-NSSAIs that the UE intends to request in the Requested NSSAI, and creates an FQDN using the prefix from the selected prefix information as follows:</w:t>
        </w:r>
      </w:ins>
    </w:p>
    <w:p w14:paraId="5CCDD863" w14:textId="77777777" w:rsidR="00F96733" w:rsidRDefault="00F96733" w:rsidP="00F96733">
      <w:pPr>
        <w:pStyle w:val="B4"/>
        <w:rPr>
          <w:ins w:id="1026" w:author="3511" w:date="2022-04-12T18:50:00Z"/>
        </w:rPr>
      </w:pPr>
      <w:ins w:id="1027" w:author="3511" w:date="2022-04-12T18:50:00Z">
        <w:r>
          <w:t>-</w:t>
        </w:r>
        <w:r>
          <w:tab/>
        </w:r>
        <w:r w:rsidRPr="000C1682">
          <w:t>&lt;</w:t>
        </w:r>
        <w:r>
          <w:t>P</w:t>
        </w:r>
        <w:r w:rsidRPr="000C1682">
          <w:t>refix&gt;.tac-lb&lt;TAC-low-byte&gt;.tac-hb&lt;TAC-high-byte&gt;.tac.n3iwf.5gc.mnc&lt;MNC&gt;.mcc&lt;MCC&gt;.pub.3gppnetwork.org</w:t>
        </w:r>
        <w:r>
          <w:t xml:space="preserve"> (if the FQDN format</w:t>
        </w:r>
        <w:r w:rsidRPr="000C1682">
          <w:t xml:space="preserve"> </w:t>
        </w:r>
        <w:r>
          <w:t xml:space="preserve">indicates </w:t>
        </w:r>
        <w:r w:rsidRPr="000C1682">
          <w:t>TA FQDN</w:t>
        </w:r>
        <w:r>
          <w:t xml:space="preserve"> format)</w:t>
        </w:r>
      </w:ins>
    </w:p>
    <w:p w14:paraId="5FF33F8E" w14:textId="77777777" w:rsidR="00F96733" w:rsidRPr="000C1682" w:rsidRDefault="00F96733" w:rsidP="00F96733">
      <w:pPr>
        <w:pStyle w:val="B4"/>
        <w:rPr>
          <w:ins w:id="1028" w:author="3511" w:date="2022-04-12T18:50:00Z"/>
        </w:rPr>
      </w:pPr>
      <w:ins w:id="1029" w:author="3511" w:date="2022-04-12T18:50:00Z">
        <w:r>
          <w:t>-</w:t>
        </w:r>
        <w:r>
          <w:tab/>
        </w:r>
        <w:r w:rsidRPr="000C1682">
          <w:t>&lt;</w:t>
        </w:r>
        <w:r>
          <w:t>P</w:t>
        </w:r>
        <w:r w:rsidRPr="000C1682">
          <w:t>refix&gt;.n3iwf.5gc.mnc&lt;MNC&gt;.mcc&lt;MCC&gt;.pub.3gppnetwork.org</w:t>
        </w:r>
        <w:r>
          <w:t xml:space="preserve"> (if the FQDN format</w:t>
        </w:r>
        <w:r w:rsidRPr="000C1682">
          <w:t xml:space="preserve"> </w:t>
        </w:r>
        <w:r>
          <w:t>indicates OI</w:t>
        </w:r>
        <w:r w:rsidRPr="000C1682">
          <w:t xml:space="preserve"> FQDN</w:t>
        </w:r>
        <w:r>
          <w:t xml:space="preserve"> format)</w:t>
        </w:r>
      </w:ins>
    </w:p>
    <w:p w14:paraId="11DA1284" w14:textId="77777777" w:rsidR="00F96733" w:rsidRDefault="00F96733" w:rsidP="00F96733">
      <w:pPr>
        <w:pStyle w:val="B2"/>
        <w:rPr>
          <w:ins w:id="1030" w:author="3511" w:date="2022-04-12T18:50:00Z"/>
          <w:lang w:val="en-US"/>
        </w:rPr>
      </w:pPr>
      <w:ins w:id="1031" w:author="3511" w:date="2022-04-12T18:50:00Z">
        <w:r>
          <w:t>-</w:t>
        </w:r>
        <w:r>
          <w:tab/>
        </w:r>
        <w:r w:rsidRPr="000C1682">
          <w:t xml:space="preserve">If the UE </w:t>
        </w:r>
        <w:r>
          <w:rPr>
            <w:lang w:val="en-US"/>
          </w:rPr>
          <w:t>has not received Slice</w:t>
        </w:r>
        <w:r w:rsidRPr="0026244D">
          <w:rPr>
            <w:lang w:val="en-US"/>
          </w:rPr>
          <w:t>-specific N3IWF prefix information</w:t>
        </w:r>
        <w:r>
          <w:rPr>
            <w:lang w:val="en-US"/>
          </w:rPr>
          <w:t xml:space="preserve"> from the AMF, then the UE selects an N3IWF using Rel-17 N3IWF selection procedures.</w:t>
        </w:r>
      </w:ins>
    </w:p>
    <w:p w14:paraId="760502F4" w14:textId="77777777" w:rsidR="00F96733" w:rsidRDefault="00F96733" w:rsidP="00F96733">
      <w:pPr>
        <w:pStyle w:val="B2"/>
        <w:rPr>
          <w:ins w:id="1032" w:author="3511" w:date="2022-04-12T18:50:00Z"/>
        </w:rPr>
      </w:pPr>
      <w:ins w:id="1033" w:author="3511" w:date="2022-04-12T18:50:00Z">
        <w:r>
          <w:t>-</w:t>
        </w:r>
        <w:r>
          <w:tab/>
        </w:r>
        <w:r w:rsidRPr="0047360B">
          <w:t xml:space="preserve">If the DNS returns an IP address for the FQDN and the UE has established the connection to the N3IWF but the AMF detects that the selected N3IWF does not support the S-NSSAIs requested by the UE in the Requested NSSAI, then the AMF may indicate </w:t>
        </w:r>
        <w:r>
          <w:t>updated Slice</w:t>
        </w:r>
        <w:r w:rsidRPr="0047360B">
          <w:t xml:space="preserve">-specific N3IWF prefix information to the UE </w:t>
        </w:r>
        <w:r>
          <w:rPr>
            <w:lang w:val="en-US"/>
          </w:rPr>
          <w:t>and may</w:t>
        </w:r>
        <w:r w:rsidRPr="0047360B">
          <w:t xml:space="preserve"> reject the UE’s registration request. Based on this, the UE performs N3IWF selection again.</w:t>
        </w:r>
      </w:ins>
    </w:p>
    <w:p w14:paraId="394F42E7" w14:textId="77777777" w:rsidR="00F96733" w:rsidRPr="00163707" w:rsidRDefault="00F96733" w:rsidP="00F96733">
      <w:pPr>
        <w:pStyle w:val="NO"/>
        <w:rPr>
          <w:ins w:id="1034" w:author="3511" w:date="2022-04-12T18:50:00Z"/>
        </w:rPr>
      </w:pPr>
      <w:ins w:id="1035" w:author="3511" w:date="2022-04-12T18:50:00Z">
        <w:r>
          <w:t>NOTE:</w:t>
        </w:r>
        <w:r>
          <w:tab/>
          <w:t xml:space="preserve">Alternatively, the AMF </w:t>
        </w:r>
        <w:r>
          <w:rPr>
            <w:lang w:val="en-US"/>
          </w:rPr>
          <w:t>can</w:t>
        </w:r>
        <w:r>
          <w:t>, after updating the UE with new Slice</w:t>
        </w:r>
        <w:r w:rsidRPr="0047360B">
          <w:t>-specific N3IWF prefix information</w:t>
        </w:r>
        <w:r>
          <w:t>, redirect the UE to a different N3IWF as proposed b</w:t>
        </w:r>
        <w:r w:rsidRPr="000007CD">
          <w:t xml:space="preserve">y solution </w:t>
        </w:r>
        <w:r w:rsidRPr="000007CD">
          <w:rPr>
            <w:lang w:val="en-US"/>
          </w:rPr>
          <w:t>11</w:t>
        </w:r>
        <w:r>
          <w:t>.</w:t>
        </w:r>
      </w:ins>
    </w:p>
    <w:p w14:paraId="30C65FED" w14:textId="77777777" w:rsidR="00F96733" w:rsidRDefault="00F96733" w:rsidP="00F96733">
      <w:pPr>
        <w:pStyle w:val="Heading3"/>
        <w:rPr>
          <w:ins w:id="1036" w:author="3511" w:date="2022-04-12T18:50:00Z"/>
        </w:rPr>
      </w:pPr>
      <w:ins w:id="1037" w:author="3511" w:date="2022-04-12T18:50:00Z">
        <w:r>
          <w:t>6.16.2</w:t>
        </w:r>
        <w:r>
          <w:tab/>
          <w:t>Procedures</w:t>
        </w:r>
      </w:ins>
    </w:p>
    <w:p w14:paraId="455ACFEE" w14:textId="77777777" w:rsidR="00F96733" w:rsidRPr="007E7CC8" w:rsidRDefault="00F96733" w:rsidP="00F96733">
      <w:pPr>
        <w:rPr>
          <w:ins w:id="1038" w:author="3511" w:date="2022-04-12T18:50:00Z"/>
          <w:sz w:val="18"/>
          <w:szCs w:val="18"/>
        </w:rPr>
      </w:pPr>
      <w:ins w:id="1039" w:author="3511" w:date="2022-04-12T18:50:00Z">
        <w:r>
          <w:t>Existing procedures are reused.</w:t>
        </w:r>
      </w:ins>
    </w:p>
    <w:p w14:paraId="47E7A637" w14:textId="77777777" w:rsidR="00F96733" w:rsidRDefault="00F96733" w:rsidP="00F96733">
      <w:pPr>
        <w:pStyle w:val="Heading3"/>
        <w:rPr>
          <w:ins w:id="1040" w:author="3511" w:date="2022-04-12T18:50:00Z"/>
          <w:lang w:eastAsia="zh-CN"/>
        </w:rPr>
      </w:pPr>
      <w:ins w:id="1041" w:author="3511" w:date="2022-04-12T18:50:00Z">
        <w:r>
          <w:rPr>
            <w:lang w:eastAsia="zh-CN"/>
          </w:rPr>
          <w:t>6.16.3</w:t>
        </w:r>
        <w:r>
          <w:rPr>
            <w:lang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ins>
    </w:p>
    <w:p w14:paraId="1CE07422" w14:textId="77777777" w:rsidR="00F96733" w:rsidRDefault="00F96733" w:rsidP="00F96733">
      <w:pPr>
        <w:pStyle w:val="B1"/>
        <w:rPr>
          <w:ins w:id="1042" w:author="3511" w:date="2022-04-12T18:50:00Z"/>
        </w:rPr>
      </w:pPr>
      <w:ins w:id="1043" w:author="3511" w:date="2022-04-12T18:50:00Z">
        <w:r>
          <w:rPr>
            <w:lang w:val="en-US"/>
          </w:rPr>
          <w:t>-</w:t>
        </w:r>
        <w:r>
          <w:rPr>
            <w:lang w:val="en-US"/>
          </w:rPr>
          <w:tab/>
        </w:r>
        <w:r>
          <w:t>UE:</w:t>
        </w:r>
      </w:ins>
    </w:p>
    <w:p w14:paraId="69D40242" w14:textId="77777777" w:rsidR="00F96733" w:rsidRDefault="00F96733" w:rsidP="00F96733">
      <w:pPr>
        <w:pStyle w:val="B2"/>
        <w:rPr>
          <w:ins w:id="1044" w:author="3511" w:date="2022-04-12T18:50:00Z"/>
        </w:rPr>
      </w:pPr>
      <w:ins w:id="1045" w:author="3511" w:date="2022-04-12T18:50:00Z">
        <w:r>
          <w:rPr>
            <w:lang w:val="en-US"/>
          </w:rPr>
          <w:t>-</w:t>
        </w:r>
        <w:r>
          <w:rPr>
            <w:lang w:val="en-US"/>
          </w:rPr>
          <w:tab/>
          <w:t>Support N3IWF selection based on Slice</w:t>
        </w:r>
        <w:r w:rsidRPr="00F249DC">
          <w:t>-specific N3IWF prefix information</w:t>
        </w:r>
        <w:r>
          <w:t xml:space="preserve"> from AMF</w:t>
        </w:r>
      </w:ins>
    </w:p>
    <w:p w14:paraId="056789E1" w14:textId="77777777" w:rsidR="00F96733" w:rsidRDefault="00F96733" w:rsidP="00F96733">
      <w:pPr>
        <w:pStyle w:val="B1"/>
        <w:rPr>
          <w:ins w:id="1046" w:author="3511" w:date="2022-04-12T18:50:00Z"/>
          <w:lang w:val="en-US"/>
        </w:rPr>
      </w:pPr>
      <w:ins w:id="1047" w:author="3511" w:date="2022-04-12T18:50:00Z">
        <w:r>
          <w:rPr>
            <w:lang w:val="en-US"/>
          </w:rPr>
          <w:t>-</w:t>
        </w:r>
        <w:r>
          <w:rPr>
            <w:lang w:val="en-US"/>
          </w:rPr>
          <w:tab/>
        </w:r>
        <w:r>
          <w:t>AMF</w:t>
        </w:r>
        <w:r>
          <w:rPr>
            <w:lang w:val="en-US"/>
          </w:rPr>
          <w:t>:</w:t>
        </w:r>
      </w:ins>
    </w:p>
    <w:p w14:paraId="70211F6D" w14:textId="77777777" w:rsidR="00F96733" w:rsidRPr="007E7CC8" w:rsidRDefault="00F96733" w:rsidP="00F96733">
      <w:pPr>
        <w:pStyle w:val="B2"/>
        <w:rPr>
          <w:ins w:id="1048" w:author="3511" w:date="2022-04-12T18:50:00Z"/>
          <w:lang w:val="en-US"/>
        </w:rPr>
      </w:pPr>
      <w:ins w:id="1049" w:author="3511" w:date="2022-04-12T18:50:00Z">
        <w:r>
          <w:rPr>
            <w:lang w:val="en-US"/>
          </w:rPr>
          <w:t>-</w:t>
        </w:r>
        <w:r>
          <w:rPr>
            <w:lang w:val="en-US"/>
          </w:rPr>
          <w:tab/>
          <w:t>Indicate Slice</w:t>
        </w:r>
        <w:r w:rsidRPr="00F249DC">
          <w:t>-specific N3IWF prefix information</w:t>
        </w:r>
        <w:r>
          <w:t xml:space="preserve"> to </w:t>
        </w:r>
        <w:r>
          <w:rPr>
            <w:lang w:val="en-US"/>
          </w:rPr>
          <w:t xml:space="preserve">the </w:t>
        </w:r>
        <w:r>
          <w:t>UE</w:t>
        </w:r>
      </w:ins>
    </w:p>
    <w:p w14:paraId="63B55673" w14:textId="77777777" w:rsidR="000F464B" w:rsidRPr="00C07441" w:rsidRDefault="000F464B" w:rsidP="000F464B">
      <w:pPr>
        <w:pStyle w:val="Heading2"/>
        <w:rPr>
          <w:ins w:id="1050" w:author="3507" w:date="2022-04-13T17:02:00Z"/>
          <w:lang w:val="en-US"/>
        </w:rPr>
      </w:pPr>
      <w:ins w:id="1051" w:author="3507" w:date="2022-04-13T17:02:00Z">
        <w:r>
          <w:rPr>
            <w:lang w:val="en-US" w:eastAsia="zh-CN"/>
          </w:rPr>
          <w:t>6.17</w:t>
        </w:r>
        <w:r w:rsidRPr="00C07441">
          <w:rPr>
            <w:lang w:val="en-US" w:eastAsia="ko-KR"/>
          </w:rPr>
          <w:tab/>
        </w:r>
        <w:r w:rsidRPr="00C07441">
          <w:rPr>
            <w:lang w:val="en-US"/>
          </w:rPr>
          <w:t>Solution</w:t>
        </w:r>
        <w:r w:rsidRPr="00C07441">
          <w:rPr>
            <w:lang w:val="en-US" w:eastAsia="zh-CN"/>
          </w:rPr>
          <w:t xml:space="preserve"> </w:t>
        </w:r>
        <w:r>
          <w:rPr>
            <w:lang w:val="en-US" w:eastAsia="zh-CN"/>
          </w:rPr>
          <w:t>17</w:t>
        </w:r>
        <w:r w:rsidRPr="00C07441">
          <w:rPr>
            <w:lang w:val="en-US"/>
          </w:rPr>
          <w:t xml:space="preserve">: </w:t>
        </w:r>
        <w:r w:rsidRPr="002E7F70">
          <w:t>Untrusted Non-3GPP Access with N3IWF</w:t>
        </w:r>
        <w:r>
          <w:t>/TNGF</w:t>
        </w:r>
        <w:r w:rsidRPr="002E7F70">
          <w:t xml:space="preserve"> Relocation</w:t>
        </w:r>
        <w:r>
          <w:t xml:space="preserve"> due to network slicing</w:t>
        </w:r>
      </w:ins>
    </w:p>
    <w:p w14:paraId="3EC254BE" w14:textId="77777777" w:rsidR="000F464B" w:rsidRPr="00C07441" w:rsidRDefault="000F464B" w:rsidP="000F464B">
      <w:pPr>
        <w:pStyle w:val="Heading3"/>
        <w:rPr>
          <w:ins w:id="1052" w:author="3507" w:date="2022-04-13T17:02:00Z"/>
          <w:lang w:val="en-US"/>
        </w:rPr>
      </w:pPr>
      <w:ins w:id="1053" w:author="3507" w:date="2022-04-13T17:02:00Z">
        <w:r>
          <w:rPr>
            <w:lang w:val="en-US"/>
          </w:rPr>
          <w:t>6.17</w:t>
        </w:r>
        <w:r w:rsidRPr="00C07441">
          <w:rPr>
            <w:lang w:val="en-US"/>
          </w:rPr>
          <w:t>.1</w:t>
        </w:r>
        <w:r w:rsidRPr="00C07441">
          <w:rPr>
            <w:lang w:val="en-US"/>
          </w:rPr>
          <w:tab/>
          <w:t>Description</w:t>
        </w:r>
      </w:ins>
    </w:p>
    <w:p w14:paraId="4039C421" w14:textId="77777777" w:rsidR="000F464B" w:rsidRPr="007B76B8" w:rsidRDefault="000F464B" w:rsidP="000F464B">
      <w:pPr>
        <w:rPr>
          <w:ins w:id="1054" w:author="3507" w:date="2022-04-13T17:02:00Z"/>
        </w:rPr>
      </w:pPr>
      <w:ins w:id="1055" w:author="3507" w:date="2022-04-13T17:02:00Z">
        <w:r w:rsidRPr="007B76B8">
          <w:t xml:space="preserve">The solution </w:t>
        </w:r>
        <w:r>
          <w:t xml:space="preserve">addresses KI#2 and </w:t>
        </w:r>
        <w:r w:rsidRPr="007B76B8">
          <w:t>enable</w:t>
        </w:r>
        <w:r>
          <w:t>s</w:t>
        </w:r>
        <w:r w:rsidRPr="007B76B8">
          <w:t xml:space="preserve"> the AMF to select a different N3IWF to serve the UE, when the originally selected N3IWF cannot support the slices needed by the UE.</w:t>
        </w:r>
      </w:ins>
    </w:p>
    <w:p w14:paraId="03260E4B" w14:textId="77777777" w:rsidR="000F464B" w:rsidRPr="007B76B8" w:rsidRDefault="000F464B" w:rsidP="000F464B">
      <w:pPr>
        <w:rPr>
          <w:ins w:id="1056" w:author="3507" w:date="2022-04-13T17:02:00Z"/>
        </w:rPr>
      </w:pPr>
      <w:ins w:id="1057" w:author="3507" w:date="2022-04-13T17:02:00Z">
        <w:r>
          <w:t>E</w:t>
        </w:r>
        <w:r w:rsidRPr="007B76B8">
          <w:t>ach N3IWF</w:t>
        </w:r>
        <w:r>
          <w:t>/TNGF</w:t>
        </w:r>
        <w:r w:rsidRPr="007B76B8">
          <w:t xml:space="preserve"> may be locally configured with one TAI value and a corresponding set of S-NSSAIs</w:t>
        </w:r>
        <w:r>
          <w:t xml:space="preserve"> (based on rel-17 enhancements done as part of </w:t>
        </w:r>
        <w:r w:rsidRPr="007B76B8">
          <w:t>TEI17_N3SLICE</w:t>
        </w:r>
        <w:r>
          <w:t>).</w:t>
        </w:r>
      </w:ins>
    </w:p>
    <w:p w14:paraId="65FF00BA" w14:textId="77777777" w:rsidR="000F464B" w:rsidRDefault="000F464B" w:rsidP="000F464B">
      <w:pPr>
        <w:rPr>
          <w:ins w:id="1058" w:author="3507" w:date="2022-04-13T17:02:00Z"/>
        </w:rPr>
      </w:pPr>
      <w:ins w:id="1059" w:author="3507" w:date="2022-04-13T17:02:00Z">
        <w:r w:rsidRPr="007B76B8">
          <w:t>The key steps of the solution are summarized as follows:</w:t>
        </w:r>
      </w:ins>
    </w:p>
    <w:p w14:paraId="02CBC33B" w14:textId="77777777" w:rsidR="000F464B" w:rsidRDefault="000F464B" w:rsidP="000F464B">
      <w:pPr>
        <w:pStyle w:val="B1"/>
        <w:rPr>
          <w:ins w:id="1060" w:author="3507" w:date="2022-04-13T17:02:00Z"/>
        </w:rPr>
      </w:pPr>
      <w:ins w:id="1061" w:author="3507" w:date="2022-04-13T17:02:00Z">
        <w:r>
          <w:t xml:space="preserve">1. </w:t>
        </w:r>
        <w:r>
          <w:tab/>
          <w:t>UE Registers with initial N3IWF/TNGF (i.e. full initial registration procedure).</w:t>
        </w:r>
      </w:ins>
    </w:p>
    <w:p w14:paraId="5E0D68E0" w14:textId="77777777" w:rsidR="000F464B" w:rsidRDefault="000F464B" w:rsidP="000F464B">
      <w:pPr>
        <w:pStyle w:val="B1"/>
        <w:rPr>
          <w:ins w:id="1062" w:author="3507" w:date="2022-04-13T17:02:00Z"/>
        </w:rPr>
      </w:pPr>
      <w:ins w:id="1063" w:author="3507" w:date="2022-04-13T17:02:00Z">
        <w:r>
          <w:t xml:space="preserve">2. </w:t>
        </w:r>
        <w:r>
          <w:tab/>
          <w:t>AMF informs the UE about target N3IWF/TNGF and releases the N2 UE connection</w:t>
        </w:r>
      </w:ins>
    </w:p>
    <w:p w14:paraId="437D4D4B" w14:textId="77777777" w:rsidR="000F464B" w:rsidRDefault="000F464B" w:rsidP="000F464B">
      <w:pPr>
        <w:pStyle w:val="B1"/>
        <w:rPr>
          <w:ins w:id="1064" w:author="3507" w:date="2022-04-13T17:02:00Z"/>
        </w:rPr>
      </w:pPr>
      <w:ins w:id="1065" w:author="3507" w:date="2022-04-13T17:02:00Z">
        <w:r>
          <w:t xml:space="preserve">3. </w:t>
        </w:r>
        <w:r>
          <w:tab/>
          <w:t>UE preforms Service Request via target N3IWF/TNGF.</w:t>
        </w:r>
      </w:ins>
    </w:p>
    <w:p w14:paraId="390B00A7" w14:textId="77777777" w:rsidR="000F464B" w:rsidRPr="002E7F70" w:rsidRDefault="000F464B" w:rsidP="000F464B">
      <w:pPr>
        <w:rPr>
          <w:ins w:id="1066" w:author="3507" w:date="2022-04-13T17:02:00Z"/>
          <w:lang w:eastAsia="x-none"/>
        </w:rPr>
      </w:pPr>
    </w:p>
    <w:p w14:paraId="7624C84D" w14:textId="77777777" w:rsidR="000F464B" w:rsidRPr="002E7F70" w:rsidRDefault="000F464B" w:rsidP="000F464B">
      <w:pPr>
        <w:pStyle w:val="Heading3"/>
        <w:rPr>
          <w:ins w:id="1067" w:author="3507" w:date="2022-04-13T17:02:00Z"/>
        </w:rPr>
      </w:pPr>
      <w:ins w:id="1068" w:author="3507" w:date="2022-04-13T17:02:00Z">
        <w:r>
          <w:t>6.17</w:t>
        </w:r>
        <w:r w:rsidRPr="002E7F70">
          <w:t>.2</w:t>
        </w:r>
        <w:r w:rsidRPr="002E7F70">
          <w:tab/>
          <w:t>Procedures</w:t>
        </w:r>
      </w:ins>
    </w:p>
    <w:p w14:paraId="7C2536AB" w14:textId="77777777" w:rsidR="000F464B" w:rsidRDefault="000F464B" w:rsidP="000F464B">
      <w:pPr>
        <w:rPr>
          <w:ins w:id="1069" w:author="3507" w:date="2022-04-13T17:02:00Z"/>
          <w:rFonts w:ascii="Arial" w:hAnsi="Arial" w:cs="Arial"/>
        </w:rPr>
      </w:pPr>
    </w:p>
    <w:p w14:paraId="3AAF3256" w14:textId="77777777" w:rsidR="000F464B" w:rsidRDefault="000F464B" w:rsidP="000F464B">
      <w:pPr>
        <w:pStyle w:val="TH"/>
        <w:rPr>
          <w:ins w:id="1070" w:author="3507" w:date="2022-04-13T17:02:00Z"/>
        </w:rPr>
      </w:pPr>
      <w:ins w:id="1071" w:author="3507" w:date="2022-04-13T17:02:00Z">
        <w:r w:rsidRPr="00140E21">
          <w:object w:dxaOrig="11836" w:dyaOrig="6316" w14:anchorId="1E3EA10E">
            <v:shape id="_x0000_i1051" type="#_x0000_t75" style="width:479.35pt;height:256.1pt" o:ole="">
              <v:imagedata r:id="rId63" o:title=""/>
            </v:shape>
            <o:OLEObject Type="Embed" ProgID="Visio.Drawing.11" ShapeID="_x0000_i1051" DrawAspect="Content" ObjectID="_1711380246" r:id="rId64"/>
          </w:object>
        </w:r>
      </w:ins>
    </w:p>
    <w:p w14:paraId="6E2ADC97" w14:textId="77777777" w:rsidR="000F464B" w:rsidRDefault="000F464B" w:rsidP="000F464B">
      <w:pPr>
        <w:pStyle w:val="TF"/>
        <w:rPr>
          <w:ins w:id="1072" w:author="3507" w:date="2022-04-13T17:02:00Z"/>
          <w:rFonts w:cs="Arial"/>
        </w:rPr>
      </w:pPr>
      <w:ins w:id="1073" w:author="3507" w:date="2022-04-13T17:02:00Z">
        <w:r>
          <w:t>Figure 6.17.1-1 Registration and N3IWF/TNGF relocation to enable UE to be served by N3IWF/TNGF supporting the requested S-NSSAIs</w:t>
        </w:r>
      </w:ins>
    </w:p>
    <w:p w14:paraId="7D5D7467" w14:textId="77777777" w:rsidR="000F464B" w:rsidRDefault="000F464B" w:rsidP="000F464B">
      <w:pPr>
        <w:pStyle w:val="B1"/>
        <w:rPr>
          <w:ins w:id="1074" w:author="3507" w:date="2022-04-13T17:02:00Z"/>
        </w:rPr>
      </w:pPr>
      <w:ins w:id="1075" w:author="3507" w:date="2022-04-13T17:02:00Z">
        <w:r>
          <w:t>1. The UE selects a PLMN and an N3IWF in this PLMN. This N3IWF is selected as currently specified in 23.501, i.e. without considering any slice information.</w:t>
        </w:r>
      </w:ins>
    </w:p>
    <w:p w14:paraId="054794D3" w14:textId="77777777" w:rsidR="000F464B" w:rsidRDefault="000F464B" w:rsidP="000F464B">
      <w:pPr>
        <w:pStyle w:val="B1"/>
        <w:ind w:firstLine="0"/>
        <w:rPr>
          <w:ins w:id="1076" w:author="3507" w:date="2022-04-13T17:02:00Z"/>
        </w:rPr>
      </w:pPr>
      <w:ins w:id="1077" w:author="3507" w:date="2022-04-13T17:02:00Z">
        <w:r>
          <w:t xml:space="preserve">The UE initiates the initial Registration procedure which takes place as described in TS 23.502 [3] clause 4.12.2.2, steps 1-11 for untrusted non-3GPP access and clause 4.12a.2.2, steps 1-14 for trusted non-3GPP access, with the differences and clarifications described below. </w:t>
        </w:r>
      </w:ins>
    </w:p>
    <w:p w14:paraId="26250A71" w14:textId="77777777" w:rsidR="000F464B" w:rsidRDefault="000F464B" w:rsidP="000F464B">
      <w:pPr>
        <w:pStyle w:val="B1"/>
        <w:ind w:firstLine="0"/>
        <w:rPr>
          <w:ins w:id="1078" w:author="3507" w:date="2022-04-13T17:02:00Z"/>
        </w:rPr>
      </w:pPr>
      <w:ins w:id="1079" w:author="3507" w:date="2022-04-13T17:02:00Z">
        <w:r>
          <w:t>The AMF (either the one selected by N3IWF, or the one selected after AMF re-allocation, as defined in</w:t>
        </w:r>
        <w:r w:rsidRPr="007B76B8">
          <w:t xml:space="preserve"> </w:t>
        </w:r>
        <w:r>
          <w:t xml:space="preserve">clause 5.15.5.2.3 of TS 23.501 [2]) identifies whether the selected N3IWF can or cannot support the slices requested by the UE. The AMF knows the slices supported by each N3IWF connected with the AMF because (as defined in TS 38.413 [7]) the N2 Setup Request message sent from N3IWF to AMF includes the supported TAI and the supported S-NSSAIs for this TAI. </w:t>
        </w:r>
      </w:ins>
    </w:p>
    <w:p w14:paraId="760E55D5" w14:textId="77777777" w:rsidR="000F464B" w:rsidRDefault="000F464B" w:rsidP="000F464B">
      <w:pPr>
        <w:pStyle w:val="B1"/>
        <w:rPr>
          <w:ins w:id="1080" w:author="3507" w:date="2022-04-13T17:02:00Z"/>
        </w:rPr>
      </w:pPr>
      <w:ins w:id="1081" w:author="3507" w:date="2022-04-13T17:02:00Z">
        <w:r>
          <w:t xml:space="preserve">2. </w:t>
        </w:r>
        <w:r>
          <w:tab/>
          <w:t xml:space="preserve">The AMF sends Registration Accept to the UE and includes information about target N3IWF(s). The N3IWF information may contain information about N3IWFs and what S-NSSAIs each N3IWF supports. </w:t>
        </w:r>
      </w:ins>
    </w:p>
    <w:p w14:paraId="1EFFC2D8" w14:textId="77777777" w:rsidR="000F464B" w:rsidRDefault="000F464B" w:rsidP="000F464B">
      <w:pPr>
        <w:pStyle w:val="EditorsNote"/>
        <w:rPr>
          <w:ins w:id="1082" w:author="3507" w:date="2022-04-13T17:02:00Z"/>
        </w:rPr>
      </w:pPr>
      <w:bookmarkStart w:id="1083" w:name="_Hlk100226685"/>
      <w:ins w:id="1084" w:author="3507" w:date="2022-04-13T17:02:00Z">
        <w:r>
          <w:t xml:space="preserve">Editor’s note: it is FFS whether the AMF may provide information about target TNGF(s). How the AMF is configured with TNGF(s) available via the SSID+BSSID that the UE is using is also FFS. </w:t>
        </w:r>
      </w:ins>
    </w:p>
    <w:bookmarkEnd w:id="1083"/>
    <w:p w14:paraId="54E292B0" w14:textId="77777777" w:rsidR="000F464B" w:rsidRDefault="000F464B" w:rsidP="000F464B">
      <w:pPr>
        <w:pStyle w:val="EditorsNote"/>
        <w:rPr>
          <w:ins w:id="1085" w:author="3507" w:date="2022-04-13T17:02:00Z"/>
        </w:rPr>
      </w:pPr>
      <w:ins w:id="1086" w:author="3507" w:date="2022-04-13T17:02:00Z">
        <w:r>
          <w:t xml:space="preserve">Editor’s note: The details on what N3IWF/TNGF information is provided to the UE is FFS. It is e.g. FFS whether the 5GC selects a N3IWF/TNGF on behalf of the UE, or provides information about multiple N3IWFs/TNGFs and allow the UE to select N3IWF/TNGF. It is also FFS for how long the information is intended to be valid in the UE. </w:t>
        </w:r>
      </w:ins>
    </w:p>
    <w:p w14:paraId="132248F3" w14:textId="77777777" w:rsidR="000F464B" w:rsidRDefault="000F464B" w:rsidP="000F464B">
      <w:pPr>
        <w:pStyle w:val="EditorsNote"/>
        <w:rPr>
          <w:ins w:id="1087" w:author="3507" w:date="2022-04-13T17:02:00Z"/>
        </w:rPr>
      </w:pPr>
      <w:ins w:id="1088" w:author="3507" w:date="2022-04-13T17:02:00Z">
        <w:r>
          <w:t xml:space="preserve">Editor’s note: It is FFS whether and how the AMF can accept the Registration with the initial N3IWF/TNGF if that N3IWF/TNGF does not support the set of slices requested by the UE. </w:t>
        </w:r>
      </w:ins>
    </w:p>
    <w:p w14:paraId="2555520B" w14:textId="77777777" w:rsidR="000F464B" w:rsidRDefault="000F464B" w:rsidP="000F464B">
      <w:pPr>
        <w:pStyle w:val="EditorsNote"/>
        <w:rPr>
          <w:ins w:id="1089" w:author="3507" w:date="2022-04-13T17:02:00Z"/>
        </w:rPr>
      </w:pPr>
      <w:ins w:id="1090" w:author="3507" w:date="2022-04-13T17:02:00Z">
        <w:r w:rsidRPr="004D3784">
          <w:t xml:space="preserve">Editor’s note: </w:t>
        </w:r>
        <w:r>
          <w:t xml:space="preserve">In case </w:t>
        </w:r>
        <w:r w:rsidRPr="004D3784">
          <w:t>5GC or provides information about multiple N3IWFs/TNGFs and allow</w:t>
        </w:r>
        <w:r>
          <w:t>ing</w:t>
        </w:r>
        <w:r w:rsidRPr="004D3784">
          <w:t xml:space="preserve"> the UE to select N3IWF/TNGF</w:t>
        </w:r>
        <w:r>
          <w:t>, how to enable N3IWF selection taking also the current tracking area of the UE in 3GPP access into account (i.e. how to support N3IWF selection based on the TA FQDN) is FFS.</w:t>
        </w:r>
      </w:ins>
    </w:p>
    <w:p w14:paraId="55393993" w14:textId="77777777" w:rsidR="000F464B" w:rsidRDefault="000F464B" w:rsidP="000F464B">
      <w:pPr>
        <w:pStyle w:val="B1"/>
        <w:rPr>
          <w:ins w:id="1091" w:author="3507" w:date="2022-04-13T17:02:00Z"/>
          <w:lang w:eastAsia="zh-CN"/>
        </w:rPr>
      </w:pPr>
      <w:ins w:id="1092" w:author="3507" w:date="2022-04-13T17:02:00Z">
        <w:r>
          <w:t xml:space="preserve">3. </w:t>
        </w:r>
        <w:r>
          <w:tab/>
          <w:t xml:space="preserve">The AMF triggers N2 connection release, as described in TS 23.502 clause 4.12.4.2 (for untrusted non-3GPP access) or clause 4.12a.4.2 (fur trusted non-3GPP access). As part of this procedure, the </w:t>
        </w:r>
        <w:r w:rsidRPr="00140E21">
          <w:rPr>
            <w:lang w:eastAsia="zh-CN"/>
          </w:rPr>
          <w:t>N3IWF performs the release of the IPsec tunnel</w:t>
        </w:r>
        <w:r>
          <w:rPr>
            <w:lang w:eastAsia="zh-CN"/>
          </w:rPr>
          <w:t>. The AMF includes information about target N3IWF in step 3a. The N3IWF provides this information to the UE in step 3b.</w:t>
        </w:r>
      </w:ins>
    </w:p>
    <w:p w14:paraId="0F62A47B" w14:textId="77777777" w:rsidR="000F464B" w:rsidRDefault="000F464B" w:rsidP="000F464B">
      <w:pPr>
        <w:pStyle w:val="EditorsNote"/>
        <w:rPr>
          <w:ins w:id="1093" w:author="3507" w:date="2022-04-13T17:02:00Z"/>
          <w:lang w:eastAsia="zh-CN"/>
        </w:rPr>
      </w:pPr>
      <w:ins w:id="1094" w:author="3507" w:date="2022-04-13T17:02:00Z">
        <w:r w:rsidRPr="008F6772">
          <w:rPr>
            <w:lang w:eastAsia="zh-CN"/>
          </w:rPr>
          <w:t>Editor’s note: It is FFS whether target N3IWF</w:t>
        </w:r>
        <w:r>
          <w:rPr>
            <w:lang w:eastAsia="zh-CN"/>
          </w:rPr>
          <w:t>/TNGF</w:t>
        </w:r>
        <w:r w:rsidRPr="008F6772">
          <w:rPr>
            <w:lang w:eastAsia="zh-CN"/>
          </w:rPr>
          <w:t xml:space="preserve"> information should be provided in NAS </w:t>
        </w:r>
        <w:r>
          <w:rPr>
            <w:lang w:eastAsia="zh-CN"/>
          </w:rPr>
          <w:t xml:space="preserve">Registration Accept </w:t>
        </w:r>
        <w:r w:rsidRPr="008F6772">
          <w:rPr>
            <w:lang w:eastAsia="zh-CN"/>
          </w:rPr>
          <w:t>(step 2) or via AS parameters (step 3a-3b)</w:t>
        </w:r>
        <w:r>
          <w:rPr>
            <w:lang w:eastAsia="zh-CN"/>
          </w:rPr>
          <w:t xml:space="preserve">. Both options are described in this solution, but only one is to be selected. </w:t>
        </w:r>
      </w:ins>
    </w:p>
    <w:p w14:paraId="564CC19F" w14:textId="77777777" w:rsidR="000F464B" w:rsidRDefault="000F464B" w:rsidP="000F464B">
      <w:pPr>
        <w:pStyle w:val="B1"/>
        <w:rPr>
          <w:ins w:id="1095" w:author="3507" w:date="2022-04-13T17:02:00Z"/>
        </w:rPr>
      </w:pPr>
      <w:ins w:id="1096" w:author="3507" w:date="2022-04-13T17:02:00Z">
        <w:r>
          <w:rPr>
            <w:lang w:eastAsia="zh-CN"/>
          </w:rPr>
          <w:t xml:space="preserve">4. </w:t>
        </w:r>
        <w:r>
          <w:rPr>
            <w:lang w:eastAsia="zh-CN"/>
          </w:rPr>
          <w:tab/>
          <w:t xml:space="preserve">The UE selects a N3IWF/TNGF from the information provided in step 2 (for NAS) or step 3 (for AS) and triggers Service Request procedure as described in TS 23.502, clause 4.12.4.1 </w:t>
        </w:r>
        <w:r>
          <w:t>(for untrusted non-3GPP access) or clause 4.12a.4.1 (for trusted non-3GPP access)</w:t>
        </w:r>
        <w:r>
          <w:rPr>
            <w:lang w:eastAsia="zh-CN"/>
          </w:rPr>
          <w:t xml:space="preserve">. </w:t>
        </w:r>
        <w:r>
          <w:t xml:space="preserve"> </w:t>
        </w:r>
      </w:ins>
    </w:p>
    <w:p w14:paraId="59ACE0C7" w14:textId="77777777" w:rsidR="000F464B" w:rsidRDefault="000F464B" w:rsidP="000F464B">
      <w:pPr>
        <w:pStyle w:val="EditorsNote"/>
        <w:rPr>
          <w:ins w:id="1097" w:author="3507" w:date="2022-04-13T17:02:00Z"/>
          <w:rFonts w:ascii="Arial" w:hAnsi="Arial" w:cs="Arial"/>
        </w:rPr>
      </w:pPr>
      <w:bookmarkStart w:id="1098" w:name="_Hlk100226669"/>
      <w:ins w:id="1099" w:author="3507" w:date="2022-04-13T17:02:00Z">
        <w:r w:rsidRPr="008F6772">
          <w:rPr>
            <w:lang w:eastAsia="zh-CN"/>
          </w:rPr>
          <w:t>Editor’s note: It is FFS</w:t>
        </w:r>
        <w:r>
          <w:rPr>
            <w:lang w:eastAsia="zh-CN"/>
          </w:rPr>
          <w:t xml:space="preserve"> how a UE can select a TNGF (the TNGF is selected by the WLAN AN).</w:t>
        </w:r>
      </w:ins>
    </w:p>
    <w:bookmarkEnd w:id="1098"/>
    <w:p w14:paraId="1A003CA1" w14:textId="77777777" w:rsidR="000F464B" w:rsidRPr="002E7F70" w:rsidRDefault="000F464B" w:rsidP="000F464B">
      <w:pPr>
        <w:pStyle w:val="Heading3"/>
        <w:rPr>
          <w:ins w:id="1100" w:author="3507" w:date="2022-04-13T17:02:00Z"/>
          <w:lang w:eastAsia="zh-CN"/>
        </w:rPr>
      </w:pPr>
      <w:ins w:id="1101" w:author="3507" w:date="2022-04-13T17:02:00Z">
        <w:r>
          <w:rPr>
            <w:lang w:eastAsia="zh-CN"/>
          </w:rPr>
          <w:t>6.17</w:t>
        </w:r>
        <w:r w:rsidRPr="002E7F70">
          <w:rPr>
            <w:lang w:eastAsia="zh-CN"/>
          </w:rPr>
          <w:t>.3</w:t>
        </w:r>
        <w:r w:rsidRPr="002E7F70">
          <w:rPr>
            <w:lang w:eastAsia="zh-CN"/>
          </w:rPr>
          <w:tab/>
        </w:r>
        <w:r w:rsidRPr="002E7F70">
          <w:t xml:space="preserve">Impacts on </w:t>
        </w:r>
        <w:r w:rsidRPr="002E7F70">
          <w:rPr>
            <w:lang w:eastAsia="zh-CN"/>
          </w:rPr>
          <w:t>E</w:t>
        </w:r>
        <w:r w:rsidRPr="002E7F70">
          <w:t xml:space="preserve">xisting </w:t>
        </w:r>
        <w:r w:rsidRPr="002E7F70">
          <w:rPr>
            <w:lang w:eastAsia="zh-CN"/>
          </w:rPr>
          <w:t>N</w:t>
        </w:r>
        <w:r w:rsidRPr="002E7F70">
          <w:t xml:space="preserve">odes and </w:t>
        </w:r>
        <w:r w:rsidRPr="002E7F70">
          <w:rPr>
            <w:lang w:eastAsia="zh-CN"/>
          </w:rPr>
          <w:t>F</w:t>
        </w:r>
        <w:r w:rsidRPr="002E7F70">
          <w:t>unctionality</w:t>
        </w:r>
      </w:ins>
    </w:p>
    <w:p w14:paraId="1622B1A6" w14:textId="77777777" w:rsidR="000F464B" w:rsidRPr="002E7F70" w:rsidRDefault="000F464B" w:rsidP="000F464B">
      <w:pPr>
        <w:rPr>
          <w:ins w:id="1102" w:author="3507" w:date="2022-04-13T17:02:00Z"/>
          <w:rFonts w:eastAsia="Times New Roman"/>
        </w:rPr>
      </w:pPr>
      <w:ins w:id="1103" w:author="3507" w:date="2022-04-13T17:02:00Z">
        <w:r w:rsidRPr="002E7F70">
          <w:t>UE:</w:t>
        </w:r>
      </w:ins>
    </w:p>
    <w:p w14:paraId="4C05F9E2" w14:textId="77777777" w:rsidR="000F464B" w:rsidRPr="007B76B8" w:rsidRDefault="000F464B" w:rsidP="000F464B">
      <w:pPr>
        <w:pStyle w:val="B1"/>
        <w:rPr>
          <w:ins w:id="1104" w:author="3507" w:date="2022-04-13T17:02:00Z"/>
        </w:rPr>
      </w:pPr>
      <w:ins w:id="1105" w:author="3507" w:date="2022-04-13T17:02:00Z">
        <w:r w:rsidRPr="007B76B8">
          <w:t>-</w:t>
        </w:r>
        <w:r w:rsidRPr="007B76B8">
          <w:tab/>
        </w:r>
        <w:r>
          <w:t xml:space="preserve">Able to receive a new N3IWF/TNGF information </w:t>
        </w:r>
        <w:r w:rsidRPr="0075125D">
          <w:t xml:space="preserve">via NAS </w:t>
        </w:r>
        <w:r>
          <w:t xml:space="preserve">(NAS option) </w:t>
        </w:r>
        <w:r w:rsidRPr="0075125D">
          <w:t>or IKE</w:t>
        </w:r>
        <w:r>
          <w:t xml:space="preserve"> (AS option)</w:t>
        </w:r>
      </w:ins>
    </w:p>
    <w:p w14:paraId="1C501F02" w14:textId="77777777" w:rsidR="000F464B" w:rsidRPr="0075125D" w:rsidRDefault="000F464B" w:rsidP="000F464B">
      <w:pPr>
        <w:rPr>
          <w:ins w:id="1106" w:author="3507" w:date="2022-04-13T17:02:00Z"/>
        </w:rPr>
      </w:pPr>
      <w:ins w:id="1107" w:author="3507" w:date="2022-04-13T17:02:00Z">
        <w:r w:rsidRPr="0075125D">
          <w:t>N3IWF-1</w:t>
        </w:r>
        <w:r>
          <w:t>/TNGF-1</w:t>
        </w:r>
        <w:r w:rsidRPr="0075125D">
          <w:t>:</w:t>
        </w:r>
      </w:ins>
    </w:p>
    <w:p w14:paraId="48C24347" w14:textId="77777777" w:rsidR="000F464B" w:rsidRPr="0075125D" w:rsidRDefault="000F464B" w:rsidP="000F464B">
      <w:pPr>
        <w:pStyle w:val="B1"/>
        <w:rPr>
          <w:ins w:id="1108" w:author="3507" w:date="2022-04-13T17:02:00Z"/>
        </w:rPr>
      </w:pPr>
      <w:ins w:id="1109" w:author="3507" w:date="2022-04-13T17:02:00Z">
        <w:r w:rsidRPr="0075125D">
          <w:t>-</w:t>
        </w:r>
        <w:r w:rsidRPr="0075125D">
          <w:tab/>
          <w:t xml:space="preserve">AS option: </w:t>
        </w:r>
        <w:r>
          <w:t>A</w:t>
        </w:r>
        <w:r w:rsidRPr="0075125D">
          <w:t>ble to receive new N3IWF</w:t>
        </w:r>
        <w:r>
          <w:t>/TNGF</w:t>
        </w:r>
        <w:r w:rsidRPr="0075125D">
          <w:t xml:space="preserve"> </w:t>
        </w:r>
        <w:r>
          <w:t>information</w:t>
        </w:r>
        <w:r w:rsidRPr="0075125D">
          <w:t xml:space="preserve"> from the AMF and provide this to the UE</w:t>
        </w:r>
      </w:ins>
    </w:p>
    <w:p w14:paraId="5F9BD36E" w14:textId="77777777" w:rsidR="000F464B" w:rsidRPr="002E7F70" w:rsidRDefault="000F464B" w:rsidP="000F464B">
      <w:pPr>
        <w:rPr>
          <w:ins w:id="1110" w:author="3507" w:date="2022-04-13T17:02:00Z"/>
        </w:rPr>
      </w:pPr>
      <w:ins w:id="1111" w:author="3507" w:date="2022-04-13T17:02:00Z">
        <w:r w:rsidRPr="0075125D">
          <w:t>N3IWF-2</w:t>
        </w:r>
        <w:r>
          <w:t>/TNGF-2</w:t>
        </w:r>
        <w:r w:rsidRPr="0075125D">
          <w:t>:</w:t>
        </w:r>
      </w:ins>
    </w:p>
    <w:p w14:paraId="780B1E97" w14:textId="77777777" w:rsidR="000F464B" w:rsidRPr="007B76B8" w:rsidRDefault="000F464B" w:rsidP="000F464B">
      <w:pPr>
        <w:pStyle w:val="B1"/>
        <w:rPr>
          <w:ins w:id="1112" w:author="3507" w:date="2022-04-13T17:02:00Z"/>
        </w:rPr>
      </w:pPr>
      <w:ins w:id="1113" w:author="3507" w:date="2022-04-13T17:02:00Z">
        <w:r w:rsidRPr="007B76B8">
          <w:t>-</w:t>
        </w:r>
        <w:r w:rsidRPr="007B76B8">
          <w:tab/>
        </w:r>
        <w:r>
          <w:t>No impact</w:t>
        </w:r>
        <w:r w:rsidRPr="007B76B8">
          <w:t>.</w:t>
        </w:r>
      </w:ins>
    </w:p>
    <w:p w14:paraId="5DA17BD1" w14:textId="77777777" w:rsidR="000F464B" w:rsidRPr="002E7F70" w:rsidRDefault="000F464B" w:rsidP="000F464B">
      <w:pPr>
        <w:rPr>
          <w:ins w:id="1114" w:author="3507" w:date="2022-04-13T17:02:00Z"/>
        </w:rPr>
      </w:pPr>
      <w:ins w:id="1115" w:author="3507" w:date="2022-04-13T17:02:00Z">
        <w:r w:rsidRPr="002E7F70">
          <w:t>AMF:</w:t>
        </w:r>
      </w:ins>
    </w:p>
    <w:p w14:paraId="1717EF99" w14:textId="77777777" w:rsidR="000F464B" w:rsidRDefault="000F464B" w:rsidP="000F464B">
      <w:pPr>
        <w:pStyle w:val="B1"/>
        <w:rPr>
          <w:ins w:id="1116" w:author="3507" w:date="2022-04-13T17:02:00Z"/>
        </w:rPr>
      </w:pPr>
      <w:ins w:id="1117" w:author="3507" w:date="2022-04-13T17:02:00Z">
        <w:r w:rsidRPr="007B76B8">
          <w:t>-</w:t>
        </w:r>
        <w:r w:rsidRPr="007B76B8">
          <w:tab/>
        </w:r>
        <w:r>
          <w:t>A</w:t>
        </w:r>
        <w:r w:rsidRPr="007B76B8">
          <w:t xml:space="preserve">ble to trigger </w:t>
        </w:r>
        <w:r>
          <w:t>N3IWF/TNGF</w:t>
        </w:r>
        <w:r w:rsidRPr="007B76B8">
          <w:t xml:space="preserve"> relocation, e.g., based on the Requested NSSAI provided by the UE, the Subscribed NSSAI for this UE, the S-NSSAIs supported by all TNGFs that can serve the UE, and other information. </w:t>
        </w:r>
      </w:ins>
    </w:p>
    <w:p w14:paraId="0C4F7EED" w14:textId="77777777" w:rsidR="000F464B" w:rsidRPr="00BF3A9A" w:rsidRDefault="000F464B" w:rsidP="000F464B">
      <w:pPr>
        <w:pStyle w:val="EditorsNote"/>
        <w:rPr>
          <w:ins w:id="1118" w:author="3507" w:date="2022-04-13T17:02:00Z"/>
        </w:rPr>
      </w:pPr>
      <w:ins w:id="1119" w:author="3507" w:date="2022-04-13T17:02:00Z">
        <w:r w:rsidRPr="00BF3A9A">
          <w:t xml:space="preserve">Editor’s note: it is FFS whether the AMF may provide information about target TNGF(s). How the AMF is configured with TNGF(s) available via the SSID+BSSID that the UE is using is also FFS. </w:t>
        </w:r>
      </w:ins>
    </w:p>
    <w:p w14:paraId="60C5025E" w14:textId="77777777" w:rsidR="000F464B" w:rsidRPr="007B76B8" w:rsidRDefault="000F464B" w:rsidP="000F464B">
      <w:pPr>
        <w:pStyle w:val="B1"/>
        <w:rPr>
          <w:ins w:id="1120" w:author="3507" w:date="2022-04-13T17:02:00Z"/>
        </w:rPr>
      </w:pPr>
      <w:ins w:id="1121" w:author="3507" w:date="2022-04-13T17:02:00Z">
        <w:r>
          <w:t>-</w:t>
        </w:r>
        <w:r>
          <w:tab/>
        </w:r>
        <w:r w:rsidRPr="007B76B8">
          <w:t>The AMF include</w:t>
        </w:r>
        <w:r>
          <w:t>s</w:t>
        </w:r>
        <w:r w:rsidRPr="007B76B8">
          <w:t xml:space="preserve"> new </w:t>
        </w:r>
        <w:r>
          <w:t xml:space="preserve">N3IWF/TNGF </w:t>
        </w:r>
        <w:r w:rsidRPr="0075125D">
          <w:t>information in NAS Registration Accept (NAS option) or N2 UE Context Release Command (AS option).</w:t>
        </w:r>
      </w:ins>
    </w:p>
    <w:p w14:paraId="262E5F9C" w14:textId="77777777" w:rsidR="00900137" w:rsidRPr="00BC4377" w:rsidRDefault="00900137" w:rsidP="00900137">
      <w:pPr>
        <w:pStyle w:val="Heading2"/>
        <w:rPr>
          <w:ins w:id="1122" w:author="3508" w:date="2022-04-13T17:17:00Z"/>
          <w:lang w:eastAsia="zh-CN"/>
        </w:rPr>
      </w:pPr>
      <w:ins w:id="1123" w:author="3508" w:date="2022-04-13T17:17:00Z">
        <w:r>
          <w:t xml:space="preserve">6.18 </w:t>
        </w:r>
        <w:r w:rsidRPr="00BC4377">
          <w:t>Solution</w:t>
        </w:r>
        <w:r>
          <w:t xml:space="preserve"> 18: </w:t>
        </w:r>
        <w:r w:rsidRPr="00795CA9">
          <w:t>ANDSP based solution for slice related TNGF selection</w:t>
        </w:r>
      </w:ins>
    </w:p>
    <w:p w14:paraId="5C169E6A" w14:textId="77777777" w:rsidR="00900137" w:rsidRPr="00516D1F" w:rsidRDefault="00900137" w:rsidP="00900137">
      <w:pPr>
        <w:pStyle w:val="Heading3"/>
        <w:rPr>
          <w:ins w:id="1124" w:author="3508" w:date="2022-04-13T17:17:00Z"/>
        </w:rPr>
      </w:pPr>
      <w:bookmarkStart w:id="1125" w:name="_Toc326248710"/>
      <w:bookmarkStart w:id="1126" w:name="_Toc22286588"/>
      <w:bookmarkStart w:id="1127" w:name="_Toc23317649"/>
      <w:bookmarkStart w:id="1128" w:name="_Toc92987388"/>
      <w:ins w:id="1129" w:author="3508" w:date="2022-04-13T17:17:00Z">
        <w:r>
          <w:t>6.18</w:t>
        </w:r>
        <w:r w:rsidRPr="00BC4377">
          <w:t>.1</w:t>
        </w:r>
        <w:r w:rsidRPr="00BC4377">
          <w:tab/>
        </w:r>
        <w:bookmarkEnd w:id="1125"/>
        <w:bookmarkEnd w:id="1126"/>
        <w:bookmarkEnd w:id="1127"/>
        <w:bookmarkEnd w:id="1128"/>
        <w:r>
          <w:t>Description</w:t>
        </w:r>
      </w:ins>
    </w:p>
    <w:p w14:paraId="6AC83D6E" w14:textId="77777777" w:rsidR="00900137" w:rsidRPr="00900137" w:rsidRDefault="00900137" w:rsidP="00900137">
      <w:pPr>
        <w:rPr>
          <w:ins w:id="1130" w:author="3508" w:date="2022-04-13T17:17:00Z"/>
          <w:rFonts w:eastAsia="Times New Roman"/>
          <w:noProof/>
          <w:lang w:eastAsia="zh-CN"/>
        </w:rPr>
      </w:pPr>
      <w:bookmarkStart w:id="1131" w:name="_Toc509873782"/>
      <w:bookmarkStart w:id="1132" w:name="_Toc509905232"/>
      <w:bookmarkStart w:id="1133" w:name="_Toc22286589"/>
      <w:ins w:id="1134" w:author="3508" w:date="2022-04-13T17:17:00Z">
        <w:r w:rsidRPr="00900137">
          <w:rPr>
            <w:rFonts w:eastAsia="Times New Roman"/>
            <w:lang w:eastAsia="zh-CN"/>
          </w:rPr>
          <w:t xml:space="preserve">This solution addresses the Key Issue 2 on </w:t>
        </w:r>
        <w:r w:rsidRPr="002E7F70">
          <w:t>How to select a TNGF that supports the S-NSSAI(s) needed by the UE</w:t>
        </w:r>
        <w:r w:rsidRPr="00900137">
          <w:rPr>
            <w:rFonts w:eastAsia="Times New Roman"/>
            <w:lang w:eastAsia="zh-CN"/>
          </w:rPr>
          <w:t>.</w:t>
        </w:r>
      </w:ins>
    </w:p>
    <w:p w14:paraId="1EE9A34B" w14:textId="77777777" w:rsidR="00900137" w:rsidRPr="00900137" w:rsidRDefault="00900137" w:rsidP="00900137">
      <w:pPr>
        <w:rPr>
          <w:ins w:id="1135" w:author="3508" w:date="2022-04-13T17:17:00Z"/>
          <w:rFonts w:eastAsia="Times New Roman"/>
          <w:noProof/>
          <w:lang w:val="en-US" w:eastAsia="zh-CN"/>
        </w:rPr>
      </w:pPr>
      <w:ins w:id="1136" w:author="3508" w:date="2022-04-13T17:17:00Z">
        <w:r w:rsidRPr="00795CA9">
          <w:t>ANDSP</w:t>
        </w:r>
        <w:r>
          <w:t xml:space="preserve"> </w:t>
        </w:r>
        <w:r w:rsidRPr="00795CA9">
          <w:t>(</w:t>
        </w:r>
        <w:r w:rsidRPr="003D4ABF">
          <w:t>Access Network Discovery &amp; Selection policy</w:t>
        </w:r>
        <w:r w:rsidRPr="00795CA9">
          <w:t xml:space="preserve">) </w:t>
        </w:r>
        <w:r>
          <w:t>was</w:t>
        </w:r>
        <w:r w:rsidRPr="00795CA9">
          <w:t xml:space="preserve"> </w:t>
        </w:r>
        <w:r>
          <w:t xml:space="preserve">designed to be </w:t>
        </w:r>
        <w:r w:rsidRPr="00795CA9">
          <w:t>provided to UE by the network for selection of TNGF/N3IWF.</w:t>
        </w:r>
        <w:r>
          <w:t xml:space="preserve"> T</w:t>
        </w:r>
        <w:r w:rsidRPr="00795CA9">
          <w:t xml:space="preserve">his </w:t>
        </w:r>
        <w:r>
          <w:t>solution</w:t>
        </w:r>
        <w:r w:rsidRPr="00795CA9">
          <w:t xml:space="preserve"> proposes </w:t>
        </w:r>
        <w:r>
          <w:t xml:space="preserve">to add the supported </w:t>
        </w:r>
        <w:r w:rsidRPr="002E7F70">
          <w:t>S-NSSAI(s)</w:t>
        </w:r>
        <w:r>
          <w:t xml:space="preserve"> </w:t>
        </w:r>
        <w:r w:rsidRPr="00B30091">
          <w:t>for the TNG</w:t>
        </w:r>
        <w:r>
          <w:t>F</w:t>
        </w:r>
        <w:r w:rsidRPr="00B30091">
          <w:t xml:space="preserve"> </w:t>
        </w:r>
        <w:r>
          <w:t xml:space="preserve">in ANDSP to aid the UE in the selection of the TNGF that supports the </w:t>
        </w:r>
        <w:r w:rsidRPr="002E7F70">
          <w:t>S-NSSAI(s) needed by the UE</w:t>
        </w:r>
        <w:r>
          <w:t>.</w:t>
        </w:r>
      </w:ins>
    </w:p>
    <w:p w14:paraId="042A3151" w14:textId="77777777" w:rsidR="00900137" w:rsidRPr="00BC4377" w:rsidRDefault="00900137" w:rsidP="00900137">
      <w:pPr>
        <w:pStyle w:val="Heading3"/>
        <w:rPr>
          <w:ins w:id="1137" w:author="3508" w:date="2022-04-13T17:17:00Z"/>
        </w:rPr>
      </w:pPr>
      <w:bookmarkStart w:id="1138" w:name="_Toc23317650"/>
      <w:bookmarkStart w:id="1139" w:name="_Toc92987389"/>
      <w:ins w:id="1140" w:author="3508" w:date="2022-04-13T17:17:00Z">
        <w:r>
          <w:t>6.18.2</w:t>
        </w:r>
        <w:r w:rsidRPr="00BC4377">
          <w:tab/>
          <w:t>Procedures</w:t>
        </w:r>
        <w:bookmarkEnd w:id="1131"/>
        <w:bookmarkEnd w:id="1132"/>
        <w:bookmarkEnd w:id="1133"/>
        <w:bookmarkEnd w:id="1138"/>
        <w:bookmarkEnd w:id="1139"/>
      </w:ins>
    </w:p>
    <w:p w14:paraId="61B2A553" w14:textId="77777777" w:rsidR="00900137" w:rsidRPr="00BC4377" w:rsidRDefault="00900137" w:rsidP="00900137">
      <w:pPr>
        <w:pStyle w:val="EditorsNote"/>
        <w:rPr>
          <w:ins w:id="1141" w:author="3508" w:date="2022-04-13T17:17:00Z"/>
        </w:rPr>
      </w:pPr>
      <w:ins w:id="1142" w:author="3508" w:date="2022-04-13T17:17:00Z">
        <w:r w:rsidRPr="001B474F">
          <w:t>Editor's note:</w:t>
        </w:r>
        <w:r w:rsidRPr="001B474F">
          <w:tab/>
          <w:t>This clause describes services and related procedures for the solution.</w:t>
        </w:r>
      </w:ins>
    </w:p>
    <w:p w14:paraId="1D7D4423" w14:textId="77777777" w:rsidR="00900137" w:rsidRPr="00900137" w:rsidRDefault="00900137" w:rsidP="00900137">
      <w:pPr>
        <w:pStyle w:val="ListParagraph"/>
        <w:ind w:left="360"/>
        <w:rPr>
          <w:ins w:id="1143" w:author="3508" w:date="2022-04-13T17:17:00Z"/>
          <w:rFonts w:eastAsia="Times New Roman"/>
          <w:lang w:val="en-US" w:eastAsia="zh-CN"/>
        </w:rPr>
      </w:pPr>
      <w:bookmarkStart w:id="1144" w:name="_Toc22286590"/>
    </w:p>
    <w:p w14:paraId="69ABA42A" w14:textId="77777777" w:rsidR="00900137" w:rsidRPr="00900137" w:rsidRDefault="00900137" w:rsidP="00900137">
      <w:pPr>
        <w:pStyle w:val="Heading4"/>
        <w:rPr>
          <w:ins w:id="1145" w:author="3508" w:date="2022-04-13T17:17:00Z"/>
          <w:rFonts w:eastAsia="Times New Roman"/>
          <w:lang w:eastAsia="zh-CN"/>
        </w:rPr>
      </w:pPr>
      <w:ins w:id="1146" w:author="3508" w:date="2022-04-13T17:17:00Z">
        <w:r>
          <w:rPr>
            <w:rFonts w:hint="eastAsia"/>
          </w:rPr>
          <w:t>6.18</w:t>
        </w:r>
        <w:r w:rsidRPr="00BE2C65">
          <w:t>.</w:t>
        </w:r>
        <w:r>
          <w:t>2</w:t>
        </w:r>
        <w:r w:rsidRPr="00BE2C65">
          <w:t>.</w:t>
        </w:r>
        <w:r>
          <w:t>1</w:t>
        </w:r>
        <w:r w:rsidRPr="00BE2C65">
          <w:t xml:space="preserve"> </w:t>
        </w:r>
        <w:r>
          <w:t>P</w:t>
        </w:r>
        <w:r w:rsidRPr="00BE2C65">
          <w:t>rocedure</w:t>
        </w:r>
        <w:r>
          <w:t>s</w:t>
        </w:r>
        <w:r w:rsidRPr="00900137">
          <w:rPr>
            <w:rFonts w:eastAsia="Times New Roman"/>
            <w:lang w:eastAsia="zh-CN"/>
          </w:rPr>
          <w:t xml:space="preserve"> for </w:t>
        </w:r>
        <w:r>
          <w:t>TNGF selection</w:t>
        </w:r>
      </w:ins>
    </w:p>
    <w:p w14:paraId="78C5DAF6" w14:textId="77777777" w:rsidR="00900137" w:rsidRDefault="00900137" w:rsidP="00900137">
      <w:pPr>
        <w:rPr>
          <w:ins w:id="1147" w:author="3508" w:date="2022-04-13T17:17:00Z"/>
        </w:rPr>
      </w:pPr>
      <w:ins w:id="1148" w:author="3508" w:date="2022-04-13T17:17:00Z">
        <w:r>
          <w:t>W</w:t>
        </w:r>
        <w:r w:rsidRPr="003D4ABF">
          <w:t>hen the UE initiates trusted non-3GPP access to 5GC</w:t>
        </w:r>
        <w:r>
          <w:t>, it can s</w:t>
        </w:r>
        <w:r w:rsidRPr="003D4ABF">
          <w:t>elect</w:t>
        </w:r>
        <w:r>
          <w:t>s a WLAN</w:t>
        </w:r>
        <w:r w:rsidRPr="003D4ABF">
          <w:t xml:space="preserve"> access</w:t>
        </w:r>
        <w:r>
          <w:t xml:space="preserve"> network based on WLANSP rules, </w:t>
        </w:r>
        <w:r>
          <w:rPr>
            <w:lang w:eastAsia="ko-KR"/>
          </w:rPr>
          <w:t xml:space="preserve">as described in current(Rel-17) clause 6.6.1.3 of 3GPP TS 23.503[4]. </w:t>
        </w:r>
        <w:r>
          <w:t>The UE can be provided by the HPLMN and by the VPLMN with WLANSP rules to assist UE the selection of WLAN in home network or in visited network.</w:t>
        </w:r>
        <w:r>
          <w:rPr>
            <w:lang w:eastAsia="ko-KR"/>
          </w:rPr>
          <w:t xml:space="preserve"> </w:t>
        </w:r>
        <w:r>
          <w:t xml:space="preserve">WLANSP rule can include </w:t>
        </w:r>
        <w:r w:rsidRPr="00E57107">
          <w:t xml:space="preserve">PreferredSSIDList </w:t>
        </w:r>
        <w:r>
          <w:t xml:space="preserve">which is </w:t>
        </w:r>
        <w:r w:rsidRPr="00E57107">
          <w:t>prioritized list of SSIDs preferred for selection</w:t>
        </w:r>
        <w:r>
          <w:t>, as described in 3GPP TS 23.402</w:t>
        </w:r>
        <w:r w:rsidRPr="00D43EF7">
          <w:rPr>
            <w:highlight w:val="yellow"/>
          </w:rPr>
          <w:t>[Y]</w:t>
        </w:r>
        <w:r>
          <w:t xml:space="preserve">. </w:t>
        </w:r>
        <w:r w:rsidRPr="00E57107">
          <w:t>PreferredSSIDList</w:t>
        </w:r>
        <w:r>
          <w:t xml:space="preserve"> can be used as a </w:t>
        </w:r>
        <w:r w:rsidRPr="00E57107">
          <w:t>selection criteria</w:t>
        </w:r>
        <w:r>
          <w:t xml:space="preserve"> for the UE to </w:t>
        </w:r>
        <w:r w:rsidRPr="003D4ABF">
          <w:t>constructs a prioritized list of the available WLANs</w:t>
        </w:r>
        <w:r>
          <w:t xml:space="preserve"> </w:t>
        </w:r>
        <w:r w:rsidRPr="003D4ABF">
          <w:t xml:space="preserve">by discovering the available WLANs and comparing their </w:t>
        </w:r>
        <w:r>
          <w:t>SSIDs</w:t>
        </w:r>
        <w:r w:rsidRPr="003D4ABF">
          <w:t xml:space="preserve"> against</w:t>
        </w:r>
        <w:r>
          <w:t xml:space="preserve"> the </w:t>
        </w:r>
        <w:r w:rsidRPr="00E57107">
          <w:t>PreferredSSIDList</w:t>
        </w:r>
        <w:r>
          <w:t xml:space="preserve">. </w:t>
        </w:r>
        <w:r w:rsidRPr="00DA3BBC">
          <w:t>From the</w:t>
        </w:r>
        <w:r w:rsidRPr="002051FF">
          <w:t xml:space="preserve"> </w:t>
        </w:r>
        <w:r w:rsidRPr="003D4ABF">
          <w:t>prioritized list of the available WLANs</w:t>
        </w:r>
        <w:r w:rsidRPr="00DA3BBC">
          <w:t>, the UE selects the highest priority</w:t>
        </w:r>
        <w:r>
          <w:t xml:space="preserve"> </w:t>
        </w:r>
        <w:r w:rsidRPr="003D4ABF">
          <w:t>WLAN</w:t>
        </w:r>
        <w:r>
          <w:t xml:space="preserve"> network and </w:t>
        </w:r>
        <w:r w:rsidRPr="00DA3BBC">
          <w:t>starts the 5GC registration procedure</w:t>
        </w:r>
        <w:r>
          <w:t xml:space="preserve">. Above </w:t>
        </w:r>
        <w:r>
          <w:rPr>
            <w:lang w:eastAsia="ko-KR"/>
          </w:rPr>
          <w:t xml:space="preserve">current(Rel-17) </w:t>
        </w:r>
        <w:r>
          <w:t xml:space="preserve">procedures dose not consider the needed </w:t>
        </w:r>
        <w:r w:rsidRPr="002E7F70">
          <w:t>S-NSSAI(s)</w:t>
        </w:r>
        <w:r>
          <w:t>.</w:t>
        </w:r>
      </w:ins>
    </w:p>
    <w:p w14:paraId="596E0B4C" w14:textId="77777777" w:rsidR="00900137" w:rsidRDefault="00900137" w:rsidP="00900137">
      <w:pPr>
        <w:rPr>
          <w:ins w:id="1149" w:author="3508" w:date="2022-04-13T17:17:00Z"/>
        </w:rPr>
      </w:pPr>
      <w:ins w:id="1150" w:author="3508" w:date="2022-04-13T17:17:00Z">
        <w:r>
          <w:rPr>
            <w:lang w:eastAsia="ko-KR"/>
          </w:rPr>
          <w:t>To aid the</w:t>
        </w:r>
        <w:r w:rsidRPr="004D30E4">
          <w:t xml:space="preserve"> </w:t>
        </w:r>
        <w:r>
          <w:t xml:space="preserve">UE in the selection of the WLANs that supports the </w:t>
        </w:r>
        <w:r w:rsidRPr="002E7F70">
          <w:t>S-NSSAI(s) needed by the UE</w:t>
        </w:r>
        <w:r>
          <w:rPr>
            <w:lang w:eastAsia="ko-KR"/>
          </w:rPr>
          <w:t xml:space="preserve">, it is proposed to configure the supported </w:t>
        </w:r>
        <w:r w:rsidRPr="002E7F70">
          <w:t>S-NSSAI(s)</w:t>
        </w:r>
        <w:r>
          <w:t xml:space="preserve"> for the SSID in the </w:t>
        </w:r>
        <w:r w:rsidRPr="00E57107">
          <w:t>PreferredSSIDList</w:t>
        </w:r>
        <w:r>
          <w:t xml:space="preserve">. Here the </w:t>
        </w:r>
        <w:r>
          <w:rPr>
            <w:lang w:eastAsia="ko-KR"/>
          </w:rPr>
          <w:t xml:space="preserve">supported </w:t>
        </w:r>
        <w:r w:rsidRPr="002E7F70">
          <w:t>S-NSSAI(s)</w:t>
        </w:r>
        <w:r>
          <w:t xml:space="preserve"> information is not used as </w:t>
        </w:r>
        <w:r w:rsidRPr="00E57107">
          <w:t>selection criteria</w:t>
        </w:r>
        <w:r>
          <w:t xml:space="preserve"> which the UE compares the attributes/</w:t>
        </w:r>
        <w:r w:rsidRPr="003D4ABF">
          <w:t>capabilities</w:t>
        </w:r>
        <w:r>
          <w:t xml:space="preserve"> of the </w:t>
        </w:r>
        <w:r w:rsidRPr="003D4ABF">
          <w:t>available WLANs</w:t>
        </w:r>
        <w:r>
          <w:t xml:space="preserve"> against. It is designd for the UE to select the WLAN supporting the needed </w:t>
        </w:r>
        <w:r w:rsidRPr="002E7F70">
          <w:t>S-NSSAI(s)</w:t>
        </w:r>
        <w:r>
          <w:t xml:space="preserve"> from </w:t>
        </w:r>
        <w:r w:rsidRPr="00DA3BBC">
          <w:t xml:space="preserve">prioritized list of </w:t>
        </w:r>
        <w:r w:rsidRPr="003D4ABF">
          <w:t>WLANs</w:t>
        </w:r>
        <w:r>
          <w:t xml:space="preserve">. After the UE </w:t>
        </w:r>
        <w:r w:rsidRPr="003D4ABF">
          <w:t>constructs a prioritized list of the WLANs</w:t>
        </w:r>
        <w:r>
          <w:t xml:space="preserve"> following the existing procedures of WLAN access selection based on WLANSP rules, the UE can know the supported </w:t>
        </w:r>
        <w:r w:rsidRPr="002E7F70">
          <w:t>S-NSSAI(s)</w:t>
        </w:r>
        <w:r>
          <w:t xml:space="preserve"> for the SSID/WLAN in the list, if these SSID match the </w:t>
        </w:r>
        <w:r w:rsidRPr="00E57107">
          <w:t>PreferredSSIDList</w:t>
        </w:r>
        <w:r>
          <w:t xml:space="preserve"> and the matched SSID is configured with supported </w:t>
        </w:r>
        <w:r w:rsidRPr="002E7F70">
          <w:t>S-NSSAI(s)</w:t>
        </w:r>
        <w:r>
          <w:t xml:space="preserve">. When the UE desides to select a WLAN supporting </w:t>
        </w:r>
        <w:r w:rsidRPr="002E7F70">
          <w:t>S-NSSAI(s) needed by the UE</w:t>
        </w:r>
        <w:r>
          <w:t xml:space="preserve"> for registration, the UE select the SSID/WLAN from the </w:t>
        </w:r>
        <w:r w:rsidRPr="003D4ABF">
          <w:t>prioritized list of the WLANs</w:t>
        </w:r>
        <w:r>
          <w:t>.</w:t>
        </w:r>
      </w:ins>
    </w:p>
    <w:p w14:paraId="6DB44D3B" w14:textId="77777777" w:rsidR="00900137" w:rsidRDefault="00900137" w:rsidP="00900137">
      <w:pPr>
        <w:rPr>
          <w:ins w:id="1151" w:author="3508" w:date="2022-04-13T17:17:00Z"/>
          <w:lang w:eastAsia="ko-KR"/>
        </w:rPr>
      </w:pPr>
      <w:ins w:id="1152" w:author="3508" w:date="2022-04-13T17:17:00Z">
        <w:r>
          <w:t xml:space="preserve">The HPLMN or VPLMN can </w:t>
        </w:r>
        <w:r>
          <w:rPr>
            <w:lang w:eastAsia="ko-KR"/>
          </w:rPr>
          <w:t>provide</w:t>
        </w:r>
        <w:r w:rsidRPr="00DA3BBC">
          <w:rPr>
            <w:lang w:eastAsia="ko-KR"/>
          </w:rPr>
          <w:t xml:space="preserve"> a UE with </w:t>
        </w:r>
        <w:r w:rsidRPr="00E57107">
          <w:t>PreferredSSIDList</w:t>
        </w:r>
        <w:r>
          <w:t xml:space="preserve"> in WLANSP rules </w:t>
        </w:r>
        <w:r>
          <w:rPr>
            <w:lang w:eastAsia="ko-KR"/>
          </w:rPr>
          <w:t xml:space="preserve">so that the list of SSIDs in </w:t>
        </w:r>
        <w:r w:rsidRPr="00E57107">
          <w:t>PreferredSSIDList</w:t>
        </w:r>
        <w:r>
          <w:rPr>
            <w:lang w:eastAsia="ko-KR"/>
          </w:rPr>
          <w:t xml:space="preserve"> cover all the </w:t>
        </w:r>
        <w:r w:rsidRPr="00DA3BBC">
          <w:rPr>
            <w:lang w:eastAsia="ko-KR"/>
          </w:rPr>
          <w:t>UE's subscribed S-NSSAI</w:t>
        </w:r>
        <w:r w:rsidRPr="002E7F70">
          <w:t>(s)</w:t>
        </w:r>
        <w:r>
          <w:t>.</w:t>
        </w:r>
      </w:ins>
    </w:p>
    <w:p w14:paraId="3903BC7B" w14:textId="77777777" w:rsidR="00900137" w:rsidRDefault="00900137" w:rsidP="00900137">
      <w:pPr>
        <w:rPr>
          <w:ins w:id="1153" w:author="3508" w:date="2022-04-13T17:17:00Z"/>
        </w:rPr>
      </w:pPr>
      <w:ins w:id="1154" w:author="3508" w:date="2022-04-13T17:17:00Z">
        <w:r>
          <w:t xml:space="preserve">After the UE selects the WLAN/TNAP, the </w:t>
        </w:r>
        <w:r>
          <w:rPr>
            <w:lang w:eastAsia="ko-KR"/>
          </w:rPr>
          <w:t>UE follows the existing</w:t>
        </w:r>
        <w:r>
          <w:t xml:space="preserve"> registration procedure specified in clause 4.12a.2.2 of TS 23.502[3], and connects to the TNGF </w:t>
        </w:r>
        <w:r>
          <w:rPr>
            <w:lang w:eastAsia="ko-KR"/>
          </w:rPr>
          <w:t xml:space="preserve">supporting the </w:t>
        </w:r>
        <w:r>
          <w:t xml:space="preserve">needed </w:t>
        </w:r>
        <w:r w:rsidRPr="002E7F70">
          <w:t>S-NSSAI(s)</w:t>
        </w:r>
        <w:r>
          <w:t xml:space="preserve">. </w:t>
        </w:r>
        <w:r>
          <w:rPr>
            <w:lang w:eastAsia="ko-KR"/>
          </w:rPr>
          <w:t xml:space="preserve">It is assumed the </w:t>
        </w:r>
        <w:r>
          <w:t>TNAP selects a TNGF based on the realm provided by the UE and based on the SSID selected by the UE and the TNGF supports all the S-NSSAIs for this SSID.</w:t>
        </w:r>
      </w:ins>
    </w:p>
    <w:p w14:paraId="5F6291D3" w14:textId="77777777" w:rsidR="00900137" w:rsidRDefault="00900137" w:rsidP="00900137">
      <w:pPr>
        <w:pStyle w:val="NO"/>
        <w:rPr>
          <w:ins w:id="1155" w:author="3508" w:date="2022-04-13T17:17:00Z"/>
        </w:rPr>
      </w:pPr>
      <w:bookmarkStart w:id="1156" w:name="_Hlk100227538"/>
      <w:ins w:id="1157" w:author="3508" w:date="2022-04-13T17:17:00Z">
        <w:r w:rsidRPr="00900137">
          <w:rPr>
            <w:lang w:eastAsia="zh-CN"/>
          </w:rPr>
          <w:t>NOTE:</w:t>
        </w:r>
        <w:r w:rsidRPr="00900137">
          <w:rPr>
            <w:lang w:eastAsia="zh-CN"/>
          </w:rPr>
          <w:tab/>
          <w:t xml:space="preserve">the solution configures the UE with </w:t>
        </w:r>
        <w:r>
          <w:t xml:space="preserve">the </w:t>
        </w:r>
        <w:r>
          <w:rPr>
            <w:lang w:eastAsia="ko-KR"/>
          </w:rPr>
          <w:t xml:space="preserve">supported </w:t>
        </w:r>
        <w:r w:rsidRPr="002E7F70">
          <w:t>S-NSSAI(s)</w:t>
        </w:r>
        <w:r>
          <w:t xml:space="preserve"> on a per SSID basis so assumes that the a SSID gives access to TNGF(s) that support the same set of slices all over the country. </w:t>
        </w:r>
        <w:bookmarkStart w:id="1158" w:name="_Toc23317651"/>
        <w:bookmarkStart w:id="1159" w:name="_Toc92987390"/>
        <w:bookmarkEnd w:id="1156"/>
      </w:ins>
    </w:p>
    <w:p w14:paraId="63812F01" w14:textId="77777777" w:rsidR="00900137" w:rsidRPr="00BC4377" w:rsidRDefault="00900137" w:rsidP="00900137">
      <w:pPr>
        <w:pStyle w:val="Heading3"/>
        <w:rPr>
          <w:ins w:id="1160" w:author="3508" w:date="2022-04-13T17:17:00Z"/>
          <w:lang w:eastAsia="zh-CN"/>
        </w:rPr>
      </w:pPr>
      <w:ins w:id="1161" w:author="3508" w:date="2022-04-13T17:17:00Z">
        <w:r>
          <w:rPr>
            <w:lang w:eastAsia="zh-CN"/>
          </w:rPr>
          <w:t>6.18.3</w:t>
        </w:r>
        <w:r w:rsidRPr="00BC4377">
          <w:rPr>
            <w:lang w:eastAsia="zh-CN"/>
          </w:rPr>
          <w:tab/>
        </w:r>
        <w:bookmarkEnd w:id="1144"/>
        <w:bookmarkEnd w:id="1158"/>
        <w:r w:rsidRPr="00A7799E">
          <w:t xml:space="preserve">Impacts on </w:t>
        </w:r>
        <w:r w:rsidRPr="00A7799E">
          <w:rPr>
            <w:lang w:eastAsia="zh-CN"/>
          </w:rPr>
          <w:t>services,</w:t>
        </w:r>
        <w:r w:rsidRPr="00A7799E">
          <w:t xml:space="preserve"> entities and interfaces</w:t>
        </w:r>
        <w:bookmarkEnd w:id="1159"/>
      </w:ins>
    </w:p>
    <w:p w14:paraId="6DF53405" w14:textId="77777777" w:rsidR="00900137" w:rsidRPr="00BC4377" w:rsidRDefault="00900137" w:rsidP="00900137">
      <w:pPr>
        <w:pStyle w:val="EditorsNote"/>
        <w:rPr>
          <w:ins w:id="1162" w:author="3508" w:date="2022-04-13T17:17:00Z"/>
        </w:rPr>
      </w:pPr>
      <w:ins w:id="1163" w:author="3508" w:date="2022-04-13T17:17:00Z">
        <w:r>
          <w:t>Editor's note:</w:t>
        </w:r>
        <w:r>
          <w:tab/>
        </w:r>
        <w:r w:rsidRPr="00BC4377">
          <w:t xml:space="preserve">This clause captures impacts on existing </w:t>
        </w:r>
        <w:r>
          <w:t>services, entities and interfaces</w:t>
        </w:r>
        <w:r w:rsidRPr="00BC4377">
          <w:t>.</w:t>
        </w:r>
      </w:ins>
    </w:p>
    <w:p w14:paraId="72D98AEA" w14:textId="77777777" w:rsidR="00900137" w:rsidRPr="00900137" w:rsidRDefault="00900137" w:rsidP="00900137">
      <w:pPr>
        <w:rPr>
          <w:ins w:id="1164" w:author="3508" w:date="2022-04-13T17:17:00Z"/>
          <w:rFonts w:eastAsia="Times New Roman"/>
          <w:lang w:eastAsia="zh-CN"/>
        </w:rPr>
      </w:pPr>
      <w:ins w:id="1165" w:author="3508" w:date="2022-04-13T17:17:00Z">
        <w:r w:rsidRPr="004646BC">
          <w:t>The following impacts are foreseen by this solution:</w:t>
        </w:r>
      </w:ins>
    </w:p>
    <w:p w14:paraId="1EB330D1" w14:textId="77777777" w:rsidR="00900137" w:rsidRPr="00900137" w:rsidRDefault="00900137" w:rsidP="00900137">
      <w:pPr>
        <w:rPr>
          <w:ins w:id="1166" w:author="3508" w:date="2022-04-13T17:17:00Z"/>
          <w:rFonts w:eastAsia="Times New Roman"/>
          <w:lang w:eastAsia="zh-CN"/>
        </w:rPr>
      </w:pPr>
      <w:ins w:id="1167" w:author="3508" w:date="2022-04-13T17:17:00Z">
        <w:r w:rsidRPr="00900137">
          <w:rPr>
            <w:rFonts w:eastAsia="Times New Roman"/>
            <w:lang w:eastAsia="zh-CN"/>
          </w:rPr>
          <w:t>UE:</w:t>
        </w:r>
      </w:ins>
    </w:p>
    <w:p w14:paraId="5B647480" w14:textId="77777777" w:rsidR="00900137" w:rsidRDefault="00900137" w:rsidP="00900137">
      <w:pPr>
        <w:pStyle w:val="B1"/>
        <w:rPr>
          <w:ins w:id="1168" w:author="3508" w:date="2022-04-13T17:17:00Z"/>
          <w:lang w:eastAsia="zh-CN"/>
        </w:rPr>
      </w:pPr>
      <w:ins w:id="1169" w:author="3508" w:date="2022-04-13T17:17:00Z">
        <w:r>
          <w:rPr>
            <w:lang w:eastAsia="zh-CN"/>
          </w:rPr>
          <w:t>-</w:t>
        </w:r>
        <w:r>
          <w:rPr>
            <w:lang w:eastAsia="zh-CN"/>
          </w:rPr>
          <w:tab/>
        </w:r>
      </w:ins>
    </w:p>
    <w:p w14:paraId="37D643A4" w14:textId="77777777" w:rsidR="00900137" w:rsidRPr="00900137" w:rsidRDefault="00900137" w:rsidP="00900137">
      <w:pPr>
        <w:pStyle w:val="B1"/>
        <w:rPr>
          <w:ins w:id="1170" w:author="3508" w:date="2022-04-13T17:17:00Z"/>
          <w:lang w:val="en-US" w:eastAsia="zh-CN"/>
        </w:rPr>
      </w:pPr>
      <w:ins w:id="1171" w:author="3508" w:date="2022-04-13T17:17:00Z">
        <w:r>
          <w:rPr>
            <w:lang w:eastAsia="zh-CN"/>
          </w:rPr>
          <w:t xml:space="preserve">-  select the </w:t>
        </w:r>
        <w:r>
          <w:t xml:space="preserve">SSID/WLAN </w:t>
        </w:r>
        <w:r>
          <w:rPr>
            <w:lang w:eastAsia="ko-KR"/>
          </w:rPr>
          <w:t xml:space="preserve">which supports the </w:t>
        </w:r>
        <w:r>
          <w:t xml:space="preserve">needed </w:t>
        </w:r>
        <w:r w:rsidRPr="002E7F70">
          <w:t>S-NSSAI(s)</w:t>
        </w:r>
        <w:r>
          <w:t xml:space="preserve"> from the </w:t>
        </w:r>
        <w:r w:rsidRPr="003D4ABF">
          <w:t>prioritized list of the WLANs</w:t>
        </w:r>
        <w:r>
          <w:t>.</w:t>
        </w:r>
      </w:ins>
    </w:p>
    <w:p w14:paraId="31EDCF0F" w14:textId="77777777" w:rsidR="00900137" w:rsidRDefault="00900137" w:rsidP="00900137">
      <w:pPr>
        <w:rPr>
          <w:ins w:id="1172" w:author="3508" w:date="2022-04-13T17:17:00Z"/>
          <w:noProof/>
          <w:lang w:val="en-US" w:eastAsia="zh-CN"/>
        </w:rPr>
      </w:pPr>
      <w:ins w:id="1173" w:author="3508" w:date="2022-04-13T17:17:00Z">
        <w:r>
          <w:rPr>
            <w:noProof/>
            <w:lang w:val="en-US" w:eastAsia="zh-CN"/>
          </w:rPr>
          <w:t>PCF in HPLMN:</w:t>
        </w:r>
      </w:ins>
    </w:p>
    <w:p w14:paraId="0B2D3C2F" w14:textId="77777777" w:rsidR="00900137" w:rsidRDefault="00900137" w:rsidP="00900137">
      <w:pPr>
        <w:pStyle w:val="B1"/>
        <w:rPr>
          <w:ins w:id="1174" w:author="3508" w:date="2022-04-13T17:17:00Z"/>
          <w:lang w:eastAsia="ko-KR"/>
        </w:rPr>
      </w:pPr>
      <w:ins w:id="1175" w:author="3508" w:date="2022-04-13T17:17:00Z">
        <w:r>
          <w:rPr>
            <w:lang w:eastAsia="zh-CN"/>
          </w:rPr>
          <w:t>-</w:t>
        </w:r>
        <w:r>
          <w:rPr>
            <w:lang w:eastAsia="zh-CN"/>
          </w:rPr>
          <w:tab/>
        </w:r>
      </w:ins>
    </w:p>
    <w:p w14:paraId="616A805C" w14:textId="77777777" w:rsidR="00900137" w:rsidRPr="005A582D" w:rsidRDefault="00900137" w:rsidP="00900137">
      <w:pPr>
        <w:pStyle w:val="B1"/>
        <w:rPr>
          <w:ins w:id="1176" w:author="3508" w:date="2022-04-13T17:17:00Z"/>
          <w:lang w:eastAsia="zh-CN"/>
        </w:rPr>
      </w:pPr>
      <w:ins w:id="1177" w:author="3508" w:date="2022-04-13T17:17:00Z">
        <w:r>
          <w:rPr>
            <w:lang w:eastAsia="ko-KR"/>
          </w:rPr>
          <w:t xml:space="preserve">-  provide the supported </w:t>
        </w:r>
        <w:r w:rsidRPr="002E7F70">
          <w:t>S-NSSAI(s)</w:t>
        </w:r>
        <w:r>
          <w:t xml:space="preserve"> for the SSID in the </w:t>
        </w:r>
        <w:r w:rsidRPr="00E57107">
          <w:t>PreferredSSIDList</w:t>
        </w:r>
        <w:r>
          <w:t xml:space="preserve"> in WLANAP</w:t>
        </w:r>
      </w:ins>
    </w:p>
    <w:p w14:paraId="4DCB267B" w14:textId="77777777" w:rsidR="00900137" w:rsidRPr="00900137" w:rsidRDefault="00900137" w:rsidP="00900137">
      <w:pPr>
        <w:rPr>
          <w:ins w:id="1178" w:author="3508" w:date="2022-04-13T17:17:00Z"/>
          <w:rFonts w:eastAsia="Times New Roman"/>
          <w:noProof/>
          <w:lang w:val="en-US" w:eastAsia="zh-CN"/>
        </w:rPr>
      </w:pPr>
      <w:ins w:id="1179" w:author="3508" w:date="2022-04-13T17:17:00Z">
        <w:r>
          <w:rPr>
            <w:noProof/>
            <w:lang w:val="en-US" w:eastAsia="zh-CN"/>
          </w:rPr>
          <w:t>PCF in VPLMN</w:t>
        </w:r>
        <w:r w:rsidRPr="00900137">
          <w:rPr>
            <w:rFonts w:eastAsia="Times New Roman"/>
            <w:noProof/>
            <w:lang w:val="en-US" w:eastAsia="zh-CN"/>
          </w:rPr>
          <w:t>:</w:t>
        </w:r>
      </w:ins>
    </w:p>
    <w:p w14:paraId="05902D74" w14:textId="77777777" w:rsidR="00900137" w:rsidRPr="00900137" w:rsidRDefault="00900137" w:rsidP="00900137">
      <w:pPr>
        <w:pStyle w:val="B1"/>
        <w:numPr>
          <w:ilvl w:val="0"/>
          <w:numId w:val="44"/>
        </w:numPr>
        <w:ind w:left="567" w:hanging="283"/>
        <w:rPr>
          <w:ins w:id="1180" w:author="3508" w:date="2022-04-13T17:17:00Z"/>
          <w:noProof/>
          <w:lang w:val="en-US" w:eastAsia="zh-CN"/>
        </w:rPr>
      </w:pPr>
      <w:ins w:id="1181" w:author="3508" w:date="2022-04-13T17:17:00Z">
        <w:r>
          <w:rPr>
            <w:lang w:eastAsia="ko-KR"/>
          </w:rPr>
          <w:t xml:space="preserve">provide the supported </w:t>
        </w:r>
        <w:r w:rsidRPr="002E7F70">
          <w:t>S-NSSAI(s)</w:t>
        </w:r>
        <w:r>
          <w:t xml:space="preserve"> for the SSID in the </w:t>
        </w:r>
        <w:r w:rsidRPr="00E57107">
          <w:t>PreferredSSIDList</w:t>
        </w:r>
        <w:r>
          <w:t xml:space="preserve"> which is in VPLMN.</w:t>
        </w:r>
      </w:ins>
    </w:p>
    <w:p w14:paraId="0ABA2FE5" w14:textId="18BF9D9B" w:rsidR="00F96733" w:rsidRDefault="00F96733" w:rsidP="008454AF">
      <w:pPr>
        <w:pStyle w:val="B2"/>
        <w:ind w:left="567"/>
        <w:rPr>
          <w:lang w:val="en-US" w:eastAsia="zh-CN"/>
        </w:rPr>
      </w:pPr>
    </w:p>
    <w:p w14:paraId="047A1A29" w14:textId="77777777" w:rsidR="0009131B" w:rsidRPr="005A2371" w:rsidRDefault="0009131B" w:rsidP="0009131B">
      <w:pPr>
        <w:pStyle w:val="Heading2"/>
        <w:rPr>
          <w:ins w:id="1182" w:author="3505" w:date="2022-04-13T17:44:00Z"/>
        </w:rPr>
      </w:pPr>
      <w:ins w:id="1183" w:author="3505" w:date="2022-04-13T17:44:00Z">
        <w:r>
          <w:rPr>
            <w:lang w:eastAsia="zh-CN"/>
          </w:rPr>
          <w:t>6.20</w:t>
        </w:r>
        <w:r w:rsidRPr="005A2371">
          <w:rPr>
            <w:rFonts w:hint="eastAsia"/>
            <w:lang w:eastAsia="ko-KR"/>
          </w:rPr>
          <w:tab/>
        </w:r>
        <w:r w:rsidRPr="005A2371">
          <w:t>Solution</w:t>
        </w:r>
        <w:r w:rsidRPr="005A2371">
          <w:rPr>
            <w:rFonts w:hint="eastAsia"/>
            <w:lang w:eastAsia="zh-CN"/>
          </w:rPr>
          <w:t xml:space="preserve"> </w:t>
        </w:r>
        <w:r>
          <w:rPr>
            <w:lang w:eastAsia="zh-CN"/>
          </w:rPr>
          <w:t>20</w:t>
        </w:r>
        <w:r w:rsidRPr="005A2371">
          <w:t xml:space="preserve">: </w:t>
        </w:r>
        <w:r>
          <w:t>p</w:t>
        </w:r>
        <w:r w:rsidRPr="00AA6C19">
          <w:t xml:space="preserve">roviding differentiated service for </w:t>
        </w:r>
        <w:r>
          <w:t>UE and non-3GPP devices</w:t>
        </w:r>
        <w:r w:rsidRPr="00AA6C19">
          <w:t xml:space="preserve"> connected behind a </w:t>
        </w:r>
        <w:r>
          <w:t>5G-RG</w:t>
        </w:r>
      </w:ins>
    </w:p>
    <w:p w14:paraId="5B4A4D84" w14:textId="77777777" w:rsidR="0009131B" w:rsidRPr="005A2371" w:rsidRDefault="0009131B" w:rsidP="0009131B">
      <w:pPr>
        <w:pStyle w:val="Heading3"/>
        <w:rPr>
          <w:ins w:id="1184" w:author="3505" w:date="2022-04-13T17:44:00Z"/>
        </w:rPr>
      </w:pPr>
      <w:ins w:id="1185" w:author="3505" w:date="2022-04-13T17:44:00Z">
        <w:r>
          <w:t>6.20</w:t>
        </w:r>
        <w:r w:rsidRPr="001772D6">
          <w:t>.1</w:t>
        </w:r>
        <w:r w:rsidRPr="001772D6">
          <w:rPr>
            <w:rFonts w:hint="eastAsia"/>
          </w:rPr>
          <w:tab/>
          <w:t>Description</w:t>
        </w:r>
      </w:ins>
    </w:p>
    <w:p w14:paraId="4C8CAAC0" w14:textId="77777777" w:rsidR="0009131B" w:rsidRPr="005A2371" w:rsidRDefault="0009131B" w:rsidP="0009131B">
      <w:pPr>
        <w:pStyle w:val="EditorsNote"/>
        <w:rPr>
          <w:ins w:id="1186" w:author="3505" w:date="2022-04-13T17:44:00Z"/>
        </w:rPr>
      </w:pPr>
      <w:ins w:id="1187" w:author="3505" w:date="2022-04-13T17:44:00Z">
        <w:r w:rsidRPr="005A2371">
          <w:t>Editor's note:</w:t>
        </w:r>
        <w:r w:rsidRPr="005A2371">
          <w:tab/>
        </w:r>
        <w:r w:rsidRPr="005A2371">
          <w:rPr>
            <w:lang w:val="en-US"/>
          </w:rPr>
          <w:t>This clause</w:t>
        </w:r>
        <w:r>
          <w:rPr>
            <w:lang w:val="en-US"/>
          </w:rPr>
          <w:t xml:space="preserve"> </w:t>
        </w:r>
        <w:r w:rsidRPr="005A2371">
          <w:rPr>
            <w:lang w:val="en-US"/>
          </w:rPr>
          <w:t xml:space="preserve">will describe </w:t>
        </w:r>
        <w:r w:rsidRPr="005A2371">
          <w:t xml:space="preserve">the solution principles and architecture assumptions for corresponding key issue(s). </w:t>
        </w:r>
        <w:r>
          <w:t>(</w:t>
        </w:r>
        <w:r w:rsidRPr="005A2371">
          <w:t>Sub</w:t>
        </w:r>
        <w:r>
          <w:t xml:space="preserve">) </w:t>
        </w:r>
        <w:r w:rsidRPr="005A2371">
          <w:t>clause(s) may be added to capture details.</w:t>
        </w:r>
      </w:ins>
    </w:p>
    <w:p w14:paraId="4B7F73DF" w14:textId="77777777" w:rsidR="0009131B" w:rsidRPr="00212ACC" w:rsidRDefault="0009131B" w:rsidP="0009131B">
      <w:pPr>
        <w:rPr>
          <w:ins w:id="1188" w:author="3505" w:date="2022-04-13T17:44:00Z"/>
          <w:lang w:eastAsia="zh-CN"/>
        </w:rPr>
      </w:pPr>
      <w:ins w:id="1189" w:author="3505" w:date="2022-04-13T17:44:00Z">
        <w:r>
          <w:rPr>
            <w:lang w:eastAsia="zh-CN"/>
          </w:rPr>
          <w:t xml:space="preserve">In Rel-18 </w:t>
        </w:r>
        <w:r w:rsidRPr="0050442F">
          <w:t>FS_5WWC_Ph2</w:t>
        </w:r>
        <w:r>
          <w:t xml:space="preserve">, the KI#1 aims to </w:t>
        </w:r>
        <w:r w:rsidRPr="00B1351B">
          <w:rPr>
            <w:lang w:val="en-US"/>
          </w:rPr>
          <w:t>provid</w:t>
        </w:r>
        <w:r>
          <w:rPr>
            <w:lang w:val="en-US"/>
          </w:rPr>
          <w:t xml:space="preserve">e differentiated service (e.g. </w:t>
        </w:r>
        <w:r w:rsidRPr="00B1351B">
          <w:rPr>
            <w:lang w:val="en-US"/>
          </w:rPr>
          <w:t>QoS and charging) for UE and Non-3GPP devices connected behind a 5G RG.</w:t>
        </w:r>
        <w:r>
          <w:rPr>
            <w:lang w:val="en-US"/>
          </w:rPr>
          <w:t xml:space="preserve"> Guided by the existing knowledge in 3GPP (e.g. ProSe), the study for L-3 UE-to-Network Relay without N3IWF in 5G can also be applied to UE connects </w:t>
        </w:r>
        <w:r>
          <w:rPr>
            <w:lang w:eastAsia="zh-CN"/>
          </w:rPr>
          <w:t>to the 5G-RG for UE approach.</w:t>
        </w:r>
      </w:ins>
    </w:p>
    <w:p w14:paraId="738D0FF8" w14:textId="77777777" w:rsidR="0009131B" w:rsidRDefault="0009131B" w:rsidP="0009131B">
      <w:pPr>
        <w:rPr>
          <w:ins w:id="1190" w:author="3505" w:date="2022-04-13T17:44:00Z"/>
          <w:lang w:eastAsia="zh-CN"/>
        </w:rPr>
      </w:pPr>
      <w:ins w:id="1191" w:author="3505" w:date="2022-04-13T17:44:00Z">
        <w:r w:rsidRPr="0000683D">
          <w:t xml:space="preserve">In this solution, </w:t>
        </w:r>
        <w:r>
          <w:rPr>
            <w:lang w:eastAsia="zh-CN"/>
          </w:rPr>
          <w:t>5G-RG obtains U</w:t>
        </w:r>
        <w:r>
          <w:rPr>
            <w:rFonts w:hint="eastAsia"/>
            <w:lang w:eastAsia="zh-CN"/>
          </w:rPr>
          <w:t>s</w:t>
        </w:r>
        <w:r>
          <w:rPr>
            <w:lang w:eastAsia="zh-CN"/>
          </w:rPr>
          <w:t xml:space="preserve">er ID and UE info of devices connected behind a 5G-RG. And 5G-RG sends these information to the SMF, in turn delivered to the PCF. Then the PCF or SMF can make corresponding </w:t>
        </w:r>
        <w:r w:rsidRPr="004A1A15">
          <w:rPr>
            <w:lang w:eastAsia="zh-CN"/>
          </w:rPr>
          <w:t>policy decis</w:t>
        </w:r>
        <w:r>
          <w:rPr>
            <w:lang w:eastAsia="zh-CN"/>
          </w:rPr>
          <w:t>ions related to e.g. QoS control</w:t>
        </w:r>
        <w:r w:rsidRPr="004A1A15">
          <w:rPr>
            <w:lang w:eastAsia="zh-CN"/>
          </w:rPr>
          <w:t xml:space="preserve"> or charging</w:t>
        </w:r>
        <w:r>
          <w:rPr>
            <w:lang w:eastAsia="zh-CN"/>
          </w:rPr>
          <w:t>.</w:t>
        </w:r>
      </w:ins>
    </w:p>
    <w:p w14:paraId="05AA94C2" w14:textId="77777777" w:rsidR="0009131B" w:rsidRDefault="0009131B" w:rsidP="0009131B">
      <w:pPr>
        <w:pStyle w:val="Heading3"/>
        <w:rPr>
          <w:ins w:id="1192" w:author="3505" w:date="2022-04-13T17:44:00Z"/>
        </w:rPr>
      </w:pPr>
      <w:ins w:id="1193" w:author="3505" w:date="2022-04-13T17:44:00Z">
        <w:r>
          <w:t>6.20</w:t>
        </w:r>
        <w:r w:rsidRPr="005A2371">
          <w:t>.2</w:t>
        </w:r>
        <w:r w:rsidRPr="005A2371">
          <w:tab/>
          <w:t>Procedures</w:t>
        </w:r>
      </w:ins>
    </w:p>
    <w:p w14:paraId="7C198D19" w14:textId="77777777" w:rsidR="0009131B" w:rsidRPr="003F076D" w:rsidRDefault="0009131B" w:rsidP="0009131B">
      <w:pPr>
        <w:keepNext/>
        <w:keepLines/>
        <w:spacing w:before="120"/>
        <w:ind w:left="1418" w:hanging="1418"/>
        <w:outlineLvl w:val="3"/>
        <w:rPr>
          <w:ins w:id="1194" w:author="3505" w:date="2022-04-13T17:44:00Z"/>
          <w:rFonts w:ascii="Arial" w:eastAsia="Yu Mincho" w:hAnsi="Arial"/>
          <w:color w:val="auto"/>
          <w:sz w:val="24"/>
        </w:rPr>
      </w:pPr>
      <w:ins w:id="1195" w:author="3505" w:date="2022-04-13T17:44:00Z">
        <w:r>
          <w:rPr>
            <w:rFonts w:ascii="Arial" w:hAnsi="Arial"/>
            <w:color w:val="auto"/>
            <w:sz w:val="24"/>
          </w:rPr>
          <w:t>6.20</w:t>
        </w:r>
        <w:r w:rsidRPr="003F076D">
          <w:rPr>
            <w:rFonts w:ascii="Arial" w:hAnsi="Arial"/>
            <w:color w:val="auto"/>
            <w:sz w:val="24"/>
          </w:rPr>
          <w:t>.2.1</w:t>
        </w:r>
        <w:r w:rsidRPr="003F076D">
          <w:rPr>
            <w:rFonts w:ascii="Arial" w:hAnsi="Arial"/>
            <w:color w:val="auto"/>
            <w:sz w:val="24"/>
          </w:rPr>
          <w:tab/>
          <w:t>providing differentiated service for non-3GPP devices connected behind a 5G-RG</w:t>
        </w:r>
      </w:ins>
    </w:p>
    <w:p w14:paraId="7B46E1E1" w14:textId="77777777" w:rsidR="0009131B" w:rsidRPr="005A2371" w:rsidRDefault="0009131B" w:rsidP="0009131B">
      <w:pPr>
        <w:pStyle w:val="EditorsNote"/>
        <w:rPr>
          <w:ins w:id="1196" w:author="3505" w:date="2022-04-13T17:44:00Z"/>
        </w:rPr>
      </w:pPr>
      <w:ins w:id="1197" w:author="3505" w:date="2022-04-13T17:44:00Z">
        <w:r w:rsidRPr="005A2371">
          <w:t>Editor's note:</w:t>
        </w:r>
        <w:r w:rsidRPr="005A2371">
          <w:tab/>
        </w:r>
        <w:r w:rsidRPr="005A2371">
          <w:rPr>
            <w:lang w:val="en-US"/>
          </w:rPr>
          <w:t>This clause</w:t>
        </w:r>
        <w:r>
          <w:rPr>
            <w:lang w:val="en-US"/>
          </w:rPr>
          <w:t xml:space="preserve"> </w:t>
        </w:r>
        <w:r w:rsidRPr="005A2371">
          <w:rPr>
            <w:lang w:val="en-US"/>
          </w:rPr>
          <w:t xml:space="preserve">describes </w:t>
        </w:r>
        <w:r w:rsidRPr="005A2371">
          <w:rPr>
            <w:rFonts w:hint="eastAsia"/>
          </w:rPr>
          <w:t xml:space="preserve">high-level </w:t>
        </w:r>
        <w:r w:rsidRPr="005A2371">
          <w:t>procedures and information flows for the solution.</w:t>
        </w:r>
      </w:ins>
    </w:p>
    <w:p w14:paraId="695460DC" w14:textId="77777777" w:rsidR="0009131B" w:rsidRDefault="0009131B" w:rsidP="0009131B">
      <w:pPr>
        <w:rPr>
          <w:ins w:id="1198" w:author="3505" w:date="2022-04-13T17:44:00Z"/>
        </w:rPr>
      </w:pPr>
    </w:p>
    <w:p w14:paraId="6514B5F4" w14:textId="77777777" w:rsidR="0009131B" w:rsidRDefault="0009131B" w:rsidP="0009131B">
      <w:pPr>
        <w:rPr>
          <w:ins w:id="1199" w:author="3505" w:date="2022-04-13T17:44:00Z"/>
        </w:rPr>
      </w:pPr>
      <w:ins w:id="1200" w:author="3505" w:date="2022-04-13T17:44:00Z">
        <w:r>
          <w:object w:dxaOrig="26811" w:dyaOrig="12321" w14:anchorId="406A0304">
            <v:shape id="_x0000_i1052" type="#_x0000_t75" style="width:477.25pt;height:218.7pt" o:ole="">
              <v:imagedata r:id="rId65" o:title=""/>
            </v:shape>
            <o:OLEObject Type="Embed" ProgID="Visio.Drawing.15" ShapeID="_x0000_i1052" DrawAspect="Content" ObjectID="_1711380247" r:id="rId66"/>
          </w:object>
        </w:r>
      </w:ins>
    </w:p>
    <w:p w14:paraId="66955044" w14:textId="77777777" w:rsidR="0009131B" w:rsidRDefault="0009131B" w:rsidP="0009131B">
      <w:pPr>
        <w:jc w:val="center"/>
        <w:rPr>
          <w:ins w:id="1201" w:author="3505" w:date="2022-04-13T17:44:00Z"/>
        </w:rPr>
      </w:pPr>
      <w:ins w:id="1202" w:author="3505" w:date="2022-04-13T17:44:00Z">
        <w:r>
          <w:t>Figure 6.20.2.1-1</w:t>
        </w:r>
      </w:ins>
    </w:p>
    <w:p w14:paraId="09353FDC" w14:textId="77777777" w:rsidR="0009131B" w:rsidRPr="0064035E" w:rsidRDefault="0009131B" w:rsidP="0009131B">
      <w:pPr>
        <w:rPr>
          <w:ins w:id="1203" w:author="3505" w:date="2022-04-13T17:44:00Z"/>
          <w:lang w:eastAsia="x-none"/>
        </w:rPr>
      </w:pPr>
      <w:ins w:id="1204" w:author="3505" w:date="2022-04-13T17:44:00Z">
        <w:r>
          <w:rPr>
            <w:rFonts w:hint="eastAsia"/>
            <w:lang w:eastAsia="zh-CN"/>
          </w:rPr>
          <w:t>1.</w:t>
        </w:r>
        <w:r>
          <w:rPr>
            <w:lang w:eastAsia="x-none"/>
          </w:rPr>
          <w:t xml:space="preserve"> Non-3GPP device connects to 5G-RG with non-3GPP access network (e.g. establishes WiFi association).</w:t>
        </w:r>
      </w:ins>
    </w:p>
    <w:p w14:paraId="5ADF97C3" w14:textId="77777777" w:rsidR="0009131B" w:rsidRDefault="0009131B" w:rsidP="0009131B">
      <w:pPr>
        <w:ind w:left="284"/>
        <w:rPr>
          <w:ins w:id="1205" w:author="3505" w:date="2022-04-13T17:44:00Z"/>
          <w:lang w:eastAsia="zh-CN"/>
        </w:rPr>
      </w:pPr>
      <w:ins w:id="1206" w:author="3505" w:date="2022-04-13T17:44:00Z">
        <w:r>
          <w:rPr>
            <w:lang w:eastAsia="zh-CN"/>
          </w:rPr>
          <w:t xml:space="preserve">During this procedure, </w:t>
        </w:r>
        <w:bookmarkStart w:id="1207" w:name="OLE_LINK3"/>
        <w:r>
          <w:rPr>
            <w:lang w:eastAsia="zh-CN"/>
          </w:rPr>
          <w:t xml:space="preserve">5G-RG obtains </w:t>
        </w:r>
        <w:r>
          <w:rPr>
            <w:lang w:eastAsia="x-none"/>
          </w:rPr>
          <w:t>non-3GPP device</w:t>
        </w:r>
        <w:r>
          <w:rPr>
            <w:lang w:eastAsia="zh-CN"/>
          </w:rPr>
          <w:t>’s U</w:t>
        </w:r>
        <w:r>
          <w:rPr>
            <w:rFonts w:hint="eastAsia"/>
            <w:lang w:eastAsia="zh-CN"/>
          </w:rPr>
          <w:t>s</w:t>
        </w:r>
        <w:r>
          <w:rPr>
            <w:lang w:eastAsia="zh-CN"/>
          </w:rPr>
          <w:t xml:space="preserve">er ID and </w:t>
        </w:r>
        <w:r>
          <w:rPr>
            <w:lang w:eastAsia="x-none"/>
          </w:rPr>
          <w:t>Non-3GPP device</w:t>
        </w:r>
        <w:r>
          <w:rPr>
            <w:lang w:eastAsia="zh-CN"/>
          </w:rPr>
          <w:t xml:space="preserve"> info.</w:t>
        </w:r>
        <w:bookmarkEnd w:id="1207"/>
        <w:r>
          <w:rPr>
            <w:lang w:eastAsia="zh-CN"/>
          </w:rPr>
          <w:t xml:space="preserve"> The User ID is an identity of the </w:t>
        </w:r>
        <w:r>
          <w:rPr>
            <w:lang w:eastAsia="x-none"/>
          </w:rPr>
          <w:t>non-3GPP device</w:t>
        </w:r>
        <w:r>
          <w:rPr>
            <w:lang w:eastAsia="zh-CN"/>
          </w:rPr>
          <w:t xml:space="preserve"> (e.g. MAC address, or SUCI which could be acquired by</w:t>
        </w:r>
        <w:r>
          <w:t xml:space="preserve"> </w:t>
        </w:r>
        <w:r w:rsidRPr="00365261">
          <w:t>Authentication procedure</w:t>
        </w:r>
        <w:r>
          <w:t xml:space="preserve"> for NSWOF in TS 33.501[9]</w:t>
        </w:r>
        <w:r w:rsidRPr="00A870BB">
          <w:t xml:space="preserve"> </w:t>
        </w:r>
        <w:r>
          <w:rPr>
            <w:rFonts w:hint="eastAsia"/>
            <w:lang w:eastAsia="zh-CN"/>
          </w:rPr>
          <w:t>v</w:t>
        </w:r>
        <w:r>
          <w:t>17</w:t>
        </w:r>
        <w:r w:rsidRPr="007B0C8B">
          <w:t>.</w:t>
        </w:r>
        <w:r>
          <w:t>5</w:t>
        </w:r>
        <w:r w:rsidRPr="007B0C8B">
          <w:t>.</w:t>
        </w:r>
        <w:r>
          <w:t>0 Annex S, or SUPI</w:t>
        </w:r>
        <w:r>
          <w:rPr>
            <w:lang w:eastAsia="zh-CN"/>
          </w:rPr>
          <w:t>)</w:t>
        </w:r>
        <w:r w:rsidRPr="00A156C3">
          <w:rPr>
            <w:lang w:eastAsia="zh-CN"/>
          </w:rPr>
          <w:t xml:space="preserve">. The </w:t>
        </w:r>
        <w:r>
          <w:rPr>
            <w:lang w:eastAsia="x-none"/>
          </w:rPr>
          <w:t>non-3GPP device</w:t>
        </w:r>
        <w:r w:rsidRPr="00A156C3">
          <w:rPr>
            <w:lang w:eastAsia="zh-CN"/>
          </w:rPr>
          <w:t xml:space="preserve"> info is used to assist identifying the </w:t>
        </w:r>
        <w:r>
          <w:rPr>
            <w:lang w:eastAsia="x-none"/>
          </w:rPr>
          <w:t>non-3GPP device</w:t>
        </w:r>
        <w:r w:rsidRPr="00A156C3">
          <w:rPr>
            <w:lang w:eastAsia="zh-CN"/>
          </w:rPr>
          <w:t xml:space="preserve"> in the 5GC. For IP PDU Session Type, the </w:t>
        </w:r>
        <w:r>
          <w:rPr>
            <w:lang w:eastAsia="x-none"/>
          </w:rPr>
          <w:t>non-3GPP device</w:t>
        </w:r>
        <w:r w:rsidRPr="00A156C3">
          <w:rPr>
            <w:lang w:eastAsia="zh-CN"/>
          </w:rPr>
          <w:t xml:space="preserve"> info is </w:t>
        </w:r>
        <w:r>
          <w:rPr>
            <w:lang w:eastAsia="x-none"/>
          </w:rPr>
          <w:t>non-3GPP device</w:t>
        </w:r>
        <w:r w:rsidRPr="00A156C3">
          <w:rPr>
            <w:lang w:eastAsia="zh-CN"/>
          </w:rPr>
          <w:t xml:space="preserve"> IP info. </w:t>
        </w:r>
        <w:r>
          <w:rPr>
            <w:lang w:eastAsia="zh-CN"/>
          </w:rPr>
          <w:t>F</w:t>
        </w:r>
        <w:r w:rsidRPr="006C0FBE">
          <w:rPr>
            <w:lang w:eastAsia="zh-CN"/>
          </w:rPr>
          <w:t xml:space="preserve">or IPv4, 5G-RG </w:t>
        </w:r>
        <w:r>
          <w:rPr>
            <w:lang w:eastAsia="zh-CN"/>
          </w:rPr>
          <w:t xml:space="preserve">as a NAT </w:t>
        </w:r>
        <w:r w:rsidRPr="006C0FBE">
          <w:rPr>
            <w:lang w:eastAsia="zh-CN"/>
          </w:rPr>
          <w:t>shall report TCP/UDP port ranges assigned to individual</w:t>
        </w:r>
        <w:r>
          <w:rPr>
            <w:lang w:eastAsia="zh-CN"/>
          </w:rPr>
          <w:t xml:space="preserve"> </w:t>
        </w:r>
        <w:r>
          <w:rPr>
            <w:lang w:eastAsia="x-none"/>
          </w:rPr>
          <w:t>non-3GPP device</w:t>
        </w:r>
        <w:r>
          <w:rPr>
            <w:lang w:eastAsia="zh-CN"/>
          </w:rPr>
          <w:t xml:space="preserve"> (s). </w:t>
        </w:r>
        <w:r w:rsidRPr="00A156C3">
          <w:rPr>
            <w:lang w:eastAsia="zh-CN"/>
          </w:rPr>
          <w:t xml:space="preserve">For Ethernet PDU Session Type, the </w:t>
        </w:r>
        <w:r>
          <w:rPr>
            <w:lang w:eastAsia="x-none"/>
          </w:rPr>
          <w:t>non-3GPP device</w:t>
        </w:r>
        <w:r w:rsidRPr="00A156C3">
          <w:rPr>
            <w:lang w:eastAsia="zh-CN"/>
          </w:rPr>
          <w:t xml:space="preserve"> info is </w:t>
        </w:r>
        <w:r>
          <w:rPr>
            <w:lang w:eastAsia="x-none"/>
          </w:rPr>
          <w:t>non-3GPP device</w:t>
        </w:r>
        <w:r w:rsidRPr="00A156C3">
          <w:rPr>
            <w:lang w:eastAsia="zh-CN"/>
          </w:rPr>
          <w:t xml:space="preserve"> </w:t>
        </w:r>
        <w:r>
          <w:rPr>
            <w:lang w:eastAsia="zh-CN"/>
          </w:rPr>
          <w:t>Ethernet</w:t>
        </w:r>
        <w:r w:rsidRPr="00A156C3">
          <w:rPr>
            <w:lang w:eastAsia="zh-CN"/>
          </w:rPr>
          <w:t xml:space="preserve"> address. </w:t>
        </w:r>
      </w:ins>
    </w:p>
    <w:p w14:paraId="4ECE008F" w14:textId="77777777" w:rsidR="0009131B" w:rsidRPr="00C52CBD" w:rsidRDefault="0009131B" w:rsidP="0009131B">
      <w:pPr>
        <w:pStyle w:val="EditorsNote"/>
        <w:rPr>
          <w:ins w:id="1208" w:author="3505" w:date="2022-04-13T17:44:00Z"/>
          <w:rFonts w:eastAsia="Yu Mincho"/>
        </w:rPr>
      </w:pPr>
      <w:ins w:id="1209" w:author="3505" w:date="2022-04-13T17:44:00Z">
        <w:r w:rsidRPr="005A2371">
          <w:t>Editor's note:</w:t>
        </w:r>
        <w:r>
          <w:t xml:space="preserve"> </w:t>
        </w:r>
        <w:r w:rsidRPr="00322537">
          <w:rPr>
            <w:lang w:val="en-US" w:eastAsia="zh-CN"/>
          </w:rPr>
          <w:t>Whether and how</w:t>
        </w:r>
        <w:r w:rsidRPr="00C52CBD">
          <w:t xml:space="preserve"> </w:t>
        </w:r>
        <w:r>
          <w:t>the SUPI could be acquired</w:t>
        </w:r>
        <w:r>
          <w:rPr>
            <w:lang w:val="en-US" w:eastAsia="zh-CN"/>
          </w:rPr>
          <w:t xml:space="preserve"> is FFS.</w:t>
        </w:r>
        <w:r>
          <w:t xml:space="preserve"> </w:t>
        </w:r>
      </w:ins>
    </w:p>
    <w:p w14:paraId="4FF85D4B" w14:textId="77777777" w:rsidR="0009131B" w:rsidRDefault="0009131B" w:rsidP="0009131B">
      <w:pPr>
        <w:rPr>
          <w:ins w:id="1210" w:author="3505" w:date="2022-04-13T17:44:00Z"/>
          <w:lang w:eastAsia="zh-CN"/>
        </w:rPr>
      </w:pPr>
      <w:ins w:id="1211" w:author="3505" w:date="2022-04-13T17:44:00Z">
        <w:r w:rsidRPr="002008C9">
          <w:rPr>
            <w:rFonts w:hint="eastAsia"/>
            <w:lang w:eastAsia="zh-CN"/>
          </w:rPr>
          <w:t>2</w:t>
        </w:r>
        <w:r w:rsidRPr="002008C9">
          <w:rPr>
            <w:lang w:eastAsia="zh-CN"/>
          </w:rPr>
          <w:t xml:space="preserve">. </w:t>
        </w:r>
        <w:r>
          <w:rPr>
            <w:lang w:eastAsia="zh-CN"/>
          </w:rPr>
          <w:t xml:space="preserve">5G-RG sends Remote UE Report message to the SMF through the AMF. The Remote UE Report message includes </w:t>
        </w:r>
        <w:r>
          <w:rPr>
            <w:lang w:eastAsia="x-none"/>
          </w:rPr>
          <w:t>Non-3GPP device</w:t>
        </w:r>
        <w:r>
          <w:rPr>
            <w:lang w:eastAsia="zh-CN"/>
          </w:rPr>
          <w:t>’s U</w:t>
        </w:r>
        <w:r>
          <w:rPr>
            <w:rFonts w:hint="eastAsia"/>
            <w:lang w:eastAsia="zh-CN"/>
          </w:rPr>
          <w:t>s</w:t>
        </w:r>
        <w:r>
          <w:rPr>
            <w:lang w:eastAsia="zh-CN"/>
          </w:rPr>
          <w:t xml:space="preserve">er ID and </w:t>
        </w:r>
        <w:r>
          <w:rPr>
            <w:lang w:eastAsia="x-none"/>
          </w:rPr>
          <w:t>Non-3GPP device</w:t>
        </w:r>
        <w:r>
          <w:rPr>
            <w:lang w:eastAsia="zh-CN"/>
          </w:rPr>
          <w:t xml:space="preserve"> info. </w:t>
        </w:r>
      </w:ins>
    </w:p>
    <w:p w14:paraId="061FDCF1" w14:textId="77777777" w:rsidR="0009131B" w:rsidRDefault="0009131B" w:rsidP="0009131B">
      <w:pPr>
        <w:pStyle w:val="NO"/>
        <w:rPr>
          <w:ins w:id="1212" w:author="3505" w:date="2022-04-13T17:44:00Z"/>
          <w:color w:val="auto"/>
          <w:lang w:val="en-US" w:eastAsia="zh-CN"/>
        </w:rPr>
      </w:pPr>
      <w:ins w:id="1213" w:author="3505" w:date="2022-04-13T17:44:00Z">
        <w:r w:rsidRPr="00322537">
          <w:rPr>
            <w:color w:val="auto"/>
            <w:lang w:val="en-US" w:eastAsia="zh-CN"/>
          </w:rPr>
          <w:t>NOTE:</w:t>
        </w:r>
        <w:r w:rsidRPr="00322537">
          <w:rPr>
            <w:color w:val="auto"/>
            <w:lang w:val="en-US" w:eastAsia="zh-CN"/>
          </w:rPr>
          <w:tab/>
          <w:t>It is assumed that the 5G-RG already establishes a PDU session.</w:t>
        </w:r>
      </w:ins>
    </w:p>
    <w:p w14:paraId="0F6BC319" w14:textId="77777777" w:rsidR="0009131B" w:rsidRDefault="0009131B" w:rsidP="0009131B">
      <w:pPr>
        <w:pStyle w:val="EditorsNote"/>
        <w:rPr>
          <w:ins w:id="1214" w:author="3505" w:date="2022-04-13T17:44:00Z"/>
          <w:lang w:val="en-US" w:eastAsia="zh-CN"/>
        </w:rPr>
      </w:pPr>
      <w:ins w:id="1215" w:author="3505" w:date="2022-04-13T17:44:00Z">
        <w:r w:rsidRPr="005A2371">
          <w:t>Editor's note:</w:t>
        </w:r>
        <w:r>
          <w:t xml:space="preserve"> </w:t>
        </w:r>
        <w:r w:rsidRPr="00322537">
          <w:rPr>
            <w:lang w:val="en-US" w:eastAsia="zh-CN"/>
          </w:rPr>
          <w:t xml:space="preserve">Whether </w:t>
        </w:r>
        <w:r>
          <w:rPr>
            <w:lang w:val="en-US" w:eastAsia="zh-CN"/>
          </w:rPr>
          <w:t xml:space="preserve">use the </w:t>
        </w:r>
        <w:r>
          <w:rPr>
            <w:lang w:eastAsia="zh-CN"/>
          </w:rPr>
          <w:t>Remote UE Report message or define a new message is FFS.</w:t>
        </w:r>
      </w:ins>
    </w:p>
    <w:p w14:paraId="34285CBE" w14:textId="77777777" w:rsidR="0009131B" w:rsidRDefault="0009131B" w:rsidP="0009131B">
      <w:pPr>
        <w:rPr>
          <w:ins w:id="1216" w:author="3505" w:date="2022-04-13T17:44:00Z"/>
          <w:lang w:eastAsia="zh-CN"/>
        </w:rPr>
      </w:pPr>
      <w:ins w:id="1217" w:author="3505" w:date="2022-04-13T17:44:00Z">
        <w:r>
          <w:rPr>
            <w:rFonts w:hint="eastAsia"/>
            <w:lang w:eastAsia="zh-CN"/>
          </w:rPr>
          <w:t>3</w:t>
        </w:r>
        <w:r>
          <w:rPr>
            <w:lang w:eastAsia="zh-CN"/>
          </w:rPr>
          <w:t xml:space="preserve">. The SMF sends </w:t>
        </w:r>
        <w:r>
          <w:rPr>
            <w:lang w:eastAsia="x-none"/>
          </w:rPr>
          <w:t>non-3GPP device</w:t>
        </w:r>
        <w:r>
          <w:rPr>
            <w:lang w:eastAsia="zh-CN"/>
          </w:rPr>
          <w:t>’s U</w:t>
        </w:r>
        <w:r>
          <w:rPr>
            <w:rFonts w:hint="eastAsia"/>
            <w:lang w:eastAsia="zh-CN"/>
          </w:rPr>
          <w:t>s</w:t>
        </w:r>
        <w:r>
          <w:rPr>
            <w:lang w:eastAsia="zh-CN"/>
          </w:rPr>
          <w:t xml:space="preserve">er ID and </w:t>
        </w:r>
        <w:r>
          <w:rPr>
            <w:lang w:eastAsia="x-none"/>
          </w:rPr>
          <w:t>Non-3GPP device</w:t>
        </w:r>
        <w:r>
          <w:rPr>
            <w:lang w:eastAsia="zh-CN"/>
          </w:rPr>
          <w:t xml:space="preserve"> info to the PCF by initiating the SM Association Modification procedure. </w:t>
        </w:r>
        <w:r w:rsidRPr="00AB047A">
          <w:rPr>
            <w:lang w:eastAsia="zh-CN"/>
          </w:rPr>
          <w:t>The SMF may store the</w:t>
        </w:r>
        <w:r w:rsidRPr="00AB047A">
          <w:t xml:space="preserve"> </w:t>
        </w:r>
        <w:r w:rsidRPr="00AB047A">
          <w:rPr>
            <w:lang w:eastAsia="x-none"/>
          </w:rPr>
          <w:t>Non-3GPP device</w:t>
        </w:r>
        <w:r w:rsidRPr="00AB047A">
          <w:rPr>
            <w:lang w:eastAsia="zh-CN"/>
          </w:rPr>
          <w:t xml:space="preserve">’s User ID and </w:t>
        </w:r>
        <w:r w:rsidRPr="00AB047A">
          <w:rPr>
            <w:lang w:eastAsia="x-none"/>
          </w:rPr>
          <w:t>Non-3GPP device</w:t>
        </w:r>
        <w:r w:rsidRPr="00AB047A">
          <w:rPr>
            <w:lang w:eastAsia="zh-CN"/>
          </w:rPr>
          <w:t xml:space="preserve"> info</w:t>
        </w:r>
        <w:r>
          <w:rPr>
            <w:lang w:eastAsia="zh-CN"/>
          </w:rPr>
          <w:t>.</w:t>
        </w:r>
      </w:ins>
    </w:p>
    <w:p w14:paraId="0B7AA384" w14:textId="77777777" w:rsidR="0009131B" w:rsidRDefault="0009131B" w:rsidP="0009131B">
      <w:pPr>
        <w:rPr>
          <w:ins w:id="1218" w:author="3505" w:date="2022-04-13T17:44:00Z"/>
          <w:lang w:eastAsia="zh-CN"/>
        </w:rPr>
      </w:pPr>
      <w:ins w:id="1219" w:author="3505" w:date="2022-04-13T17:44:00Z">
        <w:r>
          <w:rPr>
            <w:rFonts w:hint="eastAsia"/>
            <w:lang w:eastAsia="zh-CN"/>
          </w:rPr>
          <w:t>4</w:t>
        </w:r>
        <w:r>
          <w:rPr>
            <w:lang w:eastAsia="zh-CN"/>
          </w:rPr>
          <w:t xml:space="preserve">. The PCF stores the </w:t>
        </w:r>
        <w:r>
          <w:rPr>
            <w:lang w:eastAsia="x-none"/>
          </w:rPr>
          <w:t>Non-3GPP device</w:t>
        </w:r>
        <w:r>
          <w:rPr>
            <w:lang w:eastAsia="zh-CN"/>
          </w:rPr>
          <w:t xml:space="preserve">’s User ID and </w:t>
        </w:r>
        <w:r>
          <w:rPr>
            <w:lang w:eastAsia="x-none"/>
          </w:rPr>
          <w:t>Non-3GPP device</w:t>
        </w:r>
        <w:r>
          <w:rPr>
            <w:lang w:eastAsia="zh-CN"/>
          </w:rPr>
          <w:t xml:space="preserve"> info.</w:t>
        </w:r>
        <w:r w:rsidRPr="00B503BC">
          <w:rPr>
            <w:lang w:eastAsia="zh-CN"/>
          </w:rPr>
          <w:t xml:space="preserve"> </w:t>
        </w:r>
      </w:ins>
    </w:p>
    <w:p w14:paraId="7ADFC528" w14:textId="77777777" w:rsidR="0009131B" w:rsidRPr="006C0FBE" w:rsidRDefault="0009131B" w:rsidP="0009131B">
      <w:pPr>
        <w:pStyle w:val="EditorsNote"/>
        <w:rPr>
          <w:ins w:id="1220" w:author="3505" w:date="2022-04-13T17:44:00Z"/>
          <w:lang w:eastAsia="zh-CN"/>
        </w:rPr>
      </w:pPr>
      <w:bookmarkStart w:id="1221" w:name="OLE_LINK1"/>
      <w:ins w:id="1222" w:author="3505" w:date="2022-04-13T17:44:00Z">
        <w:r w:rsidRPr="005A2371">
          <w:t>Editor's note:</w:t>
        </w:r>
        <w:r>
          <w:t xml:space="preserve"> </w:t>
        </w:r>
        <w:bookmarkStart w:id="1223" w:name="OLE_LINK4"/>
        <w:bookmarkStart w:id="1224" w:name="OLE_LINK5"/>
        <w:bookmarkEnd w:id="1221"/>
        <w:r>
          <w:rPr>
            <w:lang w:eastAsia="zh-CN"/>
          </w:rPr>
          <w:t xml:space="preserve">The PCF can </w:t>
        </w:r>
        <w:r>
          <w:rPr>
            <w:rFonts w:hint="eastAsia"/>
            <w:lang w:eastAsia="zh-CN"/>
          </w:rPr>
          <w:t>get</w:t>
        </w:r>
        <w:r>
          <w:rPr>
            <w:lang w:eastAsia="zh-CN"/>
          </w:rPr>
          <w:t xml:space="preserve"> </w:t>
        </w:r>
        <w:r w:rsidRPr="00140E21">
          <w:rPr>
            <w:lang w:eastAsia="zh-CN"/>
          </w:rPr>
          <w:t>policy</w:t>
        </w:r>
        <w:r w:rsidRPr="00B503BC">
          <w:rPr>
            <w:lang w:eastAsia="zh-CN"/>
          </w:rPr>
          <w:t xml:space="preserve"> </w:t>
        </w:r>
        <w:r>
          <w:rPr>
            <w:lang w:eastAsia="zh-CN"/>
          </w:rPr>
          <w:t>information for Non-3GPP device</w:t>
        </w:r>
        <w:bookmarkEnd w:id="1223"/>
        <w:bookmarkEnd w:id="1224"/>
        <w:r>
          <w:rPr>
            <w:lang w:eastAsia="zh-CN"/>
          </w:rPr>
          <w:t xml:space="preserve"> from local configuration or from UDR. The detail on how to configure and store and manage the policy information for the non-3GPP device may need further study, considering these operations may relate to some services.</w:t>
        </w:r>
      </w:ins>
    </w:p>
    <w:p w14:paraId="759B974C" w14:textId="77777777" w:rsidR="0009131B" w:rsidRDefault="0009131B" w:rsidP="0009131B">
      <w:pPr>
        <w:rPr>
          <w:ins w:id="1225" w:author="3505" w:date="2022-04-13T17:44:00Z"/>
          <w:lang w:eastAsia="zh-CN"/>
        </w:rPr>
      </w:pPr>
      <w:ins w:id="1226" w:author="3505" w:date="2022-04-13T17:44:00Z">
        <w:r>
          <w:rPr>
            <w:rFonts w:hint="eastAsia"/>
            <w:lang w:eastAsia="zh-CN"/>
          </w:rPr>
          <w:t>5.</w:t>
        </w:r>
        <w:r>
          <w:rPr>
            <w:lang w:eastAsia="zh-CN"/>
          </w:rPr>
          <w:t xml:space="preserve"> The PCF </w:t>
        </w:r>
        <w:bookmarkStart w:id="1227" w:name="OLE_LINK6"/>
        <w:r>
          <w:rPr>
            <w:lang w:eastAsia="zh-CN"/>
          </w:rPr>
          <w:t>shall authorize policy for the non-3GPP device</w:t>
        </w:r>
        <w:r w:rsidRPr="004A1A15">
          <w:rPr>
            <w:lang w:eastAsia="zh-CN"/>
          </w:rPr>
          <w:t xml:space="preserve"> </w:t>
        </w:r>
        <w:r>
          <w:rPr>
            <w:lang w:eastAsia="zh-CN"/>
          </w:rPr>
          <w:t>based on policy information</w:t>
        </w:r>
        <w:bookmarkEnd w:id="1227"/>
        <w:r>
          <w:rPr>
            <w:lang w:eastAsia="zh-CN"/>
          </w:rPr>
          <w:t xml:space="preserve"> at step 4.</w:t>
        </w:r>
      </w:ins>
    </w:p>
    <w:p w14:paraId="6D0843E8" w14:textId="77777777" w:rsidR="0009131B" w:rsidRDefault="0009131B" w:rsidP="0009131B">
      <w:pPr>
        <w:rPr>
          <w:ins w:id="1228" w:author="3505" w:date="2022-04-13T17:44:00Z"/>
          <w:lang w:eastAsia="zh-CN"/>
        </w:rPr>
      </w:pPr>
      <w:ins w:id="1229" w:author="3505" w:date="2022-04-13T17:44:00Z">
        <w:r>
          <w:rPr>
            <w:lang w:eastAsia="zh-CN"/>
          </w:rPr>
          <w:t>6</w:t>
        </w:r>
        <w:r>
          <w:rPr>
            <w:rFonts w:hint="eastAsia"/>
            <w:lang w:eastAsia="zh-CN"/>
          </w:rPr>
          <w:t>.</w:t>
        </w:r>
        <w:r>
          <w:rPr>
            <w:lang w:eastAsia="zh-CN"/>
          </w:rPr>
          <w:t xml:space="preserve"> The PCF generates and sends the PCC rules related to e.g. QoS or charging for non-3GPP devices connected behind a 5G-RG.</w:t>
        </w:r>
      </w:ins>
    </w:p>
    <w:p w14:paraId="7121FA83" w14:textId="77777777" w:rsidR="0009131B" w:rsidRDefault="0009131B" w:rsidP="0009131B">
      <w:pPr>
        <w:rPr>
          <w:ins w:id="1230" w:author="3505" w:date="2022-04-13T17:44:00Z"/>
        </w:rPr>
      </w:pPr>
      <w:ins w:id="1231" w:author="3505" w:date="2022-04-13T17:44:00Z">
        <w:r>
          <w:rPr>
            <w:rFonts w:hint="eastAsia"/>
            <w:lang w:eastAsia="zh-CN"/>
          </w:rPr>
          <w:t>7</w:t>
        </w:r>
        <w:r>
          <w:rPr>
            <w:lang w:eastAsia="zh-CN"/>
          </w:rPr>
          <w:t>.</w:t>
        </w:r>
        <w:r w:rsidRPr="00D57BB7">
          <w:t xml:space="preserve"> </w:t>
        </w:r>
        <w:r>
          <w:t>The SMF performs charging and QoS provision via existing mechanisms. And the SMF provides the charging information with corresponding User ID to the CHF.</w:t>
        </w:r>
      </w:ins>
    </w:p>
    <w:p w14:paraId="3F946EB3" w14:textId="77777777" w:rsidR="0009131B" w:rsidRDefault="0009131B" w:rsidP="0009131B">
      <w:pPr>
        <w:pStyle w:val="EditorsNote"/>
        <w:rPr>
          <w:ins w:id="1232" w:author="3505" w:date="2022-04-13T17:44:00Z"/>
        </w:rPr>
      </w:pPr>
      <w:ins w:id="1233" w:author="3505" w:date="2022-04-13T17:44:00Z">
        <w:r w:rsidRPr="005A2371">
          <w:t>Editor's note:</w:t>
        </w:r>
        <w:r>
          <w:t xml:space="preserve"> whether use the same CHF session deals with the 5R RG traffic and with the traffic of different devices is FFS.</w:t>
        </w:r>
      </w:ins>
    </w:p>
    <w:p w14:paraId="3C678D4A" w14:textId="77777777" w:rsidR="0009131B" w:rsidRDefault="0009131B" w:rsidP="0009131B">
      <w:pPr>
        <w:keepNext/>
        <w:keepLines/>
        <w:spacing w:before="120"/>
        <w:ind w:left="1418" w:hanging="1418"/>
        <w:outlineLvl w:val="3"/>
        <w:rPr>
          <w:ins w:id="1234" w:author="3505" w:date="2022-04-13T17:44:00Z"/>
          <w:rFonts w:ascii="Arial" w:hAnsi="Arial"/>
          <w:color w:val="auto"/>
          <w:sz w:val="24"/>
        </w:rPr>
      </w:pPr>
      <w:ins w:id="1235" w:author="3505" w:date="2022-04-13T17:44:00Z">
        <w:r>
          <w:rPr>
            <w:rFonts w:ascii="Arial" w:hAnsi="Arial"/>
            <w:color w:val="auto"/>
            <w:sz w:val="24"/>
          </w:rPr>
          <w:t>6.20.2.2</w:t>
        </w:r>
        <w:r>
          <w:rPr>
            <w:rFonts w:ascii="Arial" w:hAnsi="Arial"/>
            <w:color w:val="auto"/>
            <w:sz w:val="24"/>
          </w:rPr>
          <w:tab/>
        </w:r>
        <w:r w:rsidRPr="003F076D">
          <w:rPr>
            <w:rFonts w:ascii="Arial" w:hAnsi="Arial"/>
            <w:color w:val="auto"/>
            <w:sz w:val="24"/>
          </w:rPr>
          <w:t xml:space="preserve">differentiated </w:t>
        </w:r>
        <w:r>
          <w:rPr>
            <w:rFonts w:ascii="Arial" w:hAnsi="Arial"/>
            <w:color w:val="auto"/>
            <w:sz w:val="24"/>
          </w:rPr>
          <w:t xml:space="preserve">QoS </w:t>
        </w:r>
        <w:r w:rsidRPr="003F076D">
          <w:rPr>
            <w:rFonts w:ascii="Arial" w:hAnsi="Arial"/>
            <w:color w:val="auto"/>
            <w:sz w:val="24"/>
          </w:rPr>
          <w:t xml:space="preserve">for </w:t>
        </w:r>
        <w:r>
          <w:rPr>
            <w:rFonts w:ascii="Arial" w:hAnsi="Arial"/>
            <w:color w:val="auto"/>
            <w:sz w:val="24"/>
          </w:rPr>
          <w:t>5GC-capable UE</w:t>
        </w:r>
        <w:r w:rsidRPr="003F076D">
          <w:rPr>
            <w:rFonts w:ascii="Arial" w:hAnsi="Arial"/>
            <w:color w:val="auto"/>
            <w:sz w:val="24"/>
          </w:rPr>
          <w:t xml:space="preserve"> connected behind a 5G-RG</w:t>
        </w:r>
      </w:ins>
    </w:p>
    <w:p w14:paraId="6BA41590" w14:textId="77777777" w:rsidR="0009131B" w:rsidRDefault="0009131B" w:rsidP="0009131B">
      <w:pPr>
        <w:rPr>
          <w:ins w:id="1236" w:author="3505" w:date="2022-04-13T17:44:00Z"/>
        </w:rPr>
      </w:pPr>
      <w:ins w:id="1237" w:author="3505" w:date="2022-04-13T17:44:00Z">
        <w:r>
          <w:object w:dxaOrig="22691" w:dyaOrig="10671" w14:anchorId="3E02977B">
            <v:shape id="_x0000_i1053" type="#_x0000_t75" style="width:476.5pt;height:224.1pt" o:ole="">
              <v:imagedata r:id="rId67" o:title=""/>
            </v:shape>
            <o:OLEObject Type="Embed" ProgID="Visio.Drawing.15" ShapeID="_x0000_i1053" DrawAspect="Content" ObjectID="_1711380248" r:id="rId68"/>
          </w:object>
        </w:r>
      </w:ins>
    </w:p>
    <w:p w14:paraId="10DC32AC" w14:textId="77777777" w:rsidR="0009131B" w:rsidRDefault="0009131B" w:rsidP="0009131B">
      <w:pPr>
        <w:jc w:val="center"/>
        <w:rPr>
          <w:ins w:id="1238" w:author="3505" w:date="2022-04-13T17:44:00Z"/>
        </w:rPr>
      </w:pPr>
      <w:ins w:id="1239" w:author="3505" w:date="2022-04-13T17:44:00Z">
        <w:r>
          <w:t>Figure 6.20.2.2 -1</w:t>
        </w:r>
      </w:ins>
    </w:p>
    <w:p w14:paraId="6A909F9D" w14:textId="77777777" w:rsidR="0009131B" w:rsidRDefault="0009131B" w:rsidP="0009131B">
      <w:pPr>
        <w:rPr>
          <w:ins w:id="1240" w:author="3505" w:date="2022-04-13T17:44:00Z"/>
          <w:lang w:eastAsia="zh-CN"/>
        </w:rPr>
      </w:pPr>
      <w:ins w:id="1241" w:author="3505" w:date="2022-04-13T17:44:00Z">
        <w:r>
          <w:rPr>
            <w:lang w:eastAsia="zh-CN"/>
          </w:rPr>
          <w:t xml:space="preserve">The solution is based on the architecture as defined in clause 4.10 of TS 23.316[5] </w:t>
        </w:r>
        <w:r>
          <w:rPr>
            <w:rFonts w:hint="eastAsia"/>
            <w:lang w:eastAsia="zh-CN"/>
          </w:rPr>
          <w:t>whic</w:t>
        </w:r>
        <w:r>
          <w:rPr>
            <w:lang w:eastAsia="zh-CN"/>
          </w:rPr>
          <w:t xml:space="preserve">h UE connects to the overlay 5G network using the trusted N3GPP for UE approach. </w:t>
        </w:r>
      </w:ins>
    </w:p>
    <w:p w14:paraId="49482D8A" w14:textId="77777777" w:rsidR="0009131B" w:rsidRDefault="0009131B" w:rsidP="0009131B">
      <w:pPr>
        <w:rPr>
          <w:ins w:id="1242" w:author="3505" w:date="2022-04-13T17:44:00Z"/>
        </w:rPr>
      </w:pPr>
      <w:ins w:id="1243" w:author="3505" w:date="2022-04-13T17:44:00Z">
        <w:r>
          <w:rPr>
            <w:lang w:eastAsia="zh-CN"/>
          </w:rPr>
          <w:t xml:space="preserve">In step 1, UE completes </w:t>
        </w:r>
        <w:r>
          <w:t>a</w:t>
        </w:r>
        <w:r w:rsidRPr="00140E21">
          <w:t>uthentication</w:t>
        </w:r>
        <w:r>
          <w:rPr>
            <w:lang w:eastAsia="zh-CN"/>
          </w:rPr>
          <w:t xml:space="preserve"> and receives </w:t>
        </w:r>
        <w:r w:rsidRPr="00140E21">
          <w:t>IP configuration</w:t>
        </w:r>
        <w:r>
          <w:t xml:space="preserve"> during </w:t>
        </w:r>
        <w:r w:rsidRPr="00140E21">
          <w:t>Registration procedure for trusted non-3GPP access</w:t>
        </w:r>
        <w:r>
          <w:t xml:space="preserve"> in </w:t>
        </w:r>
        <w:r>
          <w:rPr>
            <w:lang w:eastAsia="zh-CN"/>
          </w:rPr>
          <w:t>clause</w:t>
        </w:r>
        <w:r>
          <w:t xml:space="preserve"> 4.12a of TS 23.502[3].</w:t>
        </w:r>
        <w:r w:rsidRPr="00A870BB">
          <w:rPr>
            <w:lang w:eastAsia="zh-CN"/>
          </w:rPr>
          <w:t xml:space="preserve"> </w:t>
        </w:r>
        <w:r>
          <w:rPr>
            <w:lang w:eastAsia="zh-CN"/>
          </w:rPr>
          <w:t xml:space="preserve">And 5G-RG obtains </w:t>
        </w:r>
        <w:r>
          <w:rPr>
            <w:lang w:eastAsia="x-none"/>
          </w:rPr>
          <w:t>UE</w:t>
        </w:r>
        <w:r>
          <w:rPr>
            <w:lang w:eastAsia="zh-CN"/>
          </w:rPr>
          <w:t xml:space="preserve"> info (e.g. MAC address, or </w:t>
        </w:r>
        <w:r>
          <w:t>SUCI of the UE</w:t>
        </w:r>
        <w:r>
          <w:rPr>
            <w:lang w:eastAsia="zh-CN"/>
          </w:rPr>
          <w:t>).</w:t>
        </w:r>
      </w:ins>
    </w:p>
    <w:p w14:paraId="7107E95C" w14:textId="77777777" w:rsidR="0009131B" w:rsidRDefault="0009131B" w:rsidP="0009131B">
      <w:pPr>
        <w:rPr>
          <w:ins w:id="1244" w:author="3505" w:date="2022-04-13T17:44:00Z"/>
        </w:rPr>
      </w:pPr>
      <w:ins w:id="1245" w:author="3505" w:date="2022-04-13T17:44:00Z">
        <w:r>
          <w:t>In step 2 and 3, the 5G-RG (acts as a TNAP) performs step 2 and 3 as in</w:t>
        </w:r>
        <w:r>
          <w:rPr>
            <w:lang w:eastAsia="zh-CN"/>
          </w:rPr>
          <w:t xml:space="preserve"> clause 6.20.2.1</w:t>
        </w:r>
        <w:r w:rsidRPr="007244B2">
          <w:rPr>
            <w:rFonts w:eastAsia="SimSun"/>
          </w:rPr>
          <w:t xml:space="preserve"> </w:t>
        </w:r>
        <w:r>
          <w:rPr>
            <w:rFonts w:eastAsia="SimSun"/>
          </w:rPr>
          <w:t>with the modification where t</w:t>
        </w:r>
        <w:r w:rsidRPr="00CB5EC9">
          <w:t xml:space="preserve">he </w:t>
        </w:r>
        <w:r>
          <w:t>UE</w:t>
        </w:r>
        <w:r w:rsidRPr="00CB5EC9">
          <w:t xml:space="preserve"> takes the role of "</w:t>
        </w:r>
        <w:r>
          <w:t>non-3GPP devices"</w:t>
        </w:r>
        <w:r>
          <w:rPr>
            <w:lang w:eastAsia="zh-CN"/>
          </w:rPr>
          <w:t>,</w:t>
        </w:r>
        <w:r>
          <w:t xml:space="preserve"> to report User ID </w:t>
        </w:r>
        <w:r>
          <w:rPr>
            <w:lang w:eastAsia="zh-CN"/>
          </w:rPr>
          <w:t xml:space="preserve">(e.g. MAC address, or </w:t>
        </w:r>
        <w:r>
          <w:t>SUCI of the UE</w:t>
        </w:r>
        <w:r>
          <w:rPr>
            <w:lang w:eastAsia="zh-CN"/>
          </w:rPr>
          <w:t xml:space="preserve">) </w:t>
        </w:r>
        <w:r>
          <w:t xml:space="preserve">and UE info to 5GC. </w:t>
        </w:r>
      </w:ins>
    </w:p>
    <w:p w14:paraId="579073A5" w14:textId="77777777" w:rsidR="0009131B" w:rsidRDefault="0009131B" w:rsidP="0009131B">
      <w:pPr>
        <w:rPr>
          <w:ins w:id="1246" w:author="3505" w:date="2022-04-13T17:44:00Z"/>
        </w:rPr>
      </w:pPr>
      <w:ins w:id="1247" w:author="3505" w:date="2022-04-13T17:44:00Z">
        <w:r>
          <w:t xml:space="preserve">In step 4, PCF </w:t>
        </w:r>
        <w:r>
          <w:rPr>
            <w:lang w:eastAsia="zh-CN"/>
          </w:rPr>
          <w:t>shall authorize QoS to UE</w:t>
        </w:r>
        <w:r>
          <w:t>, e.g. with the configured default QoS for the UE as described from step 4 to 7 in clause 6.20.2.1</w:t>
        </w:r>
        <w:r>
          <w:rPr>
            <w:rFonts w:hint="eastAsia"/>
            <w:lang w:eastAsia="zh-CN"/>
          </w:rPr>
          <w:t>.</w:t>
        </w:r>
        <w:r>
          <w:rPr>
            <w:lang w:eastAsia="zh-CN"/>
          </w:rPr>
          <w:t xml:space="preserve"> (by configuration) </w:t>
        </w:r>
        <w:r>
          <w:t xml:space="preserve">If needed, the 5GC at 5G-RG side can perform </w:t>
        </w:r>
        <w:r w:rsidRPr="00786360">
          <w:t xml:space="preserve">differentiated </w:t>
        </w:r>
        <w:r>
          <w:t>charging for the data flow of this UE following the procedures in 6.20.2.1, although the 5GC at the UE side will perform charging for the UE. This approach can handle the issue of repeat billing at 5G-RG, by excluding the amount of data generated by 5GC-capable UEs behind the 5G-RG.</w:t>
        </w:r>
      </w:ins>
    </w:p>
    <w:p w14:paraId="5BB15948" w14:textId="77777777" w:rsidR="0009131B" w:rsidRDefault="0009131B" w:rsidP="0009131B">
      <w:pPr>
        <w:rPr>
          <w:ins w:id="1248" w:author="3505" w:date="2022-04-13T17:44:00Z"/>
        </w:rPr>
      </w:pPr>
      <w:ins w:id="1249" w:author="3505" w:date="2022-04-13T17:44:00Z">
        <w:r>
          <w:t>In step 5 and 6, once the TNGF acquires the UE’s QoS information e.g. UE-AMBR or session-AMBR from 5GC when UE setup PDU session, it sends the corresponding QoS information to 5G-RG through the Ta interface. Then 5G-RG stores the QoS information</w:t>
        </w:r>
        <w:r w:rsidRPr="00623F59">
          <w:t xml:space="preserve"> </w:t>
        </w:r>
        <w:r>
          <w:t xml:space="preserve">for the UE and </w:t>
        </w:r>
        <w:r w:rsidRPr="00623F59">
          <w:t xml:space="preserve">performs PDU session modification procedure to request the QoS </w:t>
        </w:r>
        <w:r>
          <w:t>for the UE’s data flow identified by UE info</w:t>
        </w:r>
        <w:r w:rsidRPr="00623F59">
          <w:t>.</w:t>
        </w:r>
        <w:r>
          <w:t xml:space="preserve"> For example, the 5G-RG can request MBR for the data flow of this UE in the PDU session of 5G-RG. The SMF and PCF perform subsequent procedures for </w:t>
        </w:r>
        <w:r w:rsidRPr="00140E21">
          <w:rPr>
            <w:lang w:eastAsia="ko-KR"/>
          </w:rPr>
          <w:t>PDU Session Modification</w:t>
        </w:r>
        <w:r>
          <w:t xml:space="preserve"> to authorize and enforce the QoS for the UE’s data flow in the PDU session.</w:t>
        </w:r>
      </w:ins>
    </w:p>
    <w:p w14:paraId="3DBAFEEA" w14:textId="77777777" w:rsidR="0009131B" w:rsidRPr="005A2371" w:rsidRDefault="0009131B" w:rsidP="0009131B">
      <w:pPr>
        <w:pStyle w:val="Heading3"/>
        <w:rPr>
          <w:ins w:id="1250" w:author="3505" w:date="2022-04-13T17:44:00Z"/>
          <w:lang w:eastAsia="zh-CN"/>
        </w:rPr>
      </w:pPr>
      <w:ins w:id="1251" w:author="3505" w:date="2022-04-13T17:44:00Z">
        <w:r>
          <w:rPr>
            <w:lang w:eastAsia="zh-CN"/>
          </w:rPr>
          <w:t>6.20</w:t>
        </w:r>
        <w:r w:rsidRPr="005A2371">
          <w:rPr>
            <w:lang w:eastAsia="zh-CN"/>
          </w:rPr>
          <w:t>.3</w:t>
        </w:r>
        <w:r w:rsidRPr="005A2371">
          <w:rPr>
            <w:lang w:eastAsia="zh-CN"/>
          </w:rPr>
          <w:tab/>
        </w:r>
        <w:r w:rsidRPr="00C3515C">
          <w:t xml:space="preserve">Impacts on </w:t>
        </w:r>
        <w:r w:rsidRPr="00C3515C">
          <w:rPr>
            <w:rFonts w:hint="eastAsia"/>
            <w:lang w:eastAsia="zh-CN"/>
          </w:rPr>
          <w:t>E</w:t>
        </w:r>
        <w:r w:rsidRPr="00C3515C">
          <w:t xml:space="preserve">xisting </w:t>
        </w:r>
        <w:r w:rsidRPr="00C3515C">
          <w:rPr>
            <w:rFonts w:hint="eastAsia"/>
            <w:lang w:eastAsia="zh-CN"/>
          </w:rPr>
          <w:t>N</w:t>
        </w:r>
        <w:r w:rsidRPr="00C3515C">
          <w:t xml:space="preserve">odes and </w:t>
        </w:r>
        <w:r w:rsidRPr="00C3515C">
          <w:rPr>
            <w:rFonts w:hint="eastAsia"/>
            <w:lang w:eastAsia="zh-CN"/>
          </w:rPr>
          <w:t>F</w:t>
        </w:r>
        <w:r w:rsidRPr="00C3515C">
          <w:t>unctionality</w:t>
        </w:r>
      </w:ins>
    </w:p>
    <w:p w14:paraId="49D23617" w14:textId="77777777" w:rsidR="0009131B" w:rsidRPr="005A2371" w:rsidRDefault="0009131B" w:rsidP="0009131B">
      <w:pPr>
        <w:pStyle w:val="EditorsNote"/>
        <w:rPr>
          <w:ins w:id="1252" w:author="3505" w:date="2022-04-13T17:44:00Z"/>
        </w:rPr>
      </w:pPr>
      <w:ins w:id="1253" w:author="3505" w:date="2022-04-13T17:44:00Z">
        <w:r w:rsidRPr="005A2371">
          <w:t>Editor's note:</w:t>
        </w:r>
        <w:r w:rsidRPr="005A2371">
          <w:tab/>
          <w:t>This clause captures impacts on existing 3GPP nodes and functional elements.</w:t>
        </w:r>
      </w:ins>
    </w:p>
    <w:p w14:paraId="2071FD74" w14:textId="77777777" w:rsidR="0009131B" w:rsidRDefault="0009131B" w:rsidP="0009131B">
      <w:pPr>
        <w:rPr>
          <w:ins w:id="1254" w:author="3505" w:date="2022-04-13T17:44:00Z"/>
          <w:lang w:eastAsia="zh-CN"/>
        </w:rPr>
      </w:pPr>
      <w:ins w:id="1255" w:author="3505" w:date="2022-04-13T17:44:00Z">
        <w:r>
          <w:rPr>
            <w:rFonts w:hint="eastAsia"/>
            <w:lang w:eastAsia="zh-CN"/>
          </w:rPr>
          <w:t>5</w:t>
        </w:r>
        <w:r>
          <w:rPr>
            <w:lang w:eastAsia="zh-CN"/>
          </w:rPr>
          <w:t>G-RG:</w:t>
        </w:r>
      </w:ins>
    </w:p>
    <w:p w14:paraId="50151099" w14:textId="77777777" w:rsidR="0009131B" w:rsidRDefault="0009131B" w:rsidP="0009131B">
      <w:pPr>
        <w:pStyle w:val="B1"/>
        <w:rPr>
          <w:ins w:id="1256" w:author="3505" w:date="2022-04-13T17:44:00Z"/>
          <w:lang w:val="en-US" w:eastAsia="zh-CN"/>
        </w:rPr>
      </w:pPr>
      <w:ins w:id="1257" w:author="3505" w:date="2022-04-13T17:44:00Z">
        <w:r w:rsidRPr="005E257D">
          <w:rPr>
            <w:lang w:val="en-US" w:eastAsia="zh-CN"/>
          </w:rPr>
          <w:t>-</w:t>
        </w:r>
        <w:r w:rsidRPr="005E257D">
          <w:rPr>
            <w:lang w:val="en-US" w:eastAsia="zh-CN"/>
          </w:rPr>
          <w:tab/>
        </w:r>
        <w:r>
          <w:rPr>
            <w:lang w:val="en-US" w:eastAsia="zh-CN"/>
          </w:rPr>
          <w:t xml:space="preserve"> </w:t>
        </w:r>
        <w:r w:rsidRPr="00127305">
          <w:rPr>
            <w:lang w:val="en-US" w:eastAsia="zh-CN"/>
          </w:rPr>
          <w:t xml:space="preserve">5G-RG sends </w:t>
        </w:r>
        <w:r>
          <w:rPr>
            <w:lang w:val="en-US" w:eastAsia="zh-CN"/>
          </w:rPr>
          <w:t xml:space="preserve">User ID and UE info </w:t>
        </w:r>
        <w:r w:rsidRPr="00127305">
          <w:rPr>
            <w:lang w:val="en-US" w:eastAsia="zh-CN"/>
          </w:rPr>
          <w:t>to the SMF through the AMF</w:t>
        </w:r>
        <w:r>
          <w:rPr>
            <w:lang w:val="en-US" w:eastAsia="zh-CN"/>
          </w:rPr>
          <w:t xml:space="preserve">, e.g. by </w:t>
        </w:r>
        <w:r w:rsidRPr="00127305">
          <w:rPr>
            <w:lang w:val="en-US" w:eastAsia="zh-CN"/>
          </w:rPr>
          <w:t>Remote UE Report message</w:t>
        </w:r>
      </w:ins>
    </w:p>
    <w:p w14:paraId="532AA608" w14:textId="77777777" w:rsidR="0009131B" w:rsidRPr="00D57BB7" w:rsidRDefault="0009131B" w:rsidP="0009131B">
      <w:pPr>
        <w:pStyle w:val="B1"/>
        <w:rPr>
          <w:ins w:id="1258" w:author="3505" w:date="2022-04-13T17:44:00Z"/>
          <w:lang w:val="en-US" w:eastAsia="zh-CN"/>
        </w:rPr>
      </w:pPr>
      <w:ins w:id="1259" w:author="3505" w:date="2022-04-13T17:44:00Z">
        <w:r>
          <w:rPr>
            <w:lang w:val="en-US" w:eastAsia="zh-CN"/>
          </w:rPr>
          <w:t>-</w:t>
        </w:r>
        <w:r>
          <w:rPr>
            <w:lang w:val="en-US" w:eastAsia="zh-CN"/>
          </w:rPr>
          <w:tab/>
        </w:r>
        <w:r w:rsidRPr="00065D57">
          <w:rPr>
            <w:rFonts w:hint="eastAsia"/>
            <w:lang w:eastAsia="zh-CN"/>
          </w:rPr>
          <w:t xml:space="preserve"> </w:t>
        </w:r>
        <w:r>
          <w:rPr>
            <w:rFonts w:hint="eastAsia"/>
            <w:lang w:eastAsia="zh-CN"/>
          </w:rPr>
          <w:t>5</w:t>
        </w:r>
        <w:r>
          <w:rPr>
            <w:lang w:eastAsia="zh-CN"/>
          </w:rPr>
          <w:t>G-RG</w:t>
        </w:r>
        <w:r w:rsidRPr="005E257D">
          <w:rPr>
            <w:lang w:val="en-US" w:eastAsia="zh-CN"/>
          </w:rPr>
          <w:t xml:space="preserve"> </w:t>
        </w:r>
        <w:r>
          <w:rPr>
            <w:lang w:val="en-US" w:eastAsia="zh-CN"/>
          </w:rPr>
          <w:t xml:space="preserve">receives Qos information of the UE from TGNF and </w:t>
        </w:r>
        <w:r w:rsidRPr="00D57BB7">
          <w:rPr>
            <w:lang w:val="en-US" w:eastAsia="zh-CN"/>
          </w:rPr>
          <w:t>performs PDU session modification procedure to request the Qo</w:t>
        </w:r>
        <w:r>
          <w:rPr>
            <w:lang w:val="en-US" w:eastAsia="zh-CN"/>
          </w:rPr>
          <w:t xml:space="preserve">S for </w:t>
        </w:r>
        <w:r>
          <w:t>data flow</w:t>
        </w:r>
        <w:r>
          <w:rPr>
            <w:lang w:val="en-US" w:eastAsia="zh-CN"/>
          </w:rPr>
          <w:t xml:space="preserve"> of the UE</w:t>
        </w:r>
        <w:r w:rsidRPr="00D57BB7">
          <w:rPr>
            <w:lang w:val="en-US" w:eastAsia="zh-CN"/>
          </w:rPr>
          <w:t>.</w:t>
        </w:r>
      </w:ins>
    </w:p>
    <w:p w14:paraId="263062B1" w14:textId="77777777" w:rsidR="0009131B" w:rsidRDefault="0009131B" w:rsidP="0009131B">
      <w:pPr>
        <w:rPr>
          <w:ins w:id="1260" w:author="3505" w:date="2022-04-13T17:44:00Z"/>
          <w:lang w:eastAsia="zh-CN"/>
        </w:rPr>
      </w:pPr>
      <w:ins w:id="1261" w:author="3505" w:date="2022-04-13T17:44:00Z">
        <w:r>
          <w:rPr>
            <w:rFonts w:hint="eastAsia"/>
            <w:lang w:eastAsia="zh-CN"/>
          </w:rPr>
          <w:t>S</w:t>
        </w:r>
        <w:r>
          <w:rPr>
            <w:lang w:eastAsia="zh-CN"/>
          </w:rPr>
          <w:t>MF:</w:t>
        </w:r>
      </w:ins>
    </w:p>
    <w:p w14:paraId="2946D55A" w14:textId="77777777" w:rsidR="0009131B" w:rsidRDefault="0009131B" w:rsidP="0009131B">
      <w:pPr>
        <w:pStyle w:val="B1"/>
        <w:rPr>
          <w:ins w:id="1262" w:author="3505" w:date="2022-04-13T17:44:00Z"/>
          <w:lang w:val="en-US" w:eastAsia="zh-CN"/>
        </w:rPr>
      </w:pPr>
      <w:ins w:id="1263" w:author="3505" w:date="2022-04-13T17:44:00Z">
        <w:r>
          <w:rPr>
            <w:rFonts w:hint="eastAsia"/>
            <w:lang w:val="en-US" w:eastAsia="zh-CN"/>
          </w:rPr>
          <w:t>-</w:t>
        </w:r>
        <w:r>
          <w:rPr>
            <w:lang w:val="en-US" w:eastAsia="zh-CN"/>
          </w:rPr>
          <w:t xml:space="preserve">  </w:t>
        </w:r>
        <w:r w:rsidRPr="00127305">
          <w:rPr>
            <w:lang w:val="en-US" w:eastAsia="zh-CN"/>
          </w:rPr>
          <w:t xml:space="preserve">The SMF sends User ID and </w:t>
        </w:r>
        <w:r>
          <w:rPr>
            <w:lang w:val="en-US" w:eastAsia="zh-CN"/>
          </w:rPr>
          <w:t>UE</w:t>
        </w:r>
        <w:r w:rsidRPr="00127305">
          <w:rPr>
            <w:lang w:val="en-US" w:eastAsia="zh-CN"/>
          </w:rPr>
          <w:t xml:space="preserve"> info to the PCF by initiating the SM Association Modification procedure.</w:t>
        </w:r>
      </w:ins>
    </w:p>
    <w:p w14:paraId="1D73A840" w14:textId="77777777" w:rsidR="0009131B" w:rsidRDefault="0009131B" w:rsidP="0009131B">
      <w:pPr>
        <w:pStyle w:val="B1"/>
        <w:rPr>
          <w:ins w:id="1264" w:author="3505" w:date="2022-04-13T17:44:00Z"/>
          <w:lang w:val="en-US" w:eastAsia="zh-CN"/>
        </w:rPr>
      </w:pPr>
      <w:ins w:id="1265" w:author="3505" w:date="2022-04-13T17:44:00Z">
        <w:r>
          <w:rPr>
            <w:lang w:val="en-US" w:eastAsia="zh-CN"/>
          </w:rPr>
          <w:t>-</w:t>
        </w:r>
        <w:r>
          <w:rPr>
            <w:lang w:val="en-US" w:eastAsia="zh-CN"/>
          </w:rPr>
          <w:tab/>
          <w:t xml:space="preserve">The SMF </w:t>
        </w:r>
        <w:r w:rsidRPr="00127305">
          <w:rPr>
            <w:lang w:val="en-US" w:eastAsia="zh-CN"/>
          </w:rPr>
          <w:t>provides the charging information with User ID to the CHF.</w:t>
        </w:r>
      </w:ins>
    </w:p>
    <w:p w14:paraId="790A6ED2" w14:textId="77777777" w:rsidR="0009131B" w:rsidRPr="000B602E" w:rsidRDefault="0009131B" w:rsidP="0009131B">
      <w:pPr>
        <w:pStyle w:val="B1"/>
        <w:rPr>
          <w:ins w:id="1266" w:author="3505" w:date="2022-04-13T17:44:00Z"/>
          <w:lang w:val="en-US" w:eastAsia="zh-CN"/>
        </w:rPr>
      </w:pPr>
      <w:ins w:id="1267" w:author="3505" w:date="2022-04-13T17:44:00Z">
        <w:r>
          <w:rPr>
            <w:lang w:val="en-US" w:eastAsia="zh-CN"/>
          </w:rPr>
          <w:t xml:space="preserve">-  The SMF may </w:t>
        </w:r>
        <w:r w:rsidRPr="00D57BB7">
          <w:rPr>
            <w:lang w:val="en-US" w:eastAsia="zh-CN"/>
          </w:rPr>
          <w:t>store the User ID and UE info</w:t>
        </w:r>
        <w:r>
          <w:rPr>
            <w:lang w:val="en-US" w:eastAsia="zh-CN"/>
          </w:rPr>
          <w:t xml:space="preserve"> </w:t>
        </w:r>
        <w:r w:rsidRPr="00127305">
          <w:rPr>
            <w:lang w:val="en-US" w:eastAsia="zh-CN"/>
          </w:rPr>
          <w:t>of devices connected behind a 5G-RG</w:t>
        </w:r>
        <w:r>
          <w:rPr>
            <w:lang w:val="en-US" w:eastAsia="zh-CN"/>
          </w:rPr>
          <w:t>.</w:t>
        </w:r>
      </w:ins>
    </w:p>
    <w:p w14:paraId="204A6ABF" w14:textId="77777777" w:rsidR="0009131B" w:rsidRDefault="0009131B" w:rsidP="0009131B">
      <w:pPr>
        <w:rPr>
          <w:ins w:id="1268" w:author="3505" w:date="2022-04-13T17:44:00Z"/>
          <w:lang w:eastAsia="zh-CN"/>
        </w:rPr>
      </w:pPr>
      <w:ins w:id="1269" w:author="3505" w:date="2022-04-13T17:44:00Z">
        <w:r>
          <w:rPr>
            <w:rFonts w:hint="eastAsia"/>
            <w:lang w:eastAsia="zh-CN"/>
          </w:rPr>
          <w:t>P</w:t>
        </w:r>
        <w:r>
          <w:rPr>
            <w:lang w:eastAsia="zh-CN"/>
          </w:rPr>
          <w:t>CF:</w:t>
        </w:r>
      </w:ins>
    </w:p>
    <w:p w14:paraId="61EDEFFC" w14:textId="77777777" w:rsidR="0009131B" w:rsidRDefault="0009131B" w:rsidP="0009131B">
      <w:pPr>
        <w:ind w:firstLineChars="200" w:firstLine="400"/>
        <w:rPr>
          <w:ins w:id="1270" w:author="3505" w:date="2022-04-13T17:44:00Z"/>
          <w:lang w:eastAsia="zh-CN"/>
        </w:rPr>
      </w:pPr>
      <w:ins w:id="1271" w:author="3505" w:date="2022-04-13T17:44:00Z">
        <w:r>
          <w:rPr>
            <w:rFonts w:hint="eastAsia"/>
            <w:lang w:eastAsia="zh-CN"/>
          </w:rPr>
          <w:t>-</w:t>
        </w:r>
        <w:r>
          <w:rPr>
            <w:lang w:eastAsia="zh-CN"/>
          </w:rPr>
          <w:t xml:space="preserve">  </w:t>
        </w:r>
        <w:r w:rsidRPr="00127305">
          <w:rPr>
            <w:lang w:eastAsia="zh-CN"/>
          </w:rPr>
          <w:t xml:space="preserve">The PCF can </w:t>
        </w:r>
        <w:r>
          <w:rPr>
            <w:rFonts w:hint="eastAsia"/>
            <w:lang w:eastAsia="zh-CN"/>
          </w:rPr>
          <w:t>get</w:t>
        </w:r>
        <w:r>
          <w:rPr>
            <w:lang w:eastAsia="zh-CN"/>
          </w:rPr>
          <w:t xml:space="preserve"> </w:t>
        </w:r>
        <w:r w:rsidRPr="00140E21">
          <w:rPr>
            <w:lang w:eastAsia="zh-CN"/>
          </w:rPr>
          <w:t>policy</w:t>
        </w:r>
        <w:r w:rsidRPr="00B503BC">
          <w:rPr>
            <w:lang w:eastAsia="zh-CN"/>
          </w:rPr>
          <w:t xml:space="preserve"> </w:t>
        </w:r>
        <w:r w:rsidRPr="00127305">
          <w:rPr>
            <w:lang w:eastAsia="zh-CN"/>
          </w:rPr>
          <w:t>related to e.</w:t>
        </w:r>
        <w:r>
          <w:rPr>
            <w:lang w:eastAsia="zh-CN"/>
          </w:rPr>
          <w:t>g. QoS control, or charging of Non-3GPP device.</w:t>
        </w:r>
      </w:ins>
    </w:p>
    <w:p w14:paraId="001C8525" w14:textId="77777777" w:rsidR="0009131B" w:rsidRDefault="0009131B" w:rsidP="0009131B">
      <w:pPr>
        <w:ind w:firstLineChars="200" w:firstLine="400"/>
        <w:rPr>
          <w:ins w:id="1272" w:author="3505" w:date="2022-04-13T17:44:00Z"/>
          <w:lang w:eastAsia="zh-CN"/>
        </w:rPr>
      </w:pPr>
      <w:ins w:id="1273" w:author="3505" w:date="2022-04-13T17:44:00Z">
        <w:r>
          <w:rPr>
            <w:rFonts w:hint="eastAsia"/>
            <w:lang w:eastAsia="zh-CN"/>
          </w:rPr>
          <w:t>-</w:t>
        </w:r>
        <w:r>
          <w:rPr>
            <w:lang w:eastAsia="zh-CN"/>
          </w:rPr>
          <w:t xml:space="preserve">  The PCF stores </w:t>
        </w:r>
        <w:r w:rsidRPr="00D57BB7">
          <w:rPr>
            <w:lang w:val="en-US" w:eastAsia="zh-CN"/>
          </w:rPr>
          <w:t>the User ID and UE info</w:t>
        </w:r>
        <w:r>
          <w:rPr>
            <w:lang w:val="en-US" w:eastAsia="zh-CN"/>
          </w:rPr>
          <w:t xml:space="preserve"> </w:t>
        </w:r>
        <w:r w:rsidRPr="00127305">
          <w:rPr>
            <w:lang w:val="en-US" w:eastAsia="zh-CN"/>
          </w:rPr>
          <w:t>of devices connected behind a 5G-RG</w:t>
        </w:r>
        <w:r>
          <w:rPr>
            <w:lang w:val="en-US" w:eastAsia="zh-CN"/>
          </w:rPr>
          <w:t>.</w:t>
        </w:r>
      </w:ins>
    </w:p>
    <w:p w14:paraId="612C93D0" w14:textId="77777777" w:rsidR="0009131B" w:rsidRDefault="0009131B" w:rsidP="0009131B">
      <w:pPr>
        <w:ind w:left="400"/>
        <w:rPr>
          <w:ins w:id="1274" w:author="3505" w:date="2022-04-13T17:44:00Z"/>
          <w:lang w:eastAsia="zh-CN"/>
        </w:rPr>
      </w:pPr>
      <w:ins w:id="1275" w:author="3505" w:date="2022-04-13T17:44:00Z">
        <w:r>
          <w:rPr>
            <w:rFonts w:hint="eastAsia"/>
            <w:lang w:eastAsia="zh-CN"/>
          </w:rPr>
          <w:t>-</w:t>
        </w:r>
        <w:r>
          <w:rPr>
            <w:lang w:eastAsia="zh-CN"/>
          </w:rPr>
          <w:t xml:space="preserve">  PCF authorizes policy for </w:t>
        </w:r>
        <w:r w:rsidRPr="00127305">
          <w:rPr>
            <w:lang w:eastAsia="zh-CN"/>
          </w:rPr>
          <w:t>non-3GPP</w:t>
        </w:r>
        <w:r>
          <w:rPr>
            <w:lang w:eastAsia="zh-CN"/>
          </w:rPr>
          <w:t xml:space="preserve"> devices or UE behind the 5G-RG.</w:t>
        </w:r>
      </w:ins>
    </w:p>
    <w:p w14:paraId="062F7553" w14:textId="77777777" w:rsidR="0009131B" w:rsidRDefault="0009131B" w:rsidP="0009131B">
      <w:pPr>
        <w:rPr>
          <w:ins w:id="1276" w:author="3505" w:date="2022-04-13T17:44:00Z"/>
          <w:lang w:eastAsia="zh-CN"/>
        </w:rPr>
      </w:pPr>
      <w:ins w:id="1277" w:author="3505" w:date="2022-04-13T17:44:00Z">
        <w:r>
          <w:rPr>
            <w:lang w:eastAsia="zh-CN"/>
          </w:rPr>
          <w:t>TNGF:</w:t>
        </w:r>
      </w:ins>
    </w:p>
    <w:p w14:paraId="65B49C16" w14:textId="77777777" w:rsidR="0009131B" w:rsidRDefault="0009131B" w:rsidP="0009131B">
      <w:pPr>
        <w:ind w:firstLineChars="200" w:firstLine="400"/>
        <w:rPr>
          <w:ins w:id="1278" w:author="3505" w:date="2022-04-13T17:44:00Z"/>
        </w:rPr>
      </w:pPr>
      <w:ins w:id="1279" w:author="3505" w:date="2022-04-13T17:44:00Z">
        <w:r>
          <w:rPr>
            <w:rFonts w:hint="eastAsia"/>
            <w:lang w:val="en-US" w:eastAsia="zh-CN"/>
          </w:rPr>
          <w:t>-</w:t>
        </w:r>
        <w:r>
          <w:rPr>
            <w:lang w:val="en-US" w:eastAsia="zh-CN"/>
          </w:rPr>
          <w:t xml:space="preserve">  The TNGF </w:t>
        </w:r>
        <w:r>
          <w:t>sends the corresponding QoS information of the UE to 5G-RG through the Ta interface.</w:t>
        </w:r>
      </w:ins>
    </w:p>
    <w:p w14:paraId="0A0E0F11" w14:textId="77777777" w:rsidR="0009131B" w:rsidRPr="0009131B" w:rsidRDefault="0009131B" w:rsidP="008454AF">
      <w:pPr>
        <w:pStyle w:val="B2"/>
        <w:ind w:left="567"/>
        <w:rPr>
          <w:ins w:id="1280" w:author="3501" w:date="2022-04-13T13:52:00Z"/>
          <w:lang w:eastAsia="zh-CN"/>
          <w:rPrChange w:id="1281" w:author="3505" w:date="2022-04-13T17:44:00Z">
            <w:rPr>
              <w:ins w:id="1282" w:author="3501" w:date="2022-04-13T13:52:00Z"/>
              <w:lang w:val="en-US" w:eastAsia="zh-CN"/>
            </w:rPr>
          </w:rPrChange>
        </w:rPr>
      </w:pPr>
    </w:p>
    <w:p w14:paraId="0123538B" w14:textId="77777777" w:rsidR="00F14504" w:rsidRPr="002E7F70" w:rsidRDefault="00F14504" w:rsidP="00F14504">
      <w:pPr>
        <w:pStyle w:val="Heading2"/>
        <w:rPr>
          <w:ins w:id="1283" w:author="3501" w:date="2022-04-13T13:52:00Z"/>
          <w:strike/>
        </w:rPr>
      </w:pPr>
      <w:ins w:id="1284" w:author="3501" w:date="2022-04-13T13:52:00Z">
        <w:r>
          <w:rPr>
            <w:lang w:eastAsia="zh-CN"/>
          </w:rPr>
          <w:t>6.21</w:t>
        </w:r>
        <w:r w:rsidRPr="002E7F70">
          <w:rPr>
            <w:lang w:eastAsia="ko-KR"/>
          </w:rPr>
          <w:tab/>
        </w:r>
        <w:r w:rsidRPr="002E7F70">
          <w:t>Solution</w:t>
        </w:r>
        <w:r w:rsidRPr="002E7F70">
          <w:rPr>
            <w:lang w:eastAsia="zh-CN"/>
          </w:rPr>
          <w:t xml:space="preserve"> </w:t>
        </w:r>
        <w:r>
          <w:rPr>
            <w:lang w:eastAsia="zh-CN"/>
          </w:rPr>
          <w:t>21</w:t>
        </w:r>
        <w:r w:rsidRPr="002E7F70">
          <w:t xml:space="preserve">: </w:t>
        </w:r>
        <w:bookmarkStart w:id="1285" w:name="_Hlk98782350"/>
        <w:r w:rsidRPr="002E7F70">
          <w:t>N</w:t>
        </w:r>
        <w:r>
          <w:t>on-</w:t>
        </w:r>
        <w:r w:rsidRPr="002E7F70">
          <w:t>3GPP device behind 5G-RG</w:t>
        </w:r>
        <w:r>
          <w:t xml:space="preserve"> </w:t>
        </w:r>
        <w:bookmarkEnd w:id="1285"/>
        <w:r>
          <w:t>based on 5GS exposure</w:t>
        </w:r>
      </w:ins>
    </w:p>
    <w:p w14:paraId="4348AB00" w14:textId="77777777" w:rsidR="00F14504" w:rsidRDefault="00F14504" w:rsidP="00F14504">
      <w:pPr>
        <w:pStyle w:val="Heading3"/>
        <w:rPr>
          <w:ins w:id="1286" w:author="3501" w:date="2022-04-13T13:52:00Z"/>
        </w:rPr>
      </w:pPr>
      <w:ins w:id="1287" w:author="3501" w:date="2022-04-13T13:52:00Z">
        <w:r>
          <w:t>6.21</w:t>
        </w:r>
        <w:r w:rsidRPr="002E7F70">
          <w:t>.1</w:t>
        </w:r>
        <w:r w:rsidRPr="002E7F70">
          <w:tab/>
          <w:t>Description</w:t>
        </w:r>
      </w:ins>
    </w:p>
    <w:p w14:paraId="55D4FEFC" w14:textId="77777777" w:rsidR="00F14504" w:rsidRDefault="00F14504" w:rsidP="00F14504">
      <w:pPr>
        <w:pStyle w:val="Heading4"/>
        <w:rPr>
          <w:ins w:id="1288" w:author="3501" w:date="2022-04-13T13:52:00Z"/>
        </w:rPr>
      </w:pPr>
      <w:ins w:id="1289" w:author="3501" w:date="2022-04-13T13:52:00Z">
        <w:r>
          <w:t>Introduction</w:t>
        </w:r>
      </w:ins>
    </w:p>
    <w:p w14:paraId="6746E2A2" w14:textId="77777777" w:rsidR="00F14504" w:rsidRDefault="00F14504" w:rsidP="00F14504">
      <w:pPr>
        <w:rPr>
          <w:ins w:id="1290" w:author="3501" w:date="2022-04-13T13:52:00Z"/>
        </w:rPr>
      </w:pPr>
      <w:ins w:id="1291" w:author="3501" w:date="2022-04-13T13:52:00Z">
        <w:r>
          <w:t xml:space="preserve">This solution addresses KI#1 for providing </w:t>
        </w:r>
        <w:r w:rsidRPr="00360EF3">
          <w:t xml:space="preserve">differentiated services (e.g. QoS and charging) </w:t>
        </w:r>
        <w:r>
          <w:t>for</w:t>
        </w:r>
        <w:r w:rsidRPr="00360EF3">
          <w:t xml:space="preserve"> Non-3GPP devices</w:t>
        </w:r>
        <w:r>
          <w:t xml:space="preserve"> </w:t>
        </w:r>
        <w:r w:rsidRPr="00360EF3">
          <w:t>behind a 5G-RG.</w:t>
        </w:r>
      </w:ins>
    </w:p>
    <w:p w14:paraId="25715FEF" w14:textId="77777777" w:rsidR="00F14504" w:rsidRDefault="00F14504" w:rsidP="00F14504">
      <w:pPr>
        <w:rPr>
          <w:ins w:id="1292" w:author="3501" w:date="2022-04-13T13:52:00Z"/>
        </w:rPr>
      </w:pPr>
      <w:ins w:id="1293" w:author="3501" w:date="2022-04-13T13:52:00Z">
        <w:r>
          <w:t xml:space="preserve">The solution consists of three parts that are used to provide a working e2e solution: </w:t>
        </w:r>
      </w:ins>
    </w:p>
    <w:p w14:paraId="097A09B4" w14:textId="77777777" w:rsidR="00F14504" w:rsidRDefault="00F14504" w:rsidP="00F14504">
      <w:pPr>
        <w:pStyle w:val="B1"/>
        <w:rPr>
          <w:ins w:id="1294" w:author="3501" w:date="2022-04-13T13:52:00Z"/>
        </w:rPr>
      </w:pPr>
      <w:ins w:id="1295" w:author="3501" w:date="2022-04-13T13:52:00Z">
        <w:r>
          <w:t xml:space="preserve">1. </w:t>
        </w:r>
        <w:r>
          <w:tab/>
          <w:t>Example for how non-3GPP device information can be created in an AF</w:t>
        </w:r>
      </w:ins>
    </w:p>
    <w:p w14:paraId="29D2E282" w14:textId="77777777" w:rsidR="00F14504" w:rsidRDefault="00F14504" w:rsidP="00F14504">
      <w:pPr>
        <w:pStyle w:val="B1"/>
        <w:rPr>
          <w:ins w:id="1296" w:author="3501" w:date="2022-04-13T13:52:00Z"/>
        </w:rPr>
      </w:pPr>
      <w:ins w:id="1297" w:author="3501" w:date="2022-04-13T13:52:00Z">
        <w:r>
          <w:t xml:space="preserve">2. </w:t>
        </w:r>
        <w:r>
          <w:tab/>
          <w:t>Enhancements to the NEF exposure services to provide the non-3GPP device information to 5GC</w:t>
        </w:r>
      </w:ins>
    </w:p>
    <w:p w14:paraId="1A485DD6" w14:textId="77777777" w:rsidR="00F14504" w:rsidRDefault="00F14504" w:rsidP="00F14504">
      <w:pPr>
        <w:pStyle w:val="B1"/>
        <w:rPr>
          <w:ins w:id="1298" w:author="3501" w:date="2022-04-13T13:52:00Z"/>
        </w:rPr>
      </w:pPr>
      <w:ins w:id="1299" w:author="3501" w:date="2022-04-13T13:52:00Z">
        <w:r>
          <w:t xml:space="preserve">3. </w:t>
        </w:r>
        <w:r>
          <w:tab/>
          <w:t>Description for how the traffic from non-3GPP devices can be identified in the 5GC to provide differentiated charging and QoS.</w:t>
        </w:r>
      </w:ins>
    </w:p>
    <w:p w14:paraId="65448E97" w14:textId="77777777" w:rsidR="00F14504" w:rsidRDefault="00F14504" w:rsidP="00F14504">
      <w:pPr>
        <w:pStyle w:val="Heading4"/>
        <w:rPr>
          <w:ins w:id="1300" w:author="3501" w:date="2022-04-13T13:52:00Z"/>
        </w:rPr>
      </w:pPr>
      <w:ins w:id="1301" w:author="3501" w:date="2022-04-13T13:52:00Z">
        <w:r>
          <w:t>Overall Architecture</w:t>
        </w:r>
      </w:ins>
    </w:p>
    <w:p w14:paraId="121F2B5F" w14:textId="77777777" w:rsidR="00F14504" w:rsidRPr="00620564" w:rsidRDefault="00F14504" w:rsidP="00F14504">
      <w:pPr>
        <w:rPr>
          <w:ins w:id="1302" w:author="3501" w:date="2022-04-13T13:52:00Z"/>
        </w:rPr>
      </w:pPr>
      <w:ins w:id="1303" w:author="3501" w:date="2022-04-13T13:52:00Z">
        <w:r>
          <w:t xml:space="preserve">The overall architecture is shown in Figure 6.21.1-1. Only NFs relevant for the solution are shown. </w:t>
        </w:r>
      </w:ins>
    </w:p>
    <w:p w14:paraId="50CFA04C" w14:textId="77777777" w:rsidR="00F14504" w:rsidRDefault="00F14504" w:rsidP="00F14504">
      <w:pPr>
        <w:pStyle w:val="TH"/>
        <w:rPr>
          <w:ins w:id="1304" w:author="3501" w:date="2022-04-13T13:52:00Z"/>
        </w:rPr>
      </w:pPr>
      <w:ins w:id="1305" w:author="3501" w:date="2022-04-13T13:52:00Z">
        <w:r w:rsidRPr="002E7F70">
          <w:rPr>
            <w:noProof/>
          </w:rPr>
          <w:object w:dxaOrig="15473" w:dyaOrig="6728" w14:anchorId="6201AE33">
            <v:shape id="_x0000_i1054" type="#_x0000_t75" style="width:442.55pt;height:192.1pt" o:ole="">
              <v:imagedata r:id="rId69" o:title=""/>
            </v:shape>
            <o:OLEObject Type="Embed" ProgID="Visio.Drawing.15" ShapeID="_x0000_i1054" DrawAspect="Content" ObjectID="_1711380249" r:id="rId70"/>
          </w:object>
        </w:r>
      </w:ins>
    </w:p>
    <w:p w14:paraId="484553B5" w14:textId="77777777" w:rsidR="00F14504" w:rsidRPr="00360EF3" w:rsidRDefault="00F14504" w:rsidP="00F14504">
      <w:pPr>
        <w:pStyle w:val="TF"/>
        <w:rPr>
          <w:ins w:id="1306" w:author="3501" w:date="2022-04-13T13:52:00Z"/>
        </w:rPr>
      </w:pPr>
      <w:ins w:id="1307" w:author="3501" w:date="2022-04-13T13:52:00Z">
        <w:r>
          <w:t>Figure 6.21.1-1. Overall architecture</w:t>
        </w:r>
      </w:ins>
    </w:p>
    <w:p w14:paraId="26A92743" w14:textId="77777777" w:rsidR="00F14504" w:rsidRDefault="00F14504" w:rsidP="00F14504">
      <w:pPr>
        <w:pStyle w:val="Heading4"/>
        <w:rPr>
          <w:ins w:id="1308" w:author="3501" w:date="2022-04-13T13:52:00Z"/>
        </w:rPr>
      </w:pPr>
      <w:ins w:id="1309" w:author="3501" w:date="2022-04-13T13:52:00Z">
        <w:r>
          <w:t>Functional Description</w:t>
        </w:r>
      </w:ins>
    </w:p>
    <w:p w14:paraId="42540D61" w14:textId="77777777" w:rsidR="00F14504" w:rsidRPr="00536B36" w:rsidRDefault="00F14504" w:rsidP="00F14504">
      <w:pPr>
        <w:pStyle w:val="Heading6"/>
        <w:rPr>
          <w:ins w:id="1310" w:author="3501" w:date="2022-04-13T13:52:00Z"/>
          <w:u w:val="single"/>
        </w:rPr>
      </w:pPr>
      <w:ins w:id="1311" w:author="3501" w:date="2022-04-13T13:52:00Z">
        <w:r w:rsidRPr="00536B36">
          <w:rPr>
            <w:u w:val="single"/>
          </w:rPr>
          <w:t>Providing non-3GPP device information to AF</w:t>
        </w:r>
      </w:ins>
    </w:p>
    <w:p w14:paraId="2D922C7D" w14:textId="77777777" w:rsidR="00F14504" w:rsidRDefault="00F14504" w:rsidP="00F14504">
      <w:pPr>
        <w:rPr>
          <w:ins w:id="1312" w:author="3501" w:date="2022-04-13T13:52:00Z"/>
        </w:rPr>
      </w:pPr>
      <w:bookmarkStart w:id="1313" w:name="_Hlk99021767"/>
      <w:ins w:id="1314" w:author="3501" w:date="2022-04-13T13:52:00Z">
        <w:r>
          <w:t xml:space="preserve">In this solution, the AF is assumed to have access to information about the non-3GPP devices that are or have been connected behind the RG. </w:t>
        </w:r>
        <w:bookmarkEnd w:id="1313"/>
        <w:r>
          <w:t xml:space="preserve">An example for how this can be done is described here. The details are however out of 3GPP scope </w:t>
        </w:r>
      </w:ins>
    </w:p>
    <w:p w14:paraId="5BC1809D" w14:textId="77777777" w:rsidR="00F14504" w:rsidRDefault="00F14504" w:rsidP="00F14504">
      <w:pPr>
        <w:rPr>
          <w:ins w:id="1315" w:author="3501" w:date="2022-04-13T13:52:00Z"/>
        </w:rPr>
      </w:pPr>
      <w:ins w:id="1316" w:author="3501" w:date="2022-04-13T13:52:00Z">
        <w:r>
          <w:t xml:space="preserve">Based on existing BBF specifications TR-69/369 and TR-181, the </w:t>
        </w:r>
        <w:r w:rsidRPr="003B7B43">
          <w:t>Auto-Configuration Server</w:t>
        </w:r>
        <w:r>
          <w:t xml:space="preserve"> (ACS) can retrieve information about the non-3GPP devices from the 5G-RG. This information can e.g. contain the host table from the DHCP server in the RG, or device list gathered by other means, and typically includes for each device: a host name, the MAC address of the device and the IP address allocated to the device. An example of such a table for IPv6 is shown in Figure 6.21.1-2. </w:t>
        </w:r>
      </w:ins>
    </w:p>
    <w:p w14:paraId="296FF2A2" w14:textId="77777777" w:rsidR="00F14504" w:rsidRDefault="00250C08" w:rsidP="00F14504">
      <w:pPr>
        <w:pStyle w:val="TH"/>
        <w:rPr>
          <w:ins w:id="1317" w:author="3501" w:date="2022-04-13T13:52:00Z"/>
          <w:noProof/>
        </w:rPr>
      </w:pPr>
      <w:ins w:id="1318" w:author="3501" w:date="2022-04-13T13:52:00Z">
        <w:r>
          <w:pict w14:anchorId="7584B51D">
            <v:shape id="_x0000_i1055" type="#_x0000_t75" style="width:281.5pt;height:62pt">
              <v:imagedata r:id="rId71" o:title=""/>
            </v:shape>
          </w:pict>
        </w:r>
      </w:ins>
    </w:p>
    <w:p w14:paraId="46BC0466" w14:textId="77777777" w:rsidR="00F14504" w:rsidRDefault="00F14504" w:rsidP="00F14504">
      <w:pPr>
        <w:pStyle w:val="TF"/>
        <w:rPr>
          <w:ins w:id="1319" w:author="3501" w:date="2022-04-13T13:52:00Z"/>
        </w:rPr>
      </w:pPr>
      <w:ins w:id="1320" w:author="3501" w:date="2022-04-13T13:52:00Z">
        <w:r>
          <w:rPr>
            <w:noProof/>
          </w:rPr>
          <w:t xml:space="preserve">Figure 6.21.1-2. Example of IPv6 host table from an RG </w:t>
        </w:r>
      </w:ins>
    </w:p>
    <w:p w14:paraId="360184D6" w14:textId="77777777" w:rsidR="00F14504" w:rsidRDefault="00F14504" w:rsidP="00F14504">
      <w:pPr>
        <w:rPr>
          <w:ins w:id="1321" w:author="3501" w:date="2022-04-13T13:52:00Z"/>
        </w:rPr>
      </w:pPr>
      <w:ins w:id="1322" w:author="3501" w:date="2022-04-13T13:52:00Z">
        <w:r>
          <w:t>In case of IPv4 traffic, the routed RG typically has NAT functionality. The IPv4 addresses in the list of non-3GPP devices received from the RG would thus correspond to the private IPv4 addresses. These private addresses are not useful for traffic detection in the 5GC. The solution is therefore only applicable to IPv6.</w:t>
        </w:r>
      </w:ins>
    </w:p>
    <w:p w14:paraId="7351E007" w14:textId="77777777" w:rsidR="00F14504" w:rsidRPr="00620564" w:rsidRDefault="00F14504" w:rsidP="00F14504">
      <w:pPr>
        <w:pStyle w:val="EditorsNote"/>
        <w:rPr>
          <w:ins w:id="1323" w:author="3501" w:date="2022-04-13T13:52:00Z"/>
        </w:rPr>
      </w:pPr>
      <w:ins w:id="1324" w:author="3501" w:date="2022-04-13T13:52:00Z">
        <w:r>
          <w:t>Editor’s note: If and how the solution can work also for IPv4 is FFS.</w:t>
        </w:r>
      </w:ins>
    </w:p>
    <w:p w14:paraId="270C6807" w14:textId="77777777" w:rsidR="00F14504" w:rsidRDefault="00F14504" w:rsidP="00F14504">
      <w:pPr>
        <w:rPr>
          <w:ins w:id="1325" w:author="3501" w:date="2022-04-13T13:52:00Z"/>
          <w:lang w:val="en-US"/>
        </w:rPr>
      </w:pPr>
      <w:ins w:id="1326" w:author="3501" w:date="2022-04-13T13:52:00Z">
        <w:r>
          <w:t xml:space="preserve">The non-3GPP device information is then provided from the ACS to the AF. How this is done is out of scope of 3GPP. For reference, the BBF has specified requirements for such an interface in TR-131 </w:t>
        </w:r>
        <w:r w:rsidRPr="002B5BB0">
          <w:t>ACS Northbound Interface Requirements</w:t>
        </w:r>
        <w:r>
          <w:t xml:space="preserve"> – Amendment 1, 2015.  The BBF has also done work on a RESTful API in a TR-369 controller (</w:t>
        </w:r>
        <w:r>
          <w:fldChar w:fldCharType="begin"/>
        </w:r>
        <w:r>
          <w:instrText xml:space="preserve"> HYPERLINK "https://protect2.fireeye.com/v1/url?k=31323334-501d5122-313273af-454445555731-0ffd0e1663743ecc&amp;q=1&amp;e=466bfd96-f430-48f2-a430-eba314b2b17d&amp;u=https%3A%2F%2Fgithub.com%2FBroadbandForum%2Fusp%2Ftree%2Fmaster%2Fapi" </w:instrText>
        </w:r>
        <w:r>
          <w:fldChar w:fldCharType="separate"/>
        </w:r>
        <w:r>
          <w:rPr>
            <w:rStyle w:val="Hyperlink"/>
          </w:rPr>
          <w:t>https://github.com/BroadbandForum/usp/tree/master/api</w:t>
        </w:r>
        <w:r>
          <w:fldChar w:fldCharType="end"/>
        </w:r>
        <w:r>
          <w:t xml:space="preserve">). </w:t>
        </w:r>
      </w:ins>
    </w:p>
    <w:p w14:paraId="21FF9535" w14:textId="77777777" w:rsidR="00F14504" w:rsidRDefault="00F14504" w:rsidP="00F14504">
      <w:pPr>
        <w:rPr>
          <w:ins w:id="1327" w:author="3501" w:date="2022-04-13T13:52:00Z"/>
        </w:rPr>
      </w:pPr>
      <w:ins w:id="1328" w:author="3501" w:date="2022-04-13T13:52:00Z">
        <w:r>
          <w:t xml:space="preserve">It is further assumed that the operator may integrate a web portal with the AF. The end-user (e.g. the person that owns the subscription for the RG) can login to this web portal and manage the list of devices. The end-user could e.g. select a device profile for each device from a drop-down menu. The device profile may e.g. indicate what type of non-3GPP device it is (set top box, printer, tablet, PC etc), or be a reference to a QoS category. How this Device profile ID is to be interpreted is up to operator configuration. </w:t>
        </w:r>
      </w:ins>
    </w:p>
    <w:p w14:paraId="650BE2BA" w14:textId="77777777" w:rsidR="00F14504" w:rsidRDefault="00F14504" w:rsidP="00F14504">
      <w:pPr>
        <w:rPr>
          <w:ins w:id="1329" w:author="3501" w:date="2022-04-13T13:52:00Z"/>
        </w:rPr>
      </w:pPr>
      <w:ins w:id="1330" w:author="3501" w:date="2022-04-13T13:52:00Z">
        <w:r>
          <w:t>In summary:</w:t>
        </w:r>
      </w:ins>
    </w:p>
    <w:p w14:paraId="1405D68F" w14:textId="77777777" w:rsidR="00F14504" w:rsidRDefault="00F14504" w:rsidP="00F14504">
      <w:pPr>
        <w:pStyle w:val="B1"/>
        <w:rPr>
          <w:ins w:id="1331" w:author="3501" w:date="2022-04-13T13:52:00Z"/>
        </w:rPr>
      </w:pPr>
      <w:ins w:id="1332" w:author="3501" w:date="2022-04-13T13:52:00Z">
        <w:r>
          <w:t>1)</w:t>
        </w:r>
        <w:r>
          <w:tab/>
          <w:t>It is assumed that the AF has a table containing a complete list of non-3GPP devices in the home. The table includes a host name (which may be informative but is not guaranteed to be unique), MAC address, assigned IPv4 address (local to the home LAN) and IPv6 address.  The combination of host name and MAC address is considered to be a unique and persistent identification of a specific device connected to the home LAN.</w:t>
        </w:r>
      </w:ins>
    </w:p>
    <w:p w14:paraId="3F04EF63" w14:textId="77777777" w:rsidR="00F14504" w:rsidRDefault="00F14504" w:rsidP="00F14504">
      <w:pPr>
        <w:pStyle w:val="B1"/>
        <w:rPr>
          <w:ins w:id="1333" w:author="3501" w:date="2022-04-13T13:52:00Z"/>
        </w:rPr>
      </w:pPr>
      <w:ins w:id="1334" w:author="3501" w:date="2022-04-13T13:52:00Z">
        <w:r>
          <w:t>2)</w:t>
        </w:r>
        <w:r>
          <w:tab/>
          <w:t>It is assumed that the AF may be directed by an authorized subscriber by means out of scope of 3GPP to request differentiated service for specific devices in the AF’s list of non-3GPP devices.</w:t>
        </w:r>
      </w:ins>
    </w:p>
    <w:p w14:paraId="3B606EB9" w14:textId="77777777" w:rsidR="00F14504" w:rsidRDefault="00F14504" w:rsidP="00F14504">
      <w:pPr>
        <w:pStyle w:val="B1"/>
        <w:ind w:left="0" w:firstLine="0"/>
        <w:rPr>
          <w:ins w:id="1335" w:author="3501" w:date="2022-04-13T13:52:00Z"/>
        </w:rPr>
      </w:pPr>
      <w:ins w:id="1336" w:author="3501" w:date="2022-04-13T13:52:00Z">
        <w:r>
          <w:t>It should be noted that similar systems and procedures are employed in wireline networks today, but these would benefit from the enhanced differentiation capabilities of the 5GS</w:t>
        </w:r>
      </w:ins>
    </w:p>
    <w:p w14:paraId="7D848D2A" w14:textId="77777777" w:rsidR="00F14504" w:rsidRPr="00536B36" w:rsidRDefault="00F14504" w:rsidP="00F14504">
      <w:pPr>
        <w:pStyle w:val="Heading6"/>
        <w:rPr>
          <w:ins w:id="1337" w:author="3501" w:date="2022-04-13T13:52:00Z"/>
          <w:u w:val="single"/>
        </w:rPr>
      </w:pPr>
      <w:ins w:id="1338" w:author="3501" w:date="2022-04-13T13:52:00Z">
        <w:r w:rsidRPr="00536B36">
          <w:rPr>
            <w:u w:val="single"/>
          </w:rPr>
          <w:t>Provisioning of non-3GPP device information to 5GC</w:t>
        </w:r>
      </w:ins>
    </w:p>
    <w:p w14:paraId="61287BEB" w14:textId="77777777" w:rsidR="00F14504" w:rsidRDefault="00F14504" w:rsidP="00F14504">
      <w:pPr>
        <w:rPr>
          <w:ins w:id="1339" w:author="3501" w:date="2022-04-13T13:52:00Z"/>
        </w:rPr>
      </w:pPr>
      <w:ins w:id="1340" w:author="3501" w:date="2022-04-13T13:52:00Z">
        <w:r>
          <w:t xml:space="preserve">The existing NEF Service Parameter service is enhanced to allow an AF to provide the non-3GPP device information to 5GC. This information will be used by 5GC to detect the traffic to/from a non-3GPP device and also to provide differentiated QoS and/or charging. </w:t>
        </w:r>
      </w:ins>
    </w:p>
    <w:p w14:paraId="6926C35B" w14:textId="77777777" w:rsidR="00F14504" w:rsidRDefault="00F14504" w:rsidP="00F14504">
      <w:pPr>
        <w:rPr>
          <w:ins w:id="1341" w:author="3501" w:date="2022-04-13T13:52:00Z"/>
        </w:rPr>
      </w:pPr>
      <w:ins w:id="1342" w:author="3501" w:date="2022-04-13T13:52:00Z">
        <w:r>
          <w:t>The information provided by the AF via the Nef_ServiceParameter service contains:</w:t>
        </w:r>
      </w:ins>
    </w:p>
    <w:p w14:paraId="0F2163DC" w14:textId="77777777" w:rsidR="00F14504" w:rsidRDefault="00F14504" w:rsidP="00F14504">
      <w:pPr>
        <w:pStyle w:val="B1"/>
        <w:rPr>
          <w:ins w:id="1343" w:author="3501" w:date="2022-04-13T13:52:00Z"/>
        </w:rPr>
      </w:pPr>
      <w:ins w:id="1344" w:author="3501" w:date="2022-04-13T13:52:00Z">
        <w:r>
          <w:t xml:space="preserve">- </w:t>
        </w:r>
        <w:r>
          <w:tab/>
          <w:t>GPSI of the RG</w:t>
        </w:r>
      </w:ins>
    </w:p>
    <w:p w14:paraId="0F00B4AF" w14:textId="77777777" w:rsidR="00F14504" w:rsidRDefault="00F14504" w:rsidP="00F14504">
      <w:pPr>
        <w:pStyle w:val="B1"/>
        <w:rPr>
          <w:ins w:id="1345" w:author="3501" w:date="2022-04-13T13:52:00Z"/>
        </w:rPr>
      </w:pPr>
      <w:ins w:id="1346" w:author="3501" w:date="2022-04-13T13:52:00Z">
        <w:r>
          <w:t>-</w:t>
        </w:r>
        <w:r>
          <w:tab/>
          <w:t xml:space="preserve">List of non-3GPP devices, containing for each device: </w:t>
        </w:r>
      </w:ins>
    </w:p>
    <w:p w14:paraId="2920552C" w14:textId="77777777" w:rsidR="00F14504" w:rsidRDefault="00F14504" w:rsidP="00F14504">
      <w:pPr>
        <w:pStyle w:val="B2"/>
        <w:rPr>
          <w:ins w:id="1347" w:author="3501" w:date="2022-04-13T13:52:00Z"/>
        </w:rPr>
      </w:pPr>
      <w:ins w:id="1348" w:author="3501" w:date="2022-04-13T13:52:00Z">
        <w:r>
          <w:t>o</w:t>
        </w:r>
        <w:r>
          <w:tab/>
          <w:t>IPv6 address of the device</w:t>
        </w:r>
      </w:ins>
    </w:p>
    <w:p w14:paraId="58704A48" w14:textId="77777777" w:rsidR="00F14504" w:rsidRDefault="00F14504" w:rsidP="00F14504">
      <w:pPr>
        <w:pStyle w:val="B2"/>
        <w:rPr>
          <w:ins w:id="1349" w:author="3501" w:date="2022-04-13T13:52:00Z"/>
        </w:rPr>
      </w:pPr>
      <w:ins w:id="1350" w:author="3501" w:date="2022-04-13T13:52:00Z">
        <w:r>
          <w:t>o</w:t>
        </w:r>
        <w:r>
          <w:tab/>
          <w:t xml:space="preserve">Device profile ID </w:t>
        </w:r>
      </w:ins>
    </w:p>
    <w:p w14:paraId="66DE8911" w14:textId="77777777" w:rsidR="00F14504" w:rsidRPr="00D31474" w:rsidRDefault="00F14504" w:rsidP="00F14504">
      <w:pPr>
        <w:rPr>
          <w:ins w:id="1351" w:author="3501" w:date="2022-04-13T13:52:00Z"/>
        </w:rPr>
      </w:pPr>
      <w:ins w:id="1352" w:author="3501" w:date="2022-04-13T13:52:00Z">
        <w:r>
          <w:t>The NEF maps the RG’s GPSI to the RG’s SUPI and stores the non-3GPP device information in UDR as Application Data, as currently defined for Nnef_ServiceParameter service</w:t>
        </w:r>
        <w:r w:rsidRPr="00E40ED3">
          <w:t xml:space="preserve"> </w:t>
        </w:r>
        <w:r>
          <w:t>in TS 23.</w:t>
        </w:r>
        <w:r w:rsidRPr="00D31474">
          <w:t xml:space="preserve">502 [3], clause 4.15.6.7. </w:t>
        </w:r>
      </w:ins>
    </w:p>
    <w:p w14:paraId="023D3403" w14:textId="77777777" w:rsidR="00F14504" w:rsidRPr="00D31474" w:rsidRDefault="00F14504" w:rsidP="00F14504">
      <w:pPr>
        <w:rPr>
          <w:ins w:id="1353" w:author="3501" w:date="2022-04-13T13:52:00Z"/>
        </w:rPr>
      </w:pPr>
    </w:p>
    <w:p w14:paraId="0100FA9C" w14:textId="77777777" w:rsidR="00F14504" w:rsidRPr="00D31474" w:rsidRDefault="00F14504" w:rsidP="00F14504">
      <w:pPr>
        <w:pStyle w:val="Heading6"/>
        <w:rPr>
          <w:ins w:id="1354" w:author="3501" w:date="2022-04-13T13:52:00Z"/>
          <w:u w:val="single"/>
        </w:rPr>
      </w:pPr>
      <w:ins w:id="1355" w:author="3501" w:date="2022-04-13T13:52:00Z">
        <w:r w:rsidRPr="00D31474">
          <w:rPr>
            <w:u w:val="single"/>
          </w:rPr>
          <w:t>Differentiated services per non-3GPP device</w:t>
        </w:r>
      </w:ins>
    </w:p>
    <w:p w14:paraId="1D9AE9E6" w14:textId="77777777" w:rsidR="00F14504" w:rsidRDefault="00F14504" w:rsidP="00F14504">
      <w:pPr>
        <w:rPr>
          <w:ins w:id="1356" w:author="3501" w:date="2022-04-13T13:52:00Z"/>
        </w:rPr>
      </w:pPr>
      <w:ins w:id="1357" w:author="3501" w:date="2022-04-13T13:52:00Z">
        <w:r w:rsidRPr="00D31474">
          <w:t>When a PDU Session for an RG is established, the PCF contacts the UDR to subscribe to Application Data that may be available, as per existing procedure for Service specific parameter provisioning in TS 23.502 [3], clause</w:t>
        </w:r>
        <w:r>
          <w:t xml:space="preserve"> </w:t>
        </w:r>
        <w:r w:rsidRPr="00E40ED3">
          <w:t>4.15.6.7</w:t>
        </w:r>
        <w:r>
          <w:t xml:space="preserve">. The PCF thus receives the non-3GPP device information from UDR corresponding to the RG’s SUPI.   </w:t>
        </w:r>
      </w:ins>
    </w:p>
    <w:p w14:paraId="5B0BE202" w14:textId="77777777" w:rsidR="00F14504" w:rsidRDefault="00F14504" w:rsidP="00F14504">
      <w:pPr>
        <w:rPr>
          <w:ins w:id="1358" w:author="3501" w:date="2022-04-13T13:52:00Z"/>
        </w:rPr>
      </w:pPr>
      <w:ins w:id="1359" w:author="3501" w:date="2022-04-13T13:52:00Z">
        <w:r>
          <w:t xml:space="preserve">The PCF takes the Device profile ID as well as other information (e.g. RG’s subscribed QoS and RG’s policy subscription data in UDR) into account for policy decisions, e.g. to determine QoS and charging parameters for the non-3GPP device’s traffic. The PCF may provide PCC rules to SMF that are specific for individual non-3GPP devices, containing SDF filter with the IPv6 address of the device, and corresponding QoS and charging related parameters. The PCF may provide different PCC rules for different services, as per existing standards. </w:t>
        </w:r>
      </w:ins>
    </w:p>
    <w:p w14:paraId="71EA3C08" w14:textId="77777777" w:rsidR="00F14504" w:rsidRDefault="00F14504" w:rsidP="00F14504">
      <w:pPr>
        <w:pStyle w:val="EditorsNote"/>
        <w:rPr>
          <w:ins w:id="1360" w:author="3501" w:date="2022-04-13T13:52:00Z"/>
        </w:rPr>
      </w:pPr>
      <w:ins w:id="1361" w:author="3501" w:date="2022-04-13T13:52:00Z">
        <w:r>
          <w:t xml:space="preserve">Editor's note: Whether the device profile ID is needed or if the existing parameters (QoS reference or explicit QoS parameters) are sufficient is FFS. </w:t>
        </w:r>
      </w:ins>
    </w:p>
    <w:p w14:paraId="420DE436" w14:textId="77777777" w:rsidR="00F14504" w:rsidRDefault="00F14504" w:rsidP="00F14504">
      <w:pPr>
        <w:rPr>
          <w:ins w:id="1362" w:author="3501" w:date="2022-04-13T13:52:00Z"/>
        </w:rPr>
      </w:pPr>
    </w:p>
    <w:p w14:paraId="29F8B546" w14:textId="77777777" w:rsidR="00F14504" w:rsidRDefault="00F14504" w:rsidP="00F14504">
      <w:pPr>
        <w:rPr>
          <w:ins w:id="1363" w:author="3501" w:date="2022-04-13T13:52:00Z"/>
        </w:rPr>
      </w:pPr>
    </w:p>
    <w:p w14:paraId="454F071C" w14:textId="77777777" w:rsidR="00F14504" w:rsidRDefault="00F14504" w:rsidP="00F14504">
      <w:pPr>
        <w:pStyle w:val="Heading3"/>
        <w:rPr>
          <w:ins w:id="1364" w:author="3501" w:date="2022-04-13T13:52:00Z"/>
        </w:rPr>
      </w:pPr>
      <w:ins w:id="1365" w:author="3501" w:date="2022-04-13T13:52:00Z">
        <w:r>
          <w:t>6.21</w:t>
        </w:r>
        <w:r w:rsidRPr="002E7F70">
          <w:t>.2</w:t>
        </w:r>
        <w:r w:rsidRPr="002E7F70">
          <w:tab/>
          <w:t>Procedures</w:t>
        </w:r>
      </w:ins>
    </w:p>
    <w:p w14:paraId="03D09E5C" w14:textId="77777777" w:rsidR="00F14504" w:rsidRDefault="00F14504" w:rsidP="00F14504">
      <w:pPr>
        <w:rPr>
          <w:ins w:id="1366" w:author="3501" w:date="2022-04-13T13:52:00Z"/>
        </w:rPr>
      </w:pPr>
      <w:ins w:id="1367" w:author="3501" w:date="2022-04-13T13:52:00Z">
        <w:r>
          <w:t xml:space="preserve">The procedures below are based on the existing </w:t>
        </w:r>
        <w:r w:rsidRPr="005602AE">
          <w:t>Service specific parameter provisioning</w:t>
        </w:r>
        <w:r>
          <w:t xml:space="preserve"> procedure in TS 23.502, clause </w:t>
        </w:r>
        <w:r w:rsidRPr="005602AE">
          <w:t>4.15.6.7</w:t>
        </w:r>
        <w:r>
          <w:t>, but adapted to fit the use case.</w:t>
        </w:r>
      </w:ins>
    </w:p>
    <w:p w14:paraId="7557D316" w14:textId="77777777" w:rsidR="00F14504" w:rsidRDefault="00F14504" w:rsidP="00F14504">
      <w:pPr>
        <w:rPr>
          <w:ins w:id="1368" w:author="3501" w:date="2022-04-13T13:52:00Z"/>
        </w:rPr>
      </w:pPr>
      <w:ins w:id="1369" w:author="3501" w:date="2022-04-13T13:52:00Z">
        <w:r>
          <w:t>The procedure for the provisioning of non-3GPP device information is shown below:</w:t>
        </w:r>
      </w:ins>
    </w:p>
    <w:p w14:paraId="4549DE84" w14:textId="77777777" w:rsidR="00F14504" w:rsidRDefault="00F14504" w:rsidP="00F14504">
      <w:pPr>
        <w:pStyle w:val="TH"/>
        <w:rPr>
          <w:ins w:id="1370" w:author="3501" w:date="2022-04-13T13:52:00Z"/>
        </w:rPr>
      </w:pPr>
      <w:ins w:id="1371" w:author="3501" w:date="2022-04-13T13:52:00Z">
        <w:r w:rsidRPr="00A966FB">
          <w:object w:dxaOrig="12796" w:dyaOrig="5513" w14:anchorId="7F250A86">
            <v:shape id="_x0000_i1056" type="#_x0000_t75" style="width:468.35pt;height:202.05pt" o:ole="">
              <v:imagedata r:id="rId72" o:title=""/>
            </v:shape>
            <o:OLEObject Type="Embed" ProgID="Visio.Drawing.15" ShapeID="_x0000_i1056" DrawAspect="Content" ObjectID="_1711380250" r:id="rId73"/>
          </w:object>
        </w:r>
      </w:ins>
    </w:p>
    <w:p w14:paraId="3DEA3A9B" w14:textId="77777777" w:rsidR="00F14504" w:rsidRDefault="00F14504" w:rsidP="00F14504">
      <w:pPr>
        <w:pStyle w:val="TF"/>
        <w:rPr>
          <w:ins w:id="1372" w:author="3501" w:date="2022-04-13T13:52:00Z"/>
        </w:rPr>
      </w:pPr>
      <w:ins w:id="1373" w:author="3501" w:date="2022-04-13T13:52:00Z">
        <w:r>
          <w:t>Figure 6.21.2-1. Provisioning of non-3GPP device information</w:t>
        </w:r>
      </w:ins>
    </w:p>
    <w:p w14:paraId="5DD71F2E" w14:textId="77777777" w:rsidR="00F14504" w:rsidRDefault="00F14504" w:rsidP="00F14504">
      <w:pPr>
        <w:pStyle w:val="B1"/>
        <w:rPr>
          <w:ins w:id="1374" w:author="3501" w:date="2022-04-13T13:52:00Z"/>
        </w:rPr>
      </w:pPr>
      <w:ins w:id="1375" w:author="3501" w:date="2022-04-13T13:52:00Z">
        <w:r>
          <w:t xml:space="preserve">1-5. </w:t>
        </w:r>
        <w:r>
          <w:tab/>
          <w:t xml:space="preserve">The end-user logs in to customer portal and manages the list of non-3GPP devices associated with the RG. </w:t>
        </w:r>
      </w:ins>
    </w:p>
    <w:p w14:paraId="20D3FD82" w14:textId="77777777" w:rsidR="00F14504" w:rsidRDefault="00F14504" w:rsidP="00F14504">
      <w:pPr>
        <w:pStyle w:val="B1"/>
        <w:rPr>
          <w:ins w:id="1376" w:author="3501" w:date="2022-04-13T13:52:00Z"/>
        </w:rPr>
      </w:pPr>
      <w:ins w:id="1377" w:author="3501" w:date="2022-04-13T13:52:00Z">
        <w:r>
          <w:t xml:space="preserve">6. </w:t>
        </w:r>
        <w:r>
          <w:tab/>
        </w:r>
        <w:r>
          <w:tab/>
          <w:t>The AF invokes Nnef_ServiceParameter service to provide the non-3GPP device information for the RG’s GPSI to the NEF.</w:t>
        </w:r>
      </w:ins>
    </w:p>
    <w:p w14:paraId="7FB116E0" w14:textId="77777777" w:rsidR="00F14504" w:rsidRDefault="00F14504" w:rsidP="00F14504">
      <w:pPr>
        <w:pStyle w:val="B1"/>
        <w:rPr>
          <w:ins w:id="1378" w:author="3501" w:date="2022-04-13T13:52:00Z"/>
        </w:rPr>
      </w:pPr>
      <w:ins w:id="1379" w:author="3501" w:date="2022-04-13T13:52:00Z">
        <w:r>
          <w:t xml:space="preserve">7. </w:t>
        </w:r>
        <w:r>
          <w:tab/>
        </w:r>
        <w:r>
          <w:tab/>
          <w:t>The NEF maps the RG’s GPSI to a SUPI and stores the information in UDR.</w:t>
        </w:r>
      </w:ins>
    </w:p>
    <w:p w14:paraId="47C7877C" w14:textId="77777777" w:rsidR="00F14504" w:rsidRDefault="00F14504" w:rsidP="00F14504">
      <w:pPr>
        <w:pStyle w:val="B1"/>
        <w:rPr>
          <w:ins w:id="1380" w:author="3501" w:date="2022-04-13T13:52:00Z"/>
        </w:rPr>
      </w:pPr>
      <w:ins w:id="1381" w:author="3501" w:date="2022-04-13T13:52:00Z">
        <w:r>
          <w:t xml:space="preserve">8. </w:t>
        </w:r>
        <w:r>
          <w:tab/>
        </w:r>
        <w:r>
          <w:tab/>
          <w:t>The NEF sends a Nnef_ServiceParameter Response to the AF.</w:t>
        </w:r>
      </w:ins>
    </w:p>
    <w:p w14:paraId="4CA5807B" w14:textId="77777777" w:rsidR="00F14504" w:rsidRDefault="00F14504" w:rsidP="00F14504">
      <w:pPr>
        <w:rPr>
          <w:ins w:id="1382" w:author="3501" w:date="2022-04-13T13:52:00Z"/>
        </w:rPr>
      </w:pPr>
      <w:ins w:id="1383" w:author="3501" w:date="2022-04-13T13:52:00Z">
        <w:r>
          <w:t xml:space="preserve">The procedure for providing differentiated services for the traffic of a non-3GPP device is shown below. </w:t>
        </w:r>
      </w:ins>
    </w:p>
    <w:p w14:paraId="043EBFC3" w14:textId="77777777" w:rsidR="00F14504" w:rsidRDefault="00F14504" w:rsidP="00F14504">
      <w:pPr>
        <w:pStyle w:val="TH"/>
        <w:rPr>
          <w:ins w:id="1384" w:author="3501" w:date="2022-04-13T13:52:00Z"/>
        </w:rPr>
      </w:pPr>
      <w:ins w:id="1385" w:author="3501" w:date="2022-04-13T13:52:00Z">
        <w:r w:rsidRPr="00A966FB">
          <w:object w:dxaOrig="14243" w:dyaOrig="6165" w14:anchorId="4B11B396">
            <v:shape id="_x0000_i1057" type="#_x0000_t75" style="width:521.3pt;height:225.95pt" o:ole="">
              <v:imagedata r:id="rId74" o:title=""/>
            </v:shape>
            <o:OLEObject Type="Embed" ProgID="Visio.Drawing.15" ShapeID="_x0000_i1057" DrawAspect="Content" ObjectID="_1711380251" r:id="rId75"/>
          </w:object>
        </w:r>
      </w:ins>
      <w:ins w:id="1386" w:author="3501" w:date="2022-04-13T13:52:00Z">
        <w:r>
          <w:t>Figure 6.21.2-2. Provisioning of providing differentiated services to non-3GPP devices</w:t>
        </w:r>
      </w:ins>
    </w:p>
    <w:p w14:paraId="764F3D7B" w14:textId="77777777" w:rsidR="00F14504" w:rsidRDefault="00F14504" w:rsidP="00F14504">
      <w:pPr>
        <w:pStyle w:val="B1"/>
        <w:rPr>
          <w:ins w:id="1387" w:author="3501" w:date="2022-04-13T13:52:00Z"/>
        </w:rPr>
      </w:pPr>
      <w:ins w:id="1388" w:author="3501" w:date="2022-04-13T13:52:00Z">
        <w:r>
          <w:t xml:space="preserve">1. </w:t>
        </w:r>
        <w:r>
          <w:tab/>
          <w:t>The 5G-RG establishes a PDU Session.</w:t>
        </w:r>
      </w:ins>
    </w:p>
    <w:p w14:paraId="58F686E0" w14:textId="77777777" w:rsidR="00F14504" w:rsidRDefault="00F14504" w:rsidP="00F14504">
      <w:pPr>
        <w:pStyle w:val="B1"/>
        <w:rPr>
          <w:ins w:id="1389" w:author="3501" w:date="2022-04-13T13:52:00Z"/>
        </w:rPr>
      </w:pPr>
      <w:ins w:id="1390" w:author="3501" w:date="2022-04-13T13:52:00Z">
        <w:r>
          <w:t xml:space="preserve">2. </w:t>
        </w:r>
        <w:r>
          <w:tab/>
          <w:t xml:space="preserve">The PCF subscribes to non-3GPP device information from the UDR. </w:t>
        </w:r>
        <w:r w:rsidRPr="00AF49E0">
          <w:t xml:space="preserve">PCF may e.g. use the DNN </w:t>
        </w:r>
        <w:r w:rsidRPr="00241BA4">
          <w:t>to</w:t>
        </w:r>
        <w:r>
          <w:t xml:space="preserve"> determine whether to request such data from UDR. </w:t>
        </w:r>
      </w:ins>
    </w:p>
    <w:p w14:paraId="04A12E7F" w14:textId="77777777" w:rsidR="00F14504" w:rsidRDefault="00F14504" w:rsidP="00F14504">
      <w:pPr>
        <w:pStyle w:val="B1"/>
        <w:rPr>
          <w:ins w:id="1391" w:author="3501" w:date="2022-04-13T13:52:00Z"/>
        </w:rPr>
      </w:pPr>
      <w:ins w:id="1392" w:author="3501" w:date="2022-04-13T13:52:00Z">
        <w:r>
          <w:t xml:space="preserve">3. </w:t>
        </w:r>
        <w:r>
          <w:tab/>
          <w:t>In case the non-3GPP device information is updated during the lifetime of the 5G-RG’s PDU Session, the UDR notifies the PCF about the updated information.</w:t>
        </w:r>
      </w:ins>
    </w:p>
    <w:p w14:paraId="36817FED" w14:textId="77777777" w:rsidR="00F14504" w:rsidRDefault="00F14504" w:rsidP="00F14504">
      <w:pPr>
        <w:pStyle w:val="B1"/>
        <w:rPr>
          <w:ins w:id="1393" w:author="3501" w:date="2022-04-13T13:52:00Z"/>
        </w:rPr>
      </w:pPr>
      <w:ins w:id="1394" w:author="3501" w:date="2022-04-13T13:52:00Z">
        <w:r>
          <w:t xml:space="preserve">4. </w:t>
        </w:r>
        <w:r>
          <w:tab/>
          <w:t xml:space="preserve">The PCF takes the non-3GPP device information into account for its policy decision. The non-3GPP Device profile ID may map to a set of QoS parameters or charging related parameters. </w:t>
        </w:r>
      </w:ins>
    </w:p>
    <w:p w14:paraId="21156D02" w14:textId="77777777" w:rsidR="00F14504" w:rsidRDefault="00F14504" w:rsidP="00F14504">
      <w:pPr>
        <w:pStyle w:val="B1"/>
        <w:rPr>
          <w:ins w:id="1395" w:author="3501" w:date="2022-04-13T13:52:00Z"/>
        </w:rPr>
      </w:pPr>
      <w:ins w:id="1396" w:author="3501" w:date="2022-04-13T13:52:00Z">
        <w:r>
          <w:t xml:space="preserve">5. </w:t>
        </w:r>
        <w:r>
          <w:tab/>
          <w:t>The PCF provides updated policy rules to the SMF.</w:t>
        </w:r>
      </w:ins>
    </w:p>
    <w:p w14:paraId="4E03AB42" w14:textId="77777777" w:rsidR="00F14504" w:rsidRDefault="00F14504" w:rsidP="00F14504">
      <w:pPr>
        <w:pStyle w:val="B1"/>
        <w:rPr>
          <w:ins w:id="1397" w:author="3501" w:date="2022-04-13T13:52:00Z"/>
        </w:rPr>
      </w:pPr>
      <w:ins w:id="1398" w:author="3501" w:date="2022-04-13T13:52:00Z">
        <w:r>
          <w:t xml:space="preserve">6. </w:t>
        </w:r>
        <w:r>
          <w:tab/>
          <w:t>The SMF initiates corresponding updates of the N4 rules.</w:t>
        </w:r>
      </w:ins>
    </w:p>
    <w:p w14:paraId="7DCDF264" w14:textId="77777777" w:rsidR="00F14504" w:rsidRDefault="00F14504" w:rsidP="00F14504">
      <w:pPr>
        <w:pStyle w:val="B1"/>
        <w:rPr>
          <w:ins w:id="1399" w:author="3501" w:date="2022-04-13T13:52:00Z"/>
        </w:rPr>
      </w:pPr>
    </w:p>
    <w:p w14:paraId="60D8EA5A" w14:textId="77777777" w:rsidR="00F14504" w:rsidRPr="002E7F70" w:rsidRDefault="00F14504" w:rsidP="00F14504">
      <w:pPr>
        <w:pStyle w:val="Heading3"/>
        <w:rPr>
          <w:ins w:id="1400" w:author="3501" w:date="2022-04-13T13:52:00Z"/>
          <w:lang w:eastAsia="zh-CN"/>
        </w:rPr>
      </w:pPr>
      <w:ins w:id="1401" w:author="3501" w:date="2022-04-13T13:52:00Z">
        <w:r>
          <w:rPr>
            <w:lang w:eastAsia="zh-CN"/>
          </w:rPr>
          <w:t>6.21</w:t>
        </w:r>
        <w:r w:rsidRPr="002E7F70">
          <w:rPr>
            <w:lang w:eastAsia="zh-CN"/>
          </w:rPr>
          <w:t>.3</w:t>
        </w:r>
        <w:r w:rsidRPr="002E7F70">
          <w:rPr>
            <w:lang w:eastAsia="zh-CN"/>
          </w:rPr>
          <w:tab/>
        </w:r>
        <w:r w:rsidRPr="002E7F70">
          <w:t xml:space="preserve">Impacts on </w:t>
        </w:r>
        <w:r w:rsidRPr="002E7F70">
          <w:rPr>
            <w:lang w:eastAsia="zh-CN"/>
          </w:rPr>
          <w:t>E</w:t>
        </w:r>
        <w:r w:rsidRPr="002E7F70">
          <w:t xml:space="preserve">xisting </w:t>
        </w:r>
        <w:r w:rsidRPr="002E7F70">
          <w:rPr>
            <w:lang w:eastAsia="zh-CN"/>
          </w:rPr>
          <w:t>N</w:t>
        </w:r>
        <w:r w:rsidRPr="002E7F70">
          <w:t xml:space="preserve">odes and </w:t>
        </w:r>
        <w:r w:rsidRPr="002E7F70">
          <w:rPr>
            <w:lang w:eastAsia="zh-CN"/>
          </w:rPr>
          <w:t>F</w:t>
        </w:r>
        <w:r w:rsidRPr="002E7F70">
          <w:t>unctionality</w:t>
        </w:r>
      </w:ins>
    </w:p>
    <w:p w14:paraId="7CA35AA1" w14:textId="77777777" w:rsidR="00F14504" w:rsidRDefault="00F14504" w:rsidP="00F14504">
      <w:pPr>
        <w:rPr>
          <w:ins w:id="1402" w:author="3501" w:date="2022-04-13T13:52:00Z"/>
        </w:rPr>
      </w:pPr>
      <w:ins w:id="1403" w:author="3501" w:date="2022-04-13T13:52:00Z">
        <w:r>
          <w:t>NEF: Extensions to the NEF Service Parameter Service to allow an AF to provision non-3GPP device information.</w:t>
        </w:r>
      </w:ins>
    </w:p>
    <w:p w14:paraId="21D8CDD3" w14:textId="77777777" w:rsidR="00F14504" w:rsidRDefault="00F14504" w:rsidP="00F14504">
      <w:pPr>
        <w:rPr>
          <w:ins w:id="1404" w:author="3501" w:date="2022-04-13T13:52:00Z"/>
        </w:rPr>
      </w:pPr>
      <w:ins w:id="1405" w:author="3501" w:date="2022-04-13T13:52:00Z">
        <w:r>
          <w:t>UDR: Extensions to the Application Data in UDR to store non-3GPP device information (new Data Type).</w:t>
        </w:r>
      </w:ins>
    </w:p>
    <w:p w14:paraId="155CCA88" w14:textId="77777777" w:rsidR="00F14504" w:rsidRDefault="00F14504" w:rsidP="00F14504">
      <w:pPr>
        <w:rPr>
          <w:ins w:id="1406" w:author="3501" w:date="2022-04-13T13:52:00Z"/>
        </w:rPr>
      </w:pPr>
      <w:ins w:id="1407" w:author="3501" w:date="2022-04-13T13:52:00Z">
        <w:r>
          <w:t>PCF: Ability to retrieve non-3GPP device information from UDR and take it into account for policy decisions.</w:t>
        </w:r>
      </w:ins>
    </w:p>
    <w:p w14:paraId="23D283B2" w14:textId="77777777" w:rsidR="00F14504" w:rsidRDefault="00F14504" w:rsidP="00F14504">
      <w:pPr>
        <w:rPr>
          <w:ins w:id="1408" w:author="3501" w:date="2022-04-13T13:52:00Z"/>
        </w:rPr>
      </w:pPr>
      <w:ins w:id="1409" w:author="3501" w:date="2022-04-13T13:52:00Z">
        <w:r>
          <w:t xml:space="preserve">There are no impacts to SMF and UPF since existing capabilities are re-used. </w:t>
        </w:r>
      </w:ins>
    </w:p>
    <w:p w14:paraId="5E1317A8" w14:textId="77777777" w:rsidR="00F14504" w:rsidRDefault="00F14504" w:rsidP="00F14504">
      <w:pPr>
        <w:rPr>
          <w:ins w:id="1410" w:author="3501" w:date="2022-04-13T13:52:00Z"/>
        </w:rPr>
      </w:pPr>
      <w:ins w:id="1411" w:author="3501" w:date="2022-04-13T13:52:00Z">
        <w:r>
          <w:t xml:space="preserve">It is assumed that the 5G-RG can provide a list of non-3GPP devices to the ACS, with host name, MAC address and IP address for each device. </w:t>
        </w:r>
      </w:ins>
    </w:p>
    <w:p w14:paraId="1D7F79A0" w14:textId="77777777" w:rsidR="00F14504" w:rsidRDefault="00F14504" w:rsidP="00F14504">
      <w:pPr>
        <w:rPr>
          <w:ins w:id="1412" w:author="3501" w:date="2022-04-13T13:52:00Z"/>
        </w:rPr>
      </w:pPr>
      <w:ins w:id="1413" w:author="3501" w:date="2022-04-13T13:52:00Z">
        <w:r>
          <w:t>Impacts to and assumptions on the 5G-RG and ACS are out of 3GPP scope and are to be verified by BBF/Cablelabs.</w:t>
        </w:r>
      </w:ins>
    </w:p>
    <w:p w14:paraId="0C122C25" w14:textId="061459B1" w:rsidR="00F14504" w:rsidRDefault="00F14504" w:rsidP="00F14504"/>
    <w:p w14:paraId="6B0153BF" w14:textId="77777777" w:rsidR="004F1DFB" w:rsidRPr="00DB4C86" w:rsidRDefault="004F1DFB" w:rsidP="004F1DFB">
      <w:pPr>
        <w:pStyle w:val="Heading2"/>
        <w:rPr>
          <w:ins w:id="1414" w:author="3504" w:date="2022-04-13T13:57:00Z"/>
          <w:rPrChange w:id="1415" w:author="Apostolis" w:date="2022-03-27T18:13:00Z">
            <w:rPr>
              <w:ins w:id="1416" w:author="3504" w:date="2022-04-13T13:57:00Z"/>
              <w:lang w:val="fr-FR"/>
            </w:rPr>
          </w:rPrChange>
        </w:rPr>
      </w:pPr>
      <w:ins w:id="1417" w:author="3504" w:date="2022-04-13T13:57:00Z">
        <w:r>
          <w:rPr>
            <w:lang w:eastAsia="zh-CN"/>
          </w:rPr>
          <w:t>6.22</w:t>
        </w:r>
        <w:r w:rsidRPr="00DB4C86">
          <w:rPr>
            <w:lang w:eastAsia="ko-KR"/>
            <w:rPrChange w:id="1418" w:author="Apostolis" w:date="2022-03-27T18:13:00Z">
              <w:rPr>
                <w:lang w:val="fr-FR" w:eastAsia="ko-KR"/>
              </w:rPr>
            </w:rPrChange>
          </w:rPr>
          <w:tab/>
        </w:r>
        <w:r w:rsidRPr="00DB4C86">
          <w:rPr>
            <w:rPrChange w:id="1419" w:author="Apostolis" w:date="2022-03-27T18:13:00Z">
              <w:rPr>
                <w:lang w:val="fr-FR"/>
              </w:rPr>
            </w:rPrChange>
          </w:rPr>
          <w:t>Solution</w:t>
        </w:r>
        <w:r w:rsidRPr="00DB4C86">
          <w:rPr>
            <w:lang w:eastAsia="zh-CN"/>
            <w:rPrChange w:id="1420" w:author="Apostolis" w:date="2022-03-27T18:13:00Z">
              <w:rPr>
                <w:lang w:val="fr-FR" w:eastAsia="zh-CN"/>
              </w:rPr>
            </w:rPrChange>
          </w:rPr>
          <w:t xml:space="preserve"> </w:t>
        </w:r>
        <w:r>
          <w:rPr>
            <w:lang w:eastAsia="zh-CN"/>
          </w:rPr>
          <w:t>22</w:t>
        </w:r>
        <w:r w:rsidRPr="00DB4C86">
          <w:rPr>
            <w:rPrChange w:id="1421" w:author="Apostolis" w:date="2022-03-27T18:13:00Z">
              <w:rPr>
                <w:lang w:val="fr-FR"/>
              </w:rPr>
            </w:rPrChange>
          </w:rPr>
          <w:t>: Support differentiated QoS for AUN3 devices</w:t>
        </w:r>
      </w:ins>
    </w:p>
    <w:p w14:paraId="2CF6BE80" w14:textId="77777777" w:rsidR="004F1DFB" w:rsidRPr="00DB4C86" w:rsidRDefault="004F1DFB" w:rsidP="004F1DFB">
      <w:pPr>
        <w:pStyle w:val="Heading3"/>
        <w:rPr>
          <w:ins w:id="1422" w:author="3504" w:date="2022-04-13T13:57:00Z"/>
          <w:rPrChange w:id="1423" w:author="Apostolis" w:date="2022-03-27T18:13:00Z">
            <w:rPr>
              <w:ins w:id="1424" w:author="3504" w:date="2022-04-13T13:57:00Z"/>
              <w:lang w:val="fr-FR"/>
            </w:rPr>
          </w:rPrChange>
        </w:rPr>
      </w:pPr>
      <w:ins w:id="1425" w:author="3504" w:date="2022-04-13T13:57:00Z">
        <w:r>
          <w:t>6.22</w:t>
        </w:r>
        <w:r w:rsidRPr="00DB4C86">
          <w:rPr>
            <w:rPrChange w:id="1426" w:author="Apostolis" w:date="2022-03-27T18:13:00Z">
              <w:rPr>
                <w:lang w:val="fr-FR"/>
              </w:rPr>
            </w:rPrChange>
          </w:rPr>
          <w:t>.1</w:t>
        </w:r>
        <w:r w:rsidRPr="00DB4C86">
          <w:rPr>
            <w:rPrChange w:id="1427" w:author="Apostolis" w:date="2022-03-27T18:13:00Z">
              <w:rPr>
                <w:lang w:val="fr-FR"/>
              </w:rPr>
            </w:rPrChange>
          </w:rPr>
          <w:tab/>
          <w:t>Description</w:t>
        </w:r>
      </w:ins>
    </w:p>
    <w:p w14:paraId="10F6EE93" w14:textId="77777777" w:rsidR="004F1DFB" w:rsidRPr="00DB4C86" w:rsidRDefault="004F1DFB" w:rsidP="004F1DFB">
      <w:pPr>
        <w:rPr>
          <w:ins w:id="1428" w:author="3504" w:date="2022-04-13T13:57:00Z"/>
          <w:lang w:eastAsia="x-none"/>
        </w:rPr>
      </w:pPr>
      <w:ins w:id="1429" w:author="3504" w:date="2022-04-13T13:57:00Z">
        <w:r w:rsidRPr="00DB4C86">
          <w:rPr>
            <w:lang w:eastAsia="x-none"/>
          </w:rPr>
          <w:t xml:space="preserve">This clause specifies a solution for KI#1. It specifies how to support traffic identification and </w:t>
        </w:r>
        <w:bookmarkStart w:id="1430" w:name="_Hlk99297220"/>
        <w:r w:rsidRPr="00DB4C86">
          <w:rPr>
            <w:lang w:eastAsia="x-none"/>
          </w:rPr>
          <w:t xml:space="preserve">differentiated </w:t>
        </w:r>
        <w:bookmarkEnd w:id="1430"/>
        <w:r w:rsidRPr="00DB4C86">
          <w:rPr>
            <w:lang w:eastAsia="x-none"/>
          </w:rPr>
          <w:t xml:space="preserve">QoS for </w:t>
        </w:r>
        <w:r w:rsidRPr="00DB4C86">
          <w:rPr>
            <w:rStyle w:val="B1Zchn"/>
          </w:rPr>
          <w:t xml:space="preserve">Authenticable Non-3GPP (AUN3) </w:t>
        </w:r>
        <w:r w:rsidRPr="00DB4C86">
          <w:rPr>
            <w:lang w:eastAsia="x-none"/>
          </w:rPr>
          <w:t xml:space="preserve">devices connected behind a 5G-RG. As defined in clause 3.1, an AUN3 device is a Non-3GPP device which does not support NAS over non-3GPP access </w:t>
        </w:r>
        <w:r>
          <w:rPr>
            <w:lang w:eastAsia="x-none"/>
          </w:rPr>
          <w:t>but it</w:t>
        </w:r>
        <w:r w:rsidRPr="00DB4C86">
          <w:rPr>
            <w:lang w:eastAsia="x-none"/>
          </w:rPr>
          <w:t xml:space="preserve"> can be authenticated by 5GC</w:t>
        </w:r>
        <w:r>
          <w:rPr>
            <w:lang w:eastAsia="x-none"/>
          </w:rPr>
          <w:t xml:space="preserve"> (so, it possesses 5G credentials)</w:t>
        </w:r>
        <w:r w:rsidRPr="00DB4C86">
          <w:rPr>
            <w:lang w:eastAsia="x-none"/>
          </w:rPr>
          <w:t>.</w:t>
        </w:r>
      </w:ins>
    </w:p>
    <w:p w14:paraId="6C2B281C" w14:textId="77777777" w:rsidR="004F1DFB" w:rsidRPr="00DB4C86" w:rsidRDefault="004F1DFB" w:rsidP="004F1DFB">
      <w:pPr>
        <w:rPr>
          <w:ins w:id="1431" w:author="3504" w:date="2022-04-13T13:57:00Z"/>
          <w:lang w:eastAsia="x-none"/>
          <w:rPrChange w:id="1432" w:author="Apostolis" w:date="2022-03-27T18:13:00Z">
            <w:rPr>
              <w:ins w:id="1433" w:author="3504" w:date="2022-04-13T13:57:00Z"/>
              <w:lang w:val="en-US" w:eastAsia="x-none"/>
            </w:rPr>
          </w:rPrChange>
        </w:rPr>
      </w:pPr>
      <w:ins w:id="1434" w:author="3504" w:date="2022-04-13T13:57:00Z">
        <w:r w:rsidRPr="00DB4C86">
          <w:rPr>
            <w:lang w:eastAsia="x-none"/>
            <w:rPrChange w:id="1435" w:author="Apostolis" w:date="2022-03-27T18:13:00Z">
              <w:rPr>
                <w:lang w:val="en-US" w:eastAsia="x-none"/>
              </w:rPr>
            </w:rPrChange>
          </w:rPr>
          <w:t>In short, the solution supports the following capabilities:</w:t>
        </w:r>
      </w:ins>
    </w:p>
    <w:p w14:paraId="4EAEA88A" w14:textId="77777777" w:rsidR="004F1DFB" w:rsidRPr="00DB4C86" w:rsidRDefault="004F1DFB">
      <w:pPr>
        <w:pStyle w:val="B1"/>
        <w:rPr>
          <w:ins w:id="1436" w:author="3504" w:date="2022-04-13T13:57:00Z"/>
          <w:rStyle w:val="B1Zchn"/>
          <w:rPrChange w:id="1437" w:author="Apostolis" w:date="2022-03-27T18:13:00Z">
            <w:rPr>
              <w:ins w:id="1438" w:author="3504" w:date="2022-04-13T13:57:00Z"/>
              <w:lang w:val="en-US" w:eastAsia="x-none"/>
            </w:rPr>
          </w:rPrChange>
        </w:rPr>
        <w:pPrChange w:id="1439" w:author="Apostolis" w:date="2022-03-27T18:12:00Z">
          <w:pPr/>
        </w:pPrChange>
      </w:pPr>
      <w:ins w:id="1440" w:author="3504" w:date="2022-04-13T13:57:00Z">
        <w:r w:rsidRPr="00DB4C86">
          <w:rPr>
            <w:rStyle w:val="B1Zchn"/>
            <w:rPrChange w:id="1441" w:author="Apostolis" w:date="2022-03-27T18:13:00Z">
              <w:rPr>
                <w:lang w:val="en-US" w:eastAsia="x-none"/>
              </w:rPr>
            </w:rPrChange>
          </w:rPr>
          <w:t>a)</w:t>
        </w:r>
        <w:r w:rsidRPr="00DB4C86">
          <w:rPr>
            <w:rStyle w:val="B1Zchn"/>
            <w:rPrChange w:id="1442" w:author="Apostolis" w:date="2022-03-27T18:13:00Z">
              <w:rPr>
                <w:lang w:val="en-US" w:eastAsia="x-none"/>
              </w:rPr>
            </w:rPrChange>
          </w:rPr>
          <w:tab/>
          <w:t xml:space="preserve">It enables an AUN3 device to connect to a 5G-RG after being authenticated and authorized by </w:t>
        </w:r>
        <w:r>
          <w:rPr>
            <w:rStyle w:val="B1Zchn"/>
          </w:rPr>
          <w:t xml:space="preserve">the </w:t>
        </w:r>
        <w:r w:rsidRPr="00DB4C86">
          <w:rPr>
            <w:rStyle w:val="B1Zchn"/>
            <w:rPrChange w:id="1443" w:author="Apostolis" w:date="2022-03-27T18:13:00Z">
              <w:rPr>
                <w:lang w:val="en-US" w:eastAsia="x-none"/>
              </w:rPr>
            </w:rPrChange>
          </w:rPr>
          <w:t>HPLMN</w:t>
        </w:r>
        <w:r>
          <w:rPr>
            <w:rStyle w:val="B1Zchn"/>
          </w:rPr>
          <w:t xml:space="preserve"> of this device. The authentication procedure</w:t>
        </w:r>
        <w:r w:rsidRPr="00DB4C86">
          <w:rPr>
            <w:rStyle w:val="B1Zchn"/>
            <w:rPrChange w:id="1444" w:author="Apostolis" w:date="2022-03-27T18:13:00Z">
              <w:rPr>
                <w:lang w:val="en-US" w:eastAsia="x-none"/>
              </w:rPr>
            </w:rPrChange>
          </w:rPr>
          <w:t xml:space="preserve"> </w:t>
        </w:r>
        <w:r>
          <w:rPr>
            <w:rStyle w:val="B1Zchn"/>
          </w:rPr>
          <w:t xml:space="preserve">does not require </w:t>
        </w:r>
        <w:r w:rsidRPr="002B7B83">
          <w:rPr>
            <w:rStyle w:val="B1Zchn"/>
          </w:rPr>
          <w:t>5GS registration</w:t>
        </w:r>
        <w:r>
          <w:rPr>
            <w:rStyle w:val="B1Zchn"/>
          </w:rPr>
          <w:t xml:space="preserve"> because it is based on the NSWO authentication procedure specified in TS 33.501, Annex S.</w:t>
        </w:r>
      </w:ins>
    </w:p>
    <w:p w14:paraId="1D84A567" w14:textId="77777777" w:rsidR="004F1DFB" w:rsidRPr="00DB4C86" w:rsidRDefault="004F1DFB">
      <w:pPr>
        <w:pStyle w:val="B1"/>
        <w:rPr>
          <w:ins w:id="1445" w:author="3504" w:date="2022-04-13T13:57:00Z"/>
          <w:rStyle w:val="B1Zchn"/>
          <w:rPrChange w:id="1446" w:author="Apostolis" w:date="2022-03-27T18:13:00Z">
            <w:rPr>
              <w:ins w:id="1447" w:author="3504" w:date="2022-04-13T13:57:00Z"/>
              <w:lang w:val="en-US" w:eastAsia="x-none"/>
            </w:rPr>
          </w:rPrChange>
        </w:rPr>
        <w:pPrChange w:id="1448" w:author="Apostolis" w:date="2022-03-27T18:12:00Z">
          <w:pPr/>
        </w:pPrChange>
      </w:pPr>
      <w:ins w:id="1449" w:author="3504" w:date="2022-04-13T13:57:00Z">
        <w:r w:rsidRPr="00DB4C86">
          <w:rPr>
            <w:rStyle w:val="B1Zchn"/>
            <w:rPrChange w:id="1450" w:author="Apostolis" w:date="2022-03-27T18:13:00Z">
              <w:rPr>
                <w:lang w:val="en-US" w:eastAsia="x-none"/>
              </w:rPr>
            </w:rPrChange>
          </w:rPr>
          <w:t>b)</w:t>
        </w:r>
        <w:r w:rsidRPr="00DB4C86">
          <w:rPr>
            <w:rStyle w:val="B1Zchn"/>
            <w:rPrChange w:id="1451" w:author="Apostolis" w:date="2022-03-27T18:13:00Z">
              <w:rPr>
                <w:lang w:val="en-US" w:eastAsia="x-none"/>
              </w:rPr>
            </w:rPrChange>
          </w:rPr>
          <w:tab/>
          <w:t>It enables the AUN3 device to exchange data packets via the PDU Session of 5G-RG, each one marked with a unique Traffic Identifier (thus, it enables per-device traffic identification and charging); and</w:t>
        </w:r>
      </w:ins>
    </w:p>
    <w:p w14:paraId="04CA3025" w14:textId="77777777" w:rsidR="004F1DFB" w:rsidRPr="00DB4C86" w:rsidRDefault="004F1DFB">
      <w:pPr>
        <w:pStyle w:val="B1"/>
        <w:rPr>
          <w:ins w:id="1452" w:author="3504" w:date="2022-04-13T13:57:00Z"/>
          <w:rPrChange w:id="1453" w:author="Apostolis" w:date="2022-03-27T18:13:00Z">
            <w:rPr>
              <w:ins w:id="1454" w:author="3504" w:date="2022-04-13T13:57:00Z"/>
              <w:lang w:eastAsia="x-none"/>
            </w:rPr>
          </w:rPrChange>
        </w:rPr>
        <w:pPrChange w:id="1455" w:author="Apostolis" w:date="2022-03-27T18:12:00Z">
          <w:pPr/>
        </w:pPrChange>
      </w:pPr>
      <w:ins w:id="1456" w:author="3504" w:date="2022-04-13T13:57:00Z">
        <w:r w:rsidRPr="00DB4C86">
          <w:rPr>
            <w:rStyle w:val="B1Zchn"/>
            <w:rPrChange w:id="1457" w:author="Apostolis" w:date="2022-03-27T18:13:00Z">
              <w:rPr>
                <w:lang w:val="en-US" w:eastAsia="x-none"/>
              </w:rPr>
            </w:rPrChange>
          </w:rPr>
          <w:t>c)</w:t>
        </w:r>
        <w:r w:rsidRPr="00DB4C86">
          <w:rPr>
            <w:rStyle w:val="B1Zchn"/>
            <w:rPrChange w:id="1458" w:author="Apostolis" w:date="2022-03-27T18:13:00Z">
              <w:rPr>
                <w:lang w:val="en-US" w:eastAsia="x-none"/>
              </w:rPr>
            </w:rPrChange>
          </w:rPr>
          <w:tab/>
          <w:t>It enables the AUN3 device to exchange data packets via the PDU Session of 5G-RG, all of them using a specifi</w:t>
        </w:r>
        <w:r>
          <w:rPr>
            <w:rStyle w:val="B1Zchn"/>
          </w:rPr>
          <w:t>c</w:t>
        </w:r>
        <w:r w:rsidRPr="00DB4C86">
          <w:rPr>
            <w:rStyle w:val="B1Zchn"/>
            <w:rPrChange w:id="1459" w:author="Apostolis" w:date="2022-03-27T18:13:00Z">
              <w:rPr>
                <w:lang w:val="en-US" w:eastAsia="x-none"/>
              </w:rPr>
            </w:rPrChange>
          </w:rPr>
          <w:t xml:space="preserve"> QoS flow (thus, it enables per-device QoS handling).</w:t>
        </w:r>
      </w:ins>
    </w:p>
    <w:p w14:paraId="5BA5B91B" w14:textId="77777777" w:rsidR="004F1DFB" w:rsidRPr="00DB4C86" w:rsidRDefault="004F1DFB" w:rsidP="004F1DFB">
      <w:pPr>
        <w:pStyle w:val="Heading3"/>
        <w:rPr>
          <w:ins w:id="1460" w:author="3504" w:date="2022-04-13T13:57:00Z"/>
        </w:rPr>
      </w:pPr>
      <w:ins w:id="1461" w:author="3504" w:date="2022-04-13T13:57:00Z">
        <w:r>
          <w:t>6.22</w:t>
        </w:r>
        <w:r w:rsidRPr="00DB4C86">
          <w:t>.2</w:t>
        </w:r>
        <w:r w:rsidRPr="00DB4C86">
          <w:tab/>
          <w:t>Procedures</w:t>
        </w:r>
      </w:ins>
    </w:p>
    <w:p w14:paraId="7FBB2D73" w14:textId="77777777" w:rsidR="004F1DFB" w:rsidDel="0077176C" w:rsidRDefault="004F1DFB" w:rsidP="004F1DFB">
      <w:pPr>
        <w:rPr>
          <w:ins w:id="1462" w:author="3504" w:date="2022-04-13T13:57:00Z"/>
          <w:del w:id="1463" w:author="Apostolis-r2" w:date="2022-04-08T12:56:00Z"/>
          <w:lang w:eastAsia="x-none"/>
        </w:rPr>
      </w:pPr>
      <w:ins w:id="1464" w:author="3504" w:date="2022-04-13T13:57:00Z">
        <w:r>
          <w:rPr>
            <w:lang w:eastAsia="x-none"/>
          </w:rPr>
          <w:t>The main steps of the solution are illustrated in the following figure and are described below. It is assumed that the SMF supports an SWa interface and can interact with a Non-Seamless WLAN Offload Function (NSWOF) defined in TS 23.501 [2].</w:t>
        </w:r>
      </w:ins>
    </w:p>
    <w:p w14:paraId="4ACBA384" w14:textId="77777777" w:rsidR="004F1DFB" w:rsidRPr="0077176C" w:rsidRDefault="004F1DFB" w:rsidP="004F1DFB">
      <w:pPr>
        <w:rPr>
          <w:ins w:id="1465" w:author="3504" w:date="2022-04-13T13:57:00Z"/>
          <w:lang w:eastAsia="x-none"/>
        </w:rPr>
      </w:pPr>
    </w:p>
    <w:p w14:paraId="014CD9D8" w14:textId="1E8E6F72" w:rsidR="004F1DFB" w:rsidRPr="00DB4C86" w:rsidRDefault="00250C08" w:rsidP="004F1DFB">
      <w:pPr>
        <w:ind w:left="-142"/>
        <w:rPr>
          <w:ins w:id="1466" w:author="3504" w:date="2022-04-13T13:57:00Z"/>
          <w:lang w:eastAsia="x-none"/>
        </w:rPr>
      </w:pPr>
      <w:ins w:id="1467" w:author="3504" w:date="2022-04-13T13:57:00Z">
        <w:r>
          <w:rPr>
            <w:noProof/>
          </w:rPr>
          <w:pict w14:anchorId="0CEA9623">
            <v:shape id="_x0000_i1058" type="#_x0000_t75" style="width:502.4pt;height:241.4pt;visibility:visible;mso-wrap-style:square">
              <v:imagedata r:id="rId76" o:title=""/>
            </v:shape>
          </w:pict>
        </w:r>
      </w:ins>
    </w:p>
    <w:p w14:paraId="7C4DF39B" w14:textId="77777777" w:rsidR="004F1DFB" w:rsidRPr="00DB4C86" w:rsidRDefault="004F1DFB" w:rsidP="004F1DFB">
      <w:pPr>
        <w:pStyle w:val="TF"/>
        <w:rPr>
          <w:ins w:id="1468" w:author="3504" w:date="2022-04-13T13:57:00Z"/>
          <w:lang w:eastAsia="zh-CN"/>
        </w:rPr>
      </w:pPr>
      <w:ins w:id="1469" w:author="3504" w:date="2022-04-13T13:57:00Z">
        <w:r w:rsidRPr="00DB4C86">
          <w:rPr>
            <w:lang w:eastAsia="zh-CN"/>
          </w:rPr>
          <w:t xml:space="preserve">Figure </w:t>
        </w:r>
        <w:r>
          <w:rPr>
            <w:lang w:eastAsia="zh-CN"/>
          </w:rPr>
          <w:t>6.22</w:t>
        </w:r>
        <w:r w:rsidRPr="00DB4C86">
          <w:rPr>
            <w:lang w:eastAsia="zh-CN"/>
          </w:rPr>
          <w:t>.2-1</w:t>
        </w:r>
      </w:ins>
    </w:p>
    <w:p w14:paraId="55876DBB" w14:textId="77777777" w:rsidR="004F1DFB" w:rsidRPr="00DB4C86" w:rsidRDefault="004F1DFB" w:rsidP="004F1DFB">
      <w:pPr>
        <w:pStyle w:val="B1"/>
        <w:rPr>
          <w:ins w:id="1470" w:author="3504" w:date="2022-04-13T13:57:00Z"/>
        </w:rPr>
      </w:pPr>
      <w:ins w:id="1471" w:author="3504" w:date="2022-04-13T13:57:00Z">
        <w:r w:rsidRPr="00DB4C86">
          <w:t>0.</w:t>
        </w:r>
        <w:r w:rsidRPr="00DB4C86">
          <w:tab/>
          <w:t>The 5G-RG registers with a 5G core network (PLMN (5G-RG)) using its own 5G credentials and establishes a PDU Session, which can be used by devices operating "behind" the 5G-RG, such as, the AUN3 device. This PDU Session typically supports one or more QoS flows, each one providing different QoS handling.</w:t>
        </w:r>
      </w:ins>
    </w:p>
    <w:p w14:paraId="47897E04" w14:textId="77777777" w:rsidR="004F1DFB" w:rsidRPr="0014545C" w:rsidRDefault="004F1DFB" w:rsidP="0014545C">
      <w:pPr>
        <w:pStyle w:val="B1"/>
        <w:ind w:hanging="1"/>
        <w:rPr>
          <w:ins w:id="1472" w:author="3504" w:date="2022-04-13T13:57:00Z"/>
          <w:rPrChange w:id="1473" w:author="editor" w:date="2022-04-13T18:16:00Z">
            <w:rPr>
              <w:ins w:id="1474" w:author="3504" w:date="2022-04-13T13:57:00Z"/>
              <w:color w:val="FF0000"/>
            </w:rPr>
          </w:rPrChange>
        </w:rPr>
      </w:pPr>
      <w:ins w:id="1475" w:author="3504" w:date="2022-04-13T13:57:00Z">
        <w:r w:rsidRPr="0014545C">
          <w:t xml:space="preserve">The PDU Session of the 5G-RG must be controlled by an SMF that supports the SWa interface and, therefore, it can communicate with </w:t>
        </w:r>
        <w:r w:rsidRPr="0014545C">
          <w:rPr>
            <w:rPrChange w:id="1476" w:author="editor" w:date="2022-04-13T18:16:00Z">
              <w:rPr/>
            </w:rPrChange>
          </w:rPr>
          <w:t xml:space="preserve">one or more NSWOFs. </w:t>
        </w:r>
        <w:r w:rsidRPr="0014545C">
          <w:rPr>
            <w:rPrChange w:id="1477" w:author="editor" w:date="2022-04-13T18:16:00Z">
              <w:rPr>
                <w:color w:val="FF0000"/>
              </w:rPr>
            </w:rPrChange>
          </w:rPr>
          <w:t>If not all SMFs in the PLMN (5G-RG) support this capability, then, during this PDU Session establishment, the AMF must select an SMF that supports this capability (i.e., the SWa interface). The AMF may decide to select an SMF that supports the SWa interface, either because:</w:t>
        </w:r>
      </w:ins>
    </w:p>
    <w:p w14:paraId="00B44C8E" w14:textId="77777777" w:rsidR="004F1DFB" w:rsidRPr="0014545C" w:rsidRDefault="004F1DFB" w:rsidP="0014545C">
      <w:pPr>
        <w:pStyle w:val="B2"/>
        <w:rPr>
          <w:ins w:id="1478" w:author="3504" w:date="2022-04-13T13:57:00Z"/>
          <w:rPrChange w:id="1479" w:author="editor" w:date="2022-04-13T18:17:00Z">
            <w:rPr>
              <w:ins w:id="1480" w:author="3504" w:date="2022-04-13T13:57:00Z"/>
              <w:color w:val="FF0000"/>
            </w:rPr>
          </w:rPrChange>
        </w:rPr>
      </w:pPr>
      <w:ins w:id="1481" w:author="3504" w:date="2022-04-13T13:57:00Z">
        <w:r w:rsidRPr="00DB4C86">
          <w:t>a)</w:t>
        </w:r>
        <w:r w:rsidRPr="00DB4C86">
          <w:tab/>
        </w:r>
        <w:r w:rsidRPr="0014545C">
          <w:rPr>
            <w:rPrChange w:id="1482" w:author="editor" w:date="2022-04-13T18:17:00Z">
              <w:rPr>
                <w:color w:val="FF0000"/>
              </w:rPr>
            </w:rPrChange>
          </w:rPr>
          <w:t>It receives a new indication from the 5G-RG, e.g., a new indication in the NAS message sent from the 5G-RG to AMF; or</w:t>
        </w:r>
      </w:ins>
    </w:p>
    <w:p w14:paraId="1FE982AF" w14:textId="77777777" w:rsidR="004F1DFB" w:rsidRPr="0014545C" w:rsidRDefault="004F1DFB" w:rsidP="0014545C">
      <w:pPr>
        <w:pStyle w:val="B2"/>
        <w:rPr>
          <w:ins w:id="1483" w:author="3504" w:date="2022-04-13T13:57:00Z"/>
          <w:rPrChange w:id="1484" w:author="editor" w:date="2022-04-13T18:17:00Z">
            <w:rPr>
              <w:ins w:id="1485" w:author="3504" w:date="2022-04-13T13:57:00Z"/>
              <w:color w:val="FF0000"/>
            </w:rPr>
          </w:rPrChange>
        </w:rPr>
        <w:pPrChange w:id="1486" w:author="editor" w:date="2022-04-13T18:17:00Z">
          <w:pPr>
            <w:pStyle w:val="B2"/>
          </w:pPr>
        </w:pPrChange>
      </w:pPr>
      <w:ins w:id="1487" w:author="3504" w:date="2022-04-13T13:57:00Z">
        <w:r w:rsidRPr="0014545C">
          <w:rPr>
            <w:rPrChange w:id="1488" w:author="editor" w:date="2022-04-13T18:17:00Z">
              <w:rPr>
                <w:color w:val="FF0000"/>
              </w:rPr>
            </w:rPrChange>
          </w:rPr>
          <w:t>b)</w:t>
        </w:r>
        <w:r w:rsidRPr="0014545C">
          <w:rPr>
            <w:rPrChange w:id="1489" w:author="editor" w:date="2022-04-13T18:17:00Z">
              <w:rPr>
                <w:color w:val="FF0000"/>
              </w:rPr>
            </w:rPrChange>
          </w:rPr>
          <w:tab/>
          <w:t>It receives a new indication in the subscription information of 5G-RG (retrieved from UDM), which indicates that all PDU Sessions of this 5G-RG must use an SMF that support the SWa interface.</w:t>
        </w:r>
      </w:ins>
    </w:p>
    <w:p w14:paraId="5C4735A9" w14:textId="77777777" w:rsidR="004F1DFB" w:rsidRPr="00DB4C86" w:rsidRDefault="004F1DFB" w:rsidP="0014545C">
      <w:pPr>
        <w:pStyle w:val="B1"/>
        <w:ind w:hanging="1"/>
        <w:rPr>
          <w:ins w:id="1490" w:author="3504" w:date="2022-04-13T13:57:00Z"/>
        </w:rPr>
        <w:pPrChange w:id="1491" w:author="editor" w:date="2022-04-13T18:18:00Z">
          <w:pPr>
            <w:pStyle w:val="B1"/>
            <w:ind w:hanging="1"/>
          </w:pPr>
        </w:pPrChange>
      </w:pPr>
      <w:ins w:id="1492" w:author="3504" w:date="2022-04-13T13:57:00Z">
        <w:r w:rsidRPr="00DB4C86">
          <w:t xml:space="preserve">The alternative a) is </w:t>
        </w:r>
        <w:r w:rsidRPr="0014545C">
          <w:rPr>
            <w:rPrChange w:id="1493" w:author="editor" w:date="2022-04-13T18:18:00Z">
              <w:rPr>
                <w:color w:val="FF0000"/>
              </w:rPr>
            </w:rPrChange>
          </w:rPr>
          <w:t>preferable</w:t>
        </w:r>
        <w:r w:rsidRPr="00DB4C86">
          <w:t xml:space="preserve"> because it allows the 5G-RG to send the new indication to AMF only for the PDU Sessions which can be shared by devices "behind" the 5G-RG.</w:t>
        </w:r>
      </w:ins>
    </w:p>
    <w:p w14:paraId="32E281AE" w14:textId="77777777" w:rsidR="004F1DFB" w:rsidRPr="00DB4C86" w:rsidRDefault="004F1DFB" w:rsidP="004F1DFB">
      <w:pPr>
        <w:pStyle w:val="B1"/>
        <w:rPr>
          <w:ins w:id="1494" w:author="3504" w:date="2022-04-13T13:57:00Z"/>
        </w:rPr>
      </w:pPr>
      <w:ins w:id="1495" w:author="3504" w:date="2022-04-13T13:57:00Z">
        <w:r w:rsidRPr="00DB4C86">
          <w:t>1.</w:t>
        </w:r>
        <w:r w:rsidRPr="00DB4C86">
          <w:tab/>
          <w:t xml:space="preserve">The AUN3 device requests to connect to 5G-RG, e.g., it performs a WLAN association with the 5G-RG. This triggers the 5G-RG to initiate an EAP-based authentication procedure, hence, it sends an EAP-Request/Identity to AUN3, which responds with an EAP-Response/Identity containing its Subscriber Concealed Identity (SUCI) in a form of a Network Access Identifier (NAI). </w:t>
        </w:r>
        <w:r>
          <w:t>T</w:t>
        </w:r>
        <w:r w:rsidRPr="000353CE">
          <w:t xml:space="preserve">he realm part </w:t>
        </w:r>
        <w:r>
          <w:t xml:space="preserve">of NAI </w:t>
        </w:r>
        <w:r w:rsidRPr="000353CE">
          <w:t>contain</w:t>
        </w:r>
        <w:r>
          <w:t>s</w:t>
        </w:r>
        <w:r w:rsidRPr="000353CE">
          <w:t xml:space="preserve"> the MCC/MNC</w:t>
        </w:r>
        <w:r>
          <w:t xml:space="preserve"> of the HPLMN of the AUN3 device.</w:t>
        </w:r>
      </w:ins>
    </w:p>
    <w:p w14:paraId="3695B3F2" w14:textId="77777777" w:rsidR="004F1DFB" w:rsidRDefault="004F1DFB" w:rsidP="0014545C">
      <w:pPr>
        <w:pStyle w:val="B1"/>
        <w:rPr>
          <w:ins w:id="1496" w:author="3504" w:date="2022-04-13T13:57:00Z"/>
        </w:rPr>
      </w:pPr>
      <w:ins w:id="1497" w:author="3504" w:date="2022-04-13T13:57:00Z">
        <w:r w:rsidRPr="00DB4C86">
          <w:t>2.</w:t>
        </w:r>
        <w:r w:rsidRPr="00DB4C86">
          <w:tab/>
          <w:t>The 5G-RG requests from SMF to authenticate the AUN3 device and to determine whether the AUN3 device is authorized to connect to the 5G-RG</w:t>
        </w:r>
        <w:r>
          <w:t xml:space="preserve"> and share its PDU Session</w:t>
        </w:r>
        <w:r w:rsidRPr="00DB4C86">
          <w:t xml:space="preserve">. For this purpose, the 5G-RG sends a new 5GSM message to SMF, called </w:t>
        </w:r>
        <w:r w:rsidRPr="000353CE">
          <w:rPr>
            <w:i/>
            <w:iCs/>
            <w:rPrChange w:id="1498" w:author="Apostolis" w:date="2022-03-28T11:19:00Z">
              <w:rPr>
                <w:color w:val="FF0000"/>
              </w:rPr>
            </w:rPrChange>
          </w:rPr>
          <w:t>PDU Session Third-Party Authentication Request</w:t>
        </w:r>
        <w:r w:rsidRPr="00DB4C86">
          <w:t xml:space="preserve"> message. The "Third-Party" signifies that the authentication request is not for the 5G-RG but for another device operating behind the 5G-RG. The PDU Session Third-Party Authentication Request message includes the EAP-Response/Identity received by the AUN3 device.</w:t>
        </w:r>
      </w:ins>
    </w:p>
    <w:p w14:paraId="28252C8C" w14:textId="77777777" w:rsidR="004F1DFB" w:rsidRPr="00DB4C86" w:rsidRDefault="004F1DFB">
      <w:pPr>
        <w:pStyle w:val="EditorsNote"/>
        <w:rPr>
          <w:ins w:id="1499" w:author="3504" w:date="2022-04-13T13:57:00Z"/>
        </w:rPr>
        <w:pPrChange w:id="1500" w:author="Apostolis-r2" w:date="2022-04-08T12:57:00Z">
          <w:pPr>
            <w:pStyle w:val="B1"/>
          </w:pPr>
        </w:pPrChange>
      </w:pPr>
      <w:ins w:id="1501" w:author="3504" w:date="2022-04-13T13:57:00Z">
        <w:r>
          <w:rPr>
            <w:rStyle w:val="EditorsNoteCharChar"/>
            <w:rFonts w:eastAsia="Yu Mincho"/>
          </w:rPr>
          <w:t xml:space="preserve">Editor’s note: The solution assumes that the SMF supports an SWa interface and interacts with NSWOF. However, it is possible that the SWa interface is supported by the 5G-RG and the 5G-RG interacts directly with NSWOF. In this case, the SMF is not involved in the authentication procedure of AUN3 device and the new 5GSM messages are not needed. The details of this case are FFS. </w:t>
        </w:r>
      </w:ins>
    </w:p>
    <w:p w14:paraId="352AC456" w14:textId="77777777" w:rsidR="004F1DFB" w:rsidRPr="00DB4C86" w:rsidRDefault="004F1DFB" w:rsidP="004F1DFB">
      <w:pPr>
        <w:pStyle w:val="B1"/>
        <w:rPr>
          <w:ins w:id="1502" w:author="3504" w:date="2022-04-13T13:57:00Z"/>
        </w:rPr>
      </w:pPr>
      <w:ins w:id="1503" w:author="3504" w:date="2022-04-13T13:57:00Z">
        <w:r w:rsidRPr="00DB4C86">
          <w:t>3-6.</w:t>
        </w:r>
        <w:r>
          <w:t xml:space="preserve"> </w:t>
        </w:r>
        <w:r w:rsidRPr="00DB4C86">
          <w:t>A</w:t>
        </w:r>
        <w:r>
          <w:t xml:space="preserve"> NSWO </w:t>
        </w:r>
        <w:r w:rsidRPr="00DB4C86">
          <w:t>mutual authentication procedure takes places between the AUN3 device and AUSF</w:t>
        </w:r>
        <w:r>
          <w:t xml:space="preserve">, using </w:t>
        </w:r>
        <w:r w:rsidRPr="00F4143C">
          <w:t>EAP-AKA'</w:t>
        </w:r>
        <w:r>
          <w:t xml:space="preserve"> authentication</w:t>
        </w:r>
        <w:r w:rsidRPr="00DB4C86">
          <w:t xml:space="preserve">. These steps are the same as </w:t>
        </w:r>
        <w:r>
          <w:t xml:space="preserve">those specified in TS 33.501, Annex S, </w:t>
        </w:r>
        <w:r w:rsidRPr="00DB4C86">
          <w:t>with the following differences:</w:t>
        </w:r>
      </w:ins>
    </w:p>
    <w:p w14:paraId="44BAEA0A" w14:textId="77777777" w:rsidR="004F1DFB" w:rsidRDefault="004F1DFB" w:rsidP="0014545C">
      <w:pPr>
        <w:pStyle w:val="B2"/>
        <w:rPr>
          <w:ins w:id="1504" w:author="3504" w:date="2022-04-13T13:57:00Z"/>
        </w:rPr>
      </w:pPr>
      <w:ins w:id="1505" w:author="3504" w:date="2022-04-13T13:57:00Z">
        <w:r w:rsidRPr="00DB4C86">
          <w:t>a)</w:t>
        </w:r>
        <w:r w:rsidRPr="00DB4C86">
          <w:tab/>
          <w:t xml:space="preserve">In step 4a, the UDM provides not only the Subscriber Permanent Identity (SUPI) of the AUN3 device, but also "QoS Info" for the data traffic of the AUN3 device. This "QoS Info" is part of the subscription data of the AUN3 device and identifies the QoS that should be applied to handle the data traffic of the AUN3 device when carried over the PDU Session of the 5G-RG. </w:t>
        </w:r>
        <w:r w:rsidRPr="00DE3611">
          <w:t>All traffic associated with the same AUN3 device has the same QoS treatment.</w:t>
        </w:r>
      </w:ins>
    </w:p>
    <w:p w14:paraId="51B15075" w14:textId="77777777" w:rsidR="004F1DFB" w:rsidRPr="0014545C" w:rsidRDefault="004F1DFB" w:rsidP="0014545C">
      <w:pPr>
        <w:pStyle w:val="B2"/>
        <w:ind w:firstLine="0"/>
        <w:rPr>
          <w:ins w:id="1506" w:author="3504" w:date="2022-04-13T13:57:00Z"/>
          <w:rPrChange w:id="1507" w:author="editor" w:date="2022-04-13T18:15:00Z">
            <w:rPr>
              <w:ins w:id="1508" w:author="3504" w:date="2022-04-13T13:57:00Z"/>
              <w:color w:val="FF0000"/>
            </w:rPr>
          </w:rPrChange>
        </w:rPr>
      </w:pPr>
      <w:ins w:id="1509" w:author="3504" w:date="2022-04-13T13:57:00Z">
        <w:r w:rsidRPr="0014545C">
          <w:rPr>
            <w:rPrChange w:id="1510" w:author="editor" w:date="2022-04-13T18:15:00Z">
              <w:rPr>
                <w:color w:val="FF0000"/>
              </w:rPr>
            </w:rPrChange>
          </w:rPr>
          <w:t>For example, the "QoS Info" may contain QoS parameters such as a 5QI value and/or a packet delay budget and/or a packet error rate. The "QoS Info" is later used by SMF to determine the QoS flow on which the data traffic of AUN3 device should be sent over the PDU Session of the 5G-RG.</w:t>
        </w:r>
      </w:ins>
    </w:p>
    <w:p w14:paraId="1A6875A4" w14:textId="77777777" w:rsidR="004F1DFB" w:rsidRPr="0014545C" w:rsidRDefault="004F1DFB" w:rsidP="0014545C">
      <w:pPr>
        <w:pStyle w:val="B2"/>
        <w:rPr>
          <w:ins w:id="1511" w:author="3504" w:date="2022-04-13T13:57:00Z"/>
          <w:rPrChange w:id="1512" w:author="editor" w:date="2022-04-13T18:15:00Z">
            <w:rPr>
              <w:ins w:id="1513" w:author="3504" w:date="2022-04-13T13:57:00Z"/>
              <w:color w:val="FF0000"/>
            </w:rPr>
          </w:rPrChange>
        </w:rPr>
        <w:pPrChange w:id="1514" w:author="editor" w:date="2022-04-13T18:15:00Z">
          <w:pPr>
            <w:pStyle w:val="B2"/>
          </w:pPr>
        </w:pPrChange>
      </w:pPr>
      <w:ins w:id="1515" w:author="3504" w:date="2022-04-13T13:57:00Z">
        <w:r w:rsidRPr="0014545C">
          <w:rPr>
            <w:rPrChange w:id="1516" w:author="editor" w:date="2022-04-13T18:15:00Z">
              <w:rPr>
                <w:color w:val="FF0000"/>
              </w:rPr>
            </w:rPrChange>
          </w:rPr>
          <w:tab/>
          <w:t>The UDM decides to provide the QoS Info based on the information received in step 3c, for example, based on the value of the Access Network Identity, or another parameter. For example, if the Access Network Identity is different from "5G:NSWO" (which is specified in TS 33.501, Annex S, for NSWO), then the UDM may decide to provide the QoS Info.</w:t>
        </w:r>
      </w:ins>
    </w:p>
    <w:p w14:paraId="3475E5F4" w14:textId="77777777" w:rsidR="004F1DFB" w:rsidRPr="00BF1535" w:rsidRDefault="004F1DFB">
      <w:pPr>
        <w:pStyle w:val="EditorsNote"/>
        <w:rPr>
          <w:ins w:id="1517" w:author="3504" w:date="2022-04-13T13:57:00Z"/>
          <w:rStyle w:val="EditorsNoteCharChar"/>
          <w:rFonts w:eastAsia="Yu Mincho"/>
        </w:rPr>
        <w:pPrChange w:id="1518" w:author="Apostolis-r2" w:date="2022-04-08T12:53:00Z">
          <w:pPr>
            <w:pStyle w:val="B2"/>
          </w:pPr>
        </w:pPrChange>
      </w:pPr>
      <w:bookmarkStart w:id="1519" w:name="_Hlk100316234"/>
      <w:ins w:id="1520" w:author="3504" w:date="2022-04-13T13:57:00Z">
        <w:r>
          <w:rPr>
            <w:rStyle w:val="EditorsNoteCharChar"/>
            <w:rFonts w:eastAsia="Yu Mincho"/>
          </w:rPr>
          <w:t>Editor’s note: Instead of sending the QoS Info in step 4a, the SMF (after step 6b) may request from UDM subscription data for the AUN3, including the QoS Info. Whether this alternative is better is FFS.</w:t>
        </w:r>
      </w:ins>
    </w:p>
    <w:bookmarkEnd w:id="1519"/>
    <w:p w14:paraId="2A037F29" w14:textId="77777777" w:rsidR="004F1DFB" w:rsidRPr="0014545C" w:rsidRDefault="004F1DFB" w:rsidP="0014545C">
      <w:pPr>
        <w:pStyle w:val="B2"/>
        <w:rPr>
          <w:ins w:id="1521" w:author="3504" w:date="2022-04-13T13:57:00Z"/>
        </w:rPr>
      </w:pPr>
      <w:ins w:id="1522" w:author="3504" w:date="2022-04-13T13:57:00Z">
        <w:r w:rsidRPr="00DB4C86">
          <w:t>b)</w:t>
        </w:r>
        <w:r w:rsidRPr="00DB4C86">
          <w:tab/>
        </w:r>
        <w:r w:rsidRPr="0014545C">
          <w:t xml:space="preserve">In step 6a, if the authentication procedure is successful, </w:t>
        </w:r>
        <w:r w:rsidRPr="0014545C">
          <w:rPr>
            <w:rPrChange w:id="1523" w:author="editor" w:date="2022-04-13T18:18:00Z">
              <w:rPr>
                <w:color w:val="FF0000"/>
              </w:rPr>
            </w:rPrChange>
          </w:rPr>
          <w:t>the AUSF provides the QoS Info received from UDM and also the SUPI of the AUN3 device.</w:t>
        </w:r>
        <w:r w:rsidRPr="0014545C">
          <w:t xml:space="preserve"> </w:t>
        </w:r>
      </w:ins>
    </w:p>
    <w:p w14:paraId="6332003D" w14:textId="77777777" w:rsidR="004F1DFB" w:rsidRPr="0014545C" w:rsidRDefault="004F1DFB" w:rsidP="0014545C">
      <w:pPr>
        <w:pStyle w:val="B2"/>
        <w:rPr>
          <w:ins w:id="1524" w:author="3504" w:date="2022-04-13T13:57:00Z"/>
        </w:rPr>
      </w:pPr>
      <w:ins w:id="1525" w:author="3504" w:date="2022-04-13T13:57:00Z">
        <w:r w:rsidRPr="0014545C">
          <w:rPr>
            <w:rPrChange w:id="1526" w:author="editor" w:date="2022-04-13T18:18:00Z">
              <w:rPr/>
            </w:rPrChange>
          </w:rPr>
          <w:t>c)</w:t>
        </w:r>
        <w:r w:rsidRPr="0014545C">
          <w:rPr>
            <w:rPrChange w:id="1527" w:author="editor" w:date="2022-04-13T18:18:00Z">
              <w:rPr/>
            </w:rPrChange>
          </w:rPr>
          <w:tab/>
          <w:t xml:space="preserve">In step 6b, </w:t>
        </w:r>
        <w:r w:rsidRPr="0014545C">
          <w:rPr>
            <w:rPrChange w:id="1528" w:author="editor" w:date="2022-04-13T18:18:00Z">
              <w:rPr>
                <w:color w:val="FF0000"/>
              </w:rPr>
            </w:rPrChange>
          </w:rPr>
          <w:t xml:space="preserve">the SUPI and the QoS Info are forwarded to SMF. This way the SMF receives both the permanent subscriber identity of the AUN3, which can be used for charging, and information indicating the QoS that should be used to handle the data traffic of the AUN3 device. </w:t>
        </w:r>
      </w:ins>
    </w:p>
    <w:p w14:paraId="104014C8" w14:textId="77777777" w:rsidR="004F1DFB" w:rsidRPr="0014545C" w:rsidRDefault="004F1DFB" w:rsidP="0014545C">
      <w:pPr>
        <w:pStyle w:val="B2"/>
        <w:rPr>
          <w:ins w:id="1529" w:author="3504" w:date="2022-04-13T13:57:00Z"/>
          <w:rPrChange w:id="1530" w:author="editor" w:date="2022-04-13T18:18:00Z">
            <w:rPr>
              <w:ins w:id="1531" w:author="3504" w:date="2022-04-13T13:57:00Z"/>
              <w:color w:val="FF0000"/>
            </w:rPr>
          </w:rPrChange>
        </w:rPr>
        <w:pPrChange w:id="1532" w:author="editor" w:date="2022-04-13T18:18:00Z">
          <w:pPr>
            <w:pStyle w:val="B2"/>
          </w:pPr>
        </w:pPrChange>
      </w:pPr>
      <w:ins w:id="1533" w:author="3504" w:date="2022-04-13T13:57:00Z">
        <w:r w:rsidRPr="0014545C">
          <w:t>d)</w:t>
        </w:r>
        <w:r w:rsidRPr="0014545C">
          <w:tab/>
          <w:t xml:space="preserve">In step 6c, </w:t>
        </w:r>
        <w:r w:rsidRPr="0014545C">
          <w:rPr>
            <w:rPrChange w:id="1534" w:author="editor" w:date="2022-04-13T18:18:00Z">
              <w:rPr>
                <w:color w:val="FF0000"/>
              </w:rPr>
            </w:rPrChange>
          </w:rPr>
          <w:t xml:space="preserve">the SMF responds to 5G-RG with a PDU Session Third-Party Authentication Result message. If the authentication procedure is successful, this message contains, </w:t>
        </w:r>
        <w:r w:rsidRPr="0014545C">
          <w:t xml:space="preserve">not only the EAP-Success packet and the Master Session Key (MSK), </w:t>
        </w:r>
        <w:r w:rsidRPr="0014545C">
          <w:rPr>
            <w:rPrChange w:id="1535" w:author="editor" w:date="2022-04-13T18:18:00Z">
              <w:rPr>
                <w:color w:val="FF0000"/>
              </w:rPr>
            </w:rPrChange>
          </w:rPr>
          <w:t>but also the following parameters:</w:t>
        </w:r>
      </w:ins>
    </w:p>
    <w:p w14:paraId="0569F05C" w14:textId="77777777" w:rsidR="004F1DFB" w:rsidRDefault="004F1DFB" w:rsidP="0014545C">
      <w:pPr>
        <w:pStyle w:val="B3"/>
        <w:rPr>
          <w:ins w:id="1536" w:author="3504" w:date="2022-04-13T13:57:00Z"/>
        </w:rPr>
        <w:pPrChange w:id="1537" w:author="editor" w:date="2022-04-13T18:18:00Z">
          <w:pPr>
            <w:pStyle w:val="B3"/>
          </w:pPr>
        </w:pPrChange>
      </w:pPr>
      <w:ins w:id="1538" w:author="3504" w:date="2022-04-13T13:57:00Z">
        <w:r w:rsidRPr="00DB4C86">
          <w:t>-</w:t>
        </w:r>
        <w:r w:rsidRPr="00DB4C86">
          <w:tab/>
          <w:t xml:space="preserve">A Traffic </w:t>
        </w:r>
        <w:r w:rsidRPr="0014545C">
          <w:rPr>
            <w:rPrChange w:id="1539" w:author="editor" w:date="2022-04-13T18:18:00Z">
              <w:rPr>
                <w:color w:val="FF0000"/>
              </w:rPr>
            </w:rPrChange>
          </w:rPr>
          <w:t>Identifier</w:t>
        </w:r>
        <w:r w:rsidRPr="00DB4C86">
          <w:t xml:space="preserve">, which will be carried in all GTP-U </w:t>
        </w:r>
        <w:r>
          <w:t xml:space="preserve">or GRE </w:t>
        </w:r>
        <w:r w:rsidRPr="00DB4C86">
          <w:t xml:space="preserve">datagrams exchanged between the 5G-RG and UPF that encapsulate data packets to/from the AUN3 device. Via this </w:t>
        </w:r>
        <w:r>
          <w:t>i</w:t>
        </w:r>
        <w:r w:rsidRPr="00DB4C86">
          <w:t xml:space="preserve">dentifier, </w:t>
        </w:r>
        <w:r>
          <w:t xml:space="preserve">the </w:t>
        </w:r>
        <w:r w:rsidRPr="00DB4C86">
          <w:t xml:space="preserve">UPF </w:t>
        </w:r>
        <w:r>
          <w:t xml:space="preserve">can </w:t>
        </w:r>
        <w:r w:rsidRPr="00DB4C86">
          <w:t xml:space="preserve">identify the traffic of each AUN3 devices behind the 5G-RG. </w:t>
        </w:r>
      </w:ins>
    </w:p>
    <w:p w14:paraId="4C36B9A3" w14:textId="77777777" w:rsidR="004F1DFB" w:rsidRPr="00DB4C86" w:rsidRDefault="004F1DFB">
      <w:pPr>
        <w:pStyle w:val="EditorsNote"/>
        <w:rPr>
          <w:ins w:id="1540" w:author="3504" w:date="2022-04-13T13:57:00Z"/>
        </w:rPr>
        <w:pPrChange w:id="1541" w:author="Apostolis-r2" w:date="2022-04-08T15:49:00Z">
          <w:pPr>
            <w:pStyle w:val="B3"/>
          </w:pPr>
        </w:pPrChange>
      </w:pPr>
      <w:bookmarkStart w:id="1542" w:name="_Hlk100324396"/>
      <w:ins w:id="1543" w:author="3504" w:date="2022-04-13T13:57:00Z">
        <w:r>
          <w:rPr>
            <w:rStyle w:val="EditorsNoteCharChar"/>
            <w:rFonts w:eastAsia="Yu Mincho"/>
          </w:rPr>
          <w:t>Editor’s note: The 5G-RG encapsulates all traffic of the AUN3 device into either GTP-U or GRE packets, which carry the Traffic Identifier in their headers. It is FFS whether GTP-U or GRE is used. It is also FFS whether the Traffic Identifier needs to be sent over the user plane.</w:t>
        </w:r>
      </w:ins>
    </w:p>
    <w:bookmarkEnd w:id="1542"/>
    <w:p w14:paraId="6A7C6F3D" w14:textId="77777777" w:rsidR="004F1DFB" w:rsidRPr="00DB4C86" w:rsidRDefault="004F1DFB" w:rsidP="0014545C">
      <w:pPr>
        <w:pStyle w:val="B3"/>
        <w:rPr>
          <w:ins w:id="1544" w:author="3504" w:date="2022-04-13T13:57:00Z"/>
        </w:rPr>
      </w:pPr>
      <w:ins w:id="1545" w:author="3504" w:date="2022-04-13T13:57:00Z">
        <w:r w:rsidRPr="00DB4C86">
          <w:t>-</w:t>
        </w:r>
        <w:r w:rsidRPr="00DB4C86">
          <w:tab/>
        </w:r>
        <w:r>
          <w:t>T</w:t>
        </w:r>
        <w:r w:rsidRPr="00DB4C86">
          <w:t>he QoS flow on which the data traffic of AUN3 device should be sent when carried over the PDU Session of the 5G-RG.</w:t>
        </w:r>
      </w:ins>
    </w:p>
    <w:p w14:paraId="42C46CDF" w14:textId="77777777" w:rsidR="004F1DFB" w:rsidRPr="00DB4C86" w:rsidRDefault="004F1DFB" w:rsidP="004F1DFB">
      <w:pPr>
        <w:pStyle w:val="B1"/>
        <w:rPr>
          <w:ins w:id="1546" w:author="3504" w:date="2022-04-13T13:57:00Z"/>
        </w:rPr>
      </w:pPr>
      <w:ins w:id="1547" w:author="3504" w:date="2022-04-13T13:57:00Z">
        <w:r w:rsidRPr="00DB4C86">
          <w:t>8.</w:t>
        </w:r>
        <w:r w:rsidRPr="00DB4C86">
          <w:tab/>
          <w:t>After the EAP-Success message is sent, the AUN3 device and the 5G-RG establish a security context to secure the air-interface traffic. In case of WLAN access, this is typically accomplished by applying the 4-way handshake procedure specified in IEEE 802.11. In addition, the AUN3 device obtains IP configuration data, including an IPv4/IPv6 address</w:t>
        </w:r>
        <w:r>
          <w:t>/prefix</w:t>
        </w:r>
        <w:r w:rsidRPr="00DB4C86">
          <w:t xml:space="preserve">. </w:t>
        </w:r>
      </w:ins>
    </w:p>
    <w:p w14:paraId="04918E91" w14:textId="77777777" w:rsidR="004F1DFB" w:rsidRDefault="004F1DFB" w:rsidP="0014545C">
      <w:pPr>
        <w:pStyle w:val="B1"/>
        <w:rPr>
          <w:ins w:id="1548" w:author="3504" w:date="2022-04-13T13:57:00Z"/>
        </w:rPr>
      </w:pPr>
      <w:ins w:id="1549" w:author="3504" w:date="2022-04-13T13:57:00Z">
        <w:r w:rsidRPr="00DB4C86">
          <w:t>9.</w:t>
        </w:r>
        <w:r w:rsidRPr="00DB4C86">
          <w:tab/>
          <w:t xml:space="preserve">The SMF sends </w:t>
        </w:r>
        <w:r>
          <w:t xml:space="preserve">to UPF </w:t>
        </w:r>
        <w:r w:rsidRPr="00DB4C86">
          <w:t xml:space="preserve">the SUPI of the AUN3 </w:t>
        </w:r>
        <w:r w:rsidRPr="0014545C">
          <w:rPr>
            <w:rPrChange w:id="1550" w:author="editor" w:date="2022-04-13T18:19:00Z">
              <w:rPr>
                <w:color w:val="FF0000"/>
              </w:rPr>
            </w:rPrChange>
          </w:rPr>
          <w:t>device</w:t>
        </w:r>
        <w:r w:rsidRPr="00DB4C86">
          <w:t xml:space="preserve"> and the associated Traffic Identifier, so that the UPF can identify and, possibly, charge the data traffic of the AUN3 device.</w:t>
        </w:r>
      </w:ins>
    </w:p>
    <w:p w14:paraId="5F170533" w14:textId="77777777" w:rsidR="004F1DFB" w:rsidRPr="00357B4C" w:rsidRDefault="004F1DFB">
      <w:pPr>
        <w:pStyle w:val="EditorsNote"/>
        <w:rPr>
          <w:ins w:id="1551" w:author="3504" w:date="2022-04-13T13:57:00Z"/>
        </w:rPr>
        <w:pPrChange w:id="1552" w:author="Apostolis-r2" w:date="2022-04-08T12:53:00Z">
          <w:pPr>
            <w:pStyle w:val="B1"/>
          </w:pPr>
        </w:pPrChange>
      </w:pPr>
      <w:ins w:id="1553" w:author="3504" w:date="2022-04-13T13:57:00Z">
        <w:r>
          <w:rPr>
            <w:rStyle w:val="EditorsNoteCharChar"/>
            <w:rFonts w:eastAsia="Yu Mincho"/>
          </w:rPr>
          <w:t>Editor’s note: The details of how and if the Traffic Identifier can be used for charging the data traffic of the AUN3 device are FFS.</w:t>
        </w:r>
      </w:ins>
    </w:p>
    <w:p w14:paraId="112F5C08" w14:textId="77777777" w:rsidR="004F1DFB" w:rsidRPr="00DB4C86" w:rsidRDefault="004F1DFB" w:rsidP="004F1DFB">
      <w:pPr>
        <w:pStyle w:val="B1"/>
        <w:rPr>
          <w:ins w:id="1554" w:author="3504" w:date="2022-04-13T13:57:00Z"/>
        </w:rPr>
      </w:pPr>
      <w:ins w:id="1555" w:author="3504" w:date="2022-04-13T13:57:00Z">
        <w:r w:rsidRPr="00DB4C86">
          <w:t>10.</w:t>
        </w:r>
        <w:r w:rsidRPr="00DB4C86">
          <w:tab/>
          <w:t>If the Q</w:t>
        </w:r>
        <w:r>
          <w:t>oS flow</w:t>
        </w:r>
        <w:r w:rsidRPr="00DB4C86">
          <w:t xml:space="preserve"> provided by SMF in step 6c does not exist in the PDU Session of the 5G-RG, the 5G-RG initiates a PDU Session Modification procedure to establish a new QoS flow.</w:t>
        </w:r>
      </w:ins>
    </w:p>
    <w:p w14:paraId="60EA64F6" w14:textId="77777777" w:rsidR="004F1DFB" w:rsidRPr="00DB4C86" w:rsidRDefault="004F1DFB" w:rsidP="004F1DFB">
      <w:pPr>
        <w:pStyle w:val="B1"/>
        <w:rPr>
          <w:ins w:id="1556" w:author="3504" w:date="2022-04-13T13:57:00Z"/>
        </w:rPr>
      </w:pPr>
      <w:ins w:id="1557" w:author="3504" w:date="2022-04-13T13:57:00Z">
        <w:r w:rsidRPr="00DB4C86">
          <w:t>12.</w:t>
        </w:r>
        <w:r w:rsidRPr="00DB4C86">
          <w:tab/>
          <w:t xml:space="preserve">The 5G-RG sends the data traffic received from the AUN3 device to the QoS flow corresponding to this AUN3 device. Similarly, the UPF sends the data traffic received from the data network and is destined to the AUN3 device to the QoS flow corresponding to this AUN3 device. Between the 5G-RG and the UPF, the data traffic of the AUN3 device is encapsulated within GTP-U </w:t>
        </w:r>
        <w:r>
          <w:t xml:space="preserve">or GRE </w:t>
        </w:r>
        <w:r w:rsidRPr="00DB4C86">
          <w:t>datagrams, each one contain</w:t>
        </w:r>
        <w:r>
          <w:t>ing</w:t>
        </w:r>
        <w:r w:rsidRPr="00DB4C86">
          <w:t xml:space="preserve"> the Traffic Identifier that corresponds to this AUN3 device (the one provided by SMF in step 6c).</w:t>
        </w:r>
      </w:ins>
    </w:p>
    <w:p w14:paraId="1B302B34" w14:textId="77777777" w:rsidR="004F1DFB" w:rsidRPr="00DB4C86" w:rsidRDefault="004F1DFB" w:rsidP="004F1DFB">
      <w:pPr>
        <w:rPr>
          <w:ins w:id="1558" w:author="3504" w:date="2022-04-13T13:57:00Z"/>
          <w:lang w:eastAsia="x-none"/>
        </w:rPr>
      </w:pPr>
    </w:p>
    <w:p w14:paraId="21F62AB5" w14:textId="77777777" w:rsidR="004F1DFB" w:rsidRPr="00DB4C86" w:rsidRDefault="004F1DFB" w:rsidP="004F1DFB">
      <w:pPr>
        <w:pStyle w:val="Heading3"/>
        <w:rPr>
          <w:ins w:id="1559" w:author="3504" w:date="2022-04-13T13:57:00Z"/>
          <w:lang w:eastAsia="zh-CN"/>
        </w:rPr>
      </w:pPr>
      <w:ins w:id="1560" w:author="3504" w:date="2022-04-13T13:57:00Z">
        <w:r>
          <w:rPr>
            <w:lang w:eastAsia="zh-CN"/>
          </w:rPr>
          <w:t>6.22</w:t>
        </w:r>
        <w:r w:rsidRPr="00DB4C86">
          <w:rPr>
            <w:lang w:eastAsia="zh-CN"/>
          </w:rPr>
          <w:t>.3</w:t>
        </w:r>
        <w:r w:rsidRPr="00DB4C86">
          <w:rPr>
            <w:lang w:eastAsia="zh-CN"/>
          </w:rPr>
          <w:tab/>
        </w:r>
        <w:r w:rsidRPr="00DB4C86">
          <w:t xml:space="preserve">Impacts on </w:t>
        </w:r>
        <w:r w:rsidRPr="00DB4C86">
          <w:rPr>
            <w:lang w:eastAsia="zh-CN"/>
          </w:rPr>
          <w:t>E</w:t>
        </w:r>
        <w:r w:rsidRPr="00DB4C86">
          <w:t xml:space="preserve">xisting </w:t>
        </w:r>
        <w:r w:rsidRPr="00DB4C86">
          <w:rPr>
            <w:lang w:eastAsia="zh-CN"/>
          </w:rPr>
          <w:t>N</w:t>
        </w:r>
        <w:r w:rsidRPr="00DB4C86">
          <w:t xml:space="preserve">odes and </w:t>
        </w:r>
        <w:r w:rsidRPr="00DB4C86">
          <w:rPr>
            <w:lang w:eastAsia="zh-CN"/>
          </w:rPr>
          <w:t>F</w:t>
        </w:r>
        <w:r w:rsidRPr="00DB4C86">
          <w:t>unctionality</w:t>
        </w:r>
      </w:ins>
    </w:p>
    <w:p w14:paraId="7BD119CC" w14:textId="77777777" w:rsidR="004F1DFB" w:rsidRDefault="004F1DFB" w:rsidP="0014545C">
      <w:pPr>
        <w:pStyle w:val="B1"/>
        <w:rPr>
          <w:ins w:id="1561" w:author="3504" w:date="2022-04-13T13:57:00Z"/>
        </w:rPr>
        <w:pPrChange w:id="1562" w:author="editor" w:date="2022-04-13T18:19:00Z">
          <w:pPr>
            <w:pStyle w:val="EditorsNote"/>
            <w:ind w:left="0" w:firstLine="0"/>
          </w:pPr>
        </w:pPrChange>
      </w:pPr>
      <w:ins w:id="1563" w:author="3504" w:date="2022-04-13T13:57:00Z">
        <w:r>
          <w:t>HPLMN (AUN3 device):</w:t>
        </w:r>
      </w:ins>
    </w:p>
    <w:p w14:paraId="1FD7A238" w14:textId="77777777" w:rsidR="004F1DFB" w:rsidRDefault="004F1DFB">
      <w:pPr>
        <w:pStyle w:val="B1"/>
        <w:ind w:firstLine="0"/>
        <w:rPr>
          <w:ins w:id="1564" w:author="3504" w:date="2022-04-13T13:57:00Z"/>
        </w:rPr>
        <w:pPrChange w:id="1565" w:author="Apostolis" w:date="2022-03-28T11:44:00Z">
          <w:pPr>
            <w:pStyle w:val="EditorsNote"/>
          </w:pPr>
        </w:pPrChange>
      </w:pPr>
      <w:ins w:id="1566" w:author="3504" w:date="2022-04-13T13:57:00Z">
        <w:r>
          <w:t>Shall be able to support NSWO authentication (as defined in TS 33.501, Annex S) and shall be able to provide QoS Info for the AUN3 device. The QoS Info could be part of the subscription data of the AUN3 device.</w:t>
        </w:r>
      </w:ins>
    </w:p>
    <w:p w14:paraId="2E77029B" w14:textId="77777777" w:rsidR="004F1DFB" w:rsidRDefault="004F1DFB" w:rsidP="0014545C">
      <w:pPr>
        <w:pStyle w:val="B1"/>
        <w:rPr>
          <w:ins w:id="1567" w:author="3504" w:date="2022-04-13T13:57:00Z"/>
        </w:rPr>
        <w:pPrChange w:id="1568" w:author="editor" w:date="2022-04-13T18:19:00Z">
          <w:pPr>
            <w:pStyle w:val="EditorsNote"/>
            <w:ind w:left="0" w:firstLine="0"/>
          </w:pPr>
        </w:pPrChange>
      </w:pPr>
      <w:ins w:id="1569" w:author="3504" w:date="2022-04-13T13:57:00Z">
        <w:r>
          <w:t>AMF:</w:t>
        </w:r>
      </w:ins>
    </w:p>
    <w:p w14:paraId="26ABB9FE" w14:textId="77777777" w:rsidR="004F1DFB" w:rsidRDefault="004F1DFB" w:rsidP="004F1DFB">
      <w:pPr>
        <w:pStyle w:val="B1"/>
        <w:ind w:firstLine="0"/>
        <w:rPr>
          <w:ins w:id="1570" w:author="3504" w:date="2022-04-13T13:57:00Z"/>
        </w:rPr>
      </w:pPr>
      <w:ins w:id="1571" w:author="3504" w:date="2022-04-13T13:57:00Z">
        <w:r>
          <w:t>Shall be able to select an SMF that supports the SWa interface.</w:t>
        </w:r>
      </w:ins>
    </w:p>
    <w:p w14:paraId="250B1C44" w14:textId="77777777" w:rsidR="004F1DFB" w:rsidRPr="00DF1E5E" w:rsidRDefault="004F1DFB" w:rsidP="004F1DFB">
      <w:pPr>
        <w:pStyle w:val="EditorsNote"/>
        <w:rPr>
          <w:ins w:id="1572" w:author="3504" w:date="2022-04-13T13:57:00Z"/>
        </w:rPr>
      </w:pPr>
      <w:bookmarkStart w:id="1573" w:name="_Hlk100324757"/>
      <w:ins w:id="1574" w:author="3504" w:date="2022-04-13T13:57:00Z">
        <w:r w:rsidRPr="00DF1E5E">
          <w:rPr>
            <w:rStyle w:val="EditorsNoteCharChar"/>
            <w:rFonts w:eastAsia="Yu Mincho"/>
            <w:rPrChange w:id="1575" w:author="Apostolis-r04" w:date="2022-04-13T13:26:00Z">
              <w:rPr>
                <w:rStyle w:val="EditorsNoteCharChar"/>
                <w:rFonts w:eastAsia="Yu Mincho"/>
                <w:highlight w:val="yellow"/>
              </w:rPr>
            </w:rPrChange>
          </w:rPr>
          <w:t xml:space="preserve">Editor’s note: It is FFS how determines </w:t>
        </w:r>
        <w:r w:rsidRPr="00DF1E5E">
          <w:rPr>
            <w:rPrChange w:id="1576" w:author="Apostolis-r04" w:date="2022-04-13T13:26:00Z">
              <w:rPr>
                <w:highlight w:val="yellow"/>
              </w:rPr>
            </w:rPrChange>
          </w:rPr>
          <w:t>to select an SMF that supports the SWa interface</w:t>
        </w:r>
        <w:r w:rsidRPr="00DF1E5E">
          <w:rPr>
            <w:rStyle w:val="EditorsNoteCharChar"/>
            <w:rFonts w:eastAsia="Yu Mincho"/>
            <w:rPrChange w:id="1577" w:author="Apostolis-r04" w:date="2022-04-13T13:26:00Z">
              <w:rPr>
                <w:rStyle w:val="EditorsNoteCharChar"/>
                <w:rFonts w:eastAsia="Yu Mincho"/>
                <w:highlight w:val="yellow"/>
              </w:rPr>
            </w:rPrChange>
          </w:rPr>
          <w:t>.</w:t>
        </w:r>
      </w:ins>
    </w:p>
    <w:p w14:paraId="3648321F" w14:textId="77777777" w:rsidR="004F1DFB" w:rsidRPr="00DF1E5E" w:rsidRDefault="004F1DFB" w:rsidP="0014545C">
      <w:pPr>
        <w:pStyle w:val="B1"/>
        <w:rPr>
          <w:ins w:id="1578" w:author="3504" w:date="2022-04-13T13:57:00Z"/>
        </w:rPr>
        <w:pPrChange w:id="1579" w:author="editor" w:date="2022-04-13T18:19:00Z">
          <w:pPr>
            <w:pStyle w:val="EditorsNote"/>
            <w:ind w:left="0" w:firstLine="0"/>
          </w:pPr>
        </w:pPrChange>
      </w:pPr>
      <w:ins w:id="1580" w:author="3504" w:date="2022-04-13T13:57:00Z">
        <w:r w:rsidRPr="00DF1E5E">
          <w:t>NRF:</w:t>
        </w:r>
        <w:bookmarkEnd w:id="1573"/>
      </w:ins>
    </w:p>
    <w:p w14:paraId="0AB7ABCD" w14:textId="77777777" w:rsidR="004F1DFB" w:rsidRDefault="004F1DFB" w:rsidP="004F1DFB">
      <w:pPr>
        <w:pStyle w:val="B1"/>
        <w:ind w:firstLine="0"/>
        <w:rPr>
          <w:ins w:id="1581" w:author="3504" w:date="2022-04-13T13:57:00Z"/>
        </w:rPr>
      </w:pPr>
      <w:ins w:id="1582" w:author="3504" w:date="2022-04-13T13:57:00Z">
        <w:r w:rsidRPr="00DF1E5E">
          <w:rPr>
            <w:rPrChange w:id="1583" w:author="Apostolis-r04" w:date="2022-04-13T13:26:00Z">
              <w:rPr>
                <w:highlight w:val="yellow"/>
              </w:rPr>
            </w:rPrChange>
          </w:rPr>
          <w:t>M</w:t>
        </w:r>
        <w:r w:rsidRPr="00DF1E5E">
          <w:t>anage a new SMF registration and discovery capability</w:t>
        </w:r>
        <w:r w:rsidRPr="00DF1E5E">
          <w:rPr>
            <w:rPrChange w:id="1584" w:author="Apostolis-r04" w:date="2022-04-13T13:26:00Z">
              <w:rPr>
                <w:highlight w:val="yellow"/>
              </w:rPr>
            </w:rPrChange>
          </w:rPr>
          <w:t xml:space="preserve"> related with S</w:t>
        </w:r>
        <w:r>
          <w:t>W</w:t>
        </w:r>
        <w:r w:rsidRPr="00DF1E5E">
          <w:rPr>
            <w:rPrChange w:id="1585" w:author="Apostolis-r04" w:date="2022-04-13T13:26:00Z">
              <w:rPr>
                <w:highlight w:val="yellow"/>
              </w:rPr>
            </w:rPrChange>
          </w:rPr>
          <w:t>a support</w:t>
        </w:r>
        <w:r w:rsidRPr="00DF1E5E">
          <w:t>.</w:t>
        </w:r>
      </w:ins>
    </w:p>
    <w:p w14:paraId="43469776" w14:textId="77777777" w:rsidR="004F1DFB" w:rsidRDefault="004F1DFB" w:rsidP="0014545C">
      <w:pPr>
        <w:pStyle w:val="B1"/>
        <w:rPr>
          <w:ins w:id="1586" w:author="3504" w:date="2022-04-13T13:57:00Z"/>
        </w:rPr>
        <w:pPrChange w:id="1587" w:author="editor" w:date="2022-04-13T18:19:00Z">
          <w:pPr>
            <w:pStyle w:val="EditorsNote"/>
            <w:ind w:left="0" w:firstLine="0"/>
          </w:pPr>
        </w:pPrChange>
      </w:pPr>
      <w:ins w:id="1588" w:author="3504" w:date="2022-04-13T13:57:00Z">
        <w:r>
          <w:t>SMF:</w:t>
        </w:r>
      </w:ins>
    </w:p>
    <w:p w14:paraId="062D685B" w14:textId="77777777" w:rsidR="004F1DFB" w:rsidRDefault="004F1DFB" w:rsidP="004F1DFB">
      <w:pPr>
        <w:pStyle w:val="B1"/>
        <w:ind w:firstLine="0"/>
        <w:rPr>
          <w:ins w:id="1589" w:author="3504" w:date="2022-04-13T13:57:00Z"/>
        </w:rPr>
      </w:pPr>
      <w:ins w:id="1590" w:author="3504" w:date="2022-04-13T13:57:00Z">
        <w:r>
          <w:t>Shall be able to support the SWa interface and to initiate an NSWO authentication procedure with the HPLMN of the AUN3 device. It shall also be able to create a Traffic Identifier for the AUN3 device and to determine the QoS flow that should be used for the AUN3 device. In addition, it shall support the new 5GSM messages "PDU Session Third-Party Authentication Request/Response".</w:t>
        </w:r>
      </w:ins>
    </w:p>
    <w:p w14:paraId="17092069" w14:textId="77777777" w:rsidR="004F1DFB" w:rsidRDefault="004F1DFB" w:rsidP="0014545C">
      <w:pPr>
        <w:pStyle w:val="B1"/>
        <w:rPr>
          <w:ins w:id="1591" w:author="3504" w:date="2022-04-13T13:57:00Z"/>
        </w:rPr>
        <w:pPrChange w:id="1592" w:author="editor" w:date="2022-04-13T18:19:00Z">
          <w:pPr>
            <w:pStyle w:val="EditorsNote"/>
            <w:ind w:left="0" w:firstLine="0"/>
          </w:pPr>
        </w:pPrChange>
      </w:pPr>
      <w:ins w:id="1593" w:author="3504" w:date="2022-04-13T13:57:00Z">
        <w:r>
          <w:t>5G-RG:</w:t>
        </w:r>
      </w:ins>
    </w:p>
    <w:p w14:paraId="542D1C35" w14:textId="77777777" w:rsidR="004F1DFB" w:rsidRDefault="004F1DFB" w:rsidP="004F1DFB">
      <w:pPr>
        <w:pStyle w:val="B1"/>
        <w:ind w:firstLine="0"/>
        <w:rPr>
          <w:ins w:id="1594" w:author="3504" w:date="2022-04-13T13:57:00Z"/>
        </w:rPr>
      </w:pPr>
      <w:ins w:id="1595" w:author="3504" w:date="2022-04-13T13:57:00Z">
        <w:r>
          <w:t xml:space="preserve">Shall </w:t>
        </w:r>
        <w:r w:rsidRPr="00FC7890">
          <w:t xml:space="preserve">encapsulate the data traffic of the AUN3 device within GTP-U </w:t>
        </w:r>
        <w:r>
          <w:t xml:space="preserve">or GRE </w:t>
        </w:r>
        <w:r w:rsidRPr="00FC7890">
          <w:t>datagrams, each one containing the Traffic Identifier that corresponds to this AUN3 device.</w:t>
        </w:r>
        <w:r>
          <w:t xml:space="preserve"> In addition, it shall support the new 5GSM messages "PDU Session Third-Party Authentication Request/Response".</w:t>
        </w:r>
      </w:ins>
    </w:p>
    <w:p w14:paraId="61A002B5" w14:textId="77777777" w:rsidR="004F1DFB" w:rsidRDefault="004F1DFB" w:rsidP="0014545C">
      <w:pPr>
        <w:pStyle w:val="B1"/>
        <w:rPr>
          <w:ins w:id="1596" w:author="3504" w:date="2022-04-13T13:57:00Z"/>
        </w:rPr>
        <w:pPrChange w:id="1597" w:author="editor" w:date="2022-04-13T18:20:00Z">
          <w:pPr>
            <w:pStyle w:val="EditorsNote"/>
            <w:ind w:left="0" w:firstLine="0"/>
          </w:pPr>
        </w:pPrChange>
      </w:pPr>
      <w:ins w:id="1598" w:author="3504" w:date="2022-04-13T13:57:00Z">
        <w:r>
          <w:t>UPF:</w:t>
        </w:r>
      </w:ins>
    </w:p>
    <w:p w14:paraId="5294B158" w14:textId="77777777" w:rsidR="004F1DFB" w:rsidRDefault="004F1DFB" w:rsidP="004F1DFB">
      <w:pPr>
        <w:pStyle w:val="B1"/>
        <w:ind w:firstLine="0"/>
        <w:rPr>
          <w:ins w:id="1599" w:author="3504" w:date="2022-04-13T13:57:00Z"/>
        </w:rPr>
      </w:pPr>
      <w:ins w:id="1600" w:author="3504" w:date="2022-04-13T13:57:00Z">
        <w:r>
          <w:t xml:space="preserve">Shall encapsulate </w:t>
        </w:r>
        <w:r w:rsidRPr="00FC7890">
          <w:t xml:space="preserve">the data traffic of the AUN3 device within GTP-U </w:t>
        </w:r>
        <w:r>
          <w:t xml:space="preserve">or GRE </w:t>
        </w:r>
        <w:r w:rsidRPr="00FC7890">
          <w:t>datagrams, each one containing the Traffic Identifier that corresponds to this AUN3 device</w:t>
        </w:r>
        <w:r>
          <w:t>.</w:t>
        </w:r>
      </w:ins>
    </w:p>
    <w:p w14:paraId="2D6463C6" w14:textId="77777777" w:rsidR="004F1DFB" w:rsidRPr="00DB4C86" w:rsidRDefault="004F1DFB" w:rsidP="004F1DFB">
      <w:pPr>
        <w:pStyle w:val="EditorsNote"/>
        <w:rPr>
          <w:ins w:id="1601" w:author="3504" w:date="2022-04-13T13:57:00Z"/>
        </w:rPr>
      </w:pPr>
      <w:bookmarkStart w:id="1602" w:name="_Hlk100324647"/>
      <w:ins w:id="1603" w:author="3504" w:date="2022-04-13T13:57:00Z">
        <w:r>
          <w:rPr>
            <w:rStyle w:val="EditorsNoteCharChar"/>
            <w:rFonts w:eastAsia="Yu Mincho"/>
          </w:rPr>
          <w:t>Editor’s note: It is FFS whether the Traffic Identifier needs to be sent over the user plane.</w:t>
        </w:r>
      </w:ins>
    </w:p>
    <w:bookmarkEnd w:id="1602"/>
    <w:p w14:paraId="7F545E7F" w14:textId="77777777" w:rsidR="004F1DFB" w:rsidRDefault="004F1DFB" w:rsidP="0014545C">
      <w:pPr>
        <w:pStyle w:val="B1"/>
        <w:rPr>
          <w:ins w:id="1604" w:author="3504" w:date="2022-04-13T13:57:00Z"/>
        </w:rPr>
        <w:pPrChange w:id="1605" w:author="editor" w:date="2022-04-13T18:20:00Z">
          <w:pPr>
            <w:pStyle w:val="EditorsNote"/>
            <w:ind w:left="0" w:firstLine="0"/>
          </w:pPr>
        </w:pPrChange>
      </w:pPr>
      <w:ins w:id="1606" w:author="3504" w:date="2022-04-13T13:57:00Z">
        <w:r>
          <w:t>NAS protocol:</w:t>
        </w:r>
      </w:ins>
    </w:p>
    <w:p w14:paraId="62BA177C" w14:textId="77777777" w:rsidR="004F1DFB" w:rsidRDefault="004F1DFB" w:rsidP="004F1DFB">
      <w:pPr>
        <w:pStyle w:val="B1"/>
        <w:ind w:firstLine="0"/>
        <w:rPr>
          <w:ins w:id="1607" w:author="3504" w:date="2022-04-13T13:57:00Z"/>
        </w:rPr>
      </w:pPr>
      <w:ins w:id="1608" w:author="3504" w:date="2022-04-13T13:57:00Z">
        <w:r>
          <w:t>New 5GSM messages are introduced: "PDU Session Third-Party Authentication Request/Response".</w:t>
        </w:r>
      </w:ins>
    </w:p>
    <w:p w14:paraId="1823D8E0" w14:textId="77777777" w:rsidR="004F1DFB" w:rsidRDefault="004F1DFB" w:rsidP="0014545C">
      <w:pPr>
        <w:pStyle w:val="B1"/>
        <w:rPr>
          <w:ins w:id="1609" w:author="3504" w:date="2022-04-13T13:57:00Z"/>
        </w:rPr>
        <w:pPrChange w:id="1610" w:author="editor" w:date="2022-04-13T18:20:00Z">
          <w:pPr>
            <w:pStyle w:val="EditorsNote"/>
            <w:ind w:left="0" w:firstLine="0"/>
          </w:pPr>
        </w:pPrChange>
      </w:pPr>
      <w:ins w:id="1611" w:author="3504" w:date="2022-04-13T13:57:00Z">
        <w:r w:rsidRPr="0014545C">
          <w:t>UDM:</w:t>
        </w:r>
      </w:ins>
    </w:p>
    <w:p w14:paraId="3243C146" w14:textId="77777777" w:rsidR="004F1DFB" w:rsidRDefault="004F1DFB" w:rsidP="004F1DFB">
      <w:pPr>
        <w:pStyle w:val="B1"/>
        <w:ind w:firstLine="0"/>
        <w:rPr>
          <w:ins w:id="1612" w:author="3504" w:date="2022-04-13T13:57:00Z"/>
        </w:rPr>
      </w:pPr>
      <w:ins w:id="1613" w:author="3504" w:date="2022-04-13T13:57:00Z">
        <w:r>
          <w:t xml:space="preserve">If the UDM provides the QoS Info in step 4a (see relevant Editor’s note in clause 6.22.2), the UDM shall provide the QoS Info when specific information is received from AUSF, e.g., based </w:t>
        </w:r>
        <w:r w:rsidRPr="00FD114C">
          <w:t xml:space="preserve">on the value of the </w:t>
        </w:r>
        <w:r>
          <w:t xml:space="preserve">received </w:t>
        </w:r>
        <w:r w:rsidRPr="00FD114C">
          <w:t>Access Network Identity</w:t>
        </w:r>
        <w:r>
          <w:t>.</w:t>
        </w:r>
      </w:ins>
    </w:p>
    <w:p w14:paraId="6C5A613C" w14:textId="77777777" w:rsidR="004F1DFB" w:rsidRDefault="004F1DFB" w:rsidP="0014545C">
      <w:pPr>
        <w:pStyle w:val="B1"/>
        <w:rPr>
          <w:ins w:id="1614" w:author="3504" w:date="2022-04-13T13:57:00Z"/>
        </w:rPr>
        <w:pPrChange w:id="1615" w:author="editor" w:date="2022-04-13T18:20:00Z">
          <w:pPr>
            <w:pStyle w:val="EditorsNote"/>
            <w:ind w:left="0" w:firstLine="0"/>
          </w:pPr>
        </w:pPrChange>
      </w:pPr>
      <w:ins w:id="1616" w:author="3504" w:date="2022-04-13T13:57:00Z">
        <w:r>
          <w:t>PCF:</w:t>
        </w:r>
      </w:ins>
    </w:p>
    <w:p w14:paraId="62512D96" w14:textId="77777777" w:rsidR="004F1DFB" w:rsidRPr="00357B4C" w:rsidRDefault="004F1DFB">
      <w:pPr>
        <w:pStyle w:val="EditorsNote"/>
        <w:rPr>
          <w:ins w:id="1617" w:author="3504" w:date="2022-04-13T13:57:00Z"/>
        </w:rPr>
        <w:pPrChange w:id="1618" w:author="Apostolis-r2" w:date="2022-04-08T13:13:00Z">
          <w:pPr>
            <w:pStyle w:val="B1"/>
          </w:pPr>
        </w:pPrChange>
      </w:pPr>
      <w:ins w:id="1619" w:author="3504" w:date="2022-04-13T13:57:00Z">
        <w:r>
          <w:rPr>
            <w:rStyle w:val="EditorsNoteCharChar"/>
            <w:rFonts w:eastAsia="Yu Mincho"/>
          </w:rPr>
          <w:t>Editor’s note: The impact on PCF is FFS.</w:t>
        </w:r>
      </w:ins>
    </w:p>
    <w:p w14:paraId="55C18A34" w14:textId="77777777" w:rsidR="00F14504" w:rsidRPr="00F14504" w:rsidRDefault="00F14504" w:rsidP="00F14504"/>
    <w:p w14:paraId="1DEF36C1" w14:textId="77777777" w:rsidR="004A5E55" w:rsidRPr="002E7F70" w:rsidRDefault="004A5E55" w:rsidP="004A5E55">
      <w:pPr>
        <w:pStyle w:val="Heading2"/>
        <w:rPr>
          <w:ins w:id="1620" w:author="3506" w:date="2022-04-13T10:17:00Z"/>
        </w:rPr>
      </w:pPr>
      <w:ins w:id="1621" w:author="3506" w:date="2022-04-13T10:17:00Z">
        <w:r>
          <w:rPr>
            <w:lang w:eastAsia="zh-CN"/>
          </w:rPr>
          <w:t>6.23</w:t>
        </w:r>
        <w:r w:rsidRPr="002E7F70">
          <w:rPr>
            <w:lang w:eastAsia="ko-KR"/>
          </w:rPr>
          <w:tab/>
        </w:r>
        <w:r w:rsidRPr="002E7F70">
          <w:t>Solution</w:t>
        </w:r>
        <w:r w:rsidRPr="002E7F70">
          <w:rPr>
            <w:lang w:eastAsia="zh-CN"/>
          </w:rPr>
          <w:t xml:space="preserve"> </w:t>
        </w:r>
        <w:r>
          <w:rPr>
            <w:lang w:eastAsia="zh-CN"/>
          </w:rPr>
          <w:t>23</w:t>
        </w:r>
        <w:r w:rsidRPr="002E7F70">
          <w:t xml:space="preserve">: </w:t>
        </w:r>
        <w:r>
          <w:t>Delay budget</w:t>
        </w:r>
        <w:r w:rsidRPr="002E7F70">
          <w:t xml:space="preserve"> for non-3GPP devices behind 5G-RG</w:t>
        </w:r>
      </w:ins>
    </w:p>
    <w:p w14:paraId="7D145244" w14:textId="77777777" w:rsidR="004A5E55" w:rsidRPr="002E7F70" w:rsidRDefault="004A5E55" w:rsidP="004A5E55">
      <w:pPr>
        <w:pStyle w:val="Heading3"/>
        <w:rPr>
          <w:ins w:id="1622" w:author="3506" w:date="2022-04-13T10:17:00Z"/>
        </w:rPr>
      </w:pPr>
      <w:ins w:id="1623" w:author="3506" w:date="2022-04-13T10:17:00Z">
        <w:r>
          <w:t>6.23</w:t>
        </w:r>
        <w:r w:rsidRPr="002E7F70">
          <w:t>.1</w:t>
        </w:r>
        <w:r w:rsidRPr="002E7F70">
          <w:tab/>
          <w:t>Description</w:t>
        </w:r>
      </w:ins>
    </w:p>
    <w:p w14:paraId="0FA4F7D6" w14:textId="77777777" w:rsidR="004A5E55" w:rsidRDefault="004A5E55" w:rsidP="004A5E55">
      <w:pPr>
        <w:rPr>
          <w:ins w:id="1624" w:author="3506" w:date="2022-04-13T10:17:00Z"/>
        </w:rPr>
      </w:pPr>
      <w:ins w:id="1625" w:author="3506" w:date="2022-04-13T10:17:00Z">
        <w:r>
          <w:t>QoS experienced by non-3GPP devices behind a 5G-RG depends on the end-to-end path between a non-3GPP device and the application server, i.e. depends on the QoS differentiation in both the 3GPP network and the non-3GPP network attached to the 5G-RG.</w:t>
        </w:r>
      </w:ins>
    </w:p>
    <w:p w14:paraId="46C48D68" w14:textId="77777777" w:rsidR="004A5E55" w:rsidRDefault="004A5E55" w:rsidP="004A5E55">
      <w:pPr>
        <w:rPr>
          <w:ins w:id="1626" w:author="3506" w:date="2022-04-13T10:17:00Z"/>
        </w:rPr>
      </w:pPr>
      <w:ins w:id="1627" w:author="3506" w:date="2022-04-13T10:17:00Z">
        <w:r>
          <w:t xml:space="preserve">The packet delay budget (PDB) currently only considers </w:t>
        </w:r>
        <w:r w:rsidRPr="0089617C">
          <w:t xml:space="preserve">the delay between the UPF and the </w:t>
        </w:r>
        <w:r>
          <w:t xml:space="preserve">5G-RG; the additional delay between the 5G-RG and the non-3GPP devices is not </w:t>
        </w:r>
        <w:r w:rsidRPr="0089617C">
          <w:t>accounted for.</w:t>
        </w:r>
      </w:ins>
    </w:p>
    <w:p w14:paraId="7D719F40" w14:textId="77777777" w:rsidR="004A5E55" w:rsidRDefault="004A5E55" w:rsidP="004A5E55">
      <w:pPr>
        <w:rPr>
          <w:ins w:id="1628" w:author="3506" w:date="2022-04-13T10:17:00Z"/>
        </w:rPr>
      </w:pPr>
      <w:ins w:id="1629" w:author="3506" w:date="2022-04-13T10:17:00Z">
        <w:r>
          <w:t>To address this shortcoming, this solution proposes to make 5GS aware of the additional delay that can occur in the non-3GPP network attached to the 5G-RG and to compensate for this delay in 5GS. The compensation is achieved by reducing the PDB for the 3GPP network by the delay that can occur in the non-3GPP network attached to the 5G-RG (referred to as non-3GPP delay hereafter).</w:t>
        </w:r>
      </w:ins>
    </w:p>
    <w:p w14:paraId="0AF75D9A" w14:textId="77777777" w:rsidR="004A5E55" w:rsidRDefault="004A5E55" w:rsidP="004A5E55">
      <w:pPr>
        <w:rPr>
          <w:ins w:id="1630" w:author="3506" w:date="2022-04-13T10:17:00Z"/>
        </w:rPr>
      </w:pPr>
      <w:ins w:id="1631" w:author="3506" w:date="2022-04-13T10:17:00Z">
        <w:r>
          <w:t>This solution proposes two enhancements to make 5GS aware of the non-3GPP delay:</w:t>
        </w:r>
      </w:ins>
    </w:p>
    <w:p w14:paraId="4ECEA075" w14:textId="77777777" w:rsidR="004A5E55" w:rsidRPr="007809F8" w:rsidRDefault="004A5E55" w:rsidP="004A5E55">
      <w:pPr>
        <w:pStyle w:val="B1"/>
        <w:rPr>
          <w:ins w:id="1632" w:author="3506" w:date="2022-04-13T10:17:00Z"/>
          <w:lang w:val="en-US"/>
        </w:rPr>
      </w:pPr>
      <w:ins w:id="1633" w:author="3506" w:date="2022-04-13T10:17:00Z">
        <w:r>
          <w:t>-</w:t>
        </w:r>
        <w:r>
          <w:tab/>
        </w:r>
        <w:r>
          <w:rPr>
            <w:lang w:val="en-US"/>
          </w:rPr>
          <w:t>A</w:t>
        </w:r>
        <w:r>
          <w:t xml:space="preserve"> </w:t>
        </w:r>
        <w:r>
          <w:rPr>
            <w:lang w:val="en-US"/>
          </w:rPr>
          <w:t xml:space="preserve">Default </w:t>
        </w:r>
        <w:r>
          <w:t xml:space="preserve">non-3GPP </w:t>
        </w:r>
        <w:r>
          <w:rPr>
            <w:lang w:val="en-US"/>
          </w:rPr>
          <w:t xml:space="preserve">network </w:t>
        </w:r>
        <w:r>
          <w:t xml:space="preserve">delay </w:t>
        </w:r>
        <w:r>
          <w:rPr>
            <w:lang w:val="en-US"/>
          </w:rPr>
          <w:t xml:space="preserve">budget </w:t>
        </w:r>
        <w:r>
          <w:t xml:space="preserve">is configured in the UDR as part of the </w:t>
        </w:r>
        <w:r w:rsidRPr="005B284C">
          <w:t>PDU Session policy control subscription information</w:t>
        </w:r>
        <w:r>
          <w:t>.</w:t>
        </w:r>
        <w:r>
          <w:rPr>
            <w:lang w:val="en-US"/>
          </w:rPr>
          <w:t xml:space="preserve"> </w:t>
        </w:r>
        <w:r>
          <w:t xml:space="preserve">The PCF applies </w:t>
        </w:r>
        <w:r>
          <w:rPr>
            <w:lang w:val="en-US"/>
          </w:rPr>
          <w:t>the</w:t>
        </w:r>
        <w:r>
          <w:t xml:space="preserve"> Default non-3GPP delay </w:t>
        </w:r>
        <w:r>
          <w:rPr>
            <w:lang w:val="en-US"/>
          </w:rPr>
          <w:t xml:space="preserve">budget </w:t>
        </w:r>
        <w:r>
          <w:t>when taking policy decisions</w:t>
        </w:r>
        <w:r>
          <w:rPr>
            <w:lang w:val="en-US"/>
          </w:rPr>
          <w:t xml:space="preserve">, i.e., the PCF reduces the PDB for a given flow by the </w:t>
        </w:r>
        <w:r>
          <w:t xml:space="preserve">Default non-3GPP delay </w:t>
        </w:r>
        <w:r>
          <w:rPr>
            <w:lang w:val="en-US"/>
          </w:rPr>
          <w:t>budget</w:t>
        </w:r>
        <w:r>
          <w:t>.</w:t>
        </w:r>
      </w:ins>
    </w:p>
    <w:p w14:paraId="67EE753A" w14:textId="77777777" w:rsidR="004A5E55" w:rsidRPr="00B916C1" w:rsidRDefault="004A5E55" w:rsidP="004A5E55">
      <w:pPr>
        <w:pStyle w:val="B1"/>
        <w:rPr>
          <w:ins w:id="1634" w:author="3506" w:date="2022-04-13T10:17:00Z"/>
          <w:lang w:val="en-US"/>
        </w:rPr>
      </w:pPr>
      <w:ins w:id="1635" w:author="3506" w:date="2022-04-13T10:17:00Z">
        <w:r>
          <w:rPr>
            <w:lang w:val="en-US"/>
          </w:rPr>
          <w:t>-</w:t>
        </w:r>
        <w:r>
          <w:rPr>
            <w:lang w:val="en-US"/>
          </w:rPr>
          <w:tab/>
          <w:t xml:space="preserve">If supported by the 5G-RG and if the 5G-RG wants to change the default </w:t>
        </w:r>
        <w:r>
          <w:t xml:space="preserve">non-3GPP delay </w:t>
        </w:r>
        <w:r>
          <w:rPr>
            <w:lang w:val="en-US"/>
          </w:rPr>
          <w:t xml:space="preserve">budget for a specific flow, the 5G-RG may use the UE requested PDU Session Modification procedure to request a </w:t>
        </w:r>
        <w:r>
          <w:t xml:space="preserve">non-3GPP delay </w:t>
        </w:r>
        <w:r>
          <w:rPr>
            <w:lang w:val="en-US"/>
          </w:rPr>
          <w:t xml:space="preserve">budget for a set of packet filters. The SMF provides the Requested </w:t>
        </w:r>
        <w:r>
          <w:t xml:space="preserve">non-3GPP delay </w:t>
        </w:r>
        <w:r>
          <w:rPr>
            <w:lang w:val="en-US"/>
          </w:rPr>
          <w:t>budget received from the 5G-RG to the PCF, which takes it into account for the subsequent policy decision.</w:t>
        </w:r>
      </w:ins>
    </w:p>
    <w:p w14:paraId="42143246" w14:textId="77777777" w:rsidR="004A5E55" w:rsidRDefault="004A5E55" w:rsidP="004A5E55">
      <w:pPr>
        <w:rPr>
          <w:ins w:id="1636" w:author="3506" w:date="2022-04-13T10:17:00Z"/>
        </w:rPr>
      </w:pPr>
      <w:ins w:id="1637" w:author="3506" w:date="2022-04-13T10:17:00Z">
        <w:r>
          <w:t>The solution applies to 5G-RG connected via FWA as defined in TS 23.316 [5]. The solution addresses N</w:t>
        </w:r>
        <w:r w:rsidRPr="0012200E">
          <w:t xml:space="preserve">on </w:t>
        </w:r>
        <w:r>
          <w:t>a</w:t>
        </w:r>
        <w:r w:rsidRPr="0012200E">
          <w:t xml:space="preserve">uthenticable </w:t>
        </w:r>
        <w:r>
          <w:t>n</w:t>
        </w:r>
        <w:r w:rsidRPr="0012200E">
          <w:t xml:space="preserve">on-3GPP devices </w:t>
        </w:r>
        <w:r>
          <w:t>and A</w:t>
        </w:r>
        <w:r w:rsidRPr="0012200E">
          <w:t xml:space="preserve">uthenticable </w:t>
        </w:r>
        <w:r>
          <w:t>n</w:t>
        </w:r>
        <w:r w:rsidRPr="0012200E">
          <w:t>on-3GPP</w:t>
        </w:r>
        <w:r>
          <w:t xml:space="preserve"> devices.</w:t>
        </w:r>
      </w:ins>
    </w:p>
    <w:p w14:paraId="1BD9791B" w14:textId="77777777" w:rsidR="004A5E55" w:rsidRPr="002E7F70" w:rsidRDefault="004A5E55" w:rsidP="004A5E55">
      <w:pPr>
        <w:pStyle w:val="Heading3"/>
        <w:rPr>
          <w:ins w:id="1638" w:author="3506" w:date="2022-04-13T10:17:00Z"/>
        </w:rPr>
      </w:pPr>
      <w:ins w:id="1639" w:author="3506" w:date="2022-04-13T10:17:00Z">
        <w:r>
          <w:t>6.23</w:t>
        </w:r>
        <w:r w:rsidRPr="002E7F70">
          <w:t>.2</w:t>
        </w:r>
        <w:r w:rsidRPr="002E7F70">
          <w:tab/>
          <w:t>Procedures</w:t>
        </w:r>
      </w:ins>
    </w:p>
    <w:p w14:paraId="0107B3D7" w14:textId="77777777" w:rsidR="004A5E55" w:rsidRPr="002E7F70" w:rsidRDefault="004A5E55" w:rsidP="004A5E55">
      <w:pPr>
        <w:pStyle w:val="TH"/>
        <w:jc w:val="left"/>
        <w:rPr>
          <w:ins w:id="1640" w:author="3506" w:date="2022-04-13T10:17:00Z"/>
        </w:rPr>
      </w:pPr>
      <w:ins w:id="1641" w:author="3506" w:date="2022-04-13T10:17:00Z">
        <w:r>
          <w:object w:dxaOrig="16065" w:dyaOrig="9810" w14:anchorId="42B46764">
            <v:shape id="_x0000_i1059" type="#_x0000_t75" style="width:481.95pt;height:294.3pt" o:ole="">
              <v:imagedata r:id="rId77" o:title=""/>
            </v:shape>
            <o:OLEObject Type="Embed" ProgID="Mscgen.Chart" ShapeID="_x0000_i1059" DrawAspect="Content" ObjectID="_1711380252" r:id="rId78"/>
          </w:object>
        </w:r>
      </w:ins>
    </w:p>
    <w:p w14:paraId="1F8AE6F8" w14:textId="77777777" w:rsidR="004A5E55" w:rsidRPr="002E7F70" w:rsidRDefault="004A5E55" w:rsidP="004A5E55">
      <w:pPr>
        <w:pStyle w:val="TF"/>
        <w:rPr>
          <w:ins w:id="1642" w:author="3506" w:date="2022-04-13T10:17:00Z"/>
          <w:sz w:val="18"/>
          <w:szCs w:val="18"/>
        </w:rPr>
      </w:pPr>
      <w:ins w:id="1643" w:author="3506" w:date="2022-04-13T10:17:00Z">
        <w:r w:rsidRPr="002E7F70">
          <w:t>Figure </w:t>
        </w:r>
        <w:r>
          <w:t>6.23</w:t>
        </w:r>
        <w:r w:rsidRPr="002E7F70">
          <w:t>.2</w:t>
        </w:r>
        <w:r w:rsidRPr="005B363B">
          <w:rPr>
            <w:lang w:val="en-US"/>
          </w:rPr>
          <w:t>-</w:t>
        </w:r>
        <w:r w:rsidRPr="002E7F70">
          <w:t xml:space="preserve">1: </w:t>
        </w:r>
        <w:r>
          <w:rPr>
            <w:lang w:val="en-US"/>
          </w:rPr>
          <w:t xml:space="preserve">Taking delays in the </w:t>
        </w:r>
        <w:r w:rsidRPr="002E7F70">
          <w:t xml:space="preserve">non-3GPP network attached to the 5G-RG </w:t>
        </w:r>
        <w:r>
          <w:rPr>
            <w:lang w:val="en-US"/>
          </w:rPr>
          <w:t>into account in 5GS</w:t>
        </w:r>
      </w:ins>
    </w:p>
    <w:p w14:paraId="2ECB83D9" w14:textId="77777777" w:rsidR="004A5E55" w:rsidRDefault="004A5E55" w:rsidP="004A5E55">
      <w:pPr>
        <w:pStyle w:val="B1"/>
        <w:rPr>
          <w:ins w:id="1644" w:author="3506" w:date="2022-04-13T10:17:00Z"/>
        </w:rPr>
      </w:pPr>
      <w:ins w:id="1645" w:author="3506" w:date="2022-04-13T10:17:00Z">
        <w:r>
          <w:t>1.</w:t>
        </w:r>
        <w:r>
          <w:tab/>
          <w:t>PDU Session is established</w:t>
        </w:r>
      </w:ins>
    </w:p>
    <w:p w14:paraId="508DF34F" w14:textId="77777777" w:rsidR="004A5E55" w:rsidRDefault="004A5E55" w:rsidP="004A5E55">
      <w:pPr>
        <w:pStyle w:val="B1"/>
        <w:rPr>
          <w:ins w:id="1646" w:author="3506" w:date="2022-04-13T10:17:00Z"/>
        </w:rPr>
      </w:pPr>
      <w:ins w:id="1647" w:author="3506" w:date="2022-04-13T10:17:00Z">
        <w:r>
          <w:t>2.</w:t>
        </w:r>
        <w:r>
          <w:tab/>
          <w:t>Application layer signalling is exchanged between an application on a non-3GPP device connected to the 5G-RG and an application function (AF)</w:t>
        </w:r>
      </w:ins>
    </w:p>
    <w:p w14:paraId="70BC0D3A" w14:textId="77777777" w:rsidR="004A5E55" w:rsidRDefault="004A5E55" w:rsidP="004A5E55">
      <w:pPr>
        <w:pStyle w:val="B1"/>
        <w:rPr>
          <w:ins w:id="1648" w:author="3506" w:date="2022-04-13T10:17:00Z"/>
        </w:rPr>
      </w:pPr>
      <w:ins w:id="1649" w:author="3506" w:date="2022-04-13T10:17:00Z">
        <w:r>
          <w:t>3.</w:t>
        </w:r>
        <w:r>
          <w:tab/>
          <w:t>Based on the application layer signalling, the AF requests QoS for application flows.</w:t>
        </w:r>
      </w:ins>
    </w:p>
    <w:p w14:paraId="79546566" w14:textId="77777777" w:rsidR="004A5E55" w:rsidRDefault="004A5E55" w:rsidP="004A5E55">
      <w:pPr>
        <w:pStyle w:val="NO"/>
        <w:rPr>
          <w:ins w:id="1650" w:author="3506" w:date="2022-04-13T10:17:00Z"/>
        </w:rPr>
      </w:pPr>
      <w:ins w:id="1651" w:author="3506" w:date="2022-04-13T10:17:00Z">
        <w:r>
          <w:t>NOTE 1:</w:t>
        </w:r>
        <w:r>
          <w:tab/>
          <w:t>If the AF is not considered trusted, then the AF interacts with the NEF instead. If the AF provides explicit QoS parameters, then AF (or NEF in case the AF is not trusted) interacts with PCF as defined in</w:t>
        </w:r>
        <w:r w:rsidRPr="007C04BE">
          <w:t xml:space="preserve"> </w:t>
        </w:r>
        <w:r>
          <w:t>clause 4.15.6.6 of TS 23.502 [3].</w:t>
        </w:r>
      </w:ins>
    </w:p>
    <w:p w14:paraId="35C2F9A9" w14:textId="77777777" w:rsidR="004A5E55" w:rsidRDefault="004A5E55" w:rsidP="004A5E55">
      <w:pPr>
        <w:pStyle w:val="NO"/>
        <w:rPr>
          <w:ins w:id="1652" w:author="3506" w:date="2022-04-13T10:17:00Z"/>
        </w:rPr>
      </w:pPr>
      <w:ins w:id="1653" w:author="3506" w:date="2022-04-13T10:17:00Z">
        <w:r>
          <w:t>NOTE 2:</w:t>
        </w:r>
        <w:r>
          <w:tab/>
          <w:t>Steps 1-</w:t>
        </w:r>
        <w:r>
          <w:rPr>
            <w:lang w:val="en-US"/>
          </w:rPr>
          <w:t>3</w:t>
        </w:r>
        <w:r>
          <w:t xml:space="preserve"> are following existing Rel-17 specifications.</w:t>
        </w:r>
      </w:ins>
    </w:p>
    <w:p w14:paraId="13F088C3" w14:textId="77777777" w:rsidR="004A5E55" w:rsidRPr="00485DBA" w:rsidRDefault="004A5E55" w:rsidP="004A5E55">
      <w:pPr>
        <w:pStyle w:val="B1"/>
        <w:rPr>
          <w:ins w:id="1654" w:author="3506" w:date="2022-04-13T10:17:00Z"/>
          <w:lang w:val="en-US"/>
        </w:rPr>
      </w:pPr>
      <w:ins w:id="1655" w:author="3506" w:date="2022-04-13T10:17:00Z">
        <w:r>
          <w:rPr>
            <w:lang w:val="en-US"/>
          </w:rPr>
          <w:t>4.</w:t>
        </w:r>
        <w:r>
          <w:rPr>
            <w:lang w:val="en-US"/>
          </w:rPr>
          <w:tab/>
          <w:t xml:space="preserve">PCF creates/updates PCC rules based on the AF request. If the </w:t>
        </w:r>
        <w:r w:rsidRPr="005B284C">
          <w:t>PDU Session policy control subscription information</w:t>
        </w:r>
        <w:r>
          <w:rPr>
            <w:lang w:val="en-US"/>
          </w:rPr>
          <w:t xml:space="preserve"> in the UDR contains a </w:t>
        </w:r>
        <w:r>
          <w:t xml:space="preserve">Default non-3GPP delay </w:t>
        </w:r>
        <w:r>
          <w:rPr>
            <w:lang w:val="en-US"/>
          </w:rPr>
          <w:t xml:space="preserve">budget, then the PCF takes it into account by reducing the PDB for the application flows by the </w:t>
        </w:r>
        <w:r>
          <w:t xml:space="preserve">Default non-3GPP delay </w:t>
        </w:r>
        <w:r>
          <w:rPr>
            <w:lang w:val="en-US"/>
          </w:rPr>
          <w:t>budget.</w:t>
        </w:r>
      </w:ins>
    </w:p>
    <w:p w14:paraId="0DBB5571" w14:textId="77777777" w:rsidR="004A5E55" w:rsidRDefault="004A5E55" w:rsidP="004A5E55">
      <w:pPr>
        <w:pStyle w:val="B1"/>
        <w:rPr>
          <w:ins w:id="1656" w:author="3506" w:date="2022-04-13T10:17:00Z"/>
        </w:rPr>
      </w:pPr>
      <w:ins w:id="1657" w:author="3506" w:date="2022-04-13T10:17:00Z">
        <w:r>
          <w:rPr>
            <w:lang w:val="en-US"/>
          </w:rPr>
          <w:t>5</w:t>
        </w:r>
        <w:r>
          <w:t>.</w:t>
        </w:r>
        <w:r>
          <w:tab/>
          <w:t xml:space="preserve">PCF sends </w:t>
        </w:r>
        <w:r>
          <w:rPr>
            <w:lang w:val="en-US"/>
          </w:rPr>
          <w:t xml:space="preserve">the </w:t>
        </w:r>
        <w:r>
          <w:t>PCC rules to the SMF</w:t>
        </w:r>
        <w:r>
          <w:rPr>
            <w:lang w:val="en-US"/>
          </w:rPr>
          <w:t xml:space="preserve"> and also includes the Non-3GPP delay budget</w:t>
        </w:r>
        <w:r>
          <w:t>.</w:t>
        </w:r>
      </w:ins>
    </w:p>
    <w:p w14:paraId="66C99728" w14:textId="77777777" w:rsidR="004A5E55" w:rsidRPr="00485DBA" w:rsidRDefault="004A5E55" w:rsidP="004A5E55">
      <w:pPr>
        <w:pStyle w:val="B1"/>
        <w:rPr>
          <w:ins w:id="1658" w:author="3506" w:date="2022-04-13T10:17:00Z"/>
          <w:lang w:val="en-US"/>
        </w:rPr>
      </w:pPr>
      <w:ins w:id="1659" w:author="3506" w:date="2022-04-13T10:17:00Z">
        <w:r>
          <w:rPr>
            <w:lang w:val="en-US"/>
          </w:rPr>
          <w:t>6</w:t>
        </w:r>
        <w:r>
          <w:t>.</w:t>
        </w:r>
        <w:r>
          <w:tab/>
          <w:t xml:space="preserve">SMF </w:t>
        </w:r>
        <w:r>
          <w:rPr>
            <w:lang w:val="en-US"/>
          </w:rPr>
          <w:t>completes the</w:t>
        </w:r>
        <w:r>
          <w:t xml:space="preserve"> PDU Session modification </w:t>
        </w:r>
        <w:r>
          <w:rPr>
            <w:lang w:val="en-US"/>
          </w:rPr>
          <w:t xml:space="preserve">based on the PCC rules received from the PCF </w:t>
        </w:r>
        <w:r>
          <w:t>and include</w:t>
        </w:r>
        <w:r>
          <w:rPr>
            <w:lang w:val="en-US"/>
          </w:rPr>
          <w:t>s</w:t>
        </w:r>
        <w:r>
          <w:t xml:space="preserve"> in the N1 SM container </w:t>
        </w:r>
        <w:r>
          <w:rPr>
            <w:lang w:val="en-US"/>
          </w:rPr>
          <w:t>the Non-3GPP delay budget</w:t>
        </w:r>
        <w:r>
          <w:t xml:space="preserve"> </w:t>
        </w:r>
        <w:r>
          <w:rPr>
            <w:lang w:val="en-US"/>
          </w:rPr>
          <w:t>provided by the PCF. A Pre-Rel-18 5G-RG or a Rel-18 5G-RG that does not support the Non-3GPP delay budget information, will ignore the Non-3GPP delay budget included in the N1-SM container.</w:t>
        </w:r>
      </w:ins>
    </w:p>
    <w:p w14:paraId="5EB8C1D4" w14:textId="77777777" w:rsidR="004A5E55" w:rsidRPr="00E86B55" w:rsidRDefault="004A5E55" w:rsidP="004A5E55">
      <w:pPr>
        <w:pStyle w:val="B1"/>
        <w:rPr>
          <w:ins w:id="1660" w:author="3506" w:date="2022-04-13T10:17:00Z"/>
          <w:lang w:val="en-US"/>
        </w:rPr>
      </w:pPr>
      <w:ins w:id="1661" w:author="3506" w:date="2022-04-13T10:17:00Z">
        <w:r>
          <w:rPr>
            <w:lang w:val="en-US"/>
          </w:rPr>
          <w:t>7</w:t>
        </w:r>
        <w:r>
          <w:t>.</w:t>
        </w:r>
        <w:r>
          <w:tab/>
          <w:t xml:space="preserve">Application </w:t>
        </w:r>
        <w:r>
          <w:rPr>
            <w:lang w:val="en-US"/>
          </w:rPr>
          <w:t>traffic</w:t>
        </w:r>
        <w:r>
          <w:t xml:space="preserve"> is exchanged between </w:t>
        </w:r>
        <w:r>
          <w:rPr>
            <w:lang w:val="en-US"/>
          </w:rPr>
          <w:t>the</w:t>
        </w:r>
        <w:r>
          <w:t xml:space="preserve"> application on a non-3GPP device connected to the 5G-RG and an application function (AF)</w:t>
        </w:r>
        <w:r>
          <w:rPr>
            <w:lang w:val="en-US"/>
          </w:rPr>
          <w:t>.</w:t>
        </w:r>
      </w:ins>
    </w:p>
    <w:p w14:paraId="70F0DC39" w14:textId="77777777" w:rsidR="004A5E55" w:rsidRDefault="004A5E55" w:rsidP="004A5E55">
      <w:pPr>
        <w:pStyle w:val="B1"/>
        <w:rPr>
          <w:ins w:id="1662" w:author="3506" w:date="2022-04-13T10:17:00Z"/>
          <w:lang w:val="en-US"/>
        </w:rPr>
      </w:pPr>
      <w:ins w:id="1663" w:author="3506" w:date="2022-04-13T10:17:00Z">
        <w:r>
          <w:rPr>
            <w:lang w:val="en-US"/>
          </w:rPr>
          <w:t>8.</w:t>
        </w:r>
        <w:r>
          <w:rPr>
            <w:lang w:val="en-US"/>
          </w:rPr>
          <w:tab/>
          <w:t>If the 5G-RG supports signaling of Non-3GPP delay budget information and determines the need to request a different N</w:t>
        </w:r>
        <w:r>
          <w:t xml:space="preserve">on-3GPP delay </w:t>
        </w:r>
        <w:r>
          <w:rPr>
            <w:lang w:val="en-US"/>
          </w:rPr>
          <w:t xml:space="preserve">budget for a specific flow of a non-3GPP device, then the 5G-RG initiates the UE requested PDU Session Modification procedure and includes the Requested Non-3GPP delay budget. The packets filters that the 5G-RG includes in the </w:t>
        </w:r>
        <w:r w:rsidRPr="00E447FB">
          <w:rPr>
            <w:lang w:val="en-US"/>
          </w:rPr>
          <w:t>UE requested PDU Session Modification</w:t>
        </w:r>
        <w:r>
          <w:rPr>
            <w:lang w:val="en-US"/>
          </w:rPr>
          <w:t xml:space="preserve"> Request include at least the </w:t>
        </w:r>
        <w:r w:rsidRPr="00E447FB">
          <w:rPr>
            <w:lang w:val="en-US"/>
          </w:rPr>
          <w:t>non-3GPP devices’ IP address and optionally port numbers.</w:t>
        </w:r>
        <w:r>
          <w:rPr>
            <w:lang w:val="en-US"/>
          </w:rPr>
          <w:t xml:space="preserve"> In case 5G-RG has assigned a private IP address to the non-3GPP device, then the 5G-RG includes its own IP address and the port numbers used for the non-3GPP device.</w:t>
        </w:r>
      </w:ins>
    </w:p>
    <w:p w14:paraId="633D5A5C" w14:textId="77777777" w:rsidR="004A5E55" w:rsidRDefault="004A5E55" w:rsidP="004A5E55">
      <w:pPr>
        <w:pStyle w:val="NO"/>
        <w:rPr>
          <w:ins w:id="1664" w:author="3506" w:date="2022-04-13T10:17:00Z"/>
          <w:lang w:val="en-US"/>
        </w:rPr>
      </w:pPr>
      <w:ins w:id="1665" w:author="3506" w:date="2022-04-13T10:17:00Z">
        <w:r w:rsidRPr="002E7F70">
          <w:t>NOTE</w:t>
        </w:r>
        <w:r>
          <w:rPr>
            <w:lang w:val="en-US"/>
          </w:rPr>
          <w:t> 3</w:t>
        </w:r>
        <w:r w:rsidRPr="002E7F70">
          <w:t>:</w:t>
        </w:r>
        <w:r w:rsidRPr="002E7F70">
          <w:tab/>
        </w:r>
        <w:r>
          <w:rPr>
            <w:lang w:val="en-US"/>
          </w:rPr>
          <w:t>How the 5G-RG determines the need to request a different N</w:t>
        </w:r>
        <w:r>
          <w:t xml:space="preserve">on-3GPP delay </w:t>
        </w:r>
        <w:r>
          <w:rPr>
            <w:lang w:val="en-US"/>
          </w:rPr>
          <w:t>budget for a specific flow (e.g. by monitoring the delays in the non-3GPP network) is up to 5G-RG implementation.</w:t>
        </w:r>
      </w:ins>
    </w:p>
    <w:p w14:paraId="43C06BBD" w14:textId="77777777" w:rsidR="004A5E55" w:rsidRDefault="004A5E55" w:rsidP="004A5E55">
      <w:pPr>
        <w:pStyle w:val="B1"/>
        <w:rPr>
          <w:ins w:id="1666" w:author="3506" w:date="2022-04-13T10:17:00Z"/>
          <w:lang w:val="en-US"/>
        </w:rPr>
      </w:pPr>
      <w:ins w:id="1667" w:author="3506" w:date="2022-04-13T10:17:00Z">
        <w:r>
          <w:rPr>
            <w:lang w:val="en-US"/>
          </w:rPr>
          <w:t>9.</w:t>
        </w:r>
        <w:r>
          <w:rPr>
            <w:lang w:val="en-US"/>
          </w:rPr>
          <w:tab/>
          <w:t>The SMF provides the Requested Non-3GPP delay budget to the PCF.</w:t>
        </w:r>
      </w:ins>
    </w:p>
    <w:p w14:paraId="47F21637" w14:textId="77777777" w:rsidR="004A5E55" w:rsidRPr="00485DBA" w:rsidRDefault="004A5E55" w:rsidP="004A5E55">
      <w:pPr>
        <w:pStyle w:val="B1"/>
        <w:rPr>
          <w:ins w:id="1668" w:author="3506" w:date="2022-04-13T10:17:00Z"/>
          <w:lang w:val="en-US"/>
        </w:rPr>
      </w:pPr>
      <w:ins w:id="1669" w:author="3506" w:date="2022-04-13T10:17:00Z">
        <w:r>
          <w:rPr>
            <w:lang w:val="en-US"/>
          </w:rPr>
          <w:t>10.</w:t>
        </w:r>
        <w:r>
          <w:rPr>
            <w:lang w:val="en-US"/>
          </w:rPr>
          <w:tab/>
          <w:t>PCF creates/updates PCC rules based on the Requested Non-3GPP delay budget received from the SMF by reducing the PDB for the application flows by the Requested Non-3GPP delay budget received from the SMF. The PCF may also alternatively apply a different Non-3GPP delay budget, based on operator policy. PCF uses the packet filters as signaled by the 5G-RG for the PCC rules as per existing procedures.</w:t>
        </w:r>
      </w:ins>
    </w:p>
    <w:p w14:paraId="2D4B0CAE" w14:textId="77777777" w:rsidR="004A5E55" w:rsidRDefault="004A5E55" w:rsidP="004A5E55">
      <w:pPr>
        <w:pStyle w:val="B1"/>
        <w:rPr>
          <w:ins w:id="1670" w:author="3506" w:date="2022-04-13T10:17:00Z"/>
        </w:rPr>
      </w:pPr>
      <w:ins w:id="1671" w:author="3506" w:date="2022-04-13T10:17:00Z">
        <w:r>
          <w:rPr>
            <w:lang w:val="en-US"/>
          </w:rPr>
          <w:t>11</w:t>
        </w:r>
        <w:r>
          <w:t>.</w:t>
        </w:r>
        <w:r>
          <w:tab/>
          <w:t xml:space="preserve">PCF sends </w:t>
        </w:r>
        <w:r>
          <w:rPr>
            <w:lang w:val="en-US"/>
          </w:rPr>
          <w:t xml:space="preserve">updated </w:t>
        </w:r>
        <w:r>
          <w:t>PCC rules to the SMF</w:t>
        </w:r>
        <w:r>
          <w:rPr>
            <w:lang w:val="en-US"/>
          </w:rPr>
          <w:t xml:space="preserve"> and also includes the Non-3GPP network budget</w:t>
        </w:r>
        <w:r>
          <w:t>.</w:t>
        </w:r>
      </w:ins>
    </w:p>
    <w:p w14:paraId="33323ABD" w14:textId="77777777" w:rsidR="004A5E55" w:rsidRPr="00485DBA" w:rsidRDefault="004A5E55" w:rsidP="004A5E55">
      <w:pPr>
        <w:pStyle w:val="B1"/>
        <w:rPr>
          <w:ins w:id="1672" w:author="3506" w:date="2022-04-13T10:17:00Z"/>
          <w:lang w:val="en-US"/>
        </w:rPr>
      </w:pPr>
      <w:ins w:id="1673" w:author="3506" w:date="2022-04-13T10:17:00Z">
        <w:r>
          <w:rPr>
            <w:lang w:val="en-US"/>
          </w:rPr>
          <w:t>12</w:t>
        </w:r>
        <w:r>
          <w:t>.</w:t>
        </w:r>
        <w:r>
          <w:tab/>
          <w:t xml:space="preserve">SMF </w:t>
        </w:r>
        <w:r>
          <w:rPr>
            <w:lang w:val="en-US"/>
          </w:rPr>
          <w:t>completes the</w:t>
        </w:r>
        <w:r>
          <w:t xml:space="preserve"> PDU Session modification </w:t>
        </w:r>
        <w:r>
          <w:rPr>
            <w:lang w:val="en-US"/>
          </w:rPr>
          <w:t xml:space="preserve">based on the PCC rules received from the PCF </w:t>
        </w:r>
        <w:r>
          <w:t>and include</w:t>
        </w:r>
        <w:r>
          <w:rPr>
            <w:lang w:val="en-US"/>
          </w:rPr>
          <w:t>s</w:t>
        </w:r>
        <w:r>
          <w:t xml:space="preserve"> in the N1 SM container </w:t>
        </w:r>
        <w:r>
          <w:rPr>
            <w:lang w:val="en-US"/>
          </w:rPr>
          <w:t>the Non-3GPP delay budget</w:t>
        </w:r>
        <w:r>
          <w:t xml:space="preserve"> </w:t>
        </w:r>
        <w:r>
          <w:rPr>
            <w:lang w:val="en-US"/>
          </w:rPr>
          <w:t>provided by the PCF.</w:t>
        </w:r>
      </w:ins>
    </w:p>
    <w:p w14:paraId="29044219" w14:textId="77777777" w:rsidR="004A5E55" w:rsidRPr="002E7F70" w:rsidRDefault="004A5E55" w:rsidP="004A5E55">
      <w:pPr>
        <w:pStyle w:val="Heading3"/>
        <w:rPr>
          <w:ins w:id="1674" w:author="3506" w:date="2022-04-13T10:17:00Z"/>
          <w:lang w:eastAsia="zh-CN"/>
        </w:rPr>
      </w:pPr>
      <w:ins w:id="1675" w:author="3506" w:date="2022-04-13T10:17:00Z">
        <w:r>
          <w:rPr>
            <w:lang w:eastAsia="zh-CN"/>
          </w:rPr>
          <w:t>6.23</w:t>
        </w:r>
        <w:r w:rsidRPr="002E7F70">
          <w:rPr>
            <w:lang w:eastAsia="zh-CN"/>
          </w:rPr>
          <w:t>.3</w:t>
        </w:r>
        <w:r w:rsidRPr="002E7F70">
          <w:rPr>
            <w:lang w:eastAsia="zh-CN"/>
          </w:rPr>
          <w:tab/>
        </w:r>
        <w:r w:rsidRPr="002E7F70">
          <w:t xml:space="preserve">Impacts on </w:t>
        </w:r>
        <w:r w:rsidRPr="002E7F70">
          <w:rPr>
            <w:lang w:eastAsia="zh-CN"/>
          </w:rPr>
          <w:t>E</w:t>
        </w:r>
        <w:r w:rsidRPr="002E7F70">
          <w:t xml:space="preserve">xisting </w:t>
        </w:r>
        <w:r w:rsidRPr="002E7F70">
          <w:rPr>
            <w:lang w:eastAsia="zh-CN"/>
          </w:rPr>
          <w:t>N</w:t>
        </w:r>
        <w:r w:rsidRPr="002E7F70">
          <w:t xml:space="preserve">odes and </w:t>
        </w:r>
        <w:r w:rsidRPr="002E7F70">
          <w:rPr>
            <w:lang w:eastAsia="zh-CN"/>
          </w:rPr>
          <w:t>F</w:t>
        </w:r>
        <w:r w:rsidRPr="002E7F70">
          <w:t>unctionality</w:t>
        </w:r>
      </w:ins>
    </w:p>
    <w:p w14:paraId="23687FF7" w14:textId="77777777" w:rsidR="004A5E55" w:rsidRPr="002E7F70" w:rsidRDefault="004A5E55" w:rsidP="004A5E55">
      <w:pPr>
        <w:pStyle w:val="B1"/>
        <w:rPr>
          <w:ins w:id="1676" w:author="3506" w:date="2022-04-13T10:17:00Z"/>
        </w:rPr>
      </w:pPr>
      <w:ins w:id="1677" w:author="3506" w:date="2022-04-13T10:17:00Z">
        <w:r w:rsidRPr="002E7F70">
          <w:t>-</w:t>
        </w:r>
        <w:r w:rsidRPr="002E7F70">
          <w:tab/>
          <w:t>SMF:</w:t>
        </w:r>
      </w:ins>
    </w:p>
    <w:p w14:paraId="7B01FA1F" w14:textId="77777777" w:rsidR="004A5E55" w:rsidRPr="00A27489" w:rsidRDefault="004A5E55" w:rsidP="004A5E55">
      <w:pPr>
        <w:pStyle w:val="B2"/>
        <w:rPr>
          <w:ins w:id="1678" w:author="3506" w:date="2022-04-13T10:17:00Z"/>
          <w:lang w:val="en-US"/>
        </w:rPr>
      </w:pPr>
      <w:ins w:id="1679" w:author="3506" w:date="2022-04-13T10:17:00Z">
        <w:r w:rsidRPr="002E7F70">
          <w:t>-</w:t>
        </w:r>
        <w:r w:rsidRPr="002E7F70">
          <w:tab/>
        </w:r>
        <w:r>
          <w:rPr>
            <w:lang w:val="en-US"/>
          </w:rPr>
          <w:t>Support signaling of non-3GPP delay budget between UE and PCF</w:t>
        </w:r>
      </w:ins>
    </w:p>
    <w:p w14:paraId="15E57DD6" w14:textId="77777777" w:rsidR="004A5E55" w:rsidRDefault="004A5E55" w:rsidP="004A5E55">
      <w:pPr>
        <w:pStyle w:val="B1"/>
        <w:rPr>
          <w:ins w:id="1680" w:author="3506" w:date="2022-04-13T10:17:00Z"/>
          <w:lang w:val="en-US"/>
        </w:rPr>
      </w:pPr>
      <w:ins w:id="1681" w:author="3506" w:date="2022-04-13T10:17:00Z">
        <w:r>
          <w:rPr>
            <w:lang w:val="en-US"/>
          </w:rPr>
          <w:t>-</w:t>
        </w:r>
        <w:r>
          <w:rPr>
            <w:lang w:val="en-US"/>
          </w:rPr>
          <w:tab/>
          <w:t>PCF:</w:t>
        </w:r>
      </w:ins>
    </w:p>
    <w:p w14:paraId="201936E9" w14:textId="77777777" w:rsidR="004A5E55" w:rsidRDefault="004A5E55" w:rsidP="004A5E55">
      <w:pPr>
        <w:pStyle w:val="B2"/>
        <w:rPr>
          <w:ins w:id="1682" w:author="3506" w:date="2022-04-13T10:17:00Z"/>
          <w:lang w:val="en-US"/>
        </w:rPr>
      </w:pPr>
      <w:ins w:id="1683" w:author="3506" w:date="2022-04-13T10:17:00Z">
        <w:r>
          <w:rPr>
            <w:lang w:val="en-US"/>
          </w:rPr>
          <w:t>-</w:t>
        </w:r>
        <w:r>
          <w:rPr>
            <w:lang w:val="en-US"/>
          </w:rPr>
          <w:tab/>
          <w:t xml:space="preserve">Receive </w:t>
        </w:r>
        <w:r>
          <w:t xml:space="preserve">Default non-3GPP delay </w:t>
        </w:r>
        <w:r>
          <w:rPr>
            <w:lang w:val="en-US"/>
          </w:rPr>
          <w:t>budget from UDR</w:t>
        </w:r>
      </w:ins>
    </w:p>
    <w:p w14:paraId="025C5D05" w14:textId="77777777" w:rsidR="004A5E55" w:rsidRDefault="004A5E55" w:rsidP="004A5E55">
      <w:pPr>
        <w:pStyle w:val="B2"/>
        <w:rPr>
          <w:ins w:id="1684" w:author="3506" w:date="2022-04-13T10:17:00Z"/>
          <w:lang w:val="en-US"/>
        </w:rPr>
      </w:pPr>
      <w:ins w:id="1685" w:author="3506" w:date="2022-04-13T10:17:00Z">
        <w:r>
          <w:rPr>
            <w:lang w:val="en-US"/>
          </w:rPr>
          <w:t>-</w:t>
        </w:r>
        <w:r>
          <w:rPr>
            <w:lang w:val="en-US"/>
          </w:rPr>
          <w:tab/>
          <w:t xml:space="preserve">Take </w:t>
        </w:r>
        <w:r>
          <w:t xml:space="preserve">Default non-3GPP delay </w:t>
        </w:r>
        <w:r>
          <w:rPr>
            <w:lang w:val="en-US"/>
          </w:rPr>
          <w:t>budget from UDR into account for policy decisions (specifically for calculating PDB)</w:t>
        </w:r>
      </w:ins>
    </w:p>
    <w:p w14:paraId="2C692A29" w14:textId="77777777" w:rsidR="004A5E55" w:rsidRDefault="004A5E55" w:rsidP="004A5E55">
      <w:pPr>
        <w:pStyle w:val="B2"/>
        <w:rPr>
          <w:ins w:id="1686" w:author="3506" w:date="2022-04-13T10:17:00Z"/>
          <w:lang w:val="en-US"/>
        </w:rPr>
      </w:pPr>
      <w:ins w:id="1687" w:author="3506" w:date="2022-04-13T10:17:00Z">
        <w:r>
          <w:rPr>
            <w:lang w:val="en-US"/>
          </w:rPr>
          <w:t>-</w:t>
        </w:r>
        <w:r>
          <w:rPr>
            <w:lang w:val="en-US"/>
          </w:rPr>
          <w:tab/>
          <w:t>Provide Non-3GPP delay budget to SMF</w:t>
        </w:r>
      </w:ins>
    </w:p>
    <w:p w14:paraId="59833A37" w14:textId="77777777" w:rsidR="004A5E55" w:rsidRDefault="004A5E55" w:rsidP="004A5E55">
      <w:pPr>
        <w:pStyle w:val="B2"/>
        <w:rPr>
          <w:ins w:id="1688" w:author="3506" w:date="2022-04-13T10:17:00Z"/>
          <w:lang w:val="en-US"/>
        </w:rPr>
      </w:pPr>
      <w:ins w:id="1689" w:author="3506" w:date="2022-04-13T10:17:00Z">
        <w:r>
          <w:rPr>
            <w:lang w:val="en-US"/>
          </w:rPr>
          <w:t>-</w:t>
        </w:r>
        <w:r>
          <w:rPr>
            <w:lang w:val="en-US"/>
          </w:rPr>
          <w:tab/>
          <w:t xml:space="preserve">Optionally, support receiving Requested </w:t>
        </w:r>
        <w:r>
          <w:t xml:space="preserve">non-3GPP delay </w:t>
        </w:r>
        <w:r>
          <w:rPr>
            <w:lang w:val="en-US"/>
          </w:rPr>
          <w:t>budget from SMF</w:t>
        </w:r>
      </w:ins>
    </w:p>
    <w:p w14:paraId="1A5D403A" w14:textId="77777777" w:rsidR="004A5E55" w:rsidRDefault="004A5E55" w:rsidP="004A5E55">
      <w:pPr>
        <w:pStyle w:val="B2"/>
        <w:rPr>
          <w:ins w:id="1690" w:author="3506" w:date="2022-04-13T10:17:00Z"/>
          <w:lang w:val="en-US"/>
        </w:rPr>
      </w:pPr>
      <w:ins w:id="1691" w:author="3506" w:date="2022-04-13T10:17:00Z">
        <w:r>
          <w:rPr>
            <w:lang w:val="en-US"/>
          </w:rPr>
          <w:t>-</w:t>
        </w:r>
        <w:r>
          <w:rPr>
            <w:lang w:val="en-US"/>
          </w:rPr>
          <w:tab/>
          <w:t xml:space="preserve">Optionally, take Requested </w:t>
        </w:r>
        <w:r>
          <w:t xml:space="preserve">non-3GPP delay </w:t>
        </w:r>
        <w:r>
          <w:rPr>
            <w:lang w:val="en-US"/>
          </w:rPr>
          <w:t>budget from SMF</w:t>
        </w:r>
        <w:r>
          <w:t xml:space="preserve"> </w:t>
        </w:r>
        <w:r>
          <w:rPr>
            <w:lang w:val="en-US"/>
          </w:rPr>
          <w:t>into account for policy decisions (specifically for calculating PDB)</w:t>
        </w:r>
      </w:ins>
    </w:p>
    <w:p w14:paraId="0675A84C" w14:textId="77777777" w:rsidR="004A5E55" w:rsidRPr="00CA0DF2" w:rsidRDefault="004A5E55" w:rsidP="004A5E55">
      <w:pPr>
        <w:pStyle w:val="B1"/>
        <w:rPr>
          <w:ins w:id="1692" w:author="3506" w:date="2022-04-13T10:17:00Z"/>
          <w:lang w:val="en-US"/>
        </w:rPr>
      </w:pPr>
      <w:ins w:id="1693" w:author="3506" w:date="2022-04-13T10:17:00Z">
        <w:r>
          <w:rPr>
            <w:lang w:val="en-US"/>
          </w:rPr>
          <w:t>-</w:t>
        </w:r>
        <w:r>
          <w:rPr>
            <w:lang w:val="en-US"/>
          </w:rPr>
          <w:tab/>
          <w:t>UDR:</w:t>
        </w:r>
      </w:ins>
    </w:p>
    <w:p w14:paraId="6AC61A10" w14:textId="77777777" w:rsidR="004A5E55" w:rsidRDefault="004A5E55" w:rsidP="004A5E55">
      <w:pPr>
        <w:pStyle w:val="B2"/>
        <w:rPr>
          <w:ins w:id="1694" w:author="3506" w:date="2022-04-13T10:17:00Z"/>
          <w:lang w:val="en-US"/>
        </w:rPr>
      </w:pPr>
      <w:ins w:id="1695" w:author="3506" w:date="2022-04-13T10:17:00Z">
        <w:r>
          <w:rPr>
            <w:lang w:val="en-US"/>
          </w:rPr>
          <w:t>-</w:t>
        </w:r>
        <w:r>
          <w:rPr>
            <w:lang w:val="en-US"/>
          </w:rPr>
          <w:tab/>
          <w:t xml:space="preserve">Support </w:t>
        </w:r>
        <w:r>
          <w:t xml:space="preserve">Default non-3GPP delay </w:t>
        </w:r>
        <w:r>
          <w:rPr>
            <w:lang w:val="en-US"/>
          </w:rPr>
          <w:t xml:space="preserve">budget as part of the </w:t>
        </w:r>
        <w:r w:rsidRPr="005B284C">
          <w:t>PDU Session policy control subscription information</w:t>
        </w:r>
      </w:ins>
    </w:p>
    <w:p w14:paraId="4CE2C954" w14:textId="77777777" w:rsidR="004A5E55" w:rsidRPr="002E7F70" w:rsidRDefault="004A5E55" w:rsidP="004A5E55">
      <w:pPr>
        <w:pStyle w:val="B1"/>
        <w:rPr>
          <w:ins w:id="1696" w:author="3506" w:date="2022-04-13T10:17:00Z"/>
        </w:rPr>
      </w:pPr>
      <w:ins w:id="1697" w:author="3506" w:date="2022-04-13T10:17:00Z">
        <w:r w:rsidRPr="002E7F70">
          <w:t>-</w:t>
        </w:r>
        <w:r w:rsidRPr="002E7F70">
          <w:tab/>
          <w:t>5G-RG:</w:t>
        </w:r>
      </w:ins>
    </w:p>
    <w:p w14:paraId="33527C8D" w14:textId="77777777" w:rsidR="004A5E55" w:rsidRDefault="004A5E55" w:rsidP="004A5E55">
      <w:pPr>
        <w:pStyle w:val="B2"/>
        <w:rPr>
          <w:ins w:id="1698" w:author="3506" w:date="2022-04-13T10:17:00Z"/>
          <w:lang w:val="en-US"/>
        </w:rPr>
      </w:pPr>
      <w:ins w:id="1699" w:author="3506" w:date="2022-04-13T10:17:00Z">
        <w:r w:rsidRPr="002E7F70">
          <w:t>-</w:t>
        </w:r>
        <w:r w:rsidRPr="002E7F70">
          <w:tab/>
        </w:r>
        <w:r>
          <w:rPr>
            <w:lang w:val="en-US"/>
          </w:rPr>
          <w:t>Optionally, support receiving N</w:t>
        </w:r>
        <w:r>
          <w:t xml:space="preserve">on-3GPP delay </w:t>
        </w:r>
        <w:r>
          <w:rPr>
            <w:lang w:val="en-US"/>
          </w:rPr>
          <w:t>budget from SMF</w:t>
        </w:r>
      </w:ins>
    </w:p>
    <w:p w14:paraId="7E80E950" w14:textId="77777777" w:rsidR="004A5E55" w:rsidRPr="00332FC3" w:rsidRDefault="004A5E55" w:rsidP="004A5E55">
      <w:pPr>
        <w:pStyle w:val="B2"/>
        <w:rPr>
          <w:ins w:id="1700" w:author="3506" w:date="2022-04-13T10:17:00Z"/>
          <w:lang w:eastAsia="zh-CN"/>
        </w:rPr>
      </w:pPr>
      <w:ins w:id="1701" w:author="3506" w:date="2022-04-13T10:17:00Z">
        <w:r>
          <w:rPr>
            <w:lang w:val="en-US"/>
          </w:rPr>
          <w:t>-</w:t>
        </w:r>
        <w:r>
          <w:rPr>
            <w:lang w:val="en-US"/>
          </w:rPr>
          <w:tab/>
          <w:t>Optionally, support signaling Requested Non-3GPP delay budget to SMF</w:t>
        </w:r>
      </w:ins>
    </w:p>
    <w:p w14:paraId="01FD706B" w14:textId="7C1ED0A4" w:rsidR="007E275A" w:rsidRPr="00D374BE" w:rsidRDefault="007E275A" w:rsidP="007E275A">
      <w:pPr>
        <w:pStyle w:val="Heading2"/>
        <w:rPr>
          <w:ins w:id="1702" w:author="2234" w:date="2022-04-13T10:20:00Z"/>
          <w:lang w:val="en-US"/>
        </w:rPr>
      </w:pPr>
      <w:ins w:id="1703" w:author="2234" w:date="2022-04-13T10:20:00Z">
        <w:r>
          <w:rPr>
            <w:lang w:val="en-US" w:eastAsia="zh-CN"/>
          </w:rPr>
          <w:t>6.24</w:t>
        </w:r>
        <w:r w:rsidRPr="00D374BE">
          <w:rPr>
            <w:rFonts w:hint="eastAsia"/>
            <w:lang w:val="en-US" w:eastAsia="ko-KR"/>
          </w:rPr>
          <w:tab/>
        </w:r>
        <w:r w:rsidRPr="00D374BE">
          <w:rPr>
            <w:lang w:val="en-US"/>
          </w:rPr>
          <w:t>Solution</w:t>
        </w:r>
        <w:r w:rsidRPr="00D374BE">
          <w:rPr>
            <w:rFonts w:hint="eastAsia"/>
            <w:lang w:val="en-US" w:eastAsia="zh-CN"/>
          </w:rPr>
          <w:t xml:space="preserve"> </w:t>
        </w:r>
        <w:r>
          <w:rPr>
            <w:lang w:val="en-US" w:eastAsia="zh-CN"/>
          </w:rPr>
          <w:t>24</w:t>
        </w:r>
        <w:r w:rsidRPr="00D374BE">
          <w:rPr>
            <w:lang w:val="en-US"/>
          </w:rPr>
          <w:t xml:space="preserve">: </w:t>
        </w:r>
        <w:r>
          <w:rPr>
            <w:lang w:val="en-US"/>
          </w:rPr>
          <w:t xml:space="preserve">Differentiated QoS for Non-Authenticable non-3GPP devices behind RG. </w:t>
        </w:r>
      </w:ins>
    </w:p>
    <w:p w14:paraId="72CE62D4" w14:textId="77777777" w:rsidR="007E275A" w:rsidRPr="00E35C6A" w:rsidRDefault="007E275A" w:rsidP="007E275A">
      <w:pPr>
        <w:pStyle w:val="Heading3"/>
        <w:rPr>
          <w:ins w:id="1704" w:author="2234" w:date="2022-04-13T10:20:00Z"/>
          <w:lang w:val="en-US"/>
        </w:rPr>
      </w:pPr>
      <w:ins w:id="1705" w:author="2234" w:date="2022-04-13T10:20:00Z">
        <w:r>
          <w:rPr>
            <w:lang w:val="en-US"/>
          </w:rPr>
          <w:t>6.24</w:t>
        </w:r>
        <w:r w:rsidRPr="00E35C6A">
          <w:rPr>
            <w:lang w:val="en-US"/>
          </w:rPr>
          <w:t>.1</w:t>
        </w:r>
        <w:r w:rsidRPr="00E35C6A">
          <w:rPr>
            <w:rFonts w:hint="eastAsia"/>
            <w:lang w:val="en-US"/>
          </w:rPr>
          <w:tab/>
          <w:t>Description</w:t>
        </w:r>
      </w:ins>
    </w:p>
    <w:p w14:paraId="72B2546E" w14:textId="77777777" w:rsidR="007E275A" w:rsidRDefault="007E275A" w:rsidP="007E275A">
      <w:pPr>
        <w:rPr>
          <w:ins w:id="1706" w:author="2234" w:date="2022-04-13T10:20:00Z"/>
          <w:lang w:eastAsia="x-none"/>
        </w:rPr>
      </w:pPr>
      <w:ins w:id="1707" w:author="2234" w:date="2022-04-13T10:20:00Z">
        <w:r>
          <w:rPr>
            <w:lang w:eastAsia="x-none"/>
          </w:rPr>
          <w:t xml:space="preserve">The solution addresses KI#1 and describes how differentiated QoS can be provided to non-authenticable non-3GPP devices (NAUN3) connected behind the RG (5G-RG and FN-RG). A NAUN3 device is a non-3GPP device that the 5GC can not authenticate. </w:t>
        </w:r>
      </w:ins>
    </w:p>
    <w:p w14:paraId="3E5DE2A4" w14:textId="77777777" w:rsidR="007E275A" w:rsidRDefault="007E275A" w:rsidP="007E275A">
      <w:pPr>
        <w:rPr>
          <w:ins w:id="1708" w:author="2234" w:date="2022-04-13T10:20:00Z"/>
        </w:rPr>
      </w:pPr>
      <w:ins w:id="1709" w:author="2234" w:date="2022-04-13T10:20:00Z">
        <w:r w:rsidRPr="002E7F70">
          <w:t xml:space="preserve">The </w:t>
        </w:r>
        <w:r>
          <w:t>NAUN3 d</w:t>
        </w:r>
        <w:r w:rsidRPr="002E7F70">
          <w:t xml:space="preserve">evice </w:t>
        </w:r>
        <w:r>
          <w:t xml:space="preserve">is </w:t>
        </w:r>
        <w:r w:rsidRPr="002E7F70">
          <w:t>locally authenticated by the 5G-RG using such as pre-shared secret etc</w:t>
        </w:r>
        <w:r>
          <w:t xml:space="preserve"> and is </w:t>
        </w:r>
        <w:r w:rsidRPr="002E7F70">
          <w:t>invisible to the 5G network</w:t>
        </w:r>
        <w:r>
          <w:t>.</w:t>
        </w:r>
        <w:r w:rsidRPr="002E7F70">
          <w:t xml:space="preserve"> Differentiated QoS can still be provided by using </w:t>
        </w:r>
        <w:r>
          <w:t xml:space="preserve">5G-RG’s </w:t>
        </w:r>
        <w:r w:rsidRPr="002E7F70">
          <w:t>local configuration</w:t>
        </w:r>
        <w:r>
          <w:t xml:space="preserve"> (</w:t>
        </w:r>
        <w:r w:rsidRPr="002E7F70">
          <w:t>based on DNN / S-NSSAI for the 5G RG's PDU Sessions</w:t>
        </w:r>
        <w:r>
          <w:t>)</w:t>
        </w:r>
        <w:r w:rsidRPr="002E7F70">
          <w:t>.</w:t>
        </w:r>
      </w:ins>
    </w:p>
    <w:p w14:paraId="32CC8FF6" w14:textId="77777777" w:rsidR="007E275A" w:rsidRDefault="007E275A" w:rsidP="007E275A">
      <w:pPr>
        <w:rPr>
          <w:ins w:id="1710" w:author="2234" w:date="2022-04-13T10:20:00Z"/>
          <w:lang w:val="en-US" w:eastAsia="zh-CN"/>
        </w:rPr>
      </w:pPr>
      <w:ins w:id="1711" w:author="2234" w:date="2022-04-13T10:20:00Z">
        <w:r>
          <w:rPr>
            <w:lang w:val="en-US" w:eastAsia="zh-CN"/>
          </w:rPr>
          <w:t>Using local-configuration, the 5G-RG can perform Traffic separation to isolate traffic from the NAUN3 devices and map them to appropriate PDU Session/QoS flows. The overall architecture is illustrated in Figure 6.24.1-1</w:t>
        </w:r>
      </w:ins>
    </w:p>
    <w:p w14:paraId="6CBB96CC" w14:textId="77777777" w:rsidR="007E275A" w:rsidRPr="00AF61D3" w:rsidRDefault="00250C08" w:rsidP="007E275A">
      <w:pPr>
        <w:rPr>
          <w:ins w:id="1712" w:author="2234" w:date="2022-04-13T10:20:00Z"/>
          <w:lang w:val="en-US" w:eastAsia="zh-CN"/>
        </w:rPr>
      </w:pPr>
      <w:ins w:id="1713" w:author="2234" w:date="2022-04-13T10:20:00Z">
        <w:r>
          <w:rPr>
            <w:noProof/>
            <w:lang w:val="en-US" w:eastAsia="zh-CN"/>
          </w:rPr>
          <w:pict w14:anchorId="3D7D10E2">
            <v:shape id="_x0000_i1060" type="#_x0000_t75" style="width:481.9pt;height:202.1pt;visibility:visible">
              <v:imagedata r:id="rId79" o:title=""/>
            </v:shape>
          </w:pict>
        </w:r>
      </w:ins>
    </w:p>
    <w:p w14:paraId="7395066B" w14:textId="3BE7B4F3" w:rsidR="007E275A" w:rsidRPr="00E24911" w:rsidRDefault="007E275A" w:rsidP="007E275A">
      <w:pPr>
        <w:jc w:val="center"/>
        <w:rPr>
          <w:ins w:id="1714" w:author="2234" w:date="2022-04-13T10:20:00Z"/>
          <w:lang w:val="en-US" w:eastAsia="x-none"/>
        </w:rPr>
      </w:pPr>
      <w:ins w:id="1715" w:author="2234" w:date="2022-04-13T10:20:00Z">
        <w:r>
          <w:rPr>
            <w:lang w:val="en-US" w:eastAsia="x-none"/>
          </w:rPr>
          <w:t>Figure 6.24.1-1 Architecture for NAUN3 devices behin</w:t>
        </w:r>
      </w:ins>
      <w:ins w:id="1716" w:author="3508" w:date="2022-04-13T17:19:00Z">
        <w:r w:rsidR="00900137">
          <w:rPr>
            <w:lang w:val="en-US" w:eastAsia="x-none"/>
          </w:rPr>
          <w:t>d</w:t>
        </w:r>
      </w:ins>
      <w:ins w:id="1717" w:author="2234" w:date="2022-04-13T10:20:00Z">
        <w:r>
          <w:rPr>
            <w:lang w:val="en-US" w:eastAsia="x-none"/>
          </w:rPr>
          <w:t xml:space="preserve"> 5G-RG</w:t>
        </w:r>
      </w:ins>
    </w:p>
    <w:p w14:paraId="37242FE2" w14:textId="77777777" w:rsidR="007E275A" w:rsidRPr="005A2371" w:rsidRDefault="007E275A" w:rsidP="007E275A">
      <w:pPr>
        <w:pStyle w:val="Heading3"/>
        <w:rPr>
          <w:ins w:id="1718" w:author="2234" w:date="2022-04-13T10:20:00Z"/>
        </w:rPr>
      </w:pPr>
      <w:ins w:id="1719" w:author="2234" w:date="2022-04-13T10:20:00Z">
        <w:r>
          <w:t>6.24</w:t>
        </w:r>
        <w:r w:rsidRPr="005A2371">
          <w:t>.2</w:t>
        </w:r>
        <w:r w:rsidRPr="005A2371">
          <w:tab/>
          <w:t>Procedures</w:t>
        </w:r>
      </w:ins>
    </w:p>
    <w:p w14:paraId="024DB212" w14:textId="6571A4B4" w:rsidR="007E275A" w:rsidRDefault="007E275A" w:rsidP="007E275A">
      <w:pPr>
        <w:pStyle w:val="B1"/>
        <w:rPr>
          <w:ins w:id="1720" w:author="2234" w:date="2022-04-13T10:20:00Z"/>
          <w:lang w:eastAsia="zh-CN"/>
        </w:rPr>
      </w:pPr>
      <w:ins w:id="1721" w:author="2234" w:date="2022-04-13T10:20:00Z">
        <w:r>
          <w:rPr>
            <w:lang w:val="en-US" w:eastAsia="zh-CN"/>
          </w:rPr>
          <w:t>1. The 5G-RG registers to 5GC as specified in clause 7.2.1.1 of TS 23.316[</w:t>
        </w:r>
      </w:ins>
      <w:ins w:id="1722" w:author="3508" w:date="2022-04-13T17:19:00Z">
        <w:r w:rsidR="00900137">
          <w:rPr>
            <w:lang w:val="en-US" w:eastAsia="zh-CN"/>
          </w:rPr>
          <w:t>5</w:t>
        </w:r>
      </w:ins>
      <w:ins w:id="1723" w:author="2234" w:date="2022-04-13T10:20:00Z">
        <w:r>
          <w:rPr>
            <w:lang w:val="en-US" w:eastAsia="zh-CN"/>
          </w:rPr>
          <w:t xml:space="preserve">]. </w:t>
        </w:r>
      </w:ins>
    </w:p>
    <w:p w14:paraId="79B4FC28" w14:textId="2BDD2DB0" w:rsidR="007E275A" w:rsidRDefault="007E275A" w:rsidP="007E275A">
      <w:pPr>
        <w:pStyle w:val="B1"/>
        <w:ind w:left="284" w:firstLine="0"/>
        <w:rPr>
          <w:ins w:id="1724" w:author="2234" w:date="2022-04-13T10:20:00Z"/>
          <w:lang w:val="en-US" w:eastAsia="zh-CN"/>
        </w:rPr>
      </w:pPr>
      <w:ins w:id="1725" w:author="2234" w:date="2022-04-13T10:20:00Z">
        <w:r>
          <w:rPr>
            <w:lang w:val="en-US" w:eastAsia="zh-CN"/>
          </w:rPr>
          <w:t>2. The 5G-RG PDU session establishment is done as specified in 7.3.1.1 of TS TS 23.316[</w:t>
        </w:r>
      </w:ins>
      <w:ins w:id="1726" w:author="3508" w:date="2022-04-13T17:19:00Z">
        <w:r w:rsidR="00900137">
          <w:rPr>
            <w:lang w:val="en-US" w:eastAsia="zh-CN"/>
          </w:rPr>
          <w:t>5</w:t>
        </w:r>
      </w:ins>
      <w:ins w:id="1727" w:author="2234" w:date="2022-04-13T10:20:00Z">
        <w:r>
          <w:rPr>
            <w:lang w:val="en-US" w:eastAsia="zh-CN"/>
          </w:rPr>
          <w:t xml:space="preserve">]. </w:t>
        </w:r>
      </w:ins>
    </w:p>
    <w:p w14:paraId="2F3A7D66" w14:textId="77777777" w:rsidR="007E275A" w:rsidRDefault="007E275A" w:rsidP="007E275A">
      <w:pPr>
        <w:pStyle w:val="B1"/>
        <w:ind w:left="284" w:firstLine="0"/>
        <w:rPr>
          <w:ins w:id="1728" w:author="2234" w:date="2022-04-13T10:20:00Z"/>
          <w:lang w:val="en-US" w:eastAsia="zh-CN"/>
        </w:rPr>
      </w:pPr>
      <w:ins w:id="1729" w:author="2234" w:date="2022-04-13T10:20:00Z">
        <w:r>
          <w:rPr>
            <w:lang w:val="en-US" w:eastAsia="zh-CN"/>
          </w:rPr>
          <w:t xml:space="preserve">3. Using local-configuration, the 5G-RG can perform Traffic separation to isolate traffic from the NAUN3 devices and map them to appropriate PDU Session/QoS flows. </w:t>
        </w:r>
      </w:ins>
    </w:p>
    <w:p w14:paraId="71E98DFD" w14:textId="77777777" w:rsidR="007E275A" w:rsidRPr="005A2371" w:rsidRDefault="007E275A" w:rsidP="007E275A">
      <w:pPr>
        <w:pStyle w:val="Heading3"/>
        <w:rPr>
          <w:ins w:id="1730" w:author="2234" w:date="2022-04-13T10:20:00Z"/>
          <w:lang w:eastAsia="zh-CN"/>
        </w:rPr>
      </w:pPr>
      <w:ins w:id="1731" w:author="2234" w:date="2022-04-13T10:20:00Z">
        <w:r>
          <w:rPr>
            <w:lang w:eastAsia="zh-CN"/>
          </w:rPr>
          <w:t>6.24</w:t>
        </w:r>
        <w:r w:rsidRPr="005A2371">
          <w:rPr>
            <w:lang w:eastAsia="zh-CN"/>
          </w:rPr>
          <w:t>.3</w:t>
        </w:r>
        <w:r w:rsidRPr="005A2371">
          <w:rPr>
            <w:lang w:eastAsia="zh-CN"/>
          </w:rPr>
          <w:tab/>
        </w:r>
        <w:r w:rsidRPr="005A2371">
          <w:t xml:space="preserve">Impacts on </w:t>
        </w:r>
        <w:r w:rsidRPr="005A2371">
          <w:rPr>
            <w:rFonts w:hint="eastAsia"/>
            <w:lang w:eastAsia="zh-CN"/>
          </w:rPr>
          <w:t>E</w:t>
        </w:r>
        <w:r w:rsidRPr="005A2371">
          <w:t xml:space="preserve">xisting </w:t>
        </w:r>
        <w:r w:rsidRPr="005A2371">
          <w:rPr>
            <w:rFonts w:hint="eastAsia"/>
            <w:lang w:eastAsia="zh-CN"/>
          </w:rPr>
          <w:t>N</w:t>
        </w:r>
        <w:r w:rsidRPr="005A2371">
          <w:t xml:space="preserve">odes and </w:t>
        </w:r>
        <w:r w:rsidRPr="005A2371">
          <w:rPr>
            <w:rFonts w:hint="eastAsia"/>
            <w:lang w:eastAsia="zh-CN"/>
          </w:rPr>
          <w:t>F</w:t>
        </w:r>
        <w:r w:rsidRPr="005A2371">
          <w:t>unctionality</w:t>
        </w:r>
      </w:ins>
    </w:p>
    <w:p w14:paraId="27F91E3E" w14:textId="77777777" w:rsidR="007E275A" w:rsidRDefault="007E275A" w:rsidP="007E275A">
      <w:pPr>
        <w:rPr>
          <w:ins w:id="1732" w:author="2234" w:date="2022-04-13T10:20:00Z"/>
          <w:lang w:eastAsia="zh-CN"/>
        </w:rPr>
      </w:pPr>
      <w:ins w:id="1733" w:author="2234" w:date="2022-04-13T10:20:00Z">
        <w:r>
          <w:rPr>
            <w:lang w:eastAsia="zh-CN"/>
          </w:rPr>
          <w:t>The solution largely re-uses existing functionality.</w:t>
        </w:r>
      </w:ins>
    </w:p>
    <w:p w14:paraId="1B0A09C4" w14:textId="77777777" w:rsidR="007E275A" w:rsidRPr="002E7F70" w:rsidRDefault="007E275A" w:rsidP="007E275A">
      <w:pPr>
        <w:rPr>
          <w:ins w:id="1734" w:author="2234" w:date="2022-04-13T10:20:00Z"/>
          <w:lang w:eastAsia="zh-CN"/>
        </w:rPr>
      </w:pPr>
      <w:ins w:id="1735" w:author="2234" w:date="2022-04-13T10:20:00Z">
        <w:r>
          <w:rPr>
            <w:lang w:eastAsia="zh-CN"/>
          </w:rPr>
          <w:t>5G-</w:t>
        </w:r>
        <w:r w:rsidRPr="002E7F70">
          <w:rPr>
            <w:lang w:eastAsia="zh-CN"/>
          </w:rPr>
          <w:t>RG:</w:t>
        </w:r>
      </w:ins>
    </w:p>
    <w:p w14:paraId="6B25647D" w14:textId="77777777" w:rsidR="007E275A" w:rsidRDefault="007E275A" w:rsidP="007E275A">
      <w:pPr>
        <w:pStyle w:val="B1"/>
        <w:numPr>
          <w:ilvl w:val="0"/>
          <w:numId w:val="43"/>
        </w:numPr>
        <w:overflowPunct/>
        <w:autoSpaceDE/>
        <w:autoSpaceDN/>
        <w:adjustRightInd/>
        <w:textAlignment w:val="auto"/>
        <w:rPr>
          <w:ins w:id="1736" w:author="2234" w:date="2022-04-13T10:20:00Z"/>
          <w:lang w:val="en-US" w:eastAsia="zh-CN"/>
        </w:rPr>
      </w:pPr>
      <w:ins w:id="1737" w:author="2234" w:date="2022-04-13T10:20:00Z">
        <w:r>
          <w:rPr>
            <w:lang w:val="en-US" w:eastAsia="zh-CN"/>
          </w:rPr>
          <w:t xml:space="preserve">Be able to map the traffic from NAUN3 devices to a PDU session/QoS Flow of the 5G-RG. </w:t>
        </w:r>
      </w:ins>
    </w:p>
    <w:p w14:paraId="148D09C5" w14:textId="77777777" w:rsidR="007E275A" w:rsidRDefault="007E275A" w:rsidP="007E275A">
      <w:pPr>
        <w:pStyle w:val="B1"/>
        <w:numPr>
          <w:ilvl w:val="0"/>
          <w:numId w:val="43"/>
        </w:numPr>
        <w:overflowPunct/>
        <w:autoSpaceDE/>
        <w:autoSpaceDN/>
        <w:adjustRightInd/>
        <w:textAlignment w:val="auto"/>
        <w:rPr>
          <w:ins w:id="1738" w:author="2234" w:date="2022-04-13T10:20:00Z"/>
          <w:lang w:val="en-US" w:eastAsia="zh-CN"/>
        </w:rPr>
      </w:pPr>
      <w:ins w:id="1739" w:author="2234" w:date="2022-04-13T10:20:00Z">
        <w:r w:rsidRPr="00E52A39">
          <w:rPr>
            <w:lang w:val="en-US"/>
          </w:rPr>
          <w:t>F</w:t>
        </w:r>
        <w:r w:rsidRPr="00E52A39">
          <w:t>urther considerations on 5G-RG would be brought to BBF and/or CableLabs attention is FFS</w:t>
        </w:r>
      </w:ins>
    </w:p>
    <w:p w14:paraId="1CFDB037" w14:textId="77777777" w:rsidR="007A7410" w:rsidRPr="00D374BE" w:rsidRDefault="007A7410" w:rsidP="007A7410">
      <w:pPr>
        <w:pStyle w:val="Heading2"/>
        <w:rPr>
          <w:ins w:id="1740" w:author="2079R03" w:date="2022-04-13T17:49:00Z"/>
          <w:lang w:val="en-US"/>
        </w:rPr>
      </w:pPr>
      <w:ins w:id="1741" w:author="2079R03" w:date="2022-04-13T17:49:00Z">
        <w:r>
          <w:rPr>
            <w:lang w:val="en-US" w:eastAsia="zh-CN"/>
          </w:rPr>
          <w:t>6.25</w:t>
        </w:r>
        <w:r w:rsidRPr="00D374BE">
          <w:rPr>
            <w:rFonts w:hint="eastAsia"/>
            <w:lang w:val="en-US" w:eastAsia="ko-KR"/>
          </w:rPr>
          <w:tab/>
        </w:r>
        <w:r w:rsidRPr="00D374BE">
          <w:rPr>
            <w:lang w:val="en-US"/>
          </w:rPr>
          <w:t>Solution</w:t>
        </w:r>
        <w:r w:rsidRPr="00D374BE">
          <w:rPr>
            <w:rFonts w:hint="eastAsia"/>
            <w:lang w:val="en-US" w:eastAsia="zh-CN"/>
          </w:rPr>
          <w:t xml:space="preserve"> </w:t>
        </w:r>
        <w:r>
          <w:rPr>
            <w:lang w:val="en-US" w:eastAsia="zh-CN"/>
          </w:rPr>
          <w:t>25</w:t>
        </w:r>
        <w:r w:rsidRPr="00D374BE">
          <w:rPr>
            <w:lang w:val="en-US"/>
          </w:rPr>
          <w:t xml:space="preserve">: </w:t>
        </w:r>
        <w:r>
          <w:rPr>
            <w:lang w:val="en-US"/>
          </w:rPr>
          <w:t xml:space="preserve">Differentiated QoS for Authenticable non-3GPP devices behind RG. </w:t>
        </w:r>
      </w:ins>
    </w:p>
    <w:p w14:paraId="4B5E0127" w14:textId="77777777" w:rsidR="007A7410" w:rsidRPr="002A2191" w:rsidRDefault="007A7410" w:rsidP="007A7410">
      <w:pPr>
        <w:pStyle w:val="Heading3"/>
        <w:rPr>
          <w:ins w:id="1742" w:author="2079R03" w:date="2022-04-13T17:49:00Z"/>
          <w:lang w:val="en-US"/>
        </w:rPr>
      </w:pPr>
      <w:ins w:id="1743" w:author="2079R03" w:date="2022-04-13T17:49:00Z">
        <w:r>
          <w:rPr>
            <w:lang w:val="en-US"/>
          </w:rPr>
          <w:t>6.25</w:t>
        </w:r>
        <w:r w:rsidRPr="002A2191">
          <w:rPr>
            <w:lang w:val="en-US"/>
          </w:rPr>
          <w:t>.1</w:t>
        </w:r>
        <w:r w:rsidRPr="002A2191">
          <w:rPr>
            <w:rFonts w:hint="eastAsia"/>
            <w:lang w:val="en-US"/>
          </w:rPr>
          <w:tab/>
          <w:t>Description</w:t>
        </w:r>
      </w:ins>
    </w:p>
    <w:p w14:paraId="705F0078" w14:textId="77777777" w:rsidR="007A7410" w:rsidRDefault="007A7410" w:rsidP="007A7410">
      <w:pPr>
        <w:rPr>
          <w:ins w:id="1744" w:author="2079R03" w:date="2022-04-13T17:49:00Z"/>
          <w:lang w:eastAsia="x-none"/>
        </w:rPr>
      </w:pPr>
      <w:ins w:id="1745" w:author="2079R03" w:date="2022-04-13T17:49:00Z">
        <w:r>
          <w:rPr>
            <w:lang w:eastAsia="x-none"/>
          </w:rPr>
          <w:t xml:space="preserve">The solution addresses KI#1 and describes how differentiated QoS can be provided to authenticable non-3GPP devices (AUN3) connected behind the RG (5G-RG and FN-RG). An AUN3 device can be authenticated by the 5GC based on a permanent identifier (e.g. NAI, physical Mac address). </w:t>
        </w:r>
      </w:ins>
    </w:p>
    <w:p w14:paraId="07A1EA7E" w14:textId="477EF2FE" w:rsidR="007A7410" w:rsidRPr="005F1ADB" w:rsidRDefault="007A7410">
      <w:pPr>
        <w:pStyle w:val="NO"/>
        <w:rPr>
          <w:ins w:id="1746" w:author="2079R03" w:date="2022-04-13T17:49:00Z"/>
          <w:lang w:val="en-US"/>
        </w:rPr>
        <w:pPrChange w:id="1747" w:author="2079R03" w:date="2022-04-13T17:49:00Z">
          <w:pPr>
            <w:pStyle w:val="B1"/>
            <w:ind w:firstLine="0"/>
          </w:pPr>
        </w:pPrChange>
      </w:pPr>
      <w:ins w:id="1748" w:author="2079R03" w:date="2022-04-13T17:49:00Z">
        <w:r>
          <w:t>NOTE: A N3GPP device using a randomized MAC address can still be identified based on EAP Identity (NAI) if configured on the device. If a N3GPP device uses a randomized MAC address for authentication, it will be treated as NAUN3 device. It is up to SA3 to study how to identify and authenticate a device using randomized MAC address.</w:t>
        </w:r>
      </w:ins>
      <w:ins w:id="1749" w:author="editor" w:date="2022-04-13T18:05:00Z">
        <w:r w:rsidR="00250C08">
          <w:t xml:space="preserve"> </w:t>
        </w:r>
      </w:ins>
      <w:ins w:id="1750" w:author="2079R03" w:date="2022-04-13T17:49:00Z">
        <w:r w:rsidRPr="005F1ADB">
          <w:rPr>
            <w:lang w:val="en-US"/>
          </w:rPr>
          <w:t>In principle, t</w:t>
        </w:r>
        <w:r w:rsidRPr="005F1ADB">
          <w:t xml:space="preserve">he registration procedure of </w:t>
        </w:r>
        <w:r w:rsidRPr="005F1ADB">
          <w:rPr>
            <w:lang w:val="en-US"/>
          </w:rPr>
          <w:t xml:space="preserve">N5GC </w:t>
        </w:r>
        <w:r w:rsidRPr="005F1ADB">
          <w:t xml:space="preserve">devices </w:t>
        </w:r>
        <w:r w:rsidRPr="005F1ADB">
          <w:rPr>
            <w:lang w:val="en-US"/>
          </w:rPr>
          <w:t>connecting via W-5GAN d</w:t>
        </w:r>
        <w:r w:rsidRPr="005F1ADB">
          <w:t>escribed in clause 4.10a of Rel-16 TS23.316</w:t>
        </w:r>
      </w:ins>
      <w:ins w:id="1751" w:author="editor" w:date="2022-04-13T18:05:00Z">
        <w:r w:rsidR="00250C08">
          <w:t xml:space="preserve"> </w:t>
        </w:r>
      </w:ins>
      <w:ins w:id="1752" w:author="2079R03" w:date="2022-04-13T17:49:00Z">
        <w:r w:rsidRPr="005F1ADB">
          <w:t>[</w:t>
        </w:r>
      </w:ins>
      <w:ins w:id="1753" w:author="editor" w:date="2022-04-13T18:05:00Z">
        <w:r w:rsidR="00250C08">
          <w:t>5</w:t>
        </w:r>
      </w:ins>
      <w:ins w:id="1754" w:author="2079R03" w:date="2022-04-13T17:49:00Z">
        <w:del w:id="1755" w:author="editor" w:date="2022-04-13T18:04:00Z">
          <w:r w:rsidRPr="005F1ADB" w:rsidDel="00250C08">
            <w:delText>X</w:delText>
          </w:r>
        </w:del>
        <w:r w:rsidRPr="005F1ADB">
          <w:t>]</w:t>
        </w:r>
        <w:r w:rsidRPr="005F1ADB">
          <w:rPr>
            <w:lang w:val="en-US"/>
          </w:rPr>
          <w:t xml:space="preserve"> can be followed by AUN3 devices.</w:t>
        </w:r>
        <w:r w:rsidRPr="005F1ADB">
          <w:t xml:space="preserve"> The authentication procedure of </w:t>
        </w:r>
        <w:r w:rsidRPr="005F1ADB">
          <w:rPr>
            <w:lang w:val="en-US"/>
          </w:rPr>
          <w:t xml:space="preserve">N5GC </w:t>
        </w:r>
        <w:r w:rsidRPr="005F1ADB">
          <w:t xml:space="preserve">device </w:t>
        </w:r>
        <w:r w:rsidRPr="005F1ADB">
          <w:rPr>
            <w:lang w:val="en-US"/>
          </w:rPr>
          <w:t xml:space="preserve">as </w:t>
        </w:r>
        <w:r w:rsidRPr="005F1ADB">
          <w:t>described in Rel-16 TS 33.501</w:t>
        </w:r>
      </w:ins>
      <w:ins w:id="1756" w:author="editor" w:date="2022-04-13T18:05:00Z">
        <w:r w:rsidR="00250C08">
          <w:t xml:space="preserve"> </w:t>
        </w:r>
      </w:ins>
      <w:ins w:id="1757" w:author="2079R03" w:date="2022-04-13T17:49:00Z">
        <w:r w:rsidRPr="005F1ADB">
          <w:t>[</w:t>
        </w:r>
      </w:ins>
      <w:ins w:id="1758" w:author="editor" w:date="2022-04-13T18:05:00Z">
        <w:r w:rsidR="00250C08">
          <w:t>5</w:t>
        </w:r>
      </w:ins>
      <w:ins w:id="1759" w:author="2079R03" w:date="2022-04-13T17:49:00Z">
        <w:del w:id="1760" w:author="editor" w:date="2022-04-13T18:05:00Z">
          <w:r w:rsidRPr="005F1ADB" w:rsidDel="00250C08">
            <w:delText>X</w:delText>
          </w:r>
        </w:del>
        <w:r w:rsidRPr="005F1ADB">
          <w:t>]</w:t>
        </w:r>
        <w:r w:rsidRPr="005F1ADB">
          <w:rPr>
            <w:lang w:val="en-US"/>
          </w:rPr>
          <w:t xml:space="preserve"> can be used to authenticate AUN3 devices</w:t>
        </w:r>
        <w:r w:rsidRPr="005F1ADB">
          <w:t>.</w:t>
        </w:r>
        <w:r w:rsidRPr="005F1ADB">
          <w:rPr>
            <w:lang w:val="en-US"/>
          </w:rPr>
          <w:t xml:space="preserve"> </w:t>
        </w:r>
      </w:ins>
    </w:p>
    <w:p w14:paraId="69AD90A7" w14:textId="77777777" w:rsidR="007A7410" w:rsidRDefault="007A7410">
      <w:pPr>
        <w:rPr>
          <w:ins w:id="1761" w:author="2079R03" w:date="2022-04-13T17:49:00Z"/>
          <w:lang w:val="en-US"/>
        </w:rPr>
        <w:pPrChange w:id="1762" w:author="2079R03" w:date="2022-04-13T17:49:00Z">
          <w:pPr>
            <w:pStyle w:val="B1"/>
            <w:ind w:firstLine="0"/>
          </w:pPr>
        </w:pPrChange>
      </w:pPr>
      <w:ins w:id="1763" w:author="2079R03" w:date="2022-04-13T17:49:00Z">
        <w:r w:rsidRPr="005F1ADB">
          <w:rPr>
            <w:lang w:val="en-US"/>
          </w:rPr>
          <w:t xml:space="preserve">The architecture for providing differentiated services to an AUN3 device behind 5G-RG is illustrated in Figure </w:t>
        </w:r>
        <w:r>
          <w:rPr>
            <w:lang w:val="en-US"/>
          </w:rPr>
          <w:t>6.25</w:t>
        </w:r>
        <w:r w:rsidRPr="005F1ADB">
          <w:rPr>
            <w:lang w:val="en-US"/>
          </w:rPr>
          <w:t>.1-1.</w:t>
        </w:r>
      </w:ins>
    </w:p>
    <w:p w14:paraId="42934F4D" w14:textId="77777777" w:rsidR="007A7410" w:rsidRDefault="00250C08" w:rsidP="007A7410">
      <w:pPr>
        <w:pStyle w:val="B1"/>
        <w:ind w:firstLine="0"/>
        <w:jc w:val="center"/>
        <w:rPr>
          <w:ins w:id="1764" w:author="2079R03" w:date="2022-04-13T17:49:00Z"/>
        </w:rPr>
      </w:pPr>
      <w:ins w:id="1765" w:author="2079R03" w:date="2022-04-13T17:49:00Z">
        <w:r>
          <w:rPr>
            <w:noProof/>
          </w:rPr>
          <w:pict w14:anchorId="6D5C6FAB">
            <v:shape id="_x0000_i1061" type="#_x0000_t75" style="width:481.9pt;height:214.65pt;visibility:visible">
              <v:imagedata r:id="rId80" o:title=""/>
            </v:shape>
          </w:pict>
        </w:r>
      </w:ins>
    </w:p>
    <w:p w14:paraId="285627BF" w14:textId="77777777" w:rsidR="007A7410" w:rsidRDefault="007A7410" w:rsidP="007A7410">
      <w:pPr>
        <w:pStyle w:val="B1"/>
        <w:ind w:firstLine="0"/>
        <w:jc w:val="center"/>
        <w:rPr>
          <w:ins w:id="1766" w:author="2079R03" w:date="2022-04-13T17:49:00Z"/>
          <w:lang w:val="en-US"/>
        </w:rPr>
      </w:pPr>
      <w:ins w:id="1767" w:author="2079R03" w:date="2022-04-13T17:49:00Z">
        <w:r>
          <w:rPr>
            <w:lang w:val="en-US"/>
          </w:rPr>
          <w:t>Figure 6.25.1-1: AUN3 device behind 5G-RG</w:t>
        </w:r>
      </w:ins>
    </w:p>
    <w:p w14:paraId="0C3F9E03" w14:textId="77777777" w:rsidR="007A7410" w:rsidRPr="005F1ADB" w:rsidRDefault="007A7410">
      <w:pPr>
        <w:rPr>
          <w:ins w:id="1768" w:author="2079R03" w:date="2022-04-13T17:49:00Z"/>
          <w:lang w:val="en-US"/>
        </w:rPr>
        <w:pPrChange w:id="1769" w:author="2079R03" w:date="2022-04-13T17:49:00Z">
          <w:pPr>
            <w:pStyle w:val="B1"/>
            <w:ind w:firstLine="0"/>
          </w:pPr>
        </w:pPrChange>
      </w:pPr>
      <w:ins w:id="1770" w:author="2079R03" w:date="2022-04-13T17:49:00Z">
        <w:r w:rsidRPr="005F1ADB">
          <w:rPr>
            <w:lang w:val="en-US"/>
          </w:rPr>
          <w:t>The salient features of this solution are the following:</w:t>
        </w:r>
      </w:ins>
    </w:p>
    <w:p w14:paraId="7F9D8179" w14:textId="77777777" w:rsidR="007A7410" w:rsidRPr="005F1ADB" w:rsidRDefault="007A7410" w:rsidP="007A7410">
      <w:pPr>
        <w:pStyle w:val="B1"/>
        <w:numPr>
          <w:ilvl w:val="0"/>
          <w:numId w:val="43"/>
        </w:numPr>
        <w:overflowPunct/>
        <w:autoSpaceDE/>
        <w:autoSpaceDN/>
        <w:adjustRightInd/>
        <w:textAlignment w:val="auto"/>
        <w:rPr>
          <w:ins w:id="1771" w:author="2079R03" w:date="2022-04-13T17:49:00Z"/>
          <w:lang w:val="en-US"/>
        </w:rPr>
      </w:pPr>
      <w:ins w:id="1772" w:author="2079R03" w:date="2022-04-13T17:49:00Z">
        <w:r w:rsidRPr="005F1ADB">
          <w:rPr>
            <w:lang w:val="en-US"/>
          </w:rPr>
          <w:t>The AUN3 device is authenticated by the 5GC</w:t>
        </w:r>
        <w:r>
          <w:rPr>
            <w:lang w:val="en-US"/>
          </w:rPr>
          <w:t>.</w:t>
        </w:r>
      </w:ins>
    </w:p>
    <w:p w14:paraId="587CFB7D" w14:textId="77777777" w:rsidR="007A7410" w:rsidRPr="005F1ADB" w:rsidRDefault="007A7410" w:rsidP="007A7410">
      <w:pPr>
        <w:pStyle w:val="B1"/>
        <w:numPr>
          <w:ilvl w:val="0"/>
          <w:numId w:val="43"/>
        </w:numPr>
        <w:overflowPunct/>
        <w:autoSpaceDE/>
        <w:autoSpaceDN/>
        <w:adjustRightInd/>
        <w:textAlignment w:val="auto"/>
        <w:rPr>
          <w:ins w:id="1773" w:author="2079R03" w:date="2022-04-13T17:49:00Z"/>
          <w:lang w:val="en-US"/>
        </w:rPr>
      </w:pPr>
      <w:ins w:id="1774" w:author="2079R03" w:date="2022-04-13T17:49:00Z">
        <w:r w:rsidRPr="005F1ADB">
          <w:rPr>
            <w:lang w:val="en-US"/>
          </w:rPr>
          <w:t>5GC can setup a distinct PDU session for each AUN3 device.</w:t>
        </w:r>
      </w:ins>
    </w:p>
    <w:p w14:paraId="4DC8C00D" w14:textId="77777777" w:rsidR="007A7410" w:rsidRPr="005F1ADB" w:rsidRDefault="007A7410" w:rsidP="007A7410">
      <w:pPr>
        <w:pStyle w:val="B1"/>
        <w:numPr>
          <w:ilvl w:val="0"/>
          <w:numId w:val="43"/>
        </w:numPr>
        <w:overflowPunct/>
        <w:autoSpaceDE/>
        <w:autoSpaceDN/>
        <w:adjustRightInd/>
        <w:textAlignment w:val="auto"/>
        <w:rPr>
          <w:ins w:id="1775" w:author="2079R03" w:date="2022-04-13T17:49:00Z"/>
          <w:lang w:val="en-US"/>
        </w:rPr>
      </w:pPr>
      <w:ins w:id="1776" w:author="2079R03" w:date="2022-04-13T17:49:00Z">
        <w:r w:rsidRPr="005F1ADB">
          <w:rPr>
            <w:lang w:val="en-US"/>
          </w:rPr>
          <w:t>5GC can setup distinct QoS Flows for each AUN3 device</w:t>
        </w:r>
        <w:r>
          <w:rPr>
            <w:lang w:val="en-US"/>
          </w:rPr>
          <w:t>.</w:t>
        </w:r>
      </w:ins>
    </w:p>
    <w:p w14:paraId="297CA42A" w14:textId="77777777" w:rsidR="007A7410" w:rsidRPr="00E24911" w:rsidRDefault="007A7410">
      <w:pPr>
        <w:pStyle w:val="NO"/>
        <w:rPr>
          <w:ins w:id="1777" w:author="2079R03" w:date="2022-04-13T17:49:00Z"/>
          <w:lang w:val="en-US"/>
        </w:rPr>
        <w:pPrChange w:id="1778" w:author="2079R03" w:date="2022-04-13T17:50:00Z">
          <w:pPr/>
        </w:pPrChange>
      </w:pPr>
      <w:ins w:id="1779" w:author="2079R03" w:date="2022-04-13T17:49:00Z">
        <w:r>
          <w:rPr>
            <w:lang w:val="en-US"/>
          </w:rPr>
          <w:t>NOTE: FWA deployment is NOT applicable to AUN3 devices.</w:t>
        </w:r>
      </w:ins>
    </w:p>
    <w:p w14:paraId="2DB2B940" w14:textId="77777777" w:rsidR="007A7410" w:rsidRPr="005A2371" w:rsidRDefault="007A7410" w:rsidP="007A7410">
      <w:pPr>
        <w:pStyle w:val="Heading3"/>
        <w:rPr>
          <w:ins w:id="1780" w:author="2079R03" w:date="2022-04-13T17:49:00Z"/>
        </w:rPr>
      </w:pPr>
      <w:ins w:id="1781" w:author="2079R03" w:date="2022-04-13T17:49:00Z">
        <w:r>
          <w:t>6.25</w:t>
        </w:r>
        <w:r w:rsidRPr="005A2371">
          <w:t>.2</w:t>
        </w:r>
        <w:r w:rsidRPr="005A2371">
          <w:tab/>
          <w:t>Procedures</w:t>
        </w:r>
      </w:ins>
    </w:p>
    <w:p w14:paraId="3C79857F" w14:textId="77777777" w:rsidR="007A7410" w:rsidRDefault="007A7410">
      <w:pPr>
        <w:rPr>
          <w:ins w:id="1782" w:author="2079R03" w:date="2022-04-13T17:49:00Z"/>
          <w:lang w:val="en-US"/>
        </w:rPr>
        <w:pPrChange w:id="1783" w:author="2079R03" w:date="2022-04-13T17:50:00Z">
          <w:pPr>
            <w:pStyle w:val="EditorsNote"/>
          </w:pPr>
        </w:pPrChange>
      </w:pPr>
      <w:ins w:id="1784" w:author="2079R03" w:date="2022-04-13T17:49:00Z">
        <w:r>
          <w:rPr>
            <w:lang w:val="en-US"/>
          </w:rPr>
          <w:t>The high-level procedure for this solution is described in Figure 6.25.2-1.</w:t>
        </w:r>
      </w:ins>
    </w:p>
    <w:p w14:paraId="1D032A49" w14:textId="77777777" w:rsidR="007A7410" w:rsidRDefault="007A7410">
      <w:pPr>
        <w:pStyle w:val="NO"/>
        <w:rPr>
          <w:ins w:id="1785" w:author="2079R03" w:date="2022-04-13T17:49:00Z"/>
          <w:lang w:val="en-US"/>
        </w:rPr>
        <w:pPrChange w:id="1786" w:author="2079R03" w:date="2022-04-13T17:50:00Z">
          <w:pPr>
            <w:pStyle w:val="EditorsNote"/>
          </w:pPr>
        </w:pPrChange>
      </w:pPr>
      <w:ins w:id="1787" w:author="2079R03" w:date="2022-04-13T17:49:00Z">
        <w:r w:rsidRPr="00F561C0">
          <w:t>NOTE:</w:t>
        </w:r>
        <w:r>
          <w:rPr>
            <w:lang w:val="en-US"/>
          </w:rPr>
          <w:t xml:space="preserve"> </w:t>
        </w:r>
        <w:r w:rsidRPr="00F561C0">
          <w:t xml:space="preserve">Each </w:t>
        </w:r>
        <w:r w:rsidRPr="00F561C0">
          <w:rPr>
            <w:lang w:val="en-US"/>
          </w:rPr>
          <w:t>AUN3</w:t>
        </w:r>
        <w:r w:rsidRPr="00F561C0">
          <w:t xml:space="preserve"> device is registered to 5GC </w:t>
        </w:r>
        <w:r>
          <w:rPr>
            <w:lang w:val="en-US"/>
          </w:rPr>
          <w:t xml:space="preserve">and has a </w:t>
        </w:r>
        <w:r w:rsidRPr="00F561C0">
          <w:t xml:space="preserve">unique </w:t>
        </w:r>
        <w:r w:rsidRPr="00F561C0">
          <w:rPr>
            <w:lang w:val="en-US"/>
          </w:rPr>
          <w:t>subscription record in UDM/UDR that is separate from that of the RG.</w:t>
        </w:r>
      </w:ins>
    </w:p>
    <w:p w14:paraId="1D7A017F" w14:textId="77777777" w:rsidR="007A7410" w:rsidRDefault="00250C08" w:rsidP="007A7410">
      <w:pPr>
        <w:pStyle w:val="EditorsNote"/>
        <w:rPr>
          <w:ins w:id="1788" w:author="2079R03" w:date="2022-04-13T17:49:00Z"/>
          <w:color w:val="auto"/>
          <w:lang w:val="en-US"/>
        </w:rPr>
      </w:pPr>
      <w:ins w:id="1789" w:author="2079R03" w:date="2022-04-13T17:49:00Z">
        <w:r>
          <w:rPr>
            <w:noProof/>
            <w:color w:val="auto"/>
            <w:lang w:val="en-US"/>
          </w:rPr>
          <w:pict w14:anchorId="0E34DC8C">
            <v:shape id="_x0000_i1062" type="#_x0000_t75" style="width:482.35pt;height:284.4pt;visibility:visible">
              <v:imagedata r:id="rId81" o:title=""/>
            </v:shape>
          </w:pict>
        </w:r>
      </w:ins>
    </w:p>
    <w:p w14:paraId="6C9829D8" w14:textId="77777777" w:rsidR="007A7410" w:rsidRPr="00F55968" w:rsidRDefault="007A7410" w:rsidP="007A7410">
      <w:pPr>
        <w:pStyle w:val="EditorsNote"/>
        <w:rPr>
          <w:ins w:id="1790" w:author="2079R03" w:date="2022-04-13T17:49:00Z"/>
          <w:color w:val="auto"/>
          <w:lang w:val="en-US"/>
        </w:rPr>
      </w:pPr>
    </w:p>
    <w:p w14:paraId="248A32F7" w14:textId="77777777" w:rsidR="007A7410" w:rsidRPr="00727E48" w:rsidRDefault="007A7410" w:rsidP="007A7410">
      <w:pPr>
        <w:jc w:val="center"/>
        <w:rPr>
          <w:ins w:id="1791" w:author="2079R03" w:date="2022-04-13T17:49:00Z"/>
          <w:lang w:val="en-US" w:eastAsia="zh-CN"/>
        </w:rPr>
      </w:pPr>
      <w:ins w:id="1792" w:author="2079R03" w:date="2022-04-13T17:49:00Z">
        <w:r w:rsidRPr="00727E48">
          <w:rPr>
            <w:lang w:val="en-US" w:eastAsia="zh-CN"/>
          </w:rPr>
          <w:t xml:space="preserve">Figure </w:t>
        </w:r>
        <w:r>
          <w:rPr>
            <w:lang w:val="en-US" w:eastAsia="zh-CN"/>
          </w:rPr>
          <w:t>6.25.2-1</w:t>
        </w:r>
        <w:r w:rsidRPr="00727E48">
          <w:rPr>
            <w:lang w:val="en-US" w:eastAsia="zh-CN"/>
          </w:rPr>
          <w:t>. 5GC re</w:t>
        </w:r>
        <w:r>
          <w:rPr>
            <w:lang w:val="en-US" w:eastAsia="zh-CN"/>
          </w:rPr>
          <w:t>g</w:t>
        </w:r>
        <w:r w:rsidRPr="00727E48">
          <w:rPr>
            <w:lang w:val="en-US" w:eastAsia="zh-CN"/>
          </w:rPr>
          <w:t>istration of AUN3 device</w:t>
        </w:r>
      </w:ins>
    </w:p>
    <w:p w14:paraId="64D1EBFE" w14:textId="4FE2308B" w:rsidR="007A7410" w:rsidRPr="007A7410" w:rsidRDefault="007A7410" w:rsidP="007A7410">
      <w:pPr>
        <w:pStyle w:val="B1"/>
        <w:rPr>
          <w:ins w:id="1793" w:author="2079R03" w:date="2022-04-13T17:49:00Z"/>
          <w:rPrChange w:id="1794" w:author="2079R03" w:date="2022-04-13T17:51:00Z">
            <w:rPr>
              <w:ins w:id="1795" w:author="2079R03" w:date="2022-04-13T17:49:00Z"/>
              <w:lang w:eastAsia="zh-CN"/>
            </w:rPr>
          </w:rPrChange>
        </w:rPr>
      </w:pPr>
      <w:ins w:id="1796" w:author="2079R03" w:date="2022-04-13T17:49:00Z">
        <w:r w:rsidRPr="007A7410">
          <w:rPr>
            <w:rPrChange w:id="1797" w:author="2079R03" w:date="2022-04-13T17:51:00Z">
              <w:rPr>
                <w:lang w:val="en-US" w:eastAsia="zh-CN"/>
              </w:rPr>
            </w:rPrChange>
          </w:rPr>
          <w:t>1. The 5G-RG registers to 5GC as specified in clause 7.2.1.1 of TS 23.316</w:t>
        </w:r>
      </w:ins>
      <w:ins w:id="1798" w:author="editor" w:date="2022-04-13T18:05:00Z">
        <w:r w:rsidR="00250C08">
          <w:t xml:space="preserve"> </w:t>
        </w:r>
      </w:ins>
      <w:ins w:id="1799" w:author="2079R03" w:date="2022-04-13T17:49:00Z">
        <w:r w:rsidRPr="007A7410">
          <w:rPr>
            <w:rPrChange w:id="1800" w:author="2079R03" w:date="2022-04-13T17:51:00Z">
              <w:rPr>
                <w:lang w:val="en-US" w:eastAsia="zh-CN"/>
              </w:rPr>
            </w:rPrChange>
          </w:rPr>
          <w:t>[</w:t>
        </w:r>
      </w:ins>
      <w:ins w:id="1801" w:author="editor" w:date="2022-04-13T18:05:00Z">
        <w:r w:rsidR="00250C08">
          <w:t>5</w:t>
        </w:r>
      </w:ins>
      <w:ins w:id="1802" w:author="2079R03" w:date="2022-04-13T17:49:00Z">
        <w:del w:id="1803" w:author="editor" w:date="2022-04-13T18:05:00Z">
          <w:r w:rsidRPr="007A7410" w:rsidDel="00250C08">
            <w:rPr>
              <w:rPrChange w:id="1804" w:author="2079R03" w:date="2022-04-13T17:51:00Z">
                <w:rPr>
                  <w:lang w:val="en-US" w:eastAsia="zh-CN"/>
                </w:rPr>
              </w:rPrChange>
            </w:rPr>
            <w:delText>X</w:delText>
          </w:r>
        </w:del>
        <w:r w:rsidRPr="007A7410">
          <w:rPr>
            <w:rPrChange w:id="1805" w:author="2079R03" w:date="2022-04-13T17:51:00Z">
              <w:rPr>
                <w:lang w:val="en-US" w:eastAsia="zh-CN"/>
              </w:rPr>
            </w:rPrChange>
          </w:rPr>
          <w:t xml:space="preserve">]. </w:t>
        </w:r>
      </w:ins>
    </w:p>
    <w:p w14:paraId="64576D4D" w14:textId="77777777" w:rsidR="007A7410" w:rsidRPr="007A7410" w:rsidRDefault="007A7410">
      <w:pPr>
        <w:pStyle w:val="B1"/>
        <w:rPr>
          <w:ins w:id="1806" w:author="2079R03" w:date="2022-04-13T17:49:00Z"/>
          <w:rPrChange w:id="1807" w:author="2079R03" w:date="2022-04-13T17:51:00Z">
            <w:rPr>
              <w:ins w:id="1808" w:author="2079R03" w:date="2022-04-13T17:49:00Z"/>
              <w:lang w:val="en-US" w:eastAsia="zh-CN"/>
            </w:rPr>
          </w:rPrChange>
        </w:rPr>
        <w:pPrChange w:id="1809" w:author="2079R03" w:date="2022-04-13T17:51:00Z">
          <w:pPr>
            <w:pStyle w:val="B1"/>
            <w:ind w:left="284" w:firstLine="0"/>
          </w:pPr>
        </w:pPrChange>
      </w:pPr>
      <w:ins w:id="1810" w:author="2079R03" w:date="2022-04-13T17:49:00Z">
        <w:r w:rsidRPr="007A7410">
          <w:rPr>
            <w:rPrChange w:id="1811" w:author="2079R03" w:date="2022-04-13T17:51:00Z">
              <w:rPr>
                <w:lang w:val="en-US" w:eastAsia="zh-CN"/>
              </w:rPr>
            </w:rPrChange>
          </w:rPr>
          <w:t xml:space="preserve">2a. The AUN3 device connects to the 5G-RG with non-3GPP access network (e.g to establish WiFi connection).  </w:t>
        </w:r>
      </w:ins>
    </w:p>
    <w:p w14:paraId="090910BF" w14:textId="77777777" w:rsidR="007A7410" w:rsidRPr="007A7410" w:rsidRDefault="007A7410">
      <w:pPr>
        <w:pStyle w:val="B1"/>
        <w:rPr>
          <w:ins w:id="1812" w:author="2079R03" w:date="2022-04-13T17:49:00Z"/>
          <w:rPrChange w:id="1813" w:author="2079R03" w:date="2022-04-13T17:51:00Z">
            <w:rPr>
              <w:ins w:id="1814" w:author="2079R03" w:date="2022-04-13T17:49:00Z"/>
              <w:lang w:val="en-US" w:eastAsia="zh-CN"/>
            </w:rPr>
          </w:rPrChange>
        </w:rPr>
        <w:pPrChange w:id="1815" w:author="2079R03" w:date="2022-04-13T17:51:00Z">
          <w:pPr>
            <w:pStyle w:val="B1"/>
            <w:ind w:left="284" w:firstLine="0"/>
          </w:pPr>
        </w:pPrChange>
      </w:pPr>
      <w:ins w:id="1816" w:author="2079R03" w:date="2022-04-13T17:49:00Z">
        <w:r w:rsidRPr="007A7410">
          <w:rPr>
            <w:rPrChange w:id="1817" w:author="2079R03" w:date="2022-04-13T17:51:00Z">
              <w:rPr>
                <w:lang w:val="en-US" w:eastAsia="zh-CN"/>
              </w:rPr>
            </w:rPrChange>
          </w:rPr>
          <w:t>2b. An authentication procedure is triggered (e.g.local authentication or 802.1x authentication). This can be done either by AUN3 device sending a EAPOL-start frame to 5G-RG or 5G-RG receives a frame from an unknown MAC address. 5G-RG receives a permanent identifier from the AUN3 device (e.g. an NAI in form of username@realm or a physical MAC address).</w:t>
        </w:r>
      </w:ins>
    </w:p>
    <w:p w14:paraId="3BD426D6" w14:textId="6D8F0627" w:rsidR="007A7410" w:rsidRDefault="007A7410">
      <w:pPr>
        <w:pStyle w:val="NO"/>
        <w:rPr>
          <w:ins w:id="1818" w:author="2079R03" w:date="2022-04-13T17:49:00Z"/>
          <w:lang w:val="en-US" w:eastAsia="zh-CN"/>
        </w:rPr>
        <w:pPrChange w:id="1819" w:author="2079R03" w:date="2022-04-13T17:51:00Z">
          <w:pPr>
            <w:pStyle w:val="B1"/>
            <w:ind w:left="284" w:firstLine="0"/>
          </w:pPr>
        </w:pPrChange>
      </w:pPr>
      <w:ins w:id="1820" w:author="2079R03" w:date="2022-04-13T17:49:00Z">
        <w:r>
          <w:rPr>
            <w:lang w:val="en-US" w:eastAsia="zh-CN"/>
          </w:rPr>
          <w:t>NOTE:</w:t>
        </w:r>
      </w:ins>
      <w:ins w:id="1821" w:author="2079R03" w:date="2022-04-13T17:51:00Z">
        <w:r>
          <w:rPr>
            <w:lang w:val="en-US" w:eastAsia="zh-CN"/>
          </w:rPr>
          <w:tab/>
        </w:r>
      </w:ins>
      <w:ins w:id="1822" w:author="2079R03" w:date="2022-04-13T17:49:00Z">
        <w:r>
          <w:rPr>
            <w:lang w:val="en-US" w:eastAsia="zh-CN"/>
          </w:rPr>
          <w:t xml:space="preserve"> how the 5G-RG is triggered to apply procedures for AUN3 devices is defined by BBF and/or CableLabs. </w:t>
        </w:r>
        <w:r w:rsidRPr="002A2191">
          <w:rPr>
            <w:lang w:val="en-US" w:eastAsia="zh-CN"/>
          </w:rPr>
          <w:t>Authentication procedures for AUN3 devices is to be defined by SA3.</w:t>
        </w:r>
      </w:ins>
    </w:p>
    <w:p w14:paraId="54E2A31A" w14:textId="31DCDC87" w:rsidR="007A7410" w:rsidRPr="002A2191" w:rsidRDefault="007A7410">
      <w:pPr>
        <w:pStyle w:val="NO"/>
        <w:rPr>
          <w:ins w:id="1823" w:author="2079R03" w:date="2022-04-13T17:49:00Z"/>
          <w:lang w:val="en-US" w:eastAsia="zh-CN"/>
        </w:rPr>
        <w:pPrChange w:id="1824" w:author="2079R03" w:date="2022-04-13T17:51:00Z">
          <w:pPr>
            <w:pStyle w:val="B1"/>
            <w:ind w:left="284" w:firstLine="0"/>
          </w:pPr>
        </w:pPrChange>
      </w:pPr>
      <w:ins w:id="1825" w:author="2079R03" w:date="2022-04-13T17:49:00Z">
        <w:r>
          <w:rPr>
            <w:lang w:val="en-US" w:eastAsia="zh-CN"/>
          </w:rPr>
          <w:t xml:space="preserve">NOTE: </w:t>
        </w:r>
      </w:ins>
      <w:ins w:id="1826" w:author="2079R03" w:date="2022-04-13T17:51:00Z">
        <w:r>
          <w:rPr>
            <w:lang w:val="en-US" w:eastAsia="zh-CN"/>
          </w:rPr>
          <w:tab/>
        </w:r>
      </w:ins>
      <w:ins w:id="1827" w:author="2079R03" w:date="2022-04-13T17:49:00Z">
        <w:r>
          <w:rPr>
            <w:lang w:val="en-US" w:eastAsia="zh-CN"/>
          </w:rPr>
          <w:t>For FN-RG scenario, Step 2b involving the FN-RG and W-AGF is to be defined by BBF and/or CableLabs.</w:t>
        </w:r>
      </w:ins>
    </w:p>
    <w:p w14:paraId="1598019A" w14:textId="77777777" w:rsidR="007A7410" w:rsidRPr="002B37BF" w:rsidRDefault="007A7410">
      <w:pPr>
        <w:pStyle w:val="B1"/>
        <w:rPr>
          <w:ins w:id="1828" w:author="2079R03" w:date="2022-04-13T17:49:00Z"/>
          <w:lang w:val="en-US"/>
        </w:rPr>
        <w:pPrChange w:id="1829" w:author="2079R03" w:date="2022-04-13T17:51:00Z">
          <w:pPr>
            <w:pStyle w:val="B1"/>
            <w:ind w:left="284"/>
          </w:pPr>
        </w:pPrChange>
      </w:pPr>
      <w:ins w:id="1830" w:author="2079R03" w:date="2022-04-13T17:49:00Z">
        <w:r w:rsidRPr="002B37BF">
          <w:rPr>
            <w:lang w:val="en-US" w:eastAsia="zh-CN"/>
          </w:rPr>
          <w:t>3</w:t>
        </w:r>
        <w:r w:rsidRPr="002B37BF">
          <w:rPr>
            <w:lang w:eastAsia="zh-CN"/>
          </w:rPr>
          <w:t>.</w:t>
        </w:r>
        <w:r w:rsidRPr="002B37BF">
          <w:rPr>
            <w:lang w:val="en-US" w:eastAsia="zh-CN"/>
          </w:rPr>
          <w:t xml:space="preserve"> The 5G-RG, on behalf of the AUN3 devices, sends NAS Registration Request message to the AMF, including SUCI (or </w:t>
        </w:r>
        <w:r w:rsidRPr="007A7410">
          <w:rPr>
            <w:rPrChange w:id="1831" w:author="2079R03" w:date="2022-04-13T17:51:00Z">
              <w:rPr>
                <w:lang w:val="en-US" w:eastAsia="zh-CN"/>
              </w:rPr>
            </w:rPrChange>
          </w:rPr>
          <w:t>GUTI</w:t>
        </w:r>
        <w:r w:rsidRPr="002B37BF">
          <w:rPr>
            <w:lang w:val="en-US" w:eastAsia="zh-CN"/>
          </w:rPr>
          <w:t xml:space="preserve">) of the AUN3 device and a device capability indicator that the device is AUN3. </w:t>
        </w:r>
        <w:r w:rsidRPr="002A2191">
          <w:rPr>
            <w:lang w:val="en-US" w:eastAsia="zh-CN"/>
          </w:rPr>
          <w:t xml:space="preserve">5G-RG </w:t>
        </w:r>
        <w:r w:rsidRPr="002A2191">
          <w:t xml:space="preserve">selects the serving AMF for the AUN3 device based on the received AN parameters and local policy as described in TS 23.316. </w:t>
        </w:r>
      </w:ins>
    </w:p>
    <w:p w14:paraId="03822CAB" w14:textId="66EEB786" w:rsidR="007A7410" w:rsidRPr="002B37BF" w:rsidRDefault="007A7410">
      <w:pPr>
        <w:pStyle w:val="NO"/>
        <w:rPr>
          <w:ins w:id="1832" w:author="2079R03" w:date="2022-04-13T17:49:00Z"/>
          <w:lang w:val="en-US" w:eastAsia="zh-CN"/>
        </w:rPr>
        <w:pPrChange w:id="1833" w:author="2079R03" w:date="2022-04-13T17:51:00Z">
          <w:pPr>
            <w:pStyle w:val="B1"/>
            <w:ind w:left="284" w:firstLine="0"/>
          </w:pPr>
        </w:pPrChange>
      </w:pPr>
      <w:ins w:id="1834" w:author="2079R03" w:date="2022-04-13T17:49:00Z">
        <w:r w:rsidRPr="002B37BF">
          <w:rPr>
            <w:lang w:val="en-US" w:eastAsia="zh-CN"/>
          </w:rPr>
          <w:t>NOTE:</w:t>
        </w:r>
      </w:ins>
      <w:ins w:id="1835" w:author="2079R03" w:date="2022-04-13T17:51:00Z">
        <w:r>
          <w:rPr>
            <w:lang w:val="en-US" w:eastAsia="zh-CN"/>
          </w:rPr>
          <w:tab/>
        </w:r>
      </w:ins>
      <w:ins w:id="1836" w:author="2079R03" w:date="2022-04-13T17:49:00Z">
        <w:r w:rsidRPr="002B37BF">
          <w:rPr>
            <w:lang w:val="en-US" w:eastAsia="zh-CN"/>
          </w:rPr>
          <w:t xml:space="preserve"> E</w:t>
        </w:r>
        <w:r w:rsidRPr="002B37BF">
          <w:t>ach AUN3 device has its UDM/UDR subscription</w:t>
        </w:r>
        <w:r w:rsidRPr="002B37BF">
          <w:rPr>
            <w:lang w:val="en-US"/>
          </w:rPr>
          <w:t xml:space="preserve">. </w:t>
        </w:r>
        <w:r w:rsidRPr="002B37BF">
          <w:t>AUN3 PDU Session parameters are checked wrt AUN3 subscription</w:t>
        </w:r>
        <w:r w:rsidRPr="002B37BF">
          <w:rPr>
            <w:lang w:val="en-US" w:eastAsia="zh-CN"/>
          </w:rPr>
          <w:t>.</w:t>
        </w:r>
      </w:ins>
    </w:p>
    <w:p w14:paraId="33F846AE" w14:textId="051320D1" w:rsidR="007A7410" w:rsidRDefault="007A7410" w:rsidP="007A7410">
      <w:pPr>
        <w:pStyle w:val="B1"/>
        <w:ind w:left="284" w:firstLine="0"/>
        <w:rPr>
          <w:ins w:id="1837" w:author="2079R03" w:date="2022-04-13T17:49:00Z"/>
          <w:lang w:val="en-US" w:eastAsia="zh-CN"/>
        </w:rPr>
      </w:pPr>
      <w:ins w:id="1838" w:author="2079R03" w:date="2022-04-13T17:49:00Z">
        <w:r>
          <w:rPr>
            <w:lang w:val="en-US" w:eastAsia="zh-CN"/>
          </w:rPr>
          <w:t>4. AMF selects a suitable AUSF as specified in TS 23.501</w:t>
        </w:r>
      </w:ins>
      <w:ins w:id="1839" w:author="editor" w:date="2022-04-13T18:06:00Z">
        <w:r w:rsidR="00250C08">
          <w:rPr>
            <w:lang w:val="en-US" w:eastAsia="zh-CN"/>
          </w:rPr>
          <w:t xml:space="preserve"> </w:t>
        </w:r>
      </w:ins>
      <w:ins w:id="1840" w:author="2079R03" w:date="2022-04-13T17:49:00Z">
        <w:r>
          <w:rPr>
            <w:lang w:val="en-US" w:eastAsia="zh-CN"/>
          </w:rPr>
          <w:t>[</w:t>
        </w:r>
      </w:ins>
      <w:ins w:id="1841" w:author="editor" w:date="2022-04-13T18:06:00Z">
        <w:r w:rsidR="00250C08">
          <w:rPr>
            <w:lang w:val="en-US" w:eastAsia="zh-CN"/>
          </w:rPr>
          <w:t>2</w:t>
        </w:r>
      </w:ins>
      <w:ins w:id="1842" w:author="2079R03" w:date="2022-04-13T17:49:00Z">
        <w:del w:id="1843" w:author="editor" w:date="2022-04-13T18:06:00Z">
          <w:r w:rsidDel="00250C08">
            <w:rPr>
              <w:lang w:val="en-US" w:eastAsia="zh-CN"/>
            </w:rPr>
            <w:delText>X</w:delText>
          </w:r>
        </w:del>
        <w:r>
          <w:rPr>
            <w:lang w:val="en-US" w:eastAsia="zh-CN"/>
          </w:rPr>
          <w:t>] clause 6.3.4.</w:t>
        </w:r>
      </w:ins>
    </w:p>
    <w:p w14:paraId="56BC61A5" w14:textId="77777777" w:rsidR="007A7410" w:rsidRDefault="007A7410" w:rsidP="007A7410">
      <w:pPr>
        <w:pStyle w:val="B1"/>
        <w:ind w:left="284" w:firstLine="0"/>
        <w:rPr>
          <w:ins w:id="1844" w:author="2079R03" w:date="2022-04-13T17:49:00Z"/>
          <w:lang w:val="en-US" w:eastAsia="zh-CN"/>
        </w:rPr>
      </w:pPr>
      <w:ins w:id="1845" w:author="2079R03" w:date="2022-04-13T17:49:00Z">
        <w:r>
          <w:rPr>
            <w:lang w:val="en-US" w:eastAsia="zh-CN"/>
          </w:rPr>
          <w:t>5. EAP based authentication defined in TS 33.501[X] is performed between the AUSF and AUN3 device.</w:t>
        </w:r>
      </w:ins>
    </w:p>
    <w:p w14:paraId="13FAC804" w14:textId="63D213FC" w:rsidR="007A7410" w:rsidRDefault="007A7410">
      <w:pPr>
        <w:pStyle w:val="NO"/>
        <w:rPr>
          <w:ins w:id="1846" w:author="2079R03" w:date="2022-04-13T17:49:00Z"/>
          <w:lang w:val="en-US" w:eastAsia="zh-CN"/>
        </w:rPr>
        <w:pPrChange w:id="1847" w:author="2079R03" w:date="2022-04-13T17:51:00Z">
          <w:pPr>
            <w:pStyle w:val="B1"/>
            <w:ind w:left="284" w:firstLine="0"/>
          </w:pPr>
        </w:pPrChange>
      </w:pPr>
      <w:ins w:id="1848" w:author="2079R03" w:date="2022-04-13T17:49:00Z">
        <w:r>
          <w:rPr>
            <w:lang w:val="en-US" w:eastAsia="zh-CN"/>
          </w:rPr>
          <w:t xml:space="preserve">NOTE: </w:t>
        </w:r>
      </w:ins>
      <w:ins w:id="1849" w:author="2079R03" w:date="2022-04-13T17:51:00Z">
        <w:r>
          <w:rPr>
            <w:lang w:val="en-US" w:eastAsia="zh-CN"/>
          </w:rPr>
          <w:tab/>
        </w:r>
      </w:ins>
      <w:ins w:id="1850" w:author="2079R03" w:date="2022-04-13T17:49:00Z">
        <w:r>
          <w:rPr>
            <w:lang w:val="en-US" w:eastAsia="zh-CN"/>
          </w:rPr>
          <w:t>Each AUN3 device is registered to 5GC with its own unique SUPI.</w:t>
        </w:r>
      </w:ins>
    </w:p>
    <w:p w14:paraId="16D80976" w14:textId="51CEB3AA" w:rsidR="007A7410" w:rsidRDefault="007A7410" w:rsidP="007A7410">
      <w:pPr>
        <w:pStyle w:val="B1"/>
        <w:ind w:left="284" w:firstLine="0"/>
        <w:rPr>
          <w:ins w:id="1851" w:author="2079R03" w:date="2022-04-13T17:49:00Z"/>
          <w:lang w:val="en-US" w:eastAsia="zh-CN"/>
        </w:rPr>
      </w:pPr>
      <w:ins w:id="1852" w:author="2079R03" w:date="2022-04-13T17:49:00Z">
        <w:r>
          <w:rPr>
            <w:lang w:val="en-US" w:eastAsia="zh-CN"/>
          </w:rPr>
          <w:t>6. The AMF performs other registration procedures as required (TS 23.502</w:t>
        </w:r>
      </w:ins>
      <w:ins w:id="1853" w:author="editor" w:date="2022-04-13T18:06:00Z">
        <w:r w:rsidR="00250C08">
          <w:rPr>
            <w:lang w:val="en-US" w:eastAsia="zh-CN"/>
          </w:rPr>
          <w:t xml:space="preserve"> </w:t>
        </w:r>
      </w:ins>
      <w:ins w:id="1854" w:author="2079R03" w:date="2022-04-13T17:49:00Z">
        <w:r>
          <w:rPr>
            <w:lang w:val="en-US" w:eastAsia="zh-CN"/>
          </w:rPr>
          <w:t>[</w:t>
        </w:r>
      </w:ins>
      <w:ins w:id="1855" w:author="editor" w:date="2022-04-13T18:06:00Z">
        <w:r w:rsidR="00250C08">
          <w:rPr>
            <w:lang w:val="en-US" w:eastAsia="zh-CN"/>
          </w:rPr>
          <w:t>3</w:t>
        </w:r>
      </w:ins>
      <w:ins w:id="1856" w:author="2079R03" w:date="2022-04-13T17:49:00Z">
        <w:del w:id="1857" w:author="editor" w:date="2022-04-13T18:06:00Z">
          <w:r w:rsidDel="00250C08">
            <w:rPr>
              <w:lang w:val="en-US" w:eastAsia="zh-CN"/>
            </w:rPr>
            <w:delText>X</w:delText>
          </w:r>
        </w:del>
        <w:r>
          <w:rPr>
            <w:lang w:val="en-US" w:eastAsia="zh-CN"/>
          </w:rPr>
          <w:t xml:space="preserve">] clause 4.2.2.2.2). </w:t>
        </w:r>
      </w:ins>
    </w:p>
    <w:p w14:paraId="78EFBCB2" w14:textId="77777777" w:rsidR="007A7410" w:rsidRDefault="007A7410" w:rsidP="007A7410">
      <w:pPr>
        <w:pStyle w:val="B1"/>
        <w:ind w:left="284" w:firstLine="0"/>
        <w:rPr>
          <w:ins w:id="1858" w:author="2079R03" w:date="2022-04-13T17:49:00Z"/>
          <w:lang w:val="en-US" w:eastAsia="zh-CN"/>
        </w:rPr>
      </w:pPr>
      <w:ins w:id="1859" w:author="2079R03" w:date="2022-04-13T17:49:00Z">
        <w:r>
          <w:rPr>
            <w:lang w:val="en-US" w:eastAsia="zh-CN"/>
          </w:rPr>
          <w:t xml:space="preserve">7. The AMF sends the Registration Accept message to the 5G-RG. </w:t>
        </w:r>
      </w:ins>
    </w:p>
    <w:p w14:paraId="2026E7C9" w14:textId="77777777" w:rsidR="007A7410" w:rsidRDefault="007A7410" w:rsidP="007A7410">
      <w:pPr>
        <w:pStyle w:val="B1"/>
        <w:ind w:left="284" w:firstLine="0"/>
        <w:rPr>
          <w:ins w:id="1860" w:author="2079R03" w:date="2022-04-13T17:49:00Z"/>
          <w:lang w:val="en-US" w:eastAsia="zh-CN"/>
        </w:rPr>
      </w:pPr>
      <w:ins w:id="1861" w:author="2079R03" w:date="2022-04-13T17:49:00Z">
        <w:r>
          <w:rPr>
            <w:lang w:val="en-US" w:eastAsia="zh-CN"/>
          </w:rPr>
          <w:t>8</w:t>
        </w:r>
        <w:r w:rsidRPr="002B37BF">
          <w:rPr>
            <w:lang w:val="en-US" w:eastAsia="zh-CN"/>
          </w:rPr>
          <w:t>. The 5G-RG sends the Registration Complete message back to the AMF, when the procedure is completed. The 5G-RG shall store the 5G-GUTI</w:t>
        </w:r>
        <w:r>
          <w:rPr>
            <w:lang w:val="en-US" w:eastAsia="zh-CN"/>
          </w:rPr>
          <w:t xml:space="preserve"> of AUN3 device</w:t>
        </w:r>
        <w:r w:rsidRPr="002B37BF">
          <w:rPr>
            <w:lang w:val="en-US" w:eastAsia="zh-CN"/>
          </w:rPr>
          <w:t>to be able to use it potential later NAS procedures. The 5G-RG shall maintain a separate N2 connection for the 5G-RG and AUN3 device.</w:t>
        </w:r>
        <w:r>
          <w:rPr>
            <w:lang w:val="en-US" w:eastAsia="zh-CN"/>
          </w:rPr>
          <w:t xml:space="preserve"> Each AUN3 device has its own NAS connection (own NAS security context in the AMF and with the 5G-RG) and its own NGAP connection separate from that of the 5G-RG. </w:t>
        </w:r>
      </w:ins>
    </w:p>
    <w:p w14:paraId="0F96CBE3" w14:textId="3F7CA362" w:rsidR="007A7410" w:rsidRDefault="007A7410">
      <w:pPr>
        <w:pStyle w:val="NO"/>
        <w:rPr>
          <w:ins w:id="1862" w:author="2079R03" w:date="2022-04-13T17:49:00Z"/>
          <w:lang w:val="en-US" w:eastAsia="ko-KR"/>
        </w:rPr>
        <w:pPrChange w:id="1863" w:author="2079R03" w:date="2022-04-13T17:52:00Z">
          <w:pPr>
            <w:wordWrap w:val="0"/>
          </w:pPr>
        </w:pPrChange>
      </w:pPr>
      <w:bookmarkStart w:id="1864" w:name="_Hlk100207117"/>
      <w:ins w:id="1865" w:author="2079R03" w:date="2022-04-13T17:49:00Z">
        <w:r>
          <w:rPr>
            <w:lang w:val="en-US" w:eastAsia="zh-CN"/>
          </w:rPr>
          <w:t>NOTE:</w:t>
        </w:r>
      </w:ins>
      <w:ins w:id="1866" w:author="2079R03" w:date="2022-04-13T17:52:00Z">
        <w:r>
          <w:rPr>
            <w:lang w:val="en-US" w:eastAsia="zh-CN"/>
          </w:rPr>
          <w:tab/>
        </w:r>
      </w:ins>
      <w:ins w:id="1867" w:author="2079R03" w:date="2022-04-13T17:49:00Z">
        <w:r>
          <w:rPr>
            <w:lang w:val="en-US" w:eastAsia="zh-CN"/>
          </w:rPr>
          <w:t xml:space="preserve"> </w:t>
        </w:r>
        <w:r>
          <w:rPr>
            <w:lang w:eastAsia="ko-KR"/>
          </w:rPr>
          <w:t>Mobility restrictions as defined in TS 23.316[</w:t>
        </w:r>
      </w:ins>
      <w:ins w:id="1868" w:author="editor" w:date="2022-04-13T18:06:00Z">
        <w:r w:rsidR="00250C08">
          <w:rPr>
            <w:lang w:eastAsia="ko-KR"/>
          </w:rPr>
          <w:t>5</w:t>
        </w:r>
      </w:ins>
      <w:ins w:id="1869" w:author="2079R03" w:date="2022-04-13T17:49:00Z">
        <w:del w:id="1870" w:author="editor" w:date="2022-04-13T18:06:00Z">
          <w:r w:rsidDel="00250C08">
            <w:rPr>
              <w:lang w:eastAsia="ko-KR"/>
            </w:rPr>
            <w:delText>X</w:delText>
          </w:r>
        </w:del>
        <w:r>
          <w:rPr>
            <w:lang w:eastAsia="ko-KR"/>
          </w:rPr>
          <w:t>] clause 4.3.3 are applicable to 5G-RG shall be applicable to the AUN3 device also.</w:t>
        </w:r>
      </w:ins>
    </w:p>
    <w:bookmarkEnd w:id="1864"/>
    <w:p w14:paraId="6EA68398" w14:textId="73F9D54E" w:rsidR="007A7410" w:rsidRDefault="007A7410" w:rsidP="007A7410">
      <w:pPr>
        <w:pStyle w:val="B1"/>
        <w:ind w:left="284" w:firstLine="0"/>
        <w:rPr>
          <w:ins w:id="1871" w:author="2079R03" w:date="2022-04-13T17:49:00Z"/>
          <w:lang w:val="en-US" w:eastAsia="zh-CN"/>
        </w:rPr>
      </w:pPr>
      <w:ins w:id="1872" w:author="2079R03" w:date="2022-04-13T17:49:00Z">
        <w:r>
          <w:rPr>
            <w:lang w:val="en-US" w:eastAsia="zh-CN"/>
          </w:rPr>
          <w:t>9. The AMF performed step 23-24 in TS 23.501[</w:t>
        </w:r>
      </w:ins>
      <w:ins w:id="1873" w:author="editor" w:date="2022-04-13T18:06:00Z">
        <w:r w:rsidR="00250C08">
          <w:rPr>
            <w:lang w:val="en-US" w:eastAsia="zh-CN"/>
          </w:rPr>
          <w:t>2</w:t>
        </w:r>
      </w:ins>
      <w:ins w:id="1874" w:author="2079R03" w:date="2022-04-13T17:49:00Z">
        <w:del w:id="1875" w:author="editor" w:date="2022-04-13T18:06:00Z">
          <w:r w:rsidDel="00250C08">
            <w:rPr>
              <w:lang w:val="en-US" w:eastAsia="zh-CN"/>
            </w:rPr>
            <w:delText>X</w:delText>
          </w:r>
        </w:del>
        <w:r>
          <w:rPr>
            <w:lang w:val="en-US" w:eastAsia="zh-CN"/>
          </w:rPr>
          <w:t>] clause 4.2.2.2.2.</w:t>
        </w:r>
      </w:ins>
    </w:p>
    <w:p w14:paraId="05134E04" w14:textId="0306593F" w:rsidR="007A7410" w:rsidRPr="002B37BF" w:rsidRDefault="007A7410" w:rsidP="007A7410">
      <w:pPr>
        <w:pStyle w:val="B1"/>
        <w:ind w:left="284" w:firstLine="0"/>
        <w:rPr>
          <w:ins w:id="1876" w:author="2079R03" w:date="2022-04-13T17:49:00Z"/>
          <w:lang w:val="en-US" w:eastAsia="zh-CN"/>
        </w:rPr>
      </w:pPr>
      <w:ins w:id="1877" w:author="2079R03" w:date="2022-04-13T17:49:00Z">
        <w:r>
          <w:rPr>
            <w:lang w:val="en-US" w:eastAsia="zh-CN"/>
          </w:rPr>
          <w:t xml:space="preserve">10. </w:t>
        </w:r>
        <w:r w:rsidRPr="002B37BF">
          <w:rPr>
            <w:lang w:val="en-US" w:eastAsia="zh-CN"/>
          </w:rPr>
          <w:t>The 5G-RG continues by requesting the establishment of PDU Session(s) on behalf of the AUN3 device. A distinct PDU session and QoS flows maybe established for each AUN3 device based on the subscription of the AUN3 device in the UDM/UDR. The PDU Session establishment/modification/release procedure is specified in TS 23.316[</w:t>
        </w:r>
      </w:ins>
      <w:ins w:id="1878" w:author="editor" w:date="2022-04-13T18:07:00Z">
        <w:r w:rsidR="00250C08">
          <w:rPr>
            <w:lang w:val="en-US" w:eastAsia="zh-CN"/>
          </w:rPr>
          <w:t>5</w:t>
        </w:r>
      </w:ins>
      <w:ins w:id="1879" w:author="2079R03" w:date="2022-04-13T17:49:00Z">
        <w:del w:id="1880" w:author="editor" w:date="2022-04-13T18:07:00Z">
          <w:r w:rsidRPr="002B37BF" w:rsidDel="00250C08">
            <w:rPr>
              <w:lang w:val="en-US" w:eastAsia="zh-CN"/>
            </w:rPr>
            <w:delText>X</w:delText>
          </w:r>
        </w:del>
        <w:r w:rsidRPr="002B37BF">
          <w:rPr>
            <w:lang w:val="en-US" w:eastAsia="zh-CN"/>
          </w:rPr>
          <w:t xml:space="preserve">] clause 7.3.1, 7.3.2, 7.3.3. </w:t>
        </w:r>
      </w:ins>
    </w:p>
    <w:p w14:paraId="50A4A33A" w14:textId="3C6435D9" w:rsidR="007A7410" w:rsidRDefault="007A7410">
      <w:pPr>
        <w:rPr>
          <w:ins w:id="1881" w:author="2079R03" w:date="2022-04-13T17:49:00Z"/>
          <w:lang w:val="en-US" w:eastAsia="zh-CN"/>
        </w:rPr>
        <w:pPrChange w:id="1882" w:author="2079R03" w:date="2022-04-13T17:52:00Z">
          <w:pPr>
            <w:pStyle w:val="B1"/>
            <w:ind w:left="284" w:firstLine="0"/>
          </w:pPr>
        </w:pPrChange>
      </w:pPr>
      <w:ins w:id="1883" w:author="2079R03" w:date="2022-04-13T17:49:00Z">
        <w:r>
          <w:rPr>
            <w:lang w:val="en-US" w:eastAsia="zh-CN"/>
          </w:rPr>
          <w:t>Distinct RG Level Wireline Access Characteristics (RG-LWAC), which provide appropriate mapping of QoS characteristics of the 5G QoS flows to the wireline technology specific QOS parameters to both the W-AGF and 5G-RG are configured for the 5G-RG and the AUN3 device and specified in TS 23.316[</w:t>
        </w:r>
      </w:ins>
      <w:ins w:id="1884" w:author="editor" w:date="2022-04-13T18:06:00Z">
        <w:r w:rsidR="00250C08">
          <w:rPr>
            <w:lang w:val="en-US" w:eastAsia="zh-CN"/>
          </w:rPr>
          <w:t>5</w:t>
        </w:r>
      </w:ins>
      <w:ins w:id="1885" w:author="2079R03" w:date="2022-04-13T17:49:00Z">
        <w:del w:id="1886" w:author="editor" w:date="2022-04-13T18:06:00Z">
          <w:r w:rsidDel="00250C08">
            <w:rPr>
              <w:lang w:val="en-US" w:eastAsia="zh-CN"/>
            </w:rPr>
            <w:delText>X</w:delText>
          </w:r>
        </w:del>
        <w:r>
          <w:rPr>
            <w:lang w:val="en-US" w:eastAsia="zh-CN"/>
          </w:rPr>
          <w:t xml:space="preserve">] clause 4.5.1.2. </w:t>
        </w:r>
      </w:ins>
    </w:p>
    <w:p w14:paraId="5716D59D" w14:textId="38EFB183" w:rsidR="007A7410" w:rsidRDefault="007A7410">
      <w:pPr>
        <w:rPr>
          <w:ins w:id="1887" w:author="2079R03" w:date="2022-04-13T17:49:00Z"/>
          <w:lang w:eastAsia="zh-CN"/>
        </w:rPr>
        <w:pPrChange w:id="1888" w:author="2079R03" w:date="2022-04-13T17:52:00Z">
          <w:pPr>
            <w:ind w:firstLine="284"/>
          </w:pPr>
        </w:pPrChange>
      </w:pPr>
      <w:ins w:id="1889" w:author="2079R03" w:date="2022-04-13T17:49:00Z">
        <w:r>
          <w:rPr>
            <w:lang w:eastAsia="zh-CN"/>
          </w:rPr>
          <w:t>In case of FN-RG, Authentication, Registration and PDU session handling is performed by the W-AGF instead of the   5G-RG as specified in TS 23.316[</w:t>
        </w:r>
      </w:ins>
      <w:ins w:id="1890" w:author="editor" w:date="2022-04-13T18:07:00Z">
        <w:r w:rsidR="00250C08">
          <w:rPr>
            <w:lang w:eastAsia="zh-CN"/>
          </w:rPr>
          <w:t>5</w:t>
        </w:r>
      </w:ins>
      <w:ins w:id="1891" w:author="2079R03" w:date="2022-04-13T17:49:00Z">
        <w:del w:id="1892" w:author="editor" w:date="2022-04-13T18:06:00Z">
          <w:r w:rsidDel="00250C08">
            <w:rPr>
              <w:lang w:eastAsia="zh-CN"/>
            </w:rPr>
            <w:delText>X</w:delText>
          </w:r>
        </w:del>
        <w:r>
          <w:rPr>
            <w:lang w:eastAsia="zh-CN"/>
          </w:rPr>
          <w:t>] clause 7.3.4, 7.3.6, 7.3.7.</w:t>
        </w:r>
      </w:ins>
    </w:p>
    <w:p w14:paraId="220DD74E" w14:textId="77777777" w:rsidR="007A7410" w:rsidRPr="005A2371" w:rsidRDefault="007A7410" w:rsidP="007A7410">
      <w:pPr>
        <w:pStyle w:val="Heading3"/>
        <w:rPr>
          <w:ins w:id="1893" w:author="2079R03" w:date="2022-04-13T17:49:00Z"/>
          <w:lang w:eastAsia="zh-CN"/>
        </w:rPr>
      </w:pPr>
      <w:ins w:id="1894" w:author="2079R03" w:date="2022-04-13T17:49:00Z">
        <w:r>
          <w:rPr>
            <w:lang w:eastAsia="zh-CN"/>
          </w:rPr>
          <w:t>6.25</w:t>
        </w:r>
        <w:r w:rsidRPr="005A2371">
          <w:rPr>
            <w:lang w:eastAsia="zh-CN"/>
          </w:rPr>
          <w:t>.3</w:t>
        </w:r>
        <w:r w:rsidRPr="005A2371">
          <w:rPr>
            <w:lang w:eastAsia="zh-CN"/>
          </w:rPr>
          <w:tab/>
        </w:r>
        <w:r w:rsidRPr="005A2371">
          <w:t xml:space="preserve">Impacts on </w:t>
        </w:r>
        <w:r w:rsidRPr="005A2371">
          <w:rPr>
            <w:rFonts w:hint="eastAsia"/>
            <w:lang w:eastAsia="zh-CN"/>
          </w:rPr>
          <w:t>E</w:t>
        </w:r>
        <w:r w:rsidRPr="005A2371">
          <w:t xml:space="preserve">xisting </w:t>
        </w:r>
        <w:r w:rsidRPr="005A2371">
          <w:rPr>
            <w:rFonts w:hint="eastAsia"/>
            <w:lang w:eastAsia="zh-CN"/>
          </w:rPr>
          <w:t>N</w:t>
        </w:r>
        <w:r w:rsidRPr="005A2371">
          <w:t xml:space="preserve">odes and </w:t>
        </w:r>
        <w:r w:rsidRPr="005A2371">
          <w:rPr>
            <w:rFonts w:hint="eastAsia"/>
            <w:lang w:eastAsia="zh-CN"/>
          </w:rPr>
          <w:t>F</w:t>
        </w:r>
        <w:r w:rsidRPr="005A2371">
          <w:t>unctionality</w:t>
        </w:r>
      </w:ins>
    </w:p>
    <w:p w14:paraId="08099B10" w14:textId="77777777" w:rsidR="007A7410" w:rsidRDefault="007A7410" w:rsidP="007A7410">
      <w:pPr>
        <w:rPr>
          <w:ins w:id="1895" w:author="2079R03" w:date="2022-04-13T17:49:00Z"/>
          <w:lang w:eastAsia="zh-CN"/>
        </w:rPr>
      </w:pPr>
      <w:ins w:id="1896" w:author="2079R03" w:date="2022-04-13T17:49:00Z">
        <w:r>
          <w:rPr>
            <w:lang w:eastAsia="zh-CN"/>
          </w:rPr>
          <w:t>The solution largely re-uses existing functionality.</w:t>
        </w:r>
      </w:ins>
    </w:p>
    <w:p w14:paraId="738E727A" w14:textId="77777777" w:rsidR="007A7410" w:rsidRPr="002E7F70" w:rsidRDefault="007A7410" w:rsidP="007A7410">
      <w:pPr>
        <w:rPr>
          <w:ins w:id="1897" w:author="2079R03" w:date="2022-04-13T17:49:00Z"/>
          <w:lang w:eastAsia="zh-CN"/>
        </w:rPr>
      </w:pPr>
      <w:ins w:id="1898" w:author="2079R03" w:date="2022-04-13T17:49:00Z">
        <w:r>
          <w:rPr>
            <w:lang w:eastAsia="zh-CN"/>
          </w:rPr>
          <w:t>5G-</w:t>
        </w:r>
        <w:r w:rsidRPr="002E7F70">
          <w:rPr>
            <w:lang w:eastAsia="zh-CN"/>
          </w:rPr>
          <w:t>RG:</w:t>
        </w:r>
      </w:ins>
    </w:p>
    <w:p w14:paraId="3ACA9EF8" w14:textId="161F4C33" w:rsidR="007A7410" w:rsidRDefault="007A7410">
      <w:pPr>
        <w:pStyle w:val="B1"/>
        <w:numPr>
          <w:ilvl w:val="0"/>
          <w:numId w:val="43"/>
        </w:numPr>
        <w:rPr>
          <w:ins w:id="1899" w:author="2079R03" w:date="2022-04-13T17:49:00Z"/>
          <w:lang w:val="en-US" w:eastAsia="zh-CN"/>
        </w:rPr>
        <w:pPrChange w:id="1900" w:author="2079R03" w:date="2022-04-13T17:52:00Z">
          <w:pPr>
            <w:pStyle w:val="B1"/>
            <w:numPr>
              <w:numId w:val="43"/>
            </w:numPr>
            <w:overflowPunct/>
            <w:autoSpaceDE/>
            <w:autoSpaceDN/>
            <w:adjustRightInd/>
            <w:ind w:left="928" w:hanging="360"/>
            <w:textAlignment w:val="auto"/>
          </w:pPr>
        </w:pPrChange>
      </w:pPr>
      <w:ins w:id="1901" w:author="2079R03" w:date="2022-04-13T17:49:00Z">
        <w:r w:rsidRPr="007A7410">
          <w:rPr>
            <w:rPrChange w:id="1902" w:author="2079R03" w:date="2022-04-13T17:52:00Z">
              <w:rPr>
                <w:lang w:val="en-US" w:eastAsia="zh-CN"/>
              </w:rPr>
            </w:rPrChange>
          </w:rPr>
          <w:t>The</w:t>
        </w:r>
        <w:r w:rsidRPr="00ED583B">
          <w:rPr>
            <w:lang w:val="en-US" w:eastAsia="zh-CN"/>
          </w:rPr>
          <w:t xml:space="preserve"> 5G-</w:t>
        </w:r>
        <w:r>
          <w:rPr>
            <w:lang w:eastAsia="zh-CN"/>
          </w:rPr>
          <w:t xml:space="preserve">RG </w:t>
        </w:r>
        <w:r w:rsidRPr="00ED583B">
          <w:rPr>
            <w:lang w:val="en-US" w:eastAsia="zh-CN"/>
          </w:rPr>
          <w:t xml:space="preserve">is configured to </w:t>
        </w:r>
        <w:r>
          <w:rPr>
            <w:lang w:val="en-US" w:eastAsia="zh-CN"/>
          </w:rPr>
          <w:t xml:space="preserve">perform registration and PDU Session related procedures on behalf of the </w:t>
        </w:r>
        <w:r w:rsidRPr="00ED583B">
          <w:rPr>
            <w:lang w:val="en-US" w:eastAsia="zh-CN"/>
          </w:rPr>
          <w:t xml:space="preserve">AUN3 device. </w:t>
        </w:r>
      </w:ins>
    </w:p>
    <w:p w14:paraId="0A415242" w14:textId="77777777" w:rsidR="007A7410" w:rsidRPr="005D4198" w:rsidRDefault="007A7410" w:rsidP="007A7410">
      <w:pPr>
        <w:pStyle w:val="EditorsNote"/>
        <w:numPr>
          <w:ilvl w:val="0"/>
          <w:numId w:val="43"/>
        </w:numPr>
        <w:overflowPunct/>
        <w:autoSpaceDE/>
        <w:autoSpaceDN/>
        <w:adjustRightInd/>
        <w:jc w:val="both"/>
        <w:textAlignment w:val="auto"/>
        <w:rPr>
          <w:ins w:id="1903" w:author="2079R03" w:date="2022-04-13T17:49:00Z"/>
          <w:color w:val="auto"/>
        </w:rPr>
      </w:pPr>
      <w:ins w:id="1904" w:author="2079R03" w:date="2022-04-13T17:49:00Z">
        <w:r w:rsidRPr="00E52A39">
          <w:rPr>
            <w:color w:val="auto"/>
            <w:lang w:val="en-US"/>
          </w:rPr>
          <w:t>F</w:t>
        </w:r>
        <w:r w:rsidRPr="00E52A39">
          <w:rPr>
            <w:color w:val="auto"/>
          </w:rPr>
          <w:t>urther considerations on 5G-RG would be brought to BBF and/or CableLabs attention is FFS.</w:t>
        </w:r>
      </w:ins>
    </w:p>
    <w:p w14:paraId="06FD705E" w14:textId="77777777" w:rsidR="007A7410" w:rsidRPr="002E7F70" w:rsidRDefault="007A7410" w:rsidP="007A7410">
      <w:pPr>
        <w:rPr>
          <w:ins w:id="1905" w:author="2079R03" w:date="2022-04-13T17:49:00Z"/>
          <w:lang w:eastAsia="zh-CN"/>
        </w:rPr>
      </w:pPr>
      <w:ins w:id="1906" w:author="2079R03" w:date="2022-04-13T17:49:00Z">
        <w:r>
          <w:rPr>
            <w:lang w:eastAsia="zh-CN"/>
          </w:rPr>
          <w:t>W-AGF</w:t>
        </w:r>
        <w:r w:rsidRPr="002E7F70">
          <w:rPr>
            <w:lang w:eastAsia="zh-CN"/>
          </w:rPr>
          <w:t>:</w:t>
        </w:r>
      </w:ins>
    </w:p>
    <w:p w14:paraId="43CC7714" w14:textId="3F4769A0" w:rsidR="007A7410" w:rsidRDefault="007A7410" w:rsidP="007A7410">
      <w:pPr>
        <w:pStyle w:val="B1"/>
        <w:numPr>
          <w:ilvl w:val="0"/>
          <w:numId w:val="43"/>
        </w:numPr>
        <w:overflowPunct/>
        <w:autoSpaceDE/>
        <w:autoSpaceDN/>
        <w:adjustRightInd/>
        <w:textAlignment w:val="auto"/>
        <w:rPr>
          <w:ins w:id="1907" w:author="2079R03" w:date="2022-04-13T17:49:00Z"/>
          <w:lang w:val="en-US" w:eastAsia="zh-CN"/>
        </w:rPr>
      </w:pPr>
      <w:ins w:id="1908" w:author="2079R03" w:date="2022-04-13T17:49:00Z">
        <w:r>
          <w:rPr>
            <w:lang w:val="en-US" w:eastAsia="zh-CN"/>
          </w:rPr>
          <w:t>In</w:t>
        </w:r>
      </w:ins>
      <w:ins w:id="1909" w:author="2079R03" w:date="2022-04-13T17:53:00Z">
        <w:r>
          <w:rPr>
            <w:lang w:val="en-US" w:eastAsia="zh-CN"/>
          </w:rPr>
          <w:t xml:space="preserve"> </w:t>
        </w:r>
      </w:ins>
      <w:ins w:id="1910" w:author="2079R03" w:date="2022-04-13T17:49:00Z">
        <w:r>
          <w:rPr>
            <w:lang w:val="en-US" w:eastAsia="zh-CN"/>
          </w:rPr>
          <w:t>case of FN-RG, W-AGF is configured to perform registration and PDU session related procedures on behalf of the AUN3 device.</w:t>
        </w:r>
      </w:ins>
    </w:p>
    <w:p w14:paraId="16010532" w14:textId="3D4D4831" w:rsidR="007A7410" w:rsidRDefault="007A7410" w:rsidP="007A7410">
      <w:pPr>
        <w:pStyle w:val="B1"/>
        <w:numPr>
          <w:ilvl w:val="0"/>
          <w:numId w:val="43"/>
        </w:numPr>
        <w:overflowPunct/>
        <w:autoSpaceDE/>
        <w:autoSpaceDN/>
        <w:adjustRightInd/>
        <w:textAlignment w:val="auto"/>
        <w:rPr>
          <w:ins w:id="1911" w:author="2079R03" w:date="2022-04-13T17:49:00Z"/>
          <w:lang w:val="en-US" w:eastAsia="zh-CN"/>
        </w:rPr>
      </w:pPr>
      <w:ins w:id="1912" w:author="2079R03" w:date="2022-04-13T17:49:00Z">
        <w:r>
          <w:rPr>
            <w:lang w:val="en-US" w:eastAsia="zh-CN"/>
          </w:rPr>
          <w:t>The W-AGF supports multiple PDU sessions, at</w:t>
        </w:r>
      </w:ins>
      <w:ins w:id="1913" w:author="2079R03" w:date="2022-04-13T17:52:00Z">
        <w:r>
          <w:rPr>
            <w:lang w:val="en-US" w:eastAsia="zh-CN"/>
          </w:rPr>
          <w:t xml:space="preserve"> </w:t>
        </w:r>
      </w:ins>
      <w:ins w:id="1914" w:author="2079R03" w:date="2022-04-13T17:49:00Z">
        <w:r>
          <w:rPr>
            <w:lang w:val="en-US" w:eastAsia="zh-CN"/>
          </w:rPr>
          <w:t xml:space="preserve">least one PDU session for each AUN3 device behind the FN-RG. </w:t>
        </w:r>
        <w:r w:rsidRPr="00ED583B">
          <w:rPr>
            <w:lang w:val="en-US" w:eastAsia="zh-CN"/>
          </w:rPr>
          <w:t xml:space="preserve"> </w:t>
        </w:r>
      </w:ins>
    </w:p>
    <w:p w14:paraId="40311B37" w14:textId="200E70C1" w:rsidR="007A7410" w:rsidRPr="007A7410" w:rsidRDefault="007A7410">
      <w:pPr>
        <w:pStyle w:val="EditorsNote"/>
        <w:rPr>
          <w:ins w:id="1915" w:author="2079R03" w:date="2022-04-13T17:49:00Z"/>
          <w:rPrChange w:id="1916" w:author="2079R03" w:date="2022-04-13T17:53:00Z">
            <w:rPr>
              <w:ins w:id="1917" w:author="2079R03" w:date="2022-04-13T17:49:00Z"/>
              <w:color w:val="auto"/>
            </w:rPr>
          </w:rPrChange>
        </w:rPr>
        <w:pPrChange w:id="1918" w:author="2079R03" w:date="2022-04-13T17:53:00Z">
          <w:pPr>
            <w:pStyle w:val="EditorsNote"/>
            <w:numPr>
              <w:numId w:val="43"/>
            </w:numPr>
            <w:overflowPunct/>
            <w:autoSpaceDE/>
            <w:autoSpaceDN/>
            <w:adjustRightInd/>
            <w:ind w:left="928" w:hanging="360"/>
            <w:jc w:val="both"/>
            <w:textAlignment w:val="auto"/>
          </w:pPr>
        </w:pPrChange>
      </w:pPr>
      <w:ins w:id="1919" w:author="2079R03" w:date="2022-04-13T17:53:00Z">
        <w:r>
          <w:t xml:space="preserve">Editor’s Note: </w:t>
        </w:r>
      </w:ins>
      <w:ins w:id="1920" w:author="2079R03" w:date="2022-04-13T17:49:00Z">
        <w:r w:rsidRPr="007A7410">
          <w:rPr>
            <w:rPrChange w:id="1921" w:author="2079R03" w:date="2022-04-13T17:53:00Z">
              <w:rPr>
                <w:color w:val="auto"/>
                <w:lang w:val="en-US"/>
              </w:rPr>
            </w:rPrChange>
          </w:rPr>
          <w:t>F</w:t>
        </w:r>
        <w:r w:rsidRPr="007A7410">
          <w:rPr>
            <w:rPrChange w:id="1922" w:author="2079R03" w:date="2022-04-13T17:53:00Z">
              <w:rPr>
                <w:color w:val="auto"/>
              </w:rPr>
            </w:rPrChange>
          </w:rPr>
          <w:t xml:space="preserve">urther considerations on </w:t>
        </w:r>
        <w:r w:rsidRPr="007A7410">
          <w:rPr>
            <w:rPrChange w:id="1923" w:author="2079R03" w:date="2022-04-13T17:53:00Z">
              <w:rPr>
                <w:color w:val="auto"/>
                <w:lang w:val="en-US"/>
              </w:rPr>
            </w:rPrChange>
          </w:rPr>
          <w:t xml:space="preserve">W-AGF </w:t>
        </w:r>
        <w:r w:rsidRPr="007A7410">
          <w:rPr>
            <w:rPrChange w:id="1924" w:author="2079R03" w:date="2022-04-13T17:53:00Z">
              <w:rPr>
                <w:color w:val="auto"/>
              </w:rPr>
            </w:rPrChange>
          </w:rPr>
          <w:t>would be brought to BBF and/or CableLabs attention is FFS.</w:t>
        </w:r>
      </w:ins>
    </w:p>
    <w:p w14:paraId="01BC95E0" w14:textId="77777777" w:rsidR="007E275A" w:rsidRPr="007A7410" w:rsidRDefault="007E275A" w:rsidP="007E275A">
      <w:pPr>
        <w:pStyle w:val="B1"/>
        <w:ind w:left="928" w:firstLine="0"/>
        <w:rPr>
          <w:ins w:id="1925" w:author="2234" w:date="2022-04-13T10:20:00Z"/>
          <w:lang w:eastAsia="zh-CN"/>
          <w:rPrChange w:id="1926" w:author="2079R03" w:date="2022-04-13T17:49:00Z">
            <w:rPr>
              <w:ins w:id="1927" w:author="2234" w:date="2022-04-13T10:20:00Z"/>
              <w:lang w:val="en-US" w:eastAsia="zh-CN"/>
            </w:rPr>
          </w:rPrChange>
        </w:rPr>
      </w:pPr>
    </w:p>
    <w:p w14:paraId="2968265F" w14:textId="77777777" w:rsidR="008454AF" w:rsidRPr="00900137" w:rsidRDefault="008454AF" w:rsidP="00230129">
      <w:pPr>
        <w:rPr>
          <w:lang w:val="en-US" w:eastAsia="zh-CN"/>
        </w:rPr>
      </w:pPr>
    </w:p>
    <w:p w14:paraId="134F2583" w14:textId="77777777" w:rsidR="006041C0" w:rsidRDefault="00EC4CE6" w:rsidP="006041C0">
      <w:pPr>
        <w:pStyle w:val="Heading2"/>
        <w:rPr>
          <w:lang w:val="fr-FR"/>
        </w:rPr>
      </w:pPr>
      <w:bookmarkStart w:id="1928" w:name="_Toc97155747"/>
      <w:r w:rsidRPr="00C516BE">
        <w:rPr>
          <w:lang w:val="fr-FR" w:eastAsia="zh-CN"/>
        </w:rPr>
        <w:t>6</w:t>
      </w:r>
      <w:r w:rsidR="006041C0" w:rsidRPr="00C516BE">
        <w:rPr>
          <w:lang w:val="fr-FR" w:eastAsia="zh-CN"/>
        </w:rPr>
        <w:t>.X</w:t>
      </w:r>
      <w:r w:rsidR="006041C0" w:rsidRPr="00C516BE">
        <w:rPr>
          <w:lang w:val="fr-FR" w:eastAsia="ko-KR"/>
        </w:rPr>
        <w:tab/>
      </w:r>
      <w:r w:rsidR="006041C0" w:rsidRPr="00C516BE">
        <w:rPr>
          <w:lang w:val="fr-FR"/>
        </w:rPr>
        <w:t>Solution</w:t>
      </w:r>
      <w:r w:rsidR="006041C0" w:rsidRPr="00C516BE">
        <w:rPr>
          <w:lang w:val="fr-FR" w:eastAsia="zh-CN"/>
        </w:rPr>
        <w:t xml:space="preserve"> #X</w:t>
      </w:r>
      <w:r w:rsidR="006041C0" w:rsidRPr="00C516BE">
        <w:rPr>
          <w:lang w:val="fr-FR"/>
        </w:rPr>
        <w:t xml:space="preserve">: </w:t>
      </w:r>
      <w:bookmarkEnd w:id="322"/>
      <w:r w:rsidR="004F1996" w:rsidRPr="00C516BE">
        <w:rPr>
          <w:lang w:val="fr-FR"/>
        </w:rPr>
        <w:t>&lt;Solution Title&gt;</w:t>
      </w:r>
      <w:bookmarkEnd w:id="323"/>
      <w:bookmarkEnd w:id="324"/>
      <w:bookmarkEnd w:id="1928"/>
    </w:p>
    <w:p w14:paraId="5E5ED99F" w14:textId="77777777" w:rsidR="006041C0" w:rsidRPr="00C516BE" w:rsidRDefault="00EC4CE6" w:rsidP="006041C0">
      <w:pPr>
        <w:pStyle w:val="Heading3"/>
        <w:rPr>
          <w:lang w:val="fr-FR"/>
        </w:rPr>
      </w:pPr>
      <w:bookmarkStart w:id="1929" w:name="_Toc500949099"/>
      <w:bookmarkStart w:id="1930" w:name="_Toc22214909"/>
      <w:bookmarkStart w:id="1931" w:name="_Toc23254042"/>
      <w:bookmarkStart w:id="1932" w:name="_Toc97155748"/>
      <w:r w:rsidRPr="00C516BE">
        <w:rPr>
          <w:lang w:val="fr-FR"/>
        </w:rPr>
        <w:t>6</w:t>
      </w:r>
      <w:r w:rsidR="006041C0" w:rsidRPr="00C516BE">
        <w:rPr>
          <w:lang w:val="fr-FR"/>
        </w:rPr>
        <w:t>.X.</w:t>
      </w:r>
      <w:r w:rsidR="002E3238" w:rsidRPr="00C516BE">
        <w:rPr>
          <w:lang w:val="fr-FR"/>
        </w:rPr>
        <w:t>1</w:t>
      </w:r>
      <w:r w:rsidR="006041C0" w:rsidRPr="00C516BE">
        <w:rPr>
          <w:lang w:val="fr-FR"/>
        </w:rPr>
        <w:tab/>
      </w:r>
      <w:r w:rsidR="004F1996" w:rsidRPr="00C516BE">
        <w:rPr>
          <w:lang w:val="fr-FR"/>
        </w:rPr>
        <w:t>D</w:t>
      </w:r>
      <w:r w:rsidR="006041C0" w:rsidRPr="00C516BE">
        <w:rPr>
          <w:lang w:val="fr-FR"/>
        </w:rPr>
        <w:t>escription</w:t>
      </w:r>
      <w:bookmarkEnd w:id="1929"/>
      <w:bookmarkEnd w:id="1930"/>
      <w:bookmarkEnd w:id="1931"/>
      <w:bookmarkEnd w:id="1932"/>
    </w:p>
    <w:p w14:paraId="77CF8A17" w14:textId="77777777" w:rsidR="004F1996" w:rsidRPr="002E7F70" w:rsidRDefault="004F1996" w:rsidP="004F1996">
      <w:pPr>
        <w:pStyle w:val="EditorsNote"/>
      </w:pPr>
      <w:bookmarkStart w:id="1933" w:name="_Toc500949101"/>
      <w:r w:rsidRPr="002E7F70">
        <w:t xml:space="preserve">Editor's </w:t>
      </w:r>
      <w:r w:rsidR="00005A1D" w:rsidRPr="002E7F70">
        <w:t>note</w:t>
      </w:r>
      <w:r w:rsidRPr="002E7F70">
        <w:t>:</w:t>
      </w:r>
      <w:r w:rsidR="00005A1D" w:rsidRPr="002E7F70">
        <w:tab/>
      </w:r>
      <w:r w:rsidRPr="002E7F70">
        <w:t>This clause</w:t>
      </w:r>
      <w:r w:rsidR="005A2371" w:rsidRPr="002E7F70">
        <w:t xml:space="preserve"> </w:t>
      </w:r>
      <w:r w:rsidRPr="002E7F70">
        <w:t xml:space="preserve">will describe the solution principles and architecture assumptions for corresponding key issue(s). </w:t>
      </w:r>
      <w:r w:rsidR="005A2371" w:rsidRPr="002E7F70">
        <w:t>(</w:t>
      </w:r>
      <w:r w:rsidRPr="002E7F70">
        <w:t>Sub</w:t>
      </w:r>
      <w:r w:rsidR="005A2371" w:rsidRPr="002E7F70">
        <w:t xml:space="preserve">) </w:t>
      </w:r>
      <w:r w:rsidRPr="002E7F70">
        <w:t>clause(s) may be added to capture details.</w:t>
      </w:r>
    </w:p>
    <w:p w14:paraId="6FF192AF" w14:textId="77777777" w:rsidR="00005A1D" w:rsidRPr="002E7F70" w:rsidRDefault="00005A1D" w:rsidP="00005A1D">
      <w:pPr>
        <w:rPr>
          <w:lang w:eastAsia="x-none"/>
        </w:rPr>
      </w:pPr>
      <w:bookmarkStart w:id="1934" w:name="_Toc22214910"/>
    </w:p>
    <w:p w14:paraId="21952702" w14:textId="77777777" w:rsidR="006041C0" w:rsidRPr="002E7F70" w:rsidRDefault="00EC4CE6" w:rsidP="006041C0">
      <w:pPr>
        <w:pStyle w:val="Heading3"/>
      </w:pPr>
      <w:bookmarkStart w:id="1935" w:name="_Toc23254043"/>
      <w:bookmarkStart w:id="1936" w:name="_Toc97155749"/>
      <w:r w:rsidRPr="002E7F70">
        <w:t>6</w:t>
      </w:r>
      <w:r w:rsidR="006041C0" w:rsidRPr="002E7F70">
        <w:t>.X.</w:t>
      </w:r>
      <w:r w:rsidR="002E3238" w:rsidRPr="002E7F70">
        <w:t>2</w:t>
      </w:r>
      <w:r w:rsidR="006041C0" w:rsidRPr="002E7F70">
        <w:tab/>
        <w:t>Procedures</w:t>
      </w:r>
      <w:bookmarkEnd w:id="1933"/>
      <w:bookmarkEnd w:id="1934"/>
      <w:bookmarkEnd w:id="1935"/>
      <w:bookmarkEnd w:id="1936"/>
    </w:p>
    <w:p w14:paraId="72062CB3" w14:textId="77777777" w:rsidR="006041C0" w:rsidRPr="002E7F70" w:rsidRDefault="006041C0" w:rsidP="006041C0">
      <w:pPr>
        <w:pStyle w:val="EditorsNote"/>
      </w:pPr>
      <w:r w:rsidRPr="002E7F70">
        <w:t xml:space="preserve">Editor's </w:t>
      </w:r>
      <w:r w:rsidR="00005A1D" w:rsidRPr="002E7F70">
        <w:t>note</w:t>
      </w:r>
      <w:r w:rsidRPr="002E7F70">
        <w:t>:</w:t>
      </w:r>
      <w:r w:rsidR="00005A1D" w:rsidRPr="002E7F70">
        <w:tab/>
      </w:r>
      <w:r w:rsidRPr="002E7F70">
        <w:t>This clause</w:t>
      </w:r>
      <w:r w:rsidR="005A2371" w:rsidRPr="002E7F70">
        <w:t xml:space="preserve"> </w:t>
      </w:r>
      <w:r w:rsidRPr="002E7F70">
        <w:t>describes high-level procedures and information flows for the solution.</w:t>
      </w:r>
    </w:p>
    <w:p w14:paraId="71EDB8F9" w14:textId="77777777" w:rsidR="00005A1D" w:rsidRPr="002E7F70" w:rsidRDefault="00005A1D" w:rsidP="00005A1D">
      <w:pPr>
        <w:rPr>
          <w:lang w:eastAsia="x-none"/>
        </w:rPr>
      </w:pPr>
      <w:bookmarkStart w:id="1937" w:name="_Toc326248711"/>
      <w:bookmarkStart w:id="1938" w:name="_Toc510604409"/>
      <w:bookmarkStart w:id="1939" w:name="_Toc22214911"/>
    </w:p>
    <w:p w14:paraId="47DE22AA" w14:textId="77777777" w:rsidR="004F1996" w:rsidRPr="002E7F70" w:rsidRDefault="004F1996" w:rsidP="004F1996">
      <w:pPr>
        <w:pStyle w:val="Heading3"/>
        <w:rPr>
          <w:lang w:eastAsia="zh-CN"/>
        </w:rPr>
      </w:pPr>
      <w:bookmarkStart w:id="1940" w:name="_Toc23254044"/>
      <w:bookmarkStart w:id="1941" w:name="_Toc97155750"/>
      <w:r w:rsidRPr="002E7F70">
        <w:rPr>
          <w:lang w:eastAsia="zh-CN"/>
        </w:rPr>
        <w:t>6.X.</w:t>
      </w:r>
      <w:r w:rsidR="002E3238" w:rsidRPr="002E7F70">
        <w:rPr>
          <w:lang w:eastAsia="zh-CN"/>
        </w:rPr>
        <w:t>3</w:t>
      </w:r>
      <w:r w:rsidRPr="002E7F70">
        <w:rPr>
          <w:lang w:eastAsia="zh-CN"/>
        </w:rPr>
        <w:tab/>
      </w:r>
      <w:bookmarkEnd w:id="1937"/>
      <w:r w:rsidRPr="002E7F70">
        <w:t xml:space="preserve">Impacts on </w:t>
      </w:r>
      <w:r w:rsidRPr="002E7F70">
        <w:rPr>
          <w:lang w:eastAsia="zh-CN"/>
        </w:rPr>
        <w:t>E</w:t>
      </w:r>
      <w:r w:rsidRPr="002E7F70">
        <w:t xml:space="preserve">xisting </w:t>
      </w:r>
      <w:r w:rsidRPr="002E7F70">
        <w:rPr>
          <w:lang w:eastAsia="zh-CN"/>
        </w:rPr>
        <w:t>N</w:t>
      </w:r>
      <w:r w:rsidRPr="002E7F70">
        <w:t xml:space="preserve">odes and </w:t>
      </w:r>
      <w:r w:rsidRPr="002E7F70">
        <w:rPr>
          <w:lang w:eastAsia="zh-CN"/>
        </w:rPr>
        <w:t>F</w:t>
      </w:r>
      <w:r w:rsidRPr="002E7F70">
        <w:t>unctionality</w:t>
      </w:r>
      <w:bookmarkEnd w:id="1938"/>
      <w:bookmarkEnd w:id="1939"/>
      <w:bookmarkEnd w:id="1940"/>
      <w:bookmarkEnd w:id="1941"/>
    </w:p>
    <w:p w14:paraId="2FE4B77D" w14:textId="77777777" w:rsidR="004F1996" w:rsidRPr="002E7F70" w:rsidRDefault="004F1996" w:rsidP="004F1996">
      <w:pPr>
        <w:pStyle w:val="EditorsNote"/>
      </w:pPr>
      <w:r w:rsidRPr="002E7F70">
        <w:t xml:space="preserve">Editor's </w:t>
      </w:r>
      <w:r w:rsidR="00005A1D" w:rsidRPr="002E7F70">
        <w:t>note</w:t>
      </w:r>
      <w:r w:rsidRPr="002E7F70">
        <w:t>:</w:t>
      </w:r>
      <w:r w:rsidR="00005A1D" w:rsidRPr="002E7F70">
        <w:tab/>
      </w:r>
      <w:r w:rsidRPr="002E7F70">
        <w:t>This clause captures impacts on existing 3GPP nodes and functional elements.</w:t>
      </w:r>
    </w:p>
    <w:p w14:paraId="7460072E" w14:textId="77777777" w:rsidR="00005A1D" w:rsidRPr="002E7F70" w:rsidRDefault="00005A1D" w:rsidP="00005A1D">
      <w:pPr>
        <w:rPr>
          <w:lang w:eastAsia="x-none"/>
        </w:rPr>
      </w:pPr>
      <w:bookmarkStart w:id="1942" w:name="_Toc250980595"/>
      <w:bookmarkStart w:id="1943" w:name="_Toc326037266"/>
      <w:bookmarkStart w:id="1944" w:name="_Toc510604411"/>
      <w:bookmarkStart w:id="1945" w:name="_Toc22214912"/>
      <w:bookmarkStart w:id="1946" w:name="_Toc310438366"/>
      <w:bookmarkStart w:id="1947" w:name="_Toc324232216"/>
      <w:bookmarkStart w:id="1948" w:name="_Toc326248735"/>
      <w:bookmarkStart w:id="1949" w:name="_Toc510604412"/>
    </w:p>
    <w:p w14:paraId="23006893" w14:textId="77777777" w:rsidR="004F1996" w:rsidRPr="002E7F70" w:rsidRDefault="004F1996" w:rsidP="004F1996">
      <w:pPr>
        <w:pStyle w:val="Heading1"/>
        <w:rPr>
          <w:lang w:eastAsia="zh-CN"/>
        </w:rPr>
      </w:pPr>
      <w:bookmarkStart w:id="1950" w:name="_Toc23254045"/>
      <w:bookmarkStart w:id="1951" w:name="_Toc97155751"/>
      <w:r w:rsidRPr="002E7F70">
        <w:rPr>
          <w:lang w:eastAsia="zh-CN"/>
        </w:rPr>
        <w:t>7</w:t>
      </w:r>
      <w:r w:rsidRPr="002E7F70">
        <w:rPr>
          <w:lang w:eastAsia="zh-CN"/>
        </w:rPr>
        <w:tab/>
        <w:t>Overall Evaluation</w:t>
      </w:r>
      <w:bookmarkEnd w:id="1942"/>
      <w:bookmarkEnd w:id="1943"/>
      <w:bookmarkEnd w:id="1944"/>
      <w:bookmarkEnd w:id="1945"/>
      <w:bookmarkEnd w:id="1950"/>
      <w:bookmarkEnd w:id="1951"/>
    </w:p>
    <w:p w14:paraId="61B8826D" w14:textId="77777777" w:rsidR="004F1996" w:rsidRPr="002E7F70" w:rsidRDefault="004F1996" w:rsidP="004F1996">
      <w:pPr>
        <w:pStyle w:val="EditorsNote"/>
        <w:rPr>
          <w:lang w:eastAsia="zh-CN"/>
        </w:rPr>
      </w:pPr>
      <w:r w:rsidRPr="002E7F70">
        <w:t>Editor</w:t>
      </w:r>
      <w:r w:rsidR="00005A1D" w:rsidRPr="002E7F70">
        <w:t>'</w:t>
      </w:r>
      <w:r w:rsidRPr="002E7F70">
        <w:t xml:space="preserve">s </w:t>
      </w:r>
      <w:r w:rsidR="00005A1D" w:rsidRPr="002E7F70">
        <w:t>note</w:t>
      </w:r>
      <w:r w:rsidRPr="002E7F70">
        <w:t>:</w:t>
      </w:r>
      <w:r w:rsidR="00005A1D" w:rsidRPr="002E7F70">
        <w:tab/>
      </w:r>
      <w:r w:rsidRPr="002E7F70">
        <w:t>This clause</w:t>
      </w:r>
      <w:r w:rsidRPr="002E7F70">
        <w:rPr>
          <w:lang w:eastAsia="zh-CN"/>
        </w:rPr>
        <w:t xml:space="preserve"> </w:t>
      </w:r>
      <w:r w:rsidRPr="002E7F70">
        <w:t>will provide evaluation of different solutions.</w:t>
      </w:r>
    </w:p>
    <w:p w14:paraId="7E70842F" w14:textId="77777777" w:rsidR="004F1996" w:rsidRPr="002E7F70" w:rsidRDefault="004F1996" w:rsidP="004F1996">
      <w:pPr>
        <w:rPr>
          <w:lang w:eastAsia="x-none"/>
        </w:rPr>
      </w:pPr>
    </w:p>
    <w:p w14:paraId="3D8BF131" w14:textId="77777777" w:rsidR="004F1996" w:rsidRPr="002E7F70" w:rsidRDefault="00E509B4" w:rsidP="004F1996">
      <w:pPr>
        <w:pStyle w:val="Heading1"/>
      </w:pPr>
      <w:bookmarkStart w:id="1952" w:name="_Toc22214914"/>
      <w:bookmarkStart w:id="1953" w:name="_Toc23254047"/>
      <w:bookmarkStart w:id="1954" w:name="_Toc97155752"/>
      <w:r w:rsidRPr="002E7F70">
        <w:t>8</w:t>
      </w:r>
      <w:r w:rsidR="004F1996" w:rsidRPr="002E7F70">
        <w:tab/>
        <w:t>Conclusions</w:t>
      </w:r>
      <w:bookmarkStart w:id="1955" w:name="historyclause"/>
      <w:bookmarkEnd w:id="1946"/>
      <w:bookmarkEnd w:id="1947"/>
      <w:bookmarkEnd w:id="1948"/>
      <w:bookmarkEnd w:id="1949"/>
      <w:bookmarkEnd w:id="1952"/>
      <w:bookmarkEnd w:id="1953"/>
      <w:bookmarkEnd w:id="1954"/>
    </w:p>
    <w:p w14:paraId="3CB0B0DB" w14:textId="77777777" w:rsidR="004F1996" w:rsidRPr="002E7F70" w:rsidRDefault="004F1996" w:rsidP="00005A1D">
      <w:pPr>
        <w:pStyle w:val="EditorsNote"/>
      </w:pPr>
      <w:r w:rsidRPr="002E7F70">
        <w:t xml:space="preserve">Editor's </w:t>
      </w:r>
      <w:r w:rsidR="00005A1D" w:rsidRPr="002E7F70">
        <w:t>note</w:t>
      </w:r>
      <w:r w:rsidRPr="002E7F70">
        <w:t>:</w:t>
      </w:r>
      <w:r w:rsidR="00005A1D" w:rsidRPr="002E7F70">
        <w:tab/>
      </w:r>
      <w:r w:rsidRPr="002E7F70">
        <w:t>This clause will list conclusions that have been agreed during the course of the study item activities.</w:t>
      </w:r>
    </w:p>
    <w:p w14:paraId="617D830B" w14:textId="77777777" w:rsidR="00005A1D" w:rsidRPr="002E7F70" w:rsidRDefault="00005A1D" w:rsidP="00005A1D">
      <w:pPr>
        <w:rPr>
          <w:lang w:eastAsia="zh-CN"/>
        </w:rPr>
      </w:pPr>
    </w:p>
    <w:p w14:paraId="271933C2" w14:textId="77777777" w:rsidR="006041C0" w:rsidRPr="002E7F70" w:rsidRDefault="00111F03" w:rsidP="00111F03">
      <w:pPr>
        <w:pStyle w:val="Heading9"/>
      </w:pPr>
      <w:bookmarkStart w:id="1956" w:name="_Toc22214915"/>
      <w:bookmarkStart w:id="1957" w:name="_Toc23254048"/>
      <w:r>
        <w:br w:type="page"/>
      </w:r>
      <w:bookmarkStart w:id="1958" w:name="_Toc97155753"/>
      <w:r w:rsidR="006C4712" w:rsidRPr="002E7F70">
        <w:t>Annex A:</w:t>
      </w:r>
      <w:r w:rsidR="006C4712" w:rsidRPr="002E7F70">
        <w:br/>
      </w:r>
      <w:r w:rsidR="006041C0" w:rsidRPr="002E7F70">
        <w:t>Change history</w:t>
      </w:r>
      <w:bookmarkEnd w:id="1956"/>
      <w:bookmarkEnd w:id="1957"/>
      <w:bookmarkEnd w:id="1958"/>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993"/>
        <w:gridCol w:w="425"/>
        <w:gridCol w:w="425"/>
        <w:gridCol w:w="425"/>
        <w:gridCol w:w="4962"/>
        <w:gridCol w:w="708"/>
      </w:tblGrid>
      <w:tr w:rsidR="006041C0" w:rsidRPr="002E7F70" w14:paraId="0C3922B2" w14:textId="77777777" w:rsidTr="00800AC5">
        <w:trPr>
          <w:cantSplit/>
        </w:trPr>
        <w:tc>
          <w:tcPr>
            <w:tcW w:w="9639" w:type="dxa"/>
            <w:gridSpan w:val="8"/>
            <w:tcBorders>
              <w:bottom w:val="nil"/>
            </w:tcBorders>
            <w:shd w:val="solid" w:color="FFFFFF" w:fill="auto"/>
          </w:tcPr>
          <w:bookmarkEnd w:id="1955"/>
          <w:p w14:paraId="0CE36F7F" w14:textId="77777777" w:rsidR="006041C0" w:rsidRPr="002E7F70" w:rsidRDefault="006041C0" w:rsidP="00800AC5">
            <w:pPr>
              <w:pStyle w:val="TAL"/>
              <w:jc w:val="center"/>
              <w:rPr>
                <w:b/>
                <w:sz w:val="16"/>
              </w:rPr>
            </w:pPr>
            <w:r w:rsidRPr="002E7F70">
              <w:rPr>
                <w:b/>
              </w:rPr>
              <w:t>Change history</w:t>
            </w:r>
          </w:p>
        </w:tc>
      </w:tr>
      <w:tr w:rsidR="006041C0" w:rsidRPr="002E7F70" w14:paraId="10C4ED00" w14:textId="77777777" w:rsidTr="002A145D">
        <w:tc>
          <w:tcPr>
            <w:tcW w:w="800" w:type="dxa"/>
            <w:shd w:val="pct10" w:color="auto" w:fill="FFFFFF"/>
          </w:tcPr>
          <w:p w14:paraId="06F4CC0D" w14:textId="77777777" w:rsidR="006041C0" w:rsidRPr="002E7F70" w:rsidRDefault="006041C0" w:rsidP="00800AC5">
            <w:pPr>
              <w:pStyle w:val="TAL"/>
              <w:rPr>
                <w:b/>
                <w:sz w:val="16"/>
              </w:rPr>
            </w:pPr>
            <w:r w:rsidRPr="002E7F70">
              <w:rPr>
                <w:b/>
                <w:sz w:val="16"/>
              </w:rPr>
              <w:t>Date</w:t>
            </w:r>
          </w:p>
        </w:tc>
        <w:tc>
          <w:tcPr>
            <w:tcW w:w="901" w:type="dxa"/>
            <w:shd w:val="pct10" w:color="auto" w:fill="FFFFFF"/>
          </w:tcPr>
          <w:p w14:paraId="7844C9D7" w14:textId="77777777" w:rsidR="006041C0" w:rsidRPr="002E7F70" w:rsidRDefault="006041C0" w:rsidP="00800AC5">
            <w:pPr>
              <w:pStyle w:val="TAL"/>
              <w:rPr>
                <w:b/>
                <w:sz w:val="16"/>
              </w:rPr>
            </w:pPr>
            <w:r w:rsidRPr="002E7F70">
              <w:rPr>
                <w:b/>
                <w:sz w:val="16"/>
              </w:rPr>
              <w:t>Meeting</w:t>
            </w:r>
          </w:p>
        </w:tc>
        <w:tc>
          <w:tcPr>
            <w:tcW w:w="993" w:type="dxa"/>
            <w:shd w:val="pct10" w:color="auto" w:fill="FFFFFF"/>
          </w:tcPr>
          <w:p w14:paraId="02002303" w14:textId="77777777" w:rsidR="006041C0" w:rsidRPr="002E7F70" w:rsidRDefault="006041C0" w:rsidP="00800AC5">
            <w:pPr>
              <w:pStyle w:val="TAL"/>
              <w:rPr>
                <w:b/>
                <w:sz w:val="16"/>
              </w:rPr>
            </w:pPr>
            <w:r w:rsidRPr="002E7F70">
              <w:rPr>
                <w:b/>
                <w:sz w:val="16"/>
              </w:rPr>
              <w:t>TDoc</w:t>
            </w:r>
          </w:p>
        </w:tc>
        <w:tc>
          <w:tcPr>
            <w:tcW w:w="425" w:type="dxa"/>
            <w:shd w:val="pct10" w:color="auto" w:fill="FFFFFF"/>
          </w:tcPr>
          <w:p w14:paraId="5A4BDEC3" w14:textId="77777777" w:rsidR="006041C0" w:rsidRPr="002E7F70" w:rsidRDefault="006041C0" w:rsidP="00800AC5">
            <w:pPr>
              <w:pStyle w:val="TAL"/>
              <w:rPr>
                <w:b/>
                <w:sz w:val="16"/>
              </w:rPr>
            </w:pPr>
            <w:r w:rsidRPr="002E7F70">
              <w:rPr>
                <w:b/>
                <w:sz w:val="16"/>
              </w:rPr>
              <w:t>CR</w:t>
            </w:r>
          </w:p>
        </w:tc>
        <w:tc>
          <w:tcPr>
            <w:tcW w:w="425" w:type="dxa"/>
            <w:shd w:val="pct10" w:color="auto" w:fill="FFFFFF"/>
          </w:tcPr>
          <w:p w14:paraId="2BADD348" w14:textId="77777777" w:rsidR="006041C0" w:rsidRPr="002E7F70" w:rsidRDefault="006041C0" w:rsidP="00800AC5">
            <w:pPr>
              <w:pStyle w:val="TAL"/>
              <w:rPr>
                <w:b/>
                <w:sz w:val="16"/>
              </w:rPr>
            </w:pPr>
            <w:r w:rsidRPr="002E7F70">
              <w:rPr>
                <w:b/>
                <w:sz w:val="16"/>
              </w:rPr>
              <w:t>Rev</w:t>
            </w:r>
          </w:p>
        </w:tc>
        <w:tc>
          <w:tcPr>
            <w:tcW w:w="425" w:type="dxa"/>
            <w:shd w:val="pct10" w:color="auto" w:fill="FFFFFF"/>
          </w:tcPr>
          <w:p w14:paraId="468F45FA" w14:textId="77777777" w:rsidR="006041C0" w:rsidRPr="002E7F70" w:rsidRDefault="006041C0" w:rsidP="00800AC5">
            <w:pPr>
              <w:pStyle w:val="TAL"/>
              <w:rPr>
                <w:b/>
                <w:sz w:val="16"/>
              </w:rPr>
            </w:pPr>
            <w:r w:rsidRPr="002E7F70">
              <w:rPr>
                <w:b/>
                <w:sz w:val="16"/>
              </w:rPr>
              <w:t>Cat</w:t>
            </w:r>
          </w:p>
        </w:tc>
        <w:tc>
          <w:tcPr>
            <w:tcW w:w="4962" w:type="dxa"/>
            <w:shd w:val="pct10" w:color="auto" w:fill="FFFFFF"/>
          </w:tcPr>
          <w:p w14:paraId="017C52FA" w14:textId="77777777" w:rsidR="006041C0" w:rsidRPr="002E7F70" w:rsidRDefault="006041C0" w:rsidP="00800AC5">
            <w:pPr>
              <w:pStyle w:val="TAL"/>
              <w:rPr>
                <w:b/>
                <w:sz w:val="16"/>
              </w:rPr>
            </w:pPr>
            <w:r w:rsidRPr="002E7F70">
              <w:rPr>
                <w:b/>
                <w:sz w:val="16"/>
              </w:rPr>
              <w:t>Subject/Comment</w:t>
            </w:r>
          </w:p>
        </w:tc>
        <w:tc>
          <w:tcPr>
            <w:tcW w:w="708" w:type="dxa"/>
            <w:shd w:val="pct10" w:color="auto" w:fill="FFFFFF"/>
          </w:tcPr>
          <w:p w14:paraId="1987FB6B" w14:textId="77777777" w:rsidR="006041C0" w:rsidRPr="002E7F70" w:rsidRDefault="006041C0" w:rsidP="00800AC5">
            <w:pPr>
              <w:pStyle w:val="TAL"/>
              <w:rPr>
                <w:b/>
                <w:sz w:val="16"/>
              </w:rPr>
            </w:pPr>
            <w:r w:rsidRPr="002E7F70">
              <w:rPr>
                <w:b/>
                <w:sz w:val="16"/>
              </w:rPr>
              <w:t>New version</w:t>
            </w:r>
          </w:p>
        </w:tc>
      </w:tr>
      <w:tr w:rsidR="00005A1D" w:rsidRPr="00C516BE" w14:paraId="23CB93CB" w14:textId="77777777" w:rsidTr="002A145D">
        <w:tc>
          <w:tcPr>
            <w:tcW w:w="800" w:type="dxa"/>
            <w:shd w:val="solid" w:color="FFFFFF" w:fill="auto"/>
          </w:tcPr>
          <w:p w14:paraId="6DC4CFA8" w14:textId="77777777" w:rsidR="00005A1D" w:rsidRPr="00C516BE" w:rsidRDefault="00005A1D" w:rsidP="00005A1D">
            <w:pPr>
              <w:pStyle w:val="TAC"/>
              <w:rPr>
                <w:color w:val="auto"/>
                <w:sz w:val="16"/>
                <w:szCs w:val="16"/>
              </w:rPr>
            </w:pPr>
            <w:r w:rsidRPr="00C516BE">
              <w:rPr>
                <w:color w:val="auto"/>
                <w:sz w:val="16"/>
                <w:szCs w:val="16"/>
              </w:rPr>
              <w:t>20</w:t>
            </w:r>
            <w:r w:rsidR="00CB2AEC" w:rsidRPr="00C516BE">
              <w:rPr>
                <w:color w:val="auto"/>
                <w:sz w:val="16"/>
                <w:szCs w:val="16"/>
              </w:rPr>
              <w:t>22</w:t>
            </w:r>
            <w:r w:rsidRPr="00C516BE">
              <w:rPr>
                <w:color w:val="auto"/>
                <w:sz w:val="16"/>
                <w:szCs w:val="16"/>
              </w:rPr>
              <w:t>-</w:t>
            </w:r>
            <w:r w:rsidR="00CB2AEC" w:rsidRPr="00C516BE">
              <w:rPr>
                <w:color w:val="auto"/>
                <w:sz w:val="16"/>
                <w:szCs w:val="16"/>
              </w:rPr>
              <w:t>02</w:t>
            </w:r>
          </w:p>
        </w:tc>
        <w:tc>
          <w:tcPr>
            <w:tcW w:w="901" w:type="dxa"/>
            <w:shd w:val="solid" w:color="FFFFFF" w:fill="auto"/>
          </w:tcPr>
          <w:p w14:paraId="325F607F" w14:textId="77777777" w:rsidR="00005A1D" w:rsidRPr="00C516BE" w:rsidRDefault="00005A1D" w:rsidP="00005A1D">
            <w:pPr>
              <w:pStyle w:val="TAC"/>
              <w:rPr>
                <w:color w:val="auto"/>
                <w:sz w:val="16"/>
                <w:szCs w:val="16"/>
              </w:rPr>
            </w:pPr>
            <w:r w:rsidRPr="00C516BE">
              <w:rPr>
                <w:color w:val="auto"/>
                <w:sz w:val="16"/>
                <w:szCs w:val="16"/>
              </w:rPr>
              <w:t>SA2#1</w:t>
            </w:r>
            <w:r w:rsidR="00CB2AEC" w:rsidRPr="00C516BE">
              <w:rPr>
                <w:color w:val="auto"/>
                <w:sz w:val="16"/>
                <w:szCs w:val="16"/>
              </w:rPr>
              <w:t>49E</w:t>
            </w:r>
          </w:p>
        </w:tc>
        <w:tc>
          <w:tcPr>
            <w:tcW w:w="993" w:type="dxa"/>
            <w:shd w:val="solid" w:color="FFFFFF" w:fill="auto"/>
          </w:tcPr>
          <w:p w14:paraId="1005BF22" w14:textId="77777777" w:rsidR="00005A1D" w:rsidRPr="00C516BE" w:rsidRDefault="00611880" w:rsidP="00005A1D">
            <w:pPr>
              <w:pStyle w:val="TAC"/>
              <w:rPr>
                <w:color w:val="auto"/>
                <w:sz w:val="16"/>
                <w:szCs w:val="16"/>
              </w:rPr>
            </w:pPr>
            <w:r w:rsidRPr="00C516BE">
              <w:rPr>
                <w:color w:val="auto"/>
                <w:sz w:val="16"/>
                <w:szCs w:val="16"/>
              </w:rPr>
              <w:t>S2-220010</w:t>
            </w:r>
            <w:r w:rsidR="00B17CF7">
              <w:rPr>
                <w:color w:val="auto"/>
                <w:sz w:val="16"/>
                <w:szCs w:val="16"/>
              </w:rPr>
              <w:t>2</w:t>
            </w:r>
          </w:p>
        </w:tc>
        <w:tc>
          <w:tcPr>
            <w:tcW w:w="425" w:type="dxa"/>
            <w:shd w:val="solid" w:color="FFFFFF" w:fill="auto"/>
          </w:tcPr>
          <w:p w14:paraId="47822A68" w14:textId="77777777" w:rsidR="00005A1D" w:rsidRPr="00C516BE" w:rsidRDefault="00005A1D" w:rsidP="00005A1D">
            <w:pPr>
              <w:pStyle w:val="TAL"/>
              <w:rPr>
                <w:color w:val="auto"/>
                <w:sz w:val="16"/>
                <w:szCs w:val="16"/>
              </w:rPr>
            </w:pPr>
            <w:r w:rsidRPr="00C516BE">
              <w:rPr>
                <w:color w:val="auto"/>
                <w:sz w:val="16"/>
                <w:szCs w:val="16"/>
              </w:rPr>
              <w:t>-</w:t>
            </w:r>
          </w:p>
        </w:tc>
        <w:tc>
          <w:tcPr>
            <w:tcW w:w="425" w:type="dxa"/>
            <w:shd w:val="solid" w:color="FFFFFF" w:fill="auto"/>
          </w:tcPr>
          <w:p w14:paraId="67A1B451" w14:textId="77777777" w:rsidR="00005A1D" w:rsidRPr="00C516BE" w:rsidRDefault="00005A1D" w:rsidP="00005A1D">
            <w:pPr>
              <w:pStyle w:val="TAR"/>
              <w:rPr>
                <w:color w:val="auto"/>
                <w:sz w:val="16"/>
                <w:szCs w:val="16"/>
              </w:rPr>
            </w:pPr>
            <w:r w:rsidRPr="00C516BE">
              <w:rPr>
                <w:color w:val="auto"/>
                <w:sz w:val="16"/>
                <w:szCs w:val="16"/>
              </w:rPr>
              <w:t>-</w:t>
            </w:r>
          </w:p>
        </w:tc>
        <w:tc>
          <w:tcPr>
            <w:tcW w:w="425" w:type="dxa"/>
            <w:shd w:val="solid" w:color="FFFFFF" w:fill="auto"/>
          </w:tcPr>
          <w:p w14:paraId="418F6DC7" w14:textId="77777777" w:rsidR="00005A1D" w:rsidRPr="00C516BE" w:rsidRDefault="00005A1D" w:rsidP="00005A1D">
            <w:pPr>
              <w:pStyle w:val="TAC"/>
              <w:rPr>
                <w:color w:val="auto"/>
                <w:sz w:val="16"/>
                <w:szCs w:val="16"/>
              </w:rPr>
            </w:pPr>
            <w:r w:rsidRPr="00C516BE">
              <w:rPr>
                <w:color w:val="auto"/>
                <w:sz w:val="16"/>
                <w:szCs w:val="16"/>
              </w:rPr>
              <w:t>-</w:t>
            </w:r>
          </w:p>
        </w:tc>
        <w:tc>
          <w:tcPr>
            <w:tcW w:w="4962" w:type="dxa"/>
            <w:shd w:val="solid" w:color="FFFFFF" w:fill="auto"/>
          </w:tcPr>
          <w:p w14:paraId="367349C7" w14:textId="77777777" w:rsidR="00005A1D" w:rsidRPr="00C516BE" w:rsidRDefault="00005A1D" w:rsidP="00005A1D">
            <w:pPr>
              <w:pStyle w:val="TAL"/>
              <w:rPr>
                <w:color w:val="auto"/>
                <w:sz w:val="16"/>
                <w:szCs w:val="16"/>
              </w:rPr>
            </w:pPr>
            <w:r w:rsidRPr="00C516BE">
              <w:rPr>
                <w:color w:val="auto"/>
                <w:sz w:val="16"/>
                <w:szCs w:val="16"/>
              </w:rPr>
              <w:t>Proposed skeleton approved at S</w:t>
            </w:r>
            <w:r w:rsidR="004B7120" w:rsidRPr="00C516BE">
              <w:rPr>
                <w:color w:val="auto"/>
                <w:sz w:val="16"/>
                <w:szCs w:val="16"/>
              </w:rPr>
              <w:t>A</w:t>
            </w:r>
            <w:r w:rsidRPr="00C516BE">
              <w:rPr>
                <w:color w:val="auto"/>
                <w:sz w:val="16"/>
                <w:szCs w:val="16"/>
              </w:rPr>
              <w:t>2#1</w:t>
            </w:r>
            <w:r w:rsidR="00CB2AEC" w:rsidRPr="00C516BE">
              <w:rPr>
                <w:color w:val="auto"/>
                <w:sz w:val="16"/>
                <w:szCs w:val="16"/>
              </w:rPr>
              <w:t>49E</w:t>
            </w:r>
          </w:p>
        </w:tc>
        <w:tc>
          <w:tcPr>
            <w:tcW w:w="708" w:type="dxa"/>
            <w:shd w:val="solid" w:color="FFFFFF" w:fill="auto"/>
          </w:tcPr>
          <w:p w14:paraId="7FE23300" w14:textId="77777777" w:rsidR="00005A1D" w:rsidRPr="00C516BE" w:rsidRDefault="00005A1D" w:rsidP="00005A1D">
            <w:pPr>
              <w:pStyle w:val="TAC"/>
              <w:rPr>
                <w:color w:val="auto"/>
                <w:sz w:val="16"/>
                <w:szCs w:val="16"/>
              </w:rPr>
            </w:pPr>
            <w:r w:rsidRPr="00C516BE">
              <w:rPr>
                <w:color w:val="auto"/>
                <w:sz w:val="16"/>
                <w:szCs w:val="16"/>
              </w:rPr>
              <w:t>0.0.0</w:t>
            </w:r>
          </w:p>
        </w:tc>
      </w:tr>
      <w:tr w:rsidR="00C516BE" w:rsidRPr="00C516BE" w14:paraId="2BD41018" w14:textId="77777777" w:rsidTr="002A145D">
        <w:tc>
          <w:tcPr>
            <w:tcW w:w="800" w:type="dxa"/>
            <w:shd w:val="solid" w:color="FFFFFF" w:fill="auto"/>
          </w:tcPr>
          <w:p w14:paraId="53F191E9" w14:textId="77777777" w:rsidR="00C516BE" w:rsidRPr="00C516BE" w:rsidRDefault="00C516BE" w:rsidP="00C516BE">
            <w:pPr>
              <w:pStyle w:val="TAC"/>
              <w:rPr>
                <w:color w:val="auto"/>
                <w:sz w:val="16"/>
                <w:szCs w:val="16"/>
              </w:rPr>
            </w:pPr>
            <w:r w:rsidRPr="00C516BE">
              <w:rPr>
                <w:color w:val="auto"/>
                <w:sz w:val="16"/>
                <w:szCs w:val="16"/>
              </w:rPr>
              <w:t>2022-03</w:t>
            </w:r>
          </w:p>
        </w:tc>
        <w:tc>
          <w:tcPr>
            <w:tcW w:w="901" w:type="dxa"/>
            <w:shd w:val="solid" w:color="FFFFFF" w:fill="auto"/>
          </w:tcPr>
          <w:p w14:paraId="75777633" w14:textId="77777777" w:rsidR="00C516BE" w:rsidRPr="00C516BE" w:rsidRDefault="00C516BE" w:rsidP="00C516BE">
            <w:pPr>
              <w:pStyle w:val="TAC"/>
              <w:rPr>
                <w:color w:val="auto"/>
                <w:sz w:val="16"/>
                <w:szCs w:val="16"/>
              </w:rPr>
            </w:pPr>
            <w:r w:rsidRPr="00C516BE">
              <w:rPr>
                <w:color w:val="auto"/>
                <w:sz w:val="16"/>
                <w:szCs w:val="16"/>
              </w:rPr>
              <w:t>SA2#149E</w:t>
            </w:r>
          </w:p>
        </w:tc>
        <w:tc>
          <w:tcPr>
            <w:tcW w:w="993" w:type="dxa"/>
            <w:shd w:val="solid" w:color="FFFFFF" w:fill="auto"/>
          </w:tcPr>
          <w:p w14:paraId="02FE8B93" w14:textId="77777777" w:rsidR="00C516BE" w:rsidRPr="00C516BE" w:rsidRDefault="00C516BE" w:rsidP="00C516BE">
            <w:pPr>
              <w:pStyle w:val="TAC"/>
              <w:rPr>
                <w:color w:val="auto"/>
                <w:sz w:val="16"/>
                <w:szCs w:val="16"/>
              </w:rPr>
            </w:pPr>
            <w:r>
              <w:rPr>
                <w:color w:val="auto"/>
                <w:sz w:val="16"/>
                <w:szCs w:val="16"/>
              </w:rPr>
              <w:t>-</w:t>
            </w:r>
          </w:p>
        </w:tc>
        <w:tc>
          <w:tcPr>
            <w:tcW w:w="425" w:type="dxa"/>
            <w:shd w:val="solid" w:color="FFFFFF" w:fill="auto"/>
          </w:tcPr>
          <w:p w14:paraId="7A3D426B" w14:textId="77777777" w:rsidR="00C516BE" w:rsidRPr="00C516BE" w:rsidRDefault="00C516BE" w:rsidP="00C516BE">
            <w:pPr>
              <w:pStyle w:val="TAL"/>
              <w:rPr>
                <w:color w:val="auto"/>
                <w:sz w:val="16"/>
                <w:szCs w:val="16"/>
              </w:rPr>
            </w:pPr>
            <w:r w:rsidRPr="00C516BE">
              <w:rPr>
                <w:color w:val="auto"/>
                <w:sz w:val="16"/>
                <w:szCs w:val="16"/>
              </w:rPr>
              <w:t>-</w:t>
            </w:r>
          </w:p>
        </w:tc>
        <w:tc>
          <w:tcPr>
            <w:tcW w:w="425" w:type="dxa"/>
            <w:shd w:val="solid" w:color="FFFFFF" w:fill="auto"/>
          </w:tcPr>
          <w:p w14:paraId="1B29EFAC" w14:textId="77777777" w:rsidR="00C516BE" w:rsidRPr="00C516BE" w:rsidRDefault="00C516BE" w:rsidP="00C516BE">
            <w:pPr>
              <w:pStyle w:val="TAR"/>
              <w:rPr>
                <w:color w:val="auto"/>
                <w:sz w:val="16"/>
                <w:szCs w:val="16"/>
              </w:rPr>
            </w:pPr>
            <w:r w:rsidRPr="00C516BE">
              <w:rPr>
                <w:color w:val="auto"/>
                <w:sz w:val="16"/>
                <w:szCs w:val="16"/>
              </w:rPr>
              <w:t>-</w:t>
            </w:r>
          </w:p>
        </w:tc>
        <w:tc>
          <w:tcPr>
            <w:tcW w:w="425" w:type="dxa"/>
            <w:shd w:val="solid" w:color="FFFFFF" w:fill="auto"/>
          </w:tcPr>
          <w:p w14:paraId="32DC5A26" w14:textId="77777777" w:rsidR="00C516BE" w:rsidRPr="00C516BE" w:rsidRDefault="00C516BE" w:rsidP="00C516BE">
            <w:pPr>
              <w:pStyle w:val="TAC"/>
              <w:rPr>
                <w:color w:val="auto"/>
                <w:sz w:val="16"/>
                <w:szCs w:val="16"/>
              </w:rPr>
            </w:pPr>
            <w:r w:rsidRPr="00C516BE">
              <w:rPr>
                <w:color w:val="auto"/>
                <w:sz w:val="16"/>
                <w:szCs w:val="16"/>
              </w:rPr>
              <w:t>-</w:t>
            </w:r>
          </w:p>
        </w:tc>
        <w:tc>
          <w:tcPr>
            <w:tcW w:w="4962" w:type="dxa"/>
            <w:shd w:val="solid" w:color="FFFFFF" w:fill="auto"/>
          </w:tcPr>
          <w:p w14:paraId="4A7B3447" w14:textId="77777777" w:rsidR="00C516BE" w:rsidRPr="00C516BE" w:rsidRDefault="00C516BE" w:rsidP="00C516BE">
            <w:pPr>
              <w:pStyle w:val="TAL"/>
              <w:rPr>
                <w:color w:val="auto"/>
                <w:sz w:val="16"/>
                <w:szCs w:val="16"/>
              </w:rPr>
            </w:pPr>
            <w:r w:rsidRPr="00C516BE">
              <w:rPr>
                <w:color w:val="auto"/>
                <w:sz w:val="16"/>
                <w:szCs w:val="16"/>
              </w:rPr>
              <w:t>Includes S2-2200104, S2-2201780, S2-2201781, S2-2200106, S2-2201784, S2-2201785, S2-2201786, S2-2201787, S2-2201782, S2-2201783, S2-2201791, S2-2201788, S2-2201789, S2-2201790</w:t>
            </w:r>
          </w:p>
        </w:tc>
        <w:tc>
          <w:tcPr>
            <w:tcW w:w="708" w:type="dxa"/>
            <w:shd w:val="solid" w:color="FFFFFF" w:fill="auto"/>
          </w:tcPr>
          <w:p w14:paraId="739164C7" w14:textId="77777777" w:rsidR="00C516BE" w:rsidRPr="00C516BE" w:rsidRDefault="00C516BE" w:rsidP="00C516BE">
            <w:pPr>
              <w:pStyle w:val="TAC"/>
              <w:rPr>
                <w:color w:val="auto"/>
                <w:sz w:val="16"/>
                <w:szCs w:val="16"/>
              </w:rPr>
            </w:pPr>
            <w:r w:rsidRPr="00C516BE">
              <w:rPr>
                <w:color w:val="auto"/>
                <w:sz w:val="16"/>
                <w:szCs w:val="16"/>
              </w:rPr>
              <w:t>0.1.0</w:t>
            </w:r>
          </w:p>
        </w:tc>
      </w:tr>
      <w:tr w:rsidR="00075278" w:rsidRPr="00C516BE" w14:paraId="3CABB33A" w14:textId="77777777" w:rsidTr="002A145D">
        <w:tc>
          <w:tcPr>
            <w:tcW w:w="800" w:type="dxa"/>
            <w:shd w:val="solid" w:color="FFFFFF" w:fill="auto"/>
          </w:tcPr>
          <w:p w14:paraId="017A2E7B" w14:textId="77777777" w:rsidR="00075278" w:rsidRPr="00C516BE" w:rsidRDefault="00075278" w:rsidP="00075278">
            <w:pPr>
              <w:pStyle w:val="TAC"/>
              <w:rPr>
                <w:color w:val="auto"/>
                <w:sz w:val="16"/>
                <w:szCs w:val="16"/>
              </w:rPr>
            </w:pPr>
            <w:ins w:id="1959" w:author="editor" w:date="2022-04-12T17:02:00Z">
              <w:r w:rsidRPr="00C516BE">
                <w:rPr>
                  <w:color w:val="auto"/>
                  <w:sz w:val="16"/>
                  <w:szCs w:val="16"/>
                </w:rPr>
                <w:t>2022-03</w:t>
              </w:r>
            </w:ins>
          </w:p>
        </w:tc>
        <w:tc>
          <w:tcPr>
            <w:tcW w:w="901" w:type="dxa"/>
            <w:shd w:val="solid" w:color="FFFFFF" w:fill="auto"/>
          </w:tcPr>
          <w:p w14:paraId="4755DC48" w14:textId="77777777" w:rsidR="00075278" w:rsidRPr="00C516BE" w:rsidRDefault="00075278" w:rsidP="00075278">
            <w:pPr>
              <w:pStyle w:val="TAC"/>
              <w:rPr>
                <w:color w:val="auto"/>
                <w:sz w:val="16"/>
                <w:szCs w:val="16"/>
              </w:rPr>
            </w:pPr>
            <w:ins w:id="1960" w:author="editor" w:date="2022-04-12T17:02:00Z">
              <w:r w:rsidRPr="00C516BE">
                <w:rPr>
                  <w:color w:val="auto"/>
                  <w:sz w:val="16"/>
                  <w:szCs w:val="16"/>
                </w:rPr>
                <w:t>SA2#149E</w:t>
              </w:r>
            </w:ins>
          </w:p>
        </w:tc>
        <w:tc>
          <w:tcPr>
            <w:tcW w:w="993" w:type="dxa"/>
            <w:shd w:val="solid" w:color="FFFFFF" w:fill="auto"/>
          </w:tcPr>
          <w:p w14:paraId="43F08774" w14:textId="77777777" w:rsidR="00075278" w:rsidRDefault="00075278" w:rsidP="00075278">
            <w:pPr>
              <w:pStyle w:val="TAC"/>
              <w:rPr>
                <w:color w:val="auto"/>
                <w:sz w:val="16"/>
                <w:szCs w:val="16"/>
              </w:rPr>
            </w:pPr>
          </w:p>
        </w:tc>
        <w:tc>
          <w:tcPr>
            <w:tcW w:w="425" w:type="dxa"/>
            <w:shd w:val="solid" w:color="FFFFFF" w:fill="auto"/>
          </w:tcPr>
          <w:p w14:paraId="7D895583" w14:textId="77777777" w:rsidR="00075278" w:rsidRPr="00C516BE" w:rsidRDefault="00075278" w:rsidP="00075278">
            <w:pPr>
              <w:pStyle w:val="TAL"/>
              <w:rPr>
                <w:color w:val="auto"/>
                <w:sz w:val="16"/>
                <w:szCs w:val="16"/>
              </w:rPr>
            </w:pPr>
          </w:p>
        </w:tc>
        <w:tc>
          <w:tcPr>
            <w:tcW w:w="425" w:type="dxa"/>
            <w:shd w:val="solid" w:color="FFFFFF" w:fill="auto"/>
          </w:tcPr>
          <w:p w14:paraId="18A283C5" w14:textId="77777777" w:rsidR="00075278" w:rsidRPr="00C516BE" w:rsidRDefault="00075278" w:rsidP="00075278">
            <w:pPr>
              <w:pStyle w:val="TAR"/>
              <w:rPr>
                <w:color w:val="auto"/>
                <w:sz w:val="16"/>
                <w:szCs w:val="16"/>
              </w:rPr>
            </w:pPr>
          </w:p>
        </w:tc>
        <w:tc>
          <w:tcPr>
            <w:tcW w:w="425" w:type="dxa"/>
            <w:shd w:val="solid" w:color="FFFFFF" w:fill="auto"/>
          </w:tcPr>
          <w:p w14:paraId="2DA5D5BD" w14:textId="77777777" w:rsidR="00075278" w:rsidRPr="00C516BE" w:rsidRDefault="00075278" w:rsidP="00075278">
            <w:pPr>
              <w:pStyle w:val="TAC"/>
              <w:rPr>
                <w:color w:val="auto"/>
                <w:sz w:val="16"/>
                <w:szCs w:val="16"/>
              </w:rPr>
            </w:pPr>
          </w:p>
        </w:tc>
        <w:tc>
          <w:tcPr>
            <w:tcW w:w="4962" w:type="dxa"/>
            <w:shd w:val="solid" w:color="FFFFFF" w:fill="auto"/>
          </w:tcPr>
          <w:p w14:paraId="4E057DD7" w14:textId="4763E03A" w:rsidR="00075278" w:rsidRPr="00C516BE" w:rsidRDefault="00075278" w:rsidP="00075278">
            <w:pPr>
              <w:pStyle w:val="TAL"/>
              <w:rPr>
                <w:color w:val="auto"/>
                <w:sz w:val="16"/>
                <w:szCs w:val="16"/>
              </w:rPr>
            </w:pPr>
            <w:ins w:id="1961" w:author="editor" w:date="2022-04-12T17:02:00Z">
              <w:r w:rsidRPr="00C516BE">
                <w:rPr>
                  <w:color w:val="auto"/>
                  <w:sz w:val="16"/>
                  <w:szCs w:val="16"/>
                </w:rPr>
                <w:t>Includes</w:t>
              </w:r>
            </w:ins>
            <w:ins w:id="1962" w:author="3503" w:date="2022-04-12T17:53:00Z">
              <w:r w:rsidR="00FF374E">
                <w:rPr>
                  <w:color w:val="auto"/>
                  <w:sz w:val="16"/>
                  <w:szCs w:val="16"/>
                </w:rPr>
                <w:t xml:space="preserve"> S2-2203503</w:t>
              </w:r>
            </w:ins>
            <w:ins w:id="1963" w:author="3510" w:date="2022-04-12T17:53:00Z">
              <w:r w:rsidR="00FF374E">
                <w:rPr>
                  <w:color w:val="auto"/>
                  <w:sz w:val="16"/>
                  <w:szCs w:val="16"/>
                </w:rPr>
                <w:t>,</w:t>
              </w:r>
            </w:ins>
            <w:r w:rsidR="00F14504">
              <w:rPr>
                <w:color w:val="auto"/>
                <w:sz w:val="16"/>
                <w:szCs w:val="16"/>
              </w:rPr>
              <w:t xml:space="preserve"> </w:t>
            </w:r>
            <w:ins w:id="1964" w:author="3512" w:date="2022-04-12T19:11:00Z">
              <w:r w:rsidR="00F14504">
                <w:rPr>
                  <w:color w:val="auto"/>
                  <w:sz w:val="16"/>
                  <w:szCs w:val="16"/>
                </w:rPr>
                <w:t>S2-2203512</w:t>
              </w:r>
            </w:ins>
            <w:ins w:id="1965" w:author="3506" w:date="2022-04-13T10:14:00Z">
              <w:r w:rsidR="00F14504">
                <w:rPr>
                  <w:color w:val="auto"/>
                  <w:sz w:val="16"/>
                  <w:szCs w:val="16"/>
                </w:rPr>
                <w:t xml:space="preserve">, </w:t>
              </w:r>
            </w:ins>
            <w:ins w:id="1966" w:author="3510" w:date="2022-04-12T17:36:00Z">
              <w:r w:rsidR="00230129">
                <w:rPr>
                  <w:color w:val="auto"/>
                  <w:sz w:val="16"/>
                  <w:szCs w:val="16"/>
                </w:rPr>
                <w:t>S2-2203510</w:t>
              </w:r>
            </w:ins>
            <w:r w:rsidR="008454AF">
              <w:rPr>
                <w:color w:val="auto"/>
                <w:sz w:val="16"/>
                <w:szCs w:val="16"/>
              </w:rPr>
              <w:t xml:space="preserve">, </w:t>
            </w:r>
            <w:ins w:id="1967" w:author="3509" w:date="2022-04-12T18:32:00Z">
              <w:r w:rsidR="008454AF">
                <w:rPr>
                  <w:color w:val="auto"/>
                  <w:sz w:val="16"/>
                  <w:szCs w:val="16"/>
                </w:rPr>
                <w:t>S2-2203509</w:t>
              </w:r>
            </w:ins>
            <w:ins w:id="1968" w:author="3509" w:date="2022-04-12T18:47:00Z">
              <w:r w:rsidR="00F96733">
                <w:rPr>
                  <w:color w:val="auto"/>
                  <w:sz w:val="16"/>
                  <w:szCs w:val="16"/>
                </w:rPr>
                <w:t xml:space="preserve">, </w:t>
              </w:r>
            </w:ins>
            <w:ins w:id="1969" w:author="3511" w:date="2022-04-12T18:47:00Z">
              <w:r w:rsidR="00F96733">
                <w:rPr>
                  <w:color w:val="auto"/>
                  <w:sz w:val="16"/>
                  <w:szCs w:val="16"/>
                </w:rPr>
                <w:t>S2-2203511</w:t>
              </w:r>
            </w:ins>
            <w:ins w:id="1970" w:author="3511" w:date="2022-04-12T19:09:00Z">
              <w:r w:rsidR="0071552F">
                <w:rPr>
                  <w:color w:val="auto"/>
                  <w:sz w:val="16"/>
                  <w:szCs w:val="16"/>
                </w:rPr>
                <w:t>,</w:t>
              </w:r>
            </w:ins>
            <w:r w:rsidR="00F14504">
              <w:rPr>
                <w:color w:val="auto"/>
                <w:sz w:val="16"/>
                <w:szCs w:val="16"/>
              </w:rPr>
              <w:t xml:space="preserve"> </w:t>
            </w:r>
            <w:ins w:id="1971" w:author="3507" w:date="2022-04-13T17:00:00Z">
              <w:r w:rsidR="000F464B">
                <w:rPr>
                  <w:color w:val="auto"/>
                  <w:sz w:val="16"/>
                  <w:szCs w:val="16"/>
                </w:rPr>
                <w:t>S2-220</w:t>
              </w:r>
            </w:ins>
            <w:ins w:id="1972" w:author="3507" w:date="2022-04-13T17:01:00Z">
              <w:r w:rsidR="000F464B" w:rsidRPr="000F464B">
                <w:rPr>
                  <w:color w:val="auto"/>
                  <w:sz w:val="16"/>
                  <w:szCs w:val="16"/>
                </w:rPr>
                <w:t>3507</w:t>
              </w:r>
              <w:r w:rsidR="000F464B">
                <w:rPr>
                  <w:color w:val="auto"/>
                  <w:sz w:val="16"/>
                  <w:szCs w:val="16"/>
                </w:rPr>
                <w:t>,</w:t>
              </w:r>
            </w:ins>
            <w:r w:rsidR="00F14504">
              <w:rPr>
                <w:color w:val="auto"/>
                <w:sz w:val="16"/>
                <w:szCs w:val="16"/>
              </w:rPr>
              <w:t xml:space="preserve"> </w:t>
            </w:r>
            <w:ins w:id="1973" w:author="3508" w:date="2022-04-13T17:11:00Z">
              <w:r w:rsidR="00900137">
                <w:rPr>
                  <w:color w:val="auto"/>
                  <w:sz w:val="16"/>
                  <w:szCs w:val="16"/>
                </w:rPr>
                <w:t>S2-220</w:t>
              </w:r>
              <w:r w:rsidR="00900137" w:rsidRPr="00900137">
                <w:rPr>
                  <w:color w:val="auto"/>
                  <w:sz w:val="16"/>
                  <w:szCs w:val="16"/>
                </w:rPr>
                <w:t>3508</w:t>
              </w:r>
              <w:r w:rsidR="00900137">
                <w:rPr>
                  <w:color w:val="auto"/>
                  <w:sz w:val="16"/>
                  <w:szCs w:val="16"/>
                </w:rPr>
                <w:t>,</w:t>
              </w:r>
            </w:ins>
            <w:r w:rsidR="00F14504">
              <w:rPr>
                <w:color w:val="auto"/>
                <w:sz w:val="16"/>
                <w:szCs w:val="16"/>
              </w:rPr>
              <w:t xml:space="preserve"> </w:t>
            </w:r>
            <w:ins w:id="1974" w:author="3501" w:date="2022-04-13T13:47:00Z">
              <w:r w:rsidR="00F14504">
                <w:rPr>
                  <w:color w:val="auto"/>
                  <w:sz w:val="16"/>
                  <w:szCs w:val="16"/>
                </w:rPr>
                <w:t>S2-2203501</w:t>
              </w:r>
            </w:ins>
            <w:ins w:id="1975" w:author="3504" w:date="2022-04-13T13:56:00Z">
              <w:r w:rsidR="004F1DFB">
                <w:rPr>
                  <w:color w:val="auto"/>
                  <w:sz w:val="16"/>
                  <w:szCs w:val="16"/>
                </w:rPr>
                <w:t>,</w:t>
              </w:r>
            </w:ins>
            <w:ins w:id="1976" w:author="3505" w:date="2022-04-13T17:45:00Z">
              <w:r w:rsidR="0009131B">
                <w:rPr>
                  <w:color w:val="auto"/>
                  <w:sz w:val="16"/>
                  <w:szCs w:val="16"/>
                </w:rPr>
                <w:t xml:space="preserve"> S2-2203505,</w:t>
              </w:r>
            </w:ins>
            <w:ins w:id="1977" w:author="3504" w:date="2022-04-13T13:56:00Z">
              <w:r w:rsidR="004F1DFB">
                <w:rPr>
                  <w:color w:val="auto"/>
                  <w:sz w:val="16"/>
                  <w:szCs w:val="16"/>
                </w:rPr>
                <w:t xml:space="preserve"> S2-2203504</w:t>
              </w:r>
            </w:ins>
            <w:ins w:id="1978" w:author="3514" w:date="2022-04-13T17:31:00Z">
              <w:r w:rsidR="008B239E">
                <w:rPr>
                  <w:color w:val="auto"/>
                  <w:sz w:val="16"/>
                  <w:szCs w:val="16"/>
                </w:rPr>
                <w:t>,</w:t>
              </w:r>
            </w:ins>
            <w:ins w:id="1979" w:author="3506" w:date="2022-04-13T10:15:00Z">
              <w:r w:rsidR="004A5E55">
                <w:rPr>
                  <w:color w:val="auto"/>
                  <w:sz w:val="16"/>
                  <w:szCs w:val="16"/>
                </w:rPr>
                <w:t xml:space="preserve"> S2-2203506,</w:t>
              </w:r>
            </w:ins>
            <w:r w:rsidR="00F14504">
              <w:rPr>
                <w:color w:val="auto"/>
                <w:sz w:val="16"/>
                <w:szCs w:val="16"/>
              </w:rPr>
              <w:t xml:space="preserve"> </w:t>
            </w:r>
            <w:ins w:id="1980" w:author="2234" w:date="2022-04-13T13:55:00Z">
              <w:r w:rsidR="004F1DFB">
                <w:rPr>
                  <w:color w:val="auto"/>
                  <w:sz w:val="16"/>
                  <w:szCs w:val="16"/>
                </w:rPr>
                <w:t>S2-2202234</w:t>
              </w:r>
            </w:ins>
            <w:ins w:id="1981" w:author="3508" w:date="2022-04-13T17:21:00Z">
              <w:r w:rsidR="002C4C74">
                <w:rPr>
                  <w:color w:val="auto"/>
                  <w:sz w:val="16"/>
                  <w:szCs w:val="16"/>
                </w:rPr>
                <w:t xml:space="preserve">, </w:t>
              </w:r>
            </w:ins>
            <w:ins w:id="1982" w:author="3513" w:date="2022-04-13T17:22:00Z">
              <w:r w:rsidR="002C4C74">
                <w:rPr>
                  <w:color w:val="auto"/>
                  <w:sz w:val="16"/>
                  <w:szCs w:val="16"/>
                </w:rPr>
                <w:t>S2-220</w:t>
              </w:r>
              <w:r w:rsidR="002C4C74" w:rsidRPr="002C4C74">
                <w:rPr>
                  <w:color w:val="auto"/>
                  <w:sz w:val="16"/>
                  <w:szCs w:val="16"/>
                </w:rPr>
                <w:t>3513</w:t>
              </w:r>
            </w:ins>
            <w:r w:rsidR="008B239E">
              <w:rPr>
                <w:color w:val="auto"/>
                <w:sz w:val="16"/>
                <w:szCs w:val="16"/>
              </w:rPr>
              <w:t xml:space="preserve">, </w:t>
            </w:r>
            <w:ins w:id="1983" w:author="3514" w:date="2022-04-13T17:30:00Z">
              <w:r w:rsidR="008B239E">
                <w:rPr>
                  <w:color w:val="auto"/>
                  <w:sz w:val="16"/>
                  <w:szCs w:val="16"/>
                </w:rPr>
                <w:t>S2-22</w:t>
              </w:r>
            </w:ins>
            <w:ins w:id="1984" w:author="3514" w:date="2022-04-13T17:31:00Z">
              <w:r w:rsidR="008B239E">
                <w:rPr>
                  <w:color w:val="auto"/>
                  <w:sz w:val="16"/>
                  <w:szCs w:val="16"/>
                </w:rPr>
                <w:t>0</w:t>
              </w:r>
              <w:r w:rsidR="008B239E" w:rsidRPr="008B239E">
                <w:rPr>
                  <w:color w:val="auto"/>
                  <w:sz w:val="16"/>
                  <w:szCs w:val="16"/>
                </w:rPr>
                <w:t>3514</w:t>
              </w:r>
            </w:ins>
            <w:ins w:id="1985" w:author="2079R03" w:date="2022-04-13T17:47:00Z">
              <w:r w:rsidR="007A7410">
                <w:rPr>
                  <w:color w:val="auto"/>
                  <w:sz w:val="16"/>
                  <w:szCs w:val="16"/>
                </w:rPr>
                <w:t>, S2-2203502</w:t>
              </w:r>
            </w:ins>
          </w:p>
        </w:tc>
        <w:tc>
          <w:tcPr>
            <w:tcW w:w="708" w:type="dxa"/>
            <w:shd w:val="solid" w:color="FFFFFF" w:fill="auto"/>
          </w:tcPr>
          <w:p w14:paraId="43B97433" w14:textId="77777777" w:rsidR="00075278" w:rsidRPr="00C516BE" w:rsidRDefault="00075278" w:rsidP="00075278">
            <w:pPr>
              <w:pStyle w:val="TAC"/>
              <w:rPr>
                <w:color w:val="auto"/>
                <w:sz w:val="16"/>
                <w:szCs w:val="16"/>
              </w:rPr>
            </w:pPr>
            <w:ins w:id="1986" w:author="editor" w:date="2022-04-12T17:02:00Z">
              <w:r>
                <w:rPr>
                  <w:color w:val="auto"/>
                  <w:sz w:val="16"/>
                  <w:szCs w:val="16"/>
                </w:rPr>
                <w:t>0.2.0</w:t>
              </w:r>
            </w:ins>
          </w:p>
        </w:tc>
      </w:tr>
    </w:tbl>
    <w:p w14:paraId="220784B9" w14:textId="5B180D39" w:rsidR="00294B58" w:rsidRPr="002E7F70" w:rsidRDefault="00294B58" w:rsidP="00294B58">
      <w:pPr>
        <w:rPr>
          <w:rFonts w:eastAsia="SimSun"/>
          <w:lang w:eastAsia="zh-CN"/>
        </w:rPr>
      </w:pPr>
    </w:p>
    <w:sectPr w:rsidR="00294B58" w:rsidRPr="002E7F70">
      <w:headerReference w:type="even" r:id="rId82"/>
      <w:headerReference w:type="default" r:id="rId83"/>
      <w:footerReference w:type="default" r:id="rId84"/>
      <w:pgSz w:w="11906" w:h="16838" w:code="9"/>
      <w:pgMar w:top="1134" w:right="1134" w:bottom="1134" w:left="1134" w:header="737"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 w:author="3503" w:date="2022-04-12T17:54:00Z" w:initials="3503">
    <w:p w14:paraId="3DED550F" w14:textId="77777777" w:rsidR="00FF374E" w:rsidRDefault="00FF374E">
      <w:pPr>
        <w:pStyle w:val="CommentText"/>
      </w:pPr>
      <w:r>
        <w:rPr>
          <w:rStyle w:val="CommentReference"/>
        </w:rPr>
        <w:annotationRef/>
      </w:r>
      <w:r>
        <w:t>To be updated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DED550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DED550F" w16cid:durableId="26003B6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40A850" w14:textId="77777777" w:rsidR="008666C0" w:rsidRDefault="008666C0">
      <w:r>
        <w:separator/>
      </w:r>
    </w:p>
    <w:p w14:paraId="1985C1C2" w14:textId="77777777" w:rsidR="008666C0" w:rsidRDefault="008666C0"/>
  </w:endnote>
  <w:endnote w:type="continuationSeparator" w:id="0">
    <w:p w14:paraId="75DB33C6" w14:textId="77777777" w:rsidR="008666C0" w:rsidRDefault="008666C0">
      <w:r>
        <w:continuationSeparator/>
      </w:r>
    </w:p>
    <w:p w14:paraId="755E2F3C" w14:textId="77777777" w:rsidR="008666C0" w:rsidRDefault="008666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8F591" w14:textId="77777777" w:rsidR="00013A5E" w:rsidRDefault="00013A5E">
    <w:pPr>
      <w:framePr w:w="646" w:h="244" w:hRule="exact" w:wrap="around" w:vAnchor="text" w:hAnchor="margin" w:y="-5"/>
      <w:rPr>
        <w:rFonts w:ascii="Arial" w:hAnsi="Arial" w:cs="Arial"/>
        <w:b/>
        <w:bCs/>
        <w:i/>
        <w:iCs/>
        <w:sz w:val="18"/>
      </w:rPr>
    </w:pPr>
    <w:r>
      <w:rPr>
        <w:rFonts w:ascii="Arial" w:hAnsi="Arial" w:cs="Arial"/>
        <w:b/>
        <w:bCs/>
        <w:i/>
        <w:iCs/>
        <w:sz w:val="18"/>
      </w:rPr>
      <w:t>3GPP</w:t>
    </w:r>
  </w:p>
  <w:p w14:paraId="511190DE" w14:textId="77777777" w:rsidR="00013A5E" w:rsidRDefault="00013A5E">
    <w:pPr>
      <w:framePr w:w="1126" w:h="244" w:hRule="exact" w:wrap="around" w:vAnchor="text" w:hAnchor="page" w:x="9631" w:y="-5"/>
      <w:rPr>
        <w:rFonts w:ascii="Arial" w:hAnsi="Arial" w:cs="Arial"/>
        <w:b/>
        <w:bCs/>
        <w:i/>
        <w:iCs/>
        <w:sz w:val="18"/>
      </w:rPr>
    </w:pPr>
    <w:r>
      <w:rPr>
        <w:rFonts w:ascii="Arial" w:hAnsi="Arial" w:cs="Arial"/>
        <w:b/>
        <w:bCs/>
        <w:i/>
        <w:iCs/>
        <w:sz w:val="18"/>
      </w:rPr>
      <w:t>SA WG2 TD</w:t>
    </w:r>
  </w:p>
  <w:p w14:paraId="29EF82A5" w14:textId="77777777" w:rsidR="00013A5E" w:rsidRDefault="00013A5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E5ACA" w14:textId="77777777" w:rsidR="008666C0" w:rsidRDefault="008666C0">
      <w:r>
        <w:separator/>
      </w:r>
    </w:p>
    <w:p w14:paraId="04BDA7DE" w14:textId="77777777" w:rsidR="008666C0" w:rsidRDefault="008666C0"/>
  </w:footnote>
  <w:footnote w:type="continuationSeparator" w:id="0">
    <w:p w14:paraId="210793FC" w14:textId="77777777" w:rsidR="008666C0" w:rsidRDefault="008666C0">
      <w:r>
        <w:continuationSeparator/>
      </w:r>
    </w:p>
    <w:p w14:paraId="3AC4E9DD" w14:textId="77777777" w:rsidR="008666C0" w:rsidRDefault="008666C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8D2A5" w14:textId="77777777" w:rsidR="00013A5E" w:rsidRDefault="00013A5E"/>
  <w:p w14:paraId="70E5B22B" w14:textId="77777777" w:rsidR="00013A5E" w:rsidRDefault="00013A5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F9A8A" w14:textId="217E02F0" w:rsidR="00005A1D" w:rsidRPr="00005A1D" w:rsidRDefault="00005A1D" w:rsidP="00005A1D">
    <w:pPr>
      <w:framePr w:h="284" w:hRule="exact" w:wrap="around" w:vAnchor="text" w:hAnchor="margin" w:y="1"/>
      <w:overflowPunct/>
      <w:autoSpaceDE/>
      <w:autoSpaceDN/>
      <w:adjustRightInd/>
      <w:textAlignment w:val="auto"/>
      <w:rPr>
        <w:rFonts w:ascii="Arial" w:eastAsia="Times New Roman" w:hAnsi="Arial" w:cs="Arial"/>
        <w:b/>
        <w:color w:val="auto"/>
        <w:sz w:val="18"/>
        <w:szCs w:val="18"/>
        <w:lang w:eastAsia="en-US"/>
      </w:rPr>
    </w:pPr>
    <w:r w:rsidRPr="00005A1D">
      <w:rPr>
        <w:rFonts w:ascii="Arial" w:eastAsia="Times New Roman" w:hAnsi="Arial" w:cs="Arial"/>
        <w:b/>
        <w:color w:val="auto"/>
        <w:sz w:val="18"/>
        <w:szCs w:val="18"/>
        <w:lang w:eastAsia="en-US"/>
      </w:rPr>
      <w:fldChar w:fldCharType="begin"/>
    </w:r>
    <w:r w:rsidRPr="00005A1D">
      <w:rPr>
        <w:rFonts w:ascii="Arial" w:eastAsia="Times New Roman" w:hAnsi="Arial" w:cs="Arial"/>
        <w:b/>
        <w:color w:val="auto"/>
        <w:sz w:val="18"/>
        <w:szCs w:val="18"/>
        <w:lang w:eastAsia="en-US"/>
      </w:rPr>
      <w:instrText xml:space="preserve"> STYLEREF ZGSM </w:instrText>
    </w:r>
    <w:r w:rsidRPr="00005A1D">
      <w:rPr>
        <w:rFonts w:ascii="Arial" w:eastAsia="Times New Roman" w:hAnsi="Arial" w:cs="Arial"/>
        <w:b/>
        <w:color w:val="auto"/>
        <w:sz w:val="18"/>
        <w:szCs w:val="18"/>
        <w:lang w:eastAsia="en-US"/>
      </w:rPr>
      <w:fldChar w:fldCharType="separate"/>
    </w:r>
    <w:r w:rsidR="0014545C">
      <w:rPr>
        <w:rFonts w:ascii="Arial" w:eastAsia="Times New Roman" w:hAnsi="Arial" w:cs="Arial"/>
        <w:b/>
        <w:noProof/>
        <w:color w:val="auto"/>
        <w:sz w:val="18"/>
        <w:szCs w:val="18"/>
        <w:lang w:eastAsia="en-US"/>
      </w:rPr>
      <w:t>Release 18</w:t>
    </w:r>
    <w:r w:rsidRPr="00005A1D">
      <w:rPr>
        <w:rFonts w:ascii="Arial" w:eastAsia="Times New Roman" w:hAnsi="Arial" w:cs="Arial"/>
        <w:b/>
        <w:color w:val="auto"/>
        <w:sz w:val="18"/>
        <w:szCs w:val="18"/>
        <w:lang w:eastAsia="en-US"/>
      </w:rPr>
      <w:fldChar w:fldCharType="end"/>
    </w:r>
  </w:p>
  <w:p w14:paraId="4C487A7F" w14:textId="77777777" w:rsidR="00005A1D" w:rsidRPr="00005A1D" w:rsidRDefault="00005A1D" w:rsidP="00005A1D">
    <w:pPr>
      <w:framePr w:h="284" w:hRule="exact" w:wrap="around" w:vAnchor="text" w:hAnchor="margin" w:xAlign="center" w:y="1"/>
      <w:overflowPunct/>
      <w:autoSpaceDE/>
      <w:autoSpaceDN/>
      <w:adjustRightInd/>
      <w:textAlignment w:val="auto"/>
      <w:rPr>
        <w:rFonts w:ascii="Arial" w:eastAsia="Times New Roman" w:hAnsi="Arial" w:cs="Arial"/>
        <w:b/>
        <w:color w:val="auto"/>
        <w:sz w:val="18"/>
        <w:szCs w:val="18"/>
        <w:lang w:eastAsia="en-US"/>
      </w:rPr>
    </w:pPr>
    <w:r w:rsidRPr="00005A1D">
      <w:rPr>
        <w:rFonts w:ascii="Arial" w:eastAsia="Times New Roman" w:hAnsi="Arial" w:cs="Arial"/>
        <w:b/>
        <w:color w:val="auto"/>
        <w:sz w:val="18"/>
        <w:szCs w:val="18"/>
        <w:lang w:eastAsia="en-US"/>
      </w:rPr>
      <w:fldChar w:fldCharType="begin"/>
    </w:r>
    <w:r w:rsidRPr="00005A1D">
      <w:rPr>
        <w:rFonts w:ascii="Arial" w:eastAsia="Times New Roman" w:hAnsi="Arial" w:cs="Arial"/>
        <w:b/>
        <w:color w:val="auto"/>
        <w:sz w:val="18"/>
        <w:szCs w:val="18"/>
        <w:lang w:eastAsia="en-US"/>
      </w:rPr>
      <w:instrText xml:space="preserve"> PAGE </w:instrText>
    </w:r>
    <w:r w:rsidRPr="00005A1D">
      <w:rPr>
        <w:rFonts w:ascii="Arial" w:eastAsia="Times New Roman" w:hAnsi="Arial" w:cs="Arial"/>
        <w:b/>
        <w:color w:val="auto"/>
        <w:sz w:val="18"/>
        <w:szCs w:val="18"/>
        <w:lang w:eastAsia="en-US"/>
      </w:rPr>
      <w:fldChar w:fldCharType="separate"/>
    </w:r>
    <w:r w:rsidRPr="00005A1D">
      <w:rPr>
        <w:rFonts w:ascii="Arial" w:eastAsia="Times New Roman" w:hAnsi="Arial" w:cs="Arial"/>
        <w:b/>
        <w:color w:val="auto"/>
        <w:sz w:val="18"/>
        <w:szCs w:val="18"/>
        <w:lang w:eastAsia="en-US"/>
      </w:rPr>
      <w:t>4</w:t>
    </w:r>
    <w:r w:rsidRPr="00005A1D">
      <w:rPr>
        <w:rFonts w:ascii="Arial" w:eastAsia="Times New Roman" w:hAnsi="Arial" w:cs="Arial"/>
        <w:b/>
        <w:color w:val="auto"/>
        <w:sz w:val="18"/>
        <w:szCs w:val="18"/>
        <w:lang w:eastAsia="en-US"/>
      </w:rPr>
      <w:fldChar w:fldCharType="end"/>
    </w:r>
  </w:p>
  <w:p w14:paraId="1390363A" w14:textId="099E7B39" w:rsidR="00005A1D" w:rsidRPr="00005A1D" w:rsidRDefault="00005A1D" w:rsidP="00005A1D">
    <w:pPr>
      <w:framePr w:h="284" w:hRule="exact" w:wrap="around" w:vAnchor="text" w:hAnchor="margin" w:xAlign="right" w:y="1"/>
      <w:overflowPunct/>
      <w:autoSpaceDE/>
      <w:autoSpaceDN/>
      <w:adjustRightInd/>
      <w:textAlignment w:val="auto"/>
      <w:rPr>
        <w:rFonts w:ascii="Arial" w:eastAsia="Times New Roman" w:hAnsi="Arial" w:cs="Arial"/>
        <w:b/>
        <w:color w:val="auto"/>
        <w:sz w:val="18"/>
        <w:szCs w:val="18"/>
        <w:lang w:eastAsia="en-US"/>
      </w:rPr>
    </w:pPr>
    <w:r w:rsidRPr="00005A1D">
      <w:rPr>
        <w:rFonts w:ascii="Arial" w:eastAsia="Times New Roman" w:hAnsi="Arial" w:cs="Arial"/>
        <w:b/>
        <w:color w:val="auto"/>
        <w:sz w:val="18"/>
        <w:szCs w:val="18"/>
        <w:lang w:eastAsia="en-US"/>
      </w:rPr>
      <w:fldChar w:fldCharType="begin"/>
    </w:r>
    <w:r w:rsidRPr="00005A1D">
      <w:rPr>
        <w:rFonts w:ascii="Arial" w:eastAsia="Times New Roman" w:hAnsi="Arial" w:cs="Arial"/>
        <w:b/>
        <w:color w:val="auto"/>
        <w:sz w:val="18"/>
        <w:szCs w:val="18"/>
        <w:lang w:eastAsia="en-US"/>
      </w:rPr>
      <w:instrText xml:space="preserve"> STYLEREF ZA </w:instrText>
    </w:r>
    <w:r w:rsidRPr="00005A1D">
      <w:rPr>
        <w:rFonts w:ascii="Arial" w:eastAsia="Times New Roman" w:hAnsi="Arial" w:cs="Arial"/>
        <w:b/>
        <w:color w:val="auto"/>
        <w:sz w:val="18"/>
        <w:szCs w:val="18"/>
        <w:lang w:eastAsia="en-US"/>
      </w:rPr>
      <w:fldChar w:fldCharType="separate"/>
    </w:r>
    <w:r w:rsidR="0014545C">
      <w:rPr>
        <w:rFonts w:ascii="Arial" w:eastAsia="Times New Roman" w:hAnsi="Arial" w:cs="Arial"/>
        <w:b/>
        <w:noProof/>
        <w:color w:val="auto"/>
        <w:sz w:val="18"/>
        <w:szCs w:val="18"/>
        <w:lang w:eastAsia="en-US"/>
      </w:rPr>
      <w:t>3GPP TR 23.700-17 V0.2.0 (2022-04)</w:t>
    </w:r>
    <w:r w:rsidRPr="00005A1D">
      <w:rPr>
        <w:rFonts w:ascii="Arial" w:eastAsia="Times New Roman" w:hAnsi="Arial" w:cs="Arial"/>
        <w:b/>
        <w:color w:val="auto"/>
        <w:sz w:val="18"/>
        <w:szCs w:val="18"/>
        <w:lang w:eastAsia="en-US"/>
      </w:rPr>
      <w:fldChar w:fldCharType="end"/>
    </w:r>
  </w:p>
  <w:p w14:paraId="1E7D0B9D" w14:textId="77777777" w:rsidR="00013A5E" w:rsidRPr="00005A1D" w:rsidRDefault="00013A5E" w:rsidP="00005A1D">
    <w:pPr>
      <w:pStyle w:val="Header"/>
      <w:rPr>
        <w:rFonts w:ascii="Arial" w:hAnsi="Arial" w:cs="Arial"/>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41" type="#_x0000_t75" style="width:15.75pt;height:15.75pt" o:bullet="t">
        <v:imagedata r:id="rId1" o:title="art7234"/>
      </v:shape>
    </w:pict>
  </w:numPicBullet>
  <w:abstractNum w:abstractNumId="0" w15:restartNumberingAfterBreak="0">
    <w:nsid w:val="FFFFFF7C"/>
    <w:multiLevelType w:val="singleLevel"/>
    <w:tmpl w:val="ED4C080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F34F6C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CBC431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5FAC4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740658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960F97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9084EA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A365CE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748FC7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114876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56B27026"/>
    <w:lvl w:ilvl="0">
      <w:numFmt w:val="bullet"/>
      <w:lvlText w:val="*"/>
      <w:lvlJc w:val="left"/>
    </w:lvl>
  </w:abstractNum>
  <w:abstractNum w:abstractNumId="11" w15:restartNumberingAfterBreak="0">
    <w:nsid w:val="00741B90"/>
    <w:multiLevelType w:val="hybridMultilevel"/>
    <w:tmpl w:val="5F4444D0"/>
    <w:lvl w:ilvl="0" w:tplc="F84E4C66">
      <w:start w:val="7"/>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7A32CB9"/>
    <w:multiLevelType w:val="hybridMultilevel"/>
    <w:tmpl w:val="8DC68B48"/>
    <w:lvl w:ilvl="0" w:tplc="5B3806A6">
      <w:start w:val="6"/>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3" w15:restartNumberingAfterBreak="0">
    <w:nsid w:val="07DF2E40"/>
    <w:multiLevelType w:val="hybridMultilevel"/>
    <w:tmpl w:val="C40C94A6"/>
    <w:lvl w:ilvl="0" w:tplc="D43EDD00">
      <w:start w:val="6"/>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A685DA5"/>
    <w:multiLevelType w:val="hybridMultilevel"/>
    <w:tmpl w:val="5F5A9316"/>
    <w:lvl w:ilvl="0" w:tplc="6FCC8776">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5" w15:restartNumberingAfterBreak="0">
    <w:nsid w:val="0EE80006"/>
    <w:multiLevelType w:val="hybridMultilevel"/>
    <w:tmpl w:val="87AA121C"/>
    <w:lvl w:ilvl="0" w:tplc="146A6C42">
      <w:start w:val="10"/>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124802E1"/>
    <w:multiLevelType w:val="hybridMultilevel"/>
    <w:tmpl w:val="1B282520"/>
    <w:lvl w:ilvl="0" w:tplc="FECC6640">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 w15:restartNumberingAfterBreak="0">
    <w:nsid w:val="165E41F4"/>
    <w:multiLevelType w:val="hybridMultilevel"/>
    <w:tmpl w:val="5C8A8150"/>
    <w:lvl w:ilvl="0" w:tplc="B3AE9102">
      <w:start w:val="1"/>
      <w:numFmt w:val="decimal"/>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18" w15:restartNumberingAfterBreak="0">
    <w:nsid w:val="18A06BE1"/>
    <w:multiLevelType w:val="hybridMultilevel"/>
    <w:tmpl w:val="85128812"/>
    <w:lvl w:ilvl="0" w:tplc="DFAED2B8">
      <w:numFmt w:val="bullet"/>
      <w:lvlText w:val="-"/>
      <w:lvlJc w:val="left"/>
      <w:pPr>
        <w:ind w:left="644" w:hanging="360"/>
      </w:pPr>
      <w:rPr>
        <w:rFonts w:ascii="Times New Roman" w:eastAsia="Times New Roman" w:hAnsi="Times New Roman" w:cs="Times New Roman" w:hint="default"/>
        <w:b/>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9" w15:restartNumberingAfterBreak="0">
    <w:nsid w:val="1E282577"/>
    <w:multiLevelType w:val="hybridMultilevel"/>
    <w:tmpl w:val="0CA8DB66"/>
    <w:lvl w:ilvl="0" w:tplc="F84E4C66">
      <w:start w:val="7"/>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20B9208E"/>
    <w:multiLevelType w:val="hybridMultilevel"/>
    <w:tmpl w:val="8E5609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1F02F9C"/>
    <w:multiLevelType w:val="hybridMultilevel"/>
    <w:tmpl w:val="E53264D2"/>
    <w:lvl w:ilvl="0" w:tplc="982C7D5E">
      <w:start w:val="6"/>
      <w:numFmt w:val="bullet"/>
      <w:lvlText w:val="-"/>
      <w:lvlJc w:val="left"/>
      <w:pPr>
        <w:ind w:left="644" w:hanging="360"/>
      </w:pPr>
      <w:rPr>
        <w:rFonts w:ascii="Times New Roman" w:eastAsia="SimSun" w:hAnsi="Times New Roman" w:cs="Times New Roman"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abstractNum w:abstractNumId="22" w15:restartNumberingAfterBreak="0">
    <w:nsid w:val="23CA30D5"/>
    <w:multiLevelType w:val="hybridMultilevel"/>
    <w:tmpl w:val="F8C43C56"/>
    <w:lvl w:ilvl="0" w:tplc="5410534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15:restartNumberingAfterBreak="0">
    <w:nsid w:val="300E46B7"/>
    <w:multiLevelType w:val="hybridMultilevel"/>
    <w:tmpl w:val="55C85EE4"/>
    <w:lvl w:ilvl="0" w:tplc="3FE2175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32B16090"/>
    <w:multiLevelType w:val="hybridMultilevel"/>
    <w:tmpl w:val="36F26784"/>
    <w:lvl w:ilvl="0" w:tplc="1384F6AE">
      <w:start w:val="23"/>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25" w15:restartNumberingAfterBreak="0">
    <w:nsid w:val="37417A8D"/>
    <w:multiLevelType w:val="hybridMultilevel"/>
    <w:tmpl w:val="4438797C"/>
    <w:lvl w:ilvl="0" w:tplc="D6341BFE">
      <w:start w:val="6"/>
      <w:numFmt w:val="bullet"/>
      <w:lvlText w:val="-"/>
      <w:lvlJc w:val="left"/>
      <w:pPr>
        <w:ind w:left="928" w:hanging="360"/>
      </w:pPr>
      <w:rPr>
        <w:rFonts w:ascii="Times New Roman" w:eastAsia="Malgun Gothic" w:hAnsi="Times New Roman" w:cs="Times New Roman"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6" w15:restartNumberingAfterBreak="0">
    <w:nsid w:val="383C0ED9"/>
    <w:multiLevelType w:val="hybridMultilevel"/>
    <w:tmpl w:val="CB204A12"/>
    <w:lvl w:ilvl="0" w:tplc="F5461D7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 w15:restartNumberingAfterBreak="0">
    <w:nsid w:val="3A7B2DDB"/>
    <w:multiLevelType w:val="hybridMultilevel"/>
    <w:tmpl w:val="1440325A"/>
    <w:lvl w:ilvl="0" w:tplc="5410534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15:restartNumberingAfterBreak="0">
    <w:nsid w:val="3F0D1446"/>
    <w:multiLevelType w:val="hybridMultilevel"/>
    <w:tmpl w:val="59081A7C"/>
    <w:lvl w:ilvl="0" w:tplc="4C3E4FC6">
      <w:start w:val="1"/>
      <w:numFmt w:val="decimal"/>
      <w:lvlText w:val="%1."/>
      <w:lvlJc w:val="left"/>
      <w:pPr>
        <w:ind w:left="720" w:hanging="360"/>
      </w:pPr>
      <w:rPr>
        <w:rFonts w:ascii="Times New Roman" w:eastAsia="Malgun Gothic"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1DA04E9"/>
    <w:multiLevelType w:val="hybridMultilevel"/>
    <w:tmpl w:val="F8AEAD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4843D12"/>
    <w:multiLevelType w:val="hybridMultilevel"/>
    <w:tmpl w:val="362A6424"/>
    <w:lvl w:ilvl="0" w:tplc="F84E4C66">
      <w:start w:val="7"/>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48041163"/>
    <w:multiLevelType w:val="hybridMultilevel"/>
    <w:tmpl w:val="C47C59DE"/>
    <w:lvl w:ilvl="0" w:tplc="E2A09196">
      <w:start w:val="1"/>
      <w:numFmt w:val="lowerLetter"/>
      <w:lvlText w:val="%1."/>
      <w:lvlJc w:val="left"/>
      <w:pPr>
        <w:ind w:left="927" w:hanging="360"/>
      </w:p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32" w15:restartNumberingAfterBreak="0">
    <w:nsid w:val="4FA412EE"/>
    <w:multiLevelType w:val="hybridMultilevel"/>
    <w:tmpl w:val="5A64358C"/>
    <w:lvl w:ilvl="0" w:tplc="49BAB4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01D1F98"/>
    <w:multiLevelType w:val="hybridMultilevel"/>
    <w:tmpl w:val="7C5EA3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0690523"/>
    <w:multiLevelType w:val="hybridMultilevel"/>
    <w:tmpl w:val="9ED27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5D17E1D"/>
    <w:multiLevelType w:val="hybridMultilevel"/>
    <w:tmpl w:val="D4B4A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79A6FD5"/>
    <w:multiLevelType w:val="hybridMultilevel"/>
    <w:tmpl w:val="6C1E420A"/>
    <w:lvl w:ilvl="0" w:tplc="5A24A6EE">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57B035F7"/>
    <w:multiLevelType w:val="hybridMultilevel"/>
    <w:tmpl w:val="3C2A9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8EB09BC"/>
    <w:multiLevelType w:val="hybridMultilevel"/>
    <w:tmpl w:val="81AE7628"/>
    <w:lvl w:ilvl="0" w:tplc="95AC55C4">
      <w:start w:val="3"/>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97E01B5"/>
    <w:multiLevelType w:val="hybridMultilevel"/>
    <w:tmpl w:val="D5FA61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E7A2756"/>
    <w:multiLevelType w:val="hybridMultilevel"/>
    <w:tmpl w:val="8DDA6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6A4674C"/>
    <w:multiLevelType w:val="hybridMultilevel"/>
    <w:tmpl w:val="A086A3A4"/>
    <w:lvl w:ilvl="0" w:tplc="7566387E">
      <w:start w:val="6"/>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2" w15:restartNumberingAfterBreak="0">
    <w:nsid w:val="785C2BE8"/>
    <w:multiLevelType w:val="hybridMultilevel"/>
    <w:tmpl w:val="00BA363A"/>
    <w:lvl w:ilvl="0" w:tplc="5A0262C8">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15:restartNumberingAfterBreak="0">
    <w:nsid w:val="7EFD1103"/>
    <w:multiLevelType w:val="hybridMultilevel"/>
    <w:tmpl w:val="AE9C1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7"/>
  </w:num>
  <w:num w:numId="2">
    <w:abstractNumId w:val="27"/>
  </w:num>
  <w:num w:numId="3">
    <w:abstractNumId w:val="13"/>
  </w:num>
  <w:num w:numId="4">
    <w:abstractNumId w:val="22"/>
  </w:num>
  <w:num w:numId="5">
    <w:abstractNumId w:val="34"/>
  </w:num>
  <w:num w:numId="6">
    <w:abstractNumId w:val="42"/>
  </w:num>
  <w:num w:numId="7">
    <w:abstractNumId w:val="28"/>
  </w:num>
  <w:num w:numId="8">
    <w:abstractNumId w:val="33"/>
  </w:num>
  <w:num w:numId="9">
    <w:abstractNumId w:val="40"/>
  </w:num>
  <w:num w:numId="10">
    <w:abstractNumId w:val="43"/>
  </w:num>
  <w:num w:numId="11">
    <w:abstractNumId w:val="29"/>
  </w:num>
  <w:num w:numId="12">
    <w:abstractNumId w:val="11"/>
  </w:num>
  <w:num w:numId="13">
    <w:abstractNumId w:val="19"/>
  </w:num>
  <w:num w:numId="14">
    <w:abstractNumId w:val="30"/>
  </w:num>
  <w:num w:numId="15">
    <w:abstractNumId w:val="35"/>
  </w:num>
  <w:num w:numId="16">
    <w:abstractNumId w:val="20"/>
  </w:num>
  <w:num w:numId="17">
    <w:abstractNumId w:val="39"/>
  </w:num>
  <w:num w:numId="18">
    <w:abstractNumId w:val="32"/>
  </w:num>
  <w:num w:numId="19">
    <w:abstractNumId w:val="36"/>
  </w:num>
  <w:num w:numId="20">
    <w:abstractNumId w:val="38"/>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2">
    <w:abstractNumId w:val="18"/>
  </w:num>
  <w:num w:numId="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1"/>
  </w:num>
  <w:num w:numId="35">
    <w:abstractNumId w:val="24"/>
  </w:num>
  <w:num w:numId="3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1"/>
  </w:num>
  <w:num w:numId="38">
    <w:abstractNumId w:val="16"/>
  </w:num>
  <w:num w:numId="39">
    <w:abstractNumId w:val="26"/>
  </w:num>
  <w:num w:numId="40">
    <w:abstractNumId w:val="23"/>
  </w:num>
  <w:num w:numId="41">
    <w:abstractNumId w:val="14"/>
  </w:num>
  <w:num w:numId="42">
    <w:abstractNumId w:val="15"/>
  </w:num>
  <w:num w:numId="43">
    <w:abstractNumId w:val="25"/>
  </w:num>
  <w:num w:numId="44">
    <w:abstractNumId w:val="12"/>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3508">
    <w15:presenceInfo w15:providerId="None" w15:userId="3508"/>
  </w15:person>
  <w15:person w15:author="3512">
    <w15:presenceInfo w15:providerId="None" w15:userId="3512"/>
  </w15:person>
  <w15:person w15:author="3510">
    <w15:presenceInfo w15:providerId="None" w15:userId="3510"/>
  </w15:person>
  <w15:person w15:author="3509">
    <w15:presenceInfo w15:providerId="None" w15:userId="3509"/>
  </w15:person>
  <w15:person w15:author="3511">
    <w15:presenceInfo w15:providerId="None" w15:userId="3511"/>
  </w15:person>
  <w15:person w15:author="3507">
    <w15:presenceInfo w15:providerId="None" w15:userId="3507"/>
  </w15:person>
  <w15:person w15:author="3505">
    <w15:presenceInfo w15:providerId="None" w15:userId="3505"/>
  </w15:person>
  <w15:person w15:author="3501">
    <w15:presenceInfo w15:providerId="None" w15:userId="3501"/>
  </w15:person>
  <w15:person w15:author="3504">
    <w15:presenceInfo w15:providerId="None" w15:userId="3504"/>
  </w15:person>
  <w15:person w15:author="3506">
    <w15:presenceInfo w15:providerId="None" w15:userId="3506"/>
  </w15:person>
  <w15:person w15:author="2234">
    <w15:presenceInfo w15:providerId="None" w15:userId="2234"/>
  </w15:person>
  <w15:person w15:author="2079R03">
    <w15:presenceInfo w15:providerId="None" w15:userId="2079R03"/>
  </w15:person>
  <w15:person w15:author="3513">
    <w15:presenceInfo w15:providerId="None" w15:userId="3513"/>
  </w15:person>
  <w15:person w15:author="vivo r02">
    <w15:presenceInfo w15:providerId="None" w15:userId="vivo r02"/>
  </w15:person>
  <w15:person w15:author="vivo">
    <w15:presenceInfo w15:providerId="None" w15:userId="vivo"/>
  </w15:person>
  <w15:person w15:author="LTHM0">
    <w15:presenceInfo w15:providerId="None" w15:userId="LTHM0"/>
  </w15:person>
  <w15:person w15:author="vivo_rev">
    <w15:presenceInfo w15:providerId="None" w15:userId="vivo_rev"/>
  </w15:person>
  <w15:person w15:author="vivo r01">
    <w15:presenceInfo w15:providerId="None" w15:userId="vivo r01"/>
  </w15:person>
  <w15:person w15:author="HuaweiUser">
    <w15:presenceInfo w15:providerId="None" w15:userId="HuaweiUser"/>
  </w15:person>
  <w15:person w15:author="QC_02">
    <w15:presenceInfo w15:providerId="None" w15:userId="QC_02"/>
  </w15:person>
  <w15:person w15:author="editor">
    <w15:presenceInfo w15:providerId="None" w15:userId="editor"/>
  </w15:person>
  <w15:person w15:author="Huawei11">
    <w15:presenceInfo w15:providerId="None" w15:userId="Huawei11"/>
  </w15:person>
  <w15:person w15:author="Apostolis">
    <w15:presenceInfo w15:providerId="None" w15:userId="Apostolis"/>
  </w15:person>
  <w15:person w15:author="3514">
    <w15:presenceInfo w15:providerId="None" w15:userId="3514"/>
  </w15:person>
  <w15:person w15:author="Apostolis-r2">
    <w15:presenceInfo w15:providerId="None" w15:userId="Apostolis-r2"/>
  </w15:person>
  <w15:person w15:author="Apostolis-r04">
    <w15:presenceInfo w15:providerId="None" w15:userId="Apostolis-r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activeWritingStyle w:appName="MSWord" w:lang="en-GB" w:vendorID="64" w:dllVersion="6" w:nlCheck="1" w:checkStyle="0"/>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zh-CN" w:vendorID="64" w:dllVersion="5"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doNotTrackMoves/>
  <w:defaultTabStop w:val="1298"/>
  <w:hyphenationZone w:val="357"/>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9430C"/>
    <w:rsid w:val="00000247"/>
    <w:rsid w:val="00002842"/>
    <w:rsid w:val="00003503"/>
    <w:rsid w:val="0000385B"/>
    <w:rsid w:val="00003FE7"/>
    <w:rsid w:val="000046E3"/>
    <w:rsid w:val="00004E82"/>
    <w:rsid w:val="00005507"/>
    <w:rsid w:val="00005A1D"/>
    <w:rsid w:val="00005D97"/>
    <w:rsid w:val="00005E68"/>
    <w:rsid w:val="00006BF9"/>
    <w:rsid w:val="0000775E"/>
    <w:rsid w:val="000077C5"/>
    <w:rsid w:val="00007C50"/>
    <w:rsid w:val="00010551"/>
    <w:rsid w:val="00010882"/>
    <w:rsid w:val="000110EE"/>
    <w:rsid w:val="0001260B"/>
    <w:rsid w:val="0001336E"/>
    <w:rsid w:val="00013850"/>
    <w:rsid w:val="00013A5E"/>
    <w:rsid w:val="00013CD6"/>
    <w:rsid w:val="0001400A"/>
    <w:rsid w:val="000150DA"/>
    <w:rsid w:val="000153C3"/>
    <w:rsid w:val="0001665C"/>
    <w:rsid w:val="00016A41"/>
    <w:rsid w:val="00020AF8"/>
    <w:rsid w:val="00023565"/>
    <w:rsid w:val="00024628"/>
    <w:rsid w:val="00024798"/>
    <w:rsid w:val="000268FB"/>
    <w:rsid w:val="00027B9C"/>
    <w:rsid w:val="0003091B"/>
    <w:rsid w:val="00030E70"/>
    <w:rsid w:val="00032C4D"/>
    <w:rsid w:val="000336C0"/>
    <w:rsid w:val="00033FBB"/>
    <w:rsid w:val="00034D60"/>
    <w:rsid w:val="0003510B"/>
    <w:rsid w:val="0003663C"/>
    <w:rsid w:val="0004077D"/>
    <w:rsid w:val="00040B51"/>
    <w:rsid w:val="00040C90"/>
    <w:rsid w:val="00040CC2"/>
    <w:rsid w:val="000410CE"/>
    <w:rsid w:val="00041E56"/>
    <w:rsid w:val="00041F7E"/>
    <w:rsid w:val="00041FA7"/>
    <w:rsid w:val="00043303"/>
    <w:rsid w:val="00044075"/>
    <w:rsid w:val="00044C0B"/>
    <w:rsid w:val="00045722"/>
    <w:rsid w:val="00047051"/>
    <w:rsid w:val="00047C64"/>
    <w:rsid w:val="00050317"/>
    <w:rsid w:val="00050528"/>
    <w:rsid w:val="00050D23"/>
    <w:rsid w:val="000549F0"/>
    <w:rsid w:val="000559CF"/>
    <w:rsid w:val="00056B2F"/>
    <w:rsid w:val="00056F95"/>
    <w:rsid w:val="0005715C"/>
    <w:rsid w:val="000607A8"/>
    <w:rsid w:val="00060F24"/>
    <w:rsid w:val="00062F11"/>
    <w:rsid w:val="000631E9"/>
    <w:rsid w:val="00063321"/>
    <w:rsid w:val="00063EF2"/>
    <w:rsid w:val="0006502B"/>
    <w:rsid w:val="000708BD"/>
    <w:rsid w:val="00071CC8"/>
    <w:rsid w:val="00071FAE"/>
    <w:rsid w:val="00073048"/>
    <w:rsid w:val="0007338E"/>
    <w:rsid w:val="00073BD4"/>
    <w:rsid w:val="00074480"/>
    <w:rsid w:val="00075278"/>
    <w:rsid w:val="0007536B"/>
    <w:rsid w:val="00075D9C"/>
    <w:rsid w:val="000830D4"/>
    <w:rsid w:val="00084B9D"/>
    <w:rsid w:val="00084E41"/>
    <w:rsid w:val="000852B4"/>
    <w:rsid w:val="0008565B"/>
    <w:rsid w:val="00085B2B"/>
    <w:rsid w:val="00085FC7"/>
    <w:rsid w:val="00086050"/>
    <w:rsid w:val="00086929"/>
    <w:rsid w:val="00090D4D"/>
    <w:rsid w:val="00090DD3"/>
    <w:rsid w:val="0009131B"/>
    <w:rsid w:val="00091BA0"/>
    <w:rsid w:val="00091C31"/>
    <w:rsid w:val="00093796"/>
    <w:rsid w:val="000946ED"/>
    <w:rsid w:val="0009483A"/>
    <w:rsid w:val="00095219"/>
    <w:rsid w:val="00095AD3"/>
    <w:rsid w:val="000965B7"/>
    <w:rsid w:val="000A1CE9"/>
    <w:rsid w:val="000A2B97"/>
    <w:rsid w:val="000A5BE0"/>
    <w:rsid w:val="000A75B1"/>
    <w:rsid w:val="000B103E"/>
    <w:rsid w:val="000B131F"/>
    <w:rsid w:val="000B1493"/>
    <w:rsid w:val="000B3DD5"/>
    <w:rsid w:val="000B50B5"/>
    <w:rsid w:val="000B6489"/>
    <w:rsid w:val="000B77DD"/>
    <w:rsid w:val="000B79B7"/>
    <w:rsid w:val="000C0426"/>
    <w:rsid w:val="000C05C6"/>
    <w:rsid w:val="000C13A3"/>
    <w:rsid w:val="000C29D7"/>
    <w:rsid w:val="000C2CB4"/>
    <w:rsid w:val="000C71AA"/>
    <w:rsid w:val="000C74FC"/>
    <w:rsid w:val="000C7FDC"/>
    <w:rsid w:val="000D0180"/>
    <w:rsid w:val="000D0337"/>
    <w:rsid w:val="000D0F88"/>
    <w:rsid w:val="000D0FDE"/>
    <w:rsid w:val="000D1BFB"/>
    <w:rsid w:val="000D36DC"/>
    <w:rsid w:val="000D40A1"/>
    <w:rsid w:val="000D59E4"/>
    <w:rsid w:val="000D5EAF"/>
    <w:rsid w:val="000D672E"/>
    <w:rsid w:val="000D70EA"/>
    <w:rsid w:val="000E44F6"/>
    <w:rsid w:val="000E4D8D"/>
    <w:rsid w:val="000E735B"/>
    <w:rsid w:val="000F0450"/>
    <w:rsid w:val="000F06D8"/>
    <w:rsid w:val="000F1F2C"/>
    <w:rsid w:val="000F2AF3"/>
    <w:rsid w:val="000F3035"/>
    <w:rsid w:val="000F464B"/>
    <w:rsid w:val="000F517A"/>
    <w:rsid w:val="000F5D71"/>
    <w:rsid w:val="000F5E59"/>
    <w:rsid w:val="000F60B7"/>
    <w:rsid w:val="000F67B7"/>
    <w:rsid w:val="000F73F9"/>
    <w:rsid w:val="000F77CC"/>
    <w:rsid w:val="000F7F37"/>
    <w:rsid w:val="0010191A"/>
    <w:rsid w:val="00101FFB"/>
    <w:rsid w:val="0010430B"/>
    <w:rsid w:val="00104CDA"/>
    <w:rsid w:val="001059D1"/>
    <w:rsid w:val="0010678C"/>
    <w:rsid w:val="0010795D"/>
    <w:rsid w:val="00107A82"/>
    <w:rsid w:val="00107E22"/>
    <w:rsid w:val="00110662"/>
    <w:rsid w:val="00111E3C"/>
    <w:rsid w:val="00111F03"/>
    <w:rsid w:val="00112BF1"/>
    <w:rsid w:val="0011387E"/>
    <w:rsid w:val="00113C87"/>
    <w:rsid w:val="001142B0"/>
    <w:rsid w:val="00114F2E"/>
    <w:rsid w:val="001150B2"/>
    <w:rsid w:val="00120763"/>
    <w:rsid w:val="0012113A"/>
    <w:rsid w:val="00121764"/>
    <w:rsid w:val="00121A78"/>
    <w:rsid w:val="00122017"/>
    <w:rsid w:val="00122F37"/>
    <w:rsid w:val="001242C5"/>
    <w:rsid w:val="0012561F"/>
    <w:rsid w:val="00125C74"/>
    <w:rsid w:val="001265BC"/>
    <w:rsid w:val="00126856"/>
    <w:rsid w:val="00127379"/>
    <w:rsid w:val="001300B5"/>
    <w:rsid w:val="00131D3C"/>
    <w:rsid w:val="0013518E"/>
    <w:rsid w:val="00136292"/>
    <w:rsid w:val="001378CD"/>
    <w:rsid w:val="00137A15"/>
    <w:rsid w:val="0014061E"/>
    <w:rsid w:val="0014072B"/>
    <w:rsid w:val="00140AC7"/>
    <w:rsid w:val="001412C9"/>
    <w:rsid w:val="00141776"/>
    <w:rsid w:val="00142A26"/>
    <w:rsid w:val="0014545C"/>
    <w:rsid w:val="0014582F"/>
    <w:rsid w:val="0014629D"/>
    <w:rsid w:val="00147EAA"/>
    <w:rsid w:val="001512CD"/>
    <w:rsid w:val="00151A7D"/>
    <w:rsid w:val="001520C4"/>
    <w:rsid w:val="001520C5"/>
    <w:rsid w:val="00152663"/>
    <w:rsid w:val="00152E53"/>
    <w:rsid w:val="001538DF"/>
    <w:rsid w:val="00156945"/>
    <w:rsid w:val="00156FE0"/>
    <w:rsid w:val="00161001"/>
    <w:rsid w:val="001616A1"/>
    <w:rsid w:val="00161B39"/>
    <w:rsid w:val="00163C76"/>
    <w:rsid w:val="00163E01"/>
    <w:rsid w:val="001673CA"/>
    <w:rsid w:val="00167AF3"/>
    <w:rsid w:val="00170A7C"/>
    <w:rsid w:val="00173114"/>
    <w:rsid w:val="001736B5"/>
    <w:rsid w:val="00173A57"/>
    <w:rsid w:val="001750EF"/>
    <w:rsid w:val="001763DD"/>
    <w:rsid w:val="001765B4"/>
    <w:rsid w:val="00176CD0"/>
    <w:rsid w:val="00177EFC"/>
    <w:rsid w:val="001802CC"/>
    <w:rsid w:val="001806F6"/>
    <w:rsid w:val="00182258"/>
    <w:rsid w:val="001835B3"/>
    <w:rsid w:val="00183E23"/>
    <w:rsid w:val="00184110"/>
    <w:rsid w:val="0018464E"/>
    <w:rsid w:val="001846EE"/>
    <w:rsid w:val="00184908"/>
    <w:rsid w:val="00185660"/>
    <w:rsid w:val="00185C88"/>
    <w:rsid w:val="00186F58"/>
    <w:rsid w:val="001871AE"/>
    <w:rsid w:val="00187F8B"/>
    <w:rsid w:val="001906C2"/>
    <w:rsid w:val="00191C9E"/>
    <w:rsid w:val="001929DA"/>
    <w:rsid w:val="00193556"/>
    <w:rsid w:val="00193C28"/>
    <w:rsid w:val="001940BC"/>
    <w:rsid w:val="001963FC"/>
    <w:rsid w:val="0019666E"/>
    <w:rsid w:val="00196B2A"/>
    <w:rsid w:val="0019723A"/>
    <w:rsid w:val="001A022E"/>
    <w:rsid w:val="001A0FD2"/>
    <w:rsid w:val="001A127A"/>
    <w:rsid w:val="001A3A7D"/>
    <w:rsid w:val="001A3FB4"/>
    <w:rsid w:val="001A56A8"/>
    <w:rsid w:val="001A5C81"/>
    <w:rsid w:val="001A7072"/>
    <w:rsid w:val="001B0220"/>
    <w:rsid w:val="001B07DF"/>
    <w:rsid w:val="001B0D21"/>
    <w:rsid w:val="001B193C"/>
    <w:rsid w:val="001B1EDD"/>
    <w:rsid w:val="001B2070"/>
    <w:rsid w:val="001B2836"/>
    <w:rsid w:val="001B2CFE"/>
    <w:rsid w:val="001B3759"/>
    <w:rsid w:val="001B3D20"/>
    <w:rsid w:val="001B4DFC"/>
    <w:rsid w:val="001B546B"/>
    <w:rsid w:val="001B5EBE"/>
    <w:rsid w:val="001C0A43"/>
    <w:rsid w:val="001C17E1"/>
    <w:rsid w:val="001C488F"/>
    <w:rsid w:val="001C50F0"/>
    <w:rsid w:val="001C6359"/>
    <w:rsid w:val="001C74D2"/>
    <w:rsid w:val="001C77F4"/>
    <w:rsid w:val="001D0433"/>
    <w:rsid w:val="001D06A4"/>
    <w:rsid w:val="001D1200"/>
    <w:rsid w:val="001D1FB4"/>
    <w:rsid w:val="001D2DF9"/>
    <w:rsid w:val="001E0DF5"/>
    <w:rsid w:val="001E125D"/>
    <w:rsid w:val="001E1F34"/>
    <w:rsid w:val="001E4DFF"/>
    <w:rsid w:val="001E5C9E"/>
    <w:rsid w:val="001E7AA2"/>
    <w:rsid w:val="001F0F75"/>
    <w:rsid w:val="001F1523"/>
    <w:rsid w:val="001F1E67"/>
    <w:rsid w:val="001F2899"/>
    <w:rsid w:val="001F320F"/>
    <w:rsid w:val="001F381B"/>
    <w:rsid w:val="001F4582"/>
    <w:rsid w:val="001F478B"/>
    <w:rsid w:val="001F4D77"/>
    <w:rsid w:val="001F4E37"/>
    <w:rsid w:val="001F5984"/>
    <w:rsid w:val="001F6AA4"/>
    <w:rsid w:val="00200C7B"/>
    <w:rsid w:val="00201759"/>
    <w:rsid w:val="002021FC"/>
    <w:rsid w:val="002043CF"/>
    <w:rsid w:val="00205037"/>
    <w:rsid w:val="00207F20"/>
    <w:rsid w:val="002102F5"/>
    <w:rsid w:val="002104A0"/>
    <w:rsid w:val="002113F8"/>
    <w:rsid w:val="0021166F"/>
    <w:rsid w:val="002122C3"/>
    <w:rsid w:val="00212A86"/>
    <w:rsid w:val="0021395C"/>
    <w:rsid w:val="00214A95"/>
    <w:rsid w:val="0021576A"/>
    <w:rsid w:val="00215B76"/>
    <w:rsid w:val="00216039"/>
    <w:rsid w:val="00220AEB"/>
    <w:rsid w:val="00221F47"/>
    <w:rsid w:val="00223D76"/>
    <w:rsid w:val="00225059"/>
    <w:rsid w:val="0022711B"/>
    <w:rsid w:val="00230129"/>
    <w:rsid w:val="00230A69"/>
    <w:rsid w:val="00232A66"/>
    <w:rsid w:val="00233A50"/>
    <w:rsid w:val="00235221"/>
    <w:rsid w:val="002369C4"/>
    <w:rsid w:val="002406EC"/>
    <w:rsid w:val="00241A90"/>
    <w:rsid w:val="00241D00"/>
    <w:rsid w:val="00241E53"/>
    <w:rsid w:val="00242A2F"/>
    <w:rsid w:val="002431C9"/>
    <w:rsid w:val="0024488D"/>
    <w:rsid w:val="002455BC"/>
    <w:rsid w:val="0024593C"/>
    <w:rsid w:val="002464B3"/>
    <w:rsid w:val="00246DE7"/>
    <w:rsid w:val="0024781C"/>
    <w:rsid w:val="00247CAC"/>
    <w:rsid w:val="00247D8B"/>
    <w:rsid w:val="00247FFA"/>
    <w:rsid w:val="00250064"/>
    <w:rsid w:val="00250C08"/>
    <w:rsid w:val="00251CD6"/>
    <w:rsid w:val="00252101"/>
    <w:rsid w:val="0025240D"/>
    <w:rsid w:val="0025520E"/>
    <w:rsid w:val="00257C37"/>
    <w:rsid w:val="0026043F"/>
    <w:rsid w:val="00260A35"/>
    <w:rsid w:val="00260C09"/>
    <w:rsid w:val="00260FBA"/>
    <w:rsid w:val="00261D77"/>
    <w:rsid w:val="0026236D"/>
    <w:rsid w:val="00262BEF"/>
    <w:rsid w:val="00262C6D"/>
    <w:rsid w:val="0026332C"/>
    <w:rsid w:val="002657DD"/>
    <w:rsid w:val="00265FB6"/>
    <w:rsid w:val="00267FC8"/>
    <w:rsid w:val="002707A8"/>
    <w:rsid w:val="00270D4F"/>
    <w:rsid w:val="00271A3E"/>
    <w:rsid w:val="00272E73"/>
    <w:rsid w:val="00273AF8"/>
    <w:rsid w:val="00273D31"/>
    <w:rsid w:val="0027499D"/>
    <w:rsid w:val="00274EB6"/>
    <w:rsid w:val="002756C1"/>
    <w:rsid w:val="00275FD2"/>
    <w:rsid w:val="0028020F"/>
    <w:rsid w:val="002804F9"/>
    <w:rsid w:val="00280862"/>
    <w:rsid w:val="00281104"/>
    <w:rsid w:val="00281F13"/>
    <w:rsid w:val="00282E1C"/>
    <w:rsid w:val="00285692"/>
    <w:rsid w:val="00285E0B"/>
    <w:rsid w:val="00286417"/>
    <w:rsid w:val="0028786F"/>
    <w:rsid w:val="00287A12"/>
    <w:rsid w:val="00287B41"/>
    <w:rsid w:val="002934C0"/>
    <w:rsid w:val="002943A4"/>
    <w:rsid w:val="00294B58"/>
    <w:rsid w:val="00295FEC"/>
    <w:rsid w:val="0029673F"/>
    <w:rsid w:val="00297693"/>
    <w:rsid w:val="002A05F3"/>
    <w:rsid w:val="002A062F"/>
    <w:rsid w:val="002A145D"/>
    <w:rsid w:val="002A2F3C"/>
    <w:rsid w:val="002A3C41"/>
    <w:rsid w:val="002A6F90"/>
    <w:rsid w:val="002A7929"/>
    <w:rsid w:val="002B18F3"/>
    <w:rsid w:val="002B1D85"/>
    <w:rsid w:val="002B21E7"/>
    <w:rsid w:val="002B2ABA"/>
    <w:rsid w:val="002B46CE"/>
    <w:rsid w:val="002B46FF"/>
    <w:rsid w:val="002B5C1D"/>
    <w:rsid w:val="002B5DAE"/>
    <w:rsid w:val="002B6238"/>
    <w:rsid w:val="002C05B8"/>
    <w:rsid w:val="002C06A7"/>
    <w:rsid w:val="002C071F"/>
    <w:rsid w:val="002C0D31"/>
    <w:rsid w:val="002C12F3"/>
    <w:rsid w:val="002C17E8"/>
    <w:rsid w:val="002C2E2C"/>
    <w:rsid w:val="002C3289"/>
    <w:rsid w:val="002C42F2"/>
    <w:rsid w:val="002C4C74"/>
    <w:rsid w:val="002C58C6"/>
    <w:rsid w:val="002C5CD6"/>
    <w:rsid w:val="002C61F2"/>
    <w:rsid w:val="002C6CD3"/>
    <w:rsid w:val="002C6F50"/>
    <w:rsid w:val="002C7BE7"/>
    <w:rsid w:val="002D0CC3"/>
    <w:rsid w:val="002D2752"/>
    <w:rsid w:val="002D4952"/>
    <w:rsid w:val="002D65B5"/>
    <w:rsid w:val="002D7DAF"/>
    <w:rsid w:val="002E0162"/>
    <w:rsid w:val="002E199D"/>
    <w:rsid w:val="002E1B45"/>
    <w:rsid w:val="002E2018"/>
    <w:rsid w:val="002E3238"/>
    <w:rsid w:val="002E4026"/>
    <w:rsid w:val="002E4AA9"/>
    <w:rsid w:val="002E4E29"/>
    <w:rsid w:val="002E54CA"/>
    <w:rsid w:val="002E6CA0"/>
    <w:rsid w:val="002E6D0D"/>
    <w:rsid w:val="002E6FB7"/>
    <w:rsid w:val="002E7D6C"/>
    <w:rsid w:val="002E7F70"/>
    <w:rsid w:val="002F0809"/>
    <w:rsid w:val="002F0C12"/>
    <w:rsid w:val="002F400D"/>
    <w:rsid w:val="002F4B59"/>
    <w:rsid w:val="002F4F84"/>
    <w:rsid w:val="002F5879"/>
    <w:rsid w:val="002F6784"/>
    <w:rsid w:val="002F7117"/>
    <w:rsid w:val="002F7A8F"/>
    <w:rsid w:val="002F7F76"/>
    <w:rsid w:val="0030069C"/>
    <w:rsid w:val="00301264"/>
    <w:rsid w:val="0030127B"/>
    <w:rsid w:val="00301754"/>
    <w:rsid w:val="00302B99"/>
    <w:rsid w:val="003034B2"/>
    <w:rsid w:val="003048BC"/>
    <w:rsid w:val="00310B0A"/>
    <w:rsid w:val="0031175D"/>
    <w:rsid w:val="00312459"/>
    <w:rsid w:val="003142A3"/>
    <w:rsid w:val="0031486D"/>
    <w:rsid w:val="003153C7"/>
    <w:rsid w:val="00316798"/>
    <w:rsid w:val="00317BA6"/>
    <w:rsid w:val="0032155D"/>
    <w:rsid w:val="00322DBA"/>
    <w:rsid w:val="00322E01"/>
    <w:rsid w:val="00324F09"/>
    <w:rsid w:val="00325BE6"/>
    <w:rsid w:val="003264F1"/>
    <w:rsid w:val="00327CA6"/>
    <w:rsid w:val="00331F83"/>
    <w:rsid w:val="003338BB"/>
    <w:rsid w:val="003349DF"/>
    <w:rsid w:val="00335D2E"/>
    <w:rsid w:val="0034141F"/>
    <w:rsid w:val="00341D39"/>
    <w:rsid w:val="00342E66"/>
    <w:rsid w:val="00345264"/>
    <w:rsid w:val="003463B5"/>
    <w:rsid w:val="00346876"/>
    <w:rsid w:val="00347802"/>
    <w:rsid w:val="0034785B"/>
    <w:rsid w:val="00350918"/>
    <w:rsid w:val="00352052"/>
    <w:rsid w:val="00352847"/>
    <w:rsid w:val="00352CA6"/>
    <w:rsid w:val="00353003"/>
    <w:rsid w:val="00353190"/>
    <w:rsid w:val="00353635"/>
    <w:rsid w:val="00353E52"/>
    <w:rsid w:val="003542DA"/>
    <w:rsid w:val="00356277"/>
    <w:rsid w:val="003607F8"/>
    <w:rsid w:val="00360CF4"/>
    <w:rsid w:val="003613BE"/>
    <w:rsid w:val="003619B5"/>
    <w:rsid w:val="00361C57"/>
    <w:rsid w:val="00363BB4"/>
    <w:rsid w:val="00364C69"/>
    <w:rsid w:val="00364E24"/>
    <w:rsid w:val="003655BA"/>
    <w:rsid w:val="003663B9"/>
    <w:rsid w:val="00367039"/>
    <w:rsid w:val="0036751D"/>
    <w:rsid w:val="00367599"/>
    <w:rsid w:val="0036777B"/>
    <w:rsid w:val="00367B09"/>
    <w:rsid w:val="003709FD"/>
    <w:rsid w:val="003711B4"/>
    <w:rsid w:val="0037151E"/>
    <w:rsid w:val="00371C7E"/>
    <w:rsid w:val="00372C13"/>
    <w:rsid w:val="00372FE8"/>
    <w:rsid w:val="003757F0"/>
    <w:rsid w:val="00375AFF"/>
    <w:rsid w:val="00375C1A"/>
    <w:rsid w:val="00380A07"/>
    <w:rsid w:val="00383F2D"/>
    <w:rsid w:val="00384D8F"/>
    <w:rsid w:val="0038795A"/>
    <w:rsid w:val="00391008"/>
    <w:rsid w:val="00391898"/>
    <w:rsid w:val="00391B9A"/>
    <w:rsid w:val="00392EA7"/>
    <w:rsid w:val="00393992"/>
    <w:rsid w:val="00393B81"/>
    <w:rsid w:val="00393E52"/>
    <w:rsid w:val="003948EF"/>
    <w:rsid w:val="00395453"/>
    <w:rsid w:val="003960DE"/>
    <w:rsid w:val="00396CFF"/>
    <w:rsid w:val="003970D5"/>
    <w:rsid w:val="00397FCF"/>
    <w:rsid w:val="003A02E5"/>
    <w:rsid w:val="003A0E66"/>
    <w:rsid w:val="003A11FD"/>
    <w:rsid w:val="003A376F"/>
    <w:rsid w:val="003A3BC8"/>
    <w:rsid w:val="003A5197"/>
    <w:rsid w:val="003A69B6"/>
    <w:rsid w:val="003A6AB2"/>
    <w:rsid w:val="003B00A0"/>
    <w:rsid w:val="003B020E"/>
    <w:rsid w:val="003B2E77"/>
    <w:rsid w:val="003B2F4F"/>
    <w:rsid w:val="003B3C85"/>
    <w:rsid w:val="003B59D6"/>
    <w:rsid w:val="003B7948"/>
    <w:rsid w:val="003C02B3"/>
    <w:rsid w:val="003C599D"/>
    <w:rsid w:val="003C7614"/>
    <w:rsid w:val="003C782C"/>
    <w:rsid w:val="003D0325"/>
    <w:rsid w:val="003D0980"/>
    <w:rsid w:val="003D0FC1"/>
    <w:rsid w:val="003D3280"/>
    <w:rsid w:val="003D334E"/>
    <w:rsid w:val="003D4052"/>
    <w:rsid w:val="003D45D5"/>
    <w:rsid w:val="003D50B1"/>
    <w:rsid w:val="003D5774"/>
    <w:rsid w:val="003D5A94"/>
    <w:rsid w:val="003D5E36"/>
    <w:rsid w:val="003D6607"/>
    <w:rsid w:val="003D7553"/>
    <w:rsid w:val="003D7EB3"/>
    <w:rsid w:val="003E0F12"/>
    <w:rsid w:val="003E1062"/>
    <w:rsid w:val="003E10AA"/>
    <w:rsid w:val="003E13B1"/>
    <w:rsid w:val="003E17B5"/>
    <w:rsid w:val="003E1A66"/>
    <w:rsid w:val="003E343E"/>
    <w:rsid w:val="003E3BE1"/>
    <w:rsid w:val="003E704E"/>
    <w:rsid w:val="003E7535"/>
    <w:rsid w:val="003E7907"/>
    <w:rsid w:val="003E7B49"/>
    <w:rsid w:val="003F1EA3"/>
    <w:rsid w:val="003F23FA"/>
    <w:rsid w:val="003F258A"/>
    <w:rsid w:val="003F3648"/>
    <w:rsid w:val="003F3D5F"/>
    <w:rsid w:val="003F3F06"/>
    <w:rsid w:val="003F3F5A"/>
    <w:rsid w:val="003F461C"/>
    <w:rsid w:val="003F6BB9"/>
    <w:rsid w:val="003F71B0"/>
    <w:rsid w:val="00400D85"/>
    <w:rsid w:val="0040134B"/>
    <w:rsid w:val="00401A9B"/>
    <w:rsid w:val="00401FA0"/>
    <w:rsid w:val="004021BE"/>
    <w:rsid w:val="00402449"/>
    <w:rsid w:val="00402916"/>
    <w:rsid w:val="00403125"/>
    <w:rsid w:val="004036D4"/>
    <w:rsid w:val="00403F19"/>
    <w:rsid w:val="00403FCF"/>
    <w:rsid w:val="00404271"/>
    <w:rsid w:val="004051E2"/>
    <w:rsid w:val="00405227"/>
    <w:rsid w:val="00405614"/>
    <w:rsid w:val="0040569C"/>
    <w:rsid w:val="00405FD3"/>
    <w:rsid w:val="004070C5"/>
    <w:rsid w:val="0041008F"/>
    <w:rsid w:val="00410791"/>
    <w:rsid w:val="00410878"/>
    <w:rsid w:val="0041176D"/>
    <w:rsid w:val="00412C1D"/>
    <w:rsid w:val="0041308C"/>
    <w:rsid w:val="00413AFE"/>
    <w:rsid w:val="00413F2E"/>
    <w:rsid w:val="004150A9"/>
    <w:rsid w:val="00415A21"/>
    <w:rsid w:val="00415F00"/>
    <w:rsid w:val="004160FB"/>
    <w:rsid w:val="00416931"/>
    <w:rsid w:val="00416C0A"/>
    <w:rsid w:val="00417940"/>
    <w:rsid w:val="00422FC5"/>
    <w:rsid w:val="00423BDB"/>
    <w:rsid w:val="00423F36"/>
    <w:rsid w:val="0042449E"/>
    <w:rsid w:val="004268FC"/>
    <w:rsid w:val="0043031B"/>
    <w:rsid w:val="00434A33"/>
    <w:rsid w:val="00434BDE"/>
    <w:rsid w:val="004361FA"/>
    <w:rsid w:val="00440568"/>
    <w:rsid w:val="00440861"/>
    <w:rsid w:val="004416C5"/>
    <w:rsid w:val="0044189F"/>
    <w:rsid w:val="00441C32"/>
    <w:rsid w:val="00441E13"/>
    <w:rsid w:val="00443252"/>
    <w:rsid w:val="004438D7"/>
    <w:rsid w:val="00443F2F"/>
    <w:rsid w:val="004452BF"/>
    <w:rsid w:val="004478B2"/>
    <w:rsid w:val="004503FD"/>
    <w:rsid w:val="00450E86"/>
    <w:rsid w:val="0045374B"/>
    <w:rsid w:val="00453A49"/>
    <w:rsid w:val="00453D72"/>
    <w:rsid w:val="0045410E"/>
    <w:rsid w:val="00454125"/>
    <w:rsid w:val="00455110"/>
    <w:rsid w:val="004565EE"/>
    <w:rsid w:val="00457E6D"/>
    <w:rsid w:val="004603EE"/>
    <w:rsid w:val="0046254E"/>
    <w:rsid w:val="00465AD0"/>
    <w:rsid w:val="00466150"/>
    <w:rsid w:val="00470732"/>
    <w:rsid w:val="00470CA4"/>
    <w:rsid w:val="004745FD"/>
    <w:rsid w:val="004774B4"/>
    <w:rsid w:val="00481699"/>
    <w:rsid w:val="00481CD8"/>
    <w:rsid w:val="004821D9"/>
    <w:rsid w:val="0048268B"/>
    <w:rsid w:val="00482DD7"/>
    <w:rsid w:val="00482F42"/>
    <w:rsid w:val="00483322"/>
    <w:rsid w:val="00483E3C"/>
    <w:rsid w:val="00485470"/>
    <w:rsid w:val="004862C2"/>
    <w:rsid w:val="0048675E"/>
    <w:rsid w:val="00494686"/>
    <w:rsid w:val="0049476B"/>
    <w:rsid w:val="004A11B0"/>
    <w:rsid w:val="004A1D6F"/>
    <w:rsid w:val="004A28DB"/>
    <w:rsid w:val="004A36EC"/>
    <w:rsid w:val="004A4199"/>
    <w:rsid w:val="004A4BB5"/>
    <w:rsid w:val="004A57A6"/>
    <w:rsid w:val="004A5BEF"/>
    <w:rsid w:val="004A5E55"/>
    <w:rsid w:val="004B08B3"/>
    <w:rsid w:val="004B28C5"/>
    <w:rsid w:val="004B28FE"/>
    <w:rsid w:val="004B3A9A"/>
    <w:rsid w:val="004B58AE"/>
    <w:rsid w:val="004B7120"/>
    <w:rsid w:val="004B7262"/>
    <w:rsid w:val="004B7CB0"/>
    <w:rsid w:val="004B7F5D"/>
    <w:rsid w:val="004C025E"/>
    <w:rsid w:val="004C04D2"/>
    <w:rsid w:val="004C2A9C"/>
    <w:rsid w:val="004C3433"/>
    <w:rsid w:val="004C531F"/>
    <w:rsid w:val="004C6763"/>
    <w:rsid w:val="004C6ACF"/>
    <w:rsid w:val="004C738E"/>
    <w:rsid w:val="004D0285"/>
    <w:rsid w:val="004D0CAD"/>
    <w:rsid w:val="004D1D31"/>
    <w:rsid w:val="004D1D8B"/>
    <w:rsid w:val="004D63EC"/>
    <w:rsid w:val="004D64F8"/>
    <w:rsid w:val="004D6700"/>
    <w:rsid w:val="004E1409"/>
    <w:rsid w:val="004E144D"/>
    <w:rsid w:val="004E21C2"/>
    <w:rsid w:val="004E37E1"/>
    <w:rsid w:val="004E4A9B"/>
    <w:rsid w:val="004E4DCD"/>
    <w:rsid w:val="004E59B7"/>
    <w:rsid w:val="004E5C05"/>
    <w:rsid w:val="004E5D4F"/>
    <w:rsid w:val="004E632B"/>
    <w:rsid w:val="004E7315"/>
    <w:rsid w:val="004F0B8C"/>
    <w:rsid w:val="004F0C9A"/>
    <w:rsid w:val="004F1996"/>
    <w:rsid w:val="004F1C34"/>
    <w:rsid w:val="004F1DFB"/>
    <w:rsid w:val="004F277A"/>
    <w:rsid w:val="004F3D4A"/>
    <w:rsid w:val="0050023D"/>
    <w:rsid w:val="00500DFD"/>
    <w:rsid w:val="00501824"/>
    <w:rsid w:val="00501FF2"/>
    <w:rsid w:val="005021FA"/>
    <w:rsid w:val="0050224E"/>
    <w:rsid w:val="0050232B"/>
    <w:rsid w:val="0050290A"/>
    <w:rsid w:val="0050338E"/>
    <w:rsid w:val="00504A5E"/>
    <w:rsid w:val="00504E72"/>
    <w:rsid w:val="00505A3D"/>
    <w:rsid w:val="00506D4F"/>
    <w:rsid w:val="00507B36"/>
    <w:rsid w:val="00510668"/>
    <w:rsid w:val="005108F7"/>
    <w:rsid w:val="00512FC2"/>
    <w:rsid w:val="00514BDB"/>
    <w:rsid w:val="00514D5C"/>
    <w:rsid w:val="005150F3"/>
    <w:rsid w:val="00515163"/>
    <w:rsid w:val="005157E0"/>
    <w:rsid w:val="00515C05"/>
    <w:rsid w:val="005177DB"/>
    <w:rsid w:val="00517888"/>
    <w:rsid w:val="00520451"/>
    <w:rsid w:val="0052136C"/>
    <w:rsid w:val="0052177F"/>
    <w:rsid w:val="00524196"/>
    <w:rsid w:val="00527F42"/>
    <w:rsid w:val="005304F4"/>
    <w:rsid w:val="00530D6B"/>
    <w:rsid w:val="00531F30"/>
    <w:rsid w:val="00532701"/>
    <w:rsid w:val="00533891"/>
    <w:rsid w:val="005348AA"/>
    <w:rsid w:val="00535204"/>
    <w:rsid w:val="00535C60"/>
    <w:rsid w:val="00536771"/>
    <w:rsid w:val="00536988"/>
    <w:rsid w:val="00536E09"/>
    <w:rsid w:val="00536EC2"/>
    <w:rsid w:val="005372E9"/>
    <w:rsid w:val="00537640"/>
    <w:rsid w:val="005408D6"/>
    <w:rsid w:val="00541980"/>
    <w:rsid w:val="00541BDE"/>
    <w:rsid w:val="00541E59"/>
    <w:rsid w:val="00543E55"/>
    <w:rsid w:val="00543F19"/>
    <w:rsid w:val="005446D6"/>
    <w:rsid w:val="0054498A"/>
    <w:rsid w:val="00545ABE"/>
    <w:rsid w:val="00546BB4"/>
    <w:rsid w:val="0055150E"/>
    <w:rsid w:val="00552EDB"/>
    <w:rsid w:val="0055392F"/>
    <w:rsid w:val="00554C55"/>
    <w:rsid w:val="00555F6C"/>
    <w:rsid w:val="00556068"/>
    <w:rsid w:val="00561203"/>
    <w:rsid w:val="00561209"/>
    <w:rsid w:val="005612D1"/>
    <w:rsid w:val="00562BD7"/>
    <w:rsid w:val="0056459E"/>
    <w:rsid w:val="005657E5"/>
    <w:rsid w:val="00566A66"/>
    <w:rsid w:val="00567317"/>
    <w:rsid w:val="00571EA2"/>
    <w:rsid w:val="00572A2D"/>
    <w:rsid w:val="00573C90"/>
    <w:rsid w:val="005746B5"/>
    <w:rsid w:val="00574A05"/>
    <w:rsid w:val="0057683F"/>
    <w:rsid w:val="00576F70"/>
    <w:rsid w:val="00577C3B"/>
    <w:rsid w:val="00581C35"/>
    <w:rsid w:val="00582750"/>
    <w:rsid w:val="005827C3"/>
    <w:rsid w:val="00582896"/>
    <w:rsid w:val="00582D40"/>
    <w:rsid w:val="00582EAC"/>
    <w:rsid w:val="00583173"/>
    <w:rsid w:val="00585FEA"/>
    <w:rsid w:val="005860AC"/>
    <w:rsid w:val="0058659A"/>
    <w:rsid w:val="00591AC5"/>
    <w:rsid w:val="005932C8"/>
    <w:rsid w:val="00593984"/>
    <w:rsid w:val="0059430C"/>
    <w:rsid w:val="00595C4B"/>
    <w:rsid w:val="005976E8"/>
    <w:rsid w:val="0059773D"/>
    <w:rsid w:val="005A1980"/>
    <w:rsid w:val="005A1A60"/>
    <w:rsid w:val="005A2371"/>
    <w:rsid w:val="005A26B4"/>
    <w:rsid w:val="005A29F2"/>
    <w:rsid w:val="005A4891"/>
    <w:rsid w:val="005A5112"/>
    <w:rsid w:val="005A5CCE"/>
    <w:rsid w:val="005A69E3"/>
    <w:rsid w:val="005B0114"/>
    <w:rsid w:val="005B02B2"/>
    <w:rsid w:val="005B278B"/>
    <w:rsid w:val="005B2BD0"/>
    <w:rsid w:val="005B39D5"/>
    <w:rsid w:val="005B3FB9"/>
    <w:rsid w:val="005B49B5"/>
    <w:rsid w:val="005B605D"/>
    <w:rsid w:val="005B6969"/>
    <w:rsid w:val="005C04A8"/>
    <w:rsid w:val="005C0AC3"/>
    <w:rsid w:val="005C1260"/>
    <w:rsid w:val="005C1CE7"/>
    <w:rsid w:val="005C2F29"/>
    <w:rsid w:val="005C5B01"/>
    <w:rsid w:val="005C5C0D"/>
    <w:rsid w:val="005C63A7"/>
    <w:rsid w:val="005C6DF0"/>
    <w:rsid w:val="005C7997"/>
    <w:rsid w:val="005C7D5D"/>
    <w:rsid w:val="005D014E"/>
    <w:rsid w:val="005D1751"/>
    <w:rsid w:val="005D2A0C"/>
    <w:rsid w:val="005D369B"/>
    <w:rsid w:val="005D48A6"/>
    <w:rsid w:val="005D6828"/>
    <w:rsid w:val="005D76D7"/>
    <w:rsid w:val="005D7B6A"/>
    <w:rsid w:val="005E0279"/>
    <w:rsid w:val="005E05FD"/>
    <w:rsid w:val="005E1AB9"/>
    <w:rsid w:val="005E28BC"/>
    <w:rsid w:val="005E36DC"/>
    <w:rsid w:val="005E449C"/>
    <w:rsid w:val="005E483B"/>
    <w:rsid w:val="005E4B3C"/>
    <w:rsid w:val="005E562A"/>
    <w:rsid w:val="005E6DAE"/>
    <w:rsid w:val="005E71A8"/>
    <w:rsid w:val="005E7A4A"/>
    <w:rsid w:val="005E7AEF"/>
    <w:rsid w:val="005F08C9"/>
    <w:rsid w:val="005F209C"/>
    <w:rsid w:val="005F23C8"/>
    <w:rsid w:val="005F302E"/>
    <w:rsid w:val="005F33AF"/>
    <w:rsid w:val="005F3633"/>
    <w:rsid w:val="005F5128"/>
    <w:rsid w:val="005F59D9"/>
    <w:rsid w:val="005F698B"/>
    <w:rsid w:val="005F76E9"/>
    <w:rsid w:val="00601CC9"/>
    <w:rsid w:val="00603FD0"/>
    <w:rsid w:val="006041C0"/>
    <w:rsid w:val="00605104"/>
    <w:rsid w:val="00611880"/>
    <w:rsid w:val="00611B09"/>
    <w:rsid w:val="00612490"/>
    <w:rsid w:val="00612D1B"/>
    <w:rsid w:val="00613159"/>
    <w:rsid w:val="00613CCC"/>
    <w:rsid w:val="006144B9"/>
    <w:rsid w:val="00615D97"/>
    <w:rsid w:val="00616B27"/>
    <w:rsid w:val="00616C77"/>
    <w:rsid w:val="00617E84"/>
    <w:rsid w:val="00620330"/>
    <w:rsid w:val="006216B3"/>
    <w:rsid w:val="00621EDE"/>
    <w:rsid w:val="006224D6"/>
    <w:rsid w:val="0062258D"/>
    <w:rsid w:val="006238AD"/>
    <w:rsid w:val="00623FAF"/>
    <w:rsid w:val="00624FCE"/>
    <w:rsid w:val="006278F1"/>
    <w:rsid w:val="00631719"/>
    <w:rsid w:val="00632F1F"/>
    <w:rsid w:val="00635AB9"/>
    <w:rsid w:val="00636B44"/>
    <w:rsid w:val="00640010"/>
    <w:rsid w:val="0064130B"/>
    <w:rsid w:val="0064146B"/>
    <w:rsid w:val="00642055"/>
    <w:rsid w:val="00643BB7"/>
    <w:rsid w:val="00644664"/>
    <w:rsid w:val="00644B01"/>
    <w:rsid w:val="00646281"/>
    <w:rsid w:val="006462C1"/>
    <w:rsid w:val="006463AD"/>
    <w:rsid w:val="00651D13"/>
    <w:rsid w:val="0065339E"/>
    <w:rsid w:val="006542BF"/>
    <w:rsid w:val="006613A4"/>
    <w:rsid w:val="00661EDA"/>
    <w:rsid w:val="0066251F"/>
    <w:rsid w:val="006648FC"/>
    <w:rsid w:val="00665688"/>
    <w:rsid w:val="00666995"/>
    <w:rsid w:val="0066757F"/>
    <w:rsid w:val="006701F5"/>
    <w:rsid w:val="00670738"/>
    <w:rsid w:val="00670D34"/>
    <w:rsid w:val="00671D64"/>
    <w:rsid w:val="00672D14"/>
    <w:rsid w:val="00673CFE"/>
    <w:rsid w:val="00674CCA"/>
    <w:rsid w:val="006810AB"/>
    <w:rsid w:val="0068264E"/>
    <w:rsid w:val="00682F7D"/>
    <w:rsid w:val="006833A7"/>
    <w:rsid w:val="006839CA"/>
    <w:rsid w:val="00684304"/>
    <w:rsid w:val="00685120"/>
    <w:rsid w:val="00685CF3"/>
    <w:rsid w:val="00687720"/>
    <w:rsid w:val="00690B18"/>
    <w:rsid w:val="00691090"/>
    <w:rsid w:val="00691976"/>
    <w:rsid w:val="00692A94"/>
    <w:rsid w:val="00692CBA"/>
    <w:rsid w:val="006934FB"/>
    <w:rsid w:val="00696865"/>
    <w:rsid w:val="0069689F"/>
    <w:rsid w:val="0069690B"/>
    <w:rsid w:val="00696998"/>
    <w:rsid w:val="006974E6"/>
    <w:rsid w:val="00697DAE"/>
    <w:rsid w:val="006A2C65"/>
    <w:rsid w:val="006A3DDC"/>
    <w:rsid w:val="006A4B39"/>
    <w:rsid w:val="006A6DF0"/>
    <w:rsid w:val="006A770B"/>
    <w:rsid w:val="006B02B8"/>
    <w:rsid w:val="006B043A"/>
    <w:rsid w:val="006B134E"/>
    <w:rsid w:val="006B3143"/>
    <w:rsid w:val="006B3A95"/>
    <w:rsid w:val="006B4823"/>
    <w:rsid w:val="006B48E8"/>
    <w:rsid w:val="006B5CAD"/>
    <w:rsid w:val="006B7C81"/>
    <w:rsid w:val="006C02F9"/>
    <w:rsid w:val="006C042F"/>
    <w:rsid w:val="006C0A54"/>
    <w:rsid w:val="006C1208"/>
    <w:rsid w:val="006C1AC2"/>
    <w:rsid w:val="006C2781"/>
    <w:rsid w:val="006C383E"/>
    <w:rsid w:val="006C3CC9"/>
    <w:rsid w:val="006C4712"/>
    <w:rsid w:val="006C6A6B"/>
    <w:rsid w:val="006C6C32"/>
    <w:rsid w:val="006C70F0"/>
    <w:rsid w:val="006C7993"/>
    <w:rsid w:val="006C7A84"/>
    <w:rsid w:val="006D1207"/>
    <w:rsid w:val="006D2EFC"/>
    <w:rsid w:val="006D3AE5"/>
    <w:rsid w:val="006D3BEA"/>
    <w:rsid w:val="006D472F"/>
    <w:rsid w:val="006D5301"/>
    <w:rsid w:val="006D6005"/>
    <w:rsid w:val="006D6044"/>
    <w:rsid w:val="006D6B03"/>
    <w:rsid w:val="006E2754"/>
    <w:rsid w:val="006E2E66"/>
    <w:rsid w:val="006E3C16"/>
    <w:rsid w:val="006E4A64"/>
    <w:rsid w:val="006E4CC6"/>
    <w:rsid w:val="006E64AD"/>
    <w:rsid w:val="006F0412"/>
    <w:rsid w:val="006F0544"/>
    <w:rsid w:val="006F079E"/>
    <w:rsid w:val="006F2B6F"/>
    <w:rsid w:val="006F2BEF"/>
    <w:rsid w:val="006F2E66"/>
    <w:rsid w:val="006F383F"/>
    <w:rsid w:val="006F4480"/>
    <w:rsid w:val="006F4B97"/>
    <w:rsid w:val="006F4C4E"/>
    <w:rsid w:val="006F4C5E"/>
    <w:rsid w:val="006F4D8E"/>
    <w:rsid w:val="006F5DD0"/>
    <w:rsid w:val="006F66BD"/>
    <w:rsid w:val="006F7205"/>
    <w:rsid w:val="007009DC"/>
    <w:rsid w:val="00704663"/>
    <w:rsid w:val="00705F89"/>
    <w:rsid w:val="00706881"/>
    <w:rsid w:val="007077AE"/>
    <w:rsid w:val="00711F58"/>
    <w:rsid w:val="00712A2B"/>
    <w:rsid w:val="00713FD9"/>
    <w:rsid w:val="00714EF6"/>
    <w:rsid w:val="007150DA"/>
    <w:rsid w:val="007150F0"/>
    <w:rsid w:val="0071544D"/>
    <w:rsid w:val="0071552F"/>
    <w:rsid w:val="00716A2C"/>
    <w:rsid w:val="00717D60"/>
    <w:rsid w:val="007201AD"/>
    <w:rsid w:val="007209F3"/>
    <w:rsid w:val="00721A8F"/>
    <w:rsid w:val="00722AC2"/>
    <w:rsid w:val="00722D02"/>
    <w:rsid w:val="00722F8D"/>
    <w:rsid w:val="00725EC2"/>
    <w:rsid w:val="007266D9"/>
    <w:rsid w:val="00726AC2"/>
    <w:rsid w:val="00726CD5"/>
    <w:rsid w:val="00730B98"/>
    <w:rsid w:val="007325A8"/>
    <w:rsid w:val="00734562"/>
    <w:rsid w:val="00734DB5"/>
    <w:rsid w:val="00735A00"/>
    <w:rsid w:val="007362CE"/>
    <w:rsid w:val="007375A8"/>
    <w:rsid w:val="00737642"/>
    <w:rsid w:val="007403DF"/>
    <w:rsid w:val="00740DC9"/>
    <w:rsid w:val="007426A5"/>
    <w:rsid w:val="007445FE"/>
    <w:rsid w:val="00744FCE"/>
    <w:rsid w:val="007476B3"/>
    <w:rsid w:val="007518AE"/>
    <w:rsid w:val="00754C4F"/>
    <w:rsid w:val="00756755"/>
    <w:rsid w:val="0076013E"/>
    <w:rsid w:val="0076063E"/>
    <w:rsid w:val="00762063"/>
    <w:rsid w:val="00762143"/>
    <w:rsid w:val="00762A9C"/>
    <w:rsid w:val="00763692"/>
    <w:rsid w:val="00763E75"/>
    <w:rsid w:val="0076419C"/>
    <w:rsid w:val="00766584"/>
    <w:rsid w:val="0076702C"/>
    <w:rsid w:val="0076782A"/>
    <w:rsid w:val="00767C2D"/>
    <w:rsid w:val="0077042B"/>
    <w:rsid w:val="007712FD"/>
    <w:rsid w:val="00772D92"/>
    <w:rsid w:val="00773BC3"/>
    <w:rsid w:val="00773C34"/>
    <w:rsid w:val="00775B4C"/>
    <w:rsid w:val="007809B4"/>
    <w:rsid w:val="0078168B"/>
    <w:rsid w:val="00781725"/>
    <w:rsid w:val="00782977"/>
    <w:rsid w:val="00782A5A"/>
    <w:rsid w:val="00783843"/>
    <w:rsid w:val="007838A4"/>
    <w:rsid w:val="00783A05"/>
    <w:rsid w:val="007842C4"/>
    <w:rsid w:val="0078436F"/>
    <w:rsid w:val="00784D94"/>
    <w:rsid w:val="007851C9"/>
    <w:rsid w:val="00785BEA"/>
    <w:rsid w:val="00785C73"/>
    <w:rsid w:val="00785E5B"/>
    <w:rsid w:val="00786811"/>
    <w:rsid w:val="00791C57"/>
    <w:rsid w:val="00791E6F"/>
    <w:rsid w:val="00792449"/>
    <w:rsid w:val="0079316E"/>
    <w:rsid w:val="00793959"/>
    <w:rsid w:val="00793ADF"/>
    <w:rsid w:val="00793C7A"/>
    <w:rsid w:val="007955E4"/>
    <w:rsid w:val="0079605A"/>
    <w:rsid w:val="00796E8C"/>
    <w:rsid w:val="00797B49"/>
    <w:rsid w:val="00797F83"/>
    <w:rsid w:val="007A0151"/>
    <w:rsid w:val="007A0EBA"/>
    <w:rsid w:val="007A0FDF"/>
    <w:rsid w:val="007A1695"/>
    <w:rsid w:val="007A2FDA"/>
    <w:rsid w:val="007A31EE"/>
    <w:rsid w:val="007A3633"/>
    <w:rsid w:val="007A39A5"/>
    <w:rsid w:val="007A3C7F"/>
    <w:rsid w:val="007A3E80"/>
    <w:rsid w:val="007A42A5"/>
    <w:rsid w:val="007A6135"/>
    <w:rsid w:val="007A70F7"/>
    <w:rsid w:val="007A7410"/>
    <w:rsid w:val="007B085A"/>
    <w:rsid w:val="007B1D42"/>
    <w:rsid w:val="007B1F16"/>
    <w:rsid w:val="007B2021"/>
    <w:rsid w:val="007B2ECC"/>
    <w:rsid w:val="007B3378"/>
    <w:rsid w:val="007B5FD9"/>
    <w:rsid w:val="007B63AA"/>
    <w:rsid w:val="007B6816"/>
    <w:rsid w:val="007B76B8"/>
    <w:rsid w:val="007B7ED9"/>
    <w:rsid w:val="007C04BE"/>
    <w:rsid w:val="007C1086"/>
    <w:rsid w:val="007C128B"/>
    <w:rsid w:val="007C2972"/>
    <w:rsid w:val="007C3DDB"/>
    <w:rsid w:val="007C4A64"/>
    <w:rsid w:val="007C5E11"/>
    <w:rsid w:val="007C71BB"/>
    <w:rsid w:val="007C75CA"/>
    <w:rsid w:val="007D1079"/>
    <w:rsid w:val="007D13D5"/>
    <w:rsid w:val="007D154A"/>
    <w:rsid w:val="007D3431"/>
    <w:rsid w:val="007D4832"/>
    <w:rsid w:val="007D4A0E"/>
    <w:rsid w:val="007D572B"/>
    <w:rsid w:val="007E00BC"/>
    <w:rsid w:val="007E177C"/>
    <w:rsid w:val="007E25E7"/>
    <w:rsid w:val="007E275A"/>
    <w:rsid w:val="007E49AA"/>
    <w:rsid w:val="007E4BF3"/>
    <w:rsid w:val="007E5287"/>
    <w:rsid w:val="007E605A"/>
    <w:rsid w:val="007E69CC"/>
    <w:rsid w:val="007E6FB0"/>
    <w:rsid w:val="007F0D82"/>
    <w:rsid w:val="007F0DCB"/>
    <w:rsid w:val="007F1E68"/>
    <w:rsid w:val="007F20F1"/>
    <w:rsid w:val="007F2AC2"/>
    <w:rsid w:val="007F373F"/>
    <w:rsid w:val="007F4F95"/>
    <w:rsid w:val="007F536A"/>
    <w:rsid w:val="007F53F7"/>
    <w:rsid w:val="007F5818"/>
    <w:rsid w:val="007F5DAF"/>
    <w:rsid w:val="007F76F3"/>
    <w:rsid w:val="007F79FA"/>
    <w:rsid w:val="007F7AE1"/>
    <w:rsid w:val="0080026A"/>
    <w:rsid w:val="00800AC5"/>
    <w:rsid w:val="00800E2F"/>
    <w:rsid w:val="0080132B"/>
    <w:rsid w:val="00801464"/>
    <w:rsid w:val="00802E9A"/>
    <w:rsid w:val="00804551"/>
    <w:rsid w:val="00805B03"/>
    <w:rsid w:val="00807E74"/>
    <w:rsid w:val="008103FE"/>
    <w:rsid w:val="00811981"/>
    <w:rsid w:val="0081245E"/>
    <w:rsid w:val="00812CCD"/>
    <w:rsid w:val="00814809"/>
    <w:rsid w:val="00816537"/>
    <w:rsid w:val="008218D6"/>
    <w:rsid w:val="00821AE8"/>
    <w:rsid w:val="008224A6"/>
    <w:rsid w:val="00822C6A"/>
    <w:rsid w:val="008252D8"/>
    <w:rsid w:val="00825910"/>
    <w:rsid w:val="008273A1"/>
    <w:rsid w:val="008274BB"/>
    <w:rsid w:val="00830B16"/>
    <w:rsid w:val="00830CDB"/>
    <w:rsid w:val="008318AB"/>
    <w:rsid w:val="008334BF"/>
    <w:rsid w:val="00833B95"/>
    <w:rsid w:val="00834754"/>
    <w:rsid w:val="0083475F"/>
    <w:rsid w:val="00834A3B"/>
    <w:rsid w:val="0083534B"/>
    <w:rsid w:val="00836014"/>
    <w:rsid w:val="00837072"/>
    <w:rsid w:val="0083744C"/>
    <w:rsid w:val="00842C2E"/>
    <w:rsid w:val="008449F4"/>
    <w:rsid w:val="00844B8F"/>
    <w:rsid w:val="0084515B"/>
    <w:rsid w:val="008454AF"/>
    <w:rsid w:val="008512DA"/>
    <w:rsid w:val="00851E9D"/>
    <w:rsid w:val="00852CDD"/>
    <w:rsid w:val="0085303D"/>
    <w:rsid w:val="008537DD"/>
    <w:rsid w:val="00853AE3"/>
    <w:rsid w:val="00854794"/>
    <w:rsid w:val="00854869"/>
    <w:rsid w:val="008551E5"/>
    <w:rsid w:val="008552AA"/>
    <w:rsid w:val="008574EA"/>
    <w:rsid w:val="00857668"/>
    <w:rsid w:val="0085794D"/>
    <w:rsid w:val="00860168"/>
    <w:rsid w:val="00860A51"/>
    <w:rsid w:val="0086196F"/>
    <w:rsid w:val="00861BEF"/>
    <w:rsid w:val="00861C25"/>
    <w:rsid w:val="00862AD6"/>
    <w:rsid w:val="0086377B"/>
    <w:rsid w:val="00865BCA"/>
    <w:rsid w:val="008666C0"/>
    <w:rsid w:val="008667DA"/>
    <w:rsid w:val="0086771E"/>
    <w:rsid w:val="00872977"/>
    <w:rsid w:val="00872C22"/>
    <w:rsid w:val="008735AA"/>
    <w:rsid w:val="008735C7"/>
    <w:rsid w:val="00873EFD"/>
    <w:rsid w:val="00875D07"/>
    <w:rsid w:val="00876CD9"/>
    <w:rsid w:val="00880AA1"/>
    <w:rsid w:val="0088108C"/>
    <w:rsid w:val="0088211C"/>
    <w:rsid w:val="0088283A"/>
    <w:rsid w:val="00882B11"/>
    <w:rsid w:val="00883EB3"/>
    <w:rsid w:val="00884656"/>
    <w:rsid w:val="0088596E"/>
    <w:rsid w:val="0088668F"/>
    <w:rsid w:val="00886F18"/>
    <w:rsid w:val="008872E1"/>
    <w:rsid w:val="008879DA"/>
    <w:rsid w:val="008907FD"/>
    <w:rsid w:val="00890F18"/>
    <w:rsid w:val="00892063"/>
    <w:rsid w:val="00893F00"/>
    <w:rsid w:val="008941FF"/>
    <w:rsid w:val="00897053"/>
    <w:rsid w:val="008A030C"/>
    <w:rsid w:val="008A08EC"/>
    <w:rsid w:val="008A0FD2"/>
    <w:rsid w:val="008A1C78"/>
    <w:rsid w:val="008A3007"/>
    <w:rsid w:val="008A4928"/>
    <w:rsid w:val="008A4A5E"/>
    <w:rsid w:val="008A59E9"/>
    <w:rsid w:val="008A61E9"/>
    <w:rsid w:val="008B15E3"/>
    <w:rsid w:val="008B162F"/>
    <w:rsid w:val="008B239E"/>
    <w:rsid w:val="008B2EF7"/>
    <w:rsid w:val="008B483E"/>
    <w:rsid w:val="008B5F00"/>
    <w:rsid w:val="008B60E9"/>
    <w:rsid w:val="008C188F"/>
    <w:rsid w:val="008C1FF7"/>
    <w:rsid w:val="008C32D5"/>
    <w:rsid w:val="008C362C"/>
    <w:rsid w:val="008C3743"/>
    <w:rsid w:val="008C4329"/>
    <w:rsid w:val="008C4952"/>
    <w:rsid w:val="008C5B59"/>
    <w:rsid w:val="008C7A5F"/>
    <w:rsid w:val="008D0486"/>
    <w:rsid w:val="008D05CE"/>
    <w:rsid w:val="008D092C"/>
    <w:rsid w:val="008D0D9E"/>
    <w:rsid w:val="008D170E"/>
    <w:rsid w:val="008D1B17"/>
    <w:rsid w:val="008D1DB6"/>
    <w:rsid w:val="008D2D20"/>
    <w:rsid w:val="008D5668"/>
    <w:rsid w:val="008E0416"/>
    <w:rsid w:val="008E0EB6"/>
    <w:rsid w:val="008E1EED"/>
    <w:rsid w:val="008E2C98"/>
    <w:rsid w:val="008E2EAD"/>
    <w:rsid w:val="008E3D19"/>
    <w:rsid w:val="008E614A"/>
    <w:rsid w:val="008E6704"/>
    <w:rsid w:val="008E760A"/>
    <w:rsid w:val="008E76A6"/>
    <w:rsid w:val="008F0B57"/>
    <w:rsid w:val="008F197C"/>
    <w:rsid w:val="008F1CFA"/>
    <w:rsid w:val="008F49A7"/>
    <w:rsid w:val="008F5DB4"/>
    <w:rsid w:val="008F672C"/>
    <w:rsid w:val="008F6FE3"/>
    <w:rsid w:val="008F7903"/>
    <w:rsid w:val="008F7D6D"/>
    <w:rsid w:val="00900137"/>
    <w:rsid w:val="0090025D"/>
    <w:rsid w:val="00900BEF"/>
    <w:rsid w:val="009015B4"/>
    <w:rsid w:val="00901851"/>
    <w:rsid w:val="00902F8F"/>
    <w:rsid w:val="0090490C"/>
    <w:rsid w:val="0090537A"/>
    <w:rsid w:val="009057AA"/>
    <w:rsid w:val="00906662"/>
    <w:rsid w:val="00906EE0"/>
    <w:rsid w:val="0090740B"/>
    <w:rsid w:val="00907EB0"/>
    <w:rsid w:val="009106FA"/>
    <w:rsid w:val="00911C82"/>
    <w:rsid w:val="00911EB1"/>
    <w:rsid w:val="009151B8"/>
    <w:rsid w:val="009173A0"/>
    <w:rsid w:val="0092375A"/>
    <w:rsid w:val="00923A7D"/>
    <w:rsid w:val="00926B89"/>
    <w:rsid w:val="00927C1B"/>
    <w:rsid w:val="00930E05"/>
    <w:rsid w:val="009312F0"/>
    <w:rsid w:val="00934371"/>
    <w:rsid w:val="00934470"/>
    <w:rsid w:val="00934C2E"/>
    <w:rsid w:val="00935344"/>
    <w:rsid w:val="0093589E"/>
    <w:rsid w:val="0093615C"/>
    <w:rsid w:val="00936D93"/>
    <w:rsid w:val="00937D45"/>
    <w:rsid w:val="00942421"/>
    <w:rsid w:val="00942586"/>
    <w:rsid w:val="00942A8D"/>
    <w:rsid w:val="009437F9"/>
    <w:rsid w:val="00944B1F"/>
    <w:rsid w:val="00945C17"/>
    <w:rsid w:val="00947C57"/>
    <w:rsid w:val="00950198"/>
    <w:rsid w:val="00950B60"/>
    <w:rsid w:val="00951BDD"/>
    <w:rsid w:val="00953C09"/>
    <w:rsid w:val="0095413B"/>
    <w:rsid w:val="0095460C"/>
    <w:rsid w:val="009549C1"/>
    <w:rsid w:val="0095559B"/>
    <w:rsid w:val="00955785"/>
    <w:rsid w:val="0095721F"/>
    <w:rsid w:val="009572DA"/>
    <w:rsid w:val="009576FB"/>
    <w:rsid w:val="00961022"/>
    <w:rsid w:val="00962926"/>
    <w:rsid w:val="00962DEB"/>
    <w:rsid w:val="00963AAB"/>
    <w:rsid w:val="00963B35"/>
    <w:rsid w:val="00963DF9"/>
    <w:rsid w:val="009641A2"/>
    <w:rsid w:val="00964324"/>
    <w:rsid w:val="0096452F"/>
    <w:rsid w:val="009645FD"/>
    <w:rsid w:val="009646AF"/>
    <w:rsid w:val="00964FE8"/>
    <w:rsid w:val="009654CB"/>
    <w:rsid w:val="009659CC"/>
    <w:rsid w:val="00965CF4"/>
    <w:rsid w:val="009700B6"/>
    <w:rsid w:val="00972044"/>
    <w:rsid w:val="00975CE0"/>
    <w:rsid w:val="009761CF"/>
    <w:rsid w:val="00976391"/>
    <w:rsid w:val="009772F8"/>
    <w:rsid w:val="009807B3"/>
    <w:rsid w:val="00980867"/>
    <w:rsid w:val="009814E8"/>
    <w:rsid w:val="00981BB9"/>
    <w:rsid w:val="009821D2"/>
    <w:rsid w:val="009822BD"/>
    <w:rsid w:val="009835D9"/>
    <w:rsid w:val="00985306"/>
    <w:rsid w:val="0098614D"/>
    <w:rsid w:val="0098652B"/>
    <w:rsid w:val="00986C0C"/>
    <w:rsid w:val="00986CFF"/>
    <w:rsid w:val="009901D5"/>
    <w:rsid w:val="00990BC7"/>
    <w:rsid w:val="00991147"/>
    <w:rsid w:val="009934B9"/>
    <w:rsid w:val="00993749"/>
    <w:rsid w:val="00994AE2"/>
    <w:rsid w:val="009952E9"/>
    <w:rsid w:val="00995E59"/>
    <w:rsid w:val="00996972"/>
    <w:rsid w:val="00997FCA"/>
    <w:rsid w:val="009A16CD"/>
    <w:rsid w:val="009A1939"/>
    <w:rsid w:val="009A250E"/>
    <w:rsid w:val="009A365F"/>
    <w:rsid w:val="009A36B1"/>
    <w:rsid w:val="009A3B67"/>
    <w:rsid w:val="009A44DE"/>
    <w:rsid w:val="009A5784"/>
    <w:rsid w:val="009A71EE"/>
    <w:rsid w:val="009B28CC"/>
    <w:rsid w:val="009B2A0D"/>
    <w:rsid w:val="009B2E3A"/>
    <w:rsid w:val="009B2F3F"/>
    <w:rsid w:val="009B4FF3"/>
    <w:rsid w:val="009B5E67"/>
    <w:rsid w:val="009B6804"/>
    <w:rsid w:val="009B6C15"/>
    <w:rsid w:val="009B789C"/>
    <w:rsid w:val="009C0091"/>
    <w:rsid w:val="009C0135"/>
    <w:rsid w:val="009C07F3"/>
    <w:rsid w:val="009C09D6"/>
    <w:rsid w:val="009C12AB"/>
    <w:rsid w:val="009C14ED"/>
    <w:rsid w:val="009C1998"/>
    <w:rsid w:val="009C2D8C"/>
    <w:rsid w:val="009C3FC7"/>
    <w:rsid w:val="009C4BA7"/>
    <w:rsid w:val="009C5C95"/>
    <w:rsid w:val="009C609B"/>
    <w:rsid w:val="009C6293"/>
    <w:rsid w:val="009C68C4"/>
    <w:rsid w:val="009C75DB"/>
    <w:rsid w:val="009D01C2"/>
    <w:rsid w:val="009D123E"/>
    <w:rsid w:val="009D150B"/>
    <w:rsid w:val="009D192B"/>
    <w:rsid w:val="009D193B"/>
    <w:rsid w:val="009D239B"/>
    <w:rsid w:val="009D2E6B"/>
    <w:rsid w:val="009D361F"/>
    <w:rsid w:val="009D3A4F"/>
    <w:rsid w:val="009D534A"/>
    <w:rsid w:val="009D5459"/>
    <w:rsid w:val="009E051A"/>
    <w:rsid w:val="009E3D4D"/>
    <w:rsid w:val="009E4567"/>
    <w:rsid w:val="009E5815"/>
    <w:rsid w:val="009E5AD2"/>
    <w:rsid w:val="009E5E33"/>
    <w:rsid w:val="009F00BC"/>
    <w:rsid w:val="009F0561"/>
    <w:rsid w:val="009F0BD4"/>
    <w:rsid w:val="009F1B24"/>
    <w:rsid w:val="009F1DF2"/>
    <w:rsid w:val="009F4F45"/>
    <w:rsid w:val="009F57A4"/>
    <w:rsid w:val="009F5B1D"/>
    <w:rsid w:val="009F79B5"/>
    <w:rsid w:val="009F7C8A"/>
    <w:rsid w:val="00A004B8"/>
    <w:rsid w:val="00A005ED"/>
    <w:rsid w:val="00A00D82"/>
    <w:rsid w:val="00A0236F"/>
    <w:rsid w:val="00A0240B"/>
    <w:rsid w:val="00A033A4"/>
    <w:rsid w:val="00A03EBF"/>
    <w:rsid w:val="00A0477C"/>
    <w:rsid w:val="00A0509F"/>
    <w:rsid w:val="00A05A6B"/>
    <w:rsid w:val="00A07106"/>
    <w:rsid w:val="00A10BDE"/>
    <w:rsid w:val="00A1136E"/>
    <w:rsid w:val="00A118D1"/>
    <w:rsid w:val="00A12779"/>
    <w:rsid w:val="00A131A8"/>
    <w:rsid w:val="00A1368F"/>
    <w:rsid w:val="00A1416A"/>
    <w:rsid w:val="00A151DD"/>
    <w:rsid w:val="00A1569B"/>
    <w:rsid w:val="00A1653A"/>
    <w:rsid w:val="00A17EAF"/>
    <w:rsid w:val="00A20CB1"/>
    <w:rsid w:val="00A210AA"/>
    <w:rsid w:val="00A21470"/>
    <w:rsid w:val="00A228E4"/>
    <w:rsid w:val="00A23868"/>
    <w:rsid w:val="00A23BBA"/>
    <w:rsid w:val="00A24F28"/>
    <w:rsid w:val="00A2573B"/>
    <w:rsid w:val="00A25C93"/>
    <w:rsid w:val="00A25F3B"/>
    <w:rsid w:val="00A27543"/>
    <w:rsid w:val="00A30505"/>
    <w:rsid w:val="00A31398"/>
    <w:rsid w:val="00A31D3C"/>
    <w:rsid w:val="00A32335"/>
    <w:rsid w:val="00A34195"/>
    <w:rsid w:val="00A35FA2"/>
    <w:rsid w:val="00A36010"/>
    <w:rsid w:val="00A36832"/>
    <w:rsid w:val="00A40100"/>
    <w:rsid w:val="00A411E9"/>
    <w:rsid w:val="00A42794"/>
    <w:rsid w:val="00A43593"/>
    <w:rsid w:val="00A438D9"/>
    <w:rsid w:val="00A45638"/>
    <w:rsid w:val="00A45B87"/>
    <w:rsid w:val="00A46B5B"/>
    <w:rsid w:val="00A473E4"/>
    <w:rsid w:val="00A47CC6"/>
    <w:rsid w:val="00A47F95"/>
    <w:rsid w:val="00A50B7B"/>
    <w:rsid w:val="00A50C5F"/>
    <w:rsid w:val="00A51563"/>
    <w:rsid w:val="00A53003"/>
    <w:rsid w:val="00A5345E"/>
    <w:rsid w:val="00A54949"/>
    <w:rsid w:val="00A55E0A"/>
    <w:rsid w:val="00A5645D"/>
    <w:rsid w:val="00A56BCD"/>
    <w:rsid w:val="00A60363"/>
    <w:rsid w:val="00A61063"/>
    <w:rsid w:val="00A62702"/>
    <w:rsid w:val="00A62ECF"/>
    <w:rsid w:val="00A63160"/>
    <w:rsid w:val="00A63FD1"/>
    <w:rsid w:val="00A643FF"/>
    <w:rsid w:val="00A64C7B"/>
    <w:rsid w:val="00A65A7D"/>
    <w:rsid w:val="00A66AAC"/>
    <w:rsid w:val="00A66AFD"/>
    <w:rsid w:val="00A67645"/>
    <w:rsid w:val="00A73B63"/>
    <w:rsid w:val="00A7456F"/>
    <w:rsid w:val="00A746AE"/>
    <w:rsid w:val="00A74961"/>
    <w:rsid w:val="00A76903"/>
    <w:rsid w:val="00A7757A"/>
    <w:rsid w:val="00A8265C"/>
    <w:rsid w:val="00A83682"/>
    <w:rsid w:val="00A8447E"/>
    <w:rsid w:val="00A86847"/>
    <w:rsid w:val="00A86B4F"/>
    <w:rsid w:val="00A90D2B"/>
    <w:rsid w:val="00A9186F"/>
    <w:rsid w:val="00A9190D"/>
    <w:rsid w:val="00A91EFC"/>
    <w:rsid w:val="00A92D85"/>
    <w:rsid w:val="00A93620"/>
    <w:rsid w:val="00A94865"/>
    <w:rsid w:val="00A964DC"/>
    <w:rsid w:val="00A96D7B"/>
    <w:rsid w:val="00A96E57"/>
    <w:rsid w:val="00A9719F"/>
    <w:rsid w:val="00A971BA"/>
    <w:rsid w:val="00A97CE6"/>
    <w:rsid w:val="00A97E40"/>
    <w:rsid w:val="00AA0654"/>
    <w:rsid w:val="00AA11D6"/>
    <w:rsid w:val="00AA170E"/>
    <w:rsid w:val="00AA3334"/>
    <w:rsid w:val="00AA41C0"/>
    <w:rsid w:val="00AA49BE"/>
    <w:rsid w:val="00AA57C5"/>
    <w:rsid w:val="00AA5E5D"/>
    <w:rsid w:val="00AB1E11"/>
    <w:rsid w:val="00AB3BD1"/>
    <w:rsid w:val="00AB443B"/>
    <w:rsid w:val="00AB4AFA"/>
    <w:rsid w:val="00AB51CF"/>
    <w:rsid w:val="00AB59A9"/>
    <w:rsid w:val="00AB5DB5"/>
    <w:rsid w:val="00AB7E31"/>
    <w:rsid w:val="00AC0322"/>
    <w:rsid w:val="00AC1F7B"/>
    <w:rsid w:val="00AC2D32"/>
    <w:rsid w:val="00AC3D02"/>
    <w:rsid w:val="00AC450A"/>
    <w:rsid w:val="00AC4A6A"/>
    <w:rsid w:val="00AC4CDB"/>
    <w:rsid w:val="00AC4EB8"/>
    <w:rsid w:val="00AC5656"/>
    <w:rsid w:val="00AC7FB4"/>
    <w:rsid w:val="00AD0290"/>
    <w:rsid w:val="00AD0794"/>
    <w:rsid w:val="00AD0A22"/>
    <w:rsid w:val="00AD0AA1"/>
    <w:rsid w:val="00AD1948"/>
    <w:rsid w:val="00AD442F"/>
    <w:rsid w:val="00AD67C7"/>
    <w:rsid w:val="00AE1CA8"/>
    <w:rsid w:val="00AE2732"/>
    <w:rsid w:val="00AE51ED"/>
    <w:rsid w:val="00AE58A6"/>
    <w:rsid w:val="00AE6C6F"/>
    <w:rsid w:val="00AE7A72"/>
    <w:rsid w:val="00AF0293"/>
    <w:rsid w:val="00AF0655"/>
    <w:rsid w:val="00AF3346"/>
    <w:rsid w:val="00AF3B3F"/>
    <w:rsid w:val="00AF3EBA"/>
    <w:rsid w:val="00AF4A9B"/>
    <w:rsid w:val="00AF7393"/>
    <w:rsid w:val="00B02BFC"/>
    <w:rsid w:val="00B03D58"/>
    <w:rsid w:val="00B03E15"/>
    <w:rsid w:val="00B03F2F"/>
    <w:rsid w:val="00B059AF"/>
    <w:rsid w:val="00B05A70"/>
    <w:rsid w:val="00B06F3E"/>
    <w:rsid w:val="00B079F5"/>
    <w:rsid w:val="00B10464"/>
    <w:rsid w:val="00B11EFB"/>
    <w:rsid w:val="00B128D6"/>
    <w:rsid w:val="00B15CB4"/>
    <w:rsid w:val="00B15D04"/>
    <w:rsid w:val="00B1622F"/>
    <w:rsid w:val="00B164C6"/>
    <w:rsid w:val="00B17779"/>
    <w:rsid w:val="00B17CF7"/>
    <w:rsid w:val="00B20E9E"/>
    <w:rsid w:val="00B21492"/>
    <w:rsid w:val="00B22ED3"/>
    <w:rsid w:val="00B24F30"/>
    <w:rsid w:val="00B25925"/>
    <w:rsid w:val="00B25D0E"/>
    <w:rsid w:val="00B25EB4"/>
    <w:rsid w:val="00B26143"/>
    <w:rsid w:val="00B264FD"/>
    <w:rsid w:val="00B26B65"/>
    <w:rsid w:val="00B272D5"/>
    <w:rsid w:val="00B272E2"/>
    <w:rsid w:val="00B300BA"/>
    <w:rsid w:val="00B3212C"/>
    <w:rsid w:val="00B32CA9"/>
    <w:rsid w:val="00B32DC3"/>
    <w:rsid w:val="00B34011"/>
    <w:rsid w:val="00B3593E"/>
    <w:rsid w:val="00B35E22"/>
    <w:rsid w:val="00B367F4"/>
    <w:rsid w:val="00B369A9"/>
    <w:rsid w:val="00B37C46"/>
    <w:rsid w:val="00B41DDA"/>
    <w:rsid w:val="00B435BF"/>
    <w:rsid w:val="00B438A2"/>
    <w:rsid w:val="00B444C8"/>
    <w:rsid w:val="00B44FFE"/>
    <w:rsid w:val="00B464DA"/>
    <w:rsid w:val="00B4657F"/>
    <w:rsid w:val="00B4739E"/>
    <w:rsid w:val="00B47691"/>
    <w:rsid w:val="00B4781C"/>
    <w:rsid w:val="00B5096F"/>
    <w:rsid w:val="00B51FF2"/>
    <w:rsid w:val="00B526DF"/>
    <w:rsid w:val="00B52A83"/>
    <w:rsid w:val="00B5315C"/>
    <w:rsid w:val="00B54F53"/>
    <w:rsid w:val="00B558B3"/>
    <w:rsid w:val="00B55BE9"/>
    <w:rsid w:val="00B560D2"/>
    <w:rsid w:val="00B5769D"/>
    <w:rsid w:val="00B57B4F"/>
    <w:rsid w:val="00B61BA6"/>
    <w:rsid w:val="00B6361C"/>
    <w:rsid w:val="00B66BA1"/>
    <w:rsid w:val="00B702BB"/>
    <w:rsid w:val="00B71E39"/>
    <w:rsid w:val="00B72CC6"/>
    <w:rsid w:val="00B741F2"/>
    <w:rsid w:val="00B75989"/>
    <w:rsid w:val="00B75F17"/>
    <w:rsid w:val="00B77B34"/>
    <w:rsid w:val="00B80DC6"/>
    <w:rsid w:val="00B81E96"/>
    <w:rsid w:val="00B82343"/>
    <w:rsid w:val="00B8312C"/>
    <w:rsid w:val="00B85847"/>
    <w:rsid w:val="00B90A18"/>
    <w:rsid w:val="00B91779"/>
    <w:rsid w:val="00B91E98"/>
    <w:rsid w:val="00B92093"/>
    <w:rsid w:val="00B944BA"/>
    <w:rsid w:val="00B9467E"/>
    <w:rsid w:val="00B95DC8"/>
    <w:rsid w:val="00B963DE"/>
    <w:rsid w:val="00B9643B"/>
    <w:rsid w:val="00BA00DE"/>
    <w:rsid w:val="00BA234A"/>
    <w:rsid w:val="00BA2F3F"/>
    <w:rsid w:val="00BA3200"/>
    <w:rsid w:val="00BA345C"/>
    <w:rsid w:val="00BA4763"/>
    <w:rsid w:val="00BA54EF"/>
    <w:rsid w:val="00BA6114"/>
    <w:rsid w:val="00BA7455"/>
    <w:rsid w:val="00BA7676"/>
    <w:rsid w:val="00BA7AC1"/>
    <w:rsid w:val="00BB02B7"/>
    <w:rsid w:val="00BB0C50"/>
    <w:rsid w:val="00BB16F4"/>
    <w:rsid w:val="00BB2751"/>
    <w:rsid w:val="00BB3C2D"/>
    <w:rsid w:val="00BB51D0"/>
    <w:rsid w:val="00BB5B6F"/>
    <w:rsid w:val="00BB69FE"/>
    <w:rsid w:val="00BC19AC"/>
    <w:rsid w:val="00BC23D0"/>
    <w:rsid w:val="00BC2519"/>
    <w:rsid w:val="00BC3455"/>
    <w:rsid w:val="00BC34D0"/>
    <w:rsid w:val="00BC59A3"/>
    <w:rsid w:val="00BD0133"/>
    <w:rsid w:val="00BD0F71"/>
    <w:rsid w:val="00BD1573"/>
    <w:rsid w:val="00BD2553"/>
    <w:rsid w:val="00BD265B"/>
    <w:rsid w:val="00BD2EAF"/>
    <w:rsid w:val="00BD3756"/>
    <w:rsid w:val="00BD472D"/>
    <w:rsid w:val="00BD5BCA"/>
    <w:rsid w:val="00BE1A5A"/>
    <w:rsid w:val="00BE231E"/>
    <w:rsid w:val="00BE256F"/>
    <w:rsid w:val="00BE2828"/>
    <w:rsid w:val="00BE2B0A"/>
    <w:rsid w:val="00BE3468"/>
    <w:rsid w:val="00BE3F6B"/>
    <w:rsid w:val="00BE42F2"/>
    <w:rsid w:val="00BE7103"/>
    <w:rsid w:val="00BE7F17"/>
    <w:rsid w:val="00BE7FD8"/>
    <w:rsid w:val="00BF0D2F"/>
    <w:rsid w:val="00BF126A"/>
    <w:rsid w:val="00BF1E2A"/>
    <w:rsid w:val="00BF2243"/>
    <w:rsid w:val="00BF3B6F"/>
    <w:rsid w:val="00BF3DFC"/>
    <w:rsid w:val="00BF51D4"/>
    <w:rsid w:val="00BF5CE8"/>
    <w:rsid w:val="00BF7149"/>
    <w:rsid w:val="00BF7AB3"/>
    <w:rsid w:val="00BF7F67"/>
    <w:rsid w:val="00C01033"/>
    <w:rsid w:val="00C0156F"/>
    <w:rsid w:val="00C01BAC"/>
    <w:rsid w:val="00C0214E"/>
    <w:rsid w:val="00C0236F"/>
    <w:rsid w:val="00C02871"/>
    <w:rsid w:val="00C03038"/>
    <w:rsid w:val="00C034A9"/>
    <w:rsid w:val="00C03BC6"/>
    <w:rsid w:val="00C04422"/>
    <w:rsid w:val="00C0676D"/>
    <w:rsid w:val="00C06875"/>
    <w:rsid w:val="00C107BF"/>
    <w:rsid w:val="00C1170A"/>
    <w:rsid w:val="00C137F5"/>
    <w:rsid w:val="00C14C14"/>
    <w:rsid w:val="00C14C9D"/>
    <w:rsid w:val="00C14FDB"/>
    <w:rsid w:val="00C158D6"/>
    <w:rsid w:val="00C16A47"/>
    <w:rsid w:val="00C2083F"/>
    <w:rsid w:val="00C215AE"/>
    <w:rsid w:val="00C217DD"/>
    <w:rsid w:val="00C21B0B"/>
    <w:rsid w:val="00C21C81"/>
    <w:rsid w:val="00C22434"/>
    <w:rsid w:val="00C22BC2"/>
    <w:rsid w:val="00C248DE"/>
    <w:rsid w:val="00C260B7"/>
    <w:rsid w:val="00C26D12"/>
    <w:rsid w:val="00C27B02"/>
    <w:rsid w:val="00C3209E"/>
    <w:rsid w:val="00C3212E"/>
    <w:rsid w:val="00C3271D"/>
    <w:rsid w:val="00C34C12"/>
    <w:rsid w:val="00C34F3A"/>
    <w:rsid w:val="00C36359"/>
    <w:rsid w:val="00C36979"/>
    <w:rsid w:val="00C36E24"/>
    <w:rsid w:val="00C37160"/>
    <w:rsid w:val="00C40177"/>
    <w:rsid w:val="00C42557"/>
    <w:rsid w:val="00C42950"/>
    <w:rsid w:val="00C433AE"/>
    <w:rsid w:val="00C43418"/>
    <w:rsid w:val="00C43604"/>
    <w:rsid w:val="00C4361F"/>
    <w:rsid w:val="00C44C38"/>
    <w:rsid w:val="00C45A3F"/>
    <w:rsid w:val="00C46228"/>
    <w:rsid w:val="00C47B3F"/>
    <w:rsid w:val="00C516BE"/>
    <w:rsid w:val="00C52444"/>
    <w:rsid w:val="00C52C13"/>
    <w:rsid w:val="00C530DD"/>
    <w:rsid w:val="00C53298"/>
    <w:rsid w:val="00C541F2"/>
    <w:rsid w:val="00C54376"/>
    <w:rsid w:val="00C548C2"/>
    <w:rsid w:val="00C5511B"/>
    <w:rsid w:val="00C55399"/>
    <w:rsid w:val="00C578D2"/>
    <w:rsid w:val="00C61B3A"/>
    <w:rsid w:val="00C634D4"/>
    <w:rsid w:val="00C64546"/>
    <w:rsid w:val="00C648AC"/>
    <w:rsid w:val="00C65131"/>
    <w:rsid w:val="00C6579C"/>
    <w:rsid w:val="00C66615"/>
    <w:rsid w:val="00C67AC5"/>
    <w:rsid w:val="00C70037"/>
    <w:rsid w:val="00C71E0D"/>
    <w:rsid w:val="00C7263C"/>
    <w:rsid w:val="00C74B22"/>
    <w:rsid w:val="00C75299"/>
    <w:rsid w:val="00C76599"/>
    <w:rsid w:val="00C76BBA"/>
    <w:rsid w:val="00C76DE8"/>
    <w:rsid w:val="00C775F6"/>
    <w:rsid w:val="00C77E48"/>
    <w:rsid w:val="00C80BE3"/>
    <w:rsid w:val="00C80EAD"/>
    <w:rsid w:val="00C812DA"/>
    <w:rsid w:val="00C83646"/>
    <w:rsid w:val="00C83CA4"/>
    <w:rsid w:val="00C83D2F"/>
    <w:rsid w:val="00C8433D"/>
    <w:rsid w:val="00C845DE"/>
    <w:rsid w:val="00C87EF3"/>
    <w:rsid w:val="00C910E9"/>
    <w:rsid w:val="00C93857"/>
    <w:rsid w:val="00C93C88"/>
    <w:rsid w:val="00C948FD"/>
    <w:rsid w:val="00C9791E"/>
    <w:rsid w:val="00CA0156"/>
    <w:rsid w:val="00CA0B4B"/>
    <w:rsid w:val="00CA1995"/>
    <w:rsid w:val="00CA4B83"/>
    <w:rsid w:val="00CA531A"/>
    <w:rsid w:val="00CA5B19"/>
    <w:rsid w:val="00CA6A05"/>
    <w:rsid w:val="00CA7003"/>
    <w:rsid w:val="00CB061B"/>
    <w:rsid w:val="00CB0959"/>
    <w:rsid w:val="00CB285D"/>
    <w:rsid w:val="00CB2AEC"/>
    <w:rsid w:val="00CB311B"/>
    <w:rsid w:val="00CB3F50"/>
    <w:rsid w:val="00CB529A"/>
    <w:rsid w:val="00CB56F9"/>
    <w:rsid w:val="00CB61BF"/>
    <w:rsid w:val="00CC14A5"/>
    <w:rsid w:val="00CC2320"/>
    <w:rsid w:val="00CC2796"/>
    <w:rsid w:val="00CC2CB6"/>
    <w:rsid w:val="00CC3816"/>
    <w:rsid w:val="00CC3CAD"/>
    <w:rsid w:val="00CC77FF"/>
    <w:rsid w:val="00CC780F"/>
    <w:rsid w:val="00CC7F9E"/>
    <w:rsid w:val="00CD02B7"/>
    <w:rsid w:val="00CD0E9E"/>
    <w:rsid w:val="00CD27F3"/>
    <w:rsid w:val="00CD2EC3"/>
    <w:rsid w:val="00CD39F8"/>
    <w:rsid w:val="00CD4A81"/>
    <w:rsid w:val="00CD4B24"/>
    <w:rsid w:val="00CD5F1B"/>
    <w:rsid w:val="00CD6F50"/>
    <w:rsid w:val="00CD799D"/>
    <w:rsid w:val="00CE034E"/>
    <w:rsid w:val="00CE14C8"/>
    <w:rsid w:val="00CE34A4"/>
    <w:rsid w:val="00CE682B"/>
    <w:rsid w:val="00CE73D7"/>
    <w:rsid w:val="00CE75A3"/>
    <w:rsid w:val="00CF0032"/>
    <w:rsid w:val="00CF1311"/>
    <w:rsid w:val="00CF1BB6"/>
    <w:rsid w:val="00CF2575"/>
    <w:rsid w:val="00CF2DBC"/>
    <w:rsid w:val="00CF3D97"/>
    <w:rsid w:val="00CF3E36"/>
    <w:rsid w:val="00CF41E5"/>
    <w:rsid w:val="00CF467F"/>
    <w:rsid w:val="00CF5694"/>
    <w:rsid w:val="00CF571A"/>
    <w:rsid w:val="00CF5721"/>
    <w:rsid w:val="00CF65AA"/>
    <w:rsid w:val="00CF7310"/>
    <w:rsid w:val="00CF788B"/>
    <w:rsid w:val="00CF7E77"/>
    <w:rsid w:val="00D0487D"/>
    <w:rsid w:val="00D048B6"/>
    <w:rsid w:val="00D05740"/>
    <w:rsid w:val="00D07514"/>
    <w:rsid w:val="00D12C49"/>
    <w:rsid w:val="00D1331A"/>
    <w:rsid w:val="00D1334E"/>
    <w:rsid w:val="00D133A7"/>
    <w:rsid w:val="00D1382A"/>
    <w:rsid w:val="00D1496F"/>
    <w:rsid w:val="00D1621C"/>
    <w:rsid w:val="00D21661"/>
    <w:rsid w:val="00D21F5F"/>
    <w:rsid w:val="00D21FA0"/>
    <w:rsid w:val="00D226CE"/>
    <w:rsid w:val="00D22E63"/>
    <w:rsid w:val="00D237E7"/>
    <w:rsid w:val="00D26EA7"/>
    <w:rsid w:val="00D27255"/>
    <w:rsid w:val="00D27516"/>
    <w:rsid w:val="00D27A9C"/>
    <w:rsid w:val="00D31DC4"/>
    <w:rsid w:val="00D328F9"/>
    <w:rsid w:val="00D32CAC"/>
    <w:rsid w:val="00D3371A"/>
    <w:rsid w:val="00D34676"/>
    <w:rsid w:val="00D36CCD"/>
    <w:rsid w:val="00D40041"/>
    <w:rsid w:val="00D42D99"/>
    <w:rsid w:val="00D4330C"/>
    <w:rsid w:val="00D448A4"/>
    <w:rsid w:val="00D4537D"/>
    <w:rsid w:val="00D458D4"/>
    <w:rsid w:val="00D46838"/>
    <w:rsid w:val="00D469AD"/>
    <w:rsid w:val="00D46AB4"/>
    <w:rsid w:val="00D46E60"/>
    <w:rsid w:val="00D47A5E"/>
    <w:rsid w:val="00D529A9"/>
    <w:rsid w:val="00D52E2D"/>
    <w:rsid w:val="00D52F34"/>
    <w:rsid w:val="00D55084"/>
    <w:rsid w:val="00D579EB"/>
    <w:rsid w:val="00D614D5"/>
    <w:rsid w:val="00D6339A"/>
    <w:rsid w:val="00D64BFB"/>
    <w:rsid w:val="00D710EE"/>
    <w:rsid w:val="00D7132C"/>
    <w:rsid w:val="00D71368"/>
    <w:rsid w:val="00D72284"/>
    <w:rsid w:val="00D732DF"/>
    <w:rsid w:val="00D733BE"/>
    <w:rsid w:val="00D738BB"/>
    <w:rsid w:val="00D765CA"/>
    <w:rsid w:val="00D80624"/>
    <w:rsid w:val="00D80AF2"/>
    <w:rsid w:val="00D82F56"/>
    <w:rsid w:val="00D83241"/>
    <w:rsid w:val="00D841E6"/>
    <w:rsid w:val="00D84DCF"/>
    <w:rsid w:val="00D9022E"/>
    <w:rsid w:val="00D902CA"/>
    <w:rsid w:val="00D90859"/>
    <w:rsid w:val="00D93D2F"/>
    <w:rsid w:val="00D95377"/>
    <w:rsid w:val="00D96E0E"/>
    <w:rsid w:val="00D96FF5"/>
    <w:rsid w:val="00DA1289"/>
    <w:rsid w:val="00DA2184"/>
    <w:rsid w:val="00DA29D5"/>
    <w:rsid w:val="00DA2AA6"/>
    <w:rsid w:val="00DA3731"/>
    <w:rsid w:val="00DA3AEF"/>
    <w:rsid w:val="00DA4A95"/>
    <w:rsid w:val="00DA4BED"/>
    <w:rsid w:val="00DA5C7E"/>
    <w:rsid w:val="00DA5E2A"/>
    <w:rsid w:val="00DA618C"/>
    <w:rsid w:val="00DB1C5D"/>
    <w:rsid w:val="00DB218A"/>
    <w:rsid w:val="00DB284E"/>
    <w:rsid w:val="00DB322D"/>
    <w:rsid w:val="00DB38B6"/>
    <w:rsid w:val="00DB42ED"/>
    <w:rsid w:val="00DB4D35"/>
    <w:rsid w:val="00DB5B57"/>
    <w:rsid w:val="00DB6FED"/>
    <w:rsid w:val="00DC05E2"/>
    <w:rsid w:val="00DC0A91"/>
    <w:rsid w:val="00DC1357"/>
    <w:rsid w:val="00DC3BE6"/>
    <w:rsid w:val="00DC3C9F"/>
    <w:rsid w:val="00DC4247"/>
    <w:rsid w:val="00DC4A42"/>
    <w:rsid w:val="00DC5335"/>
    <w:rsid w:val="00DC66C7"/>
    <w:rsid w:val="00DC6D57"/>
    <w:rsid w:val="00DC7A6A"/>
    <w:rsid w:val="00DC7E89"/>
    <w:rsid w:val="00DD1FA5"/>
    <w:rsid w:val="00DD2131"/>
    <w:rsid w:val="00DD2B73"/>
    <w:rsid w:val="00DD47B2"/>
    <w:rsid w:val="00DD5B62"/>
    <w:rsid w:val="00DD6A08"/>
    <w:rsid w:val="00DE2B7E"/>
    <w:rsid w:val="00DE325F"/>
    <w:rsid w:val="00DE4468"/>
    <w:rsid w:val="00DE4D23"/>
    <w:rsid w:val="00DE4FE3"/>
    <w:rsid w:val="00DE55A3"/>
    <w:rsid w:val="00DE7993"/>
    <w:rsid w:val="00DF1A53"/>
    <w:rsid w:val="00DF2A3B"/>
    <w:rsid w:val="00DF2E05"/>
    <w:rsid w:val="00DF54A8"/>
    <w:rsid w:val="00DF65BD"/>
    <w:rsid w:val="00DF6E9D"/>
    <w:rsid w:val="00DF7AE0"/>
    <w:rsid w:val="00E01BFB"/>
    <w:rsid w:val="00E01E30"/>
    <w:rsid w:val="00E04CEE"/>
    <w:rsid w:val="00E04DF6"/>
    <w:rsid w:val="00E05D7F"/>
    <w:rsid w:val="00E06CF7"/>
    <w:rsid w:val="00E0753B"/>
    <w:rsid w:val="00E0784B"/>
    <w:rsid w:val="00E07AAF"/>
    <w:rsid w:val="00E07F98"/>
    <w:rsid w:val="00E10CF7"/>
    <w:rsid w:val="00E13BF6"/>
    <w:rsid w:val="00E14809"/>
    <w:rsid w:val="00E15C61"/>
    <w:rsid w:val="00E16F6D"/>
    <w:rsid w:val="00E17492"/>
    <w:rsid w:val="00E17E31"/>
    <w:rsid w:val="00E20D88"/>
    <w:rsid w:val="00E210B3"/>
    <w:rsid w:val="00E217FF"/>
    <w:rsid w:val="00E21E7A"/>
    <w:rsid w:val="00E2205A"/>
    <w:rsid w:val="00E221DB"/>
    <w:rsid w:val="00E2227B"/>
    <w:rsid w:val="00E225DD"/>
    <w:rsid w:val="00E234EE"/>
    <w:rsid w:val="00E2447A"/>
    <w:rsid w:val="00E25148"/>
    <w:rsid w:val="00E256F5"/>
    <w:rsid w:val="00E25BC5"/>
    <w:rsid w:val="00E25FC8"/>
    <w:rsid w:val="00E26B50"/>
    <w:rsid w:val="00E26D39"/>
    <w:rsid w:val="00E2783F"/>
    <w:rsid w:val="00E27CBF"/>
    <w:rsid w:val="00E27D0C"/>
    <w:rsid w:val="00E311F4"/>
    <w:rsid w:val="00E31F59"/>
    <w:rsid w:val="00E332E9"/>
    <w:rsid w:val="00E344CB"/>
    <w:rsid w:val="00E34DD8"/>
    <w:rsid w:val="00E3608C"/>
    <w:rsid w:val="00E36FEE"/>
    <w:rsid w:val="00E37807"/>
    <w:rsid w:val="00E37B0A"/>
    <w:rsid w:val="00E400A9"/>
    <w:rsid w:val="00E41059"/>
    <w:rsid w:val="00E4178A"/>
    <w:rsid w:val="00E41B93"/>
    <w:rsid w:val="00E4287B"/>
    <w:rsid w:val="00E45525"/>
    <w:rsid w:val="00E46ECD"/>
    <w:rsid w:val="00E46FFA"/>
    <w:rsid w:val="00E47632"/>
    <w:rsid w:val="00E509B4"/>
    <w:rsid w:val="00E50E82"/>
    <w:rsid w:val="00E52155"/>
    <w:rsid w:val="00E54D1D"/>
    <w:rsid w:val="00E55670"/>
    <w:rsid w:val="00E55CA3"/>
    <w:rsid w:val="00E57CA8"/>
    <w:rsid w:val="00E60682"/>
    <w:rsid w:val="00E60C60"/>
    <w:rsid w:val="00E615B4"/>
    <w:rsid w:val="00E6240A"/>
    <w:rsid w:val="00E62A63"/>
    <w:rsid w:val="00E63645"/>
    <w:rsid w:val="00E63679"/>
    <w:rsid w:val="00E636FF"/>
    <w:rsid w:val="00E65B67"/>
    <w:rsid w:val="00E6696D"/>
    <w:rsid w:val="00E674B0"/>
    <w:rsid w:val="00E67CCB"/>
    <w:rsid w:val="00E71C8B"/>
    <w:rsid w:val="00E72A6B"/>
    <w:rsid w:val="00E72C53"/>
    <w:rsid w:val="00E73FF9"/>
    <w:rsid w:val="00E74A85"/>
    <w:rsid w:val="00E75C05"/>
    <w:rsid w:val="00E767EE"/>
    <w:rsid w:val="00E7788F"/>
    <w:rsid w:val="00E81533"/>
    <w:rsid w:val="00E82993"/>
    <w:rsid w:val="00E8347A"/>
    <w:rsid w:val="00E8348F"/>
    <w:rsid w:val="00E84E20"/>
    <w:rsid w:val="00E8578D"/>
    <w:rsid w:val="00E879AF"/>
    <w:rsid w:val="00E91093"/>
    <w:rsid w:val="00E91498"/>
    <w:rsid w:val="00E91691"/>
    <w:rsid w:val="00E92C8C"/>
    <w:rsid w:val="00E94931"/>
    <w:rsid w:val="00E958DD"/>
    <w:rsid w:val="00E95A08"/>
    <w:rsid w:val="00E95BA9"/>
    <w:rsid w:val="00E9637F"/>
    <w:rsid w:val="00EA0602"/>
    <w:rsid w:val="00EA0C70"/>
    <w:rsid w:val="00EA17E6"/>
    <w:rsid w:val="00EA1D56"/>
    <w:rsid w:val="00EA28B3"/>
    <w:rsid w:val="00EA3201"/>
    <w:rsid w:val="00EA34FE"/>
    <w:rsid w:val="00EA3F7C"/>
    <w:rsid w:val="00EA4289"/>
    <w:rsid w:val="00EA476D"/>
    <w:rsid w:val="00EA4F84"/>
    <w:rsid w:val="00EA5A46"/>
    <w:rsid w:val="00EA5B04"/>
    <w:rsid w:val="00EB0711"/>
    <w:rsid w:val="00EB09DB"/>
    <w:rsid w:val="00EB164E"/>
    <w:rsid w:val="00EB25FE"/>
    <w:rsid w:val="00EB33D4"/>
    <w:rsid w:val="00EB63C5"/>
    <w:rsid w:val="00EB7363"/>
    <w:rsid w:val="00EC1440"/>
    <w:rsid w:val="00EC1D40"/>
    <w:rsid w:val="00EC22E1"/>
    <w:rsid w:val="00EC2FDE"/>
    <w:rsid w:val="00EC36C0"/>
    <w:rsid w:val="00EC442F"/>
    <w:rsid w:val="00EC4457"/>
    <w:rsid w:val="00EC4515"/>
    <w:rsid w:val="00EC4939"/>
    <w:rsid w:val="00EC4CE6"/>
    <w:rsid w:val="00EC53AC"/>
    <w:rsid w:val="00EC6EB1"/>
    <w:rsid w:val="00EC78F4"/>
    <w:rsid w:val="00ED0096"/>
    <w:rsid w:val="00ED129B"/>
    <w:rsid w:val="00ED23D8"/>
    <w:rsid w:val="00ED2DEC"/>
    <w:rsid w:val="00ED4E38"/>
    <w:rsid w:val="00ED5DA1"/>
    <w:rsid w:val="00EE1219"/>
    <w:rsid w:val="00EE2FD9"/>
    <w:rsid w:val="00EE30F3"/>
    <w:rsid w:val="00EE42CC"/>
    <w:rsid w:val="00EE4662"/>
    <w:rsid w:val="00EE66DA"/>
    <w:rsid w:val="00EE6717"/>
    <w:rsid w:val="00EE6A2D"/>
    <w:rsid w:val="00EE78EC"/>
    <w:rsid w:val="00EF097E"/>
    <w:rsid w:val="00EF0CB6"/>
    <w:rsid w:val="00EF15C1"/>
    <w:rsid w:val="00EF19F9"/>
    <w:rsid w:val="00EF1F0D"/>
    <w:rsid w:val="00EF20F7"/>
    <w:rsid w:val="00EF2A87"/>
    <w:rsid w:val="00EF3D08"/>
    <w:rsid w:val="00EF41DF"/>
    <w:rsid w:val="00EF48DB"/>
    <w:rsid w:val="00EF4A41"/>
    <w:rsid w:val="00EF4E42"/>
    <w:rsid w:val="00EF6C9D"/>
    <w:rsid w:val="00EF6CE8"/>
    <w:rsid w:val="00F003A1"/>
    <w:rsid w:val="00F01F2A"/>
    <w:rsid w:val="00F02431"/>
    <w:rsid w:val="00F02727"/>
    <w:rsid w:val="00F03889"/>
    <w:rsid w:val="00F0628A"/>
    <w:rsid w:val="00F0699E"/>
    <w:rsid w:val="00F07A65"/>
    <w:rsid w:val="00F1002C"/>
    <w:rsid w:val="00F117CA"/>
    <w:rsid w:val="00F12167"/>
    <w:rsid w:val="00F14462"/>
    <w:rsid w:val="00F14504"/>
    <w:rsid w:val="00F151BF"/>
    <w:rsid w:val="00F15688"/>
    <w:rsid w:val="00F15F5D"/>
    <w:rsid w:val="00F170D8"/>
    <w:rsid w:val="00F20241"/>
    <w:rsid w:val="00F20A8B"/>
    <w:rsid w:val="00F20C71"/>
    <w:rsid w:val="00F21320"/>
    <w:rsid w:val="00F22028"/>
    <w:rsid w:val="00F2234C"/>
    <w:rsid w:val="00F22CEE"/>
    <w:rsid w:val="00F23B28"/>
    <w:rsid w:val="00F2422D"/>
    <w:rsid w:val="00F25F12"/>
    <w:rsid w:val="00F261CF"/>
    <w:rsid w:val="00F266B9"/>
    <w:rsid w:val="00F27276"/>
    <w:rsid w:val="00F30A3A"/>
    <w:rsid w:val="00F31A12"/>
    <w:rsid w:val="00F31B5A"/>
    <w:rsid w:val="00F31FC9"/>
    <w:rsid w:val="00F326D3"/>
    <w:rsid w:val="00F32EAA"/>
    <w:rsid w:val="00F331F5"/>
    <w:rsid w:val="00F35355"/>
    <w:rsid w:val="00F358B2"/>
    <w:rsid w:val="00F36872"/>
    <w:rsid w:val="00F36E18"/>
    <w:rsid w:val="00F40B63"/>
    <w:rsid w:val="00F429BE"/>
    <w:rsid w:val="00F44AF0"/>
    <w:rsid w:val="00F44BFB"/>
    <w:rsid w:val="00F45049"/>
    <w:rsid w:val="00F46295"/>
    <w:rsid w:val="00F4677B"/>
    <w:rsid w:val="00F51F96"/>
    <w:rsid w:val="00F52BF4"/>
    <w:rsid w:val="00F53417"/>
    <w:rsid w:val="00F549D1"/>
    <w:rsid w:val="00F550D1"/>
    <w:rsid w:val="00F55732"/>
    <w:rsid w:val="00F55950"/>
    <w:rsid w:val="00F566A0"/>
    <w:rsid w:val="00F56BB9"/>
    <w:rsid w:val="00F56F6F"/>
    <w:rsid w:val="00F61070"/>
    <w:rsid w:val="00F62FE9"/>
    <w:rsid w:val="00F64B9B"/>
    <w:rsid w:val="00F65A1B"/>
    <w:rsid w:val="00F66C8A"/>
    <w:rsid w:val="00F67522"/>
    <w:rsid w:val="00F67578"/>
    <w:rsid w:val="00F67C3F"/>
    <w:rsid w:val="00F67D86"/>
    <w:rsid w:val="00F71B99"/>
    <w:rsid w:val="00F72B8D"/>
    <w:rsid w:val="00F73F19"/>
    <w:rsid w:val="00F75A6C"/>
    <w:rsid w:val="00F766E6"/>
    <w:rsid w:val="00F77118"/>
    <w:rsid w:val="00F80E63"/>
    <w:rsid w:val="00F8116D"/>
    <w:rsid w:val="00F81180"/>
    <w:rsid w:val="00F82967"/>
    <w:rsid w:val="00F84102"/>
    <w:rsid w:val="00F85923"/>
    <w:rsid w:val="00F861C4"/>
    <w:rsid w:val="00F877DB"/>
    <w:rsid w:val="00F901CA"/>
    <w:rsid w:val="00F90AD9"/>
    <w:rsid w:val="00F934BB"/>
    <w:rsid w:val="00F93893"/>
    <w:rsid w:val="00F950EB"/>
    <w:rsid w:val="00F96733"/>
    <w:rsid w:val="00F977B3"/>
    <w:rsid w:val="00F97C7B"/>
    <w:rsid w:val="00FA018C"/>
    <w:rsid w:val="00FA02D8"/>
    <w:rsid w:val="00FA08EA"/>
    <w:rsid w:val="00FA132B"/>
    <w:rsid w:val="00FA1412"/>
    <w:rsid w:val="00FA1BEF"/>
    <w:rsid w:val="00FA217D"/>
    <w:rsid w:val="00FA31FF"/>
    <w:rsid w:val="00FA43EE"/>
    <w:rsid w:val="00FA73F2"/>
    <w:rsid w:val="00FB0E95"/>
    <w:rsid w:val="00FB1849"/>
    <w:rsid w:val="00FB20E7"/>
    <w:rsid w:val="00FB2293"/>
    <w:rsid w:val="00FB5464"/>
    <w:rsid w:val="00FB6D54"/>
    <w:rsid w:val="00FC1B87"/>
    <w:rsid w:val="00FC2C86"/>
    <w:rsid w:val="00FC34C6"/>
    <w:rsid w:val="00FC4F8A"/>
    <w:rsid w:val="00FC647A"/>
    <w:rsid w:val="00FC74CA"/>
    <w:rsid w:val="00FD18E6"/>
    <w:rsid w:val="00FD1E9F"/>
    <w:rsid w:val="00FD2291"/>
    <w:rsid w:val="00FD298F"/>
    <w:rsid w:val="00FD33DD"/>
    <w:rsid w:val="00FE1F7B"/>
    <w:rsid w:val="00FE367E"/>
    <w:rsid w:val="00FE60EB"/>
    <w:rsid w:val="00FE670B"/>
    <w:rsid w:val="00FE7296"/>
    <w:rsid w:val="00FE7DEA"/>
    <w:rsid w:val="00FF0203"/>
    <w:rsid w:val="00FF1A27"/>
    <w:rsid w:val="00FF1B8B"/>
    <w:rsid w:val="00FF374E"/>
    <w:rsid w:val="00FF40CB"/>
    <w:rsid w:val="00FF4956"/>
    <w:rsid w:val="00FF5DF3"/>
    <w:rsid w:val="00FF64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F641C02"/>
  <w15:chartTrackingRefBased/>
  <w15:docId w15:val="{6778A55C-A775-4EAA-9102-EC940C505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9" w:uiPriority="39"/>
    <w:lsdException w:name="caption" w:semiHidden="1" w:uiPriority="35"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332E9"/>
    <w:pPr>
      <w:overflowPunct w:val="0"/>
      <w:autoSpaceDE w:val="0"/>
      <w:autoSpaceDN w:val="0"/>
      <w:adjustRightInd w:val="0"/>
      <w:spacing w:after="180"/>
      <w:textAlignment w:val="baseline"/>
    </w:pPr>
    <w:rPr>
      <w:color w:val="000000"/>
      <w:lang w:val="en-GB" w:eastAsia="ja-JP"/>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ja-JP"/>
    </w:rPr>
  </w:style>
  <w:style w:type="paragraph" w:styleId="Heading2">
    <w:name w:val="heading 2"/>
    <w:aliases w:val="H2,h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rPr>
      <w:b/>
    </w:rPr>
  </w:style>
  <w:style w:type="paragraph" w:styleId="Heading7">
    <w:name w:val="heading 7"/>
    <w:basedOn w:val="H6"/>
    <w:next w:val="Normal"/>
    <w:qFormat/>
    <w:pPr>
      <w:outlineLvl w:val="6"/>
    </w:pPr>
    <w:rPr>
      <w:b/>
    </w:rPr>
  </w:style>
  <w:style w:type="paragraph" w:styleId="Heading8">
    <w:name w:val="heading 8"/>
    <w:basedOn w:val="Heading1"/>
    <w:next w:val="Normal"/>
    <w:qFormat/>
    <w:pPr>
      <w:ind w:left="0" w:firstLine="0"/>
      <w:outlineLvl w:val="7"/>
    </w:pPr>
  </w:style>
  <w:style w:type="paragraph" w:styleId="Heading9">
    <w:name w:val="heading 9"/>
    <w:basedOn w:val="Heading8"/>
    <w:next w:val="Normal"/>
    <w:link w:val="Heading9Char"/>
    <w:qFormat/>
    <w:pPr>
      <w:outlineLvl w:val="8"/>
    </w:pPr>
    <w:rPr>
      <w:lang w:val="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E25FC8"/>
    <w:rPr>
      <w:rFonts w:ascii="Arial" w:hAnsi="Arial"/>
      <w:sz w:val="36"/>
      <w:lang w:val="en-GB" w:eastAsia="ja-JP" w:bidi="ar-SA"/>
    </w:rPr>
  </w:style>
  <w:style w:type="character" w:customStyle="1" w:styleId="Heading2Char">
    <w:name w:val="Heading 2 Char"/>
    <w:aliases w:val="H2 Char,h2 Char"/>
    <w:link w:val="Heading2"/>
    <w:rsid w:val="00783A05"/>
    <w:rPr>
      <w:rFonts w:ascii="Arial" w:hAnsi="Arial"/>
      <w:sz w:val="32"/>
      <w:lang w:val="en-GB" w:eastAsia="ja-JP"/>
    </w:rPr>
  </w:style>
  <w:style w:type="character" w:customStyle="1" w:styleId="Heading3Char">
    <w:name w:val="Heading 3 Char"/>
    <w:link w:val="Heading3"/>
    <w:rsid w:val="006E4A64"/>
    <w:rPr>
      <w:rFonts w:ascii="Arial" w:hAnsi="Arial"/>
      <w:sz w:val="28"/>
      <w:lang w:val="en-GB" w:eastAsia="ja-JP"/>
    </w:rPr>
  </w:style>
  <w:style w:type="paragraph" w:customStyle="1" w:styleId="H6">
    <w:name w:val="H6"/>
    <w:basedOn w:val="Heading5"/>
    <w:next w:val="Normal"/>
    <w:rsid w:val="005E7AEF"/>
    <w:pPr>
      <w:ind w:left="1985" w:hanging="1985"/>
      <w:outlineLvl w:val="9"/>
    </w:pPr>
    <w:rPr>
      <w:rFonts w:eastAsia="Times New Roman"/>
      <w:sz w:val="20"/>
    </w:rPr>
  </w:style>
  <w:style w:type="character" w:customStyle="1" w:styleId="Heading9Char">
    <w:name w:val="Heading 9 Char"/>
    <w:link w:val="Heading9"/>
    <w:rsid w:val="00C7263C"/>
    <w:rPr>
      <w:rFonts w:ascii="Arial" w:hAnsi="Arial"/>
      <w:sz w:val="36"/>
      <w:lang w:eastAsia="ja-JP"/>
    </w:rPr>
  </w:style>
  <w:style w:type="paragraph" w:customStyle="1" w:styleId="ZA">
    <w:name w:val="ZA"/>
    <w:rsid w:val="005E7AEF"/>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5E7AEF"/>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5E7AEF"/>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5E7AEF"/>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styleId="TOC1">
    <w:name w:val="toc 1"/>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eastAsia="ja-JP"/>
    </w:rPr>
  </w:style>
  <w:style w:type="paragraph" w:styleId="TOC2">
    <w:name w:val="toc 2"/>
    <w:basedOn w:val="TOC1"/>
    <w:uiPriority w:val="39"/>
    <w:pPr>
      <w:keepNext w:val="0"/>
      <w:spacing w:before="0"/>
      <w:ind w:left="851" w:hanging="851"/>
    </w:pPr>
    <w:rPr>
      <w:sz w:val="20"/>
    </w:rPr>
  </w:style>
  <w:style w:type="paragraph" w:styleId="TOC3">
    <w:name w:val="toc 3"/>
    <w:basedOn w:val="TOC2"/>
    <w:uiPriority w:val="39"/>
    <w:pPr>
      <w:ind w:left="1134" w:hanging="1134"/>
    </w:pPr>
  </w:style>
  <w:style w:type="paragraph" w:styleId="TOC4">
    <w:name w:val="toc 4"/>
    <w:basedOn w:val="TOC3"/>
    <w:uiPriority w:val="39"/>
    <w:pPr>
      <w:ind w:left="1418" w:hanging="1418"/>
    </w:pPr>
  </w:style>
  <w:style w:type="paragraph" w:styleId="TOC5">
    <w:name w:val="toc 5"/>
    <w:basedOn w:val="TOC4"/>
    <w:semiHidden/>
    <w:pPr>
      <w:ind w:left="1701" w:hanging="1701"/>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styleId="TOC8">
    <w:name w:val="toc 8"/>
    <w:basedOn w:val="TOC1"/>
    <w:semiHidden/>
    <w:pPr>
      <w:spacing w:before="180"/>
      <w:ind w:left="2693" w:hanging="2693"/>
    </w:pPr>
    <w:rPr>
      <w:b/>
    </w:rPr>
  </w:style>
  <w:style w:type="paragraph" w:styleId="TOC9">
    <w:name w:val="toc 9"/>
    <w:basedOn w:val="TOC8"/>
    <w:uiPriority w:val="39"/>
    <w:pPr>
      <w:ind w:left="1418" w:hanging="1418"/>
    </w:pPr>
  </w:style>
  <w:style w:type="paragraph" w:customStyle="1" w:styleId="TT">
    <w:name w:val="TT"/>
    <w:basedOn w:val="Heading1"/>
    <w:next w:val="Normal"/>
    <w:rsid w:val="005E7AEF"/>
    <w:pPr>
      <w:outlineLvl w:val="9"/>
    </w:pPr>
    <w:rPr>
      <w:rFonts w:eastAsia="Times New Roman"/>
    </w:rPr>
  </w:style>
  <w:style w:type="paragraph" w:customStyle="1" w:styleId="TAH">
    <w:name w:val="TAH"/>
    <w:basedOn w:val="TAC"/>
    <w:link w:val="TAHCar"/>
    <w:rsid w:val="005E7AEF"/>
    <w:rPr>
      <w:b/>
    </w:rPr>
  </w:style>
  <w:style w:type="paragraph" w:customStyle="1" w:styleId="TAC">
    <w:name w:val="TAC"/>
    <w:basedOn w:val="TAL"/>
    <w:rsid w:val="005E7AEF"/>
    <w:pPr>
      <w:jc w:val="center"/>
    </w:pPr>
  </w:style>
  <w:style w:type="paragraph" w:customStyle="1" w:styleId="TAL">
    <w:name w:val="TAL"/>
    <w:basedOn w:val="Normal"/>
    <w:link w:val="TALChar"/>
    <w:rsid w:val="005E7AEF"/>
    <w:pPr>
      <w:keepNext/>
      <w:keepLines/>
      <w:spacing w:after="0"/>
    </w:pPr>
    <w:rPr>
      <w:rFonts w:ascii="Arial" w:eastAsia="Times New Roman" w:hAnsi="Arial"/>
      <w:sz w:val="18"/>
    </w:rPr>
  </w:style>
  <w:style w:type="character" w:customStyle="1" w:styleId="TALChar">
    <w:name w:val="TAL Char"/>
    <w:link w:val="TAL"/>
    <w:rsid w:val="004A4199"/>
    <w:rPr>
      <w:rFonts w:ascii="Arial" w:eastAsia="Times New Roman" w:hAnsi="Arial"/>
      <w:color w:val="000000"/>
      <w:sz w:val="18"/>
      <w:lang w:eastAsia="ja-JP"/>
    </w:rPr>
  </w:style>
  <w:style w:type="character" w:customStyle="1" w:styleId="TAHCar">
    <w:name w:val="TAH Car"/>
    <w:link w:val="TAH"/>
    <w:rsid w:val="00E210B3"/>
    <w:rPr>
      <w:rFonts w:ascii="Arial" w:eastAsia="Times New Roman" w:hAnsi="Arial"/>
      <w:b/>
      <w:color w:val="000000"/>
      <w:sz w:val="18"/>
      <w:lang w:eastAsia="ja-JP"/>
    </w:rPr>
  </w:style>
  <w:style w:type="paragraph" w:customStyle="1" w:styleId="NO">
    <w:name w:val="NO"/>
    <w:basedOn w:val="Normal"/>
    <w:link w:val="NOZchn"/>
    <w:qFormat/>
    <w:rsid w:val="005E7AEF"/>
    <w:pPr>
      <w:keepLines/>
      <w:ind w:left="1135" w:hanging="851"/>
    </w:pPr>
    <w:rPr>
      <w:rFonts w:eastAsia="Times New Roman"/>
    </w:rPr>
  </w:style>
  <w:style w:type="character" w:customStyle="1" w:styleId="NOZchn">
    <w:name w:val="NO Zchn"/>
    <w:link w:val="NO"/>
    <w:rsid w:val="007A3633"/>
    <w:rPr>
      <w:rFonts w:eastAsia="Times New Roman"/>
      <w:color w:val="000000"/>
      <w:lang w:eastAsia="ja-JP"/>
    </w:rPr>
  </w:style>
  <w:style w:type="paragraph" w:customStyle="1" w:styleId="EX">
    <w:name w:val="EX"/>
    <w:basedOn w:val="Normal"/>
    <w:link w:val="EXChar"/>
    <w:rsid w:val="005E7AEF"/>
    <w:pPr>
      <w:keepLines/>
      <w:ind w:left="1702" w:hanging="1418"/>
    </w:pPr>
    <w:rPr>
      <w:rFonts w:eastAsia="Times New Roman"/>
    </w:rPr>
  </w:style>
  <w:style w:type="paragraph" w:customStyle="1" w:styleId="FP">
    <w:name w:val="FP"/>
    <w:basedOn w:val="Normal"/>
    <w:rsid w:val="005E7AEF"/>
    <w:pPr>
      <w:spacing w:after="0"/>
    </w:pPr>
    <w:rPr>
      <w:rFonts w:eastAsia="Times New Roman"/>
    </w:rPr>
  </w:style>
  <w:style w:type="paragraph" w:customStyle="1" w:styleId="LD">
    <w:name w:val="LD"/>
    <w:rsid w:val="005E7AEF"/>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NW">
    <w:name w:val="NW"/>
    <w:basedOn w:val="NO"/>
    <w:rsid w:val="005E7AEF"/>
    <w:pPr>
      <w:spacing w:after="0"/>
    </w:pPr>
  </w:style>
  <w:style w:type="paragraph" w:customStyle="1" w:styleId="EW">
    <w:name w:val="EW"/>
    <w:basedOn w:val="EX"/>
    <w:rsid w:val="005E7AEF"/>
    <w:pPr>
      <w:spacing w:after="0"/>
    </w:pPr>
  </w:style>
  <w:style w:type="paragraph" w:customStyle="1" w:styleId="B2">
    <w:name w:val="B2"/>
    <w:basedOn w:val="List2"/>
    <w:link w:val="B2Char"/>
    <w:qFormat/>
    <w:rsid w:val="005E7AEF"/>
    <w:pPr>
      <w:ind w:left="851" w:hanging="284"/>
      <w:contextualSpacing w:val="0"/>
    </w:pPr>
    <w:rPr>
      <w:rFonts w:eastAsia="Times New Roman"/>
    </w:rPr>
  </w:style>
  <w:style w:type="character" w:customStyle="1" w:styleId="B2Char">
    <w:name w:val="B2 Char"/>
    <w:link w:val="B2"/>
    <w:rsid w:val="00287A12"/>
    <w:rPr>
      <w:rFonts w:eastAsia="Times New Roman"/>
      <w:color w:val="000000"/>
      <w:lang w:eastAsia="ja-JP"/>
    </w:rPr>
  </w:style>
  <w:style w:type="paragraph" w:customStyle="1" w:styleId="B1">
    <w:name w:val="B1"/>
    <w:basedOn w:val="List"/>
    <w:link w:val="B1Char"/>
    <w:qFormat/>
    <w:rsid w:val="005E7AEF"/>
    <w:pPr>
      <w:ind w:left="568" w:hanging="284"/>
      <w:contextualSpacing w:val="0"/>
    </w:pPr>
    <w:rPr>
      <w:rFonts w:eastAsia="Times New Roman"/>
    </w:rPr>
  </w:style>
  <w:style w:type="paragraph" w:styleId="List">
    <w:name w:val="List"/>
    <w:basedOn w:val="Normal"/>
    <w:rsid w:val="00005A1D"/>
    <w:pPr>
      <w:ind w:left="283" w:hanging="283"/>
      <w:contextualSpacing/>
    </w:pPr>
  </w:style>
  <w:style w:type="character" w:customStyle="1" w:styleId="B1Char">
    <w:name w:val="B1 Char"/>
    <w:link w:val="B1"/>
    <w:qFormat/>
    <w:rsid w:val="0090025D"/>
    <w:rPr>
      <w:rFonts w:eastAsia="Times New Roman"/>
      <w:color w:val="000000"/>
      <w:lang w:eastAsia="ja-JP"/>
    </w:rPr>
  </w:style>
  <w:style w:type="paragraph" w:customStyle="1" w:styleId="B3">
    <w:name w:val="B3"/>
    <w:basedOn w:val="List3"/>
    <w:link w:val="B3Char2"/>
    <w:rsid w:val="005E7AEF"/>
    <w:pPr>
      <w:ind w:left="1135" w:hanging="284"/>
      <w:contextualSpacing w:val="0"/>
    </w:pPr>
    <w:rPr>
      <w:rFonts w:eastAsia="Times New Roman"/>
    </w:rPr>
  </w:style>
  <w:style w:type="paragraph" w:customStyle="1" w:styleId="B4">
    <w:name w:val="B4"/>
    <w:basedOn w:val="List4"/>
    <w:rsid w:val="005E7AEF"/>
    <w:pPr>
      <w:ind w:left="1418" w:hanging="284"/>
      <w:contextualSpacing w:val="0"/>
    </w:pPr>
    <w:rPr>
      <w:rFonts w:eastAsia="Times New Roman"/>
    </w:rPr>
  </w:style>
  <w:style w:type="paragraph" w:customStyle="1" w:styleId="B5">
    <w:name w:val="B5"/>
    <w:basedOn w:val="List5"/>
    <w:rsid w:val="005E7AEF"/>
    <w:pPr>
      <w:ind w:left="1702" w:hanging="284"/>
      <w:contextualSpacing w:val="0"/>
    </w:pPr>
    <w:rPr>
      <w:rFonts w:eastAsia="Times New Roman"/>
    </w:rPr>
  </w:style>
  <w:style w:type="paragraph" w:customStyle="1" w:styleId="EQ">
    <w:name w:val="EQ"/>
    <w:basedOn w:val="Normal"/>
    <w:next w:val="Normal"/>
    <w:rsid w:val="005E7AEF"/>
    <w:pPr>
      <w:keepLines/>
      <w:tabs>
        <w:tab w:val="center" w:pos="4536"/>
        <w:tab w:val="right" w:pos="9072"/>
      </w:tabs>
    </w:pPr>
    <w:rPr>
      <w:rFonts w:eastAsia="Times New Roman"/>
      <w:noProof/>
    </w:rPr>
  </w:style>
  <w:style w:type="paragraph" w:customStyle="1" w:styleId="TH">
    <w:name w:val="TH"/>
    <w:basedOn w:val="Normal"/>
    <w:link w:val="THChar"/>
    <w:qFormat/>
    <w:rsid w:val="005E7AEF"/>
    <w:pPr>
      <w:keepNext/>
      <w:keepLines/>
      <w:spacing w:before="60"/>
      <w:jc w:val="center"/>
    </w:pPr>
    <w:rPr>
      <w:rFonts w:ascii="Arial" w:eastAsia="Times New Roman" w:hAnsi="Arial"/>
      <w:b/>
    </w:rPr>
  </w:style>
  <w:style w:type="character" w:customStyle="1" w:styleId="THChar">
    <w:name w:val="TH Char"/>
    <w:link w:val="TH"/>
    <w:qFormat/>
    <w:rsid w:val="005E7AEF"/>
    <w:rPr>
      <w:rFonts w:ascii="Arial" w:eastAsia="Times New Roman" w:hAnsi="Arial"/>
      <w:b/>
      <w:color w:val="000000"/>
      <w:lang w:eastAsia="ja-JP"/>
    </w:rPr>
  </w:style>
  <w:style w:type="paragraph" w:customStyle="1" w:styleId="TF">
    <w:name w:val="TF"/>
    <w:aliases w:val="left"/>
    <w:basedOn w:val="TH"/>
    <w:link w:val="TFChar"/>
    <w:qFormat/>
    <w:rsid w:val="005E7AEF"/>
    <w:pPr>
      <w:keepNext w:val="0"/>
      <w:spacing w:before="0" w:after="240"/>
    </w:pPr>
  </w:style>
  <w:style w:type="character" w:customStyle="1" w:styleId="TFChar">
    <w:name w:val="TF Char"/>
    <w:link w:val="TF"/>
    <w:qFormat/>
    <w:rsid w:val="00A83682"/>
    <w:rPr>
      <w:rFonts w:ascii="Arial" w:eastAsia="Times New Roman" w:hAnsi="Arial"/>
      <w:b/>
      <w:color w:val="000000"/>
      <w:lang w:eastAsia="ja-JP"/>
    </w:rPr>
  </w:style>
  <w:style w:type="paragraph" w:customStyle="1" w:styleId="NF">
    <w:name w:val="NF"/>
    <w:basedOn w:val="NO"/>
    <w:rsid w:val="005E7AEF"/>
    <w:pPr>
      <w:keepNext/>
      <w:spacing w:after="0"/>
    </w:pPr>
    <w:rPr>
      <w:rFonts w:ascii="Arial" w:hAnsi="Arial"/>
      <w:sz w:val="18"/>
    </w:rPr>
  </w:style>
  <w:style w:type="paragraph" w:customStyle="1" w:styleId="PL">
    <w:name w:val="PL"/>
    <w:rsid w:val="005E7AE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ja-JP"/>
    </w:rPr>
  </w:style>
  <w:style w:type="paragraph" w:customStyle="1" w:styleId="TAR">
    <w:name w:val="TAR"/>
    <w:basedOn w:val="TAL"/>
    <w:rsid w:val="005E7AEF"/>
    <w:pPr>
      <w:jc w:val="right"/>
    </w:pPr>
  </w:style>
  <w:style w:type="paragraph" w:customStyle="1" w:styleId="TAN">
    <w:name w:val="TAN"/>
    <w:basedOn w:val="TAL"/>
    <w:rsid w:val="005E7AEF"/>
    <w:pPr>
      <w:ind w:left="851" w:hanging="851"/>
    </w:pPr>
  </w:style>
  <w:style w:type="character" w:customStyle="1" w:styleId="ZGSM">
    <w:name w:val="ZGSM"/>
    <w:rsid w:val="005E7AEF"/>
  </w:style>
  <w:style w:type="paragraph" w:customStyle="1" w:styleId="EditorsNote">
    <w:name w:val="Editor's Note"/>
    <w:aliases w:val="EN"/>
    <w:basedOn w:val="NO"/>
    <w:link w:val="EditorsNoteChar"/>
    <w:qFormat/>
    <w:rsid w:val="005E7AEF"/>
    <w:pPr>
      <w:ind w:left="1701" w:hanging="1417"/>
    </w:pPr>
    <w:rPr>
      <w:color w:val="FF0000"/>
      <w:lang w:eastAsia="ko-KR"/>
    </w:rPr>
  </w:style>
  <w:style w:type="character" w:customStyle="1" w:styleId="EditorsNoteChar">
    <w:name w:val="Editor's Note Char"/>
    <w:aliases w:val="EN Char"/>
    <w:link w:val="EditorsNote"/>
    <w:rsid w:val="005E7AEF"/>
    <w:rPr>
      <w:rFonts w:eastAsia="Times New Roman"/>
      <w:color w:val="FF0000"/>
      <w:lang w:eastAsia="ko-KR"/>
    </w:rPr>
  </w:style>
  <w:style w:type="paragraph" w:customStyle="1" w:styleId="ZD">
    <w:name w:val="ZD"/>
    <w:rsid w:val="005E7AEF"/>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customStyle="1" w:styleId="ZG">
    <w:name w:val="ZG"/>
    <w:rsid w:val="005E7AEF"/>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ZH">
    <w:name w:val="ZH"/>
    <w:rsid w:val="005E7AEF"/>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ZTD">
    <w:name w:val="ZTD"/>
    <w:basedOn w:val="ZB"/>
    <w:rsid w:val="005E7AEF"/>
    <w:pPr>
      <w:framePr w:hRule="auto" w:wrap="notBeside" w:y="852"/>
    </w:pPr>
    <w:rPr>
      <w:i w:val="0"/>
      <w:sz w:val="40"/>
    </w:rPr>
  </w:style>
  <w:style w:type="paragraph" w:customStyle="1" w:styleId="ZV">
    <w:name w:val="ZV"/>
    <w:basedOn w:val="ZU"/>
    <w:rsid w:val="005E7AEF"/>
    <w:pPr>
      <w:framePr w:wrap="notBeside" w:y="16161"/>
    </w:pPr>
  </w:style>
  <w:style w:type="paragraph" w:styleId="Footer">
    <w:name w:val="footer"/>
    <w:basedOn w:val="Normal"/>
    <w:pPr>
      <w:tabs>
        <w:tab w:val="center" w:pos="4153"/>
        <w:tab w:val="right" w:pos="8306"/>
      </w:tabs>
    </w:pPr>
  </w:style>
  <w:style w:type="paragraph" w:styleId="Header">
    <w:name w:val="header"/>
    <w:basedOn w:val="Normal"/>
    <w:link w:val="HeaderChar"/>
    <w:pPr>
      <w:tabs>
        <w:tab w:val="center" w:pos="4153"/>
        <w:tab w:val="right" w:pos="8306"/>
      </w:tabs>
    </w:pPr>
  </w:style>
  <w:style w:type="character" w:customStyle="1" w:styleId="HeaderChar">
    <w:name w:val="Header Char"/>
    <w:link w:val="Header"/>
    <w:rPr>
      <w:color w:val="000000"/>
      <w:lang w:val="en-GB" w:eastAsia="ja-JP" w:bidi="ar-SA"/>
    </w:rPr>
  </w:style>
  <w:style w:type="paragraph" w:styleId="Caption">
    <w:name w:val="caption"/>
    <w:basedOn w:val="Normal"/>
    <w:next w:val="Normal"/>
    <w:uiPriority w:val="35"/>
    <w:unhideWhenUsed/>
    <w:qFormat/>
    <w:rsid w:val="00A50C5F"/>
    <w:rPr>
      <w:b/>
      <w:bCs/>
    </w:rPr>
  </w:style>
  <w:style w:type="paragraph" w:styleId="NormalWeb">
    <w:name w:val="Normal (Web)"/>
    <w:basedOn w:val="Normal"/>
    <w:uiPriority w:val="99"/>
    <w:unhideWhenUsed/>
    <w:rsid w:val="00BF51D4"/>
    <w:pPr>
      <w:overflowPunct/>
      <w:autoSpaceDE/>
      <w:autoSpaceDN/>
      <w:adjustRightInd/>
      <w:spacing w:before="100" w:beforeAutospacing="1" w:after="100" w:afterAutospacing="1"/>
      <w:textAlignment w:val="auto"/>
    </w:pPr>
    <w:rPr>
      <w:rFonts w:eastAsia="Times New Roman"/>
      <w:color w:val="auto"/>
      <w:sz w:val="24"/>
      <w:szCs w:val="24"/>
      <w:lang w:val="en-US" w:eastAsia="en-US"/>
    </w:rPr>
  </w:style>
  <w:style w:type="paragraph" w:styleId="NormalIndent">
    <w:name w:val="Normal Indent"/>
    <w:basedOn w:val="Normal"/>
    <w:rsid w:val="00287B41"/>
    <w:pPr>
      <w:ind w:left="720"/>
    </w:pPr>
  </w:style>
  <w:style w:type="character" w:styleId="Hyperlink">
    <w:name w:val="Hyperlink"/>
    <w:uiPriority w:val="99"/>
    <w:rsid w:val="00A643FF"/>
    <w:rPr>
      <w:color w:val="0000FF"/>
      <w:u w:val="single"/>
    </w:rPr>
  </w:style>
  <w:style w:type="character" w:styleId="Emphasis">
    <w:name w:val="Emphasis"/>
    <w:qFormat/>
    <w:rsid w:val="00D469AD"/>
    <w:rPr>
      <w:i/>
      <w:iCs/>
    </w:rPr>
  </w:style>
  <w:style w:type="paragraph" w:styleId="Quote">
    <w:name w:val="Quote"/>
    <w:basedOn w:val="Normal"/>
    <w:next w:val="Normal"/>
    <w:link w:val="QuoteChar"/>
    <w:uiPriority w:val="29"/>
    <w:qFormat/>
    <w:rsid w:val="00785C73"/>
    <w:pPr>
      <w:overflowPunct/>
      <w:autoSpaceDE/>
      <w:autoSpaceDN/>
      <w:adjustRightInd/>
      <w:spacing w:after="120"/>
      <w:textAlignment w:val="auto"/>
    </w:pPr>
    <w:rPr>
      <w:rFonts w:ascii="Bookman Old Style" w:hAnsi="Bookman Old Style"/>
      <w:i/>
      <w:iCs/>
      <w:lang w:val="x-none" w:eastAsia="x-none"/>
    </w:rPr>
  </w:style>
  <w:style w:type="character" w:customStyle="1" w:styleId="QuoteChar">
    <w:name w:val="Quote Char"/>
    <w:link w:val="Quote"/>
    <w:uiPriority w:val="29"/>
    <w:rsid w:val="00785C73"/>
    <w:rPr>
      <w:rFonts w:ascii="Bookman Old Style" w:hAnsi="Bookman Old Style"/>
      <w:i/>
      <w:iCs/>
      <w:color w:val="000000"/>
    </w:rPr>
  </w:style>
  <w:style w:type="paragraph" w:styleId="Revision">
    <w:name w:val="Revision"/>
    <w:hidden/>
    <w:uiPriority w:val="99"/>
    <w:semiHidden/>
    <w:rsid w:val="00E41059"/>
    <w:rPr>
      <w:color w:val="000000"/>
      <w:lang w:val="en-GB" w:eastAsia="ja-JP"/>
    </w:rPr>
  </w:style>
  <w:style w:type="character" w:customStyle="1" w:styleId="EXChar">
    <w:name w:val="EX Char"/>
    <w:link w:val="EX"/>
    <w:locked/>
    <w:rsid w:val="00CB2AEC"/>
    <w:rPr>
      <w:rFonts w:eastAsia="Times New Roman"/>
      <w:color w:val="000000"/>
      <w:lang w:eastAsia="ja-JP"/>
    </w:rPr>
  </w:style>
  <w:style w:type="character" w:styleId="CommentReference">
    <w:name w:val="annotation reference"/>
    <w:rsid w:val="00536EC2"/>
    <w:rPr>
      <w:sz w:val="16"/>
      <w:szCs w:val="16"/>
    </w:rPr>
  </w:style>
  <w:style w:type="paragraph" w:styleId="CommentText">
    <w:name w:val="annotation text"/>
    <w:basedOn w:val="Normal"/>
    <w:link w:val="CommentTextChar"/>
    <w:rsid w:val="00536EC2"/>
    <w:rPr>
      <w:rFonts w:eastAsia="Times New Roman"/>
    </w:rPr>
  </w:style>
  <w:style w:type="character" w:customStyle="1" w:styleId="CommentTextChar">
    <w:name w:val="Comment Text Char"/>
    <w:link w:val="CommentText"/>
    <w:rsid w:val="00536EC2"/>
    <w:rPr>
      <w:rFonts w:eastAsia="Times New Roman"/>
      <w:color w:val="000000"/>
      <w:lang w:val="en-GB" w:eastAsia="ja-JP"/>
    </w:rPr>
  </w:style>
  <w:style w:type="character" w:customStyle="1" w:styleId="NOChar">
    <w:name w:val="NO Char"/>
    <w:locked/>
    <w:rsid w:val="00EA476D"/>
    <w:rPr>
      <w:color w:val="000000"/>
      <w:lang w:val="en-GB" w:eastAsia="ja-JP"/>
    </w:rPr>
  </w:style>
  <w:style w:type="character" w:customStyle="1" w:styleId="EditorsNoteCharChar">
    <w:name w:val="Editor's Note Char Char"/>
    <w:locked/>
    <w:rsid w:val="00C42950"/>
    <w:rPr>
      <w:color w:val="FF0000"/>
      <w:lang w:val="en-GB" w:eastAsia="ja-JP"/>
    </w:rPr>
  </w:style>
  <w:style w:type="character" w:customStyle="1" w:styleId="B1Char1">
    <w:name w:val="B1 Char1"/>
    <w:rsid w:val="001A127A"/>
    <w:rPr>
      <w:rFonts w:ascii="Times New Roman" w:eastAsia="Malgun Gothic" w:hAnsi="Times New Roman" w:cs="Times New Roman"/>
      <w:sz w:val="20"/>
      <w:szCs w:val="20"/>
      <w:lang w:val="x-none"/>
    </w:rPr>
  </w:style>
  <w:style w:type="character" w:customStyle="1" w:styleId="EXCar">
    <w:name w:val="EX Car"/>
    <w:rsid w:val="002A145D"/>
    <w:rPr>
      <w:color w:val="000000"/>
      <w:lang w:val="en-GB" w:eastAsia="ja-JP"/>
    </w:rPr>
  </w:style>
  <w:style w:type="paragraph" w:styleId="TOCHeading">
    <w:name w:val="TOC Heading"/>
    <w:basedOn w:val="Heading1"/>
    <w:next w:val="Normal"/>
    <w:uiPriority w:val="39"/>
    <w:unhideWhenUsed/>
    <w:qFormat/>
    <w:rsid w:val="003F3D5F"/>
    <w:pPr>
      <w:pBdr>
        <w:top w:val="none" w:sz="0" w:space="0" w:color="auto"/>
      </w:pBdr>
      <w:overflowPunct/>
      <w:autoSpaceDE/>
      <w:autoSpaceDN/>
      <w:adjustRightInd/>
      <w:spacing w:after="0" w:line="259" w:lineRule="auto"/>
      <w:ind w:left="0" w:firstLine="0"/>
      <w:textAlignment w:val="auto"/>
      <w:outlineLvl w:val="9"/>
    </w:pPr>
    <w:rPr>
      <w:rFonts w:ascii="Calibri Light" w:eastAsia="Times New Roman" w:hAnsi="Calibri Light"/>
      <w:color w:val="2F5496"/>
      <w:sz w:val="32"/>
      <w:szCs w:val="32"/>
      <w:lang w:val="en-US" w:eastAsia="en-US"/>
    </w:rPr>
  </w:style>
  <w:style w:type="paragraph" w:styleId="List2">
    <w:name w:val="List 2"/>
    <w:basedOn w:val="Normal"/>
    <w:rsid w:val="005E7AEF"/>
    <w:pPr>
      <w:ind w:left="566" w:hanging="283"/>
      <w:contextualSpacing/>
    </w:pPr>
  </w:style>
  <w:style w:type="paragraph" w:styleId="List3">
    <w:name w:val="List 3"/>
    <w:basedOn w:val="Normal"/>
    <w:rsid w:val="005E7AEF"/>
    <w:pPr>
      <w:ind w:left="849" w:hanging="283"/>
      <w:contextualSpacing/>
    </w:pPr>
  </w:style>
  <w:style w:type="paragraph" w:styleId="List4">
    <w:name w:val="List 4"/>
    <w:basedOn w:val="Normal"/>
    <w:rsid w:val="005E7AEF"/>
    <w:pPr>
      <w:ind w:left="1132" w:hanging="283"/>
      <w:contextualSpacing/>
    </w:pPr>
  </w:style>
  <w:style w:type="paragraph" w:styleId="List5">
    <w:name w:val="List 5"/>
    <w:basedOn w:val="Normal"/>
    <w:rsid w:val="005E7AEF"/>
    <w:pPr>
      <w:ind w:left="1415" w:hanging="283"/>
      <w:contextualSpacing/>
    </w:pPr>
  </w:style>
  <w:style w:type="paragraph" w:styleId="CommentSubject">
    <w:name w:val="annotation subject"/>
    <w:basedOn w:val="CommentText"/>
    <w:next w:val="CommentText"/>
    <w:link w:val="CommentSubjectChar"/>
    <w:rsid w:val="00FF374E"/>
    <w:rPr>
      <w:rFonts w:eastAsia="Malgun Gothic"/>
      <w:b/>
      <w:bCs/>
    </w:rPr>
  </w:style>
  <w:style w:type="character" w:customStyle="1" w:styleId="CommentSubjectChar">
    <w:name w:val="Comment Subject Char"/>
    <w:link w:val="CommentSubject"/>
    <w:rsid w:val="00FF374E"/>
    <w:rPr>
      <w:rFonts w:eastAsia="Times New Roman"/>
      <w:b/>
      <w:bCs/>
      <w:color w:val="000000"/>
      <w:lang w:val="en-GB" w:eastAsia="ja-JP"/>
    </w:rPr>
  </w:style>
  <w:style w:type="character" w:customStyle="1" w:styleId="B3Char2">
    <w:name w:val="B3 Char2"/>
    <w:link w:val="B3"/>
    <w:rsid w:val="00F96733"/>
    <w:rPr>
      <w:rFonts w:eastAsia="Times New Roman"/>
      <w:color w:val="000000"/>
      <w:lang w:val="en-GB" w:eastAsia="ja-JP"/>
    </w:rPr>
  </w:style>
  <w:style w:type="paragraph" w:styleId="ListParagraph">
    <w:name w:val="List Paragraph"/>
    <w:basedOn w:val="Normal"/>
    <w:uiPriority w:val="34"/>
    <w:qFormat/>
    <w:rsid w:val="0001260B"/>
    <w:pPr>
      <w:ind w:left="720"/>
    </w:pPr>
  </w:style>
  <w:style w:type="character" w:customStyle="1" w:styleId="Heading4Char">
    <w:name w:val="Heading 4 Char"/>
    <w:link w:val="Heading4"/>
    <w:rsid w:val="0001260B"/>
    <w:rPr>
      <w:rFonts w:ascii="Arial" w:hAnsi="Arial"/>
      <w:sz w:val="24"/>
      <w:lang w:val="en-GB" w:eastAsia="ja-JP"/>
    </w:rPr>
  </w:style>
  <w:style w:type="character" w:customStyle="1" w:styleId="B1Zchn">
    <w:name w:val="B1 Zchn"/>
    <w:rsid w:val="004F1DFB"/>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35806">
      <w:bodyDiv w:val="1"/>
      <w:marLeft w:val="0"/>
      <w:marRight w:val="0"/>
      <w:marTop w:val="0"/>
      <w:marBottom w:val="0"/>
      <w:divBdr>
        <w:top w:val="none" w:sz="0" w:space="0" w:color="auto"/>
        <w:left w:val="none" w:sz="0" w:space="0" w:color="auto"/>
        <w:bottom w:val="none" w:sz="0" w:space="0" w:color="auto"/>
        <w:right w:val="none" w:sz="0" w:space="0" w:color="auto"/>
      </w:divBdr>
    </w:div>
    <w:div w:id="70854758">
      <w:bodyDiv w:val="1"/>
      <w:marLeft w:val="0"/>
      <w:marRight w:val="0"/>
      <w:marTop w:val="0"/>
      <w:marBottom w:val="0"/>
      <w:divBdr>
        <w:top w:val="none" w:sz="0" w:space="0" w:color="auto"/>
        <w:left w:val="none" w:sz="0" w:space="0" w:color="auto"/>
        <w:bottom w:val="none" w:sz="0" w:space="0" w:color="auto"/>
        <w:right w:val="none" w:sz="0" w:space="0" w:color="auto"/>
      </w:divBdr>
      <w:divsChild>
        <w:div w:id="1772123831">
          <w:marLeft w:val="1166"/>
          <w:marRight w:val="0"/>
          <w:marTop w:val="36"/>
          <w:marBottom w:val="0"/>
          <w:divBdr>
            <w:top w:val="none" w:sz="0" w:space="0" w:color="auto"/>
            <w:left w:val="none" w:sz="0" w:space="0" w:color="auto"/>
            <w:bottom w:val="none" w:sz="0" w:space="0" w:color="auto"/>
            <w:right w:val="none" w:sz="0" w:space="0" w:color="auto"/>
          </w:divBdr>
        </w:div>
      </w:divsChild>
    </w:div>
    <w:div w:id="91358451">
      <w:bodyDiv w:val="1"/>
      <w:marLeft w:val="0"/>
      <w:marRight w:val="0"/>
      <w:marTop w:val="0"/>
      <w:marBottom w:val="0"/>
      <w:divBdr>
        <w:top w:val="none" w:sz="0" w:space="0" w:color="auto"/>
        <w:left w:val="none" w:sz="0" w:space="0" w:color="auto"/>
        <w:bottom w:val="none" w:sz="0" w:space="0" w:color="auto"/>
        <w:right w:val="none" w:sz="0" w:space="0" w:color="auto"/>
      </w:divBdr>
      <w:divsChild>
        <w:div w:id="993295829">
          <w:marLeft w:val="547"/>
          <w:marRight w:val="0"/>
          <w:marTop w:val="0"/>
          <w:marBottom w:val="120"/>
          <w:divBdr>
            <w:top w:val="none" w:sz="0" w:space="0" w:color="auto"/>
            <w:left w:val="none" w:sz="0" w:space="0" w:color="auto"/>
            <w:bottom w:val="none" w:sz="0" w:space="0" w:color="auto"/>
            <w:right w:val="none" w:sz="0" w:space="0" w:color="auto"/>
          </w:divBdr>
        </w:div>
        <w:div w:id="1523517178">
          <w:marLeft w:val="907"/>
          <w:marRight w:val="0"/>
          <w:marTop w:val="0"/>
          <w:marBottom w:val="120"/>
          <w:divBdr>
            <w:top w:val="none" w:sz="0" w:space="0" w:color="auto"/>
            <w:left w:val="none" w:sz="0" w:space="0" w:color="auto"/>
            <w:bottom w:val="none" w:sz="0" w:space="0" w:color="auto"/>
            <w:right w:val="none" w:sz="0" w:space="0" w:color="auto"/>
          </w:divBdr>
        </w:div>
      </w:divsChild>
    </w:div>
    <w:div w:id="123274413">
      <w:bodyDiv w:val="1"/>
      <w:marLeft w:val="0"/>
      <w:marRight w:val="0"/>
      <w:marTop w:val="0"/>
      <w:marBottom w:val="0"/>
      <w:divBdr>
        <w:top w:val="none" w:sz="0" w:space="0" w:color="auto"/>
        <w:left w:val="none" w:sz="0" w:space="0" w:color="auto"/>
        <w:bottom w:val="none" w:sz="0" w:space="0" w:color="auto"/>
        <w:right w:val="none" w:sz="0" w:space="0" w:color="auto"/>
      </w:divBdr>
    </w:div>
    <w:div w:id="123893044">
      <w:bodyDiv w:val="1"/>
      <w:marLeft w:val="0"/>
      <w:marRight w:val="0"/>
      <w:marTop w:val="0"/>
      <w:marBottom w:val="0"/>
      <w:divBdr>
        <w:top w:val="none" w:sz="0" w:space="0" w:color="auto"/>
        <w:left w:val="none" w:sz="0" w:space="0" w:color="auto"/>
        <w:bottom w:val="none" w:sz="0" w:space="0" w:color="auto"/>
        <w:right w:val="none" w:sz="0" w:space="0" w:color="auto"/>
      </w:divBdr>
      <w:divsChild>
        <w:div w:id="882642308">
          <w:marLeft w:val="835"/>
          <w:marRight w:val="0"/>
          <w:marTop w:val="0"/>
          <w:marBottom w:val="60"/>
          <w:divBdr>
            <w:top w:val="none" w:sz="0" w:space="0" w:color="auto"/>
            <w:left w:val="none" w:sz="0" w:space="0" w:color="auto"/>
            <w:bottom w:val="none" w:sz="0" w:space="0" w:color="auto"/>
            <w:right w:val="none" w:sz="0" w:space="0" w:color="auto"/>
          </w:divBdr>
        </w:div>
      </w:divsChild>
    </w:div>
    <w:div w:id="130483379">
      <w:bodyDiv w:val="1"/>
      <w:marLeft w:val="0"/>
      <w:marRight w:val="0"/>
      <w:marTop w:val="0"/>
      <w:marBottom w:val="0"/>
      <w:divBdr>
        <w:top w:val="none" w:sz="0" w:space="0" w:color="auto"/>
        <w:left w:val="none" w:sz="0" w:space="0" w:color="auto"/>
        <w:bottom w:val="none" w:sz="0" w:space="0" w:color="auto"/>
        <w:right w:val="none" w:sz="0" w:space="0" w:color="auto"/>
      </w:divBdr>
    </w:div>
    <w:div w:id="183634004">
      <w:bodyDiv w:val="1"/>
      <w:marLeft w:val="0"/>
      <w:marRight w:val="0"/>
      <w:marTop w:val="0"/>
      <w:marBottom w:val="0"/>
      <w:divBdr>
        <w:top w:val="none" w:sz="0" w:space="0" w:color="auto"/>
        <w:left w:val="none" w:sz="0" w:space="0" w:color="auto"/>
        <w:bottom w:val="none" w:sz="0" w:space="0" w:color="auto"/>
        <w:right w:val="none" w:sz="0" w:space="0" w:color="auto"/>
      </w:divBdr>
      <w:divsChild>
        <w:div w:id="467212847">
          <w:marLeft w:val="547"/>
          <w:marRight w:val="0"/>
          <w:marTop w:val="67"/>
          <w:marBottom w:val="0"/>
          <w:divBdr>
            <w:top w:val="none" w:sz="0" w:space="0" w:color="auto"/>
            <w:left w:val="none" w:sz="0" w:space="0" w:color="auto"/>
            <w:bottom w:val="none" w:sz="0" w:space="0" w:color="auto"/>
            <w:right w:val="none" w:sz="0" w:space="0" w:color="auto"/>
          </w:divBdr>
        </w:div>
        <w:div w:id="642198660">
          <w:marLeft w:val="547"/>
          <w:marRight w:val="0"/>
          <w:marTop w:val="67"/>
          <w:marBottom w:val="0"/>
          <w:divBdr>
            <w:top w:val="none" w:sz="0" w:space="0" w:color="auto"/>
            <w:left w:val="none" w:sz="0" w:space="0" w:color="auto"/>
            <w:bottom w:val="none" w:sz="0" w:space="0" w:color="auto"/>
            <w:right w:val="none" w:sz="0" w:space="0" w:color="auto"/>
          </w:divBdr>
        </w:div>
        <w:div w:id="744187216">
          <w:marLeft w:val="1166"/>
          <w:marRight w:val="0"/>
          <w:marTop w:val="67"/>
          <w:marBottom w:val="0"/>
          <w:divBdr>
            <w:top w:val="none" w:sz="0" w:space="0" w:color="auto"/>
            <w:left w:val="none" w:sz="0" w:space="0" w:color="auto"/>
            <w:bottom w:val="none" w:sz="0" w:space="0" w:color="auto"/>
            <w:right w:val="none" w:sz="0" w:space="0" w:color="auto"/>
          </w:divBdr>
        </w:div>
        <w:div w:id="965505775">
          <w:marLeft w:val="547"/>
          <w:marRight w:val="0"/>
          <w:marTop w:val="67"/>
          <w:marBottom w:val="0"/>
          <w:divBdr>
            <w:top w:val="none" w:sz="0" w:space="0" w:color="auto"/>
            <w:left w:val="none" w:sz="0" w:space="0" w:color="auto"/>
            <w:bottom w:val="none" w:sz="0" w:space="0" w:color="auto"/>
            <w:right w:val="none" w:sz="0" w:space="0" w:color="auto"/>
          </w:divBdr>
        </w:div>
        <w:div w:id="987200078">
          <w:marLeft w:val="547"/>
          <w:marRight w:val="0"/>
          <w:marTop w:val="67"/>
          <w:marBottom w:val="0"/>
          <w:divBdr>
            <w:top w:val="none" w:sz="0" w:space="0" w:color="auto"/>
            <w:left w:val="none" w:sz="0" w:space="0" w:color="auto"/>
            <w:bottom w:val="none" w:sz="0" w:space="0" w:color="auto"/>
            <w:right w:val="none" w:sz="0" w:space="0" w:color="auto"/>
          </w:divBdr>
        </w:div>
        <w:div w:id="1224482576">
          <w:marLeft w:val="547"/>
          <w:marRight w:val="0"/>
          <w:marTop w:val="67"/>
          <w:marBottom w:val="0"/>
          <w:divBdr>
            <w:top w:val="none" w:sz="0" w:space="0" w:color="auto"/>
            <w:left w:val="none" w:sz="0" w:space="0" w:color="auto"/>
            <w:bottom w:val="none" w:sz="0" w:space="0" w:color="auto"/>
            <w:right w:val="none" w:sz="0" w:space="0" w:color="auto"/>
          </w:divBdr>
        </w:div>
        <w:div w:id="1332442944">
          <w:marLeft w:val="547"/>
          <w:marRight w:val="0"/>
          <w:marTop w:val="67"/>
          <w:marBottom w:val="0"/>
          <w:divBdr>
            <w:top w:val="none" w:sz="0" w:space="0" w:color="auto"/>
            <w:left w:val="none" w:sz="0" w:space="0" w:color="auto"/>
            <w:bottom w:val="none" w:sz="0" w:space="0" w:color="auto"/>
            <w:right w:val="none" w:sz="0" w:space="0" w:color="auto"/>
          </w:divBdr>
        </w:div>
        <w:div w:id="1874539169">
          <w:marLeft w:val="1166"/>
          <w:marRight w:val="0"/>
          <w:marTop w:val="67"/>
          <w:marBottom w:val="0"/>
          <w:divBdr>
            <w:top w:val="none" w:sz="0" w:space="0" w:color="auto"/>
            <w:left w:val="none" w:sz="0" w:space="0" w:color="auto"/>
            <w:bottom w:val="none" w:sz="0" w:space="0" w:color="auto"/>
            <w:right w:val="none" w:sz="0" w:space="0" w:color="auto"/>
          </w:divBdr>
        </w:div>
      </w:divsChild>
    </w:div>
    <w:div w:id="218326281">
      <w:bodyDiv w:val="1"/>
      <w:marLeft w:val="0"/>
      <w:marRight w:val="0"/>
      <w:marTop w:val="0"/>
      <w:marBottom w:val="0"/>
      <w:divBdr>
        <w:top w:val="none" w:sz="0" w:space="0" w:color="auto"/>
        <w:left w:val="none" w:sz="0" w:space="0" w:color="auto"/>
        <w:bottom w:val="none" w:sz="0" w:space="0" w:color="auto"/>
        <w:right w:val="none" w:sz="0" w:space="0" w:color="auto"/>
      </w:divBdr>
    </w:div>
    <w:div w:id="370689893">
      <w:bodyDiv w:val="1"/>
      <w:marLeft w:val="0"/>
      <w:marRight w:val="0"/>
      <w:marTop w:val="0"/>
      <w:marBottom w:val="0"/>
      <w:divBdr>
        <w:top w:val="none" w:sz="0" w:space="0" w:color="auto"/>
        <w:left w:val="none" w:sz="0" w:space="0" w:color="auto"/>
        <w:bottom w:val="none" w:sz="0" w:space="0" w:color="auto"/>
        <w:right w:val="none" w:sz="0" w:space="0" w:color="auto"/>
      </w:divBdr>
      <w:divsChild>
        <w:div w:id="741558805">
          <w:marLeft w:val="403"/>
          <w:marRight w:val="0"/>
          <w:marTop w:val="115"/>
          <w:marBottom w:val="0"/>
          <w:divBdr>
            <w:top w:val="none" w:sz="0" w:space="0" w:color="auto"/>
            <w:left w:val="none" w:sz="0" w:space="0" w:color="auto"/>
            <w:bottom w:val="none" w:sz="0" w:space="0" w:color="auto"/>
            <w:right w:val="none" w:sz="0" w:space="0" w:color="auto"/>
          </w:divBdr>
        </w:div>
        <w:div w:id="1011878904">
          <w:marLeft w:val="878"/>
          <w:marRight w:val="0"/>
          <w:marTop w:val="96"/>
          <w:marBottom w:val="0"/>
          <w:divBdr>
            <w:top w:val="none" w:sz="0" w:space="0" w:color="auto"/>
            <w:left w:val="none" w:sz="0" w:space="0" w:color="auto"/>
            <w:bottom w:val="none" w:sz="0" w:space="0" w:color="auto"/>
            <w:right w:val="none" w:sz="0" w:space="0" w:color="auto"/>
          </w:divBdr>
        </w:div>
        <w:div w:id="1631476029">
          <w:marLeft w:val="403"/>
          <w:marRight w:val="0"/>
          <w:marTop w:val="115"/>
          <w:marBottom w:val="0"/>
          <w:divBdr>
            <w:top w:val="none" w:sz="0" w:space="0" w:color="auto"/>
            <w:left w:val="none" w:sz="0" w:space="0" w:color="auto"/>
            <w:bottom w:val="none" w:sz="0" w:space="0" w:color="auto"/>
            <w:right w:val="none" w:sz="0" w:space="0" w:color="auto"/>
          </w:divBdr>
        </w:div>
        <w:div w:id="1702246007">
          <w:marLeft w:val="878"/>
          <w:marRight w:val="0"/>
          <w:marTop w:val="96"/>
          <w:marBottom w:val="0"/>
          <w:divBdr>
            <w:top w:val="none" w:sz="0" w:space="0" w:color="auto"/>
            <w:left w:val="none" w:sz="0" w:space="0" w:color="auto"/>
            <w:bottom w:val="none" w:sz="0" w:space="0" w:color="auto"/>
            <w:right w:val="none" w:sz="0" w:space="0" w:color="auto"/>
          </w:divBdr>
        </w:div>
        <w:div w:id="2006543999">
          <w:marLeft w:val="878"/>
          <w:marRight w:val="0"/>
          <w:marTop w:val="96"/>
          <w:marBottom w:val="0"/>
          <w:divBdr>
            <w:top w:val="none" w:sz="0" w:space="0" w:color="auto"/>
            <w:left w:val="none" w:sz="0" w:space="0" w:color="auto"/>
            <w:bottom w:val="none" w:sz="0" w:space="0" w:color="auto"/>
            <w:right w:val="none" w:sz="0" w:space="0" w:color="auto"/>
          </w:divBdr>
        </w:div>
      </w:divsChild>
    </w:div>
    <w:div w:id="462043524">
      <w:bodyDiv w:val="1"/>
      <w:marLeft w:val="0"/>
      <w:marRight w:val="0"/>
      <w:marTop w:val="0"/>
      <w:marBottom w:val="0"/>
      <w:divBdr>
        <w:top w:val="none" w:sz="0" w:space="0" w:color="auto"/>
        <w:left w:val="none" w:sz="0" w:space="0" w:color="auto"/>
        <w:bottom w:val="none" w:sz="0" w:space="0" w:color="auto"/>
        <w:right w:val="none" w:sz="0" w:space="0" w:color="auto"/>
      </w:divBdr>
      <w:divsChild>
        <w:div w:id="882525920">
          <w:marLeft w:val="1166"/>
          <w:marRight w:val="0"/>
          <w:marTop w:val="36"/>
          <w:marBottom w:val="0"/>
          <w:divBdr>
            <w:top w:val="none" w:sz="0" w:space="0" w:color="auto"/>
            <w:left w:val="none" w:sz="0" w:space="0" w:color="auto"/>
            <w:bottom w:val="none" w:sz="0" w:space="0" w:color="auto"/>
            <w:right w:val="none" w:sz="0" w:space="0" w:color="auto"/>
          </w:divBdr>
        </w:div>
        <w:div w:id="905340194">
          <w:marLeft w:val="1166"/>
          <w:marRight w:val="0"/>
          <w:marTop w:val="36"/>
          <w:marBottom w:val="0"/>
          <w:divBdr>
            <w:top w:val="none" w:sz="0" w:space="0" w:color="auto"/>
            <w:left w:val="none" w:sz="0" w:space="0" w:color="auto"/>
            <w:bottom w:val="none" w:sz="0" w:space="0" w:color="auto"/>
            <w:right w:val="none" w:sz="0" w:space="0" w:color="auto"/>
          </w:divBdr>
        </w:div>
      </w:divsChild>
    </w:div>
    <w:div w:id="612901860">
      <w:bodyDiv w:val="1"/>
      <w:marLeft w:val="0"/>
      <w:marRight w:val="0"/>
      <w:marTop w:val="0"/>
      <w:marBottom w:val="0"/>
      <w:divBdr>
        <w:top w:val="none" w:sz="0" w:space="0" w:color="auto"/>
        <w:left w:val="none" w:sz="0" w:space="0" w:color="auto"/>
        <w:bottom w:val="none" w:sz="0" w:space="0" w:color="auto"/>
        <w:right w:val="none" w:sz="0" w:space="0" w:color="auto"/>
      </w:divBdr>
    </w:div>
    <w:div w:id="735323279">
      <w:bodyDiv w:val="1"/>
      <w:marLeft w:val="0"/>
      <w:marRight w:val="0"/>
      <w:marTop w:val="0"/>
      <w:marBottom w:val="0"/>
      <w:divBdr>
        <w:top w:val="none" w:sz="0" w:space="0" w:color="auto"/>
        <w:left w:val="none" w:sz="0" w:space="0" w:color="auto"/>
        <w:bottom w:val="none" w:sz="0" w:space="0" w:color="auto"/>
        <w:right w:val="none" w:sz="0" w:space="0" w:color="auto"/>
      </w:divBdr>
    </w:div>
    <w:div w:id="739257705">
      <w:bodyDiv w:val="1"/>
      <w:marLeft w:val="0"/>
      <w:marRight w:val="0"/>
      <w:marTop w:val="0"/>
      <w:marBottom w:val="0"/>
      <w:divBdr>
        <w:top w:val="none" w:sz="0" w:space="0" w:color="auto"/>
        <w:left w:val="none" w:sz="0" w:space="0" w:color="auto"/>
        <w:bottom w:val="none" w:sz="0" w:space="0" w:color="auto"/>
        <w:right w:val="none" w:sz="0" w:space="0" w:color="auto"/>
      </w:divBdr>
    </w:div>
    <w:div w:id="954944882">
      <w:bodyDiv w:val="1"/>
      <w:marLeft w:val="0"/>
      <w:marRight w:val="0"/>
      <w:marTop w:val="0"/>
      <w:marBottom w:val="0"/>
      <w:divBdr>
        <w:top w:val="none" w:sz="0" w:space="0" w:color="auto"/>
        <w:left w:val="none" w:sz="0" w:space="0" w:color="auto"/>
        <w:bottom w:val="none" w:sz="0" w:space="0" w:color="auto"/>
        <w:right w:val="none" w:sz="0" w:space="0" w:color="auto"/>
      </w:divBdr>
    </w:div>
    <w:div w:id="974331085">
      <w:bodyDiv w:val="1"/>
      <w:marLeft w:val="0"/>
      <w:marRight w:val="0"/>
      <w:marTop w:val="0"/>
      <w:marBottom w:val="0"/>
      <w:divBdr>
        <w:top w:val="none" w:sz="0" w:space="0" w:color="auto"/>
        <w:left w:val="none" w:sz="0" w:space="0" w:color="auto"/>
        <w:bottom w:val="none" w:sz="0" w:space="0" w:color="auto"/>
        <w:right w:val="none" w:sz="0" w:space="0" w:color="auto"/>
      </w:divBdr>
      <w:divsChild>
        <w:div w:id="171068049">
          <w:marLeft w:val="1166"/>
          <w:marRight w:val="0"/>
          <w:marTop w:val="67"/>
          <w:marBottom w:val="0"/>
          <w:divBdr>
            <w:top w:val="none" w:sz="0" w:space="0" w:color="auto"/>
            <w:left w:val="none" w:sz="0" w:space="0" w:color="auto"/>
            <w:bottom w:val="none" w:sz="0" w:space="0" w:color="auto"/>
            <w:right w:val="none" w:sz="0" w:space="0" w:color="auto"/>
          </w:divBdr>
        </w:div>
        <w:div w:id="684400871">
          <w:marLeft w:val="547"/>
          <w:marRight w:val="0"/>
          <w:marTop w:val="77"/>
          <w:marBottom w:val="0"/>
          <w:divBdr>
            <w:top w:val="none" w:sz="0" w:space="0" w:color="auto"/>
            <w:left w:val="none" w:sz="0" w:space="0" w:color="auto"/>
            <w:bottom w:val="none" w:sz="0" w:space="0" w:color="auto"/>
            <w:right w:val="none" w:sz="0" w:space="0" w:color="auto"/>
          </w:divBdr>
        </w:div>
        <w:div w:id="779297594">
          <w:marLeft w:val="1166"/>
          <w:marRight w:val="0"/>
          <w:marTop w:val="67"/>
          <w:marBottom w:val="0"/>
          <w:divBdr>
            <w:top w:val="none" w:sz="0" w:space="0" w:color="auto"/>
            <w:left w:val="none" w:sz="0" w:space="0" w:color="auto"/>
            <w:bottom w:val="none" w:sz="0" w:space="0" w:color="auto"/>
            <w:right w:val="none" w:sz="0" w:space="0" w:color="auto"/>
          </w:divBdr>
        </w:div>
      </w:divsChild>
    </w:div>
    <w:div w:id="1038159735">
      <w:bodyDiv w:val="1"/>
      <w:marLeft w:val="0"/>
      <w:marRight w:val="0"/>
      <w:marTop w:val="0"/>
      <w:marBottom w:val="0"/>
      <w:divBdr>
        <w:top w:val="none" w:sz="0" w:space="0" w:color="auto"/>
        <w:left w:val="none" w:sz="0" w:space="0" w:color="auto"/>
        <w:bottom w:val="none" w:sz="0" w:space="0" w:color="auto"/>
        <w:right w:val="none" w:sz="0" w:space="0" w:color="auto"/>
      </w:divBdr>
    </w:div>
    <w:div w:id="1040134654">
      <w:bodyDiv w:val="1"/>
      <w:marLeft w:val="0"/>
      <w:marRight w:val="0"/>
      <w:marTop w:val="0"/>
      <w:marBottom w:val="0"/>
      <w:divBdr>
        <w:top w:val="none" w:sz="0" w:space="0" w:color="auto"/>
        <w:left w:val="none" w:sz="0" w:space="0" w:color="auto"/>
        <w:bottom w:val="none" w:sz="0" w:space="0" w:color="auto"/>
        <w:right w:val="none" w:sz="0" w:space="0" w:color="auto"/>
      </w:divBdr>
      <w:divsChild>
        <w:div w:id="353269163">
          <w:marLeft w:val="1800"/>
          <w:marRight w:val="0"/>
          <w:marTop w:val="77"/>
          <w:marBottom w:val="0"/>
          <w:divBdr>
            <w:top w:val="none" w:sz="0" w:space="0" w:color="auto"/>
            <w:left w:val="none" w:sz="0" w:space="0" w:color="auto"/>
            <w:bottom w:val="none" w:sz="0" w:space="0" w:color="auto"/>
            <w:right w:val="none" w:sz="0" w:space="0" w:color="auto"/>
          </w:divBdr>
        </w:div>
        <w:div w:id="650017466">
          <w:marLeft w:val="547"/>
          <w:marRight w:val="0"/>
          <w:marTop w:val="96"/>
          <w:marBottom w:val="0"/>
          <w:divBdr>
            <w:top w:val="none" w:sz="0" w:space="0" w:color="auto"/>
            <w:left w:val="none" w:sz="0" w:space="0" w:color="auto"/>
            <w:bottom w:val="none" w:sz="0" w:space="0" w:color="auto"/>
            <w:right w:val="none" w:sz="0" w:space="0" w:color="auto"/>
          </w:divBdr>
        </w:div>
        <w:div w:id="892272654">
          <w:marLeft w:val="1800"/>
          <w:marRight w:val="0"/>
          <w:marTop w:val="77"/>
          <w:marBottom w:val="0"/>
          <w:divBdr>
            <w:top w:val="none" w:sz="0" w:space="0" w:color="auto"/>
            <w:left w:val="none" w:sz="0" w:space="0" w:color="auto"/>
            <w:bottom w:val="none" w:sz="0" w:space="0" w:color="auto"/>
            <w:right w:val="none" w:sz="0" w:space="0" w:color="auto"/>
          </w:divBdr>
        </w:div>
        <w:div w:id="1151023642">
          <w:marLeft w:val="1800"/>
          <w:marRight w:val="0"/>
          <w:marTop w:val="77"/>
          <w:marBottom w:val="0"/>
          <w:divBdr>
            <w:top w:val="none" w:sz="0" w:space="0" w:color="auto"/>
            <w:left w:val="none" w:sz="0" w:space="0" w:color="auto"/>
            <w:bottom w:val="none" w:sz="0" w:space="0" w:color="auto"/>
            <w:right w:val="none" w:sz="0" w:space="0" w:color="auto"/>
          </w:divBdr>
        </w:div>
        <w:div w:id="1819876602">
          <w:marLeft w:val="1166"/>
          <w:marRight w:val="0"/>
          <w:marTop w:val="86"/>
          <w:marBottom w:val="0"/>
          <w:divBdr>
            <w:top w:val="none" w:sz="0" w:space="0" w:color="auto"/>
            <w:left w:val="none" w:sz="0" w:space="0" w:color="auto"/>
            <w:bottom w:val="none" w:sz="0" w:space="0" w:color="auto"/>
            <w:right w:val="none" w:sz="0" w:space="0" w:color="auto"/>
          </w:divBdr>
        </w:div>
        <w:div w:id="2144493311">
          <w:marLeft w:val="1166"/>
          <w:marRight w:val="0"/>
          <w:marTop w:val="86"/>
          <w:marBottom w:val="0"/>
          <w:divBdr>
            <w:top w:val="none" w:sz="0" w:space="0" w:color="auto"/>
            <w:left w:val="none" w:sz="0" w:space="0" w:color="auto"/>
            <w:bottom w:val="none" w:sz="0" w:space="0" w:color="auto"/>
            <w:right w:val="none" w:sz="0" w:space="0" w:color="auto"/>
          </w:divBdr>
        </w:div>
      </w:divsChild>
    </w:div>
    <w:div w:id="1104614915">
      <w:bodyDiv w:val="1"/>
      <w:marLeft w:val="0"/>
      <w:marRight w:val="0"/>
      <w:marTop w:val="0"/>
      <w:marBottom w:val="0"/>
      <w:divBdr>
        <w:top w:val="none" w:sz="0" w:space="0" w:color="auto"/>
        <w:left w:val="none" w:sz="0" w:space="0" w:color="auto"/>
        <w:bottom w:val="none" w:sz="0" w:space="0" w:color="auto"/>
        <w:right w:val="none" w:sz="0" w:space="0" w:color="auto"/>
      </w:divBdr>
      <w:divsChild>
        <w:div w:id="129788774">
          <w:marLeft w:val="878"/>
          <w:marRight w:val="0"/>
          <w:marTop w:val="96"/>
          <w:marBottom w:val="0"/>
          <w:divBdr>
            <w:top w:val="none" w:sz="0" w:space="0" w:color="auto"/>
            <w:left w:val="none" w:sz="0" w:space="0" w:color="auto"/>
            <w:bottom w:val="none" w:sz="0" w:space="0" w:color="auto"/>
            <w:right w:val="none" w:sz="0" w:space="0" w:color="auto"/>
          </w:divBdr>
        </w:div>
        <w:div w:id="368536158">
          <w:marLeft w:val="403"/>
          <w:marRight w:val="0"/>
          <w:marTop w:val="115"/>
          <w:marBottom w:val="0"/>
          <w:divBdr>
            <w:top w:val="none" w:sz="0" w:space="0" w:color="auto"/>
            <w:left w:val="none" w:sz="0" w:space="0" w:color="auto"/>
            <w:bottom w:val="none" w:sz="0" w:space="0" w:color="auto"/>
            <w:right w:val="none" w:sz="0" w:space="0" w:color="auto"/>
          </w:divBdr>
        </w:div>
        <w:div w:id="880441549">
          <w:marLeft w:val="403"/>
          <w:marRight w:val="0"/>
          <w:marTop w:val="115"/>
          <w:marBottom w:val="0"/>
          <w:divBdr>
            <w:top w:val="none" w:sz="0" w:space="0" w:color="auto"/>
            <w:left w:val="none" w:sz="0" w:space="0" w:color="auto"/>
            <w:bottom w:val="none" w:sz="0" w:space="0" w:color="auto"/>
            <w:right w:val="none" w:sz="0" w:space="0" w:color="auto"/>
          </w:divBdr>
        </w:div>
        <w:div w:id="1040939583">
          <w:marLeft w:val="878"/>
          <w:marRight w:val="0"/>
          <w:marTop w:val="96"/>
          <w:marBottom w:val="0"/>
          <w:divBdr>
            <w:top w:val="none" w:sz="0" w:space="0" w:color="auto"/>
            <w:left w:val="none" w:sz="0" w:space="0" w:color="auto"/>
            <w:bottom w:val="none" w:sz="0" w:space="0" w:color="auto"/>
            <w:right w:val="none" w:sz="0" w:space="0" w:color="auto"/>
          </w:divBdr>
        </w:div>
        <w:div w:id="1200387878">
          <w:marLeft w:val="403"/>
          <w:marRight w:val="0"/>
          <w:marTop w:val="115"/>
          <w:marBottom w:val="0"/>
          <w:divBdr>
            <w:top w:val="none" w:sz="0" w:space="0" w:color="auto"/>
            <w:left w:val="none" w:sz="0" w:space="0" w:color="auto"/>
            <w:bottom w:val="none" w:sz="0" w:space="0" w:color="auto"/>
            <w:right w:val="none" w:sz="0" w:space="0" w:color="auto"/>
          </w:divBdr>
        </w:div>
        <w:div w:id="1651665434">
          <w:marLeft w:val="1210"/>
          <w:marRight w:val="0"/>
          <w:marTop w:val="86"/>
          <w:marBottom w:val="0"/>
          <w:divBdr>
            <w:top w:val="none" w:sz="0" w:space="0" w:color="auto"/>
            <w:left w:val="none" w:sz="0" w:space="0" w:color="auto"/>
            <w:bottom w:val="none" w:sz="0" w:space="0" w:color="auto"/>
            <w:right w:val="none" w:sz="0" w:space="0" w:color="auto"/>
          </w:divBdr>
        </w:div>
        <w:div w:id="1722823306">
          <w:marLeft w:val="403"/>
          <w:marRight w:val="0"/>
          <w:marTop w:val="115"/>
          <w:marBottom w:val="0"/>
          <w:divBdr>
            <w:top w:val="none" w:sz="0" w:space="0" w:color="auto"/>
            <w:left w:val="none" w:sz="0" w:space="0" w:color="auto"/>
            <w:bottom w:val="none" w:sz="0" w:space="0" w:color="auto"/>
            <w:right w:val="none" w:sz="0" w:space="0" w:color="auto"/>
          </w:divBdr>
        </w:div>
        <w:div w:id="1882010910">
          <w:marLeft w:val="878"/>
          <w:marRight w:val="0"/>
          <w:marTop w:val="96"/>
          <w:marBottom w:val="0"/>
          <w:divBdr>
            <w:top w:val="none" w:sz="0" w:space="0" w:color="auto"/>
            <w:left w:val="none" w:sz="0" w:space="0" w:color="auto"/>
            <w:bottom w:val="none" w:sz="0" w:space="0" w:color="auto"/>
            <w:right w:val="none" w:sz="0" w:space="0" w:color="auto"/>
          </w:divBdr>
        </w:div>
        <w:div w:id="1892963734">
          <w:marLeft w:val="403"/>
          <w:marRight w:val="0"/>
          <w:marTop w:val="115"/>
          <w:marBottom w:val="0"/>
          <w:divBdr>
            <w:top w:val="none" w:sz="0" w:space="0" w:color="auto"/>
            <w:left w:val="none" w:sz="0" w:space="0" w:color="auto"/>
            <w:bottom w:val="none" w:sz="0" w:space="0" w:color="auto"/>
            <w:right w:val="none" w:sz="0" w:space="0" w:color="auto"/>
          </w:divBdr>
        </w:div>
        <w:div w:id="2075157679">
          <w:marLeft w:val="878"/>
          <w:marRight w:val="0"/>
          <w:marTop w:val="96"/>
          <w:marBottom w:val="0"/>
          <w:divBdr>
            <w:top w:val="none" w:sz="0" w:space="0" w:color="auto"/>
            <w:left w:val="none" w:sz="0" w:space="0" w:color="auto"/>
            <w:bottom w:val="none" w:sz="0" w:space="0" w:color="auto"/>
            <w:right w:val="none" w:sz="0" w:space="0" w:color="auto"/>
          </w:divBdr>
        </w:div>
        <w:div w:id="2085100870">
          <w:marLeft w:val="878"/>
          <w:marRight w:val="0"/>
          <w:marTop w:val="96"/>
          <w:marBottom w:val="0"/>
          <w:divBdr>
            <w:top w:val="none" w:sz="0" w:space="0" w:color="auto"/>
            <w:left w:val="none" w:sz="0" w:space="0" w:color="auto"/>
            <w:bottom w:val="none" w:sz="0" w:space="0" w:color="auto"/>
            <w:right w:val="none" w:sz="0" w:space="0" w:color="auto"/>
          </w:divBdr>
        </w:div>
      </w:divsChild>
    </w:div>
    <w:div w:id="1166016889">
      <w:bodyDiv w:val="1"/>
      <w:marLeft w:val="0"/>
      <w:marRight w:val="0"/>
      <w:marTop w:val="0"/>
      <w:marBottom w:val="0"/>
      <w:divBdr>
        <w:top w:val="none" w:sz="0" w:space="0" w:color="auto"/>
        <w:left w:val="none" w:sz="0" w:space="0" w:color="auto"/>
        <w:bottom w:val="none" w:sz="0" w:space="0" w:color="auto"/>
        <w:right w:val="none" w:sz="0" w:space="0" w:color="auto"/>
      </w:divBdr>
    </w:div>
    <w:div w:id="1575814915">
      <w:bodyDiv w:val="1"/>
      <w:marLeft w:val="0"/>
      <w:marRight w:val="0"/>
      <w:marTop w:val="0"/>
      <w:marBottom w:val="0"/>
      <w:divBdr>
        <w:top w:val="none" w:sz="0" w:space="0" w:color="auto"/>
        <w:left w:val="none" w:sz="0" w:space="0" w:color="auto"/>
        <w:bottom w:val="none" w:sz="0" w:space="0" w:color="auto"/>
        <w:right w:val="none" w:sz="0" w:space="0" w:color="auto"/>
      </w:divBdr>
      <w:divsChild>
        <w:div w:id="306906653">
          <w:marLeft w:val="547"/>
          <w:marRight w:val="0"/>
          <w:marTop w:val="0"/>
          <w:marBottom w:val="120"/>
          <w:divBdr>
            <w:top w:val="none" w:sz="0" w:space="0" w:color="auto"/>
            <w:left w:val="none" w:sz="0" w:space="0" w:color="auto"/>
            <w:bottom w:val="none" w:sz="0" w:space="0" w:color="auto"/>
            <w:right w:val="none" w:sz="0" w:space="0" w:color="auto"/>
          </w:divBdr>
        </w:div>
        <w:div w:id="466361795">
          <w:marLeft w:val="547"/>
          <w:marRight w:val="0"/>
          <w:marTop w:val="0"/>
          <w:marBottom w:val="120"/>
          <w:divBdr>
            <w:top w:val="none" w:sz="0" w:space="0" w:color="auto"/>
            <w:left w:val="none" w:sz="0" w:space="0" w:color="auto"/>
            <w:bottom w:val="none" w:sz="0" w:space="0" w:color="auto"/>
            <w:right w:val="none" w:sz="0" w:space="0" w:color="auto"/>
          </w:divBdr>
        </w:div>
        <w:div w:id="2111586185">
          <w:marLeft w:val="547"/>
          <w:marRight w:val="0"/>
          <w:marTop w:val="0"/>
          <w:marBottom w:val="120"/>
          <w:divBdr>
            <w:top w:val="none" w:sz="0" w:space="0" w:color="auto"/>
            <w:left w:val="none" w:sz="0" w:space="0" w:color="auto"/>
            <w:bottom w:val="none" w:sz="0" w:space="0" w:color="auto"/>
            <w:right w:val="none" w:sz="0" w:space="0" w:color="auto"/>
          </w:divBdr>
        </w:div>
      </w:divsChild>
    </w:div>
    <w:div w:id="1577979431">
      <w:bodyDiv w:val="1"/>
      <w:marLeft w:val="0"/>
      <w:marRight w:val="0"/>
      <w:marTop w:val="0"/>
      <w:marBottom w:val="0"/>
      <w:divBdr>
        <w:top w:val="none" w:sz="0" w:space="0" w:color="auto"/>
        <w:left w:val="none" w:sz="0" w:space="0" w:color="auto"/>
        <w:bottom w:val="none" w:sz="0" w:space="0" w:color="auto"/>
        <w:right w:val="none" w:sz="0" w:space="0" w:color="auto"/>
      </w:divBdr>
      <w:divsChild>
        <w:div w:id="22099443">
          <w:marLeft w:val="1166"/>
          <w:marRight w:val="0"/>
          <w:marTop w:val="86"/>
          <w:marBottom w:val="0"/>
          <w:divBdr>
            <w:top w:val="none" w:sz="0" w:space="0" w:color="auto"/>
            <w:left w:val="none" w:sz="0" w:space="0" w:color="auto"/>
            <w:bottom w:val="none" w:sz="0" w:space="0" w:color="auto"/>
            <w:right w:val="none" w:sz="0" w:space="0" w:color="auto"/>
          </w:divBdr>
        </w:div>
        <w:div w:id="35159002">
          <w:marLeft w:val="1800"/>
          <w:marRight w:val="0"/>
          <w:marTop w:val="77"/>
          <w:marBottom w:val="0"/>
          <w:divBdr>
            <w:top w:val="none" w:sz="0" w:space="0" w:color="auto"/>
            <w:left w:val="none" w:sz="0" w:space="0" w:color="auto"/>
            <w:bottom w:val="none" w:sz="0" w:space="0" w:color="auto"/>
            <w:right w:val="none" w:sz="0" w:space="0" w:color="auto"/>
          </w:divBdr>
        </w:div>
        <w:div w:id="847788239">
          <w:marLeft w:val="1166"/>
          <w:marRight w:val="0"/>
          <w:marTop w:val="86"/>
          <w:marBottom w:val="0"/>
          <w:divBdr>
            <w:top w:val="none" w:sz="0" w:space="0" w:color="auto"/>
            <w:left w:val="none" w:sz="0" w:space="0" w:color="auto"/>
            <w:bottom w:val="none" w:sz="0" w:space="0" w:color="auto"/>
            <w:right w:val="none" w:sz="0" w:space="0" w:color="auto"/>
          </w:divBdr>
        </w:div>
        <w:div w:id="1073087935">
          <w:marLeft w:val="1800"/>
          <w:marRight w:val="0"/>
          <w:marTop w:val="77"/>
          <w:marBottom w:val="0"/>
          <w:divBdr>
            <w:top w:val="none" w:sz="0" w:space="0" w:color="auto"/>
            <w:left w:val="none" w:sz="0" w:space="0" w:color="auto"/>
            <w:bottom w:val="none" w:sz="0" w:space="0" w:color="auto"/>
            <w:right w:val="none" w:sz="0" w:space="0" w:color="auto"/>
          </w:divBdr>
        </w:div>
        <w:div w:id="1636178352">
          <w:marLeft w:val="547"/>
          <w:marRight w:val="0"/>
          <w:marTop w:val="96"/>
          <w:marBottom w:val="0"/>
          <w:divBdr>
            <w:top w:val="none" w:sz="0" w:space="0" w:color="auto"/>
            <w:left w:val="none" w:sz="0" w:space="0" w:color="auto"/>
            <w:bottom w:val="none" w:sz="0" w:space="0" w:color="auto"/>
            <w:right w:val="none" w:sz="0" w:space="0" w:color="auto"/>
          </w:divBdr>
        </w:div>
        <w:div w:id="1784957716">
          <w:marLeft w:val="1800"/>
          <w:marRight w:val="0"/>
          <w:marTop w:val="77"/>
          <w:marBottom w:val="0"/>
          <w:divBdr>
            <w:top w:val="none" w:sz="0" w:space="0" w:color="auto"/>
            <w:left w:val="none" w:sz="0" w:space="0" w:color="auto"/>
            <w:bottom w:val="none" w:sz="0" w:space="0" w:color="auto"/>
            <w:right w:val="none" w:sz="0" w:space="0" w:color="auto"/>
          </w:divBdr>
        </w:div>
      </w:divsChild>
    </w:div>
    <w:div w:id="1607928966">
      <w:bodyDiv w:val="1"/>
      <w:marLeft w:val="0"/>
      <w:marRight w:val="0"/>
      <w:marTop w:val="0"/>
      <w:marBottom w:val="0"/>
      <w:divBdr>
        <w:top w:val="none" w:sz="0" w:space="0" w:color="auto"/>
        <w:left w:val="none" w:sz="0" w:space="0" w:color="auto"/>
        <w:bottom w:val="none" w:sz="0" w:space="0" w:color="auto"/>
        <w:right w:val="none" w:sz="0" w:space="0" w:color="auto"/>
      </w:divBdr>
    </w:div>
    <w:div w:id="1610888903">
      <w:bodyDiv w:val="1"/>
      <w:marLeft w:val="0"/>
      <w:marRight w:val="0"/>
      <w:marTop w:val="0"/>
      <w:marBottom w:val="0"/>
      <w:divBdr>
        <w:top w:val="none" w:sz="0" w:space="0" w:color="auto"/>
        <w:left w:val="none" w:sz="0" w:space="0" w:color="auto"/>
        <w:bottom w:val="none" w:sz="0" w:space="0" w:color="auto"/>
        <w:right w:val="none" w:sz="0" w:space="0" w:color="auto"/>
      </w:divBdr>
      <w:divsChild>
        <w:div w:id="91171136">
          <w:marLeft w:val="1210"/>
          <w:marRight w:val="0"/>
          <w:marTop w:val="86"/>
          <w:marBottom w:val="0"/>
          <w:divBdr>
            <w:top w:val="none" w:sz="0" w:space="0" w:color="auto"/>
            <w:left w:val="none" w:sz="0" w:space="0" w:color="auto"/>
            <w:bottom w:val="none" w:sz="0" w:space="0" w:color="auto"/>
            <w:right w:val="none" w:sz="0" w:space="0" w:color="auto"/>
          </w:divBdr>
        </w:div>
        <w:div w:id="164561600">
          <w:marLeft w:val="878"/>
          <w:marRight w:val="0"/>
          <w:marTop w:val="96"/>
          <w:marBottom w:val="0"/>
          <w:divBdr>
            <w:top w:val="none" w:sz="0" w:space="0" w:color="auto"/>
            <w:left w:val="none" w:sz="0" w:space="0" w:color="auto"/>
            <w:bottom w:val="none" w:sz="0" w:space="0" w:color="auto"/>
            <w:right w:val="none" w:sz="0" w:space="0" w:color="auto"/>
          </w:divBdr>
        </w:div>
        <w:div w:id="239143440">
          <w:marLeft w:val="403"/>
          <w:marRight w:val="0"/>
          <w:marTop w:val="115"/>
          <w:marBottom w:val="0"/>
          <w:divBdr>
            <w:top w:val="none" w:sz="0" w:space="0" w:color="auto"/>
            <w:left w:val="none" w:sz="0" w:space="0" w:color="auto"/>
            <w:bottom w:val="none" w:sz="0" w:space="0" w:color="auto"/>
            <w:right w:val="none" w:sz="0" w:space="0" w:color="auto"/>
          </w:divBdr>
        </w:div>
        <w:div w:id="620068225">
          <w:marLeft w:val="878"/>
          <w:marRight w:val="0"/>
          <w:marTop w:val="96"/>
          <w:marBottom w:val="0"/>
          <w:divBdr>
            <w:top w:val="none" w:sz="0" w:space="0" w:color="auto"/>
            <w:left w:val="none" w:sz="0" w:space="0" w:color="auto"/>
            <w:bottom w:val="none" w:sz="0" w:space="0" w:color="auto"/>
            <w:right w:val="none" w:sz="0" w:space="0" w:color="auto"/>
          </w:divBdr>
        </w:div>
        <w:div w:id="794562365">
          <w:marLeft w:val="878"/>
          <w:marRight w:val="0"/>
          <w:marTop w:val="96"/>
          <w:marBottom w:val="0"/>
          <w:divBdr>
            <w:top w:val="none" w:sz="0" w:space="0" w:color="auto"/>
            <w:left w:val="none" w:sz="0" w:space="0" w:color="auto"/>
            <w:bottom w:val="none" w:sz="0" w:space="0" w:color="auto"/>
            <w:right w:val="none" w:sz="0" w:space="0" w:color="auto"/>
          </w:divBdr>
        </w:div>
        <w:div w:id="1055005357">
          <w:marLeft w:val="878"/>
          <w:marRight w:val="0"/>
          <w:marTop w:val="96"/>
          <w:marBottom w:val="0"/>
          <w:divBdr>
            <w:top w:val="none" w:sz="0" w:space="0" w:color="auto"/>
            <w:left w:val="none" w:sz="0" w:space="0" w:color="auto"/>
            <w:bottom w:val="none" w:sz="0" w:space="0" w:color="auto"/>
            <w:right w:val="none" w:sz="0" w:space="0" w:color="auto"/>
          </w:divBdr>
        </w:div>
        <w:div w:id="1290743880">
          <w:marLeft w:val="878"/>
          <w:marRight w:val="0"/>
          <w:marTop w:val="96"/>
          <w:marBottom w:val="0"/>
          <w:divBdr>
            <w:top w:val="none" w:sz="0" w:space="0" w:color="auto"/>
            <w:left w:val="none" w:sz="0" w:space="0" w:color="auto"/>
            <w:bottom w:val="none" w:sz="0" w:space="0" w:color="auto"/>
            <w:right w:val="none" w:sz="0" w:space="0" w:color="auto"/>
          </w:divBdr>
        </w:div>
        <w:div w:id="1386025207">
          <w:marLeft w:val="878"/>
          <w:marRight w:val="0"/>
          <w:marTop w:val="96"/>
          <w:marBottom w:val="0"/>
          <w:divBdr>
            <w:top w:val="none" w:sz="0" w:space="0" w:color="auto"/>
            <w:left w:val="none" w:sz="0" w:space="0" w:color="auto"/>
            <w:bottom w:val="none" w:sz="0" w:space="0" w:color="auto"/>
            <w:right w:val="none" w:sz="0" w:space="0" w:color="auto"/>
          </w:divBdr>
        </w:div>
        <w:div w:id="1913202214">
          <w:marLeft w:val="403"/>
          <w:marRight w:val="0"/>
          <w:marTop w:val="115"/>
          <w:marBottom w:val="0"/>
          <w:divBdr>
            <w:top w:val="none" w:sz="0" w:space="0" w:color="auto"/>
            <w:left w:val="none" w:sz="0" w:space="0" w:color="auto"/>
            <w:bottom w:val="none" w:sz="0" w:space="0" w:color="auto"/>
            <w:right w:val="none" w:sz="0" w:space="0" w:color="auto"/>
          </w:divBdr>
        </w:div>
        <w:div w:id="1973095453">
          <w:marLeft w:val="403"/>
          <w:marRight w:val="0"/>
          <w:marTop w:val="115"/>
          <w:marBottom w:val="0"/>
          <w:divBdr>
            <w:top w:val="none" w:sz="0" w:space="0" w:color="auto"/>
            <w:left w:val="none" w:sz="0" w:space="0" w:color="auto"/>
            <w:bottom w:val="none" w:sz="0" w:space="0" w:color="auto"/>
            <w:right w:val="none" w:sz="0" w:space="0" w:color="auto"/>
          </w:divBdr>
        </w:div>
        <w:div w:id="1989901588">
          <w:marLeft w:val="878"/>
          <w:marRight w:val="0"/>
          <w:marTop w:val="96"/>
          <w:marBottom w:val="0"/>
          <w:divBdr>
            <w:top w:val="none" w:sz="0" w:space="0" w:color="auto"/>
            <w:left w:val="none" w:sz="0" w:space="0" w:color="auto"/>
            <w:bottom w:val="none" w:sz="0" w:space="0" w:color="auto"/>
            <w:right w:val="none" w:sz="0" w:space="0" w:color="auto"/>
          </w:divBdr>
        </w:div>
        <w:div w:id="2065249431">
          <w:marLeft w:val="878"/>
          <w:marRight w:val="0"/>
          <w:marTop w:val="96"/>
          <w:marBottom w:val="0"/>
          <w:divBdr>
            <w:top w:val="none" w:sz="0" w:space="0" w:color="auto"/>
            <w:left w:val="none" w:sz="0" w:space="0" w:color="auto"/>
            <w:bottom w:val="none" w:sz="0" w:space="0" w:color="auto"/>
            <w:right w:val="none" w:sz="0" w:space="0" w:color="auto"/>
          </w:divBdr>
        </w:div>
      </w:divsChild>
    </w:div>
    <w:div w:id="1654525188">
      <w:bodyDiv w:val="1"/>
      <w:marLeft w:val="0"/>
      <w:marRight w:val="0"/>
      <w:marTop w:val="0"/>
      <w:marBottom w:val="0"/>
      <w:divBdr>
        <w:top w:val="none" w:sz="0" w:space="0" w:color="auto"/>
        <w:left w:val="none" w:sz="0" w:space="0" w:color="auto"/>
        <w:bottom w:val="none" w:sz="0" w:space="0" w:color="auto"/>
        <w:right w:val="none" w:sz="0" w:space="0" w:color="auto"/>
      </w:divBdr>
      <w:divsChild>
        <w:div w:id="626935195">
          <w:marLeft w:val="835"/>
          <w:marRight w:val="0"/>
          <w:marTop w:val="0"/>
          <w:marBottom w:val="60"/>
          <w:divBdr>
            <w:top w:val="none" w:sz="0" w:space="0" w:color="auto"/>
            <w:left w:val="none" w:sz="0" w:space="0" w:color="auto"/>
            <w:bottom w:val="none" w:sz="0" w:space="0" w:color="auto"/>
            <w:right w:val="none" w:sz="0" w:space="0" w:color="auto"/>
          </w:divBdr>
        </w:div>
      </w:divsChild>
    </w:div>
    <w:div w:id="1664317283">
      <w:bodyDiv w:val="1"/>
      <w:marLeft w:val="0"/>
      <w:marRight w:val="0"/>
      <w:marTop w:val="0"/>
      <w:marBottom w:val="0"/>
      <w:divBdr>
        <w:top w:val="none" w:sz="0" w:space="0" w:color="auto"/>
        <w:left w:val="none" w:sz="0" w:space="0" w:color="auto"/>
        <w:bottom w:val="none" w:sz="0" w:space="0" w:color="auto"/>
        <w:right w:val="none" w:sz="0" w:space="0" w:color="auto"/>
      </w:divBdr>
      <w:divsChild>
        <w:div w:id="639650210">
          <w:marLeft w:val="1166"/>
          <w:marRight w:val="0"/>
          <w:marTop w:val="77"/>
          <w:marBottom w:val="0"/>
          <w:divBdr>
            <w:top w:val="none" w:sz="0" w:space="0" w:color="auto"/>
            <w:left w:val="none" w:sz="0" w:space="0" w:color="auto"/>
            <w:bottom w:val="none" w:sz="0" w:space="0" w:color="auto"/>
            <w:right w:val="none" w:sz="0" w:space="0" w:color="auto"/>
          </w:divBdr>
        </w:div>
        <w:div w:id="1581018082">
          <w:marLeft w:val="547"/>
          <w:marRight w:val="0"/>
          <w:marTop w:val="96"/>
          <w:marBottom w:val="0"/>
          <w:divBdr>
            <w:top w:val="none" w:sz="0" w:space="0" w:color="auto"/>
            <w:left w:val="none" w:sz="0" w:space="0" w:color="auto"/>
            <w:bottom w:val="none" w:sz="0" w:space="0" w:color="auto"/>
            <w:right w:val="none" w:sz="0" w:space="0" w:color="auto"/>
          </w:divBdr>
        </w:div>
        <w:div w:id="1752510082">
          <w:marLeft w:val="1166"/>
          <w:marRight w:val="0"/>
          <w:marTop w:val="77"/>
          <w:marBottom w:val="0"/>
          <w:divBdr>
            <w:top w:val="none" w:sz="0" w:space="0" w:color="auto"/>
            <w:left w:val="none" w:sz="0" w:space="0" w:color="auto"/>
            <w:bottom w:val="none" w:sz="0" w:space="0" w:color="auto"/>
            <w:right w:val="none" w:sz="0" w:space="0" w:color="auto"/>
          </w:divBdr>
        </w:div>
      </w:divsChild>
    </w:div>
    <w:div w:id="1725106541">
      <w:bodyDiv w:val="1"/>
      <w:marLeft w:val="0"/>
      <w:marRight w:val="0"/>
      <w:marTop w:val="0"/>
      <w:marBottom w:val="0"/>
      <w:divBdr>
        <w:top w:val="none" w:sz="0" w:space="0" w:color="auto"/>
        <w:left w:val="none" w:sz="0" w:space="0" w:color="auto"/>
        <w:bottom w:val="none" w:sz="0" w:space="0" w:color="auto"/>
        <w:right w:val="none" w:sz="0" w:space="0" w:color="auto"/>
      </w:divBdr>
      <w:divsChild>
        <w:div w:id="51467627">
          <w:marLeft w:val="547"/>
          <w:marRight w:val="0"/>
          <w:marTop w:val="77"/>
          <w:marBottom w:val="0"/>
          <w:divBdr>
            <w:top w:val="none" w:sz="0" w:space="0" w:color="auto"/>
            <w:left w:val="none" w:sz="0" w:space="0" w:color="auto"/>
            <w:bottom w:val="none" w:sz="0" w:space="0" w:color="auto"/>
            <w:right w:val="none" w:sz="0" w:space="0" w:color="auto"/>
          </w:divBdr>
        </w:div>
        <w:div w:id="374231524">
          <w:marLeft w:val="1166"/>
          <w:marRight w:val="0"/>
          <w:marTop w:val="67"/>
          <w:marBottom w:val="0"/>
          <w:divBdr>
            <w:top w:val="none" w:sz="0" w:space="0" w:color="auto"/>
            <w:left w:val="none" w:sz="0" w:space="0" w:color="auto"/>
            <w:bottom w:val="none" w:sz="0" w:space="0" w:color="auto"/>
            <w:right w:val="none" w:sz="0" w:space="0" w:color="auto"/>
          </w:divBdr>
        </w:div>
        <w:div w:id="651494164">
          <w:marLeft w:val="547"/>
          <w:marRight w:val="0"/>
          <w:marTop w:val="77"/>
          <w:marBottom w:val="0"/>
          <w:divBdr>
            <w:top w:val="none" w:sz="0" w:space="0" w:color="auto"/>
            <w:left w:val="none" w:sz="0" w:space="0" w:color="auto"/>
            <w:bottom w:val="none" w:sz="0" w:space="0" w:color="auto"/>
            <w:right w:val="none" w:sz="0" w:space="0" w:color="auto"/>
          </w:divBdr>
        </w:div>
        <w:div w:id="808788928">
          <w:marLeft w:val="1166"/>
          <w:marRight w:val="0"/>
          <w:marTop w:val="67"/>
          <w:marBottom w:val="0"/>
          <w:divBdr>
            <w:top w:val="none" w:sz="0" w:space="0" w:color="auto"/>
            <w:left w:val="none" w:sz="0" w:space="0" w:color="auto"/>
            <w:bottom w:val="none" w:sz="0" w:space="0" w:color="auto"/>
            <w:right w:val="none" w:sz="0" w:space="0" w:color="auto"/>
          </w:divBdr>
        </w:div>
        <w:div w:id="831918713">
          <w:marLeft w:val="547"/>
          <w:marRight w:val="0"/>
          <w:marTop w:val="77"/>
          <w:marBottom w:val="0"/>
          <w:divBdr>
            <w:top w:val="none" w:sz="0" w:space="0" w:color="auto"/>
            <w:left w:val="none" w:sz="0" w:space="0" w:color="auto"/>
            <w:bottom w:val="none" w:sz="0" w:space="0" w:color="auto"/>
            <w:right w:val="none" w:sz="0" w:space="0" w:color="auto"/>
          </w:divBdr>
        </w:div>
        <w:div w:id="910044015">
          <w:marLeft w:val="1166"/>
          <w:marRight w:val="0"/>
          <w:marTop w:val="67"/>
          <w:marBottom w:val="0"/>
          <w:divBdr>
            <w:top w:val="none" w:sz="0" w:space="0" w:color="auto"/>
            <w:left w:val="none" w:sz="0" w:space="0" w:color="auto"/>
            <w:bottom w:val="none" w:sz="0" w:space="0" w:color="auto"/>
            <w:right w:val="none" w:sz="0" w:space="0" w:color="auto"/>
          </w:divBdr>
        </w:div>
        <w:div w:id="998725761">
          <w:marLeft w:val="1166"/>
          <w:marRight w:val="0"/>
          <w:marTop w:val="67"/>
          <w:marBottom w:val="0"/>
          <w:divBdr>
            <w:top w:val="none" w:sz="0" w:space="0" w:color="auto"/>
            <w:left w:val="none" w:sz="0" w:space="0" w:color="auto"/>
            <w:bottom w:val="none" w:sz="0" w:space="0" w:color="auto"/>
            <w:right w:val="none" w:sz="0" w:space="0" w:color="auto"/>
          </w:divBdr>
        </w:div>
        <w:div w:id="1019087359">
          <w:marLeft w:val="1627"/>
          <w:marRight w:val="0"/>
          <w:marTop w:val="58"/>
          <w:marBottom w:val="0"/>
          <w:divBdr>
            <w:top w:val="none" w:sz="0" w:space="0" w:color="auto"/>
            <w:left w:val="none" w:sz="0" w:space="0" w:color="auto"/>
            <w:bottom w:val="none" w:sz="0" w:space="0" w:color="auto"/>
            <w:right w:val="none" w:sz="0" w:space="0" w:color="auto"/>
          </w:divBdr>
        </w:div>
        <w:div w:id="1047800937">
          <w:marLeft w:val="1627"/>
          <w:marRight w:val="0"/>
          <w:marTop w:val="58"/>
          <w:marBottom w:val="0"/>
          <w:divBdr>
            <w:top w:val="none" w:sz="0" w:space="0" w:color="auto"/>
            <w:left w:val="none" w:sz="0" w:space="0" w:color="auto"/>
            <w:bottom w:val="none" w:sz="0" w:space="0" w:color="auto"/>
            <w:right w:val="none" w:sz="0" w:space="0" w:color="auto"/>
          </w:divBdr>
        </w:div>
        <w:div w:id="1075931124">
          <w:marLeft w:val="547"/>
          <w:marRight w:val="0"/>
          <w:marTop w:val="77"/>
          <w:marBottom w:val="0"/>
          <w:divBdr>
            <w:top w:val="none" w:sz="0" w:space="0" w:color="auto"/>
            <w:left w:val="none" w:sz="0" w:space="0" w:color="auto"/>
            <w:bottom w:val="none" w:sz="0" w:space="0" w:color="auto"/>
            <w:right w:val="none" w:sz="0" w:space="0" w:color="auto"/>
          </w:divBdr>
        </w:div>
        <w:div w:id="1131244130">
          <w:marLeft w:val="1166"/>
          <w:marRight w:val="0"/>
          <w:marTop w:val="67"/>
          <w:marBottom w:val="0"/>
          <w:divBdr>
            <w:top w:val="none" w:sz="0" w:space="0" w:color="auto"/>
            <w:left w:val="none" w:sz="0" w:space="0" w:color="auto"/>
            <w:bottom w:val="none" w:sz="0" w:space="0" w:color="auto"/>
            <w:right w:val="none" w:sz="0" w:space="0" w:color="auto"/>
          </w:divBdr>
        </w:div>
        <w:div w:id="1168902420">
          <w:marLeft w:val="1166"/>
          <w:marRight w:val="0"/>
          <w:marTop w:val="67"/>
          <w:marBottom w:val="0"/>
          <w:divBdr>
            <w:top w:val="none" w:sz="0" w:space="0" w:color="auto"/>
            <w:left w:val="none" w:sz="0" w:space="0" w:color="auto"/>
            <w:bottom w:val="none" w:sz="0" w:space="0" w:color="auto"/>
            <w:right w:val="none" w:sz="0" w:space="0" w:color="auto"/>
          </w:divBdr>
        </w:div>
        <w:div w:id="1169178744">
          <w:marLeft w:val="1627"/>
          <w:marRight w:val="0"/>
          <w:marTop w:val="58"/>
          <w:marBottom w:val="0"/>
          <w:divBdr>
            <w:top w:val="none" w:sz="0" w:space="0" w:color="auto"/>
            <w:left w:val="none" w:sz="0" w:space="0" w:color="auto"/>
            <w:bottom w:val="none" w:sz="0" w:space="0" w:color="auto"/>
            <w:right w:val="none" w:sz="0" w:space="0" w:color="auto"/>
          </w:divBdr>
        </w:div>
        <w:div w:id="1406997932">
          <w:marLeft w:val="547"/>
          <w:marRight w:val="0"/>
          <w:marTop w:val="77"/>
          <w:marBottom w:val="0"/>
          <w:divBdr>
            <w:top w:val="none" w:sz="0" w:space="0" w:color="auto"/>
            <w:left w:val="none" w:sz="0" w:space="0" w:color="auto"/>
            <w:bottom w:val="none" w:sz="0" w:space="0" w:color="auto"/>
            <w:right w:val="none" w:sz="0" w:space="0" w:color="auto"/>
          </w:divBdr>
        </w:div>
        <w:div w:id="1436095972">
          <w:marLeft w:val="1166"/>
          <w:marRight w:val="0"/>
          <w:marTop w:val="67"/>
          <w:marBottom w:val="0"/>
          <w:divBdr>
            <w:top w:val="none" w:sz="0" w:space="0" w:color="auto"/>
            <w:left w:val="none" w:sz="0" w:space="0" w:color="auto"/>
            <w:bottom w:val="none" w:sz="0" w:space="0" w:color="auto"/>
            <w:right w:val="none" w:sz="0" w:space="0" w:color="auto"/>
          </w:divBdr>
        </w:div>
        <w:div w:id="1788699060">
          <w:marLeft w:val="1166"/>
          <w:marRight w:val="0"/>
          <w:marTop w:val="67"/>
          <w:marBottom w:val="0"/>
          <w:divBdr>
            <w:top w:val="none" w:sz="0" w:space="0" w:color="auto"/>
            <w:left w:val="none" w:sz="0" w:space="0" w:color="auto"/>
            <w:bottom w:val="none" w:sz="0" w:space="0" w:color="auto"/>
            <w:right w:val="none" w:sz="0" w:space="0" w:color="auto"/>
          </w:divBdr>
        </w:div>
      </w:divsChild>
    </w:div>
    <w:div w:id="1752000093">
      <w:bodyDiv w:val="1"/>
      <w:marLeft w:val="0"/>
      <w:marRight w:val="0"/>
      <w:marTop w:val="0"/>
      <w:marBottom w:val="0"/>
      <w:divBdr>
        <w:top w:val="none" w:sz="0" w:space="0" w:color="auto"/>
        <w:left w:val="none" w:sz="0" w:space="0" w:color="auto"/>
        <w:bottom w:val="none" w:sz="0" w:space="0" w:color="auto"/>
        <w:right w:val="none" w:sz="0" w:space="0" w:color="auto"/>
      </w:divBdr>
    </w:div>
    <w:div w:id="1764180077">
      <w:bodyDiv w:val="1"/>
      <w:marLeft w:val="0"/>
      <w:marRight w:val="0"/>
      <w:marTop w:val="0"/>
      <w:marBottom w:val="0"/>
      <w:divBdr>
        <w:top w:val="none" w:sz="0" w:space="0" w:color="auto"/>
        <w:left w:val="none" w:sz="0" w:space="0" w:color="auto"/>
        <w:bottom w:val="none" w:sz="0" w:space="0" w:color="auto"/>
        <w:right w:val="none" w:sz="0" w:space="0" w:color="auto"/>
      </w:divBdr>
      <w:divsChild>
        <w:div w:id="21706225">
          <w:marLeft w:val="1166"/>
          <w:marRight w:val="0"/>
          <w:marTop w:val="96"/>
          <w:marBottom w:val="0"/>
          <w:divBdr>
            <w:top w:val="none" w:sz="0" w:space="0" w:color="auto"/>
            <w:left w:val="none" w:sz="0" w:space="0" w:color="auto"/>
            <w:bottom w:val="none" w:sz="0" w:space="0" w:color="auto"/>
            <w:right w:val="none" w:sz="0" w:space="0" w:color="auto"/>
          </w:divBdr>
        </w:div>
        <w:div w:id="55058757">
          <w:marLeft w:val="1166"/>
          <w:marRight w:val="0"/>
          <w:marTop w:val="96"/>
          <w:marBottom w:val="0"/>
          <w:divBdr>
            <w:top w:val="none" w:sz="0" w:space="0" w:color="auto"/>
            <w:left w:val="none" w:sz="0" w:space="0" w:color="auto"/>
            <w:bottom w:val="none" w:sz="0" w:space="0" w:color="auto"/>
            <w:right w:val="none" w:sz="0" w:space="0" w:color="auto"/>
          </w:divBdr>
        </w:div>
        <w:div w:id="96099102">
          <w:marLeft w:val="1166"/>
          <w:marRight w:val="0"/>
          <w:marTop w:val="96"/>
          <w:marBottom w:val="0"/>
          <w:divBdr>
            <w:top w:val="none" w:sz="0" w:space="0" w:color="auto"/>
            <w:left w:val="none" w:sz="0" w:space="0" w:color="auto"/>
            <w:bottom w:val="none" w:sz="0" w:space="0" w:color="auto"/>
            <w:right w:val="none" w:sz="0" w:space="0" w:color="auto"/>
          </w:divBdr>
        </w:div>
        <w:div w:id="205220324">
          <w:marLeft w:val="1166"/>
          <w:marRight w:val="0"/>
          <w:marTop w:val="96"/>
          <w:marBottom w:val="0"/>
          <w:divBdr>
            <w:top w:val="none" w:sz="0" w:space="0" w:color="auto"/>
            <w:left w:val="none" w:sz="0" w:space="0" w:color="auto"/>
            <w:bottom w:val="none" w:sz="0" w:space="0" w:color="auto"/>
            <w:right w:val="none" w:sz="0" w:space="0" w:color="auto"/>
          </w:divBdr>
        </w:div>
        <w:div w:id="969213814">
          <w:marLeft w:val="547"/>
          <w:marRight w:val="0"/>
          <w:marTop w:val="115"/>
          <w:marBottom w:val="0"/>
          <w:divBdr>
            <w:top w:val="none" w:sz="0" w:space="0" w:color="auto"/>
            <w:left w:val="none" w:sz="0" w:space="0" w:color="auto"/>
            <w:bottom w:val="none" w:sz="0" w:space="0" w:color="auto"/>
            <w:right w:val="none" w:sz="0" w:space="0" w:color="auto"/>
          </w:divBdr>
        </w:div>
        <w:div w:id="1182402630">
          <w:marLeft w:val="1166"/>
          <w:marRight w:val="0"/>
          <w:marTop w:val="96"/>
          <w:marBottom w:val="0"/>
          <w:divBdr>
            <w:top w:val="none" w:sz="0" w:space="0" w:color="auto"/>
            <w:left w:val="none" w:sz="0" w:space="0" w:color="auto"/>
            <w:bottom w:val="none" w:sz="0" w:space="0" w:color="auto"/>
            <w:right w:val="none" w:sz="0" w:space="0" w:color="auto"/>
          </w:divBdr>
        </w:div>
        <w:div w:id="1347752506">
          <w:marLeft w:val="1166"/>
          <w:marRight w:val="0"/>
          <w:marTop w:val="96"/>
          <w:marBottom w:val="0"/>
          <w:divBdr>
            <w:top w:val="none" w:sz="0" w:space="0" w:color="auto"/>
            <w:left w:val="none" w:sz="0" w:space="0" w:color="auto"/>
            <w:bottom w:val="none" w:sz="0" w:space="0" w:color="auto"/>
            <w:right w:val="none" w:sz="0" w:space="0" w:color="auto"/>
          </w:divBdr>
        </w:div>
        <w:div w:id="1520463245">
          <w:marLeft w:val="1166"/>
          <w:marRight w:val="0"/>
          <w:marTop w:val="96"/>
          <w:marBottom w:val="0"/>
          <w:divBdr>
            <w:top w:val="none" w:sz="0" w:space="0" w:color="auto"/>
            <w:left w:val="none" w:sz="0" w:space="0" w:color="auto"/>
            <w:bottom w:val="none" w:sz="0" w:space="0" w:color="auto"/>
            <w:right w:val="none" w:sz="0" w:space="0" w:color="auto"/>
          </w:divBdr>
        </w:div>
        <w:div w:id="2068797071">
          <w:marLeft w:val="547"/>
          <w:marRight w:val="0"/>
          <w:marTop w:val="115"/>
          <w:marBottom w:val="0"/>
          <w:divBdr>
            <w:top w:val="none" w:sz="0" w:space="0" w:color="auto"/>
            <w:left w:val="none" w:sz="0" w:space="0" w:color="auto"/>
            <w:bottom w:val="none" w:sz="0" w:space="0" w:color="auto"/>
            <w:right w:val="none" w:sz="0" w:space="0" w:color="auto"/>
          </w:divBdr>
        </w:div>
      </w:divsChild>
    </w:div>
    <w:div w:id="1822651018">
      <w:bodyDiv w:val="1"/>
      <w:marLeft w:val="0"/>
      <w:marRight w:val="0"/>
      <w:marTop w:val="0"/>
      <w:marBottom w:val="0"/>
      <w:divBdr>
        <w:top w:val="none" w:sz="0" w:space="0" w:color="auto"/>
        <w:left w:val="none" w:sz="0" w:space="0" w:color="auto"/>
        <w:bottom w:val="none" w:sz="0" w:space="0" w:color="auto"/>
        <w:right w:val="none" w:sz="0" w:space="0" w:color="auto"/>
      </w:divBdr>
    </w:div>
    <w:div w:id="1843543313">
      <w:bodyDiv w:val="1"/>
      <w:marLeft w:val="0"/>
      <w:marRight w:val="0"/>
      <w:marTop w:val="0"/>
      <w:marBottom w:val="0"/>
      <w:divBdr>
        <w:top w:val="none" w:sz="0" w:space="0" w:color="auto"/>
        <w:left w:val="none" w:sz="0" w:space="0" w:color="auto"/>
        <w:bottom w:val="none" w:sz="0" w:space="0" w:color="auto"/>
        <w:right w:val="none" w:sz="0" w:space="0" w:color="auto"/>
      </w:divBdr>
    </w:div>
    <w:div w:id="1858538543">
      <w:bodyDiv w:val="1"/>
      <w:marLeft w:val="0"/>
      <w:marRight w:val="0"/>
      <w:marTop w:val="0"/>
      <w:marBottom w:val="0"/>
      <w:divBdr>
        <w:top w:val="none" w:sz="0" w:space="0" w:color="auto"/>
        <w:left w:val="none" w:sz="0" w:space="0" w:color="auto"/>
        <w:bottom w:val="none" w:sz="0" w:space="0" w:color="auto"/>
        <w:right w:val="none" w:sz="0" w:space="0" w:color="auto"/>
      </w:divBdr>
      <w:divsChild>
        <w:div w:id="750857058">
          <w:marLeft w:val="403"/>
          <w:marRight w:val="0"/>
          <w:marTop w:val="115"/>
          <w:marBottom w:val="0"/>
          <w:divBdr>
            <w:top w:val="none" w:sz="0" w:space="0" w:color="auto"/>
            <w:left w:val="none" w:sz="0" w:space="0" w:color="auto"/>
            <w:bottom w:val="none" w:sz="0" w:space="0" w:color="auto"/>
            <w:right w:val="none" w:sz="0" w:space="0" w:color="auto"/>
          </w:divBdr>
        </w:div>
        <w:div w:id="759328153">
          <w:marLeft w:val="878"/>
          <w:marRight w:val="0"/>
          <w:marTop w:val="96"/>
          <w:marBottom w:val="0"/>
          <w:divBdr>
            <w:top w:val="none" w:sz="0" w:space="0" w:color="auto"/>
            <w:left w:val="none" w:sz="0" w:space="0" w:color="auto"/>
            <w:bottom w:val="none" w:sz="0" w:space="0" w:color="auto"/>
            <w:right w:val="none" w:sz="0" w:space="0" w:color="auto"/>
          </w:divBdr>
        </w:div>
        <w:div w:id="1016541592">
          <w:marLeft w:val="1210"/>
          <w:marRight w:val="0"/>
          <w:marTop w:val="86"/>
          <w:marBottom w:val="0"/>
          <w:divBdr>
            <w:top w:val="none" w:sz="0" w:space="0" w:color="auto"/>
            <w:left w:val="none" w:sz="0" w:space="0" w:color="auto"/>
            <w:bottom w:val="none" w:sz="0" w:space="0" w:color="auto"/>
            <w:right w:val="none" w:sz="0" w:space="0" w:color="auto"/>
          </w:divBdr>
        </w:div>
        <w:div w:id="1446266552">
          <w:marLeft w:val="878"/>
          <w:marRight w:val="0"/>
          <w:marTop w:val="96"/>
          <w:marBottom w:val="0"/>
          <w:divBdr>
            <w:top w:val="none" w:sz="0" w:space="0" w:color="auto"/>
            <w:left w:val="none" w:sz="0" w:space="0" w:color="auto"/>
            <w:bottom w:val="none" w:sz="0" w:space="0" w:color="auto"/>
            <w:right w:val="none" w:sz="0" w:space="0" w:color="auto"/>
          </w:divBdr>
        </w:div>
        <w:div w:id="1601067758">
          <w:marLeft w:val="403"/>
          <w:marRight w:val="0"/>
          <w:marTop w:val="115"/>
          <w:marBottom w:val="0"/>
          <w:divBdr>
            <w:top w:val="none" w:sz="0" w:space="0" w:color="auto"/>
            <w:left w:val="none" w:sz="0" w:space="0" w:color="auto"/>
            <w:bottom w:val="none" w:sz="0" w:space="0" w:color="auto"/>
            <w:right w:val="none" w:sz="0" w:space="0" w:color="auto"/>
          </w:divBdr>
        </w:div>
        <w:div w:id="1675451977">
          <w:marLeft w:val="403"/>
          <w:marRight w:val="0"/>
          <w:marTop w:val="115"/>
          <w:marBottom w:val="0"/>
          <w:divBdr>
            <w:top w:val="none" w:sz="0" w:space="0" w:color="auto"/>
            <w:left w:val="none" w:sz="0" w:space="0" w:color="auto"/>
            <w:bottom w:val="none" w:sz="0" w:space="0" w:color="auto"/>
            <w:right w:val="none" w:sz="0" w:space="0" w:color="auto"/>
          </w:divBdr>
        </w:div>
        <w:div w:id="1693460114">
          <w:marLeft w:val="1210"/>
          <w:marRight w:val="0"/>
          <w:marTop w:val="86"/>
          <w:marBottom w:val="0"/>
          <w:divBdr>
            <w:top w:val="none" w:sz="0" w:space="0" w:color="auto"/>
            <w:left w:val="none" w:sz="0" w:space="0" w:color="auto"/>
            <w:bottom w:val="none" w:sz="0" w:space="0" w:color="auto"/>
            <w:right w:val="none" w:sz="0" w:space="0" w:color="auto"/>
          </w:divBdr>
        </w:div>
        <w:div w:id="2059694621">
          <w:marLeft w:val="1210"/>
          <w:marRight w:val="0"/>
          <w:marTop w:val="86"/>
          <w:marBottom w:val="0"/>
          <w:divBdr>
            <w:top w:val="none" w:sz="0" w:space="0" w:color="auto"/>
            <w:left w:val="none" w:sz="0" w:space="0" w:color="auto"/>
            <w:bottom w:val="none" w:sz="0" w:space="0" w:color="auto"/>
            <w:right w:val="none" w:sz="0" w:space="0" w:color="auto"/>
          </w:divBdr>
        </w:div>
      </w:divsChild>
    </w:div>
    <w:div w:id="1863083916">
      <w:bodyDiv w:val="1"/>
      <w:marLeft w:val="0"/>
      <w:marRight w:val="0"/>
      <w:marTop w:val="0"/>
      <w:marBottom w:val="0"/>
      <w:divBdr>
        <w:top w:val="none" w:sz="0" w:space="0" w:color="auto"/>
        <w:left w:val="none" w:sz="0" w:space="0" w:color="auto"/>
        <w:bottom w:val="none" w:sz="0" w:space="0" w:color="auto"/>
        <w:right w:val="none" w:sz="0" w:space="0" w:color="auto"/>
      </w:divBdr>
    </w:div>
    <w:div w:id="1879119627">
      <w:bodyDiv w:val="1"/>
      <w:marLeft w:val="0"/>
      <w:marRight w:val="0"/>
      <w:marTop w:val="0"/>
      <w:marBottom w:val="0"/>
      <w:divBdr>
        <w:top w:val="none" w:sz="0" w:space="0" w:color="auto"/>
        <w:left w:val="none" w:sz="0" w:space="0" w:color="auto"/>
        <w:bottom w:val="none" w:sz="0" w:space="0" w:color="auto"/>
        <w:right w:val="none" w:sz="0" w:space="0" w:color="auto"/>
      </w:divBdr>
    </w:div>
    <w:div w:id="1886211477">
      <w:bodyDiv w:val="1"/>
      <w:marLeft w:val="0"/>
      <w:marRight w:val="0"/>
      <w:marTop w:val="0"/>
      <w:marBottom w:val="0"/>
      <w:divBdr>
        <w:top w:val="none" w:sz="0" w:space="0" w:color="auto"/>
        <w:left w:val="none" w:sz="0" w:space="0" w:color="auto"/>
        <w:bottom w:val="none" w:sz="0" w:space="0" w:color="auto"/>
        <w:right w:val="none" w:sz="0" w:space="0" w:color="auto"/>
      </w:divBdr>
      <w:divsChild>
        <w:div w:id="257755226">
          <w:marLeft w:val="1800"/>
          <w:marRight w:val="0"/>
          <w:marTop w:val="67"/>
          <w:marBottom w:val="0"/>
          <w:divBdr>
            <w:top w:val="none" w:sz="0" w:space="0" w:color="auto"/>
            <w:left w:val="none" w:sz="0" w:space="0" w:color="auto"/>
            <w:bottom w:val="none" w:sz="0" w:space="0" w:color="auto"/>
            <w:right w:val="none" w:sz="0" w:space="0" w:color="auto"/>
          </w:divBdr>
        </w:div>
        <w:div w:id="282421965">
          <w:marLeft w:val="2520"/>
          <w:marRight w:val="0"/>
          <w:marTop w:val="58"/>
          <w:marBottom w:val="0"/>
          <w:divBdr>
            <w:top w:val="none" w:sz="0" w:space="0" w:color="auto"/>
            <w:left w:val="none" w:sz="0" w:space="0" w:color="auto"/>
            <w:bottom w:val="none" w:sz="0" w:space="0" w:color="auto"/>
            <w:right w:val="none" w:sz="0" w:space="0" w:color="auto"/>
          </w:divBdr>
        </w:div>
        <w:div w:id="308440780">
          <w:marLeft w:val="2520"/>
          <w:marRight w:val="0"/>
          <w:marTop w:val="58"/>
          <w:marBottom w:val="0"/>
          <w:divBdr>
            <w:top w:val="none" w:sz="0" w:space="0" w:color="auto"/>
            <w:left w:val="none" w:sz="0" w:space="0" w:color="auto"/>
            <w:bottom w:val="none" w:sz="0" w:space="0" w:color="auto"/>
            <w:right w:val="none" w:sz="0" w:space="0" w:color="auto"/>
          </w:divBdr>
        </w:div>
        <w:div w:id="347021516">
          <w:marLeft w:val="1800"/>
          <w:marRight w:val="0"/>
          <w:marTop w:val="67"/>
          <w:marBottom w:val="0"/>
          <w:divBdr>
            <w:top w:val="none" w:sz="0" w:space="0" w:color="auto"/>
            <w:left w:val="none" w:sz="0" w:space="0" w:color="auto"/>
            <w:bottom w:val="none" w:sz="0" w:space="0" w:color="auto"/>
            <w:right w:val="none" w:sz="0" w:space="0" w:color="auto"/>
          </w:divBdr>
        </w:div>
        <w:div w:id="772823770">
          <w:marLeft w:val="1166"/>
          <w:marRight w:val="0"/>
          <w:marTop w:val="72"/>
          <w:marBottom w:val="0"/>
          <w:divBdr>
            <w:top w:val="none" w:sz="0" w:space="0" w:color="auto"/>
            <w:left w:val="none" w:sz="0" w:space="0" w:color="auto"/>
            <w:bottom w:val="none" w:sz="0" w:space="0" w:color="auto"/>
            <w:right w:val="none" w:sz="0" w:space="0" w:color="auto"/>
          </w:divBdr>
        </w:div>
        <w:div w:id="828447952">
          <w:marLeft w:val="2520"/>
          <w:marRight w:val="0"/>
          <w:marTop w:val="58"/>
          <w:marBottom w:val="0"/>
          <w:divBdr>
            <w:top w:val="none" w:sz="0" w:space="0" w:color="auto"/>
            <w:left w:val="none" w:sz="0" w:space="0" w:color="auto"/>
            <w:bottom w:val="none" w:sz="0" w:space="0" w:color="auto"/>
            <w:right w:val="none" w:sz="0" w:space="0" w:color="auto"/>
          </w:divBdr>
        </w:div>
        <w:div w:id="950821160">
          <w:marLeft w:val="1166"/>
          <w:marRight w:val="0"/>
          <w:marTop w:val="72"/>
          <w:marBottom w:val="0"/>
          <w:divBdr>
            <w:top w:val="none" w:sz="0" w:space="0" w:color="auto"/>
            <w:left w:val="none" w:sz="0" w:space="0" w:color="auto"/>
            <w:bottom w:val="none" w:sz="0" w:space="0" w:color="auto"/>
            <w:right w:val="none" w:sz="0" w:space="0" w:color="auto"/>
          </w:divBdr>
        </w:div>
        <w:div w:id="952437358">
          <w:marLeft w:val="2520"/>
          <w:marRight w:val="0"/>
          <w:marTop w:val="58"/>
          <w:marBottom w:val="0"/>
          <w:divBdr>
            <w:top w:val="none" w:sz="0" w:space="0" w:color="auto"/>
            <w:left w:val="none" w:sz="0" w:space="0" w:color="auto"/>
            <w:bottom w:val="none" w:sz="0" w:space="0" w:color="auto"/>
            <w:right w:val="none" w:sz="0" w:space="0" w:color="auto"/>
          </w:divBdr>
        </w:div>
        <w:div w:id="997805086">
          <w:marLeft w:val="1166"/>
          <w:marRight w:val="0"/>
          <w:marTop w:val="72"/>
          <w:marBottom w:val="0"/>
          <w:divBdr>
            <w:top w:val="none" w:sz="0" w:space="0" w:color="auto"/>
            <w:left w:val="none" w:sz="0" w:space="0" w:color="auto"/>
            <w:bottom w:val="none" w:sz="0" w:space="0" w:color="auto"/>
            <w:right w:val="none" w:sz="0" w:space="0" w:color="auto"/>
          </w:divBdr>
        </w:div>
        <w:div w:id="1019045551">
          <w:marLeft w:val="547"/>
          <w:marRight w:val="0"/>
          <w:marTop w:val="82"/>
          <w:marBottom w:val="0"/>
          <w:divBdr>
            <w:top w:val="none" w:sz="0" w:space="0" w:color="auto"/>
            <w:left w:val="none" w:sz="0" w:space="0" w:color="auto"/>
            <w:bottom w:val="none" w:sz="0" w:space="0" w:color="auto"/>
            <w:right w:val="none" w:sz="0" w:space="0" w:color="auto"/>
          </w:divBdr>
        </w:div>
        <w:div w:id="1167478407">
          <w:marLeft w:val="1166"/>
          <w:marRight w:val="0"/>
          <w:marTop w:val="72"/>
          <w:marBottom w:val="0"/>
          <w:divBdr>
            <w:top w:val="none" w:sz="0" w:space="0" w:color="auto"/>
            <w:left w:val="none" w:sz="0" w:space="0" w:color="auto"/>
            <w:bottom w:val="none" w:sz="0" w:space="0" w:color="auto"/>
            <w:right w:val="none" w:sz="0" w:space="0" w:color="auto"/>
          </w:divBdr>
        </w:div>
        <w:div w:id="1371875639">
          <w:marLeft w:val="1166"/>
          <w:marRight w:val="0"/>
          <w:marTop w:val="72"/>
          <w:marBottom w:val="0"/>
          <w:divBdr>
            <w:top w:val="none" w:sz="0" w:space="0" w:color="auto"/>
            <w:left w:val="none" w:sz="0" w:space="0" w:color="auto"/>
            <w:bottom w:val="none" w:sz="0" w:space="0" w:color="auto"/>
            <w:right w:val="none" w:sz="0" w:space="0" w:color="auto"/>
          </w:divBdr>
        </w:div>
        <w:div w:id="1593198363">
          <w:marLeft w:val="2520"/>
          <w:marRight w:val="0"/>
          <w:marTop w:val="58"/>
          <w:marBottom w:val="0"/>
          <w:divBdr>
            <w:top w:val="none" w:sz="0" w:space="0" w:color="auto"/>
            <w:left w:val="none" w:sz="0" w:space="0" w:color="auto"/>
            <w:bottom w:val="none" w:sz="0" w:space="0" w:color="auto"/>
            <w:right w:val="none" w:sz="0" w:space="0" w:color="auto"/>
          </w:divBdr>
        </w:div>
        <w:div w:id="1656912912">
          <w:marLeft w:val="3240"/>
          <w:marRight w:val="0"/>
          <w:marTop w:val="82"/>
          <w:marBottom w:val="0"/>
          <w:divBdr>
            <w:top w:val="none" w:sz="0" w:space="0" w:color="auto"/>
            <w:left w:val="none" w:sz="0" w:space="0" w:color="auto"/>
            <w:bottom w:val="none" w:sz="0" w:space="0" w:color="auto"/>
            <w:right w:val="none" w:sz="0" w:space="0" w:color="auto"/>
          </w:divBdr>
        </w:div>
        <w:div w:id="1782186671">
          <w:marLeft w:val="2520"/>
          <w:marRight w:val="0"/>
          <w:marTop w:val="58"/>
          <w:marBottom w:val="0"/>
          <w:divBdr>
            <w:top w:val="none" w:sz="0" w:space="0" w:color="auto"/>
            <w:left w:val="none" w:sz="0" w:space="0" w:color="auto"/>
            <w:bottom w:val="none" w:sz="0" w:space="0" w:color="auto"/>
            <w:right w:val="none" w:sz="0" w:space="0" w:color="auto"/>
          </w:divBdr>
        </w:div>
        <w:div w:id="1807576352">
          <w:marLeft w:val="3240"/>
          <w:marRight w:val="0"/>
          <w:marTop w:val="82"/>
          <w:marBottom w:val="0"/>
          <w:divBdr>
            <w:top w:val="none" w:sz="0" w:space="0" w:color="auto"/>
            <w:left w:val="none" w:sz="0" w:space="0" w:color="auto"/>
            <w:bottom w:val="none" w:sz="0" w:space="0" w:color="auto"/>
            <w:right w:val="none" w:sz="0" w:space="0" w:color="auto"/>
          </w:divBdr>
        </w:div>
        <w:div w:id="1903324613">
          <w:marLeft w:val="1800"/>
          <w:marRight w:val="0"/>
          <w:marTop w:val="67"/>
          <w:marBottom w:val="0"/>
          <w:divBdr>
            <w:top w:val="none" w:sz="0" w:space="0" w:color="auto"/>
            <w:left w:val="none" w:sz="0" w:space="0" w:color="auto"/>
            <w:bottom w:val="none" w:sz="0" w:space="0" w:color="auto"/>
            <w:right w:val="none" w:sz="0" w:space="0" w:color="auto"/>
          </w:divBdr>
        </w:div>
        <w:div w:id="2087217490">
          <w:marLeft w:val="1800"/>
          <w:marRight w:val="0"/>
          <w:marTop w:val="67"/>
          <w:marBottom w:val="0"/>
          <w:divBdr>
            <w:top w:val="none" w:sz="0" w:space="0" w:color="auto"/>
            <w:left w:val="none" w:sz="0" w:space="0" w:color="auto"/>
            <w:bottom w:val="none" w:sz="0" w:space="0" w:color="auto"/>
            <w:right w:val="none" w:sz="0" w:space="0" w:color="auto"/>
          </w:divBdr>
        </w:div>
      </w:divsChild>
    </w:div>
    <w:div w:id="1908764843">
      <w:bodyDiv w:val="1"/>
      <w:marLeft w:val="0"/>
      <w:marRight w:val="0"/>
      <w:marTop w:val="0"/>
      <w:marBottom w:val="0"/>
      <w:divBdr>
        <w:top w:val="none" w:sz="0" w:space="0" w:color="auto"/>
        <w:left w:val="none" w:sz="0" w:space="0" w:color="auto"/>
        <w:bottom w:val="none" w:sz="0" w:space="0" w:color="auto"/>
        <w:right w:val="none" w:sz="0" w:space="0" w:color="auto"/>
      </w:divBdr>
      <w:divsChild>
        <w:div w:id="35663143">
          <w:marLeft w:val="1166"/>
          <w:marRight w:val="0"/>
          <w:marTop w:val="67"/>
          <w:marBottom w:val="0"/>
          <w:divBdr>
            <w:top w:val="none" w:sz="0" w:space="0" w:color="auto"/>
            <w:left w:val="none" w:sz="0" w:space="0" w:color="auto"/>
            <w:bottom w:val="none" w:sz="0" w:space="0" w:color="auto"/>
            <w:right w:val="none" w:sz="0" w:space="0" w:color="auto"/>
          </w:divBdr>
        </w:div>
        <w:div w:id="38748138">
          <w:marLeft w:val="1627"/>
          <w:marRight w:val="0"/>
          <w:marTop w:val="58"/>
          <w:marBottom w:val="0"/>
          <w:divBdr>
            <w:top w:val="none" w:sz="0" w:space="0" w:color="auto"/>
            <w:left w:val="none" w:sz="0" w:space="0" w:color="auto"/>
            <w:bottom w:val="none" w:sz="0" w:space="0" w:color="auto"/>
            <w:right w:val="none" w:sz="0" w:space="0" w:color="auto"/>
          </w:divBdr>
        </w:div>
        <w:div w:id="101536802">
          <w:marLeft w:val="1166"/>
          <w:marRight w:val="0"/>
          <w:marTop w:val="67"/>
          <w:marBottom w:val="0"/>
          <w:divBdr>
            <w:top w:val="none" w:sz="0" w:space="0" w:color="auto"/>
            <w:left w:val="none" w:sz="0" w:space="0" w:color="auto"/>
            <w:bottom w:val="none" w:sz="0" w:space="0" w:color="auto"/>
            <w:right w:val="none" w:sz="0" w:space="0" w:color="auto"/>
          </w:divBdr>
        </w:div>
        <w:div w:id="284623030">
          <w:marLeft w:val="547"/>
          <w:marRight w:val="0"/>
          <w:marTop w:val="77"/>
          <w:marBottom w:val="0"/>
          <w:divBdr>
            <w:top w:val="none" w:sz="0" w:space="0" w:color="auto"/>
            <w:left w:val="none" w:sz="0" w:space="0" w:color="auto"/>
            <w:bottom w:val="none" w:sz="0" w:space="0" w:color="auto"/>
            <w:right w:val="none" w:sz="0" w:space="0" w:color="auto"/>
          </w:divBdr>
        </w:div>
        <w:div w:id="376928522">
          <w:marLeft w:val="547"/>
          <w:marRight w:val="0"/>
          <w:marTop w:val="77"/>
          <w:marBottom w:val="0"/>
          <w:divBdr>
            <w:top w:val="none" w:sz="0" w:space="0" w:color="auto"/>
            <w:left w:val="none" w:sz="0" w:space="0" w:color="auto"/>
            <w:bottom w:val="none" w:sz="0" w:space="0" w:color="auto"/>
            <w:right w:val="none" w:sz="0" w:space="0" w:color="auto"/>
          </w:divBdr>
        </w:div>
        <w:div w:id="661588757">
          <w:marLeft w:val="547"/>
          <w:marRight w:val="0"/>
          <w:marTop w:val="77"/>
          <w:marBottom w:val="0"/>
          <w:divBdr>
            <w:top w:val="none" w:sz="0" w:space="0" w:color="auto"/>
            <w:left w:val="none" w:sz="0" w:space="0" w:color="auto"/>
            <w:bottom w:val="none" w:sz="0" w:space="0" w:color="auto"/>
            <w:right w:val="none" w:sz="0" w:space="0" w:color="auto"/>
          </w:divBdr>
        </w:div>
        <w:div w:id="689374152">
          <w:marLeft w:val="1166"/>
          <w:marRight w:val="0"/>
          <w:marTop w:val="67"/>
          <w:marBottom w:val="0"/>
          <w:divBdr>
            <w:top w:val="none" w:sz="0" w:space="0" w:color="auto"/>
            <w:left w:val="none" w:sz="0" w:space="0" w:color="auto"/>
            <w:bottom w:val="none" w:sz="0" w:space="0" w:color="auto"/>
            <w:right w:val="none" w:sz="0" w:space="0" w:color="auto"/>
          </w:divBdr>
        </w:div>
        <w:div w:id="746151975">
          <w:marLeft w:val="1627"/>
          <w:marRight w:val="0"/>
          <w:marTop w:val="58"/>
          <w:marBottom w:val="0"/>
          <w:divBdr>
            <w:top w:val="none" w:sz="0" w:space="0" w:color="auto"/>
            <w:left w:val="none" w:sz="0" w:space="0" w:color="auto"/>
            <w:bottom w:val="none" w:sz="0" w:space="0" w:color="auto"/>
            <w:right w:val="none" w:sz="0" w:space="0" w:color="auto"/>
          </w:divBdr>
        </w:div>
        <w:div w:id="807552796">
          <w:marLeft w:val="1166"/>
          <w:marRight w:val="0"/>
          <w:marTop w:val="67"/>
          <w:marBottom w:val="0"/>
          <w:divBdr>
            <w:top w:val="none" w:sz="0" w:space="0" w:color="auto"/>
            <w:left w:val="none" w:sz="0" w:space="0" w:color="auto"/>
            <w:bottom w:val="none" w:sz="0" w:space="0" w:color="auto"/>
            <w:right w:val="none" w:sz="0" w:space="0" w:color="auto"/>
          </w:divBdr>
        </w:div>
        <w:div w:id="885530686">
          <w:marLeft w:val="1166"/>
          <w:marRight w:val="0"/>
          <w:marTop w:val="67"/>
          <w:marBottom w:val="0"/>
          <w:divBdr>
            <w:top w:val="none" w:sz="0" w:space="0" w:color="auto"/>
            <w:left w:val="none" w:sz="0" w:space="0" w:color="auto"/>
            <w:bottom w:val="none" w:sz="0" w:space="0" w:color="auto"/>
            <w:right w:val="none" w:sz="0" w:space="0" w:color="auto"/>
          </w:divBdr>
        </w:div>
        <w:div w:id="1228803596">
          <w:marLeft w:val="1166"/>
          <w:marRight w:val="0"/>
          <w:marTop w:val="67"/>
          <w:marBottom w:val="0"/>
          <w:divBdr>
            <w:top w:val="none" w:sz="0" w:space="0" w:color="auto"/>
            <w:left w:val="none" w:sz="0" w:space="0" w:color="auto"/>
            <w:bottom w:val="none" w:sz="0" w:space="0" w:color="auto"/>
            <w:right w:val="none" w:sz="0" w:space="0" w:color="auto"/>
          </w:divBdr>
        </w:div>
        <w:div w:id="1272517664">
          <w:marLeft w:val="547"/>
          <w:marRight w:val="0"/>
          <w:marTop w:val="77"/>
          <w:marBottom w:val="0"/>
          <w:divBdr>
            <w:top w:val="none" w:sz="0" w:space="0" w:color="auto"/>
            <w:left w:val="none" w:sz="0" w:space="0" w:color="auto"/>
            <w:bottom w:val="none" w:sz="0" w:space="0" w:color="auto"/>
            <w:right w:val="none" w:sz="0" w:space="0" w:color="auto"/>
          </w:divBdr>
        </w:div>
        <w:div w:id="1284189703">
          <w:marLeft w:val="547"/>
          <w:marRight w:val="0"/>
          <w:marTop w:val="77"/>
          <w:marBottom w:val="0"/>
          <w:divBdr>
            <w:top w:val="none" w:sz="0" w:space="0" w:color="auto"/>
            <w:left w:val="none" w:sz="0" w:space="0" w:color="auto"/>
            <w:bottom w:val="none" w:sz="0" w:space="0" w:color="auto"/>
            <w:right w:val="none" w:sz="0" w:space="0" w:color="auto"/>
          </w:divBdr>
        </w:div>
        <w:div w:id="1816951241">
          <w:marLeft w:val="1166"/>
          <w:marRight w:val="0"/>
          <w:marTop w:val="67"/>
          <w:marBottom w:val="0"/>
          <w:divBdr>
            <w:top w:val="none" w:sz="0" w:space="0" w:color="auto"/>
            <w:left w:val="none" w:sz="0" w:space="0" w:color="auto"/>
            <w:bottom w:val="none" w:sz="0" w:space="0" w:color="auto"/>
            <w:right w:val="none" w:sz="0" w:space="0" w:color="auto"/>
          </w:divBdr>
        </w:div>
        <w:div w:id="1932623811">
          <w:marLeft w:val="1166"/>
          <w:marRight w:val="0"/>
          <w:marTop w:val="67"/>
          <w:marBottom w:val="0"/>
          <w:divBdr>
            <w:top w:val="none" w:sz="0" w:space="0" w:color="auto"/>
            <w:left w:val="none" w:sz="0" w:space="0" w:color="auto"/>
            <w:bottom w:val="none" w:sz="0" w:space="0" w:color="auto"/>
            <w:right w:val="none" w:sz="0" w:space="0" w:color="auto"/>
          </w:divBdr>
        </w:div>
      </w:divsChild>
    </w:div>
    <w:div w:id="2127461771">
      <w:bodyDiv w:val="1"/>
      <w:marLeft w:val="0"/>
      <w:marRight w:val="0"/>
      <w:marTop w:val="0"/>
      <w:marBottom w:val="0"/>
      <w:divBdr>
        <w:top w:val="none" w:sz="0" w:space="0" w:color="auto"/>
        <w:left w:val="none" w:sz="0" w:space="0" w:color="auto"/>
        <w:bottom w:val="none" w:sz="0" w:space="0" w:color="auto"/>
        <w:right w:val="none" w:sz="0" w:space="0" w:color="auto"/>
      </w:divBdr>
      <w:divsChild>
        <w:div w:id="139007730">
          <w:marLeft w:val="1627"/>
          <w:marRight w:val="0"/>
          <w:marTop w:val="72"/>
          <w:marBottom w:val="0"/>
          <w:divBdr>
            <w:top w:val="none" w:sz="0" w:space="0" w:color="auto"/>
            <w:left w:val="none" w:sz="0" w:space="0" w:color="auto"/>
            <w:bottom w:val="none" w:sz="0" w:space="0" w:color="auto"/>
            <w:right w:val="none" w:sz="0" w:space="0" w:color="auto"/>
          </w:divBdr>
        </w:div>
        <w:div w:id="232128957">
          <w:marLeft w:val="1166"/>
          <w:marRight w:val="0"/>
          <w:marTop w:val="82"/>
          <w:marBottom w:val="0"/>
          <w:divBdr>
            <w:top w:val="none" w:sz="0" w:space="0" w:color="auto"/>
            <w:left w:val="none" w:sz="0" w:space="0" w:color="auto"/>
            <w:bottom w:val="none" w:sz="0" w:space="0" w:color="auto"/>
            <w:right w:val="none" w:sz="0" w:space="0" w:color="auto"/>
          </w:divBdr>
        </w:div>
        <w:div w:id="291137324">
          <w:marLeft w:val="547"/>
          <w:marRight w:val="0"/>
          <w:marTop w:val="96"/>
          <w:marBottom w:val="0"/>
          <w:divBdr>
            <w:top w:val="none" w:sz="0" w:space="0" w:color="auto"/>
            <w:left w:val="none" w:sz="0" w:space="0" w:color="auto"/>
            <w:bottom w:val="none" w:sz="0" w:space="0" w:color="auto"/>
            <w:right w:val="none" w:sz="0" w:space="0" w:color="auto"/>
          </w:divBdr>
        </w:div>
        <w:div w:id="333610648">
          <w:marLeft w:val="1166"/>
          <w:marRight w:val="0"/>
          <w:marTop w:val="82"/>
          <w:marBottom w:val="0"/>
          <w:divBdr>
            <w:top w:val="none" w:sz="0" w:space="0" w:color="auto"/>
            <w:left w:val="none" w:sz="0" w:space="0" w:color="auto"/>
            <w:bottom w:val="none" w:sz="0" w:space="0" w:color="auto"/>
            <w:right w:val="none" w:sz="0" w:space="0" w:color="auto"/>
          </w:divBdr>
        </w:div>
        <w:div w:id="901597908">
          <w:marLeft w:val="547"/>
          <w:marRight w:val="0"/>
          <w:marTop w:val="96"/>
          <w:marBottom w:val="0"/>
          <w:divBdr>
            <w:top w:val="none" w:sz="0" w:space="0" w:color="auto"/>
            <w:left w:val="none" w:sz="0" w:space="0" w:color="auto"/>
            <w:bottom w:val="none" w:sz="0" w:space="0" w:color="auto"/>
            <w:right w:val="none" w:sz="0" w:space="0" w:color="auto"/>
          </w:divBdr>
        </w:div>
        <w:div w:id="1242956480">
          <w:marLeft w:val="1166"/>
          <w:marRight w:val="0"/>
          <w:marTop w:val="82"/>
          <w:marBottom w:val="0"/>
          <w:divBdr>
            <w:top w:val="none" w:sz="0" w:space="0" w:color="auto"/>
            <w:left w:val="none" w:sz="0" w:space="0" w:color="auto"/>
            <w:bottom w:val="none" w:sz="0" w:space="0" w:color="auto"/>
            <w:right w:val="none" w:sz="0" w:space="0" w:color="auto"/>
          </w:divBdr>
        </w:div>
        <w:div w:id="1468358483">
          <w:marLeft w:val="1627"/>
          <w:marRight w:val="0"/>
          <w:marTop w:val="72"/>
          <w:marBottom w:val="0"/>
          <w:divBdr>
            <w:top w:val="none" w:sz="0" w:space="0" w:color="auto"/>
            <w:left w:val="none" w:sz="0" w:space="0" w:color="auto"/>
            <w:bottom w:val="none" w:sz="0" w:space="0" w:color="auto"/>
            <w:right w:val="none" w:sz="0" w:space="0" w:color="auto"/>
          </w:divBdr>
        </w:div>
        <w:div w:id="1723014349">
          <w:marLeft w:val="1166"/>
          <w:marRight w:val="0"/>
          <w:marTop w:val="82"/>
          <w:marBottom w:val="0"/>
          <w:divBdr>
            <w:top w:val="none" w:sz="0" w:space="0" w:color="auto"/>
            <w:left w:val="none" w:sz="0" w:space="0" w:color="auto"/>
            <w:bottom w:val="none" w:sz="0" w:space="0" w:color="auto"/>
            <w:right w:val="none" w:sz="0" w:space="0" w:color="auto"/>
          </w:divBdr>
        </w:div>
        <w:div w:id="1736588095">
          <w:marLeft w:val="547"/>
          <w:marRight w:val="0"/>
          <w:marTop w:val="96"/>
          <w:marBottom w:val="0"/>
          <w:divBdr>
            <w:top w:val="none" w:sz="0" w:space="0" w:color="auto"/>
            <w:left w:val="none" w:sz="0" w:space="0" w:color="auto"/>
            <w:bottom w:val="none" w:sz="0" w:space="0" w:color="auto"/>
            <w:right w:val="none" w:sz="0" w:space="0" w:color="auto"/>
          </w:divBdr>
        </w:div>
        <w:div w:id="1761413207">
          <w:marLeft w:val="1166"/>
          <w:marRight w:val="0"/>
          <w:marTop w:val="82"/>
          <w:marBottom w:val="0"/>
          <w:divBdr>
            <w:top w:val="none" w:sz="0" w:space="0" w:color="auto"/>
            <w:left w:val="none" w:sz="0" w:space="0" w:color="auto"/>
            <w:bottom w:val="none" w:sz="0" w:space="0" w:color="auto"/>
            <w:right w:val="none" w:sz="0" w:space="0" w:color="auto"/>
          </w:divBdr>
        </w:div>
        <w:div w:id="1775205180">
          <w:marLeft w:val="1166"/>
          <w:marRight w:val="0"/>
          <w:marTop w:val="82"/>
          <w:marBottom w:val="0"/>
          <w:divBdr>
            <w:top w:val="none" w:sz="0" w:space="0" w:color="auto"/>
            <w:left w:val="none" w:sz="0" w:space="0" w:color="auto"/>
            <w:bottom w:val="none" w:sz="0" w:space="0" w:color="auto"/>
            <w:right w:val="none" w:sz="0" w:space="0" w:color="auto"/>
          </w:divBdr>
        </w:div>
      </w:divsChild>
    </w:div>
    <w:div w:id="2137094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oleObject" Target="embeddings/Microsoft_Visio_2003-2010_Drawing2.vsd"/><Relationship Id="rId21" Type="http://schemas.openxmlformats.org/officeDocument/2006/relationships/package" Target="embeddings/Microsoft_Visio_Drawing1.vsdx"/><Relationship Id="rId34" Type="http://schemas.openxmlformats.org/officeDocument/2006/relationships/image" Target="media/image12.emf"/><Relationship Id="rId42" Type="http://schemas.openxmlformats.org/officeDocument/2006/relationships/image" Target="media/image16.emf"/><Relationship Id="rId47" Type="http://schemas.openxmlformats.org/officeDocument/2006/relationships/oleObject" Target="embeddings/oleObject3.bin"/><Relationship Id="rId50" Type="http://schemas.openxmlformats.org/officeDocument/2006/relationships/image" Target="media/image20.emf"/><Relationship Id="rId55" Type="http://schemas.openxmlformats.org/officeDocument/2006/relationships/image" Target="media/image23.emf"/><Relationship Id="rId63" Type="http://schemas.openxmlformats.org/officeDocument/2006/relationships/image" Target="media/image27.emf"/><Relationship Id="rId68" Type="http://schemas.openxmlformats.org/officeDocument/2006/relationships/package" Target="embeddings/Microsoft_Visio_Drawing12.vsdx"/><Relationship Id="rId76" Type="http://schemas.openxmlformats.org/officeDocument/2006/relationships/image" Target="media/image34.png"/><Relationship Id="rId84" Type="http://schemas.openxmlformats.org/officeDocument/2006/relationships/footer" Target="footer1.xml"/><Relationship Id="rId7" Type="http://schemas.openxmlformats.org/officeDocument/2006/relationships/numbering" Target="numbering.xml"/><Relationship Id="rId71" Type="http://schemas.openxmlformats.org/officeDocument/2006/relationships/image" Target="media/image31.png"/><Relationship Id="rId2" Type="http://schemas.openxmlformats.org/officeDocument/2006/relationships/customXml" Target="../customXml/item2.xml"/><Relationship Id="rId16" Type="http://schemas.microsoft.com/office/2011/relationships/commentsExtended" Target="commentsExtended.xml"/><Relationship Id="rId29" Type="http://schemas.openxmlformats.org/officeDocument/2006/relationships/package" Target="embeddings/Microsoft_Visio_Drawing5.vsdx"/><Relationship Id="rId11" Type="http://schemas.openxmlformats.org/officeDocument/2006/relationships/footnotes" Target="footnotes.xm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oleObject" Target="embeddings/Microsoft_Visio_2003-2010_Drawing1.vsd"/><Relationship Id="rId40" Type="http://schemas.openxmlformats.org/officeDocument/2006/relationships/image" Target="media/image15.wmf"/><Relationship Id="rId45" Type="http://schemas.openxmlformats.org/officeDocument/2006/relationships/oleObject" Target="embeddings/oleObject2.bin"/><Relationship Id="rId53" Type="http://schemas.openxmlformats.org/officeDocument/2006/relationships/image" Target="media/image22.emf"/><Relationship Id="rId58" Type="http://schemas.openxmlformats.org/officeDocument/2006/relationships/oleObject" Target="embeddings/oleObject5.bin"/><Relationship Id="rId66" Type="http://schemas.openxmlformats.org/officeDocument/2006/relationships/package" Target="embeddings/Microsoft_Visio_Drawing11.vsdx"/><Relationship Id="rId74" Type="http://schemas.openxmlformats.org/officeDocument/2006/relationships/image" Target="media/image33.emf"/><Relationship Id="rId79" Type="http://schemas.openxmlformats.org/officeDocument/2006/relationships/image" Target="media/image36.png"/><Relationship Id="rId87"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26.emf"/><Relationship Id="rId82" Type="http://schemas.openxmlformats.org/officeDocument/2006/relationships/header" Target="header1.xml"/><Relationship Id="rId19" Type="http://schemas.openxmlformats.org/officeDocument/2006/relationships/package" Target="embeddings/Microsoft_Visio_Drawing.vsdx"/><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3.png"/><Relationship Id="rId22" Type="http://schemas.openxmlformats.org/officeDocument/2006/relationships/image" Target="media/image6.emf"/><Relationship Id="rId27" Type="http://schemas.openxmlformats.org/officeDocument/2006/relationships/package" Target="embeddings/Microsoft_Visio_Drawing4.vsdx"/><Relationship Id="rId30" Type="http://schemas.openxmlformats.org/officeDocument/2006/relationships/image" Target="media/image10.emf"/><Relationship Id="rId35" Type="http://schemas.openxmlformats.org/officeDocument/2006/relationships/oleObject" Target="embeddings/Microsoft_Visio_2003-2010_Drawing.vsd"/><Relationship Id="rId43" Type="http://schemas.openxmlformats.org/officeDocument/2006/relationships/oleObject" Target="embeddings/Microsoft_Visio_2003-2010_Drawing3.vsd"/><Relationship Id="rId48" Type="http://schemas.openxmlformats.org/officeDocument/2006/relationships/image" Target="media/image19.emf"/><Relationship Id="rId56" Type="http://schemas.openxmlformats.org/officeDocument/2006/relationships/oleObject" Target="embeddings/oleObject4.bin"/><Relationship Id="rId64" Type="http://schemas.openxmlformats.org/officeDocument/2006/relationships/oleObject" Target="embeddings/Microsoft_Visio_2003-2010_Drawing4.vsd"/><Relationship Id="rId69" Type="http://schemas.openxmlformats.org/officeDocument/2006/relationships/image" Target="media/image30.emf"/><Relationship Id="rId77" Type="http://schemas.openxmlformats.org/officeDocument/2006/relationships/image" Target="media/image35.wmf"/><Relationship Id="rId8" Type="http://schemas.openxmlformats.org/officeDocument/2006/relationships/styles" Target="styles.xml"/><Relationship Id="rId51" Type="http://schemas.openxmlformats.org/officeDocument/2006/relationships/package" Target="embeddings/Microsoft_Visio_Drawing9.vsdx"/><Relationship Id="rId72" Type="http://schemas.openxmlformats.org/officeDocument/2006/relationships/image" Target="media/image32.emf"/><Relationship Id="rId80" Type="http://schemas.openxmlformats.org/officeDocument/2006/relationships/image" Target="media/image37.png"/><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microsoft.com/office/2016/09/relationships/commentsIds" Target="commentsIds.xml"/><Relationship Id="rId25" Type="http://schemas.openxmlformats.org/officeDocument/2006/relationships/package" Target="embeddings/Microsoft_Visio_Drawing3.vsdx"/><Relationship Id="rId33" Type="http://schemas.openxmlformats.org/officeDocument/2006/relationships/package" Target="embeddings/Microsoft_Visio_Drawing7.vsdx"/><Relationship Id="rId38" Type="http://schemas.openxmlformats.org/officeDocument/2006/relationships/image" Target="media/image14.emf"/><Relationship Id="rId46" Type="http://schemas.openxmlformats.org/officeDocument/2006/relationships/image" Target="media/image18.emf"/><Relationship Id="rId59" Type="http://schemas.openxmlformats.org/officeDocument/2006/relationships/image" Target="media/image25.emf"/><Relationship Id="rId67" Type="http://schemas.openxmlformats.org/officeDocument/2006/relationships/image" Target="media/image29.emf"/><Relationship Id="rId20" Type="http://schemas.openxmlformats.org/officeDocument/2006/relationships/image" Target="media/image5.emf"/><Relationship Id="rId41" Type="http://schemas.openxmlformats.org/officeDocument/2006/relationships/oleObject" Target="embeddings/oleObject1.bin"/><Relationship Id="rId54" Type="http://schemas.openxmlformats.org/officeDocument/2006/relationships/package" Target="embeddings/Microsoft_Visio_Drawing10.vsdx"/><Relationship Id="rId62" Type="http://schemas.openxmlformats.org/officeDocument/2006/relationships/package" Target="embeddings/Microsoft_Word_Document.docx"/><Relationship Id="rId70" Type="http://schemas.openxmlformats.org/officeDocument/2006/relationships/package" Target="embeddings/Microsoft_Visio_Drawing13.vsdx"/><Relationship Id="rId75" Type="http://schemas.openxmlformats.org/officeDocument/2006/relationships/package" Target="embeddings/Microsoft_Visio_Drawing15.vsdx"/><Relationship Id="rId83"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comments" Target="comments.xml"/><Relationship Id="rId23" Type="http://schemas.openxmlformats.org/officeDocument/2006/relationships/package" Target="embeddings/Microsoft_Visio_Drawing2.vsdx"/><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package" Target="embeddings/Microsoft_Visio_Drawing8.vsdx"/><Relationship Id="rId57" Type="http://schemas.openxmlformats.org/officeDocument/2006/relationships/image" Target="media/image24.emf"/><Relationship Id="rId10" Type="http://schemas.openxmlformats.org/officeDocument/2006/relationships/webSettings" Target="webSettings.xml"/><Relationship Id="rId31" Type="http://schemas.openxmlformats.org/officeDocument/2006/relationships/package" Target="embeddings/Microsoft_Visio_Drawing6.vsdx"/><Relationship Id="rId44" Type="http://schemas.openxmlformats.org/officeDocument/2006/relationships/image" Target="media/image17.emf"/><Relationship Id="rId52" Type="http://schemas.openxmlformats.org/officeDocument/2006/relationships/image" Target="media/image21.png"/><Relationship Id="rId60" Type="http://schemas.openxmlformats.org/officeDocument/2006/relationships/oleObject" Target="embeddings/oleObject6.bin"/><Relationship Id="rId65" Type="http://schemas.openxmlformats.org/officeDocument/2006/relationships/image" Target="media/image28.emf"/><Relationship Id="rId73" Type="http://schemas.openxmlformats.org/officeDocument/2006/relationships/package" Target="embeddings/Microsoft_Visio_Drawing14.vsdx"/><Relationship Id="rId78" Type="http://schemas.openxmlformats.org/officeDocument/2006/relationships/oleObject" Target="embeddings/oleObject7.bin"/><Relationship Id="rId81" Type="http://schemas.openxmlformats.org/officeDocument/2006/relationships/image" Target="media/image38.png"/><Relationship Id="rId86" Type="http://schemas.microsoft.com/office/2011/relationships/people" Target="peop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Project Site Document" ma:contentTypeID="0x0101008A98423170284BEEB635F43C3CF4E98B00C295C80E1AC1FA4D858807D5CFC8A6BB" ma:contentTypeVersion="9" ma:contentTypeDescription="" ma:contentTypeScope="" ma:versionID="448d1279ca2c7032d2a9f63cb1731e89">
  <xsd:schema xmlns:xsd="http://www.w3.org/2001/XMLSchema" xmlns:xs="http://www.w3.org/2001/XMLSchema" xmlns:p="http://schemas.microsoft.com/office/2006/metadata/properties" xmlns:ns1="http://schemas.microsoft.com/sharepoint/v3" xmlns:ns2="66EEDB98-F073-460B-B9B0-9643F9FE785E" xmlns:ns3="17c5c574-4f42-45b3-8a7f-77d8e859d074" xmlns:ns4="http://schemas.microsoft.com/sharepoint/v4" targetNamespace="http://schemas.microsoft.com/office/2006/metadata/properties" ma:root="true" ma:fieldsID="482b1c3d8ba5be2f8fb197633bc28d22" ns1:_="" ns2:_="" ns3:_="" ns4:_="">
    <xsd:import namespace="http://schemas.microsoft.com/sharepoint/v3"/>
    <xsd:import namespace="66EEDB98-F073-460B-B9B0-9643F9FE785E"/>
    <xsd:import namespace="17c5c574-4f42-45b3-8a7f-77d8e859d074"/>
    <xsd:import namespace="http://schemas.microsoft.com/sharepoint/v4"/>
    <xsd:element name="properties">
      <xsd:complexType>
        <xsd:sequence>
          <xsd:element name="documentManagement">
            <xsd:complexType>
              <xsd:all>
                <xsd:element ref="ns2:Owner" minOccurs="0"/>
                <xsd:element ref="ns2:Status" minOccurs="0"/>
                <xsd:element ref="ns3:_dlc_DocId" minOccurs="0"/>
                <xsd:element ref="ns3:_dlc_DocIdUrl" minOccurs="0"/>
                <xsd:element ref="ns3:_dlc_DocIdPersistId" minOccurs="0"/>
                <xsd:element ref="ns2:RelatedItems" minOccurs="0"/>
                <xsd:element ref="ns1:EmailSender" minOccurs="0"/>
                <xsd:element ref="ns1:EmailTo" minOccurs="0"/>
                <xsd:element ref="ns1:EmailCc" minOccurs="0"/>
                <xsd:element ref="ns1:EmailFrom" minOccurs="0"/>
                <xsd:element ref="ns1:EmailSubject" minOccurs="0"/>
                <xsd:element ref="ns4:EmailHead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EmailSender" ma:index="14" nillable="true" ma:displayName="E-Mail Sender" ma:hidden="true" ma:internalName="EmailSender">
      <xsd:simpleType>
        <xsd:restriction base="dms:Note">
          <xsd:maxLength value="255"/>
        </xsd:restriction>
      </xsd:simpleType>
    </xsd:element>
    <xsd:element name="EmailTo" ma:index="15" nillable="true" ma:displayName="E-Mail To" ma:hidden="true" ma:internalName="EmailTo">
      <xsd:simpleType>
        <xsd:restriction base="dms:Note">
          <xsd:maxLength value="255"/>
        </xsd:restriction>
      </xsd:simpleType>
    </xsd:element>
    <xsd:element name="EmailCc" ma:index="16" nillable="true" ma:displayName="E-Mail Cc" ma:hidden="true" ma:internalName="EmailCc">
      <xsd:simpleType>
        <xsd:restriction base="dms:Note">
          <xsd:maxLength value="255"/>
        </xsd:restriction>
      </xsd:simpleType>
    </xsd:element>
    <xsd:element name="EmailFrom" ma:index="17" nillable="true" ma:displayName="E-Mail From" ma:hidden="true" ma:internalName="EmailFrom">
      <xsd:simpleType>
        <xsd:restriction base="dms:Text"/>
      </xsd:simpleType>
    </xsd:element>
    <xsd:element name="EmailSubject" ma:index="18" nillable="true" ma:displayName="E-Mail Subject" ma:hidden="true" ma:internalName="EmailSubjec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EEDB98-F073-460B-B9B0-9643F9FE785E" elementFormDefault="qualified">
    <xsd:import namespace="http://schemas.microsoft.com/office/2006/documentManagement/types"/>
    <xsd:import namespace="http://schemas.microsoft.com/office/infopath/2007/PartnerControls"/>
    <xsd:element name="Owner" ma:index="8" nillable="true" ma:displayName="Owner" ma:list="UserInfo"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9" nillable="true" ma:displayName="Status" ma:default="Draft" ma:internalName="Status">
      <xsd:simpleType>
        <xsd:restriction base="dms:Choice">
          <xsd:enumeration value="Draft"/>
          <xsd:enumeration value="Ready For Review"/>
          <xsd:enumeration value="Final"/>
        </xsd:restriction>
      </xsd:simpleType>
    </xsd:element>
    <xsd:element name="RelatedItems" ma:index="13" nillable="true" ma:displayName="Related Items" ma:internalName="RelatedItems">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7c5c574-4f42-45b3-8a7f-77d8e859d074"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EmailHeaders" ma:index="19" nillable="true" ma:displayName="E-Mail Headers" ma:hidden="true" ma:internalName="EmailHeaders">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p:properties xmlns:p="http://schemas.microsoft.com/office/2006/metadata/properties" xmlns:xsi="http://www.w3.org/2001/XMLSchema-instance" xmlns:pc="http://schemas.microsoft.com/office/infopath/2007/PartnerControls">
  <documentManagement>
    <EmailTo xmlns="http://schemas.microsoft.com/sharepoint/v3" xsi:nil="true"/>
    <EmailHeaders xmlns="http://schemas.microsoft.com/sharepoint/v4" xsi:nil="true"/>
    <EmailSender xmlns="http://schemas.microsoft.com/sharepoint/v3" xsi:nil="true"/>
    <EmailFrom xmlns="http://schemas.microsoft.com/sharepoint/v3" xsi:nil="true"/>
    <EmailSubject xmlns="http://schemas.microsoft.com/sharepoint/v3" xsi:nil="true"/>
    <Owner xmlns="66EEDB98-F073-460B-B9B0-9643F9FE785E">
      <UserInfo>
        <DisplayName/>
        <AccountId xsi:nil="true"/>
        <AccountType/>
      </UserInfo>
    </Owner>
    <Status xmlns="66EEDB98-F073-460B-B9B0-9643F9FE785E">Draft</Status>
    <RelatedItems xmlns="66EEDB98-F073-460B-B9B0-9643F9FE785E" xsi:nil="true"/>
    <EmailCc xmlns="http://schemas.microsoft.com/sharepoint/v3" xsi:nil="true"/>
  </documentManagement>
</p:properties>
</file>

<file path=customXml/itemProps1.xml><?xml version="1.0" encoding="utf-8"?>
<ds:datastoreItem xmlns:ds="http://schemas.openxmlformats.org/officeDocument/2006/customXml" ds:itemID="{6016A4E4-BE80-4AF8-A684-4078E9D2AED1}">
  <ds:schemaRefs>
    <ds:schemaRef ds:uri="http://schemas.microsoft.com/office/2006/metadata/longProperties"/>
  </ds:schemaRefs>
</ds:datastoreItem>
</file>

<file path=customXml/itemProps2.xml><?xml version="1.0" encoding="utf-8"?>
<ds:datastoreItem xmlns:ds="http://schemas.openxmlformats.org/officeDocument/2006/customXml" ds:itemID="{3A564B6B-AC46-4DB5-ACCA-ED596777EFCD}">
  <ds:schemaRefs>
    <ds:schemaRef ds:uri="http://schemas.microsoft.com/sharepoint/v3/contenttype/forms"/>
  </ds:schemaRefs>
</ds:datastoreItem>
</file>

<file path=customXml/itemProps3.xml><?xml version="1.0" encoding="utf-8"?>
<ds:datastoreItem xmlns:ds="http://schemas.openxmlformats.org/officeDocument/2006/customXml" ds:itemID="{57DFDB35-4F12-4AB6-9573-4B9B8857C909}">
  <ds:schemaRefs>
    <ds:schemaRef ds:uri="http://schemas.microsoft.com/sharepoint/events"/>
  </ds:schemaRefs>
</ds:datastoreItem>
</file>

<file path=customXml/itemProps4.xml><?xml version="1.0" encoding="utf-8"?>
<ds:datastoreItem xmlns:ds="http://schemas.openxmlformats.org/officeDocument/2006/customXml" ds:itemID="{00A2B484-1218-49BE-83C0-E3AFAA8A2C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6EEDB98-F073-460B-B9B0-9643F9FE785E"/>
    <ds:schemaRef ds:uri="17c5c574-4f42-45b3-8a7f-77d8e859d07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08A3203-5EAA-41E7-BB93-D69E105C18AA}">
  <ds:schemaRefs>
    <ds:schemaRef ds:uri="http://schemas.openxmlformats.org/officeDocument/2006/bibliography"/>
  </ds:schemaRefs>
</ds:datastoreItem>
</file>

<file path=customXml/itemProps6.xml><?xml version="1.0" encoding="utf-8"?>
<ds:datastoreItem xmlns:ds="http://schemas.openxmlformats.org/officeDocument/2006/customXml" ds:itemID="{76D99D9C-D367-4720-8EED-A7195FADCEFD}">
  <ds:schemaRefs>
    <ds:schemaRef ds:uri="http://schemas.microsoft.com/office/2006/metadata/properties"/>
    <ds:schemaRef ds:uri="http://schemas.microsoft.com/office/infopath/2007/PartnerControls"/>
    <ds:schemaRef ds:uri="http://schemas.microsoft.com/sharepoint/v3"/>
    <ds:schemaRef ds:uri="http://schemas.microsoft.com/sharepoint/v4"/>
    <ds:schemaRef ds:uri="66EEDB98-F073-460B-B9B0-9643F9FE785E"/>
  </ds:schemaRefs>
</ds:datastoreItem>
</file>

<file path=docProps/app.xml><?xml version="1.0" encoding="utf-8"?>
<Properties xmlns="http://schemas.openxmlformats.org/officeDocument/2006/extended-properties" xmlns:vt="http://schemas.openxmlformats.org/officeDocument/2006/docPropsVTypes">
  <Template>3gpp_70.dot</Template>
  <TotalTime>105</TotalTime>
  <Pages>70</Pages>
  <Words>24837</Words>
  <Characters>141573</Characters>
  <Application>Microsoft Office Word</Application>
  <DocSecurity>0</DocSecurity>
  <Lines>1179</Lines>
  <Paragraphs>332</Paragraphs>
  <ScaleCrop>false</ScaleCrop>
  <HeadingPairs>
    <vt:vector size="6" baseType="variant">
      <vt:variant>
        <vt:lpstr>Title</vt:lpstr>
      </vt:variant>
      <vt:variant>
        <vt:i4>1</vt:i4>
      </vt:variant>
      <vt:variant>
        <vt:lpstr>Headings</vt:lpstr>
      </vt:variant>
      <vt:variant>
        <vt:i4>65</vt:i4>
      </vt:variant>
      <vt:variant>
        <vt:lpstr>제목</vt:lpstr>
      </vt:variant>
      <vt:variant>
        <vt:i4>1</vt:i4>
      </vt:variant>
    </vt:vector>
  </HeadingPairs>
  <TitlesOfParts>
    <vt:vector size="67" baseType="lpstr">
      <vt:lpstr>3GPP TR 23.700-17</vt:lpstr>
      <vt:lpstr>Foreword</vt:lpstr>
      <vt:lpstr>1	Scope</vt:lpstr>
      <vt:lpstr>2	References</vt:lpstr>
      <vt:lpstr>3	Definitions of terms and abbreviations</vt:lpstr>
      <vt:lpstr>    3.1	Terms</vt:lpstr>
      <vt:lpstr>    3.2	Abbreviations</vt:lpstr>
      <vt:lpstr>4	Architectural Assumptions and Principles</vt:lpstr>
      <vt:lpstr>5	Key Issues</vt:lpstr>
      <vt:lpstr>    5.1	Key Issue #1: Providing differentiated service for UE and Non-3GPP devices c</vt:lpstr>
      <vt:lpstr>        5.1.1	Description</vt:lpstr>
      <vt:lpstr>    5.2	Key Issue #2: How to select a TNGF/N3IWF that supports the S-NSSAI(s) needed</vt:lpstr>
      <vt:lpstr>        5.2.1	Description</vt:lpstr>
      <vt:lpstr>    5.X	Key Issue #X: &lt;Key Issue Title&gt;</vt:lpstr>
      <vt:lpstr>        5.X.1	Description</vt:lpstr>
      <vt:lpstr>6	Solutions</vt:lpstr>
      <vt:lpstr>    6.0	Mapping of Solutions to Key Issues</vt:lpstr>
      <vt:lpstr>    6.1	Solution 1: N3GPP device behind 5G-RG</vt:lpstr>
      <vt:lpstr>        6.1.1	Description</vt:lpstr>
      <vt:lpstr>        6.1.2	Procedures</vt:lpstr>
      <vt:lpstr>        6.1.3	Impacts on Existing Nodes and Functionality</vt:lpstr>
      <vt:lpstr>    6.2	Solution 2: UE behind 5G-RG and FN-RG</vt:lpstr>
      <vt:lpstr>        6.2.1	Description</vt:lpstr>
      <vt:lpstr>        6.2.2	Procedures</vt:lpstr>
      <vt:lpstr>        6.2.3	Impacts on Existing Nodes and Functionality</vt:lpstr>
      <vt:lpstr>    6.3	Solution 3: Differentiated QoS for N5CW devices behind 5G-RG</vt:lpstr>
      <vt:lpstr>        6.3.1	Description</vt:lpstr>
      <vt:lpstr>        6.3.2	Procedures</vt:lpstr>
      <vt:lpstr>        6.3.3	Impacts on Existing Nodes and Functionality</vt:lpstr>
      <vt:lpstr>    6.4	Solution 4: Solution of providing differentiated service for Non-3GPP device</vt:lpstr>
      <vt:lpstr>        6.4.1	Description</vt:lpstr>
      <vt:lpstr>        6.4.2	Procedures</vt:lpstr>
      <vt:lpstr>        6.4.3	Impacts on Existing Nodes and Functionality</vt:lpstr>
      <vt:lpstr>    6.5	Solution 5: 5GC-capable UE behind 5G-RG using trusted Non-3GPP accessaccessi</vt:lpstr>
      <vt:lpstr>        6.5.1	General</vt:lpstr>
      <vt:lpstr>        6.5.2	Registration procedure</vt:lpstr>
      <vt:lpstr>        6.5.3	Impacts on existing Functions</vt:lpstr>
      <vt:lpstr>    6.6	Solution 6: New method for non-3GPP device connected behind a 5G-RG</vt:lpstr>
      <vt:lpstr>        6.6.1	Description</vt:lpstr>
      <vt:lpstr>        6.6.2	Procedures</vt:lpstr>
      <vt:lpstr>        6.6.3	Impacts on Existing Nodes and Functionality</vt:lpstr>
      <vt:lpstr>    6.7	Solution 7: Differentiated QoS for non-3GPP devices behind 5G-RG</vt:lpstr>
      <vt:lpstr>        6.7.1	Description</vt:lpstr>
      <vt:lpstr>        6.7.2	Procedures</vt:lpstr>
      <vt:lpstr>        6.7.3	Impacts on Existing Nodes and Functionality</vt:lpstr>
      <vt:lpstr>    6.8	Solution 8 - Support of "combo Ethernet + IP" service</vt:lpstr>
      <vt:lpstr>        6.8.1	Overview</vt:lpstr>
      <vt:lpstr>        6.8.2	Description of the solution</vt:lpstr>
      <vt:lpstr>        6.8.3	Impacts on existing functions</vt:lpstr>
      <vt:lpstr>        6.9 	Solution 9: 5GC-capable UE behind 5G-RG using untrusted Non-3GPP access</vt:lpstr>
      <vt:lpstr>        6.9.3	Impacts on existing Functions</vt:lpstr>
      <vt:lpstr>    6.10	Solution 10: Registration via Trusted Non-3GPP Access with TNGF Relocation</vt:lpstr>
      <vt:lpstr>        6.10.1	Description</vt:lpstr>
      <vt:lpstr>        6.10.2	Procedures</vt:lpstr>
      <vt:lpstr>        6.10.3	Impacts on Existing Nodes and Functionality</vt:lpstr>
      <vt:lpstr>    6.11	Solution 11: Registration via Untrusted Non-3GPP Access with N3IWF Relocati</vt:lpstr>
      <vt:lpstr>        6.11.1	Description</vt:lpstr>
      <vt:lpstr>        6.11.2	Procedures</vt:lpstr>
      <vt:lpstr>        6.11.3	Impacts on Existing Nodes and Functionality</vt:lpstr>
      <vt:lpstr>    6.12	Solution 12: slice related TNGF selection for WLAN access</vt:lpstr>
      <vt:lpstr>        6.12.1	Description</vt:lpstr>
      <vt:lpstr>        6.12.2	Procedures</vt:lpstr>
      <vt:lpstr>        6.12.3	Impacts on Existing Nodes and Functionality</vt:lpstr>
      <vt:lpstr>    6.13	Solution 13: UE getting the slices supported by N3IWF (s)</vt:lpstr>
      <vt:lpstr>        6.13.1	Description</vt:lpstr>
      <vt:lpstr>        6.13.2	Procedures</vt:lpstr>
      <vt:lpstr/>
    </vt:vector>
  </TitlesOfParts>
  <Manager/>
  <Company/>
  <LinksUpToDate>false</LinksUpToDate>
  <CharactersWithSpaces>166078</CharactersWithSpaces>
  <SharedDoc>false</SharedDoc>
  <HyperlinkBase/>
  <HLinks>
    <vt:vector size="426" baseType="variant">
      <vt:variant>
        <vt:i4>1114168</vt:i4>
      </vt:variant>
      <vt:variant>
        <vt:i4>422</vt:i4>
      </vt:variant>
      <vt:variant>
        <vt:i4>0</vt:i4>
      </vt:variant>
      <vt:variant>
        <vt:i4>5</vt:i4>
      </vt:variant>
      <vt:variant>
        <vt:lpwstr/>
      </vt:variant>
      <vt:variant>
        <vt:lpwstr>_Toc97155753</vt:lpwstr>
      </vt:variant>
      <vt:variant>
        <vt:i4>1048632</vt:i4>
      </vt:variant>
      <vt:variant>
        <vt:i4>416</vt:i4>
      </vt:variant>
      <vt:variant>
        <vt:i4>0</vt:i4>
      </vt:variant>
      <vt:variant>
        <vt:i4>5</vt:i4>
      </vt:variant>
      <vt:variant>
        <vt:lpwstr/>
      </vt:variant>
      <vt:variant>
        <vt:lpwstr>_Toc97155752</vt:lpwstr>
      </vt:variant>
      <vt:variant>
        <vt:i4>1245240</vt:i4>
      </vt:variant>
      <vt:variant>
        <vt:i4>410</vt:i4>
      </vt:variant>
      <vt:variant>
        <vt:i4>0</vt:i4>
      </vt:variant>
      <vt:variant>
        <vt:i4>5</vt:i4>
      </vt:variant>
      <vt:variant>
        <vt:lpwstr/>
      </vt:variant>
      <vt:variant>
        <vt:lpwstr>_Toc97155751</vt:lpwstr>
      </vt:variant>
      <vt:variant>
        <vt:i4>1179704</vt:i4>
      </vt:variant>
      <vt:variant>
        <vt:i4>404</vt:i4>
      </vt:variant>
      <vt:variant>
        <vt:i4>0</vt:i4>
      </vt:variant>
      <vt:variant>
        <vt:i4>5</vt:i4>
      </vt:variant>
      <vt:variant>
        <vt:lpwstr/>
      </vt:variant>
      <vt:variant>
        <vt:lpwstr>_Toc97155750</vt:lpwstr>
      </vt:variant>
      <vt:variant>
        <vt:i4>1769529</vt:i4>
      </vt:variant>
      <vt:variant>
        <vt:i4>398</vt:i4>
      </vt:variant>
      <vt:variant>
        <vt:i4>0</vt:i4>
      </vt:variant>
      <vt:variant>
        <vt:i4>5</vt:i4>
      </vt:variant>
      <vt:variant>
        <vt:lpwstr/>
      </vt:variant>
      <vt:variant>
        <vt:lpwstr>_Toc97155749</vt:lpwstr>
      </vt:variant>
      <vt:variant>
        <vt:i4>1703993</vt:i4>
      </vt:variant>
      <vt:variant>
        <vt:i4>392</vt:i4>
      </vt:variant>
      <vt:variant>
        <vt:i4>0</vt:i4>
      </vt:variant>
      <vt:variant>
        <vt:i4>5</vt:i4>
      </vt:variant>
      <vt:variant>
        <vt:lpwstr/>
      </vt:variant>
      <vt:variant>
        <vt:lpwstr>_Toc97155748</vt:lpwstr>
      </vt:variant>
      <vt:variant>
        <vt:i4>1376313</vt:i4>
      </vt:variant>
      <vt:variant>
        <vt:i4>386</vt:i4>
      </vt:variant>
      <vt:variant>
        <vt:i4>0</vt:i4>
      </vt:variant>
      <vt:variant>
        <vt:i4>5</vt:i4>
      </vt:variant>
      <vt:variant>
        <vt:lpwstr/>
      </vt:variant>
      <vt:variant>
        <vt:lpwstr>_Toc97155747</vt:lpwstr>
      </vt:variant>
      <vt:variant>
        <vt:i4>1310777</vt:i4>
      </vt:variant>
      <vt:variant>
        <vt:i4>380</vt:i4>
      </vt:variant>
      <vt:variant>
        <vt:i4>0</vt:i4>
      </vt:variant>
      <vt:variant>
        <vt:i4>5</vt:i4>
      </vt:variant>
      <vt:variant>
        <vt:lpwstr/>
      </vt:variant>
      <vt:variant>
        <vt:lpwstr>_Toc97155746</vt:lpwstr>
      </vt:variant>
      <vt:variant>
        <vt:i4>1507385</vt:i4>
      </vt:variant>
      <vt:variant>
        <vt:i4>374</vt:i4>
      </vt:variant>
      <vt:variant>
        <vt:i4>0</vt:i4>
      </vt:variant>
      <vt:variant>
        <vt:i4>5</vt:i4>
      </vt:variant>
      <vt:variant>
        <vt:lpwstr/>
      </vt:variant>
      <vt:variant>
        <vt:lpwstr>_Toc97155745</vt:lpwstr>
      </vt:variant>
      <vt:variant>
        <vt:i4>1441849</vt:i4>
      </vt:variant>
      <vt:variant>
        <vt:i4>368</vt:i4>
      </vt:variant>
      <vt:variant>
        <vt:i4>0</vt:i4>
      </vt:variant>
      <vt:variant>
        <vt:i4>5</vt:i4>
      </vt:variant>
      <vt:variant>
        <vt:lpwstr/>
      </vt:variant>
      <vt:variant>
        <vt:lpwstr>_Toc97155744</vt:lpwstr>
      </vt:variant>
      <vt:variant>
        <vt:i4>1114169</vt:i4>
      </vt:variant>
      <vt:variant>
        <vt:i4>362</vt:i4>
      </vt:variant>
      <vt:variant>
        <vt:i4>0</vt:i4>
      </vt:variant>
      <vt:variant>
        <vt:i4>5</vt:i4>
      </vt:variant>
      <vt:variant>
        <vt:lpwstr/>
      </vt:variant>
      <vt:variant>
        <vt:lpwstr>_Toc97155743</vt:lpwstr>
      </vt:variant>
      <vt:variant>
        <vt:i4>1048633</vt:i4>
      </vt:variant>
      <vt:variant>
        <vt:i4>356</vt:i4>
      </vt:variant>
      <vt:variant>
        <vt:i4>0</vt:i4>
      </vt:variant>
      <vt:variant>
        <vt:i4>5</vt:i4>
      </vt:variant>
      <vt:variant>
        <vt:lpwstr/>
      </vt:variant>
      <vt:variant>
        <vt:lpwstr>_Toc97155742</vt:lpwstr>
      </vt:variant>
      <vt:variant>
        <vt:i4>1245241</vt:i4>
      </vt:variant>
      <vt:variant>
        <vt:i4>350</vt:i4>
      </vt:variant>
      <vt:variant>
        <vt:i4>0</vt:i4>
      </vt:variant>
      <vt:variant>
        <vt:i4>5</vt:i4>
      </vt:variant>
      <vt:variant>
        <vt:lpwstr/>
      </vt:variant>
      <vt:variant>
        <vt:lpwstr>_Toc97155741</vt:lpwstr>
      </vt:variant>
      <vt:variant>
        <vt:i4>1179705</vt:i4>
      </vt:variant>
      <vt:variant>
        <vt:i4>344</vt:i4>
      </vt:variant>
      <vt:variant>
        <vt:i4>0</vt:i4>
      </vt:variant>
      <vt:variant>
        <vt:i4>5</vt:i4>
      </vt:variant>
      <vt:variant>
        <vt:lpwstr/>
      </vt:variant>
      <vt:variant>
        <vt:lpwstr>_Toc97155740</vt:lpwstr>
      </vt:variant>
      <vt:variant>
        <vt:i4>1769534</vt:i4>
      </vt:variant>
      <vt:variant>
        <vt:i4>338</vt:i4>
      </vt:variant>
      <vt:variant>
        <vt:i4>0</vt:i4>
      </vt:variant>
      <vt:variant>
        <vt:i4>5</vt:i4>
      </vt:variant>
      <vt:variant>
        <vt:lpwstr/>
      </vt:variant>
      <vt:variant>
        <vt:lpwstr>_Toc97155739</vt:lpwstr>
      </vt:variant>
      <vt:variant>
        <vt:i4>1703998</vt:i4>
      </vt:variant>
      <vt:variant>
        <vt:i4>332</vt:i4>
      </vt:variant>
      <vt:variant>
        <vt:i4>0</vt:i4>
      </vt:variant>
      <vt:variant>
        <vt:i4>5</vt:i4>
      </vt:variant>
      <vt:variant>
        <vt:lpwstr/>
      </vt:variant>
      <vt:variant>
        <vt:lpwstr>_Toc97155738</vt:lpwstr>
      </vt:variant>
      <vt:variant>
        <vt:i4>1376318</vt:i4>
      </vt:variant>
      <vt:variant>
        <vt:i4>326</vt:i4>
      </vt:variant>
      <vt:variant>
        <vt:i4>0</vt:i4>
      </vt:variant>
      <vt:variant>
        <vt:i4>5</vt:i4>
      </vt:variant>
      <vt:variant>
        <vt:lpwstr/>
      </vt:variant>
      <vt:variant>
        <vt:lpwstr>_Toc97155737</vt:lpwstr>
      </vt:variant>
      <vt:variant>
        <vt:i4>1310782</vt:i4>
      </vt:variant>
      <vt:variant>
        <vt:i4>320</vt:i4>
      </vt:variant>
      <vt:variant>
        <vt:i4>0</vt:i4>
      </vt:variant>
      <vt:variant>
        <vt:i4>5</vt:i4>
      </vt:variant>
      <vt:variant>
        <vt:lpwstr/>
      </vt:variant>
      <vt:variant>
        <vt:lpwstr>_Toc97155736</vt:lpwstr>
      </vt:variant>
      <vt:variant>
        <vt:i4>1507390</vt:i4>
      </vt:variant>
      <vt:variant>
        <vt:i4>314</vt:i4>
      </vt:variant>
      <vt:variant>
        <vt:i4>0</vt:i4>
      </vt:variant>
      <vt:variant>
        <vt:i4>5</vt:i4>
      </vt:variant>
      <vt:variant>
        <vt:lpwstr/>
      </vt:variant>
      <vt:variant>
        <vt:lpwstr>_Toc97155735</vt:lpwstr>
      </vt:variant>
      <vt:variant>
        <vt:i4>1441854</vt:i4>
      </vt:variant>
      <vt:variant>
        <vt:i4>308</vt:i4>
      </vt:variant>
      <vt:variant>
        <vt:i4>0</vt:i4>
      </vt:variant>
      <vt:variant>
        <vt:i4>5</vt:i4>
      </vt:variant>
      <vt:variant>
        <vt:lpwstr/>
      </vt:variant>
      <vt:variant>
        <vt:lpwstr>_Toc97155734</vt:lpwstr>
      </vt:variant>
      <vt:variant>
        <vt:i4>1114174</vt:i4>
      </vt:variant>
      <vt:variant>
        <vt:i4>302</vt:i4>
      </vt:variant>
      <vt:variant>
        <vt:i4>0</vt:i4>
      </vt:variant>
      <vt:variant>
        <vt:i4>5</vt:i4>
      </vt:variant>
      <vt:variant>
        <vt:lpwstr/>
      </vt:variant>
      <vt:variant>
        <vt:lpwstr>_Toc97155733</vt:lpwstr>
      </vt:variant>
      <vt:variant>
        <vt:i4>1048638</vt:i4>
      </vt:variant>
      <vt:variant>
        <vt:i4>296</vt:i4>
      </vt:variant>
      <vt:variant>
        <vt:i4>0</vt:i4>
      </vt:variant>
      <vt:variant>
        <vt:i4>5</vt:i4>
      </vt:variant>
      <vt:variant>
        <vt:lpwstr/>
      </vt:variant>
      <vt:variant>
        <vt:lpwstr>_Toc97155732</vt:lpwstr>
      </vt:variant>
      <vt:variant>
        <vt:i4>1245246</vt:i4>
      </vt:variant>
      <vt:variant>
        <vt:i4>290</vt:i4>
      </vt:variant>
      <vt:variant>
        <vt:i4>0</vt:i4>
      </vt:variant>
      <vt:variant>
        <vt:i4>5</vt:i4>
      </vt:variant>
      <vt:variant>
        <vt:lpwstr/>
      </vt:variant>
      <vt:variant>
        <vt:lpwstr>_Toc97155731</vt:lpwstr>
      </vt:variant>
      <vt:variant>
        <vt:i4>1179710</vt:i4>
      </vt:variant>
      <vt:variant>
        <vt:i4>284</vt:i4>
      </vt:variant>
      <vt:variant>
        <vt:i4>0</vt:i4>
      </vt:variant>
      <vt:variant>
        <vt:i4>5</vt:i4>
      </vt:variant>
      <vt:variant>
        <vt:lpwstr/>
      </vt:variant>
      <vt:variant>
        <vt:lpwstr>_Toc97155730</vt:lpwstr>
      </vt:variant>
      <vt:variant>
        <vt:i4>1769535</vt:i4>
      </vt:variant>
      <vt:variant>
        <vt:i4>278</vt:i4>
      </vt:variant>
      <vt:variant>
        <vt:i4>0</vt:i4>
      </vt:variant>
      <vt:variant>
        <vt:i4>5</vt:i4>
      </vt:variant>
      <vt:variant>
        <vt:lpwstr/>
      </vt:variant>
      <vt:variant>
        <vt:lpwstr>_Toc97155729</vt:lpwstr>
      </vt:variant>
      <vt:variant>
        <vt:i4>1703999</vt:i4>
      </vt:variant>
      <vt:variant>
        <vt:i4>272</vt:i4>
      </vt:variant>
      <vt:variant>
        <vt:i4>0</vt:i4>
      </vt:variant>
      <vt:variant>
        <vt:i4>5</vt:i4>
      </vt:variant>
      <vt:variant>
        <vt:lpwstr/>
      </vt:variant>
      <vt:variant>
        <vt:lpwstr>_Toc97155728</vt:lpwstr>
      </vt:variant>
      <vt:variant>
        <vt:i4>1376319</vt:i4>
      </vt:variant>
      <vt:variant>
        <vt:i4>266</vt:i4>
      </vt:variant>
      <vt:variant>
        <vt:i4>0</vt:i4>
      </vt:variant>
      <vt:variant>
        <vt:i4>5</vt:i4>
      </vt:variant>
      <vt:variant>
        <vt:lpwstr/>
      </vt:variant>
      <vt:variant>
        <vt:lpwstr>_Toc97155727</vt:lpwstr>
      </vt:variant>
      <vt:variant>
        <vt:i4>1310783</vt:i4>
      </vt:variant>
      <vt:variant>
        <vt:i4>260</vt:i4>
      </vt:variant>
      <vt:variant>
        <vt:i4>0</vt:i4>
      </vt:variant>
      <vt:variant>
        <vt:i4>5</vt:i4>
      </vt:variant>
      <vt:variant>
        <vt:lpwstr/>
      </vt:variant>
      <vt:variant>
        <vt:lpwstr>_Toc97155726</vt:lpwstr>
      </vt:variant>
      <vt:variant>
        <vt:i4>1507391</vt:i4>
      </vt:variant>
      <vt:variant>
        <vt:i4>254</vt:i4>
      </vt:variant>
      <vt:variant>
        <vt:i4>0</vt:i4>
      </vt:variant>
      <vt:variant>
        <vt:i4>5</vt:i4>
      </vt:variant>
      <vt:variant>
        <vt:lpwstr/>
      </vt:variant>
      <vt:variant>
        <vt:lpwstr>_Toc97155725</vt:lpwstr>
      </vt:variant>
      <vt:variant>
        <vt:i4>1441855</vt:i4>
      </vt:variant>
      <vt:variant>
        <vt:i4>248</vt:i4>
      </vt:variant>
      <vt:variant>
        <vt:i4>0</vt:i4>
      </vt:variant>
      <vt:variant>
        <vt:i4>5</vt:i4>
      </vt:variant>
      <vt:variant>
        <vt:lpwstr/>
      </vt:variant>
      <vt:variant>
        <vt:lpwstr>_Toc97155724</vt:lpwstr>
      </vt:variant>
      <vt:variant>
        <vt:i4>1114175</vt:i4>
      </vt:variant>
      <vt:variant>
        <vt:i4>242</vt:i4>
      </vt:variant>
      <vt:variant>
        <vt:i4>0</vt:i4>
      </vt:variant>
      <vt:variant>
        <vt:i4>5</vt:i4>
      </vt:variant>
      <vt:variant>
        <vt:lpwstr/>
      </vt:variant>
      <vt:variant>
        <vt:lpwstr>_Toc97155723</vt:lpwstr>
      </vt:variant>
      <vt:variant>
        <vt:i4>1048639</vt:i4>
      </vt:variant>
      <vt:variant>
        <vt:i4>236</vt:i4>
      </vt:variant>
      <vt:variant>
        <vt:i4>0</vt:i4>
      </vt:variant>
      <vt:variant>
        <vt:i4>5</vt:i4>
      </vt:variant>
      <vt:variant>
        <vt:lpwstr/>
      </vt:variant>
      <vt:variant>
        <vt:lpwstr>_Toc97155722</vt:lpwstr>
      </vt:variant>
      <vt:variant>
        <vt:i4>1245247</vt:i4>
      </vt:variant>
      <vt:variant>
        <vt:i4>230</vt:i4>
      </vt:variant>
      <vt:variant>
        <vt:i4>0</vt:i4>
      </vt:variant>
      <vt:variant>
        <vt:i4>5</vt:i4>
      </vt:variant>
      <vt:variant>
        <vt:lpwstr/>
      </vt:variant>
      <vt:variant>
        <vt:lpwstr>_Toc97155721</vt:lpwstr>
      </vt:variant>
      <vt:variant>
        <vt:i4>1179711</vt:i4>
      </vt:variant>
      <vt:variant>
        <vt:i4>224</vt:i4>
      </vt:variant>
      <vt:variant>
        <vt:i4>0</vt:i4>
      </vt:variant>
      <vt:variant>
        <vt:i4>5</vt:i4>
      </vt:variant>
      <vt:variant>
        <vt:lpwstr/>
      </vt:variant>
      <vt:variant>
        <vt:lpwstr>_Toc97155720</vt:lpwstr>
      </vt:variant>
      <vt:variant>
        <vt:i4>1769532</vt:i4>
      </vt:variant>
      <vt:variant>
        <vt:i4>218</vt:i4>
      </vt:variant>
      <vt:variant>
        <vt:i4>0</vt:i4>
      </vt:variant>
      <vt:variant>
        <vt:i4>5</vt:i4>
      </vt:variant>
      <vt:variant>
        <vt:lpwstr/>
      </vt:variant>
      <vt:variant>
        <vt:lpwstr>_Toc97155719</vt:lpwstr>
      </vt:variant>
      <vt:variant>
        <vt:i4>1703996</vt:i4>
      </vt:variant>
      <vt:variant>
        <vt:i4>212</vt:i4>
      </vt:variant>
      <vt:variant>
        <vt:i4>0</vt:i4>
      </vt:variant>
      <vt:variant>
        <vt:i4>5</vt:i4>
      </vt:variant>
      <vt:variant>
        <vt:lpwstr/>
      </vt:variant>
      <vt:variant>
        <vt:lpwstr>_Toc97155718</vt:lpwstr>
      </vt:variant>
      <vt:variant>
        <vt:i4>1376316</vt:i4>
      </vt:variant>
      <vt:variant>
        <vt:i4>206</vt:i4>
      </vt:variant>
      <vt:variant>
        <vt:i4>0</vt:i4>
      </vt:variant>
      <vt:variant>
        <vt:i4>5</vt:i4>
      </vt:variant>
      <vt:variant>
        <vt:lpwstr/>
      </vt:variant>
      <vt:variant>
        <vt:lpwstr>_Toc97155717</vt:lpwstr>
      </vt:variant>
      <vt:variant>
        <vt:i4>1310780</vt:i4>
      </vt:variant>
      <vt:variant>
        <vt:i4>200</vt:i4>
      </vt:variant>
      <vt:variant>
        <vt:i4>0</vt:i4>
      </vt:variant>
      <vt:variant>
        <vt:i4>5</vt:i4>
      </vt:variant>
      <vt:variant>
        <vt:lpwstr/>
      </vt:variant>
      <vt:variant>
        <vt:lpwstr>_Toc97155716</vt:lpwstr>
      </vt:variant>
      <vt:variant>
        <vt:i4>1507388</vt:i4>
      </vt:variant>
      <vt:variant>
        <vt:i4>194</vt:i4>
      </vt:variant>
      <vt:variant>
        <vt:i4>0</vt:i4>
      </vt:variant>
      <vt:variant>
        <vt:i4>5</vt:i4>
      </vt:variant>
      <vt:variant>
        <vt:lpwstr/>
      </vt:variant>
      <vt:variant>
        <vt:lpwstr>_Toc97155715</vt:lpwstr>
      </vt:variant>
      <vt:variant>
        <vt:i4>1441852</vt:i4>
      </vt:variant>
      <vt:variant>
        <vt:i4>188</vt:i4>
      </vt:variant>
      <vt:variant>
        <vt:i4>0</vt:i4>
      </vt:variant>
      <vt:variant>
        <vt:i4>5</vt:i4>
      </vt:variant>
      <vt:variant>
        <vt:lpwstr/>
      </vt:variant>
      <vt:variant>
        <vt:lpwstr>_Toc97155714</vt:lpwstr>
      </vt:variant>
      <vt:variant>
        <vt:i4>1114172</vt:i4>
      </vt:variant>
      <vt:variant>
        <vt:i4>182</vt:i4>
      </vt:variant>
      <vt:variant>
        <vt:i4>0</vt:i4>
      </vt:variant>
      <vt:variant>
        <vt:i4>5</vt:i4>
      </vt:variant>
      <vt:variant>
        <vt:lpwstr/>
      </vt:variant>
      <vt:variant>
        <vt:lpwstr>_Toc97155713</vt:lpwstr>
      </vt:variant>
      <vt:variant>
        <vt:i4>1048636</vt:i4>
      </vt:variant>
      <vt:variant>
        <vt:i4>176</vt:i4>
      </vt:variant>
      <vt:variant>
        <vt:i4>0</vt:i4>
      </vt:variant>
      <vt:variant>
        <vt:i4>5</vt:i4>
      </vt:variant>
      <vt:variant>
        <vt:lpwstr/>
      </vt:variant>
      <vt:variant>
        <vt:lpwstr>_Toc97155712</vt:lpwstr>
      </vt:variant>
      <vt:variant>
        <vt:i4>1245244</vt:i4>
      </vt:variant>
      <vt:variant>
        <vt:i4>170</vt:i4>
      </vt:variant>
      <vt:variant>
        <vt:i4>0</vt:i4>
      </vt:variant>
      <vt:variant>
        <vt:i4>5</vt:i4>
      </vt:variant>
      <vt:variant>
        <vt:lpwstr/>
      </vt:variant>
      <vt:variant>
        <vt:lpwstr>_Toc97155711</vt:lpwstr>
      </vt:variant>
      <vt:variant>
        <vt:i4>1179708</vt:i4>
      </vt:variant>
      <vt:variant>
        <vt:i4>164</vt:i4>
      </vt:variant>
      <vt:variant>
        <vt:i4>0</vt:i4>
      </vt:variant>
      <vt:variant>
        <vt:i4>5</vt:i4>
      </vt:variant>
      <vt:variant>
        <vt:lpwstr/>
      </vt:variant>
      <vt:variant>
        <vt:lpwstr>_Toc97155710</vt:lpwstr>
      </vt:variant>
      <vt:variant>
        <vt:i4>1769533</vt:i4>
      </vt:variant>
      <vt:variant>
        <vt:i4>158</vt:i4>
      </vt:variant>
      <vt:variant>
        <vt:i4>0</vt:i4>
      </vt:variant>
      <vt:variant>
        <vt:i4>5</vt:i4>
      </vt:variant>
      <vt:variant>
        <vt:lpwstr/>
      </vt:variant>
      <vt:variant>
        <vt:lpwstr>_Toc97155709</vt:lpwstr>
      </vt:variant>
      <vt:variant>
        <vt:i4>1703997</vt:i4>
      </vt:variant>
      <vt:variant>
        <vt:i4>152</vt:i4>
      </vt:variant>
      <vt:variant>
        <vt:i4>0</vt:i4>
      </vt:variant>
      <vt:variant>
        <vt:i4>5</vt:i4>
      </vt:variant>
      <vt:variant>
        <vt:lpwstr/>
      </vt:variant>
      <vt:variant>
        <vt:lpwstr>_Toc97155708</vt:lpwstr>
      </vt:variant>
      <vt:variant>
        <vt:i4>1376317</vt:i4>
      </vt:variant>
      <vt:variant>
        <vt:i4>146</vt:i4>
      </vt:variant>
      <vt:variant>
        <vt:i4>0</vt:i4>
      </vt:variant>
      <vt:variant>
        <vt:i4>5</vt:i4>
      </vt:variant>
      <vt:variant>
        <vt:lpwstr/>
      </vt:variant>
      <vt:variant>
        <vt:lpwstr>_Toc97155707</vt:lpwstr>
      </vt:variant>
      <vt:variant>
        <vt:i4>1310781</vt:i4>
      </vt:variant>
      <vt:variant>
        <vt:i4>140</vt:i4>
      </vt:variant>
      <vt:variant>
        <vt:i4>0</vt:i4>
      </vt:variant>
      <vt:variant>
        <vt:i4>5</vt:i4>
      </vt:variant>
      <vt:variant>
        <vt:lpwstr/>
      </vt:variant>
      <vt:variant>
        <vt:lpwstr>_Toc97155706</vt:lpwstr>
      </vt:variant>
      <vt:variant>
        <vt:i4>1507389</vt:i4>
      </vt:variant>
      <vt:variant>
        <vt:i4>134</vt:i4>
      </vt:variant>
      <vt:variant>
        <vt:i4>0</vt:i4>
      </vt:variant>
      <vt:variant>
        <vt:i4>5</vt:i4>
      </vt:variant>
      <vt:variant>
        <vt:lpwstr/>
      </vt:variant>
      <vt:variant>
        <vt:lpwstr>_Toc97155705</vt:lpwstr>
      </vt:variant>
      <vt:variant>
        <vt:i4>1441853</vt:i4>
      </vt:variant>
      <vt:variant>
        <vt:i4>128</vt:i4>
      </vt:variant>
      <vt:variant>
        <vt:i4>0</vt:i4>
      </vt:variant>
      <vt:variant>
        <vt:i4>5</vt:i4>
      </vt:variant>
      <vt:variant>
        <vt:lpwstr/>
      </vt:variant>
      <vt:variant>
        <vt:lpwstr>_Toc97155704</vt:lpwstr>
      </vt:variant>
      <vt:variant>
        <vt:i4>1114173</vt:i4>
      </vt:variant>
      <vt:variant>
        <vt:i4>122</vt:i4>
      </vt:variant>
      <vt:variant>
        <vt:i4>0</vt:i4>
      </vt:variant>
      <vt:variant>
        <vt:i4>5</vt:i4>
      </vt:variant>
      <vt:variant>
        <vt:lpwstr/>
      </vt:variant>
      <vt:variant>
        <vt:lpwstr>_Toc97155703</vt:lpwstr>
      </vt:variant>
      <vt:variant>
        <vt:i4>1048637</vt:i4>
      </vt:variant>
      <vt:variant>
        <vt:i4>116</vt:i4>
      </vt:variant>
      <vt:variant>
        <vt:i4>0</vt:i4>
      </vt:variant>
      <vt:variant>
        <vt:i4>5</vt:i4>
      </vt:variant>
      <vt:variant>
        <vt:lpwstr/>
      </vt:variant>
      <vt:variant>
        <vt:lpwstr>_Toc97155702</vt:lpwstr>
      </vt:variant>
      <vt:variant>
        <vt:i4>1245245</vt:i4>
      </vt:variant>
      <vt:variant>
        <vt:i4>110</vt:i4>
      </vt:variant>
      <vt:variant>
        <vt:i4>0</vt:i4>
      </vt:variant>
      <vt:variant>
        <vt:i4>5</vt:i4>
      </vt:variant>
      <vt:variant>
        <vt:lpwstr/>
      </vt:variant>
      <vt:variant>
        <vt:lpwstr>_Toc97155701</vt:lpwstr>
      </vt:variant>
      <vt:variant>
        <vt:i4>1179709</vt:i4>
      </vt:variant>
      <vt:variant>
        <vt:i4>104</vt:i4>
      </vt:variant>
      <vt:variant>
        <vt:i4>0</vt:i4>
      </vt:variant>
      <vt:variant>
        <vt:i4>5</vt:i4>
      </vt:variant>
      <vt:variant>
        <vt:lpwstr/>
      </vt:variant>
      <vt:variant>
        <vt:lpwstr>_Toc97155700</vt:lpwstr>
      </vt:variant>
      <vt:variant>
        <vt:i4>1703988</vt:i4>
      </vt:variant>
      <vt:variant>
        <vt:i4>98</vt:i4>
      </vt:variant>
      <vt:variant>
        <vt:i4>0</vt:i4>
      </vt:variant>
      <vt:variant>
        <vt:i4>5</vt:i4>
      </vt:variant>
      <vt:variant>
        <vt:lpwstr/>
      </vt:variant>
      <vt:variant>
        <vt:lpwstr>_Toc97155699</vt:lpwstr>
      </vt:variant>
      <vt:variant>
        <vt:i4>1769524</vt:i4>
      </vt:variant>
      <vt:variant>
        <vt:i4>92</vt:i4>
      </vt:variant>
      <vt:variant>
        <vt:i4>0</vt:i4>
      </vt:variant>
      <vt:variant>
        <vt:i4>5</vt:i4>
      </vt:variant>
      <vt:variant>
        <vt:lpwstr/>
      </vt:variant>
      <vt:variant>
        <vt:lpwstr>_Toc97155698</vt:lpwstr>
      </vt:variant>
      <vt:variant>
        <vt:i4>1310772</vt:i4>
      </vt:variant>
      <vt:variant>
        <vt:i4>86</vt:i4>
      </vt:variant>
      <vt:variant>
        <vt:i4>0</vt:i4>
      </vt:variant>
      <vt:variant>
        <vt:i4>5</vt:i4>
      </vt:variant>
      <vt:variant>
        <vt:lpwstr/>
      </vt:variant>
      <vt:variant>
        <vt:lpwstr>_Toc97155697</vt:lpwstr>
      </vt:variant>
      <vt:variant>
        <vt:i4>1376308</vt:i4>
      </vt:variant>
      <vt:variant>
        <vt:i4>80</vt:i4>
      </vt:variant>
      <vt:variant>
        <vt:i4>0</vt:i4>
      </vt:variant>
      <vt:variant>
        <vt:i4>5</vt:i4>
      </vt:variant>
      <vt:variant>
        <vt:lpwstr/>
      </vt:variant>
      <vt:variant>
        <vt:lpwstr>_Toc97155696</vt:lpwstr>
      </vt:variant>
      <vt:variant>
        <vt:i4>1441844</vt:i4>
      </vt:variant>
      <vt:variant>
        <vt:i4>74</vt:i4>
      </vt:variant>
      <vt:variant>
        <vt:i4>0</vt:i4>
      </vt:variant>
      <vt:variant>
        <vt:i4>5</vt:i4>
      </vt:variant>
      <vt:variant>
        <vt:lpwstr/>
      </vt:variant>
      <vt:variant>
        <vt:lpwstr>_Toc97155695</vt:lpwstr>
      </vt:variant>
      <vt:variant>
        <vt:i4>1507380</vt:i4>
      </vt:variant>
      <vt:variant>
        <vt:i4>68</vt:i4>
      </vt:variant>
      <vt:variant>
        <vt:i4>0</vt:i4>
      </vt:variant>
      <vt:variant>
        <vt:i4>5</vt:i4>
      </vt:variant>
      <vt:variant>
        <vt:lpwstr/>
      </vt:variant>
      <vt:variant>
        <vt:lpwstr>_Toc97155694</vt:lpwstr>
      </vt:variant>
      <vt:variant>
        <vt:i4>1048628</vt:i4>
      </vt:variant>
      <vt:variant>
        <vt:i4>62</vt:i4>
      </vt:variant>
      <vt:variant>
        <vt:i4>0</vt:i4>
      </vt:variant>
      <vt:variant>
        <vt:i4>5</vt:i4>
      </vt:variant>
      <vt:variant>
        <vt:lpwstr/>
      </vt:variant>
      <vt:variant>
        <vt:lpwstr>_Toc97155693</vt:lpwstr>
      </vt:variant>
      <vt:variant>
        <vt:i4>1114164</vt:i4>
      </vt:variant>
      <vt:variant>
        <vt:i4>56</vt:i4>
      </vt:variant>
      <vt:variant>
        <vt:i4>0</vt:i4>
      </vt:variant>
      <vt:variant>
        <vt:i4>5</vt:i4>
      </vt:variant>
      <vt:variant>
        <vt:lpwstr/>
      </vt:variant>
      <vt:variant>
        <vt:lpwstr>_Toc97155692</vt:lpwstr>
      </vt:variant>
      <vt:variant>
        <vt:i4>1179700</vt:i4>
      </vt:variant>
      <vt:variant>
        <vt:i4>50</vt:i4>
      </vt:variant>
      <vt:variant>
        <vt:i4>0</vt:i4>
      </vt:variant>
      <vt:variant>
        <vt:i4>5</vt:i4>
      </vt:variant>
      <vt:variant>
        <vt:lpwstr/>
      </vt:variant>
      <vt:variant>
        <vt:lpwstr>_Toc97155691</vt:lpwstr>
      </vt:variant>
      <vt:variant>
        <vt:i4>1245236</vt:i4>
      </vt:variant>
      <vt:variant>
        <vt:i4>44</vt:i4>
      </vt:variant>
      <vt:variant>
        <vt:i4>0</vt:i4>
      </vt:variant>
      <vt:variant>
        <vt:i4>5</vt:i4>
      </vt:variant>
      <vt:variant>
        <vt:lpwstr/>
      </vt:variant>
      <vt:variant>
        <vt:lpwstr>_Toc97155690</vt:lpwstr>
      </vt:variant>
      <vt:variant>
        <vt:i4>1703989</vt:i4>
      </vt:variant>
      <vt:variant>
        <vt:i4>38</vt:i4>
      </vt:variant>
      <vt:variant>
        <vt:i4>0</vt:i4>
      </vt:variant>
      <vt:variant>
        <vt:i4>5</vt:i4>
      </vt:variant>
      <vt:variant>
        <vt:lpwstr/>
      </vt:variant>
      <vt:variant>
        <vt:lpwstr>_Toc97155689</vt:lpwstr>
      </vt:variant>
      <vt:variant>
        <vt:i4>1769525</vt:i4>
      </vt:variant>
      <vt:variant>
        <vt:i4>32</vt:i4>
      </vt:variant>
      <vt:variant>
        <vt:i4>0</vt:i4>
      </vt:variant>
      <vt:variant>
        <vt:i4>5</vt:i4>
      </vt:variant>
      <vt:variant>
        <vt:lpwstr/>
      </vt:variant>
      <vt:variant>
        <vt:lpwstr>_Toc97155688</vt:lpwstr>
      </vt:variant>
      <vt:variant>
        <vt:i4>1310773</vt:i4>
      </vt:variant>
      <vt:variant>
        <vt:i4>26</vt:i4>
      </vt:variant>
      <vt:variant>
        <vt:i4>0</vt:i4>
      </vt:variant>
      <vt:variant>
        <vt:i4>5</vt:i4>
      </vt:variant>
      <vt:variant>
        <vt:lpwstr/>
      </vt:variant>
      <vt:variant>
        <vt:lpwstr>_Toc97155687</vt:lpwstr>
      </vt:variant>
      <vt:variant>
        <vt:i4>1376309</vt:i4>
      </vt:variant>
      <vt:variant>
        <vt:i4>20</vt:i4>
      </vt:variant>
      <vt:variant>
        <vt:i4>0</vt:i4>
      </vt:variant>
      <vt:variant>
        <vt:i4>5</vt:i4>
      </vt:variant>
      <vt:variant>
        <vt:lpwstr/>
      </vt:variant>
      <vt:variant>
        <vt:lpwstr>_Toc97155686</vt:lpwstr>
      </vt:variant>
      <vt:variant>
        <vt:i4>1441845</vt:i4>
      </vt:variant>
      <vt:variant>
        <vt:i4>14</vt:i4>
      </vt:variant>
      <vt:variant>
        <vt:i4>0</vt:i4>
      </vt:variant>
      <vt:variant>
        <vt:i4>5</vt:i4>
      </vt:variant>
      <vt:variant>
        <vt:lpwstr/>
      </vt:variant>
      <vt:variant>
        <vt:lpwstr>_Toc97155685</vt:lpwstr>
      </vt:variant>
      <vt:variant>
        <vt:i4>1507381</vt:i4>
      </vt:variant>
      <vt:variant>
        <vt:i4>8</vt:i4>
      </vt:variant>
      <vt:variant>
        <vt:i4>0</vt:i4>
      </vt:variant>
      <vt:variant>
        <vt:i4>5</vt:i4>
      </vt:variant>
      <vt:variant>
        <vt:lpwstr/>
      </vt:variant>
      <vt:variant>
        <vt:lpwstr>_Toc97155684</vt:lpwstr>
      </vt:variant>
      <vt:variant>
        <vt:i4>1048629</vt:i4>
      </vt:variant>
      <vt:variant>
        <vt:i4>2</vt:i4>
      </vt:variant>
      <vt:variant>
        <vt:i4>0</vt:i4>
      </vt:variant>
      <vt:variant>
        <vt:i4>5</vt:i4>
      </vt:variant>
      <vt:variant>
        <vt:lpwstr/>
      </vt:variant>
      <vt:variant>
        <vt:lpwstr>_Toc97155683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23.700-17</dc:title>
  <dc:subject>Study on the support for 5WWC, Phase 2 (Release 18)</dc:subject>
  <dc:creator>MCC Support</dc:creator>
  <cp:keywords/>
  <dc:description/>
  <cp:lastModifiedBy>editor</cp:lastModifiedBy>
  <cp:revision>16</cp:revision>
  <cp:lastPrinted>2018-08-13T15:59:00Z</cp:lastPrinted>
  <dcterms:created xsi:type="dcterms:W3CDTF">2022-04-12T16:37:00Z</dcterms:created>
  <dcterms:modified xsi:type="dcterms:W3CDTF">2022-04-13T16:22:00Z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dlc_DocId">
    <vt:lpwstr>H4P5ACNAWDMP-2-9824</vt:lpwstr>
  </property>
  <property fmtid="{D5CDD505-2E9C-101B-9397-08002B2CF9AE}" pid="4" name="_dlc_DocIdItemGuid">
    <vt:lpwstr>07d328bc-5442-464f-a166-f0af04efba08</vt:lpwstr>
  </property>
  <property fmtid="{D5CDD505-2E9C-101B-9397-08002B2CF9AE}" pid="5" name="_dlc_DocIdUrl">
    <vt:lpwstr>https://projects.qualcomm.com/sites/LTED/_layouts/15/DocIdRedir.aspx?ID=H4P5ACNAWDMP-2-9824, H4P5ACNAWDMP-2-9824</vt:lpwstr>
  </property>
  <property fmtid="{D5CDD505-2E9C-101B-9397-08002B2CF9AE}" pid="6" name="Links">
    <vt:lpwstr/>
  </property>
  <property fmtid="{D5CDD505-2E9C-101B-9397-08002B2CF9AE}" pid="7" name="display_urn:schemas-microsoft-com:office:office#Owner">
    <vt:lpwstr>Zisimopoulos, Haris</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1569324711</vt:lpwstr>
  </property>
  <property fmtid="{D5CDD505-2E9C-101B-9397-08002B2CF9AE}" pid="12" name="_2015_ms_pID_725343">
    <vt:lpwstr>(3)MJMUgMgcD4sxiSuKGJoVsAL1Dz8gaKzv0a/h1vEaG6Z+/SC13WeX3PqpwONKNkFvb7Irjokd_x000d_
+i/d0ObLrjU4PQmNulX3xTsbC020n4YtufiXWVuCYpbXKLOS4TSuy91z9xlMGeTZH2OXD5PK_x000d_
GSb5tlPteTm7GSnGHf4kep7RSRkbKD6WNruBFcaHpFfpJkhI7Vi921SlVdkPDrYKl504/LWX_x000d_
g2P8wGXiEYX7nNa4KO</vt:lpwstr>
  </property>
  <property fmtid="{D5CDD505-2E9C-101B-9397-08002B2CF9AE}" pid="13" name="_2015_ms_pID_7253431">
    <vt:lpwstr>g6pMxXGr9QfAleF/xjAFF0Fz8QBXhIXGLBLBY090aaCE4glFXJOxI2_x000d_
+I+hhfkIlY1SHgqMh+JQGdS3k6XbATiIXpQ8fz/1sWlwxIsJ0JvuiFOhQLNqcnM1ls5QNmDP_x000d_
Tk06vyeRexcC2TYxmW73V2fq24B/Dd9tgQsnbI3c50v1K/7hwNyfeQuiq8QuD48vEioYj2sH_x000d_
nCmQfqNXRfCAkGEH0jGuO+CdyyexH6TMmY5a</vt:lpwstr>
  </property>
  <property fmtid="{D5CDD505-2E9C-101B-9397-08002B2CF9AE}" pid="14" name="_2015_ms_pID_7253432">
    <vt:lpwstr>yw==</vt:lpwstr>
  </property>
</Properties>
</file>