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E5067" w14:textId="731D23AC" w:rsidR="00F96ED9" w:rsidRPr="001820A8" w:rsidRDefault="000A713B">
      <w:pPr>
        <w:widowControl w:val="0"/>
        <w:tabs>
          <w:tab w:val="left" w:pos="1701"/>
          <w:tab w:val="right" w:pos="9923"/>
        </w:tabs>
        <w:overflowPunct/>
        <w:autoSpaceDE/>
        <w:autoSpaceDN/>
        <w:adjustRightInd/>
        <w:spacing w:after="120"/>
        <w:textAlignment w:val="auto"/>
        <w:rPr>
          <w:rFonts w:eastAsia="MS Mincho"/>
          <w:b/>
          <w:bCs/>
          <w:sz w:val="24"/>
          <w:szCs w:val="24"/>
        </w:rPr>
      </w:pPr>
      <w:bookmarkStart w:id="0" w:name="_Ref462675860"/>
      <w:bookmarkStart w:id="1" w:name="_Ref465963108"/>
      <w:r w:rsidRPr="001820A8">
        <w:rPr>
          <w:rFonts w:eastAsia="MS Mincho"/>
          <w:b/>
          <w:bCs/>
          <w:sz w:val="24"/>
          <w:szCs w:val="24"/>
        </w:rPr>
        <w:t>3GPP TSG RAN WG1 #10</w:t>
      </w:r>
      <w:r w:rsidR="002A1BA7">
        <w:rPr>
          <w:rFonts w:eastAsia="MS Mincho"/>
          <w:b/>
          <w:bCs/>
          <w:sz w:val="24"/>
          <w:szCs w:val="24"/>
        </w:rPr>
        <w:t>9</w:t>
      </w:r>
      <w:r w:rsidRPr="001820A8">
        <w:rPr>
          <w:rFonts w:eastAsia="MS Mincho"/>
          <w:b/>
          <w:bCs/>
          <w:sz w:val="24"/>
          <w:szCs w:val="24"/>
        </w:rPr>
        <w:t>-e</w:t>
      </w:r>
      <w:r w:rsidRPr="001820A8">
        <w:tab/>
      </w:r>
      <w:r w:rsidRPr="001820A8">
        <w:rPr>
          <w:rFonts w:eastAsia="MS Mincho"/>
          <w:b/>
          <w:bCs/>
          <w:sz w:val="24"/>
          <w:szCs w:val="24"/>
        </w:rPr>
        <w:t xml:space="preserve">   </w:t>
      </w:r>
      <w:r w:rsidRPr="001820A8">
        <w:rPr>
          <w:rFonts w:eastAsia="MS Mincho"/>
          <w:b/>
          <w:bCs/>
          <w:sz w:val="24"/>
          <w:szCs w:val="24"/>
          <w:highlight w:val="yellow"/>
        </w:rPr>
        <w:t>R1-22xxxxx</w:t>
      </w:r>
    </w:p>
    <w:p w14:paraId="0AFF4A6D" w14:textId="4BDBE9F3" w:rsidR="00F96ED9" w:rsidRPr="001820A8" w:rsidRDefault="000A713B">
      <w:pPr>
        <w:widowControl w:val="0"/>
        <w:tabs>
          <w:tab w:val="left" w:pos="1701"/>
          <w:tab w:val="right" w:pos="9923"/>
        </w:tabs>
        <w:overflowPunct/>
        <w:autoSpaceDE/>
        <w:autoSpaceDN/>
        <w:adjustRightInd/>
        <w:spacing w:after="120"/>
        <w:textAlignment w:val="auto"/>
        <w:rPr>
          <w:rFonts w:eastAsia="MS Mincho"/>
          <w:b/>
          <w:bCs/>
          <w:sz w:val="24"/>
          <w:szCs w:val="24"/>
        </w:rPr>
      </w:pPr>
      <w:r w:rsidRPr="001820A8">
        <w:rPr>
          <w:rFonts w:eastAsia="MS Mincho"/>
          <w:b/>
          <w:bCs/>
          <w:sz w:val="24"/>
          <w:szCs w:val="24"/>
        </w:rPr>
        <w:t xml:space="preserve">e-Meeting, </w:t>
      </w:r>
      <w:r w:rsidR="002A1BA7">
        <w:rPr>
          <w:rFonts w:eastAsia="MS Mincho"/>
          <w:b/>
          <w:bCs/>
          <w:sz w:val="24"/>
          <w:szCs w:val="24"/>
        </w:rPr>
        <w:t>M</w:t>
      </w:r>
      <w:r w:rsidR="002A1BA7" w:rsidRPr="002A1BA7">
        <w:rPr>
          <w:rFonts w:eastAsia="MS Mincho" w:hint="eastAsia"/>
          <w:b/>
          <w:bCs/>
          <w:sz w:val="24"/>
          <w:szCs w:val="24"/>
        </w:rPr>
        <w:t>ay</w:t>
      </w:r>
      <w:r w:rsidRPr="001820A8">
        <w:rPr>
          <w:rFonts w:eastAsia="MS Mincho"/>
          <w:b/>
          <w:bCs/>
          <w:sz w:val="24"/>
          <w:szCs w:val="24"/>
        </w:rPr>
        <w:t xml:space="preserve"> </w:t>
      </w:r>
      <w:r w:rsidR="002A1BA7">
        <w:rPr>
          <w:rFonts w:eastAsia="MS Mincho"/>
          <w:b/>
          <w:bCs/>
          <w:sz w:val="24"/>
          <w:szCs w:val="24"/>
        </w:rPr>
        <w:t>9th</w:t>
      </w:r>
      <w:r w:rsidRPr="001820A8">
        <w:rPr>
          <w:rFonts w:eastAsia="MS Mincho"/>
          <w:b/>
          <w:bCs/>
          <w:sz w:val="24"/>
          <w:szCs w:val="24"/>
        </w:rPr>
        <w:t xml:space="preserve"> – </w:t>
      </w:r>
      <w:r w:rsidR="002A1BA7">
        <w:rPr>
          <w:rFonts w:eastAsia="MS Mincho"/>
          <w:b/>
          <w:bCs/>
          <w:sz w:val="24"/>
          <w:szCs w:val="24"/>
        </w:rPr>
        <w:t>20th</w:t>
      </w:r>
      <w:r w:rsidRPr="001820A8">
        <w:rPr>
          <w:rFonts w:eastAsia="MS Mincho"/>
          <w:b/>
          <w:bCs/>
          <w:sz w:val="24"/>
          <w:szCs w:val="24"/>
        </w:rPr>
        <w:t>, 2022</w:t>
      </w:r>
    </w:p>
    <w:p w14:paraId="7ED6E440" w14:textId="77777777" w:rsidR="00F96ED9" w:rsidRPr="001820A8" w:rsidRDefault="00F96ED9">
      <w:pPr>
        <w:overflowPunct/>
        <w:autoSpaceDE/>
        <w:autoSpaceDN/>
        <w:adjustRightInd/>
        <w:textAlignment w:val="auto"/>
        <w:rPr>
          <w:rFonts w:eastAsia="MS Mincho"/>
          <w:b/>
          <w:sz w:val="24"/>
        </w:rPr>
      </w:pPr>
    </w:p>
    <w:p w14:paraId="14FF7559" w14:textId="52902802" w:rsidR="00F96ED9" w:rsidRPr="001820A8" w:rsidRDefault="000A713B">
      <w:pPr>
        <w:tabs>
          <w:tab w:val="left" w:pos="1985"/>
        </w:tabs>
        <w:overflowPunct/>
        <w:autoSpaceDE/>
        <w:autoSpaceDN/>
        <w:adjustRightInd/>
        <w:ind w:left="1980" w:hanging="1946"/>
        <w:textAlignment w:val="auto"/>
        <w:rPr>
          <w:rFonts w:eastAsia="DengXian"/>
          <w:b/>
          <w:sz w:val="24"/>
        </w:rPr>
      </w:pPr>
      <w:r w:rsidRPr="001820A8">
        <w:rPr>
          <w:rFonts w:eastAsia="DengXian"/>
          <w:b/>
          <w:noProof/>
          <w:sz w:val="24"/>
          <w:lang w:eastAsia="zh-CN"/>
        </w:rPr>
        <mc:AlternateContent>
          <mc:Choice Requires="wps">
            <w:drawing>
              <wp:anchor distT="0" distB="0" distL="114300" distR="114300" simplePos="0" relativeHeight="251658240" behindDoc="0" locked="1" layoutInCell="1" hidden="1" allowOverlap="1" wp14:anchorId="4301EE59" wp14:editId="3C2192B1">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BEEDBA0"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sidRPr="001820A8">
        <w:rPr>
          <w:rFonts w:eastAsia="DengXian"/>
          <w:b/>
          <w:sz w:val="24"/>
        </w:rPr>
        <w:t>Agenda item:</w:t>
      </w:r>
      <w:r w:rsidRPr="001820A8">
        <w:rPr>
          <w:rFonts w:eastAsia="DengXian"/>
          <w:b/>
          <w:sz w:val="24"/>
        </w:rPr>
        <w:tab/>
      </w:r>
      <w:r w:rsidR="003D393F">
        <w:rPr>
          <w:rFonts w:eastAsia="DengXian"/>
          <w:sz w:val="24"/>
        </w:rPr>
        <w:t>9</w:t>
      </w:r>
      <w:r w:rsidRPr="001820A8">
        <w:rPr>
          <w:rFonts w:eastAsia="DengXian"/>
          <w:sz w:val="24"/>
        </w:rPr>
        <w:t>.</w:t>
      </w:r>
      <w:r w:rsidR="003D393F">
        <w:rPr>
          <w:rFonts w:eastAsia="DengXian"/>
          <w:sz w:val="24"/>
        </w:rPr>
        <w:t>3</w:t>
      </w:r>
      <w:r w:rsidRPr="001820A8">
        <w:rPr>
          <w:rFonts w:eastAsia="DengXian"/>
          <w:sz w:val="24"/>
        </w:rPr>
        <w:t>.</w:t>
      </w:r>
      <w:r w:rsidR="003D393F">
        <w:rPr>
          <w:rFonts w:eastAsia="DengXian"/>
          <w:sz w:val="24"/>
        </w:rPr>
        <w:t>1</w:t>
      </w:r>
    </w:p>
    <w:p w14:paraId="274581D1" w14:textId="77777777" w:rsidR="00F96ED9" w:rsidRPr="001820A8" w:rsidRDefault="000A713B">
      <w:pPr>
        <w:tabs>
          <w:tab w:val="left" w:pos="1985"/>
        </w:tabs>
        <w:overflowPunct/>
        <w:autoSpaceDE/>
        <w:autoSpaceDN/>
        <w:adjustRightInd/>
        <w:ind w:left="1980" w:hanging="1946"/>
        <w:textAlignment w:val="auto"/>
        <w:rPr>
          <w:rFonts w:eastAsia="DengXian"/>
          <w:sz w:val="24"/>
          <w:lang w:eastAsia="zh-CN"/>
        </w:rPr>
      </w:pPr>
      <w:r w:rsidRPr="001820A8">
        <w:rPr>
          <w:rFonts w:eastAsia="DengXian"/>
          <w:b/>
          <w:sz w:val="24"/>
        </w:rPr>
        <w:t xml:space="preserve">Source: </w:t>
      </w:r>
      <w:r w:rsidRPr="001820A8">
        <w:rPr>
          <w:rFonts w:eastAsia="DengXian"/>
          <w:b/>
          <w:sz w:val="24"/>
        </w:rPr>
        <w:tab/>
      </w:r>
      <w:r w:rsidRPr="001820A8">
        <w:rPr>
          <w:rFonts w:eastAsia="DengXian"/>
          <w:b/>
          <w:sz w:val="24"/>
        </w:rPr>
        <w:tab/>
      </w:r>
      <w:r w:rsidRPr="001820A8">
        <w:rPr>
          <w:rFonts w:eastAsia="DengXian"/>
          <w:sz w:val="24"/>
        </w:rPr>
        <w:t>Moderator (CMCC)</w:t>
      </w:r>
    </w:p>
    <w:p w14:paraId="30920864" w14:textId="39B5BA3C" w:rsidR="00F96ED9" w:rsidRPr="001820A8" w:rsidRDefault="000A713B">
      <w:pPr>
        <w:tabs>
          <w:tab w:val="left" w:pos="1985"/>
        </w:tabs>
        <w:overflowPunct/>
        <w:autoSpaceDE/>
        <w:autoSpaceDN/>
        <w:adjustRightInd/>
        <w:spacing w:afterLines="100" w:after="240"/>
        <w:ind w:left="1980" w:hanging="1980"/>
        <w:textAlignment w:val="auto"/>
        <w:rPr>
          <w:rFonts w:eastAsia="DengXian"/>
          <w:sz w:val="32"/>
          <w:lang w:eastAsia="zh-CN"/>
        </w:rPr>
      </w:pPr>
      <w:r w:rsidRPr="001820A8">
        <w:rPr>
          <w:rFonts w:eastAsia="DengXian"/>
          <w:b/>
          <w:sz w:val="24"/>
        </w:rPr>
        <w:t>Title:</w:t>
      </w:r>
      <w:r w:rsidRPr="001820A8">
        <w:rPr>
          <w:rFonts w:eastAsia="DengXian"/>
          <w:sz w:val="24"/>
        </w:rPr>
        <w:t xml:space="preserve"> </w:t>
      </w:r>
      <w:r w:rsidRPr="001820A8">
        <w:rPr>
          <w:rFonts w:eastAsia="DengXian"/>
          <w:sz w:val="24"/>
        </w:rPr>
        <w:tab/>
        <w:t xml:space="preserve">Summary# </w:t>
      </w:r>
      <w:r w:rsidR="006E405E">
        <w:rPr>
          <w:rFonts w:eastAsia="DengXian"/>
          <w:sz w:val="24"/>
        </w:rPr>
        <w:t xml:space="preserve">of email discussion </w:t>
      </w:r>
      <w:r w:rsidR="00573740">
        <w:rPr>
          <w:rFonts w:eastAsia="DengXian"/>
          <w:sz w:val="24"/>
        </w:rPr>
        <w:t xml:space="preserve">on </w:t>
      </w:r>
      <w:r w:rsidR="00214488" w:rsidRPr="00214488">
        <w:rPr>
          <w:rFonts w:eastAsia="DengXian"/>
          <w:sz w:val="24"/>
        </w:rPr>
        <w:t>evaluation of NR duplex evolution</w:t>
      </w:r>
    </w:p>
    <w:p w14:paraId="6D58B985" w14:textId="77777777" w:rsidR="00F96ED9" w:rsidRPr="001820A8" w:rsidRDefault="000A713B">
      <w:pPr>
        <w:tabs>
          <w:tab w:val="left" w:pos="1985"/>
        </w:tabs>
        <w:overflowPunct/>
        <w:autoSpaceDE/>
        <w:autoSpaceDN/>
        <w:adjustRightInd/>
        <w:spacing w:afterLines="100" w:after="240"/>
        <w:ind w:left="1980" w:hanging="1980"/>
        <w:textAlignment w:val="auto"/>
        <w:rPr>
          <w:rFonts w:eastAsia="DengXian"/>
          <w:sz w:val="24"/>
          <w:lang w:eastAsia="ja-JP"/>
        </w:rPr>
      </w:pPr>
      <w:r w:rsidRPr="001820A8">
        <w:rPr>
          <w:rFonts w:eastAsia="DengXian"/>
          <w:b/>
          <w:sz w:val="24"/>
        </w:rPr>
        <w:t>Document for:</w:t>
      </w:r>
      <w:r w:rsidRPr="001820A8">
        <w:rPr>
          <w:rFonts w:eastAsia="DengXian"/>
          <w:sz w:val="24"/>
        </w:rPr>
        <w:tab/>
        <w:t>Discussion/decision</w:t>
      </w:r>
    </w:p>
    <w:p w14:paraId="7FD2114F" w14:textId="77777777" w:rsidR="00F96ED9" w:rsidRPr="001820A8" w:rsidRDefault="000A713B" w:rsidP="00113F16">
      <w:pPr>
        <w:pStyle w:val="Heading1"/>
        <w:ind w:left="431" w:hanging="431"/>
        <w:jc w:val="both"/>
        <w:rPr>
          <w:lang w:val="en-US"/>
        </w:rPr>
      </w:pPr>
      <w:r w:rsidRPr="001820A8">
        <w:rPr>
          <w:lang w:val="en-US"/>
        </w:rPr>
        <w:t>Introduction</w:t>
      </w:r>
      <w:bookmarkEnd w:id="0"/>
      <w:bookmarkEnd w:id="1"/>
    </w:p>
    <w:p w14:paraId="38EEF66A" w14:textId="151D05C4" w:rsidR="00F96ED9" w:rsidRPr="001820A8" w:rsidRDefault="000A713B" w:rsidP="007E17C8">
      <w:pPr>
        <w:widowControl w:val="0"/>
        <w:spacing w:after="120"/>
        <w:jc w:val="both"/>
        <w:rPr>
          <w:lang w:eastAsia="zh-CN"/>
        </w:rPr>
      </w:pPr>
      <w:r w:rsidRPr="001820A8">
        <w:rPr>
          <w:lang w:eastAsia="zh-CN"/>
        </w:rPr>
        <w:t xml:space="preserve">The </w:t>
      </w:r>
      <w:r w:rsidR="00B37C2F">
        <w:rPr>
          <w:lang w:eastAsia="zh-CN"/>
        </w:rPr>
        <w:t>S</w:t>
      </w:r>
      <w:r w:rsidRPr="001820A8">
        <w:rPr>
          <w:lang w:eastAsia="zh-CN"/>
        </w:rPr>
        <w:t xml:space="preserve">I </w:t>
      </w:r>
      <w:r w:rsidR="00C1089A" w:rsidRPr="00C1089A">
        <w:rPr>
          <w:lang w:eastAsia="zh-CN"/>
        </w:rPr>
        <w:t>Study on evolution of NR duplex operation</w:t>
      </w:r>
      <w:r w:rsidRPr="001820A8">
        <w:rPr>
          <w:lang w:eastAsia="zh-CN"/>
        </w:rPr>
        <w:t xml:space="preserve"> was approved in RAN plenary #</w:t>
      </w:r>
      <w:r w:rsidR="003C32B9">
        <w:rPr>
          <w:lang w:eastAsia="zh-CN"/>
        </w:rPr>
        <w:t>94-e</w:t>
      </w:r>
      <w:r w:rsidRPr="001820A8">
        <w:rPr>
          <w:lang w:eastAsia="zh-CN"/>
        </w:rPr>
        <w:t xml:space="preserve"> meeting</w:t>
      </w:r>
      <w:r w:rsidR="00F95765">
        <w:rPr>
          <w:lang w:eastAsia="zh-CN"/>
        </w:rPr>
        <w:t xml:space="preserve"> </w:t>
      </w:r>
      <w:r w:rsidR="00F95765">
        <w:rPr>
          <w:lang w:eastAsia="zh-CN"/>
        </w:rPr>
        <w:fldChar w:fldCharType="begin"/>
      </w:r>
      <w:r w:rsidR="00F95765">
        <w:rPr>
          <w:lang w:eastAsia="zh-CN"/>
        </w:rPr>
        <w:instrText xml:space="preserve"> REF _Ref102202366 \n \h </w:instrText>
      </w:r>
      <w:r w:rsidR="00F95765">
        <w:rPr>
          <w:lang w:eastAsia="zh-CN"/>
        </w:rPr>
      </w:r>
      <w:r w:rsidR="00F95765">
        <w:rPr>
          <w:lang w:eastAsia="zh-CN"/>
        </w:rPr>
        <w:fldChar w:fldCharType="separate"/>
      </w:r>
      <w:r w:rsidR="00F95765">
        <w:rPr>
          <w:lang w:eastAsia="zh-CN"/>
        </w:rPr>
        <w:t>[1]</w:t>
      </w:r>
      <w:r w:rsidR="00F95765">
        <w:rPr>
          <w:lang w:eastAsia="zh-CN"/>
        </w:rPr>
        <w:fldChar w:fldCharType="end"/>
      </w:r>
      <w:r w:rsidRPr="001820A8">
        <w:rPr>
          <w:lang w:eastAsia="zh-CN"/>
        </w:rPr>
        <w:t xml:space="preserve">, and the </w:t>
      </w:r>
      <w:r w:rsidR="00B37C2F">
        <w:rPr>
          <w:lang w:eastAsia="zh-CN"/>
        </w:rPr>
        <w:t>S</w:t>
      </w:r>
      <w:r w:rsidRPr="001820A8">
        <w:rPr>
          <w:lang w:eastAsia="zh-CN"/>
        </w:rPr>
        <w:t>ID was revised in RAN plenary #</w:t>
      </w:r>
      <w:r w:rsidR="00B37C2F">
        <w:rPr>
          <w:lang w:eastAsia="zh-CN"/>
        </w:rPr>
        <w:t>95</w:t>
      </w:r>
      <w:r w:rsidRPr="001820A8">
        <w:rPr>
          <w:lang w:eastAsia="zh-CN"/>
        </w:rPr>
        <w:t xml:space="preserve"> e-meeting</w:t>
      </w:r>
      <w:r w:rsidR="00F95765">
        <w:rPr>
          <w:lang w:eastAsia="zh-CN"/>
        </w:rPr>
        <w:t xml:space="preserve"> </w:t>
      </w:r>
      <w:r w:rsidR="00F95765">
        <w:rPr>
          <w:lang w:eastAsia="zh-CN"/>
        </w:rPr>
        <w:fldChar w:fldCharType="begin"/>
      </w:r>
      <w:r w:rsidR="00F95765">
        <w:rPr>
          <w:lang w:eastAsia="zh-CN"/>
        </w:rPr>
        <w:instrText xml:space="preserve"> REF _Ref102202373 \n \h </w:instrText>
      </w:r>
      <w:r w:rsidR="00F95765">
        <w:rPr>
          <w:lang w:eastAsia="zh-CN"/>
        </w:rPr>
      </w:r>
      <w:r w:rsidR="00F95765">
        <w:rPr>
          <w:lang w:eastAsia="zh-CN"/>
        </w:rPr>
        <w:fldChar w:fldCharType="separate"/>
      </w:r>
      <w:r w:rsidR="00F95765">
        <w:rPr>
          <w:lang w:eastAsia="zh-CN"/>
        </w:rPr>
        <w:t>[2]</w:t>
      </w:r>
      <w:r w:rsidR="00F95765">
        <w:rPr>
          <w:lang w:eastAsia="zh-CN"/>
        </w:rPr>
        <w:fldChar w:fldCharType="end"/>
      </w:r>
      <w:r w:rsidRPr="001820A8">
        <w:rPr>
          <w:lang w:eastAsia="zh-CN"/>
        </w:rPr>
        <w:t xml:space="preserve">. </w:t>
      </w:r>
    </w:p>
    <w:p w14:paraId="42701DF2" w14:textId="60B7D067" w:rsidR="00F96ED9" w:rsidRPr="001820A8" w:rsidRDefault="000A713B">
      <w:pPr>
        <w:widowControl w:val="0"/>
        <w:spacing w:after="120"/>
        <w:jc w:val="both"/>
        <w:rPr>
          <w:lang w:eastAsia="zh-CN"/>
        </w:rPr>
      </w:pPr>
      <w:r w:rsidRPr="00353151">
        <w:rPr>
          <w:lang w:eastAsia="zh-CN"/>
        </w:rPr>
        <w:t xml:space="preserve">The following email thread for </w:t>
      </w:r>
      <w:r w:rsidR="007E17C8" w:rsidRPr="00353151">
        <w:rPr>
          <w:lang w:eastAsia="zh-CN"/>
        </w:rPr>
        <w:t>AI 9.3.1 Evaluation on NR duplex evolution</w:t>
      </w:r>
      <w:r w:rsidRPr="00353151">
        <w:rPr>
          <w:lang w:eastAsia="zh-CN"/>
        </w:rPr>
        <w:t xml:space="preserve"> is announced by chairman in RAN1#10</w:t>
      </w:r>
      <w:r w:rsidR="0032302A" w:rsidRPr="00353151">
        <w:rPr>
          <w:lang w:eastAsia="zh-CN"/>
        </w:rPr>
        <w:t>9</w:t>
      </w:r>
      <w:r w:rsidRPr="00353151">
        <w:rPr>
          <w:lang w:eastAsia="zh-CN"/>
        </w:rPr>
        <w:t>-e:</w:t>
      </w:r>
    </w:p>
    <w:p w14:paraId="2F9255E1" w14:textId="4487BAC6" w:rsidR="00353151" w:rsidRPr="00CA0D09" w:rsidRDefault="00353151" w:rsidP="00353151">
      <w:pPr>
        <w:rPr>
          <w:highlight w:val="cyan"/>
          <w:lang w:eastAsia="x-none"/>
        </w:rPr>
      </w:pPr>
      <w:r w:rsidRPr="00CA0D09">
        <w:rPr>
          <w:highlight w:val="cyan"/>
          <w:lang w:eastAsia="x-none"/>
        </w:rPr>
        <w:t>[109-e-R18-Duplex-02] Email discussion on evaluation of NR duplex evolution by May 20 – Fei (CMCC)</w:t>
      </w:r>
    </w:p>
    <w:p w14:paraId="1BF55FEC" w14:textId="09D1429C" w:rsidR="00353151" w:rsidRPr="00CA0D09" w:rsidRDefault="00353151" w:rsidP="00353151">
      <w:pPr>
        <w:numPr>
          <w:ilvl w:val="0"/>
          <w:numId w:val="54"/>
        </w:numPr>
        <w:overflowPunct/>
        <w:autoSpaceDE/>
        <w:autoSpaceDN/>
        <w:adjustRightInd/>
        <w:textAlignment w:val="auto"/>
        <w:rPr>
          <w:highlight w:val="cyan"/>
          <w:lang w:eastAsia="x-none"/>
        </w:rPr>
      </w:pPr>
      <w:r w:rsidRPr="00CA0D09">
        <w:rPr>
          <w:highlight w:val="cyan"/>
          <w:lang w:eastAsia="x-none"/>
        </w:rPr>
        <w:t xml:space="preserve">Check points: </w:t>
      </w:r>
      <w:r w:rsidR="003D239F" w:rsidRPr="00CA0D09">
        <w:rPr>
          <w:highlight w:val="cyan"/>
          <w:lang w:eastAsia="x-none"/>
        </w:rPr>
        <w:t>May 12, May 18, May 20</w:t>
      </w:r>
    </w:p>
    <w:p w14:paraId="780ED080" w14:textId="77777777" w:rsidR="0032302A" w:rsidRPr="000D7187" w:rsidRDefault="0032302A">
      <w:pPr>
        <w:rPr>
          <w:lang w:eastAsia="zh-CN"/>
        </w:rPr>
      </w:pPr>
    </w:p>
    <w:p w14:paraId="57762333" w14:textId="56976ED3" w:rsidR="00125F59" w:rsidRPr="001820A8" w:rsidRDefault="000A713B">
      <w:pPr>
        <w:widowControl w:val="0"/>
        <w:spacing w:after="120"/>
        <w:jc w:val="both"/>
        <w:rPr>
          <w:lang w:eastAsia="zh-CN"/>
        </w:rPr>
      </w:pPr>
      <w:r w:rsidRPr="007E17C8">
        <w:rPr>
          <w:lang w:eastAsia="zh-CN"/>
        </w:rPr>
        <w:t xml:space="preserve">In this contribution, we summarized the </w:t>
      </w:r>
      <w:bookmarkStart w:id="2" w:name="_Hlk95982910"/>
      <w:r w:rsidRPr="007E17C8">
        <w:rPr>
          <w:lang w:eastAsia="zh-CN"/>
        </w:rPr>
        <w:t>related issues and proposals based on the contributions submitted in RAN1#10</w:t>
      </w:r>
      <w:r w:rsidR="007E17C8" w:rsidRPr="007E17C8">
        <w:rPr>
          <w:lang w:eastAsia="zh-CN"/>
        </w:rPr>
        <w:t>9</w:t>
      </w:r>
      <w:r w:rsidRPr="007E17C8">
        <w:rPr>
          <w:lang w:eastAsia="zh-CN"/>
        </w:rPr>
        <w:t xml:space="preserve">-e under the agenda item </w:t>
      </w:r>
      <w:r w:rsidR="00403727" w:rsidRPr="007E17C8">
        <w:rPr>
          <w:lang w:eastAsia="zh-CN"/>
        </w:rPr>
        <w:t>9.3.1</w:t>
      </w:r>
      <w:r w:rsidRPr="007E17C8">
        <w:rPr>
          <w:lang w:eastAsia="zh-CN"/>
        </w:rPr>
        <w:t xml:space="preserve"> </w:t>
      </w:r>
      <w:r w:rsidR="00C93BA4">
        <w:rPr>
          <w:lang w:eastAsia="zh-CN"/>
        </w:rPr>
        <w:fldChar w:fldCharType="begin"/>
      </w:r>
      <w:r w:rsidR="00C93BA4">
        <w:rPr>
          <w:lang w:eastAsia="zh-CN"/>
        </w:rPr>
        <w:instrText xml:space="preserve"> REF _Ref102202669 \n \h </w:instrText>
      </w:r>
      <w:r w:rsidR="00C93BA4">
        <w:rPr>
          <w:lang w:eastAsia="zh-CN"/>
        </w:rPr>
      </w:r>
      <w:r w:rsidR="00C93BA4">
        <w:rPr>
          <w:lang w:eastAsia="zh-CN"/>
        </w:rPr>
        <w:fldChar w:fldCharType="separate"/>
      </w:r>
      <w:r w:rsidR="00C93BA4">
        <w:rPr>
          <w:lang w:eastAsia="zh-CN"/>
        </w:rPr>
        <w:t>[3]</w:t>
      </w:r>
      <w:r w:rsidR="00C93BA4">
        <w:rPr>
          <w:lang w:eastAsia="zh-CN"/>
        </w:rPr>
        <w:fldChar w:fldCharType="end"/>
      </w:r>
      <w:r w:rsidRPr="007E17C8">
        <w:rPr>
          <w:lang w:eastAsia="zh-CN"/>
        </w:rPr>
        <w:t>-</w:t>
      </w:r>
      <w:bookmarkEnd w:id="2"/>
      <w:r w:rsidR="00C93BA4">
        <w:rPr>
          <w:lang w:eastAsia="zh-CN"/>
        </w:rPr>
        <w:fldChar w:fldCharType="begin"/>
      </w:r>
      <w:r w:rsidR="00C93BA4">
        <w:rPr>
          <w:lang w:eastAsia="zh-CN"/>
        </w:rPr>
        <w:instrText xml:space="preserve"> REF _Ref102202677 \n \h </w:instrText>
      </w:r>
      <w:r w:rsidR="00C93BA4">
        <w:rPr>
          <w:lang w:eastAsia="zh-CN"/>
        </w:rPr>
      </w:r>
      <w:r w:rsidR="00C93BA4">
        <w:rPr>
          <w:lang w:eastAsia="zh-CN"/>
        </w:rPr>
        <w:fldChar w:fldCharType="separate"/>
      </w:r>
      <w:r w:rsidR="00C93BA4">
        <w:rPr>
          <w:lang w:eastAsia="zh-CN"/>
        </w:rPr>
        <w:t>[25]</w:t>
      </w:r>
      <w:r w:rsidR="00C93BA4">
        <w:rPr>
          <w:lang w:eastAsia="zh-CN"/>
        </w:rPr>
        <w:fldChar w:fldCharType="end"/>
      </w:r>
      <w:r w:rsidRPr="007E17C8">
        <w:rPr>
          <w:lang w:eastAsia="zh-CN"/>
        </w:rPr>
        <w:t>.</w:t>
      </w:r>
    </w:p>
    <w:p w14:paraId="65B43A03" w14:textId="11BAC998" w:rsidR="00F96ED9" w:rsidRPr="001820A8" w:rsidRDefault="000A713B">
      <w:pPr>
        <w:widowControl w:val="0"/>
        <w:spacing w:after="120"/>
        <w:jc w:val="both"/>
        <w:rPr>
          <w:lang w:eastAsia="zh-CN"/>
        </w:rPr>
      </w:pPr>
      <w:r w:rsidRPr="001820A8">
        <w:rPr>
          <w:lang w:eastAsia="zh-CN"/>
        </w:rPr>
        <w:t>The following sections are structured as follows.</w:t>
      </w:r>
      <w:r w:rsidR="00125F59" w:rsidRPr="001820A8">
        <w:rPr>
          <w:lang w:eastAsia="zh-CN"/>
        </w:rPr>
        <w:t xml:space="preserve"> </w:t>
      </w:r>
      <w:r w:rsidRPr="001820A8">
        <w:rPr>
          <w:lang w:eastAsia="zh-CN"/>
        </w:rPr>
        <w:t xml:space="preserve">From section 2 to </w:t>
      </w:r>
      <w:r w:rsidR="007C2660">
        <w:rPr>
          <w:lang w:eastAsia="zh-CN"/>
        </w:rPr>
        <w:t>5</w:t>
      </w:r>
      <w:r w:rsidRPr="001820A8">
        <w:rPr>
          <w:lang w:eastAsia="zh-CN"/>
        </w:rPr>
        <w:t xml:space="preserve">, we categorize the key issues raised by contributions into </w:t>
      </w:r>
      <w:r w:rsidR="007C2660">
        <w:rPr>
          <w:lang w:eastAsia="zh-CN"/>
        </w:rPr>
        <w:t>4</w:t>
      </w:r>
      <w:r w:rsidRPr="001820A8">
        <w:rPr>
          <w:lang w:eastAsia="zh-CN"/>
        </w:rPr>
        <w:t xml:space="preserve"> kinds and </w:t>
      </w:r>
      <w:r w:rsidR="007C2660">
        <w:rPr>
          <w:lang w:eastAsia="zh-CN"/>
        </w:rPr>
        <w:t>some</w:t>
      </w:r>
      <w:r w:rsidRPr="001820A8">
        <w:rPr>
          <w:lang w:eastAsia="zh-CN"/>
        </w:rPr>
        <w:t xml:space="preserve"> section</w:t>
      </w:r>
      <w:r w:rsidR="00911E44">
        <w:rPr>
          <w:lang w:eastAsia="zh-CN"/>
        </w:rPr>
        <w:t>s</w:t>
      </w:r>
      <w:r w:rsidRPr="001820A8">
        <w:rPr>
          <w:lang w:eastAsia="zh-CN"/>
        </w:rPr>
        <w:t xml:space="preserve"> </w:t>
      </w:r>
      <w:r w:rsidR="007C2660">
        <w:rPr>
          <w:lang w:eastAsia="zh-CN"/>
        </w:rPr>
        <w:t xml:space="preserve">may </w:t>
      </w:r>
      <w:r w:rsidRPr="001820A8">
        <w:rPr>
          <w:lang w:eastAsia="zh-CN"/>
        </w:rPr>
        <w:t xml:space="preserve">cover </w:t>
      </w:r>
      <w:r w:rsidR="00033038">
        <w:rPr>
          <w:lang w:eastAsia="zh-CN"/>
        </w:rPr>
        <w:t>more than one</w:t>
      </w:r>
      <w:r w:rsidRPr="001820A8">
        <w:rPr>
          <w:lang w:eastAsia="zh-CN"/>
        </w:rPr>
        <w:t xml:space="preserve"> </w:t>
      </w:r>
      <w:r w:rsidR="007C2660">
        <w:rPr>
          <w:lang w:eastAsia="zh-CN"/>
        </w:rPr>
        <w:t>sub-</w:t>
      </w:r>
      <w:r w:rsidRPr="001820A8">
        <w:rPr>
          <w:lang w:eastAsia="zh-CN"/>
        </w:rPr>
        <w:t xml:space="preserve">issue. </w:t>
      </w:r>
      <w:r w:rsidR="00033038">
        <w:rPr>
          <w:lang w:eastAsia="zh-CN"/>
        </w:rPr>
        <w:t>For</w:t>
      </w:r>
      <w:r w:rsidRPr="001820A8">
        <w:rPr>
          <w:lang w:eastAsia="zh-CN"/>
        </w:rPr>
        <w:t xml:space="preserve"> each </w:t>
      </w:r>
      <w:r w:rsidR="007C2660">
        <w:rPr>
          <w:lang w:eastAsia="zh-CN"/>
        </w:rPr>
        <w:t>issue</w:t>
      </w:r>
      <w:r w:rsidR="00033038">
        <w:rPr>
          <w:lang w:eastAsia="zh-CN"/>
        </w:rPr>
        <w:t>/sub-issue</w:t>
      </w:r>
      <w:r w:rsidRPr="001820A8">
        <w:rPr>
          <w:lang w:eastAsia="zh-CN"/>
        </w:rPr>
        <w:t>, we provide the background and related proposals</w:t>
      </w:r>
      <w:r w:rsidR="007C2660">
        <w:rPr>
          <w:lang w:eastAsia="zh-CN"/>
        </w:rPr>
        <w:t>, the summary of the proposals, and initial</w:t>
      </w:r>
      <w:r w:rsidRPr="001820A8">
        <w:rPr>
          <w:lang w:eastAsia="zh-CN"/>
        </w:rPr>
        <w:t xml:space="preserve"> </w:t>
      </w:r>
      <w:r w:rsidR="007C2660">
        <w:rPr>
          <w:lang w:eastAsia="zh-CN"/>
        </w:rPr>
        <w:t xml:space="preserve">proposals/questions suggested by </w:t>
      </w:r>
      <w:r w:rsidRPr="001820A8">
        <w:rPr>
          <w:lang w:eastAsia="zh-CN"/>
        </w:rPr>
        <w:t xml:space="preserve">moderator in sub-sections. </w:t>
      </w:r>
      <w:r w:rsidR="007C2660">
        <w:rPr>
          <w:lang w:eastAsia="zh-CN"/>
        </w:rPr>
        <w:t xml:space="preserve">For </w:t>
      </w:r>
      <w:r w:rsidRPr="001820A8">
        <w:rPr>
          <w:lang w:eastAsia="zh-CN"/>
        </w:rPr>
        <w:t xml:space="preserve">each </w:t>
      </w:r>
      <w:r w:rsidR="00033038">
        <w:rPr>
          <w:lang w:eastAsia="zh-CN"/>
        </w:rPr>
        <w:t xml:space="preserve">identified </w:t>
      </w:r>
      <w:r w:rsidR="007C2660">
        <w:rPr>
          <w:lang w:eastAsia="zh-CN"/>
        </w:rPr>
        <w:t>proposal</w:t>
      </w:r>
      <w:r w:rsidR="00033038">
        <w:rPr>
          <w:lang w:eastAsia="zh-CN"/>
        </w:rPr>
        <w:t>/question</w:t>
      </w:r>
      <w:r w:rsidRPr="001820A8">
        <w:rPr>
          <w:lang w:eastAsia="zh-CN"/>
        </w:rPr>
        <w:t xml:space="preserve">, one table is provided to collect company views during the email discussion. In section </w:t>
      </w:r>
      <w:r w:rsidR="007C2660">
        <w:rPr>
          <w:lang w:eastAsia="zh-CN"/>
        </w:rPr>
        <w:t>6</w:t>
      </w:r>
      <w:r w:rsidRPr="001820A8">
        <w:rPr>
          <w:lang w:eastAsia="zh-CN"/>
        </w:rPr>
        <w:t>, some proposals will be selected for discussion in the GTW session.</w:t>
      </w:r>
    </w:p>
    <w:p w14:paraId="1D4960F4" w14:textId="2DB84A1C" w:rsidR="00F96ED9" w:rsidRPr="001820A8" w:rsidRDefault="000A713B">
      <w:pPr>
        <w:widowControl w:val="0"/>
        <w:spacing w:after="120"/>
        <w:jc w:val="both"/>
        <w:rPr>
          <w:lang w:eastAsia="zh-CN"/>
        </w:rPr>
      </w:pPr>
      <w:r w:rsidRPr="001820A8">
        <w:rPr>
          <w:lang w:eastAsia="zh-CN"/>
        </w:rPr>
        <w:t>If possible, please try to provide your replies within 24h. Moderator will try to update the proposals based on companies’ inputs on a daily basis.</w:t>
      </w:r>
    </w:p>
    <w:p w14:paraId="231944A3" w14:textId="2B39C905" w:rsidR="00F96ED9" w:rsidRDefault="000A713B" w:rsidP="003476B9">
      <w:pPr>
        <w:pStyle w:val="Heading1"/>
      </w:pPr>
      <w:r w:rsidRPr="001820A8">
        <w:t xml:space="preserve">Issue#1: </w:t>
      </w:r>
      <w:r w:rsidR="001F1E51" w:rsidRPr="001F1E51">
        <w:t>Deployment scenarios</w:t>
      </w:r>
      <w:r w:rsidR="006B72A2">
        <w:t xml:space="preserve"> for SBFD</w:t>
      </w:r>
    </w:p>
    <w:p w14:paraId="6A7F0E78" w14:textId="0481E657" w:rsidR="00F96ED9" w:rsidRPr="00876BAD" w:rsidRDefault="000A713B" w:rsidP="006B72A2">
      <w:pPr>
        <w:pStyle w:val="Heading2"/>
      </w:pPr>
      <w:r w:rsidRPr="00876BAD">
        <w:t>Background and submitted proposal</w:t>
      </w:r>
    </w:p>
    <w:tbl>
      <w:tblPr>
        <w:tblStyle w:val="TableGrid"/>
        <w:tblW w:w="0" w:type="auto"/>
        <w:tblLook w:val="04A0" w:firstRow="1" w:lastRow="0" w:firstColumn="1" w:lastColumn="0" w:noHBand="0" w:noVBand="1"/>
      </w:tblPr>
      <w:tblGrid>
        <w:gridCol w:w="2122"/>
        <w:gridCol w:w="7840"/>
      </w:tblGrid>
      <w:tr w:rsidR="00F57868" w:rsidRPr="001820A8" w14:paraId="334E76D6"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8CA3B0E" w14:textId="77777777" w:rsidR="00F57868" w:rsidRPr="001820A8" w:rsidRDefault="00F57868" w:rsidP="007900FD">
            <w:pPr>
              <w:spacing w:before="72"/>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148721C" w14:textId="77777777" w:rsidR="00F57868" w:rsidRPr="001820A8" w:rsidRDefault="00F57868" w:rsidP="007900FD">
            <w:pPr>
              <w:spacing w:before="72"/>
              <w:jc w:val="center"/>
              <w:rPr>
                <w:b/>
                <w:lang w:eastAsia="zh-CN"/>
              </w:rPr>
            </w:pPr>
            <w:r w:rsidRPr="001820A8">
              <w:rPr>
                <w:b/>
                <w:lang w:eastAsia="zh-CN"/>
              </w:rPr>
              <w:t>Proposals</w:t>
            </w:r>
          </w:p>
        </w:tc>
      </w:tr>
      <w:tr w:rsidR="002C6799" w:rsidRPr="001820A8" w14:paraId="453B5671"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C12C287" w14:textId="019B4EEF" w:rsidR="002C6799" w:rsidRPr="001820A8" w:rsidRDefault="002C6799" w:rsidP="002C6799">
            <w:pPr>
              <w:spacing w:before="72"/>
              <w:jc w:val="center"/>
              <w:rPr>
                <w:b/>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3E2FE1B8" w14:textId="77777777" w:rsidR="002C6799" w:rsidRPr="00EE714A" w:rsidRDefault="002C6799" w:rsidP="002C6799">
            <w:pPr>
              <w:rPr>
                <w:i/>
                <w:lang w:eastAsia="zh-CN"/>
              </w:rPr>
            </w:pPr>
            <w:r w:rsidRPr="00EE714A">
              <w:rPr>
                <w:b/>
                <w:i/>
                <w:u w:val="single"/>
              </w:rPr>
              <w:t>Proposal 1</w:t>
            </w:r>
            <w:r w:rsidRPr="00EE714A">
              <w:rPr>
                <w:b/>
                <w:i/>
                <w:u w:val="single"/>
                <w:lang w:eastAsia="zh-CN"/>
              </w:rPr>
              <w:t>:</w:t>
            </w:r>
            <w:r w:rsidRPr="00EE714A">
              <w:rPr>
                <w:i/>
                <w:lang w:eastAsia="zh-CN"/>
              </w:rPr>
              <w:t xml:space="preserve"> Focus on the following scenarios for SBFD evaluation:</w:t>
            </w:r>
          </w:p>
          <w:p w14:paraId="4DF320D8" w14:textId="77777777" w:rsidR="002C6799" w:rsidRPr="00EE714A" w:rsidRDefault="002C6799" w:rsidP="006C6A26">
            <w:pPr>
              <w:pStyle w:val="ListParagraph"/>
              <w:numPr>
                <w:ilvl w:val="0"/>
                <w:numId w:val="23"/>
              </w:numPr>
              <w:rPr>
                <w:bCs/>
                <w:i/>
                <w:lang w:eastAsia="zh-CN"/>
              </w:rPr>
            </w:pPr>
            <w:r w:rsidRPr="00EE714A">
              <w:rPr>
                <w:bCs/>
                <w:i/>
                <w:lang w:eastAsia="zh-CN"/>
              </w:rPr>
              <w:t xml:space="preserve">Scenario A1 (FR1, FR2): Indoor hotspot with common UL/DL </w:t>
            </w:r>
            <w:proofErr w:type="spellStart"/>
            <w:r w:rsidRPr="00EE714A">
              <w:rPr>
                <w:bCs/>
                <w:i/>
                <w:lang w:eastAsia="zh-CN"/>
              </w:rPr>
              <w:t>subband</w:t>
            </w:r>
            <w:proofErr w:type="spellEnd"/>
            <w:r w:rsidRPr="00EE714A">
              <w:rPr>
                <w:bCs/>
                <w:i/>
                <w:lang w:eastAsia="zh-CN"/>
              </w:rPr>
              <w:t xml:space="preserve"> configuration</w:t>
            </w:r>
          </w:p>
          <w:p w14:paraId="033FCAF9" w14:textId="77777777" w:rsidR="002C6799" w:rsidRPr="00EE714A" w:rsidRDefault="002C6799" w:rsidP="006C6A26">
            <w:pPr>
              <w:pStyle w:val="ListParagraph"/>
              <w:numPr>
                <w:ilvl w:val="0"/>
                <w:numId w:val="23"/>
              </w:numPr>
              <w:rPr>
                <w:bCs/>
                <w:i/>
                <w:lang w:eastAsia="zh-CN"/>
              </w:rPr>
            </w:pPr>
            <w:r w:rsidRPr="00EE714A">
              <w:rPr>
                <w:bCs/>
                <w:i/>
                <w:lang w:eastAsia="zh-CN"/>
              </w:rPr>
              <w:t xml:space="preserve">Scenario A2 (FR1, FR2): Urban Micro or Dense Urban micro layer with common UL/DL </w:t>
            </w:r>
            <w:proofErr w:type="spellStart"/>
            <w:r w:rsidRPr="00EE714A">
              <w:rPr>
                <w:bCs/>
                <w:i/>
                <w:lang w:eastAsia="zh-CN"/>
              </w:rPr>
              <w:t>subband</w:t>
            </w:r>
            <w:proofErr w:type="spellEnd"/>
            <w:r w:rsidRPr="00EE714A">
              <w:rPr>
                <w:bCs/>
                <w:i/>
                <w:lang w:eastAsia="zh-CN"/>
              </w:rPr>
              <w:t xml:space="preserve"> configuration</w:t>
            </w:r>
          </w:p>
          <w:p w14:paraId="415A7764" w14:textId="77777777" w:rsidR="002C6799" w:rsidRPr="00EE714A" w:rsidRDefault="002C6799" w:rsidP="006C6A26">
            <w:pPr>
              <w:pStyle w:val="ListParagraph"/>
              <w:numPr>
                <w:ilvl w:val="0"/>
                <w:numId w:val="23"/>
              </w:numPr>
              <w:rPr>
                <w:bCs/>
                <w:i/>
                <w:lang w:eastAsia="zh-CN"/>
              </w:rPr>
            </w:pPr>
            <w:r w:rsidRPr="00EE714A">
              <w:rPr>
                <w:bCs/>
                <w:i/>
                <w:lang w:eastAsia="zh-CN"/>
              </w:rPr>
              <w:t xml:space="preserve">Scenario A3 (FR1): Urban Macro with common UL/DL </w:t>
            </w:r>
            <w:proofErr w:type="spellStart"/>
            <w:r w:rsidRPr="00EE714A">
              <w:rPr>
                <w:bCs/>
                <w:i/>
                <w:lang w:eastAsia="zh-CN"/>
              </w:rPr>
              <w:t>subband</w:t>
            </w:r>
            <w:proofErr w:type="spellEnd"/>
            <w:r w:rsidRPr="00EE714A">
              <w:rPr>
                <w:bCs/>
                <w:i/>
                <w:lang w:eastAsia="zh-CN"/>
              </w:rPr>
              <w:t xml:space="preserve"> configuration</w:t>
            </w:r>
          </w:p>
          <w:p w14:paraId="46A3155E" w14:textId="77777777" w:rsidR="002C6799" w:rsidRPr="00EE714A" w:rsidRDefault="002C6799" w:rsidP="006C6A26">
            <w:pPr>
              <w:pStyle w:val="ListParagraph"/>
              <w:numPr>
                <w:ilvl w:val="0"/>
                <w:numId w:val="23"/>
              </w:numPr>
              <w:rPr>
                <w:bCs/>
                <w:i/>
                <w:lang w:eastAsia="zh-CN"/>
              </w:rPr>
            </w:pPr>
            <w:r w:rsidRPr="00EE714A">
              <w:rPr>
                <w:bCs/>
                <w:i/>
                <w:lang w:eastAsia="zh-CN"/>
              </w:rPr>
              <w:t>Scenario C3 (FR1): Urban Macro considering co-channel co-existence with legacy TDD operation</w:t>
            </w:r>
          </w:p>
          <w:p w14:paraId="63B81C34" w14:textId="77777777" w:rsidR="002C6799" w:rsidRPr="00B952FD" w:rsidRDefault="002C6799" w:rsidP="006C6A26">
            <w:pPr>
              <w:pStyle w:val="ListParagraph"/>
              <w:numPr>
                <w:ilvl w:val="0"/>
                <w:numId w:val="23"/>
              </w:numPr>
              <w:rPr>
                <w:b/>
                <w:lang w:eastAsia="zh-CN"/>
              </w:rPr>
            </w:pPr>
            <w:r w:rsidRPr="00EE714A">
              <w:rPr>
                <w:bCs/>
                <w:i/>
                <w:lang w:eastAsia="zh-CN"/>
              </w:rPr>
              <w:t>Scenario D3 (FR1): Urban Macro considering adjacent-channel co-existence with legacy TDD operation</w:t>
            </w:r>
          </w:p>
          <w:p w14:paraId="032B3C07" w14:textId="77777777" w:rsidR="00B952FD" w:rsidRDefault="00B952FD" w:rsidP="00B952FD">
            <w:pPr>
              <w:rPr>
                <w:b/>
                <w:lang w:eastAsia="zh-CN"/>
              </w:rPr>
            </w:pPr>
          </w:p>
          <w:p w14:paraId="2CAA9610" w14:textId="34969FB7" w:rsidR="00B952FD" w:rsidRPr="00B952FD" w:rsidRDefault="00B952FD" w:rsidP="00B952FD">
            <w:pPr>
              <w:rPr>
                <w:i/>
                <w:lang w:eastAsia="zh-CN"/>
              </w:rPr>
            </w:pPr>
            <w:r w:rsidRPr="00B952FD">
              <w:rPr>
                <w:b/>
                <w:i/>
                <w:u w:val="single"/>
              </w:rPr>
              <w:t>Observation 3:</w:t>
            </w:r>
            <w:r w:rsidRPr="00B952FD">
              <w:rPr>
                <w:i/>
              </w:rPr>
              <w:t xml:space="preserve"> </w:t>
            </w:r>
            <w:r w:rsidRPr="00B952FD">
              <w:rPr>
                <w:i/>
                <w:lang w:eastAsia="zh-CN"/>
              </w:rPr>
              <w:t xml:space="preserve">For Scenario C3 (Urban Macro considering co-channel co-existence with legacy TDD operation), no system level simulation is needed, and the DL performance impact </w:t>
            </w:r>
            <w:r w:rsidRPr="00B952FD">
              <w:rPr>
                <w:i/>
                <w:lang w:eastAsia="zh-CN"/>
              </w:rPr>
              <w:lastRenderedPageBreak/>
              <w:t>of SBFD operation on the legacy TDD can be simply analyzed based on the reduction of the available DL frequency resources due to resource muting for legacy TDD.</w:t>
            </w:r>
          </w:p>
          <w:p w14:paraId="1AB2B227" w14:textId="2E581237" w:rsidR="00B952FD" w:rsidRPr="00B952FD" w:rsidRDefault="00B952FD" w:rsidP="00B952FD">
            <w:pPr>
              <w:rPr>
                <w:i/>
                <w:lang w:eastAsia="zh-CN"/>
              </w:rPr>
            </w:pPr>
            <w:r w:rsidRPr="00B952FD">
              <w:rPr>
                <w:b/>
                <w:i/>
                <w:u w:val="single"/>
              </w:rPr>
              <w:t>Proposal 25:</w:t>
            </w:r>
            <w:r w:rsidRPr="00B952FD">
              <w:rPr>
                <w:rFonts w:eastAsiaTheme="minorEastAsia"/>
                <w:i/>
                <w:lang w:eastAsia="zh-CN"/>
              </w:rPr>
              <w:t xml:space="preserve"> N</w:t>
            </w:r>
            <w:r w:rsidRPr="00B952FD">
              <w:rPr>
                <w:i/>
                <w:lang w:eastAsia="zh-CN"/>
              </w:rPr>
              <w:t xml:space="preserve">o system level simulation is needed for Scenario C3 (Urban Macro considering co-channel co-existence with legacy TDD operation). </w:t>
            </w:r>
          </w:p>
          <w:p w14:paraId="56BDAA4E" w14:textId="7BB4E6EE" w:rsidR="00B952FD" w:rsidRPr="00B952FD" w:rsidRDefault="00B952FD" w:rsidP="00B952FD">
            <w:pPr>
              <w:rPr>
                <w:b/>
                <w:lang w:eastAsia="zh-CN"/>
              </w:rPr>
            </w:pPr>
            <w:r w:rsidRPr="00B952FD">
              <w:rPr>
                <w:b/>
                <w:i/>
                <w:u w:val="single"/>
              </w:rPr>
              <w:t>Proposal 26:</w:t>
            </w:r>
            <w:r w:rsidRPr="00B952FD">
              <w:rPr>
                <w:rFonts w:eastAsiaTheme="minorEastAsia"/>
                <w:i/>
                <w:lang w:eastAsia="zh-CN"/>
              </w:rPr>
              <w:t xml:space="preserve"> It is not necessary for RAN1 to perform the performance evaluation for </w:t>
            </w:r>
            <w:r w:rsidRPr="00B952FD">
              <w:rPr>
                <w:i/>
                <w:lang w:eastAsia="zh-CN"/>
              </w:rPr>
              <w:t>adjacent-channel co-existence between SBFD operation and legacy TDD operation</w:t>
            </w:r>
            <w:r w:rsidRPr="00B952FD">
              <w:rPr>
                <w:rFonts w:eastAsiaTheme="minorEastAsia"/>
                <w:i/>
                <w:lang w:eastAsia="zh-CN"/>
              </w:rPr>
              <w:t>.</w:t>
            </w:r>
          </w:p>
        </w:tc>
      </w:tr>
      <w:tr w:rsidR="002C6799" w:rsidRPr="001820A8" w14:paraId="6BD2403C"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6431C156" w14:textId="77777777" w:rsidR="002C6799" w:rsidRPr="00283ED0" w:rsidRDefault="002C6799" w:rsidP="002C6799">
            <w:pPr>
              <w:spacing w:before="72"/>
              <w:jc w:val="center"/>
              <w:rPr>
                <w:lang w:eastAsia="zh-CN"/>
              </w:rPr>
            </w:pPr>
            <w:r w:rsidRPr="00B32E2B">
              <w:rPr>
                <w:rFonts w:hint="eastAsia"/>
                <w:lang w:eastAsia="zh-CN"/>
              </w:rPr>
              <w:lastRenderedPageBreak/>
              <w:t>H</w:t>
            </w:r>
            <w:r w:rsidRPr="00B32E2B">
              <w:rPr>
                <w:lang w:eastAsia="zh-CN"/>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5D4FFD72" w14:textId="58215F37" w:rsidR="002C6799" w:rsidRDefault="002C6799" w:rsidP="002C6799">
            <w:pPr>
              <w:spacing w:before="72"/>
              <w:rPr>
                <w:i/>
              </w:rPr>
            </w:pPr>
            <w:r w:rsidRPr="00EE1951">
              <w:rPr>
                <w:rFonts w:hint="eastAsia"/>
                <w:b/>
                <w:i/>
                <w:u w:val="single"/>
              </w:rPr>
              <w:t>O</w:t>
            </w:r>
            <w:r w:rsidRPr="00EE1951">
              <w:rPr>
                <w:b/>
                <w:i/>
                <w:u w:val="single"/>
              </w:rPr>
              <w:t>bservation 2</w:t>
            </w:r>
            <w:r w:rsidRPr="001C1A7D">
              <w:rPr>
                <w:i/>
              </w:rPr>
              <w:t xml:space="preserve">: </w:t>
            </w:r>
            <w:r>
              <w:rPr>
                <w:i/>
              </w:rPr>
              <w:t xml:space="preserve">Low latency is the dominant benefit for </w:t>
            </w:r>
            <w:proofErr w:type="spellStart"/>
            <w:r>
              <w:rPr>
                <w:i/>
              </w:rPr>
              <w:t>subband</w:t>
            </w:r>
            <w:proofErr w:type="spellEnd"/>
            <w:r>
              <w:rPr>
                <w:i/>
              </w:rPr>
              <w:t xml:space="preserve"> non-overlapping full duplex under the factory</w:t>
            </w:r>
            <w:r>
              <w:rPr>
                <w:rFonts w:hint="eastAsia"/>
                <w:i/>
              </w:rPr>
              <w:t>/</w:t>
            </w:r>
            <w:r>
              <w:rPr>
                <w:i/>
              </w:rPr>
              <w:t>industry deployment scenario.</w:t>
            </w:r>
          </w:p>
          <w:p w14:paraId="4CBB17C0" w14:textId="77777777" w:rsidR="002C6799" w:rsidRDefault="002C6799" w:rsidP="002C6799">
            <w:pPr>
              <w:spacing w:before="72"/>
              <w:rPr>
                <w:i/>
              </w:rPr>
            </w:pPr>
            <w:r w:rsidRPr="00BE37BC">
              <w:rPr>
                <w:rFonts w:hint="eastAsia"/>
                <w:b/>
                <w:i/>
                <w:u w:val="single"/>
              </w:rPr>
              <w:t>O</w:t>
            </w:r>
            <w:r w:rsidRPr="00BE37BC">
              <w:rPr>
                <w:b/>
                <w:i/>
                <w:u w:val="single"/>
              </w:rPr>
              <w:t>bservation 3</w:t>
            </w:r>
            <w:r w:rsidRPr="00BE37BC">
              <w:rPr>
                <w:i/>
                <w:u w:val="single"/>
              </w:rPr>
              <w:t>:</w:t>
            </w:r>
            <w:r w:rsidRPr="001C1A7D">
              <w:rPr>
                <w:i/>
              </w:rPr>
              <w:t xml:space="preserve"> </w:t>
            </w:r>
            <w:r>
              <w:rPr>
                <w:i/>
              </w:rPr>
              <w:t xml:space="preserve">Better uplink coverage is the dominant benefit for </w:t>
            </w:r>
            <w:proofErr w:type="spellStart"/>
            <w:r>
              <w:rPr>
                <w:i/>
              </w:rPr>
              <w:t>subband</w:t>
            </w:r>
            <w:proofErr w:type="spellEnd"/>
            <w:r>
              <w:rPr>
                <w:i/>
              </w:rPr>
              <w:t xml:space="preserve"> non-overlapping full duplex under the Macro deployment scenario.</w:t>
            </w:r>
          </w:p>
          <w:p w14:paraId="60BAF014" w14:textId="77777777" w:rsidR="002C6799" w:rsidRDefault="002C6799" w:rsidP="002C6799">
            <w:pPr>
              <w:spacing w:before="72"/>
              <w:rPr>
                <w:i/>
              </w:rPr>
            </w:pPr>
            <w:r w:rsidRPr="00EE1951">
              <w:rPr>
                <w:rFonts w:hint="eastAsia"/>
                <w:b/>
                <w:i/>
                <w:u w:val="single"/>
              </w:rPr>
              <w:t>P</w:t>
            </w:r>
            <w:r w:rsidRPr="00EE1951">
              <w:rPr>
                <w:b/>
                <w:i/>
                <w:u w:val="single"/>
              </w:rPr>
              <w:t>roposal 3</w:t>
            </w:r>
            <w:r w:rsidRPr="000D0C2B">
              <w:rPr>
                <w:i/>
              </w:rPr>
              <w:t xml:space="preserve">: </w:t>
            </w:r>
            <w:r>
              <w:rPr>
                <w:i/>
              </w:rPr>
              <w:t xml:space="preserve">Scenario 3-3 should be studied with a high priority for </w:t>
            </w:r>
            <w:proofErr w:type="spellStart"/>
            <w:r>
              <w:rPr>
                <w:i/>
              </w:rPr>
              <w:t>subband</w:t>
            </w:r>
            <w:proofErr w:type="spellEnd"/>
            <w:r>
              <w:rPr>
                <w:i/>
              </w:rPr>
              <w:t xml:space="preserve"> non-overlapping full duplex.</w:t>
            </w:r>
          </w:p>
          <w:p w14:paraId="7E991E28" w14:textId="546B239E" w:rsidR="002C6799" w:rsidRPr="00EE1951" w:rsidRDefault="002C6799" w:rsidP="006C6A26">
            <w:pPr>
              <w:pStyle w:val="ListParagraph"/>
              <w:widowControl w:val="0"/>
              <w:numPr>
                <w:ilvl w:val="0"/>
                <w:numId w:val="20"/>
              </w:numPr>
              <w:snapToGrid w:val="0"/>
              <w:spacing w:beforeLines="30" w:before="72" w:line="60" w:lineRule="atLeast"/>
              <w:rPr>
                <w:i/>
              </w:rPr>
            </w:pPr>
            <w:r w:rsidRPr="00EE1951">
              <w:rPr>
                <w:i/>
              </w:rPr>
              <w:t xml:space="preserve">Scenario 3-3: Factory/industry Pico with </w:t>
            </w:r>
            <w:proofErr w:type="spellStart"/>
            <w:r w:rsidRPr="00EE1951">
              <w:rPr>
                <w:i/>
              </w:rPr>
              <w:t>subband</w:t>
            </w:r>
            <w:proofErr w:type="spellEnd"/>
            <w:r w:rsidRPr="00EE1951">
              <w:rPr>
                <w:i/>
              </w:rPr>
              <w:t xml:space="preserve"> non-overlapping full duplex (and potential Macro with DL dominant TDD configuration) (FR1 only).</w:t>
            </w:r>
          </w:p>
          <w:p w14:paraId="25F89B28" w14:textId="77777777" w:rsidR="002C6799" w:rsidRDefault="002C6799" w:rsidP="002C6799">
            <w:pPr>
              <w:spacing w:before="72"/>
              <w:rPr>
                <w:i/>
              </w:rPr>
            </w:pPr>
            <w:r w:rsidRPr="00E349D2">
              <w:rPr>
                <w:rFonts w:hint="eastAsia"/>
                <w:b/>
                <w:i/>
                <w:u w:val="single"/>
              </w:rPr>
              <w:t>P</w:t>
            </w:r>
            <w:r w:rsidRPr="00E349D2">
              <w:rPr>
                <w:b/>
                <w:i/>
                <w:u w:val="single"/>
              </w:rPr>
              <w:t>roposal 4</w:t>
            </w:r>
            <w:r w:rsidRPr="00E349D2">
              <w:rPr>
                <w:i/>
                <w:u w:val="single"/>
              </w:rPr>
              <w:t>:</w:t>
            </w:r>
            <w:r w:rsidRPr="000D0C2B">
              <w:rPr>
                <w:i/>
              </w:rPr>
              <w:t xml:space="preserve"> </w:t>
            </w:r>
            <w:r>
              <w:rPr>
                <w:i/>
              </w:rPr>
              <w:t xml:space="preserve">Scenario 1-3 should be studied with a high priority for </w:t>
            </w:r>
            <w:proofErr w:type="spellStart"/>
            <w:r>
              <w:rPr>
                <w:i/>
              </w:rPr>
              <w:t>subband</w:t>
            </w:r>
            <w:proofErr w:type="spellEnd"/>
            <w:r>
              <w:rPr>
                <w:i/>
              </w:rPr>
              <w:t xml:space="preserve"> non-overlapping full duplex.</w:t>
            </w:r>
          </w:p>
          <w:p w14:paraId="4D6522E0" w14:textId="5121375A" w:rsidR="002C6799" w:rsidRPr="00E349D2" w:rsidRDefault="002C6799" w:rsidP="006C6A26">
            <w:pPr>
              <w:pStyle w:val="ListParagraph"/>
              <w:widowControl w:val="0"/>
              <w:numPr>
                <w:ilvl w:val="0"/>
                <w:numId w:val="20"/>
              </w:numPr>
              <w:snapToGrid w:val="0"/>
              <w:spacing w:beforeLines="30" w:before="72" w:line="60" w:lineRule="atLeast"/>
              <w:rPr>
                <w:i/>
              </w:rPr>
            </w:pPr>
            <w:r w:rsidRPr="00E349D2">
              <w:rPr>
                <w:i/>
              </w:rPr>
              <w:t xml:space="preserve">Scenario 1-3: Macro with </w:t>
            </w:r>
            <w:proofErr w:type="spellStart"/>
            <w:r w:rsidRPr="00E349D2">
              <w:rPr>
                <w:i/>
              </w:rPr>
              <w:t>subband</w:t>
            </w:r>
            <w:proofErr w:type="spellEnd"/>
            <w:r w:rsidRPr="00E349D2">
              <w:rPr>
                <w:i/>
              </w:rPr>
              <w:t xml:space="preserve"> non-overlapping full duplex with same resource configurations (FR1 and FR2).</w:t>
            </w:r>
          </w:p>
          <w:p w14:paraId="32FF6A29" w14:textId="77777777" w:rsidR="002C6799" w:rsidRPr="000D0C2B" w:rsidRDefault="002C6799" w:rsidP="002C6799">
            <w:pPr>
              <w:spacing w:before="72"/>
              <w:rPr>
                <w:i/>
              </w:rPr>
            </w:pPr>
            <w:r w:rsidRPr="00A54174">
              <w:rPr>
                <w:rFonts w:hint="eastAsia"/>
                <w:b/>
                <w:i/>
                <w:u w:val="single"/>
              </w:rPr>
              <w:t>P</w:t>
            </w:r>
            <w:r w:rsidRPr="00A54174">
              <w:rPr>
                <w:b/>
                <w:i/>
                <w:u w:val="single"/>
              </w:rPr>
              <w:t>roposal 5</w:t>
            </w:r>
            <w:r w:rsidRPr="00A54174">
              <w:rPr>
                <w:i/>
                <w:u w:val="single"/>
              </w:rPr>
              <w:t>:</w:t>
            </w:r>
            <w:r>
              <w:rPr>
                <w:i/>
              </w:rPr>
              <w:t xml:space="preserve"> The following deployment scenarios can be studied after the evaluation of other scenarios:</w:t>
            </w:r>
          </w:p>
          <w:p w14:paraId="0B98683C" w14:textId="77777777" w:rsidR="002C6799" w:rsidRPr="00E12B47" w:rsidRDefault="002C6799" w:rsidP="006C6A26">
            <w:pPr>
              <w:pStyle w:val="ListParagraph"/>
              <w:widowControl w:val="0"/>
              <w:numPr>
                <w:ilvl w:val="0"/>
                <w:numId w:val="20"/>
              </w:numPr>
              <w:snapToGrid w:val="0"/>
              <w:spacing w:beforeLines="30" w:before="72" w:line="60" w:lineRule="atLeast"/>
              <w:rPr>
                <w:i/>
              </w:rPr>
            </w:pPr>
            <w:r w:rsidRPr="00E12B47">
              <w:rPr>
                <w:i/>
              </w:rPr>
              <w:t xml:space="preserve">Scenarios 4: </w:t>
            </w:r>
            <w:r w:rsidRPr="00E12B47">
              <w:rPr>
                <w:rFonts w:hint="eastAsia"/>
                <w:i/>
              </w:rPr>
              <w:t>M</w:t>
            </w:r>
            <w:r w:rsidRPr="00E12B47">
              <w:rPr>
                <w:i/>
              </w:rPr>
              <w:t xml:space="preserve">acro with </w:t>
            </w:r>
            <w:proofErr w:type="spellStart"/>
            <w:r w:rsidRPr="00E12B47">
              <w:rPr>
                <w:i/>
              </w:rPr>
              <w:t>subband</w:t>
            </w:r>
            <w:proofErr w:type="spellEnd"/>
            <w:r w:rsidRPr="00E12B47">
              <w:rPr>
                <w:i/>
              </w:rPr>
              <w:t xml:space="preserve"> </w:t>
            </w:r>
            <w:r w:rsidRPr="00F733AC">
              <w:rPr>
                <w:i/>
              </w:rPr>
              <w:t xml:space="preserve">non-overlapping </w:t>
            </w:r>
            <w:r w:rsidRPr="00E12B47">
              <w:rPr>
                <w:i/>
              </w:rPr>
              <w:t xml:space="preserve">full duplex and Macro with legacy TDD configuration on the same </w:t>
            </w:r>
            <w:r>
              <w:rPr>
                <w:i/>
              </w:rPr>
              <w:t>carrier</w:t>
            </w:r>
            <w:r w:rsidRPr="00E12B47">
              <w:rPr>
                <w:i/>
              </w:rPr>
              <w:t xml:space="preserve"> (co-channel co-existence</w:t>
            </w:r>
            <w:r>
              <w:rPr>
                <w:i/>
              </w:rPr>
              <w:t xml:space="preserve"> with legacy base stations scenarios</w:t>
            </w:r>
            <w:r w:rsidRPr="00E12B47">
              <w:rPr>
                <w:i/>
              </w:rPr>
              <w:t>);</w:t>
            </w:r>
          </w:p>
          <w:p w14:paraId="111849C2" w14:textId="2778A80D" w:rsidR="002C6799" w:rsidRPr="00A54174" w:rsidRDefault="002C6799" w:rsidP="006C6A26">
            <w:pPr>
              <w:pStyle w:val="ListParagraph"/>
              <w:widowControl w:val="0"/>
              <w:numPr>
                <w:ilvl w:val="0"/>
                <w:numId w:val="20"/>
              </w:numPr>
              <w:snapToGrid w:val="0"/>
              <w:spacing w:beforeLines="30" w:before="72" w:line="60" w:lineRule="atLeast"/>
              <w:rPr>
                <w:i/>
              </w:rPr>
            </w:pPr>
            <w:r w:rsidRPr="00E12B47">
              <w:rPr>
                <w:i/>
              </w:rPr>
              <w:t xml:space="preserve">Scenarios 5: Macro with </w:t>
            </w:r>
            <w:proofErr w:type="spellStart"/>
            <w:r w:rsidRPr="00E12B47">
              <w:rPr>
                <w:i/>
              </w:rPr>
              <w:t>subband</w:t>
            </w:r>
            <w:proofErr w:type="spellEnd"/>
            <w:r w:rsidRPr="00F733AC">
              <w:rPr>
                <w:i/>
              </w:rPr>
              <w:t xml:space="preserve"> non-overlapping</w:t>
            </w:r>
            <w:r w:rsidRPr="00E12B47">
              <w:rPr>
                <w:i/>
              </w:rPr>
              <w:t xml:space="preserve"> full duplex and Macro with legacy TDD configuration on the adjacent </w:t>
            </w:r>
            <w:r>
              <w:rPr>
                <w:i/>
              </w:rPr>
              <w:t>carriers</w:t>
            </w:r>
            <w:r w:rsidRPr="00E12B47">
              <w:rPr>
                <w:i/>
              </w:rPr>
              <w:t xml:space="preserve"> (adjacent-channel co-existence</w:t>
            </w:r>
            <w:r>
              <w:rPr>
                <w:i/>
              </w:rPr>
              <w:t xml:space="preserve"> or inter-operator co-existence scenarios</w:t>
            </w:r>
            <w:r w:rsidRPr="00E12B47">
              <w:rPr>
                <w:i/>
              </w:rPr>
              <w:t>)</w:t>
            </w:r>
            <w:r>
              <w:rPr>
                <w:i/>
              </w:rPr>
              <w:t>.</w:t>
            </w:r>
          </w:p>
        </w:tc>
      </w:tr>
      <w:tr w:rsidR="002C6799" w:rsidRPr="001820A8" w14:paraId="1B556551"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7BF736CE" w14:textId="6EA76365" w:rsidR="002C6799" w:rsidRPr="00283ED0" w:rsidRDefault="002C6799" w:rsidP="002C6799">
            <w:pPr>
              <w:spacing w:before="72"/>
              <w:jc w:val="center"/>
              <w:rPr>
                <w:lang w:eastAsia="zh-CN"/>
              </w:rPr>
            </w:pPr>
            <w:r>
              <w:rPr>
                <w:rFonts w:hint="eastAsia"/>
                <w:lang w:eastAsia="zh-CN"/>
              </w:rPr>
              <w:t>Z</w:t>
            </w:r>
            <w:r>
              <w:rPr>
                <w:lang w:eastAsia="zh-CN"/>
              </w:rPr>
              <w:t>TE</w:t>
            </w:r>
          </w:p>
        </w:tc>
        <w:tc>
          <w:tcPr>
            <w:tcW w:w="7840" w:type="dxa"/>
            <w:tcBorders>
              <w:top w:val="single" w:sz="4" w:space="0" w:color="auto"/>
              <w:left w:val="single" w:sz="4" w:space="0" w:color="auto"/>
              <w:bottom w:val="single" w:sz="4" w:space="0" w:color="auto"/>
              <w:right w:val="single" w:sz="4" w:space="0" w:color="auto"/>
            </w:tcBorders>
            <w:vAlign w:val="center"/>
          </w:tcPr>
          <w:p w14:paraId="57CD55F2" w14:textId="77777777" w:rsidR="002C6799" w:rsidRDefault="002C6799" w:rsidP="002C6799">
            <w:pPr>
              <w:rPr>
                <w:i/>
                <w:lang w:val="en-GB" w:eastAsia="zh-CN"/>
              </w:rPr>
            </w:pPr>
            <w:r w:rsidRPr="00F852A7">
              <w:rPr>
                <w:b/>
                <w:i/>
                <w:u w:val="single"/>
                <w:lang w:val="en-GB" w:eastAsia="zh-CN"/>
              </w:rPr>
              <w:t>Proposal 1</w:t>
            </w:r>
            <w:r w:rsidRPr="00F852A7">
              <w:rPr>
                <w:i/>
                <w:lang w:val="en-GB" w:eastAsia="zh-CN"/>
              </w:rPr>
              <w:t xml:space="preserve">: </w:t>
            </w:r>
            <w:r>
              <w:rPr>
                <w:i/>
                <w:lang w:val="en-GB" w:eastAsia="zh-CN"/>
              </w:rPr>
              <w:t>Perform thorough analysis and study for sub-band non-overlapping duplex in Rel-18 to lay the foundation for future duplex study for both 5G and 6G.</w:t>
            </w:r>
          </w:p>
          <w:p w14:paraId="3D80D329" w14:textId="77777777" w:rsidR="002C6799" w:rsidRDefault="002C6799" w:rsidP="002C6799">
            <w:pPr>
              <w:rPr>
                <w:rFonts w:eastAsiaTheme="minorEastAsia"/>
                <w:i/>
                <w:lang w:eastAsia="zh-CN"/>
              </w:rPr>
            </w:pPr>
            <w:r w:rsidRPr="00197BE1">
              <w:rPr>
                <w:rFonts w:hint="eastAsia"/>
                <w:b/>
                <w:i/>
                <w:u w:val="single"/>
                <w:lang w:val="en-GB" w:eastAsia="zh-CN"/>
              </w:rPr>
              <w:t>P</w:t>
            </w:r>
            <w:r w:rsidRPr="00197BE1">
              <w:rPr>
                <w:b/>
                <w:i/>
                <w:u w:val="single"/>
                <w:lang w:val="en-GB" w:eastAsia="zh-CN"/>
              </w:rPr>
              <w:t>roposal 3</w:t>
            </w:r>
            <w:r>
              <w:rPr>
                <w:rFonts w:eastAsiaTheme="minorEastAsia"/>
                <w:i/>
                <w:lang w:eastAsia="zh-CN"/>
              </w:rPr>
              <w:t>:</w:t>
            </w:r>
            <w:r>
              <w:t xml:space="preserve"> </w:t>
            </w:r>
            <w:r>
              <w:rPr>
                <w:rFonts w:eastAsiaTheme="minorEastAsia"/>
                <w:i/>
                <w:lang w:eastAsia="zh-CN"/>
              </w:rPr>
              <w:t xml:space="preserve">Rel-18 duplex evolution considers the following 6 challenges of legacy TDD system and evaluate the potential gain of </w:t>
            </w:r>
            <w:proofErr w:type="spellStart"/>
            <w:r>
              <w:rPr>
                <w:rFonts w:eastAsiaTheme="minorEastAsia"/>
                <w:i/>
                <w:lang w:eastAsia="zh-CN"/>
              </w:rPr>
              <w:t>subband</w:t>
            </w:r>
            <w:proofErr w:type="spellEnd"/>
            <w:r>
              <w:rPr>
                <w:rFonts w:eastAsiaTheme="minorEastAsia"/>
                <w:i/>
                <w:lang w:eastAsia="zh-CN"/>
              </w:rPr>
              <w:t xml:space="preserve"> full duplex.</w:t>
            </w:r>
          </w:p>
          <w:p w14:paraId="12319674" w14:textId="77777777" w:rsidR="002C6799" w:rsidRPr="00D7065D" w:rsidRDefault="002C6799" w:rsidP="006C6A26">
            <w:pPr>
              <w:pStyle w:val="ListParagraph"/>
              <w:numPr>
                <w:ilvl w:val="0"/>
                <w:numId w:val="19"/>
              </w:numPr>
              <w:spacing w:after="120"/>
              <w:rPr>
                <w:i/>
                <w:lang w:eastAsia="zh-CN"/>
              </w:rPr>
            </w:pPr>
            <w:r w:rsidRPr="00D7065D">
              <w:rPr>
                <w:i/>
                <w:lang w:eastAsia="zh-CN"/>
              </w:rPr>
              <w:t xml:space="preserve">Challenge </w:t>
            </w:r>
            <w:r w:rsidRPr="00D7065D">
              <w:rPr>
                <w:i/>
                <w:lang w:eastAsia="zh-CN"/>
              </w:rPr>
              <w:fldChar w:fldCharType="begin"/>
            </w:r>
            <w:r w:rsidRPr="00D7065D">
              <w:rPr>
                <w:rFonts w:eastAsia="SimSun"/>
                <w:i/>
                <w:lang w:eastAsia="zh-CN"/>
              </w:rPr>
              <w:instrText xml:space="preserve"> </w:instrText>
            </w:r>
            <w:r w:rsidRPr="00D7065D">
              <w:rPr>
                <w:rFonts w:eastAsia="SimSun" w:hint="eastAsia"/>
                <w:i/>
                <w:lang w:eastAsia="zh-CN"/>
              </w:rPr>
              <w:instrText>= 1 \* GB3</w:instrText>
            </w:r>
            <w:r w:rsidRPr="00D7065D">
              <w:rPr>
                <w:rFonts w:eastAsia="SimSun"/>
                <w:i/>
                <w:lang w:eastAsia="zh-CN"/>
              </w:rPr>
              <w:instrText xml:space="preserve"> </w:instrText>
            </w:r>
            <w:r w:rsidRPr="00D7065D">
              <w:rPr>
                <w:i/>
                <w:lang w:eastAsia="zh-CN"/>
              </w:rPr>
              <w:fldChar w:fldCharType="separate"/>
            </w:r>
            <w:r w:rsidRPr="00D7065D">
              <w:rPr>
                <w:rFonts w:eastAsia="SimSun" w:hint="eastAsia"/>
                <w:i/>
                <w:lang w:eastAsia="zh-CN"/>
              </w:rPr>
              <w:t>①</w:t>
            </w:r>
            <w:r w:rsidRPr="00D7065D">
              <w:rPr>
                <w:i/>
                <w:lang w:eastAsia="zh-CN"/>
              </w:rPr>
              <w:fldChar w:fldCharType="end"/>
            </w:r>
            <w:r w:rsidRPr="00D7065D">
              <w:rPr>
                <w:i/>
                <w:lang w:eastAsia="zh-CN"/>
              </w:rPr>
              <w:t>: Ensuring UL throughput + UL coverage simultaneously.</w:t>
            </w:r>
          </w:p>
          <w:p w14:paraId="1365895B" w14:textId="77777777" w:rsidR="002C6799" w:rsidRDefault="002C6799" w:rsidP="006C6A26">
            <w:pPr>
              <w:pStyle w:val="ListParagraph"/>
              <w:numPr>
                <w:ilvl w:val="0"/>
                <w:numId w:val="19"/>
              </w:numPr>
              <w:spacing w:after="120"/>
              <w:rPr>
                <w:i/>
                <w:lang w:eastAsia="zh-CN"/>
              </w:rPr>
            </w:pPr>
            <w:r>
              <w:rPr>
                <w:i/>
                <w:lang w:eastAsia="zh-CN"/>
              </w:rPr>
              <w:t xml:space="preserve">Challenge </w:t>
            </w:r>
            <w:r>
              <w:rPr>
                <w:i/>
                <w:lang w:eastAsia="zh-CN"/>
              </w:rPr>
              <w:fldChar w:fldCharType="begin"/>
            </w:r>
            <w:r w:rsidRPr="00D7065D">
              <w:rPr>
                <w:i/>
                <w:lang w:eastAsia="zh-CN"/>
              </w:rPr>
              <w:instrText xml:space="preserve"> </w:instrText>
            </w:r>
            <w:r w:rsidRPr="00D7065D">
              <w:rPr>
                <w:rFonts w:hint="eastAsia"/>
                <w:i/>
                <w:lang w:eastAsia="zh-CN"/>
              </w:rPr>
              <w:instrText>= 2 \* GB3</w:instrText>
            </w:r>
            <w:r w:rsidRPr="00D7065D">
              <w:rPr>
                <w:i/>
                <w:lang w:eastAsia="zh-CN"/>
              </w:rPr>
              <w:instrText xml:space="preserve"> </w:instrText>
            </w:r>
            <w:r>
              <w:rPr>
                <w:i/>
                <w:lang w:eastAsia="zh-CN"/>
              </w:rPr>
              <w:fldChar w:fldCharType="separate"/>
            </w:r>
            <w:r w:rsidRPr="00D7065D">
              <w:rPr>
                <w:rFonts w:hint="eastAsia"/>
                <w:i/>
                <w:lang w:eastAsia="zh-CN"/>
              </w:rPr>
              <w:t>②</w:t>
            </w:r>
            <w:r>
              <w:rPr>
                <w:i/>
                <w:lang w:eastAsia="zh-CN"/>
              </w:rPr>
              <w:fldChar w:fldCharType="end"/>
            </w:r>
            <w:r>
              <w:rPr>
                <w:i/>
                <w:lang w:eastAsia="zh-CN"/>
              </w:rPr>
              <w:t>: Ensuring UL throughput + DL&amp;UL Latency simultaneously.</w:t>
            </w:r>
          </w:p>
          <w:p w14:paraId="395317CA" w14:textId="77777777" w:rsidR="002C6799" w:rsidRDefault="002C6799" w:rsidP="006C6A26">
            <w:pPr>
              <w:pStyle w:val="ListParagraph"/>
              <w:numPr>
                <w:ilvl w:val="0"/>
                <w:numId w:val="19"/>
              </w:numPr>
              <w:spacing w:after="120"/>
              <w:rPr>
                <w:i/>
                <w:lang w:eastAsia="zh-CN"/>
              </w:rPr>
            </w:pPr>
            <w:r>
              <w:rPr>
                <w:i/>
                <w:lang w:eastAsia="zh-CN"/>
              </w:rPr>
              <w:t xml:space="preserve">Challenge </w:t>
            </w:r>
            <w:r>
              <w:rPr>
                <w:i/>
                <w:lang w:eastAsia="zh-CN"/>
              </w:rPr>
              <w:fldChar w:fldCharType="begin"/>
            </w:r>
            <w:r w:rsidRPr="00D7065D">
              <w:rPr>
                <w:i/>
                <w:lang w:eastAsia="zh-CN"/>
              </w:rPr>
              <w:instrText xml:space="preserve"> </w:instrText>
            </w:r>
            <w:r w:rsidRPr="00D7065D">
              <w:rPr>
                <w:rFonts w:hint="eastAsia"/>
                <w:i/>
                <w:lang w:eastAsia="zh-CN"/>
              </w:rPr>
              <w:instrText>= 3 \* GB3</w:instrText>
            </w:r>
            <w:r w:rsidRPr="00D7065D">
              <w:rPr>
                <w:i/>
                <w:lang w:eastAsia="zh-CN"/>
              </w:rPr>
              <w:instrText xml:space="preserve"> </w:instrText>
            </w:r>
            <w:r>
              <w:rPr>
                <w:i/>
                <w:lang w:eastAsia="zh-CN"/>
              </w:rPr>
              <w:fldChar w:fldCharType="separate"/>
            </w:r>
            <w:r w:rsidRPr="00D7065D">
              <w:rPr>
                <w:rFonts w:hint="eastAsia"/>
                <w:i/>
                <w:lang w:eastAsia="zh-CN"/>
              </w:rPr>
              <w:t>③</w:t>
            </w:r>
            <w:r>
              <w:rPr>
                <w:i/>
                <w:lang w:eastAsia="zh-CN"/>
              </w:rPr>
              <w:fldChar w:fldCharType="end"/>
            </w:r>
            <w:r>
              <w:rPr>
                <w:i/>
                <w:lang w:eastAsia="zh-CN"/>
              </w:rPr>
              <w:t>: Ensuring UL coverage + DL&amp;UL Latency simultaneously.</w:t>
            </w:r>
          </w:p>
          <w:p w14:paraId="43C46EE8" w14:textId="77777777" w:rsidR="002C6799" w:rsidRDefault="002C6799" w:rsidP="006C6A26">
            <w:pPr>
              <w:pStyle w:val="ListParagraph"/>
              <w:numPr>
                <w:ilvl w:val="0"/>
                <w:numId w:val="19"/>
              </w:numPr>
              <w:spacing w:after="120"/>
              <w:rPr>
                <w:i/>
                <w:lang w:eastAsia="zh-CN"/>
              </w:rPr>
            </w:pPr>
            <w:r>
              <w:rPr>
                <w:i/>
                <w:lang w:eastAsia="zh-CN"/>
              </w:rPr>
              <w:t xml:space="preserve">Challenge </w:t>
            </w:r>
            <w:r>
              <w:rPr>
                <w:i/>
                <w:lang w:eastAsia="zh-CN"/>
              </w:rPr>
              <w:fldChar w:fldCharType="begin"/>
            </w:r>
            <w:r w:rsidRPr="00D7065D">
              <w:rPr>
                <w:i/>
                <w:lang w:eastAsia="zh-CN"/>
              </w:rPr>
              <w:instrText xml:space="preserve"> </w:instrText>
            </w:r>
            <w:r w:rsidRPr="00D7065D">
              <w:rPr>
                <w:rFonts w:hint="eastAsia"/>
                <w:i/>
                <w:lang w:eastAsia="zh-CN"/>
              </w:rPr>
              <w:instrText>= 4 \* GB3</w:instrText>
            </w:r>
            <w:r w:rsidRPr="00D7065D">
              <w:rPr>
                <w:i/>
                <w:lang w:eastAsia="zh-CN"/>
              </w:rPr>
              <w:instrText xml:space="preserve"> </w:instrText>
            </w:r>
            <w:r>
              <w:rPr>
                <w:i/>
                <w:lang w:eastAsia="zh-CN"/>
              </w:rPr>
              <w:fldChar w:fldCharType="separate"/>
            </w:r>
            <w:r w:rsidRPr="00D7065D">
              <w:rPr>
                <w:rFonts w:hint="eastAsia"/>
                <w:i/>
                <w:lang w:eastAsia="zh-CN"/>
              </w:rPr>
              <w:t>④</w:t>
            </w:r>
            <w:r>
              <w:rPr>
                <w:i/>
                <w:lang w:eastAsia="zh-CN"/>
              </w:rPr>
              <w:fldChar w:fldCharType="end"/>
            </w:r>
            <w:r>
              <w:rPr>
                <w:i/>
                <w:lang w:eastAsia="zh-CN"/>
              </w:rPr>
              <w:t>: Ensuring DL throughput + DL&amp;UL Latency simultaneously.</w:t>
            </w:r>
          </w:p>
          <w:p w14:paraId="61DFA1E8" w14:textId="77777777" w:rsidR="002C6799" w:rsidRDefault="002C6799" w:rsidP="006C6A26">
            <w:pPr>
              <w:pStyle w:val="ListParagraph"/>
              <w:numPr>
                <w:ilvl w:val="0"/>
                <w:numId w:val="19"/>
              </w:numPr>
              <w:spacing w:after="120"/>
              <w:rPr>
                <w:i/>
                <w:lang w:eastAsia="zh-CN"/>
              </w:rPr>
            </w:pPr>
            <w:r>
              <w:rPr>
                <w:i/>
                <w:lang w:eastAsia="zh-CN"/>
              </w:rPr>
              <w:t xml:space="preserve">Challenge </w:t>
            </w:r>
            <w:r>
              <w:rPr>
                <w:i/>
                <w:lang w:eastAsia="zh-CN"/>
              </w:rPr>
              <w:fldChar w:fldCharType="begin"/>
            </w:r>
            <w:r w:rsidRPr="00D7065D">
              <w:rPr>
                <w:i/>
                <w:lang w:eastAsia="zh-CN"/>
              </w:rPr>
              <w:instrText xml:space="preserve"> </w:instrText>
            </w:r>
            <w:r w:rsidRPr="00D7065D">
              <w:rPr>
                <w:rFonts w:hint="eastAsia"/>
                <w:i/>
                <w:lang w:eastAsia="zh-CN"/>
              </w:rPr>
              <w:instrText>= 5 \* GB3</w:instrText>
            </w:r>
            <w:r w:rsidRPr="00D7065D">
              <w:rPr>
                <w:i/>
                <w:lang w:eastAsia="zh-CN"/>
              </w:rPr>
              <w:instrText xml:space="preserve"> </w:instrText>
            </w:r>
            <w:r>
              <w:rPr>
                <w:i/>
                <w:lang w:eastAsia="zh-CN"/>
              </w:rPr>
              <w:fldChar w:fldCharType="separate"/>
            </w:r>
            <w:r w:rsidRPr="00D7065D">
              <w:rPr>
                <w:rFonts w:hint="eastAsia"/>
                <w:i/>
                <w:lang w:eastAsia="zh-CN"/>
              </w:rPr>
              <w:t>⑤</w:t>
            </w:r>
            <w:r>
              <w:rPr>
                <w:i/>
                <w:lang w:eastAsia="zh-CN"/>
              </w:rPr>
              <w:fldChar w:fldCharType="end"/>
            </w:r>
            <w:r>
              <w:rPr>
                <w:i/>
                <w:lang w:eastAsia="zh-CN"/>
              </w:rPr>
              <w:t>: Ensuring DL throughput + UL throughput simultaneously.</w:t>
            </w:r>
          </w:p>
          <w:p w14:paraId="5B532323" w14:textId="77777777" w:rsidR="002C6799" w:rsidRDefault="002C6799" w:rsidP="006C6A26">
            <w:pPr>
              <w:pStyle w:val="ListParagraph"/>
              <w:numPr>
                <w:ilvl w:val="0"/>
                <w:numId w:val="19"/>
              </w:numPr>
              <w:spacing w:after="120"/>
              <w:rPr>
                <w:i/>
                <w:lang w:eastAsia="zh-CN"/>
              </w:rPr>
            </w:pPr>
            <w:r>
              <w:rPr>
                <w:i/>
                <w:lang w:eastAsia="zh-CN"/>
              </w:rPr>
              <w:t xml:space="preserve">Challenge </w:t>
            </w:r>
            <w:r>
              <w:rPr>
                <w:i/>
                <w:lang w:eastAsia="zh-CN"/>
              </w:rPr>
              <w:fldChar w:fldCharType="begin"/>
            </w:r>
            <w:r w:rsidRPr="00D7065D">
              <w:rPr>
                <w:i/>
                <w:lang w:eastAsia="zh-CN"/>
              </w:rPr>
              <w:instrText xml:space="preserve"> </w:instrText>
            </w:r>
            <w:r w:rsidRPr="00D7065D">
              <w:rPr>
                <w:rFonts w:hint="eastAsia"/>
                <w:i/>
                <w:lang w:eastAsia="zh-CN"/>
              </w:rPr>
              <w:instrText>= 6 \* GB3</w:instrText>
            </w:r>
            <w:r w:rsidRPr="00D7065D">
              <w:rPr>
                <w:i/>
                <w:lang w:eastAsia="zh-CN"/>
              </w:rPr>
              <w:instrText xml:space="preserve"> </w:instrText>
            </w:r>
            <w:r>
              <w:rPr>
                <w:i/>
                <w:lang w:eastAsia="zh-CN"/>
              </w:rPr>
              <w:fldChar w:fldCharType="separate"/>
            </w:r>
            <w:r w:rsidRPr="00D7065D">
              <w:rPr>
                <w:rFonts w:hint="eastAsia"/>
                <w:i/>
                <w:lang w:eastAsia="zh-CN"/>
              </w:rPr>
              <w:t>⑥</w:t>
            </w:r>
            <w:r>
              <w:rPr>
                <w:i/>
                <w:lang w:eastAsia="zh-CN"/>
              </w:rPr>
              <w:fldChar w:fldCharType="end"/>
            </w:r>
            <w:r>
              <w:rPr>
                <w:i/>
                <w:lang w:eastAsia="zh-CN"/>
              </w:rPr>
              <w:t>: Ensuring DL throughput + UL coverage simultaneously.</w:t>
            </w:r>
          </w:p>
          <w:p w14:paraId="0D1FCE0A" w14:textId="77777777" w:rsidR="002C6799" w:rsidRDefault="002C6799" w:rsidP="002C6799">
            <w:pPr>
              <w:rPr>
                <w:i/>
                <w:lang w:val="en-GB" w:eastAsia="zh-CN"/>
              </w:rPr>
            </w:pPr>
            <w:r w:rsidRPr="00A6193E">
              <w:rPr>
                <w:b/>
                <w:i/>
                <w:u w:val="single"/>
                <w:lang w:val="en-GB" w:eastAsia="zh-CN"/>
              </w:rPr>
              <w:t>Proposal 4</w:t>
            </w:r>
            <w:r w:rsidRPr="00A6193E">
              <w:rPr>
                <w:i/>
                <w:lang w:val="en-GB" w:eastAsia="zh-CN"/>
              </w:rPr>
              <w:t xml:space="preserve">: </w:t>
            </w:r>
            <w:r>
              <w:rPr>
                <w:i/>
                <w:lang w:val="en-GB" w:eastAsia="zh-CN"/>
              </w:rPr>
              <w:t>RAN1 studies at least the following scenarios in Rel-18 duplex SI</w:t>
            </w:r>
          </w:p>
          <w:p w14:paraId="183011BA" w14:textId="77777777" w:rsidR="002C6799" w:rsidRDefault="002C6799" w:rsidP="006C6A26">
            <w:pPr>
              <w:pStyle w:val="ListParagraph"/>
              <w:numPr>
                <w:ilvl w:val="0"/>
                <w:numId w:val="21"/>
              </w:numPr>
              <w:spacing w:after="120"/>
              <w:rPr>
                <w:i/>
                <w:lang w:eastAsia="zh-CN"/>
              </w:rPr>
            </w:pPr>
            <w:r>
              <w:rPr>
                <w:i/>
                <w:lang w:eastAsia="zh-CN"/>
              </w:rPr>
              <w:t xml:space="preserve">For </w:t>
            </w:r>
            <w:proofErr w:type="spellStart"/>
            <w:r>
              <w:rPr>
                <w:i/>
                <w:lang w:eastAsia="zh-CN"/>
              </w:rPr>
              <w:t>subband</w:t>
            </w:r>
            <w:proofErr w:type="spellEnd"/>
            <w:r>
              <w:rPr>
                <w:i/>
                <w:lang w:eastAsia="zh-CN"/>
              </w:rPr>
              <w:t xml:space="preserve"> full duplex: urban macro, dense urban, indoor hotspot and urban macro + indoor hotspot (optional).</w:t>
            </w:r>
          </w:p>
          <w:p w14:paraId="0724D9FA" w14:textId="77777777" w:rsidR="002C6799" w:rsidRPr="009251D7" w:rsidRDefault="002C6799" w:rsidP="006C6A26">
            <w:pPr>
              <w:pStyle w:val="ListParagraph"/>
              <w:numPr>
                <w:ilvl w:val="0"/>
                <w:numId w:val="21"/>
              </w:numPr>
              <w:spacing w:after="120"/>
              <w:rPr>
                <w:i/>
                <w:lang w:eastAsia="zh-CN"/>
              </w:rPr>
            </w:pPr>
            <w:r w:rsidRPr="009251D7">
              <w:rPr>
                <w:i/>
                <w:lang w:eastAsia="zh-CN"/>
              </w:rPr>
              <w:t>For dynamic/flexible TDD: dense urban, and urban macro + indoor hotspot</w:t>
            </w:r>
          </w:p>
          <w:p w14:paraId="08003F51" w14:textId="77777777" w:rsidR="002C6799" w:rsidRDefault="002C6799" w:rsidP="002C6799">
            <w:pPr>
              <w:rPr>
                <w:i/>
                <w:lang w:val="en-GB" w:eastAsia="zh-CN"/>
              </w:rPr>
            </w:pPr>
            <w:r w:rsidRPr="003178A3">
              <w:rPr>
                <w:b/>
                <w:i/>
                <w:u w:val="single"/>
                <w:lang w:val="en-GB" w:eastAsia="zh-CN"/>
              </w:rPr>
              <w:lastRenderedPageBreak/>
              <w:t>Proposal 5</w:t>
            </w:r>
            <w:r w:rsidRPr="003178A3">
              <w:rPr>
                <w:i/>
                <w:lang w:val="en-GB" w:eastAsia="zh-CN"/>
              </w:rPr>
              <w:t>:</w:t>
            </w:r>
            <w:r>
              <w:rPr>
                <w:i/>
                <w:lang w:val="en-GB" w:eastAsia="zh-CN"/>
              </w:rPr>
              <w:t xml:space="preserve"> RAN1 studies the following potential deployment for dynamic TDD and </w:t>
            </w:r>
            <w:proofErr w:type="spellStart"/>
            <w:r>
              <w:rPr>
                <w:i/>
                <w:lang w:val="en-GB" w:eastAsia="zh-CN"/>
              </w:rPr>
              <w:t>subband</w:t>
            </w:r>
            <w:proofErr w:type="spellEnd"/>
            <w:r>
              <w:rPr>
                <w:i/>
                <w:lang w:val="en-GB" w:eastAsia="zh-CN"/>
              </w:rPr>
              <w:t xml:space="preserve"> full duplex.</w:t>
            </w:r>
          </w:p>
          <w:p w14:paraId="0C89B569" w14:textId="77777777" w:rsidR="002C6799" w:rsidRPr="009251D7" w:rsidRDefault="002C6799" w:rsidP="006C6A26">
            <w:pPr>
              <w:pStyle w:val="ListParagraph"/>
              <w:numPr>
                <w:ilvl w:val="0"/>
                <w:numId w:val="22"/>
              </w:numPr>
              <w:spacing w:after="120"/>
              <w:rPr>
                <w:i/>
                <w:lang w:eastAsia="zh-CN"/>
              </w:rPr>
            </w:pPr>
            <w:r w:rsidRPr="009251D7">
              <w:rPr>
                <w:b/>
                <w:i/>
                <w:lang w:eastAsia="zh-CN"/>
              </w:rPr>
              <w:t>Deployment#1 (1</w:t>
            </w:r>
            <w:r w:rsidRPr="009251D7">
              <w:rPr>
                <w:b/>
                <w:i/>
                <w:vertAlign w:val="superscript"/>
                <w:lang w:eastAsia="zh-CN"/>
              </w:rPr>
              <w:t>st</w:t>
            </w:r>
            <w:r w:rsidRPr="009251D7">
              <w:rPr>
                <w:b/>
                <w:i/>
                <w:lang w:eastAsia="zh-CN"/>
              </w:rPr>
              <w:t xml:space="preserve"> priority)</w:t>
            </w:r>
            <w:r w:rsidRPr="009251D7">
              <w:rPr>
                <w:i/>
                <w:lang w:eastAsia="zh-CN"/>
              </w:rPr>
              <w:t xml:space="preserve">: Dynamic TDD, all the </w:t>
            </w:r>
            <w:proofErr w:type="spellStart"/>
            <w:r w:rsidRPr="009251D7">
              <w:rPr>
                <w:i/>
                <w:lang w:eastAsia="zh-CN"/>
              </w:rPr>
              <w:t>gNBs</w:t>
            </w:r>
            <w:proofErr w:type="spellEnd"/>
            <w:r w:rsidRPr="009251D7">
              <w:rPr>
                <w:i/>
                <w:lang w:eastAsia="zh-CN"/>
              </w:rPr>
              <w:t xml:space="preserve"> are legacy TDD </w:t>
            </w:r>
            <w:proofErr w:type="spellStart"/>
            <w:r w:rsidRPr="009251D7">
              <w:rPr>
                <w:i/>
                <w:lang w:eastAsia="zh-CN"/>
              </w:rPr>
              <w:t>gNB</w:t>
            </w:r>
            <w:proofErr w:type="spellEnd"/>
            <w:r w:rsidRPr="009251D7">
              <w:rPr>
                <w:i/>
                <w:lang w:eastAsia="zh-CN"/>
              </w:rPr>
              <w:t xml:space="preserve"> in the same channel with two different TDD slot formats. </w:t>
            </w:r>
          </w:p>
          <w:p w14:paraId="1A012C5A" w14:textId="77777777" w:rsidR="002C6799" w:rsidRDefault="002C6799" w:rsidP="006C6A26">
            <w:pPr>
              <w:pStyle w:val="ListParagraph"/>
              <w:numPr>
                <w:ilvl w:val="0"/>
                <w:numId w:val="22"/>
              </w:numPr>
              <w:spacing w:after="120"/>
              <w:rPr>
                <w:i/>
                <w:lang w:eastAsia="zh-CN"/>
              </w:rPr>
            </w:pPr>
            <w:r>
              <w:rPr>
                <w:b/>
                <w:i/>
                <w:lang w:eastAsia="zh-CN"/>
              </w:rPr>
              <w:t>Deployment#2 (1</w:t>
            </w:r>
            <w:r>
              <w:rPr>
                <w:b/>
                <w:i/>
                <w:vertAlign w:val="superscript"/>
                <w:lang w:eastAsia="zh-CN"/>
              </w:rPr>
              <w:t>st</w:t>
            </w:r>
            <w:r>
              <w:rPr>
                <w:b/>
                <w:i/>
                <w:lang w:eastAsia="zh-CN"/>
              </w:rPr>
              <w:t xml:space="preserve"> priority)</w:t>
            </w:r>
            <w:r>
              <w:rPr>
                <w:i/>
                <w:lang w:eastAsia="zh-CN"/>
              </w:rPr>
              <w:t xml:space="preserve">: </w:t>
            </w:r>
            <w:proofErr w:type="spellStart"/>
            <w:r>
              <w:rPr>
                <w:i/>
                <w:lang w:eastAsia="zh-CN"/>
              </w:rPr>
              <w:t>Subband</w:t>
            </w:r>
            <w:proofErr w:type="spellEnd"/>
            <w:r>
              <w:rPr>
                <w:i/>
                <w:lang w:eastAsia="zh-CN"/>
              </w:rPr>
              <w:t xml:space="preserve"> full duplex, all the </w:t>
            </w:r>
            <w:proofErr w:type="spellStart"/>
            <w:r>
              <w:rPr>
                <w:i/>
                <w:lang w:eastAsia="zh-CN"/>
              </w:rPr>
              <w:t>gNBs</w:t>
            </w:r>
            <w:proofErr w:type="spellEnd"/>
            <w:r>
              <w:rPr>
                <w:i/>
                <w:lang w:eastAsia="zh-CN"/>
              </w:rPr>
              <w:t xml:space="preserve"> are </w:t>
            </w:r>
            <w:proofErr w:type="spellStart"/>
            <w:r>
              <w:rPr>
                <w:i/>
                <w:lang w:eastAsia="zh-CN"/>
              </w:rPr>
              <w:t>subband</w:t>
            </w:r>
            <w:proofErr w:type="spellEnd"/>
            <w:r>
              <w:rPr>
                <w:i/>
                <w:lang w:eastAsia="zh-CN"/>
              </w:rPr>
              <w:t xml:space="preserve"> full duplex </w:t>
            </w:r>
            <w:proofErr w:type="spellStart"/>
            <w:r>
              <w:rPr>
                <w:i/>
                <w:lang w:eastAsia="zh-CN"/>
              </w:rPr>
              <w:t>gNB</w:t>
            </w:r>
            <w:proofErr w:type="spellEnd"/>
            <w:r>
              <w:rPr>
                <w:i/>
                <w:lang w:eastAsia="zh-CN"/>
              </w:rPr>
              <w:t xml:space="preserve"> in the same channel with the same time/frequency pattern without any co-existence co-channel or adjacent channel interference. </w:t>
            </w:r>
          </w:p>
          <w:p w14:paraId="3A0F3CCE" w14:textId="77777777" w:rsidR="002C6799" w:rsidRDefault="002C6799" w:rsidP="006C6A26">
            <w:pPr>
              <w:pStyle w:val="ListParagraph"/>
              <w:numPr>
                <w:ilvl w:val="0"/>
                <w:numId w:val="22"/>
              </w:numPr>
              <w:spacing w:after="120"/>
              <w:rPr>
                <w:i/>
                <w:lang w:eastAsia="zh-CN"/>
              </w:rPr>
            </w:pPr>
            <w:r>
              <w:rPr>
                <w:b/>
                <w:i/>
                <w:lang w:eastAsia="zh-CN"/>
              </w:rPr>
              <w:t>Deployment#3 (1</w:t>
            </w:r>
            <w:r>
              <w:rPr>
                <w:b/>
                <w:i/>
                <w:vertAlign w:val="superscript"/>
                <w:lang w:eastAsia="zh-CN"/>
              </w:rPr>
              <w:t>st</w:t>
            </w:r>
            <w:r>
              <w:rPr>
                <w:b/>
                <w:i/>
                <w:lang w:eastAsia="zh-CN"/>
              </w:rPr>
              <w:t xml:space="preserve"> priority)</w:t>
            </w:r>
            <w:r>
              <w:rPr>
                <w:i/>
                <w:lang w:eastAsia="zh-CN"/>
              </w:rPr>
              <w:t xml:space="preserve">: </w:t>
            </w:r>
            <w:proofErr w:type="spellStart"/>
            <w:r>
              <w:rPr>
                <w:i/>
                <w:lang w:eastAsia="zh-CN"/>
              </w:rPr>
              <w:t>Subband</w:t>
            </w:r>
            <w:proofErr w:type="spellEnd"/>
            <w:r>
              <w:rPr>
                <w:i/>
                <w:lang w:eastAsia="zh-CN"/>
              </w:rPr>
              <w:t xml:space="preserve"> full duplex, all the </w:t>
            </w:r>
            <w:proofErr w:type="spellStart"/>
            <w:r>
              <w:rPr>
                <w:i/>
                <w:lang w:eastAsia="zh-CN"/>
              </w:rPr>
              <w:t>gNBs</w:t>
            </w:r>
            <w:proofErr w:type="spellEnd"/>
            <w:r>
              <w:rPr>
                <w:i/>
                <w:lang w:eastAsia="zh-CN"/>
              </w:rPr>
              <w:t xml:space="preserve"> in channel#1 are </w:t>
            </w:r>
            <w:proofErr w:type="spellStart"/>
            <w:r>
              <w:rPr>
                <w:i/>
                <w:lang w:eastAsia="zh-CN"/>
              </w:rPr>
              <w:t>subband</w:t>
            </w:r>
            <w:proofErr w:type="spellEnd"/>
            <w:r>
              <w:rPr>
                <w:i/>
                <w:lang w:eastAsia="zh-CN"/>
              </w:rPr>
              <w:t xml:space="preserve"> full duplex </w:t>
            </w:r>
            <w:proofErr w:type="spellStart"/>
            <w:r>
              <w:rPr>
                <w:i/>
                <w:lang w:eastAsia="zh-CN"/>
              </w:rPr>
              <w:t>gNB</w:t>
            </w:r>
            <w:proofErr w:type="spellEnd"/>
            <w:r>
              <w:rPr>
                <w:i/>
                <w:lang w:eastAsia="zh-CN"/>
              </w:rPr>
              <w:t xml:space="preserve"> with the same time/frequency pattern. There are also other legacy TDD </w:t>
            </w:r>
            <w:proofErr w:type="spellStart"/>
            <w:r>
              <w:rPr>
                <w:i/>
                <w:lang w:eastAsia="zh-CN"/>
              </w:rPr>
              <w:t>gNBs</w:t>
            </w:r>
            <w:proofErr w:type="spellEnd"/>
            <w:r>
              <w:rPr>
                <w:i/>
                <w:lang w:eastAsia="zh-CN"/>
              </w:rPr>
              <w:t xml:space="preserve"> in adjacent channel#2. </w:t>
            </w:r>
          </w:p>
          <w:p w14:paraId="759C88F1" w14:textId="77777777" w:rsidR="002C6799" w:rsidRDefault="002C6799" w:rsidP="006C6A26">
            <w:pPr>
              <w:pStyle w:val="ListParagraph"/>
              <w:numPr>
                <w:ilvl w:val="0"/>
                <w:numId w:val="22"/>
              </w:numPr>
              <w:spacing w:after="120"/>
              <w:rPr>
                <w:i/>
                <w:lang w:eastAsia="zh-CN"/>
              </w:rPr>
            </w:pPr>
            <w:r>
              <w:rPr>
                <w:b/>
                <w:i/>
                <w:lang w:eastAsia="zh-CN"/>
              </w:rPr>
              <w:t>Deployment#4 (1</w:t>
            </w:r>
            <w:r>
              <w:rPr>
                <w:b/>
                <w:i/>
                <w:vertAlign w:val="superscript"/>
                <w:lang w:eastAsia="zh-CN"/>
              </w:rPr>
              <w:t>st</w:t>
            </w:r>
            <w:r>
              <w:rPr>
                <w:b/>
                <w:i/>
                <w:lang w:eastAsia="zh-CN"/>
              </w:rPr>
              <w:t xml:space="preserve"> priority)</w:t>
            </w:r>
            <w:r>
              <w:rPr>
                <w:i/>
                <w:lang w:eastAsia="zh-CN"/>
              </w:rPr>
              <w:t xml:space="preserve">: </w:t>
            </w:r>
            <w:proofErr w:type="spellStart"/>
            <w:r>
              <w:rPr>
                <w:i/>
                <w:lang w:eastAsia="zh-CN"/>
              </w:rPr>
              <w:t>Subband</w:t>
            </w:r>
            <w:proofErr w:type="spellEnd"/>
            <w:r>
              <w:rPr>
                <w:i/>
                <w:lang w:eastAsia="zh-CN"/>
              </w:rPr>
              <w:t xml:space="preserve"> full duplex, some </w:t>
            </w:r>
            <w:proofErr w:type="spellStart"/>
            <w:r>
              <w:rPr>
                <w:i/>
                <w:lang w:eastAsia="zh-CN"/>
              </w:rPr>
              <w:t>gNBs</w:t>
            </w:r>
            <w:proofErr w:type="spellEnd"/>
            <w:r>
              <w:rPr>
                <w:i/>
                <w:lang w:eastAsia="zh-CN"/>
              </w:rPr>
              <w:t xml:space="preserve"> in channel#1 are </w:t>
            </w:r>
            <w:proofErr w:type="spellStart"/>
            <w:r>
              <w:rPr>
                <w:i/>
                <w:lang w:eastAsia="zh-CN"/>
              </w:rPr>
              <w:t>subband</w:t>
            </w:r>
            <w:proofErr w:type="spellEnd"/>
            <w:r>
              <w:rPr>
                <w:i/>
                <w:lang w:eastAsia="zh-CN"/>
              </w:rPr>
              <w:t xml:space="preserve"> full duplex </w:t>
            </w:r>
            <w:proofErr w:type="spellStart"/>
            <w:r>
              <w:rPr>
                <w:i/>
                <w:lang w:eastAsia="zh-CN"/>
              </w:rPr>
              <w:t>gNB</w:t>
            </w:r>
            <w:proofErr w:type="spellEnd"/>
            <w:r>
              <w:rPr>
                <w:i/>
                <w:lang w:eastAsia="zh-CN"/>
              </w:rPr>
              <w:t xml:space="preserve"> with the same time/frequency pattern. There are also other legacy TDD </w:t>
            </w:r>
            <w:proofErr w:type="spellStart"/>
            <w:r>
              <w:rPr>
                <w:i/>
                <w:lang w:eastAsia="zh-CN"/>
              </w:rPr>
              <w:t>gNBs</w:t>
            </w:r>
            <w:proofErr w:type="spellEnd"/>
            <w:r>
              <w:rPr>
                <w:i/>
                <w:lang w:eastAsia="zh-CN"/>
              </w:rPr>
              <w:t xml:space="preserve"> in channel#1.</w:t>
            </w:r>
          </w:p>
          <w:p w14:paraId="113E8B27" w14:textId="77777777" w:rsidR="002C6799" w:rsidRDefault="002C6799" w:rsidP="006C6A26">
            <w:pPr>
              <w:pStyle w:val="ListParagraph"/>
              <w:numPr>
                <w:ilvl w:val="0"/>
                <w:numId w:val="22"/>
              </w:numPr>
              <w:spacing w:after="120"/>
              <w:rPr>
                <w:i/>
                <w:lang w:eastAsia="zh-CN"/>
              </w:rPr>
            </w:pPr>
            <w:r>
              <w:rPr>
                <w:b/>
                <w:i/>
                <w:lang w:eastAsia="zh-CN"/>
              </w:rPr>
              <w:t>Deployment#5 (2</w:t>
            </w:r>
            <w:r>
              <w:rPr>
                <w:b/>
                <w:i/>
                <w:vertAlign w:val="superscript"/>
                <w:lang w:eastAsia="zh-CN"/>
              </w:rPr>
              <w:t>nd</w:t>
            </w:r>
            <w:r>
              <w:rPr>
                <w:b/>
                <w:i/>
                <w:lang w:eastAsia="zh-CN"/>
              </w:rPr>
              <w:t xml:space="preserve"> priority)</w:t>
            </w:r>
            <w:r>
              <w:rPr>
                <w:i/>
                <w:lang w:eastAsia="zh-CN"/>
              </w:rPr>
              <w:t xml:space="preserve">: </w:t>
            </w:r>
            <w:proofErr w:type="spellStart"/>
            <w:r>
              <w:rPr>
                <w:i/>
                <w:lang w:eastAsia="zh-CN"/>
              </w:rPr>
              <w:t>Subband</w:t>
            </w:r>
            <w:proofErr w:type="spellEnd"/>
            <w:r>
              <w:rPr>
                <w:i/>
                <w:lang w:eastAsia="zh-CN"/>
              </w:rPr>
              <w:t xml:space="preserve"> full duplex, </w:t>
            </w:r>
            <w:proofErr w:type="spellStart"/>
            <w:r>
              <w:rPr>
                <w:i/>
                <w:lang w:eastAsia="zh-CN"/>
              </w:rPr>
              <w:t>gNBs</w:t>
            </w:r>
            <w:proofErr w:type="spellEnd"/>
            <w:r>
              <w:rPr>
                <w:i/>
                <w:lang w:eastAsia="zh-CN"/>
              </w:rPr>
              <w:t xml:space="preserve"> in channel#1 are </w:t>
            </w:r>
            <w:proofErr w:type="spellStart"/>
            <w:r>
              <w:rPr>
                <w:i/>
                <w:lang w:eastAsia="zh-CN"/>
              </w:rPr>
              <w:t>subband</w:t>
            </w:r>
            <w:proofErr w:type="spellEnd"/>
            <w:r>
              <w:rPr>
                <w:i/>
                <w:lang w:eastAsia="zh-CN"/>
              </w:rPr>
              <w:t xml:space="preserve"> full duplex </w:t>
            </w:r>
            <w:proofErr w:type="spellStart"/>
            <w:r>
              <w:rPr>
                <w:i/>
                <w:lang w:eastAsia="zh-CN"/>
              </w:rPr>
              <w:t>gNB</w:t>
            </w:r>
            <w:proofErr w:type="spellEnd"/>
            <w:r>
              <w:rPr>
                <w:i/>
                <w:lang w:eastAsia="zh-CN"/>
              </w:rPr>
              <w:t xml:space="preserve"> with the different time/frequency patterns. </w:t>
            </w:r>
          </w:p>
          <w:p w14:paraId="55FE6429" w14:textId="49839BAF" w:rsidR="002C6799" w:rsidRPr="00C643D2" w:rsidRDefault="002C6799" w:rsidP="006C6A26">
            <w:pPr>
              <w:pStyle w:val="ListParagraph"/>
              <w:numPr>
                <w:ilvl w:val="0"/>
                <w:numId w:val="22"/>
              </w:numPr>
              <w:spacing w:after="120"/>
              <w:rPr>
                <w:i/>
                <w:lang w:eastAsia="zh-CN"/>
              </w:rPr>
            </w:pPr>
            <w:r>
              <w:rPr>
                <w:b/>
                <w:i/>
                <w:lang w:eastAsia="zh-CN"/>
              </w:rPr>
              <w:t>Deployment#6 (2</w:t>
            </w:r>
            <w:r>
              <w:rPr>
                <w:b/>
                <w:i/>
                <w:vertAlign w:val="superscript"/>
                <w:lang w:eastAsia="zh-CN"/>
              </w:rPr>
              <w:t>nd</w:t>
            </w:r>
            <w:r>
              <w:rPr>
                <w:b/>
                <w:i/>
                <w:lang w:eastAsia="zh-CN"/>
              </w:rPr>
              <w:t xml:space="preserve"> priority)</w:t>
            </w:r>
            <w:r>
              <w:rPr>
                <w:i/>
                <w:lang w:eastAsia="zh-CN"/>
              </w:rPr>
              <w:t xml:space="preserve">: Isolated case. There is only one single </w:t>
            </w:r>
            <w:proofErr w:type="spellStart"/>
            <w:r>
              <w:rPr>
                <w:i/>
                <w:lang w:eastAsia="zh-CN"/>
              </w:rPr>
              <w:t>subband</w:t>
            </w:r>
            <w:proofErr w:type="spellEnd"/>
            <w:r>
              <w:rPr>
                <w:i/>
                <w:lang w:eastAsia="zh-CN"/>
              </w:rPr>
              <w:t xml:space="preserve"> full duplex </w:t>
            </w:r>
            <w:proofErr w:type="spellStart"/>
            <w:r>
              <w:rPr>
                <w:i/>
                <w:lang w:eastAsia="zh-CN"/>
              </w:rPr>
              <w:t>gNB</w:t>
            </w:r>
            <w:proofErr w:type="spellEnd"/>
            <w:r>
              <w:rPr>
                <w:i/>
                <w:lang w:eastAsia="zh-CN"/>
              </w:rPr>
              <w:t xml:space="preserve"> without any interference from other co-channel or adjacent channel </w:t>
            </w:r>
            <w:proofErr w:type="spellStart"/>
            <w:r>
              <w:rPr>
                <w:i/>
                <w:lang w:eastAsia="zh-CN"/>
              </w:rPr>
              <w:t>gNBs</w:t>
            </w:r>
            <w:proofErr w:type="spellEnd"/>
            <w:r>
              <w:rPr>
                <w:i/>
                <w:lang w:eastAsia="zh-CN"/>
              </w:rPr>
              <w:t xml:space="preserve">. </w:t>
            </w:r>
          </w:p>
        </w:tc>
      </w:tr>
      <w:tr w:rsidR="002C6799" w:rsidRPr="001820A8" w14:paraId="1ABF5A8C"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58E4851" w14:textId="51959A47" w:rsidR="002C6799" w:rsidRDefault="002C6799" w:rsidP="002C6799">
            <w:pPr>
              <w:spacing w:before="72"/>
              <w:jc w:val="center"/>
              <w:rPr>
                <w:lang w:eastAsia="zh-CN"/>
              </w:rPr>
            </w:pPr>
            <w:r w:rsidRPr="00AF6653">
              <w:rPr>
                <w:lang w:eastAsia="zh-CN"/>
              </w:rPr>
              <w:lastRenderedPageBreak/>
              <w:t>New H3C</w:t>
            </w:r>
          </w:p>
        </w:tc>
        <w:tc>
          <w:tcPr>
            <w:tcW w:w="7840" w:type="dxa"/>
            <w:tcBorders>
              <w:top w:val="single" w:sz="4" w:space="0" w:color="auto"/>
              <w:left w:val="single" w:sz="4" w:space="0" w:color="auto"/>
              <w:bottom w:val="single" w:sz="4" w:space="0" w:color="auto"/>
              <w:right w:val="single" w:sz="4" w:space="0" w:color="auto"/>
            </w:tcBorders>
            <w:vAlign w:val="center"/>
          </w:tcPr>
          <w:p w14:paraId="734C80A3" w14:textId="77777777" w:rsidR="002C6799" w:rsidRPr="00606B3C" w:rsidRDefault="002C6799" w:rsidP="002C6799">
            <w:pPr>
              <w:rPr>
                <w:i/>
                <w:lang w:val="en-GB"/>
              </w:rPr>
            </w:pPr>
            <w:r w:rsidRPr="00AF6653">
              <w:rPr>
                <w:b/>
                <w:i/>
                <w:u w:val="single"/>
                <w:lang w:val="en-GB"/>
              </w:rPr>
              <w:t>Proposal 4:</w:t>
            </w:r>
            <w:r w:rsidRPr="00606B3C">
              <w:rPr>
                <w:i/>
                <w:lang w:val="en-GB"/>
              </w:rPr>
              <w:t xml:space="preserve"> The following duplex mode options are considered for on NR duplex evolution.</w:t>
            </w:r>
          </w:p>
          <w:p w14:paraId="58EFEE2A" w14:textId="77777777" w:rsidR="002C6799" w:rsidRPr="00606B3C" w:rsidRDefault="002C6799" w:rsidP="006C6A26">
            <w:pPr>
              <w:pStyle w:val="ListParagraph"/>
              <w:numPr>
                <w:ilvl w:val="0"/>
                <w:numId w:val="19"/>
              </w:numPr>
              <w:spacing w:before="240" w:after="120"/>
              <w:rPr>
                <w:rFonts w:eastAsia="Malgun Gothic"/>
                <w:bCs/>
                <w:i/>
                <w:lang w:eastAsia="ko-KR"/>
              </w:rPr>
            </w:pPr>
            <w:r w:rsidRPr="00606B3C">
              <w:rPr>
                <w:rFonts w:eastAsia="Malgun Gothic"/>
                <w:bCs/>
                <w:i/>
                <w:lang w:eastAsia="ko-KR"/>
              </w:rPr>
              <w:t>Case 1: Dynamic duplex mode</w:t>
            </w:r>
          </w:p>
          <w:p w14:paraId="0790B254" w14:textId="77777777" w:rsidR="002C6799" w:rsidRPr="00606B3C" w:rsidRDefault="002C6799" w:rsidP="002C6799">
            <w:pPr>
              <w:spacing w:before="240" w:after="120"/>
              <w:ind w:leftChars="160" w:left="320"/>
              <w:rPr>
                <w:rFonts w:eastAsia="Malgun Gothic"/>
                <w:bCs/>
                <w:i/>
                <w:lang w:eastAsia="ko-KR"/>
              </w:rPr>
            </w:pPr>
            <w:r w:rsidRPr="00606B3C">
              <w:rPr>
                <w:rFonts w:eastAsia="Malgun Gothic"/>
                <w:bCs/>
                <w:i/>
                <w:lang w:eastAsia="ko-KR"/>
              </w:rPr>
              <w:t xml:space="preserve">Any resource in </w:t>
            </w:r>
            <w:r w:rsidRPr="00606B3C">
              <w:rPr>
                <w:i/>
              </w:rPr>
              <w:t>duplex</w:t>
            </w:r>
            <w:r w:rsidRPr="00606B3C">
              <w:rPr>
                <w:rFonts w:eastAsia="Malgun Gothic"/>
                <w:bCs/>
                <w:i/>
                <w:lang w:eastAsia="ko-KR"/>
              </w:rPr>
              <w:t xml:space="preserve"> manner can be changed dynamically between DL and UL. In the evaluation, depending on the incoming traffic and the scheduler decision, any </w:t>
            </w:r>
            <w:proofErr w:type="spellStart"/>
            <w:r w:rsidRPr="00606B3C">
              <w:rPr>
                <w:rFonts w:eastAsia="Malgun Gothic"/>
                <w:bCs/>
                <w:i/>
                <w:lang w:eastAsia="ko-KR"/>
              </w:rPr>
              <w:t>suband</w:t>
            </w:r>
            <w:proofErr w:type="spellEnd"/>
            <w:r w:rsidRPr="00606B3C">
              <w:rPr>
                <w:rFonts w:eastAsia="Malgun Gothic"/>
                <w:bCs/>
                <w:i/>
                <w:lang w:eastAsia="ko-KR"/>
              </w:rPr>
              <w:t xml:space="preserve"> in the slots/symbols for duplex mode can carry DL or UL traffic. </w:t>
            </w:r>
          </w:p>
          <w:p w14:paraId="5515F7A9" w14:textId="77777777" w:rsidR="002C6799" w:rsidRPr="00606B3C" w:rsidRDefault="002C6799" w:rsidP="002C6799">
            <w:pPr>
              <w:spacing w:before="240" w:after="120"/>
              <w:ind w:leftChars="160" w:left="320"/>
              <w:rPr>
                <w:rFonts w:eastAsia="Malgun Gothic"/>
                <w:bCs/>
                <w:i/>
                <w:lang w:eastAsia="ko-KR"/>
              </w:rPr>
            </w:pPr>
            <w:r w:rsidRPr="00606B3C">
              <w:rPr>
                <w:rFonts w:eastAsia="Malgun Gothic"/>
                <w:bCs/>
                <w:i/>
                <w:lang w:eastAsia="ko-KR"/>
              </w:rPr>
              <w:t>Operation based on dynamic TDD is expected to cause so-called cross-link interference where the dominant interference for a transmission in one direction (e.g., downlink) is caused by another transmission in the other direction (e.g., uplink).</w:t>
            </w:r>
          </w:p>
          <w:p w14:paraId="46CB029C" w14:textId="77777777" w:rsidR="002C6799" w:rsidRPr="00606B3C" w:rsidRDefault="002C6799" w:rsidP="006C6A26">
            <w:pPr>
              <w:pStyle w:val="ListParagraph"/>
              <w:numPr>
                <w:ilvl w:val="0"/>
                <w:numId w:val="19"/>
              </w:numPr>
              <w:spacing w:before="240" w:after="120"/>
              <w:rPr>
                <w:rFonts w:eastAsia="Malgun Gothic"/>
                <w:bCs/>
                <w:i/>
                <w:szCs w:val="20"/>
                <w:lang w:eastAsia="ko-KR"/>
              </w:rPr>
            </w:pPr>
            <w:r w:rsidRPr="00606B3C">
              <w:rPr>
                <w:rFonts w:eastAsia="Malgun Gothic"/>
                <w:bCs/>
                <w:i/>
                <w:szCs w:val="20"/>
                <w:lang w:eastAsia="ko-KR"/>
              </w:rPr>
              <w:t>Case 2: Static duplex mode</w:t>
            </w:r>
          </w:p>
          <w:p w14:paraId="752FE9F1" w14:textId="77777777" w:rsidR="002C6799" w:rsidRPr="00606B3C" w:rsidRDefault="002C6799" w:rsidP="002C6799">
            <w:pPr>
              <w:spacing w:before="240" w:after="120"/>
              <w:ind w:leftChars="160" w:left="320"/>
              <w:rPr>
                <w:rFonts w:eastAsia="Malgun Gothic"/>
                <w:bCs/>
                <w:i/>
                <w:lang w:eastAsia="ko-KR"/>
              </w:rPr>
            </w:pPr>
            <w:r w:rsidRPr="00606B3C">
              <w:rPr>
                <w:rFonts w:eastAsia="Malgun Gothic"/>
                <w:bCs/>
                <w:i/>
                <w:lang w:eastAsia="ko-KR"/>
              </w:rPr>
              <w:t>A coordinated scheme where the DL:UL ratio for the allocated duplex mode slots/symbols is fixed for some period of time and the same DL:UL ratio is used by all nodes in the network. This scheme for the allocated duplex mode slots/symbols is equivalent to the traditional legacy FDD. In other words, the DL:UL ratio for the allocated duplex mode slots/symbols is the same and synchronous across all the nodes in the network.</w:t>
            </w:r>
          </w:p>
          <w:p w14:paraId="4E7933A7" w14:textId="333CAE8F" w:rsidR="002C6799" w:rsidRPr="00606B3C" w:rsidRDefault="002C6799" w:rsidP="00606B3C">
            <w:pPr>
              <w:spacing w:before="240" w:after="120"/>
              <w:ind w:leftChars="160" w:left="320"/>
              <w:rPr>
                <w:i/>
                <w:lang w:val="en-GB"/>
              </w:rPr>
            </w:pPr>
            <w:r w:rsidRPr="00606B3C">
              <w:rPr>
                <w:i/>
                <w:lang w:val="en-GB"/>
              </w:rPr>
              <w:t>Operation based on static duplex mode is immune to so-called cross-link interference while the DL to UL ratio for the allocated duplex mode slots follows a static or semi-static structure that is matched to the long-term statistics of the incoming DL to UL traffic ratio.</w:t>
            </w:r>
          </w:p>
        </w:tc>
      </w:tr>
      <w:tr w:rsidR="002C6799" w:rsidRPr="001820A8" w14:paraId="3A5C6B8F"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361CA7E6" w14:textId="64F7465D" w:rsidR="002C6799" w:rsidRPr="00283ED0" w:rsidRDefault="002C6799" w:rsidP="002C6799">
            <w:pPr>
              <w:spacing w:before="72"/>
              <w:jc w:val="center"/>
              <w:rPr>
                <w:lang w:eastAsia="zh-CN"/>
              </w:rPr>
            </w:pPr>
            <w:proofErr w:type="spellStart"/>
            <w:r w:rsidRPr="00C643D2">
              <w:rPr>
                <w:lang w:eastAsia="zh-CN"/>
              </w:rPr>
              <w:t>Spreadtrum</w:t>
            </w:r>
            <w:proofErr w:type="spellEnd"/>
            <w:r w:rsidRPr="00C643D2">
              <w:rPr>
                <w:lang w:eastAsia="zh-CN"/>
              </w:rPr>
              <w:t xml:space="preserve"> Communications, BUPT</w:t>
            </w:r>
          </w:p>
        </w:tc>
        <w:tc>
          <w:tcPr>
            <w:tcW w:w="7840" w:type="dxa"/>
            <w:tcBorders>
              <w:top w:val="single" w:sz="4" w:space="0" w:color="auto"/>
              <w:left w:val="single" w:sz="4" w:space="0" w:color="auto"/>
              <w:bottom w:val="single" w:sz="4" w:space="0" w:color="auto"/>
              <w:right w:val="single" w:sz="4" w:space="0" w:color="auto"/>
            </w:tcBorders>
            <w:vAlign w:val="center"/>
          </w:tcPr>
          <w:p w14:paraId="7ED8D201" w14:textId="77777777" w:rsidR="002C6799" w:rsidRPr="00C643D2" w:rsidRDefault="002C6799" w:rsidP="002C6799">
            <w:pPr>
              <w:spacing w:beforeLines="50"/>
              <w:rPr>
                <w:i/>
              </w:rPr>
            </w:pPr>
            <w:r w:rsidRPr="00C643D2">
              <w:rPr>
                <w:b/>
                <w:i/>
                <w:u w:val="single"/>
              </w:rPr>
              <w:t>Proposal 1:</w:t>
            </w:r>
            <w:r w:rsidRPr="00C643D2">
              <w:rPr>
                <w:i/>
              </w:rPr>
              <w:t xml:space="preserve"> For evolution of duplex operation, isolated/non-isolated indoor factory, Macro &amp; indoor factory and urban Macro are recommended as evaluation scenarios.</w:t>
            </w:r>
          </w:p>
          <w:p w14:paraId="0461E35F" w14:textId="5C78AE72" w:rsidR="002C6799" w:rsidRPr="0057506B" w:rsidRDefault="002C6799" w:rsidP="006C6A26">
            <w:pPr>
              <w:pStyle w:val="ListParagraph"/>
              <w:widowControl w:val="0"/>
              <w:numPr>
                <w:ilvl w:val="0"/>
                <w:numId w:val="20"/>
              </w:numPr>
              <w:spacing w:beforeLines="50"/>
              <w:rPr>
                <w:i/>
              </w:rPr>
            </w:pPr>
            <w:r w:rsidRPr="00547DCA">
              <w:rPr>
                <w:i/>
              </w:rPr>
              <w:t xml:space="preserve">For the first step, non-isolated factory and urban Macro with the same </w:t>
            </w:r>
            <w:proofErr w:type="spellStart"/>
            <w:r w:rsidRPr="00547DCA">
              <w:rPr>
                <w:i/>
              </w:rPr>
              <w:t>subband</w:t>
            </w:r>
            <w:proofErr w:type="spellEnd"/>
            <w:r w:rsidRPr="00547DCA">
              <w:rPr>
                <w:i/>
              </w:rPr>
              <w:t xml:space="preserve"> </w:t>
            </w:r>
            <w:r w:rsidRPr="00547DCA">
              <w:rPr>
                <w:i/>
              </w:rPr>
              <w:lastRenderedPageBreak/>
              <w:t>configuration are recommended as the highest priority candidate scenarios.</w:t>
            </w:r>
          </w:p>
        </w:tc>
      </w:tr>
      <w:tr w:rsidR="002C6799" w:rsidRPr="001820A8" w14:paraId="322702E9"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069721B2" w14:textId="64F665F4" w:rsidR="002C6799" w:rsidRPr="00283ED0" w:rsidRDefault="002C6799" w:rsidP="002C6799">
            <w:pPr>
              <w:spacing w:before="72"/>
              <w:jc w:val="center"/>
              <w:rPr>
                <w:lang w:eastAsia="zh-CN"/>
              </w:rPr>
            </w:pPr>
            <w:r w:rsidRPr="00D817DD">
              <w:rPr>
                <w:lang w:eastAsia="zh-CN"/>
              </w:rPr>
              <w:lastRenderedPageBreak/>
              <w:t>CATT</w:t>
            </w:r>
          </w:p>
        </w:tc>
        <w:tc>
          <w:tcPr>
            <w:tcW w:w="7840" w:type="dxa"/>
            <w:tcBorders>
              <w:top w:val="single" w:sz="4" w:space="0" w:color="auto"/>
              <w:left w:val="single" w:sz="4" w:space="0" w:color="auto"/>
              <w:bottom w:val="single" w:sz="4" w:space="0" w:color="auto"/>
              <w:right w:val="single" w:sz="4" w:space="0" w:color="auto"/>
            </w:tcBorders>
            <w:vAlign w:val="center"/>
          </w:tcPr>
          <w:p w14:paraId="23629452" w14:textId="77777777" w:rsidR="002C6799" w:rsidRDefault="002C6799" w:rsidP="002C6799">
            <w:pPr>
              <w:pStyle w:val="BodyText"/>
              <w:spacing w:beforeLines="50"/>
              <w:rPr>
                <w:rFonts w:eastAsiaTheme="minorEastAsia"/>
                <w:i/>
                <w:lang w:eastAsia="zh-CN"/>
              </w:rPr>
            </w:pPr>
            <w:r w:rsidRPr="00D817DD">
              <w:rPr>
                <w:rFonts w:eastAsiaTheme="minorEastAsia" w:hint="eastAsia"/>
                <w:b/>
                <w:i/>
                <w:u w:val="single"/>
                <w:lang w:eastAsia="zh-CN"/>
              </w:rPr>
              <w:t>Proposal 1:</w:t>
            </w:r>
            <w:r w:rsidRPr="00D817DD">
              <w:rPr>
                <w:rFonts w:eastAsiaTheme="minorEastAsia" w:hint="eastAsia"/>
                <w:i/>
                <w:lang w:eastAsia="zh-CN"/>
              </w:rPr>
              <w:t xml:space="preserve"> The deployment </w:t>
            </w:r>
            <w:r w:rsidRPr="00D817DD">
              <w:rPr>
                <w:rFonts w:eastAsiaTheme="minorEastAsia"/>
                <w:i/>
                <w:lang w:eastAsia="zh-CN"/>
              </w:rPr>
              <w:t>scenarios</w:t>
            </w:r>
            <w:r w:rsidRPr="00D817DD">
              <w:rPr>
                <w:rFonts w:eastAsiaTheme="minorEastAsia" w:hint="eastAsia"/>
                <w:i/>
                <w:lang w:eastAsia="zh-CN"/>
              </w:rPr>
              <w:t xml:space="preserve"> for SBFD </w:t>
            </w:r>
            <w:r w:rsidRPr="00D817DD">
              <w:rPr>
                <w:rFonts w:eastAsiaTheme="minorEastAsia"/>
                <w:i/>
                <w:lang w:eastAsia="zh-CN"/>
              </w:rPr>
              <w:t xml:space="preserve">evaluation </w:t>
            </w:r>
            <w:r w:rsidRPr="00D817DD">
              <w:rPr>
                <w:rFonts w:eastAsiaTheme="minorEastAsia" w:hint="eastAsia"/>
                <w:i/>
                <w:lang w:eastAsia="zh-CN"/>
              </w:rPr>
              <w:t xml:space="preserve">include indoor </w:t>
            </w:r>
            <w:r w:rsidRPr="00D817DD">
              <w:rPr>
                <w:rFonts w:eastAsiaTheme="minorEastAsia"/>
                <w:i/>
                <w:lang w:eastAsia="zh-CN"/>
              </w:rPr>
              <w:t>hotspot</w:t>
            </w:r>
            <w:r w:rsidRPr="00D817DD">
              <w:rPr>
                <w:rFonts w:eastAsiaTheme="minorEastAsia" w:hint="eastAsia"/>
                <w:i/>
                <w:lang w:eastAsia="zh-CN"/>
              </w:rPr>
              <w:t>, dense urban</w:t>
            </w:r>
            <w:r>
              <w:rPr>
                <w:rFonts w:eastAsiaTheme="minorEastAsia"/>
                <w:i/>
                <w:lang w:eastAsia="zh-CN"/>
              </w:rPr>
              <w:t xml:space="preserve"> </w:t>
            </w:r>
            <w:r w:rsidRPr="00D817DD">
              <w:rPr>
                <w:rFonts w:eastAsiaTheme="minorEastAsia" w:hint="eastAsia"/>
                <w:i/>
                <w:lang w:eastAsia="zh-CN"/>
              </w:rPr>
              <w:t xml:space="preserve">and urban macro. </w:t>
            </w:r>
          </w:p>
          <w:p w14:paraId="771D3A58" w14:textId="77777777" w:rsidR="00F61447" w:rsidRPr="00F61447" w:rsidRDefault="00F61447" w:rsidP="00F61447">
            <w:pPr>
              <w:pStyle w:val="BodyText"/>
              <w:rPr>
                <w:rFonts w:eastAsiaTheme="minorEastAsia"/>
                <w:i/>
                <w:lang w:val="x-none" w:eastAsia="zh-CN"/>
              </w:rPr>
            </w:pPr>
            <w:r w:rsidRPr="00F61447">
              <w:rPr>
                <w:rFonts w:eastAsiaTheme="minorEastAsia"/>
                <w:b/>
                <w:i/>
                <w:u w:val="single"/>
                <w:lang w:val="x-none" w:eastAsia="zh-CN"/>
              </w:rPr>
              <w:t>Proposal 5:</w:t>
            </w:r>
            <w:r w:rsidRPr="00F61447">
              <w:rPr>
                <w:rFonts w:eastAsiaTheme="minorEastAsia"/>
                <w:i/>
                <w:lang w:val="x-none" w:eastAsia="zh-CN"/>
              </w:rPr>
              <w:t xml:space="preserve"> For SBFD evaluation, prioritize the case that </w:t>
            </w:r>
            <w:proofErr w:type="spellStart"/>
            <w:r w:rsidRPr="00F61447">
              <w:rPr>
                <w:rFonts w:eastAsiaTheme="minorEastAsia"/>
                <w:i/>
                <w:lang w:val="x-none" w:eastAsia="zh-CN"/>
              </w:rPr>
              <w:t>subband</w:t>
            </w:r>
            <w:proofErr w:type="spellEnd"/>
            <w:r w:rsidRPr="00F61447">
              <w:rPr>
                <w:rFonts w:eastAsiaTheme="minorEastAsia"/>
                <w:i/>
                <w:lang w:val="x-none" w:eastAsia="zh-CN"/>
              </w:rPr>
              <w:t xml:space="preserve"> configuration across all the cells operating SBFD is the same.</w:t>
            </w:r>
          </w:p>
          <w:p w14:paraId="6EF46DD9" w14:textId="37544086" w:rsidR="006D45E2" w:rsidRPr="006D45E2" w:rsidRDefault="006D45E2" w:rsidP="00F61447">
            <w:pPr>
              <w:pStyle w:val="BodyText"/>
              <w:rPr>
                <w:rFonts w:eastAsia="PMingLiU"/>
                <w:lang w:eastAsia="zh-TW"/>
              </w:rPr>
            </w:pPr>
            <w:r w:rsidRPr="00F61447">
              <w:rPr>
                <w:b/>
                <w:i/>
                <w:color w:val="000000"/>
                <w:u w:val="single"/>
                <w:lang w:eastAsia="zh-CN"/>
              </w:rPr>
              <w:t>P</w:t>
            </w:r>
            <w:r w:rsidRPr="00F61447">
              <w:rPr>
                <w:rFonts w:hint="eastAsia"/>
                <w:b/>
                <w:i/>
                <w:color w:val="000000"/>
                <w:u w:val="single"/>
                <w:lang w:eastAsia="zh-CN"/>
              </w:rPr>
              <w:t>roposal 13:</w:t>
            </w:r>
            <w:r w:rsidRPr="00F61447">
              <w:rPr>
                <w:rFonts w:hint="eastAsia"/>
                <w:i/>
                <w:color w:val="000000"/>
                <w:lang w:eastAsia="zh-CN"/>
              </w:rPr>
              <w:t xml:space="preserve"> Co-channel </w:t>
            </w:r>
            <w:r w:rsidRPr="00F61447">
              <w:rPr>
                <w:i/>
                <w:color w:val="000000"/>
                <w:lang w:eastAsia="zh-CN"/>
              </w:rPr>
              <w:t xml:space="preserve">co-existing </w:t>
            </w:r>
            <w:r w:rsidRPr="00F61447">
              <w:rPr>
                <w:rFonts w:hint="eastAsia"/>
                <w:i/>
                <w:color w:val="000000"/>
                <w:lang w:eastAsia="zh-CN"/>
              </w:rPr>
              <w:t xml:space="preserve">of </w:t>
            </w:r>
            <w:r w:rsidRPr="00F61447">
              <w:rPr>
                <w:i/>
                <w:color w:val="000000"/>
                <w:lang w:eastAsia="zh-CN"/>
              </w:rPr>
              <w:t xml:space="preserve">SBFD with </w:t>
            </w:r>
            <w:r w:rsidRPr="00F61447">
              <w:rPr>
                <w:rFonts w:hint="eastAsia"/>
                <w:i/>
                <w:color w:val="000000"/>
                <w:lang w:eastAsia="zh-CN"/>
              </w:rPr>
              <w:t xml:space="preserve">legacy </w:t>
            </w:r>
            <w:r w:rsidRPr="00F61447">
              <w:rPr>
                <w:i/>
                <w:color w:val="000000"/>
                <w:lang w:eastAsia="zh-CN"/>
              </w:rPr>
              <w:t>TDD</w:t>
            </w:r>
            <w:r w:rsidRPr="00F61447">
              <w:rPr>
                <w:rFonts w:hint="eastAsia"/>
                <w:i/>
                <w:color w:val="000000"/>
                <w:lang w:eastAsia="zh-CN"/>
              </w:rPr>
              <w:t xml:space="preserve"> is studied in RAN1 and </w:t>
            </w:r>
            <w:r w:rsidRPr="00F61447">
              <w:rPr>
                <w:i/>
                <w:color w:val="000000"/>
                <w:lang w:eastAsia="zh-CN"/>
              </w:rPr>
              <w:t>adjacent channel co-existence</w:t>
            </w:r>
            <w:r w:rsidRPr="00F61447">
              <w:rPr>
                <w:rFonts w:hint="eastAsia"/>
                <w:i/>
                <w:color w:val="000000"/>
                <w:lang w:eastAsia="zh-CN"/>
              </w:rPr>
              <w:t xml:space="preserve"> is led by RAN4.</w:t>
            </w:r>
          </w:p>
        </w:tc>
      </w:tr>
      <w:tr w:rsidR="002C6799" w:rsidRPr="001820A8" w14:paraId="522FDA44"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1DA77FD6" w14:textId="7AD63723" w:rsidR="002C6799" w:rsidRPr="00283ED0" w:rsidRDefault="002C6799" w:rsidP="002C6799">
            <w:pPr>
              <w:spacing w:before="72"/>
              <w:jc w:val="center"/>
              <w:rPr>
                <w:lang w:eastAsia="zh-CN"/>
              </w:rPr>
            </w:pPr>
            <w:r>
              <w:rPr>
                <w:rFonts w:hint="eastAsia"/>
                <w:lang w:eastAsia="zh-CN"/>
              </w:rPr>
              <w:t>v</w:t>
            </w:r>
            <w:r>
              <w:rPr>
                <w:lang w:eastAsia="zh-CN"/>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6EF6F2ED" w14:textId="77777777" w:rsidR="002C6799" w:rsidRPr="001D44C5" w:rsidRDefault="002C6799" w:rsidP="002C6799">
            <w:pPr>
              <w:pStyle w:val="Caption"/>
              <w:rPr>
                <w:b w:val="0"/>
                <w:bCs w:val="0"/>
                <w:i/>
                <w:iCs/>
              </w:rPr>
            </w:pPr>
            <w:bookmarkStart w:id="3" w:name="_Ref102059454"/>
            <w:r w:rsidRPr="001D44C5">
              <w:rPr>
                <w:i/>
                <w:iCs/>
                <w:u w:val="single"/>
              </w:rPr>
              <w:t>Proposal 1:</w:t>
            </w:r>
            <w:r w:rsidRPr="001D44C5">
              <w:rPr>
                <w:b w:val="0"/>
                <w:i/>
                <w:iCs/>
              </w:rPr>
              <w:t xml:space="preserve"> For SBFD and dynamic TDD evaluation, system-level simulation assumptions in TR 38.828 can be used as a starting point.</w:t>
            </w:r>
          </w:p>
          <w:p w14:paraId="48A8547E" w14:textId="2B4D482E" w:rsidR="002C6799" w:rsidRPr="008C6BAF" w:rsidRDefault="002C6799" w:rsidP="002C6799">
            <w:pPr>
              <w:pStyle w:val="Caption"/>
              <w:rPr>
                <w:b w:val="0"/>
                <w:i/>
                <w:iCs/>
              </w:rPr>
            </w:pPr>
            <w:r w:rsidRPr="008C6BAF">
              <w:rPr>
                <w:i/>
                <w:iCs/>
                <w:u w:val="single"/>
              </w:rPr>
              <w:t>Proposal 2:</w:t>
            </w:r>
            <w:r w:rsidRPr="008C6BAF">
              <w:rPr>
                <w:b w:val="0"/>
                <w:i/>
                <w:iCs/>
              </w:rPr>
              <w:t xml:space="preserve"> For non-coexistence</w:t>
            </w:r>
            <w:r w:rsidRPr="008C6BAF">
              <w:rPr>
                <w:b w:val="0"/>
              </w:rPr>
              <w:t xml:space="preserve"> </w:t>
            </w:r>
            <w:r w:rsidRPr="008C6BAF">
              <w:rPr>
                <w:b w:val="0"/>
                <w:i/>
                <w:iCs/>
              </w:rPr>
              <w:t xml:space="preserve">scenarios in SBFD or dynamic TDD evaluation, </w:t>
            </w:r>
            <w:proofErr w:type="spellStart"/>
            <w:r w:rsidRPr="008C6BAF">
              <w:rPr>
                <w:b w:val="0"/>
                <w:i/>
                <w:iCs/>
              </w:rPr>
              <w:t>UMa</w:t>
            </w:r>
            <w:proofErr w:type="spellEnd"/>
            <w:r w:rsidRPr="008C6BAF">
              <w:rPr>
                <w:b w:val="0"/>
                <w:i/>
                <w:iCs/>
              </w:rPr>
              <w:t xml:space="preserve">, 1-layer DU and </w:t>
            </w:r>
            <w:proofErr w:type="spellStart"/>
            <w:r w:rsidRPr="008C6BAF">
              <w:rPr>
                <w:b w:val="0"/>
                <w:i/>
                <w:iCs/>
              </w:rPr>
              <w:t>InH</w:t>
            </w:r>
            <w:proofErr w:type="spellEnd"/>
            <w:r w:rsidRPr="008C6BAF">
              <w:rPr>
                <w:b w:val="0"/>
                <w:i/>
                <w:iCs/>
              </w:rPr>
              <w:t xml:space="preserve"> can be high priority.</w:t>
            </w:r>
            <w:bookmarkEnd w:id="3"/>
          </w:p>
          <w:p w14:paraId="2DB4FB9F" w14:textId="20BD7055" w:rsidR="002C6799" w:rsidRPr="00152226" w:rsidRDefault="002C6799" w:rsidP="002C6799">
            <w:pPr>
              <w:pStyle w:val="Caption"/>
              <w:rPr>
                <w:rFonts w:eastAsiaTheme="minorEastAsia"/>
                <w:b w:val="0"/>
                <w:i/>
                <w:iCs/>
                <w:lang w:eastAsia="zh-CN"/>
              </w:rPr>
            </w:pPr>
            <w:bookmarkStart w:id="4" w:name="_Ref102059457"/>
            <w:r w:rsidRPr="00152226">
              <w:rPr>
                <w:rFonts w:eastAsiaTheme="minorEastAsia"/>
                <w:i/>
                <w:iCs/>
                <w:u w:val="single"/>
                <w:lang w:eastAsia="zh-CN"/>
              </w:rPr>
              <w:t>Proposal 3:</w:t>
            </w:r>
            <w:r w:rsidRPr="00152226">
              <w:rPr>
                <w:rFonts w:eastAsiaTheme="minorEastAsia"/>
                <w:b w:val="0"/>
                <w:i/>
                <w:iCs/>
                <w:lang w:eastAsia="zh-CN"/>
              </w:rPr>
              <w:t xml:space="preserve"> 100% grid-shifted deployment of </w:t>
            </w:r>
            <w:proofErr w:type="spellStart"/>
            <w:r w:rsidRPr="00152226">
              <w:rPr>
                <w:rFonts w:eastAsiaTheme="minorEastAsia"/>
                <w:b w:val="0"/>
                <w:i/>
                <w:iCs/>
                <w:lang w:eastAsia="zh-CN"/>
              </w:rPr>
              <w:t>gNB</w:t>
            </w:r>
            <w:proofErr w:type="spellEnd"/>
            <w:r w:rsidRPr="00152226">
              <w:rPr>
                <w:rFonts w:eastAsiaTheme="minorEastAsia"/>
                <w:b w:val="0"/>
                <w:i/>
                <w:iCs/>
                <w:lang w:eastAsia="zh-CN"/>
              </w:rPr>
              <w:t xml:space="preserve"> can be used for multiple operators’ co-existence scenarios.</w:t>
            </w:r>
            <w:bookmarkEnd w:id="4"/>
          </w:p>
          <w:p w14:paraId="3E7A38D1" w14:textId="77777777" w:rsidR="002C6799" w:rsidRDefault="002C6799" w:rsidP="00606B3C">
            <w:pPr>
              <w:pStyle w:val="Caption"/>
              <w:rPr>
                <w:rFonts w:eastAsiaTheme="minorEastAsia"/>
                <w:b w:val="0"/>
                <w:i/>
                <w:iCs/>
                <w:lang w:eastAsia="zh-CN"/>
              </w:rPr>
            </w:pPr>
            <w:bookmarkStart w:id="5" w:name="_Ref102059458"/>
            <w:r w:rsidRPr="00152226">
              <w:rPr>
                <w:i/>
                <w:iCs/>
                <w:u w:val="single"/>
              </w:rPr>
              <w:t>Proposal 4:</w:t>
            </w:r>
            <w:r w:rsidRPr="00152226">
              <w:rPr>
                <w:b w:val="0"/>
                <w:i/>
                <w:iCs/>
              </w:rPr>
              <w:t xml:space="preserve"> For c</w:t>
            </w:r>
            <w:r w:rsidRPr="00152226">
              <w:rPr>
                <w:rFonts w:eastAsiaTheme="minorEastAsia"/>
                <w:b w:val="0"/>
                <w:i/>
                <w:iCs/>
                <w:lang w:eastAsia="zh-CN"/>
              </w:rPr>
              <w:t>o-coexistence</w:t>
            </w:r>
            <w:r w:rsidRPr="00152226">
              <w:rPr>
                <w:b w:val="0"/>
                <w:i/>
                <w:iCs/>
              </w:rPr>
              <w:t xml:space="preserve"> scenarios</w:t>
            </w:r>
            <w:r w:rsidRPr="00152226">
              <w:rPr>
                <w:rFonts w:eastAsiaTheme="minorEastAsia"/>
                <w:b w:val="0"/>
                <w:i/>
                <w:iCs/>
                <w:lang w:eastAsia="zh-CN"/>
              </w:rPr>
              <w:t xml:space="preserve"> in SBFD or dynamic TDD evaluation, </w:t>
            </w:r>
            <w:proofErr w:type="spellStart"/>
            <w:r w:rsidRPr="00152226">
              <w:rPr>
                <w:rFonts w:eastAsiaTheme="minorEastAsia"/>
                <w:b w:val="0"/>
                <w:i/>
                <w:iCs/>
                <w:lang w:eastAsia="zh-CN"/>
              </w:rPr>
              <w:t>UMa</w:t>
            </w:r>
            <w:proofErr w:type="spellEnd"/>
            <w:r w:rsidRPr="00152226">
              <w:rPr>
                <w:rFonts w:eastAsiaTheme="minorEastAsia"/>
                <w:b w:val="0"/>
                <w:i/>
                <w:iCs/>
                <w:lang w:eastAsia="zh-CN"/>
              </w:rPr>
              <w:t xml:space="preserve">, 1-layer DU </w:t>
            </w:r>
            <w:r w:rsidRPr="00152226">
              <w:rPr>
                <w:rFonts w:eastAsiaTheme="minorEastAsia" w:hint="eastAsia"/>
                <w:b w:val="0"/>
                <w:i/>
                <w:iCs/>
                <w:lang w:eastAsia="zh-CN"/>
              </w:rPr>
              <w:t>and</w:t>
            </w:r>
            <w:r w:rsidRPr="00152226">
              <w:rPr>
                <w:rFonts w:eastAsiaTheme="minorEastAsia"/>
                <w:b w:val="0"/>
                <w:i/>
                <w:iCs/>
                <w:lang w:eastAsia="zh-CN"/>
              </w:rPr>
              <w:t xml:space="preserve"> </w:t>
            </w:r>
            <w:proofErr w:type="spellStart"/>
            <w:r w:rsidRPr="00152226">
              <w:rPr>
                <w:rFonts w:eastAsiaTheme="minorEastAsia"/>
                <w:b w:val="0"/>
                <w:i/>
                <w:iCs/>
                <w:lang w:eastAsia="zh-CN"/>
              </w:rPr>
              <w:t>InH</w:t>
            </w:r>
            <w:proofErr w:type="spellEnd"/>
            <w:r w:rsidRPr="00152226">
              <w:rPr>
                <w:rFonts w:eastAsiaTheme="minorEastAsia"/>
                <w:b w:val="0"/>
                <w:i/>
                <w:iCs/>
                <w:lang w:eastAsia="zh-CN"/>
              </w:rPr>
              <w:t>, can be considered.</w:t>
            </w:r>
            <w:bookmarkEnd w:id="5"/>
          </w:p>
          <w:p w14:paraId="0082AC6C" w14:textId="77777777" w:rsidR="00B159BF" w:rsidRPr="00B159BF" w:rsidRDefault="00B159BF" w:rsidP="00B159BF">
            <w:pPr>
              <w:spacing w:beforeLines="50" w:afterLines="50" w:after="120"/>
              <w:rPr>
                <w:i/>
                <w:lang w:eastAsia="zh-CN"/>
              </w:rPr>
            </w:pPr>
            <w:r w:rsidRPr="00B159BF">
              <w:rPr>
                <w:b/>
                <w:i/>
                <w:u w:val="single"/>
                <w:lang w:eastAsia="zh-CN"/>
              </w:rPr>
              <w:t>Proposal 7:</w:t>
            </w:r>
            <w:r w:rsidRPr="00B159BF">
              <w:rPr>
                <w:i/>
                <w:lang w:eastAsia="zh-CN"/>
              </w:rPr>
              <w:t xml:space="preserve"> For fair comparison between semi-static SBFD and semi-static TDD, the DL-to-UL resource ratio is assumed to be the same.</w:t>
            </w:r>
          </w:p>
          <w:p w14:paraId="3DDFEA64" w14:textId="301D6C33" w:rsidR="00B159BF" w:rsidRPr="00B159BF" w:rsidRDefault="00B159BF" w:rsidP="00B159BF">
            <w:pPr>
              <w:spacing w:beforeLines="50" w:afterLines="50" w:after="120"/>
              <w:rPr>
                <w:lang w:eastAsia="zh-CN"/>
              </w:rPr>
            </w:pPr>
            <w:r w:rsidRPr="00B159BF">
              <w:rPr>
                <w:b/>
                <w:i/>
                <w:u w:val="single"/>
                <w:lang w:eastAsia="zh-CN"/>
              </w:rPr>
              <w:t xml:space="preserve">Proposal 8: </w:t>
            </w:r>
            <w:r w:rsidRPr="00B159BF">
              <w:rPr>
                <w:i/>
                <w:lang w:eastAsia="zh-CN"/>
              </w:rPr>
              <w:t>For SBFD with dynamic frequency format, the baseline is case 2-1.</w:t>
            </w:r>
          </w:p>
        </w:tc>
      </w:tr>
      <w:tr w:rsidR="002C6799" w:rsidRPr="001820A8" w14:paraId="5DC7D21E"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10D537AD" w14:textId="5DDE2C41" w:rsidR="002C6799" w:rsidRPr="00283ED0" w:rsidRDefault="002C6799" w:rsidP="002C6799">
            <w:pPr>
              <w:spacing w:before="72"/>
              <w:jc w:val="center"/>
              <w:rPr>
                <w:lang w:eastAsia="zh-CN"/>
              </w:rPr>
            </w:pPr>
            <w:proofErr w:type="spellStart"/>
            <w:r>
              <w:rPr>
                <w:rFonts w:hint="eastAsia"/>
                <w:lang w:eastAsia="zh-CN"/>
              </w:rPr>
              <w:t>x</w:t>
            </w:r>
            <w:r>
              <w:rPr>
                <w:lang w:eastAsia="zh-CN"/>
              </w:rPr>
              <w:t>iaom</w:t>
            </w:r>
            <w:r w:rsidR="00D81282">
              <w:rPr>
                <w:lang w:eastAsia="zh-CN"/>
              </w:rPr>
              <w:t>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29C7934C" w14:textId="77777777" w:rsidR="002C6799" w:rsidRPr="00A92637" w:rsidRDefault="002C6799" w:rsidP="002C6799">
            <w:pPr>
              <w:spacing w:beforeLines="50"/>
              <w:rPr>
                <w:rFonts w:eastAsia="Malgun Gothic"/>
                <w:i/>
                <w:lang w:eastAsia="ko-KR"/>
              </w:rPr>
            </w:pPr>
            <w:r w:rsidRPr="00C36F39">
              <w:rPr>
                <w:rFonts w:eastAsiaTheme="minorEastAsia"/>
                <w:b/>
                <w:i/>
                <w:u w:val="single"/>
                <w:lang w:eastAsia="zh-CN"/>
              </w:rPr>
              <w:t>Proposal 1:</w:t>
            </w:r>
            <w:r w:rsidRPr="00A92637">
              <w:rPr>
                <w:rFonts w:eastAsiaTheme="minorEastAsia"/>
                <w:i/>
                <w:lang w:eastAsia="zh-CN"/>
              </w:rPr>
              <w:t xml:space="preserve"> For</w:t>
            </w:r>
            <w:r w:rsidRPr="00A92637">
              <w:rPr>
                <w:rFonts w:eastAsia="Malgun Gothic"/>
                <w:i/>
                <w:lang w:eastAsia="ko-KR"/>
              </w:rPr>
              <w:t xml:space="preserve"> </w:t>
            </w:r>
            <w:proofErr w:type="spellStart"/>
            <w:r w:rsidRPr="00A92637">
              <w:rPr>
                <w:rFonts w:eastAsia="Malgun Gothic"/>
                <w:i/>
                <w:lang w:eastAsia="ko-KR"/>
              </w:rPr>
              <w:t>subband</w:t>
            </w:r>
            <w:proofErr w:type="spellEnd"/>
            <w:r w:rsidRPr="00A92637">
              <w:rPr>
                <w:rFonts w:eastAsia="Malgun Gothic"/>
                <w:i/>
                <w:lang w:eastAsia="ko-KR"/>
              </w:rPr>
              <w:t xml:space="preserve"> non-overlapping full duplex, performance evaluation should be done at least in the indoor/hotspot, dense urban and macro urban scenarios.</w:t>
            </w:r>
          </w:p>
          <w:p w14:paraId="05819427" w14:textId="77777777" w:rsidR="002C6799" w:rsidRDefault="002C6799" w:rsidP="00606B3C">
            <w:pPr>
              <w:spacing w:beforeLines="50"/>
              <w:rPr>
                <w:rFonts w:eastAsia="Malgun Gothic"/>
                <w:i/>
                <w:lang w:eastAsia="ko-KR"/>
              </w:rPr>
            </w:pPr>
            <w:r w:rsidRPr="00C36F39">
              <w:rPr>
                <w:rFonts w:eastAsiaTheme="minorEastAsia"/>
                <w:b/>
                <w:i/>
                <w:u w:val="single"/>
                <w:lang w:eastAsia="zh-CN"/>
              </w:rPr>
              <w:t>Proposal 2:</w:t>
            </w:r>
            <w:r w:rsidRPr="00A92637">
              <w:rPr>
                <w:rFonts w:eastAsiaTheme="minorEastAsia"/>
                <w:i/>
                <w:lang w:eastAsia="zh-CN"/>
              </w:rPr>
              <w:t xml:space="preserve"> For</w:t>
            </w:r>
            <w:r w:rsidRPr="00A92637">
              <w:rPr>
                <w:rFonts w:eastAsia="Malgun Gothic"/>
                <w:i/>
                <w:lang w:eastAsia="ko-KR"/>
              </w:rPr>
              <w:t xml:space="preserve"> evaluation of </w:t>
            </w:r>
            <w:proofErr w:type="spellStart"/>
            <w:r w:rsidRPr="00A92637">
              <w:rPr>
                <w:rFonts w:eastAsia="Malgun Gothic"/>
                <w:i/>
                <w:lang w:eastAsia="ko-KR"/>
              </w:rPr>
              <w:t>subband</w:t>
            </w:r>
            <w:proofErr w:type="spellEnd"/>
            <w:r w:rsidRPr="00A92637">
              <w:rPr>
                <w:rFonts w:eastAsia="Malgun Gothic"/>
                <w:i/>
                <w:lang w:eastAsia="ko-KR"/>
              </w:rPr>
              <w:t xml:space="preserve"> non-overlapping full duplex, co-existence between legacy </w:t>
            </w:r>
            <w:proofErr w:type="spellStart"/>
            <w:r w:rsidRPr="00A92637">
              <w:rPr>
                <w:rFonts w:eastAsia="Malgun Gothic"/>
                <w:i/>
                <w:lang w:eastAsia="ko-KR"/>
              </w:rPr>
              <w:t>gNB</w:t>
            </w:r>
            <w:proofErr w:type="spellEnd"/>
            <w:r w:rsidRPr="00A92637">
              <w:rPr>
                <w:rFonts w:eastAsia="Malgun Gothic"/>
                <w:i/>
                <w:lang w:eastAsia="ko-KR"/>
              </w:rPr>
              <w:t xml:space="preserve"> and duplex </w:t>
            </w:r>
            <w:proofErr w:type="spellStart"/>
            <w:r w:rsidRPr="00A92637">
              <w:rPr>
                <w:rFonts w:eastAsia="Malgun Gothic"/>
                <w:i/>
                <w:lang w:eastAsia="ko-KR"/>
              </w:rPr>
              <w:t>gNB</w:t>
            </w:r>
            <w:proofErr w:type="spellEnd"/>
            <w:r w:rsidRPr="00A92637">
              <w:rPr>
                <w:rFonts w:eastAsia="Malgun Gothic"/>
                <w:i/>
                <w:lang w:eastAsia="ko-KR"/>
              </w:rPr>
              <w:t xml:space="preserve"> in the same network should be considered.</w:t>
            </w:r>
          </w:p>
          <w:p w14:paraId="37E6A795" w14:textId="77777777" w:rsidR="00C36F39" w:rsidRPr="00C36F39" w:rsidRDefault="00C36F39" w:rsidP="00C36F39">
            <w:pPr>
              <w:spacing w:beforeLines="50"/>
              <w:rPr>
                <w:rFonts w:eastAsiaTheme="minorEastAsia"/>
                <w:i/>
                <w:lang w:eastAsia="zh-CN"/>
              </w:rPr>
            </w:pPr>
            <w:r w:rsidRPr="00C36F39">
              <w:rPr>
                <w:rFonts w:eastAsiaTheme="minorEastAsia" w:hint="eastAsia"/>
                <w:b/>
                <w:i/>
                <w:u w:val="single"/>
                <w:lang w:eastAsia="zh-CN"/>
              </w:rPr>
              <w:t>P</w:t>
            </w:r>
            <w:r w:rsidRPr="00C36F39">
              <w:rPr>
                <w:rFonts w:eastAsiaTheme="minorEastAsia"/>
                <w:b/>
                <w:i/>
                <w:u w:val="single"/>
                <w:lang w:eastAsia="zh-CN"/>
              </w:rPr>
              <w:t>roposal 4:</w:t>
            </w:r>
            <w:r w:rsidRPr="00C36F39">
              <w:rPr>
                <w:rFonts w:eastAsiaTheme="minorEastAsia"/>
                <w:i/>
                <w:lang w:eastAsia="zh-CN"/>
              </w:rPr>
              <w:t xml:space="preserve"> For </w:t>
            </w:r>
            <w:r w:rsidRPr="00C36F39">
              <w:rPr>
                <w:rFonts w:eastAsiaTheme="minorEastAsia" w:hint="eastAsia"/>
                <w:i/>
                <w:lang w:eastAsia="zh-CN"/>
              </w:rPr>
              <w:t>evaluation</w:t>
            </w:r>
            <w:r w:rsidRPr="00C36F39">
              <w:rPr>
                <w:rFonts w:eastAsiaTheme="minorEastAsia"/>
                <w:i/>
                <w:lang w:eastAsia="zh-CN"/>
              </w:rPr>
              <w:t xml:space="preserve"> </w:t>
            </w:r>
            <w:r w:rsidRPr="00C36F39">
              <w:rPr>
                <w:rFonts w:eastAsiaTheme="minorEastAsia" w:hint="eastAsia"/>
                <w:i/>
                <w:lang w:eastAsia="zh-CN"/>
              </w:rPr>
              <w:t>of</w:t>
            </w:r>
            <w:r w:rsidRPr="00C36F39">
              <w:rPr>
                <w:rFonts w:eastAsiaTheme="minorEastAsia"/>
                <w:i/>
                <w:lang w:eastAsia="zh-CN"/>
              </w:rPr>
              <w:t xml:space="preserve"> SBFD, the following two cases should be considered for each identified scenarios to evaluate the uplink performance:</w:t>
            </w:r>
          </w:p>
          <w:p w14:paraId="26B7D719"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Indoor hotspot</w:t>
            </w:r>
          </w:p>
          <w:p w14:paraId="75C396FF"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 xml:space="preserve">DL dominated </w:t>
            </w:r>
            <w:r w:rsidRPr="00C36F39">
              <w:rPr>
                <w:rFonts w:eastAsiaTheme="minorEastAsia" w:hint="eastAsia"/>
                <w:i/>
                <w:lang w:eastAsia="zh-CN"/>
              </w:rPr>
              <w:t>TDD w/o CLI</w:t>
            </w:r>
          </w:p>
          <w:p w14:paraId="6B84A853"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5B3A6360"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Dense urban</w:t>
            </w:r>
          </w:p>
          <w:p w14:paraId="6A033104"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177C49D0"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16285E7F"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Urban Macro</w:t>
            </w:r>
          </w:p>
          <w:p w14:paraId="25BDEEE0"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0281DED2"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4B4DD0CA"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 xml:space="preserve">Co-channel co-existence of duplex </w:t>
            </w:r>
            <w:proofErr w:type="spellStart"/>
            <w:r w:rsidRPr="00C36F39">
              <w:rPr>
                <w:rFonts w:eastAsiaTheme="minorEastAsia" w:hint="eastAsia"/>
                <w:i/>
                <w:lang w:eastAsia="zh-CN"/>
              </w:rPr>
              <w:t>gNB</w:t>
            </w:r>
            <w:proofErr w:type="spellEnd"/>
            <w:r w:rsidRPr="00C36F39">
              <w:rPr>
                <w:rFonts w:eastAsiaTheme="minorEastAsia" w:hint="eastAsia"/>
                <w:i/>
                <w:lang w:eastAsia="zh-CN"/>
              </w:rPr>
              <w:t xml:space="preserve"> and legacy </w:t>
            </w:r>
            <w:proofErr w:type="spellStart"/>
            <w:r w:rsidRPr="00C36F39">
              <w:rPr>
                <w:rFonts w:eastAsiaTheme="minorEastAsia" w:hint="eastAsia"/>
                <w:i/>
                <w:lang w:eastAsia="zh-CN"/>
              </w:rPr>
              <w:t>gNB</w:t>
            </w:r>
            <w:proofErr w:type="spellEnd"/>
          </w:p>
          <w:p w14:paraId="034FBF90"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2574AA31"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 + legacy TDD</w:t>
            </w:r>
          </w:p>
          <w:p w14:paraId="4D088F5A" w14:textId="77777777" w:rsidR="00C36F39" w:rsidRPr="00C36F39" w:rsidRDefault="00C36F39" w:rsidP="00C36F39">
            <w:pPr>
              <w:spacing w:beforeLines="50"/>
              <w:rPr>
                <w:rFonts w:eastAsiaTheme="minorEastAsia"/>
                <w:i/>
                <w:lang w:eastAsia="zh-CN"/>
              </w:rPr>
            </w:pPr>
            <w:r w:rsidRPr="00C36F39">
              <w:rPr>
                <w:rFonts w:eastAsiaTheme="minorEastAsia" w:hint="eastAsia"/>
                <w:b/>
                <w:i/>
                <w:u w:val="single"/>
                <w:lang w:eastAsia="zh-CN"/>
              </w:rPr>
              <w:lastRenderedPageBreak/>
              <w:t>P</w:t>
            </w:r>
            <w:r w:rsidRPr="00C36F39">
              <w:rPr>
                <w:rFonts w:eastAsiaTheme="minorEastAsia"/>
                <w:b/>
                <w:i/>
                <w:u w:val="single"/>
                <w:lang w:eastAsia="zh-CN"/>
              </w:rPr>
              <w:t>roposal 5:</w:t>
            </w:r>
            <w:r w:rsidRPr="00C36F39">
              <w:rPr>
                <w:rFonts w:eastAsiaTheme="minorEastAsia"/>
                <w:i/>
                <w:lang w:eastAsia="zh-CN"/>
              </w:rPr>
              <w:t xml:space="preserve"> For </w:t>
            </w:r>
            <w:r w:rsidRPr="00C36F39">
              <w:rPr>
                <w:rFonts w:eastAsiaTheme="minorEastAsia" w:hint="eastAsia"/>
                <w:i/>
                <w:lang w:eastAsia="zh-CN"/>
              </w:rPr>
              <w:t>evaluation</w:t>
            </w:r>
            <w:r w:rsidRPr="00C36F39">
              <w:rPr>
                <w:rFonts w:eastAsiaTheme="minorEastAsia"/>
                <w:i/>
                <w:lang w:eastAsia="zh-CN"/>
              </w:rPr>
              <w:t xml:space="preserve"> </w:t>
            </w:r>
            <w:r w:rsidRPr="00C36F39">
              <w:rPr>
                <w:rFonts w:eastAsiaTheme="minorEastAsia" w:hint="eastAsia"/>
                <w:i/>
                <w:lang w:eastAsia="zh-CN"/>
              </w:rPr>
              <w:t>of</w:t>
            </w:r>
            <w:r w:rsidRPr="00C36F39">
              <w:rPr>
                <w:rFonts w:eastAsiaTheme="minorEastAsia"/>
                <w:i/>
                <w:lang w:eastAsia="zh-CN"/>
              </w:rPr>
              <w:t xml:space="preserve"> SBFD, the following two cases should be considered for each identified scenarios to evaluate the downlink performance:</w:t>
            </w:r>
          </w:p>
          <w:p w14:paraId="5C705838"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Indoor hotspot</w:t>
            </w:r>
          </w:p>
          <w:p w14:paraId="5CF54518"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 xml:space="preserve">DL dominated </w:t>
            </w:r>
            <w:r w:rsidRPr="00C36F39">
              <w:rPr>
                <w:rFonts w:eastAsiaTheme="minorEastAsia" w:hint="eastAsia"/>
                <w:i/>
                <w:lang w:eastAsia="zh-CN"/>
              </w:rPr>
              <w:t>TDD w/o CLI</w:t>
            </w:r>
          </w:p>
          <w:p w14:paraId="48688103"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6C2A1B04"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Dense urban</w:t>
            </w:r>
          </w:p>
          <w:p w14:paraId="265B5ADF"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19B9DE94"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0A9C84C6"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Urban Macro</w:t>
            </w:r>
          </w:p>
          <w:p w14:paraId="319E4B77"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20C1DC2A"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w:t>
            </w:r>
          </w:p>
          <w:p w14:paraId="4827F91F" w14:textId="77777777" w:rsidR="00C36F39" w:rsidRPr="00C36F39" w:rsidRDefault="00C36F39" w:rsidP="006C6A26">
            <w:pPr>
              <w:pStyle w:val="ListParagraph"/>
              <w:numPr>
                <w:ilvl w:val="0"/>
                <w:numId w:val="24"/>
              </w:numPr>
              <w:spacing w:beforeLines="50"/>
              <w:rPr>
                <w:rFonts w:eastAsiaTheme="minorEastAsia"/>
                <w:i/>
                <w:lang w:eastAsia="zh-CN"/>
              </w:rPr>
            </w:pPr>
            <w:r w:rsidRPr="00C36F39">
              <w:rPr>
                <w:rFonts w:eastAsiaTheme="minorEastAsia" w:hint="eastAsia"/>
                <w:i/>
                <w:lang w:eastAsia="zh-CN"/>
              </w:rPr>
              <w:t xml:space="preserve">Co-channel co-existence of duplex </w:t>
            </w:r>
            <w:proofErr w:type="spellStart"/>
            <w:r w:rsidRPr="00C36F39">
              <w:rPr>
                <w:rFonts w:eastAsiaTheme="minorEastAsia" w:hint="eastAsia"/>
                <w:i/>
                <w:lang w:eastAsia="zh-CN"/>
              </w:rPr>
              <w:t>gNB</w:t>
            </w:r>
            <w:proofErr w:type="spellEnd"/>
            <w:r w:rsidRPr="00C36F39">
              <w:rPr>
                <w:rFonts w:eastAsiaTheme="minorEastAsia" w:hint="eastAsia"/>
                <w:i/>
                <w:lang w:eastAsia="zh-CN"/>
              </w:rPr>
              <w:t xml:space="preserve"> and legacy </w:t>
            </w:r>
            <w:proofErr w:type="spellStart"/>
            <w:r w:rsidRPr="00C36F39">
              <w:rPr>
                <w:rFonts w:eastAsiaTheme="minorEastAsia" w:hint="eastAsia"/>
                <w:i/>
                <w:lang w:eastAsia="zh-CN"/>
              </w:rPr>
              <w:t>gNB</w:t>
            </w:r>
            <w:proofErr w:type="spellEnd"/>
          </w:p>
          <w:p w14:paraId="408CE723" w14:textId="77777777"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Baseline: </w:t>
            </w:r>
            <w:r w:rsidRPr="00C36F39">
              <w:rPr>
                <w:rFonts w:eastAsiaTheme="minorEastAsia"/>
                <w:i/>
                <w:lang w:eastAsia="zh-CN"/>
              </w:rPr>
              <w:t>DL dominated</w:t>
            </w:r>
            <w:r w:rsidRPr="00C36F39">
              <w:rPr>
                <w:rFonts w:eastAsiaTheme="minorEastAsia" w:hint="eastAsia"/>
                <w:i/>
                <w:lang w:eastAsia="zh-CN"/>
              </w:rPr>
              <w:t xml:space="preserve"> TDD w/o CLI</w:t>
            </w:r>
          </w:p>
          <w:p w14:paraId="5EC59A93" w14:textId="00E8EDC1" w:rsidR="00C36F39" w:rsidRPr="00C36F39" w:rsidRDefault="00C36F39" w:rsidP="006C6A26">
            <w:pPr>
              <w:pStyle w:val="ListParagraph"/>
              <w:numPr>
                <w:ilvl w:val="1"/>
                <w:numId w:val="24"/>
              </w:numPr>
              <w:spacing w:beforeLines="50"/>
              <w:rPr>
                <w:rFonts w:eastAsiaTheme="minorEastAsia"/>
                <w:i/>
                <w:lang w:eastAsia="zh-CN"/>
              </w:rPr>
            </w:pPr>
            <w:r w:rsidRPr="00C36F39">
              <w:rPr>
                <w:rFonts w:eastAsiaTheme="minorEastAsia" w:hint="eastAsia"/>
                <w:i/>
                <w:lang w:eastAsia="zh-CN"/>
              </w:rPr>
              <w:t xml:space="preserve">Duplex case: common UL </w:t>
            </w:r>
            <w:proofErr w:type="spellStart"/>
            <w:r w:rsidRPr="00C36F39">
              <w:rPr>
                <w:rFonts w:eastAsiaTheme="minorEastAsia" w:hint="eastAsia"/>
                <w:i/>
                <w:lang w:eastAsia="zh-CN"/>
              </w:rPr>
              <w:t>subband</w:t>
            </w:r>
            <w:proofErr w:type="spellEnd"/>
            <w:r w:rsidRPr="00C36F39">
              <w:rPr>
                <w:rFonts w:eastAsiaTheme="minorEastAsia" w:hint="eastAsia"/>
                <w:i/>
                <w:lang w:eastAsia="zh-CN"/>
              </w:rPr>
              <w:t xml:space="preserve"> configuration + legacy TDD</w:t>
            </w:r>
          </w:p>
        </w:tc>
      </w:tr>
      <w:tr w:rsidR="002C6799" w:rsidRPr="001820A8" w14:paraId="4C51CCF9"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3C54024" w14:textId="65E79113" w:rsidR="002C6799" w:rsidRPr="00283ED0" w:rsidRDefault="002C6799" w:rsidP="002C6799">
            <w:pPr>
              <w:spacing w:before="72"/>
              <w:jc w:val="center"/>
              <w:rPr>
                <w:lang w:eastAsia="zh-CN"/>
              </w:rPr>
            </w:pPr>
            <w:r>
              <w:rPr>
                <w:rFonts w:hint="eastAsia"/>
                <w:lang w:eastAsia="zh-CN"/>
              </w:rPr>
              <w:lastRenderedPageBreak/>
              <w:t>S</w:t>
            </w:r>
            <w:r>
              <w:rPr>
                <w:lang w:eastAsia="zh-CN"/>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75F05835" w14:textId="366C8797" w:rsidR="002C6799" w:rsidRPr="005C3E44" w:rsidRDefault="002C6799" w:rsidP="002C6799">
            <w:pPr>
              <w:pStyle w:val="Proposal"/>
              <w:overflowPunct/>
              <w:autoSpaceDE/>
              <w:autoSpaceDN/>
              <w:adjustRightInd/>
              <w:spacing w:line="259" w:lineRule="auto"/>
              <w:ind w:left="0" w:firstLine="0"/>
              <w:textAlignment w:val="auto"/>
              <w:rPr>
                <w:b w:val="0"/>
                <w:i/>
              </w:rPr>
            </w:pPr>
            <w:r w:rsidRPr="00BD7681">
              <w:rPr>
                <w:rFonts w:eastAsiaTheme="minorEastAsia"/>
                <w:i/>
                <w:u w:val="single"/>
              </w:rPr>
              <w:t>Proposal 1:</w:t>
            </w:r>
            <w:r w:rsidRPr="005C3E44">
              <w:rPr>
                <w:rFonts w:eastAsiaTheme="minorEastAsia"/>
                <w:b w:val="0"/>
                <w:i/>
              </w:rPr>
              <w:t xml:space="preserve"> For evaluation purpose, the following three categories of applicable scenarios can be evaluated with their priorities.</w:t>
            </w:r>
          </w:p>
          <w:p w14:paraId="2074EE8E" w14:textId="77777777" w:rsidR="002C6799" w:rsidRPr="005C3E44" w:rsidRDefault="002C6799" w:rsidP="006C6A26">
            <w:pPr>
              <w:pStyle w:val="ListParagraph"/>
              <w:widowControl w:val="0"/>
              <w:numPr>
                <w:ilvl w:val="0"/>
                <w:numId w:val="20"/>
              </w:numPr>
              <w:spacing w:beforeLines="50"/>
              <w:rPr>
                <w:i/>
              </w:rPr>
            </w:pPr>
            <w:r w:rsidRPr="005C3E44">
              <w:rPr>
                <w:i/>
              </w:rPr>
              <w:t>The non-coexistence applicable scenario with highest priority</w:t>
            </w:r>
          </w:p>
          <w:p w14:paraId="40F07675" w14:textId="77777777" w:rsidR="002C6799" w:rsidRPr="005C3E44" w:rsidRDefault="002C6799" w:rsidP="006C6A26">
            <w:pPr>
              <w:pStyle w:val="ListParagraph"/>
              <w:widowControl w:val="0"/>
              <w:numPr>
                <w:ilvl w:val="0"/>
                <w:numId w:val="20"/>
              </w:numPr>
              <w:spacing w:beforeLines="50"/>
              <w:rPr>
                <w:i/>
              </w:rPr>
            </w:pPr>
            <w:r w:rsidRPr="005C3E44">
              <w:rPr>
                <w:i/>
              </w:rPr>
              <w:t>The coexistence applicable scenario of static TDD and a new duplex operation with medium priority</w:t>
            </w:r>
          </w:p>
          <w:p w14:paraId="63FD3B2C" w14:textId="77777777" w:rsidR="002C6799" w:rsidRPr="005C3E44" w:rsidRDefault="002C6799" w:rsidP="006C6A26">
            <w:pPr>
              <w:pStyle w:val="ListParagraph"/>
              <w:widowControl w:val="0"/>
              <w:numPr>
                <w:ilvl w:val="0"/>
                <w:numId w:val="20"/>
              </w:numPr>
              <w:spacing w:beforeLines="50"/>
              <w:rPr>
                <w:i/>
              </w:rPr>
            </w:pPr>
            <w:r w:rsidRPr="005C3E44">
              <w:rPr>
                <w:i/>
              </w:rPr>
              <w:t>The coexistence applicable scenario of two new duplex operations with low priority</w:t>
            </w:r>
          </w:p>
          <w:p w14:paraId="04D3EA91" w14:textId="40D9CC1B" w:rsidR="002C6799" w:rsidRPr="005C3E44" w:rsidRDefault="002C6799" w:rsidP="002C6799">
            <w:pPr>
              <w:pStyle w:val="Proposal"/>
              <w:overflowPunct/>
              <w:autoSpaceDE/>
              <w:autoSpaceDN/>
              <w:adjustRightInd/>
              <w:spacing w:line="259" w:lineRule="auto"/>
              <w:ind w:left="0" w:firstLine="0"/>
              <w:textAlignment w:val="auto"/>
              <w:rPr>
                <w:rFonts w:eastAsiaTheme="minorEastAsia"/>
                <w:b w:val="0"/>
                <w:i/>
              </w:rPr>
            </w:pPr>
            <w:r w:rsidRPr="00F92870">
              <w:rPr>
                <w:rFonts w:eastAsiaTheme="minorEastAsia"/>
                <w:i/>
                <w:u w:val="single"/>
              </w:rPr>
              <w:t>Proposal 2:</w:t>
            </w:r>
            <w:r w:rsidRPr="005C3E44">
              <w:rPr>
                <w:rFonts w:eastAsiaTheme="minorEastAsia"/>
                <w:b w:val="0"/>
                <w:i/>
              </w:rPr>
              <w:t xml:space="preserve"> For non-coexistence applicable scenario, RAN1 takes the following applicable scenarios as a baseline</w:t>
            </w:r>
          </w:p>
          <w:p w14:paraId="50DA7F83" w14:textId="77777777" w:rsidR="002C6799" w:rsidRPr="00F92870" w:rsidRDefault="002C6799" w:rsidP="006C6A26">
            <w:pPr>
              <w:pStyle w:val="ListParagraph"/>
              <w:widowControl w:val="0"/>
              <w:numPr>
                <w:ilvl w:val="0"/>
                <w:numId w:val="20"/>
              </w:numPr>
              <w:spacing w:beforeLines="50"/>
              <w:rPr>
                <w:i/>
              </w:rPr>
            </w:pPr>
            <w:r w:rsidRPr="005C3E44">
              <w:rPr>
                <w:rFonts w:eastAsiaTheme="minorEastAsia"/>
                <w:i/>
                <w:szCs w:val="20"/>
              </w:rPr>
              <w:t xml:space="preserve">Indoor </w:t>
            </w:r>
            <w:r w:rsidRPr="00F92870">
              <w:rPr>
                <w:i/>
              </w:rPr>
              <w:t xml:space="preserve">hotspot (FR1/FR2) with SBFD-only deployment and dynamic/flexible TDD-only deployment </w:t>
            </w:r>
          </w:p>
          <w:p w14:paraId="695A9F53" w14:textId="77777777" w:rsidR="002C6799" w:rsidRPr="00F92870" w:rsidRDefault="002C6799" w:rsidP="006C6A26">
            <w:pPr>
              <w:pStyle w:val="ListParagraph"/>
              <w:widowControl w:val="0"/>
              <w:numPr>
                <w:ilvl w:val="0"/>
                <w:numId w:val="20"/>
              </w:numPr>
              <w:spacing w:beforeLines="50"/>
              <w:rPr>
                <w:i/>
              </w:rPr>
            </w:pPr>
            <w:r w:rsidRPr="00F92870">
              <w:rPr>
                <w:i/>
              </w:rPr>
              <w:t>1-layer Dense Urban (FR1/FR2) with SBFD-only deployment and dynamic/flexible TDD deployment</w:t>
            </w:r>
          </w:p>
          <w:p w14:paraId="549F3214" w14:textId="77777777" w:rsidR="002C6799" w:rsidRPr="00F92870" w:rsidRDefault="002C6799" w:rsidP="006C6A26">
            <w:pPr>
              <w:pStyle w:val="ListParagraph"/>
              <w:widowControl w:val="0"/>
              <w:numPr>
                <w:ilvl w:val="0"/>
                <w:numId w:val="20"/>
              </w:numPr>
              <w:spacing w:beforeLines="50"/>
              <w:rPr>
                <w:i/>
              </w:rPr>
            </w:pPr>
            <w:r w:rsidRPr="00F92870">
              <w:rPr>
                <w:i/>
              </w:rPr>
              <w:t>Urban Macro (FR1) with SBFD-only deployment and dynamic/flexible TDD-only deployment</w:t>
            </w:r>
          </w:p>
          <w:p w14:paraId="7A511DED" w14:textId="77777777" w:rsidR="002C6799" w:rsidRPr="00F92870" w:rsidRDefault="002C6799" w:rsidP="006C6A26">
            <w:pPr>
              <w:pStyle w:val="ListParagraph"/>
              <w:widowControl w:val="0"/>
              <w:numPr>
                <w:ilvl w:val="0"/>
                <w:numId w:val="20"/>
              </w:numPr>
              <w:spacing w:beforeLines="50"/>
              <w:rPr>
                <w:i/>
              </w:rPr>
            </w:pPr>
            <w:r w:rsidRPr="00F92870">
              <w:rPr>
                <w:i/>
              </w:rPr>
              <w:t xml:space="preserve">Note: down-selection/prioritization of non-coexistence applicable scenarios can be done in Rel-18 </w:t>
            </w:r>
          </w:p>
          <w:p w14:paraId="14F6062F" w14:textId="1828AD38" w:rsidR="002C6799" w:rsidRPr="005C3E44" w:rsidRDefault="002C6799" w:rsidP="002C6799">
            <w:pPr>
              <w:pStyle w:val="Proposal"/>
              <w:overflowPunct/>
              <w:autoSpaceDE/>
              <w:autoSpaceDN/>
              <w:adjustRightInd/>
              <w:spacing w:line="259" w:lineRule="auto"/>
              <w:ind w:left="0" w:firstLine="0"/>
              <w:textAlignment w:val="auto"/>
              <w:rPr>
                <w:rFonts w:eastAsiaTheme="minorEastAsia"/>
                <w:b w:val="0"/>
                <w:i/>
              </w:rPr>
            </w:pPr>
            <w:r w:rsidRPr="00B62E98">
              <w:rPr>
                <w:rFonts w:eastAsiaTheme="minorEastAsia"/>
                <w:i/>
                <w:u w:val="single"/>
              </w:rPr>
              <w:t>Proposal 3:</w:t>
            </w:r>
            <w:r w:rsidRPr="005C3E44">
              <w:rPr>
                <w:rFonts w:eastAsiaTheme="minorEastAsia"/>
                <w:b w:val="0"/>
                <w:i/>
              </w:rPr>
              <w:t xml:space="preserve"> For the coexistence applicable scenario of static TDD and a new duplex operation, RAN1 takes the following applicable scenarios as a baseline</w:t>
            </w:r>
          </w:p>
          <w:p w14:paraId="3D5800EE"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1-layer/2-layer Dense Urban (FR1/FR2) with coexistence deployment of static TDD and SBFD or dynamic/flexible TDD. </w:t>
            </w:r>
          </w:p>
          <w:p w14:paraId="74288BB7" w14:textId="77777777" w:rsidR="002C6799" w:rsidRPr="005C3E44" w:rsidRDefault="002C6799" w:rsidP="006C6A26">
            <w:pPr>
              <w:pStyle w:val="ListParagraph"/>
              <w:widowControl w:val="0"/>
              <w:numPr>
                <w:ilvl w:val="1"/>
                <w:numId w:val="20"/>
              </w:numPr>
              <w:tabs>
                <w:tab w:val="left" w:pos="-33"/>
              </w:tabs>
              <w:spacing w:beforeLines="50"/>
              <w:rPr>
                <w:rFonts w:eastAsiaTheme="minorEastAsia"/>
                <w:i/>
                <w:szCs w:val="20"/>
              </w:rPr>
            </w:pPr>
            <w:r w:rsidRPr="005C3E44">
              <w:rPr>
                <w:rFonts w:eastAsiaTheme="minorEastAsia"/>
                <w:i/>
                <w:szCs w:val="20"/>
              </w:rPr>
              <w:t xml:space="preserve">For 1-layer, 1 </w:t>
            </w:r>
            <w:proofErr w:type="spellStart"/>
            <w:r w:rsidRPr="005C3E44">
              <w:rPr>
                <w:rFonts w:eastAsiaTheme="minorEastAsia"/>
                <w:i/>
                <w:szCs w:val="20"/>
              </w:rPr>
              <w:t>gNB</w:t>
            </w:r>
            <w:proofErr w:type="spellEnd"/>
            <w:r w:rsidRPr="005C3E44">
              <w:rPr>
                <w:rFonts w:eastAsiaTheme="minorEastAsia"/>
                <w:i/>
                <w:szCs w:val="20"/>
              </w:rPr>
              <w:t xml:space="preserve"> or 7 </w:t>
            </w:r>
            <w:proofErr w:type="spellStart"/>
            <w:r w:rsidRPr="005C3E44">
              <w:rPr>
                <w:rFonts w:eastAsiaTheme="minorEastAsia"/>
                <w:i/>
                <w:szCs w:val="20"/>
              </w:rPr>
              <w:t>gNBs</w:t>
            </w:r>
            <w:proofErr w:type="spellEnd"/>
            <w:r w:rsidRPr="005C3E44">
              <w:rPr>
                <w:rFonts w:eastAsiaTheme="minorEastAsia"/>
                <w:i/>
                <w:szCs w:val="20"/>
              </w:rPr>
              <w:t xml:space="preserve"> with capability of SBFD or dynamic/flexible TDD are surrounded by </w:t>
            </w:r>
            <w:proofErr w:type="spellStart"/>
            <w:r w:rsidRPr="005C3E44">
              <w:rPr>
                <w:rFonts w:eastAsiaTheme="minorEastAsia"/>
                <w:i/>
                <w:szCs w:val="20"/>
              </w:rPr>
              <w:t>gNBs</w:t>
            </w:r>
            <w:proofErr w:type="spellEnd"/>
            <w:r w:rsidRPr="005C3E44">
              <w:rPr>
                <w:rFonts w:eastAsiaTheme="minorEastAsia"/>
                <w:i/>
                <w:szCs w:val="20"/>
              </w:rPr>
              <w:t xml:space="preserve"> with static TDD </w:t>
            </w:r>
          </w:p>
          <w:p w14:paraId="5284E2D7" w14:textId="77777777" w:rsidR="002C6799" w:rsidRPr="005C3E44" w:rsidRDefault="002C6799" w:rsidP="006C6A26">
            <w:pPr>
              <w:pStyle w:val="ListParagraph"/>
              <w:widowControl w:val="0"/>
              <w:numPr>
                <w:ilvl w:val="1"/>
                <w:numId w:val="20"/>
              </w:numPr>
              <w:tabs>
                <w:tab w:val="left" w:pos="-33"/>
              </w:tabs>
              <w:spacing w:beforeLines="50"/>
              <w:rPr>
                <w:rFonts w:eastAsiaTheme="minorEastAsia"/>
                <w:i/>
                <w:szCs w:val="20"/>
              </w:rPr>
            </w:pPr>
            <w:r w:rsidRPr="005C3E44">
              <w:rPr>
                <w:rFonts w:eastAsiaTheme="minorEastAsia"/>
                <w:i/>
                <w:szCs w:val="20"/>
              </w:rPr>
              <w:t xml:space="preserve">For 2-layer, Macro layer is for static TDD and Micro/indoor hotspot layer is for </w:t>
            </w:r>
            <w:r w:rsidRPr="005C3E44">
              <w:rPr>
                <w:rFonts w:eastAsiaTheme="minorEastAsia"/>
                <w:i/>
                <w:szCs w:val="20"/>
              </w:rPr>
              <w:lastRenderedPageBreak/>
              <w:t>SBFD or dynamic/flexible TDD or Macro layer is for SBFD and Micro/indoor hotspot layer is for static TDD</w:t>
            </w:r>
          </w:p>
          <w:p w14:paraId="4EFF3995"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Note: down-selection/prioritization of the coexistence applicable scenario of static TDD and a new duplex operation can be done in Rel-18 </w:t>
            </w:r>
          </w:p>
          <w:p w14:paraId="3050DD0D" w14:textId="3FE2BD98" w:rsidR="002C6799" w:rsidRPr="005C3E44" w:rsidRDefault="002C6799" w:rsidP="002C6799">
            <w:pPr>
              <w:pStyle w:val="Proposal"/>
              <w:overflowPunct/>
              <w:autoSpaceDE/>
              <w:autoSpaceDN/>
              <w:adjustRightInd/>
              <w:spacing w:line="259" w:lineRule="auto"/>
              <w:ind w:left="0" w:firstLine="0"/>
              <w:textAlignment w:val="auto"/>
              <w:rPr>
                <w:rFonts w:eastAsiaTheme="minorEastAsia"/>
                <w:b w:val="0"/>
                <w:i/>
              </w:rPr>
            </w:pPr>
            <w:r w:rsidRPr="00EB7DEE">
              <w:rPr>
                <w:rFonts w:eastAsiaTheme="minorEastAsia"/>
                <w:i/>
                <w:u w:val="single"/>
              </w:rPr>
              <w:t>Proposal 4:</w:t>
            </w:r>
            <w:r w:rsidRPr="005C3E44">
              <w:rPr>
                <w:rFonts w:eastAsiaTheme="minorEastAsia"/>
                <w:b w:val="0"/>
                <w:i/>
              </w:rPr>
              <w:t xml:space="preserve"> For the coexistence applicable scenario of two new duplex operations, RAN1 takes the following applicable scenarios as a baseline</w:t>
            </w:r>
          </w:p>
          <w:p w14:paraId="293CFFFC"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2-layer Dense Urban (FR1/FR2) with coexistence deployment of SBFD and dynamic/flexible TDD deployment</w:t>
            </w:r>
          </w:p>
          <w:p w14:paraId="24352C3B"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For 2-layer, Macro layer is for SBFD and Micro/indoor hotspot layer is for dynamic/flexible TDD</w:t>
            </w:r>
          </w:p>
          <w:p w14:paraId="26EEAA6D"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Note: down-selection/prioritization of the coexistence applicable scenario of two new duplex operations can be done in Rel-18 </w:t>
            </w:r>
          </w:p>
          <w:p w14:paraId="2D0CED04" w14:textId="6E43A10A" w:rsidR="002C6799" w:rsidRPr="005C3E44" w:rsidRDefault="002C6799" w:rsidP="002C6799">
            <w:pPr>
              <w:pStyle w:val="Proposal"/>
              <w:overflowPunct/>
              <w:autoSpaceDE/>
              <w:autoSpaceDN/>
              <w:adjustRightInd/>
              <w:spacing w:line="259" w:lineRule="auto"/>
              <w:ind w:left="0" w:firstLine="0"/>
              <w:textAlignment w:val="auto"/>
              <w:rPr>
                <w:rFonts w:eastAsiaTheme="minorEastAsia"/>
                <w:b w:val="0"/>
                <w:i/>
              </w:rPr>
            </w:pPr>
            <w:r w:rsidRPr="00EB7DEE">
              <w:rPr>
                <w:rFonts w:eastAsiaTheme="minorEastAsia"/>
                <w:i/>
                <w:u w:val="single"/>
              </w:rPr>
              <w:t>Proposal 5:</w:t>
            </w:r>
            <w:r w:rsidRPr="005C3E44">
              <w:rPr>
                <w:rFonts w:eastAsiaTheme="minorEastAsia"/>
                <w:b w:val="0"/>
                <w:i/>
              </w:rPr>
              <w:t xml:space="preserve"> For evaluation purpose, RAN1 to prioritize the aligned </w:t>
            </w:r>
            <w:proofErr w:type="spellStart"/>
            <w:r w:rsidRPr="005C3E44">
              <w:rPr>
                <w:rFonts w:eastAsiaTheme="minorEastAsia"/>
                <w:b w:val="0"/>
                <w:i/>
              </w:rPr>
              <w:t>subband</w:t>
            </w:r>
            <w:proofErr w:type="spellEnd"/>
            <w:r w:rsidRPr="005C3E44">
              <w:rPr>
                <w:rFonts w:eastAsiaTheme="minorEastAsia"/>
                <w:b w:val="0"/>
                <w:i/>
              </w:rPr>
              <w:t xml:space="preserve"> configuration for SBFD operation.  </w:t>
            </w:r>
          </w:p>
          <w:p w14:paraId="45B509EC" w14:textId="0E75F67F" w:rsidR="002C6799" w:rsidRPr="005C3E44" w:rsidRDefault="002C6799" w:rsidP="002C6799">
            <w:pPr>
              <w:pStyle w:val="Proposal"/>
              <w:overflowPunct/>
              <w:autoSpaceDE/>
              <w:autoSpaceDN/>
              <w:adjustRightInd/>
              <w:spacing w:line="259" w:lineRule="auto"/>
              <w:ind w:left="0" w:firstLine="0"/>
              <w:textAlignment w:val="auto"/>
              <w:rPr>
                <w:rFonts w:eastAsiaTheme="minorEastAsia"/>
                <w:b w:val="0"/>
                <w:i/>
              </w:rPr>
            </w:pPr>
            <w:r w:rsidRPr="00130041">
              <w:rPr>
                <w:rFonts w:eastAsiaTheme="minorEastAsia"/>
                <w:i/>
                <w:u w:val="single"/>
              </w:rPr>
              <w:t>Proposal 6:</w:t>
            </w:r>
            <w:r w:rsidRPr="005C3E44">
              <w:rPr>
                <w:rFonts w:eastAsiaTheme="minorEastAsia"/>
                <w:b w:val="0"/>
                <w:i/>
              </w:rPr>
              <w:t xml:space="preserve"> To evaluate impacts on adjacent channel, consider the followings as a baseline </w:t>
            </w:r>
          </w:p>
          <w:p w14:paraId="4D4A6EA3"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For Macro layer (in Urban macro or Dense urban), </w:t>
            </w:r>
          </w:p>
          <w:p w14:paraId="3B835422" w14:textId="77777777" w:rsidR="002C6799" w:rsidRPr="005C3E44" w:rsidRDefault="002C6799" w:rsidP="006C6A26">
            <w:pPr>
              <w:pStyle w:val="ListParagraph"/>
              <w:widowControl w:val="0"/>
              <w:numPr>
                <w:ilvl w:val="1"/>
                <w:numId w:val="20"/>
              </w:numPr>
              <w:spacing w:beforeLines="50"/>
              <w:rPr>
                <w:rFonts w:eastAsiaTheme="minorEastAsia"/>
                <w:i/>
                <w:szCs w:val="20"/>
              </w:rPr>
            </w:pPr>
            <w:r w:rsidRPr="005C3E44">
              <w:rPr>
                <w:rFonts w:eastAsiaTheme="minorEastAsia"/>
                <w:i/>
                <w:szCs w:val="20"/>
              </w:rPr>
              <w:t xml:space="preserve">Two operators’ </w:t>
            </w:r>
            <w:proofErr w:type="spellStart"/>
            <w:r w:rsidRPr="005C3E44">
              <w:rPr>
                <w:rFonts w:eastAsiaTheme="minorEastAsia"/>
                <w:i/>
                <w:szCs w:val="20"/>
              </w:rPr>
              <w:t>gNBs</w:t>
            </w:r>
            <w:proofErr w:type="spellEnd"/>
            <w:r w:rsidRPr="005C3E44">
              <w:rPr>
                <w:rFonts w:eastAsiaTheme="minorEastAsia"/>
                <w:i/>
                <w:szCs w:val="20"/>
              </w:rPr>
              <w:t xml:space="preserve"> are located at the same (0% grid shift)</w:t>
            </w:r>
          </w:p>
          <w:p w14:paraId="383F6BED" w14:textId="77777777" w:rsidR="002C6799" w:rsidRPr="005C3E44" w:rsidRDefault="002C6799" w:rsidP="006C6A26">
            <w:pPr>
              <w:pStyle w:val="ListParagraph"/>
              <w:widowControl w:val="0"/>
              <w:numPr>
                <w:ilvl w:val="1"/>
                <w:numId w:val="20"/>
              </w:numPr>
              <w:spacing w:beforeLines="50"/>
              <w:rPr>
                <w:rFonts w:eastAsiaTheme="minorEastAsia"/>
                <w:i/>
                <w:szCs w:val="20"/>
              </w:rPr>
            </w:pPr>
            <w:r w:rsidRPr="005C3E44">
              <w:rPr>
                <w:rFonts w:eastAsiaTheme="minorEastAsia"/>
                <w:i/>
                <w:szCs w:val="20"/>
              </w:rPr>
              <w:t xml:space="preserve">The second operator’s </w:t>
            </w:r>
            <w:proofErr w:type="spellStart"/>
            <w:r w:rsidRPr="005C3E44">
              <w:rPr>
                <w:rFonts w:eastAsiaTheme="minorEastAsia"/>
                <w:i/>
                <w:szCs w:val="20"/>
              </w:rPr>
              <w:t>gNBs</w:t>
            </w:r>
            <w:proofErr w:type="spellEnd"/>
            <w:r w:rsidRPr="005C3E44">
              <w:rPr>
                <w:rFonts w:eastAsiaTheme="minorEastAsia"/>
                <w:i/>
                <w:szCs w:val="20"/>
              </w:rPr>
              <w:t xml:space="preserve"> are located at edge of the first operator’s </w:t>
            </w:r>
            <w:proofErr w:type="spellStart"/>
            <w:r w:rsidRPr="005C3E44">
              <w:rPr>
                <w:rFonts w:eastAsiaTheme="minorEastAsia"/>
                <w:i/>
                <w:szCs w:val="20"/>
              </w:rPr>
              <w:t>gNB</w:t>
            </w:r>
            <w:proofErr w:type="spellEnd"/>
            <w:r w:rsidRPr="005C3E44">
              <w:rPr>
                <w:rFonts w:eastAsiaTheme="minorEastAsia"/>
                <w:i/>
                <w:szCs w:val="20"/>
              </w:rPr>
              <w:t xml:space="preserve"> (100% grid shift)</w:t>
            </w:r>
          </w:p>
          <w:p w14:paraId="741C3930" w14:textId="77777777" w:rsidR="002C6799" w:rsidRPr="005C3E44"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FFS: indoor hotspot deployment</w:t>
            </w:r>
          </w:p>
          <w:p w14:paraId="513A801E" w14:textId="33B5A352" w:rsidR="002C6799" w:rsidRPr="00EB3AB0" w:rsidRDefault="002C6799" w:rsidP="006C6A26">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Adjacent channel uses static TDD operation. </w:t>
            </w:r>
          </w:p>
        </w:tc>
      </w:tr>
      <w:tr w:rsidR="002C6799" w:rsidRPr="001820A8" w14:paraId="0F017EEC"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20B6432C" w14:textId="5D9298BB" w:rsidR="002C6799" w:rsidRPr="00283ED0" w:rsidRDefault="002C6799" w:rsidP="002C6799">
            <w:pPr>
              <w:spacing w:before="72"/>
              <w:jc w:val="center"/>
              <w:rPr>
                <w:lang w:eastAsia="zh-CN"/>
              </w:rPr>
            </w:pPr>
            <w:r>
              <w:rPr>
                <w:rFonts w:hint="eastAsia"/>
                <w:lang w:eastAsia="zh-CN"/>
              </w:rPr>
              <w:lastRenderedPageBreak/>
              <w:t>O</w:t>
            </w:r>
            <w:r>
              <w:rPr>
                <w:lang w:eastAsia="zh-CN"/>
              </w:rPr>
              <w:t>PPO</w:t>
            </w:r>
          </w:p>
        </w:tc>
        <w:tc>
          <w:tcPr>
            <w:tcW w:w="7840" w:type="dxa"/>
            <w:tcBorders>
              <w:top w:val="single" w:sz="4" w:space="0" w:color="auto"/>
              <w:left w:val="single" w:sz="4" w:space="0" w:color="auto"/>
              <w:bottom w:val="single" w:sz="4" w:space="0" w:color="auto"/>
              <w:right w:val="single" w:sz="4" w:space="0" w:color="auto"/>
            </w:tcBorders>
            <w:vAlign w:val="center"/>
          </w:tcPr>
          <w:p w14:paraId="6D4EAB72" w14:textId="77777777" w:rsidR="002C6799" w:rsidRDefault="002C6799" w:rsidP="00606B3C">
            <w:pPr>
              <w:rPr>
                <w:i/>
                <w:lang w:eastAsia="zh-CN"/>
              </w:rPr>
            </w:pPr>
            <w:r w:rsidRPr="001E634F">
              <w:rPr>
                <w:b/>
                <w:i/>
                <w:u w:val="single"/>
                <w:lang w:eastAsia="zh-CN"/>
              </w:rPr>
              <w:t>Observation 1:</w:t>
            </w:r>
            <w:r w:rsidRPr="001E634F">
              <w:rPr>
                <w:i/>
                <w:lang w:eastAsia="zh-CN"/>
              </w:rPr>
              <w:t xml:space="preserve"> </w:t>
            </w:r>
            <w:proofErr w:type="spellStart"/>
            <w:r w:rsidRPr="001E634F">
              <w:rPr>
                <w:i/>
                <w:lang w:eastAsia="zh-CN"/>
              </w:rPr>
              <w:t>Subband</w:t>
            </w:r>
            <w:proofErr w:type="spellEnd"/>
            <w:r w:rsidRPr="001E634F">
              <w:rPr>
                <w:i/>
                <w:lang w:eastAsia="zh-CN"/>
              </w:rPr>
              <w:t xml:space="preserve"> non-overlapping full duplex at the </w:t>
            </w:r>
            <w:proofErr w:type="spellStart"/>
            <w:r w:rsidRPr="001E634F">
              <w:rPr>
                <w:i/>
                <w:lang w:eastAsia="zh-CN"/>
              </w:rPr>
              <w:t>gNB</w:t>
            </w:r>
            <w:proofErr w:type="spellEnd"/>
            <w:r w:rsidRPr="001E634F">
              <w:rPr>
                <w:i/>
                <w:lang w:eastAsia="zh-CN"/>
              </w:rPr>
              <w:t xml:space="preserve"> side is beneficial for macro cell and small cell. For macro cell, semi-static (from </w:t>
            </w:r>
            <w:proofErr w:type="spellStart"/>
            <w:r w:rsidRPr="001E634F">
              <w:rPr>
                <w:i/>
                <w:lang w:eastAsia="zh-CN"/>
              </w:rPr>
              <w:t>gNB</w:t>
            </w:r>
            <w:proofErr w:type="spellEnd"/>
            <w:r w:rsidRPr="001E634F">
              <w:rPr>
                <w:i/>
                <w:lang w:eastAsia="zh-CN"/>
              </w:rPr>
              <w:t xml:space="preserve"> perspective) </w:t>
            </w:r>
            <w:proofErr w:type="spellStart"/>
            <w:r w:rsidRPr="001E634F">
              <w:rPr>
                <w:i/>
                <w:lang w:eastAsia="zh-CN"/>
              </w:rPr>
              <w:t>subband</w:t>
            </w:r>
            <w:proofErr w:type="spellEnd"/>
            <w:r w:rsidRPr="001E634F">
              <w:rPr>
                <w:i/>
                <w:lang w:eastAsia="zh-CN"/>
              </w:rPr>
              <w:t xml:space="preserve"> non-overlapping full duplex can be sufficient; for small cell, dynamic (from </w:t>
            </w:r>
            <w:proofErr w:type="spellStart"/>
            <w:r w:rsidRPr="001E634F">
              <w:rPr>
                <w:i/>
                <w:lang w:eastAsia="zh-CN"/>
              </w:rPr>
              <w:t>gNB</w:t>
            </w:r>
            <w:proofErr w:type="spellEnd"/>
            <w:r w:rsidRPr="001E634F">
              <w:rPr>
                <w:i/>
                <w:lang w:eastAsia="zh-CN"/>
              </w:rPr>
              <w:t xml:space="preserve"> perspective) </w:t>
            </w:r>
            <w:proofErr w:type="spellStart"/>
            <w:r w:rsidRPr="001E634F">
              <w:rPr>
                <w:i/>
                <w:lang w:eastAsia="zh-CN"/>
              </w:rPr>
              <w:t>subband</w:t>
            </w:r>
            <w:proofErr w:type="spellEnd"/>
            <w:r w:rsidRPr="001E634F">
              <w:rPr>
                <w:i/>
                <w:lang w:eastAsia="zh-CN"/>
              </w:rPr>
              <w:t xml:space="preserve"> non-overlapping full duplex is more suitable to handle dynamic uplink-downlink traffic ratio. </w:t>
            </w:r>
          </w:p>
          <w:p w14:paraId="0B3BC501" w14:textId="2518B5B5" w:rsidR="00E5146D" w:rsidRPr="00606B3C" w:rsidRDefault="00E5146D" w:rsidP="00367D63">
            <w:r w:rsidRPr="00367D63">
              <w:rPr>
                <w:rFonts w:eastAsiaTheme="minorEastAsia"/>
                <w:b/>
                <w:i/>
                <w:u w:val="single"/>
                <w:lang w:eastAsia="zh-CN"/>
              </w:rPr>
              <w:t xml:space="preserve">Proposal 1: </w:t>
            </w:r>
            <w:r w:rsidRPr="00367D63">
              <w:rPr>
                <w:rFonts w:eastAsiaTheme="minorEastAsia"/>
                <w:i/>
                <w:lang w:eastAsia="zh-CN"/>
              </w:rPr>
              <w:t xml:space="preserve">The deployment assumptions for Macro and </w:t>
            </w:r>
            <w:proofErr w:type="spellStart"/>
            <w:r w:rsidRPr="00367D63">
              <w:rPr>
                <w:rFonts w:eastAsiaTheme="minorEastAsia"/>
                <w:i/>
                <w:lang w:eastAsia="zh-CN"/>
              </w:rPr>
              <w:t>InH</w:t>
            </w:r>
            <w:proofErr w:type="spellEnd"/>
            <w:r w:rsidRPr="00367D63">
              <w:rPr>
                <w:rFonts w:eastAsiaTheme="minorEastAsia"/>
                <w:i/>
                <w:lang w:eastAsia="zh-CN"/>
              </w:rPr>
              <w:t xml:space="preserve"> in TR 38.828 can be used as reference. </w:t>
            </w:r>
          </w:p>
        </w:tc>
      </w:tr>
      <w:tr w:rsidR="002C6799" w:rsidRPr="001820A8" w14:paraId="014E2F20"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2704305F" w14:textId="7C4D692B" w:rsidR="002C6799" w:rsidRPr="00283ED0" w:rsidRDefault="002C6799" w:rsidP="002C6799">
            <w:pPr>
              <w:spacing w:before="72"/>
              <w:jc w:val="center"/>
              <w:rPr>
                <w:lang w:eastAsia="zh-CN"/>
              </w:rPr>
            </w:pPr>
            <w:r w:rsidRPr="009D069F">
              <w:rPr>
                <w:lang w:eastAsia="zh-CN"/>
              </w:rPr>
              <w:t>SHARP Corporation</w:t>
            </w:r>
          </w:p>
        </w:tc>
        <w:tc>
          <w:tcPr>
            <w:tcW w:w="7840" w:type="dxa"/>
            <w:tcBorders>
              <w:top w:val="single" w:sz="4" w:space="0" w:color="auto"/>
              <w:left w:val="single" w:sz="4" w:space="0" w:color="auto"/>
              <w:bottom w:val="single" w:sz="4" w:space="0" w:color="auto"/>
              <w:right w:val="single" w:sz="4" w:space="0" w:color="auto"/>
            </w:tcBorders>
            <w:vAlign w:val="center"/>
          </w:tcPr>
          <w:p w14:paraId="60A2CC2C" w14:textId="77777777" w:rsidR="002C6799" w:rsidRPr="009125D6" w:rsidRDefault="002C6799" w:rsidP="002C6799">
            <w:pPr>
              <w:rPr>
                <w:bCs/>
                <w:i/>
              </w:rPr>
            </w:pPr>
            <w:r w:rsidRPr="009125D6">
              <w:rPr>
                <w:b/>
                <w:bCs/>
                <w:i/>
                <w:u w:val="single"/>
              </w:rPr>
              <w:t xml:space="preserve">Proposal 1: </w:t>
            </w:r>
            <w:r w:rsidRPr="009125D6">
              <w:rPr>
                <w:bCs/>
                <w:i/>
              </w:rPr>
              <w:t>RAN1 further studies duplex evolutions at least with the following scenarios</w:t>
            </w:r>
          </w:p>
          <w:p w14:paraId="607F9BD5" w14:textId="77777777" w:rsidR="002C6799" w:rsidRPr="009125D6" w:rsidRDefault="002C6799" w:rsidP="006C6A26">
            <w:pPr>
              <w:pStyle w:val="ListParagraph"/>
              <w:widowControl w:val="0"/>
              <w:numPr>
                <w:ilvl w:val="0"/>
                <w:numId w:val="20"/>
              </w:numPr>
              <w:spacing w:beforeLines="50"/>
              <w:rPr>
                <w:bCs/>
                <w:i/>
              </w:rPr>
            </w:pPr>
            <w:r w:rsidRPr="009125D6">
              <w:rPr>
                <w:bCs/>
                <w:i/>
              </w:rPr>
              <w:t>Macro-cell scenario</w:t>
            </w:r>
          </w:p>
          <w:p w14:paraId="1A8A3125" w14:textId="77777777" w:rsidR="002C6799" w:rsidRPr="009125D6" w:rsidRDefault="002C6799" w:rsidP="006C6A26">
            <w:pPr>
              <w:pStyle w:val="ListParagraph"/>
              <w:widowControl w:val="0"/>
              <w:numPr>
                <w:ilvl w:val="0"/>
                <w:numId w:val="20"/>
              </w:numPr>
              <w:spacing w:beforeLines="50"/>
              <w:rPr>
                <w:bCs/>
                <w:i/>
              </w:rPr>
            </w:pPr>
            <w:r w:rsidRPr="009125D6">
              <w:rPr>
                <w:bCs/>
                <w:i/>
              </w:rPr>
              <w:t>Small-cell scenario</w:t>
            </w:r>
          </w:p>
          <w:p w14:paraId="66C07B7C" w14:textId="6D411D12" w:rsidR="002C6799" w:rsidRPr="00ED7922" w:rsidRDefault="002C6799" w:rsidP="002C6799">
            <w:pPr>
              <w:rPr>
                <w:bCs/>
                <w:i/>
              </w:rPr>
            </w:pPr>
            <w:r w:rsidRPr="009125D6">
              <w:rPr>
                <w:b/>
                <w:bCs/>
                <w:i/>
                <w:u w:val="single"/>
              </w:rPr>
              <w:t>Proposal 2</w:t>
            </w:r>
            <w:r w:rsidRPr="009125D6">
              <w:rPr>
                <w:bCs/>
                <w:i/>
              </w:rPr>
              <w:t>: RAN1 further studies scenarios where one TRP serves DL resource and another TRP serves UL resource for duplex evolution.</w:t>
            </w:r>
          </w:p>
        </w:tc>
      </w:tr>
      <w:tr w:rsidR="002C6799" w:rsidRPr="001820A8" w14:paraId="688D5BC7"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08B56D2C" w14:textId="2ED3308B" w:rsidR="002C6799" w:rsidRPr="00283ED0" w:rsidRDefault="002C6799" w:rsidP="002C6799">
            <w:pPr>
              <w:spacing w:before="72"/>
              <w:jc w:val="center"/>
              <w:rPr>
                <w:lang w:eastAsia="zh-CN"/>
              </w:rPr>
            </w:pPr>
            <w:proofErr w:type="spellStart"/>
            <w:r w:rsidRPr="00EC3BE9">
              <w:rPr>
                <w:lang w:eastAsia="zh-CN"/>
              </w:rPr>
              <w:t>InterDigital</w:t>
            </w:r>
            <w:proofErr w:type="spellEnd"/>
            <w:r w:rsidRPr="00EC3BE9">
              <w:rPr>
                <w:lang w:eastAsia="zh-CN"/>
              </w:rPr>
              <w:t>, Inc.</w:t>
            </w:r>
          </w:p>
        </w:tc>
        <w:tc>
          <w:tcPr>
            <w:tcW w:w="7840" w:type="dxa"/>
            <w:tcBorders>
              <w:top w:val="single" w:sz="4" w:space="0" w:color="auto"/>
              <w:left w:val="single" w:sz="4" w:space="0" w:color="auto"/>
              <w:bottom w:val="single" w:sz="4" w:space="0" w:color="auto"/>
              <w:right w:val="single" w:sz="4" w:space="0" w:color="auto"/>
            </w:tcBorders>
            <w:vAlign w:val="center"/>
          </w:tcPr>
          <w:p w14:paraId="48926B9F" w14:textId="77777777" w:rsidR="002C6799" w:rsidRPr="00CE0267" w:rsidRDefault="002C6799" w:rsidP="002C6799">
            <w:pPr>
              <w:spacing w:after="120"/>
              <w:rPr>
                <w:rFonts w:asciiTheme="minorBidi" w:hAnsiTheme="minorBidi"/>
                <w:i/>
                <w:iCs/>
                <w:lang w:val="en-GB"/>
              </w:rPr>
            </w:pPr>
            <w:r w:rsidRPr="004114E7">
              <w:rPr>
                <w:rFonts w:asciiTheme="minorBidi" w:hAnsiTheme="minorBidi"/>
                <w:b/>
                <w:bCs/>
                <w:i/>
                <w:iCs/>
                <w:u w:val="single"/>
                <w:lang w:val="en-GB"/>
              </w:rPr>
              <w:t>Observation 1</w:t>
            </w:r>
            <w:r w:rsidRPr="004114E7">
              <w:rPr>
                <w:rFonts w:asciiTheme="minorBidi" w:hAnsiTheme="minorBidi"/>
                <w:b/>
                <w:i/>
                <w:iCs/>
                <w:u w:val="single"/>
                <w:lang w:val="en-GB"/>
              </w:rPr>
              <w:t>.</w:t>
            </w:r>
            <w:r w:rsidRPr="00CE0267">
              <w:rPr>
                <w:rFonts w:asciiTheme="minorBidi" w:hAnsiTheme="minorBidi"/>
                <w:i/>
                <w:iCs/>
                <w:lang w:val="en-GB"/>
              </w:rPr>
              <w:t xml:space="preserve"> </w:t>
            </w:r>
            <w:r>
              <w:rPr>
                <w:rFonts w:asciiTheme="minorBidi" w:hAnsiTheme="minorBidi"/>
                <w:i/>
                <w:iCs/>
                <w:lang w:val="en-GB"/>
              </w:rPr>
              <w:t xml:space="preserve">Scenarios on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non-overlapping</w:t>
            </w:r>
            <w:r>
              <w:rPr>
                <w:rFonts w:asciiTheme="minorBidi" w:hAnsiTheme="minorBidi"/>
                <w:i/>
                <w:iCs/>
                <w:lang w:val="en-GB"/>
              </w:rPr>
              <w:t xml:space="preserve"> (as for inter-</w:t>
            </w:r>
            <w:proofErr w:type="spellStart"/>
            <w:r>
              <w:rPr>
                <w:rFonts w:asciiTheme="minorBidi" w:hAnsiTheme="minorBidi"/>
                <w:i/>
                <w:iCs/>
                <w:lang w:val="en-GB"/>
              </w:rPr>
              <w:t>subband</w:t>
            </w:r>
            <w:proofErr w:type="spellEnd"/>
            <w:r>
              <w:rPr>
                <w:rFonts w:asciiTheme="minorBidi" w:hAnsiTheme="minorBidi"/>
                <w:i/>
                <w:iCs/>
                <w:lang w:val="en-GB"/>
              </w:rPr>
              <w:t xml:space="preserve"> CLI)</w:t>
            </w:r>
            <w:r w:rsidRPr="00CE0267">
              <w:rPr>
                <w:rFonts w:asciiTheme="minorBidi" w:hAnsiTheme="minorBidi"/>
                <w:i/>
                <w:iCs/>
                <w:lang w:val="en-GB"/>
              </w:rPr>
              <w:t xml:space="preserve">,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partial overlapping and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overlapping </w:t>
            </w:r>
            <w:r>
              <w:rPr>
                <w:rFonts w:asciiTheme="minorBidi" w:hAnsiTheme="minorBidi"/>
                <w:i/>
                <w:iCs/>
                <w:lang w:val="en-GB"/>
              </w:rPr>
              <w:t>(as for intra-</w:t>
            </w:r>
            <w:proofErr w:type="spellStart"/>
            <w:r>
              <w:rPr>
                <w:rFonts w:asciiTheme="minorBidi" w:hAnsiTheme="minorBidi"/>
                <w:i/>
                <w:iCs/>
                <w:lang w:val="en-GB"/>
              </w:rPr>
              <w:t>subband</w:t>
            </w:r>
            <w:proofErr w:type="spellEnd"/>
            <w:r>
              <w:rPr>
                <w:rFonts w:asciiTheme="minorBidi" w:hAnsiTheme="minorBidi"/>
                <w:i/>
                <w:iCs/>
                <w:lang w:val="en-GB"/>
              </w:rPr>
              <w:t xml:space="preserve"> CLI) </w:t>
            </w:r>
            <w:r w:rsidRPr="00CE0267">
              <w:rPr>
                <w:rFonts w:asciiTheme="minorBidi" w:hAnsiTheme="minorBidi"/>
                <w:i/>
                <w:iCs/>
                <w:lang w:val="en-GB"/>
              </w:rPr>
              <w:t>may achieve different gains based on</w:t>
            </w:r>
            <w:r>
              <w:rPr>
                <w:rFonts w:asciiTheme="minorBidi" w:hAnsiTheme="minorBidi"/>
                <w:i/>
                <w:iCs/>
                <w:lang w:val="en-GB"/>
              </w:rPr>
              <w:t xml:space="preserve"> at least</w:t>
            </w:r>
            <w:r w:rsidRPr="00CE0267">
              <w:rPr>
                <w:rFonts w:asciiTheme="minorBidi" w:hAnsiTheme="minorBidi"/>
                <w:i/>
                <w:iCs/>
                <w:lang w:val="en-GB"/>
              </w:rPr>
              <w:t xml:space="preserve"> traffic and/or cell sizes.</w:t>
            </w:r>
          </w:p>
          <w:p w14:paraId="34378D5A" w14:textId="77777777" w:rsidR="002C6799" w:rsidRPr="00CE0267" w:rsidRDefault="002C6799" w:rsidP="002C6799">
            <w:pPr>
              <w:spacing w:after="120"/>
              <w:rPr>
                <w:rFonts w:asciiTheme="minorBidi" w:hAnsiTheme="minorBidi"/>
                <w:i/>
                <w:iCs/>
                <w:lang w:val="en-GB"/>
              </w:rPr>
            </w:pPr>
            <w:r w:rsidRPr="004114E7">
              <w:rPr>
                <w:rFonts w:asciiTheme="minorBidi" w:hAnsiTheme="minorBidi"/>
                <w:b/>
                <w:bCs/>
                <w:i/>
                <w:iCs/>
                <w:u w:val="single"/>
                <w:lang w:val="en-GB"/>
              </w:rPr>
              <w:t>Proposal 1.</w:t>
            </w:r>
            <w:r w:rsidRPr="00CE0267">
              <w:rPr>
                <w:rFonts w:asciiTheme="minorBidi" w:hAnsiTheme="minorBidi"/>
                <w:i/>
                <w:iCs/>
                <w:lang w:val="en-GB"/>
              </w:rPr>
              <w:t xml:space="preserve"> Consider evaluating achieved gain and performance in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non-overlapping</w:t>
            </w:r>
            <w:r>
              <w:rPr>
                <w:rFonts w:asciiTheme="minorBidi" w:hAnsiTheme="minorBidi"/>
                <w:i/>
                <w:iCs/>
                <w:lang w:val="en-GB"/>
              </w:rPr>
              <w:t xml:space="preserve"> scenario based on inter-</w:t>
            </w:r>
            <w:proofErr w:type="spellStart"/>
            <w:r>
              <w:rPr>
                <w:rFonts w:asciiTheme="minorBidi" w:hAnsiTheme="minorBidi"/>
                <w:i/>
                <w:iCs/>
                <w:lang w:val="en-GB"/>
              </w:rPr>
              <w:t>subband</w:t>
            </w:r>
            <w:proofErr w:type="spellEnd"/>
            <w:r>
              <w:rPr>
                <w:rFonts w:asciiTheme="minorBidi" w:hAnsiTheme="minorBidi"/>
                <w:i/>
                <w:iCs/>
                <w:lang w:val="en-GB"/>
              </w:rPr>
              <w:t xml:space="preserve"> CLI</w:t>
            </w:r>
            <w:r w:rsidRPr="00CE0267">
              <w:rPr>
                <w:rFonts w:asciiTheme="minorBidi" w:hAnsiTheme="minorBidi"/>
                <w:i/>
                <w:iCs/>
                <w:lang w:val="en-GB"/>
              </w:rPr>
              <w:t xml:space="preserve">, </w:t>
            </w:r>
            <w:r>
              <w:rPr>
                <w:rFonts w:asciiTheme="minorBidi" w:hAnsiTheme="minorBidi"/>
                <w:i/>
                <w:iCs/>
                <w:lang w:val="en-GB"/>
              </w:rPr>
              <w:t xml:space="preserve">and also in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partial overlapping and </w:t>
            </w:r>
            <w:proofErr w:type="spellStart"/>
            <w:r w:rsidRPr="00CE0267">
              <w:rPr>
                <w:rFonts w:asciiTheme="minorBidi" w:hAnsiTheme="minorBidi"/>
                <w:i/>
                <w:iCs/>
                <w:lang w:val="en-GB"/>
              </w:rPr>
              <w:t>subband</w:t>
            </w:r>
            <w:proofErr w:type="spellEnd"/>
            <w:r w:rsidRPr="00CE0267">
              <w:rPr>
                <w:rFonts w:asciiTheme="minorBidi" w:hAnsiTheme="minorBidi"/>
                <w:i/>
                <w:iCs/>
                <w:lang w:val="en-GB"/>
              </w:rPr>
              <w:t xml:space="preserve"> overlapping scenarios</w:t>
            </w:r>
            <w:r>
              <w:rPr>
                <w:rFonts w:asciiTheme="minorBidi" w:hAnsiTheme="minorBidi"/>
                <w:i/>
                <w:iCs/>
                <w:lang w:val="en-GB"/>
              </w:rPr>
              <w:t xml:space="preserve"> based on intra-</w:t>
            </w:r>
            <w:proofErr w:type="spellStart"/>
            <w:r>
              <w:rPr>
                <w:rFonts w:asciiTheme="minorBidi" w:hAnsiTheme="minorBidi"/>
                <w:i/>
                <w:iCs/>
                <w:lang w:val="en-GB"/>
              </w:rPr>
              <w:t>subband</w:t>
            </w:r>
            <w:proofErr w:type="spellEnd"/>
            <w:r>
              <w:rPr>
                <w:rFonts w:asciiTheme="minorBidi" w:hAnsiTheme="minorBidi"/>
                <w:i/>
                <w:iCs/>
                <w:lang w:val="en-GB"/>
              </w:rPr>
              <w:t xml:space="preserve"> CLI</w:t>
            </w:r>
            <w:r w:rsidRPr="00CE0267">
              <w:rPr>
                <w:rFonts w:asciiTheme="minorBidi" w:hAnsiTheme="minorBidi"/>
                <w:i/>
                <w:iCs/>
                <w:lang w:val="en-GB"/>
              </w:rPr>
              <w:t>.</w:t>
            </w:r>
          </w:p>
          <w:p w14:paraId="744D77A7" w14:textId="77777777" w:rsidR="002C6799" w:rsidRDefault="002C6799" w:rsidP="002C6799">
            <w:pPr>
              <w:spacing w:after="120"/>
              <w:rPr>
                <w:rFonts w:asciiTheme="minorBidi" w:hAnsiTheme="minorBidi"/>
                <w:lang w:val="en-GB"/>
              </w:rPr>
            </w:pPr>
            <w:r w:rsidRPr="002C762D">
              <w:rPr>
                <w:rFonts w:asciiTheme="minorBidi" w:hAnsiTheme="minorBidi"/>
                <w:b/>
                <w:bCs/>
                <w:i/>
                <w:iCs/>
                <w:u w:val="single"/>
                <w:lang w:val="en-GB"/>
              </w:rPr>
              <w:lastRenderedPageBreak/>
              <w:t>Proposal 2.</w:t>
            </w:r>
            <w:r w:rsidRPr="00342BF9">
              <w:rPr>
                <w:rFonts w:asciiTheme="minorBidi" w:hAnsiTheme="minorBidi"/>
                <w:i/>
                <w:iCs/>
                <w:lang w:val="en-GB"/>
              </w:rPr>
              <w:t xml:space="preserve"> Consider evaluating </w:t>
            </w:r>
            <w:r>
              <w:rPr>
                <w:rFonts w:asciiTheme="minorBidi" w:hAnsiTheme="minorBidi"/>
                <w:i/>
                <w:iCs/>
                <w:lang w:val="en-GB"/>
              </w:rPr>
              <w:t>intra- and inter-</w:t>
            </w:r>
            <w:proofErr w:type="spellStart"/>
            <w:r>
              <w:rPr>
                <w:rFonts w:asciiTheme="minorBidi" w:hAnsiTheme="minorBidi"/>
                <w:i/>
                <w:iCs/>
                <w:lang w:val="en-GB"/>
              </w:rPr>
              <w:t>subband</w:t>
            </w:r>
            <w:proofErr w:type="spellEnd"/>
            <w:r>
              <w:rPr>
                <w:rFonts w:asciiTheme="minorBidi" w:hAnsiTheme="minorBidi"/>
                <w:i/>
                <w:iCs/>
                <w:lang w:val="en-GB"/>
              </w:rPr>
              <w:t xml:space="preserve"> CLI in both FR1 and FR2 frequency ranges.</w:t>
            </w:r>
          </w:p>
          <w:p w14:paraId="3329E044" w14:textId="115AB663" w:rsidR="002C6799" w:rsidRPr="00D22034" w:rsidRDefault="002C6799" w:rsidP="002C6799">
            <w:pPr>
              <w:spacing w:after="120"/>
              <w:rPr>
                <w:rFonts w:asciiTheme="minorBidi" w:hAnsiTheme="minorBidi"/>
                <w:lang w:val="en-GB"/>
              </w:rPr>
            </w:pPr>
            <w:r w:rsidRPr="004D60DB">
              <w:rPr>
                <w:rFonts w:asciiTheme="minorBidi" w:hAnsiTheme="minorBidi"/>
                <w:b/>
                <w:bCs/>
                <w:i/>
                <w:iCs/>
                <w:u w:val="single"/>
                <w:lang w:val="en-GB"/>
              </w:rPr>
              <w:t>Proposal 3.</w:t>
            </w:r>
            <w:r w:rsidRPr="00342BF9">
              <w:rPr>
                <w:rFonts w:asciiTheme="minorBidi" w:hAnsiTheme="minorBidi"/>
                <w:i/>
                <w:iCs/>
                <w:lang w:val="en-GB"/>
              </w:rPr>
              <w:t xml:space="preserve"> </w:t>
            </w:r>
            <w:r>
              <w:rPr>
                <w:rFonts w:asciiTheme="minorBidi" w:hAnsiTheme="minorBidi"/>
                <w:i/>
                <w:iCs/>
                <w:lang w:val="en-GB"/>
              </w:rPr>
              <w:t>Urban macro and indoor scenarios can be considered for evaluations in this study, and the indoor scenarios should be prioritized which have the most significant UE-to-UE CLI effects.</w:t>
            </w:r>
          </w:p>
        </w:tc>
      </w:tr>
      <w:tr w:rsidR="002C6799" w:rsidRPr="001820A8" w14:paraId="5D9CA9D9"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70DBA55F" w14:textId="6DDB4463" w:rsidR="002C6799" w:rsidRPr="00283ED0" w:rsidRDefault="002C6799" w:rsidP="002C6799">
            <w:pPr>
              <w:spacing w:before="72"/>
              <w:jc w:val="center"/>
              <w:rPr>
                <w:lang w:eastAsia="zh-CN"/>
              </w:rPr>
            </w:pPr>
            <w:r w:rsidRPr="009462D6">
              <w:rPr>
                <w:lang w:eastAsia="zh-CN"/>
              </w:rPr>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CE3033D" w14:textId="0E89A00F" w:rsidR="002C6799" w:rsidRPr="00B3076C" w:rsidRDefault="002C6799" w:rsidP="002C6799">
            <w:pPr>
              <w:pStyle w:val="Proposal"/>
              <w:overflowPunct/>
              <w:autoSpaceDE/>
              <w:autoSpaceDN/>
              <w:adjustRightInd/>
              <w:spacing w:line="259" w:lineRule="auto"/>
              <w:ind w:left="0" w:firstLine="0"/>
              <w:textAlignment w:val="auto"/>
              <w:rPr>
                <w:b w:val="0"/>
                <w:i/>
              </w:rPr>
            </w:pPr>
            <w:bookmarkStart w:id="6" w:name="_Toc102127485"/>
            <w:bookmarkStart w:id="7" w:name="_Toc102127705"/>
            <w:bookmarkStart w:id="8" w:name="_Toc102143750"/>
            <w:bookmarkStart w:id="9" w:name="_Toc102143771"/>
            <w:bookmarkStart w:id="10" w:name="_Toc102151265"/>
            <w:bookmarkStart w:id="11" w:name="_Toc102155504"/>
            <w:bookmarkStart w:id="12" w:name="_Toc102159331"/>
            <w:bookmarkStart w:id="13" w:name="_Toc102159452"/>
            <w:bookmarkStart w:id="14" w:name="_Toc102172303"/>
            <w:bookmarkStart w:id="15" w:name="_Toc102172351"/>
            <w:bookmarkStart w:id="16" w:name="_Toc102172716"/>
            <w:bookmarkStart w:id="17" w:name="_Toc102173924"/>
            <w:r w:rsidRPr="00B3076C">
              <w:rPr>
                <w:i/>
                <w:u w:val="single"/>
              </w:rPr>
              <w:t>Proposal 8:</w:t>
            </w:r>
            <w:r w:rsidRPr="00B3076C">
              <w:rPr>
                <w:b w:val="0"/>
                <w:i/>
              </w:rPr>
              <w:t xml:space="preserve"> Scenarios where SBFD performance improvements may be realistically possible and can be simulated/evaluated by participating entities should be prioritized.</w:t>
            </w:r>
            <w:bookmarkEnd w:id="6"/>
            <w:bookmarkEnd w:id="7"/>
            <w:bookmarkEnd w:id="8"/>
            <w:bookmarkEnd w:id="9"/>
            <w:bookmarkEnd w:id="10"/>
            <w:bookmarkEnd w:id="11"/>
            <w:bookmarkEnd w:id="12"/>
            <w:bookmarkEnd w:id="13"/>
            <w:bookmarkEnd w:id="14"/>
            <w:bookmarkEnd w:id="15"/>
            <w:bookmarkEnd w:id="16"/>
            <w:bookmarkEnd w:id="17"/>
            <w:r w:rsidRPr="00B3076C">
              <w:rPr>
                <w:b w:val="0"/>
                <w:i/>
              </w:rPr>
              <w:t xml:space="preserve"> </w:t>
            </w:r>
          </w:p>
          <w:p w14:paraId="3C000950" w14:textId="3EA63823" w:rsidR="002C6799" w:rsidRPr="00B3076C" w:rsidRDefault="002C6799" w:rsidP="002C6799">
            <w:pPr>
              <w:pStyle w:val="Proposal"/>
              <w:overflowPunct/>
              <w:autoSpaceDE/>
              <w:autoSpaceDN/>
              <w:adjustRightInd/>
              <w:spacing w:line="259" w:lineRule="auto"/>
              <w:ind w:left="0" w:firstLine="0"/>
              <w:textAlignment w:val="auto"/>
              <w:rPr>
                <w:b w:val="0"/>
                <w:i/>
              </w:rPr>
            </w:pPr>
            <w:bookmarkStart w:id="18" w:name="_Toc102127486"/>
            <w:bookmarkStart w:id="19" w:name="_Toc102127706"/>
            <w:bookmarkStart w:id="20" w:name="_Toc102143751"/>
            <w:bookmarkStart w:id="21" w:name="_Toc102143772"/>
            <w:bookmarkStart w:id="22" w:name="_Toc102151266"/>
            <w:bookmarkStart w:id="23" w:name="_Toc102155505"/>
            <w:bookmarkStart w:id="24" w:name="_Toc102159332"/>
            <w:bookmarkStart w:id="25" w:name="_Toc102159453"/>
            <w:bookmarkStart w:id="26" w:name="_Toc102172304"/>
            <w:bookmarkStart w:id="27" w:name="_Toc102172352"/>
            <w:bookmarkStart w:id="28" w:name="_Toc102172717"/>
            <w:bookmarkStart w:id="29" w:name="_Toc102173925"/>
            <w:r w:rsidRPr="00B3076C">
              <w:rPr>
                <w:i/>
                <w:u w:val="single"/>
              </w:rPr>
              <w:t>Proposal 9:</w:t>
            </w:r>
            <w:r w:rsidRPr="00B3076C">
              <w:rPr>
                <w:b w:val="0"/>
                <w:i/>
              </w:rPr>
              <w:t xml:space="preserve"> Regarding evaluations, both FR1 and FR2 should be considered in the study.</w:t>
            </w:r>
            <w:bookmarkEnd w:id="18"/>
            <w:bookmarkEnd w:id="19"/>
            <w:bookmarkEnd w:id="20"/>
            <w:bookmarkEnd w:id="21"/>
            <w:bookmarkEnd w:id="22"/>
            <w:bookmarkEnd w:id="23"/>
            <w:bookmarkEnd w:id="24"/>
            <w:bookmarkEnd w:id="25"/>
            <w:bookmarkEnd w:id="26"/>
            <w:bookmarkEnd w:id="27"/>
            <w:bookmarkEnd w:id="28"/>
            <w:bookmarkEnd w:id="29"/>
          </w:p>
          <w:p w14:paraId="37FC71C1" w14:textId="77777777" w:rsidR="002C6799" w:rsidRDefault="002C6799" w:rsidP="002C6799">
            <w:pPr>
              <w:pStyle w:val="Proposal"/>
              <w:overflowPunct/>
              <w:autoSpaceDE/>
              <w:autoSpaceDN/>
              <w:adjustRightInd/>
              <w:spacing w:line="259" w:lineRule="auto"/>
              <w:ind w:left="0" w:firstLine="0"/>
              <w:textAlignment w:val="auto"/>
              <w:rPr>
                <w:b w:val="0"/>
                <w:i/>
              </w:rPr>
            </w:pPr>
            <w:bookmarkStart w:id="30" w:name="_Toc102127490"/>
            <w:bookmarkStart w:id="31" w:name="_Toc102127710"/>
            <w:bookmarkStart w:id="32" w:name="_Toc102143754"/>
            <w:bookmarkStart w:id="33" w:name="_Toc102143775"/>
            <w:bookmarkStart w:id="34" w:name="_Toc102151271"/>
            <w:bookmarkStart w:id="35" w:name="_Toc102155508"/>
            <w:bookmarkStart w:id="36" w:name="_Toc102159335"/>
            <w:bookmarkStart w:id="37" w:name="_Toc102159456"/>
            <w:bookmarkStart w:id="38" w:name="_Toc102172307"/>
            <w:bookmarkStart w:id="39" w:name="_Toc102172355"/>
            <w:bookmarkStart w:id="40" w:name="_Toc102172720"/>
            <w:bookmarkStart w:id="41" w:name="_Toc102173928"/>
            <w:r w:rsidRPr="00B3076C">
              <w:rPr>
                <w:i/>
                <w:u w:val="single"/>
              </w:rPr>
              <w:t>Proposal 12:</w:t>
            </w:r>
            <w:r w:rsidRPr="00B3076C">
              <w:rPr>
                <w:b w:val="0"/>
                <w:i/>
              </w:rPr>
              <w:t xml:space="preserve"> Regarding evaluation scenarios, two-operator urban macro scenario should be considered as the baseline scenario.</w:t>
            </w:r>
            <w:bookmarkEnd w:id="30"/>
            <w:bookmarkEnd w:id="31"/>
            <w:bookmarkEnd w:id="32"/>
            <w:bookmarkEnd w:id="33"/>
            <w:r w:rsidRPr="00B3076C">
              <w:rPr>
                <w:b w:val="0"/>
                <w:i/>
              </w:rPr>
              <w:t xml:space="preserve"> We do not preclude other scenarios but it is important to study at least one real-world deployment.</w:t>
            </w:r>
            <w:bookmarkEnd w:id="34"/>
            <w:bookmarkEnd w:id="35"/>
            <w:bookmarkEnd w:id="36"/>
            <w:bookmarkEnd w:id="37"/>
            <w:bookmarkEnd w:id="38"/>
            <w:bookmarkEnd w:id="39"/>
            <w:bookmarkEnd w:id="40"/>
            <w:bookmarkEnd w:id="41"/>
            <w:r w:rsidRPr="00B3076C">
              <w:rPr>
                <w:b w:val="0"/>
                <w:i/>
              </w:rPr>
              <w:t xml:space="preserve"> </w:t>
            </w:r>
          </w:p>
          <w:p w14:paraId="6AA4D87F" w14:textId="13FE8ED7" w:rsidR="00165AFE" w:rsidRPr="0090144C" w:rsidRDefault="00165AFE" w:rsidP="0090144C">
            <w:pPr>
              <w:pStyle w:val="Proposal"/>
              <w:overflowPunct/>
              <w:autoSpaceDE/>
              <w:autoSpaceDN/>
              <w:adjustRightInd/>
              <w:spacing w:line="259" w:lineRule="auto"/>
              <w:ind w:left="0" w:firstLine="0"/>
              <w:textAlignment w:val="auto"/>
              <w:rPr>
                <w:b w:val="0"/>
                <w:i/>
              </w:rPr>
            </w:pPr>
            <w:r w:rsidRPr="0090144C">
              <w:rPr>
                <w:i/>
                <w:u w:val="single"/>
              </w:rPr>
              <w:t>Proposal 14</w:t>
            </w:r>
            <w:r w:rsidR="0090144C" w:rsidRPr="0090144C">
              <w:rPr>
                <w:i/>
                <w:u w:val="single"/>
              </w:rPr>
              <w:t>:</w:t>
            </w:r>
            <w:r w:rsidR="0090144C">
              <w:rPr>
                <w:b w:val="0"/>
                <w:i/>
              </w:rPr>
              <w:t xml:space="preserve"> </w:t>
            </w:r>
            <w:r w:rsidRPr="0090144C">
              <w:rPr>
                <w:b w:val="0"/>
                <w:i/>
              </w:rPr>
              <w:t xml:space="preserve">For multi operator scenarios, it is important to consider realistic grid shifts. This should also include lower grid shifts. 0% grid shift (co-sited operators) should also be considered with proper channel model assumed between the </w:t>
            </w:r>
            <w:proofErr w:type="spellStart"/>
            <w:r w:rsidRPr="0090144C">
              <w:rPr>
                <w:b w:val="0"/>
                <w:i/>
              </w:rPr>
              <w:t>gNBs</w:t>
            </w:r>
            <w:proofErr w:type="spellEnd"/>
            <w:r w:rsidRPr="0090144C">
              <w:rPr>
                <w:b w:val="0"/>
                <w:i/>
              </w:rPr>
              <w:t xml:space="preserve"> of different operators that may be deployed at different heights. Consider studying 0%, 10% and 100% grid shifts.</w:t>
            </w:r>
          </w:p>
          <w:p w14:paraId="356422ED" w14:textId="38768019" w:rsidR="00165AFE" w:rsidRPr="007F6342" w:rsidRDefault="0090144C" w:rsidP="002C6799">
            <w:pPr>
              <w:pStyle w:val="Proposal"/>
              <w:overflowPunct/>
              <w:autoSpaceDE/>
              <w:autoSpaceDN/>
              <w:adjustRightInd/>
              <w:spacing w:line="259" w:lineRule="auto"/>
              <w:ind w:left="0" w:firstLine="0"/>
              <w:textAlignment w:val="auto"/>
              <w:rPr>
                <w:rFonts w:eastAsiaTheme="minorEastAsia"/>
                <w:b w:val="0"/>
                <w:i/>
              </w:rPr>
            </w:pPr>
            <w:r w:rsidRPr="0090144C">
              <w:rPr>
                <w:i/>
                <w:u w:val="single"/>
              </w:rPr>
              <w:t xml:space="preserve">Proposal 23: </w:t>
            </w:r>
            <w:r w:rsidRPr="0090144C">
              <w:rPr>
                <w:b w:val="0"/>
                <w:i/>
              </w:rPr>
              <w:t>RAN1 to agree the system level simulation parameters listed in Annex B.</w:t>
            </w:r>
          </w:p>
        </w:tc>
      </w:tr>
      <w:tr w:rsidR="002C6799" w:rsidRPr="001820A8" w14:paraId="67F0B0AB"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092C3C7" w14:textId="05BB3C2F" w:rsidR="002C6799" w:rsidRPr="00283ED0" w:rsidRDefault="002C6799" w:rsidP="002C6799">
            <w:pPr>
              <w:spacing w:before="72"/>
              <w:jc w:val="center"/>
              <w:rPr>
                <w:lang w:eastAsia="zh-CN"/>
              </w:rPr>
            </w:pPr>
            <w:r w:rsidRPr="00201715">
              <w:rPr>
                <w:lang w:eastAsia="zh-CN"/>
              </w:rPr>
              <w:t>KT Corp.</w:t>
            </w:r>
          </w:p>
        </w:tc>
        <w:tc>
          <w:tcPr>
            <w:tcW w:w="7840" w:type="dxa"/>
            <w:tcBorders>
              <w:top w:val="single" w:sz="4" w:space="0" w:color="auto"/>
              <w:left w:val="single" w:sz="4" w:space="0" w:color="auto"/>
              <w:bottom w:val="single" w:sz="4" w:space="0" w:color="auto"/>
              <w:right w:val="single" w:sz="4" w:space="0" w:color="auto"/>
            </w:tcBorders>
            <w:vAlign w:val="center"/>
          </w:tcPr>
          <w:p w14:paraId="5077EB9F" w14:textId="77777777" w:rsidR="002C6799" w:rsidRPr="00DB6B61" w:rsidRDefault="002C6799" w:rsidP="002C6799">
            <w:pPr>
              <w:rPr>
                <w:rFonts w:eastAsia="Malgun Gothic" w:cs="Arial"/>
                <w:i/>
                <w:lang w:eastAsia="ko-KR"/>
              </w:rPr>
            </w:pPr>
            <w:r w:rsidRPr="00DB6B61">
              <w:rPr>
                <w:rFonts w:eastAsia="Malgun Gothic" w:cs="Arial" w:hint="eastAsia"/>
                <w:b/>
                <w:i/>
                <w:u w:val="single"/>
                <w:lang w:eastAsia="ko-KR"/>
              </w:rPr>
              <w:t>O</w:t>
            </w:r>
            <w:r w:rsidRPr="00DB6B61">
              <w:rPr>
                <w:rFonts w:eastAsia="Malgun Gothic" w:cs="Arial"/>
                <w:b/>
                <w:i/>
                <w:u w:val="single"/>
                <w:lang w:eastAsia="ko-KR"/>
              </w:rPr>
              <w:t>bservation 2:</w:t>
            </w:r>
            <w:r w:rsidRPr="00DB6B61">
              <w:rPr>
                <w:rFonts w:eastAsia="Malgun Gothic" w:cs="Arial"/>
                <w:i/>
                <w:lang w:eastAsia="ko-KR"/>
              </w:rPr>
              <w:t xml:space="preserve"> No performance degradation was observed for Macro-to-Indoor and Indoor-to-Macro scenario</w:t>
            </w:r>
          </w:p>
          <w:p w14:paraId="296D7A11" w14:textId="6FC0CC85" w:rsidR="002C6799" w:rsidRPr="00DB6B61" w:rsidRDefault="002C6799" w:rsidP="002C6799">
            <w:pPr>
              <w:rPr>
                <w:rFonts w:eastAsia="Malgun Gothic" w:cs="Arial"/>
                <w:i/>
                <w:lang w:eastAsia="ko-KR"/>
              </w:rPr>
            </w:pPr>
            <w:r w:rsidRPr="00DB6B61">
              <w:rPr>
                <w:rFonts w:eastAsia="Malgun Gothic" w:cs="Arial"/>
                <w:b/>
                <w:i/>
                <w:u w:val="single"/>
                <w:lang w:eastAsia="ko-KR"/>
              </w:rPr>
              <w:t xml:space="preserve">Proposal 1: </w:t>
            </w:r>
            <w:r w:rsidRPr="00DB6B61">
              <w:rPr>
                <w:rFonts w:eastAsia="Malgun Gothic" w:cs="Arial"/>
                <w:i/>
                <w:lang w:eastAsia="ko-KR"/>
              </w:rPr>
              <w:t xml:space="preserve">For the deployment scenario, prioritize indoor small cell based </w:t>
            </w:r>
            <w:proofErr w:type="spellStart"/>
            <w:r w:rsidRPr="00DB6B61">
              <w:rPr>
                <w:rFonts w:eastAsia="Malgun Gothic" w:cs="Arial"/>
                <w:i/>
                <w:lang w:eastAsia="ko-KR"/>
              </w:rPr>
              <w:t>gNB</w:t>
            </w:r>
            <w:proofErr w:type="spellEnd"/>
            <w:r w:rsidRPr="00DB6B61">
              <w:rPr>
                <w:rFonts w:eastAsia="Malgun Gothic" w:cs="Arial"/>
                <w:i/>
                <w:lang w:eastAsia="ko-KR"/>
              </w:rPr>
              <w:t xml:space="preserve"> for sub-band full duplex </w:t>
            </w:r>
            <w:proofErr w:type="spellStart"/>
            <w:r w:rsidRPr="00DB6B61">
              <w:rPr>
                <w:rFonts w:eastAsia="Malgun Gothic" w:cs="Arial"/>
                <w:i/>
                <w:lang w:eastAsia="ko-KR"/>
              </w:rPr>
              <w:t>gNB</w:t>
            </w:r>
            <w:proofErr w:type="spellEnd"/>
          </w:p>
        </w:tc>
      </w:tr>
      <w:tr w:rsidR="002C6799" w:rsidRPr="001820A8" w14:paraId="4389005D"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2256B477" w14:textId="63626A1B" w:rsidR="002C6799" w:rsidRPr="00283ED0" w:rsidRDefault="002C6799" w:rsidP="002C6799">
            <w:pPr>
              <w:spacing w:before="72"/>
              <w:jc w:val="center"/>
              <w:rPr>
                <w:lang w:eastAsia="zh-CN"/>
              </w:rPr>
            </w:pPr>
            <w:r w:rsidRPr="001A5EE6">
              <w:rPr>
                <w:lang w:eastAsia="zh-CN"/>
              </w:rPr>
              <w:t>Panasonic</w:t>
            </w:r>
          </w:p>
        </w:tc>
        <w:tc>
          <w:tcPr>
            <w:tcW w:w="7840" w:type="dxa"/>
            <w:tcBorders>
              <w:top w:val="single" w:sz="4" w:space="0" w:color="auto"/>
              <w:left w:val="single" w:sz="4" w:space="0" w:color="auto"/>
              <w:bottom w:val="single" w:sz="4" w:space="0" w:color="auto"/>
              <w:right w:val="single" w:sz="4" w:space="0" w:color="auto"/>
            </w:tcBorders>
            <w:vAlign w:val="center"/>
          </w:tcPr>
          <w:p w14:paraId="0A896DBA" w14:textId="77777777" w:rsidR="002C6799" w:rsidRPr="001A5EE6" w:rsidRDefault="002C6799" w:rsidP="002C6799">
            <w:pPr>
              <w:spacing w:after="120"/>
              <w:rPr>
                <w:i/>
                <w:lang w:eastAsia="ja-JP"/>
              </w:rPr>
            </w:pPr>
            <w:r w:rsidRPr="001A5EE6">
              <w:rPr>
                <w:b/>
                <w:bCs/>
                <w:i/>
                <w:u w:val="single"/>
                <w:lang w:eastAsia="ja-JP"/>
              </w:rPr>
              <w:t>Proposal 1</w:t>
            </w:r>
            <w:r w:rsidRPr="001A5EE6">
              <w:rPr>
                <w:rFonts w:hint="eastAsia"/>
                <w:b/>
                <w:bCs/>
                <w:i/>
                <w:u w:val="single"/>
                <w:lang w:eastAsia="ja-JP"/>
              </w:rPr>
              <w:t>:</w:t>
            </w:r>
            <w:r w:rsidRPr="001A5EE6">
              <w:rPr>
                <w:rFonts w:hint="eastAsia"/>
                <w:i/>
                <w:lang w:eastAsia="ja-JP"/>
              </w:rPr>
              <w:t xml:space="preserve"> </w:t>
            </w:r>
            <w:r w:rsidRPr="001A5EE6">
              <w:rPr>
                <w:i/>
                <w:lang w:eastAsia="ja-JP"/>
              </w:rPr>
              <w:t>The following assumptions can be considered for link-level simulation.</w:t>
            </w:r>
          </w:p>
          <w:p w14:paraId="55433749" w14:textId="24FA9F1E" w:rsidR="002C6799" w:rsidRPr="001A5EE6" w:rsidRDefault="002C6799" w:rsidP="006C6A26">
            <w:pPr>
              <w:pStyle w:val="ListParagraph"/>
              <w:numPr>
                <w:ilvl w:val="0"/>
                <w:numId w:val="20"/>
              </w:numPr>
              <w:spacing w:after="120"/>
              <w:rPr>
                <w:i/>
                <w:lang w:eastAsia="ja-JP"/>
              </w:rPr>
            </w:pPr>
            <w:r w:rsidRPr="001A5EE6">
              <w:rPr>
                <w:i/>
                <w:lang w:eastAsia="ja-JP"/>
              </w:rPr>
              <w:t>Scenarios used for coverage enhancement evaluation can be a starting point.</w:t>
            </w:r>
          </w:p>
          <w:p w14:paraId="0EACC6A3" w14:textId="77777777" w:rsidR="002C6799" w:rsidRPr="001A5EE6" w:rsidRDefault="002C6799" w:rsidP="006C6A26">
            <w:pPr>
              <w:pStyle w:val="ListParagraph"/>
              <w:numPr>
                <w:ilvl w:val="0"/>
                <w:numId w:val="20"/>
              </w:numPr>
              <w:spacing w:after="120"/>
              <w:rPr>
                <w:i/>
                <w:lang w:eastAsia="ja-JP"/>
              </w:rPr>
            </w:pPr>
            <w:r w:rsidRPr="001A5EE6">
              <w:rPr>
                <w:i/>
                <w:lang w:eastAsia="ja-JP"/>
              </w:rPr>
              <w:t xml:space="preserve">Typical </w:t>
            </w:r>
            <w:proofErr w:type="spellStart"/>
            <w:r w:rsidRPr="001A5EE6">
              <w:rPr>
                <w:i/>
                <w:lang w:eastAsia="ja-JP"/>
              </w:rPr>
              <w:t>subband</w:t>
            </w:r>
            <w:proofErr w:type="spellEnd"/>
            <w:r w:rsidRPr="001A5EE6">
              <w:rPr>
                <w:i/>
                <w:lang w:eastAsia="ja-JP"/>
              </w:rPr>
              <w:t xml:space="preserve"> allocation can be that edges of a band are for DL and the center of a band is for UL.</w:t>
            </w:r>
          </w:p>
          <w:p w14:paraId="7355F445" w14:textId="68AA1F04" w:rsidR="002C6799" w:rsidRPr="000D66EC" w:rsidRDefault="002C6799" w:rsidP="006C6A26">
            <w:pPr>
              <w:pStyle w:val="ListParagraph"/>
              <w:numPr>
                <w:ilvl w:val="0"/>
                <w:numId w:val="20"/>
              </w:numPr>
              <w:spacing w:after="120"/>
              <w:rPr>
                <w:i/>
                <w:lang w:eastAsia="ja-JP"/>
              </w:rPr>
            </w:pPr>
            <w:r w:rsidRPr="001A5EE6">
              <w:rPr>
                <w:i/>
                <w:lang w:eastAsia="ja-JP"/>
              </w:rPr>
              <w:t>For DL evaluation, CLI due to time difference between DL and UL symbol</w:t>
            </w:r>
            <w:r w:rsidRPr="001A5EE6">
              <w:rPr>
                <w:rFonts w:hint="eastAsia"/>
                <w:i/>
                <w:lang w:eastAsia="ja-JP"/>
              </w:rPr>
              <w:t>s</w:t>
            </w:r>
            <w:r w:rsidRPr="001A5EE6">
              <w:rPr>
                <w:i/>
                <w:lang w:eastAsia="ja-JP"/>
              </w:rPr>
              <w:t xml:space="preserve"> needs to be taken into account if DL and UL are assumed as in-band.</w:t>
            </w:r>
          </w:p>
        </w:tc>
      </w:tr>
      <w:tr w:rsidR="002C6799" w:rsidRPr="001820A8" w14:paraId="276D57C2"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15ED6D2D" w14:textId="3D27F29F" w:rsidR="002C6799" w:rsidRPr="00283ED0" w:rsidRDefault="002C6799" w:rsidP="002C6799">
            <w:pPr>
              <w:spacing w:before="72"/>
              <w:jc w:val="center"/>
              <w:rPr>
                <w:lang w:eastAsia="zh-CN"/>
              </w:rPr>
            </w:pPr>
            <w:r w:rsidRPr="00122100">
              <w:rPr>
                <w:lang w:eastAsia="zh-CN"/>
              </w:rPr>
              <w:t>Apple</w:t>
            </w:r>
          </w:p>
        </w:tc>
        <w:tc>
          <w:tcPr>
            <w:tcW w:w="7840" w:type="dxa"/>
            <w:tcBorders>
              <w:top w:val="single" w:sz="4" w:space="0" w:color="auto"/>
              <w:left w:val="single" w:sz="4" w:space="0" w:color="auto"/>
              <w:bottom w:val="single" w:sz="4" w:space="0" w:color="auto"/>
              <w:right w:val="single" w:sz="4" w:space="0" w:color="auto"/>
            </w:tcBorders>
            <w:vAlign w:val="center"/>
          </w:tcPr>
          <w:p w14:paraId="708384A7" w14:textId="77777777" w:rsidR="002C6799" w:rsidRDefault="002C6799" w:rsidP="002C6799">
            <w:pPr>
              <w:pStyle w:val="0Maintext"/>
              <w:spacing w:after="120" w:afterAutospacing="0" w:line="240" w:lineRule="auto"/>
              <w:ind w:firstLine="0"/>
              <w:rPr>
                <w:bCs/>
                <w:i/>
                <w:iCs/>
                <w:lang w:val="en-US" w:eastAsia="zh-CN"/>
              </w:rPr>
            </w:pPr>
            <w:r w:rsidRPr="00226A96">
              <w:rPr>
                <w:b/>
                <w:bCs/>
                <w:i/>
                <w:iCs/>
                <w:u w:val="single"/>
                <w:lang w:val="en-US" w:eastAsia="zh-CN"/>
              </w:rPr>
              <w:t>Proposal 1</w:t>
            </w:r>
            <w:r w:rsidRPr="00226A96">
              <w:rPr>
                <w:bCs/>
                <w:i/>
                <w:iCs/>
                <w:lang w:val="en-US" w:eastAsia="zh-CN"/>
              </w:rPr>
              <w:t>: Full-duplex operation shall not be supported for macro-to-macro scenarios, at least for FR1.</w:t>
            </w:r>
          </w:p>
          <w:p w14:paraId="508207AD" w14:textId="04A53C49" w:rsidR="00436064" w:rsidRPr="00436064" w:rsidRDefault="00436064" w:rsidP="002C6799">
            <w:pPr>
              <w:pStyle w:val="0Maintext"/>
              <w:spacing w:after="120" w:afterAutospacing="0" w:line="240" w:lineRule="auto"/>
              <w:ind w:firstLine="0"/>
              <w:rPr>
                <w:rFonts w:eastAsiaTheme="minorEastAsia"/>
                <w:bCs/>
                <w:i/>
                <w:iCs/>
                <w:lang w:val="en-US" w:eastAsia="zh-CN"/>
              </w:rPr>
            </w:pPr>
            <w:r w:rsidRPr="00436064">
              <w:rPr>
                <w:b/>
                <w:bCs/>
                <w:i/>
                <w:iCs/>
                <w:u w:val="single"/>
                <w:lang w:val="en-US" w:eastAsia="zh-CN"/>
              </w:rPr>
              <w:t>Observation1:</w:t>
            </w:r>
            <w:r w:rsidRPr="00436064">
              <w:rPr>
                <w:bCs/>
                <w:i/>
                <w:iCs/>
                <w:lang w:val="en-US" w:eastAsia="zh-CN"/>
              </w:rPr>
              <w:t xml:space="preserve"> For indoor scenario, UL Tx power has a big impact (positive or negative) on the UE-to-UE CLI.</w:t>
            </w:r>
          </w:p>
        </w:tc>
      </w:tr>
      <w:tr w:rsidR="002C6799" w:rsidRPr="001820A8" w14:paraId="723D178A"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36B9D144" w14:textId="502A1436" w:rsidR="002C6799" w:rsidRPr="00283ED0" w:rsidRDefault="002C6799" w:rsidP="002C6799">
            <w:pPr>
              <w:spacing w:before="72"/>
              <w:jc w:val="center"/>
              <w:rPr>
                <w:lang w:eastAsia="zh-CN"/>
              </w:rPr>
            </w:pPr>
            <w:r w:rsidRPr="00297348">
              <w:rPr>
                <w:lang w:eastAsia="zh-CN"/>
              </w:rPr>
              <w:t>NTT DOCOMO, INC.</w:t>
            </w:r>
          </w:p>
        </w:tc>
        <w:tc>
          <w:tcPr>
            <w:tcW w:w="7840" w:type="dxa"/>
            <w:tcBorders>
              <w:top w:val="single" w:sz="4" w:space="0" w:color="auto"/>
              <w:left w:val="single" w:sz="4" w:space="0" w:color="auto"/>
              <w:bottom w:val="single" w:sz="4" w:space="0" w:color="auto"/>
              <w:right w:val="single" w:sz="4" w:space="0" w:color="auto"/>
            </w:tcBorders>
            <w:vAlign w:val="center"/>
          </w:tcPr>
          <w:p w14:paraId="6A265E37" w14:textId="77777777" w:rsidR="002C6799" w:rsidRPr="008C4D61" w:rsidRDefault="002C6799" w:rsidP="002C6799">
            <w:pPr>
              <w:rPr>
                <w:i/>
              </w:rPr>
            </w:pPr>
            <w:r w:rsidRPr="00872B9D">
              <w:rPr>
                <w:rFonts w:eastAsia="Yu Mincho"/>
                <w:b/>
                <w:i/>
                <w:u w:val="single"/>
              </w:rPr>
              <w:t>Proposal 1:</w:t>
            </w:r>
            <w:r w:rsidRPr="008C4D61">
              <w:rPr>
                <w:rFonts w:eastAsia="Yu Mincho" w:hint="eastAsia"/>
                <w:i/>
              </w:rPr>
              <w:t xml:space="preserve"> </w:t>
            </w:r>
            <w:r w:rsidRPr="008C4D61">
              <w:rPr>
                <w:rFonts w:eastAsia="Yu Mincho"/>
                <w:i/>
              </w:rPr>
              <w:t>Rural and Urban scenarios for FR1, and Indoor and Urban scenarios for FR2 is considered for evaluation.</w:t>
            </w:r>
          </w:p>
          <w:p w14:paraId="119DEA95" w14:textId="5323F5CF" w:rsidR="002C6799" w:rsidRPr="00422EC4" w:rsidRDefault="002C6799" w:rsidP="002C6799">
            <w:pPr>
              <w:rPr>
                <w:i/>
              </w:rPr>
            </w:pPr>
            <w:r w:rsidRPr="00872B9D">
              <w:rPr>
                <w:rFonts w:eastAsia="Yu Mincho"/>
                <w:b/>
                <w:i/>
                <w:u w:val="single"/>
              </w:rPr>
              <w:t>Proposal 2:</w:t>
            </w:r>
            <w:r w:rsidRPr="00872B9D">
              <w:rPr>
                <w:rFonts w:eastAsia="Yu Mincho" w:hint="eastAsia"/>
                <w:b/>
                <w:i/>
                <w:u w:val="single"/>
              </w:rPr>
              <w:t xml:space="preserve"> </w:t>
            </w:r>
            <w:r w:rsidRPr="008C4D61">
              <w:rPr>
                <w:rFonts w:eastAsia="Yu Mincho"/>
                <w:i/>
              </w:rPr>
              <w:t>Evaluation assumptions is derived by both UL heavy traffic scenario (</w:t>
            </w:r>
            <w:proofErr w:type="gramStart"/>
            <w:r w:rsidRPr="008C4D61">
              <w:rPr>
                <w:rFonts w:eastAsia="Yu Mincho"/>
                <w:i/>
              </w:rPr>
              <w:t>e.g.</w:t>
            </w:r>
            <w:proofErr w:type="gramEnd"/>
            <w:r w:rsidRPr="008C4D61">
              <w:rPr>
                <w:rFonts w:eastAsia="Yu Mincho"/>
                <w:i/>
              </w:rPr>
              <w:t xml:space="preserve"> </w:t>
            </w:r>
            <w:proofErr w:type="spellStart"/>
            <w:r w:rsidRPr="008C4D61">
              <w:rPr>
                <w:rFonts w:eastAsia="Yu Mincho"/>
                <w:i/>
              </w:rPr>
              <w:t>eMBB</w:t>
            </w:r>
            <w:proofErr w:type="spellEnd"/>
            <w:r w:rsidRPr="008C4D61">
              <w:rPr>
                <w:rFonts w:eastAsia="Yu Mincho"/>
                <w:i/>
              </w:rPr>
              <w:t>), and coverage enhancement scenario (e.g. VoIP).</w:t>
            </w:r>
          </w:p>
        </w:tc>
      </w:tr>
      <w:tr w:rsidR="002C6799" w:rsidRPr="001820A8" w14:paraId="7D35B454"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1ACA7005" w14:textId="64A2385F" w:rsidR="002C6799" w:rsidRPr="00283ED0" w:rsidRDefault="002C6799" w:rsidP="002C6799">
            <w:pPr>
              <w:spacing w:before="72"/>
              <w:jc w:val="center"/>
              <w:rPr>
                <w:lang w:eastAsia="zh-CN"/>
              </w:rPr>
            </w:pPr>
            <w:r w:rsidRPr="003F1859">
              <w:rPr>
                <w:lang w:eastAsia="zh-CN"/>
              </w:rPr>
              <w:t>Nokia, Nokia Shanghai Bell</w:t>
            </w:r>
          </w:p>
        </w:tc>
        <w:tc>
          <w:tcPr>
            <w:tcW w:w="7840" w:type="dxa"/>
            <w:tcBorders>
              <w:top w:val="single" w:sz="4" w:space="0" w:color="auto"/>
              <w:left w:val="single" w:sz="4" w:space="0" w:color="auto"/>
              <w:bottom w:val="single" w:sz="4" w:space="0" w:color="auto"/>
              <w:right w:val="single" w:sz="4" w:space="0" w:color="auto"/>
            </w:tcBorders>
            <w:vAlign w:val="center"/>
          </w:tcPr>
          <w:p w14:paraId="2A1CD0F6" w14:textId="77777777" w:rsidR="002C6799" w:rsidRPr="00874B07" w:rsidRDefault="002C6799" w:rsidP="002C6799">
            <w:pPr>
              <w:rPr>
                <w:bCs/>
                <w:i/>
              </w:rPr>
            </w:pPr>
            <w:r w:rsidRPr="00874B07">
              <w:rPr>
                <w:b/>
                <w:bCs/>
                <w:i/>
                <w:u w:val="single"/>
              </w:rPr>
              <w:t>Proposal 3:</w:t>
            </w:r>
            <w:r w:rsidRPr="00874B07">
              <w:rPr>
                <w:bCs/>
                <w:i/>
              </w:rPr>
              <w:t xml:space="preserve"> For evaluating the performance and identifying enhancements for SBFD, focus on co-channel scenarios with same UL-DL PRB partitioning in all the cells and on adjacent channel scenario with legacy TDD.</w:t>
            </w:r>
          </w:p>
          <w:p w14:paraId="20E8C401" w14:textId="77777777" w:rsidR="002C6799" w:rsidRPr="00874B07" w:rsidRDefault="002C6799" w:rsidP="002C6799">
            <w:pPr>
              <w:rPr>
                <w:bCs/>
                <w:i/>
              </w:rPr>
            </w:pPr>
            <w:r w:rsidRPr="00874B07">
              <w:rPr>
                <w:b/>
                <w:bCs/>
                <w:i/>
                <w:u w:val="single"/>
              </w:rPr>
              <w:t>Proposal 4:</w:t>
            </w:r>
            <w:r w:rsidRPr="00874B07">
              <w:rPr>
                <w:bCs/>
                <w:i/>
              </w:rPr>
              <w:t xml:space="preserve"> For evaluating the performance and identifying enhancements for full duplex on non-overlapping PRBs, focus on the following scenarios for system-level simulations:</w:t>
            </w:r>
          </w:p>
          <w:p w14:paraId="1CB424D8" w14:textId="77777777" w:rsidR="002C6799" w:rsidRPr="00874B07" w:rsidRDefault="002C6799" w:rsidP="006C6A26">
            <w:pPr>
              <w:pStyle w:val="ListParagraph"/>
              <w:numPr>
                <w:ilvl w:val="0"/>
                <w:numId w:val="23"/>
              </w:numPr>
              <w:rPr>
                <w:bCs/>
                <w:i/>
                <w:szCs w:val="20"/>
                <w:lang w:val="en-GB"/>
              </w:rPr>
            </w:pPr>
            <w:r w:rsidRPr="00874B07">
              <w:rPr>
                <w:bCs/>
                <w:i/>
                <w:szCs w:val="20"/>
                <w:lang w:val="en-GB"/>
              </w:rPr>
              <w:lastRenderedPageBreak/>
              <w:t>Urban Macro or Dense urban macro, with focus on co-channel and adjacent channel coexistence.</w:t>
            </w:r>
          </w:p>
          <w:p w14:paraId="63382D7B" w14:textId="389D1D03" w:rsidR="002C6799" w:rsidRPr="007540C5" w:rsidRDefault="002C6799" w:rsidP="006C6A26">
            <w:pPr>
              <w:pStyle w:val="ListParagraph"/>
              <w:numPr>
                <w:ilvl w:val="0"/>
                <w:numId w:val="23"/>
              </w:numPr>
              <w:rPr>
                <w:i/>
                <w:lang w:val="en-GB"/>
              </w:rPr>
            </w:pPr>
            <w:r w:rsidRPr="00874B07">
              <w:rPr>
                <w:bCs/>
                <w:i/>
                <w:szCs w:val="20"/>
                <w:lang w:val="en-GB"/>
              </w:rPr>
              <w:t xml:space="preserve">Indoor small cell deployments, </w:t>
            </w:r>
            <w:proofErr w:type="gramStart"/>
            <w:r w:rsidRPr="00874B07">
              <w:rPr>
                <w:bCs/>
                <w:i/>
                <w:szCs w:val="20"/>
                <w:lang w:val="en-GB"/>
              </w:rPr>
              <w:t>e.g.</w:t>
            </w:r>
            <w:proofErr w:type="gramEnd"/>
            <w:r w:rsidRPr="00874B07">
              <w:rPr>
                <w:bCs/>
                <w:i/>
                <w:szCs w:val="20"/>
                <w:lang w:val="en-GB"/>
              </w:rPr>
              <w:t xml:space="preserve"> open office scenario from TR 38.901 or Indoor scenario from TR 38.828, or outdoor small cell deployment, e.g. by only considering the small-cell layer of HetNet Scenario 2A from TR 36.872. Small cell deployment evaluations shall focus on co-channel interference aspects. </w:t>
            </w:r>
          </w:p>
        </w:tc>
      </w:tr>
      <w:tr w:rsidR="002C6799" w:rsidRPr="001820A8" w14:paraId="2A22889D"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44D43C0F" w14:textId="338FD496" w:rsidR="002C6799" w:rsidRPr="00283ED0" w:rsidRDefault="002C6799" w:rsidP="002C6799">
            <w:pPr>
              <w:spacing w:before="72"/>
              <w:jc w:val="center"/>
              <w:rPr>
                <w:lang w:eastAsia="zh-CN"/>
              </w:rPr>
            </w:pPr>
            <w:r w:rsidRPr="00F244AD">
              <w:rPr>
                <w:lang w:eastAsia="zh-CN"/>
              </w:rPr>
              <w:lastRenderedPageBreak/>
              <w:t>LG Electronics</w:t>
            </w:r>
          </w:p>
        </w:tc>
        <w:tc>
          <w:tcPr>
            <w:tcW w:w="7840" w:type="dxa"/>
            <w:tcBorders>
              <w:top w:val="single" w:sz="4" w:space="0" w:color="auto"/>
              <w:left w:val="single" w:sz="4" w:space="0" w:color="auto"/>
              <w:bottom w:val="single" w:sz="4" w:space="0" w:color="auto"/>
              <w:right w:val="single" w:sz="4" w:space="0" w:color="auto"/>
            </w:tcBorders>
            <w:vAlign w:val="center"/>
          </w:tcPr>
          <w:p w14:paraId="2A1C19F6" w14:textId="77777777" w:rsidR="002C6799" w:rsidRPr="00F244AD" w:rsidRDefault="002C6799" w:rsidP="002C6799">
            <w:pPr>
              <w:rPr>
                <w:rFonts w:eastAsia="BatangChe"/>
                <w:i/>
                <w:lang w:eastAsia="ko-KR"/>
              </w:rPr>
            </w:pPr>
            <w:r w:rsidRPr="00F244AD">
              <w:rPr>
                <w:rFonts w:eastAsia="BatangChe" w:hint="eastAsia"/>
                <w:b/>
                <w:i/>
                <w:u w:val="single"/>
                <w:lang w:eastAsia="ko-KR"/>
              </w:rPr>
              <w:t>Proposal 1:</w:t>
            </w:r>
            <w:r w:rsidRPr="00F244AD">
              <w:rPr>
                <w:rFonts w:eastAsia="BatangChe" w:hint="eastAsia"/>
                <w:i/>
                <w:lang w:eastAsia="ko-KR"/>
              </w:rPr>
              <w:t xml:space="preserve"> </w:t>
            </w:r>
            <w:r w:rsidRPr="00F244AD">
              <w:rPr>
                <w:rFonts w:eastAsia="BatangChe"/>
                <w:i/>
                <w:lang w:eastAsia="ko-KR"/>
              </w:rPr>
              <w:t xml:space="preserve">For deployment scenarios of study on NR duplex evolution, deployment scenarios (i.e., Dense urban, Urban macro, </w:t>
            </w:r>
            <w:r w:rsidRPr="00F244AD">
              <w:rPr>
                <w:rFonts w:eastAsia="BatangChe" w:hint="eastAsia"/>
                <w:i/>
                <w:lang w:eastAsia="ko-KR"/>
              </w:rPr>
              <w:t xml:space="preserve">and </w:t>
            </w:r>
            <w:r w:rsidRPr="00F244AD">
              <w:rPr>
                <w:rFonts w:eastAsia="BatangChe"/>
                <w:i/>
                <w:lang w:eastAsia="ko-KR"/>
              </w:rPr>
              <w:t>Indoor hotspot) which were applied for flexible duplex evaluation in Rel-14 NR SI are considered.</w:t>
            </w:r>
          </w:p>
          <w:p w14:paraId="1D10D75B" w14:textId="131CC6D0" w:rsidR="002C6799" w:rsidRPr="00283ED0" w:rsidRDefault="002C6799" w:rsidP="002C6799">
            <w:pPr>
              <w:pStyle w:val="12"/>
              <w:spacing w:before="72"/>
              <w:ind w:leftChars="0" w:left="0"/>
              <w:rPr>
                <w:b w:val="0"/>
                <w:i w:val="0"/>
                <w:iCs/>
                <w:sz w:val="20"/>
                <w:szCs w:val="20"/>
              </w:rPr>
            </w:pPr>
            <w:r w:rsidRPr="00F244AD">
              <w:rPr>
                <w:rFonts w:eastAsia="BatangChe" w:hint="eastAsia"/>
                <w:sz w:val="20"/>
                <w:szCs w:val="20"/>
                <w:u w:val="single"/>
              </w:rPr>
              <w:t xml:space="preserve">Proposal 2: </w:t>
            </w:r>
            <w:r w:rsidRPr="00F244AD">
              <w:rPr>
                <w:rFonts w:eastAsia="BatangChe"/>
                <w:b w:val="0"/>
                <w:sz w:val="20"/>
                <w:szCs w:val="20"/>
              </w:rPr>
              <w:t xml:space="preserve">Evaluation for NR duplex evolution is performed at FR1 and FR2-1. Also, it can be discussed </w:t>
            </w:r>
            <w:r w:rsidRPr="00F244AD">
              <w:rPr>
                <w:rFonts w:eastAsia="BatangChe" w:hint="eastAsia"/>
                <w:b w:val="0"/>
                <w:sz w:val="20"/>
                <w:szCs w:val="20"/>
              </w:rPr>
              <w:t xml:space="preserve">whether </w:t>
            </w:r>
            <w:r w:rsidRPr="00F244AD">
              <w:rPr>
                <w:rFonts w:eastAsia="BatangChe"/>
                <w:b w:val="0"/>
                <w:sz w:val="20"/>
                <w:szCs w:val="20"/>
              </w:rPr>
              <w:t xml:space="preserve">or not to </w:t>
            </w:r>
            <w:r w:rsidRPr="00F244AD">
              <w:rPr>
                <w:rFonts w:eastAsia="BatangChe" w:hint="eastAsia"/>
                <w:b w:val="0"/>
                <w:sz w:val="20"/>
                <w:szCs w:val="20"/>
              </w:rPr>
              <w:t xml:space="preserve">consider </w:t>
            </w:r>
            <w:r w:rsidRPr="00F244AD">
              <w:rPr>
                <w:rFonts w:eastAsia="BatangChe"/>
                <w:b w:val="0"/>
                <w:sz w:val="20"/>
                <w:szCs w:val="20"/>
              </w:rPr>
              <w:t>F</w:t>
            </w:r>
            <w:r w:rsidRPr="00F244AD">
              <w:rPr>
                <w:rFonts w:eastAsia="BatangChe" w:hint="eastAsia"/>
                <w:b w:val="0"/>
                <w:sz w:val="20"/>
                <w:szCs w:val="20"/>
              </w:rPr>
              <w:t xml:space="preserve">R 2-2 </w:t>
            </w:r>
            <w:r w:rsidRPr="00F244AD">
              <w:rPr>
                <w:rFonts w:eastAsia="BatangChe"/>
                <w:b w:val="0"/>
                <w:sz w:val="20"/>
                <w:szCs w:val="20"/>
              </w:rPr>
              <w:t>for study of NR duplex evolution.</w:t>
            </w:r>
          </w:p>
        </w:tc>
      </w:tr>
      <w:tr w:rsidR="002C6799" w:rsidRPr="001820A8" w14:paraId="1DA63376"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671F1308" w14:textId="62D8BA1B" w:rsidR="002C6799" w:rsidRPr="00283ED0" w:rsidRDefault="002C6799" w:rsidP="002C6799">
            <w:pPr>
              <w:spacing w:before="72"/>
              <w:jc w:val="center"/>
              <w:rPr>
                <w:lang w:eastAsia="zh-CN"/>
              </w:rPr>
            </w:pPr>
            <w:r w:rsidRPr="008B6CC3">
              <w:rPr>
                <w:lang w:eastAsia="zh-CN"/>
              </w:rPr>
              <w:t>MediaTek Inc.</w:t>
            </w:r>
          </w:p>
        </w:tc>
        <w:tc>
          <w:tcPr>
            <w:tcW w:w="7840" w:type="dxa"/>
            <w:tcBorders>
              <w:top w:val="single" w:sz="4" w:space="0" w:color="auto"/>
              <w:left w:val="single" w:sz="4" w:space="0" w:color="auto"/>
              <w:bottom w:val="single" w:sz="4" w:space="0" w:color="auto"/>
              <w:right w:val="single" w:sz="4" w:space="0" w:color="auto"/>
            </w:tcBorders>
            <w:vAlign w:val="center"/>
          </w:tcPr>
          <w:p w14:paraId="30E309CA" w14:textId="4004C9CC" w:rsidR="002C6799" w:rsidRPr="00D94095" w:rsidRDefault="002C6799" w:rsidP="002C6799">
            <w:pPr>
              <w:spacing w:after="120"/>
              <w:rPr>
                <w:i/>
                <w:lang w:eastAsia="ko-KR"/>
              </w:rPr>
            </w:pPr>
            <w:r w:rsidRPr="00D94095">
              <w:rPr>
                <w:b/>
                <w:i/>
                <w:u w:val="single"/>
                <w:lang w:eastAsia="ko-KR"/>
              </w:rPr>
              <w:t>Observation 5:</w:t>
            </w:r>
            <w:r w:rsidRPr="00D94095">
              <w:rPr>
                <w:i/>
                <w:lang w:eastAsia="ko-KR"/>
              </w:rPr>
              <w:t xml:space="preserve"> The feasibility and the performance of SBFD and DTDD schemes highly depend on the deployment scenarios considered for these schemes. </w:t>
            </w:r>
          </w:p>
          <w:p w14:paraId="10FB497A" w14:textId="423525BA" w:rsidR="002C6799" w:rsidRDefault="002C6799" w:rsidP="002C6799">
            <w:pPr>
              <w:spacing w:after="120"/>
              <w:rPr>
                <w:i/>
                <w:lang w:eastAsia="ko-KR"/>
              </w:rPr>
            </w:pPr>
            <w:r w:rsidRPr="00D94095">
              <w:rPr>
                <w:b/>
                <w:i/>
                <w:u w:val="single"/>
                <w:lang w:eastAsia="ko-KR"/>
              </w:rPr>
              <w:t>Proposal 4:</w:t>
            </w:r>
            <w:r w:rsidRPr="00D94095">
              <w:rPr>
                <w:i/>
                <w:lang w:eastAsia="ko-KR"/>
              </w:rPr>
              <w:t xml:space="preserve"> For the evaluations of SBFD and DTDD schemes, RAN1 should consider the deployment scenarios listed in T</w:t>
            </w:r>
            <w:r w:rsidRPr="00D94095">
              <w:rPr>
                <w:rFonts w:hint="eastAsia"/>
                <w:i/>
                <w:lang w:eastAsia="zh-CN"/>
              </w:rPr>
              <w:t>able</w:t>
            </w:r>
            <w:r w:rsidRPr="00D94095">
              <w:rPr>
                <w:i/>
                <w:lang w:eastAsia="ko-KR"/>
              </w:rPr>
              <w:t xml:space="preserve"> 1 and Table 2.</w:t>
            </w:r>
          </w:p>
          <w:p w14:paraId="21C87CA2" w14:textId="3BDEC226" w:rsidR="00901180" w:rsidRPr="00C527FA" w:rsidRDefault="00C527FA" w:rsidP="00C527FA">
            <w:pPr>
              <w:spacing w:after="60"/>
              <w:rPr>
                <w:i/>
                <w:lang w:eastAsia="ko-KR"/>
              </w:rPr>
            </w:pPr>
            <w:r w:rsidRPr="00C527FA">
              <w:rPr>
                <w:b/>
                <w:i/>
                <w:u w:val="single"/>
                <w:lang w:eastAsia="ko-KR"/>
              </w:rPr>
              <w:t>Proposal 6:</w:t>
            </w:r>
            <w:r>
              <w:rPr>
                <w:b/>
                <w:i/>
                <w:lang w:eastAsia="ko-KR"/>
              </w:rPr>
              <w:t xml:space="preserve"> </w:t>
            </w:r>
            <w:r w:rsidR="00901180" w:rsidRPr="00C527FA">
              <w:rPr>
                <w:i/>
                <w:lang w:eastAsia="ko-KR"/>
              </w:rPr>
              <w:t xml:space="preserve">For deployment scenarios with two operators, as starting point, 0% and 100% grid shift are assumed between the two operators’ </w:t>
            </w:r>
            <w:proofErr w:type="spellStart"/>
            <w:r w:rsidR="00901180" w:rsidRPr="00C527FA">
              <w:rPr>
                <w:i/>
                <w:lang w:eastAsia="ko-KR"/>
              </w:rPr>
              <w:t>gNBs</w:t>
            </w:r>
            <w:proofErr w:type="spellEnd"/>
            <w:r w:rsidR="00901180" w:rsidRPr="00C527FA">
              <w:rPr>
                <w:i/>
                <w:lang w:eastAsia="ko-KR"/>
              </w:rPr>
              <w:t>:</w:t>
            </w:r>
          </w:p>
          <w:p w14:paraId="236215FD" w14:textId="77777777" w:rsidR="00901180" w:rsidRPr="00C527FA" w:rsidRDefault="00901180" w:rsidP="006C6A26">
            <w:pPr>
              <w:pStyle w:val="ListParagraph"/>
              <w:numPr>
                <w:ilvl w:val="0"/>
                <w:numId w:val="23"/>
              </w:numPr>
              <w:rPr>
                <w:i/>
                <w:lang w:eastAsia="ko-KR"/>
              </w:rPr>
            </w:pPr>
            <w:r w:rsidRPr="00C527FA">
              <w:rPr>
                <w:i/>
                <w:lang w:eastAsia="ko-KR"/>
              </w:rPr>
              <w:t xml:space="preserve">For the 100% grid shift in Macro deployment, </w:t>
            </w:r>
            <w:proofErr w:type="spellStart"/>
            <w:r w:rsidRPr="00C527FA">
              <w:rPr>
                <w:i/>
                <w:lang w:eastAsia="ko-KR"/>
              </w:rPr>
              <w:t>gNBs</w:t>
            </w:r>
            <w:proofErr w:type="spellEnd"/>
            <w:r w:rsidRPr="00C527FA">
              <w:rPr>
                <w:i/>
                <w:lang w:eastAsia="ko-KR"/>
              </w:rPr>
              <w:t xml:space="preserve"> of the second operator are shifted, relative to the </w:t>
            </w:r>
            <w:proofErr w:type="spellStart"/>
            <w:r w:rsidRPr="00C527FA">
              <w:rPr>
                <w:i/>
                <w:lang w:eastAsia="ko-KR"/>
              </w:rPr>
              <w:t>gNBs</w:t>
            </w:r>
            <w:proofErr w:type="spellEnd"/>
            <w:r w:rsidRPr="00C527FA">
              <w:rPr>
                <w:i/>
                <w:lang w:eastAsia="ko-KR"/>
              </w:rPr>
              <w:t>’ locations of the first operator, by ±ISD/2 on one axis and ±ISD/(2*</w:t>
            </w:r>
            <w:proofErr w:type="gramStart"/>
            <w:r w:rsidRPr="00C527FA">
              <w:rPr>
                <w:i/>
                <w:lang w:eastAsia="ko-KR"/>
              </w:rPr>
              <w:t>sqrt(</w:t>
            </w:r>
            <w:proofErr w:type="gramEnd"/>
            <w:r w:rsidRPr="00C527FA">
              <w:rPr>
                <w:i/>
                <w:lang w:eastAsia="ko-KR"/>
              </w:rPr>
              <w:t>3)) on the other axis.</w:t>
            </w:r>
          </w:p>
          <w:p w14:paraId="2787A559" w14:textId="29C08C74" w:rsidR="002C6799" w:rsidRPr="00CB6814" w:rsidRDefault="002C6799" w:rsidP="002C6799">
            <w:pPr>
              <w:spacing w:after="60"/>
              <w:jc w:val="center"/>
            </w:pPr>
            <w:bookmarkStart w:id="42" w:name="_Ref101535973"/>
            <w:r w:rsidRPr="00922E39">
              <w:t xml:space="preserve">Table </w:t>
            </w:r>
            <w:bookmarkEnd w:id="42"/>
            <w:r>
              <w:t>1</w:t>
            </w:r>
            <w:r w:rsidRPr="00922E39">
              <w:t xml:space="preserve">: </w:t>
            </w:r>
            <w:r>
              <w:t>Deployment scenarios and topologies for SBFD.</w:t>
            </w:r>
          </w:p>
          <w:tbl>
            <w:tblPr>
              <w:tblStyle w:val="TableGrid"/>
              <w:tblW w:w="4487" w:type="pct"/>
              <w:jc w:val="center"/>
              <w:tblLook w:val="04A0" w:firstRow="1" w:lastRow="0" w:firstColumn="1" w:lastColumn="0" w:noHBand="0" w:noVBand="1"/>
            </w:tblPr>
            <w:tblGrid>
              <w:gridCol w:w="1118"/>
              <w:gridCol w:w="2577"/>
              <w:gridCol w:w="3138"/>
            </w:tblGrid>
            <w:tr w:rsidR="002C6799" w:rsidRPr="0071330E" w14:paraId="140391AA" w14:textId="77777777" w:rsidTr="004C48DC">
              <w:trPr>
                <w:jc w:val="center"/>
              </w:trPr>
              <w:tc>
                <w:tcPr>
                  <w:tcW w:w="818" w:type="pct"/>
                </w:tcPr>
                <w:p w14:paraId="19DF2140" w14:textId="77777777" w:rsidR="002C6799" w:rsidRPr="0071330E" w:rsidRDefault="002C6799" w:rsidP="002C6799">
                  <w:pPr>
                    <w:pStyle w:val="TAH"/>
                    <w:rPr>
                      <w:b w:val="0"/>
                    </w:rPr>
                  </w:pPr>
                  <w:r w:rsidRPr="0071330E">
                    <w:t>Scenario</w:t>
                  </w:r>
                  <w:r>
                    <w:t xml:space="preserve"> </w:t>
                  </w:r>
                  <w:r w:rsidRPr="0071330E">
                    <w:t>No.</w:t>
                  </w:r>
                </w:p>
              </w:tc>
              <w:tc>
                <w:tcPr>
                  <w:tcW w:w="1886" w:type="pct"/>
                  <w:vAlign w:val="center"/>
                </w:tcPr>
                <w:p w14:paraId="200B4687" w14:textId="548B46A1" w:rsidR="002C6799" w:rsidRPr="0071330E" w:rsidRDefault="002C6799" w:rsidP="002C6799">
                  <w:pPr>
                    <w:pStyle w:val="TAH"/>
                    <w:rPr>
                      <w:b w:val="0"/>
                    </w:rPr>
                  </w:pPr>
                  <w:bookmarkStart w:id="43" w:name="_Hlk97701521"/>
                  <w:r w:rsidRPr="0071330E">
                    <w:t>Deployment Scenario</w:t>
                  </w:r>
                  <w:bookmarkEnd w:id="43"/>
                </w:p>
              </w:tc>
              <w:tc>
                <w:tcPr>
                  <w:tcW w:w="2296" w:type="pct"/>
                </w:tcPr>
                <w:p w14:paraId="6B9D7E4F" w14:textId="77777777" w:rsidR="002C6799" w:rsidRDefault="002C6799" w:rsidP="002C6799">
                  <w:pPr>
                    <w:pStyle w:val="TAH"/>
                  </w:pPr>
                  <w:r>
                    <w:t>Topology</w:t>
                  </w:r>
                </w:p>
              </w:tc>
            </w:tr>
            <w:tr w:rsidR="002C6799" w:rsidRPr="0071330E" w14:paraId="72A57E43" w14:textId="77777777" w:rsidTr="004C48DC">
              <w:trPr>
                <w:trHeight w:val="179"/>
                <w:jc w:val="center"/>
              </w:trPr>
              <w:tc>
                <w:tcPr>
                  <w:tcW w:w="818" w:type="pct"/>
                  <w:vAlign w:val="center"/>
                </w:tcPr>
                <w:p w14:paraId="67F7EF10" w14:textId="77777777" w:rsidR="002C6799" w:rsidRPr="0071330E" w:rsidRDefault="002C6799" w:rsidP="002C6799">
                  <w:pPr>
                    <w:pStyle w:val="TAC"/>
                  </w:pPr>
                  <w:r w:rsidRPr="0071330E">
                    <w:t>1</w:t>
                  </w:r>
                </w:p>
              </w:tc>
              <w:tc>
                <w:tcPr>
                  <w:tcW w:w="1886" w:type="pct"/>
                  <w:vAlign w:val="center"/>
                </w:tcPr>
                <w:p w14:paraId="2D9B1D84" w14:textId="77777777" w:rsidR="002C6799" w:rsidRDefault="002C6799" w:rsidP="002C6799">
                  <w:pPr>
                    <w:pStyle w:val="TAC"/>
                  </w:pPr>
                  <w:r>
                    <w:t>Single-operator SBFD</w:t>
                  </w:r>
                </w:p>
                <w:p w14:paraId="32C82F97" w14:textId="77777777" w:rsidR="002C6799" w:rsidRPr="0071330E" w:rsidRDefault="002C6799" w:rsidP="002C6799">
                  <w:pPr>
                    <w:pStyle w:val="TAC"/>
                  </w:pPr>
                  <w:r>
                    <w:t>Same SBFD pattern in all cells</w:t>
                  </w:r>
                </w:p>
              </w:tc>
              <w:tc>
                <w:tcPr>
                  <w:tcW w:w="2296" w:type="pct"/>
                </w:tcPr>
                <w:p w14:paraId="44D67724" w14:textId="77777777" w:rsidR="002C6799" w:rsidRDefault="002C6799" w:rsidP="002C6799">
                  <w:pPr>
                    <w:pStyle w:val="TAC"/>
                    <w:jc w:val="left"/>
                  </w:pPr>
                  <w:r>
                    <w:t xml:space="preserve">Single Layer: Urban, Dens Urban, Indoor </w:t>
                  </w:r>
                </w:p>
              </w:tc>
            </w:tr>
            <w:tr w:rsidR="002C6799" w:rsidRPr="0071330E" w14:paraId="4ED56927" w14:textId="77777777" w:rsidTr="004C48DC">
              <w:trPr>
                <w:trHeight w:val="179"/>
                <w:jc w:val="center"/>
              </w:trPr>
              <w:tc>
                <w:tcPr>
                  <w:tcW w:w="818" w:type="pct"/>
                  <w:vAlign w:val="center"/>
                </w:tcPr>
                <w:p w14:paraId="51E9B68B" w14:textId="77777777" w:rsidR="002C6799" w:rsidRPr="0071330E" w:rsidRDefault="002C6799" w:rsidP="002C6799">
                  <w:pPr>
                    <w:pStyle w:val="TAC"/>
                  </w:pPr>
                  <w:r>
                    <w:t>2</w:t>
                  </w:r>
                </w:p>
              </w:tc>
              <w:tc>
                <w:tcPr>
                  <w:tcW w:w="1886" w:type="pct"/>
                  <w:vAlign w:val="center"/>
                </w:tcPr>
                <w:p w14:paraId="0E0CC30C" w14:textId="77777777" w:rsidR="002C6799" w:rsidRDefault="002C6799" w:rsidP="002C6799">
                  <w:pPr>
                    <w:pStyle w:val="TAC"/>
                  </w:pPr>
                  <w:r>
                    <w:t>Single-operator SBFD</w:t>
                  </w:r>
                </w:p>
                <w:p w14:paraId="1AA360F4" w14:textId="77777777" w:rsidR="002C6799" w:rsidRDefault="002C6799" w:rsidP="002C6799">
                  <w:pPr>
                    <w:pStyle w:val="TAC"/>
                  </w:pPr>
                  <w:r>
                    <w:t>Different SBFD patterns among cells</w:t>
                  </w:r>
                </w:p>
              </w:tc>
              <w:tc>
                <w:tcPr>
                  <w:tcW w:w="2296" w:type="pct"/>
                </w:tcPr>
                <w:p w14:paraId="08CB2FF5" w14:textId="77777777" w:rsidR="002C6799" w:rsidRDefault="002C6799" w:rsidP="002C6799">
                  <w:pPr>
                    <w:pStyle w:val="TAC"/>
                    <w:jc w:val="left"/>
                  </w:pPr>
                  <w:r>
                    <w:t>Single Layer: Urban, Dens Urban</w:t>
                  </w:r>
                </w:p>
                <w:p w14:paraId="75FB9022" w14:textId="77777777" w:rsidR="002C6799" w:rsidRDefault="002C6799" w:rsidP="002C6799">
                  <w:pPr>
                    <w:pStyle w:val="TAC"/>
                    <w:jc w:val="left"/>
                  </w:pPr>
                  <w:r>
                    <w:t>HetNet: Macro-Indoor</w:t>
                  </w:r>
                </w:p>
              </w:tc>
            </w:tr>
            <w:tr w:rsidR="002C6799" w:rsidRPr="0071330E" w14:paraId="43335741" w14:textId="77777777" w:rsidTr="004C48DC">
              <w:trPr>
                <w:trHeight w:val="179"/>
                <w:jc w:val="center"/>
              </w:trPr>
              <w:tc>
                <w:tcPr>
                  <w:tcW w:w="818" w:type="pct"/>
                  <w:vAlign w:val="center"/>
                </w:tcPr>
                <w:p w14:paraId="6C2FE04C" w14:textId="77777777" w:rsidR="002C6799" w:rsidRPr="0071330E" w:rsidRDefault="002C6799" w:rsidP="002C6799">
                  <w:pPr>
                    <w:pStyle w:val="TAC"/>
                  </w:pPr>
                  <w:r>
                    <w:t>3</w:t>
                  </w:r>
                </w:p>
              </w:tc>
              <w:tc>
                <w:tcPr>
                  <w:tcW w:w="1886" w:type="pct"/>
                  <w:vAlign w:val="center"/>
                </w:tcPr>
                <w:p w14:paraId="03BCA95E" w14:textId="77777777" w:rsidR="002C6799" w:rsidRDefault="002C6799" w:rsidP="002C6799">
                  <w:pPr>
                    <w:pStyle w:val="TAC"/>
                  </w:pPr>
                  <w:r>
                    <w:t>Two operators:</w:t>
                  </w:r>
                </w:p>
                <w:p w14:paraId="77BA2208" w14:textId="77777777" w:rsidR="002C6799" w:rsidRDefault="002C6799" w:rsidP="002C6799">
                  <w:pPr>
                    <w:pStyle w:val="TAC"/>
                  </w:pPr>
                  <w:r>
                    <w:t>1</w:t>
                  </w:r>
                  <w:r w:rsidRPr="001E55D6">
                    <w:rPr>
                      <w:vertAlign w:val="superscript"/>
                    </w:rPr>
                    <w:t>st</w:t>
                  </w:r>
                  <w:r>
                    <w:t xml:space="preserve"> operator SBFD</w:t>
                  </w:r>
                </w:p>
                <w:p w14:paraId="3AB89786" w14:textId="77777777" w:rsidR="002C6799" w:rsidRDefault="002C6799" w:rsidP="002C6799">
                  <w:pPr>
                    <w:pStyle w:val="TAC"/>
                  </w:pPr>
                  <w:r>
                    <w:t>2</w:t>
                  </w:r>
                  <w:r w:rsidRPr="001E55D6">
                    <w:rPr>
                      <w:vertAlign w:val="superscript"/>
                    </w:rPr>
                    <w:t>nd</w:t>
                  </w:r>
                  <w:r>
                    <w:t xml:space="preserve"> operator legacy TDD </w:t>
                  </w:r>
                </w:p>
              </w:tc>
              <w:tc>
                <w:tcPr>
                  <w:tcW w:w="2296" w:type="pct"/>
                </w:tcPr>
                <w:p w14:paraId="5699CB04" w14:textId="77777777" w:rsidR="002C6799" w:rsidRDefault="002C6799" w:rsidP="002C6799">
                  <w:pPr>
                    <w:pStyle w:val="TAC"/>
                    <w:jc w:val="left"/>
                  </w:pPr>
                  <w:r>
                    <w:t>Single Layer: Urban, Dens Urban, Indoor</w:t>
                  </w:r>
                </w:p>
                <w:p w14:paraId="650E4266" w14:textId="77777777" w:rsidR="002C6799" w:rsidRDefault="002C6799" w:rsidP="002C6799">
                  <w:pPr>
                    <w:pStyle w:val="TAC"/>
                    <w:jc w:val="left"/>
                  </w:pPr>
                  <w:r>
                    <w:t>HetNet: Macro-Indoor</w:t>
                  </w:r>
                </w:p>
                <w:p w14:paraId="6F163D1C" w14:textId="77777777" w:rsidR="002C6799" w:rsidRDefault="002C6799" w:rsidP="002C6799">
                  <w:pPr>
                    <w:pStyle w:val="TAC"/>
                    <w:jc w:val="left"/>
                  </w:pPr>
                  <w:r>
                    <w:t>Grid shift: 0% and 100%</w:t>
                  </w:r>
                </w:p>
              </w:tc>
            </w:tr>
          </w:tbl>
          <w:p w14:paraId="2E2A08F4" w14:textId="77777777" w:rsidR="002C6799" w:rsidRPr="002B1D04" w:rsidRDefault="002C6799" w:rsidP="002C6799">
            <w:pPr>
              <w:pStyle w:val="12"/>
              <w:spacing w:before="72"/>
              <w:ind w:leftChars="0" w:left="0"/>
              <w:rPr>
                <w:b w:val="0"/>
                <w:i w:val="0"/>
                <w:iCs/>
                <w:sz w:val="20"/>
                <w:szCs w:val="20"/>
              </w:rPr>
            </w:pPr>
          </w:p>
        </w:tc>
      </w:tr>
      <w:tr w:rsidR="00897368" w:rsidRPr="001820A8" w14:paraId="1872025C"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468BBCAF" w14:textId="030475C5" w:rsidR="00897368" w:rsidRPr="008B6CC3" w:rsidRDefault="00897368" w:rsidP="002C6799">
            <w:pPr>
              <w:spacing w:before="72"/>
              <w:jc w:val="center"/>
              <w:rPr>
                <w:lang w:eastAsia="zh-CN"/>
              </w:rPr>
            </w:pPr>
            <w:proofErr w:type="spellStart"/>
            <w:r w:rsidRPr="00897368">
              <w:rPr>
                <w:lang w:eastAsia="zh-CN"/>
              </w:rPr>
              <w:t>CEWiT</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79D26B79" w14:textId="23584338" w:rsidR="00897368" w:rsidRPr="00897368" w:rsidRDefault="00897368" w:rsidP="00897368">
            <w:pPr>
              <w:rPr>
                <w:b/>
                <w:i/>
                <w:u w:val="single"/>
                <w:lang w:eastAsia="ko-KR"/>
              </w:rPr>
            </w:pPr>
            <w:r w:rsidRPr="00897368">
              <w:rPr>
                <w:b/>
                <w:bCs/>
                <w:i/>
                <w:u w:val="single"/>
              </w:rPr>
              <w:t>Proposal 1</w:t>
            </w:r>
            <w:r w:rsidRPr="00897368">
              <w:rPr>
                <w:bCs/>
                <w:i/>
              </w:rPr>
              <w:t>: Sub-band partitioning for DL and UL resources based on fixed DL to UL ratio is supported for evaluations.</w:t>
            </w:r>
          </w:p>
        </w:tc>
      </w:tr>
      <w:tr w:rsidR="002C6799" w:rsidRPr="001820A8" w14:paraId="26A63BA1"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DDE3D17" w14:textId="1CCD27D1" w:rsidR="002C6799" w:rsidRPr="00283ED0" w:rsidRDefault="002C6799" w:rsidP="002C6799">
            <w:pPr>
              <w:spacing w:before="72"/>
              <w:jc w:val="center"/>
              <w:rPr>
                <w:lang w:eastAsia="zh-CN"/>
              </w:rPr>
            </w:pPr>
            <w:r w:rsidRPr="00AD7CD9">
              <w:rPr>
                <w:lang w:eastAsia="zh-CN"/>
              </w:rPr>
              <w:t>Intel Corporation</w:t>
            </w:r>
          </w:p>
        </w:tc>
        <w:tc>
          <w:tcPr>
            <w:tcW w:w="7840" w:type="dxa"/>
            <w:tcBorders>
              <w:top w:val="single" w:sz="4" w:space="0" w:color="auto"/>
              <w:left w:val="single" w:sz="4" w:space="0" w:color="auto"/>
              <w:bottom w:val="single" w:sz="4" w:space="0" w:color="auto"/>
              <w:right w:val="single" w:sz="4" w:space="0" w:color="auto"/>
            </w:tcBorders>
            <w:vAlign w:val="center"/>
          </w:tcPr>
          <w:p w14:paraId="062738A6" w14:textId="35F4A77D" w:rsidR="002C6799" w:rsidRPr="00E47A95" w:rsidRDefault="002C6799" w:rsidP="002C6799">
            <w:pPr>
              <w:spacing w:after="120" w:line="276" w:lineRule="auto"/>
              <w:rPr>
                <w:bCs/>
                <w:i/>
                <w:lang w:val="en-GB" w:eastAsia="zh-CN"/>
              </w:rPr>
            </w:pPr>
            <w:r w:rsidRPr="00E47A95">
              <w:rPr>
                <w:b/>
                <w:bCs/>
                <w:i/>
                <w:u w:val="single"/>
                <w:lang w:val="en-GB" w:eastAsia="zh-CN"/>
              </w:rPr>
              <w:t>Proposal 1:</w:t>
            </w:r>
            <w:r w:rsidRPr="00E47A95">
              <w:rPr>
                <w:bCs/>
                <w:i/>
                <w:lang w:val="en-GB" w:eastAsia="zh-CN"/>
              </w:rPr>
              <w:t xml:space="preserve"> For the evaluations of both NOFD, and dynamic/flexible TDD, </w:t>
            </w:r>
          </w:p>
          <w:p w14:paraId="29B4F659" w14:textId="77777777" w:rsidR="002C6799" w:rsidRPr="00E47A95" w:rsidRDefault="002C6799" w:rsidP="006C6A26">
            <w:pPr>
              <w:pStyle w:val="ListParagraph"/>
              <w:numPr>
                <w:ilvl w:val="0"/>
                <w:numId w:val="23"/>
              </w:numPr>
              <w:rPr>
                <w:bCs/>
                <w:i/>
                <w:szCs w:val="20"/>
                <w:lang w:val="en-GB" w:eastAsia="zh-CN"/>
              </w:rPr>
            </w:pPr>
            <w:r w:rsidRPr="00E47A95">
              <w:rPr>
                <w:bCs/>
                <w:i/>
                <w:szCs w:val="20"/>
                <w:lang w:val="en-GB" w:eastAsia="zh-CN"/>
              </w:rPr>
              <w:t xml:space="preserve">For FR-1, both indoor office and urban </w:t>
            </w:r>
            <w:r w:rsidRPr="00E47A95">
              <w:rPr>
                <w:bCs/>
                <w:i/>
                <w:szCs w:val="20"/>
                <w:lang w:val="en-GB"/>
              </w:rPr>
              <w:t>macro</w:t>
            </w:r>
            <w:r w:rsidRPr="00E47A95">
              <w:rPr>
                <w:bCs/>
                <w:i/>
                <w:szCs w:val="20"/>
                <w:lang w:val="en-GB" w:eastAsia="zh-CN"/>
              </w:rPr>
              <w:t xml:space="preserve"> scenario could be considered:</w:t>
            </w:r>
          </w:p>
          <w:p w14:paraId="0C404E23" w14:textId="77777777" w:rsidR="002C6799" w:rsidRDefault="002C6799" w:rsidP="006C6A26">
            <w:pPr>
              <w:pStyle w:val="ListParagraph"/>
              <w:numPr>
                <w:ilvl w:val="0"/>
                <w:numId w:val="23"/>
              </w:numPr>
              <w:rPr>
                <w:bCs/>
                <w:i/>
                <w:szCs w:val="20"/>
                <w:lang w:val="en-GB" w:eastAsia="zh-CN"/>
              </w:rPr>
            </w:pPr>
            <w:r w:rsidRPr="00E47A95">
              <w:rPr>
                <w:bCs/>
                <w:i/>
                <w:szCs w:val="20"/>
                <w:lang w:val="en-GB" w:eastAsia="zh-CN"/>
              </w:rPr>
              <w:lastRenderedPageBreak/>
              <w:t>For FR-2, in addition to indoor office and urban macro scenario, the dense urban scenario could be considered.</w:t>
            </w:r>
          </w:p>
          <w:p w14:paraId="7F6397AF" w14:textId="333D2635" w:rsidR="00F3351A" w:rsidRPr="00F3351A" w:rsidRDefault="00F3351A" w:rsidP="00F3351A">
            <w:pPr>
              <w:spacing w:after="120" w:line="276" w:lineRule="auto"/>
              <w:rPr>
                <w:i/>
                <w:lang w:val="en-GB" w:eastAsia="x-none"/>
              </w:rPr>
            </w:pPr>
            <w:r w:rsidRPr="00F3351A">
              <w:rPr>
                <w:b/>
                <w:i/>
                <w:u w:val="single"/>
              </w:rPr>
              <w:t xml:space="preserve">Proposal </w:t>
            </w:r>
            <w:proofErr w:type="gramStart"/>
            <w:r w:rsidRPr="00F3351A">
              <w:rPr>
                <w:b/>
                <w:i/>
                <w:u w:val="single"/>
              </w:rPr>
              <w:t>5</w:t>
            </w:r>
            <w:r w:rsidRPr="00F3351A">
              <w:rPr>
                <w:i/>
              </w:rPr>
              <w:t>:</w:t>
            </w:r>
            <w:r w:rsidRPr="00F3351A">
              <w:rPr>
                <w:i/>
                <w:lang w:val="en-GB" w:eastAsia="x-none"/>
              </w:rPr>
              <w:t>For</w:t>
            </w:r>
            <w:proofErr w:type="gramEnd"/>
            <w:r w:rsidRPr="00F3351A">
              <w:rPr>
                <w:i/>
                <w:lang w:val="en-GB" w:eastAsia="x-none"/>
              </w:rPr>
              <w:t xml:space="preserve"> system-level evaluations on NOFD</w:t>
            </w:r>
          </w:p>
          <w:p w14:paraId="2ABF09D7" w14:textId="77777777" w:rsidR="00F3351A" w:rsidRPr="00F3351A" w:rsidRDefault="00F3351A" w:rsidP="006C6A26">
            <w:pPr>
              <w:pStyle w:val="ListParagraph"/>
              <w:numPr>
                <w:ilvl w:val="0"/>
                <w:numId w:val="23"/>
              </w:numPr>
              <w:rPr>
                <w:bCs/>
                <w:i/>
                <w:szCs w:val="20"/>
                <w:lang w:val="en-GB" w:eastAsia="zh-CN"/>
              </w:rPr>
            </w:pPr>
            <w:r w:rsidRPr="00F3351A">
              <w:rPr>
                <w:bCs/>
                <w:i/>
                <w:szCs w:val="20"/>
                <w:lang w:val="en-GB" w:eastAsia="zh-CN"/>
              </w:rPr>
              <w:t xml:space="preserve">Simulation assumptions, including deployment scenarios, antenna configurations, and related assumptions, as agreed during Rel-16 CLI/RIM, can be considered as starting points for system-level evaluations for NOFD operation. </w:t>
            </w:r>
          </w:p>
          <w:p w14:paraId="7DE93AEB" w14:textId="77777777" w:rsidR="00F3351A" w:rsidRPr="00F3351A" w:rsidRDefault="00F3351A" w:rsidP="006C6A26">
            <w:pPr>
              <w:pStyle w:val="ListParagraph"/>
              <w:numPr>
                <w:ilvl w:val="0"/>
                <w:numId w:val="23"/>
              </w:numPr>
              <w:rPr>
                <w:bCs/>
                <w:i/>
                <w:szCs w:val="20"/>
                <w:lang w:val="en-GB" w:eastAsia="zh-CN"/>
              </w:rPr>
            </w:pPr>
            <w:r w:rsidRPr="00F3351A">
              <w:rPr>
                <w:bCs/>
                <w:i/>
                <w:szCs w:val="20"/>
                <w:lang w:val="en-GB" w:eastAsia="zh-CN"/>
              </w:rPr>
              <w:t xml:space="preserve">Consider Table 3-7 in the Appendix II for NOFD evaluations in FR1 and FR2. </w:t>
            </w:r>
          </w:p>
          <w:p w14:paraId="778643F3" w14:textId="77777777" w:rsidR="00F3351A" w:rsidRPr="00F3351A" w:rsidRDefault="00F3351A" w:rsidP="006C6A26">
            <w:pPr>
              <w:pStyle w:val="ListParagraph"/>
              <w:numPr>
                <w:ilvl w:val="0"/>
                <w:numId w:val="23"/>
              </w:numPr>
              <w:rPr>
                <w:bCs/>
                <w:i/>
                <w:szCs w:val="20"/>
                <w:lang w:val="en-GB" w:eastAsia="zh-CN"/>
              </w:rPr>
            </w:pPr>
            <w:r w:rsidRPr="00F3351A">
              <w:rPr>
                <w:bCs/>
                <w:i/>
                <w:szCs w:val="20"/>
                <w:lang w:val="en-GB" w:eastAsia="zh-CN"/>
              </w:rPr>
              <w:t>Non-full buffer with FTP traffic model 3 should be considered for traffic modelling.</w:t>
            </w:r>
          </w:p>
          <w:p w14:paraId="74E9C7C5" w14:textId="77777777" w:rsidR="00F3351A" w:rsidRPr="00F3351A" w:rsidRDefault="00F3351A" w:rsidP="006C6A26">
            <w:pPr>
              <w:pStyle w:val="ListParagraph"/>
              <w:numPr>
                <w:ilvl w:val="0"/>
                <w:numId w:val="23"/>
              </w:numPr>
              <w:rPr>
                <w:i/>
                <w:szCs w:val="20"/>
                <w:lang w:val="en-GB" w:eastAsia="x-none"/>
              </w:rPr>
            </w:pPr>
            <w:r w:rsidRPr="00F3351A">
              <w:rPr>
                <w:bCs/>
                <w:i/>
                <w:szCs w:val="20"/>
                <w:lang w:val="en-GB" w:eastAsia="zh-CN"/>
              </w:rPr>
              <w:t>DL/UL UPT sho</w:t>
            </w:r>
            <w:r w:rsidRPr="00F3351A">
              <w:rPr>
                <w:i/>
                <w:szCs w:val="20"/>
                <w:lang w:val="en-GB" w:eastAsia="x-none"/>
              </w:rPr>
              <w:t>uld be used as the primary performance metric for SLS evaluations.</w:t>
            </w:r>
          </w:p>
          <w:p w14:paraId="2617E436" w14:textId="57382BFD" w:rsidR="00F3351A" w:rsidRPr="00F3351A" w:rsidRDefault="00F3351A" w:rsidP="00F3351A">
            <w:pPr>
              <w:spacing w:after="120" w:line="276" w:lineRule="auto"/>
              <w:rPr>
                <w:i/>
                <w:lang w:val="en-GB" w:eastAsia="zh-CN"/>
              </w:rPr>
            </w:pPr>
            <w:r w:rsidRPr="00F3351A">
              <w:rPr>
                <w:b/>
                <w:bCs/>
                <w:i/>
                <w:u w:val="single"/>
                <w:lang w:val="en-GB" w:eastAsia="zh-CN"/>
              </w:rPr>
              <w:t xml:space="preserve">Proposal 6: </w:t>
            </w:r>
            <w:r w:rsidRPr="00F3351A">
              <w:rPr>
                <w:bCs/>
                <w:i/>
                <w:lang w:val="en-GB" w:eastAsia="zh-CN"/>
              </w:rPr>
              <w:t>RAN1 should consider appropriate NOFD configurations and modelling options for self- and cross-link interference for the evaluations for NOFD.</w:t>
            </w:r>
          </w:p>
          <w:p w14:paraId="31DA817C" w14:textId="0FAA41B5" w:rsidR="00F3351A" w:rsidRPr="00F3351A" w:rsidRDefault="00F3351A" w:rsidP="006C6A26">
            <w:pPr>
              <w:pStyle w:val="ListParagraph"/>
              <w:numPr>
                <w:ilvl w:val="0"/>
                <w:numId w:val="23"/>
              </w:numPr>
              <w:rPr>
                <w:i/>
                <w:szCs w:val="20"/>
                <w:lang w:val="en-GB" w:eastAsia="zh-CN"/>
              </w:rPr>
            </w:pPr>
            <w:r w:rsidRPr="00F3351A">
              <w:rPr>
                <w:bCs/>
                <w:i/>
                <w:szCs w:val="20"/>
                <w:lang w:val="en-GB" w:eastAsia="zh-CN"/>
              </w:rPr>
              <w:t>Send an LS to RAN4 during RAN1 #109-e to receive inputs from RAN4 on self- and cross-link interference for NOFD operation.</w:t>
            </w:r>
          </w:p>
        </w:tc>
      </w:tr>
      <w:tr w:rsidR="002C6799" w:rsidRPr="001820A8" w14:paraId="11D41DB9" w14:textId="77777777" w:rsidTr="007900FD">
        <w:tc>
          <w:tcPr>
            <w:tcW w:w="2122" w:type="dxa"/>
            <w:tcBorders>
              <w:top w:val="single" w:sz="4" w:space="0" w:color="auto"/>
              <w:left w:val="single" w:sz="4" w:space="0" w:color="auto"/>
              <w:bottom w:val="single" w:sz="4" w:space="0" w:color="auto"/>
              <w:right w:val="single" w:sz="4" w:space="0" w:color="auto"/>
            </w:tcBorders>
            <w:vAlign w:val="center"/>
          </w:tcPr>
          <w:p w14:paraId="5EC1B444" w14:textId="3263DE0C" w:rsidR="002C6799" w:rsidRPr="00283ED0" w:rsidRDefault="002C6799" w:rsidP="002C6799">
            <w:pPr>
              <w:spacing w:before="72"/>
              <w:jc w:val="center"/>
              <w:rPr>
                <w:lang w:eastAsia="zh-CN"/>
              </w:rPr>
            </w:pPr>
            <w:r w:rsidRPr="00FB1C86">
              <w:rPr>
                <w:lang w:eastAsia="zh-CN"/>
              </w:rPr>
              <w:lastRenderedPageBreak/>
              <w:t>Qualcomm Incorporated</w:t>
            </w:r>
          </w:p>
        </w:tc>
        <w:tc>
          <w:tcPr>
            <w:tcW w:w="7840" w:type="dxa"/>
            <w:tcBorders>
              <w:top w:val="single" w:sz="4" w:space="0" w:color="auto"/>
              <w:left w:val="single" w:sz="4" w:space="0" w:color="auto"/>
              <w:bottom w:val="single" w:sz="4" w:space="0" w:color="auto"/>
              <w:right w:val="single" w:sz="4" w:space="0" w:color="auto"/>
            </w:tcBorders>
            <w:vAlign w:val="center"/>
          </w:tcPr>
          <w:p w14:paraId="7BBD060F" w14:textId="56154726" w:rsidR="002C6799" w:rsidRPr="00431C9D" w:rsidRDefault="002C6799" w:rsidP="002C6799">
            <w:pPr>
              <w:rPr>
                <w:i/>
                <w:lang w:eastAsia="zh-CN"/>
              </w:rPr>
            </w:pPr>
            <w:r w:rsidRPr="00431C9D">
              <w:rPr>
                <w:rFonts w:eastAsia="Batang"/>
                <w:b/>
                <w:i/>
                <w:szCs w:val="24"/>
                <w:u w:val="single"/>
                <w:lang w:val="en-GB"/>
              </w:rPr>
              <w:t>Observation 1</w:t>
            </w:r>
            <w:r w:rsidRPr="00431C9D">
              <w:rPr>
                <w:b/>
                <w:i/>
                <w:iCs/>
                <w:szCs w:val="16"/>
                <w:u w:val="single"/>
                <w:lang w:val="en-GB" w:eastAsia="ko-KR"/>
              </w:rPr>
              <w:t xml:space="preserve">: </w:t>
            </w:r>
            <w:r w:rsidRPr="00431C9D">
              <w:rPr>
                <w:i/>
                <w:iCs/>
                <w:szCs w:val="16"/>
                <w:lang w:val="en-GB" w:eastAsia="ko-KR"/>
              </w:rPr>
              <w:t xml:space="preserve">Deployment scenarios that could benefit from </w:t>
            </w:r>
            <w:proofErr w:type="spellStart"/>
            <w:r w:rsidRPr="00431C9D">
              <w:rPr>
                <w:i/>
                <w:iCs/>
                <w:szCs w:val="16"/>
                <w:lang w:val="en-GB" w:eastAsia="ko-KR"/>
              </w:rPr>
              <w:t>subband</w:t>
            </w:r>
            <w:proofErr w:type="spellEnd"/>
            <w:r w:rsidRPr="00431C9D">
              <w:rPr>
                <w:i/>
                <w:iCs/>
                <w:szCs w:val="16"/>
                <w:lang w:val="en-GB" w:eastAsia="ko-KR"/>
              </w:rPr>
              <w:t xml:space="preserve"> full duplex, </w:t>
            </w:r>
            <w:proofErr w:type="gramStart"/>
            <w:r w:rsidRPr="00431C9D">
              <w:rPr>
                <w:i/>
                <w:iCs/>
                <w:szCs w:val="16"/>
                <w:lang w:val="en-GB" w:eastAsia="ko-KR"/>
              </w:rPr>
              <w:t>e.g.</w:t>
            </w:r>
            <w:proofErr w:type="gramEnd"/>
            <w:r w:rsidRPr="00431C9D">
              <w:rPr>
                <w:i/>
                <w:iCs/>
                <w:szCs w:val="16"/>
                <w:lang w:val="en-GB" w:eastAsia="ko-KR"/>
              </w:rPr>
              <w:t xml:space="preserve"> reduced latency and improve coverage, should be considered as baseline deployment scenarios. Other deployment scenarios may be considered as optional deployment scenarios. </w:t>
            </w:r>
          </w:p>
          <w:p w14:paraId="2FC83A5F" w14:textId="7A24A143" w:rsidR="002C6799" w:rsidRPr="00431C9D" w:rsidRDefault="002C6799" w:rsidP="002C6799">
            <w:pPr>
              <w:rPr>
                <w:i/>
                <w:lang w:eastAsia="zh-CN"/>
              </w:rPr>
            </w:pPr>
            <w:r w:rsidRPr="00431C9D">
              <w:rPr>
                <w:rFonts w:eastAsia="Batang"/>
                <w:b/>
                <w:i/>
                <w:szCs w:val="24"/>
                <w:u w:val="single"/>
                <w:lang w:val="en-GB"/>
              </w:rPr>
              <w:t>Observation 2</w:t>
            </w:r>
            <w:r w:rsidRPr="00431C9D">
              <w:rPr>
                <w:b/>
                <w:i/>
                <w:iCs/>
                <w:szCs w:val="16"/>
                <w:u w:val="single"/>
                <w:lang w:val="en-GB" w:eastAsia="ko-KR"/>
              </w:rPr>
              <w:t>:</w:t>
            </w:r>
            <w:r w:rsidRPr="00431C9D">
              <w:rPr>
                <w:i/>
                <w:iCs/>
                <w:szCs w:val="16"/>
                <w:lang w:val="en-GB" w:eastAsia="ko-KR"/>
              </w:rPr>
              <w:t xml:space="preserve"> </w:t>
            </w:r>
            <w:proofErr w:type="spellStart"/>
            <w:r w:rsidRPr="00431C9D">
              <w:rPr>
                <w:i/>
                <w:iCs/>
                <w:szCs w:val="16"/>
                <w:lang w:val="en-GB" w:eastAsia="ko-KR"/>
              </w:rPr>
              <w:t>Subband</w:t>
            </w:r>
            <w:proofErr w:type="spellEnd"/>
            <w:r w:rsidRPr="00431C9D">
              <w:rPr>
                <w:i/>
                <w:iCs/>
                <w:szCs w:val="16"/>
                <w:lang w:val="en-GB" w:eastAsia="ko-KR"/>
              </w:rPr>
              <w:t xml:space="preserve"> full duplex deployment for Massive MIMO macro cell deployment with large EIRP could benefit from UL coverage gain and latency improvement and at same time is challenging deployment due to large self-interference at </w:t>
            </w:r>
            <w:proofErr w:type="spellStart"/>
            <w:r w:rsidRPr="00431C9D">
              <w:rPr>
                <w:i/>
                <w:iCs/>
                <w:szCs w:val="16"/>
                <w:lang w:val="en-GB" w:eastAsia="ko-KR"/>
              </w:rPr>
              <w:t>gNB</w:t>
            </w:r>
            <w:proofErr w:type="spellEnd"/>
            <w:r w:rsidRPr="00431C9D">
              <w:rPr>
                <w:i/>
                <w:iCs/>
                <w:szCs w:val="16"/>
                <w:lang w:val="en-GB" w:eastAsia="ko-KR"/>
              </w:rPr>
              <w:t xml:space="preserve">. For FR1, </w:t>
            </w:r>
            <w:proofErr w:type="spellStart"/>
            <w:r w:rsidRPr="00431C9D">
              <w:rPr>
                <w:i/>
                <w:iCs/>
                <w:szCs w:val="16"/>
                <w:lang w:val="en-GB" w:eastAsia="ko-KR"/>
              </w:rPr>
              <w:t>UMa</w:t>
            </w:r>
            <w:proofErr w:type="spellEnd"/>
            <w:r w:rsidRPr="00431C9D">
              <w:rPr>
                <w:i/>
                <w:iCs/>
                <w:szCs w:val="16"/>
                <w:lang w:val="en-GB" w:eastAsia="ko-KR"/>
              </w:rPr>
              <w:t xml:space="preserve"> with 500m ISD shall be considered and for FR2, </w:t>
            </w:r>
            <w:proofErr w:type="spellStart"/>
            <w:r w:rsidRPr="00431C9D">
              <w:rPr>
                <w:i/>
                <w:iCs/>
                <w:szCs w:val="16"/>
                <w:lang w:val="en-GB" w:eastAsia="ko-KR"/>
              </w:rPr>
              <w:t>UMa</w:t>
            </w:r>
            <w:proofErr w:type="spellEnd"/>
            <w:r w:rsidRPr="00431C9D">
              <w:rPr>
                <w:i/>
                <w:iCs/>
                <w:szCs w:val="16"/>
                <w:lang w:val="en-GB" w:eastAsia="ko-KR"/>
              </w:rPr>
              <w:t xml:space="preserve"> with 200m ISD shall be considered.</w:t>
            </w:r>
          </w:p>
          <w:p w14:paraId="15EC59FE" w14:textId="6B939429" w:rsidR="002C6799" w:rsidRPr="00431C9D" w:rsidRDefault="002C6799" w:rsidP="002C6799">
            <w:pPr>
              <w:rPr>
                <w:i/>
                <w:iCs/>
                <w:szCs w:val="16"/>
                <w:lang w:val="en-GB" w:eastAsia="ko-KR"/>
              </w:rPr>
            </w:pPr>
            <w:r w:rsidRPr="00431C9D">
              <w:rPr>
                <w:rFonts w:eastAsia="Batang"/>
                <w:b/>
                <w:i/>
                <w:szCs w:val="24"/>
                <w:u w:val="single"/>
                <w:lang w:val="en-GB"/>
              </w:rPr>
              <w:t>Observation 3</w:t>
            </w:r>
            <w:r w:rsidRPr="00431C9D">
              <w:rPr>
                <w:b/>
                <w:i/>
                <w:iCs/>
                <w:szCs w:val="16"/>
                <w:lang w:val="en-GB" w:eastAsia="ko-KR"/>
              </w:rPr>
              <w:t>:</w:t>
            </w:r>
            <w:r w:rsidRPr="00431C9D">
              <w:rPr>
                <w:i/>
                <w:iCs/>
                <w:szCs w:val="16"/>
                <w:lang w:val="en-GB" w:eastAsia="ko-KR"/>
              </w:rPr>
              <w:t xml:space="preserve"> </w:t>
            </w:r>
            <w:proofErr w:type="spellStart"/>
            <w:r w:rsidRPr="00431C9D">
              <w:rPr>
                <w:i/>
                <w:iCs/>
                <w:szCs w:val="16"/>
                <w:lang w:val="en-GB" w:eastAsia="ko-KR"/>
              </w:rPr>
              <w:t>Subband</w:t>
            </w:r>
            <w:proofErr w:type="spellEnd"/>
            <w:r w:rsidRPr="00431C9D">
              <w:rPr>
                <w:i/>
                <w:iCs/>
                <w:szCs w:val="16"/>
                <w:lang w:val="en-GB" w:eastAsia="ko-KR"/>
              </w:rPr>
              <w:t xml:space="preserve"> full duplex deployment Indoor deployment may reduce requirements on </w:t>
            </w:r>
            <w:proofErr w:type="spellStart"/>
            <w:r w:rsidRPr="00431C9D">
              <w:rPr>
                <w:i/>
                <w:iCs/>
                <w:szCs w:val="16"/>
                <w:lang w:val="en-GB" w:eastAsia="ko-KR"/>
              </w:rPr>
              <w:t>gNB</w:t>
            </w:r>
            <w:proofErr w:type="spellEnd"/>
            <w:r w:rsidRPr="00431C9D">
              <w:rPr>
                <w:i/>
                <w:iCs/>
                <w:szCs w:val="16"/>
                <w:lang w:val="en-GB" w:eastAsia="ko-KR"/>
              </w:rPr>
              <w:t xml:space="preserve"> for self-interference mitigation due to small Tx Power. However, at least for FR1, it may be challenging deployment for handling cross link-interference. </w:t>
            </w:r>
          </w:p>
          <w:p w14:paraId="2AE4FAD7" w14:textId="1AE64C76" w:rsidR="002C6799" w:rsidRPr="00431C9D" w:rsidRDefault="002C6799" w:rsidP="002C6799">
            <w:pPr>
              <w:rPr>
                <w:i/>
                <w:iCs/>
                <w:szCs w:val="16"/>
                <w:lang w:val="en-GB" w:eastAsia="ko-KR"/>
              </w:rPr>
            </w:pPr>
            <w:r w:rsidRPr="00973082">
              <w:rPr>
                <w:rFonts w:eastAsia="Batang"/>
                <w:b/>
                <w:i/>
                <w:szCs w:val="24"/>
                <w:u w:val="single"/>
                <w:lang w:val="en-GB"/>
              </w:rPr>
              <w:t>Observation 4</w:t>
            </w:r>
            <w:r w:rsidRPr="00973082">
              <w:rPr>
                <w:b/>
                <w:i/>
                <w:iCs/>
                <w:szCs w:val="16"/>
                <w:lang w:val="en-GB" w:eastAsia="ko-KR"/>
              </w:rPr>
              <w:t>:</w:t>
            </w:r>
            <w:r w:rsidRPr="00431C9D">
              <w:rPr>
                <w:i/>
                <w:iCs/>
                <w:szCs w:val="16"/>
                <w:lang w:val="en-GB" w:eastAsia="ko-KR"/>
              </w:rPr>
              <w:t xml:space="preserve"> Same UL/DL </w:t>
            </w:r>
            <w:proofErr w:type="spellStart"/>
            <w:r w:rsidRPr="00431C9D">
              <w:rPr>
                <w:i/>
                <w:iCs/>
                <w:szCs w:val="16"/>
                <w:lang w:val="en-GB" w:eastAsia="ko-KR"/>
              </w:rPr>
              <w:t>subband</w:t>
            </w:r>
            <w:proofErr w:type="spellEnd"/>
            <w:r w:rsidRPr="00431C9D">
              <w:rPr>
                <w:i/>
                <w:iCs/>
                <w:szCs w:val="16"/>
                <w:lang w:val="en-GB" w:eastAsia="ko-KR"/>
              </w:rPr>
              <w:t xml:space="preserve"> configurations across all cells is more practical from deployment scenario.</w:t>
            </w:r>
          </w:p>
          <w:p w14:paraId="1FDA1DD8" w14:textId="5312CB51" w:rsidR="002C6799" w:rsidRPr="00431C9D" w:rsidRDefault="002C6799" w:rsidP="002C6799">
            <w:pPr>
              <w:rPr>
                <w:i/>
                <w:iCs/>
                <w:szCs w:val="16"/>
                <w:lang w:val="en-GB" w:eastAsia="ko-KR"/>
              </w:rPr>
            </w:pPr>
            <w:r w:rsidRPr="00973082">
              <w:rPr>
                <w:b/>
                <w:i/>
                <w:iCs/>
                <w:szCs w:val="16"/>
                <w:u w:val="single"/>
                <w:lang w:val="en-GB" w:eastAsia="ko-KR"/>
              </w:rPr>
              <w:t>Proposal 1:</w:t>
            </w:r>
            <w:r w:rsidRPr="00431C9D">
              <w:rPr>
                <w:i/>
                <w:iCs/>
                <w:szCs w:val="16"/>
                <w:lang w:val="en-GB" w:eastAsia="ko-KR"/>
              </w:rPr>
              <w:t xml:space="preserve"> For FR1, support </w:t>
            </w:r>
            <w:proofErr w:type="spellStart"/>
            <w:r w:rsidRPr="00431C9D">
              <w:rPr>
                <w:i/>
                <w:iCs/>
                <w:szCs w:val="16"/>
                <w:lang w:val="en-GB" w:eastAsia="ko-KR"/>
              </w:rPr>
              <w:t>UMa</w:t>
            </w:r>
            <w:proofErr w:type="spellEnd"/>
            <w:r w:rsidRPr="00431C9D">
              <w:rPr>
                <w:i/>
                <w:iCs/>
                <w:szCs w:val="16"/>
                <w:lang w:val="en-GB" w:eastAsia="ko-KR"/>
              </w:rPr>
              <w:t xml:space="preserve"> with 500m ISD as baseline deployment scenario for </w:t>
            </w:r>
            <w:proofErr w:type="spellStart"/>
            <w:r w:rsidRPr="00431C9D">
              <w:rPr>
                <w:i/>
                <w:iCs/>
                <w:szCs w:val="16"/>
                <w:lang w:val="en-GB" w:eastAsia="ko-KR"/>
              </w:rPr>
              <w:t>subband</w:t>
            </w:r>
            <w:proofErr w:type="spellEnd"/>
            <w:r w:rsidRPr="00431C9D">
              <w:rPr>
                <w:i/>
                <w:iCs/>
                <w:szCs w:val="16"/>
                <w:lang w:val="en-GB" w:eastAsia="ko-KR"/>
              </w:rPr>
              <w:t xml:space="preserve"> non-overlapping full duplex evaluation. </w:t>
            </w:r>
          </w:p>
          <w:p w14:paraId="0DB7AC7B" w14:textId="3A028FBA" w:rsidR="002C6799" w:rsidRPr="00431C9D" w:rsidRDefault="002C6799" w:rsidP="002C6799">
            <w:pPr>
              <w:rPr>
                <w:i/>
                <w:iCs/>
                <w:szCs w:val="16"/>
                <w:lang w:val="en-GB" w:eastAsia="ko-KR"/>
              </w:rPr>
            </w:pPr>
            <w:r w:rsidRPr="00B32E6A">
              <w:rPr>
                <w:b/>
                <w:i/>
                <w:iCs/>
                <w:szCs w:val="16"/>
                <w:u w:val="single"/>
                <w:lang w:val="en-GB" w:eastAsia="ko-KR"/>
              </w:rPr>
              <w:t>Proposal 2:</w:t>
            </w:r>
            <w:r w:rsidRPr="00431C9D">
              <w:rPr>
                <w:i/>
                <w:iCs/>
                <w:szCs w:val="16"/>
                <w:lang w:val="en-GB" w:eastAsia="ko-KR"/>
              </w:rPr>
              <w:t xml:space="preserve"> For FR1, support </w:t>
            </w:r>
            <w:proofErr w:type="spellStart"/>
            <w:r w:rsidRPr="00431C9D">
              <w:rPr>
                <w:i/>
                <w:iCs/>
                <w:szCs w:val="16"/>
                <w:lang w:val="en-GB" w:eastAsia="ko-KR"/>
              </w:rPr>
              <w:t>UMi</w:t>
            </w:r>
            <w:proofErr w:type="spellEnd"/>
            <w:r w:rsidRPr="00431C9D">
              <w:rPr>
                <w:i/>
                <w:iCs/>
                <w:szCs w:val="16"/>
                <w:lang w:val="en-GB" w:eastAsia="ko-KR"/>
              </w:rPr>
              <w:t xml:space="preserve"> and </w:t>
            </w:r>
            <w:proofErr w:type="spellStart"/>
            <w:r w:rsidRPr="00431C9D">
              <w:rPr>
                <w:i/>
                <w:iCs/>
                <w:szCs w:val="16"/>
                <w:lang w:val="en-GB" w:eastAsia="ko-KR"/>
              </w:rPr>
              <w:t>InH</w:t>
            </w:r>
            <w:proofErr w:type="spellEnd"/>
            <w:r w:rsidRPr="00431C9D">
              <w:rPr>
                <w:i/>
                <w:iCs/>
                <w:szCs w:val="16"/>
                <w:lang w:val="en-GB" w:eastAsia="ko-KR"/>
              </w:rPr>
              <w:t xml:space="preserve"> as optional deployment scenarios. </w:t>
            </w:r>
          </w:p>
          <w:p w14:paraId="5A60A953" w14:textId="223E48FC" w:rsidR="002C6799" w:rsidRPr="00431C9D" w:rsidRDefault="002C6799" w:rsidP="002C6799">
            <w:pPr>
              <w:rPr>
                <w:i/>
                <w:iCs/>
                <w:szCs w:val="16"/>
                <w:lang w:val="en-GB" w:eastAsia="ko-KR"/>
              </w:rPr>
            </w:pPr>
            <w:r w:rsidRPr="002D06C5">
              <w:rPr>
                <w:b/>
                <w:i/>
                <w:iCs/>
                <w:szCs w:val="16"/>
                <w:u w:val="single"/>
                <w:lang w:val="en-GB" w:eastAsia="ko-KR"/>
              </w:rPr>
              <w:t>Proposal 3:</w:t>
            </w:r>
            <w:r w:rsidRPr="00431C9D">
              <w:rPr>
                <w:i/>
                <w:iCs/>
                <w:szCs w:val="16"/>
                <w:lang w:val="en-GB" w:eastAsia="ko-KR"/>
              </w:rPr>
              <w:t xml:space="preserve"> For FR2, support </w:t>
            </w:r>
            <w:proofErr w:type="spellStart"/>
            <w:r w:rsidRPr="00431C9D">
              <w:rPr>
                <w:i/>
                <w:iCs/>
                <w:szCs w:val="16"/>
                <w:lang w:val="en-GB" w:eastAsia="ko-KR"/>
              </w:rPr>
              <w:t>UMa</w:t>
            </w:r>
            <w:proofErr w:type="spellEnd"/>
            <w:r w:rsidRPr="00431C9D">
              <w:rPr>
                <w:i/>
                <w:iCs/>
                <w:szCs w:val="16"/>
                <w:lang w:val="en-GB" w:eastAsia="ko-KR"/>
              </w:rPr>
              <w:t xml:space="preserve"> with 200m ISD for FR2-1 and </w:t>
            </w:r>
            <w:proofErr w:type="spellStart"/>
            <w:r w:rsidRPr="00431C9D">
              <w:rPr>
                <w:i/>
                <w:iCs/>
                <w:szCs w:val="16"/>
                <w:lang w:val="en-GB" w:eastAsia="ko-KR"/>
              </w:rPr>
              <w:t>InH</w:t>
            </w:r>
            <w:proofErr w:type="spellEnd"/>
            <w:r w:rsidRPr="00431C9D">
              <w:rPr>
                <w:i/>
                <w:iCs/>
                <w:szCs w:val="16"/>
                <w:lang w:val="en-GB" w:eastAsia="ko-KR"/>
              </w:rPr>
              <w:t xml:space="preserve"> for FR2-1 as baseline deployment scenarios for </w:t>
            </w:r>
            <w:proofErr w:type="spellStart"/>
            <w:r w:rsidRPr="00431C9D">
              <w:rPr>
                <w:i/>
                <w:iCs/>
                <w:szCs w:val="16"/>
                <w:lang w:val="en-GB" w:eastAsia="ko-KR"/>
              </w:rPr>
              <w:t>subband</w:t>
            </w:r>
            <w:proofErr w:type="spellEnd"/>
            <w:r w:rsidRPr="00431C9D">
              <w:rPr>
                <w:i/>
                <w:iCs/>
                <w:szCs w:val="16"/>
                <w:lang w:val="en-GB" w:eastAsia="ko-KR"/>
              </w:rPr>
              <w:t xml:space="preserve"> non-overlapping full duplex evaluation. </w:t>
            </w:r>
          </w:p>
          <w:p w14:paraId="494CA94C" w14:textId="152620CA" w:rsidR="002C6799" w:rsidRPr="00431C9D" w:rsidRDefault="002C6799" w:rsidP="002C6799">
            <w:pPr>
              <w:rPr>
                <w:i/>
                <w:iCs/>
                <w:szCs w:val="16"/>
                <w:lang w:val="en-GB" w:eastAsia="ko-KR"/>
              </w:rPr>
            </w:pPr>
            <w:r w:rsidRPr="000D1657">
              <w:rPr>
                <w:b/>
                <w:i/>
                <w:iCs/>
                <w:szCs w:val="16"/>
                <w:u w:val="single"/>
                <w:lang w:val="en-GB" w:eastAsia="ko-KR"/>
              </w:rPr>
              <w:t>Proposal 4:</w:t>
            </w:r>
            <w:r w:rsidRPr="00431C9D">
              <w:rPr>
                <w:i/>
                <w:iCs/>
                <w:szCs w:val="16"/>
                <w:lang w:val="en-GB" w:eastAsia="ko-KR"/>
              </w:rPr>
              <w:t xml:space="preserve"> For FR2, support </w:t>
            </w:r>
            <w:proofErr w:type="spellStart"/>
            <w:r w:rsidRPr="00431C9D">
              <w:rPr>
                <w:i/>
                <w:iCs/>
                <w:szCs w:val="16"/>
                <w:lang w:val="en-GB" w:eastAsia="ko-KR"/>
              </w:rPr>
              <w:t>UMi</w:t>
            </w:r>
            <w:proofErr w:type="spellEnd"/>
            <w:r w:rsidRPr="00431C9D">
              <w:rPr>
                <w:i/>
                <w:iCs/>
                <w:szCs w:val="16"/>
                <w:lang w:val="en-GB" w:eastAsia="ko-KR"/>
              </w:rPr>
              <w:t xml:space="preserve"> with 100m ISD for FR2-1, </w:t>
            </w:r>
            <w:proofErr w:type="spellStart"/>
            <w:r w:rsidRPr="00431C9D">
              <w:rPr>
                <w:i/>
                <w:iCs/>
                <w:szCs w:val="16"/>
                <w:lang w:val="en-GB" w:eastAsia="ko-KR"/>
              </w:rPr>
              <w:t>InH</w:t>
            </w:r>
            <w:proofErr w:type="spellEnd"/>
            <w:r w:rsidRPr="00431C9D">
              <w:rPr>
                <w:i/>
                <w:iCs/>
                <w:szCs w:val="16"/>
                <w:lang w:val="en-GB" w:eastAsia="ko-KR"/>
              </w:rPr>
              <w:t xml:space="preserve"> for FR2-2 and IAB as optional deployment scenarios. </w:t>
            </w:r>
          </w:p>
          <w:p w14:paraId="3FBDAAB3" w14:textId="77777777" w:rsidR="002C6799" w:rsidRDefault="002C6799" w:rsidP="002C6799">
            <w:pPr>
              <w:rPr>
                <w:i/>
                <w:iCs/>
                <w:szCs w:val="16"/>
                <w:lang w:val="en-GB" w:eastAsia="ko-KR"/>
              </w:rPr>
            </w:pPr>
            <w:r w:rsidRPr="000B40B3">
              <w:rPr>
                <w:b/>
                <w:i/>
                <w:iCs/>
                <w:szCs w:val="16"/>
                <w:u w:val="single"/>
                <w:lang w:val="en-GB" w:eastAsia="ko-KR"/>
              </w:rPr>
              <w:t>Proposal 5:</w:t>
            </w:r>
            <w:r w:rsidRPr="000B40B3">
              <w:rPr>
                <w:b/>
                <w:i/>
                <w:iCs/>
                <w:szCs w:val="16"/>
                <w:lang w:val="en-GB" w:eastAsia="ko-KR"/>
              </w:rPr>
              <w:t xml:space="preserve"> </w:t>
            </w:r>
            <w:r w:rsidRPr="00431C9D">
              <w:rPr>
                <w:i/>
                <w:iCs/>
                <w:szCs w:val="16"/>
                <w:lang w:val="en-GB" w:eastAsia="ko-KR"/>
              </w:rPr>
              <w:t xml:space="preserve">For FR1 and FR2, support configuration of same UL/DL </w:t>
            </w:r>
            <w:proofErr w:type="spellStart"/>
            <w:r w:rsidRPr="00431C9D">
              <w:rPr>
                <w:i/>
                <w:iCs/>
                <w:szCs w:val="16"/>
                <w:lang w:val="en-GB" w:eastAsia="ko-KR"/>
              </w:rPr>
              <w:t>subbands</w:t>
            </w:r>
            <w:proofErr w:type="spellEnd"/>
            <w:r w:rsidRPr="00431C9D">
              <w:rPr>
                <w:i/>
                <w:iCs/>
                <w:szCs w:val="16"/>
                <w:lang w:val="en-GB" w:eastAsia="ko-KR"/>
              </w:rPr>
              <w:t xml:space="preserve"> across cells for </w:t>
            </w:r>
            <w:proofErr w:type="spellStart"/>
            <w:r w:rsidRPr="00431C9D">
              <w:rPr>
                <w:i/>
                <w:iCs/>
                <w:szCs w:val="16"/>
                <w:lang w:val="en-GB" w:eastAsia="ko-KR"/>
              </w:rPr>
              <w:t>subband</w:t>
            </w:r>
            <w:proofErr w:type="spellEnd"/>
            <w:r w:rsidRPr="00431C9D">
              <w:rPr>
                <w:i/>
                <w:iCs/>
                <w:szCs w:val="16"/>
                <w:lang w:val="en-GB" w:eastAsia="ko-KR"/>
              </w:rPr>
              <w:t xml:space="preserve"> full duplex study for baseline evaluation. </w:t>
            </w:r>
          </w:p>
          <w:p w14:paraId="6A4A5949" w14:textId="77777777" w:rsidR="005B1AA8" w:rsidRPr="00BC78C4" w:rsidRDefault="005B1AA8" w:rsidP="005B1AA8">
            <w:pPr>
              <w:rPr>
                <w:i/>
                <w:iCs/>
                <w:szCs w:val="16"/>
                <w:lang w:val="en-GB" w:eastAsia="ko-KR"/>
              </w:rPr>
            </w:pPr>
            <w:r w:rsidRPr="00BC78C4">
              <w:rPr>
                <w:b/>
                <w:i/>
                <w:iCs/>
                <w:szCs w:val="16"/>
                <w:u w:val="single"/>
                <w:lang w:val="en-GB" w:eastAsia="ko-KR"/>
              </w:rPr>
              <w:t>Proposal 6:</w:t>
            </w:r>
            <w:r w:rsidRPr="00BC78C4">
              <w:rPr>
                <w:b/>
                <w:i/>
                <w:iCs/>
                <w:szCs w:val="16"/>
                <w:lang w:val="en-GB" w:eastAsia="ko-KR"/>
              </w:rPr>
              <w:t xml:space="preserve"> </w:t>
            </w:r>
            <w:r w:rsidRPr="00BC78C4">
              <w:rPr>
                <w:i/>
                <w:iCs/>
                <w:szCs w:val="16"/>
                <w:lang w:val="en-GB" w:eastAsia="ko-KR"/>
              </w:rPr>
              <w:t xml:space="preserve">Support SLS as main tool for the evaluation of </w:t>
            </w:r>
            <w:proofErr w:type="spellStart"/>
            <w:r w:rsidRPr="00BC78C4">
              <w:rPr>
                <w:i/>
                <w:iCs/>
                <w:szCs w:val="16"/>
                <w:lang w:val="en-GB" w:eastAsia="ko-KR"/>
              </w:rPr>
              <w:t>subband</w:t>
            </w:r>
            <w:proofErr w:type="spellEnd"/>
            <w:r w:rsidRPr="00BC78C4">
              <w:rPr>
                <w:i/>
                <w:iCs/>
                <w:szCs w:val="16"/>
                <w:lang w:val="en-GB" w:eastAsia="ko-KR"/>
              </w:rPr>
              <w:t xml:space="preserve"> full duplex study. </w:t>
            </w:r>
          </w:p>
          <w:p w14:paraId="79EB1B36" w14:textId="77777777" w:rsidR="00BC78C4" w:rsidRPr="00BC78C4" w:rsidRDefault="00BC78C4" w:rsidP="00BC78C4">
            <w:pPr>
              <w:rPr>
                <w:i/>
                <w:lang w:val="en-GB" w:eastAsia="zh-CN"/>
              </w:rPr>
            </w:pPr>
            <w:r w:rsidRPr="00BC78C4">
              <w:rPr>
                <w:b/>
                <w:i/>
                <w:iCs/>
                <w:szCs w:val="16"/>
                <w:u w:val="single"/>
                <w:lang w:val="en-GB" w:eastAsia="ko-KR"/>
              </w:rPr>
              <w:t>Proposal 7:</w:t>
            </w:r>
            <w:r w:rsidRPr="00BC78C4">
              <w:rPr>
                <w:i/>
                <w:iCs/>
                <w:szCs w:val="16"/>
                <w:u w:val="single"/>
                <w:lang w:val="en-GB" w:eastAsia="ko-KR"/>
              </w:rPr>
              <w:t xml:space="preserve"> </w:t>
            </w:r>
            <w:r w:rsidRPr="00BC78C4">
              <w:rPr>
                <w:i/>
                <w:iCs/>
                <w:szCs w:val="16"/>
                <w:lang w:val="en-GB" w:eastAsia="ko-KR"/>
              </w:rPr>
              <w:t xml:space="preserve">For </w:t>
            </w:r>
            <w:proofErr w:type="spellStart"/>
            <w:r w:rsidRPr="00BC78C4">
              <w:rPr>
                <w:i/>
                <w:iCs/>
                <w:szCs w:val="16"/>
                <w:lang w:val="en-GB" w:eastAsia="ko-KR"/>
              </w:rPr>
              <w:t>subband</w:t>
            </w:r>
            <w:proofErr w:type="spellEnd"/>
            <w:r w:rsidRPr="00BC78C4">
              <w:rPr>
                <w:i/>
                <w:iCs/>
                <w:szCs w:val="16"/>
                <w:lang w:val="en-GB" w:eastAsia="ko-KR"/>
              </w:rPr>
              <w:t xml:space="preserve"> full duplex deployment scenario, </w:t>
            </w:r>
            <w:r w:rsidRPr="00BC78C4">
              <w:rPr>
                <w:i/>
                <w:lang w:val="en-GB" w:eastAsia="zh-CN"/>
              </w:rPr>
              <w:t xml:space="preserve">legacy TDD deployment scenario should be used as base for the evaluation. </w:t>
            </w:r>
          </w:p>
          <w:p w14:paraId="3CA0BC46" w14:textId="6ED95905" w:rsidR="00BC78C4" w:rsidRPr="00BC78C4" w:rsidRDefault="00BC78C4" w:rsidP="00BC78C4">
            <w:pPr>
              <w:rPr>
                <w:i/>
                <w:iCs/>
                <w:szCs w:val="16"/>
                <w:u w:val="single"/>
                <w:lang w:val="en-GB" w:eastAsia="ko-KR"/>
              </w:rPr>
            </w:pPr>
            <w:r w:rsidRPr="00BC78C4">
              <w:rPr>
                <w:b/>
                <w:i/>
                <w:iCs/>
                <w:szCs w:val="16"/>
                <w:u w:val="single"/>
                <w:lang w:val="en-GB" w:eastAsia="ko-KR"/>
              </w:rPr>
              <w:t>Proposal 12:</w:t>
            </w:r>
            <w:r w:rsidRPr="00BC78C4">
              <w:rPr>
                <w:i/>
                <w:iCs/>
                <w:szCs w:val="16"/>
                <w:lang w:val="en-GB" w:eastAsia="ko-KR"/>
              </w:rPr>
              <w:t xml:space="preserve"> Support the following slot format configurations for the evaluation of </w:t>
            </w:r>
            <w:proofErr w:type="spellStart"/>
            <w:r w:rsidRPr="00BC78C4">
              <w:rPr>
                <w:i/>
                <w:iCs/>
                <w:szCs w:val="16"/>
                <w:lang w:val="en-GB" w:eastAsia="ko-KR"/>
              </w:rPr>
              <w:t>subband</w:t>
            </w:r>
            <w:proofErr w:type="spellEnd"/>
            <w:r w:rsidRPr="00BC78C4">
              <w:rPr>
                <w:i/>
                <w:iCs/>
                <w:szCs w:val="16"/>
                <w:lang w:val="en-GB" w:eastAsia="ko-KR"/>
              </w:rPr>
              <w:t xml:space="preserve"> full duplex.</w:t>
            </w:r>
          </w:p>
          <w:p w14:paraId="7D639494" w14:textId="77777777" w:rsidR="00BC78C4" w:rsidRPr="00BC78C4" w:rsidRDefault="00BC78C4" w:rsidP="006C6A26">
            <w:pPr>
              <w:pStyle w:val="ListParagraph"/>
              <w:numPr>
                <w:ilvl w:val="0"/>
                <w:numId w:val="23"/>
              </w:numPr>
              <w:rPr>
                <w:rFonts w:eastAsia="SimSun"/>
                <w:i/>
                <w:iCs/>
                <w:szCs w:val="16"/>
                <w:lang w:val="en-GB" w:eastAsia="ko-KR"/>
              </w:rPr>
            </w:pPr>
            <w:r w:rsidRPr="00BC78C4">
              <w:rPr>
                <w:rFonts w:eastAsia="SimSun"/>
                <w:i/>
                <w:iCs/>
                <w:szCs w:val="16"/>
                <w:lang w:val="en-GB" w:eastAsia="ko-KR"/>
              </w:rPr>
              <w:lastRenderedPageBreak/>
              <w:t xml:space="preserve">For </w:t>
            </w:r>
            <w:proofErr w:type="spellStart"/>
            <w:r w:rsidRPr="00BC78C4">
              <w:rPr>
                <w:rFonts w:eastAsia="SimSun"/>
                <w:i/>
                <w:iCs/>
                <w:szCs w:val="16"/>
                <w:lang w:val="en-GB" w:eastAsia="ko-KR"/>
              </w:rPr>
              <w:t>subband</w:t>
            </w:r>
            <w:proofErr w:type="spellEnd"/>
            <w:r w:rsidRPr="00BC78C4">
              <w:rPr>
                <w:rFonts w:eastAsia="SimSun"/>
                <w:i/>
                <w:iCs/>
                <w:szCs w:val="16"/>
                <w:lang w:val="en-GB" w:eastAsia="ko-KR"/>
              </w:rPr>
              <w:t xml:space="preserve"> full duplex deployment scenario, use same full duplex slot format </w:t>
            </w:r>
            <w:r w:rsidRPr="00BC78C4">
              <w:rPr>
                <w:rFonts w:eastAsia="SimSun"/>
                <w:i/>
                <w:iCs/>
                <w:szCs w:val="16"/>
                <w:lang w:eastAsia="ko-KR"/>
              </w:rPr>
              <w:t>XXXXX (X=FD=D+U).</w:t>
            </w:r>
          </w:p>
          <w:p w14:paraId="7047F915" w14:textId="77777777" w:rsidR="00BC78C4" w:rsidRPr="00BC78C4" w:rsidRDefault="00BC78C4" w:rsidP="006C6A26">
            <w:pPr>
              <w:pStyle w:val="ListParagraph"/>
              <w:numPr>
                <w:ilvl w:val="1"/>
                <w:numId w:val="23"/>
              </w:numPr>
              <w:rPr>
                <w:rFonts w:eastAsia="SimSun"/>
                <w:i/>
                <w:iCs/>
                <w:szCs w:val="16"/>
                <w:lang w:val="en-GB" w:eastAsia="ko-KR"/>
              </w:rPr>
            </w:pPr>
            <w:r w:rsidRPr="00BC78C4">
              <w:rPr>
                <w:rFonts w:eastAsia="SimSun"/>
                <w:i/>
                <w:iCs/>
                <w:szCs w:val="16"/>
                <w:lang w:val="en-GB" w:eastAsia="ko-KR"/>
              </w:rPr>
              <w:t>Note: all slots are flexible from the UE perspective.</w:t>
            </w:r>
          </w:p>
          <w:p w14:paraId="142B9CA2" w14:textId="77777777" w:rsidR="00BC78C4" w:rsidRPr="00BC78C4" w:rsidRDefault="00BC78C4" w:rsidP="006C6A26">
            <w:pPr>
              <w:pStyle w:val="ListParagraph"/>
              <w:numPr>
                <w:ilvl w:val="0"/>
                <w:numId w:val="23"/>
              </w:numPr>
              <w:rPr>
                <w:rFonts w:eastAsia="SimSun"/>
                <w:i/>
                <w:iCs/>
                <w:szCs w:val="16"/>
                <w:lang w:val="en-GB" w:eastAsia="ko-KR"/>
              </w:rPr>
            </w:pPr>
            <w:r w:rsidRPr="00BC78C4">
              <w:rPr>
                <w:rFonts w:eastAsia="SimSun"/>
                <w:i/>
                <w:iCs/>
                <w:szCs w:val="16"/>
                <w:lang w:val="en-GB" w:eastAsia="ko-KR"/>
              </w:rPr>
              <w:t xml:space="preserve">For legacy TDD deployment scenario, use DDDSU as defined in </w:t>
            </w:r>
            <w:r w:rsidRPr="00BC78C4">
              <w:rPr>
                <w:rFonts w:eastAsia="SimSun"/>
                <w:i/>
                <w:iCs/>
                <w:szCs w:val="16"/>
                <w:lang w:eastAsia="ko-KR"/>
              </w:rPr>
              <w:t>Table A.1-2 of 38.838.</w:t>
            </w:r>
          </w:p>
          <w:p w14:paraId="4F289924" w14:textId="77777777" w:rsidR="00BC78C4" w:rsidRPr="00BC78C4" w:rsidRDefault="00BC78C4" w:rsidP="00BC78C4">
            <w:pPr>
              <w:rPr>
                <w:bCs/>
                <w:i/>
                <w:lang w:eastAsia="zh-CN"/>
              </w:rPr>
            </w:pPr>
            <w:r w:rsidRPr="00BC78C4">
              <w:rPr>
                <w:b/>
                <w:i/>
                <w:iCs/>
                <w:szCs w:val="16"/>
                <w:u w:val="single"/>
                <w:lang w:val="en-GB" w:eastAsia="ko-KR"/>
              </w:rPr>
              <w:t>Proposal 20:</w:t>
            </w:r>
            <w:r w:rsidRPr="00BC78C4">
              <w:rPr>
                <w:i/>
                <w:iCs/>
                <w:szCs w:val="16"/>
                <w:lang w:val="en-GB" w:eastAsia="ko-KR"/>
              </w:rPr>
              <w:t xml:space="preserve"> </w:t>
            </w:r>
            <w:r w:rsidRPr="00BC78C4">
              <w:rPr>
                <w:bCs/>
                <w:i/>
                <w:lang w:eastAsia="zh-CN"/>
              </w:rPr>
              <w:t>RAN 1 shall consider simulation parameters in Tables 1, and 2 for FR1 full duplex evaluation.</w:t>
            </w:r>
          </w:p>
          <w:p w14:paraId="482D6DA5" w14:textId="23390FED" w:rsidR="00BC78C4" w:rsidRPr="00BC78C4" w:rsidRDefault="00BC78C4" w:rsidP="00BC78C4">
            <w:pPr>
              <w:rPr>
                <w:rFonts w:eastAsia="Malgun Gothic"/>
                <w:i/>
                <w:iCs/>
                <w:szCs w:val="16"/>
                <w:lang w:eastAsia="ko-KR"/>
              </w:rPr>
            </w:pPr>
            <w:r w:rsidRPr="00BC78C4">
              <w:rPr>
                <w:b/>
                <w:i/>
                <w:iCs/>
                <w:szCs w:val="16"/>
                <w:u w:val="single"/>
                <w:lang w:val="en-GB" w:eastAsia="ko-KR"/>
              </w:rPr>
              <w:t>Proposal 21:</w:t>
            </w:r>
            <w:r w:rsidRPr="00BC78C4">
              <w:rPr>
                <w:i/>
                <w:szCs w:val="16"/>
                <w:lang w:val="en-GB" w:eastAsia="ko-KR"/>
              </w:rPr>
              <w:t xml:space="preserve"> </w:t>
            </w:r>
            <w:r w:rsidRPr="00BC78C4">
              <w:rPr>
                <w:bCs/>
                <w:i/>
                <w:lang w:eastAsia="zh-CN"/>
              </w:rPr>
              <w:t>RAN 1 shall consider simulation parameters in Tables 1, 3, and 4 for FR2 full duplex evaluation.</w:t>
            </w:r>
          </w:p>
        </w:tc>
      </w:tr>
    </w:tbl>
    <w:p w14:paraId="6009635B" w14:textId="4ED517D1" w:rsidR="001A3714" w:rsidRPr="001820A8" w:rsidRDefault="008D5B24" w:rsidP="006B72A2">
      <w:pPr>
        <w:pStyle w:val="Heading2"/>
        <w:rPr>
          <w:lang w:eastAsia="zh-CN"/>
        </w:rPr>
      </w:pPr>
      <w:r w:rsidRPr="001820A8">
        <w:rPr>
          <w:lang w:eastAsia="zh-CN"/>
        </w:rPr>
        <w:lastRenderedPageBreak/>
        <w:t>Summary</w:t>
      </w:r>
    </w:p>
    <w:p w14:paraId="1972B3C0" w14:textId="7356793E" w:rsidR="00D64DA6" w:rsidRDefault="0031061E" w:rsidP="00D64DA6">
      <w:pPr>
        <w:widowControl w:val="0"/>
        <w:spacing w:after="120"/>
        <w:jc w:val="both"/>
        <w:rPr>
          <w:lang w:eastAsia="zh-CN"/>
        </w:rPr>
      </w:pPr>
      <w:r>
        <w:rPr>
          <w:lang w:eastAsia="zh-CN"/>
        </w:rPr>
        <w:t xml:space="preserve">The </w:t>
      </w:r>
      <w:r w:rsidRPr="0031061E">
        <w:rPr>
          <w:lang w:eastAsia="zh-CN"/>
        </w:rPr>
        <w:t>deployment cases for SBFD</w:t>
      </w:r>
      <w:r w:rsidR="00D64DA6">
        <w:rPr>
          <w:lang w:eastAsia="zh-CN"/>
        </w:rPr>
        <w:t xml:space="preserve"> proposed by companies</w:t>
      </w:r>
      <w:r>
        <w:rPr>
          <w:lang w:eastAsia="zh-CN"/>
        </w:rPr>
        <w:t xml:space="preserve"> are summarized as below:</w:t>
      </w:r>
    </w:p>
    <w:p w14:paraId="7219AC6C" w14:textId="6E252BD2" w:rsidR="00FA79BF" w:rsidRDefault="00CA59D0" w:rsidP="006C6A26">
      <w:pPr>
        <w:pStyle w:val="ListParagraph"/>
        <w:widowControl w:val="0"/>
        <w:numPr>
          <w:ilvl w:val="0"/>
          <w:numId w:val="23"/>
        </w:numPr>
        <w:spacing w:after="120"/>
        <w:jc w:val="both"/>
        <w:rPr>
          <w:lang w:eastAsia="zh-CN"/>
        </w:rPr>
      </w:pPr>
      <w:r w:rsidRPr="00CA59D0">
        <w:rPr>
          <w:rFonts w:eastAsiaTheme="minorEastAsia"/>
          <w:lang w:eastAsia="zh-CN"/>
        </w:rPr>
        <w:t xml:space="preserve">Deployment Case 1 (Non-coexistence case with single SBFD </w:t>
      </w:r>
      <w:proofErr w:type="spellStart"/>
      <w:r w:rsidRPr="00CA59D0">
        <w:rPr>
          <w:rFonts w:eastAsiaTheme="minorEastAsia"/>
          <w:lang w:eastAsia="zh-CN"/>
        </w:rPr>
        <w:t>subband</w:t>
      </w:r>
      <w:proofErr w:type="spellEnd"/>
      <w:r w:rsidRPr="00CA59D0">
        <w:rPr>
          <w:rFonts w:eastAsiaTheme="minorEastAsia"/>
          <w:lang w:eastAsia="zh-CN"/>
        </w:rPr>
        <w:t xml:space="preserve"> configuration): One single operator using one single carrier is considered. All the cells belonging to the operator use SBFD operation with the same SBFD </w:t>
      </w:r>
      <w:proofErr w:type="spellStart"/>
      <w:r w:rsidRPr="00CA59D0">
        <w:rPr>
          <w:rFonts w:eastAsiaTheme="minorEastAsia"/>
          <w:lang w:eastAsia="zh-CN"/>
        </w:rPr>
        <w:t>subband</w:t>
      </w:r>
      <w:proofErr w:type="spellEnd"/>
      <w:r w:rsidRPr="00CA59D0">
        <w:rPr>
          <w:rFonts w:eastAsiaTheme="minorEastAsia"/>
          <w:lang w:eastAsia="zh-CN"/>
        </w:rPr>
        <w:t xml:space="preserve"> configuration.</w:t>
      </w:r>
    </w:p>
    <w:p w14:paraId="1A97F939" w14:textId="4E5DB89D" w:rsidR="00202CD4" w:rsidRPr="00AA17DF" w:rsidRDefault="00AA17DF" w:rsidP="006C6A26">
      <w:pPr>
        <w:pStyle w:val="ListParagraph"/>
        <w:widowControl w:val="0"/>
        <w:numPr>
          <w:ilvl w:val="1"/>
          <w:numId w:val="23"/>
        </w:numPr>
        <w:spacing w:after="120"/>
        <w:jc w:val="both"/>
        <w:rPr>
          <w:i/>
          <w:lang w:eastAsia="zh-CN"/>
        </w:rPr>
      </w:pPr>
      <w:r w:rsidRPr="00AA17DF">
        <w:rPr>
          <w:i/>
          <w:lang w:eastAsia="zh-CN"/>
        </w:rPr>
        <w:t>CMCC, Huawei, ZTE, CATT, vivo,</w:t>
      </w:r>
      <w:r w:rsidRPr="00AA17DF">
        <w:rPr>
          <w:rFonts w:hint="eastAsia"/>
          <w:i/>
          <w:lang w:eastAsia="zh-CN"/>
        </w:rPr>
        <w:t xml:space="preserve"> </w:t>
      </w:r>
      <w:proofErr w:type="spellStart"/>
      <w:r w:rsidRPr="00AA17DF">
        <w:rPr>
          <w:rFonts w:hint="eastAsia"/>
          <w:i/>
          <w:lang w:eastAsia="zh-CN"/>
        </w:rPr>
        <w:t>x</w:t>
      </w:r>
      <w:r w:rsidRPr="00AA17DF">
        <w:rPr>
          <w:i/>
          <w:lang w:eastAsia="zh-CN"/>
        </w:rPr>
        <w:t>iaomi</w:t>
      </w:r>
      <w:proofErr w:type="spellEnd"/>
      <w:r w:rsidRPr="00AA17DF">
        <w:rPr>
          <w:i/>
          <w:lang w:eastAsia="zh-CN"/>
        </w:rPr>
        <w:t xml:space="preserve">, </w:t>
      </w:r>
      <w:r w:rsidRPr="00AA17DF">
        <w:rPr>
          <w:rFonts w:hint="eastAsia"/>
          <w:i/>
          <w:lang w:eastAsia="zh-CN"/>
        </w:rPr>
        <w:t>S</w:t>
      </w:r>
      <w:r w:rsidRPr="00AA17DF">
        <w:rPr>
          <w:i/>
          <w:lang w:eastAsia="zh-CN"/>
        </w:rPr>
        <w:t>amsung, Nokia, MediaTek, Qualcomm</w:t>
      </w:r>
      <w:r w:rsidR="003E378C" w:rsidRPr="00AA17DF">
        <w:rPr>
          <w:i/>
          <w:lang w:eastAsia="zh-CN"/>
        </w:rPr>
        <w:t>, New H3C</w:t>
      </w:r>
    </w:p>
    <w:p w14:paraId="0109DA42" w14:textId="1C48328B" w:rsidR="00023D6F" w:rsidRDefault="00CA59D0" w:rsidP="006C6A26">
      <w:pPr>
        <w:pStyle w:val="ListParagraph"/>
        <w:widowControl w:val="0"/>
        <w:numPr>
          <w:ilvl w:val="0"/>
          <w:numId w:val="23"/>
        </w:numPr>
        <w:spacing w:after="120"/>
        <w:jc w:val="both"/>
        <w:rPr>
          <w:lang w:eastAsia="zh-CN"/>
        </w:rPr>
      </w:pPr>
      <w:r w:rsidRPr="00CA59D0">
        <w:rPr>
          <w:lang w:eastAsia="zh-CN"/>
        </w:rPr>
        <w:t xml:space="preserve">Deployment Case 2 (Non-coexistence case with multiple SBFD </w:t>
      </w:r>
      <w:proofErr w:type="spellStart"/>
      <w:r w:rsidRPr="00CA59D0">
        <w:rPr>
          <w:lang w:eastAsia="zh-CN"/>
        </w:rPr>
        <w:t>subband</w:t>
      </w:r>
      <w:proofErr w:type="spellEnd"/>
      <w:r w:rsidRPr="00CA59D0">
        <w:rPr>
          <w:lang w:eastAsia="zh-CN"/>
        </w:rPr>
        <w:t xml:space="preserve"> configurations): One single operator using one single carrier is considered. All the cells belonging to the operator use SBFD operation, but different cells may use different SBFD </w:t>
      </w:r>
      <w:proofErr w:type="spellStart"/>
      <w:r w:rsidRPr="00CA59D0">
        <w:rPr>
          <w:lang w:eastAsia="zh-CN"/>
        </w:rPr>
        <w:t>subband</w:t>
      </w:r>
      <w:proofErr w:type="spellEnd"/>
      <w:r w:rsidRPr="00CA59D0">
        <w:rPr>
          <w:lang w:eastAsia="zh-CN"/>
        </w:rPr>
        <w:t xml:space="preserve"> configurations.</w:t>
      </w:r>
    </w:p>
    <w:p w14:paraId="7025C8A0" w14:textId="61A4D1EB" w:rsidR="000F1723" w:rsidRPr="000F1723" w:rsidRDefault="000F1723" w:rsidP="006C6A26">
      <w:pPr>
        <w:pStyle w:val="ListParagraph"/>
        <w:widowControl w:val="0"/>
        <w:numPr>
          <w:ilvl w:val="1"/>
          <w:numId w:val="23"/>
        </w:numPr>
        <w:spacing w:after="120"/>
        <w:jc w:val="both"/>
        <w:rPr>
          <w:i/>
          <w:lang w:eastAsia="zh-CN"/>
        </w:rPr>
      </w:pPr>
      <w:r w:rsidRPr="000F1723">
        <w:rPr>
          <w:i/>
          <w:lang w:eastAsia="zh-CN"/>
        </w:rPr>
        <w:t>vivo, MediaTek</w:t>
      </w:r>
      <w:r w:rsidR="002A4D57">
        <w:rPr>
          <w:i/>
          <w:lang w:eastAsia="zh-CN"/>
        </w:rPr>
        <w:t xml:space="preserve">, </w:t>
      </w:r>
      <w:r w:rsidR="003E378C" w:rsidRPr="000F1723">
        <w:rPr>
          <w:i/>
          <w:lang w:eastAsia="zh-CN"/>
        </w:rPr>
        <w:t>New H3C,</w:t>
      </w:r>
      <w:r w:rsidR="003E378C">
        <w:rPr>
          <w:i/>
          <w:lang w:eastAsia="zh-CN"/>
        </w:rPr>
        <w:t xml:space="preserve"> </w:t>
      </w:r>
      <w:r w:rsidR="002A4D57">
        <w:rPr>
          <w:i/>
          <w:lang w:eastAsia="zh-CN"/>
        </w:rPr>
        <w:t>ZTE (2nd priority)</w:t>
      </w:r>
    </w:p>
    <w:p w14:paraId="6F5A3A40" w14:textId="1FAA0181" w:rsidR="00202CD4" w:rsidRDefault="00CA59D0" w:rsidP="006C6A26">
      <w:pPr>
        <w:pStyle w:val="ListParagraph"/>
        <w:widowControl w:val="0"/>
        <w:numPr>
          <w:ilvl w:val="0"/>
          <w:numId w:val="23"/>
        </w:numPr>
        <w:spacing w:after="120"/>
        <w:jc w:val="both"/>
        <w:rPr>
          <w:lang w:eastAsia="zh-CN"/>
        </w:rPr>
      </w:pPr>
      <w:r w:rsidRPr="00CA59D0">
        <w:rPr>
          <w:lang w:eastAsia="zh-CN"/>
        </w:rPr>
        <w:t xml:space="preserve">Deployment Case 3 (Co-channel co-existence case): One single operator using one single carrier is considered. Among the cells belonging to the operator, some of them use legacy TDD operation while the others use SBFD operation with the same SBFD </w:t>
      </w:r>
      <w:proofErr w:type="spellStart"/>
      <w:r w:rsidRPr="00CA59D0">
        <w:rPr>
          <w:lang w:eastAsia="zh-CN"/>
        </w:rPr>
        <w:t>subband</w:t>
      </w:r>
      <w:proofErr w:type="spellEnd"/>
      <w:r w:rsidRPr="00CA59D0">
        <w:rPr>
          <w:lang w:eastAsia="zh-CN"/>
        </w:rPr>
        <w:t xml:space="preserve"> configuration.</w:t>
      </w:r>
    </w:p>
    <w:p w14:paraId="41ECDFF8" w14:textId="0B161DFC" w:rsidR="00202CD4" w:rsidRPr="007C5BAA" w:rsidRDefault="00232622" w:rsidP="006C6A26">
      <w:pPr>
        <w:pStyle w:val="ListParagraph"/>
        <w:widowControl w:val="0"/>
        <w:numPr>
          <w:ilvl w:val="1"/>
          <w:numId w:val="23"/>
        </w:numPr>
        <w:spacing w:after="120"/>
        <w:jc w:val="both"/>
        <w:rPr>
          <w:i/>
          <w:lang w:eastAsia="zh-CN"/>
        </w:rPr>
      </w:pPr>
      <w:r w:rsidRPr="007C5BAA">
        <w:rPr>
          <w:i/>
          <w:lang w:eastAsia="zh-CN"/>
        </w:rPr>
        <w:t>CMCC, ZTE, CATT,</w:t>
      </w:r>
      <w:r w:rsidRPr="007C5BAA">
        <w:rPr>
          <w:rFonts w:hint="eastAsia"/>
          <w:i/>
          <w:lang w:eastAsia="zh-CN"/>
        </w:rPr>
        <w:t xml:space="preserve"> </w:t>
      </w:r>
      <w:proofErr w:type="spellStart"/>
      <w:r w:rsidRPr="007C5BAA">
        <w:rPr>
          <w:rFonts w:hint="eastAsia"/>
          <w:i/>
          <w:lang w:eastAsia="zh-CN"/>
        </w:rPr>
        <w:t>x</w:t>
      </w:r>
      <w:r w:rsidRPr="007C5BAA">
        <w:rPr>
          <w:i/>
          <w:lang w:eastAsia="zh-CN"/>
        </w:rPr>
        <w:t>iaomi</w:t>
      </w:r>
      <w:proofErr w:type="spellEnd"/>
      <w:r w:rsidRPr="007C5BAA">
        <w:rPr>
          <w:i/>
          <w:lang w:eastAsia="zh-CN"/>
        </w:rPr>
        <w:t xml:space="preserve">, </w:t>
      </w:r>
      <w:r w:rsidRPr="007C5BAA">
        <w:rPr>
          <w:rFonts w:hint="eastAsia"/>
          <w:i/>
          <w:lang w:eastAsia="zh-CN"/>
        </w:rPr>
        <w:t>S</w:t>
      </w:r>
      <w:r w:rsidRPr="007C5BAA">
        <w:rPr>
          <w:i/>
          <w:lang w:eastAsia="zh-CN"/>
        </w:rPr>
        <w:t>amsung (medium priority)</w:t>
      </w:r>
      <w:r w:rsidR="002A4D57" w:rsidRPr="007C5BAA">
        <w:rPr>
          <w:i/>
          <w:lang w:eastAsia="zh-CN"/>
        </w:rPr>
        <w:t>, Huawei</w:t>
      </w:r>
      <w:r w:rsidR="002A4D57">
        <w:rPr>
          <w:i/>
          <w:lang w:eastAsia="zh-CN"/>
        </w:rPr>
        <w:t xml:space="preserve"> (2nd priority)</w:t>
      </w:r>
    </w:p>
    <w:p w14:paraId="43B3185F" w14:textId="05E9E32B" w:rsidR="00202CD4" w:rsidRDefault="00CA59D0" w:rsidP="006C6A26">
      <w:pPr>
        <w:pStyle w:val="ListParagraph"/>
        <w:widowControl w:val="0"/>
        <w:numPr>
          <w:ilvl w:val="0"/>
          <w:numId w:val="23"/>
        </w:numPr>
        <w:spacing w:after="120"/>
        <w:jc w:val="both"/>
        <w:rPr>
          <w:lang w:eastAsia="zh-CN"/>
        </w:rPr>
      </w:pPr>
      <w:r w:rsidRPr="00CA59D0">
        <w:rPr>
          <w:lang w:eastAsia="zh-CN"/>
        </w:rPr>
        <w:t xml:space="preserve">Deployment Case 4 (Adjacent-channel co-existence case): Two operators each using one carrier are considered and the two carriers are adjacent carriers. One operator uses legacy TDD operation while the other operator uses SBFD operation with the same SBFD </w:t>
      </w:r>
      <w:proofErr w:type="spellStart"/>
      <w:r w:rsidRPr="00CA59D0">
        <w:rPr>
          <w:lang w:eastAsia="zh-CN"/>
        </w:rPr>
        <w:t>subband</w:t>
      </w:r>
      <w:proofErr w:type="spellEnd"/>
      <w:r w:rsidRPr="00CA59D0">
        <w:rPr>
          <w:lang w:eastAsia="zh-CN"/>
        </w:rPr>
        <w:t xml:space="preserve"> configuration.</w:t>
      </w:r>
    </w:p>
    <w:p w14:paraId="1ACF1725" w14:textId="72B5473C" w:rsidR="00FA62BA" w:rsidRPr="00C136AF" w:rsidRDefault="00DF3848" w:rsidP="006C6A26">
      <w:pPr>
        <w:pStyle w:val="ListParagraph"/>
        <w:widowControl w:val="0"/>
        <w:numPr>
          <w:ilvl w:val="1"/>
          <w:numId w:val="23"/>
        </w:numPr>
        <w:spacing w:after="120"/>
        <w:jc w:val="both"/>
        <w:rPr>
          <w:i/>
          <w:lang w:eastAsia="zh-CN"/>
        </w:rPr>
      </w:pPr>
      <w:r w:rsidRPr="00C136AF">
        <w:rPr>
          <w:i/>
          <w:lang w:eastAsia="zh-CN"/>
        </w:rPr>
        <w:tab/>
        <w:t xml:space="preserve">ZTE, </w:t>
      </w:r>
      <w:r w:rsidR="0099293E">
        <w:rPr>
          <w:i/>
          <w:lang w:eastAsia="zh-CN"/>
        </w:rPr>
        <w:t xml:space="preserve">vivo, </w:t>
      </w:r>
      <w:r w:rsidRPr="00C136AF">
        <w:rPr>
          <w:i/>
          <w:lang w:eastAsia="zh-CN"/>
        </w:rPr>
        <w:t>Ericsson, Nokia, MediaTek</w:t>
      </w:r>
      <w:r w:rsidR="002A4D57" w:rsidRPr="00C136AF">
        <w:rPr>
          <w:i/>
          <w:lang w:eastAsia="zh-CN"/>
        </w:rPr>
        <w:t>, Samsung (medium priority),</w:t>
      </w:r>
      <w:r w:rsidR="002A4D57" w:rsidRPr="002A4D57">
        <w:rPr>
          <w:i/>
          <w:lang w:eastAsia="zh-CN"/>
        </w:rPr>
        <w:t xml:space="preserve"> </w:t>
      </w:r>
      <w:r w:rsidR="002A4D57" w:rsidRPr="00C136AF">
        <w:rPr>
          <w:i/>
          <w:lang w:eastAsia="zh-CN"/>
        </w:rPr>
        <w:t>Huawei</w:t>
      </w:r>
      <w:r w:rsidR="002A4D57">
        <w:rPr>
          <w:i/>
          <w:lang w:eastAsia="zh-CN"/>
        </w:rPr>
        <w:t xml:space="preserve"> (2nd priority)</w:t>
      </w:r>
    </w:p>
    <w:p w14:paraId="7EE8DC0A" w14:textId="0ECAAEB9" w:rsidR="003933C1" w:rsidRDefault="003933C1" w:rsidP="003933C1">
      <w:pPr>
        <w:widowControl w:val="0"/>
        <w:spacing w:after="120"/>
        <w:jc w:val="both"/>
        <w:rPr>
          <w:lang w:eastAsia="zh-CN"/>
        </w:rPr>
      </w:pPr>
      <w:r>
        <w:rPr>
          <w:lang w:eastAsia="zh-CN"/>
        </w:rPr>
        <w:t xml:space="preserve">In addition, two companies [CATT, CMCC] propose that </w:t>
      </w:r>
      <w:r w:rsidRPr="00D84024">
        <w:rPr>
          <w:color w:val="000000"/>
          <w:lang w:eastAsia="zh-CN"/>
        </w:rPr>
        <w:t xml:space="preserve">the performance evaluation for </w:t>
      </w:r>
      <w:r w:rsidRPr="00CA59D0">
        <w:rPr>
          <w:lang w:eastAsia="zh-CN"/>
        </w:rPr>
        <w:t>Deployment Case 4</w:t>
      </w:r>
      <w:r>
        <w:rPr>
          <w:color w:val="000000"/>
          <w:lang w:eastAsia="zh-CN"/>
        </w:rPr>
        <w:t xml:space="preserve"> can be done in RAN4.</w:t>
      </w:r>
    </w:p>
    <w:p w14:paraId="257CF48A" w14:textId="3C330BE1" w:rsidR="00FA79BF" w:rsidRDefault="006B1C5B" w:rsidP="001A3714">
      <w:pPr>
        <w:widowControl w:val="0"/>
        <w:spacing w:after="120"/>
        <w:jc w:val="both"/>
        <w:rPr>
          <w:b/>
          <w:bCs/>
          <w:lang w:eastAsia="zh-CN"/>
        </w:rPr>
      </w:pPr>
      <w:r>
        <w:rPr>
          <w:lang w:eastAsia="zh-CN"/>
        </w:rPr>
        <w:t xml:space="preserve">Moderator suggests </w:t>
      </w:r>
      <w:r w:rsidRPr="007302FC">
        <w:rPr>
          <w:b/>
          <w:bCs/>
          <w:lang w:eastAsia="zh-CN"/>
        </w:rPr>
        <w:t xml:space="preserve">Initial </w:t>
      </w:r>
      <w:r>
        <w:rPr>
          <w:b/>
          <w:bCs/>
          <w:lang w:eastAsia="zh-CN"/>
        </w:rPr>
        <w:t>proposal</w:t>
      </w:r>
      <w:r w:rsidRPr="007302FC">
        <w:rPr>
          <w:b/>
          <w:bCs/>
          <w:lang w:eastAsia="zh-CN"/>
        </w:rPr>
        <w:t xml:space="preserve"> </w:t>
      </w:r>
      <w:r>
        <w:rPr>
          <w:b/>
          <w:bCs/>
          <w:lang w:eastAsia="zh-CN"/>
        </w:rPr>
        <w:t>1</w:t>
      </w:r>
      <w:r w:rsidRPr="007302FC">
        <w:rPr>
          <w:b/>
          <w:bCs/>
          <w:lang w:eastAsia="zh-CN"/>
        </w:rPr>
        <w:t>-</w:t>
      </w:r>
      <w:r>
        <w:rPr>
          <w:b/>
          <w:bCs/>
          <w:lang w:eastAsia="zh-CN"/>
        </w:rPr>
        <w:t>1</w:t>
      </w:r>
      <w:r w:rsidR="004A1960">
        <w:rPr>
          <w:b/>
          <w:bCs/>
          <w:lang w:eastAsia="zh-CN"/>
        </w:rPr>
        <w:t xml:space="preserve"> and 1-2</w:t>
      </w:r>
      <w:r>
        <w:rPr>
          <w:b/>
          <w:bCs/>
          <w:lang w:eastAsia="zh-CN"/>
        </w:rPr>
        <w:t>.</w:t>
      </w:r>
    </w:p>
    <w:p w14:paraId="32339308" w14:textId="77777777" w:rsidR="006B1C5B" w:rsidRDefault="006B1C5B" w:rsidP="001A3714">
      <w:pPr>
        <w:widowControl w:val="0"/>
        <w:spacing w:after="120"/>
        <w:jc w:val="both"/>
        <w:rPr>
          <w:lang w:eastAsia="zh-CN"/>
        </w:rPr>
      </w:pPr>
    </w:p>
    <w:p w14:paraId="23AFEFF8" w14:textId="77777777" w:rsidR="00A057B3" w:rsidRDefault="00A057B3" w:rsidP="00A057B3">
      <w:pPr>
        <w:widowControl w:val="0"/>
        <w:spacing w:after="120"/>
        <w:jc w:val="both"/>
        <w:rPr>
          <w:lang w:eastAsia="zh-CN"/>
        </w:rPr>
      </w:pPr>
      <w:r>
        <w:rPr>
          <w:rFonts w:hint="eastAsia"/>
          <w:lang w:eastAsia="zh-CN"/>
        </w:rPr>
        <w:t>T</w:t>
      </w:r>
      <w:r>
        <w:rPr>
          <w:lang w:eastAsia="zh-CN"/>
        </w:rPr>
        <w:t>he applicable deployment scenarios for SBFD proposed by companies are summarized as below:</w:t>
      </w:r>
    </w:p>
    <w:p w14:paraId="2F95D091" w14:textId="77777777" w:rsidR="00A057B3" w:rsidRDefault="00A057B3" w:rsidP="00A057B3">
      <w:pPr>
        <w:pStyle w:val="ListParagraph"/>
        <w:widowControl w:val="0"/>
        <w:numPr>
          <w:ilvl w:val="0"/>
          <w:numId w:val="23"/>
        </w:numPr>
        <w:spacing w:after="120"/>
        <w:jc w:val="both"/>
        <w:rPr>
          <w:lang w:eastAsia="zh-CN"/>
        </w:rPr>
      </w:pPr>
      <w:r w:rsidRPr="00E30A77">
        <w:rPr>
          <w:lang w:eastAsia="zh-CN"/>
        </w:rPr>
        <w:t xml:space="preserve">Indoor </w:t>
      </w:r>
      <w:r>
        <w:rPr>
          <w:lang w:eastAsia="zh-CN"/>
        </w:rPr>
        <w:t>hotspots or factory (</w:t>
      </w:r>
      <w:r w:rsidRPr="000853B3">
        <w:rPr>
          <w:lang w:eastAsia="zh-CN"/>
        </w:rPr>
        <w:t>low level of</w:t>
      </w:r>
      <w:r>
        <w:rPr>
          <w:lang w:eastAsia="zh-CN"/>
        </w:rPr>
        <w:t xml:space="preserve"> DL </w:t>
      </w:r>
      <w:r w:rsidRPr="000853B3">
        <w:rPr>
          <w:lang w:eastAsia="zh-CN"/>
        </w:rPr>
        <w:t>Tx power</w:t>
      </w:r>
      <w:r>
        <w:rPr>
          <w:lang w:eastAsia="zh-CN"/>
        </w:rPr>
        <w:t>)</w:t>
      </w:r>
    </w:p>
    <w:p w14:paraId="216F19E1" w14:textId="3B33117C" w:rsidR="00A057B3" w:rsidRPr="001B4E0C" w:rsidRDefault="00A057B3" w:rsidP="00A057B3">
      <w:pPr>
        <w:pStyle w:val="ListParagraph"/>
        <w:widowControl w:val="0"/>
        <w:numPr>
          <w:ilvl w:val="1"/>
          <w:numId w:val="23"/>
        </w:numPr>
        <w:spacing w:after="120"/>
        <w:jc w:val="both"/>
        <w:rPr>
          <w:i/>
          <w:lang w:eastAsia="zh-CN"/>
        </w:rPr>
      </w:pPr>
      <w:r w:rsidRPr="001B4E0C">
        <w:rPr>
          <w:i/>
          <w:lang w:eastAsia="zh-CN"/>
        </w:rPr>
        <w:t xml:space="preserve">CMCC (FR1, FR2), </w:t>
      </w:r>
      <w:r w:rsidRPr="009109EF">
        <w:rPr>
          <w:i/>
          <w:lang w:eastAsia="zh-CN"/>
        </w:rPr>
        <w:t>Huawei (FR1),</w:t>
      </w:r>
      <w:r>
        <w:rPr>
          <w:i/>
          <w:lang w:eastAsia="zh-CN"/>
        </w:rPr>
        <w:t xml:space="preserve"> </w:t>
      </w:r>
      <w:r w:rsidRPr="001B4E0C">
        <w:rPr>
          <w:i/>
          <w:lang w:eastAsia="zh-CN"/>
        </w:rPr>
        <w:t>ZTE (FR1)</w:t>
      </w:r>
      <w:r w:rsidR="00F6722E">
        <w:rPr>
          <w:i/>
          <w:lang w:eastAsia="zh-CN"/>
        </w:rPr>
        <w:t xml:space="preserve">, </w:t>
      </w:r>
      <w:proofErr w:type="spellStart"/>
      <w:r w:rsidR="00F6722E" w:rsidRPr="009109EF">
        <w:rPr>
          <w:i/>
          <w:lang w:eastAsia="zh-CN"/>
        </w:rPr>
        <w:t>Spreadtrum</w:t>
      </w:r>
      <w:proofErr w:type="spellEnd"/>
      <w:r w:rsidR="00F6722E">
        <w:rPr>
          <w:i/>
          <w:lang w:eastAsia="zh-CN"/>
        </w:rPr>
        <w:t xml:space="preserve">, </w:t>
      </w:r>
      <w:r w:rsidRPr="001B4E0C">
        <w:rPr>
          <w:i/>
          <w:lang w:eastAsia="zh-CN"/>
        </w:rPr>
        <w:t xml:space="preserve">CATT, </w:t>
      </w:r>
      <w:r w:rsidRPr="001B4E0C">
        <w:rPr>
          <w:rFonts w:hint="eastAsia"/>
          <w:i/>
          <w:lang w:eastAsia="zh-CN"/>
        </w:rPr>
        <w:t>v</w:t>
      </w:r>
      <w:r w:rsidRPr="001B4E0C">
        <w:rPr>
          <w:i/>
          <w:lang w:eastAsia="zh-CN"/>
        </w:rPr>
        <w:t xml:space="preserve">ivo, </w:t>
      </w:r>
      <w:proofErr w:type="spellStart"/>
      <w:r w:rsidRPr="001B4E0C">
        <w:rPr>
          <w:rFonts w:hint="eastAsia"/>
          <w:i/>
          <w:lang w:eastAsia="zh-CN"/>
        </w:rPr>
        <w:t>x</w:t>
      </w:r>
      <w:r w:rsidRPr="001B4E0C">
        <w:rPr>
          <w:i/>
          <w:lang w:eastAsia="zh-CN"/>
        </w:rPr>
        <w:t>iaomi</w:t>
      </w:r>
      <w:proofErr w:type="spellEnd"/>
      <w:r w:rsidRPr="001B4E0C">
        <w:rPr>
          <w:i/>
          <w:lang w:eastAsia="zh-CN"/>
        </w:rPr>
        <w:t xml:space="preserve">, </w:t>
      </w:r>
      <w:r w:rsidRPr="001B4E0C">
        <w:rPr>
          <w:rFonts w:hint="eastAsia"/>
          <w:i/>
          <w:lang w:eastAsia="zh-CN"/>
        </w:rPr>
        <w:t>S</w:t>
      </w:r>
      <w:r w:rsidRPr="001B4E0C">
        <w:rPr>
          <w:i/>
          <w:lang w:eastAsia="zh-CN"/>
        </w:rPr>
        <w:t xml:space="preserve">amsung (FR1, FR2), </w:t>
      </w:r>
      <w:r w:rsidRPr="001B4E0C">
        <w:rPr>
          <w:rFonts w:hint="eastAsia"/>
          <w:i/>
          <w:lang w:eastAsia="zh-CN"/>
        </w:rPr>
        <w:t>O</w:t>
      </w:r>
      <w:r w:rsidRPr="001B4E0C">
        <w:rPr>
          <w:i/>
          <w:lang w:eastAsia="zh-CN"/>
        </w:rPr>
        <w:t xml:space="preserve">PPO, [SHARP], </w:t>
      </w:r>
      <w:proofErr w:type="spellStart"/>
      <w:r w:rsidRPr="001B4E0C">
        <w:rPr>
          <w:i/>
          <w:lang w:eastAsia="zh-CN"/>
        </w:rPr>
        <w:t>InterDigital</w:t>
      </w:r>
      <w:proofErr w:type="spellEnd"/>
      <w:r w:rsidRPr="001B4E0C">
        <w:rPr>
          <w:i/>
          <w:lang w:eastAsia="zh-CN"/>
        </w:rPr>
        <w:t xml:space="preserve"> (FR1, FR2), KT, Apple, DOCOMO (FR2), Nokia, LG (FR1, FR2-1), MediaTek, Intel (FR1, FR2), Qualcomm (FR2, </w:t>
      </w:r>
      <w:r w:rsidR="00B57BAC">
        <w:rPr>
          <w:i/>
          <w:lang w:eastAsia="zh-CN"/>
        </w:rPr>
        <w:t>2</w:t>
      </w:r>
      <w:r w:rsidR="00B57BAC" w:rsidRPr="00716B52">
        <w:rPr>
          <w:i/>
          <w:vertAlign w:val="superscript"/>
          <w:lang w:eastAsia="zh-CN"/>
        </w:rPr>
        <w:t>nd</w:t>
      </w:r>
      <w:r w:rsidR="00B57BAC">
        <w:rPr>
          <w:i/>
          <w:lang w:eastAsia="zh-CN"/>
        </w:rPr>
        <w:t xml:space="preserve"> priority</w:t>
      </w:r>
      <w:r w:rsidR="00B57BAC" w:rsidRPr="001B4E0C">
        <w:rPr>
          <w:i/>
          <w:lang w:eastAsia="zh-CN"/>
        </w:rPr>
        <w:t xml:space="preserve"> </w:t>
      </w:r>
      <w:r w:rsidRPr="001B4E0C">
        <w:rPr>
          <w:i/>
          <w:lang w:eastAsia="zh-CN"/>
        </w:rPr>
        <w:t>for FR1)</w:t>
      </w:r>
    </w:p>
    <w:p w14:paraId="3E407FFD" w14:textId="77777777" w:rsidR="00A057B3" w:rsidRDefault="00A057B3" w:rsidP="00A057B3">
      <w:pPr>
        <w:pStyle w:val="ListParagraph"/>
        <w:widowControl w:val="0"/>
        <w:numPr>
          <w:ilvl w:val="0"/>
          <w:numId w:val="23"/>
        </w:numPr>
        <w:spacing w:after="120"/>
        <w:jc w:val="both"/>
        <w:rPr>
          <w:lang w:eastAsia="zh-CN"/>
        </w:rPr>
      </w:pPr>
      <w:r w:rsidRPr="004956ED">
        <w:rPr>
          <w:lang w:eastAsia="zh-CN"/>
        </w:rPr>
        <w:t xml:space="preserve">Urban Macro </w:t>
      </w:r>
      <w:r>
        <w:rPr>
          <w:lang w:eastAsia="zh-CN"/>
        </w:rPr>
        <w:t>(high level of DL Tx power)</w:t>
      </w:r>
    </w:p>
    <w:p w14:paraId="4B7AF00A" w14:textId="7EA80B29" w:rsidR="00A057B3" w:rsidRPr="00ED2241" w:rsidRDefault="00A057B3" w:rsidP="00A057B3">
      <w:pPr>
        <w:pStyle w:val="ListParagraph"/>
        <w:widowControl w:val="0"/>
        <w:numPr>
          <w:ilvl w:val="1"/>
          <w:numId w:val="23"/>
        </w:numPr>
        <w:spacing w:after="120"/>
        <w:jc w:val="both"/>
        <w:rPr>
          <w:i/>
          <w:lang w:eastAsia="zh-CN"/>
        </w:rPr>
      </w:pPr>
      <w:r w:rsidRPr="00ED2241">
        <w:rPr>
          <w:i/>
          <w:lang w:eastAsia="zh-CN"/>
        </w:rPr>
        <w:t xml:space="preserve">CMCC (FR1), Huawei (FR1, FR2), ZTE (FR1), </w:t>
      </w:r>
      <w:proofErr w:type="spellStart"/>
      <w:r w:rsidRPr="00ED2241">
        <w:rPr>
          <w:i/>
          <w:lang w:eastAsia="zh-CN"/>
        </w:rPr>
        <w:t>Spreadtrum</w:t>
      </w:r>
      <w:proofErr w:type="spellEnd"/>
      <w:r w:rsidRPr="00ED2241">
        <w:rPr>
          <w:i/>
          <w:lang w:eastAsia="zh-CN"/>
        </w:rPr>
        <w:t xml:space="preserve">, CATT, </w:t>
      </w:r>
      <w:r w:rsidRPr="00ED2241">
        <w:rPr>
          <w:rFonts w:hint="eastAsia"/>
          <w:i/>
          <w:lang w:eastAsia="zh-CN"/>
        </w:rPr>
        <w:t>v</w:t>
      </w:r>
      <w:r w:rsidRPr="00ED2241">
        <w:rPr>
          <w:i/>
          <w:lang w:eastAsia="zh-CN"/>
        </w:rPr>
        <w:t xml:space="preserve">ivo, </w:t>
      </w:r>
      <w:proofErr w:type="spellStart"/>
      <w:r w:rsidRPr="00ED2241">
        <w:rPr>
          <w:rFonts w:hint="eastAsia"/>
          <w:i/>
          <w:lang w:eastAsia="zh-CN"/>
        </w:rPr>
        <w:t>x</w:t>
      </w:r>
      <w:r w:rsidRPr="00ED2241">
        <w:rPr>
          <w:i/>
          <w:lang w:eastAsia="zh-CN"/>
        </w:rPr>
        <w:t>iaomi</w:t>
      </w:r>
      <w:proofErr w:type="spellEnd"/>
      <w:r w:rsidRPr="00ED2241">
        <w:rPr>
          <w:i/>
          <w:lang w:eastAsia="zh-CN"/>
        </w:rPr>
        <w:t xml:space="preserve">, </w:t>
      </w:r>
      <w:r w:rsidRPr="00ED2241">
        <w:rPr>
          <w:rFonts w:hint="eastAsia"/>
          <w:i/>
          <w:lang w:eastAsia="zh-CN"/>
        </w:rPr>
        <w:t>S</w:t>
      </w:r>
      <w:r w:rsidRPr="00ED2241">
        <w:rPr>
          <w:i/>
          <w:lang w:eastAsia="zh-CN"/>
        </w:rPr>
        <w:t xml:space="preserve">amsung (FR1), </w:t>
      </w:r>
      <w:r w:rsidRPr="00ED2241">
        <w:rPr>
          <w:rFonts w:hint="eastAsia"/>
          <w:i/>
          <w:lang w:eastAsia="zh-CN"/>
        </w:rPr>
        <w:t>O</w:t>
      </w:r>
      <w:r w:rsidRPr="00ED2241">
        <w:rPr>
          <w:i/>
          <w:lang w:eastAsia="zh-CN"/>
        </w:rPr>
        <w:t xml:space="preserve">PPO, SHARP, </w:t>
      </w:r>
      <w:proofErr w:type="spellStart"/>
      <w:r w:rsidRPr="00ED2241">
        <w:rPr>
          <w:i/>
          <w:lang w:eastAsia="zh-CN"/>
        </w:rPr>
        <w:t>InterDigital</w:t>
      </w:r>
      <w:proofErr w:type="spellEnd"/>
      <w:r w:rsidRPr="00ED2241">
        <w:rPr>
          <w:i/>
          <w:lang w:eastAsia="zh-CN"/>
        </w:rPr>
        <w:t xml:space="preserve"> (FR1, FR2), </w:t>
      </w:r>
      <w:r w:rsidR="00C944CE">
        <w:rPr>
          <w:i/>
          <w:lang w:eastAsia="zh-CN"/>
        </w:rPr>
        <w:t>[</w:t>
      </w:r>
      <w:r w:rsidR="00BB7568" w:rsidRPr="002B51C0">
        <w:rPr>
          <w:i/>
          <w:lang w:eastAsia="zh-CN"/>
        </w:rPr>
        <w:t>DOCOMO</w:t>
      </w:r>
      <w:r w:rsidR="00C944CE">
        <w:rPr>
          <w:i/>
          <w:lang w:eastAsia="zh-CN"/>
        </w:rPr>
        <w:t>]</w:t>
      </w:r>
      <w:r w:rsidR="00BB7568">
        <w:rPr>
          <w:i/>
          <w:lang w:eastAsia="zh-CN"/>
        </w:rPr>
        <w:t xml:space="preserve">, </w:t>
      </w:r>
      <w:r w:rsidR="00C944CE">
        <w:rPr>
          <w:i/>
          <w:lang w:eastAsia="zh-CN"/>
        </w:rPr>
        <w:t xml:space="preserve">Nokia, </w:t>
      </w:r>
      <w:r w:rsidRPr="00ED2241">
        <w:rPr>
          <w:i/>
          <w:lang w:eastAsia="zh-CN"/>
        </w:rPr>
        <w:t>Ericsson (FR1, FR2), LG (FR1, FR2-1), MediaTek, Intel (FR1, FR2), Qualcomm (FR1, FR2)</w:t>
      </w:r>
    </w:p>
    <w:p w14:paraId="46579563" w14:textId="77777777" w:rsidR="00A057B3" w:rsidRDefault="00A057B3" w:rsidP="00A057B3">
      <w:pPr>
        <w:pStyle w:val="ListParagraph"/>
        <w:widowControl w:val="0"/>
        <w:numPr>
          <w:ilvl w:val="0"/>
          <w:numId w:val="23"/>
        </w:numPr>
        <w:spacing w:after="120"/>
        <w:jc w:val="both"/>
        <w:rPr>
          <w:lang w:eastAsia="zh-CN"/>
        </w:rPr>
      </w:pPr>
      <w:r w:rsidRPr="004956ED">
        <w:rPr>
          <w:lang w:eastAsia="zh-CN"/>
        </w:rPr>
        <w:t>Dense Urban</w:t>
      </w:r>
      <w:r>
        <w:rPr>
          <w:lang w:eastAsia="zh-CN"/>
        </w:rPr>
        <w:t xml:space="preserve"> </w:t>
      </w:r>
      <w:r>
        <w:rPr>
          <w:rFonts w:eastAsiaTheme="minorEastAsia"/>
          <w:lang w:eastAsia="zh-CN"/>
        </w:rPr>
        <w:t>(</w:t>
      </w:r>
      <w:r>
        <w:rPr>
          <w:lang w:eastAsia="zh-CN"/>
        </w:rPr>
        <w:t>medium level of Tx power)</w:t>
      </w:r>
    </w:p>
    <w:p w14:paraId="290AC411" w14:textId="77777777" w:rsidR="00A057B3" w:rsidRDefault="00A057B3" w:rsidP="00A057B3">
      <w:pPr>
        <w:pStyle w:val="ListParagraph"/>
        <w:widowControl w:val="0"/>
        <w:numPr>
          <w:ilvl w:val="1"/>
          <w:numId w:val="23"/>
        </w:numPr>
        <w:spacing w:after="120"/>
        <w:jc w:val="both"/>
        <w:rPr>
          <w:lang w:eastAsia="zh-CN"/>
        </w:rPr>
      </w:pPr>
      <w:r>
        <w:rPr>
          <w:lang w:eastAsia="zh-CN"/>
        </w:rPr>
        <w:t>Two layers: Macro + Micro</w:t>
      </w:r>
    </w:p>
    <w:p w14:paraId="1D10967F" w14:textId="6B2B953C" w:rsidR="00A057B3" w:rsidRDefault="00A057B3" w:rsidP="00A057B3">
      <w:pPr>
        <w:pStyle w:val="ListParagraph"/>
        <w:widowControl w:val="0"/>
        <w:numPr>
          <w:ilvl w:val="2"/>
          <w:numId w:val="23"/>
        </w:numPr>
        <w:spacing w:after="120"/>
        <w:jc w:val="both"/>
        <w:rPr>
          <w:i/>
          <w:lang w:eastAsia="zh-CN"/>
        </w:rPr>
      </w:pPr>
      <w:r w:rsidRPr="00BE08AC">
        <w:rPr>
          <w:i/>
          <w:lang w:eastAsia="zh-CN"/>
        </w:rPr>
        <w:lastRenderedPageBreak/>
        <w:t>ZTE (FR1)</w:t>
      </w:r>
      <w:r w:rsidR="00022BCF" w:rsidRPr="002B51C0">
        <w:rPr>
          <w:i/>
          <w:lang w:eastAsia="zh-CN"/>
        </w:rPr>
        <w:t xml:space="preserve">, </w:t>
      </w:r>
      <w:r w:rsidR="00C944CE">
        <w:rPr>
          <w:i/>
          <w:lang w:eastAsia="zh-CN"/>
        </w:rPr>
        <w:t>[</w:t>
      </w:r>
      <w:proofErr w:type="spellStart"/>
      <w:r w:rsidR="00022BCF" w:rsidRPr="002B51C0">
        <w:rPr>
          <w:rFonts w:hint="eastAsia"/>
          <w:i/>
          <w:lang w:eastAsia="zh-CN"/>
        </w:rPr>
        <w:t>x</w:t>
      </w:r>
      <w:r w:rsidR="00022BCF" w:rsidRPr="002B51C0">
        <w:rPr>
          <w:i/>
          <w:lang w:eastAsia="zh-CN"/>
        </w:rPr>
        <w:t>iaomi</w:t>
      </w:r>
      <w:proofErr w:type="spellEnd"/>
      <w:r w:rsidR="00C944CE">
        <w:rPr>
          <w:i/>
          <w:lang w:eastAsia="zh-CN"/>
        </w:rPr>
        <w:t>]</w:t>
      </w:r>
      <w:r w:rsidRPr="00BE08AC">
        <w:rPr>
          <w:i/>
          <w:lang w:eastAsia="zh-CN"/>
        </w:rPr>
        <w:t xml:space="preserve">, </w:t>
      </w:r>
      <w:r w:rsidR="00C944CE">
        <w:rPr>
          <w:i/>
          <w:lang w:eastAsia="zh-CN"/>
        </w:rPr>
        <w:t>[</w:t>
      </w:r>
      <w:r w:rsidR="00BB7568" w:rsidRPr="002B51C0">
        <w:rPr>
          <w:i/>
          <w:lang w:eastAsia="zh-CN"/>
        </w:rPr>
        <w:t>DOCOMO</w:t>
      </w:r>
      <w:r w:rsidR="00C944CE">
        <w:rPr>
          <w:i/>
          <w:lang w:eastAsia="zh-CN"/>
        </w:rPr>
        <w:t>]</w:t>
      </w:r>
      <w:r w:rsidR="00BB7568">
        <w:rPr>
          <w:i/>
          <w:lang w:eastAsia="zh-CN"/>
        </w:rPr>
        <w:t>,</w:t>
      </w:r>
      <w:r w:rsidR="00C944CE" w:rsidRPr="00C944CE">
        <w:rPr>
          <w:i/>
          <w:lang w:eastAsia="zh-CN"/>
        </w:rPr>
        <w:t xml:space="preserve"> </w:t>
      </w:r>
      <w:r w:rsidR="00C944CE" w:rsidRPr="002B51C0">
        <w:rPr>
          <w:i/>
          <w:lang w:eastAsia="zh-CN"/>
        </w:rPr>
        <w:t>[Nokia]</w:t>
      </w:r>
      <w:r w:rsidR="00C944CE">
        <w:rPr>
          <w:i/>
          <w:lang w:eastAsia="zh-CN"/>
        </w:rPr>
        <w:t>,</w:t>
      </w:r>
      <w:r w:rsidR="00BB7568">
        <w:rPr>
          <w:i/>
          <w:lang w:eastAsia="zh-CN"/>
        </w:rPr>
        <w:t xml:space="preserve"> </w:t>
      </w:r>
      <w:r w:rsidR="00C944CE" w:rsidRPr="002B51C0">
        <w:rPr>
          <w:i/>
          <w:lang w:eastAsia="zh-CN"/>
        </w:rPr>
        <w:t>[LG (FR1, FR2-1)]</w:t>
      </w:r>
      <w:r w:rsidR="00524BE5" w:rsidRPr="002B51C0">
        <w:rPr>
          <w:i/>
          <w:lang w:eastAsia="zh-CN"/>
        </w:rPr>
        <w:t xml:space="preserve">, </w:t>
      </w:r>
      <w:r w:rsidR="00524BE5">
        <w:rPr>
          <w:i/>
          <w:lang w:eastAsia="zh-CN"/>
        </w:rPr>
        <w:t>[</w:t>
      </w:r>
      <w:r w:rsidR="00524BE5" w:rsidRPr="002B51C0">
        <w:rPr>
          <w:i/>
          <w:lang w:eastAsia="zh-CN"/>
        </w:rPr>
        <w:t>Intel (FR2)</w:t>
      </w:r>
      <w:r w:rsidR="00524BE5">
        <w:rPr>
          <w:i/>
          <w:lang w:eastAsia="zh-CN"/>
        </w:rPr>
        <w:t>]</w:t>
      </w:r>
      <w:r w:rsidR="00C944CE" w:rsidRPr="002B51C0">
        <w:rPr>
          <w:i/>
          <w:lang w:eastAsia="zh-CN"/>
        </w:rPr>
        <w:t xml:space="preserve">, </w:t>
      </w:r>
      <w:r w:rsidRPr="00BE08AC">
        <w:rPr>
          <w:rFonts w:hint="eastAsia"/>
          <w:i/>
          <w:lang w:eastAsia="zh-CN"/>
        </w:rPr>
        <w:t>S</w:t>
      </w:r>
      <w:r w:rsidRPr="00BE08AC">
        <w:rPr>
          <w:i/>
          <w:lang w:eastAsia="zh-CN"/>
        </w:rPr>
        <w:t>amsung (</w:t>
      </w:r>
      <w:r w:rsidR="00F61EF4">
        <w:rPr>
          <w:i/>
          <w:lang w:eastAsia="zh-CN"/>
        </w:rPr>
        <w:t>2nd</w:t>
      </w:r>
      <w:r w:rsidR="00F61EF4" w:rsidRPr="00BE08AC">
        <w:rPr>
          <w:i/>
          <w:lang w:eastAsia="zh-CN"/>
        </w:rPr>
        <w:t xml:space="preserve"> </w:t>
      </w:r>
      <w:r w:rsidRPr="00BE08AC">
        <w:rPr>
          <w:i/>
          <w:lang w:eastAsia="zh-CN"/>
        </w:rPr>
        <w:t>priority)</w:t>
      </w:r>
    </w:p>
    <w:p w14:paraId="206A4335" w14:textId="77777777" w:rsidR="00A057B3" w:rsidRDefault="00A057B3" w:rsidP="00A057B3">
      <w:pPr>
        <w:pStyle w:val="ListParagraph"/>
        <w:widowControl w:val="0"/>
        <w:numPr>
          <w:ilvl w:val="1"/>
          <w:numId w:val="23"/>
        </w:numPr>
        <w:spacing w:after="120"/>
        <w:jc w:val="both"/>
        <w:rPr>
          <w:lang w:eastAsia="zh-CN"/>
        </w:rPr>
      </w:pPr>
      <w:r>
        <w:rPr>
          <w:lang w:eastAsia="zh-CN"/>
        </w:rPr>
        <w:t>Single layer: Macro layer or Micro layer</w:t>
      </w:r>
    </w:p>
    <w:p w14:paraId="27A0FD28" w14:textId="0208FF29" w:rsidR="00A057B3" w:rsidRPr="002B51C0" w:rsidRDefault="00A057B3" w:rsidP="00A057B3">
      <w:pPr>
        <w:pStyle w:val="ListParagraph"/>
        <w:widowControl w:val="0"/>
        <w:numPr>
          <w:ilvl w:val="2"/>
          <w:numId w:val="23"/>
        </w:numPr>
        <w:spacing w:after="120"/>
        <w:jc w:val="both"/>
        <w:rPr>
          <w:i/>
          <w:lang w:eastAsia="zh-CN"/>
        </w:rPr>
      </w:pPr>
      <w:r w:rsidRPr="002B51C0">
        <w:rPr>
          <w:i/>
          <w:lang w:eastAsia="zh-CN"/>
        </w:rPr>
        <w:t>CMCC (</w:t>
      </w:r>
      <w:r>
        <w:rPr>
          <w:i/>
          <w:lang w:eastAsia="zh-CN"/>
        </w:rPr>
        <w:t xml:space="preserve">Micro layer, </w:t>
      </w:r>
      <w:r w:rsidRPr="002B51C0">
        <w:rPr>
          <w:i/>
          <w:lang w:eastAsia="zh-CN"/>
        </w:rPr>
        <w:t xml:space="preserve">FR1, FR2), CATT, </w:t>
      </w:r>
      <w:r w:rsidRPr="002B51C0">
        <w:rPr>
          <w:rFonts w:hint="eastAsia"/>
          <w:i/>
          <w:lang w:eastAsia="zh-CN"/>
        </w:rPr>
        <w:t>v</w:t>
      </w:r>
      <w:r w:rsidRPr="002B51C0">
        <w:rPr>
          <w:i/>
          <w:lang w:eastAsia="zh-CN"/>
        </w:rPr>
        <w:t xml:space="preserve">ivo, </w:t>
      </w:r>
      <w:r w:rsidR="00340827">
        <w:rPr>
          <w:i/>
          <w:lang w:eastAsia="zh-CN"/>
        </w:rPr>
        <w:t>[</w:t>
      </w:r>
      <w:proofErr w:type="spellStart"/>
      <w:r w:rsidRPr="002B51C0">
        <w:rPr>
          <w:rFonts w:hint="eastAsia"/>
          <w:i/>
          <w:lang w:eastAsia="zh-CN"/>
        </w:rPr>
        <w:t>x</w:t>
      </w:r>
      <w:r w:rsidRPr="002B51C0">
        <w:rPr>
          <w:i/>
          <w:lang w:eastAsia="zh-CN"/>
        </w:rPr>
        <w:t>iaomi</w:t>
      </w:r>
      <w:proofErr w:type="spellEnd"/>
      <w:r w:rsidR="00340827">
        <w:rPr>
          <w:i/>
          <w:lang w:eastAsia="zh-CN"/>
        </w:rPr>
        <w:t>]</w:t>
      </w:r>
      <w:r w:rsidRPr="002B51C0">
        <w:rPr>
          <w:i/>
          <w:lang w:eastAsia="zh-CN"/>
        </w:rPr>
        <w:t xml:space="preserve">, </w:t>
      </w:r>
      <w:r w:rsidRPr="002B51C0">
        <w:rPr>
          <w:rFonts w:hint="eastAsia"/>
          <w:i/>
          <w:lang w:eastAsia="zh-CN"/>
        </w:rPr>
        <w:t>S</w:t>
      </w:r>
      <w:r w:rsidRPr="002B51C0">
        <w:rPr>
          <w:i/>
          <w:lang w:eastAsia="zh-CN"/>
        </w:rPr>
        <w:t xml:space="preserve">amsung (FR1, FR2), </w:t>
      </w:r>
      <w:r w:rsidR="00C944CE">
        <w:rPr>
          <w:i/>
          <w:lang w:eastAsia="zh-CN"/>
        </w:rPr>
        <w:t>[</w:t>
      </w:r>
      <w:r w:rsidRPr="002B51C0">
        <w:rPr>
          <w:i/>
          <w:lang w:eastAsia="zh-CN"/>
        </w:rPr>
        <w:t>DOCOMO</w:t>
      </w:r>
      <w:r w:rsidR="00C944CE">
        <w:rPr>
          <w:i/>
          <w:lang w:eastAsia="zh-CN"/>
        </w:rPr>
        <w:t>]</w:t>
      </w:r>
      <w:r w:rsidRPr="002B51C0">
        <w:rPr>
          <w:i/>
          <w:lang w:eastAsia="zh-CN"/>
        </w:rPr>
        <w:t>, [Nokia], [LG (FR1, FR2-1)], MediaTek, Intel (FR2)</w:t>
      </w:r>
    </w:p>
    <w:p w14:paraId="661CA425" w14:textId="0917FA00" w:rsidR="00A057B3" w:rsidRDefault="00403FB6" w:rsidP="00A057B3">
      <w:pPr>
        <w:pStyle w:val="ListParagraph"/>
        <w:widowControl w:val="0"/>
        <w:numPr>
          <w:ilvl w:val="0"/>
          <w:numId w:val="23"/>
        </w:numPr>
        <w:spacing w:after="120"/>
        <w:jc w:val="both"/>
        <w:rPr>
          <w:lang w:eastAsia="zh-CN"/>
        </w:rPr>
      </w:pPr>
      <w:r w:rsidRPr="00803FEF">
        <w:rPr>
          <w:lang w:val="en-GB" w:eastAsia="zh-CN"/>
        </w:rPr>
        <w:t xml:space="preserve">HetNet </w:t>
      </w:r>
      <w:r>
        <w:rPr>
          <w:lang w:val="en-GB" w:eastAsia="zh-CN"/>
        </w:rPr>
        <w:t>(Urban M</w:t>
      </w:r>
      <w:r w:rsidRPr="0065532C">
        <w:rPr>
          <w:lang w:val="en-GB" w:eastAsia="zh-CN"/>
        </w:rPr>
        <w:t>acro +</w:t>
      </w:r>
      <w:r w:rsidRPr="0065532C">
        <w:t xml:space="preserve"> </w:t>
      </w:r>
      <w:r>
        <w:rPr>
          <w:lang w:val="en-GB" w:eastAsia="zh-CN"/>
        </w:rPr>
        <w:t>I</w:t>
      </w:r>
      <w:r w:rsidRPr="0065532C">
        <w:rPr>
          <w:lang w:val="en-GB" w:eastAsia="zh-CN"/>
        </w:rPr>
        <w:t xml:space="preserve">ndoor </w:t>
      </w:r>
      <w:r>
        <w:rPr>
          <w:lang w:val="en-GB" w:eastAsia="zh-CN"/>
        </w:rPr>
        <w:t>hotspot)</w:t>
      </w:r>
    </w:p>
    <w:p w14:paraId="73D21D9E" w14:textId="706E9B35" w:rsidR="00A057B3" w:rsidRDefault="00A057B3" w:rsidP="00A057B3">
      <w:pPr>
        <w:pStyle w:val="ListParagraph"/>
        <w:numPr>
          <w:ilvl w:val="1"/>
          <w:numId w:val="23"/>
        </w:numPr>
        <w:spacing w:before="120"/>
        <w:rPr>
          <w:i/>
          <w:lang w:eastAsia="zh-CN"/>
        </w:rPr>
      </w:pPr>
      <w:r w:rsidRPr="00F11559">
        <w:rPr>
          <w:i/>
          <w:lang w:eastAsia="zh-CN"/>
        </w:rPr>
        <w:t>MediaTek</w:t>
      </w:r>
      <w:r>
        <w:rPr>
          <w:i/>
          <w:lang w:eastAsia="zh-CN"/>
        </w:rPr>
        <w:t>,</w:t>
      </w:r>
      <w:r w:rsidR="00340827" w:rsidRPr="00340827">
        <w:rPr>
          <w:i/>
          <w:lang w:eastAsia="zh-CN"/>
        </w:rPr>
        <w:t xml:space="preserve"> </w:t>
      </w:r>
      <w:r w:rsidR="00340827" w:rsidRPr="00F11559">
        <w:rPr>
          <w:i/>
          <w:lang w:eastAsia="zh-CN"/>
        </w:rPr>
        <w:t>ZTE (</w:t>
      </w:r>
      <w:r w:rsidR="00340827" w:rsidRPr="007C5D13">
        <w:rPr>
          <w:i/>
          <w:lang w:eastAsia="zh-CN"/>
        </w:rPr>
        <w:t>2nd priority</w:t>
      </w:r>
      <w:r w:rsidR="00340827" w:rsidRPr="00F11559">
        <w:rPr>
          <w:i/>
          <w:lang w:eastAsia="zh-CN"/>
        </w:rPr>
        <w:t xml:space="preserve">), </w:t>
      </w:r>
      <w:r w:rsidRPr="009F10B8">
        <w:rPr>
          <w:rFonts w:hint="eastAsia"/>
          <w:i/>
          <w:lang w:eastAsia="zh-CN"/>
        </w:rPr>
        <w:t>S</w:t>
      </w:r>
      <w:r w:rsidRPr="009F10B8">
        <w:rPr>
          <w:i/>
          <w:lang w:eastAsia="zh-CN"/>
        </w:rPr>
        <w:t>amsung (</w:t>
      </w:r>
      <w:r w:rsidR="00473DA8">
        <w:rPr>
          <w:i/>
          <w:lang w:eastAsia="zh-CN"/>
        </w:rPr>
        <w:t>2nd</w:t>
      </w:r>
      <w:r w:rsidR="00473DA8" w:rsidRPr="009F10B8">
        <w:rPr>
          <w:i/>
          <w:lang w:eastAsia="zh-CN"/>
        </w:rPr>
        <w:t xml:space="preserve"> </w:t>
      </w:r>
      <w:r w:rsidRPr="009F10B8">
        <w:rPr>
          <w:i/>
          <w:lang w:eastAsia="zh-CN"/>
        </w:rPr>
        <w:t xml:space="preserve">priority), </w:t>
      </w:r>
      <w:proofErr w:type="spellStart"/>
      <w:r w:rsidRPr="009F10B8">
        <w:rPr>
          <w:i/>
          <w:lang w:eastAsia="zh-CN"/>
        </w:rPr>
        <w:t>Spreadtrum</w:t>
      </w:r>
      <w:proofErr w:type="spellEnd"/>
      <w:r w:rsidR="00F6722E" w:rsidRPr="007C5D13">
        <w:rPr>
          <w:i/>
          <w:lang w:eastAsia="zh-CN"/>
        </w:rPr>
        <w:t xml:space="preserve"> (2nd priority)</w:t>
      </w:r>
    </w:p>
    <w:p w14:paraId="5EC7321A" w14:textId="77777777" w:rsidR="00A057B3" w:rsidRPr="00654C4F" w:rsidRDefault="00A057B3" w:rsidP="00A057B3">
      <w:pPr>
        <w:pStyle w:val="ListParagraph"/>
        <w:numPr>
          <w:ilvl w:val="0"/>
          <w:numId w:val="23"/>
        </w:numPr>
        <w:spacing w:before="120"/>
        <w:rPr>
          <w:lang w:eastAsia="zh-CN"/>
        </w:rPr>
      </w:pPr>
      <w:r>
        <w:rPr>
          <w:rFonts w:eastAsiaTheme="minorEastAsia" w:hint="eastAsia"/>
          <w:lang w:eastAsia="zh-CN"/>
        </w:rPr>
        <w:t>U</w:t>
      </w:r>
      <w:r>
        <w:rPr>
          <w:rFonts w:eastAsiaTheme="minorEastAsia"/>
          <w:lang w:eastAsia="zh-CN"/>
        </w:rPr>
        <w:t>rban Micro (</w:t>
      </w:r>
      <w:r>
        <w:rPr>
          <w:lang w:eastAsia="zh-CN"/>
        </w:rPr>
        <w:t>medium level of Tx power)</w:t>
      </w:r>
    </w:p>
    <w:p w14:paraId="1ADA0B74" w14:textId="14A53C5C" w:rsidR="00A057B3" w:rsidRPr="00654C4F" w:rsidRDefault="00A057B3" w:rsidP="00A057B3">
      <w:pPr>
        <w:pStyle w:val="ListParagraph"/>
        <w:numPr>
          <w:ilvl w:val="1"/>
          <w:numId w:val="23"/>
        </w:numPr>
        <w:spacing w:before="120"/>
        <w:rPr>
          <w:i/>
          <w:iCs/>
          <w:lang w:eastAsia="zh-CN"/>
        </w:rPr>
      </w:pPr>
      <w:r w:rsidRPr="00654C4F">
        <w:rPr>
          <w:rFonts w:eastAsiaTheme="minorEastAsia" w:hint="eastAsia"/>
          <w:i/>
          <w:iCs/>
          <w:lang w:eastAsia="zh-CN"/>
        </w:rPr>
        <w:t>Q</w:t>
      </w:r>
      <w:r w:rsidRPr="00654C4F">
        <w:rPr>
          <w:rFonts w:eastAsiaTheme="minorEastAsia"/>
          <w:i/>
          <w:iCs/>
          <w:lang w:eastAsia="zh-CN"/>
        </w:rPr>
        <w:t>ualcomm</w:t>
      </w:r>
      <w:r w:rsidR="00B57BAC">
        <w:rPr>
          <w:rFonts w:eastAsiaTheme="minorEastAsia"/>
          <w:i/>
          <w:iCs/>
          <w:lang w:eastAsia="zh-CN"/>
        </w:rPr>
        <w:t xml:space="preserve"> (2</w:t>
      </w:r>
      <w:r w:rsidR="00B57BAC" w:rsidRPr="00716B52">
        <w:rPr>
          <w:rFonts w:eastAsiaTheme="minorEastAsia"/>
          <w:i/>
          <w:iCs/>
          <w:vertAlign w:val="superscript"/>
          <w:lang w:eastAsia="zh-CN"/>
        </w:rPr>
        <w:t>nd</w:t>
      </w:r>
      <w:r w:rsidR="00B57BAC">
        <w:rPr>
          <w:rFonts w:eastAsiaTheme="minorEastAsia"/>
          <w:i/>
          <w:iCs/>
          <w:lang w:eastAsia="zh-CN"/>
        </w:rPr>
        <w:t xml:space="preserve"> priority</w:t>
      </w:r>
      <w:r w:rsidR="00B57BAC" w:rsidRPr="00B57BAC">
        <w:rPr>
          <w:rFonts w:eastAsiaTheme="minorEastAsia"/>
          <w:i/>
          <w:iCs/>
          <w:lang w:eastAsia="zh-CN"/>
        </w:rPr>
        <w:t xml:space="preserve"> </w:t>
      </w:r>
      <w:r w:rsidR="00B57BAC">
        <w:rPr>
          <w:rFonts w:eastAsiaTheme="minorEastAsia"/>
          <w:i/>
          <w:iCs/>
          <w:lang w:eastAsia="zh-CN"/>
        </w:rPr>
        <w:t>for FR1 and FR2-1)</w:t>
      </w:r>
      <w:r w:rsidRPr="00654C4F">
        <w:rPr>
          <w:rFonts w:eastAsiaTheme="minorEastAsia"/>
          <w:i/>
          <w:iCs/>
          <w:lang w:eastAsia="zh-CN"/>
        </w:rPr>
        <w:t>, CMCC</w:t>
      </w:r>
      <w:r w:rsidR="00922593">
        <w:rPr>
          <w:rFonts w:eastAsiaTheme="minorEastAsia"/>
          <w:i/>
          <w:iCs/>
          <w:lang w:eastAsia="zh-CN"/>
        </w:rPr>
        <w:t xml:space="preserve"> (FR1, FR2)</w:t>
      </w:r>
    </w:p>
    <w:p w14:paraId="39F62C38" w14:textId="77777777" w:rsidR="00A057B3" w:rsidRPr="00AE1BD2" w:rsidRDefault="00A057B3" w:rsidP="00A057B3">
      <w:pPr>
        <w:pStyle w:val="ListParagraph"/>
        <w:numPr>
          <w:ilvl w:val="0"/>
          <w:numId w:val="23"/>
        </w:numPr>
        <w:spacing w:before="120"/>
        <w:rPr>
          <w:lang w:eastAsia="zh-CN"/>
        </w:rPr>
      </w:pPr>
      <w:r>
        <w:rPr>
          <w:rFonts w:eastAsiaTheme="minorEastAsia" w:hint="eastAsia"/>
          <w:lang w:eastAsia="zh-CN"/>
        </w:rPr>
        <w:t>R</w:t>
      </w:r>
      <w:r>
        <w:rPr>
          <w:rFonts w:eastAsiaTheme="minorEastAsia"/>
          <w:lang w:eastAsia="zh-CN"/>
        </w:rPr>
        <w:t>ural</w:t>
      </w:r>
    </w:p>
    <w:p w14:paraId="340B3A55" w14:textId="77777777" w:rsidR="00A057B3" w:rsidRPr="003C3935" w:rsidRDefault="00A057B3" w:rsidP="00A057B3">
      <w:pPr>
        <w:pStyle w:val="ListParagraph"/>
        <w:numPr>
          <w:ilvl w:val="1"/>
          <w:numId w:val="23"/>
        </w:numPr>
        <w:spacing w:before="120"/>
        <w:rPr>
          <w:i/>
          <w:lang w:eastAsia="zh-CN"/>
        </w:rPr>
      </w:pPr>
      <w:r w:rsidRPr="003C3935">
        <w:rPr>
          <w:i/>
          <w:lang w:eastAsia="zh-CN"/>
        </w:rPr>
        <w:t>DOCOMO (FR1)</w:t>
      </w:r>
    </w:p>
    <w:p w14:paraId="2DC9AE7D" w14:textId="77777777" w:rsidR="00A057B3" w:rsidRPr="00E304FB" w:rsidRDefault="00A057B3" w:rsidP="00A057B3">
      <w:pPr>
        <w:pStyle w:val="ListParagraph"/>
        <w:numPr>
          <w:ilvl w:val="0"/>
          <w:numId w:val="23"/>
        </w:numPr>
        <w:spacing w:before="120"/>
        <w:rPr>
          <w:lang w:eastAsia="zh-CN"/>
        </w:rPr>
      </w:pPr>
      <w:r>
        <w:rPr>
          <w:rFonts w:eastAsiaTheme="minorEastAsia" w:hint="eastAsia"/>
          <w:lang w:eastAsia="zh-CN"/>
        </w:rPr>
        <w:t>I</w:t>
      </w:r>
      <w:r>
        <w:rPr>
          <w:rFonts w:eastAsiaTheme="minorEastAsia"/>
          <w:lang w:eastAsia="zh-CN"/>
        </w:rPr>
        <w:t>AB</w:t>
      </w:r>
    </w:p>
    <w:p w14:paraId="2D37C28F" w14:textId="14E2421A" w:rsidR="00A057B3" w:rsidRDefault="00A057B3" w:rsidP="00A057B3">
      <w:pPr>
        <w:pStyle w:val="ListParagraph"/>
        <w:numPr>
          <w:ilvl w:val="1"/>
          <w:numId w:val="23"/>
        </w:numPr>
        <w:spacing w:before="120"/>
        <w:rPr>
          <w:i/>
          <w:lang w:eastAsia="zh-CN"/>
        </w:rPr>
      </w:pPr>
      <w:r w:rsidRPr="003C3935">
        <w:rPr>
          <w:i/>
          <w:lang w:eastAsia="zh-CN"/>
        </w:rPr>
        <w:t>Qualcomm (</w:t>
      </w:r>
      <w:r w:rsidR="00B57BAC">
        <w:rPr>
          <w:i/>
          <w:lang w:eastAsia="zh-CN"/>
        </w:rPr>
        <w:t>2</w:t>
      </w:r>
      <w:r w:rsidR="00B57BAC" w:rsidRPr="00716B52">
        <w:rPr>
          <w:i/>
          <w:vertAlign w:val="superscript"/>
          <w:lang w:eastAsia="zh-CN"/>
        </w:rPr>
        <w:t>nd</w:t>
      </w:r>
      <w:r w:rsidR="00B57BAC">
        <w:rPr>
          <w:i/>
          <w:lang w:eastAsia="zh-CN"/>
        </w:rPr>
        <w:t xml:space="preserve"> priority for </w:t>
      </w:r>
      <w:r w:rsidRPr="003C3935">
        <w:rPr>
          <w:i/>
          <w:lang w:eastAsia="zh-CN"/>
        </w:rPr>
        <w:t>FR2</w:t>
      </w:r>
      <w:r w:rsidR="00B57BAC">
        <w:rPr>
          <w:i/>
          <w:lang w:eastAsia="zh-CN"/>
        </w:rPr>
        <w:t>-2</w:t>
      </w:r>
      <w:r w:rsidRPr="003C3935">
        <w:rPr>
          <w:i/>
          <w:lang w:eastAsia="zh-CN"/>
        </w:rPr>
        <w:t>)</w:t>
      </w:r>
    </w:p>
    <w:p w14:paraId="4F2FB6EC" w14:textId="77777777" w:rsidR="00A057B3" w:rsidRPr="007C5D13" w:rsidRDefault="00A057B3" w:rsidP="00A057B3">
      <w:pPr>
        <w:pStyle w:val="ListParagraph"/>
        <w:numPr>
          <w:ilvl w:val="0"/>
          <w:numId w:val="23"/>
        </w:numPr>
        <w:spacing w:before="120"/>
        <w:rPr>
          <w:iCs/>
          <w:lang w:eastAsia="zh-CN"/>
        </w:rPr>
      </w:pPr>
      <w:r w:rsidRPr="007C5D13">
        <w:rPr>
          <w:iCs/>
          <w:lang w:eastAsia="zh-CN"/>
        </w:rPr>
        <w:t xml:space="preserve">Isolated </w:t>
      </w:r>
      <w:r>
        <w:rPr>
          <w:iCs/>
          <w:lang w:eastAsia="zh-CN"/>
        </w:rPr>
        <w:t>scenario</w:t>
      </w:r>
    </w:p>
    <w:p w14:paraId="748966CE" w14:textId="77777777" w:rsidR="00A057B3" w:rsidRPr="007C5D13" w:rsidRDefault="00A057B3" w:rsidP="00A057B3">
      <w:pPr>
        <w:pStyle w:val="ListParagraph"/>
        <w:numPr>
          <w:ilvl w:val="1"/>
          <w:numId w:val="23"/>
        </w:numPr>
        <w:spacing w:before="120"/>
        <w:rPr>
          <w:i/>
          <w:lang w:eastAsia="zh-CN"/>
        </w:rPr>
      </w:pPr>
      <w:r w:rsidRPr="007C5D13">
        <w:rPr>
          <w:i/>
          <w:lang w:eastAsia="zh-CN"/>
        </w:rPr>
        <w:t xml:space="preserve">ZTE (2nd priority), </w:t>
      </w:r>
      <w:proofErr w:type="spellStart"/>
      <w:r w:rsidRPr="007C5D13">
        <w:rPr>
          <w:i/>
          <w:lang w:eastAsia="zh-CN"/>
        </w:rPr>
        <w:t>Spreadtrum</w:t>
      </w:r>
      <w:proofErr w:type="spellEnd"/>
      <w:r w:rsidRPr="007C5D13">
        <w:rPr>
          <w:i/>
          <w:lang w:eastAsia="zh-CN"/>
        </w:rPr>
        <w:t xml:space="preserve"> (2nd priority)</w:t>
      </w:r>
    </w:p>
    <w:p w14:paraId="51143B09" w14:textId="65A027EB" w:rsidR="009A3C50" w:rsidRDefault="008259DF" w:rsidP="001A3714">
      <w:pPr>
        <w:widowControl w:val="0"/>
        <w:spacing w:after="120"/>
        <w:jc w:val="both"/>
        <w:rPr>
          <w:lang w:eastAsia="zh-CN"/>
        </w:rPr>
      </w:pPr>
      <w:r>
        <w:rPr>
          <w:lang w:eastAsia="zh-CN"/>
        </w:rPr>
        <w:t>T</w:t>
      </w:r>
      <w:r w:rsidR="00B21F7A">
        <w:rPr>
          <w:lang w:eastAsia="zh-CN"/>
        </w:rPr>
        <w:t xml:space="preserve">he </w:t>
      </w:r>
      <w:r w:rsidR="00F32CE7" w:rsidRPr="00610DEA">
        <w:rPr>
          <w:lang w:eastAsia="zh-CN"/>
        </w:rPr>
        <w:t xml:space="preserve">number of combinations of the </w:t>
      </w:r>
      <w:r w:rsidR="00F32CE7">
        <w:rPr>
          <w:lang w:eastAsia="zh-CN"/>
        </w:rPr>
        <w:t xml:space="preserve">above </w:t>
      </w:r>
      <w:r w:rsidR="00F32CE7" w:rsidRPr="00610DEA">
        <w:rPr>
          <w:lang w:eastAsia="zh-CN"/>
        </w:rPr>
        <w:t xml:space="preserve">deployment </w:t>
      </w:r>
      <w:r>
        <w:rPr>
          <w:lang w:eastAsia="zh-CN"/>
        </w:rPr>
        <w:t xml:space="preserve">cases and </w:t>
      </w:r>
      <w:r w:rsidR="00F32CE7" w:rsidRPr="00610DEA">
        <w:rPr>
          <w:lang w:eastAsia="zh-CN"/>
        </w:rPr>
        <w:t xml:space="preserve">scenarios </w:t>
      </w:r>
      <w:r w:rsidR="00F32CE7">
        <w:rPr>
          <w:lang w:eastAsia="zh-CN"/>
        </w:rPr>
        <w:t xml:space="preserve">will be large, especially </w:t>
      </w:r>
      <w:r>
        <w:rPr>
          <w:lang w:eastAsia="zh-CN"/>
        </w:rPr>
        <w:t xml:space="preserve">considering both </w:t>
      </w:r>
      <w:r w:rsidR="00F32CE7" w:rsidRPr="00CC49A2">
        <w:rPr>
          <w:lang w:eastAsia="zh-CN"/>
        </w:rPr>
        <w:t xml:space="preserve">FR1 and FR2 </w:t>
      </w:r>
      <w:r>
        <w:rPr>
          <w:lang w:eastAsia="zh-CN"/>
        </w:rPr>
        <w:t xml:space="preserve">need to be </w:t>
      </w:r>
      <w:r w:rsidR="001D4AA3">
        <w:rPr>
          <w:lang w:eastAsia="zh-CN"/>
        </w:rPr>
        <w:t xml:space="preserve">considered </w:t>
      </w:r>
      <w:r w:rsidR="00F32CE7" w:rsidRPr="00CC49A2">
        <w:rPr>
          <w:lang w:eastAsia="zh-CN"/>
        </w:rPr>
        <w:t xml:space="preserve">for </w:t>
      </w:r>
      <w:r>
        <w:rPr>
          <w:lang w:eastAsia="zh-CN"/>
        </w:rPr>
        <w:t>some scenarios, some companies propose</w:t>
      </w:r>
      <w:r w:rsidR="000B69BC">
        <w:rPr>
          <w:lang w:eastAsia="zh-CN"/>
        </w:rPr>
        <w:t xml:space="preserve"> to prioritize some of the combinations</w:t>
      </w:r>
      <w:r w:rsidR="00DB5400">
        <w:rPr>
          <w:lang w:eastAsia="zh-CN"/>
        </w:rPr>
        <w:t xml:space="preserve"> </w:t>
      </w:r>
      <w:r w:rsidR="00DB5400" w:rsidRPr="004C5A24">
        <w:rPr>
          <w:lang w:eastAsia="zh-CN"/>
        </w:rPr>
        <w:t>to reduce the simulation workload</w:t>
      </w:r>
      <w:r w:rsidR="00DB5400">
        <w:rPr>
          <w:lang w:eastAsia="zh-CN"/>
        </w:rPr>
        <w:t>.</w:t>
      </w:r>
    </w:p>
    <w:p w14:paraId="63E6D441" w14:textId="77777777" w:rsidR="0012314D" w:rsidRDefault="0012314D" w:rsidP="0012314D">
      <w:pPr>
        <w:widowControl w:val="0"/>
        <w:spacing w:after="120"/>
        <w:jc w:val="both"/>
        <w:rPr>
          <w:b/>
          <w:bCs/>
          <w:lang w:eastAsia="zh-CN"/>
        </w:rPr>
      </w:pPr>
      <w:r>
        <w:rPr>
          <w:lang w:eastAsia="zh-CN"/>
        </w:rPr>
        <w:t xml:space="preserve">Moderator suggests </w:t>
      </w:r>
      <w:r w:rsidRPr="007302FC">
        <w:rPr>
          <w:b/>
          <w:bCs/>
          <w:lang w:eastAsia="zh-CN"/>
        </w:rPr>
        <w:t xml:space="preserve">Initial </w:t>
      </w:r>
      <w:r>
        <w:rPr>
          <w:b/>
          <w:bCs/>
          <w:lang w:eastAsia="zh-CN"/>
        </w:rPr>
        <w:t>proposal</w:t>
      </w:r>
      <w:r w:rsidRPr="007302FC">
        <w:rPr>
          <w:b/>
          <w:bCs/>
          <w:lang w:eastAsia="zh-CN"/>
        </w:rPr>
        <w:t xml:space="preserve"> </w:t>
      </w:r>
      <w:r>
        <w:rPr>
          <w:b/>
          <w:bCs/>
          <w:lang w:eastAsia="zh-CN"/>
        </w:rPr>
        <w:t>1</w:t>
      </w:r>
      <w:r w:rsidRPr="007302FC">
        <w:rPr>
          <w:b/>
          <w:bCs/>
          <w:lang w:eastAsia="zh-CN"/>
        </w:rPr>
        <w:t>-</w:t>
      </w:r>
      <w:r>
        <w:rPr>
          <w:b/>
          <w:bCs/>
          <w:lang w:eastAsia="zh-CN"/>
        </w:rPr>
        <w:t>3 and 1-4.</w:t>
      </w:r>
    </w:p>
    <w:p w14:paraId="5B3F714B" w14:textId="77777777" w:rsidR="001A3714" w:rsidRDefault="001A3714" w:rsidP="006B72A2">
      <w:pPr>
        <w:pStyle w:val="Heading2"/>
      </w:pPr>
      <w:r w:rsidRPr="001820A8">
        <w:t>1st Round Proposals</w:t>
      </w:r>
    </w:p>
    <w:p w14:paraId="2A719DBA" w14:textId="63E2BB92" w:rsidR="001A3714" w:rsidRPr="00EB0767" w:rsidRDefault="001A3714" w:rsidP="00EB0767">
      <w:pPr>
        <w:pStyle w:val="Heading3"/>
        <w:numPr>
          <w:ilvl w:val="0"/>
          <w:numId w:val="0"/>
        </w:numPr>
        <w:ind w:left="720" w:hanging="720"/>
        <w:rPr>
          <w:b/>
          <w:bCs/>
          <w:i/>
          <w:iCs/>
          <w:sz w:val="20"/>
          <w:u w:val="single"/>
          <w:lang w:eastAsia="ja-JP"/>
        </w:rPr>
      </w:pPr>
      <w:r w:rsidRPr="00EB0767">
        <w:rPr>
          <w:b/>
          <w:bCs/>
          <w:i/>
          <w:iCs/>
          <w:sz w:val="20"/>
          <w:u w:val="single"/>
          <w:lang w:eastAsia="ja-JP"/>
        </w:rPr>
        <w:t>Initial proposal 1</w:t>
      </w:r>
      <w:r w:rsidR="00EB0767" w:rsidRPr="00EB0767">
        <w:rPr>
          <w:b/>
          <w:bCs/>
          <w:i/>
          <w:iCs/>
          <w:sz w:val="20"/>
          <w:u w:val="single"/>
          <w:lang w:eastAsia="ja-JP"/>
        </w:rPr>
        <w:t>-</w:t>
      </w:r>
      <w:r w:rsidRPr="00EB0767">
        <w:rPr>
          <w:b/>
          <w:bCs/>
          <w:i/>
          <w:iCs/>
          <w:sz w:val="20"/>
          <w:u w:val="single"/>
          <w:lang w:eastAsia="ja-JP"/>
        </w:rPr>
        <w:t>1</w:t>
      </w:r>
      <w:r w:rsidR="00B31122">
        <w:rPr>
          <w:b/>
          <w:bCs/>
          <w:i/>
          <w:iCs/>
          <w:sz w:val="20"/>
          <w:u w:val="single"/>
          <w:lang w:eastAsia="ja-JP"/>
        </w:rPr>
        <w:t>:</w:t>
      </w:r>
    </w:p>
    <w:p w14:paraId="77C318FB" w14:textId="6BBE4F26" w:rsidR="00E619EE" w:rsidRPr="00EB0767" w:rsidRDefault="00E619EE" w:rsidP="001A3714">
      <w:pPr>
        <w:jc w:val="both"/>
        <w:rPr>
          <w:rFonts w:eastAsiaTheme="minorEastAsia"/>
          <w:bCs/>
          <w:iCs/>
          <w:lang w:eastAsia="zh-CN"/>
        </w:rPr>
      </w:pPr>
      <w:r w:rsidRPr="00EB0767">
        <w:rPr>
          <w:rFonts w:eastAsiaTheme="minorEastAsia" w:hint="eastAsia"/>
          <w:bCs/>
          <w:iCs/>
          <w:lang w:eastAsia="zh-CN"/>
        </w:rPr>
        <w:t>F</w:t>
      </w:r>
      <w:r w:rsidRPr="00EB0767">
        <w:rPr>
          <w:rFonts w:eastAsiaTheme="minorEastAsia"/>
          <w:bCs/>
          <w:iCs/>
          <w:lang w:eastAsia="zh-CN"/>
        </w:rPr>
        <w:t xml:space="preserve">or </w:t>
      </w:r>
      <w:r w:rsidR="00CE68A6" w:rsidRPr="00EB0767">
        <w:rPr>
          <w:rFonts w:eastAsiaTheme="minorEastAsia"/>
          <w:bCs/>
          <w:iCs/>
          <w:lang w:eastAsia="zh-CN"/>
        </w:rPr>
        <w:t>discussion</w:t>
      </w:r>
      <w:r w:rsidR="00391198" w:rsidRPr="00EB0767">
        <w:rPr>
          <w:rFonts w:eastAsiaTheme="minorEastAsia"/>
          <w:bCs/>
          <w:iCs/>
          <w:lang w:eastAsia="zh-CN"/>
        </w:rPr>
        <w:t xml:space="preserve"> purpose</w:t>
      </w:r>
      <w:r w:rsidRPr="00EB0767">
        <w:rPr>
          <w:rFonts w:eastAsiaTheme="minorEastAsia"/>
          <w:bCs/>
          <w:iCs/>
          <w:lang w:eastAsia="zh-CN"/>
        </w:rPr>
        <w:t xml:space="preserve">, </w:t>
      </w:r>
      <w:r w:rsidR="00CE68A6" w:rsidRPr="00EB0767">
        <w:rPr>
          <w:rFonts w:eastAsiaTheme="minorEastAsia"/>
          <w:bCs/>
          <w:iCs/>
          <w:lang w:eastAsia="zh-CN"/>
        </w:rPr>
        <w:t xml:space="preserve">define </w:t>
      </w:r>
      <w:r w:rsidRPr="00EB0767">
        <w:rPr>
          <w:rFonts w:eastAsiaTheme="minorEastAsia"/>
          <w:bCs/>
          <w:iCs/>
          <w:lang w:eastAsia="zh-CN"/>
        </w:rPr>
        <w:t>the following deployment cases</w:t>
      </w:r>
      <w:r w:rsidR="00CE68A6" w:rsidRPr="00EB0767">
        <w:rPr>
          <w:rFonts w:eastAsiaTheme="minorEastAsia"/>
          <w:bCs/>
          <w:iCs/>
          <w:lang w:eastAsia="zh-CN"/>
        </w:rPr>
        <w:t xml:space="preserve"> for SBFD</w:t>
      </w:r>
      <w:r w:rsidRPr="00EB0767">
        <w:rPr>
          <w:rFonts w:eastAsiaTheme="minorEastAsia"/>
          <w:bCs/>
          <w:iCs/>
          <w:lang w:eastAsia="zh-CN"/>
        </w:rPr>
        <w:t>:</w:t>
      </w:r>
    </w:p>
    <w:p w14:paraId="5C384CB7" w14:textId="1E79E4D6" w:rsidR="00E619EE" w:rsidRPr="00EB0767" w:rsidRDefault="003B02CE" w:rsidP="00D52436">
      <w:pPr>
        <w:pStyle w:val="ListParagraph"/>
        <w:numPr>
          <w:ilvl w:val="0"/>
          <w:numId w:val="33"/>
        </w:numPr>
        <w:jc w:val="both"/>
        <w:rPr>
          <w:rFonts w:eastAsiaTheme="minorEastAsia"/>
          <w:bCs/>
          <w:iCs/>
          <w:lang w:eastAsia="zh-CN"/>
        </w:rPr>
      </w:pPr>
      <w:r w:rsidRPr="00EB0767">
        <w:rPr>
          <w:rFonts w:eastAsiaTheme="minorEastAsia"/>
          <w:bCs/>
          <w:iCs/>
          <w:lang w:eastAsia="zh-CN"/>
        </w:rPr>
        <w:t xml:space="preserve">Deployment Case 1 (Non-coexistence case with single SBFD </w:t>
      </w:r>
      <w:proofErr w:type="spellStart"/>
      <w:r w:rsidR="004F001B" w:rsidRPr="00EB0767">
        <w:rPr>
          <w:rFonts w:eastAsiaTheme="minorEastAsia"/>
          <w:bCs/>
          <w:iCs/>
          <w:lang w:eastAsia="zh-CN"/>
        </w:rPr>
        <w:t>subband</w:t>
      </w:r>
      <w:proofErr w:type="spellEnd"/>
      <w:r w:rsidR="004F001B" w:rsidRPr="00EB0767">
        <w:rPr>
          <w:rFonts w:eastAsiaTheme="minorEastAsia"/>
          <w:bCs/>
          <w:iCs/>
          <w:lang w:eastAsia="zh-CN"/>
        </w:rPr>
        <w:t xml:space="preserve"> configuration</w:t>
      </w:r>
      <w:r w:rsidRPr="00EB0767">
        <w:rPr>
          <w:rFonts w:eastAsiaTheme="minorEastAsia"/>
          <w:bCs/>
          <w:iCs/>
          <w:lang w:eastAsia="zh-CN"/>
        </w:rPr>
        <w:t xml:space="preserve">): </w:t>
      </w:r>
      <w:r w:rsidR="00F004DA" w:rsidRPr="00EB0767">
        <w:rPr>
          <w:rFonts w:eastAsiaTheme="minorEastAsia"/>
          <w:bCs/>
          <w:iCs/>
          <w:lang w:eastAsia="zh-CN"/>
        </w:rPr>
        <w:t>One</w:t>
      </w:r>
      <w:r w:rsidRPr="00EB0767">
        <w:rPr>
          <w:rFonts w:eastAsiaTheme="minorEastAsia"/>
          <w:bCs/>
          <w:iCs/>
          <w:lang w:eastAsia="zh-CN"/>
        </w:rPr>
        <w:t xml:space="preserve"> single operator</w:t>
      </w:r>
      <w:r w:rsidR="00F004DA" w:rsidRPr="00EB0767">
        <w:rPr>
          <w:rFonts w:eastAsiaTheme="minorEastAsia"/>
          <w:bCs/>
          <w:iCs/>
          <w:lang w:eastAsia="zh-CN"/>
        </w:rPr>
        <w:t xml:space="preserve"> using</w:t>
      </w:r>
      <w:r w:rsidRPr="00EB0767">
        <w:rPr>
          <w:rFonts w:eastAsiaTheme="minorEastAsia"/>
          <w:bCs/>
          <w:iCs/>
          <w:lang w:eastAsia="zh-CN"/>
        </w:rPr>
        <w:t xml:space="preserve"> </w:t>
      </w:r>
      <w:r w:rsidR="00F004DA" w:rsidRPr="00EB0767">
        <w:rPr>
          <w:rFonts w:eastAsiaTheme="minorEastAsia"/>
          <w:bCs/>
          <w:iCs/>
          <w:lang w:eastAsia="zh-CN"/>
        </w:rPr>
        <w:t xml:space="preserve">one single carrier </w:t>
      </w:r>
      <w:r w:rsidRPr="00EB0767">
        <w:rPr>
          <w:rFonts w:eastAsiaTheme="minorEastAsia"/>
          <w:bCs/>
          <w:iCs/>
          <w:lang w:eastAsia="zh-CN"/>
        </w:rPr>
        <w:t>is considered</w:t>
      </w:r>
      <w:r w:rsidR="00F004DA" w:rsidRPr="00EB0767">
        <w:rPr>
          <w:rFonts w:eastAsiaTheme="minorEastAsia"/>
          <w:bCs/>
          <w:iCs/>
          <w:lang w:eastAsia="zh-CN"/>
        </w:rPr>
        <w:t>.</w:t>
      </w:r>
      <w:r w:rsidRPr="00EB0767">
        <w:rPr>
          <w:rFonts w:eastAsiaTheme="minorEastAsia"/>
          <w:bCs/>
          <w:iCs/>
          <w:lang w:eastAsia="zh-CN"/>
        </w:rPr>
        <w:t xml:space="preserve"> </w:t>
      </w:r>
      <w:r w:rsidR="00F004DA" w:rsidRPr="00EB0767">
        <w:rPr>
          <w:rFonts w:eastAsiaTheme="minorEastAsia"/>
          <w:bCs/>
          <w:iCs/>
          <w:lang w:eastAsia="zh-CN"/>
        </w:rPr>
        <w:t>A</w:t>
      </w:r>
      <w:r w:rsidR="00331F2D" w:rsidRPr="00EB0767">
        <w:rPr>
          <w:rFonts w:eastAsiaTheme="minorEastAsia"/>
          <w:bCs/>
          <w:iCs/>
          <w:lang w:eastAsia="zh-CN"/>
        </w:rPr>
        <w:t xml:space="preserve">ll the cells belonging to the operator </w:t>
      </w:r>
      <w:r w:rsidR="004F001B" w:rsidRPr="00EB0767">
        <w:rPr>
          <w:rFonts w:eastAsiaTheme="minorEastAsia"/>
          <w:bCs/>
          <w:iCs/>
          <w:lang w:eastAsia="zh-CN"/>
        </w:rPr>
        <w:t xml:space="preserve">use SBFD operation with </w:t>
      </w:r>
      <w:r w:rsidRPr="00EB0767">
        <w:rPr>
          <w:rFonts w:eastAsiaTheme="minorEastAsia"/>
          <w:bCs/>
          <w:iCs/>
          <w:lang w:eastAsia="zh-CN"/>
        </w:rPr>
        <w:t xml:space="preserve">the </w:t>
      </w:r>
      <w:r w:rsidR="004F001B" w:rsidRPr="00EB0767">
        <w:rPr>
          <w:rFonts w:eastAsiaTheme="minorEastAsia"/>
          <w:bCs/>
          <w:iCs/>
          <w:lang w:eastAsia="zh-CN"/>
        </w:rPr>
        <w:t xml:space="preserve">same </w:t>
      </w:r>
      <w:r w:rsidRPr="00EB0767">
        <w:rPr>
          <w:rFonts w:eastAsiaTheme="minorEastAsia"/>
          <w:bCs/>
          <w:iCs/>
          <w:lang w:eastAsia="zh-CN"/>
        </w:rPr>
        <w:t xml:space="preserve">SBFD </w:t>
      </w:r>
      <w:proofErr w:type="spellStart"/>
      <w:r w:rsidRPr="00EB0767">
        <w:rPr>
          <w:rFonts w:eastAsiaTheme="minorEastAsia"/>
          <w:bCs/>
          <w:iCs/>
          <w:lang w:eastAsia="zh-CN"/>
        </w:rPr>
        <w:t>subband</w:t>
      </w:r>
      <w:proofErr w:type="spellEnd"/>
      <w:r w:rsidRPr="00EB0767">
        <w:rPr>
          <w:rFonts w:eastAsiaTheme="minorEastAsia"/>
          <w:bCs/>
          <w:iCs/>
          <w:lang w:eastAsia="zh-CN"/>
        </w:rPr>
        <w:t xml:space="preserve"> configuration.</w:t>
      </w:r>
    </w:p>
    <w:p w14:paraId="224CECD7" w14:textId="6A955B2B" w:rsidR="001D6272" w:rsidRPr="00EB0767" w:rsidRDefault="001D6272" w:rsidP="00D52436">
      <w:pPr>
        <w:pStyle w:val="ListParagraph"/>
        <w:numPr>
          <w:ilvl w:val="0"/>
          <w:numId w:val="33"/>
        </w:numPr>
        <w:jc w:val="both"/>
        <w:rPr>
          <w:rFonts w:eastAsiaTheme="minorEastAsia"/>
          <w:bCs/>
          <w:iCs/>
          <w:lang w:eastAsia="zh-CN"/>
        </w:rPr>
      </w:pPr>
      <w:bookmarkStart w:id="44" w:name="_Hlk102671257"/>
      <w:r w:rsidRPr="00EB0767">
        <w:rPr>
          <w:rFonts w:eastAsiaTheme="minorEastAsia"/>
          <w:bCs/>
          <w:iCs/>
          <w:lang w:eastAsia="zh-CN"/>
        </w:rPr>
        <w:t xml:space="preserve">Deployment Case 2 (Non-coexistence case with multiple SBFD </w:t>
      </w:r>
      <w:proofErr w:type="spellStart"/>
      <w:r w:rsidR="004F001B" w:rsidRPr="00EB0767">
        <w:rPr>
          <w:rFonts w:eastAsiaTheme="minorEastAsia"/>
          <w:bCs/>
          <w:iCs/>
          <w:lang w:eastAsia="zh-CN"/>
        </w:rPr>
        <w:t>subband</w:t>
      </w:r>
      <w:proofErr w:type="spellEnd"/>
      <w:r w:rsidR="004F001B" w:rsidRPr="00EB0767">
        <w:rPr>
          <w:rFonts w:eastAsiaTheme="minorEastAsia"/>
          <w:bCs/>
          <w:iCs/>
          <w:lang w:eastAsia="zh-CN"/>
        </w:rPr>
        <w:t xml:space="preserve"> configurations</w:t>
      </w:r>
      <w:r w:rsidRPr="00EB0767">
        <w:rPr>
          <w:rFonts w:eastAsiaTheme="minorEastAsia"/>
          <w:bCs/>
          <w:iCs/>
          <w:lang w:eastAsia="zh-CN"/>
        </w:rPr>
        <w:t xml:space="preserve">): </w:t>
      </w:r>
      <w:r w:rsidR="00F004DA" w:rsidRPr="00EB0767">
        <w:rPr>
          <w:rFonts w:eastAsiaTheme="minorEastAsia"/>
          <w:bCs/>
          <w:iCs/>
          <w:lang w:eastAsia="zh-CN"/>
        </w:rPr>
        <w:t>One single operator using one single carrier is considered.</w:t>
      </w:r>
      <w:r w:rsidR="004F001B" w:rsidRPr="00EB0767">
        <w:rPr>
          <w:rFonts w:eastAsiaTheme="minorEastAsia"/>
          <w:bCs/>
          <w:iCs/>
          <w:lang w:eastAsia="zh-CN"/>
        </w:rPr>
        <w:t xml:space="preserve"> </w:t>
      </w:r>
      <w:r w:rsidR="00F004DA" w:rsidRPr="00EB0767">
        <w:rPr>
          <w:rFonts w:eastAsiaTheme="minorEastAsia"/>
          <w:bCs/>
          <w:iCs/>
          <w:lang w:eastAsia="zh-CN"/>
        </w:rPr>
        <w:t>A</w:t>
      </w:r>
      <w:r w:rsidR="004F001B" w:rsidRPr="00EB0767">
        <w:rPr>
          <w:rFonts w:eastAsiaTheme="minorEastAsia"/>
          <w:bCs/>
          <w:iCs/>
          <w:lang w:eastAsia="zh-CN"/>
        </w:rPr>
        <w:t>ll the cells belonging to the operator use SBFD operation, but</w:t>
      </w:r>
      <w:r w:rsidRPr="00EB0767">
        <w:rPr>
          <w:rFonts w:eastAsiaTheme="minorEastAsia"/>
          <w:bCs/>
          <w:iCs/>
          <w:lang w:eastAsia="zh-CN"/>
        </w:rPr>
        <w:t xml:space="preserve"> different </w:t>
      </w:r>
      <w:r w:rsidR="0038327A" w:rsidRPr="00EB0767">
        <w:rPr>
          <w:rFonts w:eastAsiaTheme="minorEastAsia"/>
          <w:bCs/>
          <w:iCs/>
          <w:lang w:eastAsia="zh-CN"/>
        </w:rPr>
        <w:t xml:space="preserve">cells may use different </w:t>
      </w:r>
      <w:r w:rsidRPr="00EB0767">
        <w:rPr>
          <w:rFonts w:eastAsiaTheme="minorEastAsia"/>
          <w:bCs/>
          <w:iCs/>
          <w:lang w:eastAsia="zh-CN"/>
        </w:rPr>
        <w:t xml:space="preserve">SBFD </w:t>
      </w:r>
      <w:proofErr w:type="spellStart"/>
      <w:r w:rsidRPr="00EB0767">
        <w:rPr>
          <w:rFonts w:eastAsiaTheme="minorEastAsia"/>
          <w:bCs/>
          <w:iCs/>
          <w:lang w:eastAsia="zh-CN"/>
        </w:rPr>
        <w:t>subband</w:t>
      </w:r>
      <w:proofErr w:type="spellEnd"/>
      <w:r w:rsidRPr="00EB0767">
        <w:rPr>
          <w:rFonts w:eastAsiaTheme="minorEastAsia"/>
          <w:bCs/>
          <w:iCs/>
          <w:lang w:eastAsia="zh-CN"/>
        </w:rPr>
        <w:t xml:space="preserve"> configurations</w:t>
      </w:r>
      <w:r w:rsidR="0038327A" w:rsidRPr="00EB0767">
        <w:rPr>
          <w:rFonts w:eastAsiaTheme="minorEastAsia"/>
          <w:bCs/>
          <w:iCs/>
          <w:lang w:eastAsia="zh-CN"/>
        </w:rPr>
        <w:t>.</w:t>
      </w:r>
      <w:bookmarkEnd w:id="44"/>
    </w:p>
    <w:p w14:paraId="67E8DAA5" w14:textId="30513776" w:rsidR="00E619EE" w:rsidRPr="00EB0767" w:rsidRDefault="003B02CE" w:rsidP="00D52436">
      <w:pPr>
        <w:pStyle w:val="ListParagraph"/>
        <w:numPr>
          <w:ilvl w:val="0"/>
          <w:numId w:val="33"/>
        </w:numPr>
        <w:jc w:val="both"/>
        <w:rPr>
          <w:rFonts w:eastAsiaTheme="minorEastAsia"/>
          <w:bCs/>
          <w:iCs/>
          <w:lang w:eastAsia="zh-CN"/>
        </w:rPr>
      </w:pPr>
      <w:bookmarkStart w:id="45" w:name="_Hlk102671279"/>
      <w:r w:rsidRPr="00EB0767">
        <w:rPr>
          <w:rFonts w:eastAsiaTheme="minorEastAsia"/>
          <w:bCs/>
          <w:iCs/>
          <w:lang w:eastAsia="zh-CN"/>
        </w:rPr>
        <w:t xml:space="preserve">Deployment Case </w:t>
      </w:r>
      <w:r w:rsidR="0099565E" w:rsidRPr="00EB0767">
        <w:rPr>
          <w:rFonts w:eastAsiaTheme="minorEastAsia"/>
          <w:bCs/>
          <w:iCs/>
          <w:lang w:eastAsia="zh-CN"/>
        </w:rPr>
        <w:t>3 (</w:t>
      </w:r>
      <w:r w:rsidR="00E619EE" w:rsidRPr="00EB0767">
        <w:rPr>
          <w:rFonts w:eastAsiaTheme="minorEastAsia" w:hint="eastAsia"/>
          <w:bCs/>
          <w:iCs/>
          <w:lang w:eastAsia="zh-CN"/>
        </w:rPr>
        <w:t>C</w:t>
      </w:r>
      <w:r w:rsidR="00E619EE" w:rsidRPr="00EB0767">
        <w:rPr>
          <w:rFonts w:eastAsiaTheme="minorEastAsia"/>
          <w:bCs/>
          <w:iCs/>
          <w:lang w:eastAsia="zh-CN"/>
        </w:rPr>
        <w:t>o-channel co-existence case</w:t>
      </w:r>
      <w:r w:rsidR="0099565E" w:rsidRPr="00EB0767">
        <w:rPr>
          <w:rFonts w:eastAsiaTheme="minorEastAsia"/>
          <w:bCs/>
          <w:iCs/>
          <w:lang w:eastAsia="zh-CN"/>
        </w:rPr>
        <w:t>)</w:t>
      </w:r>
      <w:r w:rsidR="00E619EE" w:rsidRPr="00EB0767">
        <w:rPr>
          <w:rFonts w:eastAsiaTheme="minorEastAsia"/>
          <w:bCs/>
          <w:iCs/>
          <w:lang w:eastAsia="zh-CN"/>
        </w:rPr>
        <w:t>:</w:t>
      </w:r>
      <w:r w:rsidR="0099565E" w:rsidRPr="00EB0767">
        <w:rPr>
          <w:bCs/>
          <w:iCs/>
        </w:rPr>
        <w:t xml:space="preserve"> </w:t>
      </w:r>
      <w:r w:rsidR="00097CD7" w:rsidRPr="00EB0767">
        <w:rPr>
          <w:rFonts w:eastAsiaTheme="minorEastAsia"/>
          <w:bCs/>
          <w:iCs/>
          <w:lang w:eastAsia="zh-CN"/>
        </w:rPr>
        <w:t>One single operator using one single carrier is considered.</w:t>
      </w:r>
      <w:r w:rsidR="0099565E" w:rsidRPr="00EB0767">
        <w:rPr>
          <w:rFonts w:eastAsiaTheme="minorEastAsia"/>
          <w:bCs/>
          <w:iCs/>
          <w:lang w:eastAsia="zh-CN"/>
        </w:rPr>
        <w:t xml:space="preserve"> </w:t>
      </w:r>
      <w:r w:rsidR="008F75DD" w:rsidRPr="00EB0767">
        <w:rPr>
          <w:rFonts w:eastAsiaTheme="minorEastAsia"/>
          <w:bCs/>
          <w:iCs/>
          <w:lang w:eastAsia="zh-CN"/>
        </w:rPr>
        <w:t>Among the cells belonging to the operator, some of them use legacy TDD operation while the others use SBFD operation</w:t>
      </w:r>
      <w:r w:rsidR="00F447DA" w:rsidRPr="00EB0767">
        <w:rPr>
          <w:rFonts w:eastAsiaTheme="minorEastAsia"/>
          <w:bCs/>
          <w:iCs/>
          <w:lang w:eastAsia="zh-CN"/>
        </w:rPr>
        <w:t xml:space="preserve"> with the same SBFD </w:t>
      </w:r>
      <w:proofErr w:type="spellStart"/>
      <w:r w:rsidR="00F447DA" w:rsidRPr="00EB0767">
        <w:rPr>
          <w:rFonts w:eastAsiaTheme="minorEastAsia"/>
          <w:bCs/>
          <w:iCs/>
          <w:lang w:eastAsia="zh-CN"/>
        </w:rPr>
        <w:t>subband</w:t>
      </w:r>
      <w:proofErr w:type="spellEnd"/>
      <w:r w:rsidR="00F447DA" w:rsidRPr="00EB0767">
        <w:rPr>
          <w:rFonts w:eastAsiaTheme="minorEastAsia"/>
          <w:bCs/>
          <w:iCs/>
          <w:lang w:eastAsia="zh-CN"/>
        </w:rPr>
        <w:t xml:space="preserve"> configuration.</w:t>
      </w:r>
      <w:bookmarkEnd w:id="45"/>
    </w:p>
    <w:p w14:paraId="7294FC23" w14:textId="6D69CFF8" w:rsidR="00E619EE" w:rsidRPr="00EB0767" w:rsidRDefault="003B02CE" w:rsidP="00D52436">
      <w:pPr>
        <w:pStyle w:val="ListParagraph"/>
        <w:numPr>
          <w:ilvl w:val="0"/>
          <w:numId w:val="33"/>
        </w:numPr>
        <w:jc w:val="both"/>
        <w:rPr>
          <w:rFonts w:eastAsiaTheme="minorEastAsia"/>
          <w:bCs/>
          <w:iCs/>
          <w:lang w:eastAsia="zh-CN"/>
        </w:rPr>
      </w:pPr>
      <w:r w:rsidRPr="00EB0767">
        <w:rPr>
          <w:rFonts w:eastAsiaTheme="minorEastAsia"/>
          <w:bCs/>
          <w:iCs/>
          <w:lang w:eastAsia="zh-CN"/>
        </w:rPr>
        <w:t xml:space="preserve">Deployment Case </w:t>
      </w:r>
      <w:r w:rsidR="004B11EA" w:rsidRPr="00EB0767">
        <w:rPr>
          <w:rFonts w:eastAsiaTheme="minorEastAsia"/>
          <w:bCs/>
          <w:iCs/>
          <w:lang w:eastAsia="zh-CN"/>
        </w:rPr>
        <w:t>4</w:t>
      </w:r>
      <w:r w:rsidRPr="00EB0767">
        <w:rPr>
          <w:rFonts w:eastAsiaTheme="minorEastAsia"/>
          <w:bCs/>
          <w:iCs/>
          <w:lang w:eastAsia="zh-CN"/>
        </w:rPr>
        <w:t xml:space="preserve"> </w:t>
      </w:r>
      <w:r w:rsidR="001E79DA" w:rsidRPr="00EB0767">
        <w:rPr>
          <w:rFonts w:eastAsiaTheme="minorEastAsia"/>
          <w:bCs/>
          <w:iCs/>
          <w:lang w:eastAsia="zh-CN"/>
        </w:rPr>
        <w:t>(</w:t>
      </w:r>
      <w:r w:rsidR="00E619EE" w:rsidRPr="00EB0767">
        <w:rPr>
          <w:rFonts w:eastAsiaTheme="minorEastAsia" w:hint="eastAsia"/>
          <w:bCs/>
          <w:iCs/>
          <w:lang w:eastAsia="zh-CN"/>
        </w:rPr>
        <w:t>A</w:t>
      </w:r>
      <w:r w:rsidR="00E619EE" w:rsidRPr="00EB0767">
        <w:rPr>
          <w:rFonts w:eastAsiaTheme="minorEastAsia"/>
          <w:bCs/>
          <w:iCs/>
          <w:lang w:eastAsia="zh-CN"/>
        </w:rPr>
        <w:t>djacent-channel co-existence case</w:t>
      </w:r>
      <w:r w:rsidR="001E79DA" w:rsidRPr="00EB0767">
        <w:rPr>
          <w:rFonts w:eastAsiaTheme="minorEastAsia"/>
          <w:bCs/>
          <w:iCs/>
          <w:lang w:eastAsia="zh-CN"/>
        </w:rPr>
        <w:t>)</w:t>
      </w:r>
      <w:r w:rsidR="00E619EE" w:rsidRPr="00EB0767">
        <w:rPr>
          <w:rFonts w:eastAsiaTheme="minorEastAsia"/>
          <w:bCs/>
          <w:iCs/>
          <w:lang w:eastAsia="zh-CN"/>
        </w:rPr>
        <w:t>:</w:t>
      </w:r>
      <w:r w:rsidR="002D4BF3" w:rsidRPr="00EB0767">
        <w:rPr>
          <w:rFonts w:eastAsiaTheme="minorEastAsia"/>
          <w:bCs/>
          <w:iCs/>
          <w:lang w:eastAsia="zh-CN"/>
        </w:rPr>
        <w:t xml:space="preserve"> </w:t>
      </w:r>
      <w:r w:rsidR="003B5335" w:rsidRPr="00EB0767">
        <w:rPr>
          <w:rFonts w:eastAsiaTheme="minorEastAsia"/>
          <w:bCs/>
          <w:iCs/>
          <w:lang w:eastAsia="zh-CN"/>
        </w:rPr>
        <w:t xml:space="preserve">Two operators </w:t>
      </w:r>
      <w:r w:rsidR="00B22A3E" w:rsidRPr="00EB0767">
        <w:rPr>
          <w:rFonts w:eastAsiaTheme="minorEastAsia"/>
          <w:bCs/>
          <w:iCs/>
          <w:lang w:eastAsia="zh-CN"/>
        </w:rPr>
        <w:t>each using one carrier are</w:t>
      </w:r>
      <w:r w:rsidR="003B5335" w:rsidRPr="00EB0767">
        <w:rPr>
          <w:rFonts w:eastAsiaTheme="minorEastAsia"/>
          <w:bCs/>
          <w:iCs/>
          <w:lang w:eastAsia="zh-CN"/>
        </w:rPr>
        <w:t xml:space="preserve"> considered</w:t>
      </w:r>
      <w:r w:rsidR="00B22A3E" w:rsidRPr="00EB0767">
        <w:rPr>
          <w:rFonts w:eastAsiaTheme="minorEastAsia"/>
          <w:bCs/>
          <w:iCs/>
          <w:lang w:eastAsia="zh-CN"/>
        </w:rPr>
        <w:t xml:space="preserve"> and the two carriers are adjacent carriers.</w:t>
      </w:r>
      <w:r w:rsidR="00AE049B" w:rsidRPr="00EB0767">
        <w:rPr>
          <w:rFonts w:eastAsiaTheme="minorEastAsia"/>
          <w:bCs/>
          <w:iCs/>
          <w:lang w:eastAsia="zh-CN"/>
        </w:rPr>
        <w:t xml:space="preserve"> One operator uses legacy TDD operation while the other operator uses SBFD operation with the same SBFD </w:t>
      </w:r>
      <w:proofErr w:type="spellStart"/>
      <w:r w:rsidR="00AE049B" w:rsidRPr="00EB0767">
        <w:rPr>
          <w:rFonts w:eastAsiaTheme="minorEastAsia"/>
          <w:bCs/>
          <w:iCs/>
          <w:lang w:eastAsia="zh-CN"/>
        </w:rPr>
        <w:t>subband</w:t>
      </w:r>
      <w:proofErr w:type="spellEnd"/>
      <w:r w:rsidR="00AE049B" w:rsidRPr="00EB0767">
        <w:rPr>
          <w:rFonts w:eastAsiaTheme="minorEastAsia"/>
          <w:bCs/>
          <w:iCs/>
          <w:lang w:eastAsia="zh-CN"/>
        </w:rPr>
        <w:t xml:space="preserve"> configuration.</w:t>
      </w:r>
    </w:p>
    <w:p w14:paraId="40B7D786" w14:textId="4EB17033" w:rsidR="00E619EE" w:rsidRDefault="00E619EE" w:rsidP="001A3714">
      <w:pPr>
        <w:jc w:val="both"/>
        <w:rPr>
          <w:rFonts w:eastAsiaTheme="minorEastAsia"/>
          <w:bCs/>
          <w:i/>
          <w:highlight w:val="yellow"/>
          <w:lang w:eastAsia="zh-CN"/>
        </w:rPr>
      </w:pPr>
    </w:p>
    <w:p w14:paraId="54198B24" w14:textId="77777777" w:rsidR="00BB4613" w:rsidRPr="001820A8" w:rsidRDefault="00BB4613" w:rsidP="00BB4613">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B4613" w:rsidRPr="001820A8" w14:paraId="63755482"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BBFF0" w14:textId="77777777" w:rsidR="00BB4613" w:rsidRPr="001820A8" w:rsidRDefault="00BB4613"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F4E8D" w14:textId="77777777" w:rsidR="00BB4613" w:rsidRPr="001820A8" w:rsidRDefault="00BB4613" w:rsidP="007302FC">
            <w:pPr>
              <w:spacing w:before="0" w:line="288" w:lineRule="auto"/>
              <w:jc w:val="center"/>
              <w:rPr>
                <w:b/>
                <w:lang w:eastAsia="zh-CN"/>
              </w:rPr>
            </w:pPr>
            <w:r w:rsidRPr="001820A8">
              <w:rPr>
                <w:b/>
                <w:lang w:eastAsia="zh-CN"/>
              </w:rPr>
              <w:t>Comment</w:t>
            </w:r>
          </w:p>
        </w:tc>
      </w:tr>
      <w:tr w:rsidR="00BB4613" w:rsidRPr="001820A8" w14:paraId="16B2BA3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737DE8A" w14:textId="13C9BC12" w:rsidR="00BB4613" w:rsidRPr="001820A8" w:rsidRDefault="00317216"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5610969" w14:textId="367A94EB" w:rsidR="00317216" w:rsidRPr="001820A8" w:rsidRDefault="00317216" w:rsidP="007302FC">
            <w:pPr>
              <w:spacing w:before="0" w:line="288" w:lineRule="auto"/>
              <w:jc w:val="left"/>
              <w:rPr>
                <w:bCs/>
                <w:lang w:val="en-GB" w:eastAsia="zh-CN"/>
              </w:rPr>
            </w:pPr>
            <w:r>
              <w:rPr>
                <w:bCs/>
                <w:lang w:val="en-GB" w:eastAsia="zh-CN"/>
              </w:rPr>
              <w:t xml:space="preserve">Support </w:t>
            </w:r>
            <w:r w:rsidR="005D4AFC">
              <w:rPr>
                <w:bCs/>
                <w:lang w:val="en-GB" w:eastAsia="zh-CN"/>
              </w:rPr>
              <w:t>the deployment scenario classification</w:t>
            </w:r>
            <w:r w:rsidR="008F6DFD">
              <w:rPr>
                <w:bCs/>
                <w:lang w:val="en-GB" w:eastAsia="zh-CN"/>
              </w:rPr>
              <w:t xml:space="preserve">. </w:t>
            </w:r>
            <w:r w:rsidR="007B6EA8">
              <w:rPr>
                <w:bCs/>
                <w:lang w:val="en-GB" w:eastAsia="zh-CN"/>
              </w:rPr>
              <w:t xml:space="preserve">Deployment Case </w:t>
            </w:r>
            <w:r w:rsidR="00BD1E47">
              <w:rPr>
                <w:bCs/>
                <w:lang w:val="en-GB" w:eastAsia="zh-CN"/>
              </w:rPr>
              <w:t>2</w:t>
            </w:r>
            <w:r w:rsidR="00D932ED">
              <w:rPr>
                <w:bCs/>
                <w:lang w:val="en-GB" w:eastAsia="zh-CN"/>
              </w:rPr>
              <w:t xml:space="preserve"> </w:t>
            </w:r>
            <w:r w:rsidR="007B6EA8">
              <w:rPr>
                <w:bCs/>
                <w:lang w:val="en-GB" w:eastAsia="zh-CN"/>
              </w:rPr>
              <w:t>should be deprioritized or studied at later stage</w:t>
            </w:r>
            <w:r w:rsidR="008F6DFD">
              <w:rPr>
                <w:bCs/>
                <w:lang w:val="en-GB" w:eastAsia="zh-CN"/>
              </w:rPr>
              <w:t xml:space="preserve"> as it is more challenging for handling </w:t>
            </w:r>
            <w:r w:rsidR="00352A2A">
              <w:rPr>
                <w:bCs/>
                <w:lang w:val="en-GB" w:eastAsia="zh-CN"/>
              </w:rPr>
              <w:t>intra-</w:t>
            </w:r>
            <w:r w:rsidR="00217364">
              <w:rPr>
                <w:bCs/>
                <w:lang w:val="en-GB" w:eastAsia="zh-CN"/>
              </w:rPr>
              <w:t xml:space="preserve">SB </w:t>
            </w:r>
            <w:r w:rsidR="008F6DFD">
              <w:rPr>
                <w:bCs/>
                <w:lang w:val="en-GB" w:eastAsia="zh-CN"/>
              </w:rPr>
              <w:t xml:space="preserve">cross-link interference. </w:t>
            </w:r>
          </w:p>
        </w:tc>
      </w:tr>
      <w:tr w:rsidR="00BB4613" w:rsidRPr="001820A8" w14:paraId="2F2F79E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19F9FBB"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3BFC683" w14:textId="77777777" w:rsidR="00BB4613" w:rsidRPr="001820A8" w:rsidRDefault="00BB4613" w:rsidP="007302FC">
            <w:pPr>
              <w:spacing w:before="0" w:line="288" w:lineRule="auto"/>
              <w:jc w:val="left"/>
              <w:rPr>
                <w:bCs/>
                <w:lang w:val="en-GB" w:eastAsia="zh-CN"/>
              </w:rPr>
            </w:pPr>
          </w:p>
        </w:tc>
      </w:tr>
      <w:tr w:rsidR="00BB4613" w:rsidRPr="00E877B6" w14:paraId="2FB7275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B64D62E"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6798A2F" w14:textId="77777777" w:rsidR="00BB4613" w:rsidRPr="001820A8" w:rsidRDefault="00BB4613" w:rsidP="007302FC">
            <w:pPr>
              <w:spacing w:before="0" w:line="288" w:lineRule="auto"/>
              <w:jc w:val="left"/>
              <w:rPr>
                <w:bCs/>
                <w:lang w:val="en-GB" w:eastAsia="zh-CN"/>
              </w:rPr>
            </w:pPr>
          </w:p>
        </w:tc>
      </w:tr>
      <w:tr w:rsidR="00BB4613" w:rsidRPr="001820A8" w14:paraId="0118D5F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06DB8AF"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C52D742" w14:textId="77777777" w:rsidR="00BB4613" w:rsidRPr="001820A8" w:rsidRDefault="00BB4613" w:rsidP="007302FC">
            <w:pPr>
              <w:spacing w:before="0" w:line="288" w:lineRule="auto"/>
              <w:jc w:val="left"/>
              <w:rPr>
                <w:bCs/>
                <w:lang w:val="en-GB" w:eastAsia="zh-CN"/>
              </w:rPr>
            </w:pPr>
          </w:p>
        </w:tc>
      </w:tr>
    </w:tbl>
    <w:p w14:paraId="30D56083" w14:textId="77777777" w:rsidR="00BB4613" w:rsidRDefault="00BB4613" w:rsidP="00BB4613">
      <w:pPr>
        <w:widowControl w:val="0"/>
        <w:spacing w:after="120"/>
        <w:jc w:val="both"/>
        <w:rPr>
          <w:lang w:val="en-GB"/>
        </w:rPr>
      </w:pPr>
    </w:p>
    <w:p w14:paraId="082A26A7" w14:textId="77777777" w:rsidR="00BB4613" w:rsidRDefault="00BB4613" w:rsidP="001A3714">
      <w:pPr>
        <w:jc w:val="both"/>
        <w:rPr>
          <w:rFonts w:eastAsiaTheme="minorEastAsia"/>
          <w:bCs/>
          <w:i/>
          <w:highlight w:val="yellow"/>
          <w:lang w:eastAsia="zh-CN"/>
        </w:rPr>
      </w:pPr>
    </w:p>
    <w:p w14:paraId="3607E5F8" w14:textId="2CC70218" w:rsidR="005F6700" w:rsidRPr="00B31122" w:rsidRDefault="005F6700" w:rsidP="00EB0767">
      <w:pPr>
        <w:pStyle w:val="Heading3"/>
        <w:numPr>
          <w:ilvl w:val="0"/>
          <w:numId w:val="0"/>
        </w:numPr>
        <w:ind w:left="720" w:hanging="720"/>
        <w:rPr>
          <w:b/>
          <w:bCs/>
          <w:i/>
          <w:iCs/>
          <w:sz w:val="20"/>
          <w:u w:val="single"/>
          <w:lang w:eastAsia="ja-JP"/>
        </w:rPr>
      </w:pPr>
      <w:r w:rsidRPr="00B31122">
        <w:rPr>
          <w:b/>
          <w:bCs/>
          <w:i/>
          <w:iCs/>
          <w:sz w:val="20"/>
          <w:u w:val="single"/>
          <w:lang w:eastAsia="ja-JP"/>
        </w:rPr>
        <w:t>Initial proposal 1</w:t>
      </w:r>
      <w:r w:rsidR="00EB0767" w:rsidRPr="00B31122">
        <w:rPr>
          <w:b/>
          <w:bCs/>
          <w:i/>
          <w:iCs/>
          <w:sz w:val="20"/>
          <w:u w:val="single"/>
          <w:lang w:eastAsia="ja-JP"/>
        </w:rPr>
        <w:t>-</w:t>
      </w:r>
      <w:r w:rsidRPr="00B31122">
        <w:rPr>
          <w:b/>
          <w:bCs/>
          <w:i/>
          <w:iCs/>
          <w:sz w:val="20"/>
          <w:u w:val="single"/>
          <w:lang w:eastAsia="ja-JP"/>
        </w:rPr>
        <w:t>2</w:t>
      </w:r>
      <w:r w:rsidR="00B31122">
        <w:rPr>
          <w:b/>
          <w:bCs/>
          <w:i/>
          <w:iCs/>
          <w:sz w:val="20"/>
          <w:u w:val="single"/>
          <w:lang w:eastAsia="ja-JP"/>
        </w:rPr>
        <w:t>:</w:t>
      </w:r>
    </w:p>
    <w:p w14:paraId="215DF0C1" w14:textId="2E196DB8" w:rsidR="00DA7E97" w:rsidRPr="00B31122" w:rsidRDefault="00DA7E97" w:rsidP="00376CEE">
      <w:p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 xml:space="preserve">or </w:t>
      </w:r>
      <w:r w:rsidR="00BA0750" w:rsidRPr="00B31122">
        <w:rPr>
          <w:rFonts w:eastAsiaTheme="minorEastAsia"/>
          <w:bCs/>
          <w:iCs/>
          <w:lang w:eastAsia="zh-CN"/>
        </w:rPr>
        <w:t>SBFD evaluation, take Deployment Case 1</w:t>
      </w:r>
      <w:r w:rsidR="0040756F" w:rsidRPr="00B31122">
        <w:rPr>
          <w:rFonts w:eastAsiaTheme="minorEastAsia"/>
          <w:bCs/>
          <w:iCs/>
          <w:lang w:eastAsia="zh-CN"/>
        </w:rPr>
        <w:t xml:space="preserve"> and Case 4</w:t>
      </w:r>
      <w:r w:rsidR="00BA0750" w:rsidRPr="00B31122">
        <w:rPr>
          <w:rFonts w:eastAsiaTheme="minorEastAsia"/>
          <w:bCs/>
          <w:iCs/>
          <w:lang w:eastAsia="zh-CN"/>
        </w:rPr>
        <w:t xml:space="preserve"> as high priority, and take Deployment Case 2 as low priority</w:t>
      </w:r>
      <w:r w:rsidR="0040756F" w:rsidRPr="00B31122">
        <w:rPr>
          <w:rFonts w:eastAsiaTheme="minorEastAsia"/>
          <w:bCs/>
          <w:iCs/>
          <w:lang w:eastAsia="zh-CN"/>
        </w:rPr>
        <w:t>.</w:t>
      </w:r>
    </w:p>
    <w:p w14:paraId="486853BE" w14:textId="2583F888" w:rsidR="00BA0750" w:rsidRPr="00B31122" w:rsidRDefault="00BA0750" w:rsidP="00D52436">
      <w:pPr>
        <w:pStyle w:val="ListParagraph"/>
        <w:numPr>
          <w:ilvl w:val="0"/>
          <w:numId w:val="34"/>
        </w:numPr>
        <w:jc w:val="both"/>
        <w:rPr>
          <w:rFonts w:eastAsiaTheme="minorEastAsia"/>
          <w:bCs/>
          <w:iCs/>
          <w:lang w:eastAsia="zh-CN"/>
        </w:rPr>
      </w:pPr>
      <w:r w:rsidRPr="00B31122">
        <w:rPr>
          <w:rFonts w:eastAsiaTheme="minorEastAsia" w:hint="eastAsia"/>
          <w:bCs/>
          <w:iCs/>
          <w:lang w:eastAsia="zh-CN"/>
        </w:rPr>
        <w:lastRenderedPageBreak/>
        <w:t>F</w:t>
      </w:r>
      <w:r w:rsidRPr="00B31122">
        <w:rPr>
          <w:rFonts w:eastAsiaTheme="minorEastAsia"/>
          <w:bCs/>
          <w:iCs/>
          <w:lang w:eastAsia="zh-CN"/>
        </w:rPr>
        <w:t>FS: the priority of Deployment Case 3.</w:t>
      </w:r>
    </w:p>
    <w:p w14:paraId="25261BEF" w14:textId="141CCEDC" w:rsidR="00BA0750" w:rsidRPr="00B31122" w:rsidRDefault="00BA0750" w:rsidP="00D52436">
      <w:pPr>
        <w:pStyle w:val="ListParagraph"/>
        <w:numPr>
          <w:ilvl w:val="0"/>
          <w:numId w:val="34"/>
        </w:num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FS:</w:t>
      </w:r>
      <w:r w:rsidR="00C407F1" w:rsidRPr="00B31122">
        <w:rPr>
          <w:rFonts w:eastAsiaTheme="minorEastAsia"/>
          <w:bCs/>
          <w:iCs/>
          <w:lang w:eastAsia="zh-CN"/>
        </w:rPr>
        <w:t xml:space="preserve"> </w:t>
      </w:r>
      <w:r w:rsidR="004B08C5" w:rsidRPr="00B31122">
        <w:rPr>
          <w:rFonts w:eastAsiaTheme="minorEastAsia"/>
          <w:bCs/>
          <w:iCs/>
          <w:lang w:eastAsia="zh-CN"/>
        </w:rPr>
        <w:t xml:space="preserve">Deployment Case </w:t>
      </w:r>
      <w:r w:rsidR="00442955" w:rsidRPr="00B31122">
        <w:rPr>
          <w:rFonts w:eastAsiaTheme="minorEastAsia"/>
          <w:bCs/>
          <w:iCs/>
          <w:lang w:eastAsia="zh-CN"/>
        </w:rPr>
        <w:t>4</w:t>
      </w:r>
      <w:r w:rsidR="004B08C5" w:rsidRPr="00B31122">
        <w:rPr>
          <w:rFonts w:eastAsiaTheme="minorEastAsia"/>
          <w:bCs/>
          <w:iCs/>
          <w:lang w:eastAsia="zh-CN"/>
        </w:rPr>
        <w:t xml:space="preserve"> should be evaluated in RAN1</w:t>
      </w:r>
      <w:r w:rsidR="0040756F" w:rsidRPr="00B31122">
        <w:rPr>
          <w:rFonts w:eastAsiaTheme="minorEastAsia"/>
          <w:bCs/>
          <w:iCs/>
          <w:lang w:eastAsia="zh-CN"/>
        </w:rPr>
        <w:t>-only,</w:t>
      </w:r>
      <w:r w:rsidR="004B08C5" w:rsidRPr="00B31122">
        <w:rPr>
          <w:rFonts w:eastAsiaTheme="minorEastAsia"/>
          <w:bCs/>
          <w:iCs/>
          <w:lang w:eastAsia="zh-CN"/>
        </w:rPr>
        <w:t xml:space="preserve"> or RAN4</w:t>
      </w:r>
      <w:r w:rsidR="0040756F" w:rsidRPr="00B31122">
        <w:rPr>
          <w:rFonts w:eastAsiaTheme="minorEastAsia"/>
          <w:bCs/>
          <w:iCs/>
          <w:lang w:eastAsia="zh-CN"/>
        </w:rPr>
        <w:t>-only, or both RAN1 and RAN4</w:t>
      </w:r>
      <w:r w:rsidR="005B3226" w:rsidRPr="00B31122">
        <w:rPr>
          <w:rFonts w:eastAsiaTheme="minorEastAsia"/>
          <w:bCs/>
          <w:iCs/>
          <w:lang w:eastAsia="zh-CN"/>
        </w:rPr>
        <w:t>.</w:t>
      </w:r>
    </w:p>
    <w:p w14:paraId="793E0797" w14:textId="04E45E22" w:rsidR="005F6700" w:rsidRDefault="005F6700" w:rsidP="001A3714">
      <w:pPr>
        <w:jc w:val="both"/>
        <w:rPr>
          <w:rFonts w:eastAsiaTheme="minorEastAsia"/>
          <w:bCs/>
          <w:i/>
          <w:highlight w:val="yellow"/>
          <w:lang w:eastAsia="zh-CN"/>
        </w:rPr>
      </w:pPr>
    </w:p>
    <w:p w14:paraId="2552AC75" w14:textId="77777777" w:rsidR="00BB4613" w:rsidRPr="001820A8" w:rsidRDefault="00BB4613" w:rsidP="00BB4613">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B4613" w:rsidRPr="001820A8" w14:paraId="09A322A3"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AEBA4D" w14:textId="77777777" w:rsidR="00BB4613" w:rsidRPr="001820A8" w:rsidRDefault="00BB4613"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2E05D9" w14:textId="77777777" w:rsidR="00BB4613" w:rsidRPr="001820A8" w:rsidRDefault="00BB4613" w:rsidP="007302FC">
            <w:pPr>
              <w:spacing w:before="0" w:line="288" w:lineRule="auto"/>
              <w:jc w:val="center"/>
              <w:rPr>
                <w:b/>
                <w:lang w:eastAsia="zh-CN"/>
              </w:rPr>
            </w:pPr>
            <w:r w:rsidRPr="001820A8">
              <w:rPr>
                <w:b/>
                <w:lang w:eastAsia="zh-CN"/>
              </w:rPr>
              <w:t>Comment</w:t>
            </w:r>
          </w:p>
        </w:tc>
      </w:tr>
      <w:tr w:rsidR="00BB4613" w:rsidRPr="001820A8" w14:paraId="208106A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27481A8" w14:textId="6BFA037F" w:rsidR="00BB4613" w:rsidRPr="001820A8" w:rsidRDefault="008F6DFD"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A9EFDF2" w14:textId="5A66AD19" w:rsidR="00BB4613" w:rsidRPr="001820A8" w:rsidRDefault="0049498C" w:rsidP="00A45A1A">
            <w:pPr>
              <w:spacing w:before="0" w:line="288" w:lineRule="auto"/>
              <w:jc w:val="left"/>
              <w:rPr>
                <w:bCs/>
                <w:lang w:val="en-GB" w:eastAsia="zh-CN"/>
              </w:rPr>
            </w:pPr>
            <w:r>
              <w:rPr>
                <w:bCs/>
                <w:lang w:val="en-GB" w:eastAsia="zh-CN"/>
              </w:rPr>
              <w:t xml:space="preserve">Support in principles. We think </w:t>
            </w:r>
            <w:r w:rsidR="007434EF">
              <w:rPr>
                <w:bCs/>
                <w:lang w:val="en-GB" w:eastAsia="zh-CN"/>
              </w:rPr>
              <w:t xml:space="preserve">a </w:t>
            </w:r>
            <w:r>
              <w:rPr>
                <w:bCs/>
                <w:lang w:val="en-GB" w:eastAsia="zh-CN"/>
              </w:rPr>
              <w:t>phased approach for the study</w:t>
            </w:r>
            <w:r w:rsidR="00A45A1A">
              <w:rPr>
                <w:bCs/>
                <w:lang w:val="en-GB" w:eastAsia="zh-CN"/>
              </w:rPr>
              <w:t xml:space="preserve"> should be considered where C</w:t>
            </w:r>
            <w:r w:rsidR="003F1E6D">
              <w:rPr>
                <w:bCs/>
                <w:lang w:val="en-GB" w:eastAsia="zh-CN"/>
              </w:rPr>
              <w:t>ase 1 should</w:t>
            </w:r>
            <w:r w:rsidR="0039318E">
              <w:rPr>
                <w:bCs/>
                <w:lang w:val="en-GB" w:eastAsia="zh-CN"/>
              </w:rPr>
              <w:t xml:space="preserve"> highest priority and </w:t>
            </w:r>
            <w:r w:rsidR="003F1E6D">
              <w:rPr>
                <w:bCs/>
                <w:lang w:val="en-GB" w:eastAsia="zh-CN"/>
              </w:rPr>
              <w:t>studied first as baseline</w:t>
            </w:r>
            <w:r w:rsidR="0039318E">
              <w:rPr>
                <w:bCs/>
                <w:lang w:val="en-GB" w:eastAsia="zh-CN"/>
              </w:rPr>
              <w:t xml:space="preserve">. </w:t>
            </w:r>
            <w:r w:rsidR="009C7F8F">
              <w:rPr>
                <w:bCs/>
                <w:lang w:val="en-GB" w:eastAsia="zh-CN"/>
              </w:rPr>
              <w:t>Then,</w:t>
            </w:r>
            <w:r w:rsidR="0039318E">
              <w:rPr>
                <w:bCs/>
                <w:lang w:val="en-GB" w:eastAsia="zh-CN"/>
              </w:rPr>
              <w:t xml:space="preserve"> case 4 </w:t>
            </w:r>
            <w:r w:rsidR="009C7F8F">
              <w:rPr>
                <w:bCs/>
                <w:lang w:val="en-GB" w:eastAsia="zh-CN"/>
              </w:rPr>
              <w:t xml:space="preserve">should be studied as </w:t>
            </w:r>
            <w:r w:rsidR="00A45A1A">
              <w:rPr>
                <w:bCs/>
                <w:lang w:val="en-GB" w:eastAsia="zh-CN"/>
              </w:rPr>
              <w:t>second</w:t>
            </w:r>
            <w:r w:rsidR="009C7F8F">
              <w:rPr>
                <w:bCs/>
                <w:lang w:val="en-GB" w:eastAsia="zh-CN"/>
              </w:rPr>
              <w:t xml:space="preserve"> step. </w:t>
            </w:r>
            <w:r w:rsidR="0039318E">
              <w:rPr>
                <w:bCs/>
                <w:lang w:val="en-GB" w:eastAsia="zh-CN"/>
              </w:rPr>
              <w:t xml:space="preserve"> </w:t>
            </w:r>
            <w:r w:rsidR="00A45A1A">
              <w:rPr>
                <w:bCs/>
                <w:lang w:val="en-GB" w:eastAsia="zh-CN"/>
              </w:rPr>
              <w:t xml:space="preserve">Agree to </w:t>
            </w:r>
            <w:r w:rsidR="008D3D86">
              <w:rPr>
                <w:bCs/>
                <w:lang w:val="en-GB" w:eastAsia="zh-CN"/>
              </w:rPr>
              <w:t>deprioritize</w:t>
            </w:r>
            <w:r w:rsidR="008D3D86">
              <w:rPr>
                <w:bCs/>
                <w:lang w:val="en-GB" w:eastAsia="zh-CN"/>
              </w:rPr>
              <w:t xml:space="preserve"> </w:t>
            </w:r>
            <w:r w:rsidR="00A45A1A">
              <w:rPr>
                <w:bCs/>
                <w:lang w:val="en-GB" w:eastAsia="zh-CN"/>
              </w:rPr>
              <w:t>case 2</w:t>
            </w:r>
            <w:r w:rsidR="008D3D86">
              <w:rPr>
                <w:bCs/>
                <w:lang w:val="en-GB" w:eastAsia="zh-CN"/>
              </w:rPr>
              <w:t>.</w:t>
            </w:r>
          </w:p>
        </w:tc>
      </w:tr>
      <w:tr w:rsidR="00BB4613" w:rsidRPr="001820A8" w14:paraId="5FBFD52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0EA0BEB"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DD7ED84" w14:textId="77777777" w:rsidR="00BB4613" w:rsidRPr="001820A8" w:rsidRDefault="00BB4613" w:rsidP="007302FC">
            <w:pPr>
              <w:spacing w:before="0" w:line="288" w:lineRule="auto"/>
              <w:jc w:val="left"/>
              <w:rPr>
                <w:bCs/>
                <w:lang w:val="en-GB" w:eastAsia="zh-CN"/>
              </w:rPr>
            </w:pPr>
          </w:p>
        </w:tc>
      </w:tr>
      <w:tr w:rsidR="00BB4613" w:rsidRPr="001820A8" w14:paraId="6F602AD4"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D61A1F8"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58F8EA6" w14:textId="77777777" w:rsidR="00BB4613" w:rsidRPr="001820A8" w:rsidRDefault="00BB4613" w:rsidP="007302FC">
            <w:pPr>
              <w:spacing w:before="0" w:line="288" w:lineRule="auto"/>
              <w:jc w:val="left"/>
              <w:rPr>
                <w:bCs/>
                <w:lang w:val="en-GB" w:eastAsia="zh-CN"/>
              </w:rPr>
            </w:pPr>
          </w:p>
        </w:tc>
      </w:tr>
      <w:tr w:rsidR="00BB4613" w:rsidRPr="001820A8" w14:paraId="21B6AF5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757ED84"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33FCD5F" w14:textId="77777777" w:rsidR="00BB4613" w:rsidRPr="001820A8" w:rsidRDefault="00BB4613" w:rsidP="007302FC">
            <w:pPr>
              <w:spacing w:before="0" w:line="288" w:lineRule="auto"/>
              <w:jc w:val="left"/>
              <w:rPr>
                <w:bCs/>
                <w:lang w:val="en-GB" w:eastAsia="zh-CN"/>
              </w:rPr>
            </w:pPr>
          </w:p>
        </w:tc>
      </w:tr>
    </w:tbl>
    <w:p w14:paraId="7871AA24" w14:textId="77777777" w:rsidR="00BB4613" w:rsidRDefault="00BB4613" w:rsidP="00BB4613">
      <w:pPr>
        <w:widowControl w:val="0"/>
        <w:spacing w:after="120"/>
        <w:jc w:val="both"/>
        <w:rPr>
          <w:lang w:val="en-GB"/>
        </w:rPr>
      </w:pPr>
    </w:p>
    <w:p w14:paraId="47FBE37A" w14:textId="77777777" w:rsidR="00BB4613" w:rsidRPr="00DA7E97" w:rsidRDefault="00BB4613" w:rsidP="001A3714">
      <w:pPr>
        <w:jc w:val="both"/>
        <w:rPr>
          <w:rFonts w:eastAsiaTheme="minorEastAsia"/>
          <w:bCs/>
          <w:i/>
          <w:highlight w:val="yellow"/>
          <w:lang w:eastAsia="zh-CN"/>
        </w:rPr>
      </w:pPr>
    </w:p>
    <w:p w14:paraId="2AB5176E" w14:textId="2382C15E" w:rsidR="00696DEF" w:rsidRPr="00B31122" w:rsidRDefault="00696DEF" w:rsidP="00B31122">
      <w:pPr>
        <w:pStyle w:val="Heading3"/>
        <w:numPr>
          <w:ilvl w:val="0"/>
          <w:numId w:val="0"/>
        </w:numPr>
        <w:ind w:left="720" w:hanging="720"/>
        <w:rPr>
          <w:b/>
          <w:bCs/>
          <w:i/>
          <w:iCs/>
          <w:sz w:val="20"/>
          <w:u w:val="single"/>
          <w:lang w:eastAsia="ja-JP"/>
        </w:rPr>
      </w:pPr>
      <w:r w:rsidRPr="00B31122">
        <w:rPr>
          <w:b/>
          <w:bCs/>
          <w:i/>
          <w:iCs/>
          <w:sz w:val="20"/>
          <w:u w:val="single"/>
          <w:lang w:eastAsia="ja-JP"/>
        </w:rPr>
        <w:t>Initial proposal 1</w:t>
      </w:r>
      <w:r w:rsidR="00B31122">
        <w:rPr>
          <w:b/>
          <w:bCs/>
          <w:i/>
          <w:iCs/>
          <w:sz w:val="20"/>
          <w:u w:val="single"/>
          <w:lang w:eastAsia="ja-JP"/>
        </w:rPr>
        <w:t>-</w:t>
      </w:r>
      <w:r w:rsidRPr="00B31122">
        <w:rPr>
          <w:b/>
          <w:bCs/>
          <w:i/>
          <w:iCs/>
          <w:sz w:val="20"/>
          <w:u w:val="single"/>
          <w:lang w:eastAsia="ja-JP"/>
        </w:rPr>
        <w:t>3:</w:t>
      </w:r>
    </w:p>
    <w:p w14:paraId="00509E26" w14:textId="11685AEB" w:rsidR="00696DEF" w:rsidRPr="00B31122" w:rsidRDefault="00696DEF" w:rsidP="00696DEF">
      <w:p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 xml:space="preserve">or </w:t>
      </w:r>
      <w:r w:rsidR="00063955" w:rsidRPr="00B31122">
        <w:rPr>
          <w:rFonts w:eastAsiaTheme="minorEastAsia"/>
          <w:bCs/>
          <w:iCs/>
          <w:lang w:eastAsia="zh-CN"/>
        </w:rPr>
        <w:t xml:space="preserve">SBFD </w:t>
      </w:r>
      <w:r w:rsidRPr="00B31122">
        <w:rPr>
          <w:rFonts w:eastAsiaTheme="minorEastAsia"/>
          <w:bCs/>
          <w:iCs/>
          <w:lang w:eastAsia="zh-CN"/>
        </w:rPr>
        <w:t xml:space="preserve">Deployment Case 1, </w:t>
      </w:r>
      <w:r w:rsidR="00343CC5" w:rsidRPr="00B31122">
        <w:rPr>
          <w:rFonts w:eastAsiaTheme="minorEastAsia"/>
          <w:bCs/>
          <w:iCs/>
          <w:lang w:eastAsia="zh-CN"/>
        </w:rPr>
        <w:t xml:space="preserve">at least </w:t>
      </w:r>
      <w:r w:rsidRPr="00B31122">
        <w:rPr>
          <w:rFonts w:eastAsiaTheme="minorEastAsia"/>
          <w:bCs/>
          <w:iCs/>
          <w:lang w:eastAsia="zh-CN"/>
        </w:rPr>
        <w:t>consider the following scenarios for evaluation</w:t>
      </w:r>
      <w:r w:rsidR="00063955" w:rsidRPr="00B31122">
        <w:rPr>
          <w:rFonts w:eastAsiaTheme="minorEastAsia"/>
          <w:bCs/>
          <w:iCs/>
          <w:lang w:eastAsia="zh-CN"/>
        </w:rPr>
        <w:t>:</w:t>
      </w:r>
    </w:p>
    <w:p w14:paraId="6524F029" w14:textId="621DF57E" w:rsidR="00F5357D" w:rsidRPr="00B31122" w:rsidRDefault="00494D5D" w:rsidP="00D52436">
      <w:pPr>
        <w:pStyle w:val="ListParagraph"/>
        <w:numPr>
          <w:ilvl w:val="0"/>
          <w:numId w:val="35"/>
        </w:numPr>
        <w:jc w:val="both"/>
        <w:rPr>
          <w:rFonts w:eastAsiaTheme="minorEastAsia"/>
          <w:bCs/>
          <w:iCs/>
          <w:lang w:eastAsia="zh-CN"/>
        </w:rPr>
      </w:pPr>
      <w:r w:rsidRPr="00B31122">
        <w:rPr>
          <w:rFonts w:eastAsiaTheme="minorEastAsia"/>
          <w:bCs/>
          <w:iCs/>
          <w:lang w:eastAsia="zh-CN"/>
        </w:rPr>
        <w:t>For FR1,</w:t>
      </w:r>
    </w:p>
    <w:p w14:paraId="325FDC15" w14:textId="439F8DB8" w:rsidR="00494D5D" w:rsidRPr="00B31122" w:rsidRDefault="00343CC5" w:rsidP="00D52436">
      <w:pPr>
        <w:pStyle w:val="ListParagraph"/>
        <w:numPr>
          <w:ilvl w:val="1"/>
          <w:numId w:val="35"/>
        </w:numPr>
        <w:jc w:val="both"/>
        <w:rPr>
          <w:rFonts w:eastAsiaTheme="minorEastAsia"/>
          <w:bCs/>
          <w:iCs/>
          <w:lang w:eastAsia="zh-CN"/>
        </w:rPr>
      </w:pPr>
      <w:r w:rsidRPr="00B31122">
        <w:rPr>
          <w:rFonts w:eastAsiaTheme="minorEastAsia"/>
          <w:bCs/>
          <w:iCs/>
          <w:lang w:eastAsia="zh-CN"/>
        </w:rPr>
        <w:t>Indoor hotspot (use Indoor hotspot defined in TR38.802 as starting point)</w:t>
      </w:r>
    </w:p>
    <w:p w14:paraId="35C46388" w14:textId="1DFA852F" w:rsidR="00343CC5" w:rsidRPr="00B31122" w:rsidRDefault="00343CC5" w:rsidP="00D52436">
      <w:pPr>
        <w:pStyle w:val="ListParagraph"/>
        <w:numPr>
          <w:ilvl w:val="1"/>
          <w:numId w:val="35"/>
        </w:numPr>
        <w:jc w:val="both"/>
        <w:rPr>
          <w:rFonts w:eastAsiaTheme="minorEastAsia"/>
          <w:bCs/>
          <w:iCs/>
          <w:lang w:eastAsia="zh-CN"/>
        </w:rPr>
      </w:pPr>
      <w:bookmarkStart w:id="46" w:name="_Hlk102579824"/>
      <w:r w:rsidRPr="00B31122">
        <w:rPr>
          <w:rFonts w:eastAsiaTheme="minorEastAsia"/>
          <w:bCs/>
          <w:iCs/>
          <w:lang w:eastAsia="zh-CN"/>
        </w:rPr>
        <w:t>Urban macro (use Urban macro defined in TR38.802 as starting point)</w:t>
      </w:r>
    </w:p>
    <w:bookmarkEnd w:id="46"/>
    <w:p w14:paraId="2ED410D3" w14:textId="640D673B" w:rsidR="00343CC5" w:rsidRPr="00B31122" w:rsidRDefault="00F648DB" w:rsidP="00D52436">
      <w:pPr>
        <w:pStyle w:val="ListParagraph"/>
        <w:numPr>
          <w:ilvl w:val="1"/>
          <w:numId w:val="35"/>
        </w:numPr>
        <w:jc w:val="both"/>
        <w:rPr>
          <w:rFonts w:eastAsiaTheme="minorEastAsia"/>
          <w:bCs/>
          <w:iCs/>
          <w:lang w:eastAsia="zh-CN"/>
        </w:rPr>
      </w:pPr>
      <w:r w:rsidRPr="00B31122">
        <w:rPr>
          <w:rFonts w:eastAsiaTheme="minorEastAsia"/>
          <w:bCs/>
          <w:iCs/>
          <w:lang w:eastAsia="zh-CN"/>
        </w:rPr>
        <w:t>Select o</w:t>
      </w:r>
      <w:r w:rsidR="00343CC5" w:rsidRPr="00B31122">
        <w:rPr>
          <w:rFonts w:eastAsiaTheme="minorEastAsia"/>
          <w:bCs/>
          <w:iCs/>
          <w:lang w:eastAsia="zh-CN"/>
        </w:rPr>
        <w:t xml:space="preserve">ne </w:t>
      </w:r>
      <w:r w:rsidRPr="00B31122">
        <w:rPr>
          <w:rFonts w:eastAsiaTheme="minorEastAsia"/>
          <w:bCs/>
          <w:iCs/>
          <w:lang w:eastAsia="zh-CN"/>
        </w:rPr>
        <w:t>from</w:t>
      </w:r>
      <w:r w:rsidR="00343CC5" w:rsidRPr="00B31122">
        <w:rPr>
          <w:rFonts w:eastAsiaTheme="minorEastAsia"/>
          <w:bCs/>
          <w:iCs/>
          <w:lang w:eastAsia="zh-CN"/>
        </w:rPr>
        <w:t xml:space="preserve"> {Dense Urban Macro layer, Dense Urban Micro layer, Urban Micro}</w:t>
      </w:r>
    </w:p>
    <w:p w14:paraId="3102C35D" w14:textId="7454E838" w:rsidR="009646FD" w:rsidRPr="00B31122" w:rsidRDefault="009646FD" w:rsidP="00D52436">
      <w:pPr>
        <w:pStyle w:val="ListParagraph"/>
        <w:numPr>
          <w:ilvl w:val="2"/>
          <w:numId w:val="35"/>
        </w:num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FS which one</w:t>
      </w:r>
    </w:p>
    <w:p w14:paraId="785D8FFF" w14:textId="2F281BBD" w:rsidR="000733F1" w:rsidRPr="00B31122" w:rsidRDefault="000733F1" w:rsidP="00D52436">
      <w:pPr>
        <w:pStyle w:val="ListParagraph"/>
        <w:numPr>
          <w:ilvl w:val="2"/>
          <w:numId w:val="35"/>
        </w:numPr>
        <w:jc w:val="both"/>
        <w:rPr>
          <w:rFonts w:eastAsiaTheme="minorEastAsia"/>
          <w:bCs/>
          <w:iCs/>
          <w:lang w:eastAsia="zh-CN"/>
        </w:rPr>
      </w:pPr>
      <w:r w:rsidRPr="00B31122">
        <w:rPr>
          <w:rFonts w:eastAsiaTheme="minorEastAsia"/>
          <w:bCs/>
          <w:iCs/>
          <w:lang w:eastAsia="zh-CN"/>
        </w:rPr>
        <w:t>use Dense Urban defined in TR38.802 as starting point</w:t>
      </w:r>
      <w:r w:rsidR="00F648DB" w:rsidRPr="00B31122">
        <w:rPr>
          <w:rFonts w:eastAsiaTheme="minorEastAsia"/>
          <w:bCs/>
          <w:iCs/>
          <w:lang w:eastAsia="zh-CN"/>
        </w:rPr>
        <w:t xml:space="preserve"> for Dense Urban Macro layer and Dense Urban Micro layer</w:t>
      </w:r>
    </w:p>
    <w:p w14:paraId="0E829124" w14:textId="56FF0A35" w:rsidR="00721C32" w:rsidRPr="00B31122" w:rsidRDefault="00721C32" w:rsidP="00D52436">
      <w:pPr>
        <w:pStyle w:val="ListParagraph"/>
        <w:numPr>
          <w:ilvl w:val="2"/>
          <w:numId w:val="35"/>
        </w:numPr>
        <w:jc w:val="both"/>
        <w:rPr>
          <w:rFonts w:eastAsiaTheme="minorEastAsia"/>
          <w:bCs/>
          <w:iCs/>
          <w:lang w:eastAsia="zh-CN"/>
        </w:rPr>
      </w:pPr>
      <w:r w:rsidRPr="00B31122">
        <w:rPr>
          <w:rFonts w:eastAsiaTheme="minorEastAsia" w:hint="eastAsia"/>
          <w:bCs/>
          <w:iCs/>
          <w:lang w:eastAsia="zh-CN"/>
        </w:rPr>
        <w:t>u</w:t>
      </w:r>
      <w:r w:rsidRPr="00B31122">
        <w:rPr>
          <w:rFonts w:eastAsiaTheme="minorEastAsia"/>
          <w:bCs/>
          <w:iCs/>
          <w:lang w:eastAsia="zh-CN"/>
        </w:rPr>
        <w:t xml:space="preserve">se </w:t>
      </w:r>
      <w:proofErr w:type="spellStart"/>
      <w:r w:rsidRPr="00B31122">
        <w:rPr>
          <w:rFonts w:eastAsiaTheme="minorEastAsia"/>
          <w:bCs/>
          <w:iCs/>
          <w:lang w:eastAsia="zh-CN"/>
        </w:rPr>
        <w:t>UMi</w:t>
      </w:r>
      <w:proofErr w:type="spellEnd"/>
      <w:r w:rsidRPr="00B31122">
        <w:rPr>
          <w:rFonts w:eastAsiaTheme="minorEastAsia"/>
          <w:bCs/>
          <w:iCs/>
          <w:lang w:eastAsia="zh-CN"/>
        </w:rPr>
        <w:t xml:space="preserve"> in section 6.2 of TR38.901 or 3D-Umi in section 6 of TR36.873 as the starting point for Urban Micro</w:t>
      </w:r>
    </w:p>
    <w:p w14:paraId="11376647" w14:textId="63F5AE23" w:rsidR="00F648DB" w:rsidRPr="00B31122" w:rsidRDefault="00F648DB" w:rsidP="00D52436">
      <w:pPr>
        <w:pStyle w:val="ListParagraph"/>
        <w:numPr>
          <w:ilvl w:val="1"/>
          <w:numId w:val="35"/>
        </w:num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FS:</w:t>
      </w:r>
      <w:r w:rsidR="00A175F7" w:rsidRPr="00B31122">
        <w:rPr>
          <w:rFonts w:eastAsiaTheme="minorEastAsia"/>
          <w:bCs/>
          <w:iCs/>
          <w:lang w:eastAsia="zh-CN"/>
        </w:rPr>
        <w:t xml:space="preserve"> </w:t>
      </w:r>
      <w:r w:rsidRPr="00B31122">
        <w:rPr>
          <w:rFonts w:eastAsiaTheme="minorEastAsia"/>
          <w:bCs/>
          <w:iCs/>
          <w:lang w:eastAsia="zh-CN"/>
        </w:rPr>
        <w:t>Rural</w:t>
      </w:r>
    </w:p>
    <w:p w14:paraId="752F6A81" w14:textId="2A9B64A3" w:rsidR="00B227BE" w:rsidRPr="00B31122" w:rsidRDefault="00B227BE" w:rsidP="00D52436">
      <w:pPr>
        <w:pStyle w:val="ListParagraph"/>
        <w:numPr>
          <w:ilvl w:val="0"/>
          <w:numId w:val="35"/>
        </w:numPr>
        <w:jc w:val="both"/>
        <w:rPr>
          <w:rFonts w:eastAsiaTheme="minorEastAsia"/>
          <w:bCs/>
          <w:iCs/>
          <w:lang w:eastAsia="zh-CN"/>
        </w:rPr>
      </w:pPr>
      <w:r w:rsidRPr="00B31122">
        <w:rPr>
          <w:rFonts w:eastAsiaTheme="minorEastAsia"/>
          <w:bCs/>
          <w:iCs/>
          <w:lang w:eastAsia="zh-CN"/>
        </w:rPr>
        <w:t>For FR2-1,</w:t>
      </w:r>
    </w:p>
    <w:p w14:paraId="3715D0FF" w14:textId="77777777" w:rsidR="00B227BE" w:rsidRPr="00B31122" w:rsidRDefault="00B227BE" w:rsidP="00D52436">
      <w:pPr>
        <w:pStyle w:val="ListParagraph"/>
        <w:numPr>
          <w:ilvl w:val="1"/>
          <w:numId w:val="35"/>
        </w:numPr>
        <w:jc w:val="both"/>
        <w:rPr>
          <w:rFonts w:eastAsiaTheme="minorEastAsia"/>
          <w:bCs/>
          <w:iCs/>
          <w:lang w:eastAsia="zh-CN"/>
        </w:rPr>
      </w:pPr>
      <w:r w:rsidRPr="00B31122">
        <w:rPr>
          <w:rFonts w:eastAsiaTheme="minorEastAsia"/>
          <w:bCs/>
          <w:iCs/>
          <w:lang w:eastAsia="zh-CN"/>
        </w:rPr>
        <w:t>Indoor hotspot (use Indoor hotspot defined in TR38.802 as starting point)</w:t>
      </w:r>
    </w:p>
    <w:p w14:paraId="1C2F34D2" w14:textId="77777777" w:rsidR="00B227BE" w:rsidRPr="00B31122" w:rsidRDefault="00B227BE" w:rsidP="00D52436">
      <w:pPr>
        <w:pStyle w:val="ListParagraph"/>
        <w:numPr>
          <w:ilvl w:val="1"/>
          <w:numId w:val="35"/>
        </w:numPr>
        <w:jc w:val="both"/>
        <w:rPr>
          <w:rFonts w:eastAsiaTheme="minorEastAsia"/>
          <w:bCs/>
          <w:iCs/>
          <w:lang w:eastAsia="zh-CN"/>
        </w:rPr>
      </w:pPr>
      <w:r w:rsidRPr="00B31122">
        <w:rPr>
          <w:rFonts w:eastAsiaTheme="minorEastAsia"/>
          <w:bCs/>
          <w:iCs/>
          <w:lang w:eastAsia="zh-CN"/>
        </w:rPr>
        <w:t>Select one from {Dense Urban Macro layer, Dense Urban Micro layer, Urban Micro}</w:t>
      </w:r>
    </w:p>
    <w:p w14:paraId="5A0A2A4A" w14:textId="77777777" w:rsidR="00B227BE" w:rsidRPr="00B31122" w:rsidRDefault="00B227BE" w:rsidP="00D52436">
      <w:pPr>
        <w:pStyle w:val="ListParagraph"/>
        <w:numPr>
          <w:ilvl w:val="2"/>
          <w:numId w:val="35"/>
        </w:num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FS which one</w:t>
      </w:r>
    </w:p>
    <w:p w14:paraId="53053618" w14:textId="77777777" w:rsidR="00B227BE" w:rsidRPr="00B31122" w:rsidRDefault="00B227BE" w:rsidP="00D52436">
      <w:pPr>
        <w:pStyle w:val="ListParagraph"/>
        <w:numPr>
          <w:ilvl w:val="2"/>
          <w:numId w:val="35"/>
        </w:numPr>
        <w:jc w:val="both"/>
        <w:rPr>
          <w:rFonts w:eastAsiaTheme="minorEastAsia"/>
          <w:bCs/>
          <w:iCs/>
          <w:lang w:eastAsia="zh-CN"/>
        </w:rPr>
      </w:pPr>
      <w:r w:rsidRPr="00B31122">
        <w:rPr>
          <w:rFonts w:eastAsiaTheme="minorEastAsia"/>
          <w:bCs/>
          <w:iCs/>
          <w:lang w:eastAsia="zh-CN"/>
        </w:rPr>
        <w:t>use Dense Urban defined in TR38.802 as starting point for Dense Urban Macro layer and Dense Urban Micro layer</w:t>
      </w:r>
    </w:p>
    <w:p w14:paraId="09F90F10" w14:textId="0D598DDC" w:rsidR="00B227BE" w:rsidRPr="00B31122" w:rsidRDefault="00B227BE" w:rsidP="00D52436">
      <w:pPr>
        <w:pStyle w:val="ListParagraph"/>
        <w:numPr>
          <w:ilvl w:val="2"/>
          <w:numId w:val="35"/>
        </w:numPr>
        <w:jc w:val="both"/>
        <w:rPr>
          <w:rFonts w:eastAsiaTheme="minorEastAsia"/>
          <w:bCs/>
          <w:iCs/>
          <w:lang w:eastAsia="zh-CN"/>
        </w:rPr>
      </w:pPr>
      <w:r w:rsidRPr="00B31122">
        <w:rPr>
          <w:rFonts w:eastAsiaTheme="minorEastAsia" w:hint="eastAsia"/>
          <w:bCs/>
          <w:iCs/>
          <w:lang w:eastAsia="zh-CN"/>
        </w:rPr>
        <w:t>u</w:t>
      </w:r>
      <w:r w:rsidRPr="00B31122">
        <w:rPr>
          <w:rFonts w:eastAsiaTheme="minorEastAsia"/>
          <w:bCs/>
          <w:iCs/>
          <w:lang w:eastAsia="zh-CN"/>
        </w:rPr>
        <w:t xml:space="preserve">se </w:t>
      </w:r>
      <w:proofErr w:type="spellStart"/>
      <w:r w:rsidRPr="00B31122">
        <w:rPr>
          <w:rFonts w:eastAsiaTheme="minorEastAsia"/>
          <w:bCs/>
          <w:iCs/>
          <w:lang w:eastAsia="zh-CN"/>
        </w:rPr>
        <w:t>UMi</w:t>
      </w:r>
      <w:proofErr w:type="spellEnd"/>
      <w:r w:rsidRPr="00B31122">
        <w:rPr>
          <w:rFonts w:eastAsiaTheme="minorEastAsia"/>
          <w:bCs/>
          <w:iCs/>
          <w:lang w:eastAsia="zh-CN"/>
        </w:rPr>
        <w:t xml:space="preserve"> in section 6.2 of TR38.901 or 3D-U</w:t>
      </w:r>
      <w:r w:rsidR="006E1DB4" w:rsidRPr="00B31122">
        <w:rPr>
          <w:rFonts w:eastAsiaTheme="minorEastAsia"/>
          <w:bCs/>
          <w:iCs/>
          <w:lang w:eastAsia="zh-CN"/>
        </w:rPr>
        <w:t>M</w:t>
      </w:r>
      <w:r w:rsidRPr="00B31122">
        <w:rPr>
          <w:rFonts w:eastAsiaTheme="minorEastAsia"/>
          <w:bCs/>
          <w:iCs/>
          <w:lang w:eastAsia="zh-CN"/>
        </w:rPr>
        <w:t>i in section 6 of TR36.873 as the starting point for Urban Micro</w:t>
      </w:r>
    </w:p>
    <w:p w14:paraId="32C39235" w14:textId="20138D36" w:rsidR="00B227BE" w:rsidRPr="00B31122" w:rsidRDefault="00B227BE" w:rsidP="00D52436">
      <w:pPr>
        <w:pStyle w:val="ListParagraph"/>
        <w:numPr>
          <w:ilvl w:val="1"/>
          <w:numId w:val="35"/>
        </w:numPr>
        <w:jc w:val="both"/>
        <w:rPr>
          <w:rFonts w:eastAsiaTheme="minorEastAsia"/>
          <w:bCs/>
          <w:iCs/>
          <w:lang w:eastAsia="zh-CN"/>
        </w:rPr>
      </w:pPr>
      <w:r w:rsidRPr="00B31122">
        <w:rPr>
          <w:rFonts w:eastAsiaTheme="minorEastAsia" w:hint="eastAsia"/>
          <w:bCs/>
          <w:iCs/>
          <w:lang w:eastAsia="zh-CN"/>
        </w:rPr>
        <w:t>F</w:t>
      </w:r>
      <w:r w:rsidRPr="00B31122">
        <w:rPr>
          <w:rFonts w:eastAsiaTheme="minorEastAsia"/>
          <w:bCs/>
          <w:iCs/>
          <w:lang w:eastAsia="zh-CN"/>
        </w:rPr>
        <w:t>FS: IAB</w:t>
      </w:r>
    </w:p>
    <w:p w14:paraId="1820D887" w14:textId="1A24E2EB" w:rsidR="00F648DB" w:rsidRPr="00B31122" w:rsidRDefault="00B227BE" w:rsidP="00D52436">
      <w:pPr>
        <w:pStyle w:val="ListParagraph"/>
        <w:numPr>
          <w:ilvl w:val="0"/>
          <w:numId w:val="35"/>
        </w:numPr>
        <w:jc w:val="both"/>
        <w:rPr>
          <w:rFonts w:eastAsiaTheme="minorEastAsia"/>
          <w:bCs/>
          <w:iCs/>
          <w:lang w:eastAsia="zh-CN"/>
        </w:rPr>
      </w:pPr>
      <w:r w:rsidRPr="00B31122">
        <w:rPr>
          <w:rFonts w:eastAsiaTheme="minorEastAsia"/>
          <w:bCs/>
          <w:iCs/>
          <w:lang w:eastAsia="zh-CN"/>
        </w:rPr>
        <w:t>FFS: Whether FR2-2 is considered or not in Rel-18</w:t>
      </w:r>
      <w:r w:rsidR="00FC2CEE" w:rsidRPr="00B31122">
        <w:rPr>
          <w:rFonts w:eastAsiaTheme="minorEastAsia"/>
          <w:bCs/>
          <w:iCs/>
          <w:lang w:eastAsia="zh-CN"/>
        </w:rPr>
        <w:t>.</w:t>
      </w:r>
    </w:p>
    <w:p w14:paraId="16388DCE" w14:textId="3B992BDA" w:rsidR="00656BE8" w:rsidRDefault="00656BE8" w:rsidP="001A3714">
      <w:pPr>
        <w:jc w:val="both"/>
        <w:rPr>
          <w:rFonts w:eastAsiaTheme="minorEastAsia"/>
          <w:bCs/>
          <w:i/>
          <w:highlight w:val="yellow"/>
          <w:lang w:eastAsia="zh-CN"/>
        </w:rPr>
      </w:pPr>
    </w:p>
    <w:p w14:paraId="3093C7BD" w14:textId="77777777" w:rsidR="00BB4613" w:rsidRPr="001820A8" w:rsidRDefault="00BB4613" w:rsidP="00BB4613">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B4613" w:rsidRPr="001820A8" w14:paraId="1AD8F7BD"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25C87" w14:textId="77777777" w:rsidR="00BB4613" w:rsidRPr="001820A8" w:rsidRDefault="00BB4613"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469BB" w14:textId="77777777" w:rsidR="00BB4613" w:rsidRPr="001820A8" w:rsidRDefault="00BB4613" w:rsidP="007302FC">
            <w:pPr>
              <w:spacing w:before="0" w:line="288" w:lineRule="auto"/>
              <w:jc w:val="center"/>
              <w:rPr>
                <w:b/>
                <w:lang w:eastAsia="zh-CN"/>
              </w:rPr>
            </w:pPr>
            <w:r w:rsidRPr="001820A8">
              <w:rPr>
                <w:b/>
                <w:lang w:eastAsia="zh-CN"/>
              </w:rPr>
              <w:t>Comment</w:t>
            </w:r>
          </w:p>
        </w:tc>
      </w:tr>
      <w:tr w:rsidR="00BB4613" w:rsidRPr="001820A8" w14:paraId="6178802F"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0A4C81C" w14:textId="6EF30CEE" w:rsidR="00BB4613" w:rsidRPr="001820A8" w:rsidRDefault="00D91B24"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373097D" w14:textId="386CB47A" w:rsidR="00BB4613" w:rsidRDefault="00D91B24" w:rsidP="007302FC">
            <w:pPr>
              <w:spacing w:before="0" w:line="288" w:lineRule="auto"/>
              <w:jc w:val="left"/>
              <w:rPr>
                <w:bCs/>
                <w:lang w:val="en-GB" w:eastAsia="zh-CN"/>
              </w:rPr>
            </w:pPr>
            <w:r>
              <w:rPr>
                <w:bCs/>
                <w:lang w:val="en-GB" w:eastAsia="zh-CN"/>
              </w:rPr>
              <w:t xml:space="preserve">For FR1, </w:t>
            </w:r>
            <w:r w:rsidR="00404CD7">
              <w:rPr>
                <w:bCs/>
                <w:lang w:val="en-GB" w:eastAsia="zh-CN"/>
              </w:rPr>
              <w:t>the first two scenarios</w:t>
            </w:r>
            <w:r w:rsidR="006E703F">
              <w:rPr>
                <w:bCs/>
                <w:lang w:val="en-GB" w:eastAsia="zh-CN"/>
              </w:rPr>
              <w:t xml:space="preserve"> (Urban Macro and Indoor hotspot)</w:t>
            </w:r>
            <w:r w:rsidR="00404CD7">
              <w:rPr>
                <w:bCs/>
                <w:lang w:val="en-GB" w:eastAsia="zh-CN"/>
              </w:rPr>
              <w:t xml:space="preserve"> are sufficient for the evaluation. Urban Macro should be considered as the baseline deployment scenario as most of the SBFD benefits of UL coverage</w:t>
            </w:r>
            <w:r w:rsidR="00E50CD6">
              <w:rPr>
                <w:bCs/>
                <w:lang w:val="en-GB" w:eastAsia="zh-CN"/>
              </w:rPr>
              <w:t xml:space="preserve"> gain</w:t>
            </w:r>
            <w:r w:rsidR="00404CD7">
              <w:rPr>
                <w:bCs/>
                <w:lang w:val="en-GB" w:eastAsia="zh-CN"/>
              </w:rPr>
              <w:t xml:space="preserve"> and latency reduction can be </w:t>
            </w:r>
            <w:r w:rsidR="00E00FB0">
              <w:rPr>
                <w:bCs/>
                <w:lang w:val="en-GB" w:eastAsia="zh-CN"/>
              </w:rPr>
              <w:t xml:space="preserve">leveraged in Macro deployment. </w:t>
            </w:r>
          </w:p>
          <w:p w14:paraId="55B3DDB8" w14:textId="77777777" w:rsidR="002E13D8" w:rsidRDefault="002E13D8" w:rsidP="007302FC">
            <w:pPr>
              <w:spacing w:before="0" w:line="288" w:lineRule="auto"/>
              <w:jc w:val="left"/>
              <w:rPr>
                <w:bCs/>
                <w:lang w:val="en-GB" w:eastAsia="zh-CN"/>
              </w:rPr>
            </w:pPr>
          </w:p>
          <w:p w14:paraId="1C9D815D" w14:textId="25BC3116" w:rsidR="00E00FB0" w:rsidRPr="001820A8" w:rsidRDefault="00E00FB0" w:rsidP="007302FC">
            <w:pPr>
              <w:spacing w:before="0" w:line="288" w:lineRule="auto"/>
              <w:jc w:val="left"/>
              <w:rPr>
                <w:bCs/>
                <w:lang w:val="en-GB" w:eastAsia="zh-CN"/>
              </w:rPr>
            </w:pPr>
            <w:r>
              <w:rPr>
                <w:bCs/>
                <w:lang w:val="en-GB" w:eastAsia="zh-CN"/>
              </w:rPr>
              <w:t>For FR2,</w:t>
            </w:r>
            <w:r w:rsidR="002B3314">
              <w:rPr>
                <w:bCs/>
                <w:lang w:val="en-GB" w:eastAsia="zh-CN"/>
              </w:rPr>
              <w:t xml:space="preserve"> support </w:t>
            </w:r>
            <w:proofErr w:type="spellStart"/>
            <w:r w:rsidR="002B3314">
              <w:rPr>
                <w:bCs/>
                <w:lang w:val="en-GB" w:eastAsia="zh-CN"/>
              </w:rPr>
              <w:t>InH</w:t>
            </w:r>
            <w:proofErr w:type="spellEnd"/>
            <w:r w:rsidR="002B3314">
              <w:rPr>
                <w:bCs/>
                <w:lang w:val="en-GB" w:eastAsia="zh-CN"/>
              </w:rPr>
              <w:t xml:space="preserve"> and Dense Urban Macro </w:t>
            </w:r>
            <w:r w:rsidR="008427B8">
              <w:rPr>
                <w:bCs/>
                <w:lang w:val="en-GB" w:eastAsia="zh-CN"/>
              </w:rPr>
              <w:t xml:space="preserve">(200m ISD) as baseline evaluation. </w:t>
            </w:r>
            <w:r w:rsidR="00B71717">
              <w:rPr>
                <w:bCs/>
                <w:lang w:val="en-GB" w:eastAsia="zh-CN"/>
              </w:rPr>
              <w:t>W</w:t>
            </w:r>
            <w:r w:rsidR="00D77F91">
              <w:rPr>
                <w:bCs/>
                <w:lang w:val="en-GB" w:eastAsia="zh-CN"/>
              </w:rPr>
              <w:t>e also support</w:t>
            </w:r>
            <w:r w:rsidR="009052D2">
              <w:rPr>
                <w:bCs/>
                <w:lang w:val="en-GB" w:eastAsia="zh-CN"/>
              </w:rPr>
              <w:t xml:space="preserve"> </w:t>
            </w:r>
            <w:proofErr w:type="spellStart"/>
            <w:r w:rsidR="00493C5C">
              <w:rPr>
                <w:bCs/>
                <w:lang w:val="en-GB" w:eastAsia="zh-CN"/>
              </w:rPr>
              <w:t>UMi</w:t>
            </w:r>
            <w:proofErr w:type="spellEnd"/>
            <w:r w:rsidR="00493C5C">
              <w:rPr>
                <w:bCs/>
                <w:lang w:val="en-GB" w:eastAsia="zh-CN"/>
              </w:rPr>
              <w:t xml:space="preserve"> </w:t>
            </w:r>
            <w:r w:rsidR="00B50473">
              <w:rPr>
                <w:bCs/>
                <w:lang w:val="en-GB" w:eastAsia="zh-CN"/>
              </w:rPr>
              <w:t xml:space="preserve">(100m ISD) </w:t>
            </w:r>
            <w:r w:rsidR="00B71717">
              <w:rPr>
                <w:bCs/>
                <w:lang w:val="en-GB" w:eastAsia="zh-CN"/>
              </w:rPr>
              <w:t xml:space="preserve">as additional </w:t>
            </w:r>
            <w:r w:rsidR="00B50473">
              <w:rPr>
                <w:bCs/>
                <w:lang w:val="en-GB" w:eastAsia="zh-CN"/>
              </w:rPr>
              <w:t>evaluation.</w:t>
            </w:r>
            <w:r w:rsidR="00D77F91">
              <w:rPr>
                <w:bCs/>
                <w:lang w:val="en-GB" w:eastAsia="zh-CN"/>
              </w:rPr>
              <w:t xml:space="preserve"> </w:t>
            </w:r>
            <w:r w:rsidR="002B3314">
              <w:rPr>
                <w:bCs/>
                <w:lang w:val="en-GB" w:eastAsia="zh-CN"/>
              </w:rPr>
              <w:t xml:space="preserve"> </w:t>
            </w:r>
            <w:r w:rsidR="00451409">
              <w:rPr>
                <w:bCs/>
                <w:lang w:val="en-GB" w:eastAsia="zh-CN"/>
              </w:rPr>
              <w:t>Additionally</w:t>
            </w:r>
            <w:r w:rsidR="0060739E">
              <w:rPr>
                <w:bCs/>
                <w:lang w:val="en-GB" w:eastAsia="zh-CN"/>
              </w:rPr>
              <w:t xml:space="preserve">, it is important to consider the evaluation for </w:t>
            </w:r>
            <w:proofErr w:type="spellStart"/>
            <w:r w:rsidR="0060739E">
              <w:rPr>
                <w:bCs/>
                <w:lang w:val="en-GB" w:eastAsia="zh-CN"/>
              </w:rPr>
              <w:t>In</w:t>
            </w:r>
            <w:r w:rsidR="00451409">
              <w:rPr>
                <w:bCs/>
                <w:lang w:val="en-GB" w:eastAsia="zh-CN"/>
              </w:rPr>
              <w:t>H</w:t>
            </w:r>
            <w:proofErr w:type="spellEnd"/>
            <w:r w:rsidR="00451409">
              <w:rPr>
                <w:bCs/>
                <w:lang w:val="en-GB" w:eastAsia="zh-CN"/>
              </w:rPr>
              <w:t xml:space="preserve"> for FR2-2. </w:t>
            </w:r>
          </w:p>
        </w:tc>
      </w:tr>
      <w:tr w:rsidR="00BB4613" w:rsidRPr="001820A8" w14:paraId="39A8C4B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6DA7C24"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6D94E96" w14:textId="77777777" w:rsidR="00BB4613" w:rsidRPr="001820A8" w:rsidRDefault="00BB4613" w:rsidP="007302FC">
            <w:pPr>
              <w:spacing w:before="0" w:line="288" w:lineRule="auto"/>
              <w:jc w:val="left"/>
              <w:rPr>
                <w:bCs/>
                <w:lang w:val="en-GB" w:eastAsia="zh-CN"/>
              </w:rPr>
            </w:pPr>
          </w:p>
        </w:tc>
      </w:tr>
      <w:tr w:rsidR="00BB4613" w:rsidRPr="001820A8" w14:paraId="24883EA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A8F2308"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03FA421" w14:textId="77777777" w:rsidR="00BB4613" w:rsidRPr="001820A8" w:rsidRDefault="00BB4613" w:rsidP="007302FC">
            <w:pPr>
              <w:spacing w:before="0" w:line="288" w:lineRule="auto"/>
              <w:jc w:val="left"/>
              <w:rPr>
                <w:bCs/>
                <w:lang w:val="en-GB" w:eastAsia="zh-CN"/>
              </w:rPr>
            </w:pPr>
          </w:p>
        </w:tc>
      </w:tr>
      <w:tr w:rsidR="00BB4613" w:rsidRPr="001820A8" w14:paraId="5089D81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9D7B2FC" w14:textId="77777777" w:rsidR="00BB4613" w:rsidRPr="001820A8" w:rsidRDefault="00BB461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2FA1F27" w14:textId="77777777" w:rsidR="00BB4613" w:rsidRPr="001820A8" w:rsidRDefault="00BB4613" w:rsidP="007302FC">
            <w:pPr>
              <w:spacing w:before="0" w:line="288" w:lineRule="auto"/>
              <w:jc w:val="left"/>
              <w:rPr>
                <w:bCs/>
                <w:lang w:val="en-GB" w:eastAsia="zh-CN"/>
              </w:rPr>
            </w:pPr>
          </w:p>
        </w:tc>
      </w:tr>
    </w:tbl>
    <w:p w14:paraId="53339152" w14:textId="77777777" w:rsidR="00BB4613" w:rsidRDefault="00BB4613" w:rsidP="00BB4613">
      <w:pPr>
        <w:widowControl w:val="0"/>
        <w:spacing w:after="120"/>
        <w:jc w:val="both"/>
        <w:rPr>
          <w:lang w:val="en-GB"/>
        </w:rPr>
      </w:pPr>
    </w:p>
    <w:p w14:paraId="7E341EF0" w14:textId="77777777" w:rsidR="00BB4613" w:rsidRPr="00FC2CEE" w:rsidRDefault="00BB4613" w:rsidP="001A3714">
      <w:pPr>
        <w:jc w:val="both"/>
        <w:rPr>
          <w:rFonts w:eastAsiaTheme="minorEastAsia"/>
          <w:bCs/>
          <w:i/>
          <w:highlight w:val="yellow"/>
          <w:lang w:eastAsia="zh-CN"/>
        </w:rPr>
      </w:pPr>
    </w:p>
    <w:p w14:paraId="0D7CAFE3" w14:textId="441AFAD3" w:rsidR="003003FC" w:rsidRPr="00B31122" w:rsidRDefault="003003FC" w:rsidP="00B31122">
      <w:pPr>
        <w:pStyle w:val="Heading3"/>
        <w:numPr>
          <w:ilvl w:val="0"/>
          <w:numId w:val="0"/>
        </w:numPr>
        <w:ind w:left="720" w:hanging="720"/>
        <w:rPr>
          <w:b/>
          <w:bCs/>
          <w:i/>
          <w:iCs/>
          <w:sz w:val="20"/>
          <w:u w:val="single"/>
          <w:lang w:eastAsia="ja-JP"/>
        </w:rPr>
      </w:pPr>
      <w:r w:rsidRPr="00B31122">
        <w:rPr>
          <w:b/>
          <w:bCs/>
          <w:i/>
          <w:iCs/>
          <w:sz w:val="20"/>
          <w:u w:val="single"/>
          <w:lang w:eastAsia="ja-JP"/>
        </w:rPr>
        <w:t>Initial proposal 1</w:t>
      </w:r>
      <w:r w:rsidR="00B31122">
        <w:rPr>
          <w:b/>
          <w:bCs/>
          <w:i/>
          <w:iCs/>
          <w:sz w:val="20"/>
          <w:u w:val="single"/>
          <w:lang w:eastAsia="ja-JP"/>
        </w:rPr>
        <w:t>-</w:t>
      </w:r>
      <w:r w:rsidRPr="00B31122">
        <w:rPr>
          <w:b/>
          <w:bCs/>
          <w:i/>
          <w:iCs/>
          <w:sz w:val="20"/>
          <w:u w:val="single"/>
          <w:lang w:eastAsia="ja-JP"/>
        </w:rPr>
        <w:t>4:</w:t>
      </w:r>
    </w:p>
    <w:p w14:paraId="037440AE" w14:textId="4D8D3C93" w:rsidR="003003FC" w:rsidRPr="00BC4DA6" w:rsidRDefault="003003FC" w:rsidP="003003FC">
      <w:pPr>
        <w:jc w:val="both"/>
        <w:rPr>
          <w:rFonts w:eastAsiaTheme="minorEastAsia"/>
          <w:bCs/>
          <w:iCs/>
          <w:lang w:eastAsia="zh-CN"/>
        </w:rPr>
      </w:pPr>
      <w:r w:rsidRPr="00BC4DA6">
        <w:rPr>
          <w:rFonts w:eastAsiaTheme="minorEastAsia" w:hint="eastAsia"/>
          <w:bCs/>
          <w:iCs/>
          <w:lang w:eastAsia="zh-CN"/>
        </w:rPr>
        <w:t>F</w:t>
      </w:r>
      <w:r w:rsidRPr="00BC4DA6">
        <w:rPr>
          <w:rFonts w:eastAsiaTheme="minorEastAsia"/>
          <w:bCs/>
          <w:iCs/>
          <w:lang w:eastAsia="zh-CN"/>
        </w:rPr>
        <w:t>or SBFD Deployment Case 4 (if evaluation is needed in RAN1), at least consider the following scenarios for evaluation:</w:t>
      </w:r>
    </w:p>
    <w:p w14:paraId="0D3597E9" w14:textId="665AE023" w:rsidR="003003FC" w:rsidRPr="00BC4DA6" w:rsidRDefault="003003FC" w:rsidP="00D52436">
      <w:pPr>
        <w:pStyle w:val="ListParagraph"/>
        <w:numPr>
          <w:ilvl w:val="0"/>
          <w:numId w:val="36"/>
        </w:numPr>
        <w:rPr>
          <w:rFonts w:eastAsiaTheme="minorEastAsia"/>
          <w:bCs/>
          <w:iCs/>
          <w:lang w:eastAsia="zh-CN"/>
        </w:rPr>
      </w:pPr>
      <w:r w:rsidRPr="00BC4DA6">
        <w:rPr>
          <w:rFonts w:eastAsiaTheme="minorEastAsia"/>
          <w:bCs/>
          <w:iCs/>
          <w:lang w:eastAsia="zh-CN"/>
        </w:rPr>
        <w:lastRenderedPageBreak/>
        <w:t xml:space="preserve">Urban </w:t>
      </w:r>
      <w:r w:rsidR="00024944" w:rsidRPr="00BC4DA6">
        <w:rPr>
          <w:rFonts w:eastAsiaTheme="minorEastAsia"/>
          <w:bCs/>
          <w:iCs/>
          <w:lang w:eastAsia="zh-CN"/>
        </w:rPr>
        <w:t>M</w:t>
      </w:r>
      <w:r w:rsidRPr="00BC4DA6">
        <w:rPr>
          <w:rFonts w:eastAsiaTheme="minorEastAsia"/>
          <w:bCs/>
          <w:iCs/>
          <w:lang w:eastAsia="zh-CN"/>
        </w:rPr>
        <w:t>acro</w:t>
      </w:r>
    </w:p>
    <w:p w14:paraId="3E59BEED" w14:textId="26420EF1" w:rsidR="003003FC" w:rsidRPr="00BC4DA6" w:rsidRDefault="004209D3" w:rsidP="00D52436">
      <w:pPr>
        <w:pStyle w:val="ListParagraph"/>
        <w:numPr>
          <w:ilvl w:val="0"/>
          <w:numId w:val="36"/>
        </w:numPr>
        <w:jc w:val="both"/>
        <w:rPr>
          <w:rFonts w:eastAsiaTheme="minorEastAsia"/>
          <w:bCs/>
          <w:iCs/>
          <w:lang w:eastAsia="zh-CN"/>
        </w:rPr>
      </w:pPr>
      <w:r w:rsidRPr="00BC4DA6">
        <w:rPr>
          <w:rFonts w:eastAsiaTheme="minorEastAsia" w:hint="eastAsia"/>
          <w:bCs/>
          <w:iCs/>
          <w:lang w:eastAsia="zh-CN"/>
        </w:rPr>
        <w:t>F</w:t>
      </w:r>
      <w:r w:rsidRPr="00BC4DA6">
        <w:rPr>
          <w:rFonts w:eastAsiaTheme="minorEastAsia"/>
          <w:bCs/>
          <w:iCs/>
          <w:lang w:eastAsia="zh-CN"/>
        </w:rPr>
        <w:t>FS:</w:t>
      </w:r>
      <w:r w:rsidR="006644D9" w:rsidRPr="00BC4DA6">
        <w:rPr>
          <w:rFonts w:eastAsiaTheme="minorEastAsia"/>
          <w:bCs/>
          <w:iCs/>
          <w:lang w:eastAsia="zh-CN"/>
        </w:rPr>
        <w:t xml:space="preserve"> the</w:t>
      </w:r>
      <w:r w:rsidRPr="00BC4DA6">
        <w:rPr>
          <w:rFonts w:eastAsiaTheme="minorEastAsia"/>
          <w:bCs/>
          <w:iCs/>
          <w:lang w:eastAsia="zh-CN"/>
        </w:rPr>
        <w:t xml:space="preserve"> </w:t>
      </w:r>
      <w:r w:rsidR="006644D9" w:rsidRPr="00BC4DA6">
        <w:rPr>
          <w:rFonts w:eastAsiaTheme="minorEastAsia"/>
          <w:bCs/>
          <w:iCs/>
          <w:lang w:eastAsia="zh-CN"/>
        </w:rPr>
        <w:t>grid shift between two networks</w:t>
      </w:r>
    </w:p>
    <w:p w14:paraId="4F440C57" w14:textId="33FA1C35" w:rsidR="00384F2D" w:rsidRPr="00BC4DA6" w:rsidRDefault="00384F2D" w:rsidP="00D52436">
      <w:pPr>
        <w:pStyle w:val="ListParagraph"/>
        <w:numPr>
          <w:ilvl w:val="0"/>
          <w:numId w:val="36"/>
        </w:numPr>
        <w:jc w:val="both"/>
        <w:rPr>
          <w:rFonts w:eastAsiaTheme="minorEastAsia"/>
          <w:bCs/>
          <w:iCs/>
          <w:lang w:eastAsia="zh-CN"/>
        </w:rPr>
      </w:pPr>
      <w:r w:rsidRPr="00BC4DA6">
        <w:rPr>
          <w:rFonts w:eastAsiaTheme="minorEastAsia" w:hint="eastAsia"/>
          <w:bCs/>
          <w:iCs/>
          <w:lang w:eastAsia="zh-CN"/>
        </w:rPr>
        <w:t>F</w:t>
      </w:r>
      <w:r w:rsidRPr="00BC4DA6">
        <w:rPr>
          <w:rFonts w:eastAsiaTheme="minorEastAsia"/>
          <w:bCs/>
          <w:iCs/>
          <w:lang w:eastAsia="zh-CN"/>
        </w:rPr>
        <w:t>FS: Indoor hotspot, Dense Urban</w:t>
      </w:r>
    </w:p>
    <w:p w14:paraId="1CE4B6EC" w14:textId="6CB06FFF" w:rsidR="00656BE8" w:rsidRDefault="00656BE8" w:rsidP="001A3714">
      <w:pPr>
        <w:jc w:val="both"/>
        <w:rPr>
          <w:rFonts w:eastAsiaTheme="minorEastAsia"/>
          <w:bCs/>
          <w:i/>
          <w:highlight w:val="yellow"/>
          <w:lang w:eastAsia="zh-CN"/>
        </w:rPr>
      </w:pPr>
    </w:p>
    <w:p w14:paraId="282B946A" w14:textId="77777777" w:rsidR="001A3714" w:rsidRPr="001820A8" w:rsidRDefault="001A3714" w:rsidP="001A3714">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A3714" w:rsidRPr="001820A8" w14:paraId="6E4F7B8A" w14:textId="77777777" w:rsidTr="00DE221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E97E70" w14:textId="77777777" w:rsidR="001A3714" w:rsidRPr="001820A8" w:rsidRDefault="001A3714" w:rsidP="00DE221D">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A45B4D" w14:textId="77777777" w:rsidR="001A3714" w:rsidRPr="001820A8" w:rsidRDefault="001A3714" w:rsidP="00DE221D">
            <w:pPr>
              <w:spacing w:before="0" w:line="288" w:lineRule="auto"/>
              <w:jc w:val="center"/>
              <w:rPr>
                <w:b/>
                <w:lang w:eastAsia="zh-CN"/>
              </w:rPr>
            </w:pPr>
            <w:r w:rsidRPr="001820A8">
              <w:rPr>
                <w:b/>
                <w:lang w:eastAsia="zh-CN"/>
              </w:rPr>
              <w:t>Comment</w:t>
            </w:r>
          </w:p>
        </w:tc>
      </w:tr>
      <w:tr w:rsidR="001A3714" w:rsidRPr="001820A8" w14:paraId="79F44469" w14:textId="77777777" w:rsidTr="00DE221D">
        <w:tc>
          <w:tcPr>
            <w:tcW w:w="1555" w:type="dxa"/>
            <w:tcBorders>
              <w:top w:val="single" w:sz="4" w:space="0" w:color="auto"/>
              <w:left w:val="single" w:sz="4" w:space="0" w:color="auto"/>
              <w:bottom w:val="single" w:sz="4" w:space="0" w:color="auto"/>
              <w:right w:val="single" w:sz="4" w:space="0" w:color="auto"/>
            </w:tcBorders>
            <w:vAlign w:val="center"/>
          </w:tcPr>
          <w:p w14:paraId="7A434821" w14:textId="060C98F8" w:rsidR="001A3714" w:rsidRPr="001820A8" w:rsidRDefault="00FD4413" w:rsidP="00DE221D">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2330284" w14:textId="41353EB1" w:rsidR="001A3714" w:rsidRPr="001820A8" w:rsidRDefault="00FD4413" w:rsidP="00DE221D">
            <w:pPr>
              <w:spacing w:before="0" w:line="288" w:lineRule="auto"/>
              <w:jc w:val="left"/>
              <w:rPr>
                <w:bCs/>
                <w:lang w:val="en-GB" w:eastAsia="zh-CN"/>
              </w:rPr>
            </w:pPr>
            <w:r>
              <w:rPr>
                <w:bCs/>
                <w:lang w:val="en-GB" w:eastAsia="zh-CN"/>
              </w:rPr>
              <w:t>Support.</w:t>
            </w:r>
          </w:p>
        </w:tc>
      </w:tr>
      <w:tr w:rsidR="001A3714" w:rsidRPr="001820A8" w14:paraId="4A6E3778" w14:textId="77777777" w:rsidTr="00DE221D">
        <w:tc>
          <w:tcPr>
            <w:tcW w:w="1555" w:type="dxa"/>
            <w:tcBorders>
              <w:top w:val="single" w:sz="4" w:space="0" w:color="auto"/>
              <w:left w:val="single" w:sz="4" w:space="0" w:color="auto"/>
              <w:bottom w:val="single" w:sz="4" w:space="0" w:color="auto"/>
              <w:right w:val="single" w:sz="4" w:space="0" w:color="auto"/>
            </w:tcBorders>
            <w:vAlign w:val="center"/>
          </w:tcPr>
          <w:p w14:paraId="2AF174C6" w14:textId="77777777" w:rsidR="001A3714" w:rsidRPr="001820A8" w:rsidRDefault="001A3714" w:rsidP="00DE221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C198774" w14:textId="77777777" w:rsidR="001A3714" w:rsidRPr="001820A8" w:rsidRDefault="001A3714" w:rsidP="00DE221D">
            <w:pPr>
              <w:spacing w:before="0" w:line="288" w:lineRule="auto"/>
              <w:jc w:val="left"/>
              <w:rPr>
                <w:bCs/>
                <w:lang w:val="en-GB" w:eastAsia="zh-CN"/>
              </w:rPr>
            </w:pPr>
          </w:p>
        </w:tc>
      </w:tr>
      <w:tr w:rsidR="001A3714" w:rsidRPr="001820A8" w14:paraId="0BF4DC89" w14:textId="77777777" w:rsidTr="00DE221D">
        <w:tc>
          <w:tcPr>
            <w:tcW w:w="1555" w:type="dxa"/>
            <w:tcBorders>
              <w:top w:val="single" w:sz="4" w:space="0" w:color="auto"/>
              <w:left w:val="single" w:sz="4" w:space="0" w:color="auto"/>
              <w:bottom w:val="single" w:sz="4" w:space="0" w:color="auto"/>
              <w:right w:val="single" w:sz="4" w:space="0" w:color="auto"/>
            </w:tcBorders>
            <w:vAlign w:val="center"/>
          </w:tcPr>
          <w:p w14:paraId="0152D7A1" w14:textId="77777777" w:rsidR="001A3714" w:rsidRPr="001820A8" w:rsidRDefault="001A3714" w:rsidP="00DE221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226F794" w14:textId="77777777" w:rsidR="001A3714" w:rsidRPr="001820A8" w:rsidRDefault="001A3714" w:rsidP="00DE221D">
            <w:pPr>
              <w:spacing w:before="0" w:line="288" w:lineRule="auto"/>
              <w:jc w:val="left"/>
              <w:rPr>
                <w:bCs/>
                <w:lang w:val="en-GB" w:eastAsia="zh-CN"/>
              </w:rPr>
            </w:pPr>
          </w:p>
        </w:tc>
      </w:tr>
      <w:tr w:rsidR="001A3714" w:rsidRPr="001820A8" w14:paraId="50F8D00E" w14:textId="77777777" w:rsidTr="00DE221D">
        <w:tc>
          <w:tcPr>
            <w:tcW w:w="1555" w:type="dxa"/>
            <w:tcBorders>
              <w:top w:val="single" w:sz="4" w:space="0" w:color="auto"/>
              <w:left w:val="single" w:sz="4" w:space="0" w:color="auto"/>
              <w:bottom w:val="single" w:sz="4" w:space="0" w:color="auto"/>
              <w:right w:val="single" w:sz="4" w:space="0" w:color="auto"/>
            </w:tcBorders>
            <w:vAlign w:val="center"/>
          </w:tcPr>
          <w:p w14:paraId="4BBD24B3" w14:textId="77777777" w:rsidR="001A3714" w:rsidRPr="001820A8" w:rsidRDefault="001A3714" w:rsidP="00DE221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235B1F5" w14:textId="77777777" w:rsidR="001A3714" w:rsidRPr="001820A8" w:rsidRDefault="001A3714" w:rsidP="00DE221D">
            <w:pPr>
              <w:spacing w:before="0" w:line="288" w:lineRule="auto"/>
              <w:jc w:val="left"/>
              <w:rPr>
                <w:bCs/>
                <w:lang w:val="en-GB" w:eastAsia="zh-CN"/>
              </w:rPr>
            </w:pPr>
          </w:p>
        </w:tc>
      </w:tr>
    </w:tbl>
    <w:p w14:paraId="22FA66AF" w14:textId="7B4203D0" w:rsidR="000F0660" w:rsidRDefault="000F0660" w:rsidP="001A3714">
      <w:pPr>
        <w:widowControl w:val="0"/>
        <w:spacing w:after="120"/>
        <w:jc w:val="both"/>
        <w:rPr>
          <w:lang w:val="en-GB"/>
        </w:rPr>
      </w:pPr>
    </w:p>
    <w:p w14:paraId="326483D2" w14:textId="5FF2AF3C" w:rsidR="00B3155F" w:rsidRDefault="00B3155F" w:rsidP="00B3155F">
      <w:pPr>
        <w:pStyle w:val="Heading1"/>
      </w:pPr>
      <w:r w:rsidRPr="001820A8">
        <w:t>Issue#</w:t>
      </w:r>
      <w:r>
        <w:rPr>
          <w:lang w:eastAsia="zh-CN"/>
        </w:rPr>
        <w:t>2</w:t>
      </w:r>
      <w:r>
        <w:rPr>
          <w:rFonts w:hint="eastAsia"/>
          <w:lang w:eastAsia="zh-CN"/>
        </w:rPr>
        <w:t>:</w:t>
      </w:r>
      <w:r w:rsidRPr="001820A8">
        <w:t xml:space="preserve"> </w:t>
      </w:r>
      <w:r w:rsidRPr="00EB642F">
        <w:t>Deployment scenarios for dynamic/flexible TDD</w:t>
      </w:r>
    </w:p>
    <w:p w14:paraId="5521D74B" w14:textId="77777777" w:rsidR="00B3155F" w:rsidRPr="00283906" w:rsidRDefault="00B3155F" w:rsidP="00B3155F">
      <w:pPr>
        <w:pStyle w:val="Heading2"/>
      </w:pPr>
      <w:r w:rsidRPr="00876BAD">
        <w:t>Background and submitted proposal</w:t>
      </w:r>
    </w:p>
    <w:tbl>
      <w:tblPr>
        <w:tblStyle w:val="TableGrid"/>
        <w:tblW w:w="0" w:type="auto"/>
        <w:tblLook w:val="04A0" w:firstRow="1" w:lastRow="0" w:firstColumn="1" w:lastColumn="0" w:noHBand="0" w:noVBand="1"/>
      </w:tblPr>
      <w:tblGrid>
        <w:gridCol w:w="2122"/>
        <w:gridCol w:w="7840"/>
      </w:tblGrid>
      <w:tr w:rsidR="00B3155F" w:rsidRPr="001820A8" w14:paraId="1F3900F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E4D4771" w14:textId="77777777" w:rsidR="00B3155F" w:rsidRPr="001820A8" w:rsidRDefault="00B3155F"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5BA82CE" w14:textId="77777777" w:rsidR="00B3155F" w:rsidRPr="001820A8" w:rsidRDefault="00B3155F" w:rsidP="007302FC">
            <w:pPr>
              <w:jc w:val="center"/>
              <w:rPr>
                <w:b/>
                <w:lang w:eastAsia="zh-CN"/>
              </w:rPr>
            </w:pPr>
            <w:r w:rsidRPr="001820A8">
              <w:rPr>
                <w:b/>
                <w:lang w:eastAsia="zh-CN"/>
              </w:rPr>
              <w:t>Proposals</w:t>
            </w:r>
          </w:p>
        </w:tc>
      </w:tr>
      <w:tr w:rsidR="00B3155F" w:rsidRPr="007E4A93" w14:paraId="3911BBD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8E7AFD1" w14:textId="77777777" w:rsidR="00B3155F" w:rsidRPr="00283ED0" w:rsidRDefault="00B3155F" w:rsidP="007302FC">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B50D0D3" w14:textId="77777777" w:rsidR="00B3155F" w:rsidRPr="00B53F43" w:rsidRDefault="00B3155F" w:rsidP="007302FC">
            <w:pPr>
              <w:rPr>
                <w:i/>
                <w:lang w:eastAsia="zh-CN"/>
              </w:rPr>
            </w:pPr>
            <w:r w:rsidRPr="00B53F43">
              <w:rPr>
                <w:b/>
                <w:i/>
                <w:u w:val="single"/>
              </w:rPr>
              <w:t>Proposal 2:</w:t>
            </w:r>
            <w:r w:rsidRPr="00B53F43">
              <w:rPr>
                <w:rFonts w:eastAsiaTheme="minorEastAsia"/>
                <w:i/>
                <w:lang w:eastAsia="zh-CN"/>
              </w:rPr>
              <w:t xml:space="preserve"> Focus on the following scenario for dynamic/flexible TDD evaluation:</w:t>
            </w:r>
          </w:p>
          <w:p w14:paraId="0667F7B6" w14:textId="77777777" w:rsidR="00B3155F" w:rsidRPr="00B53F43" w:rsidRDefault="00B3155F" w:rsidP="007302FC">
            <w:pPr>
              <w:pStyle w:val="ListParagraph"/>
              <w:numPr>
                <w:ilvl w:val="0"/>
                <w:numId w:val="23"/>
              </w:numPr>
              <w:rPr>
                <w:i/>
                <w:lang w:eastAsia="zh-CN"/>
              </w:rPr>
            </w:pPr>
            <w:r w:rsidRPr="00B53F43">
              <w:rPr>
                <w:i/>
                <w:lang w:eastAsia="zh-CN"/>
              </w:rPr>
              <w:t>HetNet scenario with Urban Macro using DL dominated fixed TDD frame structure and Indoor hotspot using UL dominated fixed TDD frame structure in FR1</w:t>
            </w:r>
          </w:p>
          <w:p w14:paraId="5D96B86A" w14:textId="77777777" w:rsidR="00B3155F" w:rsidRPr="00B661F5" w:rsidRDefault="00B3155F" w:rsidP="007302FC">
            <w:pPr>
              <w:pStyle w:val="ListParagraph"/>
              <w:numPr>
                <w:ilvl w:val="1"/>
                <w:numId w:val="23"/>
              </w:numPr>
              <w:rPr>
                <w:i/>
                <w:lang w:eastAsia="zh-CN"/>
              </w:rPr>
            </w:pPr>
            <w:r w:rsidRPr="00B53F43">
              <w:rPr>
                <w:rFonts w:eastAsiaTheme="minorEastAsia" w:hint="eastAsia"/>
                <w:i/>
                <w:lang w:eastAsia="zh-CN"/>
              </w:rPr>
              <w:t>F</w:t>
            </w:r>
            <w:r w:rsidRPr="00B53F43">
              <w:rPr>
                <w:rFonts w:eastAsiaTheme="minorEastAsia"/>
                <w:i/>
                <w:lang w:eastAsia="zh-CN"/>
              </w:rPr>
              <w:t>FS: whether flexible TDD can be additionally considered for indoor hotspot</w:t>
            </w:r>
          </w:p>
          <w:p w14:paraId="7A2D964B" w14:textId="77777777" w:rsidR="00B3155F" w:rsidRPr="007D036A" w:rsidRDefault="00B3155F" w:rsidP="007302FC">
            <w:pPr>
              <w:rPr>
                <w:rFonts w:eastAsiaTheme="minorEastAsia"/>
                <w:i/>
                <w:lang w:eastAsia="zh-CN"/>
              </w:rPr>
            </w:pPr>
            <w:r w:rsidRPr="007D036A">
              <w:rPr>
                <w:b/>
                <w:i/>
                <w:u w:val="single"/>
              </w:rPr>
              <w:t>Proposal 27:</w:t>
            </w:r>
            <w:r w:rsidRPr="007D036A">
              <w:rPr>
                <w:rFonts w:eastAsiaTheme="minorEastAsia"/>
                <w:i/>
                <w:lang w:eastAsia="zh-CN"/>
              </w:rPr>
              <w:t xml:space="preserve"> For dynamic/flexible TDD evaluation</w:t>
            </w:r>
            <w:r w:rsidRPr="007D036A">
              <w:rPr>
                <w:rFonts w:eastAsiaTheme="minorEastAsia" w:hint="eastAsia"/>
                <w:i/>
                <w:lang w:eastAsia="zh-CN"/>
              </w:rPr>
              <w:t>,</w:t>
            </w:r>
            <w:r w:rsidRPr="007D036A">
              <w:rPr>
                <w:rFonts w:eastAsiaTheme="minorEastAsia"/>
                <w:i/>
                <w:lang w:eastAsia="zh-CN"/>
              </w:rPr>
              <w:t xml:space="preserve"> consider channel model as following:</w:t>
            </w:r>
          </w:p>
          <w:p w14:paraId="41EBA8A4" w14:textId="77777777" w:rsidR="00B3155F" w:rsidRPr="007D036A" w:rsidRDefault="00B3155F" w:rsidP="007302FC">
            <w:pPr>
              <w:pStyle w:val="ListParagraph"/>
              <w:numPr>
                <w:ilvl w:val="0"/>
                <w:numId w:val="23"/>
              </w:numPr>
              <w:rPr>
                <w:i/>
                <w:lang w:eastAsia="zh-CN"/>
              </w:rPr>
            </w:pPr>
            <w:proofErr w:type="spellStart"/>
            <w:r w:rsidRPr="007D036A">
              <w:rPr>
                <w:i/>
                <w:lang w:eastAsia="zh-CN"/>
              </w:rPr>
              <w:t>TRxP</w:t>
            </w:r>
            <w:proofErr w:type="spellEnd"/>
            <w:r w:rsidRPr="007D036A">
              <w:rPr>
                <w:i/>
                <w:lang w:eastAsia="zh-CN"/>
              </w:rPr>
              <w:t>-UE</w:t>
            </w:r>
          </w:p>
          <w:p w14:paraId="08B17CEA" w14:textId="77777777" w:rsidR="00B3155F" w:rsidRPr="007D036A" w:rsidRDefault="00B3155F" w:rsidP="007302FC">
            <w:pPr>
              <w:pStyle w:val="ListParagraph"/>
              <w:numPr>
                <w:ilvl w:val="1"/>
                <w:numId w:val="23"/>
              </w:numPr>
              <w:rPr>
                <w:i/>
                <w:lang w:eastAsia="zh-CN"/>
              </w:rPr>
            </w:pPr>
            <w:r w:rsidRPr="007D036A">
              <w:rPr>
                <w:i/>
                <w:lang w:eastAsia="zh-CN"/>
              </w:rPr>
              <w:t xml:space="preserve">Macro-UE: </w:t>
            </w:r>
            <w:proofErr w:type="spellStart"/>
            <w:r w:rsidRPr="007D036A">
              <w:rPr>
                <w:i/>
                <w:lang w:eastAsia="zh-CN"/>
              </w:rPr>
              <w:t>UMa</w:t>
            </w:r>
            <w:proofErr w:type="spellEnd"/>
          </w:p>
          <w:p w14:paraId="1C11CE9D" w14:textId="77777777" w:rsidR="00B3155F" w:rsidRPr="007D036A" w:rsidRDefault="00B3155F" w:rsidP="007302FC">
            <w:pPr>
              <w:pStyle w:val="ListParagraph"/>
              <w:numPr>
                <w:ilvl w:val="1"/>
                <w:numId w:val="23"/>
              </w:numPr>
              <w:rPr>
                <w:i/>
                <w:lang w:eastAsia="zh-CN"/>
              </w:rPr>
            </w:pPr>
            <w:proofErr w:type="spellStart"/>
            <w:r w:rsidRPr="007D036A">
              <w:rPr>
                <w:i/>
                <w:lang w:eastAsia="zh-CN"/>
              </w:rPr>
              <w:t>InH</w:t>
            </w:r>
            <w:proofErr w:type="spellEnd"/>
            <w:r w:rsidRPr="007D036A">
              <w:rPr>
                <w:i/>
                <w:lang w:eastAsia="zh-CN"/>
              </w:rPr>
              <w:t xml:space="preserve"> </w:t>
            </w:r>
            <w:proofErr w:type="spellStart"/>
            <w:r w:rsidRPr="007D036A">
              <w:rPr>
                <w:i/>
                <w:lang w:eastAsia="zh-CN"/>
              </w:rPr>
              <w:t>TRxP</w:t>
            </w:r>
            <w:proofErr w:type="spellEnd"/>
            <w:r w:rsidRPr="007D036A">
              <w:rPr>
                <w:i/>
                <w:lang w:eastAsia="zh-CN"/>
              </w:rPr>
              <w:t xml:space="preserve">-UE: </w:t>
            </w:r>
            <w:proofErr w:type="spellStart"/>
            <w:r w:rsidRPr="007D036A">
              <w:rPr>
                <w:i/>
                <w:lang w:eastAsia="zh-CN"/>
              </w:rPr>
              <w:t>InH</w:t>
            </w:r>
            <w:proofErr w:type="spellEnd"/>
            <w:r w:rsidRPr="007D036A">
              <w:rPr>
                <w:i/>
                <w:lang w:eastAsia="zh-CN"/>
              </w:rPr>
              <w:t xml:space="preserve">-Open Office </w:t>
            </w:r>
          </w:p>
          <w:p w14:paraId="723019F3" w14:textId="77777777" w:rsidR="00B3155F" w:rsidRPr="007D036A" w:rsidRDefault="00B3155F" w:rsidP="007302FC">
            <w:pPr>
              <w:pStyle w:val="ListParagraph"/>
              <w:numPr>
                <w:ilvl w:val="0"/>
                <w:numId w:val="23"/>
              </w:numPr>
              <w:rPr>
                <w:i/>
                <w:lang w:eastAsia="zh-CN"/>
              </w:rPr>
            </w:pPr>
            <w:proofErr w:type="spellStart"/>
            <w:r w:rsidRPr="007D036A">
              <w:rPr>
                <w:rFonts w:eastAsiaTheme="minorEastAsia" w:hint="eastAsia"/>
                <w:i/>
                <w:lang w:eastAsia="zh-CN"/>
              </w:rPr>
              <w:t>T</w:t>
            </w:r>
            <w:r w:rsidRPr="007D036A">
              <w:rPr>
                <w:rFonts w:eastAsiaTheme="minorEastAsia"/>
                <w:i/>
                <w:lang w:eastAsia="zh-CN"/>
              </w:rPr>
              <w:t>RxP-</w:t>
            </w:r>
            <w:proofErr w:type="gramStart"/>
            <w:r w:rsidRPr="007D036A">
              <w:rPr>
                <w:rFonts w:eastAsiaTheme="minorEastAsia"/>
                <w:i/>
                <w:lang w:eastAsia="zh-CN"/>
              </w:rPr>
              <w:t>TRxP</w:t>
            </w:r>
            <w:proofErr w:type="spellEnd"/>
            <w:r w:rsidRPr="007D036A">
              <w:rPr>
                <w:rFonts w:eastAsiaTheme="minorEastAsia"/>
                <w:i/>
                <w:lang w:eastAsia="zh-CN"/>
              </w:rPr>
              <w:t>:</w:t>
            </w:r>
            <w:r w:rsidRPr="007D036A">
              <w:rPr>
                <w:i/>
                <w:lang w:eastAsia="zh-CN"/>
              </w:rPr>
              <w:t>.</w:t>
            </w:r>
            <w:proofErr w:type="gramEnd"/>
          </w:p>
          <w:p w14:paraId="3A6072F8" w14:textId="77777777" w:rsidR="00B3155F" w:rsidRPr="007D036A" w:rsidRDefault="00B3155F" w:rsidP="007302FC">
            <w:pPr>
              <w:pStyle w:val="ListParagraph"/>
              <w:numPr>
                <w:ilvl w:val="1"/>
                <w:numId w:val="23"/>
              </w:numPr>
              <w:rPr>
                <w:i/>
                <w:lang w:eastAsia="zh-CN"/>
              </w:rPr>
            </w:pPr>
            <w:r w:rsidRPr="007D036A">
              <w:rPr>
                <w:i/>
                <w:lang w:eastAsia="zh-CN"/>
              </w:rPr>
              <w:t xml:space="preserve">Macro-Macro: </w:t>
            </w:r>
            <w:proofErr w:type="spellStart"/>
            <w:r w:rsidRPr="007D036A">
              <w:rPr>
                <w:i/>
                <w:lang w:eastAsia="zh-CN"/>
              </w:rPr>
              <w:t>UMa</w:t>
            </w:r>
            <w:proofErr w:type="spellEnd"/>
            <w:r w:rsidRPr="007D036A">
              <w:rPr>
                <w:i/>
                <w:lang w:eastAsia="zh-CN"/>
              </w:rPr>
              <w:t xml:space="preserve"> (</w:t>
            </w:r>
            <w:proofErr w:type="spellStart"/>
            <w:r w:rsidRPr="007D036A">
              <w:rPr>
                <w:i/>
                <w:lang w:eastAsia="zh-CN"/>
              </w:rPr>
              <w:t>h</w:t>
            </w:r>
            <w:r w:rsidRPr="007D036A">
              <w:rPr>
                <w:i/>
                <w:vertAlign w:val="subscript"/>
                <w:lang w:eastAsia="zh-CN"/>
              </w:rPr>
              <w:t>UE</w:t>
            </w:r>
            <w:proofErr w:type="spellEnd"/>
            <w:r w:rsidRPr="007D036A">
              <w:rPr>
                <w:i/>
                <w:lang w:eastAsia="zh-CN"/>
              </w:rPr>
              <w:t xml:space="preserve"> =25m)</w:t>
            </w:r>
          </w:p>
          <w:p w14:paraId="212758F4" w14:textId="77777777" w:rsidR="00B3155F" w:rsidRPr="007D036A" w:rsidRDefault="00B3155F" w:rsidP="007302FC">
            <w:pPr>
              <w:pStyle w:val="ListParagraph"/>
              <w:numPr>
                <w:ilvl w:val="1"/>
                <w:numId w:val="23"/>
              </w:numPr>
              <w:rPr>
                <w:i/>
                <w:lang w:eastAsia="zh-CN"/>
              </w:rPr>
            </w:pPr>
            <w:proofErr w:type="spellStart"/>
            <w:r w:rsidRPr="007D036A">
              <w:rPr>
                <w:i/>
                <w:lang w:eastAsia="zh-CN"/>
              </w:rPr>
              <w:t>InH</w:t>
            </w:r>
            <w:proofErr w:type="spellEnd"/>
            <w:r w:rsidRPr="007D036A">
              <w:rPr>
                <w:i/>
                <w:lang w:eastAsia="zh-CN"/>
              </w:rPr>
              <w:t xml:space="preserve"> </w:t>
            </w:r>
            <w:proofErr w:type="spellStart"/>
            <w:r w:rsidRPr="007D036A">
              <w:rPr>
                <w:i/>
                <w:lang w:eastAsia="zh-CN"/>
              </w:rPr>
              <w:t>TRxP</w:t>
            </w:r>
            <w:proofErr w:type="spellEnd"/>
            <w:r w:rsidRPr="007D036A">
              <w:rPr>
                <w:i/>
                <w:lang w:eastAsia="zh-CN"/>
              </w:rPr>
              <w:t xml:space="preserve">- </w:t>
            </w:r>
            <w:proofErr w:type="spellStart"/>
            <w:r w:rsidRPr="007D036A">
              <w:rPr>
                <w:i/>
                <w:lang w:eastAsia="zh-CN"/>
              </w:rPr>
              <w:t>InH</w:t>
            </w:r>
            <w:proofErr w:type="spellEnd"/>
            <w:r w:rsidRPr="007D036A">
              <w:rPr>
                <w:i/>
                <w:lang w:eastAsia="zh-CN"/>
              </w:rPr>
              <w:t xml:space="preserve"> </w:t>
            </w:r>
            <w:proofErr w:type="spellStart"/>
            <w:r w:rsidRPr="007D036A">
              <w:rPr>
                <w:i/>
                <w:lang w:eastAsia="zh-CN"/>
              </w:rPr>
              <w:t>TRxP</w:t>
            </w:r>
            <w:proofErr w:type="spellEnd"/>
            <w:r w:rsidRPr="007D036A">
              <w:rPr>
                <w:i/>
                <w:lang w:eastAsia="zh-CN"/>
              </w:rPr>
              <w:t xml:space="preserve">: </w:t>
            </w:r>
            <w:proofErr w:type="spellStart"/>
            <w:r w:rsidRPr="007D036A">
              <w:rPr>
                <w:i/>
                <w:lang w:eastAsia="zh-CN"/>
              </w:rPr>
              <w:t>InH</w:t>
            </w:r>
            <w:proofErr w:type="spellEnd"/>
            <w:r w:rsidRPr="007D036A">
              <w:rPr>
                <w:i/>
                <w:lang w:eastAsia="zh-CN"/>
              </w:rPr>
              <w:t>-Open Office (</w:t>
            </w:r>
            <w:proofErr w:type="spellStart"/>
            <w:r w:rsidRPr="007D036A">
              <w:rPr>
                <w:i/>
                <w:lang w:eastAsia="zh-CN"/>
              </w:rPr>
              <w:t>h</w:t>
            </w:r>
            <w:r w:rsidRPr="007D036A">
              <w:rPr>
                <w:i/>
                <w:vertAlign w:val="subscript"/>
                <w:lang w:eastAsia="zh-CN"/>
              </w:rPr>
              <w:t>UE</w:t>
            </w:r>
            <w:proofErr w:type="spellEnd"/>
            <w:r w:rsidRPr="007D036A">
              <w:rPr>
                <w:i/>
                <w:lang w:eastAsia="zh-CN"/>
              </w:rPr>
              <w:t xml:space="preserve"> =3m)</w:t>
            </w:r>
          </w:p>
          <w:p w14:paraId="7D8C5FB4" w14:textId="77777777" w:rsidR="00B3155F" w:rsidRPr="007D036A" w:rsidRDefault="00B3155F" w:rsidP="007302FC">
            <w:pPr>
              <w:pStyle w:val="ListParagraph"/>
              <w:numPr>
                <w:ilvl w:val="1"/>
                <w:numId w:val="23"/>
              </w:numPr>
              <w:rPr>
                <w:i/>
                <w:lang w:eastAsia="zh-CN"/>
              </w:rPr>
            </w:pPr>
            <w:r w:rsidRPr="007D036A">
              <w:rPr>
                <w:i/>
                <w:lang w:eastAsia="zh-CN"/>
              </w:rPr>
              <w:t>Macro-</w:t>
            </w:r>
            <w:proofErr w:type="spellStart"/>
            <w:r w:rsidRPr="007D036A">
              <w:rPr>
                <w:i/>
                <w:lang w:eastAsia="zh-CN"/>
              </w:rPr>
              <w:t>InH</w:t>
            </w:r>
            <w:proofErr w:type="spellEnd"/>
            <w:r w:rsidRPr="007D036A">
              <w:rPr>
                <w:i/>
                <w:lang w:eastAsia="zh-CN"/>
              </w:rPr>
              <w:t xml:space="preserve"> </w:t>
            </w:r>
            <w:proofErr w:type="spellStart"/>
            <w:r w:rsidRPr="007D036A">
              <w:rPr>
                <w:i/>
                <w:lang w:eastAsia="zh-CN"/>
              </w:rPr>
              <w:t>TRxP</w:t>
            </w:r>
            <w:proofErr w:type="spellEnd"/>
            <w:r w:rsidRPr="007D036A">
              <w:rPr>
                <w:i/>
                <w:lang w:eastAsia="zh-CN"/>
              </w:rPr>
              <w:t xml:space="preserve">: </w:t>
            </w:r>
            <w:proofErr w:type="spellStart"/>
            <w:r w:rsidRPr="007D036A">
              <w:rPr>
                <w:i/>
                <w:lang w:eastAsia="zh-CN"/>
              </w:rPr>
              <w:t>UMa</w:t>
            </w:r>
            <w:proofErr w:type="spellEnd"/>
            <w:r w:rsidRPr="007D036A">
              <w:rPr>
                <w:i/>
                <w:lang w:eastAsia="zh-CN"/>
              </w:rPr>
              <w:t xml:space="preserve"> (with O2I penetration loss and </w:t>
            </w:r>
            <w:proofErr w:type="spellStart"/>
            <w:r w:rsidRPr="007D036A">
              <w:rPr>
                <w:i/>
                <w:lang w:eastAsia="zh-CN"/>
              </w:rPr>
              <w:t>h</w:t>
            </w:r>
            <w:r w:rsidRPr="007D036A">
              <w:rPr>
                <w:i/>
                <w:vertAlign w:val="subscript"/>
                <w:lang w:eastAsia="zh-CN"/>
              </w:rPr>
              <w:t>UE</w:t>
            </w:r>
            <w:proofErr w:type="spellEnd"/>
            <w:r w:rsidRPr="007D036A">
              <w:rPr>
                <w:i/>
                <w:lang w:eastAsia="zh-CN"/>
              </w:rPr>
              <w:t xml:space="preserve"> =3m)</w:t>
            </w:r>
          </w:p>
          <w:p w14:paraId="0D407F25" w14:textId="77777777" w:rsidR="00B3155F" w:rsidRPr="007D036A" w:rsidRDefault="00B3155F" w:rsidP="007302FC">
            <w:pPr>
              <w:pStyle w:val="ListParagraph"/>
              <w:numPr>
                <w:ilvl w:val="0"/>
                <w:numId w:val="23"/>
              </w:numPr>
              <w:rPr>
                <w:i/>
                <w:lang w:eastAsia="zh-CN"/>
              </w:rPr>
            </w:pPr>
            <w:r w:rsidRPr="007D036A">
              <w:rPr>
                <w:i/>
                <w:lang w:eastAsia="zh-CN"/>
              </w:rPr>
              <w:t>UE-UE:</w:t>
            </w:r>
          </w:p>
          <w:p w14:paraId="7E5A6091" w14:textId="77777777" w:rsidR="00B3155F" w:rsidRPr="007D036A" w:rsidRDefault="00B3155F" w:rsidP="007302FC">
            <w:pPr>
              <w:pStyle w:val="ListParagraph"/>
              <w:numPr>
                <w:ilvl w:val="1"/>
                <w:numId w:val="23"/>
              </w:numPr>
              <w:rPr>
                <w:i/>
                <w:lang w:eastAsia="zh-CN"/>
              </w:rPr>
            </w:pPr>
            <w:r w:rsidRPr="007D036A">
              <w:rPr>
                <w:i/>
                <w:lang w:eastAsia="zh-CN"/>
              </w:rPr>
              <w:t xml:space="preserve">If the two UEs are in the same Indoor open office: follow Scenario A1 in </w:t>
            </w:r>
            <w:r w:rsidRPr="007D036A">
              <w:rPr>
                <w:i/>
                <w:lang w:eastAsia="zh-CN"/>
              </w:rPr>
              <w:fldChar w:fldCharType="begin"/>
            </w:r>
            <w:r w:rsidRPr="007D036A">
              <w:rPr>
                <w:i/>
                <w:lang w:eastAsia="zh-CN"/>
              </w:rPr>
              <w:instrText xml:space="preserve"> REF _Ref101189616 \h  \* MERGEFORMAT </w:instrText>
            </w:r>
            <w:r w:rsidRPr="007D036A">
              <w:rPr>
                <w:i/>
                <w:lang w:eastAsia="zh-CN"/>
              </w:rPr>
            </w:r>
            <w:r w:rsidRPr="007D036A">
              <w:rPr>
                <w:i/>
                <w:lang w:eastAsia="zh-CN"/>
              </w:rPr>
              <w:fldChar w:fldCharType="separate"/>
            </w:r>
            <w:r w:rsidRPr="007D036A">
              <w:rPr>
                <w:i/>
              </w:rPr>
              <w:t xml:space="preserve">Table </w:t>
            </w:r>
            <w:r w:rsidRPr="007D036A">
              <w:rPr>
                <w:i/>
                <w:noProof/>
              </w:rPr>
              <w:t>9</w:t>
            </w:r>
            <w:r w:rsidRPr="007D036A">
              <w:rPr>
                <w:i/>
                <w:lang w:eastAsia="zh-CN"/>
              </w:rPr>
              <w:fldChar w:fldCharType="end"/>
            </w:r>
            <w:r w:rsidRPr="007D036A">
              <w:rPr>
                <w:i/>
                <w:lang w:eastAsia="zh-CN"/>
              </w:rPr>
              <w:t xml:space="preserve"> in section </w:t>
            </w:r>
            <w:r w:rsidRPr="007D036A">
              <w:rPr>
                <w:i/>
                <w:lang w:eastAsia="zh-CN"/>
              </w:rPr>
              <w:fldChar w:fldCharType="begin"/>
            </w:r>
            <w:r w:rsidRPr="007D036A">
              <w:rPr>
                <w:i/>
                <w:lang w:eastAsia="zh-CN"/>
              </w:rPr>
              <w:instrText xml:space="preserve"> REF _Ref101256143 \n \h  \* MERGEFORMAT </w:instrText>
            </w:r>
            <w:r w:rsidRPr="007D036A">
              <w:rPr>
                <w:i/>
                <w:lang w:eastAsia="zh-CN"/>
              </w:rPr>
            </w:r>
            <w:r w:rsidRPr="007D036A">
              <w:rPr>
                <w:i/>
                <w:lang w:eastAsia="zh-CN"/>
              </w:rPr>
              <w:fldChar w:fldCharType="separate"/>
            </w:r>
            <w:r w:rsidRPr="007D036A">
              <w:rPr>
                <w:i/>
                <w:lang w:eastAsia="zh-CN"/>
              </w:rPr>
              <w:t>5.1.2</w:t>
            </w:r>
            <w:r w:rsidRPr="007D036A">
              <w:rPr>
                <w:i/>
                <w:lang w:eastAsia="zh-CN"/>
              </w:rPr>
              <w:fldChar w:fldCharType="end"/>
            </w:r>
            <w:r w:rsidRPr="007D036A">
              <w:rPr>
                <w:i/>
                <w:lang w:eastAsia="zh-CN"/>
              </w:rPr>
              <w:t>.</w:t>
            </w:r>
          </w:p>
          <w:p w14:paraId="6C37885E" w14:textId="77777777" w:rsidR="00B3155F" w:rsidRPr="007D036A" w:rsidRDefault="00B3155F" w:rsidP="007302FC">
            <w:pPr>
              <w:pStyle w:val="ListParagraph"/>
              <w:numPr>
                <w:ilvl w:val="1"/>
                <w:numId w:val="23"/>
              </w:numPr>
              <w:rPr>
                <w:i/>
                <w:lang w:eastAsia="zh-CN"/>
              </w:rPr>
            </w:pPr>
            <w:r w:rsidRPr="007D036A">
              <w:rPr>
                <w:i/>
                <w:lang w:eastAsia="zh-CN"/>
              </w:rPr>
              <w:t xml:space="preserve">Otherwise: follow Scenario A3 in </w:t>
            </w:r>
            <w:r w:rsidRPr="007D036A">
              <w:rPr>
                <w:i/>
                <w:lang w:eastAsia="zh-CN"/>
              </w:rPr>
              <w:fldChar w:fldCharType="begin"/>
            </w:r>
            <w:r w:rsidRPr="007D036A">
              <w:rPr>
                <w:i/>
                <w:lang w:eastAsia="zh-CN"/>
              </w:rPr>
              <w:instrText xml:space="preserve"> REF _Ref101189616 \h  \* MERGEFORMAT </w:instrText>
            </w:r>
            <w:r w:rsidRPr="007D036A">
              <w:rPr>
                <w:i/>
                <w:lang w:eastAsia="zh-CN"/>
              </w:rPr>
            </w:r>
            <w:r w:rsidRPr="007D036A">
              <w:rPr>
                <w:i/>
                <w:lang w:eastAsia="zh-CN"/>
              </w:rPr>
              <w:fldChar w:fldCharType="separate"/>
            </w:r>
            <w:r w:rsidRPr="007D036A">
              <w:rPr>
                <w:i/>
              </w:rPr>
              <w:t xml:space="preserve">Table </w:t>
            </w:r>
            <w:r w:rsidRPr="007D036A">
              <w:rPr>
                <w:i/>
                <w:noProof/>
              </w:rPr>
              <w:t>9</w:t>
            </w:r>
            <w:r w:rsidRPr="007D036A">
              <w:rPr>
                <w:i/>
                <w:lang w:eastAsia="zh-CN"/>
              </w:rPr>
              <w:fldChar w:fldCharType="end"/>
            </w:r>
            <w:r w:rsidRPr="007D036A">
              <w:rPr>
                <w:i/>
                <w:lang w:eastAsia="zh-CN"/>
              </w:rPr>
              <w:t xml:space="preserve"> in section </w:t>
            </w:r>
            <w:r w:rsidRPr="007D036A">
              <w:rPr>
                <w:i/>
                <w:lang w:eastAsia="zh-CN"/>
              </w:rPr>
              <w:fldChar w:fldCharType="begin"/>
            </w:r>
            <w:r w:rsidRPr="007D036A">
              <w:rPr>
                <w:i/>
                <w:lang w:eastAsia="zh-CN"/>
              </w:rPr>
              <w:instrText xml:space="preserve"> REF _Ref101256143 \n \h  \* MERGEFORMAT </w:instrText>
            </w:r>
            <w:r w:rsidRPr="007D036A">
              <w:rPr>
                <w:i/>
                <w:lang w:eastAsia="zh-CN"/>
              </w:rPr>
            </w:r>
            <w:r w:rsidRPr="007D036A">
              <w:rPr>
                <w:i/>
                <w:lang w:eastAsia="zh-CN"/>
              </w:rPr>
              <w:fldChar w:fldCharType="separate"/>
            </w:r>
            <w:r w:rsidRPr="007D036A">
              <w:rPr>
                <w:i/>
                <w:lang w:eastAsia="zh-CN"/>
              </w:rPr>
              <w:t>5.1.2</w:t>
            </w:r>
            <w:r w:rsidRPr="007D036A">
              <w:rPr>
                <w:i/>
                <w:lang w:eastAsia="zh-CN"/>
              </w:rPr>
              <w:fldChar w:fldCharType="end"/>
            </w:r>
            <w:r w:rsidRPr="007D036A">
              <w:rPr>
                <w:i/>
                <w:lang w:eastAsia="zh-CN"/>
              </w:rPr>
              <w:t>.</w:t>
            </w:r>
          </w:p>
          <w:p w14:paraId="29777B5B" w14:textId="77777777" w:rsidR="00B3155F" w:rsidRPr="007D036A" w:rsidRDefault="00B3155F" w:rsidP="007302FC">
            <w:pPr>
              <w:rPr>
                <w:rFonts w:eastAsiaTheme="minorEastAsia"/>
                <w:i/>
                <w:lang w:eastAsia="zh-CN"/>
              </w:rPr>
            </w:pPr>
            <w:r w:rsidRPr="007D036A">
              <w:rPr>
                <w:b/>
                <w:i/>
                <w:u w:val="single"/>
              </w:rPr>
              <w:t>Proposal 28:</w:t>
            </w:r>
            <w:r w:rsidRPr="007D036A">
              <w:rPr>
                <w:rFonts w:eastAsiaTheme="minorEastAsia"/>
                <w:i/>
                <w:lang w:eastAsia="zh-CN"/>
              </w:rPr>
              <w:t xml:space="preserve"> For dynamic/flexible TDD evaluation</w:t>
            </w:r>
            <w:r w:rsidRPr="007D036A">
              <w:rPr>
                <w:rFonts w:eastAsiaTheme="minorEastAsia" w:hint="eastAsia"/>
                <w:i/>
                <w:lang w:eastAsia="zh-CN"/>
              </w:rPr>
              <w:t>,</w:t>
            </w:r>
            <w:r w:rsidRPr="007D036A">
              <w:rPr>
                <w:rFonts w:eastAsiaTheme="minorEastAsia"/>
                <w:i/>
                <w:lang w:eastAsia="zh-CN"/>
              </w:rPr>
              <w:t xml:space="preserve"> consider TDD configuration as following:</w:t>
            </w:r>
          </w:p>
          <w:p w14:paraId="67C4199D" w14:textId="77777777" w:rsidR="00B3155F" w:rsidRPr="007D036A" w:rsidRDefault="00B3155F" w:rsidP="007302FC">
            <w:pPr>
              <w:pStyle w:val="ListParagraph"/>
              <w:numPr>
                <w:ilvl w:val="0"/>
                <w:numId w:val="23"/>
              </w:numPr>
              <w:rPr>
                <w:i/>
                <w:lang w:eastAsia="zh-CN"/>
              </w:rPr>
            </w:pPr>
            <w:r w:rsidRPr="007D036A">
              <w:rPr>
                <w:i/>
                <w:lang w:eastAsia="zh-CN"/>
              </w:rPr>
              <w:t xml:space="preserve">Macro: </w:t>
            </w:r>
            <w:r w:rsidRPr="007D036A">
              <w:rPr>
                <w:bCs/>
                <w:i/>
                <w:lang w:eastAsia="zh-CN"/>
              </w:rPr>
              <w:t xml:space="preserve">DL heavy TDD UL/DL configuration, e.g., </w:t>
            </w:r>
            <w:r w:rsidRPr="007D036A">
              <w:rPr>
                <w:i/>
                <w:lang w:eastAsia="zh-CN"/>
              </w:rPr>
              <w:t>DDDSU, S (10</w:t>
            </w:r>
            <w:proofErr w:type="gramStart"/>
            <w:r w:rsidRPr="007D036A">
              <w:rPr>
                <w:i/>
                <w:lang w:eastAsia="zh-CN"/>
              </w:rPr>
              <w:t>DL :</w:t>
            </w:r>
            <w:proofErr w:type="gramEnd"/>
            <w:r w:rsidRPr="007D036A">
              <w:rPr>
                <w:i/>
                <w:lang w:eastAsia="zh-CN"/>
              </w:rPr>
              <w:t xml:space="preserve"> 2GP: 2UL)</w:t>
            </w:r>
          </w:p>
          <w:p w14:paraId="691787C8" w14:textId="77777777" w:rsidR="00B3155F" w:rsidRPr="007D036A" w:rsidRDefault="00B3155F" w:rsidP="007302FC">
            <w:pPr>
              <w:pStyle w:val="ListParagraph"/>
              <w:numPr>
                <w:ilvl w:val="0"/>
                <w:numId w:val="23"/>
              </w:numPr>
              <w:rPr>
                <w:bCs/>
                <w:i/>
                <w:lang w:eastAsia="zh-CN"/>
              </w:rPr>
            </w:pPr>
            <w:r w:rsidRPr="007D036A">
              <w:rPr>
                <w:i/>
                <w:lang w:eastAsia="zh-CN"/>
              </w:rPr>
              <w:t xml:space="preserve">Indoor: </w:t>
            </w:r>
            <w:r w:rsidRPr="007D036A">
              <w:rPr>
                <w:bCs/>
                <w:i/>
                <w:lang w:eastAsia="zh-CN"/>
              </w:rPr>
              <w:t>UL heavy TDD UL/DL configuration</w:t>
            </w:r>
          </w:p>
          <w:p w14:paraId="46C0E523" w14:textId="77777777" w:rsidR="00B3155F" w:rsidRPr="007D036A" w:rsidRDefault="00B3155F" w:rsidP="007302FC">
            <w:pPr>
              <w:pStyle w:val="ListParagraph"/>
              <w:numPr>
                <w:ilvl w:val="1"/>
                <w:numId w:val="23"/>
              </w:numPr>
              <w:rPr>
                <w:i/>
                <w:lang w:eastAsia="zh-CN"/>
              </w:rPr>
            </w:pPr>
            <w:r w:rsidRPr="007D036A">
              <w:rPr>
                <w:i/>
                <w:lang w:eastAsia="zh-CN"/>
              </w:rPr>
              <w:t xml:space="preserve">Mandatory: </w:t>
            </w:r>
            <w:r w:rsidRPr="007D036A">
              <w:rPr>
                <w:bCs/>
                <w:i/>
                <w:lang w:eastAsia="zh-CN"/>
              </w:rPr>
              <w:t xml:space="preserve">Fixed TDD UL/DL configuration, e.g., </w:t>
            </w:r>
            <w:r w:rsidRPr="007D036A">
              <w:rPr>
                <w:i/>
                <w:lang w:eastAsia="zh-CN"/>
              </w:rPr>
              <w:t>DSUUU, S (10</w:t>
            </w:r>
            <w:proofErr w:type="gramStart"/>
            <w:r w:rsidRPr="007D036A">
              <w:rPr>
                <w:i/>
                <w:lang w:eastAsia="zh-CN"/>
              </w:rPr>
              <w:t>DL :</w:t>
            </w:r>
            <w:proofErr w:type="gramEnd"/>
            <w:r w:rsidRPr="007D036A">
              <w:rPr>
                <w:i/>
                <w:lang w:eastAsia="zh-CN"/>
              </w:rPr>
              <w:t xml:space="preserve"> 2GP : 2UL)</w:t>
            </w:r>
          </w:p>
          <w:p w14:paraId="7123559D" w14:textId="77777777" w:rsidR="00B3155F" w:rsidRPr="007D036A" w:rsidRDefault="00B3155F" w:rsidP="007302FC">
            <w:pPr>
              <w:pStyle w:val="ListParagraph"/>
              <w:numPr>
                <w:ilvl w:val="1"/>
                <w:numId w:val="23"/>
              </w:numPr>
              <w:rPr>
                <w:bCs/>
                <w:lang w:eastAsia="zh-CN"/>
              </w:rPr>
            </w:pPr>
            <w:r w:rsidRPr="007D036A">
              <w:rPr>
                <w:i/>
                <w:lang w:eastAsia="zh-CN"/>
              </w:rPr>
              <w:t xml:space="preserve">Optional: </w:t>
            </w:r>
            <w:r w:rsidRPr="007D036A">
              <w:rPr>
                <w:bCs/>
                <w:i/>
                <w:lang w:eastAsia="zh-CN"/>
              </w:rPr>
              <w:t xml:space="preserve">Dynamic TDD UL/DL configuration based on variable UL/DL traffic ratio </w:t>
            </w:r>
          </w:p>
          <w:p w14:paraId="7398696F" w14:textId="77777777" w:rsidR="00B3155F" w:rsidRPr="00B661F5" w:rsidRDefault="00B3155F" w:rsidP="007302FC">
            <w:pPr>
              <w:rPr>
                <w:i/>
                <w:lang w:eastAsia="zh-CN"/>
              </w:rPr>
            </w:pPr>
            <w:r w:rsidRPr="00B350CE">
              <w:rPr>
                <w:b/>
                <w:i/>
                <w:u w:val="single"/>
              </w:rPr>
              <w:lastRenderedPageBreak/>
              <w:t>Proposal 29:</w:t>
            </w:r>
            <w:r w:rsidRPr="007D036A">
              <w:rPr>
                <w:rFonts w:eastAsiaTheme="minorEastAsia"/>
                <w:i/>
                <w:lang w:eastAsia="zh-CN"/>
              </w:rPr>
              <w:t xml:space="preserve"> For dynamic/flexible TDD evaluation</w:t>
            </w:r>
            <w:r w:rsidRPr="007D036A">
              <w:rPr>
                <w:rFonts w:eastAsiaTheme="minorEastAsia" w:hint="eastAsia"/>
                <w:i/>
                <w:lang w:eastAsia="zh-CN"/>
              </w:rPr>
              <w:t>,</w:t>
            </w:r>
            <w:r w:rsidRPr="007D036A">
              <w:rPr>
                <w:rFonts w:eastAsiaTheme="minorEastAsia"/>
                <w:i/>
                <w:lang w:eastAsia="zh-CN"/>
              </w:rPr>
              <w:t xml:space="preserve"> at least include DL/UL UPT (5%, 50%, 95%, Average) as performance metric.</w:t>
            </w:r>
          </w:p>
        </w:tc>
      </w:tr>
      <w:tr w:rsidR="00B3155F" w:rsidRPr="001820A8" w14:paraId="6AF7B6B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85FEBF6" w14:textId="77777777" w:rsidR="00B3155F" w:rsidRPr="00283ED0" w:rsidRDefault="00B3155F" w:rsidP="007302FC">
            <w:pPr>
              <w:jc w:val="center"/>
              <w:rPr>
                <w:lang w:eastAsia="zh-CN"/>
              </w:rPr>
            </w:pPr>
            <w:r w:rsidRPr="00B32E2B">
              <w:rPr>
                <w:rFonts w:hint="eastAsia"/>
                <w:lang w:eastAsia="zh-CN"/>
              </w:rPr>
              <w:lastRenderedPageBreak/>
              <w:t>H</w:t>
            </w:r>
            <w:r w:rsidRPr="00B32E2B">
              <w:rPr>
                <w:lang w:eastAsia="zh-CN"/>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12EC39CD" w14:textId="77777777" w:rsidR="00B3155F" w:rsidRDefault="00B3155F" w:rsidP="007302FC">
            <w:pPr>
              <w:spacing w:before="72"/>
              <w:rPr>
                <w:i/>
              </w:rPr>
            </w:pPr>
            <w:r w:rsidRPr="00017114">
              <w:rPr>
                <w:b/>
                <w:i/>
                <w:u w:val="single"/>
              </w:rPr>
              <w:t>Proposal 1</w:t>
            </w:r>
            <w:r w:rsidRPr="009B1A5B">
              <w:rPr>
                <w:b/>
                <w:i/>
              </w:rPr>
              <w:t>:</w:t>
            </w:r>
            <w:r w:rsidRPr="009B1A5B">
              <w:rPr>
                <w:i/>
              </w:rPr>
              <w:t xml:space="preserve"> To choose the deployment scenarios</w:t>
            </w:r>
            <w:r>
              <w:rPr>
                <w:i/>
              </w:rPr>
              <w:t xml:space="preserve"> for Rel-18 NR duplex evolution,</w:t>
            </w:r>
            <w:r w:rsidRPr="009B1A5B">
              <w:rPr>
                <w:i/>
              </w:rPr>
              <w:t xml:space="preserve"> the industrial interest is </w:t>
            </w:r>
            <w:r>
              <w:rPr>
                <w:i/>
              </w:rPr>
              <w:t>an</w:t>
            </w:r>
            <w:r w:rsidRPr="009B1A5B">
              <w:rPr>
                <w:i/>
              </w:rPr>
              <w:t xml:space="preserve"> important factor </w:t>
            </w:r>
            <w:r>
              <w:rPr>
                <w:i/>
              </w:rPr>
              <w:t xml:space="preserve">that </w:t>
            </w:r>
            <w:r w:rsidRPr="009B1A5B">
              <w:rPr>
                <w:i/>
              </w:rPr>
              <w:t>should be taken into account.</w:t>
            </w:r>
          </w:p>
          <w:p w14:paraId="0B7223A6" w14:textId="77777777" w:rsidR="00B3155F" w:rsidRDefault="00B3155F" w:rsidP="007302FC">
            <w:pPr>
              <w:spacing w:before="72"/>
              <w:rPr>
                <w:i/>
              </w:rPr>
            </w:pPr>
            <w:r w:rsidRPr="00017114">
              <w:rPr>
                <w:rFonts w:hint="eastAsia"/>
                <w:b/>
                <w:i/>
                <w:u w:val="single"/>
              </w:rPr>
              <w:t>P</w:t>
            </w:r>
            <w:r w:rsidRPr="00017114">
              <w:rPr>
                <w:b/>
                <w:i/>
                <w:u w:val="single"/>
              </w:rPr>
              <w:t>roposal 2</w:t>
            </w:r>
            <w:r w:rsidRPr="000D0C2B">
              <w:rPr>
                <w:i/>
              </w:rPr>
              <w:t xml:space="preserve">: </w:t>
            </w:r>
            <w:r>
              <w:rPr>
                <w:i/>
              </w:rPr>
              <w:t>Scenario 2-1 should be studied with a high priority for dynamic/flexible TDD enhancement.</w:t>
            </w:r>
          </w:p>
          <w:p w14:paraId="34CE574B" w14:textId="77777777" w:rsidR="00B3155F" w:rsidRPr="001517E0" w:rsidRDefault="00B3155F" w:rsidP="007302FC">
            <w:pPr>
              <w:pStyle w:val="ListParagraph"/>
              <w:widowControl w:val="0"/>
              <w:numPr>
                <w:ilvl w:val="0"/>
                <w:numId w:val="19"/>
              </w:numPr>
              <w:snapToGrid w:val="0"/>
              <w:spacing w:beforeLines="30" w:before="72" w:line="60" w:lineRule="atLeast"/>
              <w:rPr>
                <w:i/>
              </w:rPr>
            </w:pPr>
            <w:r w:rsidRPr="00954EC9">
              <w:rPr>
                <w:rFonts w:hint="eastAsia"/>
                <w:i/>
              </w:rPr>
              <w:t>Scenario 2-1</w:t>
            </w:r>
            <w:r w:rsidRPr="00954EC9">
              <w:rPr>
                <w:i/>
              </w:rPr>
              <w:t>: Macro with DL dominant TDD configuration and Pico with UL dominant TDD configuration at local area (FR1 only).</w:t>
            </w:r>
          </w:p>
        </w:tc>
      </w:tr>
      <w:tr w:rsidR="00B3155F" w:rsidRPr="001820A8" w14:paraId="3246900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C29FFA5" w14:textId="77777777" w:rsidR="00B3155F" w:rsidRPr="00283ED0" w:rsidRDefault="00B3155F" w:rsidP="007302FC">
            <w:pPr>
              <w:jc w:val="center"/>
              <w:rPr>
                <w:lang w:eastAsia="zh-CN"/>
              </w:rPr>
            </w:pPr>
            <w:r>
              <w:rPr>
                <w:rFonts w:hint="eastAsia"/>
                <w:lang w:eastAsia="zh-CN"/>
              </w:rPr>
              <w:t>Z</w:t>
            </w:r>
            <w:r>
              <w:rPr>
                <w:lang w:eastAsia="zh-CN"/>
              </w:rPr>
              <w:t>TE</w:t>
            </w:r>
          </w:p>
        </w:tc>
        <w:tc>
          <w:tcPr>
            <w:tcW w:w="7840" w:type="dxa"/>
            <w:tcBorders>
              <w:top w:val="single" w:sz="4" w:space="0" w:color="auto"/>
              <w:left w:val="single" w:sz="4" w:space="0" w:color="auto"/>
              <w:bottom w:val="single" w:sz="4" w:space="0" w:color="auto"/>
              <w:right w:val="single" w:sz="4" w:space="0" w:color="auto"/>
            </w:tcBorders>
            <w:vAlign w:val="center"/>
          </w:tcPr>
          <w:p w14:paraId="3241435F" w14:textId="77777777" w:rsidR="00B3155F" w:rsidRDefault="00B3155F" w:rsidP="007302FC">
            <w:pPr>
              <w:rPr>
                <w:i/>
                <w:lang w:val="en-GB" w:eastAsia="zh-CN"/>
              </w:rPr>
            </w:pPr>
            <w:r w:rsidRPr="0098469A">
              <w:rPr>
                <w:b/>
                <w:i/>
                <w:u w:val="single"/>
                <w:lang w:val="en-GB" w:eastAsia="zh-CN"/>
              </w:rPr>
              <w:t>Proposal 2</w:t>
            </w:r>
            <w:r w:rsidRPr="0098469A">
              <w:rPr>
                <w:i/>
                <w:lang w:val="en-GB" w:eastAsia="zh-CN"/>
              </w:rPr>
              <w:t>:</w:t>
            </w:r>
            <w:r>
              <w:rPr>
                <w:i/>
                <w:lang w:val="en-GB" w:eastAsia="zh-CN"/>
              </w:rPr>
              <w:t xml:space="preserve"> Perform thorough analysis and study for dynamic/flexible TDD with the same priority as sub-band non-overlapping duplex.</w:t>
            </w:r>
          </w:p>
          <w:p w14:paraId="0CC2529B" w14:textId="77777777" w:rsidR="00B3155F" w:rsidRPr="00BA0B97" w:rsidRDefault="00B3155F" w:rsidP="007302FC">
            <w:pPr>
              <w:rPr>
                <w:i/>
                <w:lang w:val="en-GB" w:eastAsia="zh-CN"/>
              </w:rPr>
            </w:pPr>
            <w:r w:rsidRPr="00A6193E">
              <w:rPr>
                <w:b/>
                <w:i/>
                <w:u w:val="single"/>
                <w:lang w:val="en-GB" w:eastAsia="zh-CN"/>
              </w:rPr>
              <w:t>Proposal 4</w:t>
            </w:r>
            <w:r w:rsidRPr="00A6193E">
              <w:rPr>
                <w:i/>
                <w:lang w:val="en-GB" w:eastAsia="zh-CN"/>
              </w:rPr>
              <w:t xml:space="preserve">: </w:t>
            </w:r>
            <w:r>
              <w:rPr>
                <w:i/>
                <w:lang w:val="en-GB" w:eastAsia="zh-CN"/>
              </w:rPr>
              <w:t>RAN1</w:t>
            </w:r>
            <w:r w:rsidRPr="00BA0B97">
              <w:rPr>
                <w:i/>
                <w:lang w:val="en-GB" w:eastAsia="zh-CN"/>
              </w:rPr>
              <w:t xml:space="preserve"> studies at least the following scenarios in Rel-18 duplex SI</w:t>
            </w:r>
          </w:p>
          <w:p w14:paraId="15E7B58A" w14:textId="77777777" w:rsidR="00B3155F" w:rsidRPr="00BA0B97" w:rsidRDefault="00B3155F" w:rsidP="007302FC">
            <w:pPr>
              <w:pStyle w:val="ListParagraph"/>
              <w:numPr>
                <w:ilvl w:val="0"/>
                <w:numId w:val="21"/>
              </w:numPr>
              <w:spacing w:after="120"/>
              <w:rPr>
                <w:i/>
                <w:lang w:eastAsia="zh-CN"/>
              </w:rPr>
            </w:pPr>
            <w:r w:rsidRPr="00BA0B97">
              <w:rPr>
                <w:i/>
                <w:lang w:eastAsia="zh-CN"/>
              </w:rPr>
              <w:t xml:space="preserve">For </w:t>
            </w:r>
            <w:proofErr w:type="spellStart"/>
            <w:r w:rsidRPr="00BA0B97">
              <w:rPr>
                <w:i/>
                <w:lang w:eastAsia="zh-CN"/>
              </w:rPr>
              <w:t>subband</w:t>
            </w:r>
            <w:proofErr w:type="spellEnd"/>
            <w:r w:rsidRPr="00BA0B97">
              <w:rPr>
                <w:i/>
                <w:lang w:eastAsia="zh-CN"/>
              </w:rPr>
              <w:t xml:space="preserve"> full duplex: urban macro, dense urban, indoor hotspot and urban macro + indoor hotspot (optional).</w:t>
            </w:r>
          </w:p>
          <w:p w14:paraId="752C2F91" w14:textId="77777777" w:rsidR="00B3155F" w:rsidRPr="00BA0B97" w:rsidRDefault="00B3155F" w:rsidP="007302FC">
            <w:pPr>
              <w:pStyle w:val="ListParagraph"/>
              <w:numPr>
                <w:ilvl w:val="0"/>
                <w:numId w:val="21"/>
              </w:numPr>
              <w:spacing w:after="120"/>
              <w:rPr>
                <w:i/>
                <w:lang w:eastAsia="zh-CN"/>
              </w:rPr>
            </w:pPr>
            <w:r w:rsidRPr="00BA0B97">
              <w:rPr>
                <w:i/>
                <w:lang w:eastAsia="zh-CN"/>
              </w:rPr>
              <w:t>For dynamic/flexible TDD: dense urban, and urban macro + indoor hotspot</w:t>
            </w:r>
          </w:p>
          <w:p w14:paraId="3B29D5F9" w14:textId="77777777" w:rsidR="00B3155F" w:rsidRPr="00BA0B97" w:rsidRDefault="00B3155F" w:rsidP="007302FC">
            <w:pPr>
              <w:rPr>
                <w:i/>
                <w:lang w:val="en-GB" w:eastAsia="zh-CN"/>
              </w:rPr>
            </w:pPr>
            <w:r w:rsidRPr="00BA0B97">
              <w:rPr>
                <w:b/>
                <w:i/>
                <w:u w:val="single"/>
                <w:lang w:val="en-GB" w:eastAsia="zh-CN"/>
              </w:rPr>
              <w:t>Proposal 5</w:t>
            </w:r>
            <w:r w:rsidRPr="00BA0B97">
              <w:rPr>
                <w:i/>
                <w:lang w:val="en-GB" w:eastAsia="zh-CN"/>
              </w:rPr>
              <w:t xml:space="preserve">: RAN1 studies the following potential deployment for dynamic TDD and </w:t>
            </w:r>
            <w:proofErr w:type="spellStart"/>
            <w:r w:rsidRPr="00BA0B97">
              <w:rPr>
                <w:i/>
                <w:lang w:val="en-GB" w:eastAsia="zh-CN"/>
              </w:rPr>
              <w:t>subband</w:t>
            </w:r>
            <w:proofErr w:type="spellEnd"/>
            <w:r w:rsidRPr="00BA0B97">
              <w:rPr>
                <w:i/>
                <w:lang w:val="en-GB" w:eastAsia="zh-CN"/>
              </w:rPr>
              <w:t xml:space="preserve"> full duplex.</w:t>
            </w:r>
          </w:p>
          <w:p w14:paraId="4F027484" w14:textId="77777777" w:rsidR="00B3155F" w:rsidRPr="00BA0B97" w:rsidRDefault="00B3155F" w:rsidP="007302FC">
            <w:pPr>
              <w:pStyle w:val="ListParagraph"/>
              <w:numPr>
                <w:ilvl w:val="0"/>
                <w:numId w:val="22"/>
              </w:numPr>
              <w:spacing w:after="120"/>
              <w:rPr>
                <w:i/>
                <w:lang w:eastAsia="zh-CN"/>
              </w:rPr>
            </w:pPr>
            <w:r w:rsidRPr="00BA0B97">
              <w:rPr>
                <w:b/>
                <w:i/>
                <w:lang w:eastAsia="zh-CN"/>
              </w:rPr>
              <w:t>Deployment#1 (1</w:t>
            </w:r>
            <w:r w:rsidRPr="00BA0B97">
              <w:rPr>
                <w:b/>
                <w:i/>
                <w:vertAlign w:val="superscript"/>
                <w:lang w:eastAsia="zh-CN"/>
              </w:rPr>
              <w:t>st</w:t>
            </w:r>
            <w:r w:rsidRPr="00BA0B97">
              <w:rPr>
                <w:b/>
                <w:i/>
                <w:lang w:eastAsia="zh-CN"/>
              </w:rPr>
              <w:t xml:space="preserve"> priority)</w:t>
            </w:r>
            <w:r w:rsidRPr="00BA0B97">
              <w:rPr>
                <w:i/>
                <w:lang w:eastAsia="zh-CN"/>
              </w:rPr>
              <w:t xml:space="preserve">: Dynamic TDD, all the </w:t>
            </w:r>
            <w:proofErr w:type="spellStart"/>
            <w:r w:rsidRPr="00BA0B97">
              <w:rPr>
                <w:i/>
                <w:lang w:eastAsia="zh-CN"/>
              </w:rPr>
              <w:t>gNBs</w:t>
            </w:r>
            <w:proofErr w:type="spellEnd"/>
            <w:r w:rsidRPr="00BA0B97">
              <w:rPr>
                <w:i/>
                <w:lang w:eastAsia="zh-CN"/>
              </w:rPr>
              <w:t xml:space="preserve"> are legacy TDD </w:t>
            </w:r>
            <w:proofErr w:type="spellStart"/>
            <w:r w:rsidRPr="00BA0B97">
              <w:rPr>
                <w:i/>
                <w:lang w:eastAsia="zh-CN"/>
              </w:rPr>
              <w:t>gNB</w:t>
            </w:r>
            <w:proofErr w:type="spellEnd"/>
            <w:r w:rsidRPr="00BA0B97">
              <w:rPr>
                <w:i/>
                <w:lang w:eastAsia="zh-CN"/>
              </w:rPr>
              <w:t xml:space="preserve"> in the same channel with two different TDD slot formats. </w:t>
            </w:r>
          </w:p>
          <w:p w14:paraId="2C3CDB99" w14:textId="77777777" w:rsidR="00B3155F" w:rsidRPr="00BA0B97" w:rsidRDefault="00B3155F" w:rsidP="007302FC">
            <w:pPr>
              <w:pStyle w:val="ListParagraph"/>
              <w:numPr>
                <w:ilvl w:val="0"/>
                <w:numId w:val="22"/>
              </w:numPr>
              <w:spacing w:after="120"/>
              <w:rPr>
                <w:i/>
                <w:lang w:eastAsia="zh-CN"/>
              </w:rPr>
            </w:pPr>
            <w:r w:rsidRPr="00BA0B97">
              <w:rPr>
                <w:b/>
                <w:i/>
                <w:lang w:eastAsia="zh-CN"/>
              </w:rPr>
              <w:t>Deployment#2 (1</w:t>
            </w:r>
            <w:r w:rsidRPr="00BA0B97">
              <w:rPr>
                <w:b/>
                <w:i/>
                <w:vertAlign w:val="superscript"/>
                <w:lang w:eastAsia="zh-CN"/>
              </w:rPr>
              <w:t>st</w:t>
            </w:r>
            <w:r w:rsidRPr="00BA0B97">
              <w:rPr>
                <w:b/>
                <w:i/>
                <w:lang w:eastAsia="zh-CN"/>
              </w:rPr>
              <w:t xml:space="preserve"> priority)</w:t>
            </w:r>
            <w:r w:rsidRPr="00BA0B97">
              <w:rPr>
                <w:i/>
                <w:lang w:eastAsia="zh-CN"/>
              </w:rPr>
              <w:t xml:space="preserve">: </w:t>
            </w:r>
            <w:proofErr w:type="spellStart"/>
            <w:r w:rsidRPr="00BA0B97">
              <w:rPr>
                <w:i/>
                <w:lang w:eastAsia="zh-CN"/>
              </w:rPr>
              <w:t>Subband</w:t>
            </w:r>
            <w:proofErr w:type="spellEnd"/>
            <w:r w:rsidRPr="00BA0B97">
              <w:rPr>
                <w:i/>
                <w:lang w:eastAsia="zh-CN"/>
              </w:rPr>
              <w:t xml:space="preserve"> full duplex, all the </w:t>
            </w:r>
            <w:proofErr w:type="spellStart"/>
            <w:r w:rsidRPr="00BA0B97">
              <w:rPr>
                <w:i/>
                <w:lang w:eastAsia="zh-CN"/>
              </w:rPr>
              <w:t>gNBs</w:t>
            </w:r>
            <w:proofErr w:type="spellEnd"/>
            <w:r w:rsidRPr="00BA0B97">
              <w:rPr>
                <w:i/>
                <w:lang w:eastAsia="zh-CN"/>
              </w:rPr>
              <w:t xml:space="preserve"> are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w:t>
            </w:r>
            <w:proofErr w:type="spellEnd"/>
            <w:r w:rsidRPr="00BA0B97">
              <w:rPr>
                <w:i/>
                <w:lang w:eastAsia="zh-CN"/>
              </w:rPr>
              <w:t xml:space="preserve"> in the same channel with the same time/frequency pattern without any co-existence co-channel or adjacent channel interference. </w:t>
            </w:r>
          </w:p>
          <w:p w14:paraId="35C148C9" w14:textId="77777777" w:rsidR="00B3155F" w:rsidRPr="00BA0B97" w:rsidRDefault="00B3155F" w:rsidP="007302FC">
            <w:pPr>
              <w:pStyle w:val="ListParagraph"/>
              <w:numPr>
                <w:ilvl w:val="0"/>
                <w:numId w:val="22"/>
              </w:numPr>
              <w:spacing w:after="120"/>
              <w:rPr>
                <w:i/>
                <w:lang w:eastAsia="zh-CN"/>
              </w:rPr>
            </w:pPr>
            <w:r w:rsidRPr="00BA0B97">
              <w:rPr>
                <w:b/>
                <w:i/>
                <w:lang w:eastAsia="zh-CN"/>
              </w:rPr>
              <w:t>Deployment#3 (1</w:t>
            </w:r>
            <w:r w:rsidRPr="00BA0B97">
              <w:rPr>
                <w:b/>
                <w:i/>
                <w:vertAlign w:val="superscript"/>
                <w:lang w:eastAsia="zh-CN"/>
              </w:rPr>
              <w:t>st</w:t>
            </w:r>
            <w:r w:rsidRPr="00BA0B97">
              <w:rPr>
                <w:b/>
                <w:i/>
                <w:lang w:eastAsia="zh-CN"/>
              </w:rPr>
              <w:t xml:space="preserve"> priority)</w:t>
            </w:r>
            <w:r w:rsidRPr="00BA0B97">
              <w:rPr>
                <w:i/>
                <w:lang w:eastAsia="zh-CN"/>
              </w:rPr>
              <w:t xml:space="preserve">: </w:t>
            </w:r>
            <w:proofErr w:type="spellStart"/>
            <w:r w:rsidRPr="00BA0B97">
              <w:rPr>
                <w:i/>
                <w:lang w:eastAsia="zh-CN"/>
              </w:rPr>
              <w:t>Subband</w:t>
            </w:r>
            <w:proofErr w:type="spellEnd"/>
            <w:r w:rsidRPr="00BA0B97">
              <w:rPr>
                <w:i/>
                <w:lang w:eastAsia="zh-CN"/>
              </w:rPr>
              <w:t xml:space="preserve"> full duplex, all the </w:t>
            </w:r>
            <w:proofErr w:type="spellStart"/>
            <w:r w:rsidRPr="00BA0B97">
              <w:rPr>
                <w:i/>
                <w:lang w:eastAsia="zh-CN"/>
              </w:rPr>
              <w:t>gNBs</w:t>
            </w:r>
            <w:proofErr w:type="spellEnd"/>
            <w:r w:rsidRPr="00BA0B97">
              <w:rPr>
                <w:i/>
                <w:lang w:eastAsia="zh-CN"/>
              </w:rPr>
              <w:t xml:space="preserve"> in channel#1 are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w:t>
            </w:r>
            <w:proofErr w:type="spellEnd"/>
            <w:r w:rsidRPr="00BA0B97">
              <w:rPr>
                <w:i/>
                <w:lang w:eastAsia="zh-CN"/>
              </w:rPr>
              <w:t xml:space="preserve"> with the same time/frequency pattern. There are also other legacy TDD </w:t>
            </w:r>
            <w:proofErr w:type="spellStart"/>
            <w:r w:rsidRPr="00BA0B97">
              <w:rPr>
                <w:i/>
                <w:lang w:eastAsia="zh-CN"/>
              </w:rPr>
              <w:t>gNBs</w:t>
            </w:r>
            <w:proofErr w:type="spellEnd"/>
            <w:r w:rsidRPr="00BA0B97">
              <w:rPr>
                <w:i/>
                <w:lang w:eastAsia="zh-CN"/>
              </w:rPr>
              <w:t xml:space="preserve"> in adjacent channel#2. </w:t>
            </w:r>
          </w:p>
          <w:p w14:paraId="53121671" w14:textId="77777777" w:rsidR="00B3155F" w:rsidRPr="00BA0B97" w:rsidRDefault="00B3155F" w:rsidP="007302FC">
            <w:pPr>
              <w:pStyle w:val="ListParagraph"/>
              <w:numPr>
                <w:ilvl w:val="0"/>
                <w:numId w:val="22"/>
              </w:numPr>
              <w:spacing w:after="120"/>
              <w:rPr>
                <w:i/>
                <w:lang w:eastAsia="zh-CN"/>
              </w:rPr>
            </w:pPr>
            <w:r w:rsidRPr="00BA0B97">
              <w:rPr>
                <w:b/>
                <w:i/>
                <w:lang w:eastAsia="zh-CN"/>
              </w:rPr>
              <w:t>Deployment#4 (1</w:t>
            </w:r>
            <w:r w:rsidRPr="00BA0B97">
              <w:rPr>
                <w:b/>
                <w:i/>
                <w:vertAlign w:val="superscript"/>
                <w:lang w:eastAsia="zh-CN"/>
              </w:rPr>
              <w:t>st</w:t>
            </w:r>
            <w:r w:rsidRPr="00BA0B97">
              <w:rPr>
                <w:b/>
                <w:i/>
                <w:lang w:eastAsia="zh-CN"/>
              </w:rPr>
              <w:t xml:space="preserve"> priority)</w:t>
            </w:r>
            <w:r w:rsidRPr="00BA0B97">
              <w:rPr>
                <w:i/>
                <w:lang w:eastAsia="zh-CN"/>
              </w:rPr>
              <w:t xml:space="preserve">: </w:t>
            </w:r>
            <w:proofErr w:type="spellStart"/>
            <w:r w:rsidRPr="00BA0B97">
              <w:rPr>
                <w:i/>
                <w:lang w:eastAsia="zh-CN"/>
              </w:rPr>
              <w:t>Subband</w:t>
            </w:r>
            <w:proofErr w:type="spellEnd"/>
            <w:r w:rsidRPr="00BA0B97">
              <w:rPr>
                <w:i/>
                <w:lang w:eastAsia="zh-CN"/>
              </w:rPr>
              <w:t xml:space="preserve"> full duplex, some </w:t>
            </w:r>
            <w:proofErr w:type="spellStart"/>
            <w:r w:rsidRPr="00BA0B97">
              <w:rPr>
                <w:i/>
                <w:lang w:eastAsia="zh-CN"/>
              </w:rPr>
              <w:t>gNBs</w:t>
            </w:r>
            <w:proofErr w:type="spellEnd"/>
            <w:r w:rsidRPr="00BA0B97">
              <w:rPr>
                <w:i/>
                <w:lang w:eastAsia="zh-CN"/>
              </w:rPr>
              <w:t xml:space="preserve"> in channel#1 are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w:t>
            </w:r>
            <w:proofErr w:type="spellEnd"/>
            <w:r w:rsidRPr="00BA0B97">
              <w:rPr>
                <w:i/>
                <w:lang w:eastAsia="zh-CN"/>
              </w:rPr>
              <w:t xml:space="preserve"> with the same time/frequency pattern. There are also other legacy TDD </w:t>
            </w:r>
            <w:proofErr w:type="spellStart"/>
            <w:r w:rsidRPr="00BA0B97">
              <w:rPr>
                <w:i/>
                <w:lang w:eastAsia="zh-CN"/>
              </w:rPr>
              <w:t>gNBs</w:t>
            </w:r>
            <w:proofErr w:type="spellEnd"/>
            <w:r w:rsidRPr="00BA0B97">
              <w:rPr>
                <w:i/>
                <w:lang w:eastAsia="zh-CN"/>
              </w:rPr>
              <w:t xml:space="preserve"> in channel#1.</w:t>
            </w:r>
          </w:p>
          <w:p w14:paraId="77F3DB91" w14:textId="77777777" w:rsidR="00B3155F" w:rsidRPr="00BA0B97" w:rsidRDefault="00B3155F" w:rsidP="007302FC">
            <w:pPr>
              <w:pStyle w:val="ListParagraph"/>
              <w:numPr>
                <w:ilvl w:val="0"/>
                <w:numId w:val="22"/>
              </w:numPr>
              <w:spacing w:after="120"/>
              <w:rPr>
                <w:i/>
                <w:lang w:eastAsia="zh-CN"/>
              </w:rPr>
            </w:pPr>
            <w:r w:rsidRPr="00BA0B97">
              <w:rPr>
                <w:b/>
                <w:i/>
                <w:lang w:eastAsia="zh-CN"/>
              </w:rPr>
              <w:t>Deployment#5 (2</w:t>
            </w:r>
            <w:r w:rsidRPr="00BA0B97">
              <w:rPr>
                <w:b/>
                <w:i/>
                <w:vertAlign w:val="superscript"/>
                <w:lang w:eastAsia="zh-CN"/>
              </w:rPr>
              <w:t>nd</w:t>
            </w:r>
            <w:r w:rsidRPr="00BA0B97">
              <w:rPr>
                <w:b/>
                <w:i/>
                <w:lang w:eastAsia="zh-CN"/>
              </w:rPr>
              <w:t xml:space="preserve"> priority)</w:t>
            </w:r>
            <w:r w:rsidRPr="00BA0B97">
              <w:rPr>
                <w:i/>
                <w:lang w:eastAsia="zh-CN"/>
              </w:rPr>
              <w:t xml:space="preserv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gNBs</w:t>
            </w:r>
            <w:proofErr w:type="spellEnd"/>
            <w:r w:rsidRPr="00BA0B97">
              <w:rPr>
                <w:i/>
                <w:lang w:eastAsia="zh-CN"/>
              </w:rPr>
              <w:t xml:space="preserve"> in channel#1 are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w:t>
            </w:r>
            <w:proofErr w:type="spellEnd"/>
            <w:r w:rsidRPr="00BA0B97">
              <w:rPr>
                <w:i/>
                <w:lang w:eastAsia="zh-CN"/>
              </w:rPr>
              <w:t xml:space="preserve"> with the different time/frequency patterns. </w:t>
            </w:r>
          </w:p>
          <w:p w14:paraId="613B46CE" w14:textId="77777777" w:rsidR="00B3155F" w:rsidRPr="00D51CD3" w:rsidRDefault="00B3155F" w:rsidP="007302FC">
            <w:pPr>
              <w:pStyle w:val="ListParagraph"/>
              <w:numPr>
                <w:ilvl w:val="0"/>
                <w:numId w:val="22"/>
              </w:numPr>
              <w:spacing w:after="120"/>
              <w:rPr>
                <w:i/>
                <w:color w:val="BFBFBF" w:themeColor="background1" w:themeShade="BF"/>
                <w:lang w:eastAsia="zh-CN"/>
              </w:rPr>
            </w:pPr>
            <w:r w:rsidRPr="00BA0B97">
              <w:rPr>
                <w:b/>
                <w:i/>
                <w:lang w:eastAsia="zh-CN"/>
              </w:rPr>
              <w:t>Deployment#6 (2</w:t>
            </w:r>
            <w:r w:rsidRPr="00BA0B97">
              <w:rPr>
                <w:b/>
                <w:i/>
                <w:vertAlign w:val="superscript"/>
                <w:lang w:eastAsia="zh-CN"/>
              </w:rPr>
              <w:t>nd</w:t>
            </w:r>
            <w:r w:rsidRPr="00BA0B97">
              <w:rPr>
                <w:b/>
                <w:i/>
                <w:lang w:eastAsia="zh-CN"/>
              </w:rPr>
              <w:t xml:space="preserve"> priority)</w:t>
            </w:r>
            <w:r w:rsidRPr="00BA0B97">
              <w:rPr>
                <w:i/>
                <w:lang w:eastAsia="zh-CN"/>
              </w:rPr>
              <w:t xml:space="preserve">: Isolated case. There is only one single </w:t>
            </w:r>
            <w:proofErr w:type="spellStart"/>
            <w:r w:rsidRPr="00BA0B97">
              <w:rPr>
                <w:i/>
                <w:lang w:eastAsia="zh-CN"/>
              </w:rPr>
              <w:t>subband</w:t>
            </w:r>
            <w:proofErr w:type="spellEnd"/>
            <w:r w:rsidRPr="00BA0B97">
              <w:rPr>
                <w:i/>
                <w:lang w:eastAsia="zh-CN"/>
              </w:rPr>
              <w:t xml:space="preserve"> full duplex </w:t>
            </w:r>
            <w:proofErr w:type="spellStart"/>
            <w:r w:rsidRPr="00BA0B97">
              <w:rPr>
                <w:i/>
                <w:lang w:eastAsia="zh-CN"/>
              </w:rPr>
              <w:t>gNB</w:t>
            </w:r>
            <w:proofErr w:type="spellEnd"/>
            <w:r w:rsidRPr="00BA0B97">
              <w:rPr>
                <w:i/>
                <w:lang w:eastAsia="zh-CN"/>
              </w:rPr>
              <w:t xml:space="preserve"> without any interference from other co-channel or adjacent channel </w:t>
            </w:r>
            <w:proofErr w:type="spellStart"/>
            <w:r w:rsidRPr="00BA0B97">
              <w:rPr>
                <w:i/>
                <w:lang w:eastAsia="zh-CN"/>
              </w:rPr>
              <w:t>gNBs</w:t>
            </w:r>
            <w:proofErr w:type="spellEnd"/>
            <w:r w:rsidRPr="00BA0B97">
              <w:rPr>
                <w:i/>
                <w:lang w:eastAsia="zh-CN"/>
              </w:rPr>
              <w:t>.</w:t>
            </w:r>
          </w:p>
          <w:p w14:paraId="3A1833DD" w14:textId="77777777" w:rsidR="00B3155F" w:rsidRDefault="00B3155F" w:rsidP="007302FC">
            <w:pPr>
              <w:rPr>
                <w:i/>
                <w:lang w:val="en-GB" w:eastAsia="zh-CN"/>
              </w:rPr>
            </w:pPr>
            <w:r w:rsidRPr="00B54504">
              <w:rPr>
                <w:b/>
                <w:i/>
                <w:u w:val="single"/>
                <w:lang w:val="en-GB" w:eastAsia="zh-CN"/>
              </w:rPr>
              <w:t>Proposal 10</w:t>
            </w:r>
            <w:r w:rsidRPr="00B54504">
              <w:rPr>
                <w:i/>
                <w:lang w:val="en-GB" w:eastAsia="zh-CN"/>
              </w:rPr>
              <w:t xml:space="preserve">: </w:t>
            </w:r>
            <w:r>
              <w:rPr>
                <w:i/>
                <w:lang w:val="en-GB" w:eastAsia="zh-CN"/>
              </w:rPr>
              <w:t xml:space="preserve">For system level simulation for </w:t>
            </w:r>
            <w:proofErr w:type="spellStart"/>
            <w:r>
              <w:rPr>
                <w:i/>
                <w:lang w:val="en-GB" w:eastAsia="zh-CN"/>
              </w:rPr>
              <w:t>subband</w:t>
            </w:r>
            <w:proofErr w:type="spellEnd"/>
            <w:r>
              <w:rPr>
                <w:i/>
                <w:lang w:val="en-GB" w:eastAsia="zh-CN"/>
              </w:rPr>
              <w:t xml:space="preserve"> full duplex and dynamic TDD,</w:t>
            </w:r>
          </w:p>
          <w:p w14:paraId="4D8A75C2" w14:textId="77777777" w:rsidR="00B3155F" w:rsidRPr="00B54504" w:rsidRDefault="00B3155F" w:rsidP="007302FC">
            <w:pPr>
              <w:pStyle w:val="ListParagraph"/>
              <w:numPr>
                <w:ilvl w:val="0"/>
                <w:numId w:val="23"/>
              </w:numPr>
              <w:spacing w:after="120"/>
              <w:rPr>
                <w:i/>
                <w:lang w:eastAsia="zh-CN"/>
              </w:rPr>
            </w:pPr>
            <w:r w:rsidRPr="00B54504">
              <w:rPr>
                <w:i/>
                <w:lang w:eastAsia="zh-CN"/>
              </w:rPr>
              <w:t>DL and UL need to be simulated simultaneously in the same system</w:t>
            </w:r>
          </w:p>
          <w:p w14:paraId="53D47076" w14:textId="77777777" w:rsidR="00B3155F" w:rsidRDefault="00B3155F" w:rsidP="007302FC">
            <w:pPr>
              <w:pStyle w:val="ListParagraph"/>
              <w:numPr>
                <w:ilvl w:val="0"/>
                <w:numId w:val="23"/>
              </w:numPr>
              <w:spacing w:after="120"/>
              <w:rPr>
                <w:i/>
                <w:lang w:eastAsia="zh-CN"/>
              </w:rPr>
            </w:pPr>
            <w:r>
              <w:rPr>
                <w:i/>
                <w:lang w:eastAsia="zh-CN"/>
              </w:rPr>
              <w:t>Performance metrics: Cell capacity (i.e., average number of supported users per cell)</w:t>
            </w:r>
          </w:p>
          <w:p w14:paraId="17EB48AB" w14:textId="77777777" w:rsidR="00B3155F" w:rsidRDefault="00B3155F" w:rsidP="007302FC">
            <w:pPr>
              <w:pStyle w:val="ListParagraph"/>
              <w:numPr>
                <w:ilvl w:val="0"/>
                <w:numId w:val="23"/>
              </w:numPr>
              <w:spacing w:after="120"/>
              <w:rPr>
                <w:i/>
                <w:lang w:eastAsia="zh-CN"/>
              </w:rPr>
            </w:pPr>
            <w:r>
              <w:rPr>
                <w:i/>
                <w:lang w:eastAsia="zh-CN"/>
              </w:rPr>
              <w:t>Traffic model: XR or FTP3</w:t>
            </w:r>
          </w:p>
          <w:p w14:paraId="384F8DE1" w14:textId="77777777" w:rsidR="00B3155F" w:rsidRDefault="00B3155F" w:rsidP="007302FC">
            <w:pPr>
              <w:rPr>
                <w:i/>
                <w:lang w:val="en-GB" w:eastAsia="zh-CN"/>
              </w:rPr>
            </w:pPr>
            <w:r w:rsidRPr="00F70612">
              <w:rPr>
                <w:b/>
                <w:i/>
                <w:u w:val="single"/>
                <w:lang w:val="en-GB" w:eastAsia="zh-CN"/>
              </w:rPr>
              <w:t>Proposal 13</w:t>
            </w:r>
            <w:r w:rsidRPr="00F70612">
              <w:rPr>
                <w:i/>
                <w:lang w:val="en-GB" w:eastAsia="zh-CN"/>
              </w:rPr>
              <w:t xml:space="preserve">: </w:t>
            </w:r>
            <w:r>
              <w:rPr>
                <w:i/>
                <w:lang w:val="en-GB" w:eastAsia="zh-CN"/>
              </w:rPr>
              <w:t xml:space="preserve">For </w:t>
            </w:r>
            <w:proofErr w:type="spellStart"/>
            <w:r>
              <w:rPr>
                <w:i/>
                <w:lang w:val="en-GB" w:eastAsia="zh-CN"/>
              </w:rPr>
              <w:t>Subband</w:t>
            </w:r>
            <w:proofErr w:type="spellEnd"/>
            <w:r>
              <w:rPr>
                <w:i/>
                <w:lang w:val="en-GB" w:eastAsia="zh-CN"/>
              </w:rPr>
              <w:t xml:space="preserve"> full duplex and dynamic TDD simulation,</w:t>
            </w:r>
          </w:p>
          <w:p w14:paraId="5F02CEB2" w14:textId="77777777" w:rsidR="00B3155F" w:rsidRDefault="00B3155F" w:rsidP="007302FC">
            <w:pPr>
              <w:pStyle w:val="ListParagraph"/>
              <w:numPr>
                <w:ilvl w:val="0"/>
                <w:numId w:val="19"/>
              </w:numPr>
              <w:spacing w:after="120"/>
              <w:rPr>
                <w:i/>
                <w:lang w:eastAsia="zh-CN"/>
              </w:rPr>
            </w:pPr>
            <w:r>
              <w:rPr>
                <w:i/>
                <w:lang w:eastAsia="zh-CN"/>
              </w:rPr>
              <w:t xml:space="preserve">Perform geometry calibration for </w:t>
            </w:r>
            <w:proofErr w:type="spellStart"/>
            <w:r>
              <w:rPr>
                <w:i/>
                <w:lang w:eastAsia="zh-CN"/>
              </w:rPr>
              <w:t>subband</w:t>
            </w:r>
            <w:proofErr w:type="spellEnd"/>
            <w:r>
              <w:rPr>
                <w:i/>
                <w:lang w:eastAsia="zh-CN"/>
              </w:rPr>
              <w:t xml:space="preserve"> full duplex at least for Urban macro, Indoor hotspot, Dense urban and urban macro + indoor hotspot (optional).</w:t>
            </w:r>
          </w:p>
          <w:p w14:paraId="09C07A54" w14:textId="77777777" w:rsidR="00B3155F" w:rsidRDefault="00B3155F" w:rsidP="007302FC">
            <w:pPr>
              <w:pStyle w:val="ListParagraph"/>
              <w:numPr>
                <w:ilvl w:val="0"/>
                <w:numId w:val="19"/>
              </w:numPr>
              <w:spacing w:after="120"/>
              <w:rPr>
                <w:i/>
                <w:lang w:eastAsia="zh-CN"/>
              </w:rPr>
            </w:pPr>
            <w:r>
              <w:rPr>
                <w:i/>
                <w:lang w:eastAsia="zh-CN"/>
              </w:rPr>
              <w:lastRenderedPageBreak/>
              <w:t>Perform geometry calibration for dynamic TDD at least for Dense urban and urban macro + indoor hotspot.</w:t>
            </w:r>
          </w:p>
          <w:p w14:paraId="38219F10" w14:textId="77777777" w:rsidR="00B3155F" w:rsidRDefault="00B3155F" w:rsidP="007302FC">
            <w:pPr>
              <w:pStyle w:val="ListParagraph"/>
              <w:numPr>
                <w:ilvl w:val="0"/>
                <w:numId w:val="19"/>
              </w:numPr>
              <w:spacing w:after="120"/>
              <w:rPr>
                <w:i/>
                <w:lang w:eastAsia="zh-CN"/>
              </w:rPr>
            </w:pPr>
            <w:r>
              <w:rPr>
                <w:i/>
                <w:lang w:eastAsia="zh-CN"/>
              </w:rPr>
              <w:t>Consider the ACLR/ACIR model defined in TR38.828 for geometry calibration.</w:t>
            </w:r>
          </w:p>
          <w:p w14:paraId="7CE00BA4" w14:textId="77777777" w:rsidR="00B3155F" w:rsidRPr="008901D0" w:rsidRDefault="00B3155F" w:rsidP="007302FC">
            <w:pPr>
              <w:pStyle w:val="ListParagraph"/>
              <w:numPr>
                <w:ilvl w:val="0"/>
                <w:numId w:val="19"/>
              </w:numPr>
              <w:spacing w:after="120"/>
              <w:rPr>
                <w:i/>
                <w:lang w:eastAsia="zh-CN"/>
              </w:rPr>
            </w:pPr>
            <w:r w:rsidRPr="00F70612">
              <w:rPr>
                <w:rFonts w:hint="eastAsia"/>
                <w:i/>
                <w:lang w:eastAsia="zh-CN"/>
              </w:rPr>
              <w:t>C</w:t>
            </w:r>
            <w:r w:rsidRPr="00F70612">
              <w:rPr>
                <w:i/>
                <w:lang w:eastAsia="zh-CN"/>
              </w:rPr>
              <w:t xml:space="preserve">onsider two different self-interference capabilities for </w:t>
            </w:r>
            <w:proofErr w:type="spellStart"/>
            <w:r w:rsidRPr="00F70612">
              <w:rPr>
                <w:i/>
                <w:lang w:eastAsia="zh-CN"/>
              </w:rPr>
              <w:t>gNB</w:t>
            </w:r>
            <w:proofErr w:type="spellEnd"/>
            <w:r w:rsidRPr="00F70612">
              <w:rPr>
                <w:i/>
                <w:lang w:eastAsia="zh-CN"/>
              </w:rPr>
              <w:t>, i.e., 90dB and 130dB.</w:t>
            </w:r>
          </w:p>
          <w:p w14:paraId="3A2B82D2" w14:textId="77777777" w:rsidR="00B3155F" w:rsidRPr="00D51CD3" w:rsidRDefault="00B3155F" w:rsidP="007302FC">
            <w:pPr>
              <w:spacing w:after="120"/>
              <w:rPr>
                <w:i/>
                <w:color w:val="BFBFBF" w:themeColor="background1" w:themeShade="BF"/>
                <w:lang w:eastAsia="zh-CN"/>
              </w:rPr>
            </w:pPr>
            <w:r w:rsidRPr="006821F3">
              <w:rPr>
                <w:b/>
                <w:i/>
                <w:u w:val="single"/>
                <w:lang w:val="en-GB" w:eastAsia="zh-CN"/>
              </w:rPr>
              <w:t>Proposal 14</w:t>
            </w:r>
            <w:r w:rsidRPr="006821F3">
              <w:rPr>
                <w:i/>
                <w:lang w:eastAsia="zh-CN"/>
              </w:rPr>
              <w:t>:</w:t>
            </w:r>
            <w:r w:rsidRPr="00FA5ED1">
              <w:rPr>
                <w:i/>
                <w:lang w:eastAsia="zh-CN"/>
              </w:rPr>
              <w:t xml:space="preserve"> Consider the simulation parameters in table 7-1 in Appendix for geometry calibration.</w:t>
            </w:r>
            <w:r w:rsidRPr="00D51CD3">
              <w:rPr>
                <w:i/>
                <w:lang w:eastAsia="zh-CN"/>
              </w:rPr>
              <w:t xml:space="preserve"> </w:t>
            </w:r>
          </w:p>
        </w:tc>
      </w:tr>
      <w:tr w:rsidR="00B3155F" w:rsidRPr="001820A8" w14:paraId="7FED8F7F"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81018EF" w14:textId="77777777" w:rsidR="00B3155F" w:rsidRPr="00283ED0" w:rsidRDefault="00B3155F" w:rsidP="007302FC">
            <w:pPr>
              <w:jc w:val="center"/>
              <w:rPr>
                <w:lang w:eastAsia="zh-CN"/>
              </w:rPr>
            </w:pPr>
            <w:r>
              <w:rPr>
                <w:rFonts w:hint="eastAsia"/>
                <w:lang w:eastAsia="zh-CN"/>
              </w:rPr>
              <w:lastRenderedPageBreak/>
              <w:t>C</w:t>
            </w:r>
            <w:r>
              <w:rPr>
                <w:lang w:eastAsia="zh-CN"/>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7C997218" w14:textId="77777777" w:rsidR="00B3155F" w:rsidRDefault="00B3155F" w:rsidP="007302FC">
            <w:pPr>
              <w:spacing w:beforeLines="50"/>
              <w:rPr>
                <w:rFonts w:eastAsiaTheme="minorEastAsia"/>
                <w:i/>
                <w:color w:val="000000"/>
                <w:shd w:val="clear" w:color="auto" w:fill="FFFFFF"/>
                <w:lang w:eastAsia="zh-CN"/>
              </w:rPr>
            </w:pPr>
            <w:r w:rsidRPr="0068452D">
              <w:rPr>
                <w:rFonts w:eastAsiaTheme="minorEastAsia"/>
                <w:b/>
                <w:i/>
                <w:u w:val="single"/>
                <w:lang w:eastAsia="zh-CN"/>
              </w:rPr>
              <w:t>Proposal 2:</w:t>
            </w:r>
            <w:r w:rsidRPr="0068452D">
              <w:rPr>
                <w:rFonts w:eastAsiaTheme="minorEastAsia"/>
                <w:i/>
                <w:lang w:eastAsia="zh-CN"/>
              </w:rPr>
              <w:t xml:space="preserve"> </w:t>
            </w:r>
            <w:r w:rsidRPr="0068452D">
              <w:rPr>
                <w:rFonts w:eastAsiaTheme="minorEastAsia" w:hint="eastAsia"/>
                <w:i/>
                <w:lang w:eastAsia="zh-CN"/>
              </w:rPr>
              <w:t xml:space="preserve">The deployment scenarios </w:t>
            </w:r>
            <w:r w:rsidRPr="0068452D">
              <w:rPr>
                <w:rFonts w:eastAsiaTheme="minorEastAsia"/>
                <w:i/>
                <w:color w:val="000000"/>
                <w:shd w:val="clear" w:color="auto" w:fill="FFFFFF"/>
                <w:lang w:eastAsia="zh-CN"/>
              </w:rPr>
              <w:t>for flexible/dynamic TDD evaluation</w:t>
            </w:r>
            <w:r w:rsidRPr="0068452D">
              <w:rPr>
                <w:rFonts w:eastAsiaTheme="minorEastAsia"/>
                <w:i/>
                <w:lang w:eastAsia="zh-CN"/>
              </w:rPr>
              <w:t xml:space="preserve"> </w:t>
            </w:r>
            <w:r w:rsidRPr="0068452D">
              <w:rPr>
                <w:rFonts w:eastAsiaTheme="minorEastAsia" w:hint="eastAsia"/>
                <w:i/>
                <w:lang w:eastAsia="zh-CN"/>
              </w:rPr>
              <w:t xml:space="preserve">include indoor </w:t>
            </w:r>
            <w:r w:rsidRPr="0068452D">
              <w:rPr>
                <w:rFonts w:eastAsiaTheme="minorEastAsia"/>
                <w:i/>
                <w:lang w:eastAsia="zh-CN"/>
              </w:rPr>
              <w:t xml:space="preserve">hotspot and </w:t>
            </w:r>
            <w:r w:rsidRPr="0068452D">
              <w:rPr>
                <w:i/>
                <w:color w:val="000000"/>
                <w:shd w:val="clear" w:color="auto" w:fill="FFFFFF"/>
              </w:rPr>
              <w:t>heterogeneous</w:t>
            </w:r>
            <w:r w:rsidRPr="0068452D">
              <w:rPr>
                <w:rFonts w:eastAsiaTheme="minorEastAsia"/>
                <w:i/>
                <w:color w:val="000000"/>
                <w:shd w:val="clear" w:color="auto" w:fill="FFFFFF"/>
                <w:lang w:eastAsia="zh-CN"/>
              </w:rPr>
              <w:t xml:space="preserve"> deployment with macro and indoor.</w:t>
            </w:r>
          </w:p>
          <w:p w14:paraId="25BB0ACA" w14:textId="77777777" w:rsidR="00B3155F" w:rsidRDefault="00B3155F" w:rsidP="007302FC">
            <w:pPr>
              <w:pStyle w:val="BodyText"/>
              <w:spacing w:after="156"/>
              <w:rPr>
                <w:rFonts w:eastAsiaTheme="minorEastAsia"/>
                <w:i/>
                <w:lang w:val="x-none" w:eastAsia="zh-CN"/>
              </w:rPr>
            </w:pPr>
            <w:r w:rsidRPr="0069735A">
              <w:rPr>
                <w:rFonts w:eastAsiaTheme="minorEastAsia"/>
                <w:b/>
                <w:i/>
                <w:u w:val="single"/>
                <w:lang w:val="x-none" w:eastAsia="zh-CN"/>
              </w:rPr>
              <w:t>Proposal 3:</w:t>
            </w:r>
            <w:r w:rsidRPr="0069735A">
              <w:rPr>
                <w:rFonts w:eastAsiaTheme="minorEastAsia"/>
                <w:i/>
                <w:lang w:val="x-none" w:eastAsia="zh-CN"/>
              </w:rPr>
              <w:t xml:space="preserve"> System-level evaluation is used for Rel-18 SBFD and flexible/dynamic TDD evaluation. </w:t>
            </w:r>
          </w:p>
          <w:p w14:paraId="1399BBD4" w14:textId="77777777" w:rsidR="00B3155F" w:rsidRPr="006F4F08" w:rsidRDefault="00B3155F" w:rsidP="007302FC">
            <w:pPr>
              <w:pStyle w:val="BodyText"/>
              <w:spacing w:beforeLines="50"/>
              <w:rPr>
                <w:i/>
                <w:lang w:eastAsia="zh-CN"/>
              </w:rPr>
            </w:pPr>
            <w:r w:rsidRPr="006F4F08">
              <w:rPr>
                <w:rFonts w:eastAsiaTheme="minorEastAsia"/>
                <w:b/>
                <w:i/>
                <w:u w:val="single"/>
                <w:lang w:eastAsia="zh-CN"/>
              </w:rPr>
              <w:t>P</w:t>
            </w:r>
            <w:r w:rsidRPr="006F4F08">
              <w:rPr>
                <w:rFonts w:eastAsiaTheme="minorEastAsia" w:hint="eastAsia"/>
                <w:b/>
                <w:i/>
                <w:u w:val="single"/>
                <w:lang w:eastAsia="zh-CN"/>
              </w:rPr>
              <w:t>roposal 16:</w:t>
            </w:r>
            <w:r w:rsidRPr="006F4F08">
              <w:rPr>
                <w:rFonts w:eastAsiaTheme="minorEastAsia" w:hint="eastAsia"/>
                <w:i/>
                <w:lang w:eastAsia="zh-CN"/>
              </w:rPr>
              <w:t xml:space="preserve"> Performance of f</w:t>
            </w:r>
            <w:r w:rsidRPr="006F4F08">
              <w:rPr>
                <w:rFonts w:eastAsiaTheme="minorEastAsia"/>
                <w:i/>
                <w:lang w:eastAsia="zh-CN"/>
              </w:rPr>
              <w:t xml:space="preserve">lexible/dynamic TDD </w:t>
            </w:r>
            <w:r w:rsidRPr="006F4F08">
              <w:rPr>
                <w:rFonts w:eastAsiaTheme="minorEastAsia" w:hint="eastAsia"/>
                <w:i/>
                <w:lang w:eastAsia="zh-CN"/>
              </w:rPr>
              <w:t>with existing CLI handling schemes is the baseline to show potential performance gain of new CLI handling schemes.</w:t>
            </w:r>
          </w:p>
          <w:p w14:paraId="0BC782B2" w14:textId="77777777" w:rsidR="00B3155F" w:rsidRPr="0069735A" w:rsidRDefault="00B3155F" w:rsidP="007302FC">
            <w:pPr>
              <w:pStyle w:val="BodyText"/>
              <w:spacing w:after="156"/>
              <w:rPr>
                <w:rFonts w:eastAsiaTheme="minorEastAsia"/>
                <w:i/>
                <w:lang w:val="x-none"/>
              </w:rPr>
            </w:pPr>
            <w:r w:rsidRPr="006F4F08">
              <w:rPr>
                <w:rFonts w:eastAsiaTheme="minorEastAsia"/>
                <w:b/>
                <w:i/>
                <w:u w:val="single"/>
                <w:lang w:eastAsia="zh-CN"/>
              </w:rPr>
              <w:t>P</w:t>
            </w:r>
            <w:r w:rsidRPr="006F4F08">
              <w:rPr>
                <w:rFonts w:eastAsiaTheme="minorEastAsia" w:hint="eastAsia"/>
                <w:b/>
                <w:i/>
                <w:u w:val="single"/>
                <w:lang w:eastAsia="zh-CN"/>
              </w:rPr>
              <w:t>roposal 17:</w:t>
            </w:r>
            <w:r w:rsidRPr="006F4F08">
              <w:rPr>
                <w:rFonts w:eastAsiaTheme="minorEastAsia" w:hint="eastAsia"/>
                <w:i/>
                <w:lang w:eastAsia="zh-CN"/>
              </w:rPr>
              <w:t xml:space="preserve"> Adopt </w:t>
            </w:r>
            <w:r w:rsidRPr="006F4F08">
              <w:rPr>
                <w:rFonts w:eastAsiaTheme="minorEastAsia"/>
                <w:i/>
                <w:lang w:eastAsia="zh-CN"/>
              </w:rPr>
              <w:t>simulation</w:t>
            </w:r>
            <w:r w:rsidRPr="006F4F08">
              <w:rPr>
                <w:rFonts w:eastAsiaTheme="minorEastAsia" w:hint="eastAsia"/>
                <w:i/>
                <w:lang w:eastAsia="zh-CN"/>
              </w:rPr>
              <w:t xml:space="preserve"> </w:t>
            </w:r>
            <w:r w:rsidRPr="006F4F08">
              <w:rPr>
                <w:rFonts w:eastAsiaTheme="minorEastAsia"/>
                <w:i/>
                <w:lang w:eastAsia="zh-CN"/>
              </w:rPr>
              <w:t>assumptions</w:t>
            </w:r>
            <w:r w:rsidRPr="006F4F08">
              <w:rPr>
                <w:rFonts w:eastAsiaTheme="minorEastAsia" w:hint="eastAsia"/>
                <w:i/>
                <w:lang w:eastAsia="zh-CN"/>
              </w:rPr>
              <w:t xml:space="preserve"> in </w:t>
            </w:r>
            <w:r w:rsidRPr="006F4F08">
              <w:rPr>
                <w:rFonts w:eastAsiaTheme="minorEastAsia"/>
                <w:i/>
                <w:lang w:eastAsia="zh-CN"/>
              </w:rPr>
              <w:t>Table 2</w:t>
            </w:r>
            <w:r w:rsidRPr="006F4F08">
              <w:rPr>
                <w:rFonts w:eastAsiaTheme="minorEastAsia" w:hint="eastAsia"/>
                <w:i/>
                <w:lang w:eastAsia="zh-CN"/>
              </w:rPr>
              <w:t xml:space="preserve"> for </w:t>
            </w:r>
            <w:r w:rsidRPr="006F4F08">
              <w:rPr>
                <w:rFonts w:eastAsiaTheme="minorEastAsia"/>
                <w:i/>
                <w:lang w:eastAsia="zh-CN"/>
              </w:rPr>
              <w:t>flexible/dynamic TDD system</w:t>
            </w:r>
            <w:r w:rsidRPr="006F4F08">
              <w:rPr>
                <w:rFonts w:eastAsiaTheme="minorEastAsia" w:hint="eastAsia"/>
                <w:i/>
                <w:lang w:eastAsia="zh-CN"/>
              </w:rPr>
              <w:t xml:space="preserve"> evaluation.</w:t>
            </w:r>
          </w:p>
        </w:tc>
      </w:tr>
      <w:tr w:rsidR="00B3155F" w:rsidRPr="001820A8" w14:paraId="3675BFD4"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7A6FB1D" w14:textId="77777777" w:rsidR="00B3155F" w:rsidRPr="001A0C43" w:rsidRDefault="00B3155F" w:rsidP="007302FC">
            <w:pPr>
              <w:jc w:val="center"/>
              <w:rPr>
                <w:lang w:eastAsia="zh-CN"/>
              </w:rPr>
            </w:pPr>
            <w:r>
              <w:rPr>
                <w:rFonts w:hint="eastAsia"/>
                <w:lang w:eastAsia="zh-CN"/>
              </w:rPr>
              <w:t>v</w:t>
            </w:r>
            <w:r>
              <w:rPr>
                <w:lang w:eastAsia="zh-CN"/>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3BFC6AAA" w14:textId="77777777" w:rsidR="00B3155F" w:rsidRDefault="00B3155F" w:rsidP="007302FC">
            <w:pPr>
              <w:pStyle w:val="Caption"/>
              <w:rPr>
                <w:b w:val="0"/>
                <w:i/>
                <w:iCs/>
              </w:rPr>
            </w:pPr>
            <w:r w:rsidRPr="001D44C5">
              <w:rPr>
                <w:i/>
                <w:iCs/>
                <w:u w:val="single"/>
              </w:rPr>
              <w:t>Proposal 1:</w:t>
            </w:r>
            <w:r w:rsidRPr="001D44C5">
              <w:rPr>
                <w:b w:val="0"/>
                <w:i/>
                <w:iCs/>
              </w:rPr>
              <w:t xml:space="preserve"> For SBFD and dynamic TDD evaluation, system-level simulation assumptions in TR 38.828 can be used as a starting point.</w:t>
            </w:r>
          </w:p>
          <w:p w14:paraId="5D94E182" w14:textId="77777777" w:rsidR="00B3155F" w:rsidRPr="008C6BAF" w:rsidRDefault="00B3155F" w:rsidP="007302FC">
            <w:pPr>
              <w:pStyle w:val="Caption"/>
              <w:rPr>
                <w:b w:val="0"/>
                <w:i/>
                <w:iCs/>
              </w:rPr>
            </w:pPr>
            <w:r w:rsidRPr="008C6BAF">
              <w:rPr>
                <w:i/>
                <w:iCs/>
                <w:u w:val="single"/>
              </w:rPr>
              <w:t>Proposal 2:</w:t>
            </w:r>
            <w:r w:rsidRPr="008C6BAF">
              <w:rPr>
                <w:b w:val="0"/>
                <w:i/>
                <w:iCs/>
              </w:rPr>
              <w:t xml:space="preserve"> For non-coexistence</w:t>
            </w:r>
            <w:r w:rsidRPr="008C6BAF">
              <w:rPr>
                <w:b w:val="0"/>
              </w:rPr>
              <w:t xml:space="preserve"> </w:t>
            </w:r>
            <w:r w:rsidRPr="008C6BAF">
              <w:rPr>
                <w:b w:val="0"/>
                <w:i/>
                <w:iCs/>
              </w:rPr>
              <w:t xml:space="preserve">scenarios in SBFD or dynamic TDD evaluation, </w:t>
            </w:r>
            <w:proofErr w:type="spellStart"/>
            <w:r w:rsidRPr="008C6BAF">
              <w:rPr>
                <w:b w:val="0"/>
                <w:i/>
                <w:iCs/>
              </w:rPr>
              <w:t>UMa</w:t>
            </w:r>
            <w:proofErr w:type="spellEnd"/>
            <w:r w:rsidRPr="008C6BAF">
              <w:rPr>
                <w:b w:val="0"/>
                <w:i/>
                <w:iCs/>
              </w:rPr>
              <w:t xml:space="preserve">, 1-layer DU and </w:t>
            </w:r>
            <w:proofErr w:type="spellStart"/>
            <w:r w:rsidRPr="008C6BAF">
              <w:rPr>
                <w:b w:val="0"/>
                <w:i/>
                <w:iCs/>
              </w:rPr>
              <w:t>InH</w:t>
            </w:r>
            <w:proofErr w:type="spellEnd"/>
            <w:r w:rsidRPr="008C6BAF">
              <w:rPr>
                <w:b w:val="0"/>
                <w:i/>
                <w:iCs/>
              </w:rPr>
              <w:t xml:space="preserve"> can be high priority.</w:t>
            </w:r>
          </w:p>
          <w:p w14:paraId="339C2BB1" w14:textId="77777777" w:rsidR="00B3155F" w:rsidRPr="00152226" w:rsidRDefault="00B3155F" w:rsidP="007302FC">
            <w:pPr>
              <w:pStyle w:val="Caption"/>
              <w:rPr>
                <w:rFonts w:eastAsiaTheme="minorEastAsia"/>
                <w:b w:val="0"/>
                <w:i/>
                <w:iCs/>
                <w:lang w:eastAsia="zh-CN"/>
              </w:rPr>
            </w:pPr>
            <w:r w:rsidRPr="00152226">
              <w:rPr>
                <w:rFonts w:eastAsiaTheme="minorEastAsia"/>
                <w:i/>
                <w:iCs/>
                <w:u w:val="single"/>
                <w:lang w:eastAsia="zh-CN"/>
              </w:rPr>
              <w:t>Proposal 3:</w:t>
            </w:r>
            <w:r w:rsidRPr="00152226">
              <w:rPr>
                <w:rFonts w:eastAsiaTheme="minorEastAsia"/>
                <w:b w:val="0"/>
                <w:i/>
                <w:iCs/>
                <w:lang w:eastAsia="zh-CN"/>
              </w:rPr>
              <w:t xml:space="preserve"> 100% grid-shifted deployment of </w:t>
            </w:r>
            <w:proofErr w:type="spellStart"/>
            <w:r w:rsidRPr="00152226">
              <w:rPr>
                <w:rFonts w:eastAsiaTheme="minorEastAsia"/>
                <w:b w:val="0"/>
                <w:i/>
                <w:iCs/>
                <w:lang w:eastAsia="zh-CN"/>
              </w:rPr>
              <w:t>gNB</w:t>
            </w:r>
            <w:proofErr w:type="spellEnd"/>
            <w:r w:rsidRPr="00152226">
              <w:rPr>
                <w:rFonts w:eastAsiaTheme="minorEastAsia"/>
                <w:b w:val="0"/>
                <w:i/>
                <w:iCs/>
                <w:lang w:eastAsia="zh-CN"/>
              </w:rPr>
              <w:t xml:space="preserve"> can be used for multiple operators’ co-existence scenarios.</w:t>
            </w:r>
          </w:p>
          <w:p w14:paraId="0944FB9F" w14:textId="77777777" w:rsidR="00B3155F" w:rsidRPr="007E4526" w:rsidRDefault="00B3155F" w:rsidP="007302FC">
            <w:pPr>
              <w:pStyle w:val="Caption"/>
              <w:rPr>
                <w:rFonts w:eastAsiaTheme="minorEastAsia"/>
                <w:b w:val="0"/>
                <w:i/>
                <w:iCs/>
                <w:lang w:eastAsia="zh-CN"/>
              </w:rPr>
            </w:pPr>
            <w:r w:rsidRPr="00152226">
              <w:rPr>
                <w:i/>
                <w:iCs/>
                <w:u w:val="single"/>
              </w:rPr>
              <w:t>Proposal 4:</w:t>
            </w:r>
            <w:r w:rsidRPr="00152226">
              <w:rPr>
                <w:b w:val="0"/>
                <w:i/>
                <w:iCs/>
              </w:rPr>
              <w:t xml:space="preserve"> For c</w:t>
            </w:r>
            <w:r w:rsidRPr="00152226">
              <w:rPr>
                <w:rFonts w:eastAsiaTheme="minorEastAsia"/>
                <w:b w:val="0"/>
                <w:i/>
                <w:iCs/>
                <w:lang w:eastAsia="zh-CN"/>
              </w:rPr>
              <w:t>o-coexistence</w:t>
            </w:r>
            <w:r w:rsidRPr="00152226">
              <w:rPr>
                <w:b w:val="0"/>
                <w:i/>
                <w:iCs/>
              </w:rPr>
              <w:t xml:space="preserve"> scenarios</w:t>
            </w:r>
            <w:r w:rsidRPr="00152226">
              <w:rPr>
                <w:rFonts w:eastAsiaTheme="minorEastAsia"/>
                <w:b w:val="0"/>
                <w:i/>
                <w:iCs/>
                <w:lang w:eastAsia="zh-CN"/>
              </w:rPr>
              <w:t xml:space="preserve"> in SBFD or dynamic TDD evaluation, </w:t>
            </w:r>
            <w:proofErr w:type="spellStart"/>
            <w:r w:rsidRPr="00152226">
              <w:rPr>
                <w:rFonts w:eastAsiaTheme="minorEastAsia"/>
                <w:b w:val="0"/>
                <w:i/>
                <w:iCs/>
                <w:lang w:eastAsia="zh-CN"/>
              </w:rPr>
              <w:t>UMa</w:t>
            </w:r>
            <w:proofErr w:type="spellEnd"/>
            <w:r w:rsidRPr="00152226">
              <w:rPr>
                <w:rFonts w:eastAsiaTheme="minorEastAsia"/>
                <w:b w:val="0"/>
                <w:i/>
                <w:iCs/>
                <w:lang w:eastAsia="zh-CN"/>
              </w:rPr>
              <w:t xml:space="preserve">, 1-layer DU </w:t>
            </w:r>
            <w:r w:rsidRPr="00152226">
              <w:rPr>
                <w:rFonts w:eastAsiaTheme="minorEastAsia" w:hint="eastAsia"/>
                <w:b w:val="0"/>
                <w:i/>
                <w:iCs/>
                <w:lang w:eastAsia="zh-CN"/>
              </w:rPr>
              <w:t>and</w:t>
            </w:r>
            <w:r w:rsidRPr="00152226">
              <w:rPr>
                <w:rFonts w:eastAsiaTheme="minorEastAsia"/>
                <w:b w:val="0"/>
                <w:i/>
                <w:iCs/>
                <w:lang w:eastAsia="zh-CN"/>
              </w:rPr>
              <w:t xml:space="preserve"> </w:t>
            </w:r>
            <w:proofErr w:type="spellStart"/>
            <w:r w:rsidRPr="00152226">
              <w:rPr>
                <w:rFonts w:eastAsiaTheme="minorEastAsia"/>
                <w:b w:val="0"/>
                <w:i/>
                <w:iCs/>
                <w:lang w:eastAsia="zh-CN"/>
              </w:rPr>
              <w:t>InH</w:t>
            </w:r>
            <w:proofErr w:type="spellEnd"/>
            <w:r w:rsidRPr="00152226">
              <w:rPr>
                <w:rFonts w:eastAsiaTheme="minorEastAsia"/>
                <w:b w:val="0"/>
                <w:i/>
                <w:iCs/>
                <w:lang w:eastAsia="zh-CN"/>
              </w:rPr>
              <w:t>, can be considered.</w:t>
            </w:r>
          </w:p>
        </w:tc>
      </w:tr>
      <w:tr w:rsidR="00B3155F" w:rsidRPr="001820A8" w14:paraId="13488CC0"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E4D0347" w14:textId="77777777" w:rsidR="00B3155F" w:rsidRPr="00283ED0" w:rsidRDefault="00B3155F" w:rsidP="007302FC">
            <w:pPr>
              <w:jc w:val="center"/>
              <w:rPr>
                <w:lang w:eastAsia="zh-CN"/>
              </w:rPr>
            </w:pPr>
            <w:proofErr w:type="spellStart"/>
            <w:r>
              <w:rPr>
                <w:rFonts w:hint="eastAsia"/>
                <w:lang w:eastAsia="zh-CN"/>
              </w:rPr>
              <w:t>x</w:t>
            </w:r>
            <w:r>
              <w:rPr>
                <w:lang w:eastAsia="zh-CN"/>
              </w:rPr>
              <w:t>iaomi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4B839DC6" w14:textId="77777777" w:rsidR="00B3155F" w:rsidRPr="00165C56" w:rsidRDefault="00B3155F" w:rsidP="007302FC">
            <w:pPr>
              <w:spacing w:beforeLines="50"/>
              <w:rPr>
                <w:rFonts w:eastAsia="Malgun Gothic"/>
                <w:i/>
                <w:lang w:eastAsia="ko-KR"/>
              </w:rPr>
            </w:pPr>
            <w:r w:rsidRPr="00165C56">
              <w:rPr>
                <w:rFonts w:eastAsiaTheme="minorEastAsia"/>
                <w:b/>
                <w:i/>
                <w:u w:val="single"/>
                <w:lang w:eastAsia="zh-CN"/>
              </w:rPr>
              <w:t>Proposal 3:</w:t>
            </w:r>
            <w:r w:rsidRPr="00165C56">
              <w:rPr>
                <w:rFonts w:eastAsiaTheme="minorEastAsia"/>
                <w:i/>
                <w:lang w:eastAsia="zh-CN"/>
              </w:rPr>
              <w:t xml:space="preserve"> For</w:t>
            </w:r>
            <w:r w:rsidRPr="00165C56">
              <w:rPr>
                <w:rFonts w:eastAsia="Malgun Gothic"/>
                <w:i/>
                <w:lang w:eastAsia="ko-KR"/>
              </w:rPr>
              <w:t xml:space="preserve"> flexible/dynamic TDD, evaluate and study the performance in HetNet scenario.</w:t>
            </w:r>
          </w:p>
        </w:tc>
      </w:tr>
      <w:tr w:rsidR="00B3155F" w:rsidRPr="001820A8" w14:paraId="7B8D4F30"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14C50BA" w14:textId="77777777" w:rsidR="00B3155F" w:rsidRPr="00283ED0" w:rsidRDefault="00B3155F" w:rsidP="007302FC">
            <w:pPr>
              <w:jc w:val="center"/>
              <w:rPr>
                <w:lang w:eastAsia="zh-CN"/>
              </w:rPr>
            </w:pPr>
            <w:r>
              <w:rPr>
                <w:rFonts w:hint="eastAsia"/>
                <w:lang w:eastAsia="zh-CN"/>
              </w:rPr>
              <w:t>S</w:t>
            </w:r>
            <w:r>
              <w:rPr>
                <w:lang w:eastAsia="zh-CN"/>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47C1EB80" w14:textId="77777777" w:rsidR="00B3155F" w:rsidRPr="005C3E44" w:rsidRDefault="00B3155F" w:rsidP="007302FC">
            <w:pPr>
              <w:pStyle w:val="Proposal"/>
              <w:overflowPunct/>
              <w:autoSpaceDE/>
              <w:autoSpaceDN/>
              <w:adjustRightInd/>
              <w:spacing w:line="259" w:lineRule="auto"/>
              <w:ind w:left="0" w:firstLine="0"/>
              <w:textAlignment w:val="auto"/>
              <w:rPr>
                <w:b w:val="0"/>
                <w:i/>
              </w:rPr>
            </w:pPr>
            <w:r w:rsidRPr="00BD7681">
              <w:rPr>
                <w:rFonts w:eastAsiaTheme="minorEastAsia"/>
                <w:i/>
                <w:u w:val="single"/>
              </w:rPr>
              <w:t>Proposal 1:</w:t>
            </w:r>
            <w:r w:rsidRPr="005C3E44">
              <w:rPr>
                <w:rFonts w:eastAsiaTheme="minorEastAsia"/>
                <w:b w:val="0"/>
                <w:i/>
              </w:rPr>
              <w:t xml:space="preserve"> For evaluation purpose, the following three categories of applicable scenarios can be evaluated with their priorities.</w:t>
            </w:r>
          </w:p>
          <w:p w14:paraId="757477F8" w14:textId="77777777" w:rsidR="00B3155F" w:rsidRPr="005C3E44" w:rsidRDefault="00B3155F" w:rsidP="007302FC">
            <w:pPr>
              <w:pStyle w:val="ListParagraph"/>
              <w:widowControl w:val="0"/>
              <w:numPr>
                <w:ilvl w:val="0"/>
                <w:numId w:val="20"/>
              </w:numPr>
              <w:spacing w:beforeLines="50"/>
              <w:rPr>
                <w:i/>
              </w:rPr>
            </w:pPr>
            <w:r w:rsidRPr="005C3E44">
              <w:rPr>
                <w:i/>
              </w:rPr>
              <w:t>The non-coexistence applicable scenario with highest priority</w:t>
            </w:r>
          </w:p>
          <w:p w14:paraId="102B6992" w14:textId="77777777" w:rsidR="00B3155F" w:rsidRPr="005C3E44" w:rsidRDefault="00B3155F" w:rsidP="007302FC">
            <w:pPr>
              <w:pStyle w:val="ListParagraph"/>
              <w:widowControl w:val="0"/>
              <w:numPr>
                <w:ilvl w:val="0"/>
                <w:numId w:val="20"/>
              </w:numPr>
              <w:spacing w:beforeLines="50"/>
              <w:rPr>
                <w:i/>
              </w:rPr>
            </w:pPr>
            <w:r w:rsidRPr="005C3E44">
              <w:rPr>
                <w:i/>
              </w:rPr>
              <w:t>The coexistence applicable scenario of static TDD and a new duplex operation with medium priority</w:t>
            </w:r>
          </w:p>
          <w:p w14:paraId="6C7DBEE8" w14:textId="77777777" w:rsidR="00B3155F" w:rsidRPr="005C3E44" w:rsidRDefault="00B3155F" w:rsidP="007302FC">
            <w:pPr>
              <w:pStyle w:val="ListParagraph"/>
              <w:widowControl w:val="0"/>
              <w:numPr>
                <w:ilvl w:val="0"/>
                <w:numId w:val="20"/>
              </w:numPr>
              <w:spacing w:beforeLines="50"/>
              <w:rPr>
                <w:i/>
              </w:rPr>
            </w:pPr>
            <w:r w:rsidRPr="005C3E44">
              <w:rPr>
                <w:i/>
              </w:rPr>
              <w:t>The coexistence applicable scenario of two new duplex operations with low priority</w:t>
            </w:r>
          </w:p>
          <w:p w14:paraId="2F11C551" w14:textId="77777777" w:rsidR="00B3155F" w:rsidRPr="005C3E44" w:rsidRDefault="00B3155F" w:rsidP="007302FC">
            <w:pPr>
              <w:pStyle w:val="Proposal"/>
              <w:overflowPunct/>
              <w:autoSpaceDE/>
              <w:autoSpaceDN/>
              <w:adjustRightInd/>
              <w:spacing w:line="259" w:lineRule="auto"/>
              <w:ind w:left="0" w:firstLine="0"/>
              <w:textAlignment w:val="auto"/>
              <w:rPr>
                <w:rFonts w:eastAsiaTheme="minorEastAsia"/>
                <w:b w:val="0"/>
                <w:i/>
              </w:rPr>
            </w:pPr>
            <w:r w:rsidRPr="00F92870">
              <w:rPr>
                <w:rFonts w:eastAsiaTheme="minorEastAsia"/>
                <w:i/>
                <w:u w:val="single"/>
              </w:rPr>
              <w:t>Proposal 2:</w:t>
            </w:r>
            <w:r w:rsidRPr="005C3E44">
              <w:rPr>
                <w:rFonts w:eastAsiaTheme="minorEastAsia"/>
                <w:b w:val="0"/>
                <w:i/>
              </w:rPr>
              <w:t xml:space="preserve"> For non-coexistence applicable scenario, RAN1 takes the following applicable scenarios as a baseline</w:t>
            </w:r>
          </w:p>
          <w:p w14:paraId="57CB71CA" w14:textId="77777777" w:rsidR="00B3155F" w:rsidRPr="00F92870" w:rsidRDefault="00B3155F" w:rsidP="007302FC">
            <w:pPr>
              <w:pStyle w:val="ListParagraph"/>
              <w:widowControl w:val="0"/>
              <w:numPr>
                <w:ilvl w:val="0"/>
                <w:numId w:val="20"/>
              </w:numPr>
              <w:spacing w:beforeLines="50"/>
              <w:rPr>
                <w:i/>
              </w:rPr>
            </w:pPr>
            <w:r w:rsidRPr="005C3E44">
              <w:rPr>
                <w:rFonts w:eastAsiaTheme="minorEastAsia"/>
                <w:i/>
                <w:szCs w:val="20"/>
              </w:rPr>
              <w:t xml:space="preserve">Indoor </w:t>
            </w:r>
            <w:r w:rsidRPr="00F92870">
              <w:rPr>
                <w:i/>
              </w:rPr>
              <w:t xml:space="preserve">hotspot (FR1/FR2) with SBFD-only deployment and dynamic/flexible TDD-only deployment </w:t>
            </w:r>
          </w:p>
          <w:p w14:paraId="32D94985" w14:textId="77777777" w:rsidR="00B3155F" w:rsidRPr="00F92870" w:rsidRDefault="00B3155F" w:rsidP="007302FC">
            <w:pPr>
              <w:pStyle w:val="ListParagraph"/>
              <w:widowControl w:val="0"/>
              <w:numPr>
                <w:ilvl w:val="0"/>
                <w:numId w:val="20"/>
              </w:numPr>
              <w:spacing w:beforeLines="50"/>
              <w:rPr>
                <w:i/>
              </w:rPr>
            </w:pPr>
            <w:r w:rsidRPr="00F92870">
              <w:rPr>
                <w:i/>
              </w:rPr>
              <w:t>1-layer Dense Urban (FR1/FR2) with SBFD-only deployment and dynamic/flexible TDD deployment</w:t>
            </w:r>
          </w:p>
          <w:p w14:paraId="54E645D0" w14:textId="77777777" w:rsidR="00B3155F" w:rsidRPr="00F92870" w:rsidRDefault="00B3155F" w:rsidP="007302FC">
            <w:pPr>
              <w:pStyle w:val="ListParagraph"/>
              <w:widowControl w:val="0"/>
              <w:numPr>
                <w:ilvl w:val="0"/>
                <w:numId w:val="20"/>
              </w:numPr>
              <w:spacing w:beforeLines="50"/>
              <w:rPr>
                <w:i/>
              </w:rPr>
            </w:pPr>
            <w:r w:rsidRPr="00F92870">
              <w:rPr>
                <w:i/>
              </w:rPr>
              <w:t>Urban Macro (FR1) with SBFD-only deployment and dynamic/flexible TDD-only deployment</w:t>
            </w:r>
          </w:p>
          <w:p w14:paraId="211115E1" w14:textId="77777777" w:rsidR="00B3155F" w:rsidRPr="00F92870" w:rsidRDefault="00B3155F" w:rsidP="007302FC">
            <w:pPr>
              <w:pStyle w:val="ListParagraph"/>
              <w:widowControl w:val="0"/>
              <w:numPr>
                <w:ilvl w:val="0"/>
                <w:numId w:val="20"/>
              </w:numPr>
              <w:spacing w:beforeLines="50"/>
              <w:rPr>
                <w:i/>
              </w:rPr>
            </w:pPr>
            <w:r w:rsidRPr="00F92870">
              <w:rPr>
                <w:i/>
              </w:rPr>
              <w:lastRenderedPageBreak/>
              <w:t xml:space="preserve">Note: down-selection/prioritization of non-coexistence applicable scenarios can be done in Rel-18 </w:t>
            </w:r>
          </w:p>
          <w:p w14:paraId="27811FFF" w14:textId="77777777" w:rsidR="00B3155F" w:rsidRPr="005C3E44" w:rsidRDefault="00B3155F" w:rsidP="007302FC">
            <w:pPr>
              <w:pStyle w:val="Proposal"/>
              <w:overflowPunct/>
              <w:autoSpaceDE/>
              <w:autoSpaceDN/>
              <w:adjustRightInd/>
              <w:spacing w:line="259" w:lineRule="auto"/>
              <w:ind w:left="0" w:firstLine="0"/>
              <w:textAlignment w:val="auto"/>
              <w:rPr>
                <w:rFonts w:eastAsiaTheme="minorEastAsia"/>
                <w:b w:val="0"/>
                <w:i/>
              </w:rPr>
            </w:pPr>
            <w:r w:rsidRPr="00B62E98">
              <w:rPr>
                <w:rFonts w:eastAsiaTheme="minorEastAsia"/>
                <w:i/>
                <w:u w:val="single"/>
              </w:rPr>
              <w:t>Proposal 3:</w:t>
            </w:r>
            <w:r w:rsidRPr="005C3E44">
              <w:rPr>
                <w:rFonts w:eastAsiaTheme="minorEastAsia"/>
                <w:b w:val="0"/>
                <w:i/>
              </w:rPr>
              <w:t xml:space="preserve"> For the coexistence applicable scenario of static TDD and a new duplex operation, RAN1 takes the following applicable scenarios as a baseline</w:t>
            </w:r>
          </w:p>
          <w:p w14:paraId="1FB54983"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1-layer/2-layer Dense Urban (FR1/FR2) with coexistence deployment of static TDD and SBFD or dynamic/flexible TDD. </w:t>
            </w:r>
          </w:p>
          <w:p w14:paraId="08D1F232" w14:textId="77777777" w:rsidR="00B3155F" w:rsidRPr="005C3E44" w:rsidRDefault="00B3155F" w:rsidP="007302FC">
            <w:pPr>
              <w:pStyle w:val="ListParagraph"/>
              <w:widowControl w:val="0"/>
              <w:numPr>
                <w:ilvl w:val="1"/>
                <w:numId w:val="20"/>
              </w:numPr>
              <w:tabs>
                <w:tab w:val="left" w:pos="-33"/>
              </w:tabs>
              <w:spacing w:beforeLines="50"/>
              <w:rPr>
                <w:rFonts w:eastAsiaTheme="minorEastAsia"/>
                <w:i/>
                <w:szCs w:val="20"/>
              </w:rPr>
            </w:pPr>
            <w:r w:rsidRPr="005C3E44">
              <w:rPr>
                <w:rFonts w:eastAsiaTheme="minorEastAsia"/>
                <w:i/>
                <w:szCs w:val="20"/>
              </w:rPr>
              <w:t xml:space="preserve">For 1-layer, 1 </w:t>
            </w:r>
            <w:proofErr w:type="spellStart"/>
            <w:r w:rsidRPr="005C3E44">
              <w:rPr>
                <w:rFonts w:eastAsiaTheme="minorEastAsia"/>
                <w:i/>
                <w:szCs w:val="20"/>
              </w:rPr>
              <w:t>gNB</w:t>
            </w:r>
            <w:proofErr w:type="spellEnd"/>
            <w:r w:rsidRPr="005C3E44">
              <w:rPr>
                <w:rFonts w:eastAsiaTheme="minorEastAsia"/>
                <w:i/>
                <w:szCs w:val="20"/>
              </w:rPr>
              <w:t xml:space="preserve"> or 7 </w:t>
            </w:r>
            <w:proofErr w:type="spellStart"/>
            <w:r w:rsidRPr="005C3E44">
              <w:rPr>
                <w:rFonts w:eastAsiaTheme="minorEastAsia"/>
                <w:i/>
                <w:szCs w:val="20"/>
              </w:rPr>
              <w:t>gNBs</w:t>
            </w:r>
            <w:proofErr w:type="spellEnd"/>
            <w:r w:rsidRPr="005C3E44">
              <w:rPr>
                <w:rFonts w:eastAsiaTheme="minorEastAsia"/>
                <w:i/>
                <w:szCs w:val="20"/>
              </w:rPr>
              <w:t xml:space="preserve"> with capability of SBFD or dynamic/flexible TDD are surrounded by </w:t>
            </w:r>
            <w:proofErr w:type="spellStart"/>
            <w:r w:rsidRPr="005C3E44">
              <w:rPr>
                <w:rFonts w:eastAsiaTheme="minorEastAsia"/>
                <w:i/>
                <w:szCs w:val="20"/>
              </w:rPr>
              <w:t>gNBs</w:t>
            </w:r>
            <w:proofErr w:type="spellEnd"/>
            <w:r w:rsidRPr="005C3E44">
              <w:rPr>
                <w:rFonts w:eastAsiaTheme="minorEastAsia"/>
                <w:i/>
                <w:szCs w:val="20"/>
              </w:rPr>
              <w:t xml:space="preserve"> with static TDD </w:t>
            </w:r>
          </w:p>
          <w:p w14:paraId="79452634" w14:textId="77777777" w:rsidR="00B3155F" w:rsidRPr="005C3E44" w:rsidRDefault="00B3155F" w:rsidP="007302FC">
            <w:pPr>
              <w:pStyle w:val="ListParagraph"/>
              <w:widowControl w:val="0"/>
              <w:numPr>
                <w:ilvl w:val="1"/>
                <w:numId w:val="20"/>
              </w:numPr>
              <w:tabs>
                <w:tab w:val="left" w:pos="-33"/>
              </w:tabs>
              <w:spacing w:beforeLines="50"/>
              <w:rPr>
                <w:rFonts w:eastAsiaTheme="minorEastAsia"/>
                <w:i/>
                <w:szCs w:val="20"/>
              </w:rPr>
            </w:pPr>
            <w:r w:rsidRPr="005C3E44">
              <w:rPr>
                <w:rFonts w:eastAsiaTheme="minorEastAsia"/>
                <w:i/>
                <w:szCs w:val="20"/>
              </w:rPr>
              <w:t>For 2-layer, Macro layer is for static TDD and Micro/indoor hotspot layer is for SBFD or dynamic/flexible TDD or Macro layer is for SBFD and Micro/indoor hotspot layer is for static TDD</w:t>
            </w:r>
          </w:p>
          <w:p w14:paraId="6CD78203"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Note: down-selection/prioritization of the coexistence applicable scenario of static TDD and a new duplex operation can be done in Rel-18 </w:t>
            </w:r>
          </w:p>
          <w:p w14:paraId="22A3A74D" w14:textId="77777777" w:rsidR="00B3155F" w:rsidRPr="005C3E44" w:rsidRDefault="00B3155F" w:rsidP="007302FC">
            <w:pPr>
              <w:pStyle w:val="Proposal"/>
              <w:overflowPunct/>
              <w:autoSpaceDE/>
              <w:autoSpaceDN/>
              <w:adjustRightInd/>
              <w:spacing w:line="259" w:lineRule="auto"/>
              <w:ind w:left="0" w:firstLine="0"/>
              <w:textAlignment w:val="auto"/>
              <w:rPr>
                <w:rFonts w:eastAsiaTheme="minorEastAsia"/>
                <w:b w:val="0"/>
                <w:i/>
              </w:rPr>
            </w:pPr>
            <w:r w:rsidRPr="00EB7DEE">
              <w:rPr>
                <w:rFonts w:eastAsiaTheme="minorEastAsia"/>
                <w:i/>
                <w:u w:val="single"/>
              </w:rPr>
              <w:t>Proposal 4:</w:t>
            </w:r>
            <w:r w:rsidRPr="005C3E44">
              <w:rPr>
                <w:rFonts w:eastAsiaTheme="minorEastAsia"/>
                <w:b w:val="0"/>
                <w:i/>
              </w:rPr>
              <w:t xml:space="preserve"> For the coexistence applicable scenario of two new duplex operations, RAN1 takes the following applicable scenarios as a baseline</w:t>
            </w:r>
          </w:p>
          <w:p w14:paraId="7B55F256"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2-layer Dense Urban (FR1/FR2) with coexistence deployment of SBFD and dynamic/flexible TDD deployment</w:t>
            </w:r>
          </w:p>
          <w:p w14:paraId="2B3EC461"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For 2-layer, Macro layer is for SBFD and Micro/indoor hotspot layer is for dynamic/flexible TDD</w:t>
            </w:r>
          </w:p>
          <w:p w14:paraId="22008FE3"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Note: down-selection/prioritization of the coexistence applicable scenario of two new duplex operations can be done in Rel-18 </w:t>
            </w:r>
          </w:p>
          <w:p w14:paraId="0A9CB85B" w14:textId="77777777" w:rsidR="00B3155F" w:rsidRPr="005C3E44" w:rsidRDefault="00B3155F" w:rsidP="007302FC">
            <w:pPr>
              <w:pStyle w:val="Proposal"/>
              <w:overflowPunct/>
              <w:autoSpaceDE/>
              <w:autoSpaceDN/>
              <w:adjustRightInd/>
              <w:spacing w:line="259" w:lineRule="auto"/>
              <w:ind w:left="0" w:firstLine="0"/>
              <w:textAlignment w:val="auto"/>
              <w:rPr>
                <w:rFonts w:eastAsiaTheme="minorEastAsia"/>
                <w:b w:val="0"/>
                <w:i/>
              </w:rPr>
            </w:pPr>
            <w:r w:rsidRPr="00EB7DEE">
              <w:rPr>
                <w:rFonts w:eastAsiaTheme="minorEastAsia"/>
                <w:i/>
                <w:u w:val="single"/>
              </w:rPr>
              <w:t>Proposal 5:</w:t>
            </w:r>
            <w:r w:rsidRPr="005C3E44">
              <w:rPr>
                <w:rFonts w:eastAsiaTheme="minorEastAsia"/>
                <w:b w:val="0"/>
                <w:i/>
              </w:rPr>
              <w:t xml:space="preserve"> For evaluation purpose, RAN1 to prioritize the aligned </w:t>
            </w:r>
            <w:proofErr w:type="spellStart"/>
            <w:r w:rsidRPr="005C3E44">
              <w:rPr>
                <w:rFonts w:eastAsiaTheme="minorEastAsia"/>
                <w:b w:val="0"/>
                <w:i/>
              </w:rPr>
              <w:t>subband</w:t>
            </w:r>
            <w:proofErr w:type="spellEnd"/>
            <w:r w:rsidRPr="005C3E44">
              <w:rPr>
                <w:rFonts w:eastAsiaTheme="minorEastAsia"/>
                <w:b w:val="0"/>
                <w:i/>
              </w:rPr>
              <w:t xml:space="preserve"> configuration for SBFD operation.  </w:t>
            </w:r>
          </w:p>
          <w:p w14:paraId="39593A13" w14:textId="77777777" w:rsidR="00B3155F" w:rsidRPr="005C3E44" w:rsidRDefault="00B3155F" w:rsidP="007302FC">
            <w:pPr>
              <w:pStyle w:val="Proposal"/>
              <w:overflowPunct/>
              <w:autoSpaceDE/>
              <w:autoSpaceDN/>
              <w:adjustRightInd/>
              <w:spacing w:line="259" w:lineRule="auto"/>
              <w:ind w:left="0" w:firstLine="0"/>
              <w:textAlignment w:val="auto"/>
              <w:rPr>
                <w:rFonts w:eastAsiaTheme="minorEastAsia"/>
                <w:b w:val="0"/>
                <w:i/>
              </w:rPr>
            </w:pPr>
            <w:r w:rsidRPr="00130041">
              <w:rPr>
                <w:rFonts w:eastAsiaTheme="minorEastAsia"/>
                <w:i/>
                <w:u w:val="single"/>
              </w:rPr>
              <w:t>Proposal 6:</w:t>
            </w:r>
            <w:r w:rsidRPr="005C3E44">
              <w:rPr>
                <w:rFonts w:eastAsiaTheme="minorEastAsia"/>
                <w:b w:val="0"/>
                <w:i/>
              </w:rPr>
              <w:t xml:space="preserve"> To evaluate impacts on adjacent channel, consider the followings as a baseline </w:t>
            </w:r>
          </w:p>
          <w:p w14:paraId="2F15BB87"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For Macro layer (in Urban macro or Dense urban), </w:t>
            </w:r>
          </w:p>
          <w:p w14:paraId="6FC7EE9A" w14:textId="77777777" w:rsidR="00B3155F" w:rsidRPr="005C3E44" w:rsidRDefault="00B3155F" w:rsidP="007302FC">
            <w:pPr>
              <w:pStyle w:val="ListParagraph"/>
              <w:widowControl w:val="0"/>
              <w:numPr>
                <w:ilvl w:val="1"/>
                <w:numId w:val="20"/>
              </w:numPr>
              <w:spacing w:beforeLines="50"/>
              <w:rPr>
                <w:rFonts w:eastAsiaTheme="minorEastAsia"/>
                <w:i/>
                <w:szCs w:val="20"/>
              </w:rPr>
            </w:pPr>
            <w:r w:rsidRPr="005C3E44">
              <w:rPr>
                <w:rFonts w:eastAsiaTheme="minorEastAsia"/>
                <w:i/>
                <w:szCs w:val="20"/>
              </w:rPr>
              <w:t xml:space="preserve">Two operators’ </w:t>
            </w:r>
            <w:proofErr w:type="spellStart"/>
            <w:r w:rsidRPr="005C3E44">
              <w:rPr>
                <w:rFonts w:eastAsiaTheme="minorEastAsia"/>
                <w:i/>
                <w:szCs w:val="20"/>
              </w:rPr>
              <w:t>gNBs</w:t>
            </w:r>
            <w:proofErr w:type="spellEnd"/>
            <w:r w:rsidRPr="005C3E44">
              <w:rPr>
                <w:rFonts w:eastAsiaTheme="minorEastAsia"/>
                <w:i/>
                <w:szCs w:val="20"/>
              </w:rPr>
              <w:t xml:space="preserve"> are located at the same (0% grid shift)</w:t>
            </w:r>
          </w:p>
          <w:p w14:paraId="64196B80" w14:textId="77777777" w:rsidR="00B3155F" w:rsidRPr="005C3E44" w:rsidRDefault="00B3155F" w:rsidP="007302FC">
            <w:pPr>
              <w:pStyle w:val="ListParagraph"/>
              <w:widowControl w:val="0"/>
              <w:numPr>
                <w:ilvl w:val="1"/>
                <w:numId w:val="20"/>
              </w:numPr>
              <w:spacing w:beforeLines="50"/>
              <w:rPr>
                <w:rFonts w:eastAsiaTheme="minorEastAsia"/>
                <w:i/>
                <w:szCs w:val="20"/>
              </w:rPr>
            </w:pPr>
            <w:r w:rsidRPr="005C3E44">
              <w:rPr>
                <w:rFonts w:eastAsiaTheme="minorEastAsia"/>
                <w:i/>
                <w:szCs w:val="20"/>
              </w:rPr>
              <w:t xml:space="preserve">The second operator’s </w:t>
            </w:r>
            <w:proofErr w:type="spellStart"/>
            <w:r w:rsidRPr="005C3E44">
              <w:rPr>
                <w:rFonts w:eastAsiaTheme="minorEastAsia"/>
                <w:i/>
                <w:szCs w:val="20"/>
              </w:rPr>
              <w:t>gNBs</w:t>
            </w:r>
            <w:proofErr w:type="spellEnd"/>
            <w:r w:rsidRPr="005C3E44">
              <w:rPr>
                <w:rFonts w:eastAsiaTheme="minorEastAsia"/>
                <w:i/>
                <w:szCs w:val="20"/>
              </w:rPr>
              <w:t xml:space="preserve"> are located at edge of the first operator’s </w:t>
            </w:r>
            <w:proofErr w:type="spellStart"/>
            <w:r w:rsidRPr="005C3E44">
              <w:rPr>
                <w:rFonts w:eastAsiaTheme="minorEastAsia"/>
                <w:i/>
                <w:szCs w:val="20"/>
              </w:rPr>
              <w:t>gNB</w:t>
            </w:r>
            <w:proofErr w:type="spellEnd"/>
            <w:r w:rsidRPr="005C3E44">
              <w:rPr>
                <w:rFonts w:eastAsiaTheme="minorEastAsia"/>
                <w:i/>
                <w:szCs w:val="20"/>
              </w:rPr>
              <w:t xml:space="preserve"> (100% grid shift)</w:t>
            </w:r>
          </w:p>
          <w:p w14:paraId="3E3DFA85" w14:textId="77777777" w:rsidR="00B3155F" w:rsidRPr="005C3E44"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FFS: indoor hotspot deployment</w:t>
            </w:r>
          </w:p>
          <w:p w14:paraId="6AC0A52B" w14:textId="77777777" w:rsidR="00B3155F" w:rsidRPr="00EB3AB0" w:rsidRDefault="00B3155F" w:rsidP="007302FC">
            <w:pPr>
              <w:pStyle w:val="ListParagraph"/>
              <w:widowControl w:val="0"/>
              <w:numPr>
                <w:ilvl w:val="0"/>
                <w:numId w:val="20"/>
              </w:numPr>
              <w:spacing w:beforeLines="50"/>
              <w:rPr>
                <w:rFonts w:eastAsiaTheme="minorEastAsia"/>
                <w:i/>
                <w:szCs w:val="20"/>
              </w:rPr>
            </w:pPr>
            <w:r w:rsidRPr="005C3E44">
              <w:rPr>
                <w:rFonts w:eastAsiaTheme="minorEastAsia"/>
                <w:i/>
                <w:szCs w:val="20"/>
              </w:rPr>
              <w:t xml:space="preserve">Adjacent channel uses static TDD operation. </w:t>
            </w:r>
          </w:p>
        </w:tc>
      </w:tr>
      <w:tr w:rsidR="00B3155F" w:rsidRPr="001820A8" w14:paraId="5962C185"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723EC34" w14:textId="77777777" w:rsidR="00B3155F" w:rsidRPr="00283ED0" w:rsidRDefault="00B3155F" w:rsidP="007302FC">
            <w:pPr>
              <w:jc w:val="center"/>
              <w:rPr>
                <w:lang w:eastAsia="zh-CN"/>
              </w:rPr>
            </w:pPr>
            <w:r w:rsidRPr="003F1859">
              <w:rPr>
                <w:lang w:eastAsia="zh-CN"/>
              </w:rPr>
              <w:lastRenderedPageBreak/>
              <w:t>Nokia, Nokia Shanghai Bell</w:t>
            </w:r>
          </w:p>
        </w:tc>
        <w:tc>
          <w:tcPr>
            <w:tcW w:w="7840" w:type="dxa"/>
            <w:tcBorders>
              <w:top w:val="single" w:sz="4" w:space="0" w:color="auto"/>
              <w:left w:val="single" w:sz="4" w:space="0" w:color="auto"/>
              <w:bottom w:val="single" w:sz="4" w:space="0" w:color="auto"/>
              <w:right w:val="single" w:sz="4" w:space="0" w:color="auto"/>
            </w:tcBorders>
            <w:vAlign w:val="center"/>
          </w:tcPr>
          <w:p w14:paraId="38298C30" w14:textId="77777777" w:rsidR="00B3155F" w:rsidRPr="00824360" w:rsidRDefault="00B3155F" w:rsidP="007302FC">
            <w:pPr>
              <w:rPr>
                <w:bCs/>
                <w:i/>
              </w:rPr>
            </w:pPr>
            <w:r w:rsidRPr="00824360">
              <w:rPr>
                <w:b/>
                <w:bCs/>
                <w:i/>
                <w:u w:val="single"/>
              </w:rPr>
              <w:t>Proposal 1:</w:t>
            </w:r>
            <w:r w:rsidRPr="00824360">
              <w:rPr>
                <w:bCs/>
                <w:i/>
              </w:rPr>
              <w:t xml:space="preserve"> The dynamic TDD study should focus on identifying enhancements and solutions that allow </w:t>
            </w:r>
            <w:proofErr w:type="spellStart"/>
            <w:r w:rsidRPr="00824360">
              <w:rPr>
                <w:bCs/>
                <w:i/>
              </w:rPr>
              <w:t>gNBs</w:t>
            </w:r>
            <w:proofErr w:type="spellEnd"/>
            <w:r w:rsidRPr="00824360">
              <w:rPr>
                <w:bCs/>
                <w:i/>
              </w:rPr>
              <w:t xml:space="preserve"> to more freely adjust their TDD radio frame configuration in line with their traffic demands by combating cross-link interference.</w:t>
            </w:r>
          </w:p>
          <w:p w14:paraId="2CF3ECAC" w14:textId="77777777" w:rsidR="00B3155F" w:rsidRPr="00824360" w:rsidRDefault="00B3155F" w:rsidP="007302FC">
            <w:pPr>
              <w:rPr>
                <w:bCs/>
                <w:i/>
              </w:rPr>
            </w:pPr>
            <w:r w:rsidRPr="00824360">
              <w:rPr>
                <w:b/>
                <w:bCs/>
                <w:i/>
                <w:u w:val="single"/>
              </w:rPr>
              <w:t>Proposal 2:</w:t>
            </w:r>
            <w:r w:rsidRPr="00824360">
              <w:rPr>
                <w:bCs/>
                <w:i/>
              </w:rPr>
              <w:t xml:space="preserve"> For evaluating the performance and identifying enhancements for dynamic TDD operation, focus on a two-layer HetNet scenarios with outdoor macro cells + outdoor or indoor small cells with cochannel deployment (</w:t>
            </w:r>
            <w:proofErr w:type="gramStart"/>
            <w:r w:rsidRPr="00824360">
              <w:rPr>
                <w:bCs/>
                <w:i/>
              </w:rPr>
              <w:t>e.g.</w:t>
            </w:r>
            <w:proofErr w:type="gramEnd"/>
            <w:r w:rsidRPr="00824360">
              <w:rPr>
                <w:bCs/>
                <w:i/>
              </w:rPr>
              <w:t xml:space="preserve"> based on Scenario 1 from TR 36.872).</w:t>
            </w:r>
          </w:p>
          <w:p w14:paraId="24CB5728" w14:textId="77777777" w:rsidR="00B3155F" w:rsidRDefault="00B3155F" w:rsidP="007302FC">
            <w:pPr>
              <w:pStyle w:val="ListParagraph"/>
              <w:numPr>
                <w:ilvl w:val="0"/>
                <w:numId w:val="23"/>
              </w:numPr>
              <w:rPr>
                <w:bCs/>
                <w:i/>
                <w:szCs w:val="20"/>
                <w:lang w:val="en-GB"/>
              </w:rPr>
            </w:pPr>
            <w:r w:rsidRPr="00824360">
              <w:rPr>
                <w:bCs/>
                <w:i/>
                <w:szCs w:val="20"/>
                <w:lang w:val="en-GB"/>
              </w:rPr>
              <w:t>Macro layer uses static DL-heavy TDD radio frame configuration (to ensure inter-operator coexistence) while the small cell layer operates with dynamic TDD in line with their UL and DL traffic demands.</w:t>
            </w:r>
          </w:p>
          <w:p w14:paraId="27DB56C0" w14:textId="77777777" w:rsidR="00B3155F" w:rsidRPr="006F4F08" w:rsidRDefault="00B3155F" w:rsidP="007302FC">
            <w:pPr>
              <w:rPr>
                <w:bCs/>
                <w:i/>
              </w:rPr>
            </w:pPr>
            <w:r w:rsidRPr="006F4F08">
              <w:rPr>
                <w:b/>
                <w:bCs/>
                <w:i/>
                <w:u w:val="single"/>
              </w:rPr>
              <w:lastRenderedPageBreak/>
              <w:t xml:space="preserve">Proposal 8: </w:t>
            </w:r>
            <w:r w:rsidRPr="006F4F08">
              <w:rPr>
                <w:bCs/>
                <w:i/>
              </w:rPr>
              <w:t>For the traffic models and KPIs for dynamic TDD evaluations, assume the following:</w:t>
            </w:r>
          </w:p>
          <w:p w14:paraId="249BC697" w14:textId="77777777" w:rsidR="00B3155F" w:rsidRPr="006F4F08" w:rsidRDefault="00B3155F" w:rsidP="007302FC">
            <w:pPr>
              <w:pStyle w:val="ListParagraph"/>
              <w:numPr>
                <w:ilvl w:val="0"/>
                <w:numId w:val="23"/>
              </w:numPr>
              <w:spacing w:after="120"/>
              <w:rPr>
                <w:i/>
                <w:lang w:eastAsia="zh-CN"/>
              </w:rPr>
            </w:pPr>
            <w:r w:rsidRPr="006F4F08">
              <w:rPr>
                <w:i/>
                <w:lang w:eastAsia="zh-CN"/>
              </w:rPr>
              <w:t xml:space="preserve">FTP3 traffic model with large payload size, </w:t>
            </w:r>
            <w:proofErr w:type="gramStart"/>
            <w:r w:rsidRPr="006F4F08">
              <w:rPr>
                <w:i/>
                <w:lang w:eastAsia="zh-CN"/>
              </w:rPr>
              <w:t>e.g.</w:t>
            </w:r>
            <w:proofErr w:type="gramEnd"/>
            <w:r w:rsidRPr="006F4F08">
              <w:rPr>
                <w:i/>
                <w:lang w:eastAsia="zh-CN"/>
              </w:rPr>
              <w:t xml:space="preserve"> 0.5 </w:t>
            </w:r>
            <w:proofErr w:type="spellStart"/>
            <w:r w:rsidRPr="006F4F08">
              <w:rPr>
                <w:i/>
                <w:lang w:eastAsia="zh-CN"/>
              </w:rPr>
              <w:t>MBytes</w:t>
            </w:r>
            <w:proofErr w:type="spellEnd"/>
            <w:r w:rsidRPr="006F4F08">
              <w:rPr>
                <w:i/>
                <w:lang w:eastAsia="zh-CN"/>
              </w:rPr>
              <w:t xml:space="preserve">. </w:t>
            </w:r>
          </w:p>
          <w:p w14:paraId="071E433C" w14:textId="77777777" w:rsidR="00B3155F" w:rsidRPr="006F4F08" w:rsidRDefault="00B3155F" w:rsidP="007302FC">
            <w:pPr>
              <w:pStyle w:val="ListParagraph"/>
              <w:numPr>
                <w:ilvl w:val="1"/>
                <w:numId w:val="23"/>
              </w:numPr>
              <w:spacing w:after="120"/>
              <w:rPr>
                <w:i/>
                <w:lang w:eastAsia="zh-CN"/>
              </w:rPr>
            </w:pPr>
            <w:r w:rsidRPr="006F4F08">
              <w:rPr>
                <w:i/>
                <w:lang w:eastAsia="zh-CN"/>
              </w:rPr>
              <w:t>Main KPI: User perceived throughput (UPT).</w:t>
            </w:r>
          </w:p>
          <w:p w14:paraId="2F060700" w14:textId="77777777" w:rsidR="00B3155F" w:rsidRPr="006F4F08" w:rsidRDefault="00B3155F" w:rsidP="007302FC">
            <w:pPr>
              <w:pStyle w:val="ListParagraph"/>
              <w:numPr>
                <w:ilvl w:val="1"/>
                <w:numId w:val="23"/>
              </w:numPr>
              <w:spacing w:after="120"/>
              <w:rPr>
                <w:i/>
                <w:lang w:eastAsia="zh-CN"/>
              </w:rPr>
            </w:pPr>
            <w:r w:rsidRPr="006F4F08">
              <w:rPr>
                <w:i/>
                <w:lang w:eastAsia="zh-CN"/>
              </w:rPr>
              <w:t xml:space="preserve">Offered load selected to meet a certain resource utilization (RU) target, </w:t>
            </w:r>
            <w:proofErr w:type="gramStart"/>
            <w:r w:rsidRPr="006F4F08">
              <w:rPr>
                <w:i/>
                <w:lang w:eastAsia="zh-CN"/>
              </w:rPr>
              <w:t>e.g.</w:t>
            </w:r>
            <w:proofErr w:type="gramEnd"/>
            <w:r w:rsidRPr="006F4F08">
              <w:rPr>
                <w:i/>
                <w:lang w:eastAsia="zh-CN"/>
              </w:rPr>
              <w:t xml:space="preserve"> 10% (low load) and 40% (medium load). </w:t>
            </w:r>
          </w:p>
          <w:p w14:paraId="1547594E" w14:textId="77777777" w:rsidR="00B3155F" w:rsidRPr="006F4F08" w:rsidRDefault="00B3155F" w:rsidP="007302FC">
            <w:pPr>
              <w:pStyle w:val="ListParagraph"/>
              <w:numPr>
                <w:ilvl w:val="1"/>
                <w:numId w:val="23"/>
              </w:numPr>
              <w:spacing w:after="120"/>
              <w:rPr>
                <w:i/>
                <w:lang w:eastAsia="zh-CN"/>
              </w:rPr>
            </w:pPr>
            <w:r w:rsidRPr="006F4F08">
              <w:rPr>
                <w:i/>
                <w:lang w:eastAsia="zh-CN"/>
              </w:rPr>
              <w:t xml:space="preserve">Both DL-heavy traffic, 4:1, and symmetric 1:1 </w:t>
            </w:r>
            <w:proofErr w:type="gramStart"/>
            <w:r w:rsidRPr="006F4F08">
              <w:rPr>
                <w:i/>
                <w:lang w:eastAsia="zh-CN"/>
              </w:rPr>
              <w:t>DL:UL</w:t>
            </w:r>
            <w:proofErr w:type="gramEnd"/>
            <w:r w:rsidRPr="006F4F08">
              <w:rPr>
                <w:i/>
                <w:lang w:eastAsia="zh-CN"/>
              </w:rPr>
              <w:t xml:space="preserve"> traffic can be considered. </w:t>
            </w:r>
          </w:p>
          <w:p w14:paraId="6D39B1B1" w14:textId="77777777" w:rsidR="00B3155F" w:rsidRPr="00085F13" w:rsidRDefault="00B3155F" w:rsidP="007302FC">
            <w:pPr>
              <w:rPr>
                <w:bCs/>
                <w:i/>
                <w:lang w:val="en-GB"/>
              </w:rPr>
            </w:pPr>
            <w:r w:rsidRPr="006F4F08">
              <w:rPr>
                <w:i/>
                <w:lang w:eastAsia="zh-CN"/>
              </w:rPr>
              <w:t>For the proposed HetNet scenario with dynamic TDD, it may be further considered to have DL-heavy traffic for the UEs connected to the macro-cells, while the small-cell UEs have balanced or UL-heavy traffic.</w:t>
            </w:r>
          </w:p>
        </w:tc>
      </w:tr>
      <w:tr w:rsidR="00B3155F" w:rsidRPr="001820A8" w14:paraId="723E49BB"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CA6ECA6" w14:textId="77777777" w:rsidR="00B3155F" w:rsidRPr="00283ED0" w:rsidRDefault="00B3155F" w:rsidP="007302FC">
            <w:pPr>
              <w:jc w:val="center"/>
              <w:rPr>
                <w:lang w:eastAsia="zh-CN"/>
              </w:rPr>
            </w:pPr>
            <w:r w:rsidRPr="00F244AD">
              <w:rPr>
                <w:lang w:eastAsia="zh-CN"/>
              </w:rPr>
              <w:lastRenderedPageBreak/>
              <w:t>LG Electronics</w:t>
            </w:r>
          </w:p>
        </w:tc>
        <w:tc>
          <w:tcPr>
            <w:tcW w:w="7840" w:type="dxa"/>
            <w:tcBorders>
              <w:top w:val="single" w:sz="4" w:space="0" w:color="auto"/>
              <w:left w:val="single" w:sz="4" w:space="0" w:color="auto"/>
              <w:bottom w:val="single" w:sz="4" w:space="0" w:color="auto"/>
              <w:right w:val="single" w:sz="4" w:space="0" w:color="auto"/>
            </w:tcBorders>
            <w:vAlign w:val="center"/>
          </w:tcPr>
          <w:p w14:paraId="6AD17445" w14:textId="77777777" w:rsidR="00B3155F" w:rsidRPr="00F244AD" w:rsidRDefault="00B3155F" w:rsidP="007302FC">
            <w:pPr>
              <w:rPr>
                <w:rFonts w:eastAsia="BatangChe"/>
                <w:i/>
                <w:lang w:eastAsia="ko-KR"/>
              </w:rPr>
            </w:pPr>
            <w:r w:rsidRPr="00F244AD">
              <w:rPr>
                <w:rFonts w:eastAsia="BatangChe" w:hint="eastAsia"/>
                <w:b/>
                <w:i/>
                <w:u w:val="single"/>
                <w:lang w:eastAsia="ko-KR"/>
              </w:rPr>
              <w:t>Proposal 1:</w:t>
            </w:r>
            <w:r w:rsidRPr="00F244AD">
              <w:rPr>
                <w:rFonts w:eastAsia="BatangChe" w:hint="eastAsia"/>
                <w:i/>
                <w:lang w:eastAsia="ko-KR"/>
              </w:rPr>
              <w:t xml:space="preserve"> </w:t>
            </w:r>
            <w:r w:rsidRPr="00F244AD">
              <w:rPr>
                <w:rFonts w:eastAsia="BatangChe"/>
                <w:i/>
                <w:lang w:eastAsia="ko-KR"/>
              </w:rPr>
              <w:t xml:space="preserve">For deployment scenarios of study on NR duplex evolution, deployment scenarios (i.e., Dense urban, Urban macro, </w:t>
            </w:r>
            <w:r w:rsidRPr="00F244AD">
              <w:rPr>
                <w:rFonts w:eastAsia="BatangChe" w:hint="eastAsia"/>
                <w:i/>
                <w:lang w:eastAsia="ko-KR"/>
              </w:rPr>
              <w:t xml:space="preserve">and </w:t>
            </w:r>
            <w:r w:rsidRPr="00F244AD">
              <w:rPr>
                <w:rFonts w:eastAsia="BatangChe"/>
                <w:i/>
                <w:lang w:eastAsia="ko-KR"/>
              </w:rPr>
              <w:t>Indoor hotspot) which were applied for flexible duplex evaluation in Rel-14 NR SI are considered.</w:t>
            </w:r>
          </w:p>
          <w:p w14:paraId="00665E5A" w14:textId="77777777" w:rsidR="00B3155F" w:rsidRPr="00283ED0" w:rsidRDefault="00B3155F" w:rsidP="007302FC">
            <w:pPr>
              <w:pStyle w:val="12"/>
              <w:ind w:leftChars="0" w:left="0"/>
              <w:rPr>
                <w:b w:val="0"/>
                <w:i w:val="0"/>
                <w:iCs/>
                <w:sz w:val="20"/>
                <w:szCs w:val="20"/>
              </w:rPr>
            </w:pPr>
            <w:r w:rsidRPr="00F244AD">
              <w:rPr>
                <w:rFonts w:eastAsia="BatangChe" w:hint="eastAsia"/>
                <w:sz w:val="20"/>
                <w:szCs w:val="20"/>
                <w:u w:val="single"/>
              </w:rPr>
              <w:t xml:space="preserve">Proposal 2: </w:t>
            </w:r>
            <w:r w:rsidRPr="00F244AD">
              <w:rPr>
                <w:rFonts w:eastAsia="BatangChe"/>
                <w:b w:val="0"/>
                <w:sz w:val="20"/>
                <w:szCs w:val="20"/>
              </w:rPr>
              <w:t xml:space="preserve">Evaluation for NR duplex evolution is performed at FR1 and FR2-1. Also, it can be discussed </w:t>
            </w:r>
            <w:r w:rsidRPr="00F244AD">
              <w:rPr>
                <w:rFonts w:eastAsia="BatangChe" w:hint="eastAsia"/>
                <w:b w:val="0"/>
                <w:sz w:val="20"/>
                <w:szCs w:val="20"/>
              </w:rPr>
              <w:t xml:space="preserve">whether </w:t>
            </w:r>
            <w:r w:rsidRPr="00F244AD">
              <w:rPr>
                <w:rFonts w:eastAsia="BatangChe"/>
                <w:b w:val="0"/>
                <w:sz w:val="20"/>
                <w:szCs w:val="20"/>
              </w:rPr>
              <w:t xml:space="preserve">or not to </w:t>
            </w:r>
            <w:r w:rsidRPr="00F244AD">
              <w:rPr>
                <w:rFonts w:eastAsia="BatangChe" w:hint="eastAsia"/>
                <w:b w:val="0"/>
                <w:sz w:val="20"/>
                <w:szCs w:val="20"/>
              </w:rPr>
              <w:t xml:space="preserve">consider </w:t>
            </w:r>
            <w:r w:rsidRPr="00F244AD">
              <w:rPr>
                <w:rFonts w:eastAsia="BatangChe"/>
                <w:b w:val="0"/>
                <w:sz w:val="20"/>
                <w:szCs w:val="20"/>
              </w:rPr>
              <w:t>F</w:t>
            </w:r>
            <w:r w:rsidRPr="00F244AD">
              <w:rPr>
                <w:rFonts w:eastAsia="BatangChe" w:hint="eastAsia"/>
                <w:b w:val="0"/>
                <w:sz w:val="20"/>
                <w:szCs w:val="20"/>
              </w:rPr>
              <w:t xml:space="preserve">R 2-2 </w:t>
            </w:r>
            <w:r w:rsidRPr="00F244AD">
              <w:rPr>
                <w:rFonts w:eastAsia="BatangChe"/>
                <w:b w:val="0"/>
                <w:sz w:val="20"/>
                <w:szCs w:val="20"/>
              </w:rPr>
              <w:t>for study of NR duplex evolution.</w:t>
            </w:r>
          </w:p>
        </w:tc>
      </w:tr>
      <w:tr w:rsidR="00B3155F" w:rsidRPr="001820A8" w14:paraId="6BA3A9C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A9F7D20" w14:textId="77777777" w:rsidR="00B3155F" w:rsidRPr="00283ED0" w:rsidRDefault="00B3155F" w:rsidP="007302FC">
            <w:pPr>
              <w:jc w:val="center"/>
              <w:rPr>
                <w:lang w:eastAsia="zh-CN"/>
              </w:rPr>
            </w:pPr>
            <w:r w:rsidRPr="008B6CC3">
              <w:rPr>
                <w:lang w:eastAsia="zh-CN"/>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339015F5" w14:textId="77777777" w:rsidR="00B3155F" w:rsidRPr="00D94095" w:rsidRDefault="00B3155F" w:rsidP="007302FC">
            <w:pPr>
              <w:spacing w:after="120"/>
              <w:rPr>
                <w:i/>
                <w:lang w:eastAsia="ko-KR"/>
              </w:rPr>
            </w:pPr>
            <w:r w:rsidRPr="00D94095">
              <w:rPr>
                <w:b/>
                <w:i/>
                <w:u w:val="single"/>
                <w:lang w:eastAsia="ko-KR"/>
              </w:rPr>
              <w:t>Observation 5:</w:t>
            </w:r>
            <w:r w:rsidRPr="00D94095">
              <w:rPr>
                <w:i/>
                <w:lang w:eastAsia="ko-KR"/>
              </w:rPr>
              <w:t xml:space="preserve"> The feasibility and the performance of SBFD and DTDD schemes highly depend on the deployment scenarios considered for these schemes. </w:t>
            </w:r>
          </w:p>
          <w:p w14:paraId="39A72FF8" w14:textId="77777777" w:rsidR="00B3155F" w:rsidRDefault="00B3155F" w:rsidP="007302FC">
            <w:pPr>
              <w:spacing w:after="120"/>
              <w:rPr>
                <w:i/>
                <w:lang w:eastAsia="ko-KR"/>
              </w:rPr>
            </w:pPr>
            <w:r w:rsidRPr="00D94095">
              <w:rPr>
                <w:b/>
                <w:i/>
                <w:u w:val="single"/>
                <w:lang w:eastAsia="ko-KR"/>
              </w:rPr>
              <w:t>Proposal 4:</w:t>
            </w:r>
            <w:r w:rsidRPr="00D94095">
              <w:rPr>
                <w:i/>
                <w:lang w:eastAsia="ko-KR"/>
              </w:rPr>
              <w:t xml:space="preserve"> For the evaluations of SBFD and DTDD schemes, RAN1 should consider the deployment scenarios listed in T</w:t>
            </w:r>
            <w:r w:rsidRPr="00D94095">
              <w:rPr>
                <w:rFonts w:hint="eastAsia"/>
                <w:i/>
                <w:lang w:eastAsia="zh-CN"/>
              </w:rPr>
              <w:t>able</w:t>
            </w:r>
            <w:r w:rsidRPr="00D94095">
              <w:rPr>
                <w:i/>
                <w:lang w:eastAsia="ko-KR"/>
              </w:rPr>
              <w:t xml:space="preserve"> 1 and Table 2.</w:t>
            </w:r>
          </w:p>
          <w:p w14:paraId="5DE8205F" w14:textId="77777777" w:rsidR="00B3155F" w:rsidRPr="00C527FA" w:rsidRDefault="00B3155F" w:rsidP="007302FC">
            <w:pPr>
              <w:spacing w:after="60"/>
              <w:rPr>
                <w:i/>
                <w:lang w:eastAsia="ko-KR"/>
              </w:rPr>
            </w:pPr>
            <w:r w:rsidRPr="00C527FA">
              <w:rPr>
                <w:b/>
                <w:i/>
                <w:u w:val="single"/>
                <w:lang w:eastAsia="ko-KR"/>
              </w:rPr>
              <w:t>Proposal 6:</w:t>
            </w:r>
            <w:r>
              <w:rPr>
                <w:b/>
                <w:i/>
                <w:lang w:eastAsia="ko-KR"/>
              </w:rPr>
              <w:t xml:space="preserve"> </w:t>
            </w:r>
            <w:r w:rsidRPr="00C527FA">
              <w:rPr>
                <w:i/>
                <w:lang w:eastAsia="ko-KR"/>
              </w:rPr>
              <w:t xml:space="preserve">For deployment scenarios with two operators, as starting point, 0% and 100% grid shift are assumed between the two operators’ </w:t>
            </w:r>
            <w:proofErr w:type="spellStart"/>
            <w:r w:rsidRPr="00C527FA">
              <w:rPr>
                <w:i/>
                <w:lang w:eastAsia="ko-KR"/>
              </w:rPr>
              <w:t>gNBs</w:t>
            </w:r>
            <w:proofErr w:type="spellEnd"/>
            <w:r w:rsidRPr="00C527FA">
              <w:rPr>
                <w:i/>
                <w:lang w:eastAsia="ko-KR"/>
              </w:rPr>
              <w:t>:</w:t>
            </w:r>
          </w:p>
          <w:p w14:paraId="2D2ED034" w14:textId="77777777" w:rsidR="00B3155F" w:rsidRPr="00C527FA" w:rsidRDefault="00B3155F" w:rsidP="007302FC">
            <w:pPr>
              <w:pStyle w:val="ListParagraph"/>
              <w:numPr>
                <w:ilvl w:val="0"/>
                <w:numId w:val="23"/>
              </w:numPr>
              <w:rPr>
                <w:i/>
                <w:lang w:eastAsia="ko-KR"/>
              </w:rPr>
            </w:pPr>
            <w:r w:rsidRPr="00C527FA">
              <w:rPr>
                <w:i/>
                <w:lang w:eastAsia="ko-KR"/>
              </w:rPr>
              <w:t xml:space="preserve">For the 100% grid shift in Macro deployment, </w:t>
            </w:r>
            <w:proofErr w:type="spellStart"/>
            <w:r w:rsidRPr="00C527FA">
              <w:rPr>
                <w:i/>
                <w:lang w:eastAsia="ko-KR"/>
              </w:rPr>
              <w:t>gNBs</w:t>
            </w:r>
            <w:proofErr w:type="spellEnd"/>
            <w:r w:rsidRPr="00C527FA">
              <w:rPr>
                <w:i/>
                <w:lang w:eastAsia="ko-KR"/>
              </w:rPr>
              <w:t xml:space="preserve"> of the second operator are shifted, relative to the </w:t>
            </w:r>
            <w:proofErr w:type="spellStart"/>
            <w:r w:rsidRPr="00C527FA">
              <w:rPr>
                <w:i/>
                <w:lang w:eastAsia="ko-KR"/>
              </w:rPr>
              <w:t>gNBs</w:t>
            </w:r>
            <w:proofErr w:type="spellEnd"/>
            <w:r w:rsidRPr="00C527FA">
              <w:rPr>
                <w:i/>
                <w:lang w:eastAsia="ko-KR"/>
              </w:rPr>
              <w:t>’ locations of the first operator, by ±ISD/2 on one axis and ±ISD/(2*</w:t>
            </w:r>
            <w:proofErr w:type="gramStart"/>
            <w:r w:rsidRPr="00C527FA">
              <w:rPr>
                <w:i/>
                <w:lang w:eastAsia="ko-KR"/>
              </w:rPr>
              <w:t>sqrt(</w:t>
            </w:r>
            <w:proofErr w:type="gramEnd"/>
            <w:r w:rsidRPr="00C527FA">
              <w:rPr>
                <w:i/>
                <w:lang w:eastAsia="ko-KR"/>
              </w:rPr>
              <w:t>3)) on the other axis.</w:t>
            </w:r>
          </w:p>
          <w:p w14:paraId="77F61FBF" w14:textId="77777777" w:rsidR="00B3155F" w:rsidRDefault="00B3155F" w:rsidP="007302FC">
            <w:pPr>
              <w:spacing w:after="60"/>
              <w:jc w:val="center"/>
            </w:pPr>
            <w:bookmarkStart w:id="47" w:name="_Ref101535977"/>
            <w:r w:rsidRPr="00922E39">
              <w:t xml:space="preserve">Table </w:t>
            </w:r>
            <w:bookmarkEnd w:id="47"/>
            <w:r>
              <w:t>2</w:t>
            </w:r>
            <w:r w:rsidRPr="00922E39">
              <w:t xml:space="preserve">: </w:t>
            </w:r>
            <w:r>
              <w:t>Deployment scenarios and topologies for DTDD.</w:t>
            </w:r>
          </w:p>
          <w:tbl>
            <w:tblPr>
              <w:tblStyle w:val="TableGrid"/>
              <w:tblW w:w="4430" w:type="pct"/>
              <w:jc w:val="center"/>
              <w:tblLook w:val="04A0" w:firstRow="1" w:lastRow="0" w:firstColumn="1" w:lastColumn="0" w:noHBand="0" w:noVBand="1"/>
            </w:tblPr>
            <w:tblGrid>
              <w:gridCol w:w="1117"/>
              <w:gridCol w:w="1569"/>
              <w:gridCol w:w="1236"/>
              <w:gridCol w:w="2824"/>
            </w:tblGrid>
            <w:tr w:rsidR="00B3155F" w:rsidRPr="0071330E" w14:paraId="63DD8CBA" w14:textId="77777777" w:rsidTr="007302FC">
              <w:trPr>
                <w:jc w:val="center"/>
              </w:trPr>
              <w:tc>
                <w:tcPr>
                  <w:tcW w:w="828" w:type="pct"/>
                </w:tcPr>
                <w:p w14:paraId="382CDFD1" w14:textId="77777777" w:rsidR="00B3155F" w:rsidRPr="0071330E" w:rsidRDefault="00B3155F" w:rsidP="007302FC">
                  <w:pPr>
                    <w:pStyle w:val="TAH"/>
                    <w:rPr>
                      <w:b w:val="0"/>
                    </w:rPr>
                  </w:pPr>
                  <w:r w:rsidRPr="0071330E">
                    <w:t>Scenario</w:t>
                  </w:r>
                  <w:r>
                    <w:t xml:space="preserve"> </w:t>
                  </w:r>
                  <w:r w:rsidRPr="0071330E">
                    <w:t>No.</w:t>
                  </w:r>
                </w:p>
              </w:tc>
              <w:tc>
                <w:tcPr>
                  <w:tcW w:w="1163" w:type="pct"/>
                  <w:vAlign w:val="center"/>
                </w:tcPr>
                <w:p w14:paraId="2C933177" w14:textId="77777777" w:rsidR="00B3155F" w:rsidRPr="0071330E" w:rsidRDefault="00B3155F" w:rsidP="007302FC">
                  <w:pPr>
                    <w:pStyle w:val="TAH"/>
                    <w:rPr>
                      <w:b w:val="0"/>
                    </w:rPr>
                  </w:pPr>
                  <w:r>
                    <w:t>Operator#1</w:t>
                  </w:r>
                </w:p>
              </w:tc>
              <w:tc>
                <w:tcPr>
                  <w:tcW w:w="916" w:type="pct"/>
                  <w:vAlign w:val="center"/>
                </w:tcPr>
                <w:p w14:paraId="25DD6239" w14:textId="77777777" w:rsidR="00B3155F" w:rsidRPr="0071330E" w:rsidRDefault="00B3155F" w:rsidP="007302FC">
                  <w:pPr>
                    <w:pStyle w:val="TAH"/>
                    <w:rPr>
                      <w:b w:val="0"/>
                    </w:rPr>
                  </w:pPr>
                  <w:r>
                    <w:t>Operator#2</w:t>
                  </w:r>
                </w:p>
              </w:tc>
              <w:tc>
                <w:tcPr>
                  <w:tcW w:w="2093" w:type="pct"/>
                </w:tcPr>
                <w:p w14:paraId="390DDCD4" w14:textId="77777777" w:rsidR="00B3155F" w:rsidRDefault="00B3155F" w:rsidP="007302FC">
                  <w:pPr>
                    <w:pStyle w:val="TAH"/>
                  </w:pPr>
                  <w:r>
                    <w:t>Notes</w:t>
                  </w:r>
                </w:p>
              </w:tc>
            </w:tr>
            <w:tr w:rsidR="00B3155F" w:rsidRPr="0071330E" w14:paraId="1147BE49" w14:textId="77777777" w:rsidTr="007302FC">
              <w:trPr>
                <w:trHeight w:val="179"/>
                <w:jc w:val="center"/>
              </w:trPr>
              <w:tc>
                <w:tcPr>
                  <w:tcW w:w="828" w:type="pct"/>
                  <w:vAlign w:val="center"/>
                </w:tcPr>
                <w:p w14:paraId="456CA1FF" w14:textId="77777777" w:rsidR="00B3155F" w:rsidRPr="0071330E" w:rsidRDefault="00B3155F" w:rsidP="007302FC">
                  <w:pPr>
                    <w:pStyle w:val="TAC"/>
                  </w:pPr>
                  <w:r w:rsidRPr="0071330E">
                    <w:t>1</w:t>
                  </w:r>
                </w:p>
              </w:tc>
              <w:tc>
                <w:tcPr>
                  <w:tcW w:w="1163" w:type="pct"/>
                  <w:vAlign w:val="center"/>
                </w:tcPr>
                <w:p w14:paraId="738F9916" w14:textId="77777777" w:rsidR="00B3155F" w:rsidRPr="0071330E" w:rsidRDefault="00B3155F" w:rsidP="007302FC">
                  <w:pPr>
                    <w:pStyle w:val="TAC"/>
                  </w:pPr>
                  <w:r>
                    <w:t>Macro</w:t>
                  </w:r>
                </w:p>
              </w:tc>
              <w:tc>
                <w:tcPr>
                  <w:tcW w:w="916" w:type="pct"/>
                  <w:vAlign w:val="center"/>
                </w:tcPr>
                <w:p w14:paraId="66F0DEF2" w14:textId="77777777" w:rsidR="00B3155F" w:rsidRPr="0071330E" w:rsidRDefault="00B3155F" w:rsidP="007302FC">
                  <w:pPr>
                    <w:pStyle w:val="TAC"/>
                  </w:pPr>
                  <w:r>
                    <w:t>Macro</w:t>
                  </w:r>
                </w:p>
              </w:tc>
              <w:tc>
                <w:tcPr>
                  <w:tcW w:w="2093" w:type="pct"/>
                </w:tcPr>
                <w:p w14:paraId="41A5D0CA" w14:textId="77777777" w:rsidR="00B3155F" w:rsidRDefault="00B3155F" w:rsidP="007302FC">
                  <w:pPr>
                    <w:pStyle w:val="TAC"/>
                    <w:jc w:val="left"/>
                  </w:pPr>
                  <w:r>
                    <w:t xml:space="preserve">Grid shift: 0%, 100% </w:t>
                  </w:r>
                </w:p>
              </w:tc>
            </w:tr>
            <w:tr w:rsidR="00B3155F" w:rsidRPr="0071330E" w14:paraId="321953DC" w14:textId="77777777" w:rsidTr="007302FC">
              <w:trPr>
                <w:trHeight w:val="179"/>
                <w:jc w:val="center"/>
              </w:trPr>
              <w:tc>
                <w:tcPr>
                  <w:tcW w:w="828" w:type="pct"/>
                  <w:vAlign w:val="center"/>
                </w:tcPr>
                <w:p w14:paraId="085BB563" w14:textId="77777777" w:rsidR="00B3155F" w:rsidRPr="0071330E" w:rsidRDefault="00B3155F" w:rsidP="007302FC">
                  <w:pPr>
                    <w:pStyle w:val="TAC"/>
                  </w:pPr>
                  <w:r>
                    <w:t>2</w:t>
                  </w:r>
                </w:p>
              </w:tc>
              <w:tc>
                <w:tcPr>
                  <w:tcW w:w="1163" w:type="pct"/>
                  <w:vAlign w:val="center"/>
                </w:tcPr>
                <w:p w14:paraId="414A59A7" w14:textId="77777777" w:rsidR="00B3155F" w:rsidRDefault="00B3155F" w:rsidP="007302FC">
                  <w:pPr>
                    <w:pStyle w:val="TAC"/>
                  </w:pPr>
                  <w:r>
                    <w:t xml:space="preserve">HetNet: Macro-Small </w:t>
                  </w:r>
                </w:p>
              </w:tc>
              <w:tc>
                <w:tcPr>
                  <w:tcW w:w="916" w:type="pct"/>
                  <w:vAlign w:val="center"/>
                </w:tcPr>
                <w:p w14:paraId="5C5E2878" w14:textId="77777777" w:rsidR="00B3155F" w:rsidRPr="00A172B2" w:rsidRDefault="00B3155F" w:rsidP="007302FC">
                  <w:pPr>
                    <w:pStyle w:val="TAC"/>
                  </w:pPr>
                  <w:r>
                    <w:t>Macro</w:t>
                  </w:r>
                </w:p>
              </w:tc>
              <w:tc>
                <w:tcPr>
                  <w:tcW w:w="2093" w:type="pct"/>
                </w:tcPr>
                <w:p w14:paraId="23436467" w14:textId="77777777" w:rsidR="00B3155F" w:rsidRDefault="00B3155F" w:rsidP="007302FC">
                  <w:pPr>
                    <w:pStyle w:val="TAC"/>
                    <w:jc w:val="left"/>
                  </w:pPr>
                  <w:r>
                    <w:t>Macro cells: aligned TDD pattern</w:t>
                  </w:r>
                </w:p>
                <w:p w14:paraId="6B6F90F7" w14:textId="77777777" w:rsidR="00B3155F" w:rsidRDefault="00B3155F" w:rsidP="007302FC">
                  <w:pPr>
                    <w:pStyle w:val="TAC"/>
                    <w:jc w:val="left"/>
                  </w:pPr>
                  <w:r>
                    <w:t>Indoor cells: misaligned with Macro cells</w:t>
                  </w:r>
                </w:p>
              </w:tc>
            </w:tr>
            <w:tr w:rsidR="00B3155F" w:rsidRPr="0071330E" w14:paraId="4961303E" w14:textId="77777777" w:rsidTr="007302FC">
              <w:trPr>
                <w:trHeight w:val="179"/>
                <w:jc w:val="center"/>
              </w:trPr>
              <w:tc>
                <w:tcPr>
                  <w:tcW w:w="828" w:type="pct"/>
                  <w:vAlign w:val="center"/>
                </w:tcPr>
                <w:p w14:paraId="10B2E9C7" w14:textId="77777777" w:rsidR="00B3155F" w:rsidRPr="0071330E" w:rsidRDefault="00B3155F" w:rsidP="007302FC">
                  <w:pPr>
                    <w:pStyle w:val="TAC"/>
                  </w:pPr>
                  <w:r>
                    <w:t>3</w:t>
                  </w:r>
                </w:p>
              </w:tc>
              <w:tc>
                <w:tcPr>
                  <w:tcW w:w="1163" w:type="pct"/>
                  <w:vAlign w:val="center"/>
                </w:tcPr>
                <w:p w14:paraId="3ABF3C61" w14:textId="77777777" w:rsidR="00B3155F" w:rsidRDefault="00B3155F" w:rsidP="007302FC">
                  <w:pPr>
                    <w:pStyle w:val="TAC"/>
                  </w:pPr>
                  <w:r>
                    <w:t xml:space="preserve">Indoor </w:t>
                  </w:r>
                </w:p>
              </w:tc>
              <w:tc>
                <w:tcPr>
                  <w:tcW w:w="916" w:type="pct"/>
                  <w:vAlign w:val="center"/>
                </w:tcPr>
                <w:p w14:paraId="557C1AD8" w14:textId="77777777" w:rsidR="00B3155F" w:rsidRDefault="00B3155F" w:rsidP="007302FC">
                  <w:pPr>
                    <w:pStyle w:val="TAC"/>
                  </w:pPr>
                  <w:r>
                    <w:t>Indoor</w:t>
                  </w:r>
                </w:p>
              </w:tc>
              <w:tc>
                <w:tcPr>
                  <w:tcW w:w="2093" w:type="pct"/>
                </w:tcPr>
                <w:p w14:paraId="151EC6DC" w14:textId="77777777" w:rsidR="00B3155F" w:rsidRDefault="00B3155F" w:rsidP="007302FC">
                  <w:pPr>
                    <w:pStyle w:val="TAC"/>
                    <w:jc w:val="left"/>
                  </w:pPr>
                  <w:r>
                    <w:t>Misaligned TDD patterns,</w:t>
                  </w:r>
                </w:p>
                <w:p w14:paraId="58BF9919" w14:textId="77777777" w:rsidR="00B3155F" w:rsidRDefault="00B3155F" w:rsidP="007302FC">
                  <w:pPr>
                    <w:pStyle w:val="TAC"/>
                    <w:jc w:val="left"/>
                  </w:pPr>
                  <w:r w:rsidRPr="006E5749">
                    <w:t>Grid shift: between 0% and 100%</w:t>
                  </w:r>
                </w:p>
              </w:tc>
            </w:tr>
          </w:tbl>
          <w:p w14:paraId="3084A466" w14:textId="77777777" w:rsidR="00B3155F" w:rsidRPr="00206B83" w:rsidRDefault="00B3155F" w:rsidP="007302FC">
            <w:pPr>
              <w:pStyle w:val="12"/>
              <w:ind w:leftChars="0" w:left="0"/>
              <w:rPr>
                <w:b w:val="0"/>
                <w:i w:val="0"/>
                <w:iCs/>
                <w:sz w:val="20"/>
                <w:szCs w:val="20"/>
              </w:rPr>
            </w:pPr>
          </w:p>
        </w:tc>
      </w:tr>
      <w:tr w:rsidR="00B3155F" w:rsidRPr="001820A8" w14:paraId="7E4CFD01"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0B53780" w14:textId="77777777" w:rsidR="00B3155F" w:rsidRPr="00283ED0" w:rsidRDefault="00B3155F" w:rsidP="007302FC">
            <w:pPr>
              <w:jc w:val="center"/>
              <w:rPr>
                <w:lang w:eastAsia="zh-CN"/>
              </w:rPr>
            </w:pPr>
            <w:r w:rsidRPr="00AD7CD9">
              <w:rPr>
                <w:lang w:eastAsia="zh-CN"/>
              </w:rPr>
              <w:t>Intel Corporation</w:t>
            </w:r>
          </w:p>
        </w:tc>
        <w:tc>
          <w:tcPr>
            <w:tcW w:w="7840" w:type="dxa"/>
            <w:tcBorders>
              <w:top w:val="single" w:sz="4" w:space="0" w:color="auto"/>
              <w:left w:val="single" w:sz="4" w:space="0" w:color="auto"/>
              <w:bottom w:val="single" w:sz="4" w:space="0" w:color="auto"/>
              <w:right w:val="single" w:sz="4" w:space="0" w:color="auto"/>
            </w:tcBorders>
            <w:vAlign w:val="center"/>
          </w:tcPr>
          <w:p w14:paraId="431ED4E2" w14:textId="77777777" w:rsidR="00B3155F" w:rsidRPr="00E47A95" w:rsidRDefault="00B3155F" w:rsidP="007302FC">
            <w:pPr>
              <w:spacing w:after="120" w:line="276" w:lineRule="auto"/>
              <w:rPr>
                <w:bCs/>
                <w:i/>
                <w:lang w:val="en-GB" w:eastAsia="zh-CN"/>
              </w:rPr>
            </w:pPr>
            <w:r w:rsidRPr="00E47A95">
              <w:rPr>
                <w:b/>
                <w:bCs/>
                <w:i/>
                <w:u w:val="single"/>
                <w:lang w:val="en-GB" w:eastAsia="zh-CN"/>
              </w:rPr>
              <w:t>Proposal 1:</w:t>
            </w:r>
            <w:r w:rsidRPr="00E47A95">
              <w:rPr>
                <w:bCs/>
                <w:i/>
                <w:lang w:val="en-GB" w:eastAsia="zh-CN"/>
              </w:rPr>
              <w:t xml:space="preserve"> For the evaluations of both NOFD, and dynamic/flexible TDD, </w:t>
            </w:r>
          </w:p>
          <w:p w14:paraId="10D9C277" w14:textId="77777777" w:rsidR="00B3155F" w:rsidRPr="00E47A95" w:rsidRDefault="00B3155F" w:rsidP="007302FC">
            <w:pPr>
              <w:pStyle w:val="ListParagraph"/>
              <w:numPr>
                <w:ilvl w:val="0"/>
                <w:numId w:val="23"/>
              </w:numPr>
              <w:rPr>
                <w:bCs/>
                <w:i/>
                <w:szCs w:val="20"/>
                <w:lang w:val="en-GB" w:eastAsia="zh-CN"/>
              </w:rPr>
            </w:pPr>
            <w:r w:rsidRPr="00E47A95">
              <w:rPr>
                <w:bCs/>
                <w:i/>
                <w:szCs w:val="20"/>
                <w:lang w:val="en-GB" w:eastAsia="zh-CN"/>
              </w:rPr>
              <w:t xml:space="preserve">For FR-1, both indoor office and urban </w:t>
            </w:r>
            <w:r w:rsidRPr="00E47A95">
              <w:rPr>
                <w:bCs/>
                <w:i/>
                <w:szCs w:val="20"/>
                <w:lang w:val="en-GB"/>
              </w:rPr>
              <w:t>macro</w:t>
            </w:r>
            <w:r w:rsidRPr="00E47A95">
              <w:rPr>
                <w:bCs/>
                <w:i/>
                <w:szCs w:val="20"/>
                <w:lang w:val="en-GB" w:eastAsia="zh-CN"/>
              </w:rPr>
              <w:t xml:space="preserve"> scenario could be considered:</w:t>
            </w:r>
          </w:p>
          <w:p w14:paraId="0D05FE70" w14:textId="77777777" w:rsidR="00B3155F" w:rsidRPr="00571FCE" w:rsidRDefault="00B3155F" w:rsidP="007302FC">
            <w:pPr>
              <w:pStyle w:val="ListParagraph"/>
              <w:numPr>
                <w:ilvl w:val="0"/>
                <w:numId w:val="23"/>
              </w:numPr>
              <w:rPr>
                <w:b/>
                <w:i/>
                <w:iCs/>
                <w:szCs w:val="20"/>
              </w:rPr>
            </w:pPr>
            <w:r w:rsidRPr="00E47A95">
              <w:rPr>
                <w:bCs/>
                <w:i/>
                <w:szCs w:val="20"/>
                <w:lang w:val="en-GB" w:eastAsia="zh-CN"/>
              </w:rPr>
              <w:lastRenderedPageBreak/>
              <w:t>For FR-2, in addition to indoor office and urban macro scenario, the dense urban scenario could be considered.</w:t>
            </w:r>
          </w:p>
          <w:p w14:paraId="39FED2CC" w14:textId="77777777" w:rsidR="00B3155F" w:rsidRPr="00064CF6" w:rsidRDefault="00B3155F" w:rsidP="007302FC">
            <w:pPr>
              <w:spacing w:after="120" w:line="276" w:lineRule="auto"/>
              <w:rPr>
                <w:i/>
                <w:lang w:val="en-GB" w:eastAsia="x-none"/>
              </w:rPr>
            </w:pPr>
            <w:r w:rsidRPr="00064CF6">
              <w:rPr>
                <w:b/>
                <w:i/>
                <w:u w:val="single"/>
              </w:rPr>
              <w:t>Proposal 7</w:t>
            </w:r>
            <w:r w:rsidRPr="00064CF6">
              <w:rPr>
                <w:i/>
              </w:rPr>
              <w:t>:</w:t>
            </w:r>
            <w:r>
              <w:rPr>
                <w:i/>
              </w:rPr>
              <w:t xml:space="preserve"> </w:t>
            </w:r>
            <w:r w:rsidRPr="00064CF6">
              <w:rPr>
                <w:i/>
                <w:lang w:val="en-GB" w:eastAsia="x-none"/>
              </w:rPr>
              <w:t>For system-level evaluations on dynamic/flexible TDD</w:t>
            </w:r>
          </w:p>
          <w:p w14:paraId="7FE9BA37" w14:textId="77777777" w:rsidR="00B3155F" w:rsidRPr="00064CF6" w:rsidRDefault="00B3155F" w:rsidP="007302FC">
            <w:pPr>
              <w:pStyle w:val="ListParagraph"/>
              <w:numPr>
                <w:ilvl w:val="0"/>
                <w:numId w:val="23"/>
              </w:numPr>
              <w:spacing w:after="120"/>
              <w:rPr>
                <w:i/>
                <w:lang w:eastAsia="zh-CN"/>
              </w:rPr>
            </w:pPr>
            <w:r w:rsidRPr="00064CF6">
              <w:rPr>
                <w:i/>
                <w:szCs w:val="20"/>
                <w:lang w:val="en-GB" w:eastAsia="x-none"/>
              </w:rPr>
              <w:t xml:space="preserve">Simulation assumptions, including deployment scenarios, antenna configurations, </w:t>
            </w:r>
            <w:r w:rsidRPr="00064CF6">
              <w:rPr>
                <w:i/>
                <w:lang w:eastAsia="zh-CN"/>
              </w:rPr>
              <w:t>and related assumptions, summarized in Table 3-7 in the Appendix II can be considered as starting points for system-level evaluations for dynamic/flexible TDD operation in FR1 and FR2.</w:t>
            </w:r>
          </w:p>
          <w:p w14:paraId="4499D594" w14:textId="77777777" w:rsidR="00B3155F" w:rsidRPr="00064CF6" w:rsidRDefault="00B3155F" w:rsidP="007302FC">
            <w:pPr>
              <w:pStyle w:val="ListParagraph"/>
              <w:numPr>
                <w:ilvl w:val="0"/>
                <w:numId w:val="23"/>
              </w:numPr>
              <w:spacing w:after="120"/>
              <w:rPr>
                <w:i/>
                <w:lang w:eastAsia="zh-CN"/>
              </w:rPr>
            </w:pPr>
            <w:r w:rsidRPr="00064CF6">
              <w:rPr>
                <w:i/>
                <w:lang w:eastAsia="zh-CN"/>
              </w:rPr>
              <w:t>Non-full buffer with FTP traffic model 3 should be used for traffic modelling.</w:t>
            </w:r>
          </w:p>
          <w:p w14:paraId="5CA36382" w14:textId="77777777" w:rsidR="00B3155F" w:rsidRPr="00064CF6" w:rsidRDefault="00B3155F" w:rsidP="007302FC">
            <w:pPr>
              <w:pStyle w:val="ListParagraph"/>
              <w:numPr>
                <w:ilvl w:val="0"/>
                <w:numId w:val="23"/>
              </w:numPr>
              <w:spacing w:after="120"/>
              <w:rPr>
                <w:i/>
                <w:lang w:eastAsia="zh-CN"/>
              </w:rPr>
            </w:pPr>
            <w:r w:rsidRPr="00064CF6">
              <w:rPr>
                <w:i/>
                <w:lang w:eastAsia="zh-CN"/>
              </w:rPr>
              <w:t>DL/UL UPT should be used as the primary performance metric.</w:t>
            </w:r>
          </w:p>
          <w:p w14:paraId="032D5CC7" w14:textId="77777777" w:rsidR="00B3155F" w:rsidRPr="002B1F94" w:rsidRDefault="00B3155F" w:rsidP="007302FC">
            <w:pPr>
              <w:pStyle w:val="ListParagraph"/>
              <w:numPr>
                <w:ilvl w:val="0"/>
                <w:numId w:val="23"/>
              </w:numPr>
              <w:spacing w:after="120"/>
              <w:rPr>
                <w:i/>
                <w:lang w:eastAsia="zh-CN"/>
              </w:rPr>
            </w:pPr>
            <w:r w:rsidRPr="00064CF6">
              <w:rPr>
                <w:i/>
                <w:lang w:eastAsia="zh-CN"/>
              </w:rPr>
              <w:t>Specific dynamic/flexible TDD configuration choices could be reported by companies.</w:t>
            </w:r>
          </w:p>
        </w:tc>
      </w:tr>
      <w:tr w:rsidR="00B3155F" w:rsidRPr="001820A8" w14:paraId="1F51AA1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A9310D7" w14:textId="77777777" w:rsidR="00B3155F" w:rsidRPr="00283ED0" w:rsidRDefault="00B3155F" w:rsidP="007302FC">
            <w:pPr>
              <w:jc w:val="center"/>
              <w:rPr>
                <w:lang w:eastAsia="zh-CN"/>
              </w:rPr>
            </w:pPr>
            <w:r w:rsidRPr="00FB1C86">
              <w:rPr>
                <w:lang w:eastAsia="zh-CN"/>
              </w:rPr>
              <w:lastRenderedPageBreak/>
              <w:t>Qualcomm Incorporated</w:t>
            </w:r>
          </w:p>
        </w:tc>
        <w:tc>
          <w:tcPr>
            <w:tcW w:w="7840" w:type="dxa"/>
            <w:tcBorders>
              <w:top w:val="single" w:sz="4" w:space="0" w:color="auto"/>
              <w:left w:val="single" w:sz="4" w:space="0" w:color="auto"/>
              <w:bottom w:val="single" w:sz="4" w:space="0" w:color="auto"/>
              <w:right w:val="single" w:sz="4" w:space="0" w:color="auto"/>
            </w:tcBorders>
            <w:vAlign w:val="center"/>
          </w:tcPr>
          <w:p w14:paraId="26F9F43B" w14:textId="77777777" w:rsidR="00B3155F" w:rsidRPr="00757C72" w:rsidRDefault="00B3155F" w:rsidP="007302FC">
            <w:pPr>
              <w:rPr>
                <w:i/>
                <w:lang w:eastAsia="zh-CN"/>
              </w:rPr>
            </w:pPr>
            <w:r w:rsidRPr="00757C72">
              <w:rPr>
                <w:b/>
                <w:i/>
                <w:iCs/>
                <w:szCs w:val="16"/>
                <w:u w:val="single"/>
                <w:lang w:val="en-GB" w:eastAsia="ko-KR"/>
              </w:rPr>
              <w:t>Proposal 22:</w:t>
            </w:r>
            <w:r w:rsidRPr="00757C72">
              <w:rPr>
                <w:i/>
                <w:iCs/>
                <w:szCs w:val="16"/>
                <w:u w:val="single"/>
                <w:lang w:val="en-GB" w:eastAsia="ko-KR"/>
              </w:rPr>
              <w:t xml:space="preserve"> </w:t>
            </w:r>
            <w:r w:rsidRPr="00757C72">
              <w:rPr>
                <w:i/>
                <w:szCs w:val="16"/>
                <w:lang w:val="en-GB" w:eastAsia="ko-KR"/>
              </w:rPr>
              <w:t xml:space="preserve">For FR1, </w:t>
            </w:r>
            <w:r w:rsidRPr="00757C72">
              <w:rPr>
                <w:i/>
                <w:lang w:eastAsia="zh-CN"/>
              </w:rPr>
              <w:t>support the following deployment scenarios for study on potential enhancement on Dynamic/flexible TDD.</w:t>
            </w:r>
          </w:p>
          <w:p w14:paraId="5E1B3307" w14:textId="77777777" w:rsidR="00B3155F" w:rsidRPr="00757C72" w:rsidRDefault="00B3155F" w:rsidP="007302FC">
            <w:pPr>
              <w:pStyle w:val="ListParagraph"/>
              <w:numPr>
                <w:ilvl w:val="0"/>
                <w:numId w:val="23"/>
              </w:numPr>
              <w:rPr>
                <w:rFonts w:eastAsia="SimSun"/>
                <w:i/>
                <w:szCs w:val="20"/>
                <w:lang w:eastAsia="zh-CN"/>
              </w:rPr>
            </w:pPr>
            <w:r w:rsidRPr="00757C72">
              <w:rPr>
                <w:rFonts w:eastAsia="SimSun"/>
                <w:i/>
                <w:szCs w:val="20"/>
                <w:lang w:eastAsia="zh-CN"/>
              </w:rPr>
              <w:t xml:space="preserve">Baseline: </w:t>
            </w:r>
            <w:proofErr w:type="spellStart"/>
            <w:r w:rsidRPr="00757C72">
              <w:rPr>
                <w:rFonts w:eastAsia="SimSun"/>
                <w:i/>
                <w:szCs w:val="20"/>
                <w:lang w:eastAsia="zh-CN"/>
              </w:rPr>
              <w:t>UMa</w:t>
            </w:r>
            <w:proofErr w:type="spellEnd"/>
            <w:r w:rsidRPr="00757C72">
              <w:rPr>
                <w:rFonts w:eastAsia="SimSun"/>
                <w:i/>
                <w:szCs w:val="20"/>
                <w:lang w:eastAsia="zh-CN"/>
              </w:rPr>
              <w:t xml:space="preserve">. </w:t>
            </w:r>
          </w:p>
          <w:p w14:paraId="54818B34" w14:textId="77777777" w:rsidR="00B3155F" w:rsidRPr="00757C72" w:rsidRDefault="00B3155F" w:rsidP="007302FC">
            <w:pPr>
              <w:pStyle w:val="ListParagraph"/>
              <w:numPr>
                <w:ilvl w:val="0"/>
                <w:numId w:val="23"/>
              </w:numPr>
              <w:rPr>
                <w:rFonts w:eastAsia="SimSun"/>
                <w:i/>
                <w:szCs w:val="20"/>
                <w:lang w:eastAsia="zh-CN"/>
              </w:rPr>
            </w:pPr>
            <w:r w:rsidRPr="00757C72">
              <w:rPr>
                <w:rFonts w:eastAsia="SimSun"/>
                <w:i/>
                <w:szCs w:val="20"/>
                <w:lang w:eastAsia="zh-CN"/>
              </w:rPr>
              <w:t>Optional: HetNet (Macro and Pico)</w:t>
            </w:r>
          </w:p>
          <w:p w14:paraId="08C626CE" w14:textId="77777777" w:rsidR="00B3155F" w:rsidRPr="00757C72" w:rsidRDefault="00B3155F" w:rsidP="007302FC">
            <w:pPr>
              <w:rPr>
                <w:i/>
                <w:lang w:eastAsia="zh-CN"/>
              </w:rPr>
            </w:pPr>
            <w:r w:rsidRPr="00757C72">
              <w:rPr>
                <w:b/>
                <w:i/>
                <w:iCs/>
                <w:szCs w:val="16"/>
                <w:u w:val="single"/>
                <w:lang w:val="en-GB" w:eastAsia="ko-KR"/>
              </w:rPr>
              <w:t xml:space="preserve">Proposal 23: </w:t>
            </w:r>
            <w:r w:rsidRPr="00757C72">
              <w:rPr>
                <w:i/>
                <w:szCs w:val="16"/>
                <w:lang w:val="en-GB" w:eastAsia="ko-KR"/>
              </w:rPr>
              <w:t xml:space="preserve">For FR2, </w:t>
            </w:r>
            <w:r w:rsidRPr="00757C72">
              <w:rPr>
                <w:i/>
                <w:lang w:eastAsia="zh-CN"/>
              </w:rPr>
              <w:t>support the following deployment scenarios for study on potential enhancement on Dynamic/flexible TDD.</w:t>
            </w:r>
          </w:p>
          <w:p w14:paraId="34CB694E" w14:textId="77777777" w:rsidR="00B3155F" w:rsidRPr="00757C72" w:rsidRDefault="00B3155F" w:rsidP="007302FC">
            <w:pPr>
              <w:pStyle w:val="ListParagraph"/>
              <w:numPr>
                <w:ilvl w:val="0"/>
                <w:numId w:val="23"/>
              </w:numPr>
              <w:rPr>
                <w:rFonts w:eastAsia="SimSun"/>
                <w:i/>
                <w:szCs w:val="20"/>
                <w:lang w:eastAsia="zh-CN"/>
              </w:rPr>
            </w:pPr>
            <w:r w:rsidRPr="00757C72">
              <w:rPr>
                <w:rFonts w:eastAsia="SimSun"/>
                <w:i/>
                <w:szCs w:val="20"/>
                <w:lang w:eastAsia="zh-CN"/>
              </w:rPr>
              <w:t xml:space="preserve">Baseline: </w:t>
            </w:r>
            <w:proofErr w:type="spellStart"/>
            <w:r w:rsidRPr="00757C72">
              <w:rPr>
                <w:rFonts w:eastAsia="SimSun"/>
                <w:i/>
                <w:szCs w:val="20"/>
                <w:lang w:eastAsia="zh-CN"/>
              </w:rPr>
              <w:t>UMa</w:t>
            </w:r>
            <w:proofErr w:type="spellEnd"/>
            <w:r w:rsidRPr="00757C72">
              <w:rPr>
                <w:rFonts w:eastAsia="SimSun"/>
                <w:i/>
                <w:szCs w:val="20"/>
                <w:lang w:eastAsia="zh-CN"/>
              </w:rPr>
              <w:t xml:space="preserve"> (FR2-1) macro and </w:t>
            </w:r>
            <w:proofErr w:type="spellStart"/>
            <w:r w:rsidRPr="00757C72">
              <w:rPr>
                <w:rFonts w:eastAsia="SimSun"/>
                <w:i/>
                <w:szCs w:val="20"/>
                <w:lang w:eastAsia="zh-CN"/>
              </w:rPr>
              <w:t>InH</w:t>
            </w:r>
            <w:proofErr w:type="spellEnd"/>
            <w:r w:rsidRPr="00757C72">
              <w:rPr>
                <w:rFonts w:eastAsia="SimSun"/>
                <w:i/>
                <w:szCs w:val="20"/>
                <w:lang w:eastAsia="zh-CN"/>
              </w:rPr>
              <w:t xml:space="preserve"> (FR2-1)</w:t>
            </w:r>
          </w:p>
          <w:p w14:paraId="7A939F36" w14:textId="77777777" w:rsidR="00B3155F" w:rsidRDefault="00B3155F" w:rsidP="007302FC">
            <w:pPr>
              <w:pStyle w:val="ListParagraph"/>
              <w:numPr>
                <w:ilvl w:val="0"/>
                <w:numId w:val="23"/>
              </w:numPr>
              <w:rPr>
                <w:rFonts w:eastAsia="SimSun"/>
                <w:i/>
                <w:szCs w:val="20"/>
                <w:lang w:eastAsia="zh-CN"/>
              </w:rPr>
            </w:pPr>
            <w:r w:rsidRPr="00757C72">
              <w:rPr>
                <w:rFonts w:eastAsia="SimSun"/>
                <w:i/>
                <w:szCs w:val="20"/>
                <w:lang w:eastAsia="zh-CN"/>
              </w:rPr>
              <w:t xml:space="preserve">Optional: </w:t>
            </w:r>
            <w:proofErr w:type="spellStart"/>
            <w:r w:rsidRPr="00757C72">
              <w:rPr>
                <w:rFonts w:eastAsia="SimSun"/>
                <w:i/>
                <w:szCs w:val="20"/>
                <w:lang w:eastAsia="zh-CN"/>
              </w:rPr>
              <w:t>UMi</w:t>
            </w:r>
            <w:proofErr w:type="spellEnd"/>
            <w:r w:rsidRPr="00757C72">
              <w:rPr>
                <w:rFonts w:eastAsia="SimSun"/>
                <w:i/>
                <w:szCs w:val="20"/>
                <w:lang w:eastAsia="zh-CN"/>
              </w:rPr>
              <w:t xml:space="preserve"> (FR2-1) and </w:t>
            </w:r>
            <w:proofErr w:type="spellStart"/>
            <w:r w:rsidRPr="00757C72">
              <w:rPr>
                <w:rFonts w:eastAsia="SimSun"/>
                <w:i/>
                <w:szCs w:val="20"/>
                <w:lang w:eastAsia="zh-CN"/>
              </w:rPr>
              <w:t>InH</w:t>
            </w:r>
            <w:proofErr w:type="spellEnd"/>
            <w:r w:rsidRPr="00757C72">
              <w:rPr>
                <w:rFonts w:eastAsia="SimSun"/>
                <w:i/>
                <w:szCs w:val="20"/>
                <w:lang w:eastAsia="zh-CN"/>
              </w:rPr>
              <w:t xml:space="preserve"> (FR2-2)</w:t>
            </w:r>
          </w:p>
          <w:p w14:paraId="0C4FDE92" w14:textId="77777777" w:rsidR="00B3155F" w:rsidRPr="00E9300F" w:rsidRDefault="00B3155F" w:rsidP="007302FC">
            <w:pPr>
              <w:rPr>
                <w:i/>
                <w:iCs/>
                <w:szCs w:val="16"/>
                <w:lang w:val="en-GB" w:eastAsia="ko-KR"/>
              </w:rPr>
            </w:pPr>
            <w:r w:rsidRPr="00050D3A">
              <w:rPr>
                <w:b/>
                <w:i/>
                <w:iCs/>
                <w:szCs w:val="16"/>
                <w:u w:val="single"/>
                <w:lang w:val="en-GB" w:eastAsia="ko-KR"/>
              </w:rPr>
              <w:t>Proposal 24:</w:t>
            </w:r>
            <w:r w:rsidRPr="00E9300F">
              <w:rPr>
                <w:i/>
                <w:iCs/>
                <w:szCs w:val="16"/>
                <w:lang w:val="en-GB" w:eastAsia="ko-KR"/>
              </w:rPr>
              <w:t xml:space="preserve"> Support SLS as main tool for the evaluation of potential enhancement of dynamic/flexible TDD study. </w:t>
            </w:r>
          </w:p>
          <w:p w14:paraId="6F1A3591" w14:textId="77777777" w:rsidR="00B3155F" w:rsidRPr="00E9300F" w:rsidRDefault="00B3155F" w:rsidP="007302FC">
            <w:pPr>
              <w:rPr>
                <w:bCs/>
                <w:i/>
                <w:lang w:eastAsia="zh-CN"/>
              </w:rPr>
            </w:pPr>
            <w:r w:rsidRPr="00050D3A">
              <w:rPr>
                <w:b/>
                <w:i/>
                <w:iCs/>
                <w:szCs w:val="16"/>
                <w:u w:val="single"/>
                <w:lang w:val="en-GB" w:eastAsia="ko-KR"/>
              </w:rPr>
              <w:t>Proposal 25:</w:t>
            </w:r>
            <w:r w:rsidRPr="00E9300F">
              <w:rPr>
                <w:i/>
                <w:iCs/>
                <w:szCs w:val="16"/>
                <w:u w:val="single"/>
                <w:lang w:val="en-GB" w:eastAsia="ko-KR"/>
              </w:rPr>
              <w:t xml:space="preserve"> </w:t>
            </w:r>
            <w:r w:rsidRPr="00E9300F">
              <w:rPr>
                <w:bCs/>
                <w:i/>
                <w:lang w:eastAsia="zh-CN"/>
              </w:rPr>
              <w:t xml:space="preserve">For dynamic/flexible TDD, </w:t>
            </w:r>
          </w:p>
          <w:p w14:paraId="5B85F429" w14:textId="77777777" w:rsidR="00B3155F" w:rsidRPr="00050D3A" w:rsidRDefault="00B3155F" w:rsidP="007302FC">
            <w:pPr>
              <w:pStyle w:val="ListParagraph"/>
              <w:numPr>
                <w:ilvl w:val="0"/>
                <w:numId w:val="23"/>
              </w:numPr>
              <w:spacing w:after="120"/>
              <w:rPr>
                <w:i/>
                <w:lang w:eastAsia="zh-CN"/>
              </w:rPr>
            </w:pPr>
            <w:r w:rsidRPr="00E9300F">
              <w:rPr>
                <w:bCs/>
                <w:i/>
                <w:lang w:eastAsia="zh-CN"/>
              </w:rPr>
              <w:t>Utilize the BS antenna con</w:t>
            </w:r>
            <w:r w:rsidRPr="00050D3A">
              <w:rPr>
                <w:i/>
                <w:lang w:eastAsia="zh-CN"/>
              </w:rPr>
              <w:t>figuration of legacy baseline TDD</w:t>
            </w:r>
          </w:p>
          <w:p w14:paraId="3CF4A5BB" w14:textId="77777777" w:rsidR="00B3155F" w:rsidRPr="00B43DF7" w:rsidRDefault="00B3155F" w:rsidP="007302FC">
            <w:pPr>
              <w:pStyle w:val="ListParagraph"/>
              <w:numPr>
                <w:ilvl w:val="0"/>
                <w:numId w:val="23"/>
              </w:numPr>
              <w:spacing w:after="120"/>
              <w:rPr>
                <w:bCs/>
                <w:i/>
                <w:lang w:eastAsia="zh-CN"/>
              </w:rPr>
            </w:pPr>
            <w:r w:rsidRPr="00050D3A">
              <w:rPr>
                <w:i/>
                <w:lang w:eastAsia="zh-CN"/>
              </w:rPr>
              <w:t>Slot format is all flexible FFFFF</w:t>
            </w:r>
            <w:r w:rsidRPr="00E9300F">
              <w:rPr>
                <w:bCs/>
                <w:i/>
                <w:lang w:eastAsia="zh-CN"/>
              </w:rPr>
              <w:t xml:space="preserve"> (D or U direction is picked based on traffic)</w:t>
            </w:r>
          </w:p>
          <w:p w14:paraId="1086D2CD" w14:textId="77777777" w:rsidR="00B3155F" w:rsidRPr="00B133FB" w:rsidRDefault="00B3155F" w:rsidP="007302FC">
            <w:pPr>
              <w:rPr>
                <w:i/>
                <w:lang w:eastAsia="zh-CN"/>
              </w:rPr>
            </w:pPr>
            <w:r w:rsidRPr="00050D3A">
              <w:rPr>
                <w:b/>
                <w:i/>
                <w:iCs/>
                <w:szCs w:val="16"/>
                <w:u w:val="single"/>
                <w:lang w:val="en-GB" w:eastAsia="ko-KR"/>
              </w:rPr>
              <w:t>Proposal 26:</w:t>
            </w:r>
            <w:r w:rsidRPr="00E9300F">
              <w:rPr>
                <w:i/>
                <w:iCs/>
                <w:szCs w:val="16"/>
                <w:u w:val="single"/>
                <w:lang w:val="en-GB" w:eastAsia="ko-KR"/>
              </w:rPr>
              <w:t xml:space="preserve"> </w:t>
            </w:r>
            <w:r w:rsidRPr="00E9300F">
              <w:rPr>
                <w:i/>
                <w:color w:val="000000" w:themeColor="text1"/>
                <w:lang w:eastAsia="zh-CN"/>
              </w:rPr>
              <w:t xml:space="preserve">All other simulation assumptions </w:t>
            </w:r>
            <w:r w:rsidRPr="00E9300F">
              <w:rPr>
                <w:i/>
                <w:color w:val="000000" w:themeColor="text1"/>
                <w:lang w:val="en-GB" w:eastAsia="zh-CN"/>
              </w:rPr>
              <w:t>dynamic/flexible TDD evaluation</w:t>
            </w:r>
            <w:r w:rsidRPr="00E9300F">
              <w:rPr>
                <w:i/>
                <w:color w:val="000000" w:themeColor="text1"/>
                <w:lang w:eastAsia="zh-CN"/>
              </w:rPr>
              <w:t xml:space="preserve"> can be the same as legacy TDD, </w:t>
            </w:r>
            <w:proofErr w:type="gramStart"/>
            <w:r w:rsidRPr="00E9300F">
              <w:rPr>
                <w:i/>
                <w:color w:val="000000" w:themeColor="text1"/>
                <w:lang w:eastAsia="zh-CN"/>
              </w:rPr>
              <w:t>e.g.</w:t>
            </w:r>
            <w:proofErr w:type="gramEnd"/>
            <w:r w:rsidRPr="00E9300F">
              <w:rPr>
                <w:i/>
                <w:color w:val="000000" w:themeColor="text1"/>
                <w:lang w:eastAsia="zh-CN"/>
              </w:rPr>
              <w:t xml:space="preserve"> antenna configuration could be the same as legacy TDD with single panel configuration for Tx or Rx. For FR2, the bandwidth configuration </w:t>
            </w:r>
            <w:r w:rsidRPr="00E9300F">
              <w:rPr>
                <w:i/>
                <w:color w:val="000000" w:themeColor="text1"/>
                <w:lang w:val="en-GB" w:eastAsia="zh-CN"/>
              </w:rPr>
              <w:t>dynamic/flexible TDD evaluation</w:t>
            </w:r>
            <w:r w:rsidRPr="00E9300F">
              <w:rPr>
                <w:i/>
                <w:color w:val="000000" w:themeColor="text1"/>
                <w:lang w:eastAsia="zh-CN"/>
              </w:rPr>
              <w:t xml:space="preserve"> could be either all for DL or all for UL.</w:t>
            </w:r>
          </w:p>
        </w:tc>
      </w:tr>
    </w:tbl>
    <w:p w14:paraId="1AF7D163" w14:textId="77777777" w:rsidR="00B3155F" w:rsidRDefault="00B3155F" w:rsidP="00B3155F">
      <w:pPr>
        <w:widowControl w:val="0"/>
        <w:spacing w:after="120"/>
        <w:jc w:val="both"/>
      </w:pPr>
    </w:p>
    <w:p w14:paraId="302874F1" w14:textId="77777777" w:rsidR="00B3155F" w:rsidRDefault="00B3155F" w:rsidP="00B3155F">
      <w:pPr>
        <w:pStyle w:val="Heading2"/>
        <w:rPr>
          <w:lang w:eastAsia="zh-CN"/>
        </w:rPr>
      </w:pPr>
      <w:r w:rsidRPr="001820A8">
        <w:rPr>
          <w:lang w:eastAsia="zh-CN"/>
        </w:rPr>
        <w:t>Summary</w:t>
      </w:r>
    </w:p>
    <w:p w14:paraId="1B1B2150" w14:textId="3B9638F6" w:rsidR="00B3155F" w:rsidRDefault="00B3155F" w:rsidP="00B3155F">
      <w:pPr>
        <w:widowControl w:val="0"/>
        <w:spacing w:after="120"/>
        <w:jc w:val="both"/>
        <w:rPr>
          <w:lang w:eastAsia="zh-CN"/>
        </w:rPr>
      </w:pPr>
      <w:r>
        <w:rPr>
          <w:lang w:val="en-GB" w:eastAsia="zh-CN"/>
        </w:rPr>
        <w:t>I</w:t>
      </w:r>
      <w:r w:rsidRPr="002F27B3">
        <w:rPr>
          <w:lang w:val="en-GB" w:eastAsia="zh-CN"/>
        </w:rPr>
        <w:t>n Rel-14 NR SI, flexible TDD has been evaluated for indoor hotspot, urban macro</w:t>
      </w:r>
      <w:r>
        <w:rPr>
          <w:lang w:val="en-GB" w:eastAsia="zh-CN"/>
        </w:rPr>
        <w:t xml:space="preserve"> </w:t>
      </w:r>
      <w:r w:rsidRPr="002F27B3">
        <w:rPr>
          <w:lang w:val="en-GB" w:eastAsia="zh-CN"/>
        </w:rPr>
        <w:t>and dense urban scenario</w:t>
      </w:r>
      <w:r>
        <w:rPr>
          <w:lang w:val="en-GB" w:eastAsia="zh-CN"/>
        </w:rPr>
        <w:t>s</w:t>
      </w:r>
      <w:r w:rsidRPr="002F27B3">
        <w:rPr>
          <w:lang w:val="en-GB" w:eastAsia="zh-CN"/>
        </w:rPr>
        <w:t>.</w:t>
      </w:r>
      <w:r>
        <w:rPr>
          <w:lang w:val="en-GB" w:eastAsia="zh-CN"/>
        </w:rPr>
        <w:t xml:space="preserve"> Some companies suggest to take these deployment scenarios </w:t>
      </w:r>
      <w:r w:rsidRPr="007779B6">
        <w:rPr>
          <w:lang w:val="en-GB" w:eastAsia="zh-CN"/>
        </w:rPr>
        <w:t>as a starting point</w:t>
      </w:r>
      <w:r>
        <w:rPr>
          <w:lang w:val="en-GB" w:eastAsia="zh-CN"/>
        </w:rPr>
        <w:t xml:space="preserve">, but some other companies suggest to avoid the </w:t>
      </w:r>
      <w:r w:rsidRPr="00FA1C71">
        <w:rPr>
          <w:lang w:val="en-GB" w:eastAsia="zh-CN"/>
        </w:rPr>
        <w:t>repetition</w:t>
      </w:r>
      <w:r>
        <w:rPr>
          <w:lang w:val="en-GB" w:eastAsia="zh-CN"/>
        </w:rPr>
        <w:t xml:space="preserve"> work </w:t>
      </w:r>
      <w:r w:rsidR="00E27511">
        <w:rPr>
          <w:lang w:val="en-GB" w:eastAsia="zh-CN"/>
        </w:rPr>
        <w:t xml:space="preserve">that has been </w:t>
      </w:r>
      <w:r>
        <w:rPr>
          <w:lang w:val="en-GB" w:eastAsia="zh-CN"/>
        </w:rPr>
        <w:t xml:space="preserve">done before, and to focus on </w:t>
      </w:r>
      <w:r w:rsidRPr="00803FEF">
        <w:rPr>
          <w:lang w:val="en-GB" w:eastAsia="zh-CN"/>
        </w:rPr>
        <w:t>HetNet scenario</w:t>
      </w:r>
      <w:r>
        <w:rPr>
          <w:lang w:val="en-GB" w:eastAsia="zh-CN"/>
        </w:rPr>
        <w:t xml:space="preserve"> </w:t>
      </w:r>
      <w:r w:rsidRPr="0065532C">
        <w:rPr>
          <w:lang w:val="en-GB" w:eastAsia="zh-CN"/>
        </w:rPr>
        <w:t xml:space="preserve">with outdoor </w:t>
      </w:r>
      <w:r>
        <w:rPr>
          <w:lang w:val="en-GB" w:eastAsia="zh-CN"/>
        </w:rPr>
        <w:t>M</w:t>
      </w:r>
      <w:r w:rsidRPr="0065532C">
        <w:rPr>
          <w:lang w:val="en-GB" w:eastAsia="zh-CN"/>
        </w:rPr>
        <w:t xml:space="preserve">acro cells </w:t>
      </w:r>
      <w:r>
        <w:rPr>
          <w:lang w:val="en-GB" w:eastAsia="zh-CN"/>
        </w:rPr>
        <w:t>and</w:t>
      </w:r>
      <w:r w:rsidRPr="0065532C">
        <w:t xml:space="preserve"> </w:t>
      </w:r>
      <w:r w:rsidRPr="0065532C">
        <w:rPr>
          <w:lang w:val="en-GB" w:eastAsia="zh-CN"/>
        </w:rPr>
        <w:t>indoor small cells</w:t>
      </w:r>
      <w:r>
        <w:rPr>
          <w:lang w:val="en-GB" w:eastAsia="zh-CN"/>
        </w:rPr>
        <w:t xml:space="preserve"> deployed in the same carrier which has not been studied sufficiently </w:t>
      </w:r>
      <w:r w:rsidR="00E27511">
        <w:rPr>
          <w:lang w:val="en-GB" w:eastAsia="zh-CN"/>
        </w:rPr>
        <w:t>yet</w:t>
      </w:r>
      <w:r>
        <w:rPr>
          <w:lang w:val="en-GB" w:eastAsia="zh-CN"/>
        </w:rPr>
        <w:t>.</w:t>
      </w:r>
      <w:r>
        <w:rPr>
          <w:lang w:eastAsia="zh-CN"/>
        </w:rPr>
        <w:t xml:space="preserve"> The interested scenarios from companies are summarized as below:</w:t>
      </w:r>
    </w:p>
    <w:p w14:paraId="75B55AB2" w14:textId="0D14119B" w:rsidR="00922593" w:rsidRPr="00257614" w:rsidRDefault="00B3155F" w:rsidP="00B3155F">
      <w:pPr>
        <w:pStyle w:val="ListParagraph"/>
        <w:widowControl w:val="0"/>
        <w:numPr>
          <w:ilvl w:val="0"/>
          <w:numId w:val="38"/>
        </w:numPr>
        <w:spacing w:after="120"/>
        <w:jc w:val="both"/>
        <w:rPr>
          <w:lang w:eastAsia="zh-CN"/>
        </w:rPr>
      </w:pPr>
      <w:r w:rsidRPr="00803FEF">
        <w:rPr>
          <w:lang w:val="en-GB" w:eastAsia="zh-CN"/>
        </w:rPr>
        <w:t xml:space="preserve">HetNet </w:t>
      </w:r>
      <w:r>
        <w:rPr>
          <w:lang w:val="en-GB" w:eastAsia="zh-CN"/>
        </w:rPr>
        <w:t>(Urban M</w:t>
      </w:r>
      <w:r w:rsidRPr="0065532C">
        <w:rPr>
          <w:lang w:val="en-GB" w:eastAsia="zh-CN"/>
        </w:rPr>
        <w:t>acro +</w:t>
      </w:r>
      <w:r w:rsidRPr="0065532C">
        <w:t xml:space="preserve"> </w:t>
      </w:r>
      <w:r>
        <w:rPr>
          <w:lang w:val="en-GB" w:eastAsia="zh-CN"/>
        </w:rPr>
        <w:t>I</w:t>
      </w:r>
      <w:r w:rsidRPr="0065532C">
        <w:rPr>
          <w:lang w:val="en-GB" w:eastAsia="zh-CN"/>
        </w:rPr>
        <w:t xml:space="preserve">ndoor </w:t>
      </w:r>
      <w:r>
        <w:rPr>
          <w:lang w:val="en-GB" w:eastAsia="zh-CN"/>
        </w:rPr>
        <w:t xml:space="preserve">hotspot): </w:t>
      </w:r>
    </w:p>
    <w:p w14:paraId="7AD9B2C8" w14:textId="09B812C9" w:rsidR="00B3155F" w:rsidRPr="00257614" w:rsidRDefault="00B3155F" w:rsidP="00257614">
      <w:pPr>
        <w:pStyle w:val="ListParagraph"/>
        <w:widowControl w:val="0"/>
        <w:numPr>
          <w:ilvl w:val="1"/>
          <w:numId w:val="38"/>
        </w:numPr>
        <w:spacing w:after="120"/>
        <w:jc w:val="both"/>
        <w:rPr>
          <w:i/>
          <w:iCs/>
          <w:lang w:eastAsia="zh-CN"/>
        </w:rPr>
      </w:pPr>
      <w:r w:rsidRPr="00257614">
        <w:rPr>
          <w:rFonts w:eastAsiaTheme="minorEastAsia"/>
          <w:i/>
          <w:iCs/>
          <w:lang w:eastAsia="zh-CN"/>
        </w:rPr>
        <w:t xml:space="preserve">CMCC (FR1), Huawei (FR1), ZTE, CATT, </w:t>
      </w:r>
      <w:proofErr w:type="spellStart"/>
      <w:r w:rsidRPr="00257614">
        <w:rPr>
          <w:rFonts w:eastAsiaTheme="minorEastAsia"/>
          <w:i/>
          <w:iCs/>
          <w:lang w:eastAsia="zh-CN"/>
        </w:rPr>
        <w:t>xiaomi</w:t>
      </w:r>
      <w:proofErr w:type="spellEnd"/>
      <w:r w:rsidRPr="00257614">
        <w:rPr>
          <w:rFonts w:eastAsiaTheme="minorEastAsia"/>
          <w:i/>
          <w:iCs/>
          <w:lang w:eastAsia="zh-CN"/>
        </w:rPr>
        <w:t xml:space="preserve">, Samsung (FR1, FR2), </w:t>
      </w:r>
      <w:r w:rsidRPr="00257614">
        <w:rPr>
          <w:i/>
          <w:iCs/>
          <w:lang w:eastAsia="zh-CN"/>
        </w:rPr>
        <w:t>Nokia</w:t>
      </w:r>
      <w:r w:rsidR="00075A69" w:rsidRPr="00257614">
        <w:rPr>
          <w:i/>
          <w:iCs/>
          <w:lang w:eastAsia="zh-CN"/>
        </w:rPr>
        <w:t>, [MediaTek], Qualcomm (2nd priority for FR1)</w:t>
      </w:r>
    </w:p>
    <w:p w14:paraId="47FD699B" w14:textId="1426DAFE" w:rsidR="00922593" w:rsidRPr="00257614" w:rsidRDefault="00B3155F" w:rsidP="00B3155F">
      <w:pPr>
        <w:pStyle w:val="ListParagraph"/>
        <w:widowControl w:val="0"/>
        <w:numPr>
          <w:ilvl w:val="0"/>
          <w:numId w:val="38"/>
        </w:numPr>
        <w:spacing w:after="120"/>
        <w:jc w:val="both"/>
        <w:rPr>
          <w:lang w:eastAsia="zh-CN"/>
        </w:rPr>
      </w:pPr>
      <w:r>
        <w:rPr>
          <w:lang w:val="en-GB" w:eastAsia="zh-CN"/>
        </w:rPr>
        <w:t>D</w:t>
      </w:r>
      <w:r w:rsidRPr="002F27B3">
        <w:rPr>
          <w:lang w:val="en-GB" w:eastAsia="zh-CN"/>
        </w:rPr>
        <w:t xml:space="preserve">ense </w:t>
      </w:r>
      <w:r w:rsidR="000C53A9">
        <w:rPr>
          <w:lang w:val="en-GB" w:eastAsia="zh-CN"/>
        </w:rPr>
        <w:t>U</w:t>
      </w:r>
      <w:r w:rsidRPr="002F27B3">
        <w:rPr>
          <w:lang w:val="en-GB" w:eastAsia="zh-CN"/>
        </w:rPr>
        <w:t>rban</w:t>
      </w:r>
      <w:r>
        <w:rPr>
          <w:lang w:eastAsia="zh-CN"/>
        </w:rPr>
        <w:t>:</w:t>
      </w:r>
      <w:r>
        <w:rPr>
          <w:rFonts w:eastAsiaTheme="minorEastAsia"/>
          <w:lang w:eastAsia="zh-CN"/>
        </w:rPr>
        <w:t xml:space="preserve"> </w:t>
      </w:r>
    </w:p>
    <w:p w14:paraId="0CAC8FC1" w14:textId="4444995D" w:rsidR="00B3155F" w:rsidRPr="00257614" w:rsidRDefault="00E27511" w:rsidP="00257614">
      <w:pPr>
        <w:pStyle w:val="ListParagraph"/>
        <w:widowControl w:val="0"/>
        <w:numPr>
          <w:ilvl w:val="1"/>
          <w:numId w:val="38"/>
        </w:numPr>
        <w:spacing w:after="120"/>
        <w:jc w:val="both"/>
        <w:rPr>
          <w:i/>
          <w:iCs/>
          <w:lang w:eastAsia="zh-CN"/>
        </w:rPr>
      </w:pPr>
      <w:r w:rsidRPr="00257614">
        <w:rPr>
          <w:i/>
          <w:iCs/>
          <w:lang w:eastAsia="zh-CN"/>
        </w:rPr>
        <w:lastRenderedPageBreak/>
        <w:t xml:space="preserve">ZTE, </w:t>
      </w:r>
      <w:r w:rsidR="00B3155F" w:rsidRPr="00257614">
        <w:rPr>
          <w:rFonts w:eastAsiaTheme="minorEastAsia"/>
          <w:i/>
          <w:iCs/>
          <w:lang w:eastAsia="zh-CN"/>
        </w:rPr>
        <w:t>vivo (1-layer), Samsung (FR1, FR2)</w:t>
      </w:r>
      <w:r w:rsidR="00075A69" w:rsidRPr="00257614">
        <w:rPr>
          <w:i/>
          <w:iCs/>
          <w:lang w:eastAsia="zh-CN"/>
        </w:rPr>
        <w:t>, Nokia</w:t>
      </w:r>
      <w:r w:rsidR="00B3155F" w:rsidRPr="00257614">
        <w:rPr>
          <w:rFonts w:eastAsiaTheme="minorEastAsia"/>
          <w:i/>
          <w:iCs/>
          <w:lang w:eastAsia="zh-CN"/>
        </w:rPr>
        <w:t xml:space="preserve">, </w:t>
      </w:r>
      <w:r w:rsidR="00B3155F" w:rsidRPr="00257614">
        <w:rPr>
          <w:i/>
          <w:iCs/>
          <w:lang w:eastAsia="zh-CN"/>
        </w:rPr>
        <w:t xml:space="preserve">LG, </w:t>
      </w:r>
      <w:r w:rsidR="00075A69" w:rsidRPr="00257614">
        <w:rPr>
          <w:i/>
          <w:iCs/>
          <w:lang w:eastAsia="zh-CN"/>
        </w:rPr>
        <w:t>[</w:t>
      </w:r>
      <w:r w:rsidR="00B3155F" w:rsidRPr="00257614">
        <w:rPr>
          <w:i/>
          <w:iCs/>
          <w:lang w:eastAsia="zh-CN"/>
        </w:rPr>
        <w:t>MediaTek</w:t>
      </w:r>
      <w:r w:rsidR="00075A69" w:rsidRPr="00257614">
        <w:rPr>
          <w:i/>
          <w:iCs/>
          <w:lang w:eastAsia="zh-CN"/>
        </w:rPr>
        <w:t>]</w:t>
      </w:r>
      <w:r w:rsidR="00B3155F" w:rsidRPr="00257614">
        <w:rPr>
          <w:i/>
          <w:iCs/>
          <w:lang w:eastAsia="zh-CN"/>
        </w:rPr>
        <w:t>, Intel (FR2)</w:t>
      </w:r>
    </w:p>
    <w:p w14:paraId="1A592418" w14:textId="16BC654C" w:rsidR="00922593" w:rsidRPr="00257614" w:rsidRDefault="00B3155F" w:rsidP="00B3155F">
      <w:pPr>
        <w:pStyle w:val="ListParagraph"/>
        <w:widowControl w:val="0"/>
        <w:numPr>
          <w:ilvl w:val="0"/>
          <w:numId w:val="38"/>
        </w:numPr>
        <w:spacing w:after="120"/>
        <w:jc w:val="both"/>
        <w:rPr>
          <w:lang w:eastAsia="zh-CN"/>
        </w:rPr>
      </w:pPr>
      <w:r>
        <w:rPr>
          <w:lang w:val="en-GB" w:eastAsia="zh-CN"/>
        </w:rPr>
        <w:t>I</w:t>
      </w:r>
      <w:r w:rsidRPr="002F27B3">
        <w:rPr>
          <w:lang w:val="en-GB" w:eastAsia="zh-CN"/>
        </w:rPr>
        <w:t>ndoor hotspot</w:t>
      </w:r>
      <w:r>
        <w:rPr>
          <w:lang w:val="en-GB" w:eastAsia="zh-CN"/>
        </w:rPr>
        <w:t>:</w:t>
      </w:r>
      <w:r>
        <w:rPr>
          <w:rFonts w:eastAsiaTheme="minorEastAsia"/>
          <w:lang w:eastAsia="zh-CN"/>
        </w:rPr>
        <w:t xml:space="preserve"> </w:t>
      </w:r>
    </w:p>
    <w:p w14:paraId="5313A492" w14:textId="7CA9D4E4" w:rsidR="00B3155F" w:rsidRPr="00257614" w:rsidRDefault="00B3155F" w:rsidP="00257614">
      <w:pPr>
        <w:pStyle w:val="ListParagraph"/>
        <w:widowControl w:val="0"/>
        <w:numPr>
          <w:ilvl w:val="1"/>
          <w:numId w:val="38"/>
        </w:numPr>
        <w:spacing w:after="120"/>
        <w:jc w:val="both"/>
        <w:rPr>
          <w:i/>
          <w:iCs/>
          <w:lang w:eastAsia="zh-CN"/>
        </w:rPr>
      </w:pPr>
      <w:r w:rsidRPr="00257614">
        <w:rPr>
          <w:rFonts w:eastAsiaTheme="minorEastAsia"/>
          <w:i/>
          <w:iCs/>
          <w:lang w:eastAsia="zh-CN"/>
        </w:rPr>
        <w:t xml:space="preserve">vivo, Samsung (FR1, FR2), LG, </w:t>
      </w:r>
      <w:r w:rsidRPr="00257614">
        <w:rPr>
          <w:i/>
          <w:iCs/>
          <w:lang w:eastAsia="zh-CN"/>
        </w:rPr>
        <w:t>MediaTek, Intel (FR1, FR2)</w:t>
      </w:r>
      <w:r w:rsidR="00075A69" w:rsidRPr="00257614">
        <w:rPr>
          <w:i/>
          <w:iCs/>
          <w:lang w:eastAsia="zh-CN"/>
        </w:rPr>
        <w:t>, Qualcomm (FR2-1)</w:t>
      </w:r>
    </w:p>
    <w:p w14:paraId="395108F3" w14:textId="5171C8C4" w:rsidR="00922593" w:rsidRPr="00257614" w:rsidRDefault="00B3155F" w:rsidP="00B3155F">
      <w:pPr>
        <w:pStyle w:val="ListParagraph"/>
        <w:widowControl w:val="0"/>
        <w:numPr>
          <w:ilvl w:val="0"/>
          <w:numId w:val="38"/>
        </w:numPr>
        <w:spacing w:after="120"/>
        <w:jc w:val="both"/>
        <w:rPr>
          <w:lang w:eastAsia="zh-CN"/>
        </w:rPr>
      </w:pPr>
      <w:r>
        <w:rPr>
          <w:lang w:val="en-GB" w:eastAsia="zh-CN"/>
        </w:rPr>
        <w:t>U</w:t>
      </w:r>
      <w:r w:rsidRPr="002F27B3">
        <w:rPr>
          <w:lang w:val="en-GB" w:eastAsia="zh-CN"/>
        </w:rPr>
        <w:t xml:space="preserve">rban </w:t>
      </w:r>
      <w:r w:rsidR="000C53A9">
        <w:rPr>
          <w:lang w:val="en-GB" w:eastAsia="zh-CN"/>
        </w:rPr>
        <w:t>M</w:t>
      </w:r>
      <w:r w:rsidRPr="002F27B3">
        <w:rPr>
          <w:lang w:val="en-GB" w:eastAsia="zh-CN"/>
        </w:rPr>
        <w:t>acro</w:t>
      </w:r>
      <w:r>
        <w:rPr>
          <w:lang w:val="en-GB" w:eastAsia="zh-CN"/>
        </w:rPr>
        <w:t xml:space="preserve">: </w:t>
      </w:r>
    </w:p>
    <w:p w14:paraId="339D5D7D" w14:textId="350C70D2" w:rsidR="00B3155F" w:rsidRPr="00257614" w:rsidRDefault="00B3155F" w:rsidP="00257614">
      <w:pPr>
        <w:pStyle w:val="ListParagraph"/>
        <w:widowControl w:val="0"/>
        <w:numPr>
          <w:ilvl w:val="1"/>
          <w:numId w:val="38"/>
        </w:numPr>
        <w:spacing w:after="120"/>
        <w:jc w:val="both"/>
        <w:rPr>
          <w:i/>
          <w:iCs/>
          <w:lang w:eastAsia="zh-CN"/>
        </w:rPr>
      </w:pPr>
      <w:r w:rsidRPr="00257614">
        <w:rPr>
          <w:rFonts w:eastAsiaTheme="minorEastAsia"/>
          <w:i/>
          <w:iCs/>
          <w:lang w:eastAsia="zh-CN"/>
        </w:rPr>
        <w:t xml:space="preserve">vivo, Samsung (FR1), LG, </w:t>
      </w:r>
      <w:r w:rsidRPr="00257614">
        <w:rPr>
          <w:i/>
          <w:iCs/>
          <w:lang w:eastAsia="zh-CN"/>
        </w:rPr>
        <w:t>MediaTek, Intel (FR1, FR2)</w:t>
      </w:r>
      <w:r w:rsidR="00075A69" w:rsidRPr="00257614">
        <w:rPr>
          <w:i/>
          <w:iCs/>
          <w:lang w:eastAsia="zh-CN"/>
        </w:rPr>
        <w:t>, Qualcomm (FR1, FR2-1)</w:t>
      </w:r>
    </w:p>
    <w:p w14:paraId="1541FEC1" w14:textId="77777777" w:rsidR="00922593" w:rsidRPr="00257614" w:rsidRDefault="000C53A9" w:rsidP="00B3155F">
      <w:pPr>
        <w:pStyle w:val="ListParagraph"/>
        <w:widowControl w:val="0"/>
        <w:numPr>
          <w:ilvl w:val="0"/>
          <w:numId w:val="38"/>
        </w:numPr>
        <w:spacing w:after="120"/>
        <w:jc w:val="both"/>
        <w:rPr>
          <w:lang w:eastAsia="zh-CN"/>
        </w:rPr>
      </w:pPr>
      <w:r>
        <w:rPr>
          <w:rFonts w:eastAsiaTheme="minorEastAsia" w:hint="eastAsia"/>
          <w:lang w:eastAsia="zh-CN"/>
        </w:rPr>
        <w:t>U</w:t>
      </w:r>
      <w:r>
        <w:rPr>
          <w:rFonts w:eastAsiaTheme="minorEastAsia"/>
          <w:lang w:eastAsia="zh-CN"/>
        </w:rPr>
        <w:t xml:space="preserve">rban Micro: </w:t>
      </w:r>
    </w:p>
    <w:p w14:paraId="7C1B84A8" w14:textId="7181A273" w:rsidR="000C53A9" w:rsidRPr="00257614" w:rsidRDefault="000C53A9" w:rsidP="00257614">
      <w:pPr>
        <w:pStyle w:val="ListParagraph"/>
        <w:widowControl w:val="0"/>
        <w:numPr>
          <w:ilvl w:val="1"/>
          <w:numId w:val="38"/>
        </w:numPr>
        <w:spacing w:after="120"/>
        <w:jc w:val="both"/>
        <w:rPr>
          <w:i/>
          <w:iCs/>
          <w:lang w:eastAsia="zh-CN"/>
        </w:rPr>
      </w:pPr>
      <w:r w:rsidRPr="00257614">
        <w:rPr>
          <w:rFonts w:eastAsiaTheme="minorEastAsia"/>
          <w:i/>
          <w:iCs/>
          <w:lang w:eastAsia="zh-CN"/>
        </w:rPr>
        <w:t>Qualcomm (2</w:t>
      </w:r>
      <w:r w:rsidRPr="00257614">
        <w:rPr>
          <w:rFonts w:eastAsiaTheme="minorEastAsia"/>
          <w:i/>
          <w:iCs/>
          <w:vertAlign w:val="superscript"/>
          <w:lang w:eastAsia="zh-CN"/>
        </w:rPr>
        <w:t>nd</w:t>
      </w:r>
      <w:r w:rsidRPr="00257614">
        <w:rPr>
          <w:rFonts w:eastAsiaTheme="minorEastAsia"/>
          <w:i/>
          <w:iCs/>
          <w:lang w:eastAsia="zh-CN"/>
        </w:rPr>
        <w:t xml:space="preserve"> priority for FR2-1)</w:t>
      </w:r>
    </w:p>
    <w:p w14:paraId="37186631" w14:textId="77777777" w:rsidR="00B3155F" w:rsidRDefault="00B3155F" w:rsidP="00B3155F">
      <w:pPr>
        <w:widowControl w:val="0"/>
        <w:spacing w:after="120"/>
        <w:jc w:val="both"/>
        <w:rPr>
          <w:lang w:eastAsia="zh-CN"/>
        </w:rPr>
      </w:pPr>
    </w:p>
    <w:p w14:paraId="3E154137" w14:textId="77777777" w:rsidR="00B3155F" w:rsidRPr="00671743" w:rsidRDefault="00B3155F" w:rsidP="00B3155F">
      <w:pPr>
        <w:widowControl w:val="0"/>
        <w:spacing w:after="120"/>
        <w:jc w:val="both"/>
        <w:rPr>
          <w:lang w:eastAsia="zh-CN"/>
        </w:rPr>
      </w:pPr>
      <w:r w:rsidRPr="009745D8">
        <w:rPr>
          <w:lang w:eastAsia="zh-CN"/>
        </w:rPr>
        <w:t xml:space="preserve">For dynamic/flexible TDD evaluation in HetNet </w:t>
      </w:r>
      <w:r>
        <w:rPr>
          <w:lang w:eastAsia="zh-CN"/>
        </w:rPr>
        <w:t>(</w:t>
      </w:r>
      <w:r>
        <w:rPr>
          <w:lang w:val="en-GB" w:eastAsia="zh-CN"/>
        </w:rPr>
        <w:t>Urban M</w:t>
      </w:r>
      <w:r w:rsidRPr="0065532C">
        <w:rPr>
          <w:lang w:val="en-GB" w:eastAsia="zh-CN"/>
        </w:rPr>
        <w:t>acro +</w:t>
      </w:r>
      <w:r w:rsidRPr="0065532C">
        <w:t xml:space="preserve"> </w:t>
      </w:r>
      <w:r>
        <w:rPr>
          <w:lang w:val="en-GB" w:eastAsia="zh-CN"/>
        </w:rPr>
        <w:t>I</w:t>
      </w:r>
      <w:r w:rsidRPr="0065532C">
        <w:rPr>
          <w:lang w:val="en-GB" w:eastAsia="zh-CN"/>
        </w:rPr>
        <w:t xml:space="preserve">ndoor </w:t>
      </w:r>
      <w:r>
        <w:rPr>
          <w:lang w:val="en-GB" w:eastAsia="zh-CN"/>
        </w:rPr>
        <w:t>hotspot</w:t>
      </w:r>
      <w:r>
        <w:rPr>
          <w:lang w:eastAsia="zh-CN"/>
        </w:rPr>
        <w:t xml:space="preserve">) or </w:t>
      </w:r>
      <w:r w:rsidRPr="009745D8">
        <w:rPr>
          <w:lang w:eastAsia="zh-CN"/>
        </w:rPr>
        <w:t>Dense urban with two layers</w:t>
      </w:r>
      <w:r>
        <w:rPr>
          <w:lang w:eastAsia="zh-CN"/>
        </w:rPr>
        <w:t>,</w:t>
      </w:r>
      <w:r w:rsidRPr="009745D8">
        <w:rPr>
          <w:lang w:eastAsia="zh-CN"/>
        </w:rPr>
        <w:t xml:space="preserve"> </w:t>
      </w:r>
      <w:r>
        <w:rPr>
          <w:lang w:eastAsia="zh-CN"/>
        </w:rPr>
        <w:t xml:space="preserve">the following </w:t>
      </w:r>
      <w:r>
        <w:rPr>
          <w:lang w:val="en-GB" w:eastAsia="zh-CN"/>
        </w:rPr>
        <w:t>TDD configurations are proposed:</w:t>
      </w:r>
    </w:p>
    <w:p w14:paraId="5073A589" w14:textId="77777777" w:rsidR="00B3155F" w:rsidRPr="00F97065" w:rsidRDefault="00B3155F" w:rsidP="00B3155F">
      <w:pPr>
        <w:pStyle w:val="ListParagraph"/>
        <w:widowControl w:val="0"/>
        <w:numPr>
          <w:ilvl w:val="0"/>
          <w:numId w:val="39"/>
        </w:numPr>
        <w:spacing w:after="120"/>
        <w:jc w:val="both"/>
        <w:rPr>
          <w:lang w:eastAsia="zh-CN"/>
        </w:rPr>
      </w:pPr>
      <w:r w:rsidRPr="00873924">
        <w:rPr>
          <w:lang w:eastAsia="zh-CN"/>
        </w:rPr>
        <w:t>Macro</w:t>
      </w:r>
      <w:r>
        <w:rPr>
          <w:lang w:eastAsia="zh-CN"/>
        </w:rPr>
        <w:t xml:space="preserve"> </w:t>
      </w:r>
      <w:r w:rsidRPr="00873924">
        <w:rPr>
          <w:lang w:eastAsia="zh-CN"/>
        </w:rPr>
        <w:t>using DL domina</w:t>
      </w:r>
      <w:r>
        <w:rPr>
          <w:lang w:eastAsia="zh-CN"/>
        </w:rPr>
        <w:t>nt</w:t>
      </w:r>
      <w:r w:rsidRPr="00873924">
        <w:rPr>
          <w:lang w:eastAsia="zh-CN"/>
        </w:rPr>
        <w:t xml:space="preserve"> </w:t>
      </w:r>
      <w:r>
        <w:rPr>
          <w:lang w:eastAsia="zh-CN"/>
        </w:rPr>
        <w:t>static</w:t>
      </w:r>
      <w:r w:rsidRPr="00873924">
        <w:rPr>
          <w:lang w:eastAsia="zh-CN"/>
        </w:rPr>
        <w:t xml:space="preserve"> TDD and </w:t>
      </w:r>
      <w:r>
        <w:rPr>
          <w:lang w:eastAsia="zh-CN"/>
        </w:rPr>
        <w:t>small cell</w:t>
      </w:r>
      <w:r w:rsidRPr="00873924">
        <w:rPr>
          <w:lang w:eastAsia="zh-CN"/>
        </w:rPr>
        <w:t xml:space="preserve"> using </w:t>
      </w:r>
      <w:r>
        <w:rPr>
          <w:lang w:eastAsia="zh-CN"/>
        </w:rPr>
        <w:t>UL</w:t>
      </w:r>
      <w:r w:rsidRPr="00873924">
        <w:rPr>
          <w:lang w:eastAsia="zh-CN"/>
        </w:rPr>
        <w:t xml:space="preserve"> domina</w:t>
      </w:r>
      <w:r>
        <w:rPr>
          <w:lang w:eastAsia="zh-CN"/>
        </w:rPr>
        <w:t>n</w:t>
      </w:r>
      <w:r w:rsidRPr="00873924">
        <w:rPr>
          <w:lang w:eastAsia="zh-CN"/>
        </w:rPr>
        <w:t xml:space="preserve">t </w:t>
      </w:r>
      <w:r>
        <w:rPr>
          <w:lang w:eastAsia="zh-CN"/>
        </w:rPr>
        <w:t>static</w:t>
      </w:r>
      <w:r w:rsidRPr="00873924">
        <w:rPr>
          <w:lang w:eastAsia="zh-CN"/>
        </w:rPr>
        <w:t xml:space="preserve"> TDD</w:t>
      </w:r>
    </w:p>
    <w:p w14:paraId="7FA24857" w14:textId="152FF6C6" w:rsidR="00B3155F" w:rsidRPr="00AA54B5" w:rsidRDefault="00B3155F" w:rsidP="00B3155F">
      <w:pPr>
        <w:pStyle w:val="ListParagraph"/>
        <w:widowControl w:val="0"/>
        <w:numPr>
          <w:ilvl w:val="1"/>
          <w:numId w:val="39"/>
        </w:numPr>
        <w:spacing w:after="120"/>
        <w:jc w:val="both"/>
        <w:rPr>
          <w:i/>
          <w:lang w:eastAsia="zh-CN"/>
        </w:rPr>
      </w:pPr>
      <w:r w:rsidRPr="00AA54B5">
        <w:rPr>
          <w:rFonts w:eastAsiaTheme="minorEastAsia" w:hint="eastAsia"/>
          <w:i/>
          <w:lang w:eastAsia="zh-CN"/>
        </w:rPr>
        <w:t>C</w:t>
      </w:r>
      <w:r w:rsidRPr="00AA54B5">
        <w:rPr>
          <w:rFonts w:eastAsiaTheme="minorEastAsia"/>
          <w:i/>
          <w:lang w:eastAsia="zh-CN"/>
        </w:rPr>
        <w:t xml:space="preserve">MCC, ZTE, </w:t>
      </w:r>
      <w:r w:rsidRPr="00AA54B5">
        <w:rPr>
          <w:rFonts w:eastAsiaTheme="minorEastAsia" w:hint="eastAsia"/>
          <w:i/>
          <w:lang w:eastAsia="zh-CN"/>
        </w:rPr>
        <w:t>H</w:t>
      </w:r>
      <w:r w:rsidRPr="00AA54B5">
        <w:rPr>
          <w:rFonts w:eastAsiaTheme="minorEastAsia"/>
          <w:i/>
          <w:lang w:eastAsia="zh-CN"/>
        </w:rPr>
        <w:t>uawei</w:t>
      </w:r>
    </w:p>
    <w:p w14:paraId="0FBE2E11" w14:textId="77777777" w:rsidR="00B3155F" w:rsidRDefault="00B3155F" w:rsidP="00B3155F">
      <w:pPr>
        <w:pStyle w:val="ListParagraph"/>
        <w:widowControl w:val="0"/>
        <w:numPr>
          <w:ilvl w:val="0"/>
          <w:numId w:val="39"/>
        </w:numPr>
        <w:spacing w:after="120"/>
        <w:jc w:val="both"/>
        <w:rPr>
          <w:lang w:eastAsia="zh-CN"/>
        </w:rPr>
      </w:pPr>
      <w:r w:rsidRPr="00873924">
        <w:rPr>
          <w:lang w:eastAsia="zh-CN"/>
        </w:rPr>
        <w:t>Macro</w:t>
      </w:r>
      <w:r>
        <w:rPr>
          <w:lang w:eastAsia="zh-CN"/>
        </w:rPr>
        <w:t xml:space="preserve"> </w:t>
      </w:r>
      <w:r w:rsidRPr="00873924">
        <w:rPr>
          <w:lang w:eastAsia="zh-CN"/>
        </w:rPr>
        <w:t>using DL domina</w:t>
      </w:r>
      <w:r>
        <w:rPr>
          <w:lang w:eastAsia="zh-CN"/>
        </w:rPr>
        <w:t>n</w:t>
      </w:r>
      <w:r w:rsidRPr="00873924">
        <w:rPr>
          <w:lang w:eastAsia="zh-CN"/>
        </w:rPr>
        <w:t xml:space="preserve">t </w:t>
      </w:r>
      <w:r>
        <w:rPr>
          <w:lang w:eastAsia="zh-CN"/>
        </w:rPr>
        <w:t>static</w:t>
      </w:r>
      <w:r w:rsidRPr="00873924">
        <w:rPr>
          <w:lang w:eastAsia="zh-CN"/>
        </w:rPr>
        <w:t xml:space="preserve"> TDD and </w:t>
      </w:r>
      <w:r>
        <w:rPr>
          <w:lang w:eastAsia="zh-CN"/>
        </w:rPr>
        <w:t>small cell</w:t>
      </w:r>
      <w:r w:rsidRPr="00873924">
        <w:rPr>
          <w:lang w:eastAsia="zh-CN"/>
        </w:rPr>
        <w:t xml:space="preserve"> using </w:t>
      </w:r>
      <w:r>
        <w:rPr>
          <w:lang w:eastAsia="zh-CN"/>
        </w:rPr>
        <w:t>dynamic</w:t>
      </w:r>
      <w:r w:rsidRPr="00873924">
        <w:rPr>
          <w:lang w:eastAsia="zh-CN"/>
        </w:rPr>
        <w:t xml:space="preserve"> TDD</w:t>
      </w:r>
    </w:p>
    <w:p w14:paraId="0DF9EA6A" w14:textId="6C1ACF29" w:rsidR="00B3155F" w:rsidRPr="005C0D91" w:rsidRDefault="00B3155F" w:rsidP="00B3155F">
      <w:pPr>
        <w:pStyle w:val="ListParagraph"/>
        <w:widowControl w:val="0"/>
        <w:numPr>
          <w:ilvl w:val="1"/>
          <w:numId w:val="39"/>
        </w:numPr>
        <w:spacing w:after="120"/>
        <w:jc w:val="both"/>
        <w:rPr>
          <w:i/>
          <w:lang w:eastAsia="zh-CN"/>
        </w:rPr>
      </w:pPr>
      <w:r w:rsidRPr="00AA54B5">
        <w:rPr>
          <w:rFonts w:eastAsiaTheme="minorEastAsia"/>
          <w:i/>
          <w:lang w:eastAsia="zh-CN"/>
        </w:rPr>
        <w:t xml:space="preserve">Samsung, </w:t>
      </w:r>
      <w:r w:rsidRPr="00AA54B5">
        <w:rPr>
          <w:i/>
          <w:lang w:eastAsia="zh-CN"/>
        </w:rPr>
        <w:t>Nokia</w:t>
      </w:r>
    </w:p>
    <w:p w14:paraId="47A2ACBD" w14:textId="17B92698" w:rsidR="00B3155F" w:rsidRDefault="00827D1B" w:rsidP="00B3155F">
      <w:pPr>
        <w:widowControl w:val="0"/>
        <w:spacing w:after="120"/>
        <w:jc w:val="both"/>
        <w:rPr>
          <w:b/>
          <w:bCs/>
          <w:lang w:eastAsia="zh-CN"/>
        </w:rPr>
      </w:pPr>
      <w:r>
        <w:rPr>
          <w:lang w:eastAsia="zh-CN"/>
        </w:rPr>
        <w:t xml:space="preserve">Moderator suggests </w:t>
      </w:r>
      <w:r w:rsidRPr="007302FC">
        <w:rPr>
          <w:b/>
          <w:bCs/>
          <w:lang w:eastAsia="zh-CN"/>
        </w:rPr>
        <w:t xml:space="preserve">Initial </w:t>
      </w:r>
      <w:r>
        <w:rPr>
          <w:b/>
          <w:bCs/>
          <w:lang w:eastAsia="zh-CN"/>
        </w:rPr>
        <w:t>proposal</w:t>
      </w:r>
      <w:r w:rsidRPr="007302FC">
        <w:rPr>
          <w:b/>
          <w:bCs/>
          <w:lang w:eastAsia="zh-CN"/>
        </w:rPr>
        <w:t xml:space="preserve"> 2-</w:t>
      </w:r>
      <w:r>
        <w:rPr>
          <w:b/>
          <w:bCs/>
          <w:lang w:eastAsia="zh-CN"/>
        </w:rPr>
        <w:t>1.</w:t>
      </w:r>
    </w:p>
    <w:p w14:paraId="76F01AFD" w14:textId="77777777" w:rsidR="00827D1B" w:rsidRDefault="00827D1B" w:rsidP="00B3155F">
      <w:pPr>
        <w:widowControl w:val="0"/>
        <w:spacing w:after="120"/>
        <w:jc w:val="both"/>
      </w:pPr>
    </w:p>
    <w:p w14:paraId="46C9AC65" w14:textId="647113B1" w:rsidR="00B3155F" w:rsidRPr="00F26185" w:rsidRDefault="00B3155F" w:rsidP="00B3155F">
      <w:pPr>
        <w:widowControl w:val="0"/>
        <w:spacing w:after="120"/>
        <w:jc w:val="both"/>
        <w:rPr>
          <w:lang w:val="en-GB"/>
        </w:rPr>
      </w:pPr>
      <w:r>
        <w:rPr>
          <w:lang w:eastAsia="zh-CN"/>
        </w:rPr>
        <w:t>Regarding adjacent-channel c</w:t>
      </w:r>
      <w:r w:rsidRPr="00E30A77">
        <w:rPr>
          <w:lang w:eastAsia="zh-CN"/>
        </w:rPr>
        <w:t xml:space="preserve">oexistence </w:t>
      </w:r>
      <w:r>
        <w:rPr>
          <w:lang w:eastAsia="zh-CN"/>
        </w:rPr>
        <w:t xml:space="preserve">between two operators </w:t>
      </w:r>
      <w:r w:rsidRPr="00E30A77">
        <w:rPr>
          <w:lang w:eastAsia="zh-CN"/>
        </w:rPr>
        <w:t xml:space="preserve">with </w:t>
      </w:r>
      <w:r>
        <w:rPr>
          <w:lang w:eastAsia="zh-CN"/>
        </w:rPr>
        <w:t>legacy TDD operation and dynamic TDD operation</w:t>
      </w:r>
      <w:r w:rsidR="00827D1B">
        <w:rPr>
          <w:lang w:eastAsia="zh-CN"/>
        </w:rPr>
        <w:t>, it</w:t>
      </w:r>
      <w:r>
        <w:rPr>
          <w:lang w:eastAsia="zh-CN"/>
        </w:rPr>
        <w:t xml:space="preserve"> has been </w:t>
      </w:r>
      <w:r w:rsidRPr="002F27B3">
        <w:rPr>
          <w:lang w:val="en-GB" w:eastAsia="zh-CN"/>
        </w:rPr>
        <w:t>evaluated</w:t>
      </w:r>
      <w:r>
        <w:rPr>
          <w:lang w:val="en-GB" w:eastAsia="zh-CN"/>
        </w:rPr>
        <w:t xml:space="preserve"> in Rel-16 CLI WI, some </w:t>
      </w:r>
      <w:r>
        <w:rPr>
          <w:lang w:eastAsia="zh-CN"/>
        </w:rPr>
        <w:t xml:space="preserve">companies [Nokia, CMCC] suggest to avoid repeating such evaluation </w:t>
      </w:r>
      <w:r>
        <w:rPr>
          <w:lang w:val="en-GB" w:eastAsia="zh-CN"/>
        </w:rPr>
        <w:t xml:space="preserve">in Rel-18, while some other companies </w:t>
      </w:r>
      <w:r>
        <w:rPr>
          <w:lang w:eastAsia="zh-CN"/>
        </w:rPr>
        <w:t>[</w:t>
      </w:r>
      <w:r>
        <w:rPr>
          <w:rFonts w:eastAsiaTheme="minorEastAsia"/>
          <w:lang w:eastAsia="zh-CN"/>
        </w:rPr>
        <w:t>Samsung</w:t>
      </w:r>
      <w:r>
        <w:rPr>
          <w:lang w:eastAsia="zh-CN"/>
        </w:rPr>
        <w:t xml:space="preserve">] show interest in it. Moderator suggests </w:t>
      </w:r>
      <w:r w:rsidR="00827D1B" w:rsidRPr="00257614">
        <w:rPr>
          <w:b/>
          <w:bCs/>
          <w:lang w:eastAsia="zh-CN"/>
        </w:rPr>
        <w:t xml:space="preserve">Initial </w:t>
      </w:r>
      <w:r w:rsidRPr="00257614">
        <w:rPr>
          <w:b/>
          <w:bCs/>
          <w:lang w:eastAsia="zh-CN"/>
        </w:rPr>
        <w:t xml:space="preserve">question </w:t>
      </w:r>
      <w:r w:rsidR="00827D1B" w:rsidRPr="00257614">
        <w:rPr>
          <w:b/>
          <w:bCs/>
          <w:lang w:eastAsia="zh-CN"/>
        </w:rPr>
        <w:t>2-2</w:t>
      </w:r>
      <w:r w:rsidR="00827D1B">
        <w:rPr>
          <w:lang w:eastAsia="zh-CN"/>
        </w:rPr>
        <w:t>.</w:t>
      </w:r>
    </w:p>
    <w:p w14:paraId="41E78172" w14:textId="77777777" w:rsidR="00B3155F" w:rsidRDefault="00B3155F" w:rsidP="00B3155F">
      <w:pPr>
        <w:pStyle w:val="Heading2"/>
      </w:pPr>
      <w:r w:rsidRPr="001820A8">
        <w:t>1st Round Proposals</w:t>
      </w:r>
    </w:p>
    <w:p w14:paraId="695DDBB0" w14:textId="440FC61E" w:rsidR="00B3155F" w:rsidRPr="001C1F4F" w:rsidRDefault="00B3155F" w:rsidP="00B3155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Pr>
          <w:b/>
          <w:bCs/>
          <w:i/>
          <w:iCs/>
          <w:sz w:val="20"/>
          <w:u w:val="single"/>
          <w:lang w:eastAsia="ja-JP"/>
        </w:rPr>
        <w:t>2-1</w:t>
      </w:r>
      <w:r w:rsidRPr="001C1F4F">
        <w:rPr>
          <w:b/>
          <w:bCs/>
          <w:i/>
          <w:iCs/>
          <w:sz w:val="20"/>
          <w:u w:val="single"/>
          <w:lang w:eastAsia="ja-JP"/>
        </w:rPr>
        <w:t>:</w:t>
      </w:r>
    </w:p>
    <w:p w14:paraId="50C1D0A5" w14:textId="77777777" w:rsidR="00B3155F" w:rsidRPr="00BC4DA6" w:rsidRDefault="00B3155F" w:rsidP="00B3155F">
      <w:pPr>
        <w:jc w:val="both"/>
        <w:rPr>
          <w:rFonts w:eastAsiaTheme="minorEastAsia"/>
          <w:bCs/>
          <w:iCs/>
          <w:lang w:eastAsia="zh-CN"/>
        </w:rPr>
      </w:pPr>
      <w:r w:rsidRPr="00BC4DA6">
        <w:rPr>
          <w:rFonts w:eastAsiaTheme="minorEastAsia" w:hint="eastAsia"/>
          <w:bCs/>
          <w:iCs/>
          <w:lang w:eastAsia="zh-CN"/>
        </w:rPr>
        <w:t>F</w:t>
      </w:r>
      <w:r w:rsidRPr="00BC4DA6">
        <w:rPr>
          <w:rFonts w:eastAsiaTheme="minorEastAsia"/>
          <w:bCs/>
          <w:iCs/>
          <w:lang w:eastAsia="zh-CN"/>
        </w:rPr>
        <w:t>or evaluation of dynamic/flexible TDD deployed by one single operator, at least consider the following scenarios for evaluation for FR1 and FR2:</w:t>
      </w:r>
    </w:p>
    <w:p w14:paraId="366E1E63" w14:textId="77777777" w:rsidR="00B3155F" w:rsidRPr="00BC4DA6" w:rsidRDefault="00B3155F" w:rsidP="00B3155F">
      <w:pPr>
        <w:pStyle w:val="ListParagraph"/>
        <w:numPr>
          <w:ilvl w:val="0"/>
          <w:numId w:val="37"/>
        </w:numPr>
        <w:jc w:val="both"/>
        <w:rPr>
          <w:rFonts w:eastAsiaTheme="minorEastAsia"/>
          <w:bCs/>
          <w:iCs/>
          <w:lang w:eastAsia="zh-CN"/>
        </w:rPr>
      </w:pPr>
      <w:r w:rsidRPr="00BC4DA6">
        <w:rPr>
          <w:rFonts w:eastAsiaTheme="minorEastAsia" w:hint="eastAsia"/>
          <w:bCs/>
          <w:iCs/>
          <w:lang w:eastAsia="zh-CN"/>
        </w:rPr>
        <w:t>H</w:t>
      </w:r>
      <w:r w:rsidRPr="00BC4DA6">
        <w:rPr>
          <w:rFonts w:eastAsiaTheme="minorEastAsia"/>
          <w:bCs/>
          <w:iCs/>
          <w:lang w:eastAsia="zh-CN"/>
        </w:rPr>
        <w:t xml:space="preserve">etNet with Urban Macro and Indoor hotspot deployed in the same carrier: </w:t>
      </w:r>
    </w:p>
    <w:p w14:paraId="39908AA4" w14:textId="1915136C" w:rsidR="00B3155F" w:rsidRPr="00BC4DA6" w:rsidRDefault="00B3155F" w:rsidP="00B3155F">
      <w:pPr>
        <w:pStyle w:val="ListParagraph"/>
        <w:numPr>
          <w:ilvl w:val="1"/>
          <w:numId w:val="37"/>
        </w:numPr>
        <w:jc w:val="both"/>
        <w:rPr>
          <w:rFonts w:eastAsiaTheme="minorEastAsia"/>
          <w:bCs/>
          <w:iCs/>
          <w:lang w:eastAsia="zh-CN"/>
        </w:rPr>
      </w:pPr>
      <w:r w:rsidRPr="00BC4DA6">
        <w:rPr>
          <w:rFonts w:eastAsiaTheme="minorEastAsia"/>
          <w:bCs/>
          <w:iCs/>
          <w:lang w:eastAsia="zh-CN"/>
        </w:rPr>
        <w:t xml:space="preserve">Macro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DL dominant static TDD UL/DL configuration (e.g., DDDSU</w:t>
      </w:r>
      <w:r w:rsidR="00922593" w:rsidRPr="00922593">
        <w:rPr>
          <w:rFonts w:eastAsiaTheme="minorEastAsia"/>
          <w:bCs/>
          <w:iCs/>
          <w:lang w:eastAsia="zh-CN"/>
        </w:rPr>
        <w:t>, S (10DL: 2GP: 2UL)</w:t>
      </w:r>
      <w:r w:rsidRPr="00BC4DA6">
        <w:rPr>
          <w:rFonts w:eastAsiaTheme="minorEastAsia"/>
          <w:bCs/>
          <w:iCs/>
          <w:lang w:eastAsia="zh-CN"/>
        </w:rPr>
        <w:t xml:space="preserve">), and Indoor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UL dominant static TDD UL/DL configuration (e.g., DSUUU</w:t>
      </w:r>
      <w:r w:rsidR="00F818B0" w:rsidRPr="00922593">
        <w:rPr>
          <w:rFonts w:eastAsiaTheme="minorEastAsia"/>
          <w:bCs/>
          <w:iCs/>
          <w:lang w:eastAsia="zh-CN"/>
        </w:rPr>
        <w:t>, S (10DL: 2GP: 2UL)</w:t>
      </w:r>
      <w:r w:rsidRPr="00BC4DA6">
        <w:rPr>
          <w:rFonts w:eastAsiaTheme="minorEastAsia"/>
          <w:bCs/>
          <w:iCs/>
          <w:lang w:eastAsia="zh-CN"/>
        </w:rPr>
        <w:t>)</w:t>
      </w:r>
    </w:p>
    <w:p w14:paraId="792384C6" w14:textId="77777777" w:rsidR="00B3155F" w:rsidRPr="00BC4DA6" w:rsidRDefault="00B3155F" w:rsidP="00B3155F">
      <w:pPr>
        <w:pStyle w:val="ListParagraph"/>
        <w:numPr>
          <w:ilvl w:val="2"/>
          <w:numId w:val="37"/>
        </w:numPr>
        <w:jc w:val="both"/>
        <w:rPr>
          <w:rFonts w:eastAsiaTheme="minorEastAsia"/>
          <w:bCs/>
          <w:iCs/>
          <w:lang w:eastAsia="zh-CN"/>
        </w:rPr>
      </w:pPr>
      <w:r w:rsidRPr="00BC4DA6">
        <w:rPr>
          <w:rFonts w:eastAsiaTheme="minorEastAsia" w:hint="eastAsia"/>
          <w:bCs/>
          <w:iCs/>
          <w:lang w:eastAsia="zh-CN"/>
        </w:rPr>
        <w:t>(</w:t>
      </w:r>
      <w:r w:rsidRPr="00BC4DA6">
        <w:rPr>
          <w:rFonts w:eastAsiaTheme="minorEastAsia"/>
          <w:bCs/>
          <w:iCs/>
          <w:lang w:eastAsia="zh-CN"/>
        </w:rPr>
        <w:t xml:space="preserve">Optional) Indoor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dynamic TDD UL/DL configuration</w:t>
      </w:r>
    </w:p>
    <w:p w14:paraId="62A99FE8" w14:textId="77777777" w:rsidR="00B3155F" w:rsidRPr="00BC4DA6" w:rsidRDefault="00B3155F" w:rsidP="00B3155F">
      <w:pPr>
        <w:pStyle w:val="ListParagraph"/>
        <w:numPr>
          <w:ilvl w:val="0"/>
          <w:numId w:val="37"/>
        </w:numPr>
        <w:jc w:val="both"/>
        <w:rPr>
          <w:rFonts w:eastAsiaTheme="minorEastAsia"/>
          <w:bCs/>
          <w:iCs/>
          <w:lang w:eastAsia="zh-CN"/>
        </w:rPr>
      </w:pPr>
      <w:r w:rsidRPr="00BC4DA6">
        <w:rPr>
          <w:rFonts w:eastAsiaTheme="minorEastAsia"/>
          <w:bCs/>
          <w:iCs/>
          <w:lang w:eastAsia="zh-CN"/>
        </w:rPr>
        <w:t>Dense Urban with two layers deployed in the same carrier:</w:t>
      </w:r>
    </w:p>
    <w:p w14:paraId="20686A6A" w14:textId="77777777" w:rsidR="00B3155F" w:rsidRPr="00BC4DA6" w:rsidRDefault="00B3155F" w:rsidP="00B3155F">
      <w:pPr>
        <w:pStyle w:val="ListParagraph"/>
        <w:numPr>
          <w:ilvl w:val="1"/>
          <w:numId w:val="37"/>
        </w:numPr>
        <w:jc w:val="both"/>
        <w:rPr>
          <w:rFonts w:eastAsiaTheme="minorEastAsia"/>
          <w:bCs/>
          <w:iCs/>
          <w:lang w:eastAsia="zh-CN"/>
        </w:rPr>
      </w:pPr>
      <w:r w:rsidRPr="00BC4DA6">
        <w:rPr>
          <w:rFonts w:eastAsiaTheme="minorEastAsia"/>
          <w:bCs/>
          <w:iCs/>
          <w:lang w:eastAsia="zh-CN"/>
        </w:rPr>
        <w:t xml:space="preserve">Macro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DL dominant static TDD UL/DL configuration (e.g., DDDSU), and Micro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UL dominant static TDD UL/DL configuration (e.g., DSUUU) </w:t>
      </w:r>
    </w:p>
    <w:p w14:paraId="60C723E5" w14:textId="77777777" w:rsidR="00B3155F" w:rsidRPr="00BC4DA6" w:rsidRDefault="00B3155F" w:rsidP="00B3155F">
      <w:pPr>
        <w:pStyle w:val="ListParagraph"/>
        <w:numPr>
          <w:ilvl w:val="2"/>
          <w:numId w:val="37"/>
        </w:numPr>
        <w:jc w:val="both"/>
        <w:rPr>
          <w:rFonts w:eastAsiaTheme="minorEastAsia"/>
          <w:bCs/>
          <w:iCs/>
          <w:lang w:eastAsia="zh-CN"/>
        </w:rPr>
      </w:pPr>
      <w:r w:rsidRPr="00BC4DA6">
        <w:rPr>
          <w:rFonts w:eastAsiaTheme="minorEastAsia" w:hint="eastAsia"/>
          <w:bCs/>
          <w:iCs/>
          <w:lang w:eastAsia="zh-CN"/>
        </w:rPr>
        <w:t>(</w:t>
      </w:r>
      <w:r w:rsidRPr="00BC4DA6">
        <w:rPr>
          <w:rFonts w:eastAsiaTheme="minorEastAsia"/>
          <w:bCs/>
          <w:iCs/>
          <w:lang w:eastAsia="zh-CN"/>
        </w:rPr>
        <w:t xml:space="preserve">Optional) Micro </w:t>
      </w:r>
      <w:proofErr w:type="spellStart"/>
      <w:r w:rsidRPr="00BC4DA6">
        <w:rPr>
          <w:rFonts w:eastAsiaTheme="minorEastAsia"/>
          <w:bCs/>
          <w:iCs/>
          <w:lang w:eastAsia="zh-CN"/>
        </w:rPr>
        <w:t>gNBs</w:t>
      </w:r>
      <w:proofErr w:type="spellEnd"/>
      <w:r w:rsidRPr="00BC4DA6">
        <w:rPr>
          <w:rFonts w:eastAsiaTheme="minorEastAsia"/>
          <w:bCs/>
          <w:iCs/>
          <w:lang w:eastAsia="zh-CN"/>
        </w:rPr>
        <w:t xml:space="preserve"> use dynamic TDD UL/DL configuration</w:t>
      </w:r>
    </w:p>
    <w:p w14:paraId="52B8FBA8" w14:textId="77777777" w:rsidR="00B3155F" w:rsidRPr="00BC4DA6" w:rsidRDefault="00B3155F" w:rsidP="00B3155F">
      <w:pPr>
        <w:pStyle w:val="ListParagraph"/>
        <w:numPr>
          <w:ilvl w:val="0"/>
          <w:numId w:val="37"/>
        </w:numPr>
        <w:jc w:val="both"/>
        <w:rPr>
          <w:rFonts w:eastAsiaTheme="minorEastAsia"/>
          <w:bCs/>
          <w:iCs/>
          <w:lang w:eastAsia="zh-CN"/>
        </w:rPr>
      </w:pPr>
      <w:r w:rsidRPr="00BC4DA6">
        <w:rPr>
          <w:rFonts w:eastAsiaTheme="minorEastAsia" w:hint="eastAsia"/>
          <w:bCs/>
          <w:iCs/>
          <w:lang w:eastAsia="zh-CN"/>
        </w:rPr>
        <w:t>F</w:t>
      </w:r>
      <w:r w:rsidRPr="00BC4DA6">
        <w:rPr>
          <w:rFonts w:eastAsiaTheme="minorEastAsia"/>
          <w:bCs/>
          <w:iCs/>
          <w:lang w:eastAsia="zh-CN"/>
        </w:rPr>
        <w:t>FS: Indoor hotspot, Urban Macro</w:t>
      </w:r>
    </w:p>
    <w:p w14:paraId="1D9B325A" w14:textId="11DC22AF" w:rsidR="00B3155F" w:rsidRDefault="00B3155F" w:rsidP="00B3155F">
      <w:pPr>
        <w:jc w:val="both"/>
        <w:rPr>
          <w:rFonts w:eastAsia="MS Mincho"/>
          <w:b/>
          <w:bCs/>
          <w:i/>
          <w:highlight w:val="yellow"/>
          <w:u w:val="single"/>
          <w:lang w:eastAsia="ja-JP"/>
        </w:rPr>
      </w:pPr>
    </w:p>
    <w:p w14:paraId="28826D33"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130DD896"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3F739"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501A4D"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78F4802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53AB974" w14:textId="6676D2D6" w:rsidR="00532EDD" w:rsidRPr="001820A8" w:rsidRDefault="00374593"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E94B25" w14:textId="48390E35" w:rsidR="00480401" w:rsidRPr="001820A8" w:rsidRDefault="00C47666" w:rsidP="007302FC">
            <w:pPr>
              <w:spacing w:before="0" w:line="288" w:lineRule="auto"/>
              <w:jc w:val="left"/>
              <w:rPr>
                <w:bCs/>
                <w:lang w:val="en-GB" w:eastAsia="zh-CN"/>
              </w:rPr>
            </w:pPr>
            <w:r>
              <w:rPr>
                <w:bCs/>
                <w:lang w:val="en-GB" w:eastAsia="zh-CN"/>
              </w:rPr>
              <w:t>Don’t support</w:t>
            </w:r>
            <w:r w:rsidR="00480401">
              <w:rPr>
                <w:bCs/>
                <w:lang w:val="en-GB" w:eastAsia="zh-CN"/>
              </w:rPr>
              <w:t>.</w:t>
            </w:r>
            <w:r w:rsidR="00FF47FC">
              <w:rPr>
                <w:bCs/>
                <w:lang w:val="en-GB" w:eastAsia="zh-CN"/>
              </w:rPr>
              <w:t xml:space="preserve"> </w:t>
            </w:r>
            <w:r w:rsidR="00480401">
              <w:rPr>
                <w:bCs/>
                <w:lang w:val="en-GB" w:eastAsia="zh-CN"/>
              </w:rPr>
              <w:t>Urban Macro should be considere</w:t>
            </w:r>
            <w:r w:rsidR="00FF47FC">
              <w:rPr>
                <w:bCs/>
                <w:lang w:val="en-GB" w:eastAsia="zh-CN"/>
              </w:rPr>
              <w:t xml:space="preserve">d as baseline scenario for evaluation of dynamic TDD. It is </w:t>
            </w:r>
            <w:r w:rsidR="00332E44">
              <w:rPr>
                <w:bCs/>
                <w:lang w:val="en-GB" w:eastAsia="zh-CN"/>
              </w:rPr>
              <w:t>surprising</w:t>
            </w:r>
            <w:r w:rsidR="00FF47FC">
              <w:rPr>
                <w:bCs/>
                <w:lang w:val="en-GB" w:eastAsia="zh-CN"/>
              </w:rPr>
              <w:t xml:space="preserve"> that </w:t>
            </w:r>
            <w:r w:rsidR="004C39AE">
              <w:rPr>
                <w:bCs/>
                <w:lang w:val="en-GB" w:eastAsia="zh-CN"/>
              </w:rPr>
              <w:t xml:space="preserve">both </w:t>
            </w:r>
            <w:proofErr w:type="spellStart"/>
            <w:r w:rsidR="004C39AE">
              <w:rPr>
                <w:bCs/>
                <w:lang w:val="en-GB" w:eastAsia="zh-CN"/>
              </w:rPr>
              <w:t>InH</w:t>
            </w:r>
            <w:proofErr w:type="spellEnd"/>
            <w:r w:rsidR="004C39AE">
              <w:rPr>
                <w:bCs/>
                <w:lang w:val="en-GB" w:eastAsia="zh-CN"/>
              </w:rPr>
              <w:t xml:space="preserve"> and</w:t>
            </w:r>
            <w:r w:rsidR="00FF47FC">
              <w:rPr>
                <w:bCs/>
                <w:lang w:val="en-GB" w:eastAsia="zh-CN"/>
              </w:rPr>
              <w:t xml:space="preserve"> Urban Macro listed as FFS while it has same support level as </w:t>
            </w:r>
            <w:r w:rsidR="00332E44">
              <w:rPr>
                <w:bCs/>
                <w:lang w:val="en-GB" w:eastAsia="zh-CN"/>
              </w:rPr>
              <w:t>Dense urban!</w:t>
            </w:r>
          </w:p>
        </w:tc>
      </w:tr>
      <w:tr w:rsidR="00532EDD" w:rsidRPr="001820A8" w14:paraId="64F5AF4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6E5AE29"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457521B" w14:textId="77777777" w:rsidR="00532EDD" w:rsidRPr="001820A8" w:rsidRDefault="00532EDD" w:rsidP="007302FC">
            <w:pPr>
              <w:spacing w:before="0" w:line="288" w:lineRule="auto"/>
              <w:jc w:val="left"/>
              <w:rPr>
                <w:bCs/>
                <w:lang w:val="en-GB" w:eastAsia="zh-CN"/>
              </w:rPr>
            </w:pPr>
          </w:p>
        </w:tc>
      </w:tr>
      <w:tr w:rsidR="00532EDD" w:rsidRPr="001820A8" w14:paraId="3D87C8D4"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051E5A0"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0E2F2C2" w14:textId="77777777" w:rsidR="00532EDD" w:rsidRPr="001820A8" w:rsidRDefault="00532EDD" w:rsidP="007302FC">
            <w:pPr>
              <w:spacing w:before="0" w:line="288" w:lineRule="auto"/>
              <w:jc w:val="left"/>
              <w:rPr>
                <w:bCs/>
                <w:lang w:val="en-GB" w:eastAsia="zh-CN"/>
              </w:rPr>
            </w:pPr>
          </w:p>
        </w:tc>
      </w:tr>
      <w:tr w:rsidR="00532EDD" w:rsidRPr="001820A8" w14:paraId="485E4EAF"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D304A61"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0A22B27" w14:textId="77777777" w:rsidR="00532EDD" w:rsidRPr="001820A8" w:rsidRDefault="00532EDD" w:rsidP="007302FC">
            <w:pPr>
              <w:spacing w:before="0" w:line="288" w:lineRule="auto"/>
              <w:jc w:val="left"/>
              <w:rPr>
                <w:bCs/>
                <w:lang w:val="en-GB" w:eastAsia="zh-CN"/>
              </w:rPr>
            </w:pPr>
          </w:p>
        </w:tc>
      </w:tr>
    </w:tbl>
    <w:p w14:paraId="64FD6F68" w14:textId="77777777" w:rsidR="00532EDD" w:rsidRDefault="00532EDD" w:rsidP="00532EDD">
      <w:pPr>
        <w:widowControl w:val="0"/>
        <w:spacing w:after="120"/>
        <w:jc w:val="both"/>
        <w:rPr>
          <w:lang w:val="en-GB"/>
        </w:rPr>
      </w:pPr>
    </w:p>
    <w:p w14:paraId="452B4853" w14:textId="77777777" w:rsidR="00532EDD" w:rsidRDefault="00532EDD" w:rsidP="00B3155F">
      <w:pPr>
        <w:jc w:val="both"/>
        <w:rPr>
          <w:rFonts w:eastAsia="MS Mincho"/>
          <w:b/>
          <w:bCs/>
          <w:i/>
          <w:highlight w:val="yellow"/>
          <w:u w:val="single"/>
          <w:lang w:eastAsia="ja-JP"/>
        </w:rPr>
      </w:pPr>
    </w:p>
    <w:p w14:paraId="65E763C3" w14:textId="51AC62A0" w:rsidR="00B3155F" w:rsidRPr="001C1F4F" w:rsidRDefault="00B3155F" w:rsidP="00B3155F">
      <w:pPr>
        <w:pStyle w:val="Heading3"/>
        <w:numPr>
          <w:ilvl w:val="0"/>
          <w:numId w:val="0"/>
        </w:numPr>
        <w:ind w:left="720" w:hanging="720"/>
        <w:rPr>
          <w:b/>
          <w:bCs/>
          <w:i/>
          <w:iCs/>
          <w:sz w:val="20"/>
          <w:u w:val="single"/>
          <w:lang w:eastAsia="ja-JP"/>
        </w:rPr>
      </w:pPr>
      <w:r w:rsidRPr="001C1F4F">
        <w:rPr>
          <w:b/>
          <w:bCs/>
          <w:i/>
          <w:iCs/>
          <w:sz w:val="20"/>
          <w:u w:val="single"/>
          <w:lang w:eastAsia="ja-JP"/>
        </w:rPr>
        <w:lastRenderedPageBreak/>
        <w:t xml:space="preserve">Initial question </w:t>
      </w:r>
      <w:r>
        <w:rPr>
          <w:b/>
          <w:bCs/>
          <w:i/>
          <w:iCs/>
          <w:sz w:val="20"/>
          <w:u w:val="single"/>
          <w:lang w:eastAsia="ja-JP"/>
        </w:rPr>
        <w:t>2-2</w:t>
      </w:r>
      <w:r w:rsidRPr="001C1F4F">
        <w:rPr>
          <w:b/>
          <w:bCs/>
          <w:i/>
          <w:iCs/>
          <w:sz w:val="20"/>
          <w:u w:val="single"/>
          <w:lang w:eastAsia="ja-JP"/>
        </w:rPr>
        <w:t>:</w:t>
      </w:r>
    </w:p>
    <w:p w14:paraId="78EB0B19" w14:textId="77777777" w:rsidR="00B3155F" w:rsidRPr="00BC4DA6" w:rsidRDefault="00B3155F" w:rsidP="00B3155F">
      <w:pPr>
        <w:jc w:val="both"/>
        <w:rPr>
          <w:rFonts w:eastAsiaTheme="minorEastAsia"/>
          <w:bCs/>
          <w:iCs/>
          <w:lang w:eastAsia="zh-CN"/>
        </w:rPr>
      </w:pPr>
      <w:r w:rsidRPr="00BC4DA6">
        <w:rPr>
          <w:rFonts w:eastAsiaTheme="minorEastAsia" w:hint="eastAsia"/>
          <w:bCs/>
          <w:iCs/>
          <w:lang w:eastAsia="zh-CN"/>
        </w:rPr>
        <w:t>W</w:t>
      </w:r>
      <w:r w:rsidRPr="00BC4DA6">
        <w:rPr>
          <w:rFonts w:eastAsiaTheme="minorEastAsia"/>
          <w:bCs/>
          <w:iCs/>
          <w:lang w:eastAsia="zh-CN"/>
        </w:rPr>
        <w:t xml:space="preserve">hether the adjacent-channel coexistence case between dynamic TDD and legacy TDD defined as below needs to be considered for evaluation or not? </w:t>
      </w:r>
    </w:p>
    <w:p w14:paraId="6C15C76C" w14:textId="77777777" w:rsidR="00B3155F" w:rsidRPr="00BC4DA6" w:rsidRDefault="00B3155F" w:rsidP="00B3155F">
      <w:pPr>
        <w:pStyle w:val="ListParagraph"/>
        <w:numPr>
          <w:ilvl w:val="0"/>
          <w:numId w:val="33"/>
        </w:numPr>
        <w:jc w:val="both"/>
        <w:rPr>
          <w:rFonts w:eastAsiaTheme="minorEastAsia"/>
          <w:bCs/>
          <w:iCs/>
          <w:lang w:eastAsia="zh-CN"/>
        </w:rPr>
      </w:pPr>
      <w:r w:rsidRPr="00BC4DA6">
        <w:rPr>
          <w:rFonts w:eastAsiaTheme="minorEastAsia" w:hint="eastAsia"/>
          <w:bCs/>
          <w:iCs/>
          <w:lang w:eastAsia="zh-CN"/>
        </w:rPr>
        <w:t>A</w:t>
      </w:r>
      <w:r w:rsidRPr="00BC4DA6">
        <w:rPr>
          <w:rFonts w:eastAsiaTheme="minorEastAsia"/>
          <w:bCs/>
          <w:iCs/>
          <w:lang w:eastAsia="zh-CN"/>
        </w:rPr>
        <w:t>djacent-channel co-existence between dynamic TDD and legacy TDD: Two operators each using one carrier are considered and the two carriers are adjacent carriers. One operator uses legacy TDD operation while the other operator uses dynamic TDD operation.</w:t>
      </w:r>
    </w:p>
    <w:p w14:paraId="1A90787E" w14:textId="77777777" w:rsidR="00B3155F" w:rsidRPr="00376CEE" w:rsidRDefault="00B3155F" w:rsidP="00B3155F">
      <w:pPr>
        <w:jc w:val="both"/>
        <w:rPr>
          <w:rFonts w:eastAsia="MS Mincho"/>
          <w:b/>
          <w:bCs/>
          <w:i/>
          <w:highlight w:val="yellow"/>
          <w:u w:val="single"/>
          <w:lang w:eastAsia="ja-JP"/>
        </w:rPr>
      </w:pPr>
    </w:p>
    <w:p w14:paraId="336B2FCC" w14:textId="77777777" w:rsidR="00B3155F" w:rsidRPr="001820A8" w:rsidRDefault="00B3155F" w:rsidP="00B3155F">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3155F" w:rsidRPr="001820A8" w14:paraId="4E81C4BE"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157D87" w14:textId="77777777" w:rsidR="00B3155F" w:rsidRPr="001820A8" w:rsidRDefault="00B3155F"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7D6467" w14:textId="77777777" w:rsidR="00B3155F" w:rsidRPr="001820A8" w:rsidRDefault="00B3155F" w:rsidP="007302FC">
            <w:pPr>
              <w:spacing w:before="0" w:line="288" w:lineRule="auto"/>
              <w:jc w:val="center"/>
              <w:rPr>
                <w:b/>
                <w:lang w:eastAsia="zh-CN"/>
              </w:rPr>
            </w:pPr>
            <w:r w:rsidRPr="001820A8">
              <w:rPr>
                <w:b/>
                <w:lang w:eastAsia="zh-CN"/>
              </w:rPr>
              <w:t>Comment</w:t>
            </w:r>
          </w:p>
        </w:tc>
      </w:tr>
      <w:tr w:rsidR="00B3155F" w:rsidRPr="001820A8" w14:paraId="7D9CCC8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3659AA4" w14:textId="0FA785B0" w:rsidR="00B3155F" w:rsidRPr="001820A8" w:rsidRDefault="00C355E2"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EA7BD1" w14:textId="1B1AF1C7" w:rsidR="00B3155F" w:rsidRPr="001820A8" w:rsidRDefault="000D4362" w:rsidP="007302FC">
            <w:pPr>
              <w:spacing w:before="0" w:line="288" w:lineRule="auto"/>
              <w:jc w:val="left"/>
              <w:rPr>
                <w:bCs/>
                <w:lang w:val="en-GB" w:eastAsia="zh-CN"/>
              </w:rPr>
            </w:pPr>
            <w:r>
              <w:rPr>
                <w:bCs/>
                <w:lang w:val="en-GB" w:eastAsia="zh-CN"/>
              </w:rPr>
              <w:t>Don’t support</w:t>
            </w:r>
            <w:r w:rsidR="00807A12">
              <w:rPr>
                <w:bCs/>
                <w:lang w:val="en-GB" w:eastAsia="zh-CN"/>
              </w:rPr>
              <w:t xml:space="preserve"> the study of </w:t>
            </w:r>
            <w:proofErr w:type="spellStart"/>
            <w:r w:rsidR="00807A12">
              <w:rPr>
                <w:bCs/>
                <w:lang w:val="en-GB" w:eastAsia="zh-CN"/>
              </w:rPr>
              <w:t>coex</w:t>
            </w:r>
            <w:proofErr w:type="spellEnd"/>
            <w:r w:rsidR="00807A12">
              <w:rPr>
                <w:bCs/>
                <w:lang w:val="en-GB" w:eastAsia="zh-CN"/>
              </w:rPr>
              <w:t xml:space="preserve"> between dynamic and legacy TDD</w:t>
            </w:r>
            <w:r>
              <w:rPr>
                <w:bCs/>
                <w:lang w:val="en-GB" w:eastAsia="zh-CN"/>
              </w:rPr>
              <w:t xml:space="preserve">. </w:t>
            </w:r>
            <w:r w:rsidR="00A056A1">
              <w:rPr>
                <w:bCs/>
                <w:lang w:val="en-GB" w:eastAsia="zh-CN"/>
              </w:rPr>
              <w:t xml:space="preserve">This </w:t>
            </w:r>
            <w:r w:rsidR="00FC78A2">
              <w:rPr>
                <w:bCs/>
                <w:lang w:val="en-GB" w:eastAsia="zh-CN"/>
              </w:rPr>
              <w:t>means</w:t>
            </w:r>
            <w:r w:rsidR="00A056A1">
              <w:rPr>
                <w:bCs/>
                <w:lang w:val="en-GB" w:eastAsia="zh-CN"/>
              </w:rPr>
              <w:t xml:space="preserve"> repeating of earlier </w:t>
            </w:r>
            <w:r>
              <w:rPr>
                <w:bCs/>
                <w:lang w:val="en-GB" w:eastAsia="zh-CN"/>
              </w:rPr>
              <w:t xml:space="preserve">R16 </w:t>
            </w:r>
            <w:r w:rsidR="00A056A1">
              <w:rPr>
                <w:bCs/>
                <w:lang w:val="en-GB" w:eastAsia="zh-CN"/>
              </w:rPr>
              <w:t>work</w:t>
            </w:r>
            <w:r>
              <w:rPr>
                <w:bCs/>
                <w:lang w:val="en-GB" w:eastAsia="zh-CN"/>
              </w:rPr>
              <w:t xml:space="preserve"> on coexistence. </w:t>
            </w:r>
            <w:r w:rsidR="00A56366">
              <w:rPr>
                <w:bCs/>
                <w:lang w:val="en-GB" w:eastAsia="zh-CN"/>
              </w:rPr>
              <w:t xml:space="preserve">What should be considered is the coexistence between SBFD and legacy TDD (Case 4). </w:t>
            </w:r>
          </w:p>
        </w:tc>
      </w:tr>
      <w:tr w:rsidR="00B3155F" w:rsidRPr="001820A8" w14:paraId="620F1AE7"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35F3B73" w14:textId="77777777" w:rsidR="00B3155F" w:rsidRPr="001820A8" w:rsidRDefault="00B3155F"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7786D89" w14:textId="77777777" w:rsidR="00B3155F" w:rsidRPr="001820A8" w:rsidRDefault="00B3155F" w:rsidP="007302FC">
            <w:pPr>
              <w:spacing w:before="0" w:line="288" w:lineRule="auto"/>
              <w:jc w:val="left"/>
              <w:rPr>
                <w:bCs/>
                <w:lang w:val="en-GB" w:eastAsia="zh-CN"/>
              </w:rPr>
            </w:pPr>
          </w:p>
        </w:tc>
      </w:tr>
      <w:tr w:rsidR="00B3155F" w:rsidRPr="001820A8" w14:paraId="3CDDDBF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887ECC0" w14:textId="77777777" w:rsidR="00B3155F" w:rsidRPr="001820A8" w:rsidRDefault="00B3155F"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19283FB" w14:textId="77777777" w:rsidR="00B3155F" w:rsidRPr="001820A8" w:rsidRDefault="00B3155F" w:rsidP="007302FC">
            <w:pPr>
              <w:spacing w:before="0" w:line="288" w:lineRule="auto"/>
              <w:jc w:val="left"/>
              <w:rPr>
                <w:bCs/>
                <w:lang w:val="en-GB" w:eastAsia="zh-CN"/>
              </w:rPr>
            </w:pPr>
          </w:p>
        </w:tc>
      </w:tr>
      <w:tr w:rsidR="00B3155F" w:rsidRPr="001820A8" w14:paraId="3D48EA4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64CA43E" w14:textId="77777777" w:rsidR="00B3155F" w:rsidRPr="001820A8" w:rsidRDefault="00B3155F"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545AE9F" w14:textId="77777777" w:rsidR="00B3155F" w:rsidRPr="001820A8" w:rsidRDefault="00B3155F" w:rsidP="007302FC">
            <w:pPr>
              <w:spacing w:before="0" w:line="288" w:lineRule="auto"/>
              <w:jc w:val="left"/>
              <w:rPr>
                <w:bCs/>
                <w:lang w:val="en-GB" w:eastAsia="zh-CN"/>
              </w:rPr>
            </w:pPr>
          </w:p>
        </w:tc>
      </w:tr>
    </w:tbl>
    <w:p w14:paraId="3150311C" w14:textId="77777777" w:rsidR="00B3155F" w:rsidRDefault="00B3155F" w:rsidP="00B3155F">
      <w:pPr>
        <w:widowControl w:val="0"/>
        <w:spacing w:after="120"/>
        <w:jc w:val="both"/>
      </w:pPr>
    </w:p>
    <w:p w14:paraId="7BA2131B" w14:textId="77777777" w:rsidR="001A3714" w:rsidRPr="003A3E24" w:rsidRDefault="001A3714">
      <w:pPr>
        <w:rPr>
          <w:lang w:val="en-GB"/>
        </w:rPr>
      </w:pPr>
    </w:p>
    <w:p w14:paraId="3146AC8B" w14:textId="7FC06B99" w:rsidR="00F96ED9" w:rsidRDefault="000A713B" w:rsidP="00113F16">
      <w:pPr>
        <w:pStyle w:val="Heading1"/>
        <w:ind w:left="431" w:hanging="431"/>
        <w:jc w:val="both"/>
        <w:rPr>
          <w:lang w:val="en-US"/>
        </w:rPr>
      </w:pPr>
      <w:r w:rsidRPr="001820A8">
        <w:rPr>
          <w:lang w:val="en-US"/>
        </w:rPr>
        <w:t>Issue #</w:t>
      </w:r>
      <w:r w:rsidR="0029215E">
        <w:rPr>
          <w:lang w:val="en-US" w:eastAsia="zh-CN"/>
        </w:rPr>
        <w:t>3</w:t>
      </w:r>
      <w:r w:rsidRPr="001820A8">
        <w:rPr>
          <w:lang w:val="en-US"/>
        </w:rPr>
        <w:t xml:space="preserve">: </w:t>
      </w:r>
      <w:r w:rsidR="009221F5" w:rsidRPr="009221F5">
        <w:rPr>
          <w:lang w:val="en-US"/>
        </w:rPr>
        <w:t>Interference modeling</w:t>
      </w:r>
      <w:r w:rsidR="001D0293">
        <w:rPr>
          <w:lang w:val="en-US"/>
        </w:rPr>
        <w:t xml:space="preserve"> </w:t>
      </w:r>
      <w:r w:rsidR="0085294C">
        <w:rPr>
          <w:lang w:val="en-US"/>
        </w:rPr>
        <w:t>and LS to RAN4</w:t>
      </w:r>
    </w:p>
    <w:p w14:paraId="29D211F3" w14:textId="543922D5" w:rsidR="00DB6459" w:rsidRDefault="00DB6459" w:rsidP="007252FF">
      <w:pPr>
        <w:pStyle w:val="Heading2"/>
      </w:pPr>
      <w:bookmarkStart w:id="48" w:name="_Hlk87188627"/>
      <w:r w:rsidRPr="001820A8">
        <w:t>Background and submitted proposals</w:t>
      </w:r>
    </w:p>
    <w:p w14:paraId="4243A0E3" w14:textId="0D13B5AE" w:rsidR="0085294C" w:rsidRPr="0085294C" w:rsidRDefault="0085294C" w:rsidP="0085294C">
      <w:pPr>
        <w:pStyle w:val="ListParagraph"/>
        <w:numPr>
          <w:ilvl w:val="0"/>
          <w:numId w:val="23"/>
        </w:numPr>
        <w:rPr>
          <w:b/>
          <w:bCs/>
          <w:lang w:val="en-GB"/>
        </w:rPr>
      </w:pPr>
      <w:r w:rsidRPr="0085294C">
        <w:rPr>
          <w:rFonts w:hint="eastAsia"/>
          <w:b/>
          <w:bCs/>
          <w:lang w:val="en-GB"/>
        </w:rPr>
        <w:t>I</w:t>
      </w:r>
      <w:r w:rsidRPr="0085294C">
        <w:rPr>
          <w:b/>
          <w:bCs/>
          <w:lang w:val="en-GB"/>
        </w:rPr>
        <w:t xml:space="preserve">nterference </w:t>
      </w:r>
      <w:proofErr w:type="spellStart"/>
      <w:r w:rsidRPr="0085294C">
        <w:rPr>
          <w:b/>
          <w:bCs/>
          <w:lang w:val="en-GB"/>
        </w:rPr>
        <w:t>modeling</w:t>
      </w:r>
      <w:proofErr w:type="spellEnd"/>
    </w:p>
    <w:tbl>
      <w:tblPr>
        <w:tblStyle w:val="TableGrid"/>
        <w:tblW w:w="0" w:type="auto"/>
        <w:tblLook w:val="04A0" w:firstRow="1" w:lastRow="0" w:firstColumn="1" w:lastColumn="0" w:noHBand="0" w:noVBand="1"/>
      </w:tblPr>
      <w:tblGrid>
        <w:gridCol w:w="1032"/>
        <w:gridCol w:w="8930"/>
      </w:tblGrid>
      <w:tr w:rsidR="00DB6459" w:rsidRPr="001820A8" w14:paraId="4B305ACC"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7B076ABF" w14:textId="77777777" w:rsidR="00DB6459" w:rsidRPr="001820A8" w:rsidRDefault="00DB6459" w:rsidP="00DE221D">
            <w:pPr>
              <w:jc w:val="center"/>
              <w:rPr>
                <w:b/>
                <w:lang w:eastAsia="zh-CN"/>
              </w:rPr>
            </w:pPr>
            <w:r w:rsidRPr="001820A8">
              <w:rPr>
                <w:b/>
                <w:lang w:eastAsia="zh-CN"/>
              </w:rPr>
              <w:t>Company</w:t>
            </w:r>
          </w:p>
        </w:tc>
        <w:tc>
          <w:tcPr>
            <w:tcW w:w="0" w:type="auto"/>
            <w:tcBorders>
              <w:top w:val="single" w:sz="4" w:space="0" w:color="auto"/>
              <w:left w:val="single" w:sz="4" w:space="0" w:color="auto"/>
              <w:bottom w:val="single" w:sz="4" w:space="0" w:color="auto"/>
              <w:right w:val="single" w:sz="4" w:space="0" w:color="auto"/>
            </w:tcBorders>
            <w:vAlign w:val="center"/>
          </w:tcPr>
          <w:p w14:paraId="66970890" w14:textId="77777777" w:rsidR="00DB6459" w:rsidRPr="001820A8" w:rsidRDefault="00DB6459" w:rsidP="00DE221D">
            <w:pPr>
              <w:jc w:val="center"/>
              <w:rPr>
                <w:b/>
                <w:lang w:eastAsia="zh-CN"/>
              </w:rPr>
            </w:pPr>
            <w:r w:rsidRPr="001820A8">
              <w:rPr>
                <w:b/>
                <w:lang w:eastAsia="zh-CN"/>
              </w:rPr>
              <w:t>Proposals</w:t>
            </w:r>
          </w:p>
        </w:tc>
      </w:tr>
      <w:tr w:rsidR="00DB6459" w:rsidRPr="001820A8" w14:paraId="340DCEEF"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19181FD3" w14:textId="62DB51A3" w:rsidR="00DB6459" w:rsidRPr="00283ED0" w:rsidRDefault="008C4699" w:rsidP="00DE221D">
            <w:pPr>
              <w:jc w:val="center"/>
              <w:rPr>
                <w:lang w:eastAsia="zh-CN"/>
              </w:rPr>
            </w:pPr>
            <w:r>
              <w:rPr>
                <w:rFonts w:hint="eastAsia"/>
                <w:lang w:eastAsia="zh-CN"/>
              </w:rPr>
              <w:t>C</w:t>
            </w:r>
            <w:r>
              <w:rPr>
                <w:lang w:eastAsia="zh-CN"/>
              </w:rPr>
              <w:t>MCC</w:t>
            </w:r>
          </w:p>
        </w:tc>
        <w:tc>
          <w:tcPr>
            <w:tcW w:w="0" w:type="auto"/>
            <w:tcBorders>
              <w:top w:val="single" w:sz="4" w:space="0" w:color="auto"/>
              <w:left w:val="single" w:sz="4" w:space="0" w:color="auto"/>
              <w:bottom w:val="single" w:sz="4" w:space="0" w:color="auto"/>
              <w:right w:val="single" w:sz="4" w:space="0" w:color="auto"/>
            </w:tcBorders>
            <w:vAlign w:val="center"/>
          </w:tcPr>
          <w:p w14:paraId="056A0B8F" w14:textId="220BD364" w:rsidR="008C4699" w:rsidRPr="008C4699" w:rsidRDefault="008C4699" w:rsidP="008C4699">
            <w:pPr>
              <w:rPr>
                <w:i/>
                <w:lang w:eastAsia="zh-CN"/>
              </w:rPr>
            </w:pPr>
            <w:r w:rsidRPr="008C4699">
              <w:rPr>
                <w:b/>
                <w:i/>
                <w:u w:val="single"/>
              </w:rPr>
              <w:t>Observation 1:</w:t>
            </w:r>
            <w:r w:rsidRPr="008C4699">
              <w:rPr>
                <w:i/>
              </w:rPr>
              <w:t xml:space="preserve"> </w:t>
            </w:r>
            <w:r w:rsidRPr="008C4699">
              <w:rPr>
                <w:i/>
                <w:lang w:eastAsia="zh-CN"/>
              </w:rPr>
              <w:t xml:space="preserve">There are self-interference (SI), co-channel </w:t>
            </w:r>
            <w:r w:rsidRPr="008C4699">
              <w:rPr>
                <w:rFonts w:eastAsiaTheme="minorEastAsia"/>
                <w:bCs/>
                <w:i/>
                <w:lang w:eastAsia="zh-CN"/>
              </w:rPr>
              <w:t>inter-</w:t>
            </w:r>
            <w:proofErr w:type="spellStart"/>
            <w:r w:rsidRPr="008C4699">
              <w:rPr>
                <w:rFonts w:eastAsiaTheme="minorEastAsia"/>
                <w:bCs/>
                <w:i/>
                <w:lang w:eastAsia="zh-CN"/>
              </w:rPr>
              <w:t>subband</w:t>
            </w:r>
            <w:proofErr w:type="spellEnd"/>
            <w:r w:rsidRPr="008C4699">
              <w:rPr>
                <w:rFonts w:eastAsiaTheme="minorEastAsia"/>
                <w:bCs/>
                <w:i/>
                <w:lang w:eastAsia="zh-CN"/>
              </w:rPr>
              <w:t xml:space="preserve"> CLI (including </w:t>
            </w:r>
            <w:r w:rsidRPr="008C4699">
              <w:rPr>
                <w:i/>
                <w:lang w:eastAsia="zh-CN"/>
              </w:rPr>
              <w:t xml:space="preserve">co-channel inter-cell </w:t>
            </w:r>
            <w:proofErr w:type="spellStart"/>
            <w:r w:rsidRPr="008C4699">
              <w:rPr>
                <w:i/>
                <w:lang w:eastAsia="zh-CN"/>
              </w:rPr>
              <w:t>gNB-gNB</w:t>
            </w:r>
            <w:proofErr w:type="spellEnd"/>
            <w:r w:rsidRPr="008C4699">
              <w:rPr>
                <w:i/>
                <w:lang w:eastAsia="zh-CN"/>
              </w:rPr>
              <w:t xml:space="preserve"> inter-</w:t>
            </w:r>
            <w:proofErr w:type="spellStart"/>
            <w:r w:rsidRPr="008C4699">
              <w:rPr>
                <w:i/>
                <w:lang w:eastAsia="zh-CN"/>
              </w:rPr>
              <w:t>subband</w:t>
            </w:r>
            <w:proofErr w:type="spellEnd"/>
            <w:r w:rsidRPr="008C4699">
              <w:rPr>
                <w:i/>
                <w:lang w:eastAsia="zh-CN"/>
              </w:rPr>
              <w:t xml:space="preserve"> CLI and co-channel intra-cell/inter-cell UE-UE inter-</w:t>
            </w:r>
            <w:proofErr w:type="spellStart"/>
            <w:r w:rsidRPr="008C4699">
              <w:rPr>
                <w:i/>
                <w:lang w:eastAsia="zh-CN"/>
              </w:rPr>
              <w:t>subband</w:t>
            </w:r>
            <w:proofErr w:type="spellEnd"/>
            <w:r w:rsidRPr="008C4699">
              <w:rPr>
                <w:i/>
                <w:lang w:eastAsia="zh-CN"/>
              </w:rPr>
              <w:t xml:space="preserve"> CLI</w:t>
            </w:r>
            <w:r w:rsidRPr="008C4699">
              <w:rPr>
                <w:rFonts w:eastAsiaTheme="minorEastAsia"/>
                <w:bCs/>
                <w:i/>
                <w:lang w:eastAsia="zh-CN"/>
              </w:rPr>
              <w:t xml:space="preserve">), </w:t>
            </w:r>
            <w:r w:rsidRPr="008C4699">
              <w:rPr>
                <w:i/>
                <w:lang w:eastAsia="zh-CN"/>
              </w:rPr>
              <w:t>co-channel</w:t>
            </w:r>
            <w:r w:rsidRPr="008C4699">
              <w:rPr>
                <w:rFonts w:eastAsiaTheme="minorEastAsia"/>
                <w:bCs/>
                <w:i/>
                <w:lang w:eastAsia="zh-CN"/>
              </w:rPr>
              <w:t xml:space="preserve"> intra-</w:t>
            </w:r>
            <w:proofErr w:type="spellStart"/>
            <w:r w:rsidRPr="008C4699">
              <w:rPr>
                <w:rFonts w:eastAsiaTheme="minorEastAsia"/>
                <w:bCs/>
                <w:i/>
                <w:lang w:eastAsia="zh-CN"/>
              </w:rPr>
              <w:t>subband</w:t>
            </w:r>
            <w:proofErr w:type="spellEnd"/>
            <w:r w:rsidRPr="008C4699">
              <w:rPr>
                <w:rFonts w:eastAsiaTheme="minorEastAsia"/>
                <w:bCs/>
                <w:i/>
                <w:lang w:eastAsia="zh-CN"/>
              </w:rPr>
              <w:t xml:space="preserve"> CLI (including </w:t>
            </w:r>
            <w:r w:rsidRPr="008C4699">
              <w:rPr>
                <w:i/>
                <w:lang w:eastAsia="zh-CN"/>
              </w:rPr>
              <w:t xml:space="preserve">co-channel inter-cell </w:t>
            </w:r>
            <w:proofErr w:type="spellStart"/>
            <w:r w:rsidRPr="008C4699">
              <w:rPr>
                <w:i/>
                <w:lang w:eastAsia="zh-CN"/>
              </w:rPr>
              <w:t>gNB-gNB</w:t>
            </w:r>
            <w:proofErr w:type="spellEnd"/>
            <w:r w:rsidRPr="008C4699">
              <w:rPr>
                <w:i/>
                <w:lang w:eastAsia="zh-CN"/>
              </w:rPr>
              <w:t xml:space="preserve"> intra-</w:t>
            </w:r>
            <w:proofErr w:type="spellStart"/>
            <w:r w:rsidRPr="008C4699">
              <w:rPr>
                <w:i/>
                <w:lang w:eastAsia="zh-CN"/>
              </w:rPr>
              <w:t>subband</w:t>
            </w:r>
            <w:proofErr w:type="spellEnd"/>
            <w:r w:rsidRPr="008C4699">
              <w:rPr>
                <w:i/>
                <w:lang w:eastAsia="zh-CN"/>
              </w:rPr>
              <w:t xml:space="preserve"> CLI and co-channel inter-cell UE-UE intra-</w:t>
            </w:r>
            <w:proofErr w:type="spellStart"/>
            <w:r w:rsidRPr="008C4699">
              <w:rPr>
                <w:i/>
                <w:lang w:eastAsia="zh-CN"/>
              </w:rPr>
              <w:t>subband</w:t>
            </w:r>
            <w:proofErr w:type="spellEnd"/>
            <w:r w:rsidRPr="008C4699">
              <w:rPr>
                <w:i/>
                <w:lang w:eastAsia="zh-CN"/>
              </w:rPr>
              <w:t xml:space="preserve"> CLI</w:t>
            </w:r>
            <w:r w:rsidRPr="008C4699">
              <w:rPr>
                <w:rFonts w:eastAsiaTheme="minorEastAsia"/>
                <w:bCs/>
                <w:i/>
                <w:lang w:eastAsia="zh-CN"/>
              </w:rPr>
              <w:t xml:space="preserve">), and </w:t>
            </w:r>
            <w:r w:rsidRPr="008C4699">
              <w:rPr>
                <w:i/>
                <w:lang w:eastAsia="zh-CN"/>
              </w:rPr>
              <w:t>a</w:t>
            </w:r>
            <w:r w:rsidRPr="008C4699">
              <w:rPr>
                <w:rFonts w:hint="eastAsia"/>
                <w:i/>
                <w:lang w:eastAsia="zh-CN"/>
              </w:rPr>
              <w:t>djacent-channel</w:t>
            </w:r>
            <w:r w:rsidRPr="008C4699">
              <w:rPr>
                <w:i/>
                <w:lang w:eastAsia="zh-CN"/>
              </w:rPr>
              <w:t xml:space="preserve"> CLI (</w:t>
            </w:r>
            <w:r w:rsidRPr="008C4699">
              <w:rPr>
                <w:rFonts w:eastAsiaTheme="minorEastAsia"/>
                <w:bCs/>
                <w:i/>
                <w:lang w:eastAsia="zh-CN"/>
              </w:rPr>
              <w:t xml:space="preserve">including </w:t>
            </w:r>
            <w:r w:rsidRPr="008C4699">
              <w:rPr>
                <w:i/>
                <w:lang w:eastAsia="zh-CN"/>
              </w:rPr>
              <w:t>a</w:t>
            </w:r>
            <w:r w:rsidRPr="008C4699">
              <w:rPr>
                <w:rFonts w:hint="eastAsia"/>
                <w:i/>
                <w:lang w:eastAsia="zh-CN"/>
              </w:rPr>
              <w:t xml:space="preserve">djacent-channel </w:t>
            </w:r>
            <w:proofErr w:type="spellStart"/>
            <w:r w:rsidRPr="008C4699">
              <w:rPr>
                <w:rFonts w:hint="eastAsia"/>
                <w:i/>
                <w:lang w:eastAsia="zh-CN"/>
              </w:rPr>
              <w:t>gNB-gNB</w:t>
            </w:r>
            <w:proofErr w:type="spellEnd"/>
            <w:r w:rsidRPr="008C4699">
              <w:rPr>
                <w:rFonts w:hint="eastAsia"/>
                <w:i/>
                <w:lang w:eastAsia="zh-CN"/>
              </w:rPr>
              <w:t xml:space="preserve"> CLI</w:t>
            </w:r>
            <w:r w:rsidRPr="008C4699">
              <w:rPr>
                <w:i/>
                <w:lang w:eastAsia="zh-CN"/>
              </w:rPr>
              <w:t xml:space="preserve"> and a</w:t>
            </w:r>
            <w:r w:rsidRPr="008C4699">
              <w:rPr>
                <w:rFonts w:hint="eastAsia"/>
                <w:i/>
                <w:lang w:eastAsia="zh-CN"/>
              </w:rPr>
              <w:t>djacent-channel UE-UE CLI</w:t>
            </w:r>
            <w:r w:rsidRPr="008C4699">
              <w:rPr>
                <w:i/>
                <w:lang w:eastAsia="zh-CN"/>
              </w:rPr>
              <w:t>) in SBFD network.</w:t>
            </w:r>
          </w:p>
          <w:p w14:paraId="46BC67EB" w14:textId="767FC942" w:rsidR="008C4699" w:rsidRPr="008C4699" w:rsidRDefault="008C4699" w:rsidP="008C4699">
            <w:pPr>
              <w:rPr>
                <w:bCs/>
                <w:i/>
                <w:lang w:eastAsia="zh-CN"/>
              </w:rPr>
            </w:pPr>
            <w:r w:rsidRPr="008C4699">
              <w:rPr>
                <w:b/>
                <w:i/>
                <w:u w:val="single"/>
              </w:rPr>
              <w:t>Proposal 5:</w:t>
            </w:r>
            <w:r w:rsidRPr="008C4699">
              <w:rPr>
                <w:bCs/>
                <w:i/>
                <w:lang w:eastAsia="zh-CN"/>
              </w:rPr>
              <w:t xml:space="preserve"> </w:t>
            </w:r>
            <w:r w:rsidRPr="008C4699">
              <w:rPr>
                <w:rFonts w:eastAsiaTheme="minorEastAsia" w:hint="eastAsia"/>
                <w:i/>
                <w:iCs/>
                <w:lang w:eastAsia="zh-CN"/>
              </w:rPr>
              <w:t>At</w:t>
            </w:r>
            <w:r w:rsidRPr="008C4699">
              <w:rPr>
                <w:rFonts w:eastAsiaTheme="minorEastAsia"/>
                <w:i/>
                <w:iCs/>
                <w:lang w:eastAsia="zh-CN"/>
              </w:rPr>
              <w:t xml:space="preserve"> </w:t>
            </w:r>
            <w:r w:rsidRPr="008C4699">
              <w:rPr>
                <w:rFonts w:eastAsiaTheme="minorEastAsia" w:hint="eastAsia"/>
                <w:i/>
                <w:iCs/>
                <w:lang w:eastAsia="zh-CN"/>
              </w:rPr>
              <w:t>least</w:t>
            </w:r>
            <w:r w:rsidRPr="008C4699">
              <w:rPr>
                <w:rFonts w:eastAsiaTheme="minorEastAsia"/>
                <w:i/>
                <w:iCs/>
                <w:lang w:eastAsia="zh-CN"/>
              </w:rPr>
              <w:t xml:space="preserve"> f</w:t>
            </w:r>
            <w:r w:rsidRPr="008C4699">
              <w:rPr>
                <w:i/>
                <w:iCs/>
                <w:lang w:eastAsia="zh-CN"/>
              </w:rPr>
              <w:t>or RAN1’s discussion and evaluation for SBFD</w:t>
            </w:r>
            <w:r w:rsidRPr="008C4699">
              <w:rPr>
                <w:bCs/>
                <w:i/>
                <w:lang w:eastAsia="zh-CN"/>
              </w:rPr>
              <w:t>, define the following interference types:</w:t>
            </w:r>
          </w:p>
          <w:p w14:paraId="44EB6A01" w14:textId="77777777" w:rsidR="008C4699" w:rsidRPr="008C4699" w:rsidRDefault="008C4699" w:rsidP="006C6A26">
            <w:pPr>
              <w:pStyle w:val="ListParagraph"/>
              <w:numPr>
                <w:ilvl w:val="0"/>
                <w:numId w:val="23"/>
              </w:numPr>
              <w:rPr>
                <w:bCs/>
                <w:i/>
                <w:lang w:eastAsia="zh-CN"/>
              </w:rPr>
            </w:pPr>
            <w:r w:rsidRPr="008C4699">
              <w:rPr>
                <w:bCs/>
                <w:i/>
                <w:lang w:eastAsia="zh-CN"/>
              </w:rPr>
              <w:t xml:space="preserve">Self-interference (SI) at </w:t>
            </w:r>
            <w:proofErr w:type="spellStart"/>
            <w:r w:rsidRPr="008C4699">
              <w:rPr>
                <w:bCs/>
                <w:i/>
                <w:lang w:eastAsia="zh-CN"/>
              </w:rPr>
              <w:t>gNB</w:t>
            </w:r>
            <w:proofErr w:type="spellEnd"/>
            <w:r w:rsidRPr="008C4699">
              <w:rPr>
                <w:bCs/>
                <w:i/>
                <w:lang w:eastAsia="zh-CN"/>
              </w:rPr>
              <w:t xml:space="preserve"> side: Interference caused by DL transmission in DL </w:t>
            </w:r>
            <w:proofErr w:type="spellStart"/>
            <w:r w:rsidRPr="008C4699">
              <w:rPr>
                <w:bCs/>
                <w:i/>
                <w:lang w:eastAsia="zh-CN"/>
              </w:rPr>
              <w:t>subband</w:t>
            </w:r>
            <w:proofErr w:type="spellEnd"/>
            <w:r w:rsidRPr="008C4699">
              <w:rPr>
                <w:bCs/>
                <w:i/>
                <w:lang w:eastAsia="zh-CN"/>
              </w:rPr>
              <w:t xml:space="preserve"> in a SBFD carrier to UL reception in UL </w:t>
            </w:r>
            <w:proofErr w:type="spellStart"/>
            <w:r w:rsidRPr="008C4699">
              <w:rPr>
                <w:bCs/>
                <w:i/>
                <w:lang w:eastAsia="zh-CN"/>
              </w:rPr>
              <w:t>subband</w:t>
            </w:r>
            <w:proofErr w:type="spellEnd"/>
            <w:r w:rsidRPr="008C4699">
              <w:rPr>
                <w:bCs/>
                <w:i/>
                <w:lang w:eastAsia="zh-CN"/>
              </w:rPr>
              <w:t xml:space="preserve"> in the same carrier at the </w:t>
            </w:r>
            <w:proofErr w:type="spellStart"/>
            <w:r w:rsidRPr="008C4699">
              <w:rPr>
                <w:bCs/>
                <w:i/>
                <w:lang w:eastAsia="zh-CN"/>
              </w:rPr>
              <w:t>gNB</w:t>
            </w:r>
            <w:proofErr w:type="spellEnd"/>
            <w:r w:rsidRPr="008C4699">
              <w:rPr>
                <w:bCs/>
                <w:i/>
                <w:lang w:eastAsia="zh-CN"/>
              </w:rPr>
              <w:t xml:space="preserve"> side.</w:t>
            </w:r>
          </w:p>
          <w:p w14:paraId="164E74B8" w14:textId="77777777" w:rsidR="008C4699" w:rsidRPr="008C4699" w:rsidRDefault="008C4699" w:rsidP="006C6A26">
            <w:pPr>
              <w:pStyle w:val="ListParagraph"/>
              <w:numPr>
                <w:ilvl w:val="0"/>
                <w:numId w:val="23"/>
              </w:numPr>
              <w:rPr>
                <w:bCs/>
                <w:i/>
                <w:lang w:eastAsia="zh-CN"/>
              </w:rPr>
            </w:pPr>
            <w:r w:rsidRPr="008C4699">
              <w:rPr>
                <w:bCs/>
                <w:i/>
                <w:lang w:eastAsia="zh-CN"/>
              </w:rPr>
              <w:t xml:space="preserve">Co-channel inter-cell </w:t>
            </w:r>
            <w:proofErr w:type="spellStart"/>
            <w:r w:rsidRPr="008C4699">
              <w:rPr>
                <w:bCs/>
                <w:i/>
                <w:lang w:eastAsia="zh-CN"/>
              </w:rPr>
              <w:t>gNB-gNB</w:t>
            </w:r>
            <w:proofErr w:type="spellEnd"/>
            <w:r w:rsidRPr="008C4699">
              <w:rPr>
                <w:bCs/>
                <w:i/>
                <w:lang w:eastAsia="zh-CN"/>
              </w:rPr>
              <w:t xml:space="preserve"> inter-</w:t>
            </w:r>
            <w:proofErr w:type="spellStart"/>
            <w:r w:rsidRPr="008C4699">
              <w:rPr>
                <w:bCs/>
                <w:i/>
                <w:lang w:eastAsia="zh-CN"/>
              </w:rPr>
              <w:t>subband</w:t>
            </w:r>
            <w:proofErr w:type="spellEnd"/>
            <w:r w:rsidRPr="008C4699">
              <w:rPr>
                <w:bCs/>
                <w:i/>
                <w:lang w:eastAsia="zh-CN"/>
              </w:rPr>
              <w:t xml:space="preserve"> CLI: CLI caused by DL transmission of the aggressor </w:t>
            </w:r>
            <w:proofErr w:type="spellStart"/>
            <w:r w:rsidRPr="008C4699">
              <w:rPr>
                <w:bCs/>
                <w:i/>
                <w:lang w:eastAsia="zh-CN"/>
              </w:rPr>
              <w:t>gNB</w:t>
            </w:r>
            <w:proofErr w:type="spellEnd"/>
            <w:r w:rsidRPr="008C4699">
              <w:rPr>
                <w:bCs/>
                <w:i/>
                <w:lang w:eastAsia="zh-CN"/>
              </w:rPr>
              <w:t xml:space="preserve"> in DL </w:t>
            </w:r>
            <w:proofErr w:type="spellStart"/>
            <w:r w:rsidRPr="008C4699">
              <w:rPr>
                <w:bCs/>
                <w:i/>
                <w:lang w:eastAsia="zh-CN"/>
              </w:rPr>
              <w:t>subband</w:t>
            </w:r>
            <w:proofErr w:type="spellEnd"/>
            <w:r w:rsidRPr="008C4699">
              <w:rPr>
                <w:bCs/>
                <w:i/>
                <w:lang w:eastAsia="zh-CN"/>
              </w:rPr>
              <w:t xml:space="preserve"> in a SBFD carrier to UL reception of the victim </w:t>
            </w:r>
            <w:proofErr w:type="spellStart"/>
            <w:r w:rsidRPr="008C4699">
              <w:rPr>
                <w:bCs/>
                <w:i/>
                <w:lang w:eastAsia="zh-CN"/>
              </w:rPr>
              <w:t>gNB</w:t>
            </w:r>
            <w:proofErr w:type="spellEnd"/>
            <w:r w:rsidRPr="008C4699">
              <w:rPr>
                <w:bCs/>
                <w:i/>
                <w:lang w:eastAsia="zh-CN"/>
              </w:rPr>
              <w:t xml:space="preserve"> in UL </w:t>
            </w:r>
            <w:proofErr w:type="spellStart"/>
            <w:r w:rsidRPr="008C4699">
              <w:rPr>
                <w:bCs/>
                <w:i/>
                <w:lang w:eastAsia="zh-CN"/>
              </w:rPr>
              <w:t>subband</w:t>
            </w:r>
            <w:proofErr w:type="spellEnd"/>
            <w:r w:rsidRPr="008C4699">
              <w:rPr>
                <w:rFonts w:eastAsia="SimSun"/>
                <w:bCs/>
                <w:i/>
                <w:szCs w:val="20"/>
              </w:rPr>
              <w:t xml:space="preserve"> (different from the DL </w:t>
            </w:r>
            <w:proofErr w:type="spellStart"/>
            <w:r w:rsidRPr="008C4699">
              <w:rPr>
                <w:rFonts w:eastAsia="SimSun"/>
                <w:bCs/>
                <w:i/>
                <w:szCs w:val="20"/>
              </w:rPr>
              <w:t>subband</w:t>
            </w:r>
            <w:proofErr w:type="spellEnd"/>
            <w:r w:rsidRPr="008C4699">
              <w:rPr>
                <w:rFonts w:eastAsia="SimSun"/>
                <w:bCs/>
                <w:i/>
                <w:szCs w:val="20"/>
              </w:rPr>
              <w:t xml:space="preserve">) </w:t>
            </w:r>
            <w:r w:rsidRPr="008C4699">
              <w:rPr>
                <w:bCs/>
                <w:i/>
                <w:lang w:eastAsia="zh-CN"/>
              </w:rPr>
              <w:t>in the same SBFD carrier.</w:t>
            </w:r>
          </w:p>
          <w:p w14:paraId="5AE06DD7" w14:textId="77777777" w:rsidR="008C4699" w:rsidRPr="008C4699" w:rsidRDefault="008C4699" w:rsidP="006C6A26">
            <w:pPr>
              <w:pStyle w:val="ListParagraph"/>
              <w:numPr>
                <w:ilvl w:val="0"/>
                <w:numId w:val="23"/>
              </w:numPr>
              <w:rPr>
                <w:bCs/>
                <w:i/>
                <w:lang w:eastAsia="zh-CN"/>
              </w:rPr>
            </w:pPr>
            <w:r w:rsidRPr="008C4699">
              <w:rPr>
                <w:bCs/>
                <w:i/>
                <w:lang w:eastAsia="zh-CN"/>
              </w:rPr>
              <w:t>Co-channel intra-cell/inter-cell UE-UE inter-</w:t>
            </w:r>
            <w:proofErr w:type="spellStart"/>
            <w:r w:rsidRPr="008C4699">
              <w:rPr>
                <w:bCs/>
                <w:i/>
                <w:lang w:eastAsia="zh-CN"/>
              </w:rPr>
              <w:t>subband</w:t>
            </w:r>
            <w:proofErr w:type="spellEnd"/>
            <w:r w:rsidRPr="008C4699">
              <w:rPr>
                <w:bCs/>
                <w:i/>
                <w:lang w:eastAsia="zh-CN"/>
              </w:rPr>
              <w:t xml:space="preserve"> CLI: CLI caused by UL transmission of the aggressor UE in UL </w:t>
            </w:r>
            <w:proofErr w:type="spellStart"/>
            <w:r w:rsidRPr="008C4699">
              <w:rPr>
                <w:bCs/>
                <w:i/>
                <w:lang w:eastAsia="zh-CN"/>
              </w:rPr>
              <w:t>subband</w:t>
            </w:r>
            <w:proofErr w:type="spellEnd"/>
            <w:r w:rsidRPr="008C4699">
              <w:rPr>
                <w:bCs/>
                <w:i/>
                <w:lang w:eastAsia="zh-CN"/>
              </w:rPr>
              <w:t xml:space="preserve"> in a SBFD carrier to DL reception of the victim UE in DL </w:t>
            </w:r>
            <w:proofErr w:type="spellStart"/>
            <w:r w:rsidRPr="008C4699">
              <w:rPr>
                <w:bCs/>
                <w:i/>
                <w:lang w:eastAsia="zh-CN"/>
              </w:rPr>
              <w:t>subband</w:t>
            </w:r>
            <w:proofErr w:type="spellEnd"/>
            <w:r w:rsidRPr="008C4699">
              <w:rPr>
                <w:bCs/>
                <w:i/>
                <w:lang w:eastAsia="zh-CN"/>
              </w:rPr>
              <w:t xml:space="preserve"> </w:t>
            </w:r>
            <w:r w:rsidRPr="008C4699">
              <w:rPr>
                <w:rFonts w:eastAsia="SimSun"/>
                <w:bCs/>
                <w:i/>
                <w:szCs w:val="20"/>
              </w:rPr>
              <w:t xml:space="preserve">(different from the UL </w:t>
            </w:r>
            <w:proofErr w:type="spellStart"/>
            <w:r w:rsidRPr="008C4699">
              <w:rPr>
                <w:rFonts w:eastAsia="SimSun"/>
                <w:bCs/>
                <w:i/>
                <w:szCs w:val="20"/>
              </w:rPr>
              <w:t>subband</w:t>
            </w:r>
            <w:proofErr w:type="spellEnd"/>
            <w:r w:rsidRPr="008C4699">
              <w:rPr>
                <w:rFonts w:eastAsia="SimSun"/>
                <w:bCs/>
                <w:i/>
                <w:szCs w:val="20"/>
              </w:rPr>
              <w:t>)</w:t>
            </w:r>
            <w:r w:rsidRPr="008C4699">
              <w:rPr>
                <w:bCs/>
                <w:i/>
                <w:lang w:eastAsia="zh-CN"/>
              </w:rPr>
              <w:t xml:space="preserve"> in the same cell or </w:t>
            </w:r>
            <w:proofErr w:type="spellStart"/>
            <w:r w:rsidRPr="008C4699">
              <w:rPr>
                <w:bCs/>
                <w:i/>
                <w:lang w:eastAsia="zh-CN"/>
              </w:rPr>
              <w:t>neighbouring</w:t>
            </w:r>
            <w:proofErr w:type="spellEnd"/>
            <w:r w:rsidRPr="008C4699">
              <w:rPr>
                <w:bCs/>
                <w:i/>
                <w:lang w:eastAsia="zh-CN"/>
              </w:rPr>
              <w:t xml:space="preserve"> cell in the same SBFD carrier.</w:t>
            </w:r>
          </w:p>
          <w:p w14:paraId="6EE2B761" w14:textId="77777777" w:rsidR="008C4699" w:rsidRPr="008C4699" w:rsidRDefault="008C4699" w:rsidP="006C6A26">
            <w:pPr>
              <w:pStyle w:val="ListParagraph"/>
              <w:numPr>
                <w:ilvl w:val="0"/>
                <w:numId w:val="23"/>
              </w:numPr>
              <w:rPr>
                <w:bCs/>
                <w:i/>
                <w:lang w:eastAsia="zh-CN"/>
              </w:rPr>
            </w:pPr>
            <w:r w:rsidRPr="008C4699">
              <w:rPr>
                <w:bCs/>
                <w:i/>
                <w:lang w:eastAsia="zh-CN"/>
              </w:rPr>
              <w:t xml:space="preserve">Co-channel inter-cell </w:t>
            </w:r>
            <w:proofErr w:type="spellStart"/>
            <w:r w:rsidRPr="008C4699">
              <w:rPr>
                <w:bCs/>
                <w:i/>
                <w:lang w:eastAsia="zh-CN"/>
              </w:rPr>
              <w:t>gNB-gNB</w:t>
            </w:r>
            <w:proofErr w:type="spellEnd"/>
            <w:r w:rsidRPr="008C4699">
              <w:rPr>
                <w:bCs/>
                <w:i/>
                <w:lang w:eastAsia="zh-CN"/>
              </w:rPr>
              <w:t xml:space="preserve"> intra-</w:t>
            </w:r>
            <w:proofErr w:type="spellStart"/>
            <w:r w:rsidRPr="008C4699">
              <w:rPr>
                <w:bCs/>
                <w:i/>
                <w:lang w:eastAsia="zh-CN"/>
              </w:rPr>
              <w:t>subband</w:t>
            </w:r>
            <w:proofErr w:type="spellEnd"/>
            <w:r w:rsidRPr="008C4699">
              <w:rPr>
                <w:bCs/>
                <w:i/>
                <w:lang w:eastAsia="zh-CN"/>
              </w:rPr>
              <w:t xml:space="preserve"> CLI: CLI caused by DL transmission of the aggressor </w:t>
            </w:r>
            <w:proofErr w:type="spellStart"/>
            <w:r w:rsidRPr="008C4699">
              <w:rPr>
                <w:bCs/>
                <w:i/>
                <w:lang w:eastAsia="zh-CN"/>
              </w:rPr>
              <w:t>gNB</w:t>
            </w:r>
            <w:proofErr w:type="spellEnd"/>
            <w:r w:rsidRPr="008C4699">
              <w:rPr>
                <w:bCs/>
                <w:i/>
                <w:lang w:eastAsia="zh-CN"/>
              </w:rPr>
              <w:t xml:space="preserve"> in a </w:t>
            </w:r>
            <w:proofErr w:type="spellStart"/>
            <w:r w:rsidRPr="008C4699">
              <w:rPr>
                <w:bCs/>
                <w:i/>
                <w:lang w:eastAsia="zh-CN"/>
              </w:rPr>
              <w:t>subband</w:t>
            </w:r>
            <w:proofErr w:type="spellEnd"/>
            <w:r w:rsidRPr="008C4699">
              <w:rPr>
                <w:bCs/>
                <w:i/>
                <w:lang w:eastAsia="zh-CN"/>
              </w:rPr>
              <w:t xml:space="preserve"> in one carrier to UL reception of the victim </w:t>
            </w:r>
            <w:proofErr w:type="spellStart"/>
            <w:r w:rsidRPr="008C4699">
              <w:rPr>
                <w:bCs/>
                <w:i/>
                <w:lang w:eastAsia="zh-CN"/>
              </w:rPr>
              <w:t>gNB</w:t>
            </w:r>
            <w:proofErr w:type="spellEnd"/>
            <w:r w:rsidRPr="008C4699">
              <w:rPr>
                <w:bCs/>
                <w:i/>
                <w:lang w:eastAsia="zh-CN"/>
              </w:rPr>
              <w:t xml:space="preserve"> in the same </w:t>
            </w:r>
            <w:proofErr w:type="spellStart"/>
            <w:r w:rsidRPr="008C4699">
              <w:rPr>
                <w:bCs/>
                <w:i/>
                <w:lang w:eastAsia="zh-CN"/>
              </w:rPr>
              <w:t>subband</w:t>
            </w:r>
            <w:proofErr w:type="spellEnd"/>
            <w:r w:rsidRPr="008C4699">
              <w:rPr>
                <w:rFonts w:eastAsia="SimSun"/>
                <w:bCs/>
                <w:i/>
                <w:szCs w:val="20"/>
              </w:rPr>
              <w:t xml:space="preserve"> </w:t>
            </w:r>
            <w:r w:rsidRPr="008C4699">
              <w:rPr>
                <w:bCs/>
                <w:i/>
                <w:lang w:eastAsia="zh-CN"/>
              </w:rPr>
              <w:t>in the same carrier.</w:t>
            </w:r>
          </w:p>
          <w:p w14:paraId="0AA2021F" w14:textId="77777777" w:rsidR="008C4699" w:rsidRPr="008C4699" w:rsidRDefault="008C4699" w:rsidP="006C6A26">
            <w:pPr>
              <w:pStyle w:val="ListParagraph"/>
              <w:numPr>
                <w:ilvl w:val="0"/>
                <w:numId w:val="23"/>
              </w:numPr>
              <w:rPr>
                <w:bCs/>
                <w:i/>
                <w:lang w:eastAsia="zh-CN"/>
              </w:rPr>
            </w:pPr>
            <w:r w:rsidRPr="008C4699">
              <w:rPr>
                <w:bCs/>
                <w:i/>
                <w:lang w:eastAsia="zh-CN"/>
              </w:rPr>
              <w:t>Co-channel inter-cell UE-UE intra-</w:t>
            </w:r>
            <w:proofErr w:type="spellStart"/>
            <w:r w:rsidRPr="008C4699">
              <w:rPr>
                <w:bCs/>
                <w:i/>
                <w:lang w:eastAsia="zh-CN"/>
              </w:rPr>
              <w:t>subband</w:t>
            </w:r>
            <w:proofErr w:type="spellEnd"/>
            <w:r w:rsidRPr="008C4699">
              <w:rPr>
                <w:bCs/>
                <w:i/>
                <w:lang w:eastAsia="zh-CN"/>
              </w:rPr>
              <w:t xml:space="preserve"> CLI: CLI caused by UL transmission of the aggressor UE in a </w:t>
            </w:r>
            <w:proofErr w:type="spellStart"/>
            <w:r w:rsidRPr="008C4699">
              <w:rPr>
                <w:bCs/>
                <w:i/>
                <w:lang w:eastAsia="zh-CN"/>
              </w:rPr>
              <w:t>subband</w:t>
            </w:r>
            <w:proofErr w:type="spellEnd"/>
            <w:r w:rsidRPr="008C4699">
              <w:rPr>
                <w:bCs/>
                <w:i/>
                <w:lang w:eastAsia="zh-CN"/>
              </w:rPr>
              <w:t xml:space="preserve"> in one carrier to DL reception of the victim UE in the same </w:t>
            </w:r>
            <w:proofErr w:type="spellStart"/>
            <w:r w:rsidRPr="008C4699">
              <w:rPr>
                <w:bCs/>
                <w:i/>
                <w:lang w:eastAsia="zh-CN"/>
              </w:rPr>
              <w:t>subband</w:t>
            </w:r>
            <w:proofErr w:type="spellEnd"/>
            <w:r w:rsidRPr="008C4699">
              <w:rPr>
                <w:rFonts w:eastAsia="SimSun"/>
                <w:bCs/>
                <w:i/>
                <w:szCs w:val="20"/>
              </w:rPr>
              <w:t xml:space="preserve"> </w:t>
            </w:r>
            <w:r w:rsidRPr="008C4699">
              <w:rPr>
                <w:bCs/>
                <w:i/>
                <w:lang w:eastAsia="zh-CN"/>
              </w:rPr>
              <w:t xml:space="preserve">in the same carrier. </w:t>
            </w:r>
          </w:p>
          <w:p w14:paraId="043818BC" w14:textId="77777777" w:rsidR="008C4699" w:rsidRPr="008C4699" w:rsidRDefault="008C4699" w:rsidP="006C6A26">
            <w:pPr>
              <w:pStyle w:val="ListParagraph"/>
              <w:numPr>
                <w:ilvl w:val="0"/>
                <w:numId w:val="23"/>
              </w:numPr>
              <w:rPr>
                <w:bCs/>
                <w:i/>
                <w:lang w:eastAsia="zh-CN"/>
              </w:rPr>
            </w:pPr>
            <w:r w:rsidRPr="008C4699">
              <w:rPr>
                <w:bCs/>
                <w:i/>
                <w:lang w:eastAsia="zh-CN"/>
              </w:rPr>
              <w:lastRenderedPageBreak/>
              <w:t xml:space="preserve">Adjacent-channel </w:t>
            </w:r>
            <w:proofErr w:type="spellStart"/>
            <w:r w:rsidRPr="008C4699">
              <w:rPr>
                <w:bCs/>
                <w:i/>
                <w:lang w:eastAsia="zh-CN"/>
              </w:rPr>
              <w:t>gNB-gNB</w:t>
            </w:r>
            <w:proofErr w:type="spellEnd"/>
            <w:r w:rsidRPr="008C4699">
              <w:rPr>
                <w:bCs/>
                <w:i/>
                <w:lang w:eastAsia="zh-CN"/>
              </w:rPr>
              <w:t xml:space="preserve"> CLI: CLI caused by DL transmission of the aggressor </w:t>
            </w:r>
            <w:proofErr w:type="spellStart"/>
            <w:r w:rsidRPr="008C4699">
              <w:rPr>
                <w:bCs/>
                <w:i/>
                <w:lang w:eastAsia="zh-CN"/>
              </w:rPr>
              <w:t>gNB</w:t>
            </w:r>
            <w:proofErr w:type="spellEnd"/>
            <w:r w:rsidRPr="008C4699">
              <w:rPr>
                <w:bCs/>
                <w:i/>
                <w:lang w:eastAsia="zh-CN"/>
              </w:rPr>
              <w:t xml:space="preserve"> in a legacy TDD carrier to UL reception of the victim </w:t>
            </w:r>
            <w:proofErr w:type="spellStart"/>
            <w:r w:rsidRPr="008C4699">
              <w:rPr>
                <w:bCs/>
                <w:i/>
                <w:lang w:eastAsia="zh-CN"/>
              </w:rPr>
              <w:t>gNB</w:t>
            </w:r>
            <w:proofErr w:type="spellEnd"/>
            <w:r w:rsidRPr="008C4699">
              <w:rPr>
                <w:bCs/>
                <w:i/>
                <w:lang w:eastAsia="zh-CN"/>
              </w:rPr>
              <w:t xml:space="preserve"> in another adjacent SBFD carrier.</w:t>
            </w:r>
          </w:p>
          <w:p w14:paraId="7719A3FC" w14:textId="77777777" w:rsidR="008C4699" w:rsidRPr="008C4699" w:rsidRDefault="008C4699" w:rsidP="006C6A26">
            <w:pPr>
              <w:pStyle w:val="ListParagraph"/>
              <w:numPr>
                <w:ilvl w:val="0"/>
                <w:numId w:val="23"/>
              </w:numPr>
              <w:rPr>
                <w:bCs/>
                <w:i/>
                <w:lang w:eastAsia="zh-CN"/>
              </w:rPr>
            </w:pPr>
            <w:r w:rsidRPr="008C4699">
              <w:rPr>
                <w:bCs/>
                <w:i/>
                <w:lang w:eastAsia="zh-CN"/>
              </w:rPr>
              <w:t>Adjacent-channel UE-UE CLI: CLI caused by UL transmission of the aggressor UE in a SBFD carrier to DL reception of the victim UE in another adjacent legacy TDD carrier.</w:t>
            </w:r>
          </w:p>
          <w:p w14:paraId="3E4865F5" w14:textId="77777777" w:rsidR="00DA1923" w:rsidRPr="00A14062" w:rsidRDefault="00DA1923" w:rsidP="00DA1923">
            <w:pPr>
              <w:rPr>
                <w:i/>
                <w:iCs/>
                <w:lang w:eastAsia="zh-CN"/>
              </w:rPr>
            </w:pPr>
            <w:r w:rsidRPr="00A14062">
              <w:rPr>
                <w:b/>
                <w:i/>
                <w:u w:val="single"/>
              </w:rPr>
              <w:t>Proposal 6:</w:t>
            </w:r>
            <w:r w:rsidRPr="00A14062">
              <w:rPr>
                <w:bCs/>
                <w:i/>
                <w:lang w:eastAsia="zh-CN"/>
              </w:rPr>
              <w:t xml:space="preserve"> </w:t>
            </w:r>
            <w:r w:rsidRPr="00A14062">
              <w:rPr>
                <w:rFonts w:eastAsiaTheme="minorEastAsia" w:hint="eastAsia"/>
                <w:i/>
                <w:iCs/>
                <w:lang w:eastAsia="zh-CN"/>
              </w:rPr>
              <w:t>At</w:t>
            </w:r>
            <w:r w:rsidRPr="00A14062">
              <w:rPr>
                <w:rFonts w:eastAsiaTheme="minorEastAsia"/>
                <w:i/>
                <w:iCs/>
                <w:lang w:eastAsia="zh-CN"/>
              </w:rPr>
              <w:t xml:space="preserve"> </w:t>
            </w:r>
            <w:r w:rsidRPr="00A14062">
              <w:rPr>
                <w:rFonts w:eastAsiaTheme="minorEastAsia" w:hint="eastAsia"/>
                <w:i/>
                <w:iCs/>
                <w:lang w:eastAsia="zh-CN"/>
              </w:rPr>
              <w:t>least</w:t>
            </w:r>
            <w:r w:rsidRPr="00A14062">
              <w:rPr>
                <w:rFonts w:eastAsiaTheme="minorEastAsia"/>
                <w:i/>
                <w:iCs/>
                <w:lang w:eastAsia="zh-CN"/>
              </w:rPr>
              <w:t xml:space="preserve"> f</w:t>
            </w:r>
            <w:r w:rsidRPr="00A14062">
              <w:rPr>
                <w:i/>
                <w:iCs/>
                <w:lang w:eastAsia="zh-CN"/>
              </w:rPr>
              <w:t>or RAN1’s discussion and evaluation for SBFD, consider the following for interference modelling:</w:t>
            </w:r>
          </w:p>
          <w:p w14:paraId="7A7C37CD" w14:textId="77777777" w:rsidR="00DA1923" w:rsidRPr="00A14062" w:rsidRDefault="00DA1923" w:rsidP="006C6A26">
            <w:pPr>
              <w:pStyle w:val="ListParagraph"/>
              <w:numPr>
                <w:ilvl w:val="0"/>
                <w:numId w:val="23"/>
              </w:numPr>
              <w:rPr>
                <w:i/>
                <w:iCs/>
              </w:rPr>
            </w:pPr>
            <w:r w:rsidRPr="00A14062">
              <w:rPr>
                <w:i/>
                <w:iCs/>
              </w:rPr>
              <w:t xml:space="preserve">Self-interference ratio (SIR): </w:t>
            </w:r>
            <w:bookmarkStart w:id="49" w:name="_Hlk101874283"/>
            <w:r w:rsidRPr="00A14062">
              <w:rPr>
                <w:i/>
                <w:iCs/>
              </w:rPr>
              <w:t xml:space="preserve">The ratio of the power transmitted by </w:t>
            </w:r>
            <w:proofErr w:type="spellStart"/>
            <w:r w:rsidRPr="00A14062">
              <w:rPr>
                <w:i/>
                <w:iCs/>
              </w:rPr>
              <w:t>gNB</w:t>
            </w:r>
            <w:proofErr w:type="spellEnd"/>
            <w:r w:rsidRPr="00A14062">
              <w:rPr>
                <w:i/>
                <w:iCs/>
              </w:rPr>
              <w:t xml:space="preserve"> on one frequency unit (e.g., one </w:t>
            </w:r>
            <w:proofErr w:type="spellStart"/>
            <w:r w:rsidRPr="00A14062">
              <w:rPr>
                <w:i/>
                <w:iCs/>
              </w:rPr>
              <w:t>subband</w:t>
            </w:r>
            <w:proofErr w:type="spellEnd"/>
            <w:r w:rsidRPr="00A14062">
              <w:rPr>
                <w:i/>
                <w:iCs/>
              </w:rPr>
              <w:t xml:space="preserve">/RB/subcarrier) in a SBFD carrier to the total interference received by the same </w:t>
            </w:r>
            <w:proofErr w:type="spellStart"/>
            <w:r w:rsidRPr="00A14062">
              <w:rPr>
                <w:i/>
                <w:iCs/>
              </w:rPr>
              <w:t>gNB</w:t>
            </w:r>
            <w:proofErr w:type="spellEnd"/>
            <w:r w:rsidRPr="00A14062">
              <w:rPr>
                <w:i/>
                <w:iCs/>
              </w:rPr>
              <w:t xml:space="preserve"> on a different frequency unit (e.g., another </w:t>
            </w:r>
            <w:proofErr w:type="spellStart"/>
            <w:r w:rsidRPr="00A14062">
              <w:rPr>
                <w:i/>
                <w:iCs/>
              </w:rPr>
              <w:t>subband</w:t>
            </w:r>
            <w:proofErr w:type="spellEnd"/>
            <w:r w:rsidRPr="00A14062">
              <w:rPr>
                <w:i/>
                <w:iCs/>
              </w:rPr>
              <w:t>/RB/subcarrier) in the same SBFD carrier</w:t>
            </w:r>
            <w:bookmarkEnd w:id="49"/>
            <w:r w:rsidRPr="00A14062">
              <w:rPr>
                <w:i/>
                <w:iCs/>
              </w:rPr>
              <w:t>.</w:t>
            </w:r>
          </w:p>
          <w:p w14:paraId="0A759E79" w14:textId="77777777" w:rsidR="00DA1923" w:rsidRPr="00A14062" w:rsidRDefault="00DA1923" w:rsidP="006C6A26">
            <w:pPr>
              <w:pStyle w:val="ListParagraph"/>
              <w:numPr>
                <w:ilvl w:val="1"/>
                <w:numId w:val="23"/>
              </w:numPr>
              <w:rPr>
                <w:i/>
                <w:iCs/>
              </w:rPr>
            </w:pPr>
            <w:r w:rsidRPr="00A14062">
              <w:rPr>
                <w:i/>
                <w:iCs/>
              </w:rPr>
              <w:t xml:space="preserve">The SIR can be described per </w:t>
            </w:r>
            <w:proofErr w:type="spellStart"/>
            <w:r w:rsidRPr="00A14062">
              <w:rPr>
                <w:i/>
                <w:iCs/>
              </w:rPr>
              <w:t>subband</w:t>
            </w:r>
            <w:proofErr w:type="spellEnd"/>
            <w:r w:rsidRPr="00A14062">
              <w:rPr>
                <w:i/>
                <w:iCs/>
              </w:rPr>
              <w:t xml:space="preserve">, per RB, or per subcarrier depending on the granularity of the frequency unit. </w:t>
            </w:r>
          </w:p>
          <w:p w14:paraId="5D4D4A1E" w14:textId="77777777" w:rsidR="00DA1923" w:rsidRPr="00A14062" w:rsidRDefault="00DA1923" w:rsidP="006C6A26">
            <w:pPr>
              <w:pStyle w:val="ListParagraph"/>
              <w:numPr>
                <w:ilvl w:val="1"/>
                <w:numId w:val="25"/>
              </w:numPr>
              <w:rPr>
                <w:i/>
                <w:iCs/>
              </w:rPr>
            </w:pPr>
            <w:r w:rsidRPr="00A14062">
              <w:rPr>
                <w:i/>
                <w:iCs/>
              </w:rPr>
              <w:t xml:space="preserve">For RAN1’s simulation purpose, it is preferred that RAN4 can provide the value or value range of per-subcarrier-SIR, </w:t>
            </w:r>
            <m:oMath>
              <m:sSubSup>
                <m:sSubSupPr>
                  <m:ctrlPr>
                    <w:rPr>
                      <w:rFonts w:ascii="Cambria Math" w:hAnsi="Cambria Math"/>
                      <w:bCs/>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bCs/>
                          <w:i/>
                          <w:iCs/>
                          <w:lang w:eastAsia="zh-CN"/>
                        </w:rPr>
                      </m:ctrlPr>
                    </m:dPr>
                    <m:e>
                      <m:r>
                        <w:rPr>
                          <w:rFonts w:ascii="Cambria Math" w:hAnsi="Cambria Math"/>
                          <w:lang w:eastAsia="zh-CN"/>
                        </w:rPr>
                        <m:t>m,n</m:t>
                      </m:r>
                    </m:e>
                  </m:d>
                </m:sup>
              </m:sSubSup>
            </m:oMath>
            <w:r w:rsidRPr="00A14062">
              <w:rPr>
                <w:rFonts w:eastAsiaTheme="minorEastAsia"/>
                <w:bCs/>
                <w:i/>
                <w:iCs/>
                <w:lang w:eastAsia="zh-CN"/>
              </w:rPr>
              <w:t xml:space="preserve">, denoting the ratio of the power transmitted by </w:t>
            </w:r>
            <w:proofErr w:type="spellStart"/>
            <w:r w:rsidRPr="00A14062">
              <w:rPr>
                <w:rFonts w:eastAsiaTheme="minorEastAsia"/>
                <w:bCs/>
                <w:i/>
                <w:iCs/>
                <w:lang w:eastAsia="zh-CN"/>
              </w:rPr>
              <w:t>gNB</w:t>
            </w:r>
            <w:proofErr w:type="spellEnd"/>
            <w:r w:rsidRPr="00A14062">
              <w:rPr>
                <w:rFonts w:eastAsiaTheme="minorEastAsia"/>
                <w:bCs/>
                <w:i/>
                <w:iCs/>
                <w:lang w:eastAsia="zh-CN"/>
              </w:rPr>
              <w:t xml:space="preserve"> on subcarrier </w:t>
            </w:r>
            <w:r w:rsidRPr="00A14062">
              <w:rPr>
                <w:rFonts w:eastAsiaTheme="minorEastAsia"/>
                <w:bCs/>
                <w:i/>
                <w:lang w:eastAsia="zh-CN"/>
              </w:rPr>
              <w:t>m</w:t>
            </w:r>
            <w:r w:rsidRPr="00A14062">
              <w:rPr>
                <w:rFonts w:eastAsiaTheme="minorEastAsia"/>
                <w:bCs/>
                <w:i/>
                <w:iCs/>
                <w:lang w:eastAsia="zh-CN"/>
              </w:rPr>
              <w:t xml:space="preserve"> to the interference received by the same </w:t>
            </w:r>
            <w:proofErr w:type="spellStart"/>
            <w:r w:rsidRPr="00A14062">
              <w:rPr>
                <w:rFonts w:eastAsiaTheme="minorEastAsia"/>
                <w:bCs/>
                <w:i/>
                <w:iCs/>
                <w:lang w:eastAsia="zh-CN"/>
              </w:rPr>
              <w:t>gNB</w:t>
            </w:r>
            <w:proofErr w:type="spellEnd"/>
            <w:r w:rsidRPr="00A14062">
              <w:rPr>
                <w:rFonts w:eastAsiaTheme="minorEastAsia"/>
                <w:bCs/>
                <w:i/>
                <w:iCs/>
                <w:lang w:eastAsia="zh-CN"/>
              </w:rPr>
              <w:t xml:space="preserve"> on a subcarrier </w:t>
            </w:r>
            <w:r w:rsidRPr="00A14062">
              <w:rPr>
                <w:rFonts w:eastAsiaTheme="minorEastAsia"/>
                <w:bCs/>
                <w:i/>
                <w:lang w:eastAsia="zh-CN"/>
              </w:rPr>
              <w:t>n</w:t>
            </w:r>
            <w:r w:rsidRPr="00A14062">
              <w:rPr>
                <w:bCs/>
                <w:i/>
                <w:iCs/>
              </w:rPr>
              <w:t>.</w:t>
            </w:r>
          </w:p>
          <w:p w14:paraId="792149A5" w14:textId="77777777" w:rsidR="00DA1923" w:rsidRPr="00A14062" w:rsidRDefault="00DA1923" w:rsidP="006C6A26">
            <w:pPr>
              <w:pStyle w:val="ListParagraph"/>
              <w:numPr>
                <w:ilvl w:val="0"/>
                <w:numId w:val="23"/>
              </w:numPr>
              <w:rPr>
                <w:i/>
                <w:iCs/>
              </w:rPr>
            </w:pPr>
            <w:bookmarkStart w:id="50" w:name="_Hlk101875565"/>
            <w:r w:rsidRPr="00A14062">
              <w:rPr>
                <w:i/>
                <w:iCs/>
              </w:rPr>
              <w:t>Inter-</w:t>
            </w:r>
            <w:proofErr w:type="spellStart"/>
            <w:r w:rsidRPr="00A14062">
              <w:rPr>
                <w:i/>
                <w:iCs/>
              </w:rPr>
              <w:t>subband</w:t>
            </w:r>
            <w:proofErr w:type="spellEnd"/>
            <w:r w:rsidRPr="00A14062">
              <w:rPr>
                <w:i/>
                <w:iCs/>
              </w:rPr>
              <w:t xml:space="preserve"> interference ratio (ISIR)</w:t>
            </w:r>
            <w:bookmarkEnd w:id="50"/>
            <w:r w:rsidRPr="00A14062">
              <w:rPr>
                <w:i/>
                <w:iCs/>
              </w:rPr>
              <w:t xml:space="preserve">: The ratio of the power transmitted by the aggressor </w:t>
            </w:r>
            <w:proofErr w:type="spellStart"/>
            <w:r w:rsidRPr="00A14062">
              <w:rPr>
                <w:i/>
                <w:iCs/>
              </w:rPr>
              <w:t>gNB</w:t>
            </w:r>
            <w:proofErr w:type="spellEnd"/>
            <w:r w:rsidRPr="00A14062">
              <w:rPr>
                <w:i/>
                <w:iCs/>
              </w:rPr>
              <w:t xml:space="preserve">/UE on one frequency unit (e.g., one </w:t>
            </w:r>
            <w:proofErr w:type="spellStart"/>
            <w:r w:rsidRPr="00A14062">
              <w:rPr>
                <w:i/>
                <w:iCs/>
              </w:rPr>
              <w:t>subband</w:t>
            </w:r>
            <w:proofErr w:type="spellEnd"/>
            <w:r w:rsidRPr="00A14062">
              <w:rPr>
                <w:i/>
                <w:iCs/>
              </w:rPr>
              <w:t xml:space="preserve">/RB/subcarrier) in a SBFD carrier to the total interference received by the victim </w:t>
            </w:r>
            <w:proofErr w:type="spellStart"/>
            <w:r w:rsidRPr="00A14062">
              <w:rPr>
                <w:i/>
                <w:iCs/>
              </w:rPr>
              <w:t>gNB</w:t>
            </w:r>
            <w:proofErr w:type="spellEnd"/>
            <w:r w:rsidRPr="00A14062">
              <w:rPr>
                <w:i/>
                <w:iCs/>
              </w:rPr>
              <w:t xml:space="preserve">/UE on a different frequency unit (e.g., another </w:t>
            </w:r>
            <w:proofErr w:type="spellStart"/>
            <w:r w:rsidRPr="00A14062">
              <w:rPr>
                <w:i/>
                <w:iCs/>
              </w:rPr>
              <w:t>subband</w:t>
            </w:r>
            <w:proofErr w:type="spellEnd"/>
            <w:r w:rsidRPr="00A14062">
              <w:rPr>
                <w:i/>
                <w:iCs/>
              </w:rPr>
              <w:t>/RB/subcarrier) in the same SBFD carrier.</w:t>
            </w:r>
          </w:p>
          <w:p w14:paraId="0D133C99" w14:textId="77777777" w:rsidR="00DA1923" w:rsidRPr="00A14062" w:rsidRDefault="00DA1923" w:rsidP="006C6A26">
            <w:pPr>
              <w:pStyle w:val="ListParagraph"/>
              <w:numPr>
                <w:ilvl w:val="1"/>
                <w:numId w:val="25"/>
              </w:numPr>
              <w:rPr>
                <w:i/>
                <w:iCs/>
              </w:rPr>
            </w:pPr>
            <w:r w:rsidRPr="00A14062">
              <w:rPr>
                <w:i/>
                <w:iCs/>
              </w:rPr>
              <w:t xml:space="preserve">Note: The ISIR can be described per </w:t>
            </w:r>
            <w:proofErr w:type="spellStart"/>
            <w:r w:rsidRPr="00A14062">
              <w:rPr>
                <w:i/>
                <w:iCs/>
              </w:rPr>
              <w:t>subband</w:t>
            </w:r>
            <w:proofErr w:type="spellEnd"/>
            <w:r w:rsidRPr="00A14062">
              <w:rPr>
                <w:i/>
                <w:iCs/>
              </w:rPr>
              <w:t xml:space="preserve">, per RB, or per subcarrier depending on the granularity of the frequency unit. </w:t>
            </w:r>
          </w:p>
          <w:p w14:paraId="36088496" w14:textId="77777777" w:rsidR="00DA1923" w:rsidRPr="00A14062" w:rsidRDefault="00DA1923" w:rsidP="006C6A26">
            <w:pPr>
              <w:pStyle w:val="ListParagraph"/>
              <w:numPr>
                <w:ilvl w:val="1"/>
                <w:numId w:val="25"/>
              </w:numPr>
              <w:rPr>
                <w:i/>
                <w:iCs/>
              </w:rPr>
            </w:pPr>
            <w:r w:rsidRPr="00A14062">
              <w:rPr>
                <w:i/>
                <w:iCs/>
              </w:rPr>
              <w:t xml:space="preserve">For RAN1’s simulation purpose, it is preferred that RAN4 can provide the value or value range of per-subcarrier-ISIR, </w:t>
            </w:r>
            <m:oMath>
              <m:sSubSup>
                <m:sSubSupPr>
                  <m:ctrlPr>
                    <w:rPr>
                      <w:rFonts w:ascii="Cambria Math" w:hAnsi="Cambria Math"/>
                      <w:i/>
                      <w:lang w:eastAsia="zh-CN"/>
                    </w:rPr>
                  </m:ctrlPr>
                </m:sSubSupPr>
                <m:e>
                  <m:r>
                    <w:rPr>
                      <w:rFonts w:ascii="Cambria Math" w:hAnsi="Cambria Math"/>
                      <w:lang w:eastAsia="zh-CN"/>
                    </w:rPr>
                    <m:t>β</m:t>
                  </m:r>
                </m:e>
                <m:sub/>
                <m:sup>
                  <m:d>
                    <m:dPr>
                      <m:ctrlPr>
                        <w:rPr>
                          <w:rFonts w:ascii="Cambria Math" w:hAnsi="Cambria Math"/>
                          <w:i/>
                          <w:lang w:eastAsia="zh-CN"/>
                        </w:rPr>
                      </m:ctrlPr>
                    </m:dPr>
                    <m:e>
                      <m:r>
                        <w:rPr>
                          <w:rFonts w:ascii="Cambria Math" w:hAnsi="Cambria Math"/>
                          <w:lang w:eastAsia="zh-CN"/>
                        </w:rPr>
                        <m:t>m,n</m:t>
                      </m:r>
                    </m:e>
                  </m:d>
                </m:sup>
              </m:sSubSup>
            </m:oMath>
            <w:r w:rsidRPr="00A14062">
              <w:rPr>
                <w:rFonts w:eastAsiaTheme="minorEastAsia"/>
                <w:i/>
                <w:lang w:eastAsia="zh-CN"/>
              </w:rPr>
              <w:t>,</w:t>
            </w:r>
            <w:r w:rsidRPr="00A14062">
              <w:rPr>
                <w:rFonts w:eastAsiaTheme="minorEastAsia"/>
                <w:i/>
                <w:iCs/>
                <w:lang w:eastAsia="zh-CN"/>
              </w:rPr>
              <w:t xml:space="preserve"> denoting</w:t>
            </w:r>
            <w:r w:rsidRPr="00A14062">
              <w:rPr>
                <w:rFonts w:eastAsiaTheme="minorEastAsia"/>
                <w:bCs/>
                <w:i/>
                <w:iCs/>
                <w:lang w:eastAsia="zh-CN"/>
              </w:rPr>
              <w:t xml:space="preserve"> the ratio of the power transmitted by </w:t>
            </w:r>
            <w:r w:rsidRPr="00A14062">
              <w:rPr>
                <w:i/>
                <w:iCs/>
              </w:rPr>
              <w:t xml:space="preserve">the aggressor </w:t>
            </w:r>
            <w:proofErr w:type="spellStart"/>
            <w:r w:rsidRPr="00A14062">
              <w:rPr>
                <w:i/>
                <w:iCs/>
              </w:rPr>
              <w:t>gNB</w:t>
            </w:r>
            <w:proofErr w:type="spellEnd"/>
            <w:r w:rsidRPr="00A14062">
              <w:rPr>
                <w:i/>
                <w:iCs/>
              </w:rPr>
              <w:t>/UE</w:t>
            </w:r>
            <w:r w:rsidRPr="00A14062">
              <w:rPr>
                <w:rFonts w:eastAsiaTheme="minorEastAsia"/>
                <w:bCs/>
                <w:i/>
                <w:iCs/>
                <w:lang w:eastAsia="zh-CN"/>
              </w:rPr>
              <w:t xml:space="preserve"> on subcarrier </w:t>
            </w:r>
            <w:r w:rsidRPr="00A14062">
              <w:rPr>
                <w:rFonts w:eastAsiaTheme="minorEastAsia"/>
                <w:bCs/>
                <w:i/>
                <w:lang w:eastAsia="zh-CN"/>
              </w:rPr>
              <w:t>m</w:t>
            </w:r>
            <w:r w:rsidRPr="00A14062">
              <w:rPr>
                <w:rFonts w:eastAsiaTheme="minorEastAsia"/>
                <w:bCs/>
                <w:i/>
                <w:iCs/>
                <w:lang w:eastAsia="zh-CN"/>
              </w:rPr>
              <w:t xml:space="preserve"> to the interference received by</w:t>
            </w:r>
            <w:r w:rsidRPr="00A14062">
              <w:rPr>
                <w:i/>
                <w:iCs/>
              </w:rPr>
              <w:t xml:space="preserve"> the victim </w:t>
            </w:r>
            <w:proofErr w:type="spellStart"/>
            <w:r w:rsidRPr="00A14062">
              <w:rPr>
                <w:i/>
                <w:iCs/>
              </w:rPr>
              <w:t>gNB</w:t>
            </w:r>
            <w:proofErr w:type="spellEnd"/>
            <w:r w:rsidRPr="00A14062">
              <w:rPr>
                <w:i/>
                <w:iCs/>
              </w:rPr>
              <w:t>/UE</w:t>
            </w:r>
            <w:r w:rsidRPr="00A14062">
              <w:rPr>
                <w:rFonts w:eastAsiaTheme="minorEastAsia"/>
                <w:bCs/>
                <w:i/>
                <w:iCs/>
                <w:lang w:eastAsia="zh-CN"/>
              </w:rPr>
              <w:t xml:space="preserve"> on a subcarrier </w:t>
            </w:r>
            <w:r w:rsidRPr="00A14062">
              <w:rPr>
                <w:rFonts w:eastAsiaTheme="minorEastAsia"/>
                <w:bCs/>
                <w:i/>
                <w:lang w:eastAsia="zh-CN"/>
              </w:rPr>
              <w:t>n</w:t>
            </w:r>
            <w:r w:rsidRPr="00A14062">
              <w:rPr>
                <w:i/>
                <w:iCs/>
              </w:rPr>
              <w:t>.</w:t>
            </w:r>
          </w:p>
          <w:p w14:paraId="7FD34182" w14:textId="77777777" w:rsidR="00DA1923" w:rsidRPr="00A14062" w:rsidRDefault="00DA1923" w:rsidP="006C6A26">
            <w:pPr>
              <w:pStyle w:val="ListParagraph"/>
              <w:numPr>
                <w:ilvl w:val="0"/>
                <w:numId w:val="23"/>
              </w:numPr>
              <w:rPr>
                <w:i/>
                <w:iCs/>
              </w:rPr>
            </w:pPr>
            <w:r w:rsidRPr="00A14062">
              <w:rPr>
                <w:i/>
                <w:iCs/>
              </w:rPr>
              <w:t xml:space="preserve">Adjacent-channel interference ratio (ACIR): RAN1 understands the ACIR in TR38.828 is defined as the ratio of the power transmitted by the aggressor </w:t>
            </w:r>
            <w:proofErr w:type="spellStart"/>
            <w:r w:rsidRPr="00A14062">
              <w:rPr>
                <w:i/>
                <w:iCs/>
              </w:rPr>
              <w:t>gNB</w:t>
            </w:r>
            <w:proofErr w:type="spellEnd"/>
            <w:r w:rsidRPr="00A14062">
              <w:rPr>
                <w:i/>
                <w:iCs/>
              </w:rPr>
              <w:t xml:space="preserve">/UE on one carrier to the total interference received by the victim </w:t>
            </w:r>
            <w:proofErr w:type="spellStart"/>
            <w:r w:rsidRPr="00A14062">
              <w:rPr>
                <w:i/>
                <w:iCs/>
              </w:rPr>
              <w:t>gNB</w:t>
            </w:r>
            <w:proofErr w:type="spellEnd"/>
            <w:r w:rsidRPr="00A14062">
              <w:rPr>
                <w:i/>
                <w:iCs/>
              </w:rPr>
              <w:t xml:space="preserve">/UE on the adjacent carrier, i.e., the ACIR in TR38.828 is described per carrier. </w:t>
            </w:r>
          </w:p>
          <w:p w14:paraId="66852251" w14:textId="77777777" w:rsidR="00DA1923" w:rsidRPr="00A14062" w:rsidRDefault="00DA1923" w:rsidP="006C6A26">
            <w:pPr>
              <w:pStyle w:val="ListParagraph"/>
              <w:numPr>
                <w:ilvl w:val="1"/>
                <w:numId w:val="25"/>
              </w:numPr>
              <w:rPr>
                <w:i/>
                <w:iCs/>
              </w:rPr>
            </w:pPr>
            <w:r w:rsidRPr="00A14062">
              <w:rPr>
                <w:i/>
                <w:iCs/>
              </w:rPr>
              <w:t xml:space="preserve">For RAN1’s simulation purpose, it is preferred that RAN4 can provide the value or value range of ACIR with </w:t>
            </w:r>
            <w:r w:rsidRPr="00A14062">
              <w:rPr>
                <w:rFonts w:eastAsia="MS Mincho"/>
                <w:i/>
                <w:iCs/>
              </w:rPr>
              <w:t>finer granularity, e.g.,</w:t>
            </w:r>
            <w:r w:rsidRPr="00A14062">
              <w:rPr>
                <w:i/>
                <w:iCs/>
              </w:rPr>
              <w:t xml:space="preserve"> the per-subcarrier-ACIR, </w:t>
            </w:r>
            <m:oMath>
              <m:sSubSup>
                <m:sSubSupPr>
                  <m:ctrlPr>
                    <w:rPr>
                      <w:rFonts w:ascii="Cambria Math" w:hAnsi="Cambria Math"/>
                      <w:i/>
                      <w:lang w:eastAsia="zh-CN"/>
                    </w:rPr>
                  </m:ctrlPr>
                </m:sSubSupPr>
                <m:e>
                  <m:r>
                    <w:rPr>
                      <w:rFonts w:ascii="Cambria Math" w:hAnsi="Cambria Math"/>
                      <w:lang w:eastAsia="zh-CN"/>
                    </w:rPr>
                    <m:t>γ</m:t>
                  </m:r>
                </m:e>
                <m:sub/>
                <m:sup>
                  <m:d>
                    <m:dPr>
                      <m:ctrlPr>
                        <w:rPr>
                          <w:rFonts w:ascii="Cambria Math" w:hAnsi="Cambria Math"/>
                          <w:i/>
                          <w:lang w:eastAsia="zh-CN"/>
                        </w:rPr>
                      </m:ctrlPr>
                    </m:dPr>
                    <m:e>
                      <m:r>
                        <w:rPr>
                          <w:rFonts w:ascii="Cambria Math" w:hAnsi="Cambria Math"/>
                          <w:lang w:eastAsia="zh-CN"/>
                        </w:rPr>
                        <m:t>m,n</m:t>
                      </m:r>
                    </m:e>
                  </m:d>
                </m:sup>
              </m:sSubSup>
            </m:oMath>
            <w:r w:rsidRPr="00A14062">
              <w:rPr>
                <w:i/>
                <w:iCs/>
              </w:rPr>
              <w:t xml:space="preserve"> , denoting the ratio of the power transmitted by the aggressor gNB/UE on subcarrier </w:t>
            </w:r>
            <w:r w:rsidRPr="00A14062">
              <w:rPr>
                <w:i/>
              </w:rPr>
              <w:t>m</w:t>
            </w:r>
            <w:r w:rsidRPr="00A14062">
              <w:rPr>
                <w:i/>
                <w:iCs/>
              </w:rPr>
              <w:t xml:space="preserve"> in one carrier to the interference received by the victim </w:t>
            </w:r>
            <w:proofErr w:type="spellStart"/>
            <w:r w:rsidRPr="00A14062">
              <w:rPr>
                <w:i/>
                <w:iCs/>
              </w:rPr>
              <w:t>gNB</w:t>
            </w:r>
            <w:proofErr w:type="spellEnd"/>
            <w:r w:rsidRPr="00A14062">
              <w:rPr>
                <w:i/>
                <w:iCs/>
              </w:rPr>
              <w:t xml:space="preserve">/UE on another subcarrier </w:t>
            </w:r>
            <w:r w:rsidRPr="00A14062">
              <w:rPr>
                <w:i/>
              </w:rPr>
              <w:t>n</w:t>
            </w:r>
            <w:r w:rsidRPr="00A14062">
              <w:rPr>
                <w:i/>
                <w:iCs/>
              </w:rPr>
              <w:t xml:space="preserve"> in the adjacent carrier.</w:t>
            </w:r>
          </w:p>
          <w:p w14:paraId="53C16AAE" w14:textId="77777777" w:rsidR="00DA1923" w:rsidRPr="002201BC" w:rsidRDefault="00DA1923" w:rsidP="00DA1923">
            <w:pPr>
              <w:tabs>
                <w:tab w:val="left" w:pos="1472"/>
              </w:tabs>
              <w:rPr>
                <w:i/>
                <w:iCs/>
                <w:lang w:eastAsia="zh-CN"/>
              </w:rPr>
            </w:pPr>
            <w:r w:rsidRPr="00612907">
              <w:rPr>
                <w:b/>
                <w:i/>
                <w:iCs/>
                <w:u w:val="single"/>
              </w:rPr>
              <w:t>Proposal 8:</w:t>
            </w:r>
            <w:r w:rsidRPr="002201BC">
              <w:rPr>
                <w:i/>
                <w:iCs/>
                <w:lang w:eastAsia="zh-CN"/>
              </w:rPr>
              <w:t xml:space="preserve"> </w:t>
            </w:r>
            <w:r w:rsidRPr="002201BC">
              <w:rPr>
                <w:rFonts w:hint="eastAsia"/>
                <w:i/>
                <w:iCs/>
                <w:lang w:eastAsia="zh-CN"/>
              </w:rPr>
              <w:t>Take</w:t>
            </w:r>
            <w:r w:rsidRPr="002201BC">
              <w:rPr>
                <w:i/>
                <w:iCs/>
                <w:lang w:eastAsia="zh-CN"/>
              </w:rPr>
              <w:t xml:space="preserve"> the values of interference ratios in </w:t>
            </w:r>
            <w:r>
              <w:rPr>
                <w:i/>
                <w:iCs/>
                <w:lang w:eastAsia="zh-CN"/>
              </w:rPr>
              <w:t>Table 5</w:t>
            </w:r>
            <w:r w:rsidRPr="002201BC">
              <w:rPr>
                <w:i/>
                <w:iCs/>
                <w:lang w:eastAsia="zh-CN"/>
              </w:rPr>
              <w:t xml:space="preserve"> as the assumption for RAN1 calibration for SBFD evaluation.</w:t>
            </w:r>
          </w:p>
          <w:p w14:paraId="3E266A68" w14:textId="77777777" w:rsidR="00DA1923" w:rsidRPr="00D31680" w:rsidRDefault="00DA1923" w:rsidP="00DA1923">
            <w:pPr>
              <w:pStyle w:val="Caption"/>
              <w:tabs>
                <w:tab w:val="left" w:pos="1472"/>
              </w:tabs>
              <w:rPr>
                <w:b w:val="0"/>
                <w:lang w:eastAsia="zh-CN"/>
              </w:rPr>
            </w:pPr>
            <w:bookmarkStart w:id="51" w:name="_Ref101371807"/>
            <w:r w:rsidRPr="00D31680">
              <w:t xml:space="preserve">Table </w:t>
            </w:r>
            <w:bookmarkEnd w:id="51"/>
            <w:proofErr w:type="gramStart"/>
            <w:r>
              <w:rPr>
                <w:b w:val="0"/>
              </w:rPr>
              <w:t>5</w:t>
            </w:r>
            <w:r>
              <w:t xml:space="preserve">  </w:t>
            </w:r>
            <w:r w:rsidRPr="00F02ECF">
              <w:t>RAN</w:t>
            </w:r>
            <w:proofErr w:type="gramEnd"/>
            <w:r w:rsidRPr="00F02ECF">
              <w:t xml:space="preserve">1 assumptions on interference ratios for </w:t>
            </w:r>
            <w:r>
              <w:t xml:space="preserve">Phase-1 </w:t>
            </w:r>
            <w:r w:rsidRPr="00F02ECF">
              <w:t>calibration</w:t>
            </w:r>
          </w:p>
          <w:tbl>
            <w:tblPr>
              <w:tblStyle w:val="TableGrid"/>
              <w:tblW w:w="0" w:type="auto"/>
              <w:jc w:val="center"/>
              <w:tblLook w:val="04A0" w:firstRow="1" w:lastRow="0" w:firstColumn="1" w:lastColumn="0" w:noHBand="0" w:noVBand="1"/>
            </w:tblPr>
            <w:tblGrid>
              <w:gridCol w:w="2895"/>
              <w:gridCol w:w="3116"/>
              <w:gridCol w:w="2693"/>
            </w:tblGrid>
            <w:tr w:rsidR="00DA1923" w:rsidRPr="00AD6D4D" w14:paraId="598F0A6F" w14:textId="77777777" w:rsidTr="002B3C76">
              <w:trPr>
                <w:jc w:val="center"/>
              </w:trPr>
              <w:tc>
                <w:tcPr>
                  <w:tcW w:w="3397" w:type="dxa"/>
                  <w:vAlign w:val="center"/>
                </w:tcPr>
                <w:p w14:paraId="62CCDF69" w14:textId="77777777" w:rsidR="00DA1923" w:rsidRDefault="00DA1923" w:rsidP="00DA1923">
                  <w:pPr>
                    <w:tabs>
                      <w:tab w:val="left" w:pos="1472"/>
                    </w:tabs>
                    <w:spacing w:before="0"/>
                    <w:jc w:val="center"/>
                    <w:rPr>
                      <w:lang w:eastAsia="zh-CN"/>
                    </w:rPr>
                  </w:pPr>
                </w:p>
              </w:tc>
              <w:tc>
                <w:tcPr>
                  <w:tcW w:w="3686" w:type="dxa"/>
                  <w:vAlign w:val="center"/>
                </w:tcPr>
                <w:p w14:paraId="68A3B1DC" w14:textId="77777777" w:rsidR="00DA1923" w:rsidRPr="00AD6D4D" w:rsidRDefault="00DA1923" w:rsidP="00DA1923">
                  <w:pPr>
                    <w:tabs>
                      <w:tab w:val="left" w:pos="1472"/>
                    </w:tabs>
                    <w:spacing w:before="0"/>
                    <w:jc w:val="center"/>
                    <w:rPr>
                      <w:b/>
                      <w:lang w:eastAsia="zh-CN"/>
                    </w:rPr>
                  </w:pPr>
                  <w:r w:rsidRPr="00AD6D4D">
                    <w:rPr>
                      <w:b/>
                    </w:rPr>
                    <w:t>FR1</w:t>
                  </w:r>
                </w:p>
              </w:tc>
              <w:tc>
                <w:tcPr>
                  <w:tcW w:w="3111" w:type="dxa"/>
                  <w:vAlign w:val="center"/>
                </w:tcPr>
                <w:p w14:paraId="6AEB2248" w14:textId="77777777" w:rsidR="00DA1923" w:rsidRPr="00AD6D4D" w:rsidRDefault="00DA1923" w:rsidP="00DA1923">
                  <w:pPr>
                    <w:tabs>
                      <w:tab w:val="left" w:pos="1472"/>
                    </w:tabs>
                    <w:spacing w:before="0"/>
                    <w:jc w:val="center"/>
                    <w:rPr>
                      <w:b/>
                      <w:lang w:eastAsia="zh-CN"/>
                    </w:rPr>
                  </w:pPr>
                  <w:r w:rsidRPr="00AD6D4D">
                    <w:rPr>
                      <w:rFonts w:hint="eastAsia"/>
                      <w:b/>
                      <w:lang w:eastAsia="zh-CN"/>
                    </w:rPr>
                    <w:t>F</w:t>
                  </w:r>
                  <w:r w:rsidRPr="00AD6D4D">
                    <w:rPr>
                      <w:b/>
                      <w:lang w:eastAsia="zh-CN"/>
                    </w:rPr>
                    <w:t>R2</w:t>
                  </w:r>
                </w:p>
              </w:tc>
            </w:tr>
            <w:tr w:rsidR="00DA1923" w:rsidRPr="00AD6D4D" w14:paraId="3D3B3C57" w14:textId="77777777" w:rsidTr="002B3C76">
              <w:trPr>
                <w:jc w:val="center"/>
              </w:trPr>
              <w:tc>
                <w:tcPr>
                  <w:tcW w:w="3397" w:type="dxa"/>
                  <w:vAlign w:val="center"/>
                </w:tcPr>
                <w:p w14:paraId="5F901BEA" w14:textId="77777777" w:rsidR="00DA1923" w:rsidRPr="0027055E" w:rsidRDefault="00DA1923" w:rsidP="00DA1923">
                  <w:pPr>
                    <w:tabs>
                      <w:tab w:val="left" w:pos="1472"/>
                    </w:tabs>
                    <w:spacing w:before="0"/>
                    <w:jc w:val="center"/>
                    <w:rPr>
                      <w:lang w:eastAsia="zh-CN"/>
                    </w:rPr>
                  </w:pPr>
                  <w:r>
                    <w:rPr>
                      <w:lang w:eastAsia="zh-CN"/>
                    </w:rPr>
                    <w:t>Scaling factor</w:t>
                  </w:r>
                </w:p>
              </w:tc>
              <w:tc>
                <w:tcPr>
                  <w:tcW w:w="3686" w:type="dxa"/>
                  <w:vAlign w:val="center"/>
                </w:tcPr>
                <w:p w14:paraId="368BC6CF" w14:textId="77777777" w:rsidR="00DA1923" w:rsidRPr="002B0507" w:rsidRDefault="00DA1923" w:rsidP="00DA1923">
                  <w:pPr>
                    <w:tabs>
                      <w:tab w:val="left" w:pos="1472"/>
                    </w:tabs>
                    <w:spacing w:before="0"/>
                    <w:jc w:val="center"/>
                    <w:rPr>
                      <w:lang w:eastAsia="zh-CN"/>
                    </w:rPr>
                  </w:pPr>
                  <w:proofErr w:type="gramStart"/>
                  <w:r w:rsidRPr="002B0507">
                    <w:rPr>
                      <w:lang w:eastAsia="zh-CN"/>
                    </w:rPr>
                    <w:t>dB</w:t>
                  </w:r>
                  <w:r>
                    <w:rPr>
                      <w:lang w:eastAsia="zh-CN"/>
                    </w:rPr>
                    <w:t>(</w:t>
                  </w:r>
                  <w:proofErr w:type="gramEnd"/>
                  <w:r>
                    <w:rPr>
                      <w:lang w:eastAsia="zh-CN"/>
                    </w:rPr>
                    <w:t>273 * 12) for 100MHz channel bandwidth with 30kHz SCS</w:t>
                  </w:r>
                </w:p>
              </w:tc>
              <w:tc>
                <w:tcPr>
                  <w:tcW w:w="3111" w:type="dxa"/>
                  <w:vAlign w:val="center"/>
                </w:tcPr>
                <w:p w14:paraId="2B56D522" w14:textId="77777777" w:rsidR="00DA1923" w:rsidRPr="002B0507" w:rsidRDefault="00DA1923" w:rsidP="00DA1923">
                  <w:pPr>
                    <w:tabs>
                      <w:tab w:val="left" w:pos="1472"/>
                    </w:tabs>
                    <w:spacing w:before="0"/>
                    <w:jc w:val="center"/>
                    <w:rPr>
                      <w:lang w:eastAsia="zh-CN"/>
                    </w:rPr>
                  </w:pPr>
                  <w:proofErr w:type="gramStart"/>
                  <w:r>
                    <w:rPr>
                      <w:rFonts w:hint="eastAsia"/>
                      <w:lang w:eastAsia="zh-CN"/>
                    </w:rPr>
                    <w:t>d</w:t>
                  </w:r>
                  <w:r>
                    <w:rPr>
                      <w:lang w:eastAsia="zh-CN"/>
                    </w:rPr>
                    <w:t>B(</w:t>
                  </w:r>
                  <w:proofErr w:type="gramEnd"/>
                  <w:r>
                    <w:rPr>
                      <w:lang w:eastAsia="zh-CN"/>
                    </w:rPr>
                    <w:t>264*12) for 200MHz channel bandwidth with 60kHz SCS</w:t>
                  </w:r>
                </w:p>
              </w:tc>
            </w:tr>
            <w:tr w:rsidR="00DA1923" w14:paraId="7AF208EB" w14:textId="77777777" w:rsidTr="002B3C76">
              <w:trPr>
                <w:jc w:val="center"/>
              </w:trPr>
              <w:tc>
                <w:tcPr>
                  <w:tcW w:w="3397" w:type="dxa"/>
                  <w:vAlign w:val="center"/>
                </w:tcPr>
                <w:p w14:paraId="248697EB" w14:textId="77777777" w:rsidR="00DA1923" w:rsidRPr="00A630FF" w:rsidRDefault="00DA1923" w:rsidP="00DA1923">
                  <w:pPr>
                    <w:tabs>
                      <w:tab w:val="left" w:pos="1472"/>
                    </w:tabs>
                    <w:spacing w:before="0"/>
                    <w:rPr>
                      <w:lang w:eastAsia="zh-CN"/>
                    </w:rPr>
                  </w:pPr>
                  <w:proofErr w:type="spellStart"/>
                  <w:r>
                    <w:rPr>
                      <w:lang w:eastAsia="zh-CN"/>
                    </w:rPr>
                    <w:t>gNB’s</w:t>
                  </w:r>
                  <w:proofErr w:type="spellEnd"/>
                  <w:r>
                    <w:rPr>
                      <w:lang w:eastAsia="zh-CN"/>
                    </w:rPr>
                    <w:t xml:space="preserve"> </w:t>
                  </w:r>
                  <w:r w:rsidRPr="00A630FF">
                    <w:rPr>
                      <w:lang w:eastAsia="zh-CN"/>
                    </w:rPr>
                    <w:t>per</w:t>
                  </w:r>
                  <w:r>
                    <w:rPr>
                      <w:lang w:eastAsia="zh-CN"/>
                    </w:rPr>
                    <w:t>-</w:t>
                  </w:r>
                  <w:r w:rsidRPr="00A630FF">
                    <w:rPr>
                      <w:lang w:eastAsia="zh-CN"/>
                    </w:rPr>
                    <w:t>subcarrier</w:t>
                  </w:r>
                  <w:r>
                    <w:rPr>
                      <w:lang w:eastAsia="zh-CN"/>
                    </w:rPr>
                    <w:t>-</w:t>
                  </w:r>
                  <w:r w:rsidRPr="00A630FF">
                    <w:rPr>
                      <w:lang w:eastAsia="zh-CN"/>
                    </w:rPr>
                    <w:t>SIR</w:t>
                  </w:r>
                  <w:r>
                    <w:rPr>
                      <w:lang w:eastAsia="zh-CN"/>
                    </w:rPr>
                    <w:t>:</w:t>
                  </w:r>
                  <w:r w:rsidRPr="00A630FF">
                    <w:rPr>
                      <w:lang w:eastAsia="zh-CN"/>
                    </w:rPr>
                    <w:t xml:space="preserve"> </w:t>
                  </w:r>
                  <m:oMath>
                    <m:sSubSup>
                      <m:sSubSupPr>
                        <m:ctrlPr>
                          <w:rPr>
                            <w:rFonts w:ascii="Cambria Math" w:hAnsi="Cambria Math"/>
                            <w:i/>
                            <w:lang w:eastAsia="zh-CN"/>
                          </w:rPr>
                        </m:ctrlPr>
                      </m:sSubSupPr>
                      <m:e>
                        <m:r>
                          <w:rPr>
                            <w:rFonts w:ascii="Cambria Math" w:hAnsi="Cambria Math"/>
                            <w:lang w:eastAsia="zh-CN"/>
                          </w:rPr>
                          <m:t>α</m:t>
                        </m:r>
                      </m:e>
                      <m:sub>
                        <m:r>
                          <m:rPr>
                            <m:sty m:val="p"/>
                          </m:rPr>
                          <w:rPr>
                            <w:rFonts w:ascii="Cambria Math" w:hAnsi="Cambria Math"/>
                            <w:lang w:eastAsia="zh-CN"/>
                          </w:rPr>
                          <m:t>SI</m:t>
                        </m:r>
                      </m:sub>
                      <m:sup>
                        <m:d>
                          <m:dPr>
                            <m:ctrlPr>
                              <w:rPr>
                                <w:rFonts w:ascii="Cambria Math" w:hAnsi="Cambria Math"/>
                                <w:i/>
                                <w:lang w:eastAsia="zh-CN"/>
                              </w:rPr>
                            </m:ctrlPr>
                          </m:dPr>
                          <m:e>
                            <m:r>
                              <w:rPr>
                                <w:rFonts w:ascii="Cambria Math" w:hAnsi="Cambria Math"/>
                                <w:lang w:eastAsia="zh-CN"/>
                              </w:rPr>
                              <m:t>m,n</m:t>
                            </m:r>
                          </m:e>
                        </m:d>
                      </m:sup>
                    </m:sSubSup>
                  </m:oMath>
                  <w:r w:rsidRPr="00A630FF">
                    <w:rPr>
                      <w:rFonts w:hint="eastAsia"/>
                      <w:lang w:eastAsia="zh-CN"/>
                    </w:rPr>
                    <w:t xml:space="preserve"> </w:t>
                  </w:r>
                </w:p>
              </w:tc>
              <w:tc>
                <w:tcPr>
                  <w:tcW w:w="3686" w:type="dxa"/>
                  <w:vAlign w:val="center"/>
                </w:tcPr>
                <w:p w14:paraId="5A7EE2B1" w14:textId="77777777" w:rsidR="00DA1923" w:rsidRDefault="00DA1923" w:rsidP="00DA1923">
                  <w:pPr>
                    <w:tabs>
                      <w:tab w:val="left" w:pos="1472"/>
                    </w:tabs>
                    <w:spacing w:before="0"/>
                    <w:jc w:val="center"/>
                    <w:rPr>
                      <w:lang w:eastAsia="zh-CN"/>
                    </w:rPr>
                  </w:pPr>
                  <w:r>
                    <w:rPr>
                      <w:lang w:eastAsia="zh-CN"/>
                    </w:rPr>
                    <w:t xml:space="preserve">Option 1: 138 dB </w:t>
                  </w:r>
                </w:p>
                <w:p w14:paraId="50CB95B6" w14:textId="77777777" w:rsidR="00DA1923" w:rsidRDefault="00DA1923" w:rsidP="00DA1923">
                  <w:pPr>
                    <w:tabs>
                      <w:tab w:val="left" w:pos="1472"/>
                    </w:tabs>
                    <w:spacing w:before="0"/>
                    <w:jc w:val="center"/>
                    <w:rPr>
                      <w:lang w:eastAsia="zh-CN"/>
                    </w:rPr>
                  </w:pPr>
                  <w:r>
                    <w:rPr>
                      <w:lang w:eastAsia="zh-CN"/>
                    </w:rPr>
                    <w:t xml:space="preserve">Option 2: </w:t>
                  </w:r>
                  <w:r>
                    <w:rPr>
                      <w:rFonts w:hint="eastAsia"/>
                      <w:lang w:eastAsia="zh-CN"/>
                    </w:rPr>
                    <w:t>1</w:t>
                  </w:r>
                  <w:r>
                    <w:rPr>
                      <w:lang w:eastAsia="zh-CN"/>
                    </w:rPr>
                    <w:t xml:space="preserve">63 dB </w:t>
                  </w:r>
                </w:p>
              </w:tc>
              <w:tc>
                <w:tcPr>
                  <w:tcW w:w="3111" w:type="dxa"/>
                  <w:vAlign w:val="center"/>
                </w:tcPr>
                <w:p w14:paraId="2D3B5929" w14:textId="77777777" w:rsidR="00DA1923" w:rsidRPr="00C05D61" w:rsidRDefault="00DA1923" w:rsidP="00DA1923">
                  <w:pPr>
                    <w:tabs>
                      <w:tab w:val="left" w:pos="1472"/>
                    </w:tabs>
                    <w:spacing w:before="0"/>
                    <w:jc w:val="center"/>
                    <w:rPr>
                      <w:lang w:eastAsia="zh-CN"/>
                    </w:rPr>
                  </w:pPr>
                  <w:r w:rsidRPr="00C05D61">
                    <w:rPr>
                      <w:lang w:eastAsia="zh-CN"/>
                    </w:rPr>
                    <w:t>Option 1:</w:t>
                  </w:r>
                  <w:r>
                    <w:rPr>
                      <w:lang w:eastAsia="zh-CN"/>
                    </w:rPr>
                    <w:t xml:space="preserve"> </w:t>
                  </w:r>
                  <w:r w:rsidRPr="00C05D61">
                    <w:rPr>
                      <w:lang w:eastAsia="zh-CN"/>
                    </w:rPr>
                    <w:t xml:space="preserve">117 dB </w:t>
                  </w:r>
                </w:p>
                <w:p w14:paraId="58D83EE7" w14:textId="77777777" w:rsidR="00DA1923" w:rsidRPr="00C05D61" w:rsidRDefault="00DA1923" w:rsidP="00DA1923">
                  <w:pPr>
                    <w:tabs>
                      <w:tab w:val="left" w:pos="1472"/>
                    </w:tabs>
                    <w:spacing w:before="0"/>
                    <w:jc w:val="center"/>
                    <w:rPr>
                      <w:lang w:eastAsia="zh-CN"/>
                    </w:rPr>
                  </w:pPr>
                  <w:r w:rsidRPr="00C05D61">
                    <w:rPr>
                      <w:lang w:eastAsia="zh-CN"/>
                    </w:rPr>
                    <w:t>Option 2:</w:t>
                  </w:r>
                  <w:r>
                    <w:rPr>
                      <w:lang w:eastAsia="zh-CN"/>
                    </w:rPr>
                    <w:t xml:space="preserve"> </w:t>
                  </w:r>
                  <w:r w:rsidRPr="00C05D61">
                    <w:rPr>
                      <w:lang w:eastAsia="zh-CN"/>
                    </w:rPr>
                    <w:t xml:space="preserve">142 dB </w:t>
                  </w:r>
                </w:p>
              </w:tc>
            </w:tr>
            <w:tr w:rsidR="00DA1923" w14:paraId="70214BF3" w14:textId="77777777" w:rsidTr="002B3C76">
              <w:trPr>
                <w:jc w:val="center"/>
              </w:trPr>
              <w:tc>
                <w:tcPr>
                  <w:tcW w:w="3397" w:type="dxa"/>
                  <w:vAlign w:val="center"/>
                </w:tcPr>
                <w:p w14:paraId="324D19E1" w14:textId="77777777" w:rsidR="00DA1923" w:rsidRPr="00A630FF" w:rsidRDefault="00DA1923" w:rsidP="00DA1923">
                  <w:pPr>
                    <w:tabs>
                      <w:tab w:val="left" w:pos="1472"/>
                    </w:tabs>
                    <w:spacing w:before="0"/>
                    <w:rPr>
                      <w:lang w:eastAsia="zh-CN"/>
                    </w:rPr>
                  </w:pPr>
                  <w:proofErr w:type="spellStart"/>
                  <w:r>
                    <w:rPr>
                      <w:lang w:eastAsia="zh-CN"/>
                    </w:rPr>
                    <w:t>gNB-gNB</w:t>
                  </w:r>
                  <w:proofErr w:type="spellEnd"/>
                  <w:r>
                    <w:rPr>
                      <w:lang w:eastAsia="zh-CN"/>
                    </w:rPr>
                    <w:t xml:space="preserve"> p</w:t>
                  </w:r>
                  <w:r w:rsidRPr="00A630FF">
                    <w:rPr>
                      <w:lang w:eastAsia="zh-CN"/>
                    </w:rPr>
                    <w:t>er</w:t>
                  </w:r>
                  <w:r>
                    <w:rPr>
                      <w:lang w:eastAsia="zh-CN"/>
                    </w:rPr>
                    <w:t>-</w:t>
                  </w:r>
                  <w:r w:rsidRPr="00A630FF">
                    <w:rPr>
                      <w:lang w:eastAsia="zh-CN"/>
                    </w:rPr>
                    <w:t>subcarrier</w:t>
                  </w:r>
                  <w:r>
                    <w:rPr>
                      <w:lang w:eastAsia="zh-CN"/>
                    </w:rPr>
                    <w:t>-</w:t>
                  </w:r>
                  <w:r w:rsidRPr="00A630FF">
                    <w:rPr>
                      <w:lang w:eastAsia="zh-CN"/>
                    </w:rPr>
                    <w:t>ISIR</w:t>
                  </w:r>
                  <w:r>
                    <w:rPr>
                      <w:lang w:eastAsia="zh-CN"/>
                    </w:rPr>
                    <w:t>:</w:t>
                  </w:r>
                  <w:r w:rsidRPr="00A630FF">
                    <w:rPr>
                      <w:lang w:eastAsia="zh-CN"/>
                    </w:rPr>
                    <w:t xml:space="preserv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p>
              </w:tc>
              <w:tc>
                <w:tcPr>
                  <w:tcW w:w="3686" w:type="dxa"/>
                  <w:vAlign w:val="center"/>
                </w:tcPr>
                <w:p w14:paraId="52E6A5FA" w14:textId="77777777" w:rsidR="00DA1923" w:rsidRDefault="00DA1923" w:rsidP="00DA1923">
                  <w:pPr>
                    <w:tabs>
                      <w:tab w:val="left" w:pos="1472"/>
                    </w:tabs>
                    <w:spacing w:before="0"/>
                    <w:jc w:val="center"/>
                    <w:rPr>
                      <w:lang w:eastAsia="zh-CN"/>
                    </w:rPr>
                  </w:pPr>
                  <w:r>
                    <w:rPr>
                      <w:lang w:eastAsia="zh-CN"/>
                    </w:rPr>
                    <w:t>78 dB</w:t>
                  </w:r>
                </w:p>
              </w:tc>
              <w:tc>
                <w:tcPr>
                  <w:tcW w:w="3111" w:type="dxa"/>
                  <w:vAlign w:val="center"/>
                </w:tcPr>
                <w:p w14:paraId="757A4E78" w14:textId="77777777" w:rsidR="00DA1923" w:rsidRPr="00C05D61" w:rsidRDefault="00DA1923" w:rsidP="00DA1923">
                  <w:pPr>
                    <w:tabs>
                      <w:tab w:val="left" w:pos="1472"/>
                    </w:tabs>
                    <w:spacing w:before="0"/>
                    <w:jc w:val="center"/>
                    <w:rPr>
                      <w:lang w:eastAsia="zh-CN"/>
                    </w:rPr>
                  </w:pPr>
                  <w:r w:rsidRPr="00C05D61">
                    <w:rPr>
                      <w:lang w:eastAsia="zh-CN"/>
                    </w:rPr>
                    <w:t>57 dB</w:t>
                  </w:r>
                </w:p>
              </w:tc>
            </w:tr>
            <w:tr w:rsidR="00DA1923" w14:paraId="3F82458F" w14:textId="77777777" w:rsidTr="002B3C76">
              <w:trPr>
                <w:jc w:val="center"/>
              </w:trPr>
              <w:tc>
                <w:tcPr>
                  <w:tcW w:w="3397" w:type="dxa"/>
                  <w:vAlign w:val="center"/>
                </w:tcPr>
                <w:p w14:paraId="486B9AF2" w14:textId="77777777" w:rsidR="00DA1923" w:rsidRPr="00A630FF" w:rsidRDefault="00DA1923" w:rsidP="00DA1923">
                  <w:pPr>
                    <w:tabs>
                      <w:tab w:val="left" w:pos="1472"/>
                    </w:tabs>
                    <w:spacing w:before="0"/>
                    <w:rPr>
                      <w:lang w:eastAsia="zh-CN"/>
                    </w:rPr>
                  </w:pPr>
                  <w:r>
                    <w:rPr>
                      <w:lang w:eastAsia="zh-CN"/>
                    </w:rPr>
                    <w:lastRenderedPageBreak/>
                    <w:t xml:space="preserve">UE-UE </w:t>
                  </w:r>
                  <w:r w:rsidRPr="00A630FF">
                    <w:rPr>
                      <w:lang w:eastAsia="zh-CN"/>
                    </w:rPr>
                    <w:t>per</w:t>
                  </w:r>
                  <w:r>
                    <w:rPr>
                      <w:lang w:eastAsia="zh-CN"/>
                    </w:rPr>
                    <w:t>-</w:t>
                  </w:r>
                  <w:r w:rsidRPr="00A630FF">
                    <w:rPr>
                      <w:lang w:eastAsia="zh-CN"/>
                    </w:rPr>
                    <w:t>subcarrier</w:t>
                  </w:r>
                  <w:r>
                    <w:rPr>
                      <w:lang w:eastAsia="zh-CN"/>
                    </w:rPr>
                    <w:t>-</w:t>
                  </w:r>
                  <w:r w:rsidRPr="00A630FF">
                    <w:rPr>
                      <w:lang w:eastAsia="zh-CN"/>
                    </w:rPr>
                    <w:t>ISIR</w:t>
                  </w:r>
                  <w:r>
                    <w:rPr>
                      <w:lang w:eastAsia="zh-CN"/>
                    </w:rPr>
                    <w:t>:</w:t>
                  </w:r>
                  <w:r w:rsidRPr="00A630FF">
                    <w:rPr>
                      <w:lang w:eastAsia="zh-CN"/>
                    </w:rPr>
                    <w:t xml:space="preserv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oMath>
                </w:p>
              </w:tc>
              <w:tc>
                <w:tcPr>
                  <w:tcW w:w="3686" w:type="dxa"/>
                  <w:vAlign w:val="center"/>
                </w:tcPr>
                <w:p w14:paraId="6323FE85" w14:textId="77777777" w:rsidR="00DA1923" w:rsidRDefault="00DA1923" w:rsidP="00DA1923">
                  <w:pPr>
                    <w:tabs>
                      <w:tab w:val="left" w:pos="1472"/>
                    </w:tabs>
                    <w:spacing w:before="0"/>
                    <w:jc w:val="center"/>
                    <w:rPr>
                      <w:lang w:eastAsia="zh-CN"/>
                    </w:rPr>
                  </w:pPr>
                  <w:r>
                    <w:rPr>
                      <w:lang w:eastAsia="zh-CN"/>
                    </w:rPr>
                    <w:t>63 dB</w:t>
                  </w:r>
                </w:p>
              </w:tc>
              <w:tc>
                <w:tcPr>
                  <w:tcW w:w="3111" w:type="dxa"/>
                  <w:vAlign w:val="center"/>
                </w:tcPr>
                <w:p w14:paraId="76E80E87" w14:textId="77777777" w:rsidR="00DA1923" w:rsidRPr="00C05D61" w:rsidRDefault="00DA1923" w:rsidP="00DA1923">
                  <w:pPr>
                    <w:tabs>
                      <w:tab w:val="left" w:pos="1472"/>
                    </w:tabs>
                    <w:spacing w:before="0"/>
                    <w:jc w:val="center"/>
                    <w:rPr>
                      <w:lang w:eastAsia="zh-CN"/>
                    </w:rPr>
                  </w:pPr>
                  <w:r w:rsidRPr="00C05D61">
                    <w:rPr>
                      <w:lang w:eastAsia="zh-CN"/>
                    </w:rPr>
                    <w:t>51 dB</w:t>
                  </w:r>
                </w:p>
              </w:tc>
            </w:tr>
            <w:tr w:rsidR="00DA1923" w14:paraId="11120EC6" w14:textId="77777777" w:rsidTr="002B3C76">
              <w:trPr>
                <w:jc w:val="center"/>
              </w:trPr>
              <w:tc>
                <w:tcPr>
                  <w:tcW w:w="3397" w:type="dxa"/>
                  <w:vAlign w:val="center"/>
                </w:tcPr>
                <w:p w14:paraId="03B343D0" w14:textId="77777777" w:rsidR="00DA1923" w:rsidRPr="00A630FF" w:rsidRDefault="00DA1923" w:rsidP="00DA1923">
                  <w:pPr>
                    <w:tabs>
                      <w:tab w:val="left" w:pos="1472"/>
                    </w:tabs>
                    <w:spacing w:before="0"/>
                    <w:rPr>
                      <w:lang w:eastAsia="zh-CN"/>
                    </w:rPr>
                  </w:pPr>
                  <w:proofErr w:type="spellStart"/>
                  <w:r>
                    <w:rPr>
                      <w:lang w:eastAsia="zh-CN"/>
                    </w:rPr>
                    <w:t>gNB-gNB</w:t>
                  </w:r>
                  <w:proofErr w:type="spellEnd"/>
                  <w:r>
                    <w:rPr>
                      <w:lang w:eastAsia="zh-CN"/>
                    </w:rPr>
                    <w:t xml:space="preserve"> </w:t>
                  </w:r>
                  <w:r w:rsidRPr="005F2121">
                    <w:rPr>
                      <w:lang w:eastAsia="zh-CN"/>
                    </w:rPr>
                    <w:t>per</w:t>
                  </w:r>
                  <w:r>
                    <w:rPr>
                      <w:lang w:eastAsia="zh-CN"/>
                    </w:rPr>
                    <w:t>-</w:t>
                  </w:r>
                  <w:r w:rsidRPr="005F2121">
                    <w:rPr>
                      <w:lang w:eastAsia="zh-CN"/>
                    </w:rPr>
                    <w:t>subcarrier</w:t>
                  </w:r>
                  <w:r>
                    <w:rPr>
                      <w:lang w:eastAsia="zh-CN"/>
                    </w:rPr>
                    <w:t xml:space="preserve">-ACIR: </w:t>
                  </w:r>
                  <m:oMath>
                    <m:sSubSup>
                      <m:sSubSupPr>
                        <m:ctrlPr>
                          <w:rPr>
                            <w:rFonts w:ascii="Cambria Math" w:hAnsi="Cambria Math"/>
                            <w:i/>
                            <w:lang w:eastAsia="zh-CN"/>
                          </w:rPr>
                        </m:ctrlPr>
                      </m:sSubSupPr>
                      <m:e>
                        <m:r>
                          <w:rPr>
                            <w:rFonts w:ascii="Cambria Math" w:hAnsi="Cambria Math"/>
                            <w:lang w:eastAsia="zh-CN"/>
                          </w:rPr>
                          <m:t>γ</m:t>
                        </m:r>
                      </m:e>
                      <m:sub>
                        <m:r>
                          <m:rPr>
                            <m:sty m:val="p"/>
                          </m:rP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p>
              </w:tc>
              <w:tc>
                <w:tcPr>
                  <w:tcW w:w="3686" w:type="dxa"/>
                  <w:vAlign w:val="center"/>
                </w:tcPr>
                <w:p w14:paraId="0F3D3345" w14:textId="77777777" w:rsidR="00DA1923" w:rsidRDefault="00DA1923" w:rsidP="00DA1923">
                  <w:pPr>
                    <w:tabs>
                      <w:tab w:val="left" w:pos="1472"/>
                    </w:tabs>
                    <w:spacing w:before="0"/>
                    <w:jc w:val="center"/>
                    <w:rPr>
                      <w:lang w:eastAsia="zh-CN"/>
                    </w:rPr>
                  </w:pPr>
                  <w:r>
                    <w:rPr>
                      <w:lang w:eastAsia="zh-CN"/>
                    </w:rPr>
                    <w:t>78 dB</w:t>
                  </w:r>
                </w:p>
              </w:tc>
              <w:tc>
                <w:tcPr>
                  <w:tcW w:w="3111" w:type="dxa"/>
                  <w:vAlign w:val="center"/>
                </w:tcPr>
                <w:p w14:paraId="39E49417" w14:textId="77777777" w:rsidR="00DA1923" w:rsidRPr="00C05D61" w:rsidRDefault="00DA1923" w:rsidP="00DA1923">
                  <w:pPr>
                    <w:tabs>
                      <w:tab w:val="left" w:pos="1472"/>
                    </w:tabs>
                    <w:spacing w:before="0"/>
                    <w:jc w:val="center"/>
                    <w:rPr>
                      <w:lang w:eastAsia="zh-CN"/>
                    </w:rPr>
                  </w:pPr>
                  <w:r w:rsidRPr="00C05D61">
                    <w:rPr>
                      <w:lang w:eastAsia="zh-CN"/>
                    </w:rPr>
                    <w:t>57 dB</w:t>
                  </w:r>
                </w:p>
              </w:tc>
            </w:tr>
            <w:tr w:rsidR="00DA1923" w14:paraId="25ED6953" w14:textId="77777777" w:rsidTr="002B3C76">
              <w:trPr>
                <w:jc w:val="center"/>
              </w:trPr>
              <w:tc>
                <w:tcPr>
                  <w:tcW w:w="3397" w:type="dxa"/>
                  <w:vAlign w:val="center"/>
                </w:tcPr>
                <w:p w14:paraId="7CCD824A" w14:textId="77777777" w:rsidR="00DA1923" w:rsidRPr="00A630FF" w:rsidRDefault="00DA1923" w:rsidP="00DA1923">
                  <w:pPr>
                    <w:tabs>
                      <w:tab w:val="left" w:pos="1472"/>
                    </w:tabs>
                    <w:spacing w:before="0"/>
                    <w:rPr>
                      <w:lang w:eastAsia="zh-CN"/>
                    </w:rPr>
                  </w:pPr>
                  <w:r>
                    <w:rPr>
                      <w:lang w:eastAsia="zh-CN"/>
                    </w:rPr>
                    <w:t xml:space="preserve">UE-UE </w:t>
                  </w:r>
                  <w:r w:rsidRPr="005F2121">
                    <w:rPr>
                      <w:lang w:eastAsia="zh-CN"/>
                    </w:rPr>
                    <w:t>per</w:t>
                  </w:r>
                  <w:r>
                    <w:rPr>
                      <w:lang w:eastAsia="zh-CN"/>
                    </w:rPr>
                    <w:t>-</w:t>
                  </w:r>
                  <w:r w:rsidRPr="005F2121">
                    <w:rPr>
                      <w:lang w:eastAsia="zh-CN"/>
                    </w:rPr>
                    <w:t>subcarrier</w:t>
                  </w:r>
                  <w:r>
                    <w:rPr>
                      <w:lang w:eastAsia="zh-CN"/>
                    </w:rPr>
                    <w:t xml:space="preserve">-ACIR: </w:t>
                  </w:r>
                  <m:oMath>
                    <m:sSubSup>
                      <m:sSubSupPr>
                        <m:ctrlPr>
                          <w:rPr>
                            <w:rFonts w:ascii="Cambria Math" w:hAnsi="Cambria Math"/>
                            <w:i/>
                            <w:lang w:eastAsia="zh-CN"/>
                          </w:rPr>
                        </m:ctrlPr>
                      </m:sSubSupPr>
                      <m:e>
                        <m:r>
                          <w:rPr>
                            <w:rFonts w:ascii="Cambria Math" w:hAnsi="Cambria Math"/>
                            <w:lang w:eastAsia="zh-CN"/>
                          </w:rPr>
                          <m:t>γ</m:t>
                        </m:r>
                      </m:e>
                      <m:sub>
                        <m:r>
                          <m:rPr>
                            <m:sty m:val="p"/>
                          </m:rP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oMath>
                </w:p>
              </w:tc>
              <w:tc>
                <w:tcPr>
                  <w:tcW w:w="3686" w:type="dxa"/>
                  <w:vAlign w:val="center"/>
                </w:tcPr>
                <w:p w14:paraId="730C5235" w14:textId="77777777" w:rsidR="00DA1923" w:rsidRDefault="00DA1923" w:rsidP="00DA1923">
                  <w:pPr>
                    <w:tabs>
                      <w:tab w:val="left" w:pos="1472"/>
                    </w:tabs>
                    <w:spacing w:before="0"/>
                    <w:jc w:val="center"/>
                    <w:rPr>
                      <w:lang w:eastAsia="zh-CN"/>
                    </w:rPr>
                  </w:pPr>
                  <w:r>
                    <w:rPr>
                      <w:lang w:eastAsia="zh-CN"/>
                    </w:rPr>
                    <w:t>63 dB</w:t>
                  </w:r>
                </w:p>
              </w:tc>
              <w:tc>
                <w:tcPr>
                  <w:tcW w:w="3111" w:type="dxa"/>
                  <w:vAlign w:val="center"/>
                </w:tcPr>
                <w:p w14:paraId="3ABAA8E0" w14:textId="77777777" w:rsidR="00DA1923" w:rsidRPr="00C05D61" w:rsidRDefault="00DA1923" w:rsidP="00DA1923">
                  <w:pPr>
                    <w:tabs>
                      <w:tab w:val="left" w:pos="1472"/>
                    </w:tabs>
                    <w:spacing w:before="0"/>
                    <w:jc w:val="center"/>
                    <w:rPr>
                      <w:lang w:eastAsia="zh-CN"/>
                    </w:rPr>
                  </w:pPr>
                  <w:r w:rsidRPr="00C05D61">
                    <w:rPr>
                      <w:lang w:eastAsia="zh-CN"/>
                    </w:rPr>
                    <w:t>51 dB</w:t>
                  </w:r>
                </w:p>
              </w:tc>
            </w:tr>
          </w:tbl>
          <w:p w14:paraId="4D89A1B7" w14:textId="77777777" w:rsidR="00DB6459" w:rsidRPr="008C4699" w:rsidRDefault="00DB6459" w:rsidP="00DE221D">
            <w:pPr>
              <w:spacing w:afterLines="50" w:after="120" w:line="360" w:lineRule="auto"/>
              <w:rPr>
                <w:rFonts w:eastAsia="PMingLiU"/>
                <w:lang w:eastAsia="zh-TW"/>
              </w:rPr>
            </w:pPr>
          </w:p>
        </w:tc>
      </w:tr>
      <w:tr w:rsidR="00DB6459" w:rsidRPr="001820A8" w14:paraId="6ED4ABA1"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10C87E6B" w14:textId="167D13C5" w:rsidR="00DB6459" w:rsidRPr="00283ED0" w:rsidRDefault="003648FB" w:rsidP="00DE221D">
            <w:pPr>
              <w:jc w:val="center"/>
              <w:rPr>
                <w:lang w:eastAsia="zh-CN"/>
              </w:rPr>
            </w:pPr>
            <w:r>
              <w:rPr>
                <w:rFonts w:hint="eastAsia"/>
                <w:lang w:eastAsia="zh-CN"/>
              </w:rPr>
              <w:lastRenderedPageBreak/>
              <w:t>H</w:t>
            </w:r>
            <w:r>
              <w:rPr>
                <w:lang w:eastAsia="zh-CN"/>
              </w:rPr>
              <w:t>uawei</w:t>
            </w:r>
          </w:p>
        </w:tc>
        <w:tc>
          <w:tcPr>
            <w:tcW w:w="0" w:type="auto"/>
            <w:tcBorders>
              <w:top w:val="single" w:sz="4" w:space="0" w:color="auto"/>
              <w:left w:val="single" w:sz="4" w:space="0" w:color="auto"/>
              <w:bottom w:val="single" w:sz="4" w:space="0" w:color="auto"/>
              <w:right w:val="single" w:sz="4" w:space="0" w:color="auto"/>
            </w:tcBorders>
            <w:vAlign w:val="center"/>
          </w:tcPr>
          <w:p w14:paraId="576C334C" w14:textId="77777777" w:rsidR="003648FB" w:rsidRDefault="003648FB" w:rsidP="003648FB">
            <w:pPr>
              <w:spacing w:before="72"/>
              <w:rPr>
                <w:i/>
              </w:rPr>
            </w:pPr>
            <w:r w:rsidRPr="00D92993">
              <w:rPr>
                <w:b/>
                <w:i/>
                <w:u w:val="single"/>
              </w:rPr>
              <w:t>Observation 4:</w:t>
            </w:r>
            <w:r w:rsidRPr="00A6704D">
              <w:rPr>
                <w:b/>
                <w:i/>
              </w:rPr>
              <w:t xml:space="preserve"> </w:t>
            </w:r>
            <w:r>
              <w:rPr>
                <w:i/>
              </w:rPr>
              <w:t>T</w:t>
            </w:r>
            <w:r w:rsidRPr="00A6704D">
              <w:rPr>
                <w:i/>
              </w:rPr>
              <w:t>he</w:t>
            </w:r>
            <w:r>
              <w:rPr>
                <w:i/>
              </w:rPr>
              <w:t xml:space="preserve"> </w:t>
            </w:r>
            <w:proofErr w:type="gramStart"/>
            <w:r>
              <w:rPr>
                <w:i/>
              </w:rPr>
              <w:t>cross link</w:t>
            </w:r>
            <w:proofErr w:type="gramEnd"/>
            <w:r>
              <w:rPr>
                <w:i/>
              </w:rPr>
              <w:t xml:space="preserve"> interference </w:t>
            </w:r>
            <w:r w:rsidRPr="00A6704D">
              <w:rPr>
                <w:i/>
              </w:rPr>
              <w:t xml:space="preserve">can be classified as linear and </w:t>
            </w:r>
            <w:r>
              <w:rPr>
                <w:i/>
              </w:rPr>
              <w:t>non-linear</w:t>
            </w:r>
            <w:r w:rsidRPr="00A6704D">
              <w:rPr>
                <w:i/>
              </w:rPr>
              <w:t xml:space="preserve"> interference, </w:t>
            </w:r>
            <w:r>
              <w:rPr>
                <w:i/>
              </w:rPr>
              <w:t xml:space="preserve">where </w:t>
            </w:r>
            <w:r w:rsidRPr="00A6704D">
              <w:rPr>
                <w:i/>
              </w:rPr>
              <w:t>downlink signal</w:t>
            </w:r>
            <w:r>
              <w:rPr>
                <w:i/>
              </w:rPr>
              <w:t>s</w:t>
            </w:r>
            <w:r w:rsidRPr="00A6704D">
              <w:rPr>
                <w:i/>
              </w:rPr>
              <w:t xml:space="preserve"> from </w:t>
            </w:r>
            <w:r>
              <w:rPr>
                <w:i/>
              </w:rPr>
              <w:t>own</w:t>
            </w:r>
            <w:r w:rsidRPr="00A6704D">
              <w:rPr>
                <w:i/>
              </w:rPr>
              <w:t xml:space="preserve"> cell or other cells </w:t>
            </w:r>
            <w:r>
              <w:rPr>
                <w:i/>
              </w:rPr>
              <w:t xml:space="preserve">may lead to </w:t>
            </w:r>
            <w:r w:rsidRPr="00A6704D">
              <w:rPr>
                <w:i/>
              </w:rPr>
              <w:t>blocking</w:t>
            </w:r>
            <w:r>
              <w:rPr>
                <w:i/>
              </w:rPr>
              <w:t>, and BS-to-BS CLI</w:t>
            </w:r>
            <w:r>
              <w:rPr>
                <w:rFonts w:hint="eastAsia"/>
                <w:i/>
              </w:rPr>
              <w:t>,</w:t>
            </w:r>
            <w:r>
              <w:rPr>
                <w:i/>
              </w:rPr>
              <w:t xml:space="preserve"> UE-to-UE CLI, and BS self CLI have impact on</w:t>
            </w:r>
            <w:r w:rsidRPr="00A6704D">
              <w:rPr>
                <w:i/>
              </w:rPr>
              <w:t xml:space="preserve"> demodulation performance.</w:t>
            </w:r>
          </w:p>
          <w:p w14:paraId="6CF8D66E" w14:textId="77777777" w:rsidR="003648FB" w:rsidRPr="000D0C2B" w:rsidRDefault="003648FB" w:rsidP="003648FB">
            <w:pPr>
              <w:spacing w:before="72"/>
              <w:rPr>
                <w:i/>
              </w:rPr>
            </w:pPr>
            <w:r w:rsidRPr="00D92993">
              <w:rPr>
                <w:rFonts w:hint="eastAsia"/>
                <w:b/>
                <w:i/>
                <w:u w:val="single"/>
              </w:rPr>
              <w:t>P</w:t>
            </w:r>
            <w:r w:rsidRPr="00D92993">
              <w:rPr>
                <w:b/>
                <w:i/>
                <w:u w:val="single"/>
              </w:rPr>
              <w:t>roposal 6:</w:t>
            </w:r>
            <w:r>
              <w:rPr>
                <w:i/>
              </w:rPr>
              <w:t xml:space="preserve"> The following interferences will impact the system performance and should be studied in Rel-18 NR duplex evolution:</w:t>
            </w:r>
          </w:p>
          <w:p w14:paraId="2147226A" w14:textId="77777777" w:rsidR="003648FB" w:rsidRDefault="003648FB" w:rsidP="006C6A26">
            <w:pPr>
              <w:pStyle w:val="ListParagraph"/>
              <w:numPr>
                <w:ilvl w:val="0"/>
                <w:numId w:val="23"/>
              </w:numPr>
              <w:rPr>
                <w:i/>
              </w:rPr>
            </w:pPr>
            <w:r>
              <w:rPr>
                <w:i/>
              </w:rPr>
              <w:t>Linear interference</w:t>
            </w:r>
          </w:p>
          <w:p w14:paraId="40FFF813" w14:textId="77777777" w:rsidR="003648FB" w:rsidRDefault="003648FB" w:rsidP="006C6A26">
            <w:pPr>
              <w:pStyle w:val="ListParagraph"/>
              <w:numPr>
                <w:ilvl w:val="1"/>
                <w:numId w:val="23"/>
              </w:numPr>
              <w:rPr>
                <w:i/>
              </w:rPr>
            </w:pPr>
            <w:r>
              <w:rPr>
                <w:i/>
              </w:rPr>
              <w:t>In-band BS-to-BS CLI</w:t>
            </w:r>
          </w:p>
          <w:p w14:paraId="36DCDA41" w14:textId="77777777" w:rsidR="003648FB" w:rsidRDefault="003648FB" w:rsidP="006C6A26">
            <w:pPr>
              <w:pStyle w:val="ListParagraph"/>
              <w:numPr>
                <w:ilvl w:val="1"/>
                <w:numId w:val="23"/>
              </w:numPr>
              <w:rPr>
                <w:i/>
              </w:rPr>
            </w:pPr>
            <w:r>
              <w:rPr>
                <w:i/>
              </w:rPr>
              <w:t>In-band UE-to-UE CLI</w:t>
            </w:r>
          </w:p>
          <w:p w14:paraId="51ADB1ED" w14:textId="77777777" w:rsidR="003648FB" w:rsidRDefault="003648FB" w:rsidP="006C6A26">
            <w:pPr>
              <w:pStyle w:val="ListParagraph"/>
              <w:numPr>
                <w:ilvl w:val="1"/>
                <w:numId w:val="23"/>
              </w:numPr>
              <w:rPr>
                <w:i/>
              </w:rPr>
            </w:pPr>
            <w:r>
              <w:rPr>
                <w:i/>
              </w:rPr>
              <w:t>Blocking caused by DL/UL signal</w:t>
            </w:r>
          </w:p>
          <w:p w14:paraId="0F8FA16D" w14:textId="77777777" w:rsidR="003648FB" w:rsidRDefault="003648FB" w:rsidP="006C6A26">
            <w:pPr>
              <w:pStyle w:val="ListParagraph"/>
              <w:numPr>
                <w:ilvl w:val="0"/>
                <w:numId w:val="23"/>
              </w:numPr>
              <w:rPr>
                <w:i/>
              </w:rPr>
            </w:pPr>
            <w:r>
              <w:rPr>
                <w:i/>
              </w:rPr>
              <w:t>Non-linear interference</w:t>
            </w:r>
          </w:p>
          <w:p w14:paraId="14307B49" w14:textId="77777777" w:rsidR="003648FB" w:rsidRDefault="003648FB" w:rsidP="006C6A26">
            <w:pPr>
              <w:pStyle w:val="ListParagraph"/>
              <w:numPr>
                <w:ilvl w:val="1"/>
                <w:numId w:val="23"/>
              </w:numPr>
              <w:rPr>
                <w:i/>
              </w:rPr>
            </w:pPr>
            <w:r>
              <w:rPr>
                <w:rFonts w:hint="eastAsia"/>
                <w:i/>
              </w:rPr>
              <w:t>Inter</w:t>
            </w:r>
            <w:r>
              <w:rPr>
                <w:i/>
              </w:rPr>
              <w:t>-</w:t>
            </w:r>
            <w:proofErr w:type="spellStart"/>
            <w:r>
              <w:rPr>
                <w:i/>
              </w:rPr>
              <w:t>subband</w:t>
            </w:r>
            <w:proofErr w:type="spellEnd"/>
            <w:r>
              <w:rPr>
                <w:i/>
              </w:rPr>
              <w:t xml:space="preserve"> </w:t>
            </w:r>
            <w:r>
              <w:rPr>
                <w:rFonts w:hint="eastAsia"/>
                <w:i/>
              </w:rPr>
              <w:t>B</w:t>
            </w:r>
            <w:r>
              <w:rPr>
                <w:i/>
              </w:rPr>
              <w:t>S-to-BS CLI</w:t>
            </w:r>
          </w:p>
          <w:p w14:paraId="22F66B33" w14:textId="77777777" w:rsidR="003648FB" w:rsidRDefault="003648FB" w:rsidP="006C6A26">
            <w:pPr>
              <w:pStyle w:val="ListParagraph"/>
              <w:numPr>
                <w:ilvl w:val="1"/>
                <w:numId w:val="23"/>
              </w:numPr>
              <w:rPr>
                <w:i/>
              </w:rPr>
            </w:pPr>
            <w:r>
              <w:rPr>
                <w:i/>
              </w:rPr>
              <w:t>Inter-</w:t>
            </w:r>
            <w:proofErr w:type="spellStart"/>
            <w:r>
              <w:rPr>
                <w:i/>
              </w:rPr>
              <w:t>subband</w:t>
            </w:r>
            <w:proofErr w:type="spellEnd"/>
            <w:r>
              <w:rPr>
                <w:i/>
              </w:rPr>
              <w:t xml:space="preserve"> UE-to-UE CLI</w:t>
            </w:r>
          </w:p>
          <w:p w14:paraId="627B4889" w14:textId="77777777" w:rsidR="003648FB" w:rsidRPr="004C6630" w:rsidRDefault="003648FB" w:rsidP="006C6A26">
            <w:pPr>
              <w:pStyle w:val="ListParagraph"/>
              <w:numPr>
                <w:ilvl w:val="1"/>
                <w:numId w:val="23"/>
              </w:numPr>
              <w:rPr>
                <w:i/>
              </w:rPr>
            </w:pPr>
            <w:r w:rsidRPr="004C6630">
              <w:rPr>
                <w:i/>
              </w:rPr>
              <w:t>Inter-</w:t>
            </w:r>
            <w:proofErr w:type="spellStart"/>
            <w:r w:rsidRPr="004C6630">
              <w:rPr>
                <w:i/>
              </w:rPr>
              <w:t>subband</w:t>
            </w:r>
            <w:proofErr w:type="spellEnd"/>
            <w:r w:rsidRPr="004C6630">
              <w:rPr>
                <w:i/>
              </w:rPr>
              <w:t xml:space="preserve"> BS self CLI</w:t>
            </w:r>
          </w:p>
          <w:p w14:paraId="38AA95AB" w14:textId="033C8E35" w:rsidR="00FE2733" w:rsidRDefault="00FE2733" w:rsidP="003648FB">
            <w:pPr>
              <w:spacing w:before="72"/>
            </w:pPr>
            <w:r w:rsidRPr="00DE4382">
              <w:rPr>
                <w:b/>
                <w:i/>
                <w:u w:val="single"/>
              </w:rPr>
              <w:t>Proposal 7</w:t>
            </w:r>
            <w:r w:rsidRPr="00DE4382">
              <w:rPr>
                <w:i/>
                <w:u w:val="single"/>
              </w:rPr>
              <w:t>:</w:t>
            </w:r>
            <w:r w:rsidRPr="005E0995">
              <w:rPr>
                <w:i/>
              </w:rPr>
              <w:t xml:space="preserve"> </w:t>
            </w:r>
            <w:r>
              <w:rPr>
                <w:i/>
              </w:rPr>
              <w:t>The interference models of in-band BS-to-BS CLI and in-band UE-to-UE CLI used in TR 38.802 can be reused for Rel-18 NR duplex evolution.</w:t>
            </w:r>
          </w:p>
          <w:p w14:paraId="1AF91F7E" w14:textId="77777777" w:rsidR="00DA1923" w:rsidRPr="000D0C2B" w:rsidRDefault="00DA1923" w:rsidP="00DA1923">
            <w:pPr>
              <w:spacing w:before="72"/>
              <w:rPr>
                <w:i/>
              </w:rPr>
            </w:pPr>
            <w:r w:rsidRPr="000D0C2B">
              <w:rPr>
                <w:rFonts w:hint="eastAsia"/>
                <w:b/>
                <w:i/>
              </w:rPr>
              <w:t>P</w:t>
            </w:r>
            <w:r w:rsidRPr="000D0C2B">
              <w:rPr>
                <w:b/>
                <w:i/>
              </w:rPr>
              <w:t xml:space="preserve">roposal </w:t>
            </w:r>
            <w:r>
              <w:rPr>
                <w:b/>
                <w:i/>
              </w:rPr>
              <w:t>8</w:t>
            </w:r>
            <w:r w:rsidRPr="000D0C2B">
              <w:rPr>
                <w:i/>
              </w:rPr>
              <w:t>:</w:t>
            </w:r>
            <w:r>
              <w:rPr>
                <w:i/>
              </w:rPr>
              <w:t xml:space="preserve"> The following aspects for non-linear interference modeling should be studied in Rel-18 NR duplex evolution:</w:t>
            </w:r>
          </w:p>
          <w:p w14:paraId="6239F193" w14:textId="77777777" w:rsidR="00DA1923" w:rsidRPr="00D23739" w:rsidRDefault="00DA1923" w:rsidP="006C6A26">
            <w:pPr>
              <w:pStyle w:val="ListParagraph"/>
              <w:numPr>
                <w:ilvl w:val="0"/>
                <w:numId w:val="23"/>
              </w:numPr>
              <w:rPr>
                <w:i/>
                <w:iCs/>
              </w:rPr>
            </w:pPr>
            <w:r w:rsidRPr="00D23739">
              <w:rPr>
                <w:rFonts w:hint="eastAsia"/>
                <w:i/>
                <w:iCs/>
              </w:rPr>
              <w:t>S</w:t>
            </w:r>
            <w:r w:rsidRPr="00D23739">
              <w:rPr>
                <w:i/>
                <w:iCs/>
              </w:rPr>
              <w:t>trength of non-linear interference (RAN4)</w:t>
            </w:r>
          </w:p>
          <w:p w14:paraId="63F57535" w14:textId="77777777" w:rsidR="00DA1923" w:rsidRPr="00D23739" w:rsidRDefault="00DA1923" w:rsidP="006C6A26">
            <w:pPr>
              <w:pStyle w:val="ListParagraph"/>
              <w:numPr>
                <w:ilvl w:val="0"/>
                <w:numId w:val="23"/>
              </w:numPr>
              <w:rPr>
                <w:i/>
                <w:iCs/>
              </w:rPr>
            </w:pPr>
            <w:r w:rsidRPr="00D23739">
              <w:rPr>
                <w:i/>
                <w:iCs/>
              </w:rPr>
              <w:t>Correlation of non-linear interference between antenna ports</w:t>
            </w:r>
          </w:p>
          <w:p w14:paraId="5A9E662B" w14:textId="77777777" w:rsidR="00DA1923" w:rsidRPr="00D23739" w:rsidRDefault="00DA1923" w:rsidP="006C6A26">
            <w:pPr>
              <w:pStyle w:val="ListParagraph"/>
              <w:numPr>
                <w:ilvl w:val="1"/>
                <w:numId w:val="23"/>
              </w:numPr>
              <w:rPr>
                <w:i/>
                <w:iCs/>
              </w:rPr>
            </w:pPr>
            <w:r w:rsidRPr="00D23739">
              <w:rPr>
                <w:i/>
                <w:iCs/>
              </w:rPr>
              <w:t>Non-linear interference can be modeled as uncorrelated signals</w:t>
            </w:r>
          </w:p>
          <w:p w14:paraId="09C25964" w14:textId="77777777" w:rsidR="00DA1923" w:rsidRPr="00D23739" w:rsidRDefault="00DA1923" w:rsidP="006C6A26">
            <w:pPr>
              <w:pStyle w:val="ListParagraph"/>
              <w:numPr>
                <w:ilvl w:val="1"/>
                <w:numId w:val="23"/>
              </w:numPr>
              <w:rPr>
                <w:i/>
                <w:iCs/>
              </w:rPr>
            </w:pPr>
            <w:r w:rsidRPr="00D23739">
              <w:rPr>
                <w:i/>
                <w:iCs/>
              </w:rPr>
              <w:t>Non-linear signal on each transmit antenna port can be modeled as Gaussian distribution, i.e., beamforming should not be considered in the modeling of non-linear interference</w:t>
            </w:r>
          </w:p>
          <w:p w14:paraId="7FEBF5AA" w14:textId="77777777" w:rsidR="00DA1923" w:rsidRPr="00D23739" w:rsidRDefault="00DA1923" w:rsidP="006C6A26">
            <w:pPr>
              <w:pStyle w:val="ListParagraph"/>
              <w:numPr>
                <w:ilvl w:val="0"/>
                <w:numId w:val="23"/>
              </w:numPr>
              <w:rPr>
                <w:i/>
                <w:iCs/>
              </w:rPr>
            </w:pPr>
            <w:r w:rsidRPr="00D23739">
              <w:rPr>
                <w:rFonts w:hint="eastAsia"/>
                <w:i/>
                <w:iCs/>
              </w:rPr>
              <w:t>C</w:t>
            </w:r>
            <w:r w:rsidRPr="00D23739">
              <w:rPr>
                <w:i/>
                <w:iCs/>
              </w:rPr>
              <w:t>hannel for non-linear interference</w:t>
            </w:r>
          </w:p>
          <w:p w14:paraId="76A68F4E" w14:textId="7F2138E2" w:rsidR="00DB6459" w:rsidRPr="009A47B6" w:rsidRDefault="00DA1923" w:rsidP="006C6A26">
            <w:pPr>
              <w:pStyle w:val="ListParagraph"/>
              <w:numPr>
                <w:ilvl w:val="1"/>
                <w:numId w:val="23"/>
              </w:numPr>
              <w:rPr>
                <w:i/>
                <w:iCs/>
              </w:rPr>
            </w:pPr>
            <w:r w:rsidRPr="00D23739">
              <w:rPr>
                <w:i/>
                <w:iCs/>
              </w:rPr>
              <w:t>Both large fading and fast fading should be modeled</w:t>
            </w:r>
          </w:p>
        </w:tc>
      </w:tr>
      <w:tr w:rsidR="00DB6459" w:rsidRPr="001820A8" w14:paraId="35515D08"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6FC928E9" w14:textId="71646E15" w:rsidR="00DB6459" w:rsidRPr="00283ED0" w:rsidRDefault="00AA7379" w:rsidP="00DE221D">
            <w:pPr>
              <w:jc w:val="center"/>
              <w:rPr>
                <w:lang w:eastAsia="zh-CN"/>
              </w:rPr>
            </w:pPr>
            <w:r>
              <w:rPr>
                <w:rFonts w:hint="eastAsia"/>
                <w:lang w:eastAsia="zh-CN"/>
              </w:rPr>
              <w:t>Z</w:t>
            </w:r>
            <w:r>
              <w:rPr>
                <w:lang w:eastAsia="zh-CN"/>
              </w:rPr>
              <w:t>TE</w:t>
            </w:r>
          </w:p>
        </w:tc>
        <w:tc>
          <w:tcPr>
            <w:tcW w:w="0" w:type="auto"/>
            <w:tcBorders>
              <w:top w:val="single" w:sz="4" w:space="0" w:color="auto"/>
              <w:left w:val="single" w:sz="4" w:space="0" w:color="auto"/>
              <w:bottom w:val="single" w:sz="4" w:space="0" w:color="auto"/>
              <w:right w:val="single" w:sz="4" w:space="0" w:color="auto"/>
            </w:tcBorders>
            <w:vAlign w:val="center"/>
          </w:tcPr>
          <w:p w14:paraId="580A4DF6" w14:textId="77777777" w:rsidR="00AA7379" w:rsidRDefault="00AA7379" w:rsidP="00AA7379">
            <w:pPr>
              <w:rPr>
                <w:i/>
                <w:lang w:val="en-GB" w:eastAsia="zh-CN"/>
              </w:rPr>
            </w:pPr>
            <w:r w:rsidRPr="00AA7379">
              <w:rPr>
                <w:rFonts w:hint="eastAsia"/>
                <w:b/>
                <w:i/>
                <w:u w:val="single"/>
                <w:lang w:val="en-GB" w:eastAsia="zh-CN"/>
              </w:rPr>
              <w:t>P</w:t>
            </w:r>
            <w:r w:rsidRPr="00AA7379">
              <w:rPr>
                <w:b/>
                <w:i/>
                <w:u w:val="single"/>
                <w:lang w:val="en-GB" w:eastAsia="zh-CN"/>
              </w:rPr>
              <w:t>roposal 7</w:t>
            </w:r>
            <w:r w:rsidRPr="00AA7379">
              <w:rPr>
                <w:i/>
                <w:lang w:val="en-GB" w:eastAsia="zh-CN"/>
              </w:rPr>
              <w:t>:</w:t>
            </w:r>
            <w:r>
              <w:rPr>
                <w:i/>
                <w:lang w:val="en-GB" w:eastAsia="zh-CN"/>
              </w:rPr>
              <w:t xml:space="preserve"> Align understanding on the following terminologies.</w:t>
            </w:r>
          </w:p>
          <w:p w14:paraId="1E5DCE7B" w14:textId="77777777" w:rsidR="00AA7379" w:rsidRDefault="00AA7379" w:rsidP="006C6A26">
            <w:pPr>
              <w:pStyle w:val="ListParagraph"/>
              <w:numPr>
                <w:ilvl w:val="0"/>
                <w:numId w:val="23"/>
              </w:numPr>
              <w:rPr>
                <w:i/>
                <w:lang w:eastAsia="zh-CN"/>
              </w:rPr>
            </w:pPr>
            <w:r>
              <w:rPr>
                <w:b/>
                <w:i/>
                <w:lang w:eastAsia="zh-CN"/>
              </w:rPr>
              <w:t>Co-channel interference</w:t>
            </w:r>
            <w:r>
              <w:rPr>
                <w:i/>
                <w:lang w:eastAsia="zh-CN"/>
              </w:rPr>
              <w:t xml:space="preserve">: The interference is from carrier#1 to carrier#2, where the </w:t>
            </w:r>
            <w:proofErr w:type="spellStart"/>
            <w:r>
              <w:rPr>
                <w:i/>
                <w:lang w:eastAsia="zh-CN"/>
              </w:rPr>
              <w:t>centre</w:t>
            </w:r>
            <w:proofErr w:type="spellEnd"/>
            <w:r>
              <w:rPr>
                <w:i/>
                <w:lang w:eastAsia="zh-CN"/>
              </w:rPr>
              <w:t xml:space="preserve"> frequency of carrier#1 from aggressor and carrier#2 from victim is the same. </w:t>
            </w:r>
          </w:p>
          <w:p w14:paraId="0FC6FEAE" w14:textId="77777777" w:rsidR="00AA7379" w:rsidRDefault="00AA7379" w:rsidP="006C6A26">
            <w:pPr>
              <w:pStyle w:val="ListParagraph"/>
              <w:numPr>
                <w:ilvl w:val="0"/>
                <w:numId w:val="23"/>
              </w:numPr>
              <w:rPr>
                <w:i/>
                <w:lang w:eastAsia="zh-CN"/>
              </w:rPr>
            </w:pPr>
            <w:r>
              <w:rPr>
                <w:b/>
                <w:i/>
                <w:lang w:eastAsia="zh-CN"/>
              </w:rPr>
              <w:t>Adjacent channel interference</w:t>
            </w:r>
            <w:r>
              <w:rPr>
                <w:i/>
                <w:lang w:eastAsia="zh-CN"/>
              </w:rPr>
              <w:t xml:space="preserve">: The interference is from carrier#1 to carrier#2, where the </w:t>
            </w:r>
            <w:proofErr w:type="spellStart"/>
            <w:r>
              <w:rPr>
                <w:i/>
                <w:lang w:eastAsia="zh-CN"/>
              </w:rPr>
              <w:t>centre</w:t>
            </w:r>
            <w:proofErr w:type="spellEnd"/>
            <w:r>
              <w:rPr>
                <w:i/>
                <w:lang w:eastAsia="zh-CN"/>
              </w:rPr>
              <w:t xml:space="preserve"> frequency of carrier#1 from aggressor and carrier#2 from victim is different.</w:t>
            </w:r>
          </w:p>
          <w:p w14:paraId="60252350" w14:textId="77777777" w:rsidR="00AA7379" w:rsidRDefault="00AA7379" w:rsidP="006C6A26">
            <w:pPr>
              <w:pStyle w:val="ListParagraph"/>
              <w:numPr>
                <w:ilvl w:val="0"/>
                <w:numId w:val="23"/>
              </w:numPr>
              <w:rPr>
                <w:i/>
                <w:lang w:eastAsia="zh-CN"/>
              </w:rPr>
            </w:pPr>
            <w:proofErr w:type="spellStart"/>
            <w:r>
              <w:rPr>
                <w:b/>
                <w:i/>
                <w:lang w:eastAsia="zh-CN"/>
              </w:rPr>
              <w:t>Subband</w:t>
            </w:r>
            <w:proofErr w:type="spellEnd"/>
            <w:r>
              <w:rPr>
                <w:i/>
                <w:lang w:eastAsia="zh-CN"/>
              </w:rPr>
              <w:t xml:space="preserve">: </w:t>
            </w:r>
            <w:r>
              <w:rPr>
                <w:rFonts w:hint="eastAsia"/>
                <w:i/>
                <w:lang w:eastAsia="zh-CN"/>
              </w:rPr>
              <w:t>A</w:t>
            </w:r>
            <w:r>
              <w:rPr>
                <w:i/>
                <w:lang w:eastAsia="zh-CN"/>
              </w:rPr>
              <w:t xml:space="preserve"> </w:t>
            </w:r>
            <w:proofErr w:type="spellStart"/>
            <w:r>
              <w:rPr>
                <w:i/>
                <w:lang w:eastAsia="zh-CN"/>
              </w:rPr>
              <w:t>subband</w:t>
            </w:r>
            <w:proofErr w:type="spellEnd"/>
            <w:r>
              <w:rPr>
                <w:i/>
                <w:lang w:eastAsia="zh-CN"/>
              </w:rPr>
              <w:t xml:space="preserve"> is a number of continuous RBs within a BWP, including DL </w:t>
            </w:r>
            <w:proofErr w:type="spellStart"/>
            <w:r>
              <w:rPr>
                <w:i/>
                <w:lang w:eastAsia="zh-CN"/>
              </w:rPr>
              <w:t>subband</w:t>
            </w:r>
            <w:proofErr w:type="spellEnd"/>
            <w:r>
              <w:rPr>
                <w:i/>
                <w:lang w:eastAsia="zh-CN"/>
              </w:rPr>
              <w:t xml:space="preserve"> and UL </w:t>
            </w:r>
            <w:proofErr w:type="spellStart"/>
            <w:r>
              <w:rPr>
                <w:i/>
                <w:lang w:eastAsia="zh-CN"/>
              </w:rPr>
              <w:t>subband</w:t>
            </w:r>
            <w:proofErr w:type="spellEnd"/>
            <w:r>
              <w:rPr>
                <w:i/>
                <w:lang w:eastAsia="zh-CN"/>
              </w:rPr>
              <w:t xml:space="preserve">. </w:t>
            </w:r>
          </w:p>
          <w:p w14:paraId="0BC8A68E" w14:textId="77777777" w:rsidR="00AA7379" w:rsidRDefault="00AA7379" w:rsidP="006C6A26">
            <w:pPr>
              <w:pStyle w:val="ListParagraph"/>
              <w:numPr>
                <w:ilvl w:val="0"/>
                <w:numId w:val="23"/>
              </w:numPr>
              <w:rPr>
                <w:i/>
                <w:lang w:eastAsia="zh-CN"/>
              </w:rPr>
            </w:pPr>
            <w:r>
              <w:rPr>
                <w:b/>
                <w:i/>
                <w:lang w:eastAsia="zh-CN"/>
              </w:rPr>
              <w:lastRenderedPageBreak/>
              <w:t>Intra-</w:t>
            </w:r>
            <w:proofErr w:type="spellStart"/>
            <w:r>
              <w:rPr>
                <w:b/>
                <w:i/>
                <w:lang w:eastAsia="zh-CN"/>
              </w:rPr>
              <w:t>subband</w:t>
            </w:r>
            <w:proofErr w:type="spellEnd"/>
            <w:r>
              <w:rPr>
                <w:b/>
                <w:i/>
                <w:lang w:eastAsia="zh-CN"/>
              </w:rPr>
              <w:t xml:space="preserve"> interference</w:t>
            </w:r>
            <w:r>
              <w:rPr>
                <w:i/>
                <w:lang w:eastAsia="zh-CN"/>
              </w:rPr>
              <w:t>: The interference is from subband#1 to subband#2, where frequency range of subband#1 from aggressor and subband#2 from victim is the same.</w:t>
            </w:r>
          </w:p>
          <w:p w14:paraId="2BAA5E0B" w14:textId="77777777" w:rsidR="00AA7379" w:rsidRDefault="00AA7379" w:rsidP="006C6A26">
            <w:pPr>
              <w:pStyle w:val="ListParagraph"/>
              <w:numPr>
                <w:ilvl w:val="0"/>
                <w:numId w:val="23"/>
              </w:numPr>
              <w:rPr>
                <w:i/>
                <w:lang w:eastAsia="zh-CN"/>
              </w:rPr>
            </w:pPr>
            <w:r>
              <w:rPr>
                <w:b/>
                <w:i/>
                <w:lang w:eastAsia="zh-CN"/>
              </w:rPr>
              <w:t>Inter-</w:t>
            </w:r>
            <w:proofErr w:type="spellStart"/>
            <w:r>
              <w:rPr>
                <w:b/>
                <w:i/>
                <w:lang w:eastAsia="zh-CN"/>
              </w:rPr>
              <w:t>subband</w:t>
            </w:r>
            <w:proofErr w:type="spellEnd"/>
            <w:r>
              <w:rPr>
                <w:b/>
                <w:i/>
                <w:lang w:eastAsia="zh-CN"/>
              </w:rPr>
              <w:t xml:space="preserve"> interference</w:t>
            </w:r>
            <w:r>
              <w:rPr>
                <w:i/>
                <w:lang w:eastAsia="zh-CN"/>
              </w:rPr>
              <w:t>: The interference is from subband#1 to subband#2, where frequency range of subband#1 from aggressor and subband#2 from victim is different.</w:t>
            </w:r>
          </w:p>
          <w:p w14:paraId="41E69846" w14:textId="77777777" w:rsidR="00AA7379" w:rsidRDefault="00AA7379" w:rsidP="006C6A26">
            <w:pPr>
              <w:pStyle w:val="ListParagraph"/>
              <w:numPr>
                <w:ilvl w:val="0"/>
                <w:numId w:val="23"/>
              </w:numPr>
              <w:rPr>
                <w:i/>
                <w:lang w:eastAsia="zh-CN"/>
              </w:rPr>
            </w:pPr>
            <w:r>
              <w:rPr>
                <w:b/>
                <w:i/>
                <w:lang w:eastAsia="zh-CN"/>
              </w:rPr>
              <w:t>Co-channel intra-</w:t>
            </w:r>
            <w:proofErr w:type="spellStart"/>
            <w:r>
              <w:rPr>
                <w:b/>
                <w:i/>
                <w:lang w:eastAsia="zh-CN"/>
              </w:rPr>
              <w:t>subband</w:t>
            </w:r>
            <w:proofErr w:type="spellEnd"/>
            <w:r>
              <w:rPr>
                <w:b/>
                <w:i/>
                <w:lang w:eastAsia="zh-CN"/>
              </w:rPr>
              <w:t xml:space="preserve"> interference</w:t>
            </w:r>
            <w:r>
              <w:rPr>
                <w:i/>
                <w:lang w:eastAsia="zh-CN"/>
              </w:rPr>
              <w:t xml:space="preserve">: The interference is from subband#1 of carrier#1 to subband#2 of carrier#2, where frequency range of subband#1 from aggressor and subband#2 from victim is the same and the </w:t>
            </w:r>
            <w:proofErr w:type="spellStart"/>
            <w:r>
              <w:rPr>
                <w:i/>
                <w:lang w:eastAsia="zh-CN"/>
              </w:rPr>
              <w:t>centre</w:t>
            </w:r>
            <w:proofErr w:type="spellEnd"/>
            <w:r>
              <w:rPr>
                <w:i/>
                <w:lang w:eastAsia="zh-CN"/>
              </w:rPr>
              <w:t xml:space="preserve"> frequency of carrier#1 and carrier#2 is the same.</w:t>
            </w:r>
          </w:p>
          <w:p w14:paraId="466C8BD2" w14:textId="77777777" w:rsidR="00AA7379" w:rsidRDefault="00AA7379" w:rsidP="006C6A26">
            <w:pPr>
              <w:pStyle w:val="ListParagraph"/>
              <w:numPr>
                <w:ilvl w:val="0"/>
                <w:numId w:val="23"/>
              </w:numPr>
              <w:rPr>
                <w:i/>
                <w:lang w:eastAsia="zh-CN"/>
              </w:rPr>
            </w:pPr>
            <w:r>
              <w:rPr>
                <w:b/>
                <w:i/>
                <w:lang w:eastAsia="zh-CN"/>
              </w:rPr>
              <w:t>Co-channel inter-</w:t>
            </w:r>
            <w:proofErr w:type="spellStart"/>
            <w:r>
              <w:rPr>
                <w:b/>
                <w:i/>
                <w:lang w:eastAsia="zh-CN"/>
              </w:rPr>
              <w:t>subband</w:t>
            </w:r>
            <w:proofErr w:type="spellEnd"/>
            <w:r>
              <w:rPr>
                <w:b/>
                <w:i/>
                <w:lang w:eastAsia="zh-CN"/>
              </w:rPr>
              <w:t xml:space="preserve"> interference</w:t>
            </w:r>
            <w:r>
              <w:rPr>
                <w:i/>
                <w:lang w:eastAsia="zh-CN"/>
              </w:rPr>
              <w:t xml:space="preserve">: The interference is from subband#1 of carrier#1 to subband#2 of carrier#2, where frequency range of subband#1 from aggressor and subband#2 from victim is different and the </w:t>
            </w:r>
            <w:proofErr w:type="spellStart"/>
            <w:r>
              <w:rPr>
                <w:i/>
                <w:lang w:eastAsia="zh-CN"/>
              </w:rPr>
              <w:t>centre</w:t>
            </w:r>
            <w:proofErr w:type="spellEnd"/>
            <w:r>
              <w:rPr>
                <w:i/>
                <w:lang w:eastAsia="zh-CN"/>
              </w:rPr>
              <w:t xml:space="preserve"> frequency of carrier#1 and carrier#2 is the same.</w:t>
            </w:r>
          </w:p>
          <w:p w14:paraId="2447A037" w14:textId="77777777" w:rsidR="00DB6459" w:rsidRDefault="00DB6459" w:rsidP="00DE221D">
            <w:pPr>
              <w:pStyle w:val="12"/>
              <w:ind w:leftChars="0" w:left="0"/>
              <w:rPr>
                <w:b w:val="0"/>
                <w:i w:val="0"/>
                <w:iCs/>
                <w:sz w:val="20"/>
                <w:szCs w:val="20"/>
              </w:rPr>
            </w:pPr>
          </w:p>
          <w:p w14:paraId="6ADA2DDA" w14:textId="77777777" w:rsidR="00FE5486" w:rsidRDefault="00FE5486" w:rsidP="00FE5486">
            <w:pPr>
              <w:rPr>
                <w:lang w:eastAsia="zh-CN"/>
              </w:rPr>
            </w:pPr>
            <w:r w:rsidRPr="00FE5486">
              <w:rPr>
                <w:rFonts w:hint="eastAsia"/>
                <w:b/>
                <w:i/>
                <w:u w:val="single"/>
                <w:lang w:val="en-GB" w:eastAsia="zh-CN"/>
              </w:rPr>
              <w:t>P</w:t>
            </w:r>
            <w:r w:rsidRPr="00FE5486">
              <w:rPr>
                <w:b/>
                <w:i/>
                <w:u w:val="single"/>
                <w:lang w:val="en-GB" w:eastAsia="zh-CN"/>
              </w:rPr>
              <w:t>roposal 8</w:t>
            </w:r>
            <w:r w:rsidRPr="00FE5486">
              <w:rPr>
                <w:i/>
                <w:lang w:val="en-GB" w:eastAsia="zh-CN"/>
              </w:rPr>
              <w:t>:</w:t>
            </w:r>
            <w:r>
              <w:rPr>
                <w:i/>
                <w:lang w:val="en-GB" w:eastAsia="zh-CN"/>
              </w:rPr>
              <w:t xml:space="preserve"> Consider the following 9 interferences in RAN1 simulation. Among them, </w:t>
            </w:r>
            <w:proofErr w:type="spellStart"/>
            <w:r>
              <w:rPr>
                <w:i/>
                <w:lang w:eastAsia="zh-CN"/>
              </w:rPr>
              <w:t>gNB</w:t>
            </w:r>
            <w:proofErr w:type="spellEnd"/>
            <w:r>
              <w:rPr>
                <w:i/>
                <w:lang w:eastAsia="zh-CN"/>
              </w:rPr>
              <w:t xml:space="preserve"> self-interference (I</w:t>
            </w:r>
            <w:r>
              <w:rPr>
                <w:i/>
                <w:vertAlign w:val="subscript"/>
                <w:lang w:eastAsia="zh-CN"/>
              </w:rPr>
              <w:t>1</w:t>
            </w:r>
            <w:r>
              <w:rPr>
                <w:i/>
                <w:lang w:eastAsia="zh-CN"/>
              </w:rPr>
              <w:t xml:space="preserve">), </w:t>
            </w:r>
            <w:proofErr w:type="spellStart"/>
            <w:r>
              <w:rPr>
                <w:i/>
                <w:lang w:eastAsia="zh-CN"/>
              </w:rPr>
              <w:t>gNB-gNB</w:t>
            </w:r>
            <w:proofErr w:type="spellEnd"/>
            <w:r>
              <w:rPr>
                <w:i/>
                <w:lang w:eastAsia="zh-CN"/>
              </w:rPr>
              <w:t xml:space="preserve"> co-channel inter-</w:t>
            </w:r>
            <w:proofErr w:type="spellStart"/>
            <w:r>
              <w:rPr>
                <w:i/>
                <w:lang w:eastAsia="zh-CN"/>
              </w:rPr>
              <w:t>subband</w:t>
            </w:r>
            <w:proofErr w:type="spellEnd"/>
            <w:r>
              <w:rPr>
                <w:i/>
                <w:lang w:eastAsia="zh-CN"/>
              </w:rPr>
              <w:t xml:space="preserve"> interference (I</w:t>
            </w:r>
            <w:r>
              <w:rPr>
                <w:i/>
                <w:vertAlign w:val="subscript"/>
                <w:lang w:eastAsia="zh-CN"/>
              </w:rPr>
              <w:t>3</w:t>
            </w:r>
            <w:r>
              <w:rPr>
                <w:i/>
                <w:lang w:eastAsia="zh-CN"/>
              </w:rPr>
              <w:t>) and UE-UE co-channel inter-</w:t>
            </w:r>
            <w:proofErr w:type="spellStart"/>
            <w:r>
              <w:rPr>
                <w:i/>
                <w:lang w:eastAsia="zh-CN"/>
              </w:rPr>
              <w:t>subband</w:t>
            </w:r>
            <w:proofErr w:type="spellEnd"/>
            <w:r>
              <w:rPr>
                <w:i/>
                <w:lang w:eastAsia="zh-CN"/>
              </w:rPr>
              <w:t xml:space="preserve"> interference (I</w:t>
            </w:r>
            <w:r>
              <w:rPr>
                <w:i/>
                <w:vertAlign w:val="subscript"/>
                <w:lang w:eastAsia="zh-CN"/>
              </w:rPr>
              <w:t>6</w:t>
            </w:r>
            <w:r>
              <w:rPr>
                <w:i/>
                <w:lang w:eastAsia="zh-CN"/>
              </w:rPr>
              <w:t>) need RAN4 input.</w:t>
            </w:r>
          </w:p>
          <w:p w14:paraId="4F1DF629" w14:textId="77777777" w:rsidR="00FE5486" w:rsidRDefault="00FE5486" w:rsidP="006C6A26">
            <w:pPr>
              <w:pStyle w:val="ListParagraph"/>
              <w:numPr>
                <w:ilvl w:val="0"/>
                <w:numId w:val="23"/>
              </w:numPr>
              <w:rPr>
                <w:i/>
                <w:lang w:eastAsia="zh-CN"/>
              </w:rPr>
            </w:pPr>
            <w:proofErr w:type="spellStart"/>
            <w:r>
              <w:rPr>
                <w:i/>
                <w:lang w:eastAsia="zh-CN"/>
              </w:rPr>
              <w:t>gNB</w:t>
            </w:r>
            <w:proofErr w:type="spellEnd"/>
            <w:r>
              <w:rPr>
                <w:i/>
                <w:lang w:eastAsia="zh-CN"/>
              </w:rPr>
              <w:t xml:space="preserve"> self-interference (I</w:t>
            </w:r>
            <w:r>
              <w:rPr>
                <w:i/>
                <w:vertAlign w:val="subscript"/>
                <w:lang w:eastAsia="zh-CN"/>
              </w:rPr>
              <w:t>1</w:t>
            </w:r>
            <w:r>
              <w:rPr>
                <w:i/>
                <w:lang w:eastAsia="zh-CN"/>
              </w:rPr>
              <w:t>): RAN4 input is needed.</w:t>
            </w:r>
          </w:p>
          <w:p w14:paraId="4B79675F" w14:textId="77777777" w:rsidR="00FE5486" w:rsidRDefault="00FE5486"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co-channel intra-</w:t>
            </w:r>
            <w:proofErr w:type="spellStart"/>
            <w:r>
              <w:rPr>
                <w:i/>
                <w:lang w:eastAsia="zh-CN"/>
              </w:rPr>
              <w:t>subband</w:t>
            </w:r>
            <w:proofErr w:type="spellEnd"/>
            <w:r>
              <w:rPr>
                <w:i/>
                <w:lang w:eastAsia="zh-CN"/>
              </w:rPr>
              <w:t xml:space="preserve"> interference (I</w:t>
            </w:r>
            <w:r w:rsidRPr="004F1733">
              <w:rPr>
                <w:i/>
                <w:lang w:eastAsia="zh-CN"/>
              </w:rPr>
              <w:t>2</w:t>
            </w:r>
            <w:r>
              <w:rPr>
                <w:i/>
                <w:lang w:eastAsia="zh-CN"/>
              </w:rPr>
              <w:t>)</w:t>
            </w:r>
          </w:p>
          <w:p w14:paraId="0B7F979C" w14:textId="77777777" w:rsidR="00FE5486" w:rsidRDefault="00FE5486"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co-channel inter-</w:t>
            </w:r>
            <w:proofErr w:type="spellStart"/>
            <w:r>
              <w:rPr>
                <w:i/>
                <w:lang w:eastAsia="zh-CN"/>
              </w:rPr>
              <w:t>subband</w:t>
            </w:r>
            <w:proofErr w:type="spellEnd"/>
            <w:r>
              <w:rPr>
                <w:i/>
                <w:lang w:eastAsia="zh-CN"/>
              </w:rPr>
              <w:t xml:space="preserve"> interference (I</w:t>
            </w:r>
            <w:r w:rsidRPr="004F1733">
              <w:rPr>
                <w:i/>
                <w:lang w:eastAsia="zh-CN"/>
              </w:rPr>
              <w:t>3</w:t>
            </w:r>
            <w:r>
              <w:rPr>
                <w:i/>
                <w:lang w:eastAsia="zh-CN"/>
              </w:rPr>
              <w:t>):</w:t>
            </w:r>
            <w:r w:rsidRPr="00A368DC">
              <w:rPr>
                <w:i/>
                <w:lang w:eastAsia="zh-CN"/>
              </w:rPr>
              <w:t xml:space="preserve"> </w:t>
            </w:r>
            <w:r>
              <w:rPr>
                <w:i/>
                <w:lang w:eastAsia="zh-CN"/>
              </w:rPr>
              <w:t>RAN4 input is needed.</w:t>
            </w:r>
          </w:p>
          <w:p w14:paraId="38E7E4F5" w14:textId="77777777" w:rsidR="00FE5486" w:rsidRDefault="00FE5486"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adjacent interference (I</w:t>
            </w:r>
            <w:r w:rsidRPr="004F1733">
              <w:rPr>
                <w:i/>
                <w:lang w:eastAsia="zh-CN"/>
              </w:rPr>
              <w:t>4</w:t>
            </w:r>
            <w:r>
              <w:rPr>
                <w:i/>
                <w:lang w:eastAsia="zh-CN"/>
              </w:rPr>
              <w:t>)</w:t>
            </w:r>
          </w:p>
          <w:p w14:paraId="33476811" w14:textId="77777777" w:rsidR="00FE5486" w:rsidRDefault="00FE5486" w:rsidP="006C6A26">
            <w:pPr>
              <w:pStyle w:val="ListParagraph"/>
              <w:numPr>
                <w:ilvl w:val="0"/>
                <w:numId w:val="23"/>
              </w:numPr>
              <w:rPr>
                <w:i/>
                <w:lang w:eastAsia="zh-CN"/>
              </w:rPr>
            </w:pPr>
            <w:r>
              <w:rPr>
                <w:i/>
                <w:lang w:eastAsia="zh-CN"/>
              </w:rPr>
              <w:t>UE-UE co-channel intra-</w:t>
            </w:r>
            <w:proofErr w:type="spellStart"/>
            <w:r>
              <w:rPr>
                <w:i/>
                <w:lang w:eastAsia="zh-CN"/>
              </w:rPr>
              <w:t>subband</w:t>
            </w:r>
            <w:proofErr w:type="spellEnd"/>
            <w:r>
              <w:rPr>
                <w:i/>
                <w:lang w:eastAsia="zh-CN"/>
              </w:rPr>
              <w:t xml:space="preserve"> interference (I</w:t>
            </w:r>
            <w:r w:rsidRPr="004F1733">
              <w:rPr>
                <w:i/>
                <w:lang w:eastAsia="zh-CN"/>
              </w:rPr>
              <w:t>5</w:t>
            </w:r>
            <w:r>
              <w:rPr>
                <w:i/>
                <w:lang w:eastAsia="zh-CN"/>
              </w:rPr>
              <w:t>)</w:t>
            </w:r>
          </w:p>
          <w:p w14:paraId="55701E94" w14:textId="77777777" w:rsidR="00FE5486" w:rsidRDefault="00FE5486" w:rsidP="006C6A26">
            <w:pPr>
              <w:pStyle w:val="ListParagraph"/>
              <w:numPr>
                <w:ilvl w:val="0"/>
                <w:numId w:val="23"/>
              </w:numPr>
              <w:rPr>
                <w:i/>
                <w:lang w:eastAsia="zh-CN"/>
              </w:rPr>
            </w:pPr>
            <w:r>
              <w:rPr>
                <w:i/>
                <w:lang w:eastAsia="zh-CN"/>
              </w:rPr>
              <w:t>UE-UE co-channel inter-</w:t>
            </w:r>
            <w:proofErr w:type="spellStart"/>
            <w:r>
              <w:rPr>
                <w:i/>
                <w:lang w:eastAsia="zh-CN"/>
              </w:rPr>
              <w:t>subband</w:t>
            </w:r>
            <w:proofErr w:type="spellEnd"/>
            <w:r>
              <w:rPr>
                <w:i/>
                <w:lang w:eastAsia="zh-CN"/>
              </w:rPr>
              <w:t xml:space="preserve"> interference (I</w:t>
            </w:r>
            <w:r w:rsidRPr="004F1733">
              <w:rPr>
                <w:i/>
                <w:lang w:eastAsia="zh-CN"/>
              </w:rPr>
              <w:t>6</w:t>
            </w:r>
            <w:r>
              <w:rPr>
                <w:i/>
                <w:lang w:eastAsia="zh-CN"/>
              </w:rPr>
              <w:t>):</w:t>
            </w:r>
            <w:r w:rsidRPr="00A368DC">
              <w:rPr>
                <w:i/>
                <w:lang w:eastAsia="zh-CN"/>
              </w:rPr>
              <w:t xml:space="preserve"> </w:t>
            </w:r>
            <w:r>
              <w:rPr>
                <w:i/>
                <w:lang w:eastAsia="zh-CN"/>
              </w:rPr>
              <w:t>RAN4 input is needed.</w:t>
            </w:r>
          </w:p>
          <w:p w14:paraId="4951FBC4" w14:textId="77777777" w:rsidR="00FE5486" w:rsidRDefault="00FE5486" w:rsidP="006C6A26">
            <w:pPr>
              <w:pStyle w:val="ListParagraph"/>
              <w:numPr>
                <w:ilvl w:val="0"/>
                <w:numId w:val="23"/>
              </w:numPr>
              <w:rPr>
                <w:i/>
                <w:lang w:eastAsia="zh-CN"/>
              </w:rPr>
            </w:pPr>
            <w:r>
              <w:rPr>
                <w:i/>
                <w:lang w:eastAsia="zh-CN"/>
              </w:rPr>
              <w:t>UE-UE adjacent-channel interference (I</w:t>
            </w:r>
            <w:r w:rsidRPr="004F1733">
              <w:rPr>
                <w:i/>
                <w:lang w:eastAsia="zh-CN"/>
              </w:rPr>
              <w:t>7</w:t>
            </w:r>
            <w:r>
              <w:rPr>
                <w:i/>
                <w:lang w:eastAsia="zh-CN"/>
              </w:rPr>
              <w:t>)</w:t>
            </w:r>
          </w:p>
          <w:p w14:paraId="69346C89" w14:textId="77777777" w:rsidR="00FE5486" w:rsidRDefault="00FE5486" w:rsidP="006C6A26">
            <w:pPr>
              <w:pStyle w:val="ListParagraph"/>
              <w:numPr>
                <w:ilvl w:val="0"/>
                <w:numId w:val="23"/>
              </w:numPr>
              <w:rPr>
                <w:i/>
                <w:lang w:eastAsia="zh-CN"/>
              </w:rPr>
            </w:pPr>
            <w:proofErr w:type="spellStart"/>
            <w:r>
              <w:rPr>
                <w:i/>
                <w:lang w:eastAsia="zh-CN"/>
              </w:rPr>
              <w:t>gNB</w:t>
            </w:r>
            <w:proofErr w:type="spellEnd"/>
            <w:r>
              <w:rPr>
                <w:i/>
                <w:lang w:eastAsia="zh-CN"/>
              </w:rPr>
              <w:t>-UE co-channel intra-</w:t>
            </w:r>
            <w:proofErr w:type="spellStart"/>
            <w:r>
              <w:rPr>
                <w:i/>
                <w:lang w:eastAsia="zh-CN"/>
              </w:rPr>
              <w:t>subband</w:t>
            </w:r>
            <w:proofErr w:type="spellEnd"/>
            <w:r>
              <w:rPr>
                <w:i/>
                <w:lang w:eastAsia="zh-CN"/>
              </w:rPr>
              <w:t xml:space="preserve"> interference (DL) (I</w:t>
            </w:r>
            <w:r w:rsidRPr="004F1733">
              <w:rPr>
                <w:i/>
                <w:lang w:eastAsia="zh-CN"/>
              </w:rPr>
              <w:t>8</w:t>
            </w:r>
            <w:r>
              <w:rPr>
                <w:i/>
                <w:lang w:eastAsia="zh-CN"/>
              </w:rPr>
              <w:t>)</w:t>
            </w:r>
          </w:p>
          <w:p w14:paraId="0D13A3F5" w14:textId="692B6EA7" w:rsidR="004F1733" w:rsidRPr="009A47B6" w:rsidRDefault="00FE5486" w:rsidP="006C6A26">
            <w:pPr>
              <w:pStyle w:val="ListParagraph"/>
              <w:numPr>
                <w:ilvl w:val="0"/>
                <w:numId w:val="23"/>
              </w:numPr>
              <w:rPr>
                <w:i/>
                <w:lang w:eastAsia="zh-CN"/>
              </w:rPr>
            </w:pPr>
            <w:r>
              <w:rPr>
                <w:i/>
                <w:lang w:eastAsia="zh-CN"/>
              </w:rPr>
              <w:t>UE-</w:t>
            </w:r>
            <w:proofErr w:type="spellStart"/>
            <w:r>
              <w:rPr>
                <w:i/>
                <w:lang w:eastAsia="zh-CN"/>
              </w:rPr>
              <w:t>gNB</w:t>
            </w:r>
            <w:proofErr w:type="spellEnd"/>
            <w:r>
              <w:rPr>
                <w:i/>
                <w:lang w:eastAsia="zh-CN"/>
              </w:rPr>
              <w:t xml:space="preserve"> co-</w:t>
            </w:r>
            <w:proofErr w:type="spellStart"/>
            <w:r>
              <w:rPr>
                <w:i/>
                <w:lang w:eastAsia="zh-CN"/>
              </w:rPr>
              <w:t>chanel</w:t>
            </w:r>
            <w:proofErr w:type="spellEnd"/>
            <w:r>
              <w:rPr>
                <w:i/>
                <w:lang w:eastAsia="zh-CN"/>
              </w:rPr>
              <w:t xml:space="preserve"> intra-</w:t>
            </w:r>
            <w:proofErr w:type="spellStart"/>
            <w:r>
              <w:rPr>
                <w:i/>
                <w:lang w:eastAsia="zh-CN"/>
              </w:rPr>
              <w:t>subband</w:t>
            </w:r>
            <w:proofErr w:type="spellEnd"/>
            <w:r>
              <w:rPr>
                <w:i/>
                <w:lang w:eastAsia="zh-CN"/>
              </w:rPr>
              <w:t xml:space="preserve"> interference (UL) (I</w:t>
            </w:r>
            <w:r w:rsidRPr="004F1733">
              <w:rPr>
                <w:i/>
                <w:lang w:eastAsia="zh-CN"/>
              </w:rPr>
              <w:t>10</w:t>
            </w:r>
            <w:r>
              <w:rPr>
                <w:i/>
                <w:lang w:eastAsia="zh-CN"/>
              </w:rPr>
              <w:t>)</w:t>
            </w:r>
          </w:p>
          <w:p w14:paraId="4585AB98" w14:textId="77777777" w:rsidR="004F1733" w:rsidRDefault="004F1733" w:rsidP="004F1733">
            <w:pPr>
              <w:rPr>
                <w:i/>
                <w:lang w:val="en-GB" w:eastAsia="zh-CN"/>
              </w:rPr>
            </w:pPr>
            <w:r w:rsidRPr="004F1733">
              <w:rPr>
                <w:rFonts w:hint="eastAsia"/>
                <w:b/>
                <w:i/>
                <w:u w:val="single"/>
                <w:lang w:val="en-GB" w:eastAsia="zh-CN"/>
              </w:rPr>
              <w:t>P</w:t>
            </w:r>
            <w:r w:rsidRPr="004F1733">
              <w:rPr>
                <w:b/>
                <w:i/>
                <w:u w:val="single"/>
                <w:lang w:val="en-GB" w:eastAsia="zh-CN"/>
              </w:rPr>
              <w:t>roposal 9</w:t>
            </w:r>
            <w:r w:rsidRPr="004F1733">
              <w:rPr>
                <w:i/>
                <w:lang w:val="en-GB" w:eastAsia="zh-CN"/>
              </w:rPr>
              <w:t>:</w:t>
            </w:r>
            <w:r>
              <w:rPr>
                <w:i/>
                <w:lang w:val="en-GB" w:eastAsia="zh-CN"/>
              </w:rPr>
              <w:t xml:space="preserve"> Use the following interference model for </w:t>
            </w:r>
            <w:proofErr w:type="spellStart"/>
            <w:r>
              <w:rPr>
                <w:i/>
                <w:lang w:val="en-GB" w:eastAsia="zh-CN"/>
              </w:rPr>
              <w:t>subband</w:t>
            </w:r>
            <w:proofErr w:type="spellEnd"/>
            <w:r>
              <w:rPr>
                <w:i/>
                <w:lang w:val="en-GB" w:eastAsia="zh-CN"/>
              </w:rPr>
              <w:t xml:space="preserve"> full duplex simulation.</w:t>
            </w:r>
          </w:p>
          <w:p w14:paraId="3414CBE6" w14:textId="77777777" w:rsidR="004F1733" w:rsidRDefault="004F1733" w:rsidP="006C6A26">
            <w:pPr>
              <w:pStyle w:val="ListParagraph"/>
              <w:numPr>
                <w:ilvl w:val="0"/>
                <w:numId w:val="23"/>
              </w:numPr>
              <w:rPr>
                <w:i/>
                <w:lang w:eastAsia="zh-CN"/>
              </w:rPr>
            </w:pPr>
            <w:proofErr w:type="spellStart"/>
            <w:r>
              <w:rPr>
                <w:i/>
                <w:lang w:eastAsia="zh-CN"/>
              </w:rPr>
              <w:t>gNB</w:t>
            </w:r>
            <w:proofErr w:type="spellEnd"/>
            <w:r>
              <w:rPr>
                <w:i/>
                <w:lang w:eastAsia="zh-CN"/>
              </w:rPr>
              <w:t xml:space="preserve"> self-interference per RB. Basic assumption for RAN1 simulation calibration: 90dB and 130dB.</w:t>
            </w:r>
          </w:p>
          <w:p w14:paraId="1CDEFCB1" w14:textId="77777777" w:rsidR="004F1733" w:rsidRDefault="004F1733" w:rsidP="004F1733">
            <w:pPr>
              <w:pStyle w:val="ListParagraph"/>
              <w:ind w:left="708"/>
              <w:jc w:val="left"/>
              <w:rPr>
                <w:lang w:eastAsia="zh-CN"/>
              </w:rPr>
            </w:pPr>
            <w:r>
              <w:rPr>
                <w:lang w:eastAsia="zh-CN"/>
              </w:rPr>
              <w:object w:dxaOrig="3887" w:dyaOrig="760" w14:anchorId="05559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95pt;height:38.35pt" o:ole="">
                  <v:imagedata r:id="rId13" o:title=""/>
                </v:shape>
                <o:OLEObject Type="Embed" ProgID="Equation.DSMT4" ShapeID="_x0000_i1025" DrawAspect="Content" ObjectID="_1713636464" r:id="rId14"/>
              </w:object>
            </w:r>
          </w:p>
          <w:p w14:paraId="3190C661" w14:textId="77777777" w:rsidR="004F1733" w:rsidRDefault="004F1733"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co-channel intra-</w:t>
            </w:r>
            <w:proofErr w:type="spellStart"/>
            <w:r>
              <w:rPr>
                <w:i/>
                <w:lang w:eastAsia="zh-CN"/>
              </w:rPr>
              <w:t>subband</w:t>
            </w:r>
            <w:proofErr w:type="spellEnd"/>
            <w:r>
              <w:rPr>
                <w:i/>
                <w:lang w:eastAsia="zh-CN"/>
              </w:rPr>
              <w:t xml:space="preserve"> interference per RB of this intra-</w:t>
            </w:r>
            <w:proofErr w:type="spellStart"/>
            <w:r>
              <w:rPr>
                <w:i/>
                <w:lang w:eastAsia="zh-CN"/>
              </w:rPr>
              <w:t>subband</w:t>
            </w:r>
            <w:proofErr w:type="spellEnd"/>
            <w:r>
              <w:rPr>
                <w:i/>
                <w:lang w:eastAsia="zh-CN"/>
              </w:rPr>
              <w:t xml:space="preserve"> per aggressor </w:t>
            </w:r>
            <w:proofErr w:type="spellStart"/>
            <w:r>
              <w:rPr>
                <w:i/>
                <w:lang w:eastAsia="zh-CN"/>
              </w:rPr>
              <w:t>gNB</w:t>
            </w:r>
            <w:proofErr w:type="spellEnd"/>
          </w:p>
          <w:p w14:paraId="1A1733EF" w14:textId="77777777" w:rsidR="004F1733" w:rsidRDefault="004F1733" w:rsidP="004F1733">
            <w:pPr>
              <w:pStyle w:val="ListParagraph"/>
              <w:ind w:left="708"/>
              <w:jc w:val="left"/>
              <w:rPr>
                <w:lang w:eastAsia="zh-CN"/>
              </w:rPr>
            </w:pPr>
            <w:r>
              <w:rPr>
                <w:lang w:eastAsia="zh-CN"/>
              </w:rPr>
              <w:object w:dxaOrig="6741" w:dyaOrig="733" w14:anchorId="3F62AA88">
                <v:shape id="_x0000_i1026" type="#_x0000_t75" style="width:337.1pt;height:36.45pt" o:ole="">
                  <v:imagedata r:id="rId15" o:title=""/>
                </v:shape>
                <o:OLEObject Type="Embed" ProgID="Equation.DSMT4" ShapeID="_x0000_i1026" DrawAspect="Content" ObjectID="_1713636465" r:id="rId16"/>
              </w:object>
            </w:r>
          </w:p>
          <w:p w14:paraId="07301040" w14:textId="77777777" w:rsidR="004F1733" w:rsidRDefault="004F1733"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co-channel inter-</w:t>
            </w:r>
            <w:proofErr w:type="spellStart"/>
            <w:r>
              <w:rPr>
                <w:i/>
                <w:lang w:eastAsia="zh-CN"/>
              </w:rPr>
              <w:t>subband</w:t>
            </w:r>
            <w:proofErr w:type="spellEnd"/>
            <w:r>
              <w:rPr>
                <w:i/>
                <w:lang w:eastAsia="zh-CN"/>
              </w:rPr>
              <w:t xml:space="preserve"> interference per RB per inter-</w:t>
            </w:r>
            <w:proofErr w:type="spellStart"/>
            <w:r>
              <w:rPr>
                <w:i/>
                <w:lang w:eastAsia="zh-CN"/>
              </w:rPr>
              <w:t>subband</w:t>
            </w:r>
            <w:proofErr w:type="spellEnd"/>
            <w:r>
              <w:rPr>
                <w:i/>
                <w:lang w:eastAsia="zh-CN"/>
              </w:rPr>
              <w:t xml:space="preserve"> per aggressor </w:t>
            </w:r>
            <w:proofErr w:type="spellStart"/>
            <w:r>
              <w:rPr>
                <w:i/>
                <w:lang w:eastAsia="zh-CN"/>
              </w:rPr>
              <w:t>gNB</w:t>
            </w:r>
            <w:proofErr w:type="spellEnd"/>
          </w:p>
          <w:p w14:paraId="59EC121C" w14:textId="77777777" w:rsidR="004F1733" w:rsidRDefault="004F1733" w:rsidP="004F1733">
            <w:pPr>
              <w:pStyle w:val="ListParagraph"/>
              <w:ind w:left="708"/>
              <w:jc w:val="left"/>
              <w:rPr>
                <w:lang w:eastAsia="zh-CN"/>
              </w:rPr>
            </w:pPr>
            <w:r>
              <w:rPr>
                <w:lang w:eastAsia="zh-CN"/>
              </w:rPr>
              <w:object w:dxaOrig="7359" w:dyaOrig="760" w14:anchorId="4734F12F">
                <v:shape id="_x0000_i1027" type="#_x0000_t75" style="width:368.4pt;height:38.35pt" o:ole="">
                  <v:imagedata r:id="rId17" o:title=""/>
                </v:shape>
                <o:OLEObject Type="Embed" ProgID="Equation.DSMT4" ShapeID="_x0000_i1027" DrawAspect="Content" ObjectID="_1713636466" r:id="rId18"/>
              </w:object>
            </w:r>
          </w:p>
          <w:p w14:paraId="507F921D" w14:textId="77777777" w:rsidR="004F1733" w:rsidRDefault="004F1733" w:rsidP="006C6A26">
            <w:pPr>
              <w:pStyle w:val="ListParagraph"/>
              <w:numPr>
                <w:ilvl w:val="0"/>
                <w:numId w:val="23"/>
              </w:numPr>
              <w:rPr>
                <w:i/>
                <w:lang w:eastAsia="zh-CN"/>
              </w:rPr>
            </w:pPr>
            <w:proofErr w:type="spellStart"/>
            <w:r>
              <w:rPr>
                <w:i/>
                <w:lang w:eastAsia="zh-CN"/>
              </w:rPr>
              <w:t>gNB-gNB</w:t>
            </w:r>
            <w:proofErr w:type="spellEnd"/>
            <w:r>
              <w:rPr>
                <w:i/>
                <w:lang w:eastAsia="zh-CN"/>
              </w:rPr>
              <w:t xml:space="preserve"> adjacent interference per RB per aggressor </w:t>
            </w:r>
            <w:proofErr w:type="spellStart"/>
            <w:r>
              <w:rPr>
                <w:i/>
                <w:lang w:eastAsia="zh-CN"/>
              </w:rPr>
              <w:t>gNB</w:t>
            </w:r>
            <w:proofErr w:type="spellEnd"/>
          </w:p>
          <w:p w14:paraId="4915497D" w14:textId="77777777" w:rsidR="004F1733" w:rsidRDefault="004F1733" w:rsidP="004F1733">
            <w:pPr>
              <w:pStyle w:val="ListParagraph"/>
              <w:ind w:left="708"/>
              <w:jc w:val="left"/>
              <w:rPr>
                <w:lang w:eastAsia="zh-CN"/>
              </w:rPr>
            </w:pPr>
            <w:r>
              <w:rPr>
                <w:lang w:eastAsia="zh-CN"/>
              </w:rPr>
              <w:object w:dxaOrig="8013" w:dyaOrig="680" w14:anchorId="55156061">
                <v:shape id="_x0000_i1028" type="#_x0000_t75" style="width:400.7pt;height:33.65pt" o:ole="">
                  <v:imagedata r:id="rId19" o:title=""/>
                </v:shape>
                <o:OLEObject Type="Embed" ProgID="Equation.DSMT4" ShapeID="_x0000_i1028" DrawAspect="Content" ObjectID="_1713636467" r:id="rId20"/>
              </w:object>
            </w:r>
          </w:p>
          <w:p w14:paraId="50B109EA" w14:textId="77777777" w:rsidR="004F1733" w:rsidRDefault="004F1733" w:rsidP="006C6A26">
            <w:pPr>
              <w:pStyle w:val="ListParagraph"/>
              <w:numPr>
                <w:ilvl w:val="0"/>
                <w:numId w:val="23"/>
              </w:numPr>
              <w:rPr>
                <w:i/>
                <w:lang w:eastAsia="zh-CN"/>
              </w:rPr>
            </w:pPr>
            <w:r>
              <w:rPr>
                <w:i/>
                <w:lang w:eastAsia="zh-CN"/>
              </w:rPr>
              <w:t>UE-UE co-channel intra-</w:t>
            </w:r>
            <w:proofErr w:type="spellStart"/>
            <w:r>
              <w:rPr>
                <w:i/>
                <w:lang w:eastAsia="zh-CN"/>
              </w:rPr>
              <w:t>subband</w:t>
            </w:r>
            <w:proofErr w:type="spellEnd"/>
            <w:r>
              <w:rPr>
                <w:i/>
                <w:lang w:eastAsia="zh-CN"/>
              </w:rPr>
              <w:t xml:space="preserve"> interference per RB of this intra-</w:t>
            </w:r>
            <w:proofErr w:type="spellStart"/>
            <w:r>
              <w:rPr>
                <w:i/>
                <w:lang w:eastAsia="zh-CN"/>
              </w:rPr>
              <w:t>subband</w:t>
            </w:r>
            <w:proofErr w:type="spellEnd"/>
            <w:r>
              <w:rPr>
                <w:i/>
                <w:lang w:eastAsia="zh-CN"/>
              </w:rPr>
              <w:t xml:space="preserve"> per aggressor UE</w:t>
            </w:r>
          </w:p>
          <w:p w14:paraId="32D6371E" w14:textId="77777777" w:rsidR="004F1733" w:rsidRDefault="004F1733" w:rsidP="004F1733">
            <w:pPr>
              <w:pStyle w:val="ListParagraph"/>
              <w:ind w:left="708"/>
              <w:jc w:val="left"/>
              <w:rPr>
                <w:lang w:eastAsia="zh-CN"/>
              </w:rPr>
            </w:pPr>
            <w:r>
              <w:rPr>
                <w:lang w:eastAsia="zh-CN"/>
              </w:rPr>
              <w:object w:dxaOrig="8101" w:dyaOrig="724" w14:anchorId="301F4DF1">
                <v:shape id="_x0000_i1029" type="#_x0000_t75" style="width:404.9pt;height:35.55pt" o:ole="">
                  <v:imagedata r:id="rId21" o:title=""/>
                </v:shape>
                <o:OLEObject Type="Embed" ProgID="Equation.DSMT4" ShapeID="_x0000_i1029" DrawAspect="Content" ObjectID="_1713636468" r:id="rId22"/>
              </w:object>
            </w:r>
          </w:p>
          <w:p w14:paraId="5F0D3CF5" w14:textId="77777777" w:rsidR="004F1733" w:rsidRDefault="004F1733" w:rsidP="006C6A26">
            <w:pPr>
              <w:pStyle w:val="ListParagraph"/>
              <w:numPr>
                <w:ilvl w:val="0"/>
                <w:numId w:val="23"/>
              </w:numPr>
              <w:rPr>
                <w:i/>
                <w:lang w:eastAsia="zh-CN"/>
              </w:rPr>
            </w:pPr>
            <w:r>
              <w:rPr>
                <w:i/>
                <w:lang w:eastAsia="zh-CN"/>
              </w:rPr>
              <w:t>UE-UE co-channel inter-</w:t>
            </w:r>
            <w:proofErr w:type="spellStart"/>
            <w:r>
              <w:rPr>
                <w:i/>
                <w:lang w:eastAsia="zh-CN"/>
              </w:rPr>
              <w:t>subband</w:t>
            </w:r>
            <w:proofErr w:type="spellEnd"/>
            <w:r>
              <w:rPr>
                <w:i/>
                <w:lang w:eastAsia="zh-CN"/>
              </w:rPr>
              <w:t xml:space="preserve"> interference per RB per inter-</w:t>
            </w:r>
            <w:proofErr w:type="spellStart"/>
            <w:r>
              <w:rPr>
                <w:i/>
                <w:lang w:eastAsia="zh-CN"/>
              </w:rPr>
              <w:t>subband</w:t>
            </w:r>
            <w:proofErr w:type="spellEnd"/>
            <w:r>
              <w:rPr>
                <w:i/>
                <w:lang w:eastAsia="zh-CN"/>
              </w:rPr>
              <w:t xml:space="preserve"> per aggressor UE</w:t>
            </w:r>
          </w:p>
          <w:p w14:paraId="19E872A6" w14:textId="77777777" w:rsidR="004F1733" w:rsidRDefault="004F1733" w:rsidP="004F1733">
            <w:pPr>
              <w:pStyle w:val="ListParagraph"/>
              <w:ind w:left="708"/>
              <w:jc w:val="left"/>
              <w:rPr>
                <w:lang w:eastAsia="zh-CN"/>
              </w:rPr>
            </w:pPr>
            <w:r>
              <w:rPr>
                <w:lang w:eastAsia="zh-CN"/>
              </w:rPr>
              <w:object w:dxaOrig="8711" w:dyaOrig="733" w14:anchorId="3BFDF530">
                <v:shape id="_x0000_i1030" type="#_x0000_t75" style="width:435.75pt;height:36.45pt" o:ole="">
                  <v:imagedata r:id="rId23" o:title=""/>
                </v:shape>
                <o:OLEObject Type="Embed" ProgID="Equation.DSMT4" ShapeID="_x0000_i1030" DrawAspect="Content" ObjectID="_1713636469" r:id="rId24"/>
              </w:object>
            </w:r>
          </w:p>
          <w:p w14:paraId="05831683" w14:textId="77777777" w:rsidR="004F1733" w:rsidRDefault="004F1733" w:rsidP="006C6A26">
            <w:pPr>
              <w:pStyle w:val="ListParagraph"/>
              <w:numPr>
                <w:ilvl w:val="0"/>
                <w:numId w:val="23"/>
              </w:numPr>
              <w:rPr>
                <w:i/>
                <w:lang w:eastAsia="zh-CN"/>
              </w:rPr>
            </w:pPr>
            <w:r>
              <w:rPr>
                <w:i/>
                <w:lang w:eastAsia="zh-CN"/>
              </w:rPr>
              <w:t>UE-UE adjacent interference per RB per aggressor UE</w:t>
            </w:r>
          </w:p>
          <w:p w14:paraId="110348A7" w14:textId="77777777" w:rsidR="004F1733" w:rsidRDefault="004F1733" w:rsidP="004F1733">
            <w:pPr>
              <w:pStyle w:val="ListParagraph"/>
              <w:ind w:left="708"/>
              <w:jc w:val="left"/>
              <w:rPr>
                <w:lang w:eastAsia="zh-CN"/>
              </w:rPr>
            </w:pPr>
            <w:r>
              <w:rPr>
                <w:lang w:eastAsia="zh-CN"/>
              </w:rPr>
              <w:object w:dxaOrig="7986" w:dyaOrig="680" w14:anchorId="18B3F5BA">
                <v:shape id="_x0000_i1031" type="#_x0000_t75" style="width:398.35pt;height:33.65pt" o:ole="">
                  <v:imagedata r:id="rId25" o:title=""/>
                </v:shape>
                <o:OLEObject Type="Embed" ProgID="Equation.DSMT4" ShapeID="_x0000_i1031" DrawAspect="Content" ObjectID="_1713636470" r:id="rId26"/>
              </w:object>
            </w:r>
          </w:p>
          <w:p w14:paraId="4606F6D3" w14:textId="77777777" w:rsidR="004F1733" w:rsidRDefault="004F1733" w:rsidP="006C6A26">
            <w:pPr>
              <w:pStyle w:val="ListParagraph"/>
              <w:numPr>
                <w:ilvl w:val="0"/>
                <w:numId w:val="23"/>
              </w:numPr>
              <w:rPr>
                <w:i/>
                <w:lang w:eastAsia="zh-CN"/>
              </w:rPr>
            </w:pPr>
            <w:proofErr w:type="spellStart"/>
            <w:r>
              <w:rPr>
                <w:i/>
                <w:lang w:eastAsia="zh-CN"/>
              </w:rPr>
              <w:t>gNB</w:t>
            </w:r>
            <w:proofErr w:type="spellEnd"/>
            <w:r>
              <w:rPr>
                <w:i/>
                <w:lang w:eastAsia="zh-CN"/>
              </w:rPr>
              <w:t>-UE co-channel intra-</w:t>
            </w:r>
            <w:proofErr w:type="spellStart"/>
            <w:r>
              <w:rPr>
                <w:i/>
                <w:lang w:eastAsia="zh-CN"/>
              </w:rPr>
              <w:t>subband</w:t>
            </w:r>
            <w:proofErr w:type="spellEnd"/>
            <w:r>
              <w:rPr>
                <w:i/>
                <w:lang w:eastAsia="zh-CN"/>
              </w:rPr>
              <w:t xml:space="preserve"> interference (DL) per RB of this intra-</w:t>
            </w:r>
            <w:proofErr w:type="spellStart"/>
            <w:r>
              <w:rPr>
                <w:i/>
                <w:lang w:eastAsia="zh-CN"/>
              </w:rPr>
              <w:t>subband</w:t>
            </w:r>
            <w:proofErr w:type="spellEnd"/>
            <w:r>
              <w:rPr>
                <w:i/>
                <w:lang w:eastAsia="zh-CN"/>
              </w:rPr>
              <w:t xml:space="preserve"> per aggressor </w:t>
            </w:r>
            <w:proofErr w:type="spellStart"/>
            <w:r>
              <w:rPr>
                <w:i/>
                <w:lang w:eastAsia="zh-CN"/>
              </w:rPr>
              <w:t>gNB</w:t>
            </w:r>
            <w:proofErr w:type="spellEnd"/>
          </w:p>
          <w:p w14:paraId="1437D36C" w14:textId="77777777" w:rsidR="004F1733" w:rsidRDefault="004F1733" w:rsidP="004F1733">
            <w:pPr>
              <w:pStyle w:val="ListParagraph"/>
              <w:ind w:left="708"/>
              <w:jc w:val="left"/>
              <w:rPr>
                <w:lang w:eastAsia="zh-CN"/>
              </w:rPr>
            </w:pPr>
            <w:r>
              <w:rPr>
                <w:lang w:eastAsia="zh-CN"/>
              </w:rPr>
              <w:object w:dxaOrig="6582" w:dyaOrig="733" w14:anchorId="4AE69864">
                <v:shape id="_x0000_i1032" type="#_x0000_t75" style="width:329.6pt;height:36.45pt" o:ole="">
                  <v:imagedata r:id="rId27" o:title=""/>
                </v:shape>
                <o:OLEObject Type="Embed" ProgID="Equation.DSMT4" ShapeID="_x0000_i1032" DrawAspect="Content" ObjectID="_1713636471" r:id="rId28"/>
              </w:object>
            </w:r>
          </w:p>
          <w:p w14:paraId="3CB696C0" w14:textId="77777777" w:rsidR="004F1733" w:rsidRDefault="004F1733" w:rsidP="006C6A26">
            <w:pPr>
              <w:pStyle w:val="ListParagraph"/>
              <w:numPr>
                <w:ilvl w:val="0"/>
                <w:numId w:val="23"/>
              </w:numPr>
              <w:rPr>
                <w:i/>
                <w:lang w:eastAsia="zh-CN"/>
              </w:rPr>
            </w:pPr>
            <w:r>
              <w:rPr>
                <w:i/>
                <w:lang w:eastAsia="zh-CN"/>
              </w:rPr>
              <w:t>UE-</w:t>
            </w:r>
            <w:proofErr w:type="spellStart"/>
            <w:r>
              <w:rPr>
                <w:i/>
                <w:lang w:eastAsia="zh-CN"/>
              </w:rPr>
              <w:t>gNB</w:t>
            </w:r>
            <w:proofErr w:type="spellEnd"/>
            <w:r>
              <w:rPr>
                <w:i/>
                <w:lang w:eastAsia="zh-CN"/>
              </w:rPr>
              <w:t xml:space="preserve"> co-</w:t>
            </w:r>
            <w:proofErr w:type="spellStart"/>
            <w:r>
              <w:rPr>
                <w:i/>
                <w:lang w:eastAsia="zh-CN"/>
              </w:rPr>
              <w:t>chanel</w:t>
            </w:r>
            <w:proofErr w:type="spellEnd"/>
            <w:r>
              <w:rPr>
                <w:i/>
                <w:lang w:eastAsia="zh-CN"/>
              </w:rPr>
              <w:t xml:space="preserve"> intra-</w:t>
            </w:r>
            <w:proofErr w:type="spellStart"/>
            <w:r>
              <w:rPr>
                <w:i/>
                <w:lang w:eastAsia="zh-CN"/>
              </w:rPr>
              <w:t>subband</w:t>
            </w:r>
            <w:proofErr w:type="spellEnd"/>
            <w:r>
              <w:rPr>
                <w:i/>
                <w:lang w:eastAsia="zh-CN"/>
              </w:rPr>
              <w:t xml:space="preserve"> interference (UL) per RB of this intra-</w:t>
            </w:r>
            <w:proofErr w:type="spellStart"/>
            <w:r>
              <w:rPr>
                <w:i/>
                <w:lang w:eastAsia="zh-CN"/>
              </w:rPr>
              <w:t>subband</w:t>
            </w:r>
            <w:proofErr w:type="spellEnd"/>
            <w:r>
              <w:rPr>
                <w:i/>
                <w:lang w:eastAsia="zh-CN"/>
              </w:rPr>
              <w:t xml:space="preserve"> per aggressor UE</w:t>
            </w:r>
          </w:p>
          <w:p w14:paraId="1333625E" w14:textId="4240EC3D" w:rsidR="00FE5486" w:rsidRPr="009A47B6" w:rsidRDefault="004F1733" w:rsidP="009A47B6">
            <w:pPr>
              <w:pStyle w:val="ListParagraph"/>
              <w:ind w:left="708"/>
              <w:jc w:val="left"/>
              <w:rPr>
                <w:lang w:eastAsia="zh-CN"/>
              </w:rPr>
            </w:pPr>
            <w:r>
              <w:rPr>
                <w:lang w:eastAsia="zh-CN"/>
              </w:rPr>
              <w:object w:dxaOrig="7023" w:dyaOrig="724" w14:anchorId="0B711A89">
                <v:shape id="_x0000_i1033" type="#_x0000_t75" style="width:351.1pt;height:35.55pt" o:ole="">
                  <v:imagedata r:id="rId29" o:title=""/>
                </v:shape>
                <o:OLEObject Type="Embed" ProgID="Equation.DSMT4" ShapeID="_x0000_i1033" DrawAspect="Content" ObjectID="_1713636472" r:id="rId30"/>
              </w:object>
            </w:r>
          </w:p>
        </w:tc>
      </w:tr>
      <w:tr w:rsidR="008834EB" w:rsidRPr="001820A8" w14:paraId="06DE3D3A"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524CFAD2" w14:textId="43B995C2" w:rsidR="008834EB" w:rsidRDefault="008834EB" w:rsidP="008834EB">
            <w:pPr>
              <w:jc w:val="center"/>
              <w:rPr>
                <w:lang w:eastAsia="zh-CN"/>
              </w:rPr>
            </w:pPr>
            <w:r>
              <w:rPr>
                <w:rFonts w:hint="eastAsia"/>
                <w:lang w:eastAsia="zh-CN"/>
              </w:rPr>
              <w:lastRenderedPageBreak/>
              <w:t>C</w:t>
            </w:r>
            <w:r>
              <w:rPr>
                <w:lang w:eastAsia="zh-CN"/>
              </w:rPr>
              <w:t>ATT</w:t>
            </w:r>
          </w:p>
        </w:tc>
        <w:tc>
          <w:tcPr>
            <w:tcW w:w="0" w:type="auto"/>
            <w:tcBorders>
              <w:top w:val="single" w:sz="4" w:space="0" w:color="auto"/>
              <w:left w:val="single" w:sz="4" w:space="0" w:color="auto"/>
              <w:bottom w:val="single" w:sz="4" w:space="0" w:color="auto"/>
              <w:right w:val="single" w:sz="4" w:space="0" w:color="auto"/>
            </w:tcBorders>
            <w:vAlign w:val="center"/>
          </w:tcPr>
          <w:p w14:paraId="41B2F989" w14:textId="77777777" w:rsidR="008834EB" w:rsidRPr="004C337B" w:rsidRDefault="008834EB" w:rsidP="008834EB">
            <w:pPr>
              <w:pStyle w:val="BodyText"/>
              <w:jc w:val="left"/>
              <w:rPr>
                <w:rFonts w:eastAsiaTheme="minorEastAsia"/>
                <w:i/>
                <w:lang w:eastAsia="zh-CN"/>
              </w:rPr>
            </w:pPr>
            <w:r w:rsidRPr="004C337B">
              <w:rPr>
                <w:rFonts w:eastAsiaTheme="minorEastAsia"/>
                <w:b/>
                <w:i/>
                <w:u w:val="single"/>
                <w:lang w:eastAsia="zh-CN"/>
              </w:rPr>
              <w:t>Proposal</w:t>
            </w:r>
            <w:r w:rsidRPr="004C337B">
              <w:rPr>
                <w:rFonts w:eastAsiaTheme="minorEastAsia" w:hint="eastAsia"/>
                <w:b/>
                <w:i/>
                <w:u w:val="single"/>
                <w:lang w:eastAsia="zh-CN"/>
              </w:rPr>
              <w:t xml:space="preserve"> 4</w:t>
            </w:r>
            <w:r w:rsidRPr="004C337B">
              <w:rPr>
                <w:rFonts w:eastAsiaTheme="minorEastAsia" w:hint="eastAsia"/>
                <w:i/>
                <w:lang w:eastAsia="zh-CN"/>
              </w:rPr>
              <w:t xml:space="preserve">: Self-interference power for SBFD evaluation is </w:t>
            </w:r>
            <w:r w:rsidRPr="004C337B">
              <w:rPr>
                <w:rFonts w:eastAsiaTheme="minorEastAsia"/>
                <w:i/>
                <w:lang w:eastAsia="zh-CN"/>
              </w:rPr>
              <w:t>model</w:t>
            </w:r>
            <w:r w:rsidRPr="004C337B">
              <w:rPr>
                <w:rFonts w:eastAsiaTheme="minorEastAsia" w:hint="eastAsia"/>
                <w:i/>
                <w:lang w:eastAsia="zh-CN"/>
              </w:rPr>
              <w:t>ed</w:t>
            </w:r>
            <w:r w:rsidRPr="004C337B">
              <w:rPr>
                <w:rFonts w:eastAsiaTheme="minorEastAsia"/>
                <w:i/>
                <w:lang w:eastAsia="zh-CN"/>
              </w:rPr>
              <w:t xml:space="preserve"> </w:t>
            </w:r>
            <w:r w:rsidRPr="004C337B">
              <w:rPr>
                <w:rFonts w:eastAsiaTheme="minorEastAsia" w:hint="eastAsia"/>
                <w:i/>
                <w:lang w:eastAsia="zh-CN"/>
              </w:rPr>
              <w:t>according to the following equation:</w:t>
            </w:r>
          </w:p>
          <w:p w14:paraId="0A1BD03E" w14:textId="77777777" w:rsidR="008834EB" w:rsidRPr="004C337B" w:rsidRDefault="008834EB" w:rsidP="006C6A26">
            <w:pPr>
              <w:pStyle w:val="ListParagraph"/>
              <w:numPr>
                <w:ilvl w:val="0"/>
                <w:numId w:val="23"/>
              </w:numPr>
              <w:rPr>
                <w:rFonts w:eastAsiaTheme="minorEastAsia"/>
                <w:i/>
                <w:lang w:eastAsia="zh-CN"/>
              </w:rPr>
            </w:pPr>
            <w:proofErr w:type="spellStart"/>
            <w:r w:rsidRPr="004C337B">
              <w:rPr>
                <w:rFonts w:eastAsiaTheme="minorEastAsia"/>
                <w:i/>
                <w:lang w:eastAsia="zh-CN"/>
              </w:rPr>
              <w:t>P</w:t>
            </w:r>
            <w:r w:rsidRPr="004C337B">
              <w:rPr>
                <w:rFonts w:eastAsiaTheme="minorEastAsia"/>
                <w:i/>
                <w:vertAlign w:val="subscript"/>
                <w:lang w:eastAsia="zh-CN"/>
              </w:rPr>
              <w:t>self</w:t>
            </w:r>
            <w:proofErr w:type="spellEnd"/>
            <w:r w:rsidRPr="004C337B">
              <w:rPr>
                <w:rFonts w:eastAsiaTheme="minorEastAsia"/>
                <w:i/>
                <w:vertAlign w:val="subscript"/>
                <w:lang w:eastAsia="zh-CN"/>
              </w:rPr>
              <w:t xml:space="preserve">-interference </w:t>
            </w:r>
            <w:r w:rsidRPr="004C337B">
              <w:rPr>
                <w:rFonts w:eastAsiaTheme="minorEastAsia"/>
                <w:i/>
                <w:lang w:eastAsia="zh-CN"/>
              </w:rPr>
              <w:t xml:space="preserve">= </w:t>
            </w:r>
            <w:r w:rsidRPr="004C337B">
              <w:rPr>
                <w:rFonts w:eastAsiaTheme="minorEastAsia" w:hint="eastAsia"/>
                <w:i/>
                <w:lang w:eastAsia="zh-CN"/>
              </w:rPr>
              <w:t xml:space="preserve">BS </w:t>
            </w:r>
            <w:r w:rsidRPr="004C337B">
              <w:rPr>
                <w:rFonts w:eastAsiaTheme="minorEastAsia"/>
                <w:i/>
                <w:lang w:eastAsia="zh-CN"/>
              </w:rPr>
              <w:t xml:space="preserve">Tx power + </w:t>
            </w:r>
            <w:r w:rsidRPr="004C337B">
              <w:rPr>
                <w:rFonts w:eastAsiaTheme="minorEastAsia" w:hint="eastAsia"/>
                <w:i/>
                <w:lang w:eastAsia="zh-CN"/>
              </w:rPr>
              <w:t xml:space="preserve">BS </w:t>
            </w:r>
            <w:r w:rsidRPr="004C337B">
              <w:rPr>
                <w:rFonts w:eastAsiaTheme="minorEastAsia"/>
                <w:i/>
                <w:lang w:eastAsia="zh-CN"/>
              </w:rPr>
              <w:t>antenna gain – X</w:t>
            </w:r>
          </w:p>
          <w:p w14:paraId="68109B56" w14:textId="77777777" w:rsidR="008834EB" w:rsidRPr="004C337B" w:rsidRDefault="008834EB" w:rsidP="006C6A26">
            <w:pPr>
              <w:pStyle w:val="ListParagraph"/>
              <w:numPr>
                <w:ilvl w:val="1"/>
                <w:numId w:val="23"/>
              </w:numPr>
              <w:rPr>
                <w:rFonts w:eastAsiaTheme="minorEastAsia"/>
                <w:i/>
                <w:lang w:eastAsia="zh-CN"/>
              </w:rPr>
            </w:pPr>
            <w:r w:rsidRPr="004C337B">
              <w:rPr>
                <w:rFonts w:eastAsiaTheme="minorEastAsia" w:hint="eastAsia"/>
                <w:i/>
                <w:lang w:eastAsia="zh-CN"/>
              </w:rPr>
              <w:t>Value of X is FFS subject to RAN4</w:t>
            </w:r>
            <w:r w:rsidRPr="004C337B">
              <w:rPr>
                <w:rFonts w:eastAsiaTheme="minorEastAsia"/>
                <w:i/>
                <w:lang w:eastAsia="zh-CN"/>
              </w:rPr>
              <w:t>’</w:t>
            </w:r>
            <w:r w:rsidRPr="004C337B">
              <w:rPr>
                <w:rFonts w:eastAsiaTheme="minorEastAsia" w:hint="eastAsia"/>
                <w:i/>
                <w:lang w:eastAsia="zh-CN"/>
              </w:rPr>
              <w:t>s inputs</w:t>
            </w:r>
          </w:p>
          <w:p w14:paraId="629FAB69" w14:textId="77777777" w:rsidR="008834EB" w:rsidRPr="004C337B" w:rsidRDefault="008834EB" w:rsidP="008834EB">
            <w:pPr>
              <w:pStyle w:val="BodyText"/>
              <w:rPr>
                <w:rFonts w:eastAsiaTheme="minorEastAsia"/>
                <w:i/>
                <w:lang w:val="x-none" w:eastAsia="zh-CN"/>
              </w:rPr>
            </w:pPr>
            <w:r w:rsidRPr="004C337B">
              <w:rPr>
                <w:rFonts w:eastAsiaTheme="minorEastAsia"/>
                <w:b/>
                <w:i/>
                <w:u w:val="single"/>
                <w:lang w:val="x-none" w:eastAsia="zh-CN"/>
              </w:rPr>
              <w:t>Proposal 5:</w:t>
            </w:r>
            <w:r w:rsidRPr="004C337B">
              <w:rPr>
                <w:rFonts w:eastAsiaTheme="minorEastAsia"/>
                <w:i/>
                <w:lang w:val="x-none" w:eastAsia="zh-CN"/>
              </w:rPr>
              <w:t xml:space="preserve"> For SBFD evaluation, prioritize the case that </w:t>
            </w:r>
            <w:proofErr w:type="spellStart"/>
            <w:r w:rsidRPr="004C337B">
              <w:rPr>
                <w:rFonts w:eastAsiaTheme="minorEastAsia"/>
                <w:i/>
                <w:lang w:val="x-none" w:eastAsia="zh-CN"/>
              </w:rPr>
              <w:t>subband</w:t>
            </w:r>
            <w:proofErr w:type="spellEnd"/>
            <w:r w:rsidRPr="004C337B">
              <w:rPr>
                <w:rFonts w:eastAsiaTheme="minorEastAsia"/>
                <w:i/>
                <w:lang w:val="x-none" w:eastAsia="zh-CN"/>
              </w:rPr>
              <w:t xml:space="preserve"> configuration across all the cells operating SBFD is the same.</w:t>
            </w:r>
          </w:p>
          <w:p w14:paraId="1ACFFC62" w14:textId="77777777" w:rsidR="008834EB" w:rsidRPr="004C337B" w:rsidRDefault="008834EB" w:rsidP="008834EB">
            <w:pPr>
              <w:pStyle w:val="BodyText"/>
              <w:jc w:val="left"/>
              <w:rPr>
                <w:rFonts w:eastAsiaTheme="minorEastAsia"/>
                <w:i/>
                <w:lang w:eastAsia="zh-CN"/>
              </w:rPr>
            </w:pPr>
            <w:r w:rsidRPr="004C337B">
              <w:rPr>
                <w:rFonts w:eastAsiaTheme="minorEastAsia"/>
                <w:b/>
                <w:i/>
                <w:u w:val="single"/>
                <w:lang w:eastAsia="zh-CN"/>
              </w:rPr>
              <w:t>Proposal</w:t>
            </w:r>
            <w:r w:rsidRPr="004C337B">
              <w:rPr>
                <w:rFonts w:eastAsiaTheme="minorEastAsia" w:hint="eastAsia"/>
                <w:b/>
                <w:i/>
                <w:u w:val="single"/>
                <w:lang w:eastAsia="zh-CN"/>
              </w:rPr>
              <w:t xml:space="preserve"> 6:</w:t>
            </w:r>
            <w:r w:rsidRPr="004C337B">
              <w:rPr>
                <w:rFonts w:eastAsiaTheme="minorEastAsia" w:hint="eastAsia"/>
                <w:i/>
                <w:lang w:eastAsia="zh-CN"/>
              </w:rPr>
              <w:t xml:space="preserve"> I</w:t>
            </w:r>
            <w:r w:rsidRPr="004C337B">
              <w:rPr>
                <w:rFonts w:eastAsiaTheme="minorEastAsia"/>
                <w:i/>
                <w:lang w:eastAsia="zh-CN"/>
              </w:rPr>
              <w:t>nter</w:t>
            </w:r>
            <w:r w:rsidRPr="004C337B">
              <w:rPr>
                <w:rFonts w:eastAsiaTheme="minorEastAsia" w:hint="eastAsia"/>
                <w:i/>
                <w:lang w:eastAsia="zh-CN"/>
              </w:rPr>
              <w:t>-</w:t>
            </w:r>
            <w:r w:rsidRPr="004C337B">
              <w:rPr>
                <w:rFonts w:eastAsiaTheme="minorEastAsia"/>
                <w:i/>
                <w:lang w:eastAsia="zh-CN"/>
              </w:rPr>
              <w:t>sector inter</w:t>
            </w:r>
            <w:r w:rsidRPr="004C337B">
              <w:rPr>
                <w:rFonts w:eastAsiaTheme="minorEastAsia" w:hint="eastAsia"/>
                <w:i/>
                <w:lang w:eastAsia="zh-CN"/>
              </w:rPr>
              <w:t>-</w:t>
            </w:r>
            <w:proofErr w:type="spellStart"/>
            <w:r w:rsidRPr="004C337B">
              <w:rPr>
                <w:rFonts w:eastAsiaTheme="minorEastAsia"/>
                <w:i/>
                <w:lang w:eastAsia="zh-CN"/>
              </w:rPr>
              <w:t>subband</w:t>
            </w:r>
            <w:proofErr w:type="spellEnd"/>
            <w:r w:rsidRPr="004C337B">
              <w:rPr>
                <w:rFonts w:eastAsiaTheme="minorEastAsia"/>
                <w:i/>
                <w:lang w:eastAsia="zh-CN"/>
              </w:rPr>
              <w:t xml:space="preserve"> CLI </w:t>
            </w:r>
            <w:r w:rsidRPr="004C337B">
              <w:rPr>
                <w:rFonts w:eastAsiaTheme="minorEastAsia" w:hint="eastAsia"/>
                <w:i/>
                <w:lang w:eastAsia="zh-CN"/>
              </w:rPr>
              <w:t xml:space="preserve">power </w:t>
            </w:r>
            <w:r w:rsidRPr="004C337B">
              <w:rPr>
                <w:rFonts w:eastAsiaTheme="minorEastAsia"/>
                <w:i/>
                <w:lang w:eastAsia="zh-CN"/>
              </w:rPr>
              <w:t>and inter</w:t>
            </w:r>
            <w:r w:rsidRPr="004C337B">
              <w:rPr>
                <w:rFonts w:eastAsiaTheme="minorEastAsia" w:hint="eastAsia"/>
                <w:i/>
                <w:lang w:eastAsia="zh-CN"/>
              </w:rPr>
              <w:t>-</w:t>
            </w:r>
            <w:proofErr w:type="spellStart"/>
            <w:r w:rsidRPr="004C337B">
              <w:rPr>
                <w:rFonts w:eastAsiaTheme="minorEastAsia"/>
                <w:i/>
                <w:lang w:eastAsia="zh-CN"/>
              </w:rPr>
              <w:t>gNB</w:t>
            </w:r>
            <w:proofErr w:type="spellEnd"/>
            <w:r w:rsidRPr="004C337B">
              <w:rPr>
                <w:rFonts w:eastAsiaTheme="minorEastAsia"/>
                <w:i/>
                <w:lang w:eastAsia="zh-CN"/>
              </w:rPr>
              <w:t xml:space="preserve"> inter</w:t>
            </w:r>
            <w:r w:rsidRPr="004C337B">
              <w:rPr>
                <w:rFonts w:eastAsiaTheme="minorEastAsia" w:hint="eastAsia"/>
                <w:i/>
                <w:lang w:eastAsia="zh-CN"/>
              </w:rPr>
              <w:t>-</w:t>
            </w:r>
            <w:proofErr w:type="spellStart"/>
            <w:r w:rsidRPr="004C337B">
              <w:rPr>
                <w:rFonts w:eastAsiaTheme="minorEastAsia"/>
                <w:i/>
                <w:lang w:eastAsia="zh-CN"/>
              </w:rPr>
              <w:t>subband</w:t>
            </w:r>
            <w:proofErr w:type="spellEnd"/>
            <w:r w:rsidRPr="004C337B">
              <w:rPr>
                <w:rFonts w:eastAsiaTheme="minorEastAsia"/>
                <w:i/>
                <w:lang w:eastAsia="zh-CN"/>
              </w:rPr>
              <w:t xml:space="preserve"> CLI</w:t>
            </w:r>
            <w:r w:rsidRPr="004C337B">
              <w:rPr>
                <w:rFonts w:eastAsiaTheme="minorEastAsia" w:hint="eastAsia"/>
                <w:i/>
                <w:lang w:eastAsia="zh-CN"/>
              </w:rPr>
              <w:t xml:space="preserve"> power are modeled according to the following equations respectively:</w:t>
            </w:r>
          </w:p>
          <w:p w14:paraId="3811F05A" w14:textId="77777777" w:rsidR="008834EB" w:rsidRPr="004C337B" w:rsidRDefault="008834EB" w:rsidP="006C6A26">
            <w:pPr>
              <w:pStyle w:val="ListParagraph"/>
              <w:numPr>
                <w:ilvl w:val="0"/>
                <w:numId w:val="23"/>
              </w:numPr>
              <w:rPr>
                <w:rFonts w:eastAsiaTheme="minorEastAsia"/>
                <w:i/>
                <w:lang w:eastAsia="zh-CN"/>
              </w:rPr>
            </w:pPr>
            <w:r w:rsidRPr="004C337B">
              <w:rPr>
                <w:rFonts w:eastAsiaTheme="minorEastAsia" w:hint="eastAsia"/>
                <w:i/>
                <w:lang w:eastAsia="zh-CN"/>
              </w:rPr>
              <w:t>P</w:t>
            </w:r>
            <w:r w:rsidRPr="004C337B">
              <w:rPr>
                <w:rFonts w:eastAsiaTheme="minorEastAsia"/>
                <w:i/>
                <w:vertAlign w:val="subscript"/>
                <w:lang w:eastAsia="zh-CN"/>
              </w:rPr>
              <w:t>inter-sector inter-SB</w:t>
            </w:r>
            <w:r w:rsidRPr="004C337B">
              <w:rPr>
                <w:rFonts w:eastAsiaTheme="minorEastAsia" w:hint="eastAsia"/>
                <w:i/>
                <w:vertAlign w:val="subscript"/>
                <w:lang w:eastAsia="zh-CN"/>
              </w:rPr>
              <w:t xml:space="preserve"> CLI</w:t>
            </w:r>
            <w:r w:rsidRPr="004C337B">
              <w:rPr>
                <w:rFonts w:eastAsiaTheme="minorEastAsia"/>
                <w:i/>
                <w:lang w:eastAsia="zh-CN"/>
              </w:rPr>
              <w:t xml:space="preserve"> = </w:t>
            </w:r>
            <w:r w:rsidRPr="004C337B">
              <w:rPr>
                <w:rFonts w:eastAsiaTheme="minorEastAsia" w:hint="eastAsia"/>
                <w:i/>
                <w:lang w:eastAsia="zh-CN"/>
              </w:rPr>
              <w:t xml:space="preserve">aggressor sector </w:t>
            </w:r>
            <w:r w:rsidRPr="004C337B">
              <w:rPr>
                <w:rFonts w:eastAsiaTheme="minorEastAsia"/>
                <w:i/>
                <w:lang w:eastAsia="zh-CN"/>
              </w:rPr>
              <w:t xml:space="preserve">Tx power + </w:t>
            </w:r>
            <w:r w:rsidRPr="004C337B">
              <w:rPr>
                <w:rFonts w:eastAsiaTheme="minorEastAsia" w:hint="eastAsia"/>
                <w:i/>
                <w:lang w:eastAsia="zh-CN"/>
              </w:rPr>
              <w:t>aggressor sector Tx</w:t>
            </w:r>
            <w:r w:rsidRPr="004C337B">
              <w:rPr>
                <w:rFonts w:eastAsiaTheme="minorEastAsia"/>
                <w:i/>
                <w:lang w:eastAsia="zh-CN"/>
              </w:rPr>
              <w:t xml:space="preserve"> antenna gain + </w:t>
            </w:r>
            <w:r w:rsidRPr="004C337B">
              <w:rPr>
                <w:rFonts w:eastAsiaTheme="minorEastAsia" w:hint="eastAsia"/>
                <w:i/>
                <w:lang w:eastAsia="zh-CN"/>
              </w:rPr>
              <w:t>victim sector</w:t>
            </w:r>
            <w:r w:rsidRPr="004C337B">
              <w:rPr>
                <w:rFonts w:eastAsiaTheme="minorEastAsia"/>
                <w:i/>
                <w:lang w:eastAsia="zh-CN"/>
              </w:rPr>
              <w:t xml:space="preserve"> </w:t>
            </w:r>
            <w:r w:rsidRPr="004C337B">
              <w:rPr>
                <w:rFonts w:eastAsiaTheme="minorEastAsia" w:hint="eastAsia"/>
                <w:i/>
                <w:lang w:eastAsia="zh-CN"/>
              </w:rPr>
              <w:t xml:space="preserve">Rx </w:t>
            </w:r>
            <w:r w:rsidRPr="004C337B">
              <w:rPr>
                <w:rFonts w:eastAsiaTheme="minorEastAsia"/>
                <w:i/>
                <w:lang w:eastAsia="zh-CN"/>
              </w:rPr>
              <w:t>antenna gain– Y1</w:t>
            </w:r>
          </w:p>
          <w:p w14:paraId="233E81BE" w14:textId="77777777" w:rsidR="008834EB" w:rsidRPr="004C337B" w:rsidRDefault="008834EB" w:rsidP="006C6A26">
            <w:pPr>
              <w:pStyle w:val="ListParagraph"/>
              <w:numPr>
                <w:ilvl w:val="0"/>
                <w:numId w:val="23"/>
              </w:numPr>
              <w:rPr>
                <w:rFonts w:eastAsiaTheme="minorEastAsia"/>
                <w:i/>
                <w:lang w:eastAsia="zh-CN"/>
              </w:rPr>
            </w:pPr>
            <w:r w:rsidRPr="004C337B">
              <w:rPr>
                <w:rFonts w:eastAsiaTheme="minorEastAsia" w:hint="eastAsia"/>
                <w:i/>
                <w:lang w:eastAsia="zh-CN"/>
              </w:rPr>
              <w:t>P</w:t>
            </w:r>
            <w:r w:rsidRPr="00853543">
              <w:rPr>
                <w:rFonts w:eastAsiaTheme="minorEastAsia"/>
                <w:i/>
                <w:vertAlign w:val="subscript"/>
                <w:lang w:eastAsia="zh-CN"/>
              </w:rPr>
              <w:t>inter-</w:t>
            </w:r>
            <w:proofErr w:type="spellStart"/>
            <w:r w:rsidRPr="00853543">
              <w:rPr>
                <w:rFonts w:eastAsiaTheme="minorEastAsia"/>
                <w:i/>
                <w:vertAlign w:val="subscript"/>
                <w:lang w:eastAsia="zh-CN"/>
              </w:rPr>
              <w:t>gNB</w:t>
            </w:r>
            <w:proofErr w:type="spellEnd"/>
            <w:r w:rsidRPr="00853543">
              <w:rPr>
                <w:rFonts w:eastAsiaTheme="minorEastAsia"/>
                <w:i/>
                <w:vertAlign w:val="subscript"/>
                <w:lang w:eastAsia="zh-CN"/>
              </w:rPr>
              <w:t xml:space="preserve"> inter-SB </w:t>
            </w:r>
            <w:r w:rsidRPr="00853543">
              <w:rPr>
                <w:rFonts w:eastAsiaTheme="minorEastAsia" w:hint="eastAsia"/>
                <w:i/>
                <w:vertAlign w:val="subscript"/>
                <w:lang w:eastAsia="zh-CN"/>
              </w:rPr>
              <w:t>CLI</w:t>
            </w:r>
            <w:r w:rsidRPr="004C337B">
              <w:rPr>
                <w:rFonts w:eastAsiaTheme="minorEastAsia" w:hint="eastAsia"/>
                <w:i/>
                <w:lang w:eastAsia="zh-CN"/>
              </w:rPr>
              <w:t xml:space="preserve"> </w:t>
            </w:r>
            <w:r w:rsidRPr="004C337B">
              <w:rPr>
                <w:rFonts w:eastAsiaTheme="minorEastAsia"/>
                <w:i/>
                <w:lang w:eastAsia="zh-CN"/>
              </w:rPr>
              <w:t xml:space="preserve">= </w:t>
            </w:r>
            <w:r w:rsidRPr="004C337B">
              <w:rPr>
                <w:rFonts w:eastAsiaTheme="minorEastAsia" w:hint="eastAsia"/>
                <w:i/>
                <w:lang w:eastAsia="zh-CN"/>
              </w:rPr>
              <w:t xml:space="preserve">aggressor </w:t>
            </w:r>
            <w:proofErr w:type="spellStart"/>
            <w:r w:rsidRPr="004C337B">
              <w:rPr>
                <w:rFonts w:eastAsiaTheme="minorEastAsia" w:hint="eastAsia"/>
                <w:i/>
                <w:lang w:eastAsia="zh-CN"/>
              </w:rPr>
              <w:t>gNB</w:t>
            </w:r>
            <w:proofErr w:type="spellEnd"/>
            <w:r w:rsidRPr="004C337B">
              <w:rPr>
                <w:rFonts w:eastAsiaTheme="minorEastAsia" w:hint="eastAsia"/>
                <w:i/>
                <w:lang w:eastAsia="zh-CN"/>
              </w:rPr>
              <w:t xml:space="preserve"> </w:t>
            </w:r>
            <w:r w:rsidRPr="004C337B">
              <w:rPr>
                <w:rFonts w:eastAsiaTheme="minorEastAsia"/>
                <w:i/>
                <w:lang w:eastAsia="zh-CN"/>
              </w:rPr>
              <w:t>Tx power +</w:t>
            </w:r>
            <w:r w:rsidRPr="004C337B">
              <w:rPr>
                <w:rFonts w:eastAsiaTheme="minorEastAsia" w:hint="eastAsia"/>
                <w:i/>
                <w:lang w:eastAsia="zh-CN"/>
              </w:rPr>
              <w:t xml:space="preserve"> aggressor </w:t>
            </w:r>
            <w:proofErr w:type="spellStart"/>
            <w:r w:rsidRPr="004C337B">
              <w:rPr>
                <w:rFonts w:eastAsiaTheme="minorEastAsia" w:hint="eastAsia"/>
                <w:i/>
                <w:lang w:eastAsia="zh-CN"/>
              </w:rPr>
              <w:t>gNB</w:t>
            </w:r>
            <w:proofErr w:type="spellEnd"/>
            <w:r w:rsidRPr="004C337B">
              <w:rPr>
                <w:rFonts w:eastAsiaTheme="minorEastAsia" w:hint="eastAsia"/>
                <w:i/>
                <w:lang w:eastAsia="zh-CN"/>
              </w:rPr>
              <w:t xml:space="preserve"> Tx</w:t>
            </w:r>
            <w:r w:rsidRPr="004C337B">
              <w:rPr>
                <w:rFonts w:eastAsiaTheme="minorEastAsia"/>
                <w:i/>
                <w:lang w:eastAsia="zh-CN"/>
              </w:rPr>
              <w:t xml:space="preserve"> antenna gain </w:t>
            </w:r>
            <w:r w:rsidRPr="004C337B">
              <w:rPr>
                <w:rFonts w:eastAsiaTheme="minorEastAsia" w:hint="eastAsia"/>
                <w:i/>
                <w:lang w:eastAsia="zh-CN"/>
              </w:rPr>
              <w:t xml:space="preserve">+ victim </w:t>
            </w:r>
            <w:proofErr w:type="spellStart"/>
            <w:r w:rsidRPr="004C337B">
              <w:rPr>
                <w:rFonts w:eastAsiaTheme="minorEastAsia" w:hint="eastAsia"/>
                <w:i/>
                <w:lang w:eastAsia="zh-CN"/>
              </w:rPr>
              <w:t>gNB</w:t>
            </w:r>
            <w:proofErr w:type="spellEnd"/>
            <w:r w:rsidRPr="004C337B">
              <w:rPr>
                <w:rFonts w:eastAsiaTheme="minorEastAsia" w:hint="eastAsia"/>
                <w:i/>
                <w:lang w:eastAsia="zh-CN"/>
              </w:rPr>
              <w:t xml:space="preserve"> Rx antenna gain</w:t>
            </w:r>
            <w:r w:rsidRPr="004C337B">
              <w:rPr>
                <w:rFonts w:eastAsiaTheme="minorEastAsia"/>
                <w:i/>
                <w:lang w:eastAsia="zh-CN"/>
              </w:rPr>
              <w:t>– PL – Y2</w:t>
            </w:r>
          </w:p>
          <w:p w14:paraId="30040FB8" w14:textId="77777777" w:rsidR="008834EB" w:rsidRPr="004C337B" w:rsidRDefault="008834EB" w:rsidP="006C6A26">
            <w:pPr>
              <w:pStyle w:val="ListParagraph"/>
              <w:numPr>
                <w:ilvl w:val="1"/>
                <w:numId w:val="23"/>
              </w:numPr>
              <w:rPr>
                <w:rFonts w:eastAsiaTheme="minorEastAsia"/>
                <w:i/>
                <w:lang w:eastAsia="zh-CN"/>
              </w:rPr>
            </w:pPr>
            <w:r w:rsidRPr="004C337B">
              <w:rPr>
                <w:rFonts w:eastAsiaTheme="minorEastAsia" w:hint="eastAsia"/>
                <w:i/>
                <w:lang w:eastAsia="zh-CN"/>
              </w:rPr>
              <w:t>Values of Y1 and Y2 are FFS subject to RAN4</w:t>
            </w:r>
            <w:r w:rsidRPr="004C337B">
              <w:rPr>
                <w:rFonts w:eastAsiaTheme="minorEastAsia"/>
                <w:i/>
                <w:lang w:eastAsia="zh-CN"/>
              </w:rPr>
              <w:t>’</w:t>
            </w:r>
            <w:r w:rsidRPr="004C337B">
              <w:rPr>
                <w:rFonts w:eastAsiaTheme="minorEastAsia" w:hint="eastAsia"/>
                <w:i/>
                <w:lang w:eastAsia="zh-CN"/>
              </w:rPr>
              <w:t>s inputs</w:t>
            </w:r>
          </w:p>
          <w:p w14:paraId="53EB6BEE" w14:textId="77777777" w:rsidR="008834EB" w:rsidRPr="004C337B" w:rsidRDefault="008834EB" w:rsidP="008834EB">
            <w:pPr>
              <w:pStyle w:val="BodyText"/>
              <w:jc w:val="left"/>
              <w:rPr>
                <w:rFonts w:eastAsiaTheme="minorEastAsia"/>
                <w:i/>
                <w:lang w:eastAsia="zh-CN"/>
              </w:rPr>
            </w:pPr>
            <w:r w:rsidRPr="004C337B">
              <w:rPr>
                <w:rFonts w:eastAsiaTheme="minorEastAsia"/>
                <w:b/>
                <w:i/>
                <w:u w:val="single"/>
                <w:lang w:eastAsia="zh-CN"/>
              </w:rPr>
              <w:t>Proposal</w:t>
            </w:r>
            <w:r w:rsidRPr="004C337B">
              <w:rPr>
                <w:rFonts w:eastAsiaTheme="minorEastAsia" w:hint="eastAsia"/>
                <w:b/>
                <w:i/>
                <w:u w:val="single"/>
                <w:lang w:eastAsia="zh-CN"/>
              </w:rPr>
              <w:t xml:space="preserve"> 7:</w:t>
            </w:r>
            <w:r w:rsidRPr="004C337B">
              <w:rPr>
                <w:rFonts w:eastAsiaTheme="minorEastAsia" w:hint="eastAsia"/>
                <w:i/>
                <w:lang w:eastAsia="zh-CN"/>
              </w:rPr>
              <w:t xml:space="preserve"> </w:t>
            </w:r>
            <w:r w:rsidRPr="004C337B">
              <w:rPr>
                <w:rFonts w:eastAsiaTheme="minorEastAsia"/>
                <w:i/>
                <w:lang w:eastAsia="zh-CN"/>
              </w:rPr>
              <w:t>UE-to-UE</w:t>
            </w:r>
            <w:r w:rsidRPr="004C337B">
              <w:rPr>
                <w:rFonts w:eastAsiaTheme="minorEastAsia" w:hint="eastAsia"/>
                <w:i/>
                <w:lang w:eastAsia="zh-CN"/>
              </w:rPr>
              <w:t xml:space="preserve"> inter-</w:t>
            </w:r>
            <w:proofErr w:type="spellStart"/>
            <w:r w:rsidRPr="004C337B">
              <w:rPr>
                <w:rFonts w:eastAsiaTheme="minorEastAsia" w:hint="eastAsia"/>
                <w:i/>
                <w:lang w:eastAsia="zh-CN"/>
              </w:rPr>
              <w:t>subband</w:t>
            </w:r>
            <w:proofErr w:type="spellEnd"/>
            <w:r w:rsidRPr="004C337B">
              <w:rPr>
                <w:rFonts w:eastAsiaTheme="minorEastAsia"/>
                <w:i/>
                <w:lang w:eastAsia="zh-CN"/>
              </w:rPr>
              <w:t xml:space="preserve"> CLI </w:t>
            </w:r>
            <w:r w:rsidRPr="004C337B">
              <w:rPr>
                <w:rFonts w:eastAsiaTheme="minorEastAsia" w:hint="eastAsia"/>
                <w:i/>
                <w:lang w:eastAsia="zh-CN"/>
              </w:rPr>
              <w:t>power is modeled according to the following equation:</w:t>
            </w:r>
          </w:p>
          <w:p w14:paraId="099863D4" w14:textId="77777777" w:rsidR="008834EB" w:rsidRPr="004C337B" w:rsidRDefault="008834EB" w:rsidP="006C6A26">
            <w:pPr>
              <w:pStyle w:val="ListParagraph"/>
              <w:numPr>
                <w:ilvl w:val="0"/>
                <w:numId w:val="23"/>
              </w:numPr>
              <w:rPr>
                <w:rFonts w:eastAsiaTheme="minorEastAsia"/>
                <w:i/>
                <w:lang w:eastAsia="zh-CN"/>
              </w:rPr>
            </w:pPr>
            <w:r w:rsidRPr="004C337B">
              <w:rPr>
                <w:rFonts w:eastAsiaTheme="minorEastAsia" w:hint="eastAsia"/>
                <w:i/>
                <w:lang w:eastAsia="zh-CN"/>
              </w:rPr>
              <w:t>P</w:t>
            </w:r>
            <w:r w:rsidRPr="004C337B">
              <w:rPr>
                <w:rFonts w:eastAsiaTheme="minorEastAsia" w:hint="eastAsia"/>
                <w:i/>
                <w:vertAlign w:val="subscript"/>
                <w:lang w:eastAsia="zh-CN"/>
              </w:rPr>
              <w:t>inter UE</w:t>
            </w:r>
            <w:r w:rsidRPr="004C337B">
              <w:rPr>
                <w:rFonts w:eastAsiaTheme="minorEastAsia"/>
                <w:i/>
                <w:vertAlign w:val="subscript"/>
                <w:lang w:eastAsia="zh-CN"/>
              </w:rPr>
              <w:t xml:space="preserve"> inter-SB </w:t>
            </w:r>
            <w:r w:rsidRPr="004C337B">
              <w:rPr>
                <w:rFonts w:eastAsiaTheme="minorEastAsia" w:hint="eastAsia"/>
                <w:i/>
                <w:vertAlign w:val="subscript"/>
                <w:lang w:eastAsia="zh-CN"/>
              </w:rPr>
              <w:t xml:space="preserve">CLI </w:t>
            </w:r>
            <w:r w:rsidRPr="004C337B">
              <w:rPr>
                <w:rFonts w:eastAsiaTheme="minorEastAsia"/>
                <w:i/>
                <w:lang w:eastAsia="zh-CN"/>
              </w:rPr>
              <w:t xml:space="preserve">= </w:t>
            </w:r>
            <w:r w:rsidRPr="004C337B">
              <w:rPr>
                <w:rFonts w:eastAsiaTheme="minorEastAsia" w:hint="eastAsia"/>
                <w:i/>
                <w:lang w:eastAsia="zh-CN"/>
              </w:rPr>
              <w:t xml:space="preserve">aggressor UE </w:t>
            </w:r>
            <w:r w:rsidRPr="004C337B">
              <w:rPr>
                <w:rFonts w:eastAsiaTheme="minorEastAsia"/>
                <w:i/>
                <w:lang w:eastAsia="zh-CN"/>
              </w:rPr>
              <w:t xml:space="preserve">Tx power + </w:t>
            </w:r>
            <w:r w:rsidRPr="004C337B">
              <w:rPr>
                <w:rFonts w:eastAsiaTheme="minorEastAsia" w:hint="eastAsia"/>
                <w:i/>
                <w:lang w:eastAsia="zh-CN"/>
              </w:rPr>
              <w:t xml:space="preserve">aggressor UE Tx </w:t>
            </w:r>
            <w:r w:rsidRPr="004C337B">
              <w:rPr>
                <w:rFonts w:eastAsiaTheme="minorEastAsia"/>
                <w:i/>
                <w:lang w:eastAsia="zh-CN"/>
              </w:rPr>
              <w:t xml:space="preserve">antenna gain + </w:t>
            </w:r>
            <w:r w:rsidRPr="004C337B">
              <w:rPr>
                <w:rFonts w:eastAsiaTheme="minorEastAsia" w:hint="eastAsia"/>
                <w:i/>
                <w:lang w:eastAsia="zh-CN"/>
              </w:rPr>
              <w:t xml:space="preserve">victim UE Rx </w:t>
            </w:r>
            <w:r w:rsidRPr="004C337B">
              <w:rPr>
                <w:rFonts w:eastAsiaTheme="minorEastAsia"/>
                <w:i/>
                <w:lang w:eastAsia="zh-CN"/>
              </w:rPr>
              <w:t xml:space="preserve">antenna gain– PL – </w:t>
            </w:r>
            <w:r w:rsidRPr="004C337B">
              <w:rPr>
                <w:rFonts w:eastAsiaTheme="minorEastAsia" w:hint="eastAsia"/>
                <w:i/>
                <w:lang w:eastAsia="zh-CN"/>
              </w:rPr>
              <w:t>Z</w:t>
            </w:r>
          </w:p>
          <w:p w14:paraId="6E3F20E7" w14:textId="497D47BC" w:rsidR="008834EB" w:rsidRPr="009A47B6" w:rsidRDefault="008834EB" w:rsidP="006C6A26">
            <w:pPr>
              <w:pStyle w:val="ListParagraph"/>
              <w:numPr>
                <w:ilvl w:val="1"/>
                <w:numId w:val="23"/>
              </w:numPr>
              <w:rPr>
                <w:rFonts w:eastAsiaTheme="minorEastAsia"/>
                <w:i/>
                <w:lang w:eastAsia="zh-CN"/>
              </w:rPr>
            </w:pPr>
            <w:r w:rsidRPr="004C337B">
              <w:rPr>
                <w:rFonts w:eastAsiaTheme="minorEastAsia" w:hint="eastAsia"/>
                <w:i/>
                <w:lang w:eastAsia="zh-CN"/>
              </w:rPr>
              <w:t>Value of Z is FFS subject to RAN4</w:t>
            </w:r>
            <w:r w:rsidRPr="004C337B">
              <w:rPr>
                <w:rFonts w:eastAsiaTheme="minorEastAsia"/>
                <w:i/>
                <w:lang w:eastAsia="zh-CN"/>
              </w:rPr>
              <w:t>’</w:t>
            </w:r>
            <w:r w:rsidRPr="004C337B">
              <w:rPr>
                <w:rFonts w:eastAsiaTheme="minorEastAsia" w:hint="eastAsia"/>
                <w:i/>
                <w:lang w:eastAsia="zh-CN"/>
              </w:rPr>
              <w:t>s inputs</w:t>
            </w:r>
          </w:p>
        </w:tc>
      </w:tr>
      <w:tr w:rsidR="008834EB" w:rsidRPr="001820A8" w14:paraId="713D9BE1"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0D6ACE2E" w14:textId="2E2919DC" w:rsidR="008834EB" w:rsidRPr="00283ED0" w:rsidRDefault="008834EB" w:rsidP="008834EB">
            <w:pPr>
              <w:jc w:val="center"/>
              <w:rPr>
                <w:lang w:eastAsia="zh-CN"/>
              </w:rPr>
            </w:pPr>
            <w:r>
              <w:rPr>
                <w:rFonts w:hint="eastAsia"/>
                <w:lang w:eastAsia="zh-CN"/>
              </w:rPr>
              <w:lastRenderedPageBreak/>
              <w:t>v</w:t>
            </w:r>
            <w:r>
              <w:rPr>
                <w:lang w:eastAsia="zh-CN"/>
              </w:rPr>
              <w:t>ivo</w:t>
            </w:r>
          </w:p>
        </w:tc>
        <w:tc>
          <w:tcPr>
            <w:tcW w:w="0" w:type="auto"/>
            <w:tcBorders>
              <w:top w:val="single" w:sz="4" w:space="0" w:color="auto"/>
              <w:left w:val="single" w:sz="4" w:space="0" w:color="auto"/>
              <w:bottom w:val="single" w:sz="4" w:space="0" w:color="auto"/>
              <w:right w:val="single" w:sz="4" w:space="0" w:color="auto"/>
            </w:tcBorders>
            <w:vAlign w:val="center"/>
          </w:tcPr>
          <w:p w14:paraId="04AE3718" w14:textId="2E926783" w:rsidR="008834EB" w:rsidRPr="00B60855" w:rsidRDefault="008834EB" w:rsidP="008834EB">
            <w:pPr>
              <w:pStyle w:val="Caption"/>
              <w:rPr>
                <w:rFonts w:eastAsia="DengXian"/>
                <w:b w:val="0"/>
                <w:i/>
                <w:iCs/>
                <w:sz w:val="21"/>
                <w:szCs w:val="21"/>
                <w:lang w:eastAsia="zh-CN"/>
              </w:rPr>
            </w:pPr>
            <w:bookmarkStart w:id="52" w:name="_Ref102059476"/>
            <w:r w:rsidRPr="00B60855">
              <w:rPr>
                <w:rFonts w:eastAsia="DengXian"/>
                <w:i/>
                <w:iCs/>
                <w:sz w:val="21"/>
                <w:szCs w:val="21"/>
                <w:u w:val="single"/>
                <w:lang w:eastAsia="zh-CN"/>
              </w:rPr>
              <w:t>Observation 1:</w:t>
            </w:r>
            <w:r w:rsidRPr="00B60855">
              <w:rPr>
                <w:rFonts w:eastAsia="DengXian"/>
                <w:b w:val="0"/>
                <w:i/>
                <w:iCs/>
                <w:sz w:val="21"/>
                <w:szCs w:val="21"/>
                <w:lang w:eastAsia="zh-CN"/>
              </w:rPr>
              <w:t xml:space="preserve"> New interference types e.g., self-interference and inter-</w:t>
            </w:r>
            <w:proofErr w:type="spellStart"/>
            <w:r w:rsidRPr="00B60855">
              <w:rPr>
                <w:rFonts w:eastAsia="DengXian"/>
                <w:b w:val="0"/>
                <w:i/>
                <w:iCs/>
                <w:sz w:val="21"/>
                <w:szCs w:val="21"/>
                <w:lang w:eastAsia="zh-CN"/>
              </w:rPr>
              <w:t>subband</w:t>
            </w:r>
            <w:proofErr w:type="spellEnd"/>
            <w:r w:rsidRPr="00B60855">
              <w:rPr>
                <w:rFonts w:eastAsia="DengXian"/>
                <w:b w:val="0"/>
                <w:i/>
                <w:iCs/>
                <w:sz w:val="21"/>
                <w:szCs w:val="21"/>
                <w:lang w:eastAsia="zh-CN"/>
              </w:rPr>
              <w:t xml:space="preserve"> CLI are introduced in full duplex operation, which may have impacts on the system performance.</w:t>
            </w:r>
            <w:bookmarkEnd w:id="52"/>
          </w:p>
          <w:p w14:paraId="34A51A5C" w14:textId="07C2400C" w:rsidR="008834EB" w:rsidRPr="00B60855" w:rsidRDefault="008834EB" w:rsidP="008834EB">
            <w:pPr>
              <w:pStyle w:val="Caption"/>
              <w:rPr>
                <w:rFonts w:eastAsiaTheme="minorEastAsia"/>
                <w:b w:val="0"/>
                <w:lang w:eastAsia="zh-CN"/>
              </w:rPr>
            </w:pPr>
            <w:bookmarkStart w:id="53" w:name="_Ref102059467"/>
            <w:r w:rsidRPr="00B60855" w:rsidDel="00BD22CB">
              <w:rPr>
                <w:rFonts w:eastAsia="DengXian"/>
                <w:i/>
                <w:iCs/>
                <w:sz w:val="21"/>
                <w:szCs w:val="21"/>
                <w:u w:val="single"/>
                <w:lang w:eastAsia="zh-CN"/>
              </w:rPr>
              <w:t xml:space="preserve">Proposal </w:t>
            </w:r>
            <w:r w:rsidRPr="00B60855">
              <w:rPr>
                <w:rFonts w:eastAsia="DengXian"/>
                <w:i/>
                <w:iCs/>
                <w:sz w:val="21"/>
                <w:szCs w:val="21"/>
                <w:u w:val="single"/>
                <w:lang w:eastAsia="zh-CN"/>
              </w:rPr>
              <w:t>10:</w:t>
            </w:r>
            <w:r w:rsidRPr="00B60855">
              <w:rPr>
                <w:rFonts w:eastAsia="DengXian"/>
                <w:b w:val="0"/>
                <w:i/>
                <w:iCs/>
                <w:sz w:val="21"/>
                <w:szCs w:val="21"/>
                <w:lang w:eastAsia="zh-CN"/>
              </w:rPr>
              <w:t xml:space="preserve"> Modeling of the interference types highlighted by yellow color in Table 3 should be investigated for SBFD evaluation.</w:t>
            </w:r>
            <w:bookmarkEnd w:id="53"/>
            <w:r w:rsidRPr="00B60855">
              <w:rPr>
                <w:rFonts w:eastAsia="DengXian"/>
                <w:b w:val="0"/>
                <w:i/>
                <w:iCs/>
                <w:sz w:val="21"/>
                <w:szCs w:val="21"/>
                <w:lang w:eastAsia="zh-CN"/>
              </w:rPr>
              <w:t xml:space="preserve"> </w:t>
            </w:r>
          </w:p>
          <w:p w14:paraId="771065A3" w14:textId="2DD042E4" w:rsidR="008834EB" w:rsidRPr="004132FA" w:rsidRDefault="008834EB" w:rsidP="008834EB">
            <w:pPr>
              <w:pStyle w:val="Caption"/>
              <w:jc w:val="center"/>
              <w:rPr>
                <w:rFonts w:eastAsia="DengXian"/>
                <w:sz w:val="21"/>
                <w:szCs w:val="21"/>
                <w:lang w:eastAsia="zh-CN"/>
              </w:rPr>
            </w:pPr>
            <w:bookmarkStart w:id="54" w:name="_Ref102060150"/>
            <w:r>
              <w:t xml:space="preserve">Table </w:t>
            </w:r>
            <w:bookmarkEnd w:id="54"/>
            <w:r>
              <w:t>3</w:t>
            </w:r>
            <w:r w:rsidRPr="002F581E">
              <w:t xml:space="preserve"> interference types for full duplex operation</w:t>
            </w:r>
          </w:p>
          <w:tbl>
            <w:tblPr>
              <w:tblStyle w:val="TableGrid"/>
              <w:tblW w:w="0" w:type="auto"/>
              <w:tblLook w:val="04A0" w:firstRow="1" w:lastRow="0" w:firstColumn="1" w:lastColumn="0" w:noHBand="0" w:noVBand="1"/>
            </w:tblPr>
            <w:tblGrid>
              <w:gridCol w:w="1006"/>
              <w:gridCol w:w="1672"/>
              <w:gridCol w:w="2415"/>
              <w:gridCol w:w="3611"/>
            </w:tblGrid>
            <w:tr w:rsidR="008834EB" w:rsidRPr="00B07EFB" w14:paraId="7FA6377A" w14:textId="77777777" w:rsidTr="002B3C76">
              <w:tc>
                <w:tcPr>
                  <w:tcW w:w="1189" w:type="dxa"/>
                </w:tcPr>
                <w:p w14:paraId="4B181247" w14:textId="77777777" w:rsidR="008834EB" w:rsidRPr="002F581E" w:rsidRDefault="008834EB" w:rsidP="008834EB">
                  <w:pPr>
                    <w:rPr>
                      <w:rFonts w:eastAsiaTheme="minorEastAsia"/>
                      <w:b/>
                      <w:bCs/>
                      <w:lang w:eastAsia="zh-CN"/>
                    </w:rPr>
                  </w:pPr>
                  <w:r w:rsidRPr="002F581E">
                    <w:rPr>
                      <w:rFonts w:eastAsiaTheme="minorEastAsia"/>
                      <w:b/>
                      <w:bCs/>
                      <w:lang w:eastAsia="zh-CN"/>
                    </w:rPr>
                    <w:t>Index</w:t>
                  </w:r>
                </w:p>
              </w:tc>
              <w:tc>
                <w:tcPr>
                  <w:tcW w:w="1358" w:type="dxa"/>
                </w:tcPr>
                <w:p w14:paraId="75821591" w14:textId="77777777" w:rsidR="008834EB" w:rsidRPr="002F581E" w:rsidRDefault="008834EB" w:rsidP="008834EB">
                  <w:pPr>
                    <w:rPr>
                      <w:rFonts w:eastAsiaTheme="minorEastAsia"/>
                      <w:b/>
                      <w:bCs/>
                      <w:lang w:eastAsia="zh-CN"/>
                    </w:rPr>
                  </w:pPr>
                  <w:r w:rsidRPr="002F581E">
                    <w:rPr>
                      <w:rFonts w:eastAsiaTheme="minorEastAsia"/>
                      <w:b/>
                      <w:bCs/>
                      <w:lang w:eastAsia="zh-CN"/>
                    </w:rPr>
                    <w:t>Aggressor/victim</w:t>
                  </w:r>
                </w:p>
              </w:tc>
              <w:tc>
                <w:tcPr>
                  <w:tcW w:w="2835" w:type="dxa"/>
                </w:tcPr>
                <w:p w14:paraId="1A824B79" w14:textId="77777777" w:rsidR="008834EB" w:rsidRPr="002F581E" w:rsidRDefault="008834EB" w:rsidP="008834EB">
                  <w:pPr>
                    <w:rPr>
                      <w:rFonts w:eastAsiaTheme="minorEastAsia"/>
                      <w:b/>
                      <w:bCs/>
                      <w:lang w:eastAsia="zh-CN"/>
                    </w:rPr>
                  </w:pPr>
                  <w:r w:rsidRPr="002F581E">
                    <w:rPr>
                      <w:rFonts w:eastAsiaTheme="minorEastAsia"/>
                      <w:b/>
                      <w:bCs/>
                      <w:lang w:eastAsia="zh-CN"/>
                    </w:rPr>
                    <w:t>Channel/</w:t>
                  </w:r>
                  <w:proofErr w:type="spellStart"/>
                  <w:r w:rsidRPr="002F581E">
                    <w:rPr>
                      <w:rFonts w:eastAsiaTheme="minorEastAsia"/>
                      <w:b/>
                      <w:bCs/>
                      <w:lang w:eastAsia="zh-CN"/>
                    </w:rPr>
                    <w:t>subband</w:t>
                  </w:r>
                  <w:proofErr w:type="spellEnd"/>
                </w:p>
              </w:tc>
              <w:tc>
                <w:tcPr>
                  <w:tcW w:w="5075" w:type="dxa"/>
                </w:tcPr>
                <w:p w14:paraId="139614BC" w14:textId="77777777" w:rsidR="008834EB" w:rsidRPr="002F581E" w:rsidRDefault="008834EB" w:rsidP="008834EB">
                  <w:pPr>
                    <w:rPr>
                      <w:rFonts w:eastAsiaTheme="minorEastAsia"/>
                      <w:b/>
                      <w:bCs/>
                      <w:lang w:eastAsia="zh-CN"/>
                    </w:rPr>
                  </w:pPr>
                  <w:r w:rsidRPr="002F581E">
                    <w:rPr>
                      <w:rFonts w:eastAsiaTheme="minorEastAsia"/>
                      <w:b/>
                      <w:bCs/>
                      <w:lang w:eastAsia="zh-CN"/>
                    </w:rPr>
                    <w:t>Details</w:t>
                  </w:r>
                </w:p>
              </w:tc>
            </w:tr>
            <w:tr w:rsidR="008834EB" w:rsidRPr="00B07EFB" w14:paraId="075F87E9" w14:textId="77777777" w:rsidTr="002B3C76">
              <w:tc>
                <w:tcPr>
                  <w:tcW w:w="1189" w:type="dxa"/>
                </w:tcPr>
                <w:p w14:paraId="26AB3297" w14:textId="77777777" w:rsidR="008834EB" w:rsidRPr="002F581E" w:rsidRDefault="008834EB" w:rsidP="008834EB">
                  <w:pPr>
                    <w:rPr>
                      <w:rFonts w:eastAsiaTheme="minorEastAsia"/>
                      <w:lang w:eastAsia="zh-CN"/>
                    </w:rPr>
                  </w:pPr>
                  <w:r w:rsidRPr="00B07EFB">
                    <w:rPr>
                      <w:rFonts w:ascii="SimSun" w:hAnsi="SimSun" w:cs="SimSun"/>
                    </w:rPr>
                    <w:t>①</w:t>
                  </w:r>
                </w:p>
              </w:tc>
              <w:tc>
                <w:tcPr>
                  <w:tcW w:w="1358" w:type="dxa"/>
                </w:tcPr>
                <w:p w14:paraId="10C09AA8" w14:textId="77777777" w:rsidR="008834EB" w:rsidRPr="002F581E" w:rsidRDefault="008834EB" w:rsidP="008834EB">
                  <w:pPr>
                    <w:rPr>
                      <w:rFonts w:eastAsiaTheme="minorEastAsia"/>
                      <w:lang w:eastAsia="zh-CN"/>
                    </w:rPr>
                  </w:pPr>
                  <w:r w:rsidRPr="002F581E">
                    <w:rPr>
                      <w:rFonts w:eastAsiaTheme="minorEastAsia"/>
                      <w:lang w:eastAsia="zh-CN"/>
                    </w:rPr>
                    <w:t>UE-to-BS</w:t>
                  </w:r>
                </w:p>
              </w:tc>
              <w:tc>
                <w:tcPr>
                  <w:tcW w:w="2835" w:type="dxa"/>
                </w:tcPr>
                <w:p w14:paraId="47F9E3AA" w14:textId="77777777" w:rsidR="008834EB" w:rsidRPr="002F581E" w:rsidRDefault="008834EB" w:rsidP="008834EB">
                  <w:pPr>
                    <w:rPr>
                      <w:rFonts w:eastAsiaTheme="minorEastAsia"/>
                      <w:lang w:eastAsia="zh-CN"/>
                    </w:rPr>
                  </w:pPr>
                  <w:r w:rsidRPr="002F581E">
                    <w:rPr>
                      <w:rFonts w:eastAsiaTheme="minorEastAsia"/>
                      <w:lang w:eastAsia="zh-CN"/>
                    </w:rPr>
                    <w:t>Co-channel intra-</w:t>
                  </w:r>
                  <w:proofErr w:type="spellStart"/>
                  <w:r w:rsidRPr="002F581E">
                    <w:rPr>
                      <w:rFonts w:eastAsiaTheme="minorEastAsia"/>
                      <w:lang w:eastAsia="zh-CN"/>
                    </w:rPr>
                    <w:t>subband</w:t>
                  </w:r>
                  <w:proofErr w:type="spellEnd"/>
                  <w:r>
                    <w:rPr>
                      <w:rFonts w:eastAsiaTheme="minorEastAsia"/>
                      <w:lang w:eastAsia="zh-CN"/>
                    </w:rPr>
                    <w:t xml:space="preserve"> or </w:t>
                  </w:r>
                  <w:r w:rsidRPr="002A7AC9">
                    <w:rPr>
                      <w:rFonts w:eastAsiaTheme="minorEastAsia"/>
                      <w:lang w:eastAsia="zh-CN"/>
                    </w:rPr>
                    <w:t>Adjacent-channel</w:t>
                  </w:r>
                </w:p>
              </w:tc>
              <w:tc>
                <w:tcPr>
                  <w:tcW w:w="5075" w:type="dxa"/>
                </w:tcPr>
                <w:p w14:paraId="589FD948" w14:textId="77777777" w:rsidR="008834EB" w:rsidRPr="002F581E" w:rsidRDefault="008834EB" w:rsidP="008834EB">
                  <w:pPr>
                    <w:rPr>
                      <w:rFonts w:eastAsiaTheme="minorEastAsia"/>
                      <w:lang w:eastAsia="zh-CN"/>
                    </w:rPr>
                  </w:pPr>
                  <w:r w:rsidRPr="002F581E">
                    <w:rPr>
                      <w:rFonts w:eastAsiaTheme="minorEastAsia"/>
                      <w:lang w:eastAsia="zh-CN"/>
                    </w:rPr>
                    <w:t>UL-to-UL interference</w:t>
                  </w:r>
                  <w:r>
                    <w:rPr>
                      <w:rFonts w:eastAsiaTheme="minorEastAsia" w:hint="eastAsia"/>
                      <w:lang w:eastAsia="zh-CN"/>
                    </w:rPr>
                    <w:t>,</w:t>
                  </w:r>
                  <w:r>
                    <w:rPr>
                      <w:rFonts w:eastAsiaTheme="minorEastAsia"/>
                      <w:lang w:eastAsia="zh-CN"/>
                    </w:rPr>
                    <w:t xml:space="preserve"> legacy</w:t>
                  </w:r>
                </w:p>
              </w:tc>
            </w:tr>
            <w:tr w:rsidR="008834EB" w:rsidRPr="00B07EFB" w14:paraId="116A3F77" w14:textId="77777777" w:rsidTr="002B3C76">
              <w:tc>
                <w:tcPr>
                  <w:tcW w:w="1189" w:type="dxa"/>
                </w:tcPr>
                <w:p w14:paraId="76EDA692" w14:textId="77777777" w:rsidR="008834EB" w:rsidRPr="002F581E" w:rsidRDefault="008834EB" w:rsidP="008834EB">
                  <w:pPr>
                    <w:rPr>
                      <w:rFonts w:eastAsiaTheme="minorEastAsia"/>
                      <w:lang w:eastAsia="zh-CN"/>
                    </w:rPr>
                  </w:pPr>
                  <w:r w:rsidRPr="002F581E">
                    <w:rPr>
                      <w:rFonts w:ascii="SimSun" w:hAnsi="SimSun" w:cs="SimSun" w:hint="eastAsia"/>
                      <w:lang w:eastAsia="zh-CN"/>
                    </w:rPr>
                    <w:t>②</w:t>
                  </w:r>
                </w:p>
              </w:tc>
              <w:tc>
                <w:tcPr>
                  <w:tcW w:w="1358" w:type="dxa"/>
                </w:tcPr>
                <w:p w14:paraId="161C2055" w14:textId="77777777" w:rsidR="008834EB" w:rsidRPr="002F581E" w:rsidRDefault="008834EB" w:rsidP="008834EB">
                  <w:pPr>
                    <w:rPr>
                      <w:rFonts w:eastAsiaTheme="minorEastAsia"/>
                      <w:lang w:eastAsia="zh-CN"/>
                    </w:rPr>
                  </w:pPr>
                  <w:r w:rsidRPr="002F581E">
                    <w:rPr>
                      <w:rFonts w:eastAsiaTheme="minorEastAsia"/>
                      <w:lang w:eastAsia="zh-CN"/>
                    </w:rPr>
                    <w:t>BS-to-UE</w:t>
                  </w:r>
                </w:p>
              </w:tc>
              <w:tc>
                <w:tcPr>
                  <w:tcW w:w="2835" w:type="dxa"/>
                </w:tcPr>
                <w:p w14:paraId="501128EE" w14:textId="77777777" w:rsidR="008834EB" w:rsidRPr="002F581E" w:rsidRDefault="008834EB" w:rsidP="008834EB">
                  <w:pPr>
                    <w:rPr>
                      <w:rFonts w:eastAsiaTheme="minorEastAsia"/>
                      <w:lang w:eastAsia="zh-CN"/>
                    </w:rPr>
                  </w:pPr>
                  <w:r w:rsidRPr="002F581E">
                    <w:rPr>
                      <w:rFonts w:eastAsiaTheme="minorEastAsia"/>
                      <w:lang w:eastAsia="zh-CN"/>
                    </w:rPr>
                    <w:t>Co-channel intra-</w:t>
                  </w:r>
                  <w:proofErr w:type="spellStart"/>
                  <w:r w:rsidRPr="002F581E">
                    <w:rPr>
                      <w:rFonts w:eastAsiaTheme="minorEastAsia"/>
                      <w:lang w:eastAsia="zh-CN"/>
                    </w:rPr>
                    <w:t>subband</w:t>
                  </w:r>
                  <w:proofErr w:type="spellEnd"/>
                  <w:r>
                    <w:rPr>
                      <w:rFonts w:eastAsiaTheme="minorEastAsia"/>
                      <w:lang w:eastAsia="zh-CN"/>
                    </w:rPr>
                    <w:t xml:space="preserve"> or </w:t>
                  </w:r>
                  <w:r w:rsidRPr="002F581E">
                    <w:rPr>
                      <w:rFonts w:eastAsiaTheme="minorEastAsia"/>
                      <w:lang w:eastAsia="zh-CN"/>
                    </w:rPr>
                    <w:t>Adjacent-channel</w:t>
                  </w:r>
                </w:p>
              </w:tc>
              <w:tc>
                <w:tcPr>
                  <w:tcW w:w="5075" w:type="dxa"/>
                </w:tcPr>
                <w:p w14:paraId="3D5C1A50" w14:textId="77777777" w:rsidR="008834EB" w:rsidRPr="002F581E" w:rsidRDefault="008834EB" w:rsidP="008834EB">
                  <w:pPr>
                    <w:rPr>
                      <w:rFonts w:eastAsiaTheme="minorEastAsia"/>
                      <w:lang w:eastAsia="zh-CN"/>
                    </w:rPr>
                  </w:pPr>
                  <w:r w:rsidRPr="002F581E">
                    <w:rPr>
                      <w:rFonts w:eastAsiaTheme="minorEastAsia"/>
                      <w:lang w:eastAsia="zh-CN"/>
                    </w:rPr>
                    <w:t>DL-to-DL interference</w:t>
                  </w:r>
                  <w:r>
                    <w:rPr>
                      <w:rFonts w:eastAsiaTheme="minorEastAsia"/>
                      <w:lang w:eastAsia="zh-CN"/>
                    </w:rPr>
                    <w:t>, legacy</w:t>
                  </w:r>
                </w:p>
              </w:tc>
            </w:tr>
            <w:tr w:rsidR="008834EB" w:rsidRPr="00B07EFB" w14:paraId="1BF828A7" w14:textId="77777777" w:rsidTr="002B3C76">
              <w:tc>
                <w:tcPr>
                  <w:tcW w:w="1189" w:type="dxa"/>
                </w:tcPr>
                <w:p w14:paraId="341167E3" w14:textId="77777777" w:rsidR="008834EB" w:rsidRPr="002F581E" w:rsidRDefault="008834EB" w:rsidP="008834EB">
                  <w:pPr>
                    <w:rPr>
                      <w:rFonts w:eastAsiaTheme="minorEastAsia"/>
                      <w:lang w:eastAsia="zh-CN"/>
                    </w:rPr>
                  </w:pPr>
                  <w:r w:rsidRPr="002F581E">
                    <w:rPr>
                      <w:rFonts w:ascii="SimSun" w:hAnsi="SimSun" w:cs="SimSun" w:hint="eastAsia"/>
                      <w:lang w:eastAsia="zh-CN"/>
                    </w:rPr>
                    <w:t>③</w:t>
                  </w:r>
                </w:p>
              </w:tc>
              <w:tc>
                <w:tcPr>
                  <w:tcW w:w="1358" w:type="dxa"/>
                </w:tcPr>
                <w:p w14:paraId="1ACB3706" w14:textId="77777777" w:rsidR="008834EB" w:rsidRPr="002F581E" w:rsidRDefault="008834EB" w:rsidP="008834EB">
                  <w:pPr>
                    <w:rPr>
                      <w:rFonts w:eastAsiaTheme="minorEastAsia"/>
                      <w:lang w:eastAsia="zh-CN"/>
                    </w:rPr>
                  </w:pPr>
                  <w:r w:rsidRPr="002F581E">
                    <w:rPr>
                      <w:rFonts w:eastAsiaTheme="minorEastAsia"/>
                      <w:lang w:eastAsia="zh-CN"/>
                    </w:rPr>
                    <w:t>BS-to-BS</w:t>
                  </w:r>
                </w:p>
              </w:tc>
              <w:tc>
                <w:tcPr>
                  <w:tcW w:w="2835" w:type="dxa"/>
                </w:tcPr>
                <w:p w14:paraId="010AA691" w14:textId="77777777" w:rsidR="008834EB" w:rsidRPr="002F581E" w:rsidRDefault="008834EB" w:rsidP="008834EB">
                  <w:pPr>
                    <w:rPr>
                      <w:rFonts w:eastAsiaTheme="minorEastAsia"/>
                      <w:lang w:eastAsia="zh-CN"/>
                    </w:rPr>
                  </w:pPr>
                  <w:r w:rsidRPr="002F581E">
                    <w:rPr>
                      <w:rFonts w:eastAsiaTheme="minorEastAsia"/>
                      <w:lang w:eastAsia="zh-CN"/>
                    </w:rPr>
                    <w:t>Co-channel inter-</w:t>
                  </w:r>
                  <w:proofErr w:type="spellStart"/>
                  <w:r w:rsidRPr="002F581E">
                    <w:rPr>
                      <w:rFonts w:eastAsiaTheme="minorEastAsia"/>
                      <w:lang w:eastAsia="zh-CN"/>
                    </w:rPr>
                    <w:t>subband</w:t>
                  </w:r>
                  <w:proofErr w:type="spellEnd"/>
                </w:p>
              </w:tc>
              <w:tc>
                <w:tcPr>
                  <w:tcW w:w="5075" w:type="dxa"/>
                </w:tcPr>
                <w:p w14:paraId="10A4C3CC" w14:textId="77777777" w:rsidR="008834EB" w:rsidRPr="002F581E" w:rsidRDefault="008834EB" w:rsidP="008834EB">
                  <w:pPr>
                    <w:rPr>
                      <w:rFonts w:eastAsiaTheme="minorEastAsia"/>
                      <w:lang w:eastAsia="zh-CN"/>
                    </w:rPr>
                  </w:pPr>
                  <w:r w:rsidRPr="002F581E">
                    <w:rPr>
                      <w:rFonts w:eastAsiaTheme="minorEastAsia"/>
                      <w:highlight w:val="yellow"/>
                      <w:lang w:eastAsia="zh-CN"/>
                    </w:rPr>
                    <w:t>Self-interference</w:t>
                  </w:r>
                </w:p>
              </w:tc>
            </w:tr>
            <w:tr w:rsidR="008834EB" w:rsidRPr="00B07EFB" w14:paraId="7CC1CAF3" w14:textId="77777777" w:rsidTr="002B3C76">
              <w:tc>
                <w:tcPr>
                  <w:tcW w:w="1189" w:type="dxa"/>
                </w:tcPr>
                <w:p w14:paraId="1A3C4ED9" w14:textId="77777777" w:rsidR="008834EB" w:rsidRPr="002F581E" w:rsidRDefault="008834EB" w:rsidP="008834EB">
                  <w:pPr>
                    <w:rPr>
                      <w:rFonts w:eastAsiaTheme="minorEastAsia"/>
                      <w:lang w:eastAsia="zh-CN"/>
                    </w:rPr>
                  </w:pPr>
                  <w:r w:rsidRPr="002F581E">
                    <w:rPr>
                      <w:rFonts w:ascii="SimSun" w:hAnsi="SimSun" w:cs="SimSun" w:hint="eastAsia"/>
                      <w:lang w:eastAsia="zh-CN"/>
                    </w:rPr>
                    <w:t>④</w:t>
                  </w:r>
                </w:p>
              </w:tc>
              <w:tc>
                <w:tcPr>
                  <w:tcW w:w="1358" w:type="dxa"/>
                </w:tcPr>
                <w:p w14:paraId="16A99132" w14:textId="77777777" w:rsidR="008834EB" w:rsidRPr="002F581E" w:rsidRDefault="008834EB" w:rsidP="008834EB">
                  <w:pPr>
                    <w:rPr>
                      <w:rFonts w:eastAsiaTheme="minorEastAsia"/>
                      <w:lang w:eastAsia="zh-CN"/>
                    </w:rPr>
                  </w:pPr>
                  <w:r w:rsidRPr="002F581E">
                    <w:rPr>
                      <w:rFonts w:eastAsiaTheme="minorEastAsia"/>
                      <w:lang w:eastAsia="zh-CN"/>
                    </w:rPr>
                    <w:t>BS-to-BS</w:t>
                  </w:r>
                </w:p>
              </w:tc>
              <w:tc>
                <w:tcPr>
                  <w:tcW w:w="2835" w:type="dxa"/>
                </w:tcPr>
                <w:p w14:paraId="0233E965" w14:textId="77777777" w:rsidR="008834EB" w:rsidRPr="002F581E" w:rsidRDefault="008834EB" w:rsidP="008834EB">
                  <w:pPr>
                    <w:rPr>
                      <w:rFonts w:eastAsiaTheme="minorEastAsia"/>
                      <w:lang w:eastAsia="zh-CN"/>
                    </w:rPr>
                  </w:pPr>
                  <w:r w:rsidRPr="002F581E">
                    <w:rPr>
                      <w:rFonts w:eastAsiaTheme="minorEastAsia"/>
                      <w:lang w:eastAsia="zh-CN"/>
                    </w:rPr>
                    <w:t>Co-channel inter-</w:t>
                  </w:r>
                  <w:proofErr w:type="spellStart"/>
                  <w:r w:rsidRPr="002F581E">
                    <w:rPr>
                      <w:rFonts w:eastAsiaTheme="minorEastAsia"/>
                      <w:lang w:eastAsia="zh-CN"/>
                    </w:rPr>
                    <w:t>subband</w:t>
                  </w:r>
                  <w:proofErr w:type="spellEnd"/>
                  <w:r>
                    <w:rPr>
                      <w:rFonts w:eastAsiaTheme="minorEastAsia"/>
                      <w:lang w:eastAsia="zh-CN"/>
                    </w:rPr>
                    <w:t xml:space="preserve"> or </w:t>
                  </w:r>
                  <w:r w:rsidRPr="002F581E">
                    <w:rPr>
                      <w:rFonts w:eastAsiaTheme="minorEastAsia"/>
                      <w:lang w:eastAsia="zh-CN"/>
                    </w:rPr>
                    <w:t>Adjacent-channel</w:t>
                  </w:r>
                </w:p>
              </w:tc>
              <w:tc>
                <w:tcPr>
                  <w:tcW w:w="5075" w:type="dxa"/>
                </w:tcPr>
                <w:p w14:paraId="1C8D88B2" w14:textId="77777777" w:rsidR="008834EB" w:rsidRPr="002F581E" w:rsidRDefault="008834EB" w:rsidP="008834EB">
                  <w:pPr>
                    <w:rPr>
                      <w:rFonts w:eastAsiaTheme="minorEastAsia"/>
                      <w:lang w:eastAsia="zh-CN"/>
                    </w:rPr>
                  </w:pPr>
                  <w:r w:rsidRPr="002F581E">
                    <w:rPr>
                      <w:rFonts w:eastAsiaTheme="minorEastAsia"/>
                      <w:highlight w:val="yellow"/>
                      <w:lang w:eastAsia="zh-CN"/>
                    </w:rPr>
                    <w:t>Inter-cell CLI</w:t>
                  </w:r>
                </w:p>
              </w:tc>
            </w:tr>
            <w:tr w:rsidR="008834EB" w:rsidRPr="00B07EFB" w14:paraId="2B0439E9" w14:textId="77777777" w:rsidTr="002B3C76">
              <w:tc>
                <w:tcPr>
                  <w:tcW w:w="1189" w:type="dxa"/>
                </w:tcPr>
                <w:p w14:paraId="3193C0E8" w14:textId="77777777" w:rsidR="008834EB" w:rsidRPr="002F581E" w:rsidRDefault="008834EB" w:rsidP="008834EB">
                  <w:pPr>
                    <w:rPr>
                      <w:rFonts w:eastAsiaTheme="minorEastAsia"/>
                      <w:lang w:eastAsia="zh-CN"/>
                    </w:rPr>
                  </w:pPr>
                  <w:r w:rsidRPr="002F581E">
                    <w:rPr>
                      <w:rFonts w:ascii="SimSun" w:hAnsi="SimSun" w:cs="SimSun" w:hint="eastAsia"/>
                      <w:lang w:val="en-GB" w:eastAsia="zh-CN"/>
                    </w:rPr>
                    <w:t>⑤</w:t>
                  </w:r>
                </w:p>
              </w:tc>
              <w:tc>
                <w:tcPr>
                  <w:tcW w:w="1358" w:type="dxa"/>
                </w:tcPr>
                <w:p w14:paraId="0C5C4074" w14:textId="77777777" w:rsidR="008834EB" w:rsidRPr="002F581E" w:rsidRDefault="008834EB" w:rsidP="008834EB">
                  <w:pPr>
                    <w:rPr>
                      <w:rFonts w:eastAsiaTheme="minorEastAsia"/>
                      <w:lang w:eastAsia="zh-CN"/>
                    </w:rPr>
                  </w:pPr>
                  <w:r w:rsidRPr="002F581E">
                    <w:rPr>
                      <w:rFonts w:eastAsiaTheme="minorEastAsia"/>
                      <w:lang w:eastAsia="zh-CN"/>
                    </w:rPr>
                    <w:t>BS-to-BS</w:t>
                  </w:r>
                </w:p>
              </w:tc>
              <w:tc>
                <w:tcPr>
                  <w:tcW w:w="2835" w:type="dxa"/>
                </w:tcPr>
                <w:p w14:paraId="4A215025" w14:textId="77777777" w:rsidR="008834EB" w:rsidRPr="002F581E" w:rsidRDefault="008834EB" w:rsidP="008834EB">
                  <w:pPr>
                    <w:rPr>
                      <w:rFonts w:eastAsiaTheme="minorEastAsia"/>
                      <w:lang w:eastAsia="zh-CN"/>
                    </w:rPr>
                  </w:pPr>
                  <w:r w:rsidRPr="002F581E">
                    <w:rPr>
                      <w:rFonts w:eastAsiaTheme="minorEastAsia"/>
                      <w:lang w:eastAsia="zh-CN"/>
                    </w:rPr>
                    <w:t>Co-channel intra-</w:t>
                  </w:r>
                  <w:proofErr w:type="spellStart"/>
                  <w:r w:rsidRPr="002F581E">
                    <w:rPr>
                      <w:rFonts w:eastAsiaTheme="minorEastAsia"/>
                      <w:lang w:eastAsia="zh-CN"/>
                    </w:rPr>
                    <w:t>subband</w:t>
                  </w:r>
                  <w:proofErr w:type="spellEnd"/>
                  <w:r>
                    <w:rPr>
                      <w:rFonts w:eastAsiaTheme="minorEastAsia"/>
                      <w:lang w:eastAsia="zh-CN"/>
                    </w:rPr>
                    <w:t xml:space="preserve"> </w:t>
                  </w:r>
                </w:p>
              </w:tc>
              <w:tc>
                <w:tcPr>
                  <w:tcW w:w="5075" w:type="dxa"/>
                </w:tcPr>
                <w:p w14:paraId="7B0C8982" w14:textId="77777777" w:rsidR="008834EB" w:rsidRPr="002F581E" w:rsidRDefault="008834EB" w:rsidP="008834EB">
                  <w:pPr>
                    <w:rPr>
                      <w:rFonts w:eastAsiaTheme="minorEastAsia"/>
                      <w:lang w:eastAsia="zh-CN"/>
                    </w:rPr>
                  </w:pPr>
                  <w:r w:rsidRPr="002F581E">
                    <w:rPr>
                      <w:rFonts w:eastAsiaTheme="minorEastAsia"/>
                      <w:highlight w:val="yellow"/>
                      <w:lang w:eastAsia="zh-CN"/>
                    </w:rPr>
                    <w:t xml:space="preserve">Inter-cell CLI </w:t>
                  </w:r>
                </w:p>
              </w:tc>
            </w:tr>
            <w:tr w:rsidR="008834EB" w:rsidRPr="00B07EFB" w14:paraId="6DA285D9" w14:textId="77777777" w:rsidTr="002B3C76">
              <w:tc>
                <w:tcPr>
                  <w:tcW w:w="1189" w:type="dxa"/>
                </w:tcPr>
                <w:p w14:paraId="5C2E78E2" w14:textId="77777777" w:rsidR="008834EB" w:rsidRPr="002F581E" w:rsidRDefault="008834EB" w:rsidP="008834EB">
                  <w:pPr>
                    <w:rPr>
                      <w:rFonts w:eastAsiaTheme="minorEastAsia"/>
                      <w:lang w:eastAsia="zh-CN"/>
                    </w:rPr>
                  </w:pPr>
                  <w:r w:rsidRPr="002F581E">
                    <w:rPr>
                      <w:rFonts w:ascii="SimSun" w:hAnsi="SimSun" w:cs="SimSun" w:hint="eastAsia"/>
                      <w:lang w:eastAsia="zh-CN"/>
                    </w:rPr>
                    <w:t>⑥</w:t>
                  </w:r>
                </w:p>
              </w:tc>
              <w:tc>
                <w:tcPr>
                  <w:tcW w:w="1358" w:type="dxa"/>
                </w:tcPr>
                <w:p w14:paraId="7DE05CC0" w14:textId="77777777" w:rsidR="008834EB" w:rsidRPr="002F581E" w:rsidRDefault="008834EB" w:rsidP="008834EB">
                  <w:pPr>
                    <w:rPr>
                      <w:rFonts w:eastAsiaTheme="minorEastAsia"/>
                      <w:lang w:eastAsia="zh-CN"/>
                    </w:rPr>
                  </w:pPr>
                  <w:r w:rsidRPr="002F581E">
                    <w:rPr>
                      <w:rFonts w:eastAsiaTheme="minorEastAsia"/>
                      <w:lang w:eastAsia="zh-CN"/>
                    </w:rPr>
                    <w:t>UE-to-UE</w:t>
                  </w:r>
                </w:p>
              </w:tc>
              <w:tc>
                <w:tcPr>
                  <w:tcW w:w="2835" w:type="dxa"/>
                </w:tcPr>
                <w:p w14:paraId="23532C1C" w14:textId="77777777" w:rsidR="008834EB" w:rsidRPr="002F581E" w:rsidRDefault="008834EB" w:rsidP="008834EB">
                  <w:pPr>
                    <w:rPr>
                      <w:rFonts w:eastAsiaTheme="minorEastAsia"/>
                      <w:lang w:eastAsia="zh-CN"/>
                    </w:rPr>
                  </w:pPr>
                  <w:r w:rsidRPr="002F581E">
                    <w:rPr>
                      <w:rFonts w:eastAsiaTheme="minorEastAsia"/>
                      <w:lang w:eastAsia="zh-CN"/>
                    </w:rPr>
                    <w:t>Co-channel inter-</w:t>
                  </w:r>
                  <w:proofErr w:type="spellStart"/>
                  <w:r w:rsidRPr="002F581E">
                    <w:rPr>
                      <w:rFonts w:eastAsiaTheme="minorEastAsia"/>
                      <w:lang w:eastAsia="zh-CN"/>
                    </w:rPr>
                    <w:t>subband</w:t>
                  </w:r>
                  <w:proofErr w:type="spellEnd"/>
                </w:p>
              </w:tc>
              <w:tc>
                <w:tcPr>
                  <w:tcW w:w="5075" w:type="dxa"/>
                </w:tcPr>
                <w:p w14:paraId="48CFF979" w14:textId="77777777" w:rsidR="008834EB" w:rsidRPr="002F581E" w:rsidRDefault="008834EB" w:rsidP="008834EB">
                  <w:pPr>
                    <w:rPr>
                      <w:rFonts w:eastAsiaTheme="minorEastAsia"/>
                      <w:lang w:eastAsia="zh-CN"/>
                    </w:rPr>
                  </w:pPr>
                  <w:r w:rsidRPr="002F581E">
                    <w:rPr>
                      <w:rFonts w:eastAsiaTheme="minorEastAsia"/>
                      <w:highlight w:val="yellow"/>
                      <w:lang w:eastAsia="zh-CN"/>
                    </w:rPr>
                    <w:t>Intra-cell CLI</w:t>
                  </w:r>
                </w:p>
              </w:tc>
            </w:tr>
            <w:tr w:rsidR="008834EB" w:rsidRPr="00B07EFB" w14:paraId="19C7F2C7" w14:textId="77777777" w:rsidTr="002B3C76">
              <w:tc>
                <w:tcPr>
                  <w:tcW w:w="1189" w:type="dxa"/>
                </w:tcPr>
                <w:p w14:paraId="0EF5CF72" w14:textId="77777777" w:rsidR="008834EB" w:rsidRPr="002F581E" w:rsidRDefault="008834EB" w:rsidP="008834EB">
                  <w:pPr>
                    <w:rPr>
                      <w:rFonts w:eastAsiaTheme="minorEastAsia"/>
                      <w:lang w:eastAsia="zh-CN"/>
                    </w:rPr>
                  </w:pPr>
                  <w:r w:rsidRPr="002F581E">
                    <w:rPr>
                      <w:rFonts w:ascii="SimSun" w:hAnsi="SimSun" w:cs="SimSun" w:hint="eastAsia"/>
                      <w:lang w:eastAsia="zh-CN"/>
                    </w:rPr>
                    <w:t>⑦</w:t>
                  </w:r>
                  <w:r w:rsidRPr="00BE317A">
                    <w:rPr>
                      <w:rFonts w:eastAsiaTheme="minorEastAsia"/>
                      <w:lang w:eastAsia="zh-CN"/>
                    </w:rPr>
                    <w:t xml:space="preserve"> </w:t>
                  </w:r>
                </w:p>
              </w:tc>
              <w:tc>
                <w:tcPr>
                  <w:tcW w:w="1358" w:type="dxa"/>
                </w:tcPr>
                <w:p w14:paraId="0723F467" w14:textId="77777777" w:rsidR="008834EB" w:rsidRPr="002F581E" w:rsidRDefault="008834EB" w:rsidP="008834EB">
                  <w:pPr>
                    <w:rPr>
                      <w:rFonts w:eastAsiaTheme="minorEastAsia"/>
                      <w:lang w:eastAsia="zh-CN"/>
                    </w:rPr>
                  </w:pPr>
                  <w:r w:rsidRPr="002F581E">
                    <w:rPr>
                      <w:rFonts w:eastAsiaTheme="minorEastAsia"/>
                      <w:lang w:eastAsia="zh-CN"/>
                    </w:rPr>
                    <w:t>UE-to-UE</w:t>
                  </w:r>
                </w:p>
              </w:tc>
              <w:tc>
                <w:tcPr>
                  <w:tcW w:w="2835" w:type="dxa"/>
                </w:tcPr>
                <w:p w14:paraId="0963B870" w14:textId="77777777" w:rsidR="008834EB" w:rsidRPr="002F581E" w:rsidRDefault="008834EB" w:rsidP="008834EB">
                  <w:pPr>
                    <w:rPr>
                      <w:rFonts w:eastAsiaTheme="minorEastAsia"/>
                      <w:lang w:eastAsia="zh-CN"/>
                    </w:rPr>
                  </w:pPr>
                  <w:r w:rsidRPr="002F581E">
                    <w:rPr>
                      <w:rFonts w:eastAsiaTheme="minorEastAsia"/>
                      <w:lang w:eastAsia="zh-CN"/>
                    </w:rPr>
                    <w:t>Co-channel inter-</w:t>
                  </w:r>
                  <w:proofErr w:type="spellStart"/>
                  <w:r w:rsidRPr="002F581E">
                    <w:rPr>
                      <w:rFonts w:eastAsiaTheme="minorEastAsia"/>
                      <w:lang w:eastAsia="zh-CN"/>
                    </w:rPr>
                    <w:t>subband</w:t>
                  </w:r>
                  <w:proofErr w:type="spellEnd"/>
                  <w:r>
                    <w:rPr>
                      <w:rFonts w:eastAsiaTheme="minorEastAsia"/>
                      <w:lang w:eastAsia="zh-CN"/>
                    </w:rPr>
                    <w:t xml:space="preserve"> or </w:t>
                  </w:r>
                  <w:r w:rsidRPr="002A7AC9">
                    <w:rPr>
                      <w:rFonts w:eastAsiaTheme="minorEastAsia"/>
                      <w:lang w:eastAsia="zh-CN"/>
                    </w:rPr>
                    <w:t>Adjacent-channel</w:t>
                  </w:r>
                </w:p>
              </w:tc>
              <w:tc>
                <w:tcPr>
                  <w:tcW w:w="5075" w:type="dxa"/>
                </w:tcPr>
                <w:p w14:paraId="51A749D3" w14:textId="77777777" w:rsidR="008834EB" w:rsidRPr="002F581E" w:rsidRDefault="008834EB" w:rsidP="008834EB">
                  <w:pPr>
                    <w:rPr>
                      <w:rFonts w:eastAsiaTheme="minorEastAsia"/>
                      <w:lang w:eastAsia="zh-CN"/>
                    </w:rPr>
                  </w:pPr>
                  <w:r w:rsidRPr="002F581E">
                    <w:rPr>
                      <w:rFonts w:eastAsiaTheme="minorEastAsia"/>
                      <w:highlight w:val="yellow"/>
                      <w:lang w:eastAsia="zh-CN"/>
                    </w:rPr>
                    <w:t>Inter-cell CLI</w:t>
                  </w:r>
                </w:p>
              </w:tc>
            </w:tr>
            <w:tr w:rsidR="008834EB" w:rsidRPr="00B07EFB" w14:paraId="722ECB08" w14:textId="77777777" w:rsidTr="002B3C76">
              <w:tc>
                <w:tcPr>
                  <w:tcW w:w="1189" w:type="dxa"/>
                </w:tcPr>
                <w:p w14:paraId="26B98EF1" w14:textId="77777777" w:rsidR="008834EB" w:rsidRPr="002F581E" w:rsidRDefault="008834EB" w:rsidP="008834EB">
                  <w:pPr>
                    <w:rPr>
                      <w:rFonts w:eastAsiaTheme="minorEastAsia"/>
                      <w:lang w:eastAsia="zh-CN"/>
                    </w:rPr>
                  </w:pPr>
                  <w:r w:rsidRPr="002F581E">
                    <w:rPr>
                      <w:rFonts w:ascii="SimSun" w:hAnsi="SimSun" w:cs="SimSun" w:hint="eastAsia"/>
                      <w:lang w:eastAsia="zh-CN"/>
                    </w:rPr>
                    <w:t>⑧</w:t>
                  </w:r>
                </w:p>
              </w:tc>
              <w:tc>
                <w:tcPr>
                  <w:tcW w:w="1358" w:type="dxa"/>
                </w:tcPr>
                <w:p w14:paraId="37AD7471" w14:textId="77777777" w:rsidR="008834EB" w:rsidRPr="002F581E" w:rsidRDefault="008834EB" w:rsidP="008834EB">
                  <w:pPr>
                    <w:rPr>
                      <w:rFonts w:eastAsiaTheme="minorEastAsia"/>
                      <w:lang w:eastAsia="zh-CN"/>
                    </w:rPr>
                  </w:pPr>
                  <w:r w:rsidRPr="002F581E">
                    <w:rPr>
                      <w:rFonts w:eastAsiaTheme="minorEastAsia"/>
                      <w:lang w:eastAsia="zh-CN"/>
                    </w:rPr>
                    <w:t>UE-to-UE</w:t>
                  </w:r>
                </w:p>
              </w:tc>
              <w:tc>
                <w:tcPr>
                  <w:tcW w:w="2835" w:type="dxa"/>
                </w:tcPr>
                <w:p w14:paraId="1458D212" w14:textId="77777777" w:rsidR="008834EB" w:rsidRPr="002F581E" w:rsidRDefault="008834EB" w:rsidP="008834EB">
                  <w:pPr>
                    <w:rPr>
                      <w:rFonts w:eastAsiaTheme="minorEastAsia"/>
                      <w:lang w:eastAsia="zh-CN"/>
                    </w:rPr>
                  </w:pPr>
                  <w:r w:rsidRPr="002F581E">
                    <w:rPr>
                      <w:rFonts w:eastAsiaTheme="minorEastAsia"/>
                      <w:lang w:eastAsia="zh-CN"/>
                    </w:rPr>
                    <w:t>Co-channel intra-</w:t>
                  </w:r>
                  <w:proofErr w:type="spellStart"/>
                  <w:r w:rsidRPr="002F581E">
                    <w:rPr>
                      <w:rFonts w:eastAsiaTheme="minorEastAsia"/>
                      <w:lang w:eastAsia="zh-CN"/>
                    </w:rPr>
                    <w:t>subband</w:t>
                  </w:r>
                  <w:proofErr w:type="spellEnd"/>
                </w:p>
              </w:tc>
              <w:tc>
                <w:tcPr>
                  <w:tcW w:w="5075" w:type="dxa"/>
                </w:tcPr>
                <w:p w14:paraId="2E7FA6CD" w14:textId="77777777" w:rsidR="008834EB" w:rsidRPr="002F581E" w:rsidRDefault="008834EB" w:rsidP="008834EB">
                  <w:pPr>
                    <w:rPr>
                      <w:rFonts w:eastAsiaTheme="minorEastAsia"/>
                      <w:lang w:eastAsia="zh-CN"/>
                    </w:rPr>
                  </w:pPr>
                  <w:r w:rsidRPr="002F581E">
                    <w:rPr>
                      <w:rFonts w:eastAsiaTheme="minorEastAsia"/>
                      <w:highlight w:val="yellow"/>
                      <w:lang w:eastAsia="zh-CN"/>
                    </w:rPr>
                    <w:t xml:space="preserve">Inter-cell CLI </w:t>
                  </w:r>
                </w:p>
              </w:tc>
            </w:tr>
          </w:tbl>
          <w:p w14:paraId="55747F1F" w14:textId="77777777" w:rsidR="008834EB" w:rsidRPr="00B60855" w:rsidRDefault="008834EB" w:rsidP="008834EB">
            <w:pPr>
              <w:pStyle w:val="12"/>
              <w:ind w:leftChars="0" w:left="0"/>
              <w:rPr>
                <w:b w:val="0"/>
                <w:i w:val="0"/>
                <w:iCs/>
                <w:sz w:val="20"/>
                <w:szCs w:val="20"/>
              </w:rPr>
            </w:pPr>
          </w:p>
        </w:tc>
      </w:tr>
      <w:tr w:rsidR="008834EB" w:rsidRPr="001820A8" w14:paraId="149A4FCF"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2B3BF5BD" w14:textId="2A0D0EAE" w:rsidR="008834EB" w:rsidRDefault="008834EB" w:rsidP="008834EB">
            <w:pPr>
              <w:jc w:val="center"/>
              <w:rPr>
                <w:lang w:eastAsia="zh-CN"/>
              </w:rPr>
            </w:pPr>
            <w:proofErr w:type="spellStart"/>
            <w:r>
              <w:rPr>
                <w:rFonts w:hint="eastAsia"/>
                <w:lang w:eastAsia="zh-CN"/>
              </w:rPr>
              <w:t>x</w:t>
            </w:r>
            <w:r>
              <w:rPr>
                <w:lang w:eastAsia="zh-CN"/>
              </w:rPr>
              <w:t>iaomi</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1F8F650" w14:textId="77777777" w:rsidR="008834EB" w:rsidRPr="008F1555" w:rsidRDefault="008834EB" w:rsidP="008834EB">
            <w:pPr>
              <w:spacing w:beforeLines="50"/>
              <w:rPr>
                <w:rFonts w:eastAsiaTheme="minorEastAsia"/>
                <w:i/>
                <w:lang w:eastAsia="zh-CN"/>
              </w:rPr>
            </w:pPr>
            <w:r w:rsidRPr="008F1555">
              <w:rPr>
                <w:rFonts w:eastAsiaTheme="minorEastAsia" w:hint="eastAsia"/>
                <w:b/>
                <w:i/>
                <w:u w:val="single"/>
                <w:lang w:eastAsia="zh-CN"/>
              </w:rPr>
              <w:t>P</w:t>
            </w:r>
            <w:r w:rsidRPr="008F1555">
              <w:rPr>
                <w:rFonts w:eastAsiaTheme="minorEastAsia"/>
                <w:b/>
                <w:i/>
                <w:u w:val="single"/>
                <w:lang w:eastAsia="zh-CN"/>
              </w:rPr>
              <w:t>roposal 9:</w:t>
            </w:r>
            <w:r w:rsidRPr="008F1555">
              <w:rPr>
                <w:rFonts w:eastAsiaTheme="minorEastAsia"/>
                <w:i/>
                <w:lang w:eastAsia="zh-CN"/>
              </w:rPr>
              <w:t xml:space="preserve"> Self-interference can be modeled by the following formula and the capability on self-interference suppression is up to RAN4.</w:t>
            </w:r>
          </w:p>
          <w:p w14:paraId="364F2063" w14:textId="6635C7C5" w:rsidR="008834EB" w:rsidRPr="009A47B6" w:rsidRDefault="00C85CAA" w:rsidP="009A47B6">
            <w:pPr>
              <w:spacing w:beforeLines="50"/>
              <w:rPr>
                <w:rFonts w:eastAsiaTheme="minorEastAsia"/>
                <w:i/>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I</m:t>
                    </m:r>
                  </m:e>
                  <m:sub>
                    <m:r>
                      <w:rPr>
                        <w:rFonts w:ascii="Cambria Math" w:eastAsiaTheme="minorEastAsia" w:hAnsi="Cambria Math"/>
                        <w:lang w:eastAsia="zh-CN"/>
                      </w:rPr>
                      <m:t>self</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Tx</m:t>
                    </m:r>
                  </m:sub>
                </m:sSub>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antenna</m:t>
                    </m:r>
                  </m:sub>
                </m:sSub>
                <m:r>
                  <w:rPr>
                    <w:rFonts w:ascii="Cambria Math" w:eastAsiaTheme="minorEastAsia" w:hAnsi="Cambria Math"/>
                    <w:lang w:eastAsia="zh-CN"/>
                  </w:rPr>
                  <m:t>-Sup</m:t>
                </m:r>
              </m:oMath>
            </m:oMathPara>
          </w:p>
        </w:tc>
      </w:tr>
      <w:tr w:rsidR="008834EB" w:rsidRPr="001820A8" w14:paraId="35984A42"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762B0294" w14:textId="67E96835" w:rsidR="008834EB" w:rsidRDefault="008834EB" w:rsidP="008834EB">
            <w:pPr>
              <w:jc w:val="center"/>
              <w:rPr>
                <w:lang w:eastAsia="zh-CN"/>
              </w:rPr>
            </w:pPr>
            <w:r w:rsidRPr="00C16C94">
              <w:rPr>
                <w:lang w:eastAsia="zh-CN"/>
              </w:rPr>
              <w:t>Samsung</w:t>
            </w:r>
          </w:p>
        </w:tc>
        <w:tc>
          <w:tcPr>
            <w:tcW w:w="0" w:type="auto"/>
            <w:tcBorders>
              <w:top w:val="single" w:sz="4" w:space="0" w:color="auto"/>
              <w:left w:val="single" w:sz="4" w:space="0" w:color="auto"/>
              <w:bottom w:val="single" w:sz="4" w:space="0" w:color="auto"/>
              <w:right w:val="single" w:sz="4" w:space="0" w:color="auto"/>
            </w:tcBorders>
            <w:vAlign w:val="center"/>
          </w:tcPr>
          <w:p w14:paraId="004FA12F" w14:textId="77777777" w:rsidR="008834EB" w:rsidRPr="004C337B" w:rsidRDefault="008834EB" w:rsidP="008834EB">
            <w:pPr>
              <w:pStyle w:val="Proposal"/>
              <w:overflowPunct/>
              <w:autoSpaceDE/>
              <w:autoSpaceDN/>
              <w:adjustRightInd/>
              <w:spacing w:line="259" w:lineRule="auto"/>
              <w:ind w:left="0" w:firstLine="0"/>
              <w:textAlignment w:val="auto"/>
              <w:rPr>
                <w:rFonts w:eastAsiaTheme="minorEastAsia"/>
                <w:b w:val="0"/>
                <w:i/>
              </w:rPr>
            </w:pPr>
            <w:r w:rsidRPr="004C337B">
              <w:rPr>
                <w:rFonts w:eastAsiaTheme="minorEastAsia"/>
                <w:i/>
                <w:u w:val="single"/>
              </w:rPr>
              <w:t>Proposal 12:</w:t>
            </w:r>
            <w:r w:rsidRPr="004C337B">
              <w:rPr>
                <w:rFonts w:eastAsiaTheme="minorEastAsia"/>
                <w:b w:val="0"/>
                <w:i/>
              </w:rPr>
              <w:t xml:space="preserve"> To model the received power of </w:t>
            </w:r>
            <w:proofErr w:type="spellStart"/>
            <w:r w:rsidRPr="004C337B">
              <w:rPr>
                <w:rFonts w:eastAsiaTheme="minorEastAsia"/>
                <w:b w:val="0"/>
                <w:i/>
              </w:rPr>
              <w:t>gNB</w:t>
            </w:r>
            <w:proofErr w:type="spellEnd"/>
            <w:r w:rsidRPr="004C337B">
              <w:rPr>
                <w:rFonts w:eastAsiaTheme="minorEastAsia"/>
                <w:b w:val="0"/>
                <w:i/>
              </w:rPr>
              <w:t>-to-</w:t>
            </w:r>
            <w:proofErr w:type="spellStart"/>
            <w:r w:rsidRPr="004C337B">
              <w:rPr>
                <w:rFonts w:eastAsiaTheme="minorEastAsia"/>
                <w:b w:val="0"/>
                <w:i/>
              </w:rPr>
              <w:t>gNB</w:t>
            </w:r>
            <w:proofErr w:type="spellEnd"/>
            <w:r w:rsidRPr="004C337B">
              <w:rPr>
                <w:rFonts w:eastAsiaTheme="minorEastAsia"/>
                <w:b w:val="0"/>
                <w:i/>
              </w:rPr>
              <w:t xml:space="preserve"> (DL-to-UL) interference at subcarrier k from all aggressor </w:t>
            </w:r>
            <w:proofErr w:type="spellStart"/>
            <w:r w:rsidRPr="004C337B">
              <w:rPr>
                <w:rFonts w:eastAsiaTheme="minorEastAsia"/>
                <w:b w:val="0"/>
                <w:i/>
              </w:rPr>
              <w:t>gNBs</w:t>
            </w:r>
            <w:proofErr w:type="spellEnd"/>
            <w:r w:rsidRPr="004C337B">
              <w:rPr>
                <w:rFonts w:eastAsiaTheme="minorEastAsia"/>
                <w:b w:val="0"/>
                <w:i/>
              </w:rPr>
              <w:t xml:space="preserve"> (</w:t>
            </w:r>
            <m:oMath>
              <m:sSubSup>
                <m:sSubSupPr>
                  <m:ctrlPr>
                    <w:rPr>
                      <w:rFonts w:ascii="Cambria Math" w:eastAsiaTheme="minorEastAsia" w:hAnsi="Cambria Math"/>
                      <w:b w:val="0"/>
                      <w:i/>
                    </w:rPr>
                  </m:ctrlPr>
                </m:sSubSupPr>
                <m:e>
                  <m:r>
                    <m:rPr>
                      <m:sty m:val="bi"/>
                    </m:rPr>
                    <w:rPr>
                      <w:rFonts w:ascii="Cambria Math" w:eastAsiaTheme="minorEastAsia" w:hAnsi="Cambria Math"/>
                    </w:rPr>
                    <m:t>I</m:t>
                  </m:r>
                </m:e>
                <m:sub>
                  <m:r>
                    <m:rPr>
                      <m:sty m:val="bi"/>
                    </m:rPr>
                    <w:rPr>
                      <w:rFonts w:ascii="Cambria Math" w:eastAsiaTheme="minorEastAsia" w:hAnsi="Cambria Math"/>
                    </w:rPr>
                    <m:t>inter-gNB/inter-subband</m:t>
                  </m:r>
                </m:sub>
                <m:sup>
                  <m:r>
                    <m:rPr>
                      <m:sty m:val="bi"/>
                    </m:rPr>
                    <w:rPr>
                      <w:rFonts w:ascii="Cambria Math" w:eastAsiaTheme="minorEastAsia" w:hAnsi="Cambria Math"/>
                    </w:rPr>
                    <m:t>k</m:t>
                  </m:r>
                </m:sup>
              </m:sSubSup>
            </m:oMath>
            <w:r w:rsidRPr="004C337B">
              <w:rPr>
                <w:rFonts w:eastAsiaTheme="minorEastAsia"/>
                <w:b w:val="0"/>
                <w:i/>
              </w:rPr>
              <w:t>), RAN1 takes the following model as a starting point.</w:t>
            </w:r>
          </w:p>
          <w:p w14:paraId="09E73915" w14:textId="77777777" w:rsidR="008834EB" w:rsidRPr="004C337B" w:rsidRDefault="00C85CAA" w:rsidP="008834EB">
            <w:pPr>
              <w:ind w:left="400"/>
              <w:jc w:val="center"/>
              <w:rPr>
                <w:i/>
              </w:rPr>
            </w:pPr>
            <m:oMathPara>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inter-gNB/inter-subband</m:t>
                    </m:r>
                  </m:sub>
                  <m:sup>
                    <m:r>
                      <w:rPr>
                        <w:rFonts w:ascii="Cambria Math" w:eastAsiaTheme="minorEastAsia"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all aggressor gNBs</m:t>
                    </m:r>
                  </m:sub>
                  <m:sup/>
                  <m:e>
                    <m:nary>
                      <m:naryPr>
                        <m:chr m:val="∑"/>
                        <m:limLoc m:val="undOvr"/>
                        <m:supHide m:val="1"/>
                        <m:ctrlPr>
                          <w:rPr>
                            <w:rFonts w:ascii="Cambria Math" w:hAnsi="Cambria Math"/>
                            <w:i/>
                          </w:rPr>
                        </m:ctrlPr>
                      </m:naryPr>
                      <m:sub>
                        <m:r>
                          <w:rPr>
                            <w:rFonts w:ascii="Cambria Math" w:hAnsi="Cambria Math"/>
                          </w:rPr>
                          <m:t>j∈DL subcarriers</m:t>
                        </m:r>
                      </m:sub>
                      <m:sup/>
                      <m:e>
                        <m:sSubSup>
                          <m:sSubSupPr>
                            <m:ctrlPr>
                              <w:rPr>
                                <w:rFonts w:ascii="Cambria Math" w:hAnsi="Cambria Math"/>
                                <w:i/>
                              </w:rPr>
                            </m:ctrlPr>
                          </m:sSubSupPr>
                          <m:e>
                            <m:r>
                              <w:rPr>
                                <w:rFonts w:ascii="Cambria Math" w:hAnsi="Cambria Math"/>
                              </w:rPr>
                              <m:t>P</m:t>
                            </m:r>
                          </m:e>
                          <m:sub>
                            <m:r>
                              <w:rPr>
                                <w:rFonts w:ascii="Cambria Math" w:hAnsi="Cambria Math"/>
                              </w:rPr>
                              <m:t>CLI,gNB</m:t>
                            </m:r>
                          </m:sub>
                          <m:sup>
                            <m:r>
                              <w:rPr>
                                <w:rFonts w:ascii="Cambria Math" w:hAnsi="Cambria Math"/>
                              </w:rPr>
                              <m:t>j→k</m:t>
                            </m:r>
                          </m:sup>
                        </m:sSubSup>
                      </m:e>
                    </m:nary>
                  </m:e>
                </m:nary>
              </m:oMath>
            </m:oMathPara>
          </w:p>
          <w:p w14:paraId="0685862B" w14:textId="77777777" w:rsidR="008834EB" w:rsidRPr="004C337B" w:rsidRDefault="008834EB" w:rsidP="006C6A26">
            <w:pPr>
              <w:pStyle w:val="ListParagraph"/>
              <w:numPr>
                <w:ilvl w:val="0"/>
                <w:numId w:val="23"/>
              </w:numPr>
              <w:rPr>
                <w:rFonts w:eastAsiaTheme="minorEastAsia"/>
                <w:i/>
                <w:lang w:eastAsia="zh-CN"/>
              </w:rPr>
            </w:pPr>
            <w:r w:rsidRPr="004C337B">
              <w:rPr>
                <w:rFonts w:eastAsiaTheme="minorEastAsia"/>
                <w:i/>
              </w:rPr>
              <w:t xml:space="preserve">where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P</m:t>
                  </m:r>
                </m:e>
                <m:sub>
                  <m:r>
                    <w:rPr>
                      <w:rFonts w:ascii="Cambria Math" w:eastAsiaTheme="minorEastAsia" w:hAnsi="Cambria Math"/>
                      <w:lang w:eastAsia="zh-CN"/>
                    </w:rPr>
                    <m:t>CLI,gNB</m:t>
                  </m:r>
                </m:sub>
                <m:sup>
                  <m:r>
                    <w:rPr>
                      <w:rFonts w:ascii="Cambria Math" w:eastAsiaTheme="minorEastAsia" w:hAnsi="Cambria Math"/>
                      <w:lang w:eastAsia="zh-CN"/>
                    </w:rPr>
                    <m:t>j→k</m:t>
                  </m:r>
                </m:sup>
              </m:sSubSup>
              <m:r>
                <w:rPr>
                  <w:rFonts w:ascii="Cambria Math" w:eastAsiaTheme="minorEastAsia" w:hAnsi="Cambria Math"/>
                  <w:lang w:eastAsia="zh-CN"/>
                </w:rPr>
                <m:t>=</m:t>
              </m:r>
            </m:oMath>
            <w:r w:rsidRPr="004C337B">
              <w:rPr>
                <w:rFonts w:eastAsiaTheme="minorEastAsia"/>
                <w:i/>
                <w:lang w:eastAsia="zh-CN"/>
              </w:rPr>
              <w:t xml:space="preserve">DL Transmission power at subcarrier j of aggressor gNB </w:t>
            </w:r>
            <m:oMath>
              <m:r>
                <w:rPr>
                  <w:rFonts w:ascii="Cambria Math" w:eastAsiaTheme="minorEastAsia" w:hAnsi="Cambria Math"/>
                  <w:lang w:eastAsia="zh-CN"/>
                </w:rPr>
                <m:t>-</m:t>
              </m:r>
            </m:oMath>
            <w:r w:rsidRPr="004C337B">
              <w:rPr>
                <w:rFonts w:eastAsiaTheme="minorEastAsia"/>
                <w:i/>
                <w:lang w:eastAsia="zh-CN"/>
              </w:rPr>
              <w:t xml:space="preserve"> effective channel gain between the aggressor gNB and victim gNB </w:t>
            </w:r>
            <m:oMath>
              <m:r>
                <w:rPr>
                  <w:rFonts w:ascii="Cambria Math" w:eastAsiaTheme="minorEastAsia" w:hAnsi="Cambria Math"/>
                  <w:lang w:eastAsia="zh-CN"/>
                </w:rPr>
                <m:t>-</m:t>
              </m:r>
            </m:oMath>
            <w:r w:rsidRPr="004C337B">
              <w:rPr>
                <w:rFonts w:eastAsiaTheme="minorEastAsia"/>
                <w:i/>
                <w:lang w:eastAsia="zh-CN"/>
              </w:rPr>
              <w:t xml:space="preserve"> </w:t>
            </w:r>
            <m:oMath>
              <m:r>
                <w:rPr>
                  <w:rFonts w:ascii="Cambria Math" w:eastAsiaTheme="minorEastAsia" w:hAnsi="Cambria Math"/>
                  <w:lang w:eastAsia="zh-CN"/>
                </w:rPr>
                <m:t>f</m:t>
              </m:r>
              <m:d>
                <m:dPr>
                  <m:ctrlPr>
                    <w:rPr>
                      <w:rFonts w:ascii="Cambria Math" w:eastAsiaTheme="minorEastAsia" w:hAnsi="Cambria Math"/>
                      <w:i/>
                      <w:lang w:eastAsia="zh-CN"/>
                    </w:rPr>
                  </m:ctrlPr>
                </m:dPr>
                <m:e>
                  <m:r>
                    <w:rPr>
                      <w:rFonts w:ascii="Cambria Math" w:eastAsiaTheme="minorEastAsia" w:hAnsi="Cambria Math"/>
                      <w:lang w:eastAsia="zh-CN"/>
                    </w:rPr>
                    <m:t>j→k</m:t>
                  </m:r>
                </m:e>
              </m:d>
            </m:oMath>
            <w:r w:rsidRPr="004C337B">
              <w:rPr>
                <w:rFonts w:eastAsiaTheme="minorEastAsia"/>
                <w:i/>
                <w:lang w:eastAsia="zh-CN"/>
              </w:rPr>
              <w:t xml:space="preserve">. </w:t>
            </w:r>
          </w:p>
          <w:p w14:paraId="4B78CF91" w14:textId="77777777" w:rsidR="008834EB" w:rsidRPr="004C337B" w:rsidRDefault="008834EB" w:rsidP="006C6A26">
            <w:pPr>
              <w:pStyle w:val="ListParagraph"/>
              <w:numPr>
                <w:ilvl w:val="1"/>
                <w:numId w:val="23"/>
              </w:numPr>
              <w:tabs>
                <w:tab w:val="left" w:pos="-33"/>
              </w:tabs>
              <w:rPr>
                <w:rFonts w:eastAsiaTheme="minorEastAsia"/>
                <w:i/>
                <w:lang w:eastAsia="zh-CN"/>
              </w:rPr>
            </w:pPr>
            <w:r w:rsidRPr="004C337B">
              <w:rPr>
                <w:rFonts w:eastAsiaTheme="minorEastAsia"/>
                <w:i/>
                <w:lang w:eastAsia="zh-CN"/>
              </w:rPr>
              <w:t xml:space="preserve">The suppression value </w:t>
            </w:r>
            <m:oMath>
              <m:r>
                <w:rPr>
                  <w:rFonts w:ascii="Cambria Math" w:eastAsiaTheme="minorEastAsia" w:hAnsi="Cambria Math"/>
                  <w:lang w:eastAsia="zh-CN"/>
                </w:rPr>
                <m:t>f</m:t>
              </m:r>
              <m:d>
                <m:dPr>
                  <m:ctrlPr>
                    <w:rPr>
                      <w:rFonts w:ascii="Cambria Math" w:eastAsiaTheme="minorEastAsia" w:hAnsi="Cambria Math"/>
                      <w:i/>
                      <w:lang w:eastAsia="zh-CN"/>
                    </w:rPr>
                  </m:ctrlPr>
                </m:dPr>
                <m:e>
                  <m:r>
                    <w:rPr>
                      <w:rFonts w:ascii="Cambria Math" w:eastAsiaTheme="minorEastAsia" w:hAnsi="Cambria Math"/>
                      <w:lang w:eastAsia="zh-CN"/>
                    </w:rPr>
                    <m:t>j→k</m:t>
                  </m:r>
                </m:e>
              </m:d>
            </m:oMath>
            <w:r w:rsidRPr="004C337B">
              <w:rPr>
                <w:rFonts w:eastAsiaTheme="minorEastAsia"/>
                <w:i/>
                <w:lang w:eastAsia="zh-CN"/>
              </w:rPr>
              <w:t xml:space="preserve"> should be asked to RAN4</w:t>
            </w:r>
          </w:p>
          <w:p w14:paraId="7B7C8269" w14:textId="530E116E" w:rsidR="008834EB" w:rsidRPr="009A47B6" w:rsidRDefault="008834EB" w:rsidP="006C6A26">
            <w:pPr>
              <w:pStyle w:val="ListParagraph"/>
              <w:numPr>
                <w:ilvl w:val="1"/>
                <w:numId w:val="23"/>
              </w:numPr>
              <w:tabs>
                <w:tab w:val="left" w:pos="-33"/>
              </w:tabs>
              <w:rPr>
                <w:rFonts w:eastAsiaTheme="minorEastAsia"/>
                <w:i/>
                <w:lang w:eastAsia="zh-CN"/>
              </w:rPr>
            </w:pPr>
            <w:r w:rsidRPr="004C337B">
              <w:rPr>
                <w:rFonts w:eastAsiaTheme="minorEastAsia"/>
                <w:i/>
                <w:lang w:eastAsia="zh-CN"/>
              </w:rPr>
              <w:t xml:space="preserve">RAN1 further to study the simplified model for the suppression level </w:t>
            </w:r>
            <m:oMath>
              <m:r>
                <w:rPr>
                  <w:rFonts w:ascii="Cambria Math" w:eastAsiaTheme="minorEastAsia" w:hAnsi="Cambria Math"/>
                  <w:lang w:eastAsia="zh-CN"/>
                </w:rPr>
                <m:t>f</m:t>
              </m:r>
              <m:d>
                <m:dPr>
                  <m:ctrlPr>
                    <w:rPr>
                      <w:rFonts w:ascii="Cambria Math" w:eastAsiaTheme="minorEastAsia" w:hAnsi="Cambria Math"/>
                      <w:i/>
                      <w:lang w:eastAsia="zh-CN"/>
                    </w:rPr>
                  </m:ctrlPr>
                </m:dPr>
                <m:e>
                  <m:r>
                    <w:rPr>
                      <w:rFonts w:ascii="Cambria Math" w:eastAsiaTheme="minorEastAsia" w:hAnsi="Cambria Math"/>
                      <w:lang w:eastAsia="zh-CN"/>
                    </w:rPr>
                    <m:t>j→k</m:t>
                  </m:r>
                </m:e>
              </m:d>
            </m:oMath>
            <w:r w:rsidRPr="004C337B">
              <w:rPr>
                <w:rFonts w:eastAsiaTheme="minorEastAsia"/>
                <w:i/>
                <w:lang w:eastAsia="zh-CN"/>
              </w:rPr>
              <w:t xml:space="preserve"> and its feasibility should be asked to RAN4</w:t>
            </w:r>
          </w:p>
          <w:p w14:paraId="72A3FB97" w14:textId="77777777" w:rsidR="008834EB" w:rsidRPr="004C337B" w:rsidRDefault="008834EB" w:rsidP="008834EB">
            <w:pPr>
              <w:pStyle w:val="Proposal"/>
              <w:overflowPunct/>
              <w:autoSpaceDE/>
              <w:autoSpaceDN/>
              <w:adjustRightInd/>
              <w:spacing w:line="259" w:lineRule="auto"/>
              <w:ind w:left="0" w:firstLine="0"/>
              <w:textAlignment w:val="auto"/>
              <w:rPr>
                <w:rFonts w:eastAsiaTheme="minorEastAsia"/>
                <w:b w:val="0"/>
                <w:i/>
              </w:rPr>
            </w:pPr>
            <w:r w:rsidRPr="004C337B">
              <w:rPr>
                <w:rFonts w:eastAsiaTheme="minorEastAsia"/>
                <w:i/>
                <w:u w:val="single"/>
              </w:rPr>
              <w:t>Proposal 13:</w:t>
            </w:r>
            <w:r w:rsidRPr="004C337B">
              <w:rPr>
                <w:rFonts w:eastAsiaTheme="minorEastAsia"/>
                <w:b w:val="0"/>
                <w:i/>
              </w:rPr>
              <w:t xml:space="preserve"> To model the residual self-interference power after self-interference cancelation at subcarrier k (</w:t>
            </w:r>
            <m:oMath>
              <m:sSubSup>
                <m:sSubSupPr>
                  <m:ctrlPr>
                    <w:rPr>
                      <w:rFonts w:ascii="Cambria Math" w:eastAsiaTheme="minorEastAsia" w:hAnsi="Cambria Math"/>
                      <w:b w:val="0"/>
                      <w:i/>
                    </w:rPr>
                  </m:ctrlPr>
                </m:sSubSupPr>
                <m:e>
                  <m:r>
                    <m:rPr>
                      <m:sty m:val="bi"/>
                    </m:rPr>
                    <w:rPr>
                      <w:rFonts w:ascii="Cambria Math" w:eastAsiaTheme="minorEastAsia" w:hAnsi="Cambria Math"/>
                    </w:rPr>
                    <m:t>I</m:t>
                  </m:r>
                </m:e>
                <m:sub>
                  <m:r>
                    <m:rPr>
                      <m:sty m:val="bi"/>
                    </m:rPr>
                    <w:rPr>
                      <w:rFonts w:ascii="Cambria Math" w:eastAsiaTheme="minorEastAsia" w:hAnsi="Cambria Math"/>
                    </w:rPr>
                    <m:t>self</m:t>
                  </m:r>
                </m:sub>
                <m:sup>
                  <m:r>
                    <m:rPr>
                      <m:sty m:val="bi"/>
                    </m:rPr>
                    <w:rPr>
                      <w:rFonts w:ascii="Cambria Math" w:eastAsiaTheme="minorEastAsia" w:hAnsi="Cambria Math"/>
                    </w:rPr>
                    <m:t>k</m:t>
                  </m:r>
                </m:sup>
              </m:sSubSup>
            </m:oMath>
            <w:r w:rsidRPr="004C337B">
              <w:rPr>
                <w:rFonts w:eastAsiaTheme="minorEastAsia"/>
                <w:b w:val="0"/>
                <w:i/>
              </w:rPr>
              <w:t xml:space="preserve">), the representative value for </w:t>
            </w:r>
            <m:oMath>
              <m:sSubSup>
                <m:sSubSupPr>
                  <m:ctrlPr>
                    <w:rPr>
                      <w:rFonts w:ascii="Cambria Math" w:eastAsiaTheme="minorEastAsia" w:hAnsi="Cambria Math"/>
                      <w:b w:val="0"/>
                      <w:i/>
                    </w:rPr>
                  </m:ctrlPr>
                </m:sSubSupPr>
                <m:e>
                  <m:r>
                    <m:rPr>
                      <m:sty m:val="bi"/>
                    </m:rPr>
                    <w:rPr>
                      <w:rFonts w:ascii="Cambria Math" w:eastAsiaTheme="minorEastAsia" w:hAnsi="Cambria Math"/>
                    </w:rPr>
                    <m:t>I</m:t>
                  </m:r>
                </m:e>
                <m:sub>
                  <m:r>
                    <m:rPr>
                      <m:sty m:val="bi"/>
                    </m:rPr>
                    <w:rPr>
                      <w:rFonts w:ascii="Cambria Math" w:eastAsiaTheme="minorEastAsia" w:hAnsi="Cambria Math"/>
                    </w:rPr>
                    <m:t>self</m:t>
                  </m:r>
                </m:sub>
                <m:sup>
                  <m:r>
                    <m:rPr>
                      <m:sty m:val="bi"/>
                    </m:rPr>
                    <w:rPr>
                      <w:rFonts w:ascii="Cambria Math" w:eastAsiaTheme="minorEastAsia" w:hAnsi="Cambria Math"/>
                    </w:rPr>
                    <m:t>k</m:t>
                  </m:r>
                </m:sup>
              </m:sSubSup>
            </m:oMath>
            <w:r w:rsidRPr="004C337B">
              <w:rPr>
                <w:rFonts w:eastAsiaTheme="minorEastAsia"/>
                <w:b w:val="0"/>
                <w:i/>
              </w:rPr>
              <w:t xml:space="preserve"> is considered as additional noise level in addition to the original noise level. </w:t>
            </w:r>
          </w:p>
          <w:p w14:paraId="161B820C" w14:textId="7D2243DC" w:rsidR="008834EB" w:rsidRPr="009A47B6" w:rsidRDefault="008834EB" w:rsidP="006C6A26">
            <w:pPr>
              <w:pStyle w:val="ListParagraph"/>
              <w:numPr>
                <w:ilvl w:val="0"/>
                <w:numId w:val="23"/>
              </w:numPr>
              <w:rPr>
                <w:i/>
              </w:rPr>
            </w:pPr>
            <w:r w:rsidRPr="004C337B">
              <w:rPr>
                <w:i/>
              </w:rPr>
              <w:t>The (worst-case) residual self-interference value should be asked to RAN4</w:t>
            </w:r>
          </w:p>
          <w:p w14:paraId="3858CB4B" w14:textId="77777777" w:rsidR="008834EB" w:rsidRPr="004C337B" w:rsidRDefault="008834EB" w:rsidP="008834EB">
            <w:pPr>
              <w:pStyle w:val="Proposal"/>
              <w:overflowPunct/>
              <w:autoSpaceDE/>
              <w:autoSpaceDN/>
              <w:adjustRightInd/>
              <w:spacing w:line="259" w:lineRule="auto"/>
              <w:ind w:left="0" w:firstLine="0"/>
              <w:textAlignment w:val="auto"/>
              <w:rPr>
                <w:rFonts w:eastAsiaTheme="minorEastAsia"/>
                <w:b w:val="0"/>
                <w:i/>
              </w:rPr>
            </w:pPr>
            <w:r w:rsidRPr="004C337B">
              <w:rPr>
                <w:rFonts w:eastAsiaTheme="minorEastAsia"/>
                <w:i/>
                <w:u w:val="single"/>
              </w:rPr>
              <w:t xml:space="preserve">Proposal 14: </w:t>
            </w:r>
            <w:r w:rsidRPr="004C337B">
              <w:rPr>
                <w:rFonts w:eastAsiaTheme="minorEastAsia"/>
                <w:b w:val="0"/>
                <w:i/>
              </w:rPr>
              <w:t>To model the received power of UE-to-UE (UL-to-DL) interference at subcarrier k from all aggressor UEs (</w:t>
            </w:r>
            <m:oMath>
              <m:sSubSup>
                <m:sSubSupPr>
                  <m:ctrlPr>
                    <w:rPr>
                      <w:rFonts w:ascii="Cambria Math" w:eastAsiaTheme="minorEastAsia" w:hAnsi="Cambria Math"/>
                      <w:b w:val="0"/>
                      <w:i/>
                    </w:rPr>
                  </m:ctrlPr>
                </m:sSubSupPr>
                <m:e>
                  <m:r>
                    <m:rPr>
                      <m:sty m:val="bi"/>
                    </m:rPr>
                    <w:rPr>
                      <w:rFonts w:ascii="Cambria Math" w:eastAsiaTheme="minorEastAsia" w:hAnsi="Cambria Math"/>
                    </w:rPr>
                    <m:t>I</m:t>
                  </m:r>
                </m:e>
                <m:sub>
                  <m:r>
                    <m:rPr>
                      <m:sty m:val="bi"/>
                    </m:rPr>
                    <w:rPr>
                      <w:rFonts w:ascii="Cambria Math" w:eastAsiaTheme="minorEastAsia" w:hAnsi="Cambria Math"/>
                    </w:rPr>
                    <m:t>inter-UE/inter-subband</m:t>
                  </m:r>
                </m:sub>
                <m:sup>
                  <m:r>
                    <m:rPr>
                      <m:sty m:val="bi"/>
                    </m:rPr>
                    <w:rPr>
                      <w:rFonts w:ascii="Cambria Math" w:eastAsiaTheme="minorEastAsia" w:hAnsi="Cambria Math"/>
                    </w:rPr>
                    <m:t>k</m:t>
                  </m:r>
                </m:sup>
              </m:sSubSup>
            </m:oMath>
            <w:r w:rsidRPr="004C337B">
              <w:rPr>
                <w:rFonts w:eastAsiaTheme="minorEastAsia"/>
                <w:b w:val="0"/>
                <w:i/>
              </w:rPr>
              <w:t>), RAN1 takes the following model as a starting point.</w:t>
            </w:r>
          </w:p>
          <w:p w14:paraId="417BDA48" w14:textId="77777777" w:rsidR="008834EB" w:rsidRPr="004C337B" w:rsidRDefault="00C85CAA" w:rsidP="008834EB">
            <w:pPr>
              <w:ind w:left="400"/>
              <w:jc w:val="center"/>
              <w:rPr>
                <w:i/>
              </w:rPr>
            </w:pPr>
            <m:oMathPara>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inter-UE/inter-subband</m:t>
                    </m:r>
                  </m:sub>
                  <m:sup>
                    <m:r>
                      <w:rPr>
                        <w:rFonts w:ascii="Cambria Math" w:eastAsiaTheme="minorEastAsia" w:hAnsi="Cambria Math"/>
                      </w:rPr>
                      <m:t>j→k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all aggressor UEs</m:t>
                    </m:r>
                  </m:sub>
                  <m:sup/>
                  <m:e>
                    <m:nary>
                      <m:naryPr>
                        <m:chr m:val="∑"/>
                        <m:limLoc m:val="undOvr"/>
                        <m:supHide m:val="1"/>
                        <m:ctrlPr>
                          <w:rPr>
                            <w:rFonts w:ascii="Cambria Math" w:hAnsi="Cambria Math"/>
                            <w:i/>
                          </w:rPr>
                        </m:ctrlPr>
                      </m:naryPr>
                      <m:sub>
                        <m:r>
                          <w:rPr>
                            <w:rFonts w:ascii="Cambria Math" w:hAnsi="Cambria Math"/>
                          </w:rPr>
                          <m:t>j∈UL subcarriers</m:t>
                        </m:r>
                      </m:sub>
                      <m:sup/>
                      <m:e>
                        <m:sSubSup>
                          <m:sSubSupPr>
                            <m:ctrlPr>
                              <w:rPr>
                                <w:rFonts w:ascii="Cambria Math" w:hAnsi="Cambria Math"/>
                                <w:i/>
                              </w:rPr>
                            </m:ctrlPr>
                          </m:sSubSupPr>
                          <m:e>
                            <m:r>
                              <w:rPr>
                                <w:rFonts w:ascii="Cambria Math" w:hAnsi="Cambria Math"/>
                              </w:rPr>
                              <m:t>P</m:t>
                            </m:r>
                          </m:e>
                          <m:sub>
                            <m:r>
                              <w:rPr>
                                <w:rFonts w:ascii="Cambria Math" w:hAnsi="Cambria Math"/>
                              </w:rPr>
                              <m:t>CLI,UE</m:t>
                            </m:r>
                          </m:sub>
                          <m:sup>
                            <m:r>
                              <w:rPr>
                                <w:rFonts w:ascii="Cambria Math" w:hAnsi="Cambria Math"/>
                              </w:rPr>
                              <m:t>j→k</m:t>
                            </m:r>
                          </m:sup>
                        </m:sSubSup>
                      </m:e>
                    </m:nary>
                  </m:e>
                </m:nary>
              </m:oMath>
            </m:oMathPara>
          </w:p>
          <w:p w14:paraId="4771D46C" w14:textId="77777777" w:rsidR="008834EB" w:rsidRPr="004C337B" w:rsidRDefault="008834EB" w:rsidP="006C6A26">
            <w:pPr>
              <w:pStyle w:val="ListParagraph"/>
              <w:numPr>
                <w:ilvl w:val="0"/>
                <w:numId w:val="23"/>
              </w:numPr>
              <w:rPr>
                <w:i/>
              </w:rPr>
            </w:pPr>
            <w:r w:rsidRPr="004C337B">
              <w:rPr>
                <w:rFonts w:eastAsiaTheme="minorEastAsia"/>
                <w:i/>
              </w:rPr>
              <w:t xml:space="preserve">where </w:t>
            </w:r>
            <m:oMath>
              <m:sSubSup>
                <m:sSubSupPr>
                  <m:ctrlPr>
                    <w:rPr>
                      <w:rFonts w:ascii="Cambria Math" w:eastAsiaTheme="minorEastAsia" w:hAnsi="Cambria Math"/>
                      <w:i/>
                    </w:rPr>
                  </m:ctrlPr>
                </m:sSubSupPr>
                <m:e>
                  <m:r>
                    <m:rPr>
                      <m:sty m:val="bi"/>
                    </m:rPr>
                    <w:rPr>
                      <w:rFonts w:ascii="Cambria Math" w:eastAsiaTheme="minorEastAsia" w:hAnsi="Cambria Math"/>
                    </w:rPr>
                    <m:t>P</m:t>
                  </m:r>
                </m:e>
                <m:sub>
                  <m:r>
                    <m:rPr>
                      <m:sty m:val="bi"/>
                    </m:rPr>
                    <w:rPr>
                      <w:rFonts w:ascii="Cambria Math" w:eastAsiaTheme="minorEastAsia" w:hAnsi="Cambria Math"/>
                    </w:rPr>
                    <m:t>CLI,UE</m:t>
                  </m:r>
                </m:sub>
                <m:sup>
                  <m:r>
                    <m:rPr>
                      <m:sty m:val="bi"/>
                    </m:rPr>
                    <w:rPr>
                      <w:rFonts w:ascii="Cambria Math" w:eastAsiaTheme="minorEastAsia" w:hAnsi="Cambria Math"/>
                    </w:rPr>
                    <m:t>j→k</m:t>
                  </m:r>
                </m:sup>
              </m:sSubSup>
              <m:r>
                <m:rPr>
                  <m:sty m:val="bi"/>
                </m:rPr>
                <w:rPr>
                  <w:rFonts w:ascii="Cambria Math" w:eastAsiaTheme="minorEastAsia" w:hAnsi="Cambria Math"/>
                </w:rPr>
                <m:t>=</m:t>
              </m:r>
            </m:oMath>
            <w:r w:rsidRPr="004C337B">
              <w:rPr>
                <w:rFonts w:eastAsiaTheme="minorEastAsia"/>
                <w:i/>
              </w:rPr>
              <w:t>UL</w:t>
            </w:r>
            <w:r w:rsidRPr="004C337B">
              <w:rPr>
                <w:i/>
              </w:rPr>
              <w:t xml:space="preserve"> Transmission power at subcarrier j of aggressor UE </w:t>
            </w:r>
            <m:oMath>
              <m:r>
                <w:rPr>
                  <w:rFonts w:ascii="Cambria Math" w:hAnsi="Cambria Math"/>
                </w:rPr>
                <m:t>-</m:t>
              </m:r>
            </m:oMath>
            <w:r w:rsidRPr="004C337B">
              <w:rPr>
                <w:i/>
              </w:rPr>
              <w:t xml:space="preserve"> effective channel gain between the aggressor UE and victim UE </w:t>
            </w:r>
            <m:oMath>
              <m:r>
                <w:rPr>
                  <w:rFonts w:ascii="Cambria Math" w:hAnsi="Cambria Math"/>
                </w:rPr>
                <m:t>-</m:t>
              </m:r>
            </m:oMath>
            <w:r w:rsidRPr="004C337B">
              <w:rPr>
                <w:i/>
              </w:rPr>
              <w:t xml:space="preserve"> </w:t>
            </w:r>
            <m:oMath>
              <m:r>
                <w:rPr>
                  <w:rFonts w:ascii="Cambria Math" w:hAnsi="Cambria Math"/>
                </w:rPr>
                <m:t>g</m:t>
              </m:r>
              <m:d>
                <m:dPr>
                  <m:ctrlPr>
                    <w:rPr>
                      <w:rFonts w:ascii="Cambria Math" w:hAnsi="Cambria Math"/>
                      <w:i/>
                    </w:rPr>
                  </m:ctrlPr>
                </m:dPr>
                <m:e>
                  <m:r>
                    <w:rPr>
                      <w:rFonts w:ascii="Cambria Math" w:hAnsi="Cambria Math"/>
                    </w:rPr>
                    <m:t>j→k</m:t>
                  </m:r>
                </m:e>
              </m:d>
            </m:oMath>
            <w:r w:rsidRPr="004C337B">
              <w:rPr>
                <w:i/>
              </w:rPr>
              <w:t xml:space="preserve">. </w:t>
            </w:r>
          </w:p>
          <w:p w14:paraId="74EF0C06" w14:textId="77777777" w:rsidR="008834EB" w:rsidRPr="004C337B" w:rsidRDefault="008834EB" w:rsidP="006C6A26">
            <w:pPr>
              <w:pStyle w:val="ListParagraph"/>
              <w:numPr>
                <w:ilvl w:val="1"/>
                <w:numId w:val="23"/>
              </w:numPr>
              <w:tabs>
                <w:tab w:val="left" w:pos="-33"/>
              </w:tabs>
              <w:rPr>
                <w:i/>
              </w:rPr>
            </w:pPr>
            <w:r w:rsidRPr="004C337B">
              <w:rPr>
                <w:i/>
              </w:rPr>
              <w:t xml:space="preserve">The suppression value </w:t>
            </w:r>
            <m:oMath>
              <m:r>
                <w:rPr>
                  <w:rFonts w:ascii="Cambria Math" w:hAnsi="Cambria Math"/>
                </w:rPr>
                <m:t>g</m:t>
              </m:r>
              <m:d>
                <m:dPr>
                  <m:ctrlPr>
                    <w:rPr>
                      <w:rFonts w:ascii="Cambria Math" w:hAnsi="Cambria Math"/>
                      <w:i/>
                    </w:rPr>
                  </m:ctrlPr>
                </m:dPr>
                <m:e>
                  <m:r>
                    <w:rPr>
                      <w:rFonts w:ascii="Cambria Math" w:hAnsi="Cambria Math"/>
                    </w:rPr>
                    <m:t>j→k</m:t>
                  </m:r>
                </m:e>
              </m:d>
            </m:oMath>
            <w:r w:rsidRPr="004C337B">
              <w:rPr>
                <w:i/>
              </w:rPr>
              <w:t xml:space="preserve"> should be asked to RAN4</w:t>
            </w:r>
          </w:p>
          <w:p w14:paraId="6B0EE5F1" w14:textId="3CD6B94C" w:rsidR="008834EB" w:rsidRPr="009A47B6" w:rsidRDefault="008834EB" w:rsidP="006C6A26">
            <w:pPr>
              <w:pStyle w:val="ListParagraph"/>
              <w:numPr>
                <w:ilvl w:val="1"/>
                <w:numId w:val="23"/>
              </w:numPr>
              <w:tabs>
                <w:tab w:val="left" w:pos="-33"/>
              </w:tabs>
              <w:rPr>
                <w:i/>
              </w:rPr>
            </w:pPr>
            <w:r w:rsidRPr="004C337B">
              <w:rPr>
                <w:i/>
              </w:rPr>
              <w:t xml:space="preserve">RAN1 further to study the simplified model for the suppression level </w:t>
            </w:r>
            <m:oMath>
              <m:r>
                <w:rPr>
                  <w:rFonts w:ascii="Cambria Math" w:hAnsi="Cambria Math"/>
                </w:rPr>
                <m:t>g</m:t>
              </m:r>
              <m:d>
                <m:dPr>
                  <m:ctrlPr>
                    <w:rPr>
                      <w:rFonts w:ascii="Cambria Math" w:hAnsi="Cambria Math"/>
                      <w:i/>
                    </w:rPr>
                  </m:ctrlPr>
                </m:dPr>
                <m:e>
                  <m:r>
                    <w:rPr>
                      <w:rFonts w:ascii="Cambria Math" w:hAnsi="Cambria Math"/>
                    </w:rPr>
                    <m:t>j→k</m:t>
                  </m:r>
                </m:e>
              </m:d>
            </m:oMath>
            <w:r w:rsidRPr="004C337B">
              <w:rPr>
                <w:i/>
              </w:rPr>
              <w:t xml:space="preserve"> and its feasibility should be asked to RAN4</w:t>
            </w:r>
          </w:p>
        </w:tc>
      </w:tr>
      <w:tr w:rsidR="008834EB" w:rsidRPr="001820A8" w14:paraId="16E120EE"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5485C897" w14:textId="50DCE7D8" w:rsidR="008834EB" w:rsidRPr="00283ED0" w:rsidRDefault="008834EB" w:rsidP="008834EB">
            <w:pPr>
              <w:jc w:val="center"/>
              <w:rPr>
                <w:lang w:eastAsia="zh-CN"/>
              </w:rPr>
            </w:pPr>
            <w:r w:rsidRPr="00425CE3">
              <w:rPr>
                <w:lang w:eastAsia="zh-CN"/>
              </w:rPr>
              <w:lastRenderedPageBreak/>
              <w:t>OPPO</w:t>
            </w:r>
          </w:p>
        </w:tc>
        <w:tc>
          <w:tcPr>
            <w:tcW w:w="0" w:type="auto"/>
            <w:tcBorders>
              <w:top w:val="single" w:sz="4" w:space="0" w:color="auto"/>
              <w:left w:val="single" w:sz="4" w:space="0" w:color="auto"/>
              <w:bottom w:val="single" w:sz="4" w:space="0" w:color="auto"/>
              <w:right w:val="single" w:sz="4" w:space="0" w:color="auto"/>
            </w:tcBorders>
            <w:vAlign w:val="center"/>
          </w:tcPr>
          <w:p w14:paraId="0434125B" w14:textId="77777777" w:rsidR="008834EB" w:rsidRPr="005E2545" w:rsidRDefault="008834EB" w:rsidP="008834EB">
            <w:pPr>
              <w:rPr>
                <w:i/>
              </w:rPr>
            </w:pPr>
            <w:r w:rsidRPr="005E2545">
              <w:rPr>
                <w:b/>
                <w:i/>
                <w:u w:val="single"/>
              </w:rPr>
              <w:t>Proposal 3:</w:t>
            </w:r>
            <w:r w:rsidRPr="005E2545">
              <w:rPr>
                <w:i/>
              </w:rPr>
              <w:t xml:space="preserve"> The following interference types should be considered in the evaluation:</w:t>
            </w:r>
          </w:p>
          <w:p w14:paraId="5CB0F058" w14:textId="77777777" w:rsidR="008834EB" w:rsidRPr="005E2545" w:rsidRDefault="008834EB" w:rsidP="006C6A26">
            <w:pPr>
              <w:pStyle w:val="ListParagraph"/>
              <w:numPr>
                <w:ilvl w:val="0"/>
                <w:numId w:val="23"/>
              </w:numPr>
              <w:rPr>
                <w:i/>
                <w:lang w:eastAsia="zh-CN"/>
              </w:rPr>
            </w:pPr>
            <w:proofErr w:type="spellStart"/>
            <w:r w:rsidRPr="005E2545">
              <w:rPr>
                <w:i/>
                <w:lang w:eastAsia="zh-CN"/>
              </w:rPr>
              <w:t>gNB</w:t>
            </w:r>
            <w:proofErr w:type="spellEnd"/>
            <w:r w:rsidRPr="005E2545">
              <w:rPr>
                <w:i/>
                <w:lang w:eastAsia="zh-CN"/>
              </w:rPr>
              <w:t>-&gt;</w:t>
            </w:r>
            <w:proofErr w:type="spellStart"/>
            <w:r w:rsidRPr="005E2545">
              <w:rPr>
                <w:i/>
                <w:lang w:eastAsia="zh-CN"/>
              </w:rPr>
              <w:t>gNB</w:t>
            </w:r>
            <w:proofErr w:type="spellEnd"/>
          </w:p>
          <w:p w14:paraId="0B013E28" w14:textId="77777777" w:rsidR="008834EB" w:rsidRPr="005E2545" w:rsidRDefault="008834EB" w:rsidP="006C6A26">
            <w:pPr>
              <w:pStyle w:val="ListParagraph"/>
              <w:numPr>
                <w:ilvl w:val="0"/>
                <w:numId w:val="23"/>
              </w:numPr>
              <w:rPr>
                <w:i/>
                <w:lang w:eastAsia="zh-CN"/>
              </w:rPr>
            </w:pPr>
            <w:proofErr w:type="spellStart"/>
            <w:r w:rsidRPr="005E2545">
              <w:rPr>
                <w:i/>
                <w:lang w:eastAsia="zh-CN"/>
              </w:rPr>
              <w:t>gNB</w:t>
            </w:r>
            <w:proofErr w:type="spellEnd"/>
            <w:r w:rsidRPr="005E2545">
              <w:rPr>
                <w:i/>
                <w:lang w:eastAsia="zh-CN"/>
              </w:rPr>
              <w:t>-&gt;UE</w:t>
            </w:r>
          </w:p>
          <w:p w14:paraId="49BA445F" w14:textId="77777777" w:rsidR="008834EB" w:rsidRPr="005E2545" w:rsidRDefault="008834EB" w:rsidP="006C6A26">
            <w:pPr>
              <w:pStyle w:val="ListParagraph"/>
              <w:numPr>
                <w:ilvl w:val="0"/>
                <w:numId w:val="23"/>
              </w:numPr>
              <w:rPr>
                <w:i/>
                <w:lang w:eastAsia="zh-CN"/>
              </w:rPr>
            </w:pPr>
            <w:r w:rsidRPr="005E2545">
              <w:rPr>
                <w:i/>
                <w:lang w:eastAsia="zh-CN"/>
              </w:rPr>
              <w:t>UE-&gt;UE</w:t>
            </w:r>
          </w:p>
          <w:p w14:paraId="09DDC110" w14:textId="77777777" w:rsidR="008834EB" w:rsidRPr="005E2545" w:rsidRDefault="008834EB" w:rsidP="006C6A26">
            <w:pPr>
              <w:pStyle w:val="ListParagraph"/>
              <w:numPr>
                <w:ilvl w:val="0"/>
                <w:numId w:val="23"/>
              </w:numPr>
              <w:rPr>
                <w:i/>
                <w:lang w:eastAsia="zh-CN"/>
              </w:rPr>
            </w:pPr>
            <w:r w:rsidRPr="005E2545">
              <w:rPr>
                <w:i/>
                <w:lang w:eastAsia="zh-CN"/>
              </w:rPr>
              <w:t>UE-&gt;</w:t>
            </w:r>
            <w:proofErr w:type="spellStart"/>
            <w:r w:rsidRPr="005E2545">
              <w:rPr>
                <w:i/>
                <w:lang w:eastAsia="zh-CN"/>
              </w:rPr>
              <w:t>gNB</w:t>
            </w:r>
            <w:proofErr w:type="spellEnd"/>
          </w:p>
          <w:p w14:paraId="59828690" w14:textId="77777777" w:rsidR="00BB0702" w:rsidRPr="005E2545" w:rsidRDefault="00BB0702" w:rsidP="00BB0702">
            <w:pPr>
              <w:rPr>
                <w:i/>
              </w:rPr>
            </w:pPr>
            <w:r w:rsidRPr="005E2545">
              <w:rPr>
                <w:b/>
                <w:i/>
                <w:u w:val="single"/>
              </w:rPr>
              <w:t>Proposal 4:</w:t>
            </w:r>
            <w:r w:rsidRPr="005E2545">
              <w:rPr>
                <w:i/>
              </w:rPr>
              <w:t xml:space="preserve"> ACIR listed in TR 38.828 could be reused for adjacent carriers, if needed.</w:t>
            </w:r>
          </w:p>
          <w:p w14:paraId="2B6D3042" w14:textId="148F675D" w:rsidR="008834EB" w:rsidRPr="009A47B6" w:rsidRDefault="00BB0702" w:rsidP="009A47B6">
            <w:pPr>
              <w:rPr>
                <w:i/>
              </w:rPr>
            </w:pPr>
            <w:r w:rsidRPr="005E2545">
              <w:rPr>
                <w:b/>
                <w:i/>
                <w:u w:val="single"/>
              </w:rPr>
              <w:t>Proposal 5:</w:t>
            </w:r>
            <w:r w:rsidRPr="005E2545">
              <w:rPr>
                <w:i/>
              </w:rPr>
              <w:t xml:space="preserve"> Send LS to RAN4 to ask whether and how to model the interference ratio among </w:t>
            </w:r>
            <w:proofErr w:type="spellStart"/>
            <w:r w:rsidRPr="005E2545">
              <w:rPr>
                <w:i/>
              </w:rPr>
              <w:t>subbands</w:t>
            </w:r>
            <w:proofErr w:type="spellEnd"/>
            <w:r w:rsidRPr="005E2545">
              <w:rPr>
                <w:i/>
              </w:rPr>
              <w:t>.</w:t>
            </w:r>
          </w:p>
        </w:tc>
      </w:tr>
      <w:tr w:rsidR="00BB0702" w:rsidRPr="001820A8" w14:paraId="5480CD80"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72DAE37E" w14:textId="7B9E3657" w:rsidR="00BB0702" w:rsidRPr="00425CE3" w:rsidRDefault="00BB0702" w:rsidP="00BB0702">
            <w:pPr>
              <w:jc w:val="center"/>
              <w:rPr>
                <w:lang w:eastAsia="zh-CN"/>
              </w:rPr>
            </w:pPr>
            <w:r w:rsidRPr="00AB2CF4">
              <w:rPr>
                <w:lang w:eastAsia="zh-CN"/>
              </w:rPr>
              <w:t>Ericsson</w:t>
            </w:r>
          </w:p>
        </w:tc>
        <w:tc>
          <w:tcPr>
            <w:tcW w:w="0" w:type="auto"/>
            <w:tcBorders>
              <w:top w:val="single" w:sz="4" w:space="0" w:color="auto"/>
              <w:left w:val="single" w:sz="4" w:space="0" w:color="auto"/>
              <w:bottom w:val="single" w:sz="4" w:space="0" w:color="auto"/>
              <w:right w:val="single" w:sz="4" w:space="0" w:color="auto"/>
            </w:tcBorders>
            <w:vAlign w:val="center"/>
          </w:tcPr>
          <w:p w14:paraId="3BF0783D" w14:textId="77777777" w:rsidR="00C44CAF" w:rsidRPr="00EC6B5A" w:rsidRDefault="00C44CAF" w:rsidP="00C44CAF">
            <w:pPr>
              <w:pStyle w:val="Proposal"/>
              <w:overflowPunct/>
              <w:autoSpaceDE/>
              <w:autoSpaceDN/>
              <w:adjustRightInd/>
              <w:spacing w:line="259" w:lineRule="auto"/>
              <w:ind w:left="0" w:firstLine="0"/>
              <w:textAlignment w:val="auto"/>
              <w:rPr>
                <w:rFonts w:eastAsia="SimSun"/>
                <w:b w:val="0"/>
                <w:i/>
              </w:rPr>
            </w:pPr>
            <w:bookmarkStart w:id="55" w:name="_Toc102127481"/>
            <w:bookmarkStart w:id="56" w:name="_Toc102127701"/>
            <w:bookmarkStart w:id="57" w:name="_Toc102143746"/>
            <w:bookmarkStart w:id="58" w:name="_Toc102143767"/>
            <w:bookmarkStart w:id="59" w:name="_Toc102151261"/>
            <w:bookmarkStart w:id="60" w:name="_Toc102155500"/>
            <w:bookmarkStart w:id="61" w:name="_Toc102159326"/>
            <w:bookmarkStart w:id="62" w:name="_Toc102159447"/>
            <w:bookmarkStart w:id="63" w:name="_Toc102172298"/>
            <w:bookmarkStart w:id="64" w:name="_Toc102172346"/>
            <w:bookmarkStart w:id="65" w:name="_Toc102172711"/>
            <w:bookmarkStart w:id="66" w:name="_Toc102173919"/>
            <w:r w:rsidRPr="00EC6B5A">
              <w:rPr>
                <w:rFonts w:eastAsia="SimSun"/>
                <w:i/>
                <w:u w:val="single"/>
              </w:rPr>
              <w:t>Proposal 1:</w:t>
            </w:r>
            <w:r w:rsidRPr="00EC6B5A">
              <w:rPr>
                <w:rFonts w:eastAsia="SimSun"/>
                <w:b w:val="0"/>
                <w:i/>
              </w:rPr>
              <w:t xml:space="preserve"> Adopt a net effect model that captures the essential behaviours of a realistic DPD and PA combination with -45 </w:t>
            </w:r>
            <w:proofErr w:type="spellStart"/>
            <w:r w:rsidRPr="00EC6B5A">
              <w:rPr>
                <w:rFonts w:eastAsia="SimSun"/>
                <w:b w:val="0"/>
                <w:i/>
              </w:rPr>
              <w:t>dBc</w:t>
            </w:r>
            <w:proofErr w:type="spellEnd"/>
            <w:r w:rsidRPr="00EC6B5A">
              <w:rPr>
                <w:rFonts w:eastAsia="SimSun"/>
                <w:b w:val="0"/>
                <w:i/>
              </w:rPr>
              <w:t xml:space="preserve"> ACLR compliance. This requires input from RAN4.</w:t>
            </w:r>
          </w:p>
          <w:p w14:paraId="134189A4" w14:textId="77777777" w:rsidR="00C44CAF" w:rsidRPr="0098022E" w:rsidRDefault="00C44CAF" w:rsidP="00C44CAF">
            <w:pPr>
              <w:pStyle w:val="Proposal"/>
              <w:overflowPunct/>
              <w:autoSpaceDE/>
              <w:autoSpaceDN/>
              <w:adjustRightInd/>
              <w:spacing w:before="240" w:line="259" w:lineRule="auto"/>
              <w:ind w:left="0" w:firstLine="0"/>
              <w:textAlignment w:val="auto"/>
              <w:rPr>
                <w:rFonts w:eastAsia="SimSun"/>
                <w:b w:val="0"/>
                <w:i/>
              </w:rPr>
            </w:pPr>
            <w:r w:rsidRPr="00EC6B5A">
              <w:rPr>
                <w:rFonts w:eastAsia="SimSun"/>
                <w:i/>
                <w:u w:val="single"/>
              </w:rPr>
              <w:t>Proposal 2:</w:t>
            </w:r>
            <w:r w:rsidRPr="00EC6B5A">
              <w:rPr>
                <w:rFonts w:eastAsia="SimSun"/>
                <w:b w:val="0"/>
                <w:i/>
              </w:rPr>
              <w:t xml:space="preserve"> Adopt a simple crest factor processing model, e.g., hard clipping, that captures the essential behaviours of a BS design to increase transmit power. This requires input from RAN4.</w:t>
            </w:r>
          </w:p>
          <w:p w14:paraId="544A0502" w14:textId="77777777" w:rsidR="00C44CAF" w:rsidRDefault="00C44CAF" w:rsidP="00C44CAF">
            <w:r w:rsidRPr="008F42CB">
              <w:rPr>
                <w:noProof/>
              </w:rPr>
              <w:drawing>
                <wp:inline distT="0" distB="0" distL="0" distR="0" wp14:anchorId="36AF12EA" wp14:editId="75757824">
                  <wp:extent cx="3779398" cy="1847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6662" cy="1856382"/>
                          </a:xfrm>
                          <a:prstGeom prst="rect">
                            <a:avLst/>
                          </a:prstGeom>
                        </pic:spPr>
                      </pic:pic>
                    </a:graphicData>
                  </a:graphic>
                </wp:inline>
              </w:drawing>
            </w:r>
          </w:p>
          <w:p w14:paraId="7F9796F2" w14:textId="77777777" w:rsidR="00BB0702" w:rsidRDefault="00BB0702" w:rsidP="00BB0702">
            <w:pPr>
              <w:pStyle w:val="Proposal"/>
              <w:overflowPunct/>
              <w:autoSpaceDE/>
              <w:autoSpaceDN/>
              <w:adjustRightInd/>
              <w:spacing w:line="259" w:lineRule="auto"/>
              <w:ind w:left="0" w:firstLine="0"/>
              <w:textAlignment w:val="auto"/>
              <w:rPr>
                <w:b w:val="0"/>
                <w:i/>
                <w:lang w:eastAsia="ja-JP"/>
              </w:rPr>
            </w:pPr>
            <w:r w:rsidRPr="00B05E60">
              <w:rPr>
                <w:i/>
                <w:u w:val="single"/>
              </w:rPr>
              <w:t>Proposal 3:</w:t>
            </w:r>
            <w:r w:rsidRPr="00B05E60">
              <w:rPr>
                <w:b w:val="0"/>
                <w:i/>
              </w:rPr>
              <w:t xml:space="preserve"> The self-interference channel should be </w:t>
            </w:r>
            <w:proofErr w:type="spellStart"/>
            <w:r w:rsidRPr="00B05E60">
              <w:rPr>
                <w:b w:val="0"/>
                <w:i/>
              </w:rPr>
              <w:t>modeled</w:t>
            </w:r>
            <w:proofErr w:type="spellEnd"/>
            <w:r w:rsidRPr="00B05E60">
              <w:rPr>
                <w:b w:val="0"/>
                <w:i/>
              </w:rPr>
              <w:t xml:space="preserve"> as a set of tapped delay lines directly from TX sub-array ports to RX sub-array ports</w:t>
            </w:r>
            <w:r w:rsidRPr="00B05E60">
              <w:rPr>
                <w:b w:val="0"/>
                <w:i/>
                <w:lang w:eastAsia="ja-JP"/>
              </w:rPr>
              <w:t>.</w:t>
            </w:r>
            <w:bookmarkEnd w:id="55"/>
            <w:bookmarkEnd w:id="56"/>
            <w:bookmarkEnd w:id="57"/>
            <w:bookmarkEnd w:id="58"/>
            <w:bookmarkEnd w:id="59"/>
            <w:bookmarkEnd w:id="60"/>
            <w:bookmarkEnd w:id="61"/>
            <w:bookmarkEnd w:id="62"/>
            <w:bookmarkEnd w:id="63"/>
            <w:bookmarkEnd w:id="64"/>
            <w:bookmarkEnd w:id="65"/>
            <w:bookmarkEnd w:id="66"/>
          </w:p>
          <w:p w14:paraId="4D5ECFD1" w14:textId="5C7D0A97" w:rsidR="00BB0702" w:rsidRPr="009A47B6" w:rsidRDefault="00BB0702" w:rsidP="00BB0702">
            <w:pPr>
              <w:pStyle w:val="Proposal"/>
              <w:overflowPunct/>
              <w:autoSpaceDE/>
              <w:autoSpaceDN/>
              <w:adjustRightInd/>
              <w:spacing w:line="259" w:lineRule="auto"/>
              <w:ind w:left="0" w:firstLine="0"/>
              <w:textAlignment w:val="auto"/>
              <w:rPr>
                <w:rFonts w:eastAsiaTheme="minorEastAsia"/>
                <w:b w:val="0"/>
                <w:i/>
              </w:rPr>
            </w:pPr>
            <w:bookmarkStart w:id="67" w:name="_Toc102127482"/>
            <w:bookmarkStart w:id="68" w:name="_Toc102127702"/>
            <w:bookmarkStart w:id="69" w:name="_Toc102143747"/>
            <w:bookmarkStart w:id="70" w:name="_Toc102143768"/>
            <w:bookmarkStart w:id="71" w:name="_Toc102151262"/>
            <w:bookmarkStart w:id="72" w:name="_Toc102155501"/>
            <w:bookmarkStart w:id="73" w:name="_Toc102159327"/>
            <w:bookmarkStart w:id="74" w:name="_Toc102159448"/>
            <w:bookmarkStart w:id="75" w:name="_Toc102172299"/>
            <w:bookmarkStart w:id="76" w:name="_Toc102172347"/>
            <w:bookmarkStart w:id="77" w:name="_Toc102172712"/>
            <w:bookmarkStart w:id="78" w:name="_Toc102173920"/>
            <w:r w:rsidRPr="00522F27">
              <w:rPr>
                <w:i/>
                <w:u w:val="single"/>
              </w:rPr>
              <w:t>Proposal 4:</w:t>
            </w:r>
            <w:r w:rsidRPr="00522F27">
              <w:rPr>
                <w:b w:val="0"/>
                <w:i/>
              </w:rPr>
              <w:t xml:space="preserve"> Self-interference channel coefficients should be based on realistic setups supported by real measurements or high-fidelity electromagnetic (EM) evaluations</w:t>
            </w:r>
            <w:r w:rsidRPr="00522F27">
              <w:rPr>
                <w:b w:val="0"/>
                <w:i/>
                <w:lang w:eastAsia="ja-JP"/>
              </w:rPr>
              <w:t>.</w:t>
            </w:r>
            <w:bookmarkEnd w:id="67"/>
            <w:bookmarkEnd w:id="68"/>
            <w:bookmarkEnd w:id="69"/>
            <w:bookmarkEnd w:id="70"/>
            <w:bookmarkEnd w:id="71"/>
            <w:bookmarkEnd w:id="72"/>
            <w:bookmarkEnd w:id="73"/>
            <w:bookmarkEnd w:id="74"/>
            <w:bookmarkEnd w:id="75"/>
            <w:bookmarkEnd w:id="76"/>
            <w:bookmarkEnd w:id="77"/>
            <w:bookmarkEnd w:id="78"/>
          </w:p>
          <w:p w14:paraId="495770BF" w14:textId="77777777" w:rsidR="00BB0702" w:rsidRDefault="00BB0702" w:rsidP="009A47B6">
            <w:pPr>
              <w:jc w:val="center"/>
            </w:pPr>
            <w:r>
              <w:rPr>
                <w:noProof/>
              </w:rPr>
              <w:lastRenderedPageBreak/>
              <w:drawing>
                <wp:inline distT="0" distB="0" distL="0" distR="0" wp14:anchorId="11846563" wp14:editId="3B023BA9">
                  <wp:extent cx="3451790" cy="205326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7722" cy="2068688"/>
                          </a:xfrm>
                          <a:prstGeom prst="rect">
                            <a:avLst/>
                          </a:prstGeom>
                          <a:noFill/>
                        </pic:spPr>
                      </pic:pic>
                    </a:graphicData>
                  </a:graphic>
                </wp:inline>
              </w:drawing>
            </w:r>
          </w:p>
          <w:p w14:paraId="56A3EE86" w14:textId="66BA34E4" w:rsidR="00BB0702" w:rsidRPr="009A47B6" w:rsidRDefault="00BB0702" w:rsidP="009A47B6">
            <w:pPr>
              <w:pStyle w:val="Figures"/>
              <w:rPr>
                <w:rFonts w:cs="Yu Gothic Light"/>
              </w:rPr>
            </w:pPr>
            <w:bookmarkStart w:id="79" w:name="_Ref101883981"/>
            <w:bookmarkStart w:id="80" w:name="_Ref101883966"/>
            <w:r>
              <w:t xml:space="preserve">Figure </w:t>
            </w:r>
            <w:bookmarkEnd w:id="79"/>
            <w:r w:rsidR="00E503C2">
              <w:t>10</w:t>
            </w:r>
            <w:r>
              <w:t xml:space="preserve">: Illustration of self-interference channel </w:t>
            </w:r>
            <w:proofErr w:type="spellStart"/>
            <w:r>
              <w:t>modeling</w:t>
            </w:r>
            <w:proofErr w:type="spellEnd"/>
            <w:r>
              <w:t xml:space="preserve"> for panels with sub-arrays</w:t>
            </w:r>
            <w:bookmarkEnd w:id="80"/>
          </w:p>
          <w:p w14:paraId="6A026617" w14:textId="77777777" w:rsidR="00BB0702" w:rsidRPr="00B060B2" w:rsidRDefault="00BB0702" w:rsidP="00BB0702">
            <w:pPr>
              <w:pStyle w:val="Proposal"/>
              <w:overflowPunct/>
              <w:autoSpaceDE/>
              <w:autoSpaceDN/>
              <w:adjustRightInd/>
              <w:spacing w:line="259" w:lineRule="auto"/>
              <w:ind w:left="0" w:firstLine="0"/>
              <w:textAlignment w:val="auto"/>
              <w:rPr>
                <w:b w:val="0"/>
                <w:i/>
              </w:rPr>
            </w:pPr>
            <w:bookmarkStart w:id="81" w:name="_Toc102127483"/>
            <w:bookmarkStart w:id="82" w:name="_Toc102127703"/>
            <w:bookmarkStart w:id="83" w:name="_Toc102143748"/>
            <w:bookmarkStart w:id="84" w:name="_Toc102143769"/>
            <w:bookmarkStart w:id="85" w:name="_Toc102151263"/>
            <w:bookmarkStart w:id="86" w:name="_Toc102155502"/>
            <w:bookmarkStart w:id="87" w:name="_Toc102159328"/>
            <w:bookmarkStart w:id="88" w:name="_Toc102159449"/>
            <w:bookmarkStart w:id="89" w:name="_Toc102172300"/>
            <w:bookmarkStart w:id="90" w:name="_Toc102172348"/>
            <w:bookmarkStart w:id="91" w:name="_Toc102172713"/>
            <w:bookmarkStart w:id="92" w:name="_Toc102173921"/>
            <w:r w:rsidRPr="00B060B2">
              <w:rPr>
                <w:i/>
                <w:u w:val="single"/>
              </w:rPr>
              <w:t>Proposal 5:</w:t>
            </w:r>
            <w:r w:rsidRPr="00B060B2">
              <w:rPr>
                <w:b w:val="0"/>
                <w:i/>
              </w:rPr>
              <w:t xml:space="preserve"> The </w:t>
            </w:r>
            <w:proofErr w:type="spellStart"/>
            <w:r w:rsidRPr="00B060B2">
              <w:rPr>
                <w:b w:val="0"/>
                <w:i/>
              </w:rPr>
              <w:t>gNB</w:t>
            </w:r>
            <w:proofErr w:type="spellEnd"/>
            <w:r w:rsidRPr="00B060B2">
              <w:rPr>
                <w:b w:val="0"/>
                <w:i/>
              </w:rPr>
              <w:t xml:space="preserve"> receiver in an SBFD system needs to be carefully studied and modelled with respect to various aspects such as selectivity, linearity etc.</w:t>
            </w:r>
            <w:bookmarkEnd w:id="81"/>
            <w:bookmarkEnd w:id="82"/>
            <w:bookmarkEnd w:id="83"/>
            <w:bookmarkEnd w:id="84"/>
            <w:bookmarkEnd w:id="85"/>
            <w:bookmarkEnd w:id="86"/>
            <w:bookmarkEnd w:id="87"/>
            <w:bookmarkEnd w:id="88"/>
            <w:bookmarkEnd w:id="89"/>
            <w:bookmarkEnd w:id="90"/>
            <w:bookmarkEnd w:id="91"/>
            <w:bookmarkEnd w:id="92"/>
          </w:p>
          <w:p w14:paraId="79ED5A00" w14:textId="2552B398" w:rsidR="00BB0702" w:rsidRDefault="00BB0702" w:rsidP="009A47B6">
            <w:pPr>
              <w:pStyle w:val="Proposal"/>
              <w:overflowPunct/>
              <w:autoSpaceDE/>
              <w:autoSpaceDN/>
              <w:adjustRightInd/>
              <w:spacing w:before="240" w:line="259" w:lineRule="auto"/>
              <w:ind w:left="0" w:firstLine="0"/>
              <w:textAlignment w:val="auto"/>
              <w:rPr>
                <w:b w:val="0"/>
                <w:i/>
              </w:rPr>
            </w:pPr>
            <w:bookmarkStart w:id="93" w:name="_Toc102127484"/>
            <w:bookmarkStart w:id="94" w:name="_Toc102127704"/>
            <w:bookmarkStart w:id="95" w:name="_Toc102143749"/>
            <w:bookmarkStart w:id="96" w:name="_Toc102143770"/>
            <w:bookmarkStart w:id="97" w:name="_Toc102151264"/>
            <w:bookmarkStart w:id="98" w:name="_Toc102155503"/>
            <w:bookmarkStart w:id="99" w:name="_Toc102159329"/>
            <w:bookmarkStart w:id="100" w:name="_Toc102159450"/>
            <w:bookmarkStart w:id="101" w:name="_Toc102172301"/>
            <w:bookmarkStart w:id="102" w:name="_Toc102172349"/>
            <w:bookmarkStart w:id="103" w:name="_Toc102172714"/>
            <w:bookmarkStart w:id="104" w:name="_Toc102173922"/>
            <w:bookmarkStart w:id="105" w:name="_Hlk102138348"/>
            <w:r w:rsidRPr="00B060B2">
              <w:rPr>
                <w:i/>
                <w:u w:val="single"/>
              </w:rPr>
              <w:t>Proposal 6:</w:t>
            </w:r>
            <w:r w:rsidRPr="00B060B2">
              <w:rPr>
                <w:b w:val="0"/>
                <w:i/>
              </w:rPr>
              <w:t xml:space="preserve"> Considering there is no RAN4 requirement on inter-</w:t>
            </w:r>
            <w:proofErr w:type="spellStart"/>
            <w:r w:rsidRPr="00B060B2">
              <w:rPr>
                <w:b w:val="0"/>
                <w:i/>
              </w:rPr>
              <w:t>subband</w:t>
            </w:r>
            <w:proofErr w:type="spellEnd"/>
            <w:r w:rsidRPr="00B060B2">
              <w:rPr>
                <w:b w:val="0"/>
                <w:i/>
              </w:rPr>
              <w:t xml:space="preserve"> selectivity within the channel bandwidth, RAN1/4 needs to study whether the rejection of UL signal in the UL part of an SBFD carrier by a UE receiving DL signal in the DL part is the same as adjacent channel </w:t>
            </w:r>
            <w:proofErr w:type="spellStart"/>
            <w:r w:rsidRPr="00B060B2">
              <w:rPr>
                <w:b w:val="0"/>
                <w:i/>
              </w:rPr>
              <w:t>selecitivity</w:t>
            </w:r>
            <w:proofErr w:type="spellEnd"/>
            <w:r w:rsidRPr="00B060B2">
              <w:rPr>
                <w:b w:val="0"/>
                <w:i/>
              </w:rPr>
              <w:t xml:space="preserve"> requirement.</w:t>
            </w:r>
            <w:bookmarkEnd w:id="93"/>
            <w:bookmarkEnd w:id="94"/>
            <w:bookmarkEnd w:id="95"/>
            <w:bookmarkEnd w:id="96"/>
            <w:bookmarkEnd w:id="97"/>
            <w:bookmarkEnd w:id="98"/>
            <w:bookmarkEnd w:id="99"/>
            <w:bookmarkEnd w:id="100"/>
            <w:bookmarkEnd w:id="101"/>
            <w:bookmarkEnd w:id="102"/>
            <w:bookmarkEnd w:id="103"/>
            <w:bookmarkEnd w:id="104"/>
            <w:bookmarkEnd w:id="105"/>
          </w:p>
          <w:p w14:paraId="70C09480" w14:textId="2165ED64" w:rsidR="00C44CAF" w:rsidRPr="009A47B6" w:rsidRDefault="00C44CAF" w:rsidP="00C44CAF">
            <w:pPr>
              <w:pStyle w:val="Proposal"/>
              <w:overflowPunct/>
              <w:autoSpaceDE/>
              <w:autoSpaceDN/>
              <w:adjustRightInd/>
              <w:spacing w:before="240" w:line="259" w:lineRule="auto"/>
              <w:ind w:left="0" w:firstLine="0"/>
              <w:textAlignment w:val="auto"/>
              <w:rPr>
                <w:b w:val="0"/>
                <w:i/>
              </w:rPr>
            </w:pPr>
            <w:r w:rsidRPr="009536FD">
              <w:rPr>
                <w:rFonts w:eastAsia="SimSun"/>
                <w:bCs w:val="0"/>
                <w:i/>
                <w:u w:val="single"/>
              </w:rPr>
              <w:t>Proposal 7</w:t>
            </w:r>
            <w:r>
              <w:rPr>
                <w:rFonts w:eastAsia="SimSun"/>
                <w:bCs w:val="0"/>
                <w:i/>
                <w:u w:val="single"/>
              </w:rPr>
              <w:t xml:space="preserve">: </w:t>
            </w:r>
            <w:r w:rsidRPr="009536FD">
              <w:rPr>
                <w:rFonts w:eastAsia="SimSun"/>
                <w:b w:val="0"/>
                <w:bCs w:val="0"/>
                <w:i/>
              </w:rPr>
              <w:t>Send an LS to RAN4 requesting feedback on various radio and antenna modelling aspects that are required for RAN1 to establish evaluation assumptions for both system-level and link-level simulations.</w:t>
            </w:r>
          </w:p>
          <w:p w14:paraId="5256517B" w14:textId="137E68BB" w:rsidR="00BB0702" w:rsidRPr="009A47B6" w:rsidRDefault="00BB0702" w:rsidP="009A47B6">
            <w:pPr>
              <w:pStyle w:val="Proposal"/>
              <w:overflowPunct/>
              <w:autoSpaceDE/>
              <w:autoSpaceDN/>
              <w:adjustRightInd/>
              <w:spacing w:before="240" w:line="259" w:lineRule="auto"/>
              <w:ind w:left="0" w:firstLine="0"/>
              <w:textAlignment w:val="auto"/>
              <w:rPr>
                <w:b w:val="0"/>
                <w:i/>
              </w:rPr>
            </w:pPr>
            <w:bookmarkStart w:id="106" w:name="_Toc102143753"/>
            <w:bookmarkStart w:id="107" w:name="_Toc102143774"/>
            <w:bookmarkStart w:id="108" w:name="_Toc102151270"/>
            <w:bookmarkStart w:id="109" w:name="_Toc102155507"/>
            <w:bookmarkStart w:id="110" w:name="_Toc102159334"/>
            <w:bookmarkStart w:id="111" w:name="_Toc102159455"/>
            <w:bookmarkStart w:id="112" w:name="_Toc102172306"/>
            <w:bookmarkStart w:id="113" w:name="_Toc102172354"/>
            <w:bookmarkStart w:id="114" w:name="_Toc102172719"/>
            <w:bookmarkStart w:id="115" w:name="_Toc102173927"/>
            <w:r w:rsidRPr="007F5FEC">
              <w:rPr>
                <w:i/>
                <w:u w:val="single"/>
              </w:rPr>
              <w:t xml:space="preserve">Proposal 11: </w:t>
            </w:r>
            <w:r w:rsidRPr="007F5FEC">
              <w:rPr>
                <w:b w:val="0"/>
                <w:i/>
              </w:rPr>
              <w:t>RAN1 to agree on net effect relative PSD interference metrics for system level evaluations taking into account both transmitter and receiver. In general, different values are needed for different interference cases.</w:t>
            </w:r>
            <w:bookmarkEnd w:id="106"/>
            <w:bookmarkEnd w:id="107"/>
            <w:bookmarkEnd w:id="108"/>
            <w:bookmarkEnd w:id="109"/>
            <w:bookmarkEnd w:id="110"/>
            <w:bookmarkEnd w:id="111"/>
            <w:bookmarkEnd w:id="112"/>
            <w:bookmarkEnd w:id="113"/>
            <w:bookmarkEnd w:id="114"/>
            <w:bookmarkEnd w:id="115"/>
          </w:p>
        </w:tc>
      </w:tr>
      <w:tr w:rsidR="00BB0702" w:rsidRPr="001820A8" w14:paraId="355500EF"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682CB6D4" w14:textId="5CD09A67" w:rsidR="00BB0702" w:rsidRPr="00283ED0" w:rsidRDefault="00BB0702" w:rsidP="00BB0702">
            <w:pPr>
              <w:jc w:val="center"/>
              <w:rPr>
                <w:lang w:eastAsia="zh-CN"/>
              </w:rPr>
            </w:pPr>
            <w:r w:rsidRPr="00856837">
              <w:rPr>
                <w:lang w:eastAsia="zh-CN"/>
              </w:rPr>
              <w:lastRenderedPageBreak/>
              <w:t>Nokia</w:t>
            </w:r>
          </w:p>
        </w:tc>
        <w:tc>
          <w:tcPr>
            <w:tcW w:w="0" w:type="auto"/>
            <w:tcBorders>
              <w:top w:val="single" w:sz="4" w:space="0" w:color="auto"/>
              <w:left w:val="single" w:sz="4" w:space="0" w:color="auto"/>
              <w:bottom w:val="single" w:sz="4" w:space="0" w:color="auto"/>
              <w:right w:val="single" w:sz="4" w:space="0" w:color="auto"/>
            </w:tcBorders>
            <w:vAlign w:val="center"/>
          </w:tcPr>
          <w:p w14:paraId="71B39C4B" w14:textId="622F83D0" w:rsidR="00BB0702" w:rsidRPr="00856837" w:rsidRDefault="00BB0702" w:rsidP="00BB0702">
            <w:pPr>
              <w:pStyle w:val="12"/>
              <w:ind w:leftChars="0" w:left="0"/>
              <w:rPr>
                <w:b w:val="0"/>
                <w:sz w:val="20"/>
                <w:szCs w:val="20"/>
              </w:rPr>
            </w:pPr>
            <w:r w:rsidRPr="00856837">
              <w:rPr>
                <w:iCs/>
                <w:sz w:val="20"/>
                <w:szCs w:val="20"/>
                <w:u w:val="single"/>
              </w:rPr>
              <w:t>Observation 4:</w:t>
            </w:r>
            <w:r w:rsidRPr="00856837">
              <w:rPr>
                <w:b w:val="0"/>
                <w:iCs/>
                <w:sz w:val="20"/>
                <w:szCs w:val="20"/>
              </w:rPr>
              <w:t xml:space="preserve"> On the evaluation methodology for full duplex on non-overlapping PRBs, the selected scenarios should focus on the impacts of the full-duplex-specific sources of interference, namely:</w:t>
            </w:r>
          </w:p>
          <w:p w14:paraId="127FD91E" w14:textId="77777777" w:rsidR="00BB0702" w:rsidRPr="008649EF" w:rsidRDefault="00BB0702" w:rsidP="006C6A26">
            <w:pPr>
              <w:pStyle w:val="ListParagraph"/>
              <w:numPr>
                <w:ilvl w:val="0"/>
                <w:numId w:val="23"/>
              </w:numPr>
              <w:rPr>
                <w:i/>
                <w:lang w:eastAsia="zh-CN"/>
              </w:rPr>
            </w:pPr>
            <w:r w:rsidRPr="008649EF">
              <w:rPr>
                <w:i/>
                <w:iCs/>
                <w:szCs w:val="20"/>
                <w:lang w:val="en-GB"/>
              </w:rPr>
              <w:t xml:space="preserve">(intra-cell) </w:t>
            </w:r>
            <w:proofErr w:type="spellStart"/>
            <w:r w:rsidRPr="008649EF">
              <w:rPr>
                <w:i/>
                <w:iCs/>
                <w:szCs w:val="20"/>
                <w:lang w:val="en-GB"/>
              </w:rPr>
              <w:t>gNB</w:t>
            </w:r>
            <w:proofErr w:type="spellEnd"/>
            <w:r w:rsidRPr="008649EF">
              <w:rPr>
                <w:i/>
                <w:iCs/>
                <w:szCs w:val="20"/>
                <w:lang w:val="en-GB"/>
              </w:rPr>
              <w:t xml:space="preserve"> self-</w:t>
            </w:r>
            <w:proofErr w:type="spellStart"/>
            <w:r w:rsidRPr="008649EF">
              <w:rPr>
                <w:i/>
                <w:iCs/>
                <w:szCs w:val="20"/>
                <w:lang w:val="en-GB"/>
              </w:rPr>
              <w:t>i</w:t>
            </w:r>
            <w:r w:rsidRPr="008649EF">
              <w:rPr>
                <w:i/>
                <w:lang w:eastAsia="zh-CN"/>
              </w:rPr>
              <w:t>nterference</w:t>
            </w:r>
            <w:proofErr w:type="spellEnd"/>
            <w:r w:rsidRPr="008649EF">
              <w:rPr>
                <w:i/>
                <w:lang w:eastAsia="zh-CN"/>
              </w:rPr>
              <w:t xml:space="preserve"> from in-band emissions</w:t>
            </w:r>
          </w:p>
          <w:p w14:paraId="4DB90EB7" w14:textId="77777777" w:rsidR="00BB0702" w:rsidRPr="00856837" w:rsidRDefault="00BB0702" w:rsidP="006C6A26">
            <w:pPr>
              <w:pStyle w:val="ListParagraph"/>
              <w:numPr>
                <w:ilvl w:val="0"/>
                <w:numId w:val="23"/>
              </w:numPr>
              <w:rPr>
                <w:i/>
                <w:lang w:eastAsia="zh-CN"/>
              </w:rPr>
            </w:pPr>
            <w:r w:rsidRPr="00856837">
              <w:rPr>
                <w:i/>
                <w:lang w:eastAsia="zh-CN"/>
              </w:rPr>
              <w:t xml:space="preserve">(inter-cell) </w:t>
            </w:r>
            <w:proofErr w:type="spellStart"/>
            <w:r w:rsidRPr="00856837">
              <w:rPr>
                <w:i/>
                <w:lang w:eastAsia="zh-CN"/>
              </w:rPr>
              <w:t>gNB</w:t>
            </w:r>
            <w:proofErr w:type="spellEnd"/>
            <w:r w:rsidRPr="00856837">
              <w:rPr>
                <w:i/>
                <w:lang w:eastAsia="zh-CN"/>
              </w:rPr>
              <w:t>-to-</w:t>
            </w:r>
            <w:proofErr w:type="spellStart"/>
            <w:r w:rsidRPr="00856837">
              <w:rPr>
                <w:i/>
                <w:lang w:eastAsia="zh-CN"/>
              </w:rPr>
              <w:t>gNB</w:t>
            </w:r>
            <w:proofErr w:type="spellEnd"/>
            <w:r w:rsidRPr="00856837">
              <w:rPr>
                <w:i/>
                <w:lang w:eastAsia="zh-CN"/>
              </w:rPr>
              <w:t xml:space="preserve"> interference from in-band emissions</w:t>
            </w:r>
          </w:p>
          <w:p w14:paraId="4F7672DF" w14:textId="77777777" w:rsidR="00BB0702" w:rsidRPr="00856837" w:rsidRDefault="00BB0702" w:rsidP="006C6A26">
            <w:pPr>
              <w:pStyle w:val="ListParagraph"/>
              <w:numPr>
                <w:ilvl w:val="0"/>
                <w:numId w:val="23"/>
              </w:numPr>
              <w:rPr>
                <w:i/>
                <w:lang w:eastAsia="zh-CN"/>
              </w:rPr>
            </w:pPr>
            <w:r w:rsidRPr="00856837">
              <w:rPr>
                <w:i/>
                <w:lang w:eastAsia="zh-CN"/>
              </w:rPr>
              <w:t>(intra-cell and inter-cell) UE-to-UE interference from in-band emissions</w:t>
            </w:r>
          </w:p>
          <w:p w14:paraId="0E21C08A" w14:textId="77777777" w:rsidR="00BB0702" w:rsidRPr="00856837" w:rsidRDefault="00BB0702" w:rsidP="006C6A26">
            <w:pPr>
              <w:pStyle w:val="ListParagraph"/>
              <w:numPr>
                <w:ilvl w:val="0"/>
                <w:numId w:val="23"/>
              </w:numPr>
              <w:rPr>
                <w:i/>
                <w:lang w:eastAsia="zh-CN"/>
              </w:rPr>
            </w:pPr>
            <w:r w:rsidRPr="00856837">
              <w:rPr>
                <w:i/>
                <w:lang w:eastAsia="zh-CN"/>
              </w:rPr>
              <w:t xml:space="preserve">(inter-cell) </w:t>
            </w:r>
            <w:proofErr w:type="spellStart"/>
            <w:r w:rsidRPr="00856837">
              <w:rPr>
                <w:i/>
                <w:lang w:eastAsia="zh-CN"/>
              </w:rPr>
              <w:t>gNB</w:t>
            </w:r>
            <w:proofErr w:type="spellEnd"/>
            <w:r w:rsidRPr="00856837">
              <w:rPr>
                <w:i/>
                <w:lang w:eastAsia="zh-CN"/>
              </w:rPr>
              <w:t>-to-</w:t>
            </w:r>
            <w:proofErr w:type="spellStart"/>
            <w:r w:rsidRPr="00856837">
              <w:rPr>
                <w:i/>
                <w:lang w:eastAsia="zh-CN"/>
              </w:rPr>
              <w:t>gNB</w:t>
            </w:r>
            <w:proofErr w:type="spellEnd"/>
            <w:r w:rsidRPr="00856837">
              <w:rPr>
                <w:i/>
                <w:lang w:eastAsia="zh-CN"/>
              </w:rPr>
              <w:t xml:space="preserve"> interference from adjacent-channel emissions</w:t>
            </w:r>
          </w:p>
          <w:p w14:paraId="3FE41459" w14:textId="77777777" w:rsidR="00BB0702" w:rsidRPr="00856837" w:rsidRDefault="00BB0702" w:rsidP="006C6A26">
            <w:pPr>
              <w:pStyle w:val="ListParagraph"/>
              <w:numPr>
                <w:ilvl w:val="0"/>
                <w:numId w:val="23"/>
              </w:numPr>
              <w:rPr>
                <w:i/>
                <w:lang w:eastAsia="zh-CN"/>
              </w:rPr>
            </w:pPr>
            <w:r w:rsidRPr="00856837">
              <w:rPr>
                <w:i/>
                <w:lang w:eastAsia="zh-CN"/>
              </w:rPr>
              <w:t>(inter-cell) UE-to-UE interference from adjacent-channel emissions</w:t>
            </w:r>
          </w:p>
          <w:p w14:paraId="34ACDA42" w14:textId="77777777" w:rsidR="00BB0702" w:rsidRDefault="00BB0702" w:rsidP="00BB0702">
            <w:pPr>
              <w:pStyle w:val="12"/>
              <w:ind w:leftChars="0" w:left="0"/>
              <w:rPr>
                <w:b w:val="0"/>
                <w:sz w:val="20"/>
                <w:szCs w:val="20"/>
              </w:rPr>
            </w:pPr>
            <w:r w:rsidRPr="00856837">
              <w:rPr>
                <w:sz w:val="20"/>
                <w:szCs w:val="20"/>
                <w:u w:val="single"/>
              </w:rPr>
              <w:t>Proposal 3:</w:t>
            </w:r>
            <w:r w:rsidRPr="00856837">
              <w:rPr>
                <w:b w:val="0"/>
                <w:sz w:val="20"/>
                <w:szCs w:val="20"/>
              </w:rPr>
              <w:t xml:space="preserve"> For evaluating the performance and identifying enhancements for SBFD, focus on co-channel scenarios with same UL-DL PRB partitioning in all the cells and on adjacent channel scenario with legacy TDD.</w:t>
            </w:r>
          </w:p>
          <w:p w14:paraId="34BD00D2" w14:textId="77777777" w:rsidR="00BB0702" w:rsidRPr="002E06FB" w:rsidRDefault="00BB0702" w:rsidP="00BB0702">
            <w:pPr>
              <w:rPr>
                <w:bCs/>
                <w:i/>
              </w:rPr>
            </w:pPr>
            <w:r w:rsidRPr="002E06FB">
              <w:rPr>
                <w:b/>
                <w:bCs/>
                <w:i/>
                <w:u w:val="single"/>
              </w:rPr>
              <w:t>Proposal 5:</w:t>
            </w:r>
            <w:r w:rsidRPr="002E06FB">
              <w:rPr>
                <w:bCs/>
                <w:i/>
              </w:rPr>
              <w:t xml:space="preserve"> For the modelling of in-band emissions (IBE) for SBFD evaluations, adopt the UE IBE model as specified 3GPP TS 38.101-1, Section 6.4.2.3 including General, IQ Image and Carrier leakage components.</w:t>
            </w:r>
          </w:p>
          <w:p w14:paraId="51D53C53" w14:textId="77777777" w:rsidR="00BB0702" w:rsidRPr="002E06FB" w:rsidRDefault="00BB0702" w:rsidP="00BB0702">
            <w:pPr>
              <w:rPr>
                <w:bCs/>
                <w:i/>
              </w:rPr>
            </w:pPr>
            <w:r w:rsidRPr="002E06FB">
              <w:rPr>
                <w:b/>
                <w:bCs/>
                <w:i/>
                <w:u w:val="single"/>
              </w:rPr>
              <w:t xml:space="preserve">Proposal 6: </w:t>
            </w:r>
            <w:r w:rsidRPr="002E06FB">
              <w:rPr>
                <w:bCs/>
                <w:i/>
              </w:rPr>
              <w:t xml:space="preserve">RAN1 and RAN4 to discuss and agree on models for </w:t>
            </w:r>
            <w:proofErr w:type="spellStart"/>
            <w:r w:rsidRPr="002E06FB">
              <w:rPr>
                <w:bCs/>
                <w:i/>
              </w:rPr>
              <w:t>gNB</w:t>
            </w:r>
            <w:proofErr w:type="spellEnd"/>
            <w:r w:rsidRPr="002E06FB">
              <w:rPr>
                <w:bCs/>
                <w:i/>
              </w:rPr>
              <w:t xml:space="preserve"> and UE ICS and </w:t>
            </w:r>
            <w:proofErr w:type="spellStart"/>
            <w:r w:rsidRPr="002E06FB">
              <w:rPr>
                <w:bCs/>
                <w:i/>
              </w:rPr>
              <w:t>gNB</w:t>
            </w:r>
            <w:proofErr w:type="spellEnd"/>
            <w:r w:rsidRPr="002E06FB">
              <w:rPr>
                <w:bCs/>
                <w:i/>
              </w:rPr>
              <w:t xml:space="preserve"> IBE.</w:t>
            </w:r>
          </w:p>
          <w:p w14:paraId="7C78134A" w14:textId="77777777" w:rsidR="00BB0702" w:rsidRPr="002E06FB" w:rsidRDefault="00BB0702" w:rsidP="00BB0702">
            <w:pPr>
              <w:rPr>
                <w:bCs/>
                <w:i/>
              </w:rPr>
            </w:pPr>
            <w:r w:rsidRPr="002E06FB">
              <w:rPr>
                <w:b/>
                <w:bCs/>
                <w:i/>
                <w:u w:val="single"/>
              </w:rPr>
              <w:t>Proposal 7</w:t>
            </w:r>
            <w:r w:rsidRPr="002E06FB">
              <w:rPr>
                <w:bCs/>
                <w:i/>
              </w:rPr>
              <w:t>: For the modelling of inter-</w:t>
            </w:r>
            <w:proofErr w:type="spellStart"/>
            <w:r w:rsidRPr="002E06FB">
              <w:rPr>
                <w:bCs/>
                <w:i/>
              </w:rPr>
              <w:t>subband</w:t>
            </w:r>
            <w:proofErr w:type="spellEnd"/>
            <w:r w:rsidRPr="002E06FB">
              <w:rPr>
                <w:bCs/>
                <w:i/>
              </w:rPr>
              <w:t xml:space="preserve"> co-channel interference in SBFD:</w:t>
            </w:r>
          </w:p>
          <w:p w14:paraId="2589079A" w14:textId="77777777" w:rsidR="00BB0702" w:rsidRPr="002E06FB" w:rsidRDefault="00BB0702" w:rsidP="006C6A26">
            <w:pPr>
              <w:pStyle w:val="ListParagraph"/>
              <w:numPr>
                <w:ilvl w:val="0"/>
                <w:numId w:val="23"/>
              </w:numPr>
              <w:rPr>
                <w:i/>
              </w:rPr>
            </w:pPr>
            <w:r w:rsidRPr="002E06FB">
              <w:rPr>
                <w:i/>
              </w:rPr>
              <w:t>IBE and ICS models are used to determine an inter-</w:t>
            </w:r>
            <w:proofErr w:type="spellStart"/>
            <w:r w:rsidRPr="002E06FB">
              <w:rPr>
                <w:i/>
              </w:rPr>
              <w:t>subband</w:t>
            </w:r>
            <w:proofErr w:type="spellEnd"/>
            <w:r w:rsidRPr="002E06FB">
              <w:rPr>
                <w:i/>
              </w:rPr>
              <w:t xml:space="preserve"> interference ratio (ISIR) in dB which determines the interference generated by an allocated (</w:t>
            </w:r>
            <w:proofErr w:type="gramStart"/>
            <w:r w:rsidRPr="002E06FB">
              <w:rPr>
                <w:i/>
              </w:rPr>
              <w:t>i.e.</w:t>
            </w:r>
            <w:proofErr w:type="gramEnd"/>
            <w:r w:rsidRPr="002E06FB">
              <w:rPr>
                <w:i/>
              </w:rPr>
              <w:t xml:space="preserve"> ‘aggressor’) PRB or resource element (RE) to a non-allocated (‘victim’) PRB/RE, relative to the normalized aggressor’s transmit power.</w:t>
            </w:r>
          </w:p>
          <w:p w14:paraId="14F57364" w14:textId="77777777" w:rsidR="00BB0702" w:rsidRPr="002E06FB" w:rsidRDefault="00BB0702" w:rsidP="006C6A26">
            <w:pPr>
              <w:pStyle w:val="ListParagraph"/>
              <w:numPr>
                <w:ilvl w:val="0"/>
                <w:numId w:val="23"/>
              </w:numPr>
              <w:rPr>
                <w:i/>
              </w:rPr>
            </w:pPr>
            <w:r w:rsidRPr="002E06FB">
              <w:rPr>
                <w:i/>
              </w:rPr>
              <w:lastRenderedPageBreak/>
              <w:t xml:space="preserve">For </w:t>
            </w:r>
            <w:proofErr w:type="spellStart"/>
            <w:r w:rsidRPr="002E06FB">
              <w:rPr>
                <w:i/>
              </w:rPr>
              <w:t>gNB</w:t>
            </w:r>
            <w:proofErr w:type="spellEnd"/>
            <w:r w:rsidRPr="002E06FB">
              <w:rPr>
                <w:i/>
              </w:rPr>
              <w:t xml:space="preserve"> self-interference calculations, assume a self-interference suppression value α (in dB) expressing the </w:t>
            </w:r>
            <w:proofErr w:type="spellStart"/>
            <w:r w:rsidRPr="002E06FB">
              <w:rPr>
                <w:i/>
              </w:rPr>
              <w:t>gNB’s</w:t>
            </w:r>
            <w:proofErr w:type="spellEnd"/>
            <w:r w:rsidRPr="002E06FB">
              <w:rPr>
                <w:i/>
              </w:rPr>
              <w:t xml:space="preserve"> capability to suppress inter-</w:t>
            </w:r>
            <w:proofErr w:type="spellStart"/>
            <w:r w:rsidRPr="002E06FB">
              <w:rPr>
                <w:i/>
              </w:rPr>
              <w:t>subband</w:t>
            </w:r>
            <w:proofErr w:type="spellEnd"/>
            <w:r w:rsidRPr="002E06FB">
              <w:rPr>
                <w:i/>
              </w:rPr>
              <w:t xml:space="preserve"> interference (determined from ISIR) using a combination of Tx-Rx isolation and analog or digital cancellation.</w:t>
            </w:r>
          </w:p>
          <w:p w14:paraId="27589201" w14:textId="77777777" w:rsidR="00BB0702" w:rsidRPr="002E06FB" w:rsidRDefault="00BB0702" w:rsidP="006C6A26">
            <w:pPr>
              <w:pStyle w:val="ListParagraph"/>
              <w:numPr>
                <w:ilvl w:val="1"/>
                <w:numId w:val="23"/>
              </w:numPr>
              <w:rPr>
                <w:i/>
              </w:rPr>
            </w:pPr>
            <w:r w:rsidRPr="002E06FB">
              <w:rPr>
                <w:i/>
              </w:rPr>
              <w:t xml:space="preserve">Simulation can be run with different values of α, </w:t>
            </w:r>
            <w:proofErr w:type="gramStart"/>
            <w:r w:rsidRPr="002E06FB">
              <w:rPr>
                <w:i/>
              </w:rPr>
              <w:t>e.g.</w:t>
            </w:r>
            <w:proofErr w:type="gramEnd"/>
            <w:r w:rsidRPr="002E06FB">
              <w:rPr>
                <w:i/>
              </w:rPr>
              <w:t xml:space="preserve"> from 50 dB (conservative) to 110 dB (highly-optimistic).</w:t>
            </w:r>
          </w:p>
          <w:p w14:paraId="166ED7AF" w14:textId="1B0A4591" w:rsidR="00BB0702" w:rsidRPr="009A47B6" w:rsidRDefault="00BB0702" w:rsidP="006C6A26">
            <w:pPr>
              <w:pStyle w:val="ListParagraph"/>
              <w:numPr>
                <w:ilvl w:val="0"/>
                <w:numId w:val="23"/>
              </w:numPr>
              <w:rPr>
                <w:i/>
              </w:rPr>
            </w:pPr>
            <w:r w:rsidRPr="002E06FB">
              <w:rPr>
                <w:i/>
              </w:rPr>
              <w:t xml:space="preserve">For </w:t>
            </w:r>
            <w:proofErr w:type="spellStart"/>
            <w:r w:rsidRPr="002E06FB">
              <w:rPr>
                <w:i/>
              </w:rPr>
              <w:t>gNB-gNB</w:t>
            </w:r>
            <w:proofErr w:type="spellEnd"/>
            <w:r w:rsidRPr="002E06FB">
              <w:rPr>
                <w:i/>
              </w:rPr>
              <w:t xml:space="preserve"> or UE-UE links, the resulting co-channel inter-</w:t>
            </w:r>
            <w:proofErr w:type="spellStart"/>
            <w:r w:rsidRPr="002E06FB">
              <w:rPr>
                <w:i/>
              </w:rPr>
              <w:t>subband</w:t>
            </w:r>
            <w:proofErr w:type="spellEnd"/>
            <w:r w:rsidRPr="002E06FB">
              <w:rPr>
                <w:i/>
              </w:rPr>
              <w:t xml:space="preserve"> interference is only a function of the aggressor’s transmit power, ISIR and coupling gain between the aggressor and victim </w:t>
            </w:r>
            <w:proofErr w:type="spellStart"/>
            <w:r w:rsidRPr="002E06FB">
              <w:rPr>
                <w:i/>
              </w:rPr>
              <w:t>gNB</w:t>
            </w:r>
            <w:proofErr w:type="spellEnd"/>
            <w:r w:rsidRPr="002E06FB">
              <w:rPr>
                <w:i/>
              </w:rPr>
              <w:t xml:space="preserve"> or UE. No additional interference suppression is considered. </w:t>
            </w:r>
          </w:p>
        </w:tc>
      </w:tr>
      <w:tr w:rsidR="00BB0702" w:rsidRPr="001820A8" w14:paraId="4B763A2C"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4E2B91D3" w14:textId="6AA05437" w:rsidR="00BB0702" w:rsidRPr="00856837" w:rsidRDefault="00BB0702" w:rsidP="00BB0702">
            <w:pPr>
              <w:jc w:val="center"/>
              <w:rPr>
                <w:lang w:eastAsia="zh-CN"/>
              </w:rPr>
            </w:pPr>
            <w:r>
              <w:rPr>
                <w:rFonts w:hint="eastAsia"/>
                <w:lang w:eastAsia="zh-CN"/>
              </w:rPr>
              <w:lastRenderedPageBreak/>
              <w:t>L</w:t>
            </w:r>
            <w:r>
              <w:rPr>
                <w:lang w:eastAsia="zh-CN"/>
              </w:rPr>
              <w:t>G</w:t>
            </w:r>
          </w:p>
        </w:tc>
        <w:tc>
          <w:tcPr>
            <w:tcW w:w="0" w:type="auto"/>
            <w:tcBorders>
              <w:top w:val="single" w:sz="4" w:space="0" w:color="auto"/>
              <w:left w:val="single" w:sz="4" w:space="0" w:color="auto"/>
              <w:bottom w:val="single" w:sz="4" w:space="0" w:color="auto"/>
              <w:right w:val="single" w:sz="4" w:space="0" w:color="auto"/>
            </w:tcBorders>
            <w:vAlign w:val="center"/>
          </w:tcPr>
          <w:p w14:paraId="23CBB3A6" w14:textId="77777777" w:rsidR="00BB0702" w:rsidRPr="003E35F9" w:rsidRDefault="00BB0702" w:rsidP="00BB0702">
            <w:pPr>
              <w:rPr>
                <w:rFonts w:eastAsia="BatangChe"/>
                <w:i/>
                <w:lang w:eastAsia="ko-KR"/>
              </w:rPr>
            </w:pPr>
            <w:r w:rsidRPr="003E35F9">
              <w:rPr>
                <w:rFonts w:eastAsia="BatangChe" w:hint="eastAsia"/>
                <w:b/>
                <w:i/>
                <w:u w:val="single"/>
                <w:lang w:eastAsia="ko-KR"/>
              </w:rPr>
              <w:t>Proposal 3:</w:t>
            </w:r>
            <w:r w:rsidRPr="003E35F9">
              <w:rPr>
                <w:rFonts w:eastAsia="BatangChe"/>
                <w:b/>
                <w:i/>
                <w:u w:val="single"/>
                <w:lang w:eastAsia="ko-KR"/>
              </w:rPr>
              <w:t xml:space="preserve"> </w:t>
            </w:r>
            <w:r w:rsidRPr="003E35F9">
              <w:rPr>
                <w:rFonts w:eastAsia="BatangChe"/>
                <w:i/>
                <w:lang w:eastAsia="ko-KR"/>
              </w:rPr>
              <w:t xml:space="preserve"> Apply</w:t>
            </w:r>
            <w:r w:rsidRPr="003E35F9">
              <w:rPr>
                <w:rFonts w:eastAsia="BatangChe" w:hint="eastAsia"/>
                <w:i/>
                <w:lang w:eastAsia="ko-KR"/>
              </w:rPr>
              <w:t xml:space="preserve"> </w:t>
            </w:r>
            <w:r w:rsidRPr="003E35F9">
              <w:rPr>
                <w:rFonts w:eastAsia="BatangChe"/>
                <w:i/>
                <w:lang w:eastAsia="ko-KR"/>
              </w:rPr>
              <w:t xml:space="preserve">Adjacent </w:t>
            </w:r>
            <w:proofErr w:type="spellStart"/>
            <w:r w:rsidRPr="003E35F9">
              <w:rPr>
                <w:rFonts w:eastAsia="BatangChe"/>
                <w:i/>
                <w:lang w:eastAsia="ko-KR"/>
              </w:rPr>
              <w:t>Subband</w:t>
            </w:r>
            <w:proofErr w:type="spellEnd"/>
            <w:r w:rsidRPr="003E35F9">
              <w:rPr>
                <w:rFonts w:eastAsia="BatangChe"/>
                <w:i/>
                <w:lang w:eastAsia="ko-KR"/>
              </w:rPr>
              <w:t xml:space="preserve"> Interference Ratio (ASIR) from BS to BS and from UE to UE for evaluation of </w:t>
            </w:r>
            <w:proofErr w:type="spellStart"/>
            <w:r w:rsidRPr="003E35F9">
              <w:rPr>
                <w:rFonts w:eastAsia="BatangChe"/>
                <w:i/>
                <w:lang w:eastAsia="ko-KR"/>
              </w:rPr>
              <w:t>subband</w:t>
            </w:r>
            <w:proofErr w:type="spellEnd"/>
            <w:r w:rsidRPr="003E35F9">
              <w:rPr>
                <w:rFonts w:eastAsia="BatangChe"/>
                <w:i/>
                <w:lang w:eastAsia="ko-KR"/>
              </w:rPr>
              <w:t xml:space="preserve"> non-overlapped full duplex. Discuss on exact values of ASIR for evaluation.</w:t>
            </w:r>
          </w:p>
          <w:p w14:paraId="788618E6" w14:textId="741B8704" w:rsidR="00BB0702" w:rsidRPr="009A47B6" w:rsidRDefault="00BB0702" w:rsidP="009A47B6">
            <w:pPr>
              <w:rPr>
                <w:rFonts w:eastAsia="BatangChe"/>
                <w:i/>
                <w:lang w:eastAsia="ko-KR"/>
              </w:rPr>
            </w:pPr>
            <w:r w:rsidRPr="003E35F9">
              <w:rPr>
                <w:rFonts w:eastAsia="BatangChe" w:hint="eastAsia"/>
                <w:b/>
                <w:i/>
                <w:u w:val="single"/>
                <w:lang w:eastAsia="ko-KR"/>
              </w:rPr>
              <w:t>Proposal</w:t>
            </w:r>
            <w:r w:rsidRPr="003E35F9">
              <w:rPr>
                <w:rFonts w:eastAsia="BatangChe"/>
                <w:b/>
                <w:i/>
                <w:u w:val="single"/>
                <w:lang w:eastAsia="ko-KR"/>
              </w:rPr>
              <w:t xml:space="preserve"> 4</w:t>
            </w:r>
            <w:r w:rsidRPr="003E35F9">
              <w:rPr>
                <w:rFonts w:eastAsia="BatangChe" w:hint="eastAsia"/>
                <w:b/>
                <w:i/>
                <w:u w:val="single"/>
                <w:lang w:eastAsia="ko-KR"/>
              </w:rPr>
              <w:t>:</w:t>
            </w:r>
            <w:r w:rsidRPr="003E35F9">
              <w:rPr>
                <w:rFonts w:eastAsia="BatangChe" w:hint="eastAsia"/>
                <w:i/>
                <w:lang w:eastAsia="ko-KR"/>
              </w:rPr>
              <w:t xml:space="preserve"> </w:t>
            </w:r>
            <w:r w:rsidRPr="003E35F9">
              <w:rPr>
                <w:rFonts w:eastAsia="BatangChe"/>
                <w:i/>
                <w:lang w:eastAsia="ko-KR"/>
              </w:rPr>
              <w:t xml:space="preserve">Apply residual Self-Interference (SI) after self-interference cancelation or mitigation for evaluation of </w:t>
            </w:r>
            <w:proofErr w:type="spellStart"/>
            <w:r w:rsidRPr="003E35F9">
              <w:rPr>
                <w:rFonts w:eastAsia="BatangChe"/>
                <w:i/>
                <w:lang w:eastAsia="ko-KR"/>
              </w:rPr>
              <w:t>subband</w:t>
            </w:r>
            <w:proofErr w:type="spellEnd"/>
            <w:r w:rsidRPr="003E35F9">
              <w:rPr>
                <w:rFonts w:eastAsia="BatangChe"/>
                <w:i/>
                <w:lang w:eastAsia="ko-KR"/>
              </w:rPr>
              <w:t xml:space="preserve"> non-overlapped full duplex. Discuss on definition and exact values of residual SI.</w:t>
            </w:r>
          </w:p>
        </w:tc>
      </w:tr>
      <w:tr w:rsidR="00BB0702" w:rsidRPr="001820A8" w14:paraId="3B8A3851"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52483635" w14:textId="35EA0FFB" w:rsidR="00BB0702" w:rsidRPr="00283ED0" w:rsidRDefault="00BB0702" w:rsidP="00BB0702">
            <w:pPr>
              <w:jc w:val="center"/>
              <w:rPr>
                <w:lang w:eastAsia="zh-CN"/>
              </w:rPr>
            </w:pPr>
            <w:r w:rsidRPr="00CC0436">
              <w:rPr>
                <w:lang w:eastAsia="zh-CN"/>
              </w:rPr>
              <w:t>MediaTek</w:t>
            </w:r>
          </w:p>
        </w:tc>
        <w:tc>
          <w:tcPr>
            <w:tcW w:w="0" w:type="auto"/>
            <w:tcBorders>
              <w:top w:val="single" w:sz="4" w:space="0" w:color="auto"/>
              <w:left w:val="single" w:sz="4" w:space="0" w:color="auto"/>
              <w:bottom w:val="single" w:sz="4" w:space="0" w:color="auto"/>
              <w:right w:val="single" w:sz="4" w:space="0" w:color="auto"/>
            </w:tcBorders>
            <w:vAlign w:val="center"/>
          </w:tcPr>
          <w:p w14:paraId="5578FB12" w14:textId="77777777" w:rsidR="00BB0702" w:rsidRPr="001E3281" w:rsidRDefault="00BB0702" w:rsidP="00BB0702">
            <w:pPr>
              <w:spacing w:after="120"/>
              <w:rPr>
                <w:i/>
                <w:lang w:eastAsia="ko-KR"/>
              </w:rPr>
            </w:pPr>
            <w:r w:rsidRPr="001E3281">
              <w:rPr>
                <w:b/>
                <w:i/>
                <w:u w:val="single"/>
                <w:lang w:eastAsia="ko-KR"/>
              </w:rPr>
              <w:t>Observation 1:</w:t>
            </w:r>
            <w:r w:rsidRPr="001E3281">
              <w:rPr>
                <w:i/>
                <w:lang w:eastAsia="ko-KR"/>
              </w:rPr>
              <w:t xml:space="preserve"> A model that is similar to in-channel selectivity need to be considered for the impact of inter-UE CLI on reception performance in the scenario when UE channel BWs/BWPs overlap across sub-bands. This model is within RAN4 expertise.</w:t>
            </w:r>
          </w:p>
          <w:p w14:paraId="1D44B769" w14:textId="77777777" w:rsidR="00BB0702" w:rsidRPr="00CB78BF" w:rsidRDefault="00BB0702" w:rsidP="00BB0702">
            <w:pPr>
              <w:spacing w:after="120"/>
              <w:rPr>
                <w:i/>
                <w:lang w:eastAsia="ko-KR"/>
              </w:rPr>
            </w:pPr>
            <w:r w:rsidRPr="00CB78BF">
              <w:rPr>
                <w:b/>
                <w:i/>
                <w:u w:val="single"/>
                <w:lang w:eastAsia="ko-KR"/>
              </w:rPr>
              <w:t>Observation 2:</w:t>
            </w:r>
            <w:r w:rsidRPr="00CB78BF">
              <w:rPr>
                <w:i/>
                <w:lang w:eastAsia="ko-KR"/>
              </w:rPr>
              <w:t xml:space="preserve"> The characteristics/requirements relating to Tx &amp; Rx channel selectivity are within RAN4 expertise.</w:t>
            </w:r>
          </w:p>
          <w:p w14:paraId="703CF0C3" w14:textId="77777777" w:rsidR="00BB0702" w:rsidRPr="00CB78BF" w:rsidRDefault="00BB0702" w:rsidP="00BB0702">
            <w:pPr>
              <w:spacing w:after="120"/>
              <w:rPr>
                <w:i/>
                <w:lang w:eastAsia="ko-KR"/>
              </w:rPr>
            </w:pPr>
            <w:r w:rsidRPr="00CB78BF">
              <w:rPr>
                <w:b/>
                <w:i/>
                <w:u w:val="single"/>
                <w:lang w:eastAsia="ko-KR"/>
              </w:rPr>
              <w:t>Observation 3:</w:t>
            </w:r>
            <w:r w:rsidRPr="00CB78BF">
              <w:rPr>
                <w:i/>
                <w:lang w:eastAsia="ko-KR"/>
              </w:rPr>
              <w:t xml:space="preserve"> Different RAN4 RF requirements exist for the different potential UE configuration approaches, and the different requirements may have different impacts on the ability of legacy UEs to be protected from interference in a SBFD operating scenario.</w:t>
            </w:r>
          </w:p>
          <w:p w14:paraId="6CED5CD4" w14:textId="77777777" w:rsidR="00BB0702" w:rsidRPr="00CB78BF" w:rsidRDefault="00BB0702" w:rsidP="00BB0702">
            <w:pPr>
              <w:spacing w:after="120"/>
              <w:rPr>
                <w:i/>
                <w:lang w:eastAsia="ko-KR"/>
              </w:rPr>
            </w:pPr>
            <w:r w:rsidRPr="00CB78BF">
              <w:rPr>
                <w:b/>
                <w:i/>
                <w:u w:val="single"/>
                <w:lang w:eastAsia="ko-KR"/>
              </w:rPr>
              <w:t xml:space="preserve">Observation 4: </w:t>
            </w:r>
            <w:r w:rsidRPr="00CB78BF">
              <w:rPr>
                <w:i/>
                <w:lang w:eastAsia="ko-KR"/>
              </w:rPr>
              <w:t>RAN1 making “assumptions” on how these requirements should be characterized in the context of SBFD does not seem appropriate.</w:t>
            </w:r>
          </w:p>
          <w:p w14:paraId="690F11BF" w14:textId="77777777" w:rsidR="00BB0702" w:rsidRPr="00CB78BF" w:rsidRDefault="00BB0702" w:rsidP="00BB0702">
            <w:pPr>
              <w:spacing w:after="120"/>
              <w:rPr>
                <w:i/>
                <w:lang w:eastAsia="ko-KR"/>
              </w:rPr>
            </w:pPr>
            <w:r w:rsidRPr="00CB78BF">
              <w:rPr>
                <w:b/>
                <w:i/>
                <w:u w:val="single"/>
                <w:lang w:eastAsia="ko-KR"/>
              </w:rPr>
              <w:t xml:space="preserve">Proposal 2: </w:t>
            </w:r>
            <w:r w:rsidRPr="00CB78BF">
              <w:rPr>
                <w:i/>
                <w:lang w:eastAsia="ko-KR"/>
              </w:rPr>
              <w:t xml:space="preserve">RAN1 to liaise RAN4 to request feedback on the characterization of the relevant UE Tx/Rx requirements for the different UE configuration scenarios: 1) UE channel BWs/BWPs overlap across sub-bands, 2) UE channel BW/BWP confined within a sub-band. </w:t>
            </w:r>
          </w:p>
          <w:p w14:paraId="63BBC8BD" w14:textId="6301DC80" w:rsidR="00BB0702" w:rsidRPr="00D277A2" w:rsidRDefault="00BB0702" w:rsidP="00BB0702">
            <w:pPr>
              <w:rPr>
                <w:i/>
                <w:lang w:eastAsia="ko-KR"/>
              </w:rPr>
            </w:pPr>
            <w:r w:rsidRPr="00D277A2">
              <w:rPr>
                <w:b/>
                <w:i/>
                <w:u w:val="single"/>
                <w:lang w:eastAsia="ko-KR"/>
              </w:rPr>
              <w:t>Proposal 9:</w:t>
            </w:r>
            <w:r w:rsidRPr="00D277A2">
              <w:rPr>
                <w:i/>
                <w:lang w:eastAsia="ko-KR"/>
              </w:rPr>
              <w:t xml:space="preserve"> For DTDD and SBFD evaluations, RAN1 considers the following interference types:</w:t>
            </w:r>
          </w:p>
          <w:p w14:paraId="3610DF71" w14:textId="77777777" w:rsidR="00BB0702" w:rsidRPr="00D277A2" w:rsidRDefault="00BB0702" w:rsidP="006C6A26">
            <w:pPr>
              <w:pStyle w:val="ListParagraph"/>
              <w:numPr>
                <w:ilvl w:val="0"/>
                <w:numId w:val="23"/>
              </w:numPr>
              <w:rPr>
                <w:i/>
                <w:lang w:eastAsia="zh-CN"/>
              </w:rPr>
            </w:pPr>
            <w:r w:rsidRPr="00D277A2">
              <w:rPr>
                <w:i/>
                <w:lang w:eastAsia="ko-KR"/>
              </w:rPr>
              <w:t xml:space="preserve">At the </w:t>
            </w:r>
            <w:proofErr w:type="spellStart"/>
            <w:r w:rsidRPr="00D277A2">
              <w:rPr>
                <w:i/>
                <w:lang w:eastAsia="ko-KR"/>
              </w:rPr>
              <w:t>gNB</w:t>
            </w:r>
            <w:proofErr w:type="spellEnd"/>
            <w:r w:rsidRPr="00D277A2">
              <w:rPr>
                <w:i/>
                <w:lang w:eastAsia="ko-KR"/>
              </w:rPr>
              <w:t>: Inter-</w:t>
            </w:r>
            <w:proofErr w:type="spellStart"/>
            <w:r w:rsidRPr="00D277A2">
              <w:rPr>
                <w:i/>
                <w:lang w:eastAsia="ko-KR"/>
              </w:rPr>
              <w:t>gNB</w:t>
            </w:r>
            <w:proofErr w:type="spellEnd"/>
            <w:r w:rsidRPr="00D277A2">
              <w:rPr>
                <w:i/>
                <w:lang w:eastAsia="ko-KR"/>
              </w:rPr>
              <w:t>, a</w:t>
            </w:r>
            <w:r w:rsidRPr="00D277A2">
              <w:rPr>
                <w:i/>
                <w:lang w:eastAsia="zh-CN"/>
              </w:rPr>
              <w:t>djacent channel CLI, Inter-</w:t>
            </w:r>
            <w:proofErr w:type="spellStart"/>
            <w:r w:rsidRPr="00D277A2">
              <w:rPr>
                <w:i/>
                <w:lang w:eastAsia="zh-CN"/>
              </w:rPr>
              <w:t>gNB</w:t>
            </w:r>
            <w:proofErr w:type="spellEnd"/>
            <w:r w:rsidRPr="00D277A2">
              <w:rPr>
                <w:i/>
                <w:lang w:eastAsia="zh-CN"/>
              </w:rPr>
              <w:t xml:space="preserve"> co-channel CLI, Inter-</w:t>
            </w:r>
            <w:proofErr w:type="spellStart"/>
            <w:r w:rsidRPr="00D277A2">
              <w:rPr>
                <w:i/>
                <w:lang w:eastAsia="zh-CN"/>
              </w:rPr>
              <w:t>gNB</w:t>
            </w:r>
            <w:proofErr w:type="spellEnd"/>
            <w:r w:rsidRPr="00D277A2">
              <w:rPr>
                <w:i/>
                <w:lang w:eastAsia="zh-CN"/>
              </w:rPr>
              <w:t xml:space="preserve"> intra-</w:t>
            </w:r>
            <w:proofErr w:type="spellStart"/>
            <w:r w:rsidRPr="00D277A2">
              <w:rPr>
                <w:i/>
                <w:lang w:eastAsia="zh-CN"/>
              </w:rPr>
              <w:t>subband</w:t>
            </w:r>
            <w:proofErr w:type="spellEnd"/>
            <w:r w:rsidRPr="00D277A2">
              <w:rPr>
                <w:i/>
                <w:lang w:eastAsia="zh-CN"/>
              </w:rPr>
              <w:t xml:space="preserve"> CLI, Inter-</w:t>
            </w:r>
            <w:proofErr w:type="spellStart"/>
            <w:r w:rsidRPr="00D277A2">
              <w:rPr>
                <w:i/>
                <w:lang w:eastAsia="zh-CN"/>
              </w:rPr>
              <w:t>gNB</w:t>
            </w:r>
            <w:proofErr w:type="spellEnd"/>
            <w:r w:rsidRPr="00D277A2">
              <w:rPr>
                <w:i/>
                <w:lang w:eastAsia="zh-CN"/>
              </w:rPr>
              <w:t xml:space="preserve"> inter-</w:t>
            </w:r>
            <w:proofErr w:type="spellStart"/>
            <w:r w:rsidRPr="00D277A2">
              <w:rPr>
                <w:i/>
                <w:lang w:eastAsia="zh-CN"/>
              </w:rPr>
              <w:t>subband</w:t>
            </w:r>
            <w:proofErr w:type="spellEnd"/>
            <w:r w:rsidRPr="00D277A2">
              <w:rPr>
                <w:i/>
                <w:lang w:eastAsia="zh-CN"/>
              </w:rPr>
              <w:t xml:space="preserve"> CLI, and Self-interference.</w:t>
            </w:r>
          </w:p>
          <w:p w14:paraId="375463EC" w14:textId="7F38CAA3" w:rsidR="00BB0702" w:rsidRPr="009A47B6" w:rsidRDefault="00BB0702" w:rsidP="006C6A26">
            <w:pPr>
              <w:pStyle w:val="ListParagraph"/>
              <w:numPr>
                <w:ilvl w:val="0"/>
                <w:numId w:val="23"/>
              </w:numPr>
              <w:rPr>
                <w:i/>
                <w:lang w:eastAsia="zh-CN"/>
              </w:rPr>
            </w:pPr>
            <w:r w:rsidRPr="00D277A2">
              <w:rPr>
                <w:i/>
                <w:lang w:eastAsia="zh-CN"/>
              </w:rPr>
              <w:t>At the UE: Inter-UE adjacent channel CLI, Inter-UE co-channel CLI, Inter-UE intra-</w:t>
            </w:r>
            <w:proofErr w:type="spellStart"/>
            <w:r w:rsidRPr="00D277A2">
              <w:rPr>
                <w:i/>
                <w:lang w:eastAsia="zh-CN"/>
              </w:rPr>
              <w:t>subband</w:t>
            </w:r>
            <w:proofErr w:type="spellEnd"/>
            <w:r w:rsidRPr="00D277A2">
              <w:rPr>
                <w:i/>
                <w:lang w:eastAsia="zh-CN"/>
              </w:rPr>
              <w:t xml:space="preserve"> CLI, Inter-UE inter-</w:t>
            </w:r>
            <w:proofErr w:type="spellStart"/>
            <w:r w:rsidRPr="00D277A2">
              <w:rPr>
                <w:i/>
                <w:lang w:eastAsia="zh-CN"/>
              </w:rPr>
              <w:t>subband</w:t>
            </w:r>
            <w:proofErr w:type="spellEnd"/>
            <w:r w:rsidRPr="00D277A2">
              <w:rPr>
                <w:i/>
                <w:lang w:eastAsia="zh-CN"/>
              </w:rPr>
              <w:t xml:space="preserve"> CLI.</w:t>
            </w:r>
          </w:p>
        </w:tc>
      </w:tr>
      <w:tr w:rsidR="00BB0702" w:rsidRPr="001820A8" w14:paraId="6885A35C"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2DA143BB" w14:textId="1DA8D4F3" w:rsidR="00BB0702" w:rsidRPr="00BB0702" w:rsidRDefault="00BB0702" w:rsidP="00BB0702">
            <w:pPr>
              <w:jc w:val="center"/>
              <w:rPr>
                <w:lang w:val="en-GB" w:eastAsia="zh-CN"/>
              </w:rPr>
            </w:pPr>
            <w:proofErr w:type="spellStart"/>
            <w:r w:rsidRPr="009B7487">
              <w:rPr>
                <w:lang w:eastAsia="zh-CN"/>
              </w:rPr>
              <w:t>CEWiT</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EB03247" w14:textId="40C2D470" w:rsidR="00BB0702" w:rsidRPr="009A47B6" w:rsidRDefault="00BB0702" w:rsidP="009A47B6">
            <w:pPr>
              <w:rPr>
                <w:bCs/>
                <w:i/>
              </w:rPr>
            </w:pPr>
            <w:r w:rsidRPr="00836DB5">
              <w:rPr>
                <w:b/>
                <w:bCs/>
                <w:i/>
                <w:u w:val="single"/>
              </w:rPr>
              <w:t>Proposal 7:</w:t>
            </w:r>
            <w:r w:rsidRPr="00836DB5">
              <w:rPr>
                <w:bCs/>
                <w:i/>
              </w:rPr>
              <w:t xml:space="preserve"> Define the SI model to be used for SBFD evaluations.</w:t>
            </w:r>
          </w:p>
        </w:tc>
      </w:tr>
      <w:tr w:rsidR="00BB0702" w:rsidRPr="001820A8" w14:paraId="750323DD" w14:textId="77777777" w:rsidTr="002B3C76">
        <w:tc>
          <w:tcPr>
            <w:tcW w:w="0" w:type="auto"/>
            <w:tcBorders>
              <w:top w:val="single" w:sz="4" w:space="0" w:color="auto"/>
              <w:left w:val="single" w:sz="4" w:space="0" w:color="auto"/>
              <w:bottom w:val="single" w:sz="4" w:space="0" w:color="auto"/>
              <w:right w:val="single" w:sz="4" w:space="0" w:color="auto"/>
            </w:tcBorders>
            <w:vAlign w:val="center"/>
          </w:tcPr>
          <w:p w14:paraId="0275F473" w14:textId="7869ED80" w:rsidR="00BB0702" w:rsidRPr="00283ED0" w:rsidRDefault="00BB0702" w:rsidP="00BB0702">
            <w:pPr>
              <w:jc w:val="center"/>
              <w:rPr>
                <w:lang w:eastAsia="zh-CN"/>
              </w:rPr>
            </w:pPr>
            <w:r w:rsidRPr="008358B7">
              <w:rPr>
                <w:lang w:eastAsia="zh-CN"/>
              </w:rPr>
              <w:t>Qualcomm</w:t>
            </w:r>
          </w:p>
        </w:tc>
        <w:tc>
          <w:tcPr>
            <w:tcW w:w="0" w:type="auto"/>
            <w:tcBorders>
              <w:top w:val="single" w:sz="4" w:space="0" w:color="auto"/>
              <w:left w:val="single" w:sz="4" w:space="0" w:color="auto"/>
              <w:bottom w:val="single" w:sz="4" w:space="0" w:color="auto"/>
              <w:right w:val="single" w:sz="4" w:space="0" w:color="auto"/>
            </w:tcBorders>
            <w:vAlign w:val="center"/>
          </w:tcPr>
          <w:p w14:paraId="12C939D8" w14:textId="77777777" w:rsidR="00BB0702" w:rsidRPr="00147C37" w:rsidRDefault="00BB0702" w:rsidP="00BB0702">
            <w:pPr>
              <w:rPr>
                <w:rFonts w:eastAsia="Batang"/>
                <w:b/>
                <w:szCs w:val="24"/>
                <w:u w:val="single"/>
                <w:lang w:val="en-GB"/>
              </w:rPr>
            </w:pPr>
            <w:r w:rsidRPr="00147C37">
              <w:rPr>
                <w:rFonts w:eastAsia="Batang"/>
                <w:b/>
                <w:szCs w:val="24"/>
                <w:u w:val="single"/>
                <w:lang w:val="en-GB"/>
              </w:rPr>
              <w:t>Self-interference modelling</w:t>
            </w:r>
          </w:p>
          <w:p w14:paraId="4CBCCE23" w14:textId="77777777" w:rsidR="00BB0702" w:rsidRPr="00147C37" w:rsidRDefault="00BB0702" w:rsidP="00BB0702">
            <w:pPr>
              <w:rPr>
                <w:i/>
                <w:iCs/>
                <w:szCs w:val="16"/>
                <w:lang w:val="en-GB" w:eastAsia="ko-KR"/>
              </w:rPr>
            </w:pPr>
            <w:r w:rsidRPr="00011C7A">
              <w:rPr>
                <w:rFonts w:eastAsia="Batang"/>
                <w:b/>
                <w:i/>
                <w:szCs w:val="24"/>
                <w:u w:val="single"/>
                <w:lang w:val="en-GB"/>
              </w:rPr>
              <w:t xml:space="preserve">Observation </w:t>
            </w:r>
            <w:r>
              <w:rPr>
                <w:rFonts w:eastAsia="Batang"/>
                <w:b/>
                <w:i/>
                <w:szCs w:val="24"/>
                <w:u w:val="single"/>
                <w:lang w:val="en-GB"/>
              </w:rPr>
              <w:t>9</w:t>
            </w:r>
            <w:r w:rsidRPr="00011C7A">
              <w:rPr>
                <w:b/>
                <w:i/>
                <w:iCs/>
                <w:szCs w:val="16"/>
                <w:lang w:val="en-GB" w:eastAsia="ko-KR"/>
              </w:rPr>
              <w:t>:</w:t>
            </w:r>
            <w:r w:rsidRPr="00147C37">
              <w:rPr>
                <w:i/>
                <w:iCs/>
                <w:szCs w:val="16"/>
                <w:lang w:val="en-GB" w:eastAsia="ko-KR"/>
              </w:rPr>
              <w:t xml:space="preserve"> The amount of residual self-interference depends on </w:t>
            </w:r>
            <w:proofErr w:type="spellStart"/>
            <w:r w:rsidRPr="00147C37">
              <w:rPr>
                <w:i/>
                <w:iCs/>
                <w:szCs w:val="16"/>
                <w:lang w:val="en-GB" w:eastAsia="ko-KR"/>
              </w:rPr>
              <w:t>gNB</w:t>
            </w:r>
            <w:proofErr w:type="spellEnd"/>
            <w:r w:rsidRPr="00147C37">
              <w:rPr>
                <w:i/>
                <w:iCs/>
                <w:szCs w:val="16"/>
                <w:lang w:val="en-GB" w:eastAsia="ko-KR"/>
              </w:rPr>
              <w:t xml:space="preserve"> spatial isolation, </w:t>
            </w:r>
            <w:proofErr w:type="spellStart"/>
            <w:r w:rsidRPr="00147C37">
              <w:rPr>
                <w:i/>
                <w:iCs/>
                <w:szCs w:val="16"/>
                <w:lang w:val="en-GB" w:eastAsia="ko-KR"/>
              </w:rPr>
              <w:t>subband</w:t>
            </w:r>
            <w:proofErr w:type="spellEnd"/>
            <w:r w:rsidRPr="00147C37">
              <w:rPr>
                <w:i/>
                <w:iCs/>
                <w:szCs w:val="16"/>
                <w:lang w:val="en-GB" w:eastAsia="ko-KR"/>
              </w:rPr>
              <w:t xml:space="preserve"> frequency isolation, digital interference cancellation and beamform nulling/isolation. </w:t>
            </w:r>
          </w:p>
          <w:p w14:paraId="023CF72D" w14:textId="77777777" w:rsidR="00BB0702" w:rsidRPr="00147C37" w:rsidRDefault="00BB0702" w:rsidP="00BB0702">
            <w:pPr>
              <w:rPr>
                <w:i/>
                <w:iCs/>
                <w:szCs w:val="16"/>
                <w:lang w:val="en-GB" w:eastAsia="ko-KR"/>
              </w:rPr>
            </w:pPr>
            <w:r w:rsidRPr="00011C7A">
              <w:rPr>
                <w:b/>
                <w:i/>
                <w:iCs/>
                <w:szCs w:val="16"/>
                <w:u w:val="single"/>
                <w:lang w:val="en-GB" w:eastAsia="ko-KR"/>
              </w:rPr>
              <w:t>Proposal 15:</w:t>
            </w:r>
            <w:r w:rsidRPr="00147C37">
              <w:rPr>
                <w:i/>
                <w:iCs/>
                <w:szCs w:val="16"/>
                <w:u w:val="single"/>
                <w:lang w:val="en-GB" w:eastAsia="ko-KR"/>
              </w:rPr>
              <w:t xml:space="preserve"> </w:t>
            </w:r>
            <w:r w:rsidRPr="00147C37">
              <w:rPr>
                <w:i/>
                <w:iCs/>
                <w:szCs w:val="16"/>
                <w:lang w:val="en-GB" w:eastAsia="ko-KR"/>
              </w:rPr>
              <w:t xml:space="preserve"> The residual self-interference at </w:t>
            </w:r>
            <w:proofErr w:type="spellStart"/>
            <w:r w:rsidRPr="00147C37">
              <w:rPr>
                <w:i/>
                <w:iCs/>
                <w:szCs w:val="16"/>
                <w:lang w:val="en-GB" w:eastAsia="ko-KR"/>
              </w:rPr>
              <w:t>gNB</w:t>
            </w:r>
            <w:proofErr w:type="spellEnd"/>
            <w:r w:rsidRPr="00147C37">
              <w:rPr>
                <w:i/>
                <w:iCs/>
                <w:szCs w:val="16"/>
                <w:lang w:val="en-GB" w:eastAsia="ko-KR"/>
              </w:rPr>
              <w:t xml:space="preserve"> receiver is modelled as fixed value across the UL </w:t>
            </w:r>
            <w:proofErr w:type="spellStart"/>
            <w:r w:rsidRPr="00147C37">
              <w:rPr>
                <w:i/>
                <w:iCs/>
                <w:szCs w:val="16"/>
                <w:lang w:val="en-GB" w:eastAsia="ko-KR"/>
              </w:rPr>
              <w:t>subband</w:t>
            </w:r>
            <w:proofErr w:type="spellEnd"/>
            <w:r w:rsidRPr="00147C37">
              <w:rPr>
                <w:i/>
                <w:iCs/>
                <w:szCs w:val="16"/>
                <w:lang w:val="en-GB" w:eastAsia="ko-KR"/>
              </w:rPr>
              <w:t xml:space="preserve"> and is given by </w:t>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 xml:space="preserve">self-interfence  </m:t>
                  </m:r>
                </m:sub>
              </m:sSub>
              <m:r>
                <w:rPr>
                  <w:rFonts w:ascii="Cambria Math" w:hAnsi="Cambria Math"/>
                  <w:lang w:val="en-GB" w:eastAsia="zh-CN"/>
                </w:rPr>
                <m:t xml:space="preserve">= </m:t>
              </m:r>
              <m:sSub>
                <m:sSubPr>
                  <m:ctrlPr>
                    <w:rPr>
                      <w:rFonts w:ascii="Cambria Math" w:hAnsi="Cambria Math"/>
                      <w:i/>
                      <w:lang w:val="en-GB" w:eastAsia="zh-CN"/>
                    </w:rPr>
                  </m:ctrlPr>
                </m:sSubPr>
                <m:e>
                  <m:r>
                    <w:rPr>
                      <w:rFonts w:ascii="Cambria Math" w:hAnsi="Cambria Math"/>
                      <w:lang w:val="en-GB" w:eastAsia="zh-CN"/>
                    </w:rPr>
                    <m:t>TxPower</m:t>
                  </m:r>
                </m:e>
                <m:sub>
                  <m:r>
                    <w:rPr>
                      <w:rFonts w:ascii="Cambria Math" w:hAnsi="Cambria Math"/>
                      <w:lang w:val="en-GB" w:eastAsia="zh-CN"/>
                    </w:rPr>
                    <m:t>DL</m:t>
                  </m:r>
                </m:sub>
              </m:sSub>
              <m:r>
                <w:rPr>
                  <w:rFonts w:ascii="Cambria Math" w:hAnsi="Cambria Math"/>
                  <w:lang w:val="en-GB" w:eastAsia="zh-CN"/>
                </w:rPr>
                <m:t>-α</m:t>
              </m:r>
            </m:oMath>
            <w:r w:rsidRPr="00147C37">
              <w:rPr>
                <w:i/>
                <w:iCs/>
                <w:szCs w:val="16"/>
                <w:lang w:val="en-GB" w:eastAsia="ko-KR"/>
              </w:rPr>
              <w:t xml:space="preserve">  </w:t>
            </w:r>
          </w:p>
          <w:p w14:paraId="77E32062" w14:textId="77777777" w:rsidR="00BB0702" w:rsidRPr="00853E31" w:rsidRDefault="00BB0702" w:rsidP="006C6A26">
            <w:pPr>
              <w:pStyle w:val="ListParagraph"/>
              <w:numPr>
                <w:ilvl w:val="0"/>
                <w:numId w:val="23"/>
              </w:numPr>
              <w:rPr>
                <w:i/>
              </w:rPr>
            </w:pPr>
            <w:r w:rsidRPr="00147C37">
              <w:rPr>
                <w:rFonts w:eastAsia="SimSun"/>
                <w:i/>
                <w:iCs/>
                <w:szCs w:val="16"/>
                <w:lang w:val="en-GB" w:eastAsia="ko-KR"/>
              </w:rPr>
              <w:t xml:space="preserve">where </w:t>
            </w:r>
            <m:oMath>
              <m:r>
                <w:rPr>
                  <w:rFonts w:ascii="Cambria Math" w:eastAsia="SimSun" w:hAnsi="Cambria Math"/>
                  <w:szCs w:val="16"/>
                  <w:lang w:val="en-GB" w:eastAsia="ko-KR"/>
                </w:rPr>
                <m:t>α</m:t>
              </m:r>
            </m:oMath>
            <w:r w:rsidRPr="00147C37">
              <w:rPr>
                <w:rFonts w:eastAsia="SimSun"/>
                <w:i/>
                <w:iCs/>
                <w:szCs w:val="16"/>
                <w:lang w:val="en-GB" w:eastAsia="ko-KR"/>
              </w:rPr>
              <w:t xml:space="preserve"> is the overall self-inference reduction capability of the gNB by means of spatial isolation, subband frequency isolation, digital interference cancellation and beamform nulling/isolation. </w:t>
            </w:r>
          </w:p>
          <w:p w14:paraId="5F5E41CB" w14:textId="77777777" w:rsidR="00BB0702" w:rsidRPr="00853E31" w:rsidRDefault="00BB0702" w:rsidP="006C6A26">
            <w:pPr>
              <w:pStyle w:val="ListParagraph"/>
              <w:numPr>
                <w:ilvl w:val="0"/>
                <w:numId w:val="23"/>
              </w:numPr>
              <w:rPr>
                <w:i/>
              </w:rPr>
            </w:pPr>
            <w:r w:rsidRPr="00853E31">
              <w:rPr>
                <w:i/>
              </w:rPr>
              <w:t xml:space="preserve">FFS: Frequency selective residual self-interference modelling. </w:t>
            </w:r>
          </w:p>
          <w:p w14:paraId="3E0EF2C5" w14:textId="77777777" w:rsidR="00BB0702" w:rsidRDefault="00BB0702" w:rsidP="00BB0702">
            <w:pPr>
              <w:pStyle w:val="12"/>
              <w:ind w:leftChars="0" w:left="0"/>
              <w:rPr>
                <w:b w:val="0"/>
                <w:i w:val="0"/>
                <w:iCs/>
                <w:sz w:val="20"/>
                <w:szCs w:val="20"/>
                <w:lang w:val="en-GB"/>
              </w:rPr>
            </w:pPr>
          </w:p>
          <w:p w14:paraId="5E844A3A" w14:textId="77777777" w:rsidR="00BB0702" w:rsidRPr="00147C37" w:rsidRDefault="00BB0702" w:rsidP="00BB0702">
            <w:pPr>
              <w:pStyle w:val="12"/>
              <w:ind w:leftChars="0" w:left="0"/>
              <w:rPr>
                <w:i w:val="0"/>
                <w:iCs/>
                <w:sz w:val="20"/>
                <w:szCs w:val="20"/>
                <w:u w:val="single"/>
                <w:lang w:val="en-GB"/>
              </w:rPr>
            </w:pPr>
            <w:r w:rsidRPr="00147C37">
              <w:rPr>
                <w:i w:val="0"/>
                <w:iCs/>
                <w:sz w:val="20"/>
                <w:szCs w:val="20"/>
                <w:u w:val="single"/>
                <w:lang w:val="en-GB"/>
              </w:rPr>
              <w:t>Clutter reflection</w:t>
            </w:r>
          </w:p>
          <w:p w14:paraId="14208B09" w14:textId="77777777" w:rsidR="00BB0702" w:rsidRPr="00147C37" w:rsidRDefault="00BB0702" w:rsidP="00BB0702">
            <w:pPr>
              <w:rPr>
                <w:i/>
                <w:iCs/>
                <w:szCs w:val="16"/>
                <w:lang w:val="en-GB" w:eastAsia="ko-KR"/>
              </w:rPr>
            </w:pPr>
            <w:r w:rsidRPr="00011C7A">
              <w:rPr>
                <w:rFonts w:eastAsia="Batang"/>
                <w:b/>
                <w:i/>
                <w:szCs w:val="24"/>
                <w:u w:val="single"/>
                <w:lang w:val="en-GB"/>
              </w:rPr>
              <w:t>Observation 10</w:t>
            </w:r>
            <w:r w:rsidRPr="00011C7A">
              <w:rPr>
                <w:b/>
                <w:i/>
                <w:iCs/>
                <w:szCs w:val="16"/>
                <w:lang w:val="en-GB" w:eastAsia="ko-KR"/>
              </w:rPr>
              <w:t>:</w:t>
            </w:r>
            <w:r w:rsidRPr="00147C37">
              <w:rPr>
                <w:i/>
                <w:iCs/>
                <w:szCs w:val="16"/>
                <w:lang w:val="en-GB" w:eastAsia="ko-KR"/>
              </w:rPr>
              <w:t xml:space="preserve"> There is no 3GPP model for clutter modelling. </w:t>
            </w:r>
          </w:p>
          <w:p w14:paraId="3F828454" w14:textId="77777777" w:rsidR="00BB0702" w:rsidRPr="00147C37" w:rsidRDefault="00BB0702" w:rsidP="00BB0702">
            <w:pPr>
              <w:rPr>
                <w:i/>
                <w:iCs/>
                <w:szCs w:val="16"/>
                <w:lang w:val="en-GB" w:eastAsia="ko-KR"/>
              </w:rPr>
            </w:pPr>
            <w:r w:rsidRPr="00011C7A">
              <w:rPr>
                <w:rFonts w:eastAsia="Batang"/>
                <w:b/>
                <w:i/>
                <w:szCs w:val="24"/>
                <w:u w:val="single"/>
                <w:lang w:val="en-GB"/>
              </w:rPr>
              <w:t>Observation 11</w:t>
            </w:r>
            <w:r w:rsidRPr="00011C7A">
              <w:rPr>
                <w:b/>
                <w:i/>
                <w:iCs/>
                <w:szCs w:val="16"/>
                <w:lang w:val="en-GB" w:eastAsia="ko-KR"/>
              </w:rPr>
              <w:t xml:space="preserve">: </w:t>
            </w:r>
            <w:r w:rsidRPr="00147C37">
              <w:rPr>
                <w:i/>
                <w:iCs/>
                <w:szCs w:val="16"/>
                <w:lang w:val="en-GB" w:eastAsia="ko-KR"/>
              </w:rPr>
              <w:t xml:space="preserve"> Exact clutter modelling is complicated and may drain RAN1 time and efforts. </w:t>
            </w:r>
          </w:p>
          <w:p w14:paraId="0D1B5CDE" w14:textId="77777777" w:rsidR="00BB0702" w:rsidRPr="00147C37" w:rsidRDefault="00BB0702" w:rsidP="00BB0702">
            <w:pPr>
              <w:rPr>
                <w:i/>
                <w:iCs/>
                <w:szCs w:val="16"/>
                <w:lang w:val="en-GB" w:eastAsia="ko-KR"/>
              </w:rPr>
            </w:pPr>
            <w:r w:rsidRPr="00011C7A">
              <w:rPr>
                <w:rFonts w:eastAsia="Batang"/>
                <w:b/>
                <w:i/>
                <w:szCs w:val="24"/>
                <w:u w:val="single"/>
                <w:lang w:val="en-GB"/>
              </w:rPr>
              <w:t>Observation 12</w:t>
            </w:r>
            <w:r w:rsidRPr="00011C7A">
              <w:rPr>
                <w:b/>
                <w:i/>
                <w:iCs/>
                <w:szCs w:val="16"/>
                <w:lang w:val="en-GB" w:eastAsia="ko-KR"/>
              </w:rPr>
              <w:t>:</w:t>
            </w:r>
            <w:r w:rsidRPr="00147C37">
              <w:rPr>
                <w:i/>
                <w:iCs/>
                <w:szCs w:val="16"/>
                <w:lang w:val="en-GB" w:eastAsia="ko-KR"/>
              </w:rPr>
              <w:t xml:space="preserve"> A statistical clutter model based on statistics of clutter strength and </w:t>
            </w:r>
            <w:proofErr w:type="spellStart"/>
            <w:r w:rsidRPr="00147C37">
              <w:rPr>
                <w:i/>
                <w:iCs/>
                <w:szCs w:val="16"/>
                <w:lang w:val="en-GB" w:eastAsia="ko-KR"/>
              </w:rPr>
              <w:t>AoA</w:t>
            </w:r>
            <w:proofErr w:type="spellEnd"/>
            <w:r w:rsidRPr="00147C37">
              <w:rPr>
                <w:i/>
                <w:iCs/>
                <w:szCs w:val="16"/>
                <w:lang w:val="en-GB" w:eastAsia="ko-KR"/>
              </w:rPr>
              <w:t xml:space="preserve"> is simple model.</w:t>
            </w:r>
          </w:p>
          <w:p w14:paraId="6DC655A9" w14:textId="77777777" w:rsidR="00BB0702" w:rsidRPr="00147C37" w:rsidRDefault="00BB0702" w:rsidP="00BB0702">
            <w:pPr>
              <w:rPr>
                <w:i/>
                <w:iCs/>
                <w:szCs w:val="16"/>
                <w:lang w:val="en-GB" w:eastAsia="ko-KR"/>
              </w:rPr>
            </w:pPr>
            <w:r w:rsidRPr="00011C7A">
              <w:rPr>
                <w:b/>
                <w:i/>
                <w:iCs/>
                <w:szCs w:val="16"/>
                <w:u w:val="single"/>
                <w:lang w:val="en-GB" w:eastAsia="ko-KR"/>
              </w:rPr>
              <w:t>Proposal 16:</w:t>
            </w:r>
            <w:r w:rsidRPr="00147C37">
              <w:rPr>
                <w:i/>
                <w:iCs/>
                <w:szCs w:val="16"/>
                <w:u w:val="single"/>
                <w:lang w:val="en-GB" w:eastAsia="ko-KR"/>
              </w:rPr>
              <w:t xml:space="preserve"> </w:t>
            </w:r>
            <w:r w:rsidRPr="00147C37">
              <w:rPr>
                <w:i/>
                <w:iCs/>
                <w:szCs w:val="16"/>
                <w:lang w:val="en-GB" w:eastAsia="ko-KR"/>
              </w:rPr>
              <w:t xml:space="preserve">At least for FR2, for </w:t>
            </w:r>
            <w:proofErr w:type="spellStart"/>
            <w:r w:rsidRPr="00147C37">
              <w:rPr>
                <w:i/>
                <w:iCs/>
                <w:szCs w:val="16"/>
                <w:lang w:val="en-GB" w:eastAsia="ko-KR"/>
              </w:rPr>
              <w:t>subband</w:t>
            </w:r>
            <w:proofErr w:type="spellEnd"/>
            <w:r w:rsidRPr="00147C37">
              <w:rPr>
                <w:i/>
                <w:iCs/>
                <w:szCs w:val="16"/>
                <w:lang w:val="en-GB" w:eastAsia="ko-KR"/>
              </w:rPr>
              <w:t xml:space="preserve"> full duplex deployment scenario, simplified </w:t>
            </w:r>
            <w:r w:rsidRPr="00147C37">
              <w:rPr>
                <w:i/>
              </w:rPr>
              <w:t xml:space="preserve">statistical </w:t>
            </w:r>
            <w:r w:rsidRPr="00147C37">
              <w:rPr>
                <w:i/>
                <w:iCs/>
                <w:szCs w:val="16"/>
                <w:lang w:val="en-GB" w:eastAsia="ko-KR"/>
              </w:rPr>
              <w:t xml:space="preserve">clutter modelling can be considered based on statistics of cluster power and </w:t>
            </w:r>
            <w:proofErr w:type="spellStart"/>
            <w:r w:rsidRPr="00147C37">
              <w:rPr>
                <w:i/>
                <w:iCs/>
                <w:szCs w:val="16"/>
                <w:lang w:val="en-GB" w:eastAsia="ko-KR"/>
              </w:rPr>
              <w:t>AoA</w:t>
            </w:r>
            <w:proofErr w:type="spellEnd"/>
            <w:r w:rsidRPr="00147C37">
              <w:rPr>
                <w:i/>
                <w:iCs/>
                <w:szCs w:val="16"/>
                <w:lang w:val="en-GB" w:eastAsia="ko-KR"/>
              </w:rPr>
              <w:t xml:space="preserve">. </w:t>
            </w:r>
          </w:p>
          <w:p w14:paraId="6CD12A41" w14:textId="77777777" w:rsidR="00BB0702" w:rsidRPr="00147C37" w:rsidRDefault="00BB0702" w:rsidP="00BB0702">
            <w:pPr>
              <w:rPr>
                <w:i/>
                <w:iCs/>
                <w:szCs w:val="16"/>
                <w:lang w:val="en-GB" w:eastAsia="ko-KR"/>
              </w:rPr>
            </w:pPr>
            <w:r w:rsidRPr="002828FE">
              <w:rPr>
                <w:b/>
                <w:i/>
                <w:iCs/>
                <w:szCs w:val="16"/>
                <w:u w:val="single"/>
                <w:lang w:val="en-GB" w:eastAsia="ko-KR"/>
              </w:rPr>
              <w:t>Proposal 17:</w:t>
            </w:r>
            <w:r w:rsidRPr="00147C37">
              <w:rPr>
                <w:i/>
                <w:szCs w:val="16"/>
                <w:lang w:val="en-GB" w:eastAsia="ko-KR"/>
              </w:rPr>
              <w:t xml:space="preserve"> F</w:t>
            </w:r>
            <w:r w:rsidRPr="00147C37">
              <w:rPr>
                <w:i/>
                <w:iCs/>
                <w:szCs w:val="16"/>
                <w:lang w:val="en-GB" w:eastAsia="ko-KR"/>
              </w:rPr>
              <w:t xml:space="preserve">or </w:t>
            </w:r>
            <w:proofErr w:type="spellStart"/>
            <w:r w:rsidRPr="00147C37">
              <w:rPr>
                <w:i/>
                <w:iCs/>
                <w:szCs w:val="16"/>
                <w:lang w:val="en-GB" w:eastAsia="ko-KR"/>
              </w:rPr>
              <w:t>subband</w:t>
            </w:r>
            <w:proofErr w:type="spellEnd"/>
            <w:r w:rsidRPr="00147C37">
              <w:rPr>
                <w:i/>
                <w:iCs/>
                <w:szCs w:val="16"/>
                <w:lang w:val="en-GB" w:eastAsia="ko-KR"/>
              </w:rPr>
              <w:t xml:space="preserve"> full duplex deployment scenario, simplified </w:t>
            </w:r>
            <w:r w:rsidRPr="00147C37">
              <w:rPr>
                <w:i/>
              </w:rPr>
              <w:t xml:space="preserve">statistical </w:t>
            </w:r>
            <w:r w:rsidRPr="00147C37">
              <w:rPr>
                <w:i/>
                <w:iCs/>
                <w:szCs w:val="16"/>
                <w:lang w:val="en-GB" w:eastAsia="ko-KR"/>
              </w:rPr>
              <w:t>clutter modelling shall be intra-serving-</w:t>
            </w:r>
            <w:proofErr w:type="spellStart"/>
            <w:r w:rsidRPr="00147C37">
              <w:rPr>
                <w:i/>
                <w:iCs/>
                <w:szCs w:val="16"/>
                <w:lang w:val="en-GB" w:eastAsia="ko-KR"/>
              </w:rPr>
              <w:t>gNB</w:t>
            </w:r>
            <w:proofErr w:type="spellEnd"/>
            <w:r w:rsidRPr="00147C37">
              <w:rPr>
                <w:i/>
                <w:iCs/>
                <w:szCs w:val="16"/>
                <w:lang w:val="en-GB" w:eastAsia="ko-KR"/>
              </w:rPr>
              <w:t xml:space="preserve"> model and shall have no impact on other </w:t>
            </w:r>
            <w:proofErr w:type="spellStart"/>
            <w:r w:rsidRPr="00147C37">
              <w:rPr>
                <w:i/>
                <w:iCs/>
                <w:szCs w:val="16"/>
                <w:lang w:val="en-GB" w:eastAsia="ko-KR"/>
              </w:rPr>
              <w:t>gNBs</w:t>
            </w:r>
            <w:proofErr w:type="spellEnd"/>
            <w:r w:rsidRPr="00147C37">
              <w:rPr>
                <w:i/>
                <w:iCs/>
                <w:szCs w:val="16"/>
                <w:lang w:val="en-GB" w:eastAsia="ko-KR"/>
              </w:rPr>
              <w:t xml:space="preserve"> and UEs in the network. </w:t>
            </w:r>
          </w:p>
          <w:p w14:paraId="2F4EF52D" w14:textId="77777777" w:rsidR="00BB0702" w:rsidRDefault="00BB0702" w:rsidP="00BB0702">
            <w:pPr>
              <w:pStyle w:val="12"/>
              <w:ind w:leftChars="0" w:left="0"/>
              <w:rPr>
                <w:b w:val="0"/>
                <w:i w:val="0"/>
                <w:iCs/>
                <w:sz w:val="20"/>
                <w:szCs w:val="20"/>
                <w:lang w:val="en-GB"/>
              </w:rPr>
            </w:pPr>
          </w:p>
          <w:p w14:paraId="0320990A" w14:textId="77777777" w:rsidR="00BB0702" w:rsidRPr="00B70781" w:rsidRDefault="00BB0702" w:rsidP="00BB0702">
            <w:pPr>
              <w:pStyle w:val="12"/>
              <w:ind w:leftChars="0" w:left="0"/>
              <w:rPr>
                <w:i w:val="0"/>
                <w:iCs/>
                <w:sz w:val="20"/>
                <w:szCs w:val="20"/>
                <w:u w:val="single"/>
                <w:lang w:val="en-GB"/>
              </w:rPr>
            </w:pPr>
            <w:r w:rsidRPr="00B70781">
              <w:rPr>
                <w:i w:val="0"/>
                <w:iCs/>
                <w:sz w:val="20"/>
                <w:szCs w:val="20"/>
                <w:u w:val="single"/>
                <w:lang w:val="en-GB"/>
              </w:rPr>
              <w:t>Cross-link interference modelling (inter-</w:t>
            </w:r>
            <w:proofErr w:type="spellStart"/>
            <w:r w:rsidRPr="00B70781">
              <w:rPr>
                <w:i w:val="0"/>
                <w:iCs/>
                <w:sz w:val="20"/>
                <w:szCs w:val="20"/>
                <w:u w:val="single"/>
                <w:lang w:val="en-GB"/>
              </w:rPr>
              <w:t>gNB</w:t>
            </w:r>
            <w:proofErr w:type="spellEnd"/>
            <w:r w:rsidRPr="00B70781">
              <w:rPr>
                <w:i w:val="0"/>
                <w:iCs/>
                <w:sz w:val="20"/>
                <w:szCs w:val="20"/>
                <w:u w:val="single"/>
                <w:lang w:val="en-GB"/>
              </w:rPr>
              <w:t xml:space="preserve"> and inter-UE)</w:t>
            </w:r>
          </w:p>
          <w:p w14:paraId="149BD85F" w14:textId="77777777" w:rsidR="00BB0702" w:rsidRPr="00CC611C" w:rsidRDefault="00BB0702" w:rsidP="00BB0702">
            <w:pPr>
              <w:rPr>
                <w:i/>
                <w:lang w:val="en-GB" w:eastAsia="zh-CN"/>
              </w:rPr>
            </w:pPr>
            <w:r w:rsidRPr="00CC611C">
              <w:rPr>
                <w:rFonts w:eastAsia="Batang"/>
                <w:b/>
                <w:i/>
                <w:szCs w:val="24"/>
                <w:u w:val="single"/>
                <w:lang w:val="en-GB"/>
              </w:rPr>
              <w:t>Observation 13:</w:t>
            </w:r>
            <w:r w:rsidRPr="00CC611C">
              <w:rPr>
                <w:rFonts w:eastAsia="Batang"/>
                <w:i/>
                <w:szCs w:val="24"/>
                <w:u w:val="single"/>
                <w:lang w:val="en-GB"/>
              </w:rPr>
              <w:t xml:space="preserve"> </w:t>
            </w:r>
            <w:r w:rsidRPr="00CC611C">
              <w:rPr>
                <w:i/>
                <w:lang w:val="en-GB" w:eastAsia="zh-CN"/>
              </w:rPr>
              <w:t>RAN1 needs to agree on the inter-</w:t>
            </w:r>
            <w:proofErr w:type="spellStart"/>
            <w:r w:rsidRPr="00CC611C">
              <w:rPr>
                <w:i/>
                <w:lang w:val="en-GB" w:eastAsia="zh-CN"/>
              </w:rPr>
              <w:t>subband</w:t>
            </w:r>
            <w:proofErr w:type="spellEnd"/>
            <w:r w:rsidRPr="00CC611C">
              <w:rPr>
                <w:i/>
                <w:lang w:val="en-GB" w:eastAsia="zh-CN"/>
              </w:rPr>
              <w:t xml:space="preserve"> cross-link interference model for </w:t>
            </w:r>
            <w:proofErr w:type="spellStart"/>
            <w:r w:rsidRPr="00CC611C">
              <w:rPr>
                <w:i/>
                <w:lang w:val="en-GB" w:eastAsia="zh-CN"/>
              </w:rPr>
              <w:t>subband</w:t>
            </w:r>
            <w:proofErr w:type="spellEnd"/>
            <w:r w:rsidRPr="00CC611C">
              <w:rPr>
                <w:i/>
                <w:lang w:val="en-GB" w:eastAsia="zh-CN"/>
              </w:rPr>
              <w:t xml:space="preserve"> full duplex evaluation.</w:t>
            </w:r>
          </w:p>
          <w:p w14:paraId="39C86FC8" w14:textId="77777777" w:rsidR="00BB0702" w:rsidRPr="00CC611C" w:rsidRDefault="00BB0702" w:rsidP="00BB0702">
            <w:pPr>
              <w:rPr>
                <w:i/>
                <w:iCs/>
                <w:szCs w:val="16"/>
                <w:lang w:val="en-GB" w:eastAsia="ko-KR"/>
              </w:rPr>
            </w:pPr>
            <w:r w:rsidRPr="006F34CF">
              <w:rPr>
                <w:b/>
                <w:i/>
                <w:iCs/>
                <w:szCs w:val="16"/>
                <w:u w:val="single"/>
                <w:lang w:val="en-GB" w:eastAsia="ko-KR"/>
              </w:rPr>
              <w:t>Proposal 18:</w:t>
            </w:r>
            <w:r w:rsidRPr="00CC611C">
              <w:rPr>
                <w:i/>
                <w:iCs/>
                <w:szCs w:val="16"/>
                <w:lang w:val="en-GB" w:eastAsia="ko-KR"/>
              </w:rPr>
              <w:t xml:space="preserve"> Inter-</w:t>
            </w:r>
            <w:proofErr w:type="spellStart"/>
            <w:r w:rsidRPr="00CC611C">
              <w:rPr>
                <w:i/>
                <w:iCs/>
                <w:szCs w:val="16"/>
                <w:lang w:val="en-GB" w:eastAsia="ko-KR"/>
              </w:rPr>
              <w:t>gNB</w:t>
            </w:r>
            <w:proofErr w:type="spellEnd"/>
            <w:r w:rsidRPr="00CC611C">
              <w:rPr>
                <w:i/>
                <w:iCs/>
                <w:szCs w:val="16"/>
                <w:lang w:val="en-GB" w:eastAsia="ko-KR"/>
              </w:rPr>
              <w:t xml:space="preserve"> inter-</w:t>
            </w:r>
            <w:proofErr w:type="spellStart"/>
            <w:r w:rsidRPr="00CC611C">
              <w:rPr>
                <w:i/>
                <w:iCs/>
                <w:szCs w:val="16"/>
                <w:lang w:val="en-GB" w:eastAsia="ko-KR"/>
              </w:rPr>
              <w:t>subband</w:t>
            </w:r>
            <w:proofErr w:type="spellEnd"/>
            <w:r w:rsidRPr="00CC611C">
              <w:rPr>
                <w:i/>
                <w:iCs/>
                <w:szCs w:val="16"/>
                <w:lang w:val="en-GB" w:eastAsia="ko-KR"/>
              </w:rPr>
              <w:t xml:space="preserve"> CLI can be modelled using two steps</w:t>
            </w:r>
          </w:p>
          <w:p w14:paraId="59753022" w14:textId="77777777" w:rsidR="00BB0702" w:rsidRPr="00853E31" w:rsidRDefault="00BB0702" w:rsidP="006C6A26">
            <w:pPr>
              <w:pStyle w:val="ListParagraph"/>
              <w:numPr>
                <w:ilvl w:val="0"/>
                <w:numId w:val="23"/>
              </w:numPr>
              <w:rPr>
                <w:i/>
              </w:rPr>
            </w:pPr>
            <w:r w:rsidRPr="00CC611C">
              <w:rPr>
                <w:rFonts w:eastAsia="SimSun"/>
                <w:i/>
                <w:iCs/>
                <w:szCs w:val="16"/>
                <w:lang w:val="en-GB" w:eastAsia="ko-KR"/>
              </w:rPr>
              <w:t xml:space="preserve">Step 1: </w:t>
            </w:r>
            <w:proofErr w:type="spellStart"/>
            <w:r w:rsidRPr="00CC611C">
              <w:rPr>
                <w:rFonts w:eastAsia="SimSun"/>
                <w:i/>
                <w:iCs/>
                <w:szCs w:val="16"/>
                <w:lang w:val="en-GB" w:eastAsia="ko-KR"/>
              </w:rPr>
              <w:t>gNB</w:t>
            </w:r>
            <w:proofErr w:type="spellEnd"/>
            <w:r w:rsidRPr="00CC611C">
              <w:rPr>
                <w:rFonts w:eastAsia="SimSun"/>
                <w:i/>
                <w:iCs/>
                <w:szCs w:val="16"/>
                <w:lang w:val="en-GB" w:eastAsia="ko-KR"/>
              </w:rPr>
              <w:t>-to-</w:t>
            </w:r>
            <w:proofErr w:type="spellStart"/>
            <w:r w:rsidRPr="00CC611C">
              <w:rPr>
                <w:rFonts w:eastAsia="SimSun"/>
                <w:i/>
                <w:iCs/>
                <w:szCs w:val="16"/>
                <w:lang w:val="en-GB" w:eastAsia="ko-KR"/>
              </w:rPr>
              <w:t>gNB</w:t>
            </w:r>
            <w:proofErr w:type="spellEnd"/>
            <w:r w:rsidRPr="00CC611C">
              <w:rPr>
                <w:rFonts w:eastAsia="SimSun"/>
                <w:i/>
                <w:iCs/>
                <w:szCs w:val="16"/>
                <w:lang w:val="en-GB" w:eastAsia="ko-KR"/>
              </w:rPr>
              <w:t xml:space="preserve"> channel model based on TR 38.802 / 38.901 as </w:t>
            </w:r>
            <w:proofErr w:type="spellStart"/>
            <w:r w:rsidRPr="00CC611C">
              <w:rPr>
                <w:rFonts w:eastAsia="SimSun"/>
                <w:i/>
                <w:iCs/>
                <w:szCs w:val="16"/>
                <w:lang w:val="en-GB" w:eastAsia="ko-KR"/>
              </w:rPr>
              <w:t>gNB</w:t>
            </w:r>
            <w:proofErr w:type="spellEnd"/>
            <w:r w:rsidRPr="00CC611C">
              <w:rPr>
                <w:rFonts w:eastAsia="SimSun"/>
                <w:i/>
                <w:iCs/>
                <w:szCs w:val="16"/>
                <w:lang w:val="en-GB" w:eastAsia="ko-KR"/>
              </w:rPr>
              <w:t xml:space="preserve">-to-UE channel and height </w:t>
            </w:r>
            <w:proofErr w:type="spellStart"/>
            <w:r w:rsidRPr="00CC611C">
              <w:rPr>
                <w:rFonts w:eastAsia="SimSun"/>
                <w:i/>
                <w:iCs/>
                <w:szCs w:val="16"/>
                <w:lang w:val="en-GB" w:eastAsia="ko-KR"/>
              </w:rPr>
              <w:t>adju</w:t>
            </w:r>
            <w:r w:rsidRPr="00853E31">
              <w:rPr>
                <w:i/>
              </w:rPr>
              <w:t>stment</w:t>
            </w:r>
            <w:proofErr w:type="spellEnd"/>
            <w:r w:rsidRPr="00853E31">
              <w:rPr>
                <w:i/>
              </w:rPr>
              <w:t xml:space="preserve">. </w:t>
            </w:r>
          </w:p>
          <w:p w14:paraId="2F4D7D10" w14:textId="153209DC" w:rsidR="00BB0702" w:rsidRPr="009A47B6" w:rsidRDefault="00BB0702" w:rsidP="006C6A26">
            <w:pPr>
              <w:pStyle w:val="ListParagraph"/>
              <w:numPr>
                <w:ilvl w:val="0"/>
                <w:numId w:val="23"/>
              </w:numPr>
              <w:rPr>
                <w:i/>
              </w:rPr>
            </w:pPr>
            <w:r w:rsidRPr="00853E31">
              <w:rPr>
                <w:i/>
              </w:rPr>
              <w:t xml:space="preserve">Step 2: inter-SB leakage based on the frequency isolation between DL </w:t>
            </w:r>
            <w:proofErr w:type="spellStart"/>
            <w:r w:rsidRPr="00853E31">
              <w:rPr>
                <w:i/>
              </w:rPr>
              <w:t>subband</w:t>
            </w:r>
            <w:proofErr w:type="spellEnd"/>
            <w:r w:rsidRPr="00853E31">
              <w:rPr>
                <w:i/>
              </w:rPr>
              <w:t xml:space="preserve"> and UL </w:t>
            </w:r>
            <w:proofErr w:type="spellStart"/>
            <w:r w:rsidRPr="00853E31">
              <w:rPr>
                <w:i/>
              </w:rPr>
              <w:t>subband</w:t>
            </w:r>
            <w:proofErr w:type="spellEnd"/>
            <w:r w:rsidRPr="00853E31">
              <w:rPr>
                <w:i/>
              </w:rPr>
              <w:t>.</w:t>
            </w:r>
          </w:p>
          <w:p w14:paraId="4AC3ABF3" w14:textId="77777777" w:rsidR="00BB0702" w:rsidRPr="00CC611C" w:rsidRDefault="00BB0702" w:rsidP="00BB0702">
            <w:pPr>
              <w:rPr>
                <w:i/>
                <w:iCs/>
                <w:szCs w:val="16"/>
                <w:lang w:val="en-GB" w:eastAsia="ko-KR"/>
              </w:rPr>
            </w:pPr>
            <w:r w:rsidRPr="00853E31">
              <w:rPr>
                <w:b/>
                <w:i/>
                <w:iCs/>
                <w:szCs w:val="16"/>
                <w:u w:val="single"/>
                <w:lang w:val="en-GB" w:eastAsia="ko-KR"/>
              </w:rPr>
              <w:t>Proposal 19:</w:t>
            </w:r>
            <w:r w:rsidRPr="00CC611C">
              <w:rPr>
                <w:i/>
                <w:iCs/>
                <w:szCs w:val="16"/>
                <w:lang w:val="en-GB" w:eastAsia="ko-KR"/>
              </w:rPr>
              <w:t xml:space="preserve"> Inter-UE inter-</w:t>
            </w:r>
            <w:proofErr w:type="spellStart"/>
            <w:r w:rsidRPr="00CC611C">
              <w:rPr>
                <w:i/>
                <w:iCs/>
                <w:szCs w:val="16"/>
                <w:lang w:val="en-GB" w:eastAsia="ko-KR"/>
              </w:rPr>
              <w:t>subband</w:t>
            </w:r>
            <w:proofErr w:type="spellEnd"/>
            <w:r w:rsidRPr="00CC611C">
              <w:rPr>
                <w:i/>
                <w:iCs/>
                <w:szCs w:val="16"/>
                <w:lang w:val="en-GB" w:eastAsia="ko-KR"/>
              </w:rPr>
              <w:t xml:space="preserve"> CLI can be modelled using two steps</w:t>
            </w:r>
          </w:p>
          <w:p w14:paraId="4FA85AA6" w14:textId="77777777" w:rsidR="00BB0702" w:rsidRPr="00853E31" w:rsidRDefault="00BB0702" w:rsidP="006C6A26">
            <w:pPr>
              <w:pStyle w:val="ListParagraph"/>
              <w:numPr>
                <w:ilvl w:val="0"/>
                <w:numId w:val="23"/>
              </w:numPr>
              <w:rPr>
                <w:i/>
              </w:rPr>
            </w:pPr>
            <w:r w:rsidRPr="00CC611C">
              <w:rPr>
                <w:rFonts w:eastAsia="SimSun"/>
                <w:i/>
                <w:iCs/>
                <w:szCs w:val="16"/>
                <w:lang w:val="en-GB" w:eastAsia="ko-KR"/>
              </w:rPr>
              <w:t>Step 1: U</w:t>
            </w:r>
            <w:r w:rsidRPr="00853E31">
              <w:rPr>
                <w:i/>
              </w:rPr>
              <w:t xml:space="preserve">E-to-UE channel model based on TR 38.802 / 38.901. </w:t>
            </w:r>
          </w:p>
          <w:p w14:paraId="022F8B64" w14:textId="56611F84" w:rsidR="00BB0702" w:rsidRPr="009A47B6" w:rsidRDefault="00BB0702" w:rsidP="006C6A26">
            <w:pPr>
              <w:pStyle w:val="ListParagraph"/>
              <w:numPr>
                <w:ilvl w:val="0"/>
                <w:numId w:val="23"/>
              </w:numPr>
              <w:rPr>
                <w:i/>
              </w:rPr>
            </w:pPr>
            <w:r w:rsidRPr="00853E31">
              <w:rPr>
                <w:i/>
              </w:rPr>
              <w:t xml:space="preserve">Step 2: inter-SB leakage based on the frequency isolation between UL </w:t>
            </w:r>
            <w:proofErr w:type="spellStart"/>
            <w:r w:rsidRPr="00853E31">
              <w:rPr>
                <w:i/>
              </w:rPr>
              <w:t>subband</w:t>
            </w:r>
            <w:proofErr w:type="spellEnd"/>
            <w:r w:rsidRPr="00853E31">
              <w:rPr>
                <w:i/>
              </w:rPr>
              <w:t xml:space="preserve"> and DL </w:t>
            </w:r>
            <w:proofErr w:type="spellStart"/>
            <w:r w:rsidRPr="00853E31">
              <w:rPr>
                <w:i/>
              </w:rPr>
              <w:t>subband</w:t>
            </w:r>
            <w:proofErr w:type="spellEnd"/>
            <w:r w:rsidRPr="00853E31">
              <w:rPr>
                <w:i/>
              </w:rPr>
              <w:t>.</w:t>
            </w:r>
          </w:p>
        </w:tc>
      </w:tr>
    </w:tbl>
    <w:p w14:paraId="4D21E4A7" w14:textId="00092CBB" w:rsidR="00DB6459" w:rsidRDefault="00DB6459" w:rsidP="00DB6459">
      <w:pPr>
        <w:rPr>
          <w:lang w:val="en-GB"/>
        </w:rPr>
      </w:pPr>
    </w:p>
    <w:p w14:paraId="7B05A526" w14:textId="3C8B55A4" w:rsidR="0085294C" w:rsidRPr="0085294C" w:rsidRDefault="0085294C" w:rsidP="0085294C">
      <w:pPr>
        <w:pStyle w:val="ListParagraph"/>
        <w:numPr>
          <w:ilvl w:val="0"/>
          <w:numId w:val="23"/>
        </w:numPr>
        <w:rPr>
          <w:b/>
          <w:bCs/>
          <w:lang w:val="en-GB"/>
        </w:rPr>
      </w:pPr>
      <w:r w:rsidRPr="0085294C">
        <w:rPr>
          <w:rFonts w:hint="eastAsia"/>
          <w:b/>
          <w:bCs/>
          <w:lang w:val="en-GB"/>
        </w:rPr>
        <w:t>L</w:t>
      </w:r>
      <w:r w:rsidRPr="0085294C">
        <w:rPr>
          <w:b/>
          <w:bCs/>
          <w:lang w:val="en-GB"/>
        </w:rPr>
        <w:t>S to RAN4</w:t>
      </w:r>
    </w:p>
    <w:tbl>
      <w:tblPr>
        <w:tblStyle w:val="TableGrid"/>
        <w:tblW w:w="0" w:type="auto"/>
        <w:tblLook w:val="04A0" w:firstRow="1" w:lastRow="0" w:firstColumn="1" w:lastColumn="0" w:noHBand="0" w:noVBand="1"/>
      </w:tblPr>
      <w:tblGrid>
        <w:gridCol w:w="2122"/>
        <w:gridCol w:w="7840"/>
      </w:tblGrid>
      <w:tr w:rsidR="0085294C" w:rsidRPr="001820A8" w14:paraId="0317AA13"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D8C20E0" w14:textId="77777777" w:rsidR="0085294C" w:rsidRPr="001820A8" w:rsidRDefault="0085294C"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3D5FB54" w14:textId="77777777" w:rsidR="0085294C" w:rsidRPr="001820A8" w:rsidRDefault="0085294C" w:rsidP="007302FC">
            <w:pPr>
              <w:jc w:val="center"/>
              <w:rPr>
                <w:b/>
                <w:lang w:eastAsia="zh-CN"/>
              </w:rPr>
            </w:pPr>
            <w:r w:rsidRPr="001820A8">
              <w:rPr>
                <w:b/>
                <w:lang w:eastAsia="zh-CN"/>
              </w:rPr>
              <w:t>Proposals</w:t>
            </w:r>
          </w:p>
        </w:tc>
      </w:tr>
      <w:tr w:rsidR="0085294C" w:rsidRPr="001820A8" w14:paraId="1AC8229C"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DE4453D" w14:textId="77777777" w:rsidR="0085294C" w:rsidRPr="00283ED0" w:rsidRDefault="0085294C" w:rsidP="007302FC">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94100B0" w14:textId="77777777" w:rsidR="0085294C" w:rsidRPr="00C942FA" w:rsidRDefault="0085294C" w:rsidP="007302FC">
            <w:pPr>
              <w:rPr>
                <w:i/>
                <w:iCs/>
                <w:lang w:eastAsia="zh-CN"/>
              </w:rPr>
            </w:pPr>
            <w:r w:rsidRPr="00C942FA">
              <w:rPr>
                <w:b/>
                <w:i/>
                <w:u w:val="single"/>
              </w:rPr>
              <w:t>Proposal 7:</w:t>
            </w:r>
            <w:r w:rsidRPr="00C942FA">
              <w:rPr>
                <w:bCs/>
                <w:i/>
                <w:lang w:eastAsia="zh-CN"/>
              </w:rPr>
              <w:t xml:space="preserve"> </w:t>
            </w:r>
            <w:r w:rsidRPr="00C942FA">
              <w:rPr>
                <w:rFonts w:eastAsiaTheme="minorEastAsia"/>
                <w:i/>
                <w:iCs/>
                <w:lang w:eastAsia="zh-CN"/>
              </w:rPr>
              <w:t>Include the following in the LS to RAN4</w:t>
            </w:r>
            <w:r w:rsidRPr="00C942FA">
              <w:rPr>
                <w:i/>
                <w:iCs/>
                <w:lang w:eastAsia="zh-CN"/>
              </w:rPr>
              <w:t>:</w:t>
            </w:r>
          </w:p>
          <w:p w14:paraId="4DC45460" w14:textId="77777777" w:rsidR="0085294C" w:rsidRPr="00C942FA" w:rsidRDefault="0085294C" w:rsidP="007302FC">
            <w:pPr>
              <w:pStyle w:val="ListParagraph"/>
              <w:numPr>
                <w:ilvl w:val="0"/>
                <w:numId w:val="23"/>
              </w:numPr>
              <w:rPr>
                <w:i/>
                <w:lang w:eastAsia="zh-CN"/>
              </w:rPr>
            </w:pPr>
            <w:r w:rsidRPr="00C942FA">
              <w:rPr>
                <w:rFonts w:eastAsiaTheme="minorEastAsia"/>
                <w:i/>
                <w:lang w:eastAsia="zh-CN"/>
              </w:rPr>
              <w:t>RAN1 would like to ask RAN4 about the values or value ranges of the following interference ratios used for SBFD evaluation.</w:t>
            </w:r>
          </w:p>
          <w:p w14:paraId="7FE5CB33" w14:textId="77777777" w:rsidR="0085294C" w:rsidRPr="00C942FA" w:rsidRDefault="0085294C" w:rsidP="007302FC">
            <w:pPr>
              <w:pStyle w:val="ListParagraph"/>
              <w:numPr>
                <w:ilvl w:val="1"/>
                <w:numId w:val="26"/>
              </w:numPr>
              <w:rPr>
                <w:i/>
                <w:iCs/>
              </w:rPr>
            </w:pPr>
            <w:proofErr w:type="spellStart"/>
            <w:r w:rsidRPr="00C942FA">
              <w:rPr>
                <w:i/>
                <w:iCs/>
              </w:rPr>
              <w:t>gNB’s</w:t>
            </w:r>
            <w:proofErr w:type="spellEnd"/>
            <w:r w:rsidRPr="00C942FA">
              <w:rPr>
                <w:i/>
                <w:iCs/>
              </w:rPr>
              <w:t xml:space="preserve"> self-interference ratio (SIR)</w:t>
            </w:r>
          </w:p>
          <w:p w14:paraId="2DB16C0C" w14:textId="77777777" w:rsidR="0085294C" w:rsidRPr="00C942FA" w:rsidRDefault="0085294C" w:rsidP="007302FC">
            <w:pPr>
              <w:pStyle w:val="ListParagraph"/>
              <w:numPr>
                <w:ilvl w:val="2"/>
                <w:numId w:val="26"/>
              </w:numPr>
              <w:rPr>
                <w:i/>
                <w:iCs/>
              </w:rPr>
            </w:pPr>
            <w:r w:rsidRPr="00C942FA">
              <w:rPr>
                <w:i/>
                <w:iCs/>
              </w:rPr>
              <w:t xml:space="preserve">In RAN1’s understanding, SIR is defined as the ratio of the power transmitted by </w:t>
            </w:r>
            <w:proofErr w:type="spellStart"/>
            <w:r w:rsidRPr="00C942FA">
              <w:rPr>
                <w:i/>
                <w:iCs/>
              </w:rPr>
              <w:t>gNB</w:t>
            </w:r>
            <w:proofErr w:type="spellEnd"/>
            <w:r w:rsidRPr="00C942FA">
              <w:rPr>
                <w:i/>
                <w:iCs/>
              </w:rPr>
              <w:t xml:space="preserve"> on one frequency unit (e.g., one </w:t>
            </w:r>
            <w:proofErr w:type="spellStart"/>
            <w:r w:rsidRPr="00C942FA">
              <w:rPr>
                <w:i/>
                <w:iCs/>
              </w:rPr>
              <w:t>subband</w:t>
            </w:r>
            <w:proofErr w:type="spellEnd"/>
            <w:r w:rsidRPr="00C942FA">
              <w:rPr>
                <w:i/>
                <w:iCs/>
              </w:rPr>
              <w:t xml:space="preserve">/RB/subcarrier) in a SBFD carrier to the total interference received by the same </w:t>
            </w:r>
            <w:proofErr w:type="spellStart"/>
            <w:r w:rsidRPr="00C942FA">
              <w:rPr>
                <w:i/>
                <w:iCs/>
              </w:rPr>
              <w:t>gNB</w:t>
            </w:r>
            <w:proofErr w:type="spellEnd"/>
            <w:r w:rsidRPr="00C942FA">
              <w:rPr>
                <w:i/>
                <w:iCs/>
              </w:rPr>
              <w:t xml:space="preserve"> on a different frequency unit (e.g., another </w:t>
            </w:r>
            <w:proofErr w:type="spellStart"/>
            <w:r w:rsidRPr="00C942FA">
              <w:rPr>
                <w:i/>
                <w:iCs/>
              </w:rPr>
              <w:t>subband</w:t>
            </w:r>
            <w:proofErr w:type="spellEnd"/>
            <w:r w:rsidRPr="00C942FA">
              <w:rPr>
                <w:i/>
                <w:iCs/>
              </w:rPr>
              <w:t>/RB/subcarrier) in the same SBFD carrier.</w:t>
            </w:r>
          </w:p>
          <w:p w14:paraId="0A8AE067" w14:textId="77777777" w:rsidR="0085294C" w:rsidRPr="00C942FA" w:rsidRDefault="0085294C" w:rsidP="007302FC">
            <w:pPr>
              <w:pStyle w:val="ListParagraph"/>
              <w:numPr>
                <w:ilvl w:val="2"/>
                <w:numId w:val="26"/>
              </w:numPr>
              <w:rPr>
                <w:i/>
                <w:iCs/>
              </w:rPr>
            </w:pPr>
            <w:r w:rsidRPr="00C942FA">
              <w:rPr>
                <w:i/>
                <w:iCs/>
              </w:rPr>
              <w:t xml:space="preserve">Note: It is up to RAN4 to describe the SIR per </w:t>
            </w:r>
            <w:proofErr w:type="spellStart"/>
            <w:r w:rsidRPr="00C942FA">
              <w:rPr>
                <w:i/>
                <w:iCs/>
              </w:rPr>
              <w:t>subband</w:t>
            </w:r>
            <w:proofErr w:type="spellEnd"/>
            <w:r w:rsidRPr="00C942FA">
              <w:rPr>
                <w:i/>
                <w:iCs/>
              </w:rPr>
              <w:t>, per RB, or per subcarrier. For RAN1’s simulation purpose, it is preferred that RAN4 can provide the value or value range of per-subcarrier-SIR.</w:t>
            </w:r>
          </w:p>
          <w:p w14:paraId="0CCF934E" w14:textId="77777777" w:rsidR="0085294C" w:rsidRPr="00C942FA" w:rsidRDefault="0085294C" w:rsidP="007302FC">
            <w:pPr>
              <w:pStyle w:val="ListParagraph"/>
              <w:numPr>
                <w:ilvl w:val="1"/>
                <w:numId w:val="26"/>
              </w:numPr>
              <w:rPr>
                <w:i/>
                <w:iCs/>
              </w:rPr>
            </w:pPr>
            <w:r w:rsidRPr="00C942FA">
              <w:rPr>
                <w:i/>
                <w:iCs/>
              </w:rPr>
              <w:t>Inter-</w:t>
            </w:r>
            <w:proofErr w:type="spellStart"/>
            <w:r w:rsidRPr="00C942FA">
              <w:rPr>
                <w:i/>
                <w:iCs/>
              </w:rPr>
              <w:t>subband</w:t>
            </w:r>
            <w:proofErr w:type="spellEnd"/>
            <w:r w:rsidRPr="00C942FA">
              <w:rPr>
                <w:i/>
                <w:iCs/>
              </w:rPr>
              <w:t xml:space="preserve"> interference ratio (ISIR) including </w:t>
            </w:r>
            <w:proofErr w:type="spellStart"/>
            <w:r w:rsidRPr="00C942FA">
              <w:rPr>
                <w:i/>
                <w:iCs/>
              </w:rPr>
              <w:t>gNB-gNB</w:t>
            </w:r>
            <w:proofErr w:type="spellEnd"/>
            <w:r w:rsidRPr="00C942FA">
              <w:rPr>
                <w:i/>
                <w:iCs/>
              </w:rPr>
              <w:t xml:space="preserve"> ISIR and UE-UE ISIR</w:t>
            </w:r>
          </w:p>
          <w:p w14:paraId="1252E08B" w14:textId="77777777" w:rsidR="0085294C" w:rsidRPr="00C942FA" w:rsidRDefault="0085294C" w:rsidP="007302FC">
            <w:pPr>
              <w:pStyle w:val="ListParagraph"/>
              <w:numPr>
                <w:ilvl w:val="2"/>
                <w:numId w:val="26"/>
              </w:numPr>
              <w:rPr>
                <w:i/>
                <w:iCs/>
              </w:rPr>
            </w:pPr>
            <w:r w:rsidRPr="00C942FA">
              <w:rPr>
                <w:i/>
                <w:iCs/>
              </w:rPr>
              <w:lastRenderedPageBreak/>
              <w:t xml:space="preserve">In RAN1’s understanding, ISIR is defined as the ratio of the power transmitted by the aggressor </w:t>
            </w:r>
            <w:proofErr w:type="spellStart"/>
            <w:r w:rsidRPr="00C942FA">
              <w:rPr>
                <w:i/>
                <w:iCs/>
              </w:rPr>
              <w:t>gNB</w:t>
            </w:r>
            <w:proofErr w:type="spellEnd"/>
            <w:r w:rsidRPr="00C942FA">
              <w:rPr>
                <w:i/>
                <w:iCs/>
              </w:rPr>
              <w:t xml:space="preserve">/UE on one frequency unit (e.g., one </w:t>
            </w:r>
            <w:proofErr w:type="spellStart"/>
            <w:r w:rsidRPr="00C942FA">
              <w:rPr>
                <w:i/>
                <w:iCs/>
              </w:rPr>
              <w:t>subband</w:t>
            </w:r>
            <w:proofErr w:type="spellEnd"/>
            <w:r w:rsidRPr="00C942FA">
              <w:rPr>
                <w:i/>
                <w:iCs/>
              </w:rPr>
              <w:t xml:space="preserve">/RB/subcarrier) in a SBFD carrier to the total interference received by the victim </w:t>
            </w:r>
            <w:proofErr w:type="spellStart"/>
            <w:r w:rsidRPr="00C942FA">
              <w:rPr>
                <w:i/>
                <w:iCs/>
              </w:rPr>
              <w:t>gNB</w:t>
            </w:r>
            <w:proofErr w:type="spellEnd"/>
            <w:r w:rsidRPr="00C942FA">
              <w:rPr>
                <w:i/>
                <w:iCs/>
              </w:rPr>
              <w:t xml:space="preserve">/UE on a different frequency unit (e.g., another </w:t>
            </w:r>
            <w:proofErr w:type="spellStart"/>
            <w:r w:rsidRPr="00C942FA">
              <w:rPr>
                <w:i/>
                <w:iCs/>
              </w:rPr>
              <w:t>subband</w:t>
            </w:r>
            <w:proofErr w:type="spellEnd"/>
            <w:r w:rsidRPr="00C942FA">
              <w:rPr>
                <w:i/>
                <w:iCs/>
              </w:rPr>
              <w:t>/RB/subcarrier) in the same SBFD carrier.</w:t>
            </w:r>
          </w:p>
          <w:p w14:paraId="107CF9BC" w14:textId="77777777" w:rsidR="0085294C" w:rsidRPr="00C942FA" w:rsidRDefault="0085294C" w:rsidP="007302FC">
            <w:pPr>
              <w:pStyle w:val="ListParagraph"/>
              <w:numPr>
                <w:ilvl w:val="2"/>
                <w:numId w:val="26"/>
              </w:numPr>
              <w:rPr>
                <w:i/>
                <w:iCs/>
              </w:rPr>
            </w:pPr>
            <w:r w:rsidRPr="00C942FA">
              <w:rPr>
                <w:i/>
                <w:iCs/>
              </w:rPr>
              <w:t xml:space="preserve">Note: It is up to RAN4 to describe the ISIR per </w:t>
            </w:r>
            <w:proofErr w:type="spellStart"/>
            <w:r w:rsidRPr="00C942FA">
              <w:rPr>
                <w:i/>
                <w:iCs/>
              </w:rPr>
              <w:t>subband</w:t>
            </w:r>
            <w:proofErr w:type="spellEnd"/>
            <w:r w:rsidRPr="00C942FA">
              <w:rPr>
                <w:i/>
                <w:iCs/>
              </w:rPr>
              <w:t>, per RB, or per subcarrier. For RAN1’s simulation purpose, it is preferred that RAN4 can provide the value or value range of per-subcarrier-ISIR.</w:t>
            </w:r>
          </w:p>
          <w:p w14:paraId="25854E7B" w14:textId="77777777" w:rsidR="0085294C" w:rsidRPr="00C942FA" w:rsidRDefault="0085294C" w:rsidP="007302FC">
            <w:pPr>
              <w:pStyle w:val="ListParagraph"/>
              <w:numPr>
                <w:ilvl w:val="1"/>
                <w:numId w:val="26"/>
              </w:numPr>
              <w:rPr>
                <w:i/>
                <w:iCs/>
              </w:rPr>
            </w:pPr>
            <w:r w:rsidRPr="00C942FA">
              <w:rPr>
                <w:i/>
                <w:iCs/>
              </w:rPr>
              <w:t xml:space="preserve">Adjacent-channel interference ratio (ACIR) including </w:t>
            </w:r>
            <w:proofErr w:type="spellStart"/>
            <w:r w:rsidRPr="00C942FA">
              <w:rPr>
                <w:i/>
                <w:iCs/>
              </w:rPr>
              <w:t>gNB-gNB</w:t>
            </w:r>
            <w:proofErr w:type="spellEnd"/>
            <w:r w:rsidRPr="00C942FA">
              <w:rPr>
                <w:i/>
                <w:iCs/>
              </w:rPr>
              <w:t xml:space="preserve"> ACIR and UE-UE ACIR</w:t>
            </w:r>
          </w:p>
          <w:p w14:paraId="06208C78" w14:textId="77777777" w:rsidR="0085294C" w:rsidRPr="00C942FA" w:rsidRDefault="0085294C" w:rsidP="007302FC">
            <w:pPr>
              <w:pStyle w:val="ListParagraph"/>
              <w:numPr>
                <w:ilvl w:val="2"/>
                <w:numId w:val="26"/>
              </w:numPr>
              <w:rPr>
                <w:i/>
                <w:iCs/>
              </w:rPr>
            </w:pPr>
            <w:r w:rsidRPr="00C942FA">
              <w:rPr>
                <w:i/>
                <w:iCs/>
              </w:rPr>
              <w:t xml:space="preserve">RAN1 understands the ACIR in TR38.828 is the ratio of the power transmitted by the aggressor </w:t>
            </w:r>
            <w:proofErr w:type="spellStart"/>
            <w:r w:rsidRPr="00C942FA">
              <w:rPr>
                <w:i/>
                <w:iCs/>
              </w:rPr>
              <w:t>gNB</w:t>
            </w:r>
            <w:proofErr w:type="spellEnd"/>
            <w:r w:rsidRPr="00C942FA">
              <w:rPr>
                <w:i/>
                <w:iCs/>
              </w:rPr>
              <w:t xml:space="preserve">/UE on one carrier to the total interference received by the victim </w:t>
            </w:r>
            <w:proofErr w:type="spellStart"/>
            <w:r w:rsidRPr="00C942FA">
              <w:rPr>
                <w:i/>
                <w:iCs/>
              </w:rPr>
              <w:t>gNB</w:t>
            </w:r>
            <w:proofErr w:type="spellEnd"/>
            <w:r w:rsidRPr="00C942FA">
              <w:rPr>
                <w:i/>
                <w:iCs/>
              </w:rPr>
              <w:t>/UE on the adjacent carrier, i.e., the ACIR in TR38.828 is described per carrier.</w:t>
            </w:r>
          </w:p>
          <w:p w14:paraId="29B98B85" w14:textId="77777777" w:rsidR="0085294C" w:rsidRPr="00C942FA" w:rsidRDefault="0085294C" w:rsidP="007302FC">
            <w:pPr>
              <w:pStyle w:val="ListParagraph"/>
              <w:numPr>
                <w:ilvl w:val="2"/>
                <w:numId w:val="26"/>
              </w:numPr>
              <w:rPr>
                <w:i/>
                <w:lang w:eastAsia="zh-CN"/>
              </w:rPr>
            </w:pPr>
            <w:r w:rsidRPr="00C942FA">
              <w:rPr>
                <w:i/>
                <w:iCs/>
              </w:rPr>
              <w:t xml:space="preserve">For RAN1’s simulation purpose, it is preferred that RAN4 can provide the value or value range of ACIR with </w:t>
            </w:r>
            <w:r w:rsidRPr="00C942FA">
              <w:rPr>
                <w:rFonts w:eastAsia="MS Mincho"/>
                <w:i/>
                <w:iCs/>
              </w:rPr>
              <w:t>finer granularity, e.g.,</w:t>
            </w:r>
            <w:r w:rsidRPr="00C942FA">
              <w:rPr>
                <w:i/>
                <w:iCs/>
              </w:rPr>
              <w:t xml:space="preserve"> the per-subcarrier-ACIR defined as the ratio of the power transmitted by the aggressor </w:t>
            </w:r>
            <w:proofErr w:type="spellStart"/>
            <w:r w:rsidRPr="00C942FA">
              <w:rPr>
                <w:i/>
                <w:iCs/>
              </w:rPr>
              <w:t>gNB</w:t>
            </w:r>
            <w:proofErr w:type="spellEnd"/>
            <w:r w:rsidRPr="00C942FA">
              <w:rPr>
                <w:i/>
                <w:iCs/>
              </w:rPr>
              <w:t xml:space="preserve">/UE on one subcarrier in one carrier to the interference received by the victim </w:t>
            </w:r>
            <w:proofErr w:type="spellStart"/>
            <w:r w:rsidRPr="00C942FA">
              <w:rPr>
                <w:i/>
                <w:iCs/>
              </w:rPr>
              <w:t>gNB</w:t>
            </w:r>
            <w:proofErr w:type="spellEnd"/>
            <w:r w:rsidRPr="00C942FA">
              <w:rPr>
                <w:i/>
                <w:iCs/>
              </w:rPr>
              <w:t>/UE on another subcarrier in the adjacent carrier.</w:t>
            </w:r>
          </w:p>
          <w:p w14:paraId="4E2A426F" w14:textId="77777777" w:rsidR="0085294C" w:rsidRPr="00C942FA" w:rsidRDefault="0085294C" w:rsidP="007302FC">
            <w:pPr>
              <w:pStyle w:val="ListParagraph"/>
              <w:numPr>
                <w:ilvl w:val="0"/>
                <w:numId w:val="23"/>
              </w:numPr>
              <w:rPr>
                <w:i/>
                <w:lang w:eastAsia="zh-CN"/>
              </w:rPr>
            </w:pPr>
            <w:r w:rsidRPr="00C942FA">
              <w:rPr>
                <w:rFonts w:eastAsiaTheme="minorEastAsia"/>
                <w:i/>
                <w:lang w:eastAsia="zh-CN"/>
              </w:rPr>
              <w:t>If values or value ranges of SIR/ISIR/ACIR provided by RAN4 are defined with a coarser granularity, e.g., per carrier/</w:t>
            </w:r>
            <w:proofErr w:type="spellStart"/>
            <w:r w:rsidRPr="00C942FA">
              <w:rPr>
                <w:rFonts w:eastAsiaTheme="minorEastAsia"/>
                <w:i/>
                <w:lang w:eastAsia="zh-CN"/>
              </w:rPr>
              <w:t>subband</w:t>
            </w:r>
            <w:proofErr w:type="spellEnd"/>
            <w:r w:rsidRPr="00C942FA">
              <w:rPr>
                <w:rFonts w:eastAsiaTheme="minorEastAsia"/>
                <w:i/>
                <w:lang w:eastAsia="zh-CN"/>
              </w:rPr>
              <w:t xml:space="preserve">/RB, it is preferred that a method can be provided by RAN4 to </w:t>
            </w:r>
            <w:r w:rsidRPr="00C942FA">
              <w:rPr>
                <w:i/>
                <w:lang w:eastAsia="zh-CN"/>
              </w:rPr>
              <w:t xml:space="preserve">derive the </w:t>
            </w:r>
            <w:r w:rsidRPr="00C942FA">
              <w:rPr>
                <w:rFonts w:eastAsiaTheme="minorEastAsia"/>
                <w:i/>
                <w:lang w:eastAsia="zh-CN"/>
              </w:rPr>
              <w:t>SIR/ISIR/ACIR values with finer granularity from the SIR/ISIR/ACIR values with coarser granularity.</w:t>
            </w:r>
          </w:p>
          <w:p w14:paraId="4643835A" w14:textId="77777777" w:rsidR="0085294C" w:rsidRPr="00C942FA" w:rsidRDefault="0085294C" w:rsidP="007302FC">
            <w:pPr>
              <w:pStyle w:val="ListParagraph"/>
              <w:numPr>
                <w:ilvl w:val="0"/>
                <w:numId w:val="23"/>
              </w:numPr>
              <w:rPr>
                <w:i/>
                <w:lang w:eastAsia="zh-CN"/>
              </w:rPr>
            </w:pPr>
            <w:r w:rsidRPr="00C942FA">
              <w:rPr>
                <w:i/>
                <w:lang w:eastAsia="zh-CN"/>
              </w:rPr>
              <w:t xml:space="preserve">Note: At least for RAN1’s simulation purpose, the typical value of the bandwidth of the UL </w:t>
            </w:r>
            <w:proofErr w:type="spellStart"/>
            <w:r w:rsidRPr="00C942FA">
              <w:rPr>
                <w:i/>
                <w:lang w:eastAsia="zh-CN"/>
              </w:rPr>
              <w:t>subband</w:t>
            </w:r>
            <w:proofErr w:type="spellEnd"/>
            <w:r w:rsidRPr="00C942FA">
              <w:rPr>
                <w:i/>
                <w:lang w:eastAsia="zh-CN"/>
              </w:rPr>
              <w:t xml:space="preserve"> in </w:t>
            </w:r>
            <w:proofErr w:type="spellStart"/>
            <w:r w:rsidRPr="00C942FA">
              <w:rPr>
                <w:i/>
                <w:lang w:eastAsia="zh-CN"/>
              </w:rPr>
              <w:t>subband</w:t>
            </w:r>
            <w:proofErr w:type="spellEnd"/>
            <w:r w:rsidRPr="00C942FA">
              <w:rPr>
                <w:i/>
                <w:lang w:eastAsia="zh-CN"/>
              </w:rPr>
              <w:t xml:space="preserve"> non-overlapping full duplex is tens of MHz, e.g., 20MHz, 40MHz, 60MHz, </w:t>
            </w:r>
            <w:proofErr w:type="spellStart"/>
            <w:r w:rsidRPr="00C942FA">
              <w:rPr>
                <w:i/>
                <w:lang w:eastAsia="zh-CN"/>
              </w:rPr>
              <w:t>etc</w:t>
            </w:r>
            <w:proofErr w:type="spellEnd"/>
            <w:r w:rsidRPr="00C942FA">
              <w:rPr>
                <w:i/>
                <w:lang w:eastAsia="zh-CN"/>
              </w:rPr>
              <w:t>…</w:t>
            </w:r>
          </w:p>
          <w:p w14:paraId="2712E42C" w14:textId="77777777" w:rsidR="0085294C" w:rsidRPr="00C921AB" w:rsidRDefault="0085294C" w:rsidP="007302FC">
            <w:pPr>
              <w:pStyle w:val="ListParagraph"/>
              <w:numPr>
                <w:ilvl w:val="0"/>
                <w:numId w:val="23"/>
              </w:numPr>
              <w:rPr>
                <w:i/>
                <w:lang w:eastAsia="zh-CN"/>
              </w:rPr>
            </w:pPr>
            <w:r w:rsidRPr="00C942FA">
              <w:rPr>
                <w:i/>
                <w:lang w:eastAsia="zh-CN"/>
              </w:rPr>
              <w:t>Note: It’s up to RAN4 to consider the antenna/RF and algorithm design, which include antenna isolation, TX IM suppression in the RX part, filtering and digital interference suppression. From RAN1 perspective, it is preferred that the SIR value under the assumption of separate-Tx/Rx antenna architecture can be provided by RAN4 as well as the corresponding separate-Tx/Rx antenna configuration including the placement of the Tx antennas and Rx antennas in the horizontal/vertical domain.</w:t>
            </w:r>
          </w:p>
        </w:tc>
      </w:tr>
      <w:tr w:rsidR="0085294C" w:rsidRPr="001820A8" w14:paraId="58BC770F"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AE47E1C" w14:textId="77777777" w:rsidR="0085294C" w:rsidRPr="00283ED0" w:rsidRDefault="0085294C" w:rsidP="007302FC">
            <w:pPr>
              <w:jc w:val="center"/>
              <w:rPr>
                <w:lang w:eastAsia="zh-CN"/>
              </w:rPr>
            </w:pPr>
            <w:r>
              <w:rPr>
                <w:rFonts w:hint="eastAsia"/>
                <w:lang w:eastAsia="zh-CN"/>
              </w:rPr>
              <w:lastRenderedPageBreak/>
              <w:t>Z</w:t>
            </w:r>
            <w:r>
              <w:rPr>
                <w:lang w:eastAsia="zh-CN"/>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AC6BDED" w14:textId="77777777" w:rsidR="0085294C" w:rsidRDefault="0085294C" w:rsidP="007302FC">
            <w:pPr>
              <w:rPr>
                <w:i/>
                <w:lang w:val="en-GB" w:eastAsia="zh-CN"/>
              </w:rPr>
            </w:pPr>
            <w:r w:rsidRPr="00787F89">
              <w:rPr>
                <w:rFonts w:hint="eastAsia"/>
                <w:b/>
                <w:i/>
                <w:u w:val="single"/>
                <w:lang w:val="en-GB" w:eastAsia="zh-CN"/>
              </w:rPr>
              <w:t>P</w:t>
            </w:r>
            <w:r w:rsidRPr="00787F89">
              <w:rPr>
                <w:b/>
                <w:i/>
                <w:u w:val="single"/>
                <w:lang w:val="en-GB" w:eastAsia="zh-CN"/>
              </w:rPr>
              <w:t>roposal 6</w:t>
            </w:r>
            <w:r w:rsidRPr="00787F89">
              <w:rPr>
                <w:i/>
                <w:lang w:val="en-GB" w:eastAsia="zh-CN"/>
              </w:rPr>
              <w:t xml:space="preserve">: </w:t>
            </w:r>
            <w:r>
              <w:rPr>
                <w:i/>
                <w:lang w:val="en-GB" w:eastAsia="zh-CN"/>
              </w:rPr>
              <w:t>To progress RAN1 study on duplex smoothly,</w:t>
            </w:r>
          </w:p>
          <w:p w14:paraId="3571316C" w14:textId="77777777" w:rsidR="0085294C" w:rsidRPr="00787F89" w:rsidRDefault="0085294C" w:rsidP="007302FC">
            <w:pPr>
              <w:pStyle w:val="ListParagraph"/>
              <w:numPr>
                <w:ilvl w:val="0"/>
                <w:numId w:val="19"/>
              </w:numPr>
              <w:spacing w:after="120"/>
              <w:rPr>
                <w:i/>
                <w:lang w:eastAsia="zh-CN"/>
              </w:rPr>
            </w:pPr>
            <w:r w:rsidRPr="00787F89">
              <w:rPr>
                <w:i/>
                <w:lang w:eastAsia="zh-CN"/>
              </w:rPr>
              <w:t>RAN1 starts identifying information that requires RAN4 input and sends LS to RAN4 as soon as possible.</w:t>
            </w:r>
          </w:p>
          <w:p w14:paraId="5281CDAE" w14:textId="77777777" w:rsidR="0085294C" w:rsidRPr="00C921AB" w:rsidRDefault="0085294C" w:rsidP="007302FC">
            <w:pPr>
              <w:pStyle w:val="ListParagraph"/>
              <w:numPr>
                <w:ilvl w:val="0"/>
                <w:numId w:val="19"/>
              </w:numPr>
              <w:spacing w:after="120"/>
              <w:rPr>
                <w:i/>
                <w:lang w:eastAsia="zh-CN"/>
              </w:rPr>
            </w:pPr>
            <w:r>
              <w:rPr>
                <w:i/>
                <w:lang w:eastAsia="zh-CN"/>
              </w:rPr>
              <w:t>RAN1 firstly calibrates geometry based on some simplified interference model defined by RAN1 and secondly calibrates geometry based on RAN4’s input once it is available.</w:t>
            </w:r>
          </w:p>
        </w:tc>
      </w:tr>
      <w:tr w:rsidR="0085294C" w:rsidRPr="001820A8" w14:paraId="3B3B4EC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1305509" w14:textId="77777777" w:rsidR="0085294C" w:rsidRPr="00283ED0" w:rsidRDefault="0085294C" w:rsidP="007302FC">
            <w:pPr>
              <w:jc w:val="center"/>
              <w:rPr>
                <w:lang w:eastAsia="zh-CN"/>
              </w:rPr>
            </w:pPr>
            <w:proofErr w:type="spellStart"/>
            <w:r>
              <w:rPr>
                <w:rFonts w:hint="eastAsia"/>
                <w:lang w:eastAsia="zh-CN"/>
              </w:rPr>
              <w:t>x</w:t>
            </w:r>
            <w:r>
              <w:rPr>
                <w:lang w:eastAsia="zh-CN"/>
              </w:rPr>
              <w:t>iaomi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463B2B43" w14:textId="77777777" w:rsidR="0085294C" w:rsidRPr="009E5F41" w:rsidRDefault="0085294C" w:rsidP="007302FC">
            <w:pPr>
              <w:spacing w:beforeLines="50"/>
              <w:rPr>
                <w:rFonts w:eastAsiaTheme="minorEastAsia"/>
                <w:i/>
                <w:lang w:eastAsia="zh-CN"/>
              </w:rPr>
            </w:pPr>
            <w:r w:rsidRPr="009E5F41">
              <w:rPr>
                <w:rFonts w:eastAsiaTheme="minorEastAsia" w:hint="eastAsia"/>
                <w:b/>
                <w:i/>
                <w:u w:val="single"/>
                <w:lang w:eastAsia="zh-CN"/>
              </w:rPr>
              <w:t>P</w:t>
            </w:r>
            <w:r w:rsidRPr="009E5F41">
              <w:rPr>
                <w:rFonts w:eastAsiaTheme="minorEastAsia"/>
                <w:b/>
                <w:i/>
                <w:u w:val="single"/>
                <w:lang w:eastAsia="zh-CN"/>
              </w:rPr>
              <w:t>roposal 8</w:t>
            </w:r>
            <w:r w:rsidRPr="009E5F41">
              <w:rPr>
                <w:rFonts w:eastAsiaTheme="minorEastAsia"/>
                <w:i/>
                <w:lang w:eastAsia="zh-CN"/>
              </w:rPr>
              <w:t>: Send an LS to RAN4 to check the views on the following two issue:</w:t>
            </w:r>
          </w:p>
          <w:p w14:paraId="66F77FE1" w14:textId="77777777" w:rsidR="0085294C" w:rsidRPr="009E5F41" w:rsidRDefault="0085294C" w:rsidP="007302FC">
            <w:pPr>
              <w:pStyle w:val="ListParagraph"/>
              <w:numPr>
                <w:ilvl w:val="0"/>
                <w:numId w:val="19"/>
              </w:numPr>
              <w:spacing w:after="120"/>
              <w:rPr>
                <w:i/>
                <w:lang w:eastAsia="zh-CN"/>
              </w:rPr>
            </w:pPr>
            <w:r w:rsidRPr="009E5F41">
              <w:rPr>
                <w:rFonts w:eastAsiaTheme="minorEastAsia" w:hint="eastAsia"/>
                <w:i/>
                <w:lang w:eastAsia="zh-CN"/>
              </w:rPr>
              <w:t>H</w:t>
            </w:r>
            <w:r w:rsidRPr="009E5F41">
              <w:rPr>
                <w:rFonts w:eastAsiaTheme="minorEastAsia"/>
                <w:i/>
                <w:lang w:eastAsia="zh-CN"/>
              </w:rPr>
              <w:t>ow to model the inter-</w:t>
            </w:r>
            <w:proofErr w:type="spellStart"/>
            <w:r w:rsidRPr="009E5F41">
              <w:rPr>
                <w:rFonts w:eastAsiaTheme="minorEastAsia"/>
                <w:i/>
                <w:lang w:eastAsia="zh-CN"/>
              </w:rPr>
              <w:t>subband</w:t>
            </w:r>
            <w:proofErr w:type="spellEnd"/>
            <w:r w:rsidRPr="009E5F41">
              <w:rPr>
                <w:rFonts w:eastAsiaTheme="minorEastAsia"/>
                <w:i/>
                <w:lang w:eastAsia="zh-CN"/>
              </w:rPr>
              <w:t xml:space="preserve"> interference from</w:t>
            </w:r>
            <w:r w:rsidRPr="009E5F41">
              <w:rPr>
                <w:i/>
                <w:lang w:eastAsia="zh-CN"/>
              </w:rPr>
              <w:t xml:space="preserve"> a DL </w:t>
            </w:r>
            <w:proofErr w:type="spellStart"/>
            <w:r w:rsidRPr="009E5F41">
              <w:rPr>
                <w:i/>
                <w:lang w:eastAsia="zh-CN"/>
              </w:rPr>
              <w:t>subband</w:t>
            </w:r>
            <w:proofErr w:type="spellEnd"/>
            <w:r w:rsidRPr="009E5F41">
              <w:rPr>
                <w:i/>
                <w:lang w:eastAsia="zh-CN"/>
              </w:rPr>
              <w:t xml:space="preserve"> to a UL </w:t>
            </w:r>
            <w:proofErr w:type="spellStart"/>
            <w:r w:rsidRPr="009E5F41">
              <w:rPr>
                <w:i/>
                <w:lang w:eastAsia="zh-CN"/>
              </w:rPr>
              <w:t>subband</w:t>
            </w:r>
            <w:proofErr w:type="spellEnd"/>
            <w:r w:rsidRPr="009E5F41">
              <w:rPr>
                <w:i/>
                <w:lang w:eastAsia="zh-CN"/>
              </w:rPr>
              <w:t>?</w:t>
            </w:r>
          </w:p>
          <w:p w14:paraId="3FF1D313" w14:textId="77777777" w:rsidR="0085294C" w:rsidRPr="00C921AB" w:rsidRDefault="0085294C" w:rsidP="007302FC">
            <w:pPr>
              <w:pStyle w:val="ListParagraph"/>
              <w:numPr>
                <w:ilvl w:val="0"/>
                <w:numId w:val="19"/>
              </w:numPr>
              <w:spacing w:after="120"/>
              <w:rPr>
                <w:rFonts w:eastAsiaTheme="minorEastAsia"/>
                <w:i/>
                <w:lang w:eastAsia="zh-CN"/>
              </w:rPr>
            </w:pPr>
            <w:r w:rsidRPr="009E5F41">
              <w:rPr>
                <w:i/>
                <w:lang w:eastAsia="zh-CN"/>
              </w:rPr>
              <w:t>How to model the inter-</w:t>
            </w:r>
            <w:proofErr w:type="spellStart"/>
            <w:r w:rsidRPr="009E5F41">
              <w:rPr>
                <w:i/>
                <w:lang w:eastAsia="zh-CN"/>
              </w:rPr>
              <w:t>subband</w:t>
            </w:r>
            <w:proofErr w:type="spellEnd"/>
            <w:r w:rsidRPr="009E5F41">
              <w:rPr>
                <w:i/>
                <w:lang w:eastAsia="zh-CN"/>
              </w:rPr>
              <w:t xml:space="preserve"> interference from a U</w:t>
            </w:r>
            <w:r w:rsidRPr="009E5F41">
              <w:rPr>
                <w:rFonts w:eastAsiaTheme="minorEastAsia"/>
                <w:i/>
                <w:lang w:eastAsia="zh-CN"/>
              </w:rPr>
              <w:t xml:space="preserve">L </w:t>
            </w:r>
            <w:proofErr w:type="spellStart"/>
            <w:r w:rsidRPr="009E5F41">
              <w:rPr>
                <w:rFonts w:eastAsiaTheme="minorEastAsia"/>
                <w:i/>
                <w:lang w:eastAsia="zh-CN"/>
              </w:rPr>
              <w:t>subband</w:t>
            </w:r>
            <w:proofErr w:type="spellEnd"/>
            <w:r w:rsidRPr="009E5F41">
              <w:rPr>
                <w:rFonts w:eastAsiaTheme="minorEastAsia"/>
                <w:i/>
                <w:lang w:eastAsia="zh-CN"/>
              </w:rPr>
              <w:t xml:space="preserve"> to a UL </w:t>
            </w:r>
            <w:proofErr w:type="spellStart"/>
            <w:r w:rsidRPr="009E5F41">
              <w:rPr>
                <w:rFonts w:eastAsiaTheme="minorEastAsia"/>
                <w:i/>
                <w:lang w:eastAsia="zh-CN"/>
              </w:rPr>
              <w:t>subband</w:t>
            </w:r>
            <w:proofErr w:type="spellEnd"/>
            <w:r w:rsidRPr="009E5F41">
              <w:rPr>
                <w:rFonts w:eastAsiaTheme="minorEastAsia"/>
                <w:i/>
                <w:lang w:eastAsia="zh-CN"/>
              </w:rPr>
              <w:t>?</w:t>
            </w:r>
          </w:p>
        </w:tc>
      </w:tr>
      <w:tr w:rsidR="0085294C" w:rsidRPr="001820A8" w14:paraId="5A86AEC8"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D4AF293" w14:textId="77777777" w:rsidR="0085294C" w:rsidRPr="00283ED0" w:rsidRDefault="0085294C" w:rsidP="007302FC">
            <w:pPr>
              <w:jc w:val="center"/>
              <w:rPr>
                <w:lang w:eastAsia="zh-CN"/>
              </w:rPr>
            </w:pPr>
            <w:r w:rsidRPr="00425CE3">
              <w:rPr>
                <w:lang w:eastAsia="zh-CN"/>
              </w:rPr>
              <w:lastRenderedPageBreak/>
              <w:t>OPPO</w:t>
            </w:r>
          </w:p>
        </w:tc>
        <w:tc>
          <w:tcPr>
            <w:tcW w:w="7840" w:type="dxa"/>
            <w:tcBorders>
              <w:top w:val="single" w:sz="4" w:space="0" w:color="auto"/>
              <w:left w:val="single" w:sz="4" w:space="0" w:color="auto"/>
              <w:bottom w:val="single" w:sz="4" w:space="0" w:color="auto"/>
              <w:right w:val="single" w:sz="4" w:space="0" w:color="auto"/>
            </w:tcBorders>
            <w:vAlign w:val="center"/>
          </w:tcPr>
          <w:p w14:paraId="6F48E504" w14:textId="77777777" w:rsidR="0085294C" w:rsidRPr="00C921AB" w:rsidRDefault="0085294C" w:rsidP="007302FC">
            <w:pPr>
              <w:rPr>
                <w:i/>
              </w:rPr>
            </w:pPr>
            <w:r w:rsidRPr="005E2545">
              <w:rPr>
                <w:b/>
                <w:i/>
                <w:u w:val="single"/>
              </w:rPr>
              <w:t>Proposal 5:</w:t>
            </w:r>
            <w:r w:rsidRPr="005E2545">
              <w:rPr>
                <w:i/>
              </w:rPr>
              <w:t xml:space="preserve"> Send LS to RAN4 to ask whether and how to model the interference ratio among </w:t>
            </w:r>
            <w:proofErr w:type="spellStart"/>
            <w:r w:rsidRPr="005E2545">
              <w:rPr>
                <w:i/>
              </w:rPr>
              <w:t>subbands</w:t>
            </w:r>
            <w:proofErr w:type="spellEnd"/>
            <w:r w:rsidRPr="005E2545">
              <w:rPr>
                <w:i/>
              </w:rPr>
              <w:t>.</w:t>
            </w:r>
          </w:p>
        </w:tc>
      </w:tr>
      <w:tr w:rsidR="0085294C" w:rsidRPr="001820A8" w14:paraId="0F762E88"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BEC10E2" w14:textId="77777777" w:rsidR="0085294C" w:rsidRPr="00283ED0" w:rsidRDefault="0085294C" w:rsidP="007302FC">
            <w:pPr>
              <w:jc w:val="center"/>
              <w:rPr>
                <w:lang w:eastAsia="zh-CN"/>
              </w:rPr>
            </w:pPr>
            <w:r w:rsidRPr="00AB2CF4">
              <w:rPr>
                <w:lang w:eastAsia="zh-CN"/>
              </w:rPr>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50B353" w14:textId="77777777" w:rsidR="0085294C" w:rsidRDefault="0085294C" w:rsidP="007302FC">
            <w:pPr>
              <w:pStyle w:val="Proposal"/>
              <w:overflowPunct/>
              <w:autoSpaceDE/>
              <w:autoSpaceDN/>
              <w:adjustRightInd/>
              <w:spacing w:before="240" w:line="259" w:lineRule="auto"/>
              <w:ind w:left="0" w:firstLine="0"/>
              <w:textAlignment w:val="auto"/>
              <w:rPr>
                <w:b w:val="0"/>
                <w:i/>
              </w:rPr>
            </w:pPr>
            <w:bookmarkStart w:id="116" w:name="_Toc102159330"/>
            <w:bookmarkStart w:id="117" w:name="_Toc102159451"/>
            <w:bookmarkStart w:id="118" w:name="_Toc102172302"/>
            <w:bookmarkStart w:id="119" w:name="_Toc102172350"/>
            <w:bookmarkStart w:id="120" w:name="_Toc102172715"/>
            <w:bookmarkStart w:id="121" w:name="_Toc102173923"/>
            <w:r w:rsidRPr="008C6EFD">
              <w:rPr>
                <w:i/>
                <w:u w:val="single"/>
              </w:rPr>
              <w:t xml:space="preserve">Proposal </w:t>
            </w:r>
            <w:r>
              <w:rPr>
                <w:i/>
                <w:u w:val="single"/>
              </w:rPr>
              <w:t>1</w:t>
            </w:r>
            <w:r w:rsidRPr="008C6EFD">
              <w:rPr>
                <w:i/>
                <w:u w:val="single"/>
              </w:rPr>
              <w:t>:</w:t>
            </w:r>
            <w:r w:rsidRPr="008C6EFD">
              <w:rPr>
                <w:b w:val="0"/>
                <w:i/>
              </w:rPr>
              <w:t xml:space="preserve"> Send an LS to RAN4 requesting feedback on various radio and antenna modelling aspects that are required for RAN1 to establish evaluation assumptions for both system-level and link-level simulations.</w:t>
            </w:r>
            <w:bookmarkEnd w:id="116"/>
            <w:bookmarkEnd w:id="117"/>
            <w:bookmarkEnd w:id="118"/>
            <w:bookmarkEnd w:id="119"/>
            <w:bookmarkEnd w:id="120"/>
            <w:bookmarkEnd w:id="121"/>
          </w:p>
          <w:p w14:paraId="74FC4F7D" w14:textId="77777777" w:rsidR="0085294C" w:rsidRPr="000E2AA5" w:rsidRDefault="0085294C" w:rsidP="007302FC">
            <w:pPr>
              <w:pStyle w:val="Proposal"/>
              <w:overflowPunct/>
              <w:autoSpaceDE/>
              <w:autoSpaceDN/>
              <w:adjustRightInd/>
              <w:spacing w:before="240" w:line="259" w:lineRule="auto"/>
              <w:textAlignment w:val="auto"/>
              <w:rPr>
                <w:b w:val="0"/>
                <w:i/>
              </w:rPr>
            </w:pPr>
            <w:r w:rsidRPr="000E2AA5">
              <w:rPr>
                <w:i/>
                <w:u w:val="single"/>
              </w:rPr>
              <w:t>Proposal 2</w:t>
            </w:r>
            <w:r>
              <w:rPr>
                <w:i/>
                <w:u w:val="single"/>
              </w:rPr>
              <w:t xml:space="preserve">: </w:t>
            </w:r>
            <w:r w:rsidRPr="000E2AA5">
              <w:rPr>
                <w:b w:val="0"/>
                <w:i/>
              </w:rPr>
              <w:t xml:space="preserve">In the LS to RAN request feedback on the following </w:t>
            </w:r>
            <w:proofErr w:type="spellStart"/>
            <w:r w:rsidRPr="000E2AA5">
              <w:rPr>
                <w:b w:val="0"/>
                <w:i/>
              </w:rPr>
              <w:t>gNB</w:t>
            </w:r>
            <w:proofErr w:type="spellEnd"/>
            <w:r w:rsidRPr="000E2AA5">
              <w:rPr>
                <w:b w:val="0"/>
                <w:i/>
              </w:rPr>
              <w:t xml:space="preserve"> and UE aspects:</w:t>
            </w:r>
          </w:p>
          <w:p w14:paraId="0E827489" w14:textId="77777777" w:rsidR="0085294C" w:rsidRDefault="0085294C" w:rsidP="00D52436">
            <w:pPr>
              <w:pStyle w:val="Proposal"/>
              <w:numPr>
                <w:ilvl w:val="0"/>
                <w:numId w:val="50"/>
              </w:numPr>
              <w:overflowPunct/>
              <w:autoSpaceDE/>
              <w:autoSpaceDN/>
              <w:adjustRightInd/>
              <w:spacing w:before="240" w:line="259" w:lineRule="auto"/>
              <w:textAlignment w:val="auto"/>
              <w:rPr>
                <w:rFonts w:eastAsiaTheme="minorEastAsia"/>
                <w:b w:val="0"/>
                <w:i/>
              </w:rPr>
            </w:pPr>
            <w:proofErr w:type="spellStart"/>
            <w:r w:rsidRPr="000E2AA5">
              <w:rPr>
                <w:b w:val="0"/>
                <w:i/>
              </w:rPr>
              <w:t>gNB</w:t>
            </w:r>
            <w:proofErr w:type="spellEnd"/>
          </w:p>
          <w:p w14:paraId="3DBD64A4" w14:textId="77777777" w:rsidR="0085294C" w:rsidRPr="000E2AA5"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 xml:space="preserve">Realistic net effect model that captures the essential </w:t>
            </w:r>
            <w:proofErr w:type="spellStart"/>
            <w:r w:rsidRPr="000E2AA5">
              <w:rPr>
                <w:rFonts w:eastAsiaTheme="minorEastAsia"/>
                <w:b w:val="0"/>
                <w:i/>
              </w:rPr>
              <w:t>behavior</w:t>
            </w:r>
            <w:proofErr w:type="spellEnd"/>
            <w:r w:rsidRPr="000E2AA5">
              <w:rPr>
                <w:rFonts w:eastAsiaTheme="minorEastAsia"/>
                <w:b w:val="0"/>
                <w:i/>
              </w:rPr>
              <w:t xml:space="preserve"> of a realistic DPD and PA combination with -45 </w:t>
            </w:r>
            <w:proofErr w:type="spellStart"/>
            <w:r w:rsidRPr="000E2AA5">
              <w:rPr>
                <w:rFonts w:eastAsiaTheme="minorEastAsia"/>
                <w:b w:val="0"/>
                <w:i/>
              </w:rPr>
              <w:t>dBc</w:t>
            </w:r>
            <w:proofErr w:type="spellEnd"/>
            <w:r w:rsidRPr="000E2AA5">
              <w:rPr>
                <w:rFonts w:eastAsiaTheme="minorEastAsia"/>
                <w:b w:val="0"/>
                <w:i/>
              </w:rPr>
              <w:t xml:space="preserve"> ACLR compliance.</w:t>
            </w:r>
          </w:p>
          <w:p w14:paraId="25CABC40" w14:textId="77777777" w:rsidR="0085294C" w:rsidRPr="000E2AA5"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 xml:space="preserve">Simple model of </w:t>
            </w:r>
            <w:proofErr w:type="spellStart"/>
            <w:r w:rsidRPr="000E2AA5">
              <w:rPr>
                <w:rFonts w:eastAsiaTheme="minorEastAsia"/>
                <w:b w:val="0"/>
                <w:i/>
              </w:rPr>
              <w:t>creset</w:t>
            </w:r>
            <w:proofErr w:type="spellEnd"/>
            <w:r w:rsidRPr="000E2AA5">
              <w:rPr>
                <w:rFonts w:eastAsiaTheme="minorEastAsia"/>
                <w:b w:val="0"/>
                <w:i/>
              </w:rPr>
              <w:t xml:space="preserve"> factor reduction (CFR) processing, e.g., hard clipping with filtering, that captures the essential </w:t>
            </w:r>
            <w:proofErr w:type="spellStart"/>
            <w:r w:rsidRPr="000E2AA5">
              <w:rPr>
                <w:rFonts w:eastAsiaTheme="minorEastAsia"/>
                <w:b w:val="0"/>
                <w:i/>
              </w:rPr>
              <w:t>behaviors</w:t>
            </w:r>
            <w:proofErr w:type="spellEnd"/>
            <w:r w:rsidRPr="000E2AA5">
              <w:rPr>
                <w:rFonts w:eastAsiaTheme="minorEastAsia"/>
                <w:b w:val="0"/>
                <w:i/>
              </w:rPr>
              <w:t xml:space="preserve"> of a practical BS designed for PA efficiency and ACLR compliance.</w:t>
            </w:r>
          </w:p>
          <w:p w14:paraId="6DA4A077" w14:textId="77777777" w:rsidR="0085294C" w:rsidRPr="000E2AA5"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 xml:space="preserve">Realistic models </w:t>
            </w:r>
            <w:proofErr w:type="gramStart"/>
            <w:r w:rsidRPr="000E2AA5">
              <w:rPr>
                <w:rFonts w:eastAsiaTheme="minorEastAsia"/>
                <w:b w:val="0"/>
                <w:i/>
              </w:rPr>
              <w:t>on  UL</w:t>
            </w:r>
            <w:proofErr w:type="gramEnd"/>
            <w:r w:rsidRPr="000E2AA5">
              <w:rPr>
                <w:rFonts w:eastAsiaTheme="minorEastAsia"/>
                <w:b w:val="0"/>
                <w:i/>
              </w:rPr>
              <w:t xml:space="preserve"> receiver selectivity, dynamic range and nonlinearity </w:t>
            </w:r>
            <w:proofErr w:type="spellStart"/>
            <w:r w:rsidRPr="000E2AA5">
              <w:rPr>
                <w:rFonts w:eastAsiaTheme="minorEastAsia"/>
                <w:b w:val="0"/>
                <w:i/>
              </w:rPr>
              <w:t>behaviors</w:t>
            </w:r>
            <w:proofErr w:type="spellEnd"/>
          </w:p>
          <w:p w14:paraId="5FACDE6E" w14:textId="77777777" w:rsidR="0085294C" w:rsidRPr="000E2AA5"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Realistic antenna aspects including</w:t>
            </w:r>
          </w:p>
          <w:p w14:paraId="05DDFCB4" w14:textId="77777777" w:rsidR="0085294C" w:rsidRPr="000E2AA5" w:rsidRDefault="0085294C" w:rsidP="00D52436">
            <w:pPr>
              <w:pStyle w:val="Proposal"/>
              <w:numPr>
                <w:ilvl w:val="2"/>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Self-interference isolation levels between each Tx sub-array port and each Rx sub-array port including</w:t>
            </w:r>
          </w:p>
          <w:p w14:paraId="30343798" w14:textId="77777777" w:rsidR="0085294C" w:rsidRDefault="0085294C" w:rsidP="00D52436">
            <w:pPr>
              <w:pStyle w:val="Proposal"/>
              <w:numPr>
                <w:ilvl w:val="3"/>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Frequency dependence</w:t>
            </w:r>
          </w:p>
          <w:p w14:paraId="5E459084" w14:textId="77777777" w:rsidR="0085294C" w:rsidRPr="000E2AA5" w:rsidRDefault="0085294C" w:rsidP="00D52436">
            <w:pPr>
              <w:pStyle w:val="Proposal"/>
              <w:numPr>
                <w:ilvl w:val="3"/>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Any dependence on beam direction</w:t>
            </w:r>
          </w:p>
          <w:p w14:paraId="2DC6110A" w14:textId="77777777" w:rsidR="0085294C" w:rsidRDefault="0085294C" w:rsidP="00D52436">
            <w:pPr>
              <w:pStyle w:val="Proposal"/>
              <w:numPr>
                <w:ilvl w:val="2"/>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Any impact on Tx or Rx beam patterns due to the antenna isolation design</w:t>
            </w:r>
          </w:p>
          <w:p w14:paraId="2288747E" w14:textId="77777777" w:rsidR="0085294C" w:rsidRDefault="0085294C" w:rsidP="00D52436">
            <w:pPr>
              <w:pStyle w:val="Proposal"/>
              <w:numPr>
                <w:ilvl w:val="2"/>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Isolation levels between sectors within the same site for the same operator</w:t>
            </w:r>
          </w:p>
          <w:p w14:paraId="67E9C0AA" w14:textId="77777777" w:rsidR="0085294C" w:rsidRDefault="0085294C" w:rsidP="00D52436">
            <w:pPr>
              <w:pStyle w:val="Proposal"/>
              <w:numPr>
                <w:ilvl w:val="2"/>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Isolation levels between co-sited multi-sector antennas for different operators</w:t>
            </w:r>
          </w:p>
          <w:p w14:paraId="0D91311F" w14:textId="77777777" w:rsidR="0085294C"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 xml:space="preserve">Any other important modelling components characterizing typical </w:t>
            </w:r>
            <w:proofErr w:type="spellStart"/>
            <w:r w:rsidRPr="000E2AA5">
              <w:rPr>
                <w:rFonts w:eastAsiaTheme="minorEastAsia"/>
                <w:b w:val="0"/>
                <w:i/>
              </w:rPr>
              <w:t>gNB</w:t>
            </w:r>
            <w:proofErr w:type="spellEnd"/>
            <w:r w:rsidRPr="000E2AA5">
              <w:rPr>
                <w:rFonts w:eastAsiaTheme="minorEastAsia"/>
                <w:b w:val="0"/>
                <w:i/>
              </w:rPr>
              <w:t xml:space="preserve"> TX/RX functions.</w:t>
            </w:r>
          </w:p>
          <w:p w14:paraId="1616334D" w14:textId="77777777" w:rsidR="0085294C" w:rsidRDefault="0085294C" w:rsidP="00D52436">
            <w:pPr>
              <w:pStyle w:val="Proposal"/>
              <w:numPr>
                <w:ilvl w:val="0"/>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UE</w:t>
            </w:r>
          </w:p>
          <w:p w14:paraId="6CBADDEC" w14:textId="77777777" w:rsidR="0085294C"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Realistic model for determining the inter-</w:t>
            </w:r>
            <w:proofErr w:type="spellStart"/>
            <w:r w:rsidRPr="000E2AA5">
              <w:rPr>
                <w:rFonts w:eastAsiaTheme="minorEastAsia"/>
                <w:b w:val="0"/>
                <w:i/>
              </w:rPr>
              <w:t>subband</w:t>
            </w:r>
            <w:proofErr w:type="spellEnd"/>
            <w:r w:rsidRPr="000E2AA5">
              <w:rPr>
                <w:rFonts w:eastAsiaTheme="minorEastAsia"/>
                <w:b w:val="0"/>
                <w:i/>
              </w:rPr>
              <w:t xml:space="preserve"> emission levels within the channel bandwidth and the emission levels in adjacent channels</w:t>
            </w:r>
          </w:p>
          <w:p w14:paraId="57E0957A" w14:textId="77777777" w:rsidR="0085294C" w:rsidRPr="000E2AA5" w:rsidRDefault="0085294C" w:rsidP="00D52436">
            <w:pPr>
              <w:pStyle w:val="Proposal"/>
              <w:numPr>
                <w:ilvl w:val="1"/>
                <w:numId w:val="50"/>
              </w:numPr>
              <w:overflowPunct/>
              <w:autoSpaceDE/>
              <w:autoSpaceDN/>
              <w:adjustRightInd/>
              <w:spacing w:before="240" w:line="259" w:lineRule="auto"/>
              <w:textAlignment w:val="auto"/>
              <w:rPr>
                <w:rFonts w:eastAsiaTheme="minorEastAsia"/>
                <w:b w:val="0"/>
                <w:i/>
              </w:rPr>
            </w:pPr>
            <w:r w:rsidRPr="000E2AA5">
              <w:rPr>
                <w:rFonts w:eastAsiaTheme="minorEastAsia"/>
                <w:b w:val="0"/>
                <w:i/>
              </w:rPr>
              <w:t>Considering there is no RAN4 requirement on inter-</w:t>
            </w:r>
            <w:proofErr w:type="spellStart"/>
            <w:r w:rsidRPr="000E2AA5">
              <w:rPr>
                <w:rFonts w:eastAsiaTheme="minorEastAsia"/>
                <w:b w:val="0"/>
                <w:i/>
              </w:rPr>
              <w:t>subband</w:t>
            </w:r>
            <w:proofErr w:type="spellEnd"/>
            <w:r w:rsidRPr="000E2AA5">
              <w:rPr>
                <w:rFonts w:eastAsiaTheme="minorEastAsia"/>
                <w:b w:val="0"/>
                <w:i/>
              </w:rPr>
              <w:t xml:space="preserve"> selectivity within the channel bandwidth, feedback is needed on what rejection level of UL signal in the UL part of an SBFD carrier by a UE receiving DL signal in the DL part can be used</w:t>
            </w:r>
          </w:p>
          <w:p w14:paraId="5DD35524" w14:textId="77777777" w:rsidR="0085294C" w:rsidRPr="000E2AA5" w:rsidRDefault="0085294C" w:rsidP="007302FC">
            <w:pPr>
              <w:pStyle w:val="Proposal"/>
              <w:overflowPunct/>
              <w:autoSpaceDE/>
              <w:autoSpaceDN/>
              <w:adjustRightInd/>
              <w:spacing w:before="240" w:line="259" w:lineRule="auto"/>
              <w:ind w:left="0" w:firstLine="0"/>
              <w:textAlignment w:val="auto"/>
              <w:rPr>
                <w:b w:val="0"/>
                <w:i/>
              </w:rPr>
            </w:pPr>
          </w:p>
        </w:tc>
      </w:tr>
      <w:tr w:rsidR="0085294C" w:rsidRPr="001820A8" w14:paraId="50853320"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43E3D2D3" w14:textId="77777777" w:rsidR="0085294C" w:rsidRPr="00283ED0" w:rsidRDefault="0085294C" w:rsidP="007302FC">
            <w:pPr>
              <w:jc w:val="center"/>
              <w:rPr>
                <w:lang w:eastAsia="zh-CN"/>
              </w:rPr>
            </w:pPr>
            <w:r w:rsidRPr="00CC0436">
              <w:rPr>
                <w:lang w:eastAsia="zh-CN"/>
              </w:rPr>
              <w:lastRenderedPageBreak/>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61BC411" w14:textId="77777777" w:rsidR="0085294C" w:rsidRPr="00CC0436" w:rsidRDefault="0085294C" w:rsidP="007302FC">
            <w:pPr>
              <w:spacing w:after="120"/>
              <w:rPr>
                <w:bCs/>
                <w:i/>
                <w:iCs/>
                <w:lang w:eastAsia="ko-KR"/>
              </w:rPr>
            </w:pPr>
            <w:bookmarkStart w:id="122" w:name="_Hlk101879726"/>
            <w:r w:rsidRPr="00CC0436">
              <w:rPr>
                <w:b/>
                <w:bCs/>
                <w:i/>
                <w:iCs/>
                <w:u w:val="single"/>
                <w:lang w:eastAsia="zh-TW"/>
              </w:rPr>
              <w:t>Proposal 1:</w:t>
            </w:r>
            <w:r w:rsidRPr="00CC0436">
              <w:rPr>
                <w:bCs/>
                <w:i/>
                <w:iCs/>
                <w:lang w:eastAsia="zh-TW"/>
              </w:rPr>
              <w:t xml:space="preserve"> RAN1 to work on the assumption that full SLS will be performed by RAN1 for SBFD, but dependent on information from RAN4 to </w:t>
            </w:r>
            <w:proofErr w:type="spellStart"/>
            <w:r w:rsidRPr="00CC0436">
              <w:rPr>
                <w:bCs/>
                <w:i/>
                <w:iCs/>
                <w:lang w:eastAsia="zh-TW"/>
              </w:rPr>
              <w:t>characterise</w:t>
            </w:r>
            <w:proofErr w:type="spellEnd"/>
            <w:r w:rsidRPr="00CC0436">
              <w:rPr>
                <w:bCs/>
                <w:i/>
                <w:iCs/>
                <w:lang w:eastAsia="zh-TW"/>
              </w:rPr>
              <w:t xml:space="preserve"> CLI modelling at UE Tx and Rx. Confirm the way of working between RAN1 and RAN4 with a SID revision at RAN#96.</w:t>
            </w:r>
            <w:r w:rsidRPr="00CC0436">
              <w:rPr>
                <w:bCs/>
                <w:i/>
                <w:iCs/>
                <w:lang w:eastAsia="zh-CN"/>
              </w:rPr>
              <w:t xml:space="preserve"> </w:t>
            </w:r>
            <w:bookmarkEnd w:id="122"/>
          </w:p>
          <w:p w14:paraId="423D8ABB" w14:textId="77777777" w:rsidR="0085294C" w:rsidRPr="00C83AD9" w:rsidRDefault="0085294C" w:rsidP="007302FC">
            <w:pPr>
              <w:spacing w:after="120"/>
              <w:rPr>
                <w:i/>
                <w:lang w:eastAsia="ko-KR"/>
              </w:rPr>
            </w:pPr>
            <w:r w:rsidRPr="00C83AD9">
              <w:rPr>
                <w:b/>
                <w:i/>
                <w:u w:val="single"/>
                <w:lang w:eastAsia="ko-KR"/>
              </w:rPr>
              <w:t>Proposal 3:</w:t>
            </w:r>
            <w:r w:rsidRPr="00C83AD9">
              <w:rPr>
                <w:i/>
                <w:lang w:eastAsia="ko-KR"/>
              </w:rPr>
              <w:t xml:space="preserve"> Include the above questions in the liaison to RAN4. </w:t>
            </w:r>
          </w:p>
          <w:p w14:paraId="4DFFF782" w14:textId="77777777" w:rsidR="0085294C" w:rsidRPr="00C83AD9" w:rsidRDefault="0085294C" w:rsidP="00D52436">
            <w:pPr>
              <w:pStyle w:val="ListParagraph"/>
              <w:numPr>
                <w:ilvl w:val="0"/>
                <w:numId w:val="31"/>
              </w:numPr>
              <w:spacing w:after="120"/>
              <w:rPr>
                <w:rFonts w:eastAsia="SimSun"/>
                <w:i/>
                <w:lang w:eastAsia="zh-CN"/>
              </w:rPr>
            </w:pPr>
            <w:bookmarkStart w:id="123" w:name="_Hlk102079846"/>
            <w:r w:rsidRPr="00C83AD9">
              <w:rPr>
                <w:rFonts w:eastAsia="SimSun"/>
                <w:i/>
                <w:lang w:eastAsia="zh-CN"/>
              </w:rPr>
              <w:t>Please can RAN4 provide input to enable RAN1 to characterize CLI (Cross-Link Interference) between UEs in system-level simulations for the following UE operating scenarios for FR1 and FR2:</w:t>
            </w:r>
          </w:p>
          <w:p w14:paraId="6FC70C51" w14:textId="77777777" w:rsidR="0085294C" w:rsidRPr="00C83AD9" w:rsidRDefault="0085294C" w:rsidP="00D52436">
            <w:pPr>
              <w:pStyle w:val="ListParagraph"/>
              <w:numPr>
                <w:ilvl w:val="1"/>
                <w:numId w:val="31"/>
              </w:numPr>
              <w:spacing w:after="120"/>
              <w:rPr>
                <w:rFonts w:eastAsia="SimSun"/>
                <w:i/>
                <w:lang w:eastAsia="zh-CN"/>
              </w:rPr>
            </w:pPr>
            <w:r w:rsidRPr="00C83AD9">
              <w:rPr>
                <w:rFonts w:eastAsia="SimSun"/>
                <w:i/>
                <w:lang w:eastAsia="zh-CN"/>
              </w:rPr>
              <w:t>UE Channel BW and BWP in DL or UL is not confined within a sub-band for SBFD operation.</w:t>
            </w:r>
          </w:p>
          <w:p w14:paraId="42307450" w14:textId="77777777" w:rsidR="0085294C" w:rsidRPr="00C83AD9" w:rsidRDefault="0085294C" w:rsidP="00D52436">
            <w:pPr>
              <w:pStyle w:val="ListParagraph"/>
              <w:numPr>
                <w:ilvl w:val="1"/>
                <w:numId w:val="31"/>
              </w:numPr>
              <w:spacing w:after="120"/>
              <w:rPr>
                <w:rFonts w:eastAsia="SimSun"/>
                <w:i/>
                <w:lang w:eastAsia="zh-CN"/>
              </w:rPr>
            </w:pPr>
            <w:r w:rsidRPr="00C83AD9">
              <w:rPr>
                <w:rFonts w:eastAsia="SimSun"/>
                <w:i/>
                <w:lang w:eastAsia="zh-CN"/>
              </w:rPr>
              <w:t>UE channel BW and BWP in DL and UL are confined within a sub-band for SBFD operation.</w:t>
            </w:r>
          </w:p>
          <w:p w14:paraId="57EB08B0" w14:textId="77777777" w:rsidR="0085294C" w:rsidRPr="00C83AD9" w:rsidRDefault="0085294C" w:rsidP="007302FC">
            <w:pPr>
              <w:pStyle w:val="ListParagraph"/>
              <w:spacing w:after="120"/>
              <w:rPr>
                <w:rFonts w:eastAsia="SimSun"/>
                <w:i/>
                <w:lang w:eastAsia="zh-CN"/>
              </w:rPr>
            </w:pPr>
            <w:r w:rsidRPr="00C83AD9">
              <w:rPr>
                <w:rFonts w:eastAsia="SimSun"/>
                <w:i/>
                <w:lang w:eastAsia="zh-CN"/>
              </w:rPr>
              <w:t>Note: RAN4 should take into account that interference may vary across slots, and that Tx and Rx between UEs in different sub-bands may not be fully time-aligned.</w:t>
            </w:r>
          </w:p>
          <w:p w14:paraId="6EB929CB" w14:textId="77777777" w:rsidR="0085294C" w:rsidRPr="00C921AB" w:rsidRDefault="0085294C" w:rsidP="00D52436">
            <w:pPr>
              <w:pStyle w:val="ListParagraph"/>
              <w:numPr>
                <w:ilvl w:val="0"/>
                <w:numId w:val="31"/>
              </w:numPr>
              <w:spacing w:after="120"/>
              <w:ind w:left="714" w:hanging="357"/>
              <w:rPr>
                <w:rFonts w:eastAsia="SimSun"/>
                <w:i/>
                <w:lang w:eastAsia="zh-CN"/>
              </w:rPr>
            </w:pPr>
            <w:r w:rsidRPr="00C83AD9">
              <w:rPr>
                <w:rFonts w:eastAsia="SimSun"/>
                <w:i/>
                <w:lang w:eastAsia="zh-CN"/>
              </w:rPr>
              <w:t>Does RAN4 see any RAN4 specific pros and cons with either configuration a or b?</w:t>
            </w:r>
            <w:bookmarkEnd w:id="123"/>
          </w:p>
        </w:tc>
      </w:tr>
      <w:tr w:rsidR="0085294C" w:rsidRPr="001820A8" w14:paraId="15DAA56E"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1073F7F" w14:textId="77777777" w:rsidR="0085294C" w:rsidRPr="00283ED0" w:rsidRDefault="0085294C" w:rsidP="007302FC">
            <w:pPr>
              <w:jc w:val="center"/>
              <w:rPr>
                <w:lang w:eastAsia="zh-CN"/>
              </w:rPr>
            </w:pPr>
            <w:r w:rsidRPr="00E40F32">
              <w:rPr>
                <w:lang w:eastAsia="zh-CN"/>
              </w:rPr>
              <w:t>Intel</w:t>
            </w:r>
          </w:p>
        </w:tc>
        <w:tc>
          <w:tcPr>
            <w:tcW w:w="7840" w:type="dxa"/>
            <w:tcBorders>
              <w:top w:val="single" w:sz="4" w:space="0" w:color="auto"/>
              <w:left w:val="single" w:sz="4" w:space="0" w:color="auto"/>
              <w:bottom w:val="single" w:sz="4" w:space="0" w:color="auto"/>
              <w:right w:val="single" w:sz="4" w:space="0" w:color="auto"/>
            </w:tcBorders>
            <w:vAlign w:val="center"/>
          </w:tcPr>
          <w:p w14:paraId="2E1BC20E" w14:textId="77777777" w:rsidR="0085294C" w:rsidRPr="00FF5434" w:rsidRDefault="0085294C" w:rsidP="007302FC">
            <w:pPr>
              <w:spacing w:after="120" w:line="276" w:lineRule="auto"/>
              <w:rPr>
                <w:i/>
                <w:lang w:val="en-GB" w:eastAsia="x-none"/>
              </w:rPr>
            </w:pPr>
            <w:r w:rsidRPr="002F4B18">
              <w:rPr>
                <w:b/>
                <w:bCs/>
                <w:i/>
                <w:u w:val="single"/>
                <w:lang w:val="en-GB" w:eastAsia="zh-CN"/>
              </w:rPr>
              <w:t xml:space="preserve">Proposal 6: </w:t>
            </w:r>
            <w:r w:rsidRPr="00FF5434">
              <w:rPr>
                <w:bCs/>
                <w:i/>
                <w:lang w:val="en-GB" w:eastAsia="zh-CN"/>
              </w:rPr>
              <w:t>RAN</w:t>
            </w:r>
            <w:r w:rsidRPr="00FF5434">
              <w:rPr>
                <w:i/>
                <w:lang w:val="en-GB" w:eastAsia="x-none"/>
              </w:rPr>
              <w:t>1 should consider appropriate NOFD configurations and modelling options for self- and cross-link interference for the evaluations for NOFD.</w:t>
            </w:r>
          </w:p>
          <w:p w14:paraId="79F06188" w14:textId="77777777" w:rsidR="0085294C" w:rsidRPr="00C921AB" w:rsidRDefault="0085294C" w:rsidP="007302FC">
            <w:pPr>
              <w:pStyle w:val="ListParagraph"/>
              <w:numPr>
                <w:ilvl w:val="0"/>
                <w:numId w:val="23"/>
              </w:numPr>
              <w:rPr>
                <w:i/>
                <w:szCs w:val="20"/>
                <w:lang w:val="en-GB" w:eastAsia="x-none"/>
              </w:rPr>
            </w:pPr>
            <w:r w:rsidRPr="00FF5434">
              <w:rPr>
                <w:i/>
                <w:szCs w:val="20"/>
                <w:lang w:val="en-GB" w:eastAsia="x-none"/>
              </w:rPr>
              <w:t>Send an LS to RAN4 during RAN1 #109-e to receive inputs from RAN4 on self- and cross-link interference for NOFD operation.</w:t>
            </w:r>
          </w:p>
        </w:tc>
      </w:tr>
    </w:tbl>
    <w:p w14:paraId="7500DF86" w14:textId="77777777" w:rsidR="0085294C" w:rsidRDefault="0085294C" w:rsidP="00DB6459">
      <w:pPr>
        <w:rPr>
          <w:lang w:val="en-GB"/>
        </w:rPr>
      </w:pPr>
    </w:p>
    <w:p w14:paraId="284DAA05" w14:textId="49C36B11" w:rsidR="00DB6459" w:rsidRDefault="00DB6459" w:rsidP="00132FBA">
      <w:pPr>
        <w:pStyle w:val="Heading2"/>
        <w:rPr>
          <w:lang w:eastAsia="zh-CN"/>
        </w:rPr>
      </w:pPr>
      <w:r w:rsidRPr="001820A8">
        <w:rPr>
          <w:lang w:eastAsia="zh-CN"/>
        </w:rPr>
        <w:t>Summary</w:t>
      </w:r>
    </w:p>
    <w:p w14:paraId="6E545C5E" w14:textId="610D4E8E" w:rsidR="00695219" w:rsidRDefault="00BA6F16" w:rsidP="00695219">
      <w:pPr>
        <w:rPr>
          <w:lang w:val="en-GB" w:eastAsia="zh-CN"/>
        </w:rPr>
      </w:pPr>
      <w:r>
        <w:rPr>
          <w:lang w:val="en-GB" w:eastAsia="zh-CN"/>
        </w:rPr>
        <w:t xml:space="preserve">Several companies [CMCC, Huawei, ZTE, CATT, vivo, Samsung, OPPO, Nokia, </w:t>
      </w:r>
      <w:r w:rsidRPr="00CC0436">
        <w:rPr>
          <w:lang w:eastAsia="zh-CN"/>
        </w:rPr>
        <w:t>MediaTek</w:t>
      </w:r>
      <w:r>
        <w:rPr>
          <w:lang w:val="en-GB" w:eastAsia="zh-CN"/>
        </w:rPr>
        <w:t xml:space="preserve">, </w:t>
      </w:r>
      <w:r w:rsidRPr="008358B7">
        <w:rPr>
          <w:lang w:eastAsia="zh-CN"/>
        </w:rPr>
        <w:t>Qualcomm</w:t>
      </w:r>
      <w:r>
        <w:rPr>
          <w:lang w:eastAsia="zh-CN"/>
        </w:rPr>
        <w:t>,</w:t>
      </w:r>
      <w:r>
        <w:rPr>
          <w:lang w:val="en-GB" w:eastAsia="zh-CN"/>
        </w:rPr>
        <w:t xml:space="preserve"> etc.] raise that </w:t>
      </w:r>
      <w:r w:rsidR="006F1AEE">
        <w:rPr>
          <w:lang w:val="en-GB" w:eastAsia="zh-CN"/>
        </w:rPr>
        <w:t xml:space="preserve">SBFD suffer from </w:t>
      </w:r>
      <w:r>
        <w:rPr>
          <w:lang w:val="en-GB" w:eastAsia="zh-CN"/>
        </w:rPr>
        <w:t>multiple types of</w:t>
      </w:r>
      <w:r w:rsidR="006F1AEE">
        <w:rPr>
          <w:lang w:val="en-GB" w:eastAsia="zh-CN"/>
        </w:rPr>
        <w:t xml:space="preserve"> interference</w:t>
      </w:r>
      <w:r w:rsidR="002D022F">
        <w:rPr>
          <w:lang w:val="en-GB" w:eastAsia="zh-CN"/>
        </w:rPr>
        <w:t xml:space="preserve"> including l</w:t>
      </w:r>
      <w:r w:rsidR="002D022F" w:rsidRPr="002D022F">
        <w:rPr>
          <w:lang w:val="en-GB" w:eastAsia="zh-CN"/>
        </w:rPr>
        <w:t>inear interference</w:t>
      </w:r>
      <w:r w:rsidR="002D022F">
        <w:rPr>
          <w:lang w:val="en-GB" w:eastAsia="zh-CN"/>
        </w:rPr>
        <w:t>s and non-linear interferences</w:t>
      </w:r>
      <w:r>
        <w:rPr>
          <w:lang w:val="en-GB" w:eastAsia="zh-CN"/>
        </w:rPr>
        <w:t>,</w:t>
      </w:r>
      <w:r w:rsidR="002D022F">
        <w:rPr>
          <w:lang w:val="en-GB" w:eastAsia="zh-CN"/>
        </w:rPr>
        <w:t xml:space="preserve"> e.g.,</w:t>
      </w:r>
    </w:p>
    <w:p w14:paraId="773F56E3" w14:textId="10D0E0AB" w:rsidR="002D022F" w:rsidRPr="002D022F" w:rsidRDefault="002D022F" w:rsidP="00D52436">
      <w:pPr>
        <w:pStyle w:val="ListParagraph"/>
        <w:numPr>
          <w:ilvl w:val="0"/>
          <w:numId w:val="40"/>
        </w:numPr>
        <w:spacing w:before="120"/>
        <w:jc w:val="both"/>
        <w:rPr>
          <w:lang w:eastAsia="zh-CN"/>
        </w:rPr>
      </w:pPr>
      <w:proofErr w:type="spellStart"/>
      <w:r w:rsidRPr="002D022F">
        <w:rPr>
          <w:lang w:eastAsia="zh-CN"/>
        </w:rPr>
        <w:t>gNB</w:t>
      </w:r>
      <w:proofErr w:type="spellEnd"/>
      <w:r w:rsidRPr="002D022F">
        <w:rPr>
          <w:lang w:eastAsia="zh-CN"/>
        </w:rPr>
        <w:t xml:space="preserve"> self-interference (SI)</w:t>
      </w:r>
      <w:r w:rsidR="00F818B0">
        <w:rPr>
          <w:lang w:eastAsia="zh-CN"/>
        </w:rPr>
        <w:t xml:space="preserve">: </w:t>
      </w:r>
      <w:r w:rsidR="00F818B0" w:rsidRPr="00F818B0">
        <w:rPr>
          <w:lang w:eastAsia="zh-CN"/>
        </w:rPr>
        <w:t>Non-linear interference</w:t>
      </w:r>
    </w:p>
    <w:p w14:paraId="53F54836" w14:textId="3C6A94C4" w:rsidR="002D022F" w:rsidRPr="002D022F" w:rsidRDefault="002D022F" w:rsidP="00D52436">
      <w:pPr>
        <w:pStyle w:val="ListParagraph"/>
        <w:numPr>
          <w:ilvl w:val="0"/>
          <w:numId w:val="40"/>
        </w:numPr>
        <w:spacing w:before="120"/>
        <w:jc w:val="both"/>
        <w:rPr>
          <w:lang w:eastAsia="zh-CN"/>
        </w:rPr>
      </w:pPr>
      <w:proofErr w:type="spellStart"/>
      <w:r w:rsidRPr="002D022F">
        <w:rPr>
          <w:rFonts w:eastAsiaTheme="minorEastAsia" w:hint="eastAsia"/>
          <w:lang w:eastAsia="zh-CN"/>
        </w:rPr>
        <w:t>g</w:t>
      </w:r>
      <w:r w:rsidRPr="002D022F">
        <w:rPr>
          <w:rFonts w:eastAsiaTheme="minorEastAsia"/>
          <w:lang w:eastAsia="zh-CN"/>
        </w:rPr>
        <w:t>NB</w:t>
      </w:r>
      <w:proofErr w:type="spellEnd"/>
      <w:r w:rsidRPr="002D022F">
        <w:rPr>
          <w:rFonts w:eastAsiaTheme="minorEastAsia"/>
          <w:lang w:eastAsia="zh-CN"/>
        </w:rPr>
        <w:t>-UE co-channel intra-</w:t>
      </w:r>
      <w:proofErr w:type="spellStart"/>
      <w:r w:rsidRPr="002D022F">
        <w:rPr>
          <w:rFonts w:eastAsiaTheme="minorEastAsia"/>
          <w:lang w:eastAsia="zh-CN"/>
        </w:rPr>
        <w:t>subband</w:t>
      </w:r>
      <w:proofErr w:type="spellEnd"/>
      <w:r w:rsidRPr="002D022F">
        <w:rPr>
          <w:rFonts w:eastAsiaTheme="minorEastAsia"/>
          <w:lang w:eastAsia="zh-CN"/>
        </w:rPr>
        <w:t xml:space="preserve"> interference</w:t>
      </w:r>
    </w:p>
    <w:p w14:paraId="03E0224D" w14:textId="5FD9F5D9" w:rsidR="002D022F" w:rsidRPr="002D022F" w:rsidRDefault="002D022F" w:rsidP="00D52436">
      <w:pPr>
        <w:pStyle w:val="ListParagraph"/>
        <w:numPr>
          <w:ilvl w:val="0"/>
          <w:numId w:val="40"/>
        </w:numPr>
        <w:spacing w:before="120"/>
        <w:jc w:val="both"/>
        <w:rPr>
          <w:lang w:eastAsia="zh-CN"/>
        </w:rPr>
      </w:pPr>
      <w:r w:rsidRPr="002D022F">
        <w:rPr>
          <w:rFonts w:eastAsiaTheme="minorEastAsia"/>
          <w:lang w:eastAsia="zh-CN"/>
        </w:rPr>
        <w:t>UE-</w:t>
      </w:r>
      <w:proofErr w:type="spellStart"/>
      <w:r w:rsidRPr="002D022F">
        <w:rPr>
          <w:rFonts w:eastAsiaTheme="minorEastAsia"/>
          <w:lang w:eastAsia="zh-CN"/>
        </w:rPr>
        <w:t>gNB</w:t>
      </w:r>
      <w:proofErr w:type="spellEnd"/>
      <w:r w:rsidRPr="002D022F">
        <w:rPr>
          <w:rFonts w:eastAsiaTheme="minorEastAsia"/>
          <w:lang w:eastAsia="zh-CN"/>
        </w:rPr>
        <w:t xml:space="preserve"> co-channel intra-</w:t>
      </w:r>
      <w:proofErr w:type="spellStart"/>
      <w:r w:rsidRPr="002D022F">
        <w:rPr>
          <w:rFonts w:eastAsiaTheme="minorEastAsia"/>
          <w:lang w:eastAsia="zh-CN"/>
        </w:rPr>
        <w:t>subband</w:t>
      </w:r>
      <w:proofErr w:type="spellEnd"/>
      <w:r w:rsidRPr="002D022F">
        <w:rPr>
          <w:rFonts w:eastAsiaTheme="minorEastAsia"/>
          <w:lang w:eastAsia="zh-CN"/>
        </w:rPr>
        <w:t xml:space="preserve"> interference</w:t>
      </w:r>
    </w:p>
    <w:p w14:paraId="48909FEA" w14:textId="47B96D15" w:rsidR="002D022F" w:rsidRPr="002D022F" w:rsidRDefault="002D022F" w:rsidP="00D52436">
      <w:pPr>
        <w:pStyle w:val="ListParagraph"/>
        <w:numPr>
          <w:ilvl w:val="0"/>
          <w:numId w:val="40"/>
        </w:numPr>
        <w:spacing w:before="120"/>
        <w:jc w:val="both"/>
        <w:rPr>
          <w:lang w:eastAsia="zh-CN"/>
        </w:rPr>
      </w:pPr>
      <w:r w:rsidRPr="002D022F">
        <w:rPr>
          <w:lang w:eastAsia="zh-CN"/>
        </w:rPr>
        <w:t xml:space="preserve">(inter-cell) </w:t>
      </w:r>
      <w:proofErr w:type="spellStart"/>
      <w:r w:rsidRPr="002D022F">
        <w:rPr>
          <w:lang w:eastAsia="zh-CN"/>
        </w:rPr>
        <w:t>gNB-gNB</w:t>
      </w:r>
      <w:proofErr w:type="spellEnd"/>
      <w:r w:rsidRPr="002D022F">
        <w:rPr>
          <w:lang w:eastAsia="zh-CN"/>
        </w:rPr>
        <w:t xml:space="preserve"> co-channel intra-</w:t>
      </w:r>
      <w:proofErr w:type="spellStart"/>
      <w:r w:rsidRPr="002D022F">
        <w:rPr>
          <w:lang w:eastAsia="zh-CN"/>
        </w:rPr>
        <w:t>subband</w:t>
      </w:r>
      <w:proofErr w:type="spellEnd"/>
      <w:r w:rsidRPr="002D022F">
        <w:rPr>
          <w:lang w:eastAsia="zh-CN"/>
        </w:rPr>
        <w:t xml:space="preserve"> CLI</w:t>
      </w:r>
    </w:p>
    <w:p w14:paraId="6F53B9D5" w14:textId="2F9AA402" w:rsidR="002D022F" w:rsidRPr="002D022F" w:rsidRDefault="002D022F" w:rsidP="00D52436">
      <w:pPr>
        <w:pStyle w:val="ListParagraph"/>
        <w:numPr>
          <w:ilvl w:val="0"/>
          <w:numId w:val="40"/>
        </w:numPr>
        <w:spacing w:before="120"/>
        <w:jc w:val="both"/>
        <w:rPr>
          <w:lang w:eastAsia="zh-CN"/>
        </w:rPr>
      </w:pPr>
      <w:r w:rsidRPr="002D022F">
        <w:rPr>
          <w:lang w:eastAsia="zh-CN"/>
        </w:rPr>
        <w:t>(inter-cell) UE-UE co-channel intra-</w:t>
      </w:r>
      <w:proofErr w:type="spellStart"/>
      <w:r w:rsidRPr="002D022F">
        <w:rPr>
          <w:lang w:eastAsia="zh-CN"/>
        </w:rPr>
        <w:t>subband</w:t>
      </w:r>
      <w:proofErr w:type="spellEnd"/>
      <w:r w:rsidRPr="002D022F">
        <w:rPr>
          <w:lang w:eastAsia="zh-CN"/>
        </w:rPr>
        <w:t xml:space="preserve"> CLI </w:t>
      </w:r>
    </w:p>
    <w:p w14:paraId="7A0D1ACF" w14:textId="01F85526" w:rsidR="002D022F" w:rsidRPr="002D022F" w:rsidRDefault="002D022F" w:rsidP="00D52436">
      <w:pPr>
        <w:pStyle w:val="ListParagraph"/>
        <w:numPr>
          <w:ilvl w:val="0"/>
          <w:numId w:val="40"/>
        </w:numPr>
        <w:spacing w:before="120"/>
        <w:jc w:val="both"/>
        <w:rPr>
          <w:lang w:eastAsia="zh-CN"/>
        </w:rPr>
      </w:pPr>
      <w:r w:rsidRPr="002D022F">
        <w:rPr>
          <w:lang w:eastAsia="zh-CN"/>
        </w:rPr>
        <w:t xml:space="preserve">(inter-cell) </w:t>
      </w:r>
      <w:proofErr w:type="spellStart"/>
      <w:r w:rsidRPr="002D022F">
        <w:rPr>
          <w:lang w:eastAsia="zh-CN"/>
        </w:rPr>
        <w:t>gNB-gNB</w:t>
      </w:r>
      <w:proofErr w:type="spellEnd"/>
      <w:r w:rsidRPr="002D022F">
        <w:rPr>
          <w:lang w:eastAsia="zh-CN"/>
        </w:rPr>
        <w:t xml:space="preserve"> co-channel inter-</w:t>
      </w:r>
      <w:proofErr w:type="spellStart"/>
      <w:r w:rsidRPr="002D022F">
        <w:rPr>
          <w:lang w:eastAsia="zh-CN"/>
        </w:rPr>
        <w:t>subband</w:t>
      </w:r>
      <w:proofErr w:type="spellEnd"/>
      <w:r w:rsidRPr="002D022F">
        <w:rPr>
          <w:lang w:eastAsia="zh-CN"/>
        </w:rPr>
        <w:t xml:space="preserve"> CLI</w:t>
      </w:r>
      <w:r w:rsidR="00F818B0">
        <w:rPr>
          <w:lang w:eastAsia="zh-CN"/>
        </w:rPr>
        <w:t>:</w:t>
      </w:r>
      <w:r w:rsidR="00F818B0" w:rsidRPr="00F818B0">
        <w:rPr>
          <w:lang w:eastAsia="zh-CN"/>
        </w:rPr>
        <w:t xml:space="preserve"> Non-linear interference</w:t>
      </w:r>
    </w:p>
    <w:p w14:paraId="63CA6FE8" w14:textId="22EE2163" w:rsidR="002D022F" w:rsidRPr="002D022F" w:rsidRDefault="002D022F" w:rsidP="00D52436">
      <w:pPr>
        <w:pStyle w:val="ListParagraph"/>
        <w:numPr>
          <w:ilvl w:val="0"/>
          <w:numId w:val="40"/>
        </w:numPr>
        <w:spacing w:before="120"/>
        <w:jc w:val="both"/>
        <w:rPr>
          <w:lang w:eastAsia="zh-CN"/>
        </w:rPr>
      </w:pPr>
      <w:r w:rsidRPr="002D022F">
        <w:rPr>
          <w:lang w:eastAsia="zh-CN"/>
        </w:rPr>
        <w:t>(intra-cell/inter-cell) UE-UE co-channel inter-</w:t>
      </w:r>
      <w:proofErr w:type="spellStart"/>
      <w:r w:rsidRPr="002D022F">
        <w:rPr>
          <w:lang w:eastAsia="zh-CN"/>
        </w:rPr>
        <w:t>subband</w:t>
      </w:r>
      <w:proofErr w:type="spellEnd"/>
      <w:r w:rsidRPr="002D022F">
        <w:rPr>
          <w:lang w:eastAsia="zh-CN"/>
        </w:rPr>
        <w:t xml:space="preserve"> CLI</w:t>
      </w:r>
      <w:r w:rsidR="00F818B0">
        <w:rPr>
          <w:lang w:eastAsia="zh-CN"/>
        </w:rPr>
        <w:t>:</w:t>
      </w:r>
      <w:r w:rsidR="00F818B0" w:rsidRPr="00F818B0">
        <w:rPr>
          <w:lang w:eastAsia="zh-CN"/>
        </w:rPr>
        <w:t xml:space="preserve"> Non-linear interference</w:t>
      </w:r>
    </w:p>
    <w:p w14:paraId="68340918" w14:textId="306DCE5A" w:rsidR="002D022F" w:rsidRPr="002D022F" w:rsidRDefault="002D022F" w:rsidP="00D52436">
      <w:pPr>
        <w:pStyle w:val="ListParagraph"/>
        <w:numPr>
          <w:ilvl w:val="0"/>
          <w:numId w:val="40"/>
        </w:numPr>
        <w:spacing w:before="120"/>
        <w:jc w:val="both"/>
        <w:rPr>
          <w:lang w:eastAsia="zh-CN"/>
        </w:rPr>
      </w:pPr>
      <w:proofErr w:type="spellStart"/>
      <w:r w:rsidRPr="002D022F">
        <w:rPr>
          <w:lang w:eastAsia="zh-CN"/>
        </w:rPr>
        <w:t>gNB-gNB</w:t>
      </w:r>
      <w:proofErr w:type="spellEnd"/>
      <w:r w:rsidRPr="002D022F">
        <w:rPr>
          <w:lang w:eastAsia="zh-CN"/>
        </w:rPr>
        <w:t xml:space="preserve"> Adjacent-channel CLI</w:t>
      </w:r>
      <w:r w:rsidR="00F818B0">
        <w:rPr>
          <w:lang w:eastAsia="zh-CN"/>
        </w:rPr>
        <w:t>:</w:t>
      </w:r>
      <w:r w:rsidR="00F818B0" w:rsidRPr="00F818B0">
        <w:rPr>
          <w:lang w:eastAsia="zh-CN"/>
        </w:rPr>
        <w:t xml:space="preserve"> Non-linear interference</w:t>
      </w:r>
    </w:p>
    <w:p w14:paraId="2F4DDA8D" w14:textId="710D3281" w:rsidR="002D022F" w:rsidRPr="002D022F" w:rsidRDefault="002D022F" w:rsidP="00D52436">
      <w:pPr>
        <w:pStyle w:val="ListParagraph"/>
        <w:numPr>
          <w:ilvl w:val="0"/>
          <w:numId w:val="40"/>
        </w:numPr>
        <w:spacing w:before="120"/>
        <w:jc w:val="both"/>
        <w:rPr>
          <w:lang w:eastAsia="zh-CN"/>
        </w:rPr>
      </w:pPr>
      <w:r w:rsidRPr="002D022F">
        <w:rPr>
          <w:lang w:eastAsia="zh-CN"/>
        </w:rPr>
        <w:t>UE-UE Adjacent-channel CLI</w:t>
      </w:r>
      <w:r w:rsidR="00F818B0">
        <w:rPr>
          <w:lang w:eastAsia="zh-CN"/>
        </w:rPr>
        <w:t>:</w:t>
      </w:r>
      <w:r w:rsidR="00F818B0" w:rsidRPr="00F818B0">
        <w:rPr>
          <w:lang w:eastAsia="zh-CN"/>
        </w:rPr>
        <w:t xml:space="preserve"> Non-linear interference</w:t>
      </w:r>
    </w:p>
    <w:p w14:paraId="1FEA9138" w14:textId="43DDEF51" w:rsidR="002366BB" w:rsidRDefault="000219A0" w:rsidP="000E5D7B">
      <w:pPr>
        <w:rPr>
          <w:lang w:val="en-GB" w:eastAsia="zh-CN"/>
        </w:rPr>
      </w:pPr>
      <w:r>
        <w:rPr>
          <w:rFonts w:hint="eastAsia"/>
          <w:lang w:val="en-GB" w:eastAsia="zh-CN"/>
        </w:rPr>
        <w:t>M</w:t>
      </w:r>
      <w:r>
        <w:rPr>
          <w:lang w:val="en-GB" w:eastAsia="zh-CN"/>
        </w:rPr>
        <w:t>oderator thinks it is important for companies to have a common understanding on the terminologies used to describe these interferences</w:t>
      </w:r>
      <w:r w:rsidRPr="000219A0">
        <w:rPr>
          <w:lang w:val="en-GB" w:eastAsia="zh-CN"/>
        </w:rPr>
        <w:t xml:space="preserve"> </w:t>
      </w:r>
      <w:r>
        <w:rPr>
          <w:lang w:val="en-GB" w:eastAsia="zh-CN"/>
        </w:rPr>
        <w:t>firstly, so moderator suggest</w:t>
      </w:r>
      <w:r w:rsidRPr="002B3F03">
        <w:rPr>
          <w:lang w:val="en-GB" w:eastAsia="zh-CN"/>
        </w:rPr>
        <w:t xml:space="preserve">s </w:t>
      </w:r>
      <w:r w:rsidRPr="00257614">
        <w:rPr>
          <w:b/>
          <w:bCs/>
          <w:lang w:val="en-GB" w:eastAsia="zh-CN"/>
        </w:rPr>
        <w:t xml:space="preserve">Initial proposal </w:t>
      </w:r>
      <w:r w:rsidR="002B3F03" w:rsidRPr="002B3F03">
        <w:rPr>
          <w:b/>
          <w:bCs/>
          <w:lang w:val="en-GB" w:eastAsia="zh-CN"/>
        </w:rPr>
        <w:t>3-1</w:t>
      </w:r>
      <w:r w:rsidRPr="002B3F03">
        <w:rPr>
          <w:lang w:val="en-GB" w:eastAsia="zh-CN"/>
        </w:rPr>
        <w:t xml:space="preserve"> and </w:t>
      </w:r>
      <w:r w:rsidRPr="00257614">
        <w:rPr>
          <w:b/>
          <w:bCs/>
          <w:lang w:val="en-GB" w:eastAsia="zh-CN"/>
        </w:rPr>
        <w:t xml:space="preserve">Initial proposal </w:t>
      </w:r>
      <w:r w:rsidR="002B3F03" w:rsidRPr="002B3F03">
        <w:rPr>
          <w:b/>
          <w:bCs/>
          <w:lang w:val="en-GB" w:eastAsia="zh-CN"/>
        </w:rPr>
        <w:t>3-2</w:t>
      </w:r>
      <w:r w:rsidRPr="002B3F03">
        <w:rPr>
          <w:b/>
          <w:bCs/>
          <w:lang w:val="en-GB" w:eastAsia="zh-CN"/>
        </w:rPr>
        <w:t>.</w:t>
      </w:r>
    </w:p>
    <w:p w14:paraId="57D90016" w14:textId="3AE530EC" w:rsidR="000219A0" w:rsidRDefault="000219A0" w:rsidP="000E5D7B">
      <w:pPr>
        <w:rPr>
          <w:lang w:val="en-GB" w:eastAsia="zh-CN"/>
        </w:rPr>
      </w:pPr>
    </w:p>
    <w:p w14:paraId="3DE14A36" w14:textId="74E92111" w:rsidR="00BF0245" w:rsidRDefault="00133D8C" w:rsidP="00BF0245">
      <w:pPr>
        <w:rPr>
          <w:lang w:val="en-GB" w:eastAsia="zh-CN"/>
        </w:rPr>
      </w:pPr>
      <w:r>
        <w:rPr>
          <w:lang w:val="en-GB" w:eastAsia="zh-CN"/>
        </w:rPr>
        <w:t>Regarding these</w:t>
      </w:r>
      <w:r w:rsidR="00B74E77">
        <w:rPr>
          <w:lang w:val="en-GB" w:eastAsia="zh-CN"/>
        </w:rPr>
        <w:t xml:space="preserve"> interference</w:t>
      </w:r>
      <w:r>
        <w:rPr>
          <w:lang w:val="en-GB" w:eastAsia="zh-CN"/>
        </w:rPr>
        <w:t>s</w:t>
      </w:r>
      <w:r w:rsidR="00B74E77">
        <w:rPr>
          <w:lang w:val="en-GB" w:eastAsia="zh-CN"/>
        </w:rPr>
        <w:t xml:space="preserve">, several companies propose </w:t>
      </w:r>
      <w:r w:rsidR="00BF0245">
        <w:rPr>
          <w:lang w:val="en-GB" w:eastAsia="zh-CN"/>
        </w:rPr>
        <w:t xml:space="preserve">different or similar </w:t>
      </w:r>
      <w:r>
        <w:rPr>
          <w:lang w:val="en-GB" w:eastAsia="zh-CN"/>
        </w:rPr>
        <w:t>modelling methods</w:t>
      </w:r>
      <w:r w:rsidR="00BF0245">
        <w:rPr>
          <w:lang w:val="en-GB" w:eastAsia="zh-CN"/>
        </w:rPr>
        <w:t xml:space="preserve"> for </w:t>
      </w:r>
      <w:proofErr w:type="spellStart"/>
      <w:r w:rsidR="00BF0245" w:rsidRPr="002955DB">
        <w:rPr>
          <w:rFonts w:hint="eastAsia"/>
          <w:lang w:val="en-GB" w:eastAsia="zh-CN"/>
        </w:rPr>
        <w:t>g</w:t>
      </w:r>
      <w:r w:rsidR="00BF0245" w:rsidRPr="002955DB">
        <w:rPr>
          <w:lang w:val="en-GB" w:eastAsia="zh-CN"/>
        </w:rPr>
        <w:t>NB</w:t>
      </w:r>
      <w:proofErr w:type="spellEnd"/>
      <w:r w:rsidR="00BF0245" w:rsidRPr="002955DB">
        <w:rPr>
          <w:lang w:val="en-GB" w:eastAsia="zh-CN"/>
        </w:rPr>
        <w:t xml:space="preserve"> self-interference</w:t>
      </w:r>
      <w:r w:rsidR="00BF0245">
        <w:rPr>
          <w:lang w:val="en-GB" w:eastAsia="zh-CN"/>
        </w:rPr>
        <w:t xml:space="preserve">, </w:t>
      </w:r>
      <w:proofErr w:type="spellStart"/>
      <w:r w:rsidR="00BF0245" w:rsidRPr="002D022F">
        <w:rPr>
          <w:lang w:eastAsia="zh-CN"/>
        </w:rPr>
        <w:t>gNB-gNB</w:t>
      </w:r>
      <w:proofErr w:type="spellEnd"/>
      <w:r w:rsidR="00BF0245" w:rsidRPr="002D022F">
        <w:rPr>
          <w:lang w:eastAsia="zh-CN"/>
        </w:rPr>
        <w:t xml:space="preserve"> </w:t>
      </w:r>
      <w:r w:rsidR="00BF0245">
        <w:rPr>
          <w:lang w:eastAsia="zh-CN"/>
        </w:rPr>
        <w:t xml:space="preserve">or UE-UE </w:t>
      </w:r>
      <w:r w:rsidR="00BF0245" w:rsidRPr="002D022F">
        <w:rPr>
          <w:lang w:eastAsia="zh-CN"/>
        </w:rPr>
        <w:t>co-channel inter-</w:t>
      </w:r>
      <w:proofErr w:type="spellStart"/>
      <w:r w:rsidR="00BF0245" w:rsidRPr="002D022F">
        <w:rPr>
          <w:lang w:eastAsia="zh-CN"/>
        </w:rPr>
        <w:t>subband</w:t>
      </w:r>
      <w:proofErr w:type="spellEnd"/>
      <w:r w:rsidR="00BF0245" w:rsidRPr="002D022F">
        <w:rPr>
          <w:lang w:eastAsia="zh-CN"/>
        </w:rPr>
        <w:t xml:space="preserve"> CLI</w:t>
      </w:r>
      <w:r w:rsidR="00BF0245">
        <w:rPr>
          <w:lang w:eastAsia="zh-CN"/>
        </w:rPr>
        <w:t xml:space="preserve">, and </w:t>
      </w:r>
      <w:proofErr w:type="spellStart"/>
      <w:r w:rsidR="00BF0245" w:rsidRPr="002D022F">
        <w:rPr>
          <w:lang w:eastAsia="zh-CN"/>
        </w:rPr>
        <w:t>gNB-gNB</w:t>
      </w:r>
      <w:proofErr w:type="spellEnd"/>
      <w:r w:rsidR="00BF0245" w:rsidRPr="002D022F">
        <w:rPr>
          <w:lang w:eastAsia="zh-CN"/>
        </w:rPr>
        <w:t xml:space="preserve"> </w:t>
      </w:r>
      <w:r w:rsidR="00BF0245">
        <w:rPr>
          <w:lang w:eastAsia="zh-CN"/>
        </w:rPr>
        <w:t xml:space="preserve">or UE-UE </w:t>
      </w:r>
      <w:r w:rsidR="00F43D03">
        <w:rPr>
          <w:lang w:eastAsia="zh-CN"/>
        </w:rPr>
        <w:t>a</w:t>
      </w:r>
      <w:r w:rsidR="00F43D03" w:rsidRPr="002D022F">
        <w:rPr>
          <w:lang w:eastAsia="zh-CN"/>
        </w:rPr>
        <w:t>djacent</w:t>
      </w:r>
      <w:r w:rsidR="00BF0245" w:rsidRPr="002D022F">
        <w:rPr>
          <w:lang w:eastAsia="zh-CN"/>
        </w:rPr>
        <w:t>-channel CLI</w:t>
      </w:r>
      <w:r w:rsidR="00BF0245">
        <w:rPr>
          <w:lang w:eastAsia="zh-CN"/>
        </w:rPr>
        <w:t xml:space="preserve">. Some companies propose to </w:t>
      </w:r>
      <w:r w:rsidR="00C66281">
        <w:rPr>
          <w:lang w:eastAsia="zh-CN"/>
        </w:rPr>
        <w:t>define</w:t>
      </w:r>
      <w:r w:rsidR="00BF0245">
        <w:rPr>
          <w:lang w:val="en-GB" w:eastAsia="zh-CN"/>
        </w:rPr>
        <w:t xml:space="preserve"> the following interference ratios</w:t>
      </w:r>
      <w:r w:rsidR="00C66281">
        <w:rPr>
          <w:lang w:val="en-GB" w:eastAsia="zh-CN"/>
        </w:rPr>
        <w:t xml:space="preserve"> which</w:t>
      </w:r>
      <w:r w:rsidR="00C66281" w:rsidRPr="00C66281">
        <w:rPr>
          <w:lang w:val="en-GB" w:eastAsia="zh-CN"/>
        </w:rPr>
        <w:t xml:space="preserve"> </w:t>
      </w:r>
      <w:r w:rsidR="00C66281">
        <w:rPr>
          <w:lang w:val="en-GB" w:eastAsia="zh-CN"/>
        </w:rPr>
        <w:t>need RAN4’s input</w:t>
      </w:r>
      <w:r w:rsidR="00BF0245">
        <w:rPr>
          <w:lang w:val="en-GB" w:eastAsia="zh-CN"/>
        </w:rPr>
        <w:t xml:space="preserve"> </w:t>
      </w:r>
      <w:r w:rsidR="00C66281">
        <w:rPr>
          <w:lang w:val="en-GB" w:eastAsia="zh-CN"/>
        </w:rPr>
        <w:t>for interference modelling</w:t>
      </w:r>
      <w:r w:rsidR="00F43D03">
        <w:rPr>
          <w:lang w:val="en-GB" w:eastAsia="zh-CN"/>
        </w:rPr>
        <w:t>:</w:t>
      </w:r>
    </w:p>
    <w:p w14:paraId="06E8C381" w14:textId="3F638452" w:rsidR="00BF0245" w:rsidRPr="00DC499D" w:rsidRDefault="00BF0245" w:rsidP="005D5612">
      <w:pPr>
        <w:pStyle w:val="ListParagraph"/>
        <w:numPr>
          <w:ilvl w:val="0"/>
          <w:numId w:val="23"/>
        </w:numPr>
        <w:jc w:val="both"/>
        <w:rPr>
          <w:iCs/>
        </w:rPr>
      </w:pPr>
      <w:r w:rsidRPr="00DC499D">
        <w:rPr>
          <w:iCs/>
        </w:rPr>
        <w:t>Self-interference ratio (SIR):</w:t>
      </w:r>
      <w:r w:rsidR="005D5612">
        <w:rPr>
          <w:iCs/>
        </w:rPr>
        <w:t xml:space="preserve"> It is used</w:t>
      </w:r>
      <w:r w:rsidRPr="00DC499D">
        <w:rPr>
          <w:iCs/>
        </w:rPr>
        <w:t xml:space="preserve"> </w:t>
      </w:r>
      <w:r w:rsidR="005D5612" w:rsidRPr="005D5612">
        <w:rPr>
          <w:lang w:eastAsia="zh-CN"/>
        </w:rPr>
        <w:t xml:space="preserve">to represent the overall self-interference suppression capability of </w:t>
      </w:r>
      <w:proofErr w:type="spellStart"/>
      <w:r w:rsidR="005D5612" w:rsidRPr="005D5612">
        <w:rPr>
          <w:lang w:eastAsia="zh-CN"/>
        </w:rPr>
        <w:t>gNB</w:t>
      </w:r>
      <w:proofErr w:type="spellEnd"/>
      <w:r w:rsidR="005D5612" w:rsidRPr="005D5612">
        <w:t xml:space="preserve"> </w:t>
      </w:r>
      <w:r w:rsidR="005D5612" w:rsidRPr="005D5612">
        <w:rPr>
          <w:lang w:eastAsia="zh-CN"/>
        </w:rPr>
        <w:t xml:space="preserve">by means of spatial isolation, </w:t>
      </w:r>
      <w:proofErr w:type="spellStart"/>
      <w:r w:rsidR="005D5612" w:rsidRPr="005D5612">
        <w:rPr>
          <w:lang w:eastAsia="zh-CN"/>
        </w:rPr>
        <w:t>subband</w:t>
      </w:r>
      <w:proofErr w:type="spellEnd"/>
      <w:r w:rsidR="005D5612" w:rsidRPr="005D5612">
        <w:rPr>
          <w:lang w:eastAsia="zh-CN"/>
        </w:rPr>
        <w:t xml:space="preserve"> frequency isolation, digital interference cancellation and beamform nulling/isolation</w:t>
      </w:r>
      <w:r w:rsidR="00C86BB6">
        <w:rPr>
          <w:lang w:eastAsia="zh-CN"/>
        </w:rPr>
        <w:t>, etc</w:t>
      </w:r>
      <w:r w:rsidR="005D5612" w:rsidRPr="005D5612">
        <w:rPr>
          <w:lang w:eastAsia="zh-CN"/>
        </w:rPr>
        <w:t xml:space="preserve">. The SIR, denoted as </w:t>
      </w:r>
      <m:oMath>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oMath>
      <w:r w:rsidR="005D5612" w:rsidRPr="005D5612">
        <w:rPr>
          <w:lang w:eastAsia="zh-CN"/>
        </w:rPr>
        <w:t xml:space="preserve">,  can be defined as the ratio of the power transmitted by gNB on a frequency unit </w:t>
      </w:r>
      <w:r w:rsidR="005D5612" w:rsidRPr="005D5612">
        <w:rPr>
          <w:i/>
          <w:iCs/>
          <w:lang w:eastAsia="zh-CN"/>
        </w:rPr>
        <w:t>m</w:t>
      </w:r>
      <w:r w:rsidR="005D5612" w:rsidRPr="005D5612">
        <w:rPr>
          <w:lang w:eastAsia="zh-CN"/>
        </w:rPr>
        <w:t xml:space="preserve"> (e.g., </w:t>
      </w:r>
      <w:proofErr w:type="spellStart"/>
      <w:r w:rsidR="005D5612" w:rsidRPr="005D5612">
        <w:rPr>
          <w:lang w:eastAsia="zh-CN"/>
        </w:rPr>
        <w:lastRenderedPageBreak/>
        <w:t>subband</w:t>
      </w:r>
      <w:proofErr w:type="spellEnd"/>
      <w:r w:rsidR="005D5612" w:rsidRPr="005D5612">
        <w:rPr>
          <w:lang w:eastAsia="zh-CN"/>
        </w:rPr>
        <w:t>/RB/subcarrier</w:t>
      </w:r>
      <w:r w:rsidR="005D5612" w:rsidRPr="005D5612">
        <w:t xml:space="preserve"> </w:t>
      </w:r>
      <w:r w:rsidR="005D5612" w:rsidRPr="005D5612">
        <w:rPr>
          <w:i/>
          <w:iCs/>
        </w:rPr>
        <w:t>m</w:t>
      </w:r>
      <w:r w:rsidR="005D5612" w:rsidRPr="005D5612">
        <w:rPr>
          <w:lang w:eastAsia="zh-CN"/>
        </w:rPr>
        <w:t xml:space="preserve">) in a SBFD carrier to the residual self-interference received by the same </w:t>
      </w:r>
      <w:proofErr w:type="spellStart"/>
      <w:r w:rsidR="005D5612" w:rsidRPr="005D5612">
        <w:rPr>
          <w:lang w:eastAsia="zh-CN"/>
        </w:rPr>
        <w:t>gNB</w:t>
      </w:r>
      <w:proofErr w:type="spellEnd"/>
      <w:r w:rsidR="005D5612" w:rsidRPr="005D5612">
        <w:rPr>
          <w:lang w:eastAsia="zh-CN"/>
        </w:rPr>
        <w:t xml:space="preserve"> on a different frequency unit </w:t>
      </w:r>
      <w:r w:rsidR="005D5612" w:rsidRPr="005D5612">
        <w:rPr>
          <w:i/>
          <w:iCs/>
          <w:lang w:eastAsia="zh-CN"/>
        </w:rPr>
        <w:t xml:space="preserve">n </w:t>
      </w:r>
      <w:r w:rsidR="005D5612" w:rsidRPr="005D5612">
        <w:rPr>
          <w:lang w:eastAsia="zh-CN"/>
        </w:rPr>
        <w:t xml:space="preserve">(e.g., another </w:t>
      </w:r>
      <w:proofErr w:type="spellStart"/>
      <w:r w:rsidR="005D5612" w:rsidRPr="005D5612">
        <w:rPr>
          <w:lang w:eastAsia="zh-CN"/>
        </w:rPr>
        <w:t>subband</w:t>
      </w:r>
      <w:proofErr w:type="spellEnd"/>
      <w:r w:rsidR="005D5612" w:rsidRPr="005D5612">
        <w:rPr>
          <w:lang w:eastAsia="zh-CN"/>
        </w:rPr>
        <w:t>/RB/subcarrier</w:t>
      </w:r>
      <w:r w:rsidR="005D5612" w:rsidRPr="005D5612">
        <w:t xml:space="preserve"> </w:t>
      </w:r>
      <w:r w:rsidR="005D5612" w:rsidRPr="005D5612">
        <w:rPr>
          <w:i/>
          <w:iCs/>
        </w:rPr>
        <w:t>n</w:t>
      </w:r>
      <w:r w:rsidR="005D5612" w:rsidRPr="005D5612">
        <w:rPr>
          <w:lang w:eastAsia="zh-CN"/>
        </w:rPr>
        <w:t xml:space="preserve">) in the same SBFD carrier. </w:t>
      </w:r>
    </w:p>
    <w:p w14:paraId="234E0622" w14:textId="67D81035" w:rsidR="00BF0245" w:rsidRPr="00EC69B8" w:rsidRDefault="00BF0245" w:rsidP="00BF0245">
      <w:pPr>
        <w:pStyle w:val="ListParagraph"/>
        <w:numPr>
          <w:ilvl w:val="0"/>
          <w:numId w:val="23"/>
        </w:numPr>
        <w:rPr>
          <w:iCs/>
        </w:rPr>
      </w:pPr>
      <w:r w:rsidRPr="00DC499D">
        <w:rPr>
          <w:iCs/>
        </w:rPr>
        <w:t>Inter-</w:t>
      </w:r>
      <w:proofErr w:type="spellStart"/>
      <w:r w:rsidRPr="00DC499D">
        <w:rPr>
          <w:iCs/>
        </w:rPr>
        <w:t>subband</w:t>
      </w:r>
      <w:proofErr w:type="spellEnd"/>
      <w:r w:rsidRPr="00DC499D">
        <w:rPr>
          <w:iCs/>
        </w:rPr>
        <w:t xml:space="preserve"> interference ratio (ISIR): </w:t>
      </w:r>
      <w:r w:rsidR="00EC69B8" w:rsidRPr="00EC69B8">
        <w:rPr>
          <w:lang w:eastAsia="zh-CN"/>
        </w:rPr>
        <w:t>denoted as</w:t>
      </w:r>
      <w:r w:rsidR="00EC69B8" w:rsidRPr="00EC69B8">
        <w:t xml:space="preserve"> </w:t>
      </w:r>
      <m:oMath>
        <m:sSubSup>
          <m:sSubSupPr>
            <m:ctrlPr>
              <w:rPr>
                <w:rFonts w:ascii="Cambria Math" w:hAnsi="Cambria Math"/>
                <w:i/>
                <w:iCs/>
                <w:lang w:eastAsia="zh-CN"/>
              </w:rPr>
            </m:ctrlPr>
          </m:sSubSupPr>
          <m:e>
            <m:r>
              <w:rPr>
                <w:rFonts w:ascii="Cambria Math" w:hAnsi="Cambria Math"/>
                <w:lang w:eastAsia="zh-CN"/>
              </w:rPr>
              <m:t>β</m:t>
            </m:r>
          </m:e>
          <m:sub>
            <m:r>
              <w:rPr>
                <w:rFonts w:ascii="Cambria Math" w:hAnsi="Cambria Math"/>
                <w:lang w:eastAsia="zh-CN"/>
              </w:rPr>
              <m:t>gNB-gNB</m:t>
            </m:r>
          </m:sub>
          <m:sup>
            <m:d>
              <m:dPr>
                <m:ctrlPr>
                  <w:rPr>
                    <w:rFonts w:ascii="Cambria Math" w:hAnsi="Cambria Math"/>
                    <w:i/>
                    <w:iCs/>
                    <w:lang w:eastAsia="zh-CN"/>
                  </w:rPr>
                </m:ctrlPr>
              </m:dPr>
              <m:e>
                <m:r>
                  <w:rPr>
                    <w:rFonts w:ascii="Cambria Math" w:hAnsi="Cambria Math"/>
                    <w:lang w:eastAsia="zh-CN"/>
                  </w:rPr>
                  <m:t>m,n</m:t>
                </m:r>
              </m:e>
            </m:d>
          </m:sup>
        </m:sSubSup>
      </m:oMath>
      <w:r w:rsidR="00EC69B8" w:rsidRPr="00EC69B8">
        <w:rPr>
          <w:i/>
          <w:iCs/>
        </w:rPr>
        <w:t xml:space="preserve"> </w:t>
      </w:r>
      <w:r w:rsidR="00EC69B8" w:rsidRPr="00EC69B8">
        <w:t xml:space="preserve">or </w:t>
      </w:r>
      <m:oMath>
        <m:sSubSup>
          <m:sSubSupPr>
            <m:ctrlPr>
              <w:rPr>
                <w:rFonts w:ascii="Cambria Math" w:hAnsi="Cambria Math"/>
                <w:i/>
                <w:iCs/>
                <w:lang w:eastAsia="zh-CN"/>
              </w:rPr>
            </m:ctrlPr>
          </m:sSubSupPr>
          <m:e>
            <m:r>
              <w:rPr>
                <w:rFonts w:ascii="Cambria Math" w:hAnsi="Cambria Math"/>
                <w:lang w:eastAsia="zh-CN"/>
              </w:rPr>
              <m:t>β</m:t>
            </m:r>
          </m:e>
          <m:sub>
            <m:r>
              <w:rPr>
                <w:rFonts w:ascii="Cambria Math" w:hAnsi="Cambria Math"/>
                <w:lang w:eastAsia="zh-CN"/>
              </w:rPr>
              <m:t>UE-UE</m:t>
            </m:r>
          </m:sub>
          <m:sup>
            <m:d>
              <m:dPr>
                <m:ctrlPr>
                  <w:rPr>
                    <w:rFonts w:ascii="Cambria Math" w:hAnsi="Cambria Math"/>
                    <w:i/>
                    <w:iCs/>
                    <w:lang w:eastAsia="zh-CN"/>
                  </w:rPr>
                </m:ctrlPr>
              </m:dPr>
              <m:e>
                <m:r>
                  <w:rPr>
                    <w:rFonts w:ascii="Cambria Math" w:hAnsi="Cambria Math"/>
                    <w:lang w:eastAsia="zh-CN"/>
                  </w:rPr>
                  <m:t>m,n</m:t>
                </m:r>
              </m:e>
            </m:d>
          </m:sup>
        </m:sSubSup>
      </m:oMath>
      <w:r w:rsidR="00EC69B8" w:rsidRPr="00EC69B8">
        <w:t xml:space="preserve">, </w:t>
      </w:r>
      <w:r w:rsidR="00EC69B8">
        <w:t xml:space="preserve">it can be </w:t>
      </w:r>
      <w:r w:rsidR="00EC69B8" w:rsidRPr="00EC69B8">
        <w:t xml:space="preserve">defined as the ratio of the power transmitted by the aggressor </w:t>
      </w:r>
      <w:proofErr w:type="spellStart"/>
      <w:r w:rsidR="00EC69B8" w:rsidRPr="00EC69B8">
        <w:t>gNB</w:t>
      </w:r>
      <w:proofErr w:type="spellEnd"/>
      <w:r w:rsidR="00EC69B8" w:rsidRPr="00EC69B8">
        <w:t>/UE on a frequency unit</w:t>
      </w:r>
      <w:r w:rsidR="00EC69B8" w:rsidRPr="00EC69B8">
        <w:rPr>
          <w:lang w:eastAsia="zh-CN"/>
        </w:rPr>
        <w:t xml:space="preserve"> </w:t>
      </w:r>
      <w:r w:rsidR="00EC69B8" w:rsidRPr="00EC69B8">
        <w:rPr>
          <w:i/>
          <w:iCs/>
          <w:lang w:eastAsia="zh-CN"/>
        </w:rPr>
        <w:t>m</w:t>
      </w:r>
      <w:r w:rsidR="00EC69B8" w:rsidRPr="00EC69B8">
        <w:t xml:space="preserve"> (e.g., </w:t>
      </w:r>
      <w:proofErr w:type="spellStart"/>
      <w:r w:rsidR="00EC69B8" w:rsidRPr="00EC69B8">
        <w:t>subband</w:t>
      </w:r>
      <w:proofErr w:type="spellEnd"/>
      <w:r w:rsidR="00EC69B8" w:rsidRPr="00EC69B8">
        <w:t xml:space="preserve">/RB/subcarrier </w:t>
      </w:r>
      <w:r w:rsidR="00EC69B8" w:rsidRPr="00EC69B8">
        <w:rPr>
          <w:i/>
          <w:iCs/>
        </w:rPr>
        <w:t>m</w:t>
      </w:r>
      <w:r w:rsidR="00EC69B8" w:rsidRPr="00EC69B8">
        <w:t xml:space="preserve">) in a SBFD carrier to the interference received by the victim </w:t>
      </w:r>
      <w:proofErr w:type="spellStart"/>
      <w:r w:rsidR="00EC69B8" w:rsidRPr="00EC69B8">
        <w:t>gNB</w:t>
      </w:r>
      <w:proofErr w:type="spellEnd"/>
      <w:r w:rsidR="00EC69B8" w:rsidRPr="00EC69B8">
        <w:t xml:space="preserve">/UE on a different frequency unit </w:t>
      </w:r>
      <w:r w:rsidR="00EC69B8" w:rsidRPr="00EC69B8">
        <w:rPr>
          <w:i/>
          <w:iCs/>
          <w:lang w:eastAsia="zh-CN"/>
        </w:rPr>
        <w:t xml:space="preserve">n </w:t>
      </w:r>
      <w:r w:rsidR="00EC69B8" w:rsidRPr="00EC69B8">
        <w:t xml:space="preserve">(e.g., another </w:t>
      </w:r>
      <w:proofErr w:type="spellStart"/>
      <w:r w:rsidR="00EC69B8" w:rsidRPr="00EC69B8">
        <w:t>subband</w:t>
      </w:r>
      <w:proofErr w:type="spellEnd"/>
      <w:r w:rsidR="00EC69B8" w:rsidRPr="00EC69B8">
        <w:t xml:space="preserve">/RB/subcarrier </w:t>
      </w:r>
      <w:r w:rsidR="00EC69B8" w:rsidRPr="00EC69B8">
        <w:rPr>
          <w:i/>
          <w:iCs/>
        </w:rPr>
        <w:t>n</w:t>
      </w:r>
      <w:r w:rsidR="00EC69B8" w:rsidRPr="00EC69B8">
        <w:t>) in the same SBFD carrier.</w:t>
      </w:r>
    </w:p>
    <w:p w14:paraId="05929AEA" w14:textId="0F93A12F" w:rsidR="000219A0" w:rsidRPr="00BF0245" w:rsidRDefault="00BF0245" w:rsidP="00D353B0">
      <w:pPr>
        <w:pStyle w:val="ListParagraph"/>
        <w:numPr>
          <w:ilvl w:val="0"/>
          <w:numId w:val="23"/>
        </w:numPr>
        <w:jc w:val="both"/>
        <w:rPr>
          <w:lang w:eastAsia="zh-CN"/>
        </w:rPr>
      </w:pPr>
      <w:r w:rsidRPr="00EC69B8">
        <w:rPr>
          <w:iCs/>
        </w:rPr>
        <w:t xml:space="preserve">Adjacent-channel interference ratio (ACIR): </w:t>
      </w:r>
      <w:r w:rsidR="00EC69B8" w:rsidRPr="00EC69B8">
        <w:rPr>
          <w:iCs/>
        </w:rPr>
        <w:t>T</w:t>
      </w:r>
      <w:r w:rsidRPr="00EC69B8">
        <w:rPr>
          <w:iCs/>
        </w:rPr>
        <w:t xml:space="preserve">he ACIR in TR38.828 is defined as the ratio of the power transmitted by the aggressor </w:t>
      </w:r>
      <w:proofErr w:type="spellStart"/>
      <w:r w:rsidRPr="00EC69B8">
        <w:rPr>
          <w:iCs/>
        </w:rPr>
        <w:t>gNB</w:t>
      </w:r>
      <w:proofErr w:type="spellEnd"/>
      <w:r w:rsidRPr="00EC69B8">
        <w:rPr>
          <w:iCs/>
        </w:rPr>
        <w:t xml:space="preserve">/UE on one carrier to the total interference received by the victim </w:t>
      </w:r>
      <w:proofErr w:type="spellStart"/>
      <w:r w:rsidRPr="00EC69B8">
        <w:rPr>
          <w:iCs/>
        </w:rPr>
        <w:t>gNB</w:t>
      </w:r>
      <w:proofErr w:type="spellEnd"/>
      <w:r w:rsidRPr="00EC69B8">
        <w:rPr>
          <w:iCs/>
        </w:rPr>
        <w:t xml:space="preserve">/UE on the adjacent carrier, i.e., the ACIR in TR38.828 is described per carrier. </w:t>
      </w:r>
      <w:r w:rsidR="00EC69B8" w:rsidRPr="00EC69B8">
        <w:rPr>
          <w:bCs/>
        </w:rPr>
        <w:t xml:space="preserve">For RAN1’s simulation purpose, it is preferred that RAN4 can provide the value or value range of ACIR with </w:t>
      </w:r>
      <w:r w:rsidR="00EC69B8" w:rsidRPr="00EC69B8">
        <w:rPr>
          <w:rFonts w:eastAsia="MS Mincho"/>
          <w:bCs/>
        </w:rPr>
        <w:t>finer granularity, e.g.,</w:t>
      </w:r>
      <w:r w:rsidR="00EC69B8" w:rsidRPr="00EC69B8">
        <w:rPr>
          <w:bCs/>
        </w:rPr>
        <w:t xml:space="preserve"> the per-subcarrier-ACIR, </w:t>
      </w:r>
      <m:oMath>
        <m:sSubSup>
          <m:sSubSupPr>
            <m:ctrlPr>
              <w:rPr>
                <w:rFonts w:ascii="Cambria Math" w:hAnsi="Cambria Math"/>
                <w:bCs/>
                <w:i/>
                <w:lang w:eastAsia="zh-CN"/>
              </w:rPr>
            </m:ctrlPr>
          </m:sSubSupPr>
          <m:e>
            <m:r>
              <w:rPr>
                <w:rFonts w:ascii="Cambria Math" w:hAnsi="Cambria Math"/>
                <w:lang w:eastAsia="zh-CN"/>
              </w:rPr>
              <m:t>γ</m:t>
            </m:r>
          </m:e>
          <m:sub>
            <m:r>
              <w:rPr>
                <w:rFonts w:ascii="Cambria Math" w:hAnsi="Cambria Math"/>
                <w:lang w:eastAsia="zh-CN"/>
              </w:rPr>
              <m:t>gNB-gNB</m:t>
            </m:r>
          </m:sub>
          <m:sup>
            <m:d>
              <m:dPr>
                <m:ctrlPr>
                  <w:rPr>
                    <w:rFonts w:ascii="Cambria Math" w:hAnsi="Cambria Math"/>
                    <w:bCs/>
                    <w:i/>
                    <w:lang w:eastAsia="zh-CN"/>
                  </w:rPr>
                </m:ctrlPr>
              </m:dPr>
              <m:e>
                <m:r>
                  <w:rPr>
                    <w:rFonts w:ascii="Cambria Math" w:hAnsi="Cambria Math"/>
                    <w:lang w:eastAsia="zh-CN"/>
                  </w:rPr>
                  <m:t>m,n</m:t>
                </m:r>
              </m:e>
            </m:d>
          </m:sup>
        </m:sSubSup>
      </m:oMath>
      <w:r w:rsidR="00EC69B8" w:rsidRPr="00EC69B8">
        <w:rPr>
          <w:bCs/>
        </w:rPr>
        <w:t xml:space="preserve"> or </w:t>
      </w:r>
      <m:oMath>
        <m:sSubSup>
          <m:sSubSupPr>
            <m:ctrlPr>
              <w:rPr>
                <w:rFonts w:ascii="Cambria Math" w:hAnsi="Cambria Math"/>
                <w:bCs/>
                <w:i/>
                <w:lang w:eastAsia="zh-CN"/>
              </w:rPr>
            </m:ctrlPr>
          </m:sSubSupPr>
          <m:e>
            <m:r>
              <w:rPr>
                <w:rFonts w:ascii="Cambria Math" w:hAnsi="Cambria Math"/>
                <w:lang w:eastAsia="zh-CN"/>
              </w:rPr>
              <m:t>γ</m:t>
            </m:r>
          </m:e>
          <m:sub>
            <m:r>
              <w:rPr>
                <w:rFonts w:ascii="Cambria Math" w:hAnsi="Cambria Math"/>
                <w:lang w:eastAsia="zh-CN"/>
              </w:rPr>
              <m:t>UE-UE</m:t>
            </m:r>
          </m:sub>
          <m:sup>
            <m:d>
              <m:dPr>
                <m:ctrlPr>
                  <w:rPr>
                    <w:rFonts w:ascii="Cambria Math" w:hAnsi="Cambria Math"/>
                    <w:bCs/>
                    <w:i/>
                    <w:lang w:eastAsia="zh-CN"/>
                  </w:rPr>
                </m:ctrlPr>
              </m:dPr>
              <m:e>
                <m:r>
                  <w:rPr>
                    <w:rFonts w:ascii="Cambria Math" w:hAnsi="Cambria Math"/>
                    <w:lang w:eastAsia="zh-CN"/>
                  </w:rPr>
                  <m:t>m,n</m:t>
                </m:r>
              </m:e>
            </m:d>
          </m:sup>
        </m:sSubSup>
      </m:oMath>
      <w:r w:rsidR="00EC69B8" w:rsidRPr="00EC69B8">
        <w:rPr>
          <w:bCs/>
        </w:rPr>
        <w:t xml:space="preserve">, denoting the ratio of the power transmitted by the aggressor gNB/UE on subcarrier </w:t>
      </w:r>
      <w:r w:rsidR="00EC69B8" w:rsidRPr="00EC69B8">
        <w:rPr>
          <w:bCs/>
          <w:i/>
          <w:iCs/>
        </w:rPr>
        <w:t xml:space="preserve">m </w:t>
      </w:r>
      <w:r w:rsidR="00EC69B8" w:rsidRPr="00EC69B8">
        <w:rPr>
          <w:bCs/>
        </w:rPr>
        <w:t xml:space="preserve">in one carrier to the interference received by the victim </w:t>
      </w:r>
      <w:proofErr w:type="spellStart"/>
      <w:r w:rsidR="00EC69B8" w:rsidRPr="00EC69B8">
        <w:rPr>
          <w:bCs/>
        </w:rPr>
        <w:t>gNB</w:t>
      </w:r>
      <w:proofErr w:type="spellEnd"/>
      <w:r w:rsidR="00EC69B8" w:rsidRPr="00EC69B8">
        <w:rPr>
          <w:bCs/>
        </w:rPr>
        <w:t xml:space="preserve">/UE on another subcarrier </w:t>
      </w:r>
      <w:r w:rsidR="00EC69B8" w:rsidRPr="00EC69B8">
        <w:rPr>
          <w:bCs/>
          <w:i/>
          <w:iCs/>
        </w:rPr>
        <w:t xml:space="preserve">n </w:t>
      </w:r>
      <w:r w:rsidR="00EC69B8" w:rsidRPr="00EC69B8">
        <w:rPr>
          <w:bCs/>
        </w:rPr>
        <w:t>in the adjacent carrier.</w:t>
      </w:r>
    </w:p>
    <w:p w14:paraId="39F04414" w14:textId="51709678" w:rsidR="00E86AEC" w:rsidRDefault="00E86AEC" w:rsidP="00DB6459">
      <w:pPr>
        <w:rPr>
          <w:lang w:val="en-GB"/>
        </w:rPr>
      </w:pPr>
    </w:p>
    <w:p w14:paraId="085F7943" w14:textId="77777777" w:rsidR="000A45EB" w:rsidRDefault="000A45EB" w:rsidP="000A45EB">
      <w:pPr>
        <w:jc w:val="center"/>
      </w:pPr>
      <w:r>
        <w:object w:dxaOrig="4200" w:dyaOrig="1560" w14:anchorId="45723665">
          <v:shape id="_x0000_i1034" type="#_x0000_t75" style="width:233.3pt;height:71.05pt" o:ole="">
            <v:imagedata r:id="rId33" o:title="" cropbottom="11743f"/>
          </v:shape>
          <o:OLEObject Type="Embed" ProgID="Visio.Drawing.15" ShapeID="_x0000_i1034" DrawAspect="Content" ObjectID="_1713636473" r:id="rId34"/>
        </w:object>
      </w:r>
    </w:p>
    <w:p w14:paraId="51BBC4CC" w14:textId="3AC68129" w:rsidR="000A45EB" w:rsidRDefault="000A45EB" w:rsidP="000A45EB">
      <w:pPr>
        <w:jc w:val="center"/>
        <w:rPr>
          <w:lang w:eastAsia="zh-CN"/>
        </w:rPr>
      </w:pPr>
      <w:r>
        <w:rPr>
          <w:rFonts w:hint="eastAsia"/>
          <w:lang w:eastAsia="zh-CN"/>
        </w:rPr>
        <w:t>(</w:t>
      </w:r>
      <w:r>
        <w:rPr>
          <w:lang w:eastAsia="zh-CN"/>
        </w:rPr>
        <w:t xml:space="preserve">a) </w:t>
      </w:r>
      <w:proofErr w:type="spellStart"/>
      <w:r w:rsidRPr="000B6069">
        <w:rPr>
          <w:lang w:eastAsia="zh-CN"/>
        </w:rPr>
        <w:t>gNB</w:t>
      </w:r>
      <w:proofErr w:type="spellEnd"/>
      <w:r w:rsidRPr="000B6069">
        <w:rPr>
          <w:lang w:eastAsia="zh-CN"/>
        </w:rPr>
        <w:t xml:space="preserve"> </w:t>
      </w:r>
      <w:r>
        <w:rPr>
          <w:lang w:eastAsia="zh-CN"/>
        </w:rPr>
        <w:t xml:space="preserve">per sub-carrier-SIR </w:t>
      </w:r>
      <m:oMath>
        <m:sSubSup>
          <m:sSubSupPr>
            <m:ctrlPr>
              <w:rPr>
                <w:rFonts w:ascii="Cambria Math" w:hAnsi="Cambria Math"/>
                <w:i/>
                <w:lang w:eastAsia="zh-CN"/>
              </w:rPr>
            </m:ctrlPr>
          </m:sSubSupPr>
          <m:e>
            <m:r>
              <w:rPr>
                <w:rFonts w:ascii="Cambria Math" w:hAnsi="Cambria Math"/>
                <w:lang w:eastAsia="zh-CN"/>
              </w:rPr>
              <m:t>α</m:t>
            </m:r>
          </m:e>
          <m:sub>
            <m:r>
              <m:rPr>
                <m:sty m:val="p"/>
              </m:rPr>
              <w:rPr>
                <w:rFonts w:ascii="Cambria Math" w:hAnsi="Cambria Math"/>
                <w:lang w:eastAsia="zh-CN"/>
              </w:rPr>
              <m:t>SI</m:t>
            </m:r>
          </m:sub>
          <m:sup>
            <m:d>
              <m:dPr>
                <m:ctrlPr>
                  <w:rPr>
                    <w:rFonts w:ascii="Cambria Math" w:hAnsi="Cambria Math"/>
                    <w:i/>
                    <w:lang w:eastAsia="zh-CN"/>
                  </w:rPr>
                </m:ctrlPr>
              </m:dPr>
              <m:e>
                <m:r>
                  <w:rPr>
                    <w:rFonts w:ascii="Cambria Math" w:hAnsi="Cambria Math"/>
                    <w:lang w:eastAsia="zh-CN"/>
                  </w:rPr>
                  <m:t>m,n</m:t>
                </m:r>
              </m:e>
            </m:d>
          </m:sup>
        </m:sSubSup>
      </m:oMath>
    </w:p>
    <w:p w14:paraId="2B79AE90" w14:textId="77777777" w:rsidR="000A45EB" w:rsidRDefault="000A45EB" w:rsidP="000A45EB">
      <w:pPr>
        <w:jc w:val="center"/>
        <w:rPr>
          <w:lang w:eastAsia="zh-CN"/>
        </w:rPr>
      </w:pPr>
      <w:r>
        <w:object w:dxaOrig="5865" w:dyaOrig="2671" w14:anchorId="499DA1F3">
          <v:shape id="_x0000_i1035" type="#_x0000_t75" style="width:231.9pt;height:108.95pt" o:ole="">
            <v:imagedata r:id="rId35" o:title=""/>
          </v:shape>
          <o:OLEObject Type="Embed" ProgID="Visio.Drawing.15" ShapeID="_x0000_i1035" DrawAspect="Content" ObjectID="_1713636474" r:id="rId36"/>
        </w:object>
      </w:r>
      <w:r>
        <w:t xml:space="preserve">   </w:t>
      </w:r>
      <w:r>
        <w:object w:dxaOrig="7201" w:dyaOrig="3331" w14:anchorId="3F5AB846">
          <v:shape id="_x0000_i1036" type="#_x0000_t75" style="width:231.45pt;height:107.55pt" o:ole="">
            <v:imagedata r:id="rId37" o:title=""/>
          </v:shape>
          <o:OLEObject Type="Embed" ProgID="Visio.Drawing.15" ShapeID="_x0000_i1036" DrawAspect="Content" ObjectID="_1713636475" r:id="rId38"/>
        </w:object>
      </w:r>
    </w:p>
    <w:p w14:paraId="762A85BA" w14:textId="77777777" w:rsidR="000A45EB" w:rsidRDefault="000A45EB" w:rsidP="000A45EB">
      <w:pPr>
        <w:jc w:val="center"/>
        <w:rPr>
          <w:lang w:eastAsia="zh-CN"/>
        </w:rPr>
      </w:pPr>
      <w:r>
        <w:rPr>
          <w:lang w:eastAsia="zh-CN"/>
        </w:rPr>
        <w:t xml:space="preserve">(b) </w:t>
      </w:r>
      <w:proofErr w:type="spellStart"/>
      <w:r w:rsidRPr="009530FC">
        <w:rPr>
          <w:lang w:eastAsia="zh-CN"/>
        </w:rPr>
        <w:t>gNB-gNB</w:t>
      </w:r>
      <w:proofErr w:type="spellEnd"/>
      <w:r w:rsidRPr="009530FC">
        <w:rPr>
          <w:lang w:eastAsia="zh-CN"/>
        </w:rPr>
        <w:t xml:space="preserve"> </w:t>
      </w:r>
      <w:r>
        <w:rPr>
          <w:lang w:eastAsia="zh-CN"/>
        </w:rPr>
        <w:t>per-subcarrier-</w:t>
      </w:r>
      <w:r w:rsidRPr="009530FC">
        <w:rPr>
          <w:lang w:eastAsia="zh-CN"/>
        </w:rPr>
        <w:t>ISIR</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r>
        <w:rPr>
          <w:rFonts w:hint="eastAsia"/>
          <w:lang w:eastAsia="zh-CN"/>
        </w:rPr>
        <w:t xml:space="preserve"> </w:t>
      </w:r>
      <w:r>
        <w:rPr>
          <w:lang w:eastAsia="zh-CN"/>
        </w:rPr>
        <w:tab/>
        <w:t xml:space="preserve"> (c) </w:t>
      </w:r>
      <w:r w:rsidRPr="005A378D">
        <w:rPr>
          <w:lang w:eastAsia="zh-CN"/>
        </w:rPr>
        <w:t xml:space="preserve">UE-UE </w:t>
      </w:r>
      <w:r>
        <w:rPr>
          <w:lang w:eastAsia="zh-CN"/>
        </w:rPr>
        <w:t>per-subcarrier-</w:t>
      </w:r>
      <w:r w:rsidRPr="005A378D">
        <w:rPr>
          <w:lang w:eastAsia="zh-CN"/>
        </w:rPr>
        <w:t>ISIR</w:t>
      </w:r>
      <w:r>
        <w:rPr>
          <w:lang w:eastAsia="zh-CN"/>
        </w:rPr>
        <w:t xml:space="preserve"> </w:t>
      </w:r>
      <m:oMath>
        <m:sSubSup>
          <m:sSubSupPr>
            <m:ctrlPr>
              <w:rPr>
                <w:rFonts w:ascii="Cambria Math" w:eastAsia="DengXian" w:hAnsi="Cambria Math"/>
                <w:i/>
                <w:lang w:eastAsia="zh-CN"/>
              </w:rPr>
            </m:ctrlPr>
          </m:sSubSupPr>
          <m:e>
            <m:r>
              <w:rPr>
                <w:rFonts w:ascii="Cambria Math" w:hAnsi="Cambria Math"/>
                <w:lang w:eastAsia="zh-CN"/>
              </w:rPr>
              <m:t>β</m:t>
            </m:r>
          </m:e>
          <m:sub>
            <m:r>
              <m:rPr>
                <m:sty m:val="p"/>
              </m:rPr>
              <w:rPr>
                <w:rFonts w:ascii="Cambria Math" w:hAnsi="Cambria Math"/>
                <w:lang w:eastAsia="zh-CN"/>
              </w:rPr>
              <m:t>UE-UE</m:t>
            </m:r>
          </m:sub>
          <m:sup>
            <m:d>
              <m:dPr>
                <m:ctrlPr>
                  <w:rPr>
                    <w:rFonts w:ascii="Cambria Math" w:eastAsia="DengXian" w:hAnsi="Cambria Math"/>
                    <w:i/>
                    <w:lang w:eastAsia="zh-CN"/>
                  </w:rPr>
                </m:ctrlPr>
              </m:dPr>
              <m:e>
                <m:r>
                  <w:rPr>
                    <w:rFonts w:ascii="Cambria Math" w:hAnsi="Cambria Math"/>
                    <w:lang w:eastAsia="zh-CN"/>
                  </w:rPr>
                  <m:t>m,n</m:t>
                </m:r>
              </m:e>
            </m:d>
          </m:sup>
        </m:sSubSup>
      </m:oMath>
    </w:p>
    <w:p w14:paraId="58593258" w14:textId="77777777" w:rsidR="000A45EB" w:rsidRDefault="000A45EB" w:rsidP="000A45EB">
      <w:pPr>
        <w:jc w:val="center"/>
      </w:pPr>
      <w:r>
        <w:object w:dxaOrig="9211" w:dyaOrig="4411" w14:anchorId="165C3CD5">
          <v:shape id="_x0000_i1037" type="#_x0000_t75" style="width:233.75pt;height:112.7pt;mso-position-vertical:absolute" o:ole="">
            <v:imagedata r:id="rId39" o:title=""/>
          </v:shape>
          <o:OLEObject Type="Embed" ProgID="Visio.Drawing.15" ShapeID="_x0000_i1037" DrawAspect="Content" ObjectID="_1713636476" r:id="rId40"/>
        </w:object>
      </w:r>
      <w:r>
        <w:t xml:space="preserve">   </w:t>
      </w:r>
      <w:r>
        <w:object w:dxaOrig="9076" w:dyaOrig="4411" w14:anchorId="6B968454">
          <v:shape id="_x0000_i1038" type="#_x0000_t75" style="width:234.7pt;height:113.6pt" o:ole="">
            <v:imagedata r:id="rId41" o:title=""/>
          </v:shape>
          <o:OLEObject Type="Embed" ProgID="Visio.Drawing.15" ShapeID="_x0000_i1038" DrawAspect="Content" ObjectID="_1713636477" r:id="rId42"/>
        </w:object>
      </w:r>
    </w:p>
    <w:p w14:paraId="70ED4AE2" w14:textId="77777777" w:rsidR="000A45EB" w:rsidRDefault="000A45EB" w:rsidP="000A45EB">
      <w:pPr>
        <w:jc w:val="center"/>
        <w:rPr>
          <w:lang w:eastAsia="zh-CN"/>
        </w:rPr>
      </w:pPr>
      <w:r>
        <w:rPr>
          <w:lang w:eastAsia="zh-CN"/>
        </w:rPr>
        <w:t xml:space="preserve">(d) </w:t>
      </w:r>
      <w:proofErr w:type="spellStart"/>
      <w:r>
        <w:rPr>
          <w:lang w:eastAsia="zh-CN"/>
        </w:rPr>
        <w:t>gNB</w:t>
      </w:r>
      <w:r w:rsidRPr="000038AF">
        <w:rPr>
          <w:lang w:eastAsia="zh-CN"/>
        </w:rPr>
        <w:t>-</w:t>
      </w:r>
      <w:r>
        <w:rPr>
          <w:lang w:eastAsia="zh-CN"/>
        </w:rPr>
        <w:t>gNB</w:t>
      </w:r>
      <w:proofErr w:type="spellEnd"/>
      <w:r w:rsidRPr="000038AF">
        <w:rPr>
          <w:lang w:eastAsia="zh-CN"/>
        </w:rPr>
        <w:t xml:space="preserve"> </w:t>
      </w:r>
      <w:r>
        <w:rPr>
          <w:lang w:eastAsia="zh-CN"/>
        </w:rPr>
        <w:t xml:space="preserve">per-subcarrier-ACIR </w:t>
      </w:r>
      <m:oMath>
        <m:sSubSup>
          <m:sSubSupPr>
            <m:ctrlPr>
              <w:rPr>
                <w:rFonts w:ascii="Cambria Math" w:hAnsi="Cambria Math"/>
                <w:i/>
                <w:lang w:eastAsia="zh-CN"/>
              </w:rPr>
            </m:ctrlPr>
          </m:sSubSupPr>
          <m:e>
            <m:r>
              <w:rPr>
                <w:rFonts w:ascii="Cambria Math" w:hAnsi="Cambria Math"/>
                <w:lang w:eastAsia="zh-CN"/>
              </w:rPr>
              <m:t>γ</m:t>
            </m:r>
          </m:e>
          <m:sub>
            <m:r>
              <m:rPr>
                <m:sty m:val="p"/>
              </m:rP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r>
        <w:rPr>
          <w:rFonts w:hint="eastAsia"/>
          <w:lang w:eastAsia="zh-CN"/>
        </w:rPr>
        <w:t xml:space="preserve"> </w:t>
      </w:r>
      <w:r>
        <w:rPr>
          <w:lang w:eastAsia="zh-CN"/>
        </w:rPr>
        <w:tab/>
      </w:r>
      <w:r>
        <w:rPr>
          <w:lang w:eastAsia="zh-CN"/>
        </w:rPr>
        <w:tab/>
      </w:r>
      <w:r>
        <w:rPr>
          <w:lang w:eastAsia="zh-CN"/>
        </w:rPr>
        <w:tab/>
        <w:t xml:space="preserve"> (e) UE</w:t>
      </w:r>
      <w:r w:rsidRPr="000038AF">
        <w:rPr>
          <w:lang w:eastAsia="zh-CN"/>
        </w:rPr>
        <w:t>-</w:t>
      </w:r>
      <w:r>
        <w:rPr>
          <w:lang w:eastAsia="zh-CN"/>
        </w:rPr>
        <w:t>UE</w:t>
      </w:r>
      <w:r w:rsidRPr="000038AF">
        <w:rPr>
          <w:lang w:eastAsia="zh-CN"/>
        </w:rPr>
        <w:t xml:space="preserve"> </w:t>
      </w:r>
      <w:r>
        <w:rPr>
          <w:lang w:eastAsia="zh-CN"/>
        </w:rPr>
        <w:t xml:space="preserve">per-subcarrier-ACIR </w:t>
      </w:r>
      <m:oMath>
        <m:sSubSup>
          <m:sSubSupPr>
            <m:ctrlPr>
              <w:rPr>
                <w:rFonts w:ascii="Cambria Math" w:hAnsi="Cambria Math"/>
                <w:i/>
                <w:lang w:eastAsia="zh-CN"/>
              </w:rPr>
            </m:ctrlPr>
          </m:sSubSupPr>
          <m:e>
            <m:r>
              <w:rPr>
                <w:rFonts w:ascii="Cambria Math" w:hAnsi="Cambria Math"/>
                <w:lang w:eastAsia="zh-CN"/>
              </w:rPr>
              <m:t>γ</m:t>
            </m:r>
          </m:e>
          <m:sub>
            <m:r>
              <m:rPr>
                <m:sty m:val="p"/>
              </m:rP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oMath>
    </w:p>
    <w:p w14:paraId="0E9A54D8" w14:textId="6F0B75AB" w:rsidR="0019798E" w:rsidRDefault="0019798E" w:rsidP="00DB6459">
      <w:pPr>
        <w:rPr>
          <w:lang w:val="en-GB"/>
        </w:rPr>
      </w:pPr>
      <w:r w:rsidRPr="00F43D03">
        <w:rPr>
          <w:lang w:val="en-GB" w:eastAsia="zh-CN"/>
        </w:rPr>
        <w:t xml:space="preserve">Regarding interference modelling, moderator suggests </w:t>
      </w:r>
      <w:r w:rsidRPr="00257614">
        <w:rPr>
          <w:b/>
          <w:bCs/>
          <w:lang w:val="en-GB" w:eastAsia="zh-CN"/>
        </w:rPr>
        <w:t xml:space="preserve">Initial proposal </w:t>
      </w:r>
      <w:r w:rsidR="00F43D03" w:rsidRPr="00F43D03">
        <w:rPr>
          <w:b/>
          <w:bCs/>
          <w:lang w:val="en-GB" w:eastAsia="zh-CN"/>
        </w:rPr>
        <w:t>3-3</w:t>
      </w:r>
      <w:r w:rsidRPr="00F43D03">
        <w:rPr>
          <w:b/>
          <w:bCs/>
          <w:lang w:val="en-GB" w:eastAsia="zh-CN"/>
        </w:rPr>
        <w:t xml:space="preserve">, </w:t>
      </w:r>
      <w:r w:rsidRPr="00257614">
        <w:rPr>
          <w:b/>
          <w:bCs/>
          <w:lang w:val="en-GB" w:eastAsia="zh-CN"/>
        </w:rPr>
        <w:t xml:space="preserve">Initial proposal </w:t>
      </w:r>
      <w:r w:rsidR="00F43D03" w:rsidRPr="00F43D03">
        <w:rPr>
          <w:b/>
          <w:bCs/>
          <w:lang w:val="en-GB" w:eastAsia="zh-CN"/>
        </w:rPr>
        <w:t>3-4</w:t>
      </w:r>
      <w:r w:rsidRPr="00F43D03">
        <w:rPr>
          <w:b/>
          <w:bCs/>
          <w:lang w:val="en-GB" w:eastAsia="zh-CN"/>
        </w:rPr>
        <w:t xml:space="preserve"> and </w:t>
      </w:r>
      <w:r w:rsidRPr="00257614">
        <w:rPr>
          <w:b/>
          <w:bCs/>
          <w:lang w:val="en-GB" w:eastAsia="zh-CN"/>
        </w:rPr>
        <w:t xml:space="preserve">Initial proposal </w:t>
      </w:r>
      <w:r w:rsidR="00F43D03" w:rsidRPr="00F43D03">
        <w:rPr>
          <w:b/>
          <w:bCs/>
          <w:lang w:val="en-GB" w:eastAsia="zh-CN"/>
        </w:rPr>
        <w:t>3-5</w:t>
      </w:r>
      <w:r w:rsidRPr="00F43D03">
        <w:rPr>
          <w:b/>
          <w:bCs/>
          <w:lang w:val="en-GB" w:eastAsia="zh-CN"/>
        </w:rPr>
        <w:t>.</w:t>
      </w:r>
    </w:p>
    <w:p w14:paraId="41A1AFEB" w14:textId="77777777" w:rsidR="0019798E" w:rsidRDefault="0019798E" w:rsidP="00DB6459">
      <w:pPr>
        <w:rPr>
          <w:lang w:val="en-GB"/>
        </w:rPr>
      </w:pPr>
    </w:p>
    <w:p w14:paraId="2E4C4505" w14:textId="2064ED3A" w:rsidR="00443EF3" w:rsidRPr="00B15622" w:rsidRDefault="00443EF3" w:rsidP="00443EF3">
      <w:pPr>
        <w:rPr>
          <w:lang w:val="en-GB" w:eastAsia="zh-CN"/>
        </w:rPr>
      </w:pPr>
      <w:r>
        <w:rPr>
          <w:rFonts w:eastAsiaTheme="minorEastAsia"/>
          <w:lang w:val="en-GB" w:eastAsia="zh-CN"/>
        </w:rPr>
        <w:t>Several companies</w:t>
      </w:r>
      <w:r w:rsidR="008438D1" w:rsidRPr="00B15622">
        <w:rPr>
          <w:rFonts w:eastAsiaTheme="minorEastAsia"/>
          <w:lang w:val="en-GB" w:eastAsia="zh-CN"/>
        </w:rPr>
        <w:t xml:space="preserve"> </w:t>
      </w:r>
      <w:r w:rsidR="008438D1">
        <w:rPr>
          <w:rFonts w:eastAsiaTheme="minorEastAsia"/>
          <w:lang w:val="en-GB" w:eastAsia="zh-CN"/>
        </w:rPr>
        <w:t xml:space="preserve">[Ericsson, </w:t>
      </w:r>
      <w:r w:rsidR="008438D1" w:rsidRPr="00B15622">
        <w:rPr>
          <w:lang w:val="en-GB" w:eastAsia="zh-CN"/>
        </w:rPr>
        <w:t xml:space="preserve">CMCC, ZTE, </w:t>
      </w:r>
      <w:proofErr w:type="spellStart"/>
      <w:r w:rsidR="008438D1" w:rsidRPr="00B15622">
        <w:rPr>
          <w:lang w:val="en-GB" w:eastAsia="zh-CN"/>
        </w:rPr>
        <w:t>xiaomi</w:t>
      </w:r>
      <w:proofErr w:type="spellEnd"/>
      <w:r w:rsidR="008438D1" w:rsidRPr="00B15622">
        <w:rPr>
          <w:lang w:val="en-GB" w:eastAsia="zh-CN"/>
        </w:rPr>
        <w:t>, OPPO, Intel, etc.</w:t>
      </w:r>
      <w:r w:rsidR="008438D1">
        <w:rPr>
          <w:rFonts w:eastAsiaTheme="minorEastAsia"/>
          <w:lang w:val="en-GB" w:eastAsia="zh-CN"/>
        </w:rPr>
        <w:t>]</w:t>
      </w:r>
      <w:r>
        <w:rPr>
          <w:rFonts w:eastAsiaTheme="minorEastAsia"/>
          <w:lang w:val="en-GB" w:eastAsia="zh-CN"/>
        </w:rPr>
        <w:t xml:space="preserve"> suggest to send a</w:t>
      </w:r>
      <w:r w:rsidRPr="00B15622">
        <w:rPr>
          <w:rFonts w:eastAsiaTheme="minorEastAsia"/>
          <w:lang w:val="en-GB" w:eastAsia="zh-CN"/>
        </w:rPr>
        <w:t xml:space="preserve">n LS to RAN4 </w:t>
      </w:r>
      <w:r>
        <w:rPr>
          <w:rFonts w:eastAsiaTheme="minorEastAsia"/>
          <w:lang w:val="en-GB" w:eastAsia="zh-CN"/>
        </w:rPr>
        <w:t xml:space="preserve">regarding the interference modelling </w:t>
      </w:r>
      <w:r w:rsidRPr="00B15622">
        <w:rPr>
          <w:rFonts w:eastAsiaTheme="minorEastAsia"/>
          <w:lang w:val="en-GB" w:eastAsia="zh-CN"/>
        </w:rPr>
        <w:t>as soon as possible.</w:t>
      </w:r>
    </w:p>
    <w:p w14:paraId="12DCF78A" w14:textId="77777777" w:rsidR="00443EF3" w:rsidRPr="00B15622" w:rsidRDefault="00443EF3" w:rsidP="00443EF3">
      <w:pPr>
        <w:rPr>
          <w:iCs/>
          <w:lang w:eastAsia="zh-CN"/>
        </w:rPr>
      </w:pPr>
      <w:r w:rsidRPr="00B15622">
        <w:rPr>
          <w:rFonts w:eastAsiaTheme="minorEastAsia"/>
          <w:lang w:val="en-GB" w:eastAsia="zh-CN"/>
        </w:rPr>
        <w:t>CMCC suggest</w:t>
      </w:r>
      <w:r>
        <w:rPr>
          <w:rFonts w:eastAsiaTheme="minorEastAsia"/>
          <w:lang w:val="en-GB" w:eastAsia="zh-CN"/>
        </w:rPr>
        <w:t>s</w:t>
      </w:r>
      <w:r w:rsidRPr="00B15622">
        <w:rPr>
          <w:rFonts w:eastAsiaTheme="minorEastAsia"/>
          <w:lang w:val="en-GB" w:eastAsia="zh-CN"/>
        </w:rPr>
        <w:t xml:space="preserve"> to include the </w:t>
      </w:r>
      <w:r w:rsidRPr="00B15622">
        <w:rPr>
          <w:rFonts w:eastAsiaTheme="minorEastAsia"/>
          <w:iCs/>
          <w:lang w:eastAsia="zh-CN"/>
        </w:rPr>
        <w:t>following in the LS to RAN4</w:t>
      </w:r>
      <w:r w:rsidRPr="00B15622">
        <w:rPr>
          <w:iCs/>
          <w:lang w:eastAsia="zh-CN"/>
        </w:rPr>
        <w:t>:</w:t>
      </w:r>
    </w:p>
    <w:p w14:paraId="42113124" w14:textId="77777777" w:rsidR="00443EF3" w:rsidRPr="00B15622" w:rsidRDefault="00443EF3" w:rsidP="00443EF3">
      <w:pPr>
        <w:pStyle w:val="ListParagraph"/>
        <w:numPr>
          <w:ilvl w:val="0"/>
          <w:numId w:val="23"/>
        </w:numPr>
        <w:rPr>
          <w:lang w:eastAsia="zh-CN"/>
        </w:rPr>
      </w:pPr>
      <w:r w:rsidRPr="00B15622">
        <w:rPr>
          <w:rFonts w:eastAsiaTheme="minorEastAsia"/>
          <w:lang w:eastAsia="zh-CN"/>
        </w:rPr>
        <w:t>RAN1 would like to ask RAN4 about the values or value ranges of the following interference ratios used for SBFD evaluation.</w:t>
      </w:r>
    </w:p>
    <w:p w14:paraId="2896FAE9" w14:textId="77777777" w:rsidR="00443EF3" w:rsidRPr="00B15622" w:rsidRDefault="00443EF3" w:rsidP="00D52436">
      <w:pPr>
        <w:pStyle w:val="ListParagraph"/>
        <w:numPr>
          <w:ilvl w:val="0"/>
          <w:numId w:val="32"/>
        </w:numPr>
        <w:rPr>
          <w:iCs/>
        </w:rPr>
      </w:pPr>
      <w:proofErr w:type="spellStart"/>
      <w:r w:rsidRPr="00B15622">
        <w:rPr>
          <w:iCs/>
        </w:rPr>
        <w:t>gNB’s</w:t>
      </w:r>
      <w:proofErr w:type="spellEnd"/>
      <w:r w:rsidRPr="00B15622">
        <w:rPr>
          <w:iCs/>
        </w:rPr>
        <w:t xml:space="preserve"> self-interference ratio (SIR)</w:t>
      </w:r>
    </w:p>
    <w:p w14:paraId="43248566" w14:textId="77777777" w:rsidR="00443EF3" w:rsidRPr="00B15622" w:rsidRDefault="00443EF3" w:rsidP="00443EF3">
      <w:pPr>
        <w:pStyle w:val="ListParagraph"/>
        <w:numPr>
          <w:ilvl w:val="2"/>
          <w:numId w:val="26"/>
        </w:numPr>
        <w:rPr>
          <w:iCs/>
        </w:rPr>
      </w:pPr>
      <w:r w:rsidRPr="00B15622">
        <w:rPr>
          <w:iCs/>
        </w:rPr>
        <w:t xml:space="preserve">In RAN1’s understanding, SIR is defined as the ratio of the power transmitted by </w:t>
      </w:r>
      <w:proofErr w:type="spellStart"/>
      <w:r w:rsidRPr="00B15622">
        <w:rPr>
          <w:iCs/>
        </w:rPr>
        <w:t>gNB</w:t>
      </w:r>
      <w:proofErr w:type="spellEnd"/>
      <w:r w:rsidRPr="00B15622">
        <w:rPr>
          <w:iCs/>
        </w:rPr>
        <w:t xml:space="preserve"> on one frequency unit (e.g., one </w:t>
      </w:r>
      <w:proofErr w:type="spellStart"/>
      <w:r w:rsidRPr="00B15622">
        <w:rPr>
          <w:iCs/>
        </w:rPr>
        <w:t>subband</w:t>
      </w:r>
      <w:proofErr w:type="spellEnd"/>
      <w:r w:rsidRPr="00B15622">
        <w:rPr>
          <w:iCs/>
        </w:rPr>
        <w:t xml:space="preserve">/RB/subcarrier) in a SBFD carrier to the total interference received by the same </w:t>
      </w:r>
      <w:proofErr w:type="spellStart"/>
      <w:r w:rsidRPr="00B15622">
        <w:rPr>
          <w:iCs/>
        </w:rPr>
        <w:t>gNB</w:t>
      </w:r>
      <w:proofErr w:type="spellEnd"/>
      <w:r w:rsidRPr="00B15622">
        <w:rPr>
          <w:iCs/>
        </w:rPr>
        <w:t xml:space="preserve"> on a different frequency unit (e.g., another </w:t>
      </w:r>
      <w:proofErr w:type="spellStart"/>
      <w:r w:rsidRPr="00B15622">
        <w:rPr>
          <w:iCs/>
        </w:rPr>
        <w:t>subband</w:t>
      </w:r>
      <w:proofErr w:type="spellEnd"/>
      <w:r w:rsidRPr="00B15622">
        <w:rPr>
          <w:iCs/>
        </w:rPr>
        <w:t>/RB/subcarrier) in the same SBFD carrier.</w:t>
      </w:r>
    </w:p>
    <w:p w14:paraId="6B1E8234" w14:textId="77777777" w:rsidR="00443EF3" w:rsidRPr="00B15622" w:rsidRDefault="00443EF3" w:rsidP="00443EF3">
      <w:pPr>
        <w:pStyle w:val="ListParagraph"/>
        <w:numPr>
          <w:ilvl w:val="2"/>
          <w:numId w:val="26"/>
        </w:numPr>
        <w:rPr>
          <w:iCs/>
        </w:rPr>
      </w:pPr>
      <w:r w:rsidRPr="00B15622">
        <w:rPr>
          <w:iCs/>
        </w:rPr>
        <w:t xml:space="preserve">Note: It is up to RAN4 to describe the SIR per </w:t>
      </w:r>
      <w:proofErr w:type="spellStart"/>
      <w:r w:rsidRPr="00B15622">
        <w:rPr>
          <w:iCs/>
        </w:rPr>
        <w:t>subband</w:t>
      </w:r>
      <w:proofErr w:type="spellEnd"/>
      <w:r w:rsidRPr="00B15622">
        <w:rPr>
          <w:iCs/>
        </w:rPr>
        <w:t>, per RB, or per subcarrier. For RAN1’s simulation purpose, it is preferred that RAN4 can provide the value or value range of per-subcarrier-SIR.</w:t>
      </w:r>
    </w:p>
    <w:p w14:paraId="0C75F12A" w14:textId="77777777" w:rsidR="00443EF3" w:rsidRPr="00B15622" w:rsidRDefault="00443EF3" w:rsidP="00D52436">
      <w:pPr>
        <w:pStyle w:val="ListParagraph"/>
        <w:numPr>
          <w:ilvl w:val="0"/>
          <w:numId w:val="32"/>
        </w:numPr>
        <w:rPr>
          <w:iCs/>
        </w:rPr>
      </w:pPr>
      <w:r w:rsidRPr="00B15622">
        <w:rPr>
          <w:iCs/>
        </w:rPr>
        <w:t>Inter-</w:t>
      </w:r>
      <w:proofErr w:type="spellStart"/>
      <w:r w:rsidRPr="00B15622">
        <w:rPr>
          <w:iCs/>
        </w:rPr>
        <w:t>subband</w:t>
      </w:r>
      <w:proofErr w:type="spellEnd"/>
      <w:r w:rsidRPr="00B15622">
        <w:rPr>
          <w:iCs/>
        </w:rPr>
        <w:t xml:space="preserve"> interference ratio (ISIR) including </w:t>
      </w:r>
      <w:proofErr w:type="spellStart"/>
      <w:r w:rsidRPr="00B15622">
        <w:rPr>
          <w:iCs/>
        </w:rPr>
        <w:t>gNB-gNB</w:t>
      </w:r>
      <w:proofErr w:type="spellEnd"/>
      <w:r w:rsidRPr="00B15622">
        <w:rPr>
          <w:iCs/>
        </w:rPr>
        <w:t xml:space="preserve"> ISIR and UE-UE ISIR</w:t>
      </w:r>
    </w:p>
    <w:p w14:paraId="23B19DDE" w14:textId="77777777" w:rsidR="00443EF3" w:rsidRPr="00B15622" w:rsidRDefault="00443EF3" w:rsidP="00443EF3">
      <w:pPr>
        <w:pStyle w:val="ListParagraph"/>
        <w:numPr>
          <w:ilvl w:val="2"/>
          <w:numId w:val="26"/>
        </w:numPr>
        <w:rPr>
          <w:iCs/>
        </w:rPr>
      </w:pPr>
      <w:r w:rsidRPr="00B15622">
        <w:rPr>
          <w:iCs/>
        </w:rPr>
        <w:lastRenderedPageBreak/>
        <w:t xml:space="preserve">In RAN1’s understanding, ISIR is defined as the ratio of the power transmitted by the aggressor </w:t>
      </w:r>
      <w:proofErr w:type="spellStart"/>
      <w:r w:rsidRPr="00B15622">
        <w:rPr>
          <w:iCs/>
        </w:rPr>
        <w:t>gNB</w:t>
      </w:r>
      <w:proofErr w:type="spellEnd"/>
      <w:r w:rsidRPr="00B15622">
        <w:rPr>
          <w:iCs/>
        </w:rPr>
        <w:t xml:space="preserve">/UE on one frequency unit (e.g., one </w:t>
      </w:r>
      <w:proofErr w:type="spellStart"/>
      <w:r w:rsidRPr="00B15622">
        <w:rPr>
          <w:iCs/>
        </w:rPr>
        <w:t>subband</w:t>
      </w:r>
      <w:proofErr w:type="spellEnd"/>
      <w:r w:rsidRPr="00B15622">
        <w:rPr>
          <w:iCs/>
        </w:rPr>
        <w:t xml:space="preserve">/RB/subcarrier) in a SBFD carrier to the total interference received by the victim </w:t>
      </w:r>
      <w:proofErr w:type="spellStart"/>
      <w:r w:rsidRPr="00B15622">
        <w:rPr>
          <w:iCs/>
        </w:rPr>
        <w:t>gNB</w:t>
      </w:r>
      <w:proofErr w:type="spellEnd"/>
      <w:r w:rsidRPr="00B15622">
        <w:rPr>
          <w:iCs/>
        </w:rPr>
        <w:t xml:space="preserve">/UE on a different frequency unit (e.g., another </w:t>
      </w:r>
      <w:proofErr w:type="spellStart"/>
      <w:r w:rsidRPr="00B15622">
        <w:rPr>
          <w:iCs/>
        </w:rPr>
        <w:t>subband</w:t>
      </w:r>
      <w:proofErr w:type="spellEnd"/>
      <w:r w:rsidRPr="00B15622">
        <w:rPr>
          <w:iCs/>
        </w:rPr>
        <w:t>/RB/subcarrier) in the same SBFD carrier.</w:t>
      </w:r>
    </w:p>
    <w:p w14:paraId="70021DAB" w14:textId="77777777" w:rsidR="00443EF3" w:rsidRPr="00B15622" w:rsidRDefault="00443EF3" w:rsidP="00443EF3">
      <w:pPr>
        <w:pStyle w:val="ListParagraph"/>
        <w:numPr>
          <w:ilvl w:val="2"/>
          <w:numId w:val="26"/>
        </w:numPr>
        <w:rPr>
          <w:iCs/>
        </w:rPr>
      </w:pPr>
      <w:r w:rsidRPr="00B15622">
        <w:rPr>
          <w:iCs/>
        </w:rPr>
        <w:t xml:space="preserve">Note: It is up to RAN4 to describe the ISIR per </w:t>
      </w:r>
      <w:proofErr w:type="spellStart"/>
      <w:r w:rsidRPr="00B15622">
        <w:rPr>
          <w:iCs/>
        </w:rPr>
        <w:t>subband</w:t>
      </w:r>
      <w:proofErr w:type="spellEnd"/>
      <w:r w:rsidRPr="00B15622">
        <w:rPr>
          <w:iCs/>
        </w:rPr>
        <w:t>, per RB, or per subcarrier. For RAN1’s simulation purpose, it is preferred that RAN4 can provide the value or value range of per-subcarrier-ISIR.</w:t>
      </w:r>
    </w:p>
    <w:p w14:paraId="1C392907" w14:textId="77777777" w:rsidR="00443EF3" w:rsidRPr="00B15622" w:rsidRDefault="00443EF3" w:rsidP="00D52436">
      <w:pPr>
        <w:pStyle w:val="ListParagraph"/>
        <w:numPr>
          <w:ilvl w:val="0"/>
          <w:numId w:val="32"/>
        </w:numPr>
        <w:rPr>
          <w:iCs/>
        </w:rPr>
      </w:pPr>
      <w:r w:rsidRPr="00B15622">
        <w:rPr>
          <w:iCs/>
        </w:rPr>
        <w:t xml:space="preserve">Adjacent-channel interference ratio (ACIR) including </w:t>
      </w:r>
      <w:proofErr w:type="spellStart"/>
      <w:r w:rsidRPr="00B15622">
        <w:rPr>
          <w:iCs/>
        </w:rPr>
        <w:t>gNB-gNB</w:t>
      </w:r>
      <w:proofErr w:type="spellEnd"/>
      <w:r w:rsidRPr="00B15622">
        <w:rPr>
          <w:iCs/>
        </w:rPr>
        <w:t xml:space="preserve"> ACIR and UE-UE ACIR</w:t>
      </w:r>
    </w:p>
    <w:p w14:paraId="57E7A76A" w14:textId="77777777" w:rsidR="00443EF3" w:rsidRPr="00B15622" w:rsidRDefault="00443EF3" w:rsidP="00443EF3">
      <w:pPr>
        <w:pStyle w:val="ListParagraph"/>
        <w:numPr>
          <w:ilvl w:val="2"/>
          <w:numId w:val="26"/>
        </w:numPr>
        <w:rPr>
          <w:iCs/>
        </w:rPr>
      </w:pPr>
      <w:r w:rsidRPr="00B15622">
        <w:rPr>
          <w:iCs/>
        </w:rPr>
        <w:t xml:space="preserve">RAN1 understands the ACIR in TR38.828 is the ratio of the power transmitted by the aggressor </w:t>
      </w:r>
      <w:proofErr w:type="spellStart"/>
      <w:r w:rsidRPr="00B15622">
        <w:rPr>
          <w:iCs/>
        </w:rPr>
        <w:t>gNB</w:t>
      </w:r>
      <w:proofErr w:type="spellEnd"/>
      <w:r w:rsidRPr="00B15622">
        <w:rPr>
          <w:iCs/>
        </w:rPr>
        <w:t xml:space="preserve">/UE on one carrier to the total interference received by the victim </w:t>
      </w:r>
      <w:proofErr w:type="spellStart"/>
      <w:r w:rsidRPr="00B15622">
        <w:rPr>
          <w:iCs/>
        </w:rPr>
        <w:t>gNB</w:t>
      </w:r>
      <w:proofErr w:type="spellEnd"/>
      <w:r w:rsidRPr="00B15622">
        <w:rPr>
          <w:iCs/>
        </w:rPr>
        <w:t>/UE on the adjacent carrier, i.e., the ACIR in TR38.828 is described per carrier.</w:t>
      </w:r>
    </w:p>
    <w:p w14:paraId="6D0E7E59" w14:textId="77777777" w:rsidR="00443EF3" w:rsidRPr="00B15622" w:rsidRDefault="00443EF3" w:rsidP="00443EF3">
      <w:pPr>
        <w:pStyle w:val="ListParagraph"/>
        <w:numPr>
          <w:ilvl w:val="2"/>
          <w:numId w:val="26"/>
        </w:numPr>
        <w:rPr>
          <w:lang w:eastAsia="zh-CN"/>
        </w:rPr>
      </w:pPr>
      <w:r w:rsidRPr="00B15622">
        <w:rPr>
          <w:iCs/>
        </w:rPr>
        <w:t xml:space="preserve">For RAN1’s simulation purpose, it is preferred that RAN4 can provide the value or value range of ACIR with </w:t>
      </w:r>
      <w:r w:rsidRPr="00B15622">
        <w:rPr>
          <w:rFonts w:eastAsia="MS Mincho"/>
          <w:iCs/>
        </w:rPr>
        <w:t>finer granularity, e.g.,</w:t>
      </w:r>
      <w:r w:rsidRPr="00B15622">
        <w:rPr>
          <w:iCs/>
        </w:rPr>
        <w:t xml:space="preserve"> the per-subcarrier-ACIR defined as the ratio of the power transmitted by the aggressor </w:t>
      </w:r>
      <w:proofErr w:type="spellStart"/>
      <w:r w:rsidRPr="00B15622">
        <w:rPr>
          <w:iCs/>
        </w:rPr>
        <w:t>gNB</w:t>
      </w:r>
      <w:proofErr w:type="spellEnd"/>
      <w:r w:rsidRPr="00B15622">
        <w:rPr>
          <w:iCs/>
        </w:rPr>
        <w:t xml:space="preserve">/UE on one subcarrier in one carrier to the interference received by the victim </w:t>
      </w:r>
      <w:proofErr w:type="spellStart"/>
      <w:r w:rsidRPr="00B15622">
        <w:rPr>
          <w:iCs/>
        </w:rPr>
        <w:t>gNB</w:t>
      </w:r>
      <w:proofErr w:type="spellEnd"/>
      <w:r w:rsidRPr="00B15622">
        <w:rPr>
          <w:iCs/>
        </w:rPr>
        <w:t>/UE on another subcarrier in the adjacent carrier.</w:t>
      </w:r>
    </w:p>
    <w:p w14:paraId="60120B4D" w14:textId="77777777" w:rsidR="00443EF3" w:rsidRPr="00B15622" w:rsidRDefault="00443EF3" w:rsidP="00443EF3">
      <w:pPr>
        <w:pStyle w:val="ListParagraph"/>
        <w:numPr>
          <w:ilvl w:val="0"/>
          <w:numId w:val="23"/>
        </w:numPr>
        <w:rPr>
          <w:lang w:eastAsia="zh-CN"/>
        </w:rPr>
      </w:pPr>
      <w:r w:rsidRPr="00B15622">
        <w:rPr>
          <w:rFonts w:eastAsiaTheme="minorEastAsia"/>
          <w:lang w:eastAsia="zh-CN"/>
        </w:rPr>
        <w:t>If values or value ranges of SIR/ISIR/ACIR provided by RAN4 are defined with a coarser granularity, e.g., per carrier/</w:t>
      </w:r>
      <w:proofErr w:type="spellStart"/>
      <w:r w:rsidRPr="00B15622">
        <w:rPr>
          <w:rFonts w:eastAsiaTheme="minorEastAsia"/>
          <w:lang w:eastAsia="zh-CN"/>
        </w:rPr>
        <w:t>subband</w:t>
      </w:r>
      <w:proofErr w:type="spellEnd"/>
      <w:r w:rsidRPr="00B15622">
        <w:rPr>
          <w:rFonts w:eastAsiaTheme="minorEastAsia"/>
          <w:lang w:eastAsia="zh-CN"/>
        </w:rPr>
        <w:t xml:space="preserve">/RB, it is preferred that a method can be provided by RAN4 to </w:t>
      </w:r>
      <w:r w:rsidRPr="00B15622">
        <w:rPr>
          <w:lang w:eastAsia="zh-CN"/>
        </w:rPr>
        <w:t xml:space="preserve">derive the </w:t>
      </w:r>
      <w:r w:rsidRPr="00B15622">
        <w:rPr>
          <w:rFonts w:eastAsiaTheme="minorEastAsia"/>
          <w:lang w:eastAsia="zh-CN"/>
        </w:rPr>
        <w:t>SIR/ISIR/ACIR values with finer granularity from the SIR/ISIR/ACIR values with coarser granularity.</w:t>
      </w:r>
    </w:p>
    <w:p w14:paraId="2F486343" w14:textId="77777777" w:rsidR="00443EF3" w:rsidRPr="00B15622" w:rsidRDefault="00443EF3" w:rsidP="00443EF3">
      <w:pPr>
        <w:pStyle w:val="ListParagraph"/>
        <w:numPr>
          <w:ilvl w:val="0"/>
          <w:numId w:val="23"/>
        </w:numPr>
        <w:rPr>
          <w:lang w:eastAsia="zh-CN"/>
        </w:rPr>
      </w:pPr>
      <w:r w:rsidRPr="00B15622">
        <w:rPr>
          <w:lang w:eastAsia="zh-CN"/>
        </w:rPr>
        <w:t xml:space="preserve">Note: At least for RAN1’s simulation purpose, the typical value of the bandwidth of the UL </w:t>
      </w:r>
      <w:proofErr w:type="spellStart"/>
      <w:r w:rsidRPr="00B15622">
        <w:rPr>
          <w:lang w:eastAsia="zh-CN"/>
        </w:rPr>
        <w:t>subband</w:t>
      </w:r>
      <w:proofErr w:type="spellEnd"/>
      <w:r w:rsidRPr="00B15622">
        <w:rPr>
          <w:lang w:eastAsia="zh-CN"/>
        </w:rPr>
        <w:t xml:space="preserve"> in </w:t>
      </w:r>
      <w:proofErr w:type="spellStart"/>
      <w:r w:rsidRPr="00B15622">
        <w:rPr>
          <w:lang w:eastAsia="zh-CN"/>
        </w:rPr>
        <w:t>subband</w:t>
      </w:r>
      <w:proofErr w:type="spellEnd"/>
      <w:r w:rsidRPr="00B15622">
        <w:rPr>
          <w:lang w:eastAsia="zh-CN"/>
        </w:rPr>
        <w:t xml:space="preserve"> non-overlapping full duplex is tens of MHz, e.g., 20MHz, 40MHz, 60MHz, </w:t>
      </w:r>
      <w:proofErr w:type="spellStart"/>
      <w:r w:rsidRPr="00B15622">
        <w:rPr>
          <w:lang w:eastAsia="zh-CN"/>
        </w:rPr>
        <w:t>etc</w:t>
      </w:r>
      <w:proofErr w:type="spellEnd"/>
      <w:r w:rsidRPr="00B15622">
        <w:rPr>
          <w:lang w:eastAsia="zh-CN"/>
        </w:rPr>
        <w:t>…</w:t>
      </w:r>
    </w:p>
    <w:p w14:paraId="0714D676" w14:textId="77777777" w:rsidR="00443EF3" w:rsidRPr="00B15622" w:rsidRDefault="00443EF3" w:rsidP="00443EF3">
      <w:pPr>
        <w:pStyle w:val="ListParagraph"/>
        <w:numPr>
          <w:ilvl w:val="0"/>
          <w:numId w:val="23"/>
        </w:numPr>
        <w:rPr>
          <w:rFonts w:eastAsiaTheme="minorEastAsia"/>
          <w:lang w:val="en-GB" w:eastAsia="zh-CN"/>
        </w:rPr>
      </w:pPr>
      <w:r w:rsidRPr="00B15622">
        <w:rPr>
          <w:lang w:eastAsia="zh-CN"/>
        </w:rPr>
        <w:t>Note: It’s up to RAN4 to consider the antenna/RF and algorithm design, which include antenna isolation, TX IM suppression in the RX part, filtering and digital interference suppression. From RAN1 perspective, it is preferred that the SIR value under the assumption of separate-Tx/Rx antenna architecture can be provided by RAN4 as well as the corresponding separate-Tx/Rx antenna configuration including the placement of the Tx antennas and Rx antennas in the horizontal/vertical domain.</w:t>
      </w:r>
    </w:p>
    <w:p w14:paraId="45742D88" w14:textId="77777777" w:rsidR="00443EF3" w:rsidRPr="00B15622" w:rsidRDefault="00443EF3" w:rsidP="00443EF3">
      <w:pPr>
        <w:rPr>
          <w:rFonts w:eastAsiaTheme="minorEastAsia"/>
          <w:lang w:val="en-GB" w:eastAsia="zh-CN"/>
        </w:rPr>
      </w:pPr>
    </w:p>
    <w:p w14:paraId="15038AE2" w14:textId="5AED9AB1" w:rsidR="00443EF3" w:rsidRPr="00B90B9F" w:rsidRDefault="00443EF3" w:rsidP="00443EF3">
      <w:pPr>
        <w:rPr>
          <w:lang w:eastAsia="zh-CN"/>
        </w:rPr>
      </w:pPr>
      <w:r w:rsidRPr="00B15622">
        <w:rPr>
          <w:rFonts w:eastAsiaTheme="minorEastAsia" w:hint="eastAsia"/>
          <w:lang w:val="en-GB" w:eastAsia="zh-CN"/>
        </w:rPr>
        <w:t>E</w:t>
      </w:r>
      <w:r w:rsidRPr="00B15622">
        <w:rPr>
          <w:rFonts w:eastAsiaTheme="minorEastAsia"/>
          <w:lang w:val="en-GB" w:eastAsia="zh-CN"/>
        </w:rPr>
        <w:t xml:space="preserve">ricsson </w:t>
      </w:r>
      <w:r w:rsidR="008438D1" w:rsidRPr="00B15622">
        <w:rPr>
          <w:rFonts w:eastAsiaTheme="minorEastAsia"/>
          <w:lang w:val="en-GB" w:eastAsia="zh-CN"/>
        </w:rPr>
        <w:t>suggest</w:t>
      </w:r>
      <w:r w:rsidR="008438D1">
        <w:rPr>
          <w:rFonts w:eastAsiaTheme="minorEastAsia"/>
          <w:lang w:val="en-GB" w:eastAsia="zh-CN"/>
        </w:rPr>
        <w:t>s</w:t>
      </w:r>
      <w:r w:rsidR="008438D1" w:rsidRPr="00B15622">
        <w:rPr>
          <w:rFonts w:eastAsiaTheme="minorEastAsia"/>
          <w:lang w:val="en-GB" w:eastAsia="zh-CN"/>
        </w:rPr>
        <w:t xml:space="preserve"> </w:t>
      </w:r>
      <w:r w:rsidRPr="00B15622">
        <w:rPr>
          <w:rFonts w:eastAsiaTheme="minorEastAsia"/>
          <w:lang w:val="en-GB" w:eastAsia="zh-CN"/>
        </w:rPr>
        <w:t xml:space="preserve">to </w:t>
      </w:r>
      <w:r>
        <w:rPr>
          <w:rFonts w:eastAsiaTheme="minorEastAsia"/>
          <w:lang w:val="en-GB" w:eastAsia="zh-CN"/>
        </w:rPr>
        <w:t>s</w:t>
      </w:r>
      <w:r w:rsidRPr="00B90B9F">
        <w:rPr>
          <w:lang w:eastAsia="zh-CN"/>
        </w:rPr>
        <w:t>end an LS to RAN4 requesting feedback on various radio and antenna modelling aspects that are required for RAN1 to establish evaluation assumptions for both system-level and link-level simulations. In the LS to RAN</w:t>
      </w:r>
      <w:r>
        <w:rPr>
          <w:lang w:eastAsia="zh-CN"/>
        </w:rPr>
        <w:t xml:space="preserve">4 </w:t>
      </w:r>
      <w:r w:rsidRPr="00B90B9F">
        <w:rPr>
          <w:lang w:eastAsia="zh-CN"/>
        </w:rPr>
        <w:t xml:space="preserve">request feedback on the following </w:t>
      </w:r>
      <w:proofErr w:type="spellStart"/>
      <w:r w:rsidRPr="00B90B9F">
        <w:rPr>
          <w:lang w:eastAsia="zh-CN"/>
        </w:rPr>
        <w:t>gNB</w:t>
      </w:r>
      <w:proofErr w:type="spellEnd"/>
      <w:r w:rsidRPr="00B90B9F">
        <w:rPr>
          <w:lang w:eastAsia="zh-CN"/>
        </w:rPr>
        <w:t xml:space="preserve"> and UE aspects:</w:t>
      </w:r>
    </w:p>
    <w:p w14:paraId="43F3B6B9" w14:textId="77777777" w:rsidR="00443EF3" w:rsidRPr="00B90B9F" w:rsidRDefault="00443EF3" w:rsidP="00D52436">
      <w:pPr>
        <w:pStyle w:val="ListParagraph"/>
        <w:numPr>
          <w:ilvl w:val="0"/>
          <w:numId w:val="51"/>
        </w:numPr>
        <w:rPr>
          <w:lang w:eastAsia="zh-CN"/>
        </w:rPr>
      </w:pPr>
      <w:proofErr w:type="spellStart"/>
      <w:r w:rsidRPr="00B90B9F">
        <w:rPr>
          <w:lang w:eastAsia="zh-CN"/>
        </w:rPr>
        <w:t>gNB</w:t>
      </w:r>
      <w:proofErr w:type="spellEnd"/>
    </w:p>
    <w:p w14:paraId="77B5C101" w14:textId="77777777" w:rsidR="00443EF3" w:rsidRPr="00B90B9F" w:rsidRDefault="00443EF3" w:rsidP="00D52436">
      <w:pPr>
        <w:pStyle w:val="ListParagraph"/>
        <w:numPr>
          <w:ilvl w:val="1"/>
          <w:numId w:val="51"/>
        </w:numPr>
        <w:rPr>
          <w:lang w:eastAsia="zh-CN"/>
        </w:rPr>
      </w:pPr>
      <w:r w:rsidRPr="00B90B9F">
        <w:rPr>
          <w:lang w:eastAsia="zh-CN"/>
        </w:rPr>
        <w:t xml:space="preserve">Realistic net effect model that captures the essential behavior of a realistic DPD and PA combination with -45 </w:t>
      </w:r>
      <w:proofErr w:type="spellStart"/>
      <w:r w:rsidRPr="00B90B9F">
        <w:rPr>
          <w:lang w:eastAsia="zh-CN"/>
        </w:rPr>
        <w:t>dBc</w:t>
      </w:r>
      <w:proofErr w:type="spellEnd"/>
      <w:r w:rsidRPr="00B90B9F">
        <w:rPr>
          <w:lang w:eastAsia="zh-CN"/>
        </w:rPr>
        <w:t xml:space="preserve"> ACLR compliance.</w:t>
      </w:r>
    </w:p>
    <w:p w14:paraId="12BA2F7D" w14:textId="77777777" w:rsidR="00443EF3" w:rsidRPr="00B90B9F" w:rsidRDefault="00443EF3" w:rsidP="00D52436">
      <w:pPr>
        <w:pStyle w:val="ListParagraph"/>
        <w:numPr>
          <w:ilvl w:val="1"/>
          <w:numId w:val="51"/>
        </w:numPr>
        <w:rPr>
          <w:lang w:eastAsia="zh-CN"/>
        </w:rPr>
      </w:pPr>
      <w:r w:rsidRPr="00B90B9F">
        <w:rPr>
          <w:lang w:eastAsia="zh-CN"/>
        </w:rPr>
        <w:t xml:space="preserve">Simple model of </w:t>
      </w:r>
      <w:proofErr w:type="spellStart"/>
      <w:r w:rsidRPr="00B90B9F">
        <w:rPr>
          <w:lang w:eastAsia="zh-CN"/>
        </w:rPr>
        <w:t>creset</w:t>
      </w:r>
      <w:proofErr w:type="spellEnd"/>
      <w:r w:rsidRPr="00B90B9F">
        <w:rPr>
          <w:lang w:eastAsia="zh-CN"/>
        </w:rPr>
        <w:t xml:space="preserve"> factor reduction (CFR) processing, e.g., hard clipping with filtering, that captures the essential behaviors of a practical BS designed for PA efficiency and ACLR compliance.</w:t>
      </w:r>
    </w:p>
    <w:p w14:paraId="0BBC8616" w14:textId="77777777" w:rsidR="00443EF3" w:rsidRPr="00B90B9F" w:rsidRDefault="00443EF3" w:rsidP="00D52436">
      <w:pPr>
        <w:pStyle w:val="ListParagraph"/>
        <w:numPr>
          <w:ilvl w:val="1"/>
          <w:numId w:val="51"/>
        </w:numPr>
        <w:rPr>
          <w:lang w:eastAsia="zh-CN"/>
        </w:rPr>
      </w:pPr>
      <w:r w:rsidRPr="00B90B9F">
        <w:rPr>
          <w:lang w:eastAsia="zh-CN"/>
        </w:rPr>
        <w:t>Realistic models on UL receiver selectivity, dynamic range and nonlinearity behaviors</w:t>
      </w:r>
    </w:p>
    <w:p w14:paraId="5A70ABE5" w14:textId="77777777" w:rsidR="00443EF3" w:rsidRPr="00B90B9F" w:rsidRDefault="00443EF3" w:rsidP="00D52436">
      <w:pPr>
        <w:pStyle w:val="ListParagraph"/>
        <w:numPr>
          <w:ilvl w:val="1"/>
          <w:numId w:val="51"/>
        </w:numPr>
        <w:rPr>
          <w:lang w:eastAsia="zh-CN"/>
        </w:rPr>
      </w:pPr>
      <w:r w:rsidRPr="00B90B9F">
        <w:rPr>
          <w:lang w:eastAsia="zh-CN"/>
        </w:rPr>
        <w:t>Realistic antenna aspects including</w:t>
      </w:r>
    </w:p>
    <w:p w14:paraId="2F7F48FC" w14:textId="77777777" w:rsidR="00443EF3" w:rsidRPr="00B90B9F" w:rsidRDefault="00443EF3" w:rsidP="00D52436">
      <w:pPr>
        <w:pStyle w:val="ListParagraph"/>
        <w:numPr>
          <w:ilvl w:val="2"/>
          <w:numId w:val="51"/>
        </w:numPr>
        <w:rPr>
          <w:lang w:eastAsia="zh-CN"/>
        </w:rPr>
      </w:pPr>
      <w:r w:rsidRPr="00B90B9F">
        <w:rPr>
          <w:lang w:eastAsia="zh-CN"/>
        </w:rPr>
        <w:t>Self-interference isolation levels between each Tx sub-array port and each Rx sub-array port including</w:t>
      </w:r>
    </w:p>
    <w:p w14:paraId="411FA864" w14:textId="77777777" w:rsidR="00443EF3" w:rsidRPr="00B90B9F" w:rsidRDefault="00443EF3" w:rsidP="00D52436">
      <w:pPr>
        <w:pStyle w:val="ListParagraph"/>
        <w:numPr>
          <w:ilvl w:val="3"/>
          <w:numId w:val="51"/>
        </w:numPr>
        <w:rPr>
          <w:lang w:eastAsia="zh-CN"/>
        </w:rPr>
      </w:pPr>
      <w:r w:rsidRPr="00B90B9F">
        <w:rPr>
          <w:lang w:eastAsia="zh-CN"/>
        </w:rPr>
        <w:t>Frequency dependence</w:t>
      </w:r>
    </w:p>
    <w:p w14:paraId="768BCAAF" w14:textId="77777777" w:rsidR="00443EF3" w:rsidRPr="00B90B9F" w:rsidRDefault="00443EF3" w:rsidP="00D52436">
      <w:pPr>
        <w:pStyle w:val="ListParagraph"/>
        <w:numPr>
          <w:ilvl w:val="3"/>
          <w:numId w:val="51"/>
        </w:numPr>
        <w:rPr>
          <w:lang w:eastAsia="zh-CN"/>
        </w:rPr>
      </w:pPr>
      <w:r w:rsidRPr="00B90B9F">
        <w:rPr>
          <w:lang w:eastAsia="zh-CN"/>
        </w:rPr>
        <w:t>Any dependence on beam direction</w:t>
      </w:r>
    </w:p>
    <w:p w14:paraId="6BEB8AEA" w14:textId="77777777" w:rsidR="00443EF3" w:rsidRPr="00B90B9F" w:rsidRDefault="00443EF3" w:rsidP="00D52436">
      <w:pPr>
        <w:pStyle w:val="ListParagraph"/>
        <w:numPr>
          <w:ilvl w:val="2"/>
          <w:numId w:val="51"/>
        </w:numPr>
        <w:rPr>
          <w:lang w:eastAsia="zh-CN"/>
        </w:rPr>
      </w:pPr>
      <w:r w:rsidRPr="00B90B9F">
        <w:rPr>
          <w:lang w:eastAsia="zh-CN"/>
        </w:rPr>
        <w:t>Any impact on Tx or Rx beam patterns due to the antenna isolation design</w:t>
      </w:r>
    </w:p>
    <w:p w14:paraId="463D3037" w14:textId="77777777" w:rsidR="00443EF3" w:rsidRPr="00B90B9F" w:rsidRDefault="00443EF3" w:rsidP="00D52436">
      <w:pPr>
        <w:pStyle w:val="ListParagraph"/>
        <w:numPr>
          <w:ilvl w:val="2"/>
          <w:numId w:val="51"/>
        </w:numPr>
        <w:rPr>
          <w:lang w:eastAsia="zh-CN"/>
        </w:rPr>
      </w:pPr>
      <w:r w:rsidRPr="00B90B9F">
        <w:rPr>
          <w:lang w:eastAsia="zh-CN"/>
        </w:rPr>
        <w:t>Isolation levels between sectors within the same site for the same operator</w:t>
      </w:r>
    </w:p>
    <w:p w14:paraId="346F758A" w14:textId="77777777" w:rsidR="00443EF3" w:rsidRPr="00B90B9F" w:rsidRDefault="00443EF3" w:rsidP="00D52436">
      <w:pPr>
        <w:pStyle w:val="ListParagraph"/>
        <w:numPr>
          <w:ilvl w:val="2"/>
          <w:numId w:val="51"/>
        </w:numPr>
        <w:rPr>
          <w:lang w:eastAsia="zh-CN"/>
        </w:rPr>
      </w:pPr>
      <w:r w:rsidRPr="00B90B9F">
        <w:rPr>
          <w:lang w:eastAsia="zh-CN"/>
        </w:rPr>
        <w:t>Isolation levels between co-sited multi-sector antennas for different operators</w:t>
      </w:r>
    </w:p>
    <w:p w14:paraId="32FCF484" w14:textId="77777777" w:rsidR="00443EF3" w:rsidRPr="00B90B9F" w:rsidRDefault="00443EF3" w:rsidP="00D52436">
      <w:pPr>
        <w:pStyle w:val="ListParagraph"/>
        <w:numPr>
          <w:ilvl w:val="1"/>
          <w:numId w:val="51"/>
        </w:numPr>
        <w:rPr>
          <w:lang w:eastAsia="zh-CN"/>
        </w:rPr>
      </w:pPr>
      <w:r w:rsidRPr="00B90B9F">
        <w:rPr>
          <w:lang w:eastAsia="zh-CN"/>
        </w:rPr>
        <w:t xml:space="preserve">Any other important modelling components characterizing typical </w:t>
      </w:r>
      <w:proofErr w:type="spellStart"/>
      <w:r w:rsidRPr="00B90B9F">
        <w:rPr>
          <w:lang w:eastAsia="zh-CN"/>
        </w:rPr>
        <w:t>gNB</w:t>
      </w:r>
      <w:proofErr w:type="spellEnd"/>
      <w:r w:rsidRPr="00B90B9F">
        <w:rPr>
          <w:lang w:eastAsia="zh-CN"/>
        </w:rPr>
        <w:t xml:space="preserve"> TX/RX functions.</w:t>
      </w:r>
    </w:p>
    <w:p w14:paraId="2D3D4D70" w14:textId="77777777" w:rsidR="00443EF3" w:rsidRPr="00B90B9F" w:rsidRDefault="00443EF3" w:rsidP="00D52436">
      <w:pPr>
        <w:pStyle w:val="ListParagraph"/>
        <w:numPr>
          <w:ilvl w:val="0"/>
          <w:numId w:val="51"/>
        </w:numPr>
        <w:rPr>
          <w:lang w:eastAsia="zh-CN"/>
        </w:rPr>
      </w:pPr>
      <w:r w:rsidRPr="00B90B9F">
        <w:rPr>
          <w:lang w:eastAsia="zh-CN"/>
        </w:rPr>
        <w:t>UE</w:t>
      </w:r>
    </w:p>
    <w:p w14:paraId="23D0813B" w14:textId="77777777" w:rsidR="00443EF3" w:rsidRPr="00B90B9F" w:rsidRDefault="00443EF3" w:rsidP="00D52436">
      <w:pPr>
        <w:pStyle w:val="ListParagraph"/>
        <w:numPr>
          <w:ilvl w:val="1"/>
          <w:numId w:val="51"/>
        </w:numPr>
        <w:rPr>
          <w:lang w:eastAsia="zh-CN"/>
        </w:rPr>
      </w:pPr>
      <w:r w:rsidRPr="00B90B9F">
        <w:rPr>
          <w:lang w:eastAsia="zh-CN"/>
        </w:rPr>
        <w:t>Realistic model for determining the inter-</w:t>
      </w:r>
      <w:proofErr w:type="spellStart"/>
      <w:r w:rsidRPr="00B90B9F">
        <w:rPr>
          <w:lang w:eastAsia="zh-CN"/>
        </w:rPr>
        <w:t>subband</w:t>
      </w:r>
      <w:proofErr w:type="spellEnd"/>
      <w:r w:rsidRPr="00B90B9F">
        <w:rPr>
          <w:lang w:eastAsia="zh-CN"/>
        </w:rPr>
        <w:t xml:space="preserve"> emission levels within the channel bandwidth and the emission levels in adjacent channels</w:t>
      </w:r>
    </w:p>
    <w:p w14:paraId="10FA691D" w14:textId="77777777" w:rsidR="00443EF3" w:rsidRPr="00B90B9F" w:rsidRDefault="00443EF3" w:rsidP="00D52436">
      <w:pPr>
        <w:pStyle w:val="ListParagraph"/>
        <w:numPr>
          <w:ilvl w:val="1"/>
          <w:numId w:val="51"/>
        </w:numPr>
        <w:rPr>
          <w:lang w:eastAsia="zh-CN"/>
        </w:rPr>
      </w:pPr>
      <w:r w:rsidRPr="00B90B9F">
        <w:rPr>
          <w:lang w:eastAsia="zh-CN"/>
        </w:rPr>
        <w:t>Considering there is no RAN4 requirement on inter-</w:t>
      </w:r>
      <w:proofErr w:type="spellStart"/>
      <w:r w:rsidRPr="00B90B9F">
        <w:rPr>
          <w:lang w:eastAsia="zh-CN"/>
        </w:rPr>
        <w:t>subband</w:t>
      </w:r>
      <w:proofErr w:type="spellEnd"/>
      <w:r w:rsidRPr="00B90B9F">
        <w:rPr>
          <w:lang w:eastAsia="zh-CN"/>
        </w:rPr>
        <w:t xml:space="preserve"> selectivity within the channel bandwidth, feedback is needed on what rejection level of UL signal in the UL part of an SBFD carrier by a UE receiving DL signal in the DL part can be used</w:t>
      </w:r>
    </w:p>
    <w:p w14:paraId="719F253F" w14:textId="77777777" w:rsidR="00443EF3" w:rsidRPr="00B15622" w:rsidRDefault="00443EF3" w:rsidP="00443EF3"/>
    <w:p w14:paraId="0164C612" w14:textId="77777777" w:rsidR="00443EF3" w:rsidRDefault="00443EF3" w:rsidP="00443EF3">
      <w:pPr>
        <w:rPr>
          <w:rFonts w:eastAsiaTheme="minorEastAsia"/>
          <w:lang w:val="en-GB" w:eastAsia="zh-CN"/>
        </w:rPr>
      </w:pPr>
      <w:r w:rsidRPr="00B15622">
        <w:rPr>
          <w:lang w:eastAsia="zh-CN"/>
        </w:rPr>
        <w:t xml:space="preserve">MediaTek </w:t>
      </w:r>
      <w:r w:rsidRPr="00B15622">
        <w:rPr>
          <w:rFonts w:eastAsiaTheme="minorEastAsia"/>
          <w:lang w:val="en-GB" w:eastAsia="zh-CN"/>
        </w:rPr>
        <w:t>suggest</w:t>
      </w:r>
      <w:r>
        <w:rPr>
          <w:rFonts w:eastAsiaTheme="minorEastAsia"/>
          <w:lang w:val="en-GB" w:eastAsia="zh-CN"/>
        </w:rPr>
        <w:t>s</w:t>
      </w:r>
      <w:r w:rsidRPr="00CE3F76">
        <w:t xml:space="preserve"> </w:t>
      </w:r>
      <w:r>
        <w:rPr>
          <w:rFonts w:eastAsiaTheme="minorEastAsia"/>
          <w:lang w:val="en-GB" w:eastAsia="zh-CN"/>
        </w:rPr>
        <w:t>to</w:t>
      </w:r>
      <w:r w:rsidRPr="00CE3F76">
        <w:rPr>
          <w:rFonts w:eastAsiaTheme="minorEastAsia"/>
          <w:lang w:val="en-GB" w:eastAsia="zh-CN"/>
        </w:rPr>
        <w:t xml:space="preserve"> </w:t>
      </w:r>
      <w:r>
        <w:rPr>
          <w:rFonts w:eastAsiaTheme="minorEastAsia"/>
          <w:lang w:val="en-GB" w:eastAsia="zh-CN"/>
        </w:rPr>
        <w:t>i</w:t>
      </w:r>
      <w:r w:rsidRPr="00CE3F76">
        <w:rPr>
          <w:rFonts w:eastAsiaTheme="minorEastAsia"/>
          <w:lang w:val="en-GB" w:eastAsia="zh-CN"/>
        </w:rPr>
        <w:t xml:space="preserve">nclude the </w:t>
      </w:r>
      <w:r>
        <w:rPr>
          <w:rFonts w:eastAsiaTheme="minorEastAsia"/>
          <w:lang w:val="en-GB" w:eastAsia="zh-CN"/>
        </w:rPr>
        <w:t>following</w:t>
      </w:r>
      <w:r w:rsidRPr="00CE3F76">
        <w:rPr>
          <w:rFonts w:eastAsiaTheme="minorEastAsia"/>
          <w:lang w:val="en-GB" w:eastAsia="zh-CN"/>
        </w:rPr>
        <w:t xml:space="preserve"> questions in </w:t>
      </w:r>
      <w:r>
        <w:rPr>
          <w:rFonts w:eastAsiaTheme="minorEastAsia"/>
          <w:lang w:val="en-GB" w:eastAsia="zh-CN"/>
        </w:rPr>
        <w:t xml:space="preserve">LS </w:t>
      </w:r>
      <w:r w:rsidRPr="00CE3F76">
        <w:rPr>
          <w:rFonts w:eastAsiaTheme="minorEastAsia"/>
          <w:lang w:val="en-GB" w:eastAsia="zh-CN"/>
        </w:rPr>
        <w:t>to RAN4</w:t>
      </w:r>
      <w:r>
        <w:rPr>
          <w:rFonts w:eastAsiaTheme="minorEastAsia"/>
          <w:lang w:val="en-GB" w:eastAsia="zh-CN"/>
        </w:rPr>
        <w:t>:</w:t>
      </w:r>
    </w:p>
    <w:p w14:paraId="120F4E79" w14:textId="77777777" w:rsidR="00443EF3" w:rsidRDefault="00443EF3" w:rsidP="00D52436">
      <w:pPr>
        <w:pStyle w:val="ListParagraph"/>
        <w:numPr>
          <w:ilvl w:val="0"/>
          <w:numId w:val="51"/>
        </w:numPr>
        <w:rPr>
          <w:lang w:eastAsia="zh-CN"/>
        </w:rPr>
      </w:pPr>
      <w:r>
        <w:rPr>
          <w:lang w:eastAsia="zh-CN"/>
        </w:rPr>
        <w:t>Please can RAN4 provide input to enable RAN1 to characterize CLI (Cross-Link Interference) between UEs in system-level simulations for the following UE operating scenarios for FR1 and FR2:</w:t>
      </w:r>
    </w:p>
    <w:p w14:paraId="704238B2" w14:textId="77777777" w:rsidR="00443EF3" w:rsidRDefault="00443EF3" w:rsidP="00D52436">
      <w:pPr>
        <w:pStyle w:val="ListParagraph"/>
        <w:numPr>
          <w:ilvl w:val="1"/>
          <w:numId w:val="51"/>
        </w:numPr>
        <w:rPr>
          <w:lang w:eastAsia="zh-CN"/>
        </w:rPr>
      </w:pPr>
      <w:r>
        <w:rPr>
          <w:lang w:eastAsia="zh-CN"/>
        </w:rPr>
        <w:t>UE Channel BW and BWP in DL or UL is not confined within a sub-band for SBFD operation.</w:t>
      </w:r>
    </w:p>
    <w:p w14:paraId="3785E79C" w14:textId="77777777" w:rsidR="00443EF3" w:rsidRDefault="00443EF3" w:rsidP="00D52436">
      <w:pPr>
        <w:pStyle w:val="ListParagraph"/>
        <w:numPr>
          <w:ilvl w:val="1"/>
          <w:numId w:val="51"/>
        </w:numPr>
        <w:rPr>
          <w:lang w:eastAsia="zh-CN"/>
        </w:rPr>
      </w:pPr>
      <w:r>
        <w:rPr>
          <w:lang w:eastAsia="zh-CN"/>
        </w:rPr>
        <w:t>UE channel BW and BWP in DL and UL are confined within a sub-band for SBFD operation.</w:t>
      </w:r>
    </w:p>
    <w:p w14:paraId="27130CF0" w14:textId="77777777" w:rsidR="00443EF3" w:rsidRDefault="00443EF3" w:rsidP="00D52436">
      <w:pPr>
        <w:pStyle w:val="ListParagraph"/>
        <w:numPr>
          <w:ilvl w:val="1"/>
          <w:numId w:val="51"/>
        </w:numPr>
        <w:rPr>
          <w:lang w:eastAsia="zh-CN"/>
        </w:rPr>
      </w:pPr>
      <w:r>
        <w:rPr>
          <w:lang w:eastAsia="zh-CN"/>
        </w:rPr>
        <w:t>Note: RAN4 should take into account that interference may vary across slots, and that Tx and Rx between UEs in different sub-bands may not be fully time-aligned.</w:t>
      </w:r>
    </w:p>
    <w:p w14:paraId="20E40EAF" w14:textId="77777777" w:rsidR="00443EF3" w:rsidRDefault="00443EF3" w:rsidP="00D52436">
      <w:pPr>
        <w:pStyle w:val="ListParagraph"/>
        <w:numPr>
          <w:ilvl w:val="0"/>
          <w:numId w:val="51"/>
        </w:numPr>
        <w:rPr>
          <w:lang w:eastAsia="zh-CN"/>
        </w:rPr>
      </w:pPr>
      <w:r>
        <w:rPr>
          <w:lang w:eastAsia="zh-CN"/>
        </w:rPr>
        <w:t>Does RAN4 see any RAN4 specific pros and cons with either configuration</w:t>
      </w:r>
    </w:p>
    <w:p w14:paraId="040AD2F9" w14:textId="086F6344" w:rsidR="00443EF3" w:rsidRDefault="00443EF3" w:rsidP="00DB6459">
      <w:pPr>
        <w:rPr>
          <w:lang w:val="en-GB"/>
        </w:rPr>
      </w:pPr>
      <w:r>
        <w:rPr>
          <w:rFonts w:hint="eastAsia"/>
          <w:lang w:val="en-GB"/>
        </w:rPr>
        <w:t>R</w:t>
      </w:r>
      <w:r>
        <w:rPr>
          <w:lang w:val="en-GB"/>
        </w:rPr>
        <w:t xml:space="preserve">egarding LS to RAN4, moderator </w:t>
      </w:r>
      <w:r w:rsidRPr="00583D8B">
        <w:rPr>
          <w:lang w:val="en-GB"/>
        </w:rPr>
        <w:t xml:space="preserve">suggest </w:t>
      </w:r>
      <w:r w:rsidRPr="00257614">
        <w:rPr>
          <w:b/>
          <w:bCs/>
          <w:lang w:val="en-GB"/>
        </w:rPr>
        <w:t xml:space="preserve">Initial proposal </w:t>
      </w:r>
      <w:r w:rsidR="00583D8B" w:rsidRPr="00583D8B">
        <w:rPr>
          <w:b/>
          <w:bCs/>
          <w:lang w:val="en-GB"/>
        </w:rPr>
        <w:t>3-6</w:t>
      </w:r>
      <w:r w:rsidRPr="00583D8B">
        <w:rPr>
          <w:lang w:val="en-GB"/>
        </w:rPr>
        <w:t xml:space="preserve"> and </w:t>
      </w:r>
      <w:r w:rsidRPr="00257614">
        <w:rPr>
          <w:b/>
          <w:bCs/>
          <w:lang w:val="en-GB"/>
        </w:rPr>
        <w:t xml:space="preserve">Initial question </w:t>
      </w:r>
      <w:r w:rsidR="00583D8B" w:rsidRPr="00583D8B">
        <w:rPr>
          <w:b/>
          <w:bCs/>
          <w:lang w:val="en-GB"/>
        </w:rPr>
        <w:t>3-7</w:t>
      </w:r>
      <w:r w:rsidRPr="00583D8B">
        <w:rPr>
          <w:lang w:val="en-GB"/>
        </w:rPr>
        <w:t>.</w:t>
      </w:r>
    </w:p>
    <w:p w14:paraId="662175C0" w14:textId="77777777" w:rsidR="00DB6459" w:rsidRDefault="00DB6459" w:rsidP="00132FBA">
      <w:pPr>
        <w:pStyle w:val="Heading2"/>
      </w:pPr>
      <w:r w:rsidRPr="001820A8">
        <w:lastRenderedPageBreak/>
        <w:t>1st Round Proposals</w:t>
      </w:r>
    </w:p>
    <w:p w14:paraId="47E1CD6B" w14:textId="417C04CE" w:rsidR="00F923B8" w:rsidRDefault="00F923B8" w:rsidP="00F923B8">
      <w:pPr>
        <w:spacing w:line="300" w:lineRule="auto"/>
        <w:rPr>
          <w:rFonts w:eastAsia="Batang"/>
          <w:lang w:val="en-GB"/>
        </w:rPr>
      </w:pPr>
      <w:r w:rsidRPr="005D2CDF">
        <w:t>Based on</w:t>
      </w:r>
      <w:r>
        <w:t xml:space="preserve"> the inputs from the </w:t>
      </w:r>
      <w:r w:rsidRPr="005D2CDF">
        <w:t xml:space="preserve">contributions </w:t>
      </w:r>
      <w:r>
        <w:t>submitted to</w:t>
      </w:r>
      <w:r w:rsidRPr="005D2CDF">
        <w:t xml:space="preserve"> RAN1#10</w:t>
      </w:r>
      <w:r w:rsidR="00977CF0">
        <w:t>9</w:t>
      </w:r>
      <w:r w:rsidRPr="005D2CDF">
        <w:t>-e</w:t>
      </w:r>
      <w:r>
        <w:t xml:space="preserve">, some </w:t>
      </w:r>
      <w:r w:rsidRPr="00C57FC4">
        <w:rPr>
          <w:rFonts w:eastAsia="Batang"/>
          <w:lang w:val="en-GB"/>
        </w:rPr>
        <w:t>initial</w:t>
      </w:r>
      <w:r>
        <w:rPr>
          <w:rFonts w:eastAsia="Batang"/>
          <w:lang w:val="en-GB"/>
        </w:rPr>
        <w:t>s</w:t>
      </w:r>
      <w:r w:rsidRPr="00C57FC4">
        <w:rPr>
          <w:rFonts w:eastAsia="Batang"/>
          <w:lang w:val="en-GB"/>
        </w:rPr>
        <w:t xml:space="preserve"> proposal</w:t>
      </w:r>
      <w:r>
        <w:rPr>
          <w:rFonts w:eastAsia="Batang"/>
          <w:lang w:val="en-GB"/>
        </w:rPr>
        <w:t>s</w:t>
      </w:r>
      <w:r w:rsidRPr="00C57FC4">
        <w:rPr>
          <w:rFonts w:eastAsia="Batang"/>
          <w:lang w:val="en-GB"/>
        </w:rPr>
        <w:t xml:space="preserve"> </w:t>
      </w:r>
      <w:r>
        <w:rPr>
          <w:rFonts w:eastAsia="Batang"/>
          <w:lang w:val="en-GB"/>
        </w:rPr>
        <w:t>are</w:t>
      </w:r>
      <w:r w:rsidRPr="00C57FC4">
        <w:rPr>
          <w:rFonts w:eastAsia="Batang"/>
          <w:lang w:val="en-GB"/>
        </w:rPr>
        <w:t xml:space="preserve"> made as follows. Companies are encouraged to provide views on the</w:t>
      </w:r>
      <w:r>
        <w:rPr>
          <w:rFonts w:eastAsia="Batang"/>
          <w:lang w:val="en-GB"/>
        </w:rPr>
        <w:t>se</w:t>
      </w:r>
      <w:r w:rsidRPr="00C57FC4">
        <w:rPr>
          <w:rFonts w:eastAsia="Batang"/>
          <w:lang w:val="en-GB"/>
        </w:rPr>
        <w:t xml:space="preserve"> proposal</w:t>
      </w:r>
      <w:r>
        <w:rPr>
          <w:rFonts w:eastAsia="Batang"/>
          <w:lang w:val="en-GB"/>
        </w:rPr>
        <w:t>s</w:t>
      </w:r>
      <w:r w:rsidRPr="00C57FC4">
        <w:rPr>
          <w:rFonts w:eastAsia="Batang"/>
          <w:lang w:val="en-GB"/>
        </w:rPr>
        <w:t>.</w:t>
      </w:r>
    </w:p>
    <w:p w14:paraId="291FAFA4" w14:textId="3543689F" w:rsidR="00DC0DA7" w:rsidRPr="001C1F4F" w:rsidRDefault="00DC0DA7"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w:t>
      </w:r>
      <w:r w:rsidRPr="001C1F4F">
        <w:rPr>
          <w:b/>
          <w:bCs/>
          <w:i/>
          <w:iCs/>
          <w:sz w:val="20"/>
          <w:u w:val="single"/>
          <w:lang w:eastAsia="ja-JP"/>
        </w:rPr>
        <w:t>1:</w:t>
      </w:r>
    </w:p>
    <w:p w14:paraId="3FA1E345" w14:textId="3C4D53E4" w:rsidR="00DC0DA7" w:rsidRPr="00757008" w:rsidRDefault="00DC0DA7" w:rsidP="00DC0DA7">
      <w:pPr>
        <w:jc w:val="both"/>
        <w:rPr>
          <w:rFonts w:eastAsiaTheme="minorEastAsia"/>
          <w:bCs/>
          <w:iCs/>
          <w:lang w:eastAsia="zh-CN"/>
        </w:rPr>
      </w:pPr>
      <w:r w:rsidRPr="00757008">
        <w:rPr>
          <w:rFonts w:eastAsiaTheme="minorEastAsia" w:hint="eastAsia"/>
          <w:bCs/>
          <w:iCs/>
          <w:lang w:eastAsia="zh-CN"/>
        </w:rPr>
        <w:t>F</w:t>
      </w:r>
      <w:r w:rsidRPr="00757008">
        <w:rPr>
          <w:rFonts w:eastAsiaTheme="minorEastAsia"/>
          <w:bCs/>
          <w:iCs/>
          <w:lang w:eastAsia="zh-CN"/>
        </w:rPr>
        <w:t>or discussion purpose, consider the following as RAN1’s common understanding:</w:t>
      </w:r>
    </w:p>
    <w:p w14:paraId="1998DBC0" w14:textId="07403675" w:rsidR="00667DD8" w:rsidRPr="00757008" w:rsidRDefault="00667DD8" w:rsidP="00D52436">
      <w:pPr>
        <w:pStyle w:val="ListParagraph"/>
        <w:numPr>
          <w:ilvl w:val="0"/>
          <w:numId w:val="41"/>
        </w:numPr>
        <w:jc w:val="both"/>
        <w:rPr>
          <w:rFonts w:eastAsiaTheme="minorEastAsia"/>
          <w:bCs/>
          <w:iCs/>
          <w:lang w:eastAsia="zh-CN"/>
        </w:rPr>
      </w:pPr>
      <w:r w:rsidRPr="00757008">
        <w:rPr>
          <w:rFonts w:eastAsiaTheme="minorEastAsia"/>
          <w:bCs/>
          <w:iCs/>
          <w:lang w:eastAsia="zh-CN"/>
        </w:rPr>
        <w:t xml:space="preserve">Co-channel interference: The interference is from </w:t>
      </w:r>
      <w:r w:rsidR="00EF7104" w:rsidRPr="00757008">
        <w:rPr>
          <w:rFonts w:eastAsiaTheme="minorEastAsia"/>
          <w:bCs/>
          <w:iCs/>
          <w:lang w:eastAsia="zh-CN"/>
        </w:rPr>
        <w:t xml:space="preserve">the aggressor in </w:t>
      </w:r>
      <w:r w:rsidRPr="00757008">
        <w:rPr>
          <w:rFonts w:eastAsiaTheme="minorEastAsia"/>
          <w:bCs/>
          <w:iCs/>
          <w:lang w:eastAsia="zh-CN"/>
        </w:rPr>
        <w:t>carrier#1 to</w:t>
      </w:r>
      <w:r w:rsidR="00EF7104" w:rsidRPr="00757008">
        <w:rPr>
          <w:rFonts w:eastAsiaTheme="minorEastAsia"/>
          <w:bCs/>
          <w:iCs/>
          <w:lang w:eastAsia="zh-CN"/>
        </w:rPr>
        <w:t xml:space="preserve"> the victim in</w:t>
      </w:r>
      <w:r w:rsidRPr="00757008">
        <w:rPr>
          <w:rFonts w:eastAsiaTheme="minorEastAsia"/>
          <w:bCs/>
          <w:iCs/>
          <w:lang w:eastAsia="zh-CN"/>
        </w:rPr>
        <w:t xml:space="preserve"> carrier#2, where the carrier#1 and carrier#2 </w:t>
      </w:r>
      <w:r w:rsidR="00EF7104" w:rsidRPr="00757008">
        <w:rPr>
          <w:rFonts w:eastAsiaTheme="minorEastAsia"/>
          <w:bCs/>
          <w:iCs/>
          <w:lang w:eastAsia="zh-CN"/>
        </w:rPr>
        <w:t>are</w:t>
      </w:r>
      <w:r w:rsidRPr="00757008">
        <w:rPr>
          <w:rFonts w:eastAsiaTheme="minorEastAsia"/>
          <w:bCs/>
          <w:iCs/>
          <w:lang w:eastAsia="zh-CN"/>
        </w:rPr>
        <w:t xml:space="preserve"> the same</w:t>
      </w:r>
      <w:r w:rsidR="00EF7104" w:rsidRPr="00757008">
        <w:rPr>
          <w:rFonts w:eastAsiaTheme="minorEastAsia"/>
          <w:bCs/>
          <w:iCs/>
          <w:lang w:eastAsia="zh-CN"/>
        </w:rPr>
        <w:t xml:space="preserve"> carrier</w:t>
      </w:r>
      <w:r w:rsidRPr="00757008">
        <w:rPr>
          <w:rFonts w:eastAsiaTheme="minorEastAsia"/>
          <w:bCs/>
          <w:iCs/>
          <w:lang w:eastAsia="zh-CN"/>
        </w:rPr>
        <w:t>.</w:t>
      </w:r>
    </w:p>
    <w:p w14:paraId="4575CD64" w14:textId="238CFBC4" w:rsidR="006E03DF" w:rsidRPr="00757008" w:rsidRDefault="006E03DF" w:rsidP="00D52436">
      <w:pPr>
        <w:pStyle w:val="ListParagraph"/>
        <w:numPr>
          <w:ilvl w:val="1"/>
          <w:numId w:val="41"/>
        </w:numPr>
        <w:jc w:val="both"/>
        <w:rPr>
          <w:rFonts w:eastAsiaTheme="minorEastAsia"/>
          <w:bCs/>
          <w:iCs/>
          <w:lang w:eastAsia="zh-CN"/>
        </w:rPr>
      </w:pPr>
      <w:r w:rsidRPr="00757008">
        <w:rPr>
          <w:rFonts w:eastAsiaTheme="minorEastAsia"/>
          <w:bCs/>
          <w:iCs/>
          <w:lang w:eastAsia="zh-CN"/>
        </w:rPr>
        <w:t>Co-channel intra-</w:t>
      </w:r>
      <w:proofErr w:type="spellStart"/>
      <w:r w:rsidRPr="00757008">
        <w:rPr>
          <w:rFonts w:eastAsiaTheme="minorEastAsia"/>
          <w:bCs/>
          <w:iCs/>
          <w:lang w:eastAsia="zh-CN"/>
        </w:rPr>
        <w:t>subband</w:t>
      </w:r>
      <w:proofErr w:type="spellEnd"/>
      <w:r w:rsidRPr="00757008">
        <w:rPr>
          <w:rFonts w:eastAsiaTheme="minorEastAsia"/>
          <w:bCs/>
          <w:iCs/>
          <w:lang w:eastAsia="zh-CN"/>
        </w:rPr>
        <w:t xml:space="preserve"> interference:</w:t>
      </w:r>
      <w:r w:rsidR="007E6510" w:rsidRPr="00757008">
        <w:rPr>
          <w:bCs/>
          <w:lang w:eastAsia="zh-CN"/>
        </w:rPr>
        <w:t xml:space="preserve"> </w:t>
      </w:r>
      <w:r w:rsidR="007E6510" w:rsidRPr="00757008">
        <w:rPr>
          <w:rFonts w:eastAsiaTheme="minorEastAsia"/>
          <w:bCs/>
          <w:iCs/>
          <w:lang w:eastAsia="zh-CN"/>
        </w:rPr>
        <w:t>The interference</w:t>
      </w:r>
      <w:r w:rsidR="007E6510" w:rsidRPr="00757008">
        <w:rPr>
          <w:bCs/>
          <w:lang w:eastAsia="zh-CN"/>
        </w:rPr>
        <w:t xml:space="preserve"> is caused by transmission of the aggressor in subband#1 in </w:t>
      </w:r>
      <w:r w:rsidR="00582315" w:rsidRPr="00757008">
        <w:rPr>
          <w:bCs/>
          <w:lang w:eastAsia="zh-CN"/>
        </w:rPr>
        <w:t xml:space="preserve">a </w:t>
      </w:r>
      <w:r w:rsidR="007E6510" w:rsidRPr="00757008">
        <w:rPr>
          <w:bCs/>
          <w:lang w:eastAsia="zh-CN"/>
        </w:rPr>
        <w:t>carrier to reception of the victim in subband#2</w:t>
      </w:r>
      <w:r w:rsidR="007E6510" w:rsidRPr="00757008">
        <w:rPr>
          <w:rFonts w:eastAsia="SimSun"/>
          <w:bCs/>
          <w:szCs w:val="20"/>
        </w:rPr>
        <w:t xml:space="preserve"> </w:t>
      </w:r>
      <w:r w:rsidR="007E6510" w:rsidRPr="00757008">
        <w:rPr>
          <w:bCs/>
          <w:lang w:eastAsia="zh-CN"/>
        </w:rPr>
        <w:t>in the same carrier</w:t>
      </w:r>
      <w:r w:rsidR="00582315" w:rsidRPr="00757008">
        <w:rPr>
          <w:bCs/>
          <w:lang w:eastAsia="zh-CN"/>
        </w:rPr>
        <w:t xml:space="preserve">, where the </w:t>
      </w:r>
      <w:r w:rsidR="00582315" w:rsidRPr="00757008">
        <w:rPr>
          <w:rFonts w:eastAsiaTheme="minorEastAsia"/>
          <w:bCs/>
          <w:iCs/>
          <w:lang w:eastAsia="zh-CN"/>
        </w:rPr>
        <w:t xml:space="preserve">frequency range of </w:t>
      </w:r>
      <w:r w:rsidR="00582315" w:rsidRPr="00757008">
        <w:rPr>
          <w:bCs/>
          <w:lang w:eastAsia="zh-CN"/>
        </w:rPr>
        <w:t>subband#1 and subband#2 are the same</w:t>
      </w:r>
      <w:r w:rsidR="007E6510" w:rsidRPr="00757008">
        <w:rPr>
          <w:bCs/>
          <w:lang w:eastAsia="zh-CN"/>
        </w:rPr>
        <w:t>.</w:t>
      </w:r>
    </w:p>
    <w:p w14:paraId="36E498CC" w14:textId="4A5A0AB8" w:rsidR="006E03DF" w:rsidRPr="00757008" w:rsidRDefault="006E03DF" w:rsidP="00D52436">
      <w:pPr>
        <w:pStyle w:val="ListParagraph"/>
        <w:numPr>
          <w:ilvl w:val="1"/>
          <w:numId w:val="41"/>
        </w:numPr>
        <w:jc w:val="both"/>
        <w:rPr>
          <w:rFonts w:eastAsiaTheme="minorEastAsia"/>
          <w:bCs/>
          <w:iCs/>
          <w:lang w:eastAsia="zh-CN"/>
        </w:rPr>
      </w:pPr>
      <w:r w:rsidRPr="00757008">
        <w:rPr>
          <w:rFonts w:eastAsiaTheme="minorEastAsia"/>
          <w:bCs/>
          <w:iCs/>
          <w:lang w:eastAsia="zh-CN"/>
        </w:rPr>
        <w:t>Co-channel inter-</w:t>
      </w:r>
      <w:proofErr w:type="spellStart"/>
      <w:r w:rsidRPr="00757008">
        <w:rPr>
          <w:rFonts w:eastAsiaTheme="minorEastAsia"/>
          <w:bCs/>
          <w:iCs/>
          <w:lang w:eastAsia="zh-CN"/>
        </w:rPr>
        <w:t>subband</w:t>
      </w:r>
      <w:proofErr w:type="spellEnd"/>
      <w:r w:rsidRPr="00757008">
        <w:rPr>
          <w:rFonts w:eastAsiaTheme="minorEastAsia"/>
          <w:bCs/>
          <w:iCs/>
          <w:lang w:eastAsia="zh-CN"/>
        </w:rPr>
        <w:t xml:space="preserve"> interference:</w:t>
      </w:r>
      <w:r w:rsidR="001A4875" w:rsidRPr="00757008">
        <w:rPr>
          <w:rFonts w:eastAsiaTheme="minorEastAsia"/>
          <w:bCs/>
          <w:iCs/>
          <w:lang w:eastAsia="zh-CN"/>
        </w:rPr>
        <w:t xml:space="preserve"> The interference</w:t>
      </w:r>
      <w:r w:rsidR="001A4875" w:rsidRPr="00757008">
        <w:rPr>
          <w:bCs/>
          <w:lang w:eastAsia="zh-CN"/>
        </w:rPr>
        <w:t xml:space="preserve"> is caused by transmission of the aggressor in subband#1 in a carrier to reception of the victim in subband#2</w:t>
      </w:r>
      <w:r w:rsidR="001A4875" w:rsidRPr="00757008">
        <w:rPr>
          <w:rFonts w:eastAsia="SimSun"/>
          <w:bCs/>
          <w:szCs w:val="20"/>
        </w:rPr>
        <w:t xml:space="preserve"> </w:t>
      </w:r>
      <w:r w:rsidR="001A4875" w:rsidRPr="00757008">
        <w:rPr>
          <w:bCs/>
          <w:lang w:eastAsia="zh-CN"/>
        </w:rPr>
        <w:t xml:space="preserve">in the same carrier, where the </w:t>
      </w:r>
      <w:r w:rsidR="001A4875" w:rsidRPr="00757008">
        <w:rPr>
          <w:rFonts w:eastAsiaTheme="minorEastAsia"/>
          <w:bCs/>
          <w:iCs/>
          <w:lang w:eastAsia="zh-CN"/>
        </w:rPr>
        <w:t xml:space="preserve">frequency range of </w:t>
      </w:r>
      <w:r w:rsidR="001A4875" w:rsidRPr="00757008">
        <w:rPr>
          <w:bCs/>
          <w:lang w:eastAsia="zh-CN"/>
        </w:rPr>
        <w:t xml:space="preserve">subband#1 and subband#2 are </w:t>
      </w:r>
      <w:r w:rsidR="00157785" w:rsidRPr="00757008">
        <w:rPr>
          <w:bCs/>
          <w:lang w:eastAsia="zh-CN"/>
        </w:rPr>
        <w:t>different</w:t>
      </w:r>
      <w:r w:rsidR="001A4875" w:rsidRPr="00757008">
        <w:rPr>
          <w:bCs/>
          <w:lang w:eastAsia="zh-CN"/>
        </w:rPr>
        <w:t>.</w:t>
      </w:r>
    </w:p>
    <w:p w14:paraId="18331EC8" w14:textId="3C2CFADC" w:rsidR="00667DD8" w:rsidRPr="00757008" w:rsidRDefault="00667DD8" w:rsidP="00D52436">
      <w:pPr>
        <w:pStyle w:val="ListParagraph"/>
        <w:numPr>
          <w:ilvl w:val="0"/>
          <w:numId w:val="41"/>
        </w:numPr>
        <w:jc w:val="both"/>
        <w:rPr>
          <w:rFonts w:eastAsiaTheme="minorEastAsia"/>
          <w:bCs/>
          <w:iCs/>
          <w:lang w:eastAsia="zh-CN"/>
        </w:rPr>
      </w:pPr>
      <w:r w:rsidRPr="00757008">
        <w:rPr>
          <w:rFonts w:eastAsiaTheme="minorEastAsia"/>
          <w:bCs/>
          <w:iCs/>
          <w:lang w:eastAsia="zh-CN"/>
        </w:rPr>
        <w:t xml:space="preserve">Adjacent channel interference: The interference is from </w:t>
      </w:r>
      <w:r w:rsidR="00386D12" w:rsidRPr="00757008">
        <w:rPr>
          <w:rFonts w:eastAsiaTheme="minorEastAsia"/>
          <w:bCs/>
          <w:iCs/>
          <w:lang w:eastAsia="zh-CN"/>
        </w:rPr>
        <w:t>the aggressor in carrier#1 to the victim in carrier#2, where the carrier#1 and carrier#2 are adjacent carriers.</w:t>
      </w:r>
    </w:p>
    <w:p w14:paraId="7931B3CF" w14:textId="69A7CED5" w:rsidR="00667DD8" w:rsidRDefault="00667DD8" w:rsidP="00DC0DA7">
      <w:pPr>
        <w:jc w:val="both"/>
        <w:rPr>
          <w:rFonts w:eastAsiaTheme="minorEastAsia"/>
          <w:b/>
          <w:iCs/>
          <w:lang w:eastAsia="zh-CN"/>
        </w:rPr>
      </w:pPr>
    </w:p>
    <w:p w14:paraId="2BB22AE5"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20C6801B"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2451C1"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14CA8"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60C843F2"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A2D52B0" w14:textId="480A6532" w:rsidR="00532EDD" w:rsidRPr="001820A8" w:rsidRDefault="004211EB"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C4ABD6A" w14:textId="58AA55D9" w:rsidR="00532EDD" w:rsidRDefault="004211EB" w:rsidP="007302FC">
            <w:pPr>
              <w:spacing w:before="0" w:line="288" w:lineRule="auto"/>
              <w:jc w:val="left"/>
              <w:rPr>
                <w:bCs/>
                <w:lang w:val="en-GB" w:eastAsia="zh-CN"/>
              </w:rPr>
            </w:pPr>
            <w:r>
              <w:rPr>
                <w:bCs/>
                <w:lang w:val="en-GB" w:eastAsia="zh-CN"/>
              </w:rPr>
              <w:t>It is bit confusing to</w:t>
            </w:r>
            <w:r w:rsidR="00740B34">
              <w:rPr>
                <w:bCs/>
                <w:lang w:val="en-GB" w:eastAsia="zh-CN"/>
              </w:rPr>
              <w:t xml:space="preserve"> use carrier#1 and carrier#2 and then mention they are same carrier. </w:t>
            </w:r>
            <w:proofErr w:type="gramStart"/>
            <w:r w:rsidR="00740B34">
              <w:rPr>
                <w:bCs/>
                <w:lang w:val="en-GB" w:eastAsia="zh-CN"/>
              </w:rPr>
              <w:t>Similarly</w:t>
            </w:r>
            <w:proofErr w:type="gramEnd"/>
            <w:r w:rsidR="00740B34">
              <w:rPr>
                <w:bCs/>
                <w:lang w:val="en-GB" w:eastAsia="zh-CN"/>
              </w:rPr>
              <w:t xml:space="preserve"> for the </w:t>
            </w:r>
            <w:proofErr w:type="spellStart"/>
            <w:r w:rsidR="00740B34">
              <w:rPr>
                <w:bCs/>
                <w:lang w:val="en-GB" w:eastAsia="zh-CN"/>
              </w:rPr>
              <w:t>subband</w:t>
            </w:r>
            <w:proofErr w:type="spellEnd"/>
            <w:r w:rsidR="00740B34">
              <w:rPr>
                <w:bCs/>
                <w:lang w:val="en-GB" w:eastAsia="zh-CN"/>
              </w:rPr>
              <w:t xml:space="preserve"> #1 and subband#2. </w:t>
            </w:r>
            <w:r w:rsidR="00A53B6A">
              <w:rPr>
                <w:bCs/>
                <w:lang w:val="en-GB" w:eastAsia="zh-CN"/>
              </w:rPr>
              <w:t>Also, the use of ‘frequency range’ maybe miss-understood as FR1/FR2.</w:t>
            </w:r>
            <w:r w:rsidR="00740B34">
              <w:rPr>
                <w:bCs/>
                <w:lang w:val="en-GB" w:eastAsia="zh-CN"/>
              </w:rPr>
              <w:t xml:space="preserve"> Suggest the following:</w:t>
            </w:r>
          </w:p>
          <w:tbl>
            <w:tblPr>
              <w:tblStyle w:val="TableGrid"/>
              <w:tblW w:w="0" w:type="auto"/>
              <w:tblLook w:val="04A0" w:firstRow="1" w:lastRow="0" w:firstColumn="1" w:lastColumn="0" w:noHBand="0" w:noVBand="1"/>
            </w:tblPr>
            <w:tblGrid>
              <w:gridCol w:w="8181"/>
            </w:tblGrid>
            <w:tr w:rsidR="00740B34" w14:paraId="38DBBC0E" w14:textId="77777777" w:rsidTr="00740B34">
              <w:tc>
                <w:tcPr>
                  <w:tcW w:w="8181" w:type="dxa"/>
                </w:tcPr>
                <w:p w14:paraId="60CA33D5" w14:textId="77777777" w:rsidR="00740B34" w:rsidRPr="00757008" w:rsidRDefault="00740B34" w:rsidP="00740B34">
                  <w:pPr>
                    <w:rPr>
                      <w:rFonts w:eastAsiaTheme="minorEastAsia"/>
                      <w:bCs/>
                      <w:iCs/>
                      <w:lang w:eastAsia="zh-CN"/>
                    </w:rPr>
                  </w:pPr>
                  <w:r w:rsidRPr="00757008">
                    <w:rPr>
                      <w:rFonts w:eastAsiaTheme="minorEastAsia" w:hint="eastAsia"/>
                      <w:bCs/>
                      <w:iCs/>
                      <w:lang w:eastAsia="zh-CN"/>
                    </w:rPr>
                    <w:t>F</w:t>
                  </w:r>
                  <w:r w:rsidRPr="00757008">
                    <w:rPr>
                      <w:rFonts w:eastAsiaTheme="minorEastAsia"/>
                      <w:bCs/>
                      <w:iCs/>
                      <w:lang w:eastAsia="zh-CN"/>
                    </w:rPr>
                    <w:t>or discussion purpose, consider the following as RAN1’s common understanding:</w:t>
                  </w:r>
                </w:p>
                <w:p w14:paraId="48336EE9" w14:textId="77777777" w:rsidR="00740B34" w:rsidRPr="00757008" w:rsidRDefault="00740B34" w:rsidP="00740B34">
                  <w:pPr>
                    <w:pStyle w:val="ListParagraph"/>
                    <w:numPr>
                      <w:ilvl w:val="0"/>
                      <w:numId w:val="41"/>
                    </w:numPr>
                    <w:rPr>
                      <w:rFonts w:eastAsiaTheme="minorEastAsia"/>
                      <w:bCs/>
                      <w:iCs/>
                      <w:lang w:eastAsia="zh-CN"/>
                    </w:rPr>
                  </w:pPr>
                  <w:r w:rsidRPr="00757008">
                    <w:rPr>
                      <w:rFonts w:eastAsiaTheme="minorEastAsia"/>
                      <w:bCs/>
                      <w:iCs/>
                      <w:lang w:eastAsia="zh-CN"/>
                    </w:rPr>
                    <w:t xml:space="preserve">Co-channel interference: The interference is from the aggressor </w:t>
                  </w:r>
                  <w:r w:rsidRPr="00D17110">
                    <w:rPr>
                      <w:rFonts w:eastAsiaTheme="minorEastAsia"/>
                      <w:bCs/>
                      <w:iCs/>
                      <w:strike/>
                      <w:color w:val="FF0000"/>
                      <w:lang w:eastAsia="zh-CN"/>
                    </w:rPr>
                    <w:t>in carrier#1</w:t>
                  </w:r>
                  <w:r w:rsidRPr="00D17110">
                    <w:rPr>
                      <w:rFonts w:eastAsiaTheme="minorEastAsia"/>
                      <w:bCs/>
                      <w:iCs/>
                      <w:color w:val="FF0000"/>
                      <w:lang w:eastAsia="zh-CN"/>
                    </w:rPr>
                    <w:t xml:space="preserve"> </w:t>
                  </w:r>
                  <w:r w:rsidRPr="00757008">
                    <w:rPr>
                      <w:rFonts w:eastAsiaTheme="minorEastAsia"/>
                      <w:bCs/>
                      <w:iCs/>
                      <w:lang w:eastAsia="zh-CN"/>
                    </w:rPr>
                    <w:t xml:space="preserve">to the victim in </w:t>
                  </w:r>
                  <w:r w:rsidRPr="00D17110">
                    <w:rPr>
                      <w:rFonts w:eastAsiaTheme="minorEastAsia"/>
                      <w:bCs/>
                      <w:iCs/>
                      <w:strike/>
                      <w:color w:val="FF0000"/>
                      <w:lang w:eastAsia="zh-CN"/>
                    </w:rPr>
                    <w:t>carrier#2, where the carrier#1 and carrier#2 are</w:t>
                  </w:r>
                  <w:r w:rsidRPr="00D17110">
                    <w:rPr>
                      <w:rFonts w:eastAsiaTheme="minorEastAsia"/>
                      <w:bCs/>
                      <w:iCs/>
                      <w:color w:val="FF0000"/>
                      <w:lang w:eastAsia="zh-CN"/>
                    </w:rPr>
                    <w:t xml:space="preserve"> </w:t>
                  </w:r>
                  <w:r w:rsidRPr="00757008">
                    <w:rPr>
                      <w:rFonts w:eastAsiaTheme="minorEastAsia"/>
                      <w:bCs/>
                      <w:iCs/>
                      <w:lang w:eastAsia="zh-CN"/>
                    </w:rPr>
                    <w:t>the same carrier.</w:t>
                  </w:r>
                </w:p>
                <w:p w14:paraId="7832B622" w14:textId="51C556F9" w:rsidR="00740B34" w:rsidRPr="00D17110" w:rsidRDefault="00740B34" w:rsidP="00740B34">
                  <w:pPr>
                    <w:pStyle w:val="ListParagraph"/>
                    <w:numPr>
                      <w:ilvl w:val="1"/>
                      <w:numId w:val="41"/>
                    </w:numPr>
                    <w:rPr>
                      <w:rFonts w:eastAsiaTheme="minorEastAsia"/>
                      <w:bCs/>
                      <w:iCs/>
                      <w:color w:val="FF0000"/>
                      <w:lang w:eastAsia="zh-CN"/>
                    </w:rPr>
                  </w:pPr>
                  <w:r w:rsidRPr="00757008">
                    <w:rPr>
                      <w:rFonts w:eastAsiaTheme="minorEastAsia"/>
                      <w:bCs/>
                      <w:iCs/>
                      <w:lang w:eastAsia="zh-CN"/>
                    </w:rPr>
                    <w:t>Co-channel intra-</w:t>
                  </w:r>
                  <w:proofErr w:type="spellStart"/>
                  <w:r w:rsidRPr="00757008">
                    <w:rPr>
                      <w:rFonts w:eastAsiaTheme="minorEastAsia"/>
                      <w:bCs/>
                      <w:iCs/>
                      <w:lang w:eastAsia="zh-CN"/>
                    </w:rPr>
                    <w:t>subband</w:t>
                  </w:r>
                  <w:proofErr w:type="spellEnd"/>
                  <w:r w:rsidRPr="00757008">
                    <w:rPr>
                      <w:rFonts w:eastAsiaTheme="minorEastAsia"/>
                      <w:bCs/>
                      <w:iCs/>
                      <w:lang w:eastAsia="zh-CN"/>
                    </w:rPr>
                    <w:t xml:space="preserve"> interference:</w:t>
                  </w:r>
                  <w:r w:rsidRPr="00757008">
                    <w:rPr>
                      <w:bCs/>
                      <w:lang w:eastAsia="zh-CN"/>
                    </w:rPr>
                    <w:t xml:space="preserve"> </w:t>
                  </w:r>
                  <w:r w:rsidRPr="00757008">
                    <w:rPr>
                      <w:rFonts w:eastAsiaTheme="minorEastAsia"/>
                      <w:bCs/>
                      <w:iCs/>
                      <w:lang w:eastAsia="zh-CN"/>
                    </w:rPr>
                    <w:t>The interference</w:t>
                  </w:r>
                  <w:r w:rsidRPr="00757008">
                    <w:rPr>
                      <w:bCs/>
                      <w:lang w:eastAsia="zh-CN"/>
                    </w:rPr>
                    <w:t xml:space="preserve"> is caused by transmission of the aggressor in </w:t>
                  </w:r>
                  <w:r w:rsidR="00217F01" w:rsidRPr="00D17110">
                    <w:rPr>
                      <w:bCs/>
                      <w:color w:val="FF0000"/>
                      <w:lang w:eastAsia="zh-CN"/>
                    </w:rPr>
                    <w:t>a</w:t>
                  </w:r>
                  <w:r w:rsidR="00217F01">
                    <w:rPr>
                      <w:bCs/>
                      <w:lang w:eastAsia="zh-CN"/>
                    </w:rPr>
                    <w:t xml:space="preserve"> </w:t>
                  </w:r>
                  <w:proofErr w:type="spellStart"/>
                  <w:r w:rsidRPr="00757008">
                    <w:rPr>
                      <w:bCs/>
                      <w:lang w:eastAsia="zh-CN"/>
                    </w:rPr>
                    <w:t>subband</w:t>
                  </w:r>
                  <w:proofErr w:type="spellEnd"/>
                  <w:r w:rsidR="007D7561">
                    <w:rPr>
                      <w:bCs/>
                      <w:lang w:eastAsia="zh-CN"/>
                    </w:rPr>
                    <w:t xml:space="preserve"> </w:t>
                  </w:r>
                  <w:r w:rsidRPr="00D17110">
                    <w:rPr>
                      <w:bCs/>
                      <w:strike/>
                      <w:color w:val="FF0000"/>
                      <w:lang w:eastAsia="zh-CN"/>
                    </w:rPr>
                    <w:t>#1</w:t>
                  </w:r>
                  <w:r w:rsidRPr="00757008">
                    <w:rPr>
                      <w:bCs/>
                      <w:lang w:eastAsia="zh-CN"/>
                    </w:rPr>
                    <w:t xml:space="preserve"> in a carrier to reception of the victim in </w:t>
                  </w:r>
                  <w:r w:rsidR="007D7561">
                    <w:rPr>
                      <w:bCs/>
                      <w:lang w:eastAsia="zh-CN"/>
                    </w:rPr>
                    <w:t xml:space="preserve">the same </w:t>
                  </w:r>
                  <w:r w:rsidRPr="00757008">
                    <w:rPr>
                      <w:bCs/>
                      <w:lang w:eastAsia="zh-CN"/>
                    </w:rPr>
                    <w:t>subband</w:t>
                  </w:r>
                  <w:r w:rsidRPr="00807A12">
                    <w:rPr>
                      <w:bCs/>
                      <w:strike/>
                      <w:color w:val="FF0000"/>
                      <w:lang w:eastAsia="zh-CN"/>
                    </w:rPr>
                    <w:t>#2</w:t>
                  </w:r>
                  <w:r w:rsidRPr="00757008">
                    <w:rPr>
                      <w:rFonts w:eastAsia="SimSun"/>
                      <w:bCs/>
                      <w:szCs w:val="20"/>
                    </w:rPr>
                    <w:t xml:space="preserve"> </w:t>
                  </w:r>
                  <w:r w:rsidRPr="00757008">
                    <w:rPr>
                      <w:bCs/>
                      <w:lang w:eastAsia="zh-CN"/>
                    </w:rPr>
                    <w:t>in the same carrier</w:t>
                  </w:r>
                  <w:r w:rsidRPr="00D17110">
                    <w:rPr>
                      <w:bCs/>
                      <w:strike/>
                      <w:color w:val="FF0000"/>
                      <w:lang w:eastAsia="zh-CN"/>
                    </w:rPr>
                    <w:t xml:space="preserve">, where the </w:t>
                  </w:r>
                  <w:r w:rsidRPr="00D17110">
                    <w:rPr>
                      <w:rFonts w:eastAsiaTheme="minorEastAsia"/>
                      <w:bCs/>
                      <w:iCs/>
                      <w:strike/>
                      <w:color w:val="FF0000"/>
                      <w:lang w:eastAsia="zh-CN"/>
                    </w:rPr>
                    <w:t xml:space="preserve">frequency range of </w:t>
                  </w:r>
                  <w:r w:rsidRPr="00D17110">
                    <w:rPr>
                      <w:bCs/>
                      <w:strike/>
                      <w:color w:val="FF0000"/>
                      <w:lang w:eastAsia="zh-CN"/>
                    </w:rPr>
                    <w:t>subband#1 and subband#2 are the same</w:t>
                  </w:r>
                  <w:r w:rsidRPr="00D17110">
                    <w:rPr>
                      <w:bCs/>
                      <w:color w:val="FF0000"/>
                      <w:lang w:eastAsia="zh-CN"/>
                    </w:rPr>
                    <w:t>.</w:t>
                  </w:r>
                </w:p>
                <w:p w14:paraId="4C824038" w14:textId="77777777" w:rsidR="00740B34" w:rsidRPr="00757008" w:rsidRDefault="00740B34" w:rsidP="00740B34">
                  <w:pPr>
                    <w:pStyle w:val="ListParagraph"/>
                    <w:numPr>
                      <w:ilvl w:val="1"/>
                      <w:numId w:val="41"/>
                    </w:numPr>
                    <w:rPr>
                      <w:rFonts w:eastAsiaTheme="minorEastAsia"/>
                      <w:bCs/>
                      <w:iCs/>
                      <w:lang w:eastAsia="zh-CN"/>
                    </w:rPr>
                  </w:pPr>
                  <w:r w:rsidRPr="00757008">
                    <w:rPr>
                      <w:rFonts w:eastAsiaTheme="minorEastAsia"/>
                      <w:bCs/>
                      <w:iCs/>
                      <w:lang w:eastAsia="zh-CN"/>
                    </w:rPr>
                    <w:t>Co-channel inter-</w:t>
                  </w:r>
                  <w:proofErr w:type="spellStart"/>
                  <w:r w:rsidRPr="00757008">
                    <w:rPr>
                      <w:rFonts w:eastAsiaTheme="minorEastAsia"/>
                      <w:bCs/>
                      <w:iCs/>
                      <w:lang w:eastAsia="zh-CN"/>
                    </w:rPr>
                    <w:t>subband</w:t>
                  </w:r>
                  <w:proofErr w:type="spellEnd"/>
                  <w:r w:rsidRPr="00757008">
                    <w:rPr>
                      <w:rFonts w:eastAsiaTheme="minorEastAsia"/>
                      <w:bCs/>
                      <w:iCs/>
                      <w:lang w:eastAsia="zh-CN"/>
                    </w:rPr>
                    <w:t xml:space="preserve"> interference: The interference</w:t>
                  </w:r>
                  <w:r w:rsidRPr="00757008">
                    <w:rPr>
                      <w:bCs/>
                      <w:lang w:eastAsia="zh-CN"/>
                    </w:rPr>
                    <w:t xml:space="preserve"> is caused by transmission of the aggressor in subband#1 in a carrier to reception of the victim in subband#2</w:t>
                  </w:r>
                  <w:r w:rsidRPr="00757008">
                    <w:rPr>
                      <w:rFonts w:eastAsia="SimSun"/>
                      <w:bCs/>
                      <w:szCs w:val="20"/>
                    </w:rPr>
                    <w:t xml:space="preserve"> </w:t>
                  </w:r>
                  <w:r w:rsidRPr="00757008">
                    <w:rPr>
                      <w:bCs/>
                      <w:lang w:eastAsia="zh-CN"/>
                    </w:rPr>
                    <w:t xml:space="preserve">in the same carrier, where the </w:t>
                  </w:r>
                  <w:r w:rsidRPr="00757008">
                    <w:rPr>
                      <w:rFonts w:eastAsiaTheme="minorEastAsia"/>
                      <w:bCs/>
                      <w:iCs/>
                      <w:lang w:eastAsia="zh-CN"/>
                    </w:rPr>
                    <w:t xml:space="preserve">frequency range of </w:t>
                  </w:r>
                  <w:r w:rsidRPr="00757008">
                    <w:rPr>
                      <w:bCs/>
                      <w:lang w:eastAsia="zh-CN"/>
                    </w:rPr>
                    <w:t>subband#1 and subband#2 are different.</w:t>
                  </w:r>
                </w:p>
                <w:p w14:paraId="6C3B453A" w14:textId="68201EEF" w:rsidR="00740B34" w:rsidRDefault="00740B34" w:rsidP="00556A9A">
                  <w:pPr>
                    <w:pStyle w:val="ListParagraph"/>
                    <w:numPr>
                      <w:ilvl w:val="0"/>
                      <w:numId w:val="41"/>
                    </w:numPr>
                    <w:rPr>
                      <w:bCs/>
                      <w:lang w:val="en-GB" w:eastAsia="zh-CN"/>
                    </w:rPr>
                  </w:pPr>
                  <w:r w:rsidRPr="00757008">
                    <w:rPr>
                      <w:rFonts w:eastAsiaTheme="minorEastAsia"/>
                      <w:bCs/>
                      <w:iCs/>
                      <w:lang w:eastAsia="zh-CN"/>
                    </w:rPr>
                    <w:t>Adjacent channel interference: The interference is from the aggressor in carrier#1 to the victim in carrier#2, where the carrier#1 and carrier#2 are adjacent carriers</w:t>
                  </w:r>
                  <w:r w:rsidR="00D17110">
                    <w:rPr>
                      <w:rFonts w:eastAsiaTheme="minorEastAsia"/>
                      <w:bCs/>
                      <w:iCs/>
                      <w:lang w:eastAsia="zh-CN"/>
                    </w:rPr>
                    <w:t>.</w:t>
                  </w:r>
                </w:p>
              </w:tc>
            </w:tr>
          </w:tbl>
          <w:p w14:paraId="2C00C32A" w14:textId="77777777" w:rsidR="00740B34" w:rsidRDefault="00740B34" w:rsidP="007302FC">
            <w:pPr>
              <w:spacing w:before="0" w:line="288" w:lineRule="auto"/>
              <w:jc w:val="left"/>
              <w:rPr>
                <w:bCs/>
                <w:lang w:val="en-GB" w:eastAsia="zh-CN"/>
              </w:rPr>
            </w:pPr>
          </w:p>
          <w:p w14:paraId="621E9C3C" w14:textId="77777777" w:rsidR="00740B34" w:rsidRDefault="00740B34" w:rsidP="007302FC">
            <w:pPr>
              <w:spacing w:before="0" w:line="288" w:lineRule="auto"/>
              <w:jc w:val="left"/>
              <w:rPr>
                <w:bCs/>
                <w:lang w:val="en-GB" w:eastAsia="zh-CN"/>
              </w:rPr>
            </w:pPr>
          </w:p>
          <w:p w14:paraId="37CA23B2" w14:textId="344BFC66" w:rsidR="00740B34" w:rsidRPr="001820A8" w:rsidRDefault="00740B34" w:rsidP="007302FC">
            <w:pPr>
              <w:spacing w:before="0" w:line="288" w:lineRule="auto"/>
              <w:jc w:val="left"/>
              <w:rPr>
                <w:bCs/>
                <w:lang w:val="en-GB" w:eastAsia="zh-CN"/>
              </w:rPr>
            </w:pPr>
          </w:p>
        </w:tc>
      </w:tr>
      <w:tr w:rsidR="00532EDD" w:rsidRPr="001820A8" w14:paraId="031928A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DE38469"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C5BA6C2" w14:textId="77777777" w:rsidR="00532EDD" w:rsidRPr="001820A8" w:rsidRDefault="00532EDD" w:rsidP="007302FC">
            <w:pPr>
              <w:spacing w:before="0" w:line="288" w:lineRule="auto"/>
              <w:jc w:val="left"/>
              <w:rPr>
                <w:bCs/>
                <w:lang w:val="en-GB" w:eastAsia="zh-CN"/>
              </w:rPr>
            </w:pPr>
          </w:p>
        </w:tc>
      </w:tr>
      <w:tr w:rsidR="00532EDD" w:rsidRPr="001820A8" w14:paraId="6DA3CE54"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738A59E"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3368547" w14:textId="77777777" w:rsidR="00532EDD" w:rsidRPr="001820A8" w:rsidRDefault="00532EDD" w:rsidP="007302FC">
            <w:pPr>
              <w:spacing w:before="0" w:line="288" w:lineRule="auto"/>
              <w:jc w:val="left"/>
              <w:rPr>
                <w:bCs/>
                <w:lang w:val="en-GB" w:eastAsia="zh-CN"/>
              </w:rPr>
            </w:pPr>
          </w:p>
        </w:tc>
      </w:tr>
      <w:tr w:rsidR="00532EDD" w:rsidRPr="001820A8" w14:paraId="4E2953B2"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02F6F0B"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6C3BCA7" w14:textId="77777777" w:rsidR="00532EDD" w:rsidRPr="001820A8" w:rsidRDefault="00532EDD" w:rsidP="007302FC">
            <w:pPr>
              <w:spacing w:before="0" w:line="288" w:lineRule="auto"/>
              <w:jc w:val="left"/>
              <w:rPr>
                <w:bCs/>
                <w:lang w:val="en-GB" w:eastAsia="zh-CN"/>
              </w:rPr>
            </w:pPr>
          </w:p>
        </w:tc>
      </w:tr>
    </w:tbl>
    <w:p w14:paraId="227CA56A" w14:textId="77777777" w:rsidR="00532EDD" w:rsidRDefault="00532EDD" w:rsidP="00532EDD">
      <w:pPr>
        <w:widowControl w:val="0"/>
        <w:spacing w:after="120"/>
        <w:jc w:val="both"/>
        <w:rPr>
          <w:lang w:val="en-GB"/>
        </w:rPr>
      </w:pPr>
    </w:p>
    <w:p w14:paraId="65B6AA5A" w14:textId="77777777" w:rsidR="00532EDD" w:rsidRPr="00DC0DA7" w:rsidRDefault="00532EDD" w:rsidP="00DC0DA7">
      <w:pPr>
        <w:jc w:val="both"/>
        <w:rPr>
          <w:rFonts w:eastAsiaTheme="minorEastAsia"/>
          <w:b/>
          <w:iCs/>
          <w:lang w:eastAsia="zh-CN"/>
        </w:rPr>
      </w:pPr>
    </w:p>
    <w:p w14:paraId="1D9007D2" w14:textId="158BF59F" w:rsidR="00B73229" w:rsidRPr="001C1F4F" w:rsidRDefault="00B73229"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w:t>
      </w:r>
      <w:r w:rsidRPr="001C1F4F">
        <w:rPr>
          <w:b/>
          <w:bCs/>
          <w:i/>
          <w:iCs/>
          <w:sz w:val="20"/>
          <w:u w:val="single"/>
          <w:lang w:eastAsia="ja-JP"/>
        </w:rPr>
        <w:t>2:</w:t>
      </w:r>
    </w:p>
    <w:p w14:paraId="3379E7D2" w14:textId="736A8BFB" w:rsidR="00DC0DA7" w:rsidRPr="00757008" w:rsidRDefault="000B4D84" w:rsidP="00376CEE">
      <w:pPr>
        <w:jc w:val="both"/>
        <w:rPr>
          <w:lang w:eastAsia="zh-CN"/>
        </w:rPr>
      </w:pPr>
      <w:r w:rsidRPr="00757008">
        <w:rPr>
          <w:lang w:eastAsia="zh-CN"/>
        </w:rPr>
        <w:t>C</w:t>
      </w:r>
      <w:r w:rsidR="00115E99" w:rsidRPr="00757008">
        <w:rPr>
          <w:lang w:eastAsia="zh-CN"/>
        </w:rPr>
        <w:t>onsider</w:t>
      </w:r>
      <w:r w:rsidR="00DC0DA7" w:rsidRPr="00757008">
        <w:rPr>
          <w:lang w:eastAsia="zh-CN"/>
        </w:rPr>
        <w:t xml:space="preserve"> the following interference types</w:t>
      </w:r>
      <w:r w:rsidRPr="00757008">
        <w:rPr>
          <w:lang w:eastAsia="zh-CN"/>
        </w:rPr>
        <w:t xml:space="preserve"> in RAN1 SBFD simulation:</w:t>
      </w:r>
    </w:p>
    <w:p w14:paraId="66BF2107" w14:textId="47078BB1" w:rsidR="00DC0DA7" w:rsidRPr="00757008" w:rsidRDefault="00E777F3" w:rsidP="00D52436">
      <w:pPr>
        <w:pStyle w:val="ListParagraph"/>
        <w:numPr>
          <w:ilvl w:val="0"/>
          <w:numId w:val="40"/>
        </w:numPr>
        <w:spacing w:before="120"/>
        <w:jc w:val="both"/>
        <w:rPr>
          <w:lang w:eastAsia="zh-CN"/>
        </w:rPr>
      </w:pPr>
      <w:proofErr w:type="spellStart"/>
      <w:r w:rsidRPr="00757008">
        <w:rPr>
          <w:lang w:eastAsia="zh-CN"/>
        </w:rPr>
        <w:t>gNB</w:t>
      </w:r>
      <w:proofErr w:type="spellEnd"/>
      <w:r w:rsidRPr="00757008">
        <w:rPr>
          <w:lang w:eastAsia="zh-CN"/>
        </w:rPr>
        <w:t xml:space="preserve"> </w:t>
      </w:r>
      <w:r w:rsidR="00AA7021" w:rsidRPr="00757008">
        <w:rPr>
          <w:lang w:eastAsia="zh-CN"/>
        </w:rPr>
        <w:t>s</w:t>
      </w:r>
      <w:r w:rsidR="00DC0DA7" w:rsidRPr="00757008">
        <w:rPr>
          <w:lang w:eastAsia="zh-CN"/>
        </w:rPr>
        <w:t xml:space="preserve">elf-interference (SI): Interference caused by DL transmission in DL </w:t>
      </w:r>
      <w:proofErr w:type="spellStart"/>
      <w:r w:rsidR="00DC0DA7" w:rsidRPr="00757008">
        <w:rPr>
          <w:lang w:eastAsia="zh-CN"/>
        </w:rPr>
        <w:t>subband</w:t>
      </w:r>
      <w:proofErr w:type="spellEnd"/>
      <w:r w:rsidR="00DC0DA7" w:rsidRPr="00757008">
        <w:rPr>
          <w:lang w:eastAsia="zh-CN"/>
        </w:rPr>
        <w:t xml:space="preserve"> in a carrier to UL reception in UL </w:t>
      </w:r>
      <w:proofErr w:type="spellStart"/>
      <w:r w:rsidR="00DC0DA7" w:rsidRPr="00757008">
        <w:rPr>
          <w:lang w:eastAsia="zh-CN"/>
        </w:rPr>
        <w:t>subband</w:t>
      </w:r>
      <w:proofErr w:type="spellEnd"/>
      <w:r w:rsidR="00DC0DA7" w:rsidRPr="00757008">
        <w:rPr>
          <w:lang w:eastAsia="zh-CN"/>
        </w:rPr>
        <w:t xml:space="preserve"> in the same carrier at the </w:t>
      </w:r>
      <w:proofErr w:type="spellStart"/>
      <w:r w:rsidR="00DC0DA7" w:rsidRPr="00757008">
        <w:rPr>
          <w:lang w:eastAsia="zh-CN"/>
        </w:rPr>
        <w:t>gNB</w:t>
      </w:r>
      <w:proofErr w:type="spellEnd"/>
      <w:r w:rsidR="00DC0DA7" w:rsidRPr="00757008">
        <w:rPr>
          <w:lang w:eastAsia="zh-CN"/>
        </w:rPr>
        <w:t xml:space="preserve"> side</w:t>
      </w:r>
      <w:r w:rsidR="00211E7A" w:rsidRPr="00757008">
        <w:rPr>
          <w:lang w:eastAsia="zh-CN"/>
        </w:rPr>
        <w:t xml:space="preserve">, where the </w:t>
      </w:r>
      <w:r w:rsidR="00211E7A" w:rsidRPr="00757008">
        <w:rPr>
          <w:rFonts w:eastAsiaTheme="minorEastAsia"/>
          <w:iCs/>
          <w:lang w:eastAsia="zh-CN"/>
        </w:rPr>
        <w:t xml:space="preserve">frequency range of the DL </w:t>
      </w:r>
      <w:proofErr w:type="spellStart"/>
      <w:r w:rsidR="00211E7A" w:rsidRPr="00757008">
        <w:rPr>
          <w:lang w:eastAsia="zh-CN"/>
        </w:rPr>
        <w:t>subband</w:t>
      </w:r>
      <w:proofErr w:type="spellEnd"/>
      <w:r w:rsidR="00211E7A" w:rsidRPr="00757008">
        <w:rPr>
          <w:lang w:eastAsia="zh-CN"/>
        </w:rPr>
        <w:t xml:space="preserve"> and the UL </w:t>
      </w:r>
      <w:proofErr w:type="spellStart"/>
      <w:r w:rsidR="00211E7A" w:rsidRPr="00757008">
        <w:rPr>
          <w:lang w:eastAsia="zh-CN"/>
        </w:rPr>
        <w:t>subband</w:t>
      </w:r>
      <w:proofErr w:type="spellEnd"/>
      <w:r w:rsidR="00211E7A" w:rsidRPr="00757008">
        <w:rPr>
          <w:lang w:eastAsia="zh-CN"/>
        </w:rPr>
        <w:t xml:space="preserve"> are different.</w:t>
      </w:r>
    </w:p>
    <w:p w14:paraId="294B2FFC" w14:textId="78CBB35D" w:rsidR="006E47B9" w:rsidRPr="00757008" w:rsidRDefault="006E47B9" w:rsidP="00D52436">
      <w:pPr>
        <w:pStyle w:val="ListParagraph"/>
        <w:numPr>
          <w:ilvl w:val="0"/>
          <w:numId w:val="40"/>
        </w:numPr>
        <w:spacing w:before="120"/>
        <w:jc w:val="both"/>
        <w:rPr>
          <w:lang w:eastAsia="zh-CN"/>
        </w:rPr>
      </w:pPr>
      <w:proofErr w:type="spellStart"/>
      <w:r w:rsidRPr="00757008">
        <w:rPr>
          <w:rFonts w:eastAsiaTheme="minorEastAsia" w:hint="eastAsia"/>
          <w:lang w:eastAsia="zh-CN"/>
        </w:rPr>
        <w:lastRenderedPageBreak/>
        <w:t>g</w:t>
      </w:r>
      <w:r w:rsidRPr="00757008">
        <w:rPr>
          <w:rFonts w:eastAsiaTheme="minorEastAsia"/>
          <w:lang w:eastAsia="zh-CN"/>
        </w:rPr>
        <w:t>NB</w:t>
      </w:r>
      <w:proofErr w:type="spellEnd"/>
      <w:r w:rsidRPr="00757008">
        <w:rPr>
          <w:rFonts w:eastAsiaTheme="minorEastAsia"/>
          <w:lang w:eastAsia="zh-CN"/>
        </w:rPr>
        <w:t>-UE co-channel intra-</w:t>
      </w:r>
      <w:proofErr w:type="spellStart"/>
      <w:r w:rsidRPr="00757008">
        <w:rPr>
          <w:rFonts w:eastAsiaTheme="minorEastAsia"/>
          <w:lang w:eastAsia="zh-CN"/>
        </w:rPr>
        <w:t>subband</w:t>
      </w:r>
      <w:proofErr w:type="spellEnd"/>
      <w:r w:rsidRPr="00757008">
        <w:rPr>
          <w:rFonts w:eastAsiaTheme="minorEastAsia"/>
          <w:lang w:eastAsia="zh-CN"/>
        </w:rPr>
        <w:t xml:space="preserve"> interference: This is </w:t>
      </w:r>
      <w:r w:rsidR="00FB480E" w:rsidRPr="00757008">
        <w:rPr>
          <w:rFonts w:eastAsiaTheme="minorEastAsia"/>
          <w:lang w:eastAsia="zh-CN"/>
        </w:rPr>
        <w:t xml:space="preserve">the same as the </w:t>
      </w:r>
      <w:r w:rsidRPr="00757008">
        <w:rPr>
          <w:rFonts w:eastAsiaTheme="minorEastAsia"/>
          <w:lang w:eastAsia="zh-CN"/>
        </w:rPr>
        <w:t xml:space="preserve">legacy </w:t>
      </w:r>
      <w:r w:rsidR="00FB480E" w:rsidRPr="00757008">
        <w:rPr>
          <w:rFonts w:eastAsiaTheme="minorEastAsia"/>
          <w:lang w:eastAsia="zh-CN"/>
        </w:rPr>
        <w:t xml:space="preserve">DL </w:t>
      </w:r>
      <w:r w:rsidRPr="00757008">
        <w:rPr>
          <w:rFonts w:eastAsiaTheme="minorEastAsia"/>
          <w:lang w:eastAsia="zh-CN"/>
        </w:rPr>
        <w:t xml:space="preserve">interference type </w:t>
      </w:r>
      <w:r w:rsidR="00A16106" w:rsidRPr="00757008">
        <w:rPr>
          <w:rFonts w:eastAsiaTheme="minorEastAsia"/>
          <w:lang w:eastAsia="zh-CN"/>
        </w:rPr>
        <w:t xml:space="preserve">in </w:t>
      </w:r>
      <w:r w:rsidRPr="00757008">
        <w:rPr>
          <w:rFonts w:eastAsiaTheme="minorEastAsia"/>
          <w:lang w:eastAsia="zh-CN"/>
        </w:rPr>
        <w:t>legacy TDD network</w:t>
      </w:r>
      <w:r w:rsidR="00FB480E" w:rsidRPr="00757008">
        <w:rPr>
          <w:rFonts w:eastAsiaTheme="minorEastAsia"/>
          <w:lang w:eastAsia="zh-CN"/>
        </w:rPr>
        <w:t xml:space="preserve"> with static TDD UL/DL configuration</w:t>
      </w:r>
      <w:r w:rsidRPr="00757008">
        <w:rPr>
          <w:rFonts w:eastAsiaTheme="minorEastAsia"/>
          <w:lang w:eastAsia="zh-CN"/>
        </w:rPr>
        <w:t>.</w:t>
      </w:r>
    </w:p>
    <w:p w14:paraId="3253BF3C" w14:textId="1B31003A" w:rsidR="006E47B9" w:rsidRPr="00757008" w:rsidRDefault="001D6F50" w:rsidP="00D52436">
      <w:pPr>
        <w:pStyle w:val="ListParagraph"/>
        <w:numPr>
          <w:ilvl w:val="0"/>
          <w:numId w:val="40"/>
        </w:numPr>
        <w:spacing w:before="120"/>
        <w:jc w:val="both"/>
        <w:rPr>
          <w:lang w:eastAsia="zh-CN"/>
        </w:rPr>
      </w:pPr>
      <w:r w:rsidRPr="00757008">
        <w:rPr>
          <w:rFonts w:eastAsiaTheme="minorEastAsia"/>
          <w:lang w:eastAsia="zh-CN"/>
        </w:rPr>
        <w:t>UE</w:t>
      </w:r>
      <w:r w:rsidR="006E47B9" w:rsidRPr="00757008">
        <w:rPr>
          <w:rFonts w:eastAsiaTheme="minorEastAsia"/>
          <w:lang w:eastAsia="zh-CN"/>
        </w:rPr>
        <w:t>-</w:t>
      </w:r>
      <w:proofErr w:type="spellStart"/>
      <w:r w:rsidRPr="00757008">
        <w:rPr>
          <w:rFonts w:eastAsiaTheme="minorEastAsia"/>
          <w:lang w:eastAsia="zh-CN"/>
        </w:rPr>
        <w:t>gNB</w:t>
      </w:r>
      <w:proofErr w:type="spellEnd"/>
      <w:r w:rsidR="006E47B9" w:rsidRPr="00757008">
        <w:rPr>
          <w:rFonts w:eastAsiaTheme="minorEastAsia"/>
          <w:lang w:eastAsia="zh-CN"/>
        </w:rPr>
        <w:t xml:space="preserve"> co-channel intra-</w:t>
      </w:r>
      <w:proofErr w:type="spellStart"/>
      <w:r w:rsidR="006E47B9" w:rsidRPr="00757008">
        <w:rPr>
          <w:rFonts w:eastAsiaTheme="minorEastAsia"/>
          <w:lang w:eastAsia="zh-CN"/>
        </w:rPr>
        <w:t>subband</w:t>
      </w:r>
      <w:proofErr w:type="spellEnd"/>
      <w:r w:rsidR="006E47B9" w:rsidRPr="00757008">
        <w:rPr>
          <w:rFonts w:eastAsiaTheme="minorEastAsia"/>
          <w:lang w:eastAsia="zh-CN"/>
        </w:rPr>
        <w:t xml:space="preserve"> interference: </w:t>
      </w:r>
      <w:r w:rsidR="00FB480E" w:rsidRPr="00757008">
        <w:rPr>
          <w:rFonts w:eastAsiaTheme="minorEastAsia"/>
          <w:lang w:eastAsia="zh-CN"/>
        </w:rPr>
        <w:t>This is the same as the legacy UL interference type in legacy TDD network with static TDD UL/DL configuration.</w:t>
      </w:r>
    </w:p>
    <w:p w14:paraId="5B85FF1B" w14:textId="1292EAED" w:rsidR="00A76742" w:rsidRPr="00757008" w:rsidRDefault="00A76742" w:rsidP="00D52436">
      <w:pPr>
        <w:pStyle w:val="ListParagraph"/>
        <w:numPr>
          <w:ilvl w:val="0"/>
          <w:numId w:val="40"/>
        </w:numPr>
        <w:spacing w:before="120"/>
        <w:jc w:val="both"/>
        <w:rPr>
          <w:lang w:eastAsia="zh-CN"/>
        </w:rPr>
      </w:pPr>
      <w:r w:rsidRPr="00757008">
        <w:rPr>
          <w:lang w:eastAsia="zh-CN"/>
        </w:rPr>
        <w:t xml:space="preserve">(inter-cell) </w:t>
      </w:r>
      <w:proofErr w:type="spellStart"/>
      <w:r w:rsidRPr="00757008">
        <w:rPr>
          <w:lang w:eastAsia="zh-CN"/>
        </w:rPr>
        <w:t>gNB-gNB</w:t>
      </w:r>
      <w:proofErr w:type="spellEnd"/>
      <w:r w:rsidRPr="00757008">
        <w:rPr>
          <w:lang w:eastAsia="zh-CN"/>
        </w:rPr>
        <w:t xml:space="preserve"> co-channel intra-</w:t>
      </w:r>
      <w:proofErr w:type="spellStart"/>
      <w:r w:rsidRPr="00757008">
        <w:rPr>
          <w:lang w:eastAsia="zh-CN"/>
        </w:rPr>
        <w:t>subband</w:t>
      </w:r>
      <w:proofErr w:type="spellEnd"/>
      <w:r w:rsidRPr="00757008">
        <w:rPr>
          <w:lang w:eastAsia="zh-CN"/>
        </w:rPr>
        <w:t xml:space="preserve"> CLI: CLI caused by DL transmission of the aggressor </w:t>
      </w:r>
      <w:proofErr w:type="spellStart"/>
      <w:r w:rsidRPr="00757008">
        <w:rPr>
          <w:lang w:eastAsia="zh-CN"/>
        </w:rPr>
        <w:t>gNB</w:t>
      </w:r>
      <w:proofErr w:type="spellEnd"/>
      <w:r w:rsidRPr="00757008">
        <w:rPr>
          <w:lang w:eastAsia="zh-CN"/>
        </w:rPr>
        <w:t xml:space="preserve"> in a </w:t>
      </w:r>
      <w:proofErr w:type="spellStart"/>
      <w:r w:rsidRPr="00757008">
        <w:rPr>
          <w:lang w:eastAsia="zh-CN"/>
        </w:rPr>
        <w:t>subband</w:t>
      </w:r>
      <w:proofErr w:type="spellEnd"/>
      <w:r w:rsidRPr="00757008">
        <w:rPr>
          <w:lang w:eastAsia="zh-CN"/>
        </w:rPr>
        <w:t xml:space="preserve"> in one carrier to UL reception of the victim </w:t>
      </w:r>
      <w:proofErr w:type="spellStart"/>
      <w:r w:rsidRPr="00757008">
        <w:rPr>
          <w:lang w:eastAsia="zh-CN"/>
        </w:rPr>
        <w:t>gNB</w:t>
      </w:r>
      <w:proofErr w:type="spellEnd"/>
      <w:r w:rsidRPr="00757008">
        <w:rPr>
          <w:lang w:eastAsia="zh-CN"/>
        </w:rPr>
        <w:t xml:space="preserve"> in the same </w:t>
      </w:r>
      <w:proofErr w:type="spellStart"/>
      <w:r w:rsidRPr="00757008">
        <w:rPr>
          <w:lang w:eastAsia="zh-CN"/>
        </w:rPr>
        <w:t>subband</w:t>
      </w:r>
      <w:proofErr w:type="spellEnd"/>
      <w:r w:rsidRPr="00757008">
        <w:rPr>
          <w:rFonts w:eastAsia="SimSun"/>
          <w:szCs w:val="20"/>
        </w:rPr>
        <w:t xml:space="preserve"> </w:t>
      </w:r>
      <w:r w:rsidRPr="00757008">
        <w:rPr>
          <w:lang w:eastAsia="zh-CN"/>
        </w:rPr>
        <w:t>in the same carrier.</w:t>
      </w:r>
    </w:p>
    <w:p w14:paraId="3E9888B9" w14:textId="77777777" w:rsidR="00A76742" w:rsidRPr="00757008" w:rsidRDefault="00A76742" w:rsidP="00D52436">
      <w:pPr>
        <w:pStyle w:val="ListParagraph"/>
        <w:numPr>
          <w:ilvl w:val="0"/>
          <w:numId w:val="40"/>
        </w:numPr>
        <w:spacing w:before="120"/>
        <w:jc w:val="both"/>
        <w:rPr>
          <w:lang w:eastAsia="zh-CN"/>
        </w:rPr>
      </w:pPr>
      <w:r w:rsidRPr="00757008">
        <w:rPr>
          <w:lang w:eastAsia="zh-CN"/>
        </w:rPr>
        <w:t>(inter-cell) UE-UE co-channel intra-</w:t>
      </w:r>
      <w:proofErr w:type="spellStart"/>
      <w:r w:rsidRPr="00757008">
        <w:rPr>
          <w:lang w:eastAsia="zh-CN"/>
        </w:rPr>
        <w:t>subband</w:t>
      </w:r>
      <w:proofErr w:type="spellEnd"/>
      <w:r w:rsidRPr="00757008">
        <w:rPr>
          <w:lang w:eastAsia="zh-CN"/>
        </w:rPr>
        <w:t xml:space="preserve"> CLI: CLI caused by UL transmission of the aggressor UE in a </w:t>
      </w:r>
      <w:proofErr w:type="spellStart"/>
      <w:r w:rsidRPr="00757008">
        <w:rPr>
          <w:lang w:eastAsia="zh-CN"/>
        </w:rPr>
        <w:t>subband</w:t>
      </w:r>
      <w:proofErr w:type="spellEnd"/>
      <w:r w:rsidRPr="00757008">
        <w:rPr>
          <w:lang w:eastAsia="zh-CN"/>
        </w:rPr>
        <w:t xml:space="preserve"> in one carrier to DL reception of the victim UE in the same </w:t>
      </w:r>
      <w:proofErr w:type="spellStart"/>
      <w:r w:rsidRPr="00757008">
        <w:rPr>
          <w:lang w:eastAsia="zh-CN"/>
        </w:rPr>
        <w:t>subband</w:t>
      </w:r>
      <w:proofErr w:type="spellEnd"/>
      <w:r w:rsidRPr="00757008">
        <w:rPr>
          <w:rFonts w:eastAsia="SimSun"/>
          <w:szCs w:val="20"/>
        </w:rPr>
        <w:t xml:space="preserve"> </w:t>
      </w:r>
      <w:r w:rsidRPr="00757008">
        <w:rPr>
          <w:lang w:eastAsia="zh-CN"/>
        </w:rPr>
        <w:t xml:space="preserve">in the same carrier. </w:t>
      </w:r>
    </w:p>
    <w:p w14:paraId="4D62FD28" w14:textId="26345904" w:rsidR="00DC0DA7" w:rsidRPr="00757008" w:rsidRDefault="008F6058" w:rsidP="00D52436">
      <w:pPr>
        <w:pStyle w:val="ListParagraph"/>
        <w:numPr>
          <w:ilvl w:val="0"/>
          <w:numId w:val="40"/>
        </w:numPr>
        <w:spacing w:before="120"/>
        <w:jc w:val="both"/>
        <w:rPr>
          <w:lang w:eastAsia="zh-CN"/>
        </w:rPr>
      </w:pPr>
      <w:r w:rsidRPr="00757008">
        <w:rPr>
          <w:lang w:eastAsia="zh-CN"/>
        </w:rPr>
        <w:t xml:space="preserve">(inter-cell) </w:t>
      </w:r>
      <w:proofErr w:type="spellStart"/>
      <w:r w:rsidRPr="00757008">
        <w:rPr>
          <w:lang w:eastAsia="zh-CN"/>
        </w:rPr>
        <w:t>gNB-gNB</w:t>
      </w:r>
      <w:proofErr w:type="spellEnd"/>
      <w:r w:rsidRPr="00757008">
        <w:rPr>
          <w:lang w:eastAsia="zh-CN"/>
        </w:rPr>
        <w:t xml:space="preserve"> c</w:t>
      </w:r>
      <w:r w:rsidR="00DC0DA7" w:rsidRPr="00757008">
        <w:rPr>
          <w:lang w:eastAsia="zh-CN"/>
        </w:rPr>
        <w:t>o-channel inter-</w:t>
      </w:r>
      <w:proofErr w:type="spellStart"/>
      <w:r w:rsidR="00DC0DA7" w:rsidRPr="00757008">
        <w:rPr>
          <w:lang w:eastAsia="zh-CN"/>
        </w:rPr>
        <w:t>subband</w:t>
      </w:r>
      <w:proofErr w:type="spellEnd"/>
      <w:r w:rsidR="00DC0DA7" w:rsidRPr="00757008">
        <w:rPr>
          <w:lang w:eastAsia="zh-CN"/>
        </w:rPr>
        <w:t xml:space="preserve"> CLI: CLI caused by DL transmission of the aggressor </w:t>
      </w:r>
      <w:proofErr w:type="spellStart"/>
      <w:r w:rsidR="00DC0DA7" w:rsidRPr="00757008">
        <w:rPr>
          <w:lang w:eastAsia="zh-CN"/>
        </w:rPr>
        <w:t>gNB</w:t>
      </w:r>
      <w:proofErr w:type="spellEnd"/>
      <w:r w:rsidR="00DC0DA7" w:rsidRPr="00757008">
        <w:rPr>
          <w:lang w:eastAsia="zh-CN"/>
        </w:rPr>
        <w:t xml:space="preserve"> in DL </w:t>
      </w:r>
      <w:proofErr w:type="spellStart"/>
      <w:r w:rsidR="00DC0DA7" w:rsidRPr="00757008">
        <w:rPr>
          <w:lang w:eastAsia="zh-CN"/>
        </w:rPr>
        <w:t>subband</w:t>
      </w:r>
      <w:proofErr w:type="spellEnd"/>
      <w:r w:rsidR="00DC0DA7" w:rsidRPr="00757008">
        <w:rPr>
          <w:lang w:eastAsia="zh-CN"/>
        </w:rPr>
        <w:t xml:space="preserve"> in a carrier to UL reception of the victim </w:t>
      </w:r>
      <w:proofErr w:type="spellStart"/>
      <w:r w:rsidR="00DC0DA7" w:rsidRPr="00757008">
        <w:rPr>
          <w:lang w:eastAsia="zh-CN"/>
        </w:rPr>
        <w:t>gNB</w:t>
      </w:r>
      <w:proofErr w:type="spellEnd"/>
      <w:r w:rsidR="00DC0DA7" w:rsidRPr="00757008">
        <w:rPr>
          <w:lang w:eastAsia="zh-CN"/>
        </w:rPr>
        <w:t xml:space="preserve"> in UL </w:t>
      </w:r>
      <w:proofErr w:type="spellStart"/>
      <w:r w:rsidR="00DC0DA7" w:rsidRPr="00757008">
        <w:rPr>
          <w:lang w:eastAsia="zh-CN"/>
        </w:rPr>
        <w:t>subband</w:t>
      </w:r>
      <w:proofErr w:type="spellEnd"/>
      <w:r w:rsidR="00DC0DA7" w:rsidRPr="00757008">
        <w:rPr>
          <w:rFonts w:eastAsia="SimSun"/>
          <w:szCs w:val="20"/>
        </w:rPr>
        <w:t xml:space="preserve"> </w:t>
      </w:r>
      <w:r w:rsidR="00DC0DA7" w:rsidRPr="00757008">
        <w:rPr>
          <w:lang w:eastAsia="zh-CN"/>
        </w:rPr>
        <w:t>in the same carrier</w:t>
      </w:r>
      <w:r w:rsidR="00A313AD" w:rsidRPr="00757008">
        <w:rPr>
          <w:lang w:eastAsia="zh-CN"/>
        </w:rPr>
        <w:t xml:space="preserve">, where the </w:t>
      </w:r>
      <w:r w:rsidR="00A313AD" w:rsidRPr="00757008">
        <w:rPr>
          <w:rFonts w:eastAsiaTheme="minorEastAsia"/>
          <w:iCs/>
          <w:lang w:eastAsia="zh-CN"/>
        </w:rPr>
        <w:t xml:space="preserve">frequency range of the DL </w:t>
      </w:r>
      <w:proofErr w:type="spellStart"/>
      <w:r w:rsidR="00A313AD" w:rsidRPr="00757008">
        <w:rPr>
          <w:lang w:eastAsia="zh-CN"/>
        </w:rPr>
        <w:t>subband</w:t>
      </w:r>
      <w:proofErr w:type="spellEnd"/>
      <w:r w:rsidR="00A313AD" w:rsidRPr="00757008">
        <w:rPr>
          <w:lang w:eastAsia="zh-CN"/>
        </w:rPr>
        <w:t xml:space="preserve"> and the UL </w:t>
      </w:r>
      <w:proofErr w:type="spellStart"/>
      <w:r w:rsidR="00A313AD" w:rsidRPr="00757008">
        <w:rPr>
          <w:lang w:eastAsia="zh-CN"/>
        </w:rPr>
        <w:t>subband</w:t>
      </w:r>
      <w:proofErr w:type="spellEnd"/>
      <w:r w:rsidR="00A313AD" w:rsidRPr="00757008">
        <w:rPr>
          <w:lang w:eastAsia="zh-CN"/>
        </w:rPr>
        <w:t xml:space="preserve"> are different</w:t>
      </w:r>
      <w:r w:rsidR="00DC0DA7" w:rsidRPr="00757008">
        <w:rPr>
          <w:lang w:eastAsia="zh-CN"/>
        </w:rPr>
        <w:t>.</w:t>
      </w:r>
    </w:p>
    <w:p w14:paraId="6996CBC8" w14:textId="675F57E4" w:rsidR="00DC0DA7" w:rsidRPr="00757008" w:rsidRDefault="008F6058" w:rsidP="00D52436">
      <w:pPr>
        <w:pStyle w:val="ListParagraph"/>
        <w:numPr>
          <w:ilvl w:val="0"/>
          <w:numId w:val="40"/>
        </w:numPr>
        <w:spacing w:before="120"/>
        <w:jc w:val="both"/>
        <w:rPr>
          <w:lang w:eastAsia="zh-CN"/>
        </w:rPr>
      </w:pPr>
      <w:r w:rsidRPr="00757008">
        <w:rPr>
          <w:lang w:eastAsia="zh-CN"/>
        </w:rPr>
        <w:t>(intra-cell/inter-cell) UE-UE c</w:t>
      </w:r>
      <w:r w:rsidR="00DC0DA7" w:rsidRPr="00757008">
        <w:rPr>
          <w:lang w:eastAsia="zh-CN"/>
        </w:rPr>
        <w:t>o-channel inter-</w:t>
      </w:r>
      <w:proofErr w:type="spellStart"/>
      <w:r w:rsidR="00DC0DA7" w:rsidRPr="00757008">
        <w:rPr>
          <w:lang w:eastAsia="zh-CN"/>
        </w:rPr>
        <w:t>subband</w:t>
      </w:r>
      <w:proofErr w:type="spellEnd"/>
      <w:r w:rsidR="00DC0DA7" w:rsidRPr="00757008">
        <w:rPr>
          <w:lang w:eastAsia="zh-CN"/>
        </w:rPr>
        <w:t xml:space="preserve"> CLI: CLI caused by UL transmission of the aggressor UE in UL </w:t>
      </w:r>
      <w:proofErr w:type="spellStart"/>
      <w:r w:rsidR="00DC0DA7" w:rsidRPr="00757008">
        <w:rPr>
          <w:lang w:eastAsia="zh-CN"/>
        </w:rPr>
        <w:t>subband</w:t>
      </w:r>
      <w:proofErr w:type="spellEnd"/>
      <w:r w:rsidR="00DC0DA7" w:rsidRPr="00757008">
        <w:rPr>
          <w:lang w:eastAsia="zh-CN"/>
        </w:rPr>
        <w:t xml:space="preserve"> in a carrier to DL reception of the victim UE in DL </w:t>
      </w:r>
      <w:proofErr w:type="spellStart"/>
      <w:r w:rsidR="00DC0DA7" w:rsidRPr="00757008">
        <w:rPr>
          <w:lang w:eastAsia="zh-CN"/>
        </w:rPr>
        <w:t>subband</w:t>
      </w:r>
      <w:proofErr w:type="spellEnd"/>
      <w:r w:rsidR="00DC0DA7" w:rsidRPr="00757008">
        <w:rPr>
          <w:lang w:eastAsia="zh-CN"/>
        </w:rPr>
        <w:t xml:space="preserve"> in the same cell or </w:t>
      </w:r>
      <w:r w:rsidR="006E1AEE" w:rsidRPr="00757008">
        <w:rPr>
          <w:lang w:eastAsia="zh-CN"/>
        </w:rPr>
        <w:t>neighboring</w:t>
      </w:r>
      <w:r w:rsidR="00DC0DA7" w:rsidRPr="00757008">
        <w:rPr>
          <w:lang w:eastAsia="zh-CN"/>
        </w:rPr>
        <w:t xml:space="preserve"> cell in the same carrier</w:t>
      </w:r>
      <w:r w:rsidR="00A313AD" w:rsidRPr="00757008">
        <w:rPr>
          <w:lang w:eastAsia="zh-CN"/>
        </w:rPr>
        <w:t xml:space="preserve">, where the </w:t>
      </w:r>
      <w:r w:rsidR="00A313AD" w:rsidRPr="00757008">
        <w:rPr>
          <w:rFonts w:eastAsiaTheme="minorEastAsia"/>
          <w:iCs/>
          <w:lang w:eastAsia="zh-CN"/>
        </w:rPr>
        <w:t xml:space="preserve">frequency range of the UL </w:t>
      </w:r>
      <w:proofErr w:type="spellStart"/>
      <w:r w:rsidR="00A313AD" w:rsidRPr="00757008">
        <w:rPr>
          <w:lang w:eastAsia="zh-CN"/>
        </w:rPr>
        <w:t>subband</w:t>
      </w:r>
      <w:proofErr w:type="spellEnd"/>
      <w:r w:rsidR="00A313AD" w:rsidRPr="00757008">
        <w:rPr>
          <w:lang w:eastAsia="zh-CN"/>
        </w:rPr>
        <w:t xml:space="preserve"> and the DL </w:t>
      </w:r>
      <w:proofErr w:type="spellStart"/>
      <w:r w:rsidR="00A313AD" w:rsidRPr="00757008">
        <w:rPr>
          <w:lang w:eastAsia="zh-CN"/>
        </w:rPr>
        <w:t>subband</w:t>
      </w:r>
      <w:proofErr w:type="spellEnd"/>
      <w:r w:rsidR="00A313AD" w:rsidRPr="00757008">
        <w:rPr>
          <w:lang w:eastAsia="zh-CN"/>
        </w:rPr>
        <w:t xml:space="preserve"> are different.</w:t>
      </w:r>
    </w:p>
    <w:p w14:paraId="4CEDC6A4" w14:textId="13A26489" w:rsidR="00DC0DA7" w:rsidRPr="00757008" w:rsidRDefault="001F4C74" w:rsidP="00D52436">
      <w:pPr>
        <w:pStyle w:val="ListParagraph"/>
        <w:numPr>
          <w:ilvl w:val="0"/>
          <w:numId w:val="40"/>
        </w:numPr>
        <w:spacing w:before="120"/>
        <w:jc w:val="both"/>
        <w:rPr>
          <w:lang w:eastAsia="zh-CN"/>
        </w:rPr>
      </w:pPr>
      <w:proofErr w:type="spellStart"/>
      <w:r w:rsidRPr="00757008">
        <w:rPr>
          <w:lang w:eastAsia="zh-CN"/>
        </w:rPr>
        <w:t>gNB-gNB</w:t>
      </w:r>
      <w:proofErr w:type="spellEnd"/>
      <w:r w:rsidRPr="00757008">
        <w:rPr>
          <w:lang w:eastAsia="zh-CN"/>
        </w:rPr>
        <w:t xml:space="preserve"> </w:t>
      </w:r>
      <w:r w:rsidR="00BC605C">
        <w:rPr>
          <w:lang w:eastAsia="zh-CN"/>
        </w:rPr>
        <w:t>a</w:t>
      </w:r>
      <w:r w:rsidR="00BC605C" w:rsidRPr="00757008">
        <w:rPr>
          <w:lang w:eastAsia="zh-CN"/>
        </w:rPr>
        <w:t>djacent</w:t>
      </w:r>
      <w:r w:rsidR="00DC0DA7" w:rsidRPr="00757008">
        <w:rPr>
          <w:lang w:eastAsia="zh-CN"/>
        </w:rPr>
        <w:t xml:space="preserve">-channel CLI: CLI caused by DL transmission of the aggressor </w:t>
      </w:r>
      <w:proofErr w:type="spellStart"/>
      <w:r w:rsidR="00DC0DA7" w:rsidRPr="00757008">
        <w:rPr>
          <w:lang w:eastAsia="zh-CN"/>
        </w:rPr>
        <w:t>gNB</w:t>
      </w:r>
      <w:proofErr w:type="spellEnd"/>
      <w:r w:rsidR="00DC0DA7" w:rsidRPr="00757008">
        <w:rPr>
          <w:lang w:eastAsia="zh-CN"/>
        </w:rPr>
        <w:t xml:space="preserve"> in a carrier to UL reception of the victim </w:t>
      </w:r>
      <w:proofErr w:type="spellStart"/>
      <w:r w:rsidR="00DC0DA7" w:rsidRPr="00757008">
        <w:rPr>
          <w:lang w:eastAsia="zh-CN"/>
        </w:rPr>
        <w:t>gNB</w:t>
      </w:r>
      <w:proofErr w:type="spellEnd"/>
      <w:r w:rsidR="00DC0DA7" w:rsidRPr="00757008">
        <w:rPr>
          <w:lang w:eastAsia="zh-CN"/>
        </w:rPr>
        <w:t xml:space="preserve"> in another adjacent carrier.</w:t>
      </w:r>
    </w:p>
    <w:p w14:paraId="3C92635A" w14:textId="534A0700" w:rsidR="00F923B8" w:rsidRPr="00757008" w:rsidRDefault="001F4C74" w:rsidP="00D52436">
      <w:pPr>
        <w:pStyle w:val="ListParagraph"/>
        <w:numPr>
          <w:ilvl w:val="0"/>
          <w:numId w:val="40"/>
        </w:numPr>
        <w:jc w:val="both"/>
      </w:pPr>
      <w:r w:rsidRPr="00757008">
        <w:rPr>
          <w:lang w:eastAsia="zh-CN"/>
        </w:rPr>
        <w:t xml:space="preserve">UE-UE </w:t>
      </w:r>
      <w:r w:rsidR="00BC605C">
        <w:rPr>
          <w:lang w:eastAsia="zh-CN"/>
        </w:rPr>
        <w:t>a</w:t>
      </w:r>
      <w:r w:rsidR="00BC605C" w:rsidRPr="00757008">
        <w:rPr>
          <w:lang w:eastAsia="zh-CN"/>
        </w:rPr>
        <w:t>djacent</w:t>
      </w:r>
      <w:r w:rsidR="00DC0DA7" w:rsidRPr="00757008">
        <w:rPr>
          <w:lang w:eastAsia="zh-CN"/>
        </w:rPr>
        <w:t>-channel CLI: CLI caused by UL transmission of the aggressor UE in a carrier to DL reception of the victim UE in another adjacent carrier.</w:t>
      </w:r>
    </w:p>
    <w:p w14:paraId="54AC4152" w14:textId="78BF96F9" w:rsidR="00DC0DA7" w:rsidRDefault="00DC0DA7" w:rsidP="00F923B8"/>
    <w:p w14:paraId="22E28D81"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2EB2002A"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5B57F7"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4A9139"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6698445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DBD1788" w14:textId="0D89F455" w:rsidR="00532EDD" w:rsidRPr="001820A8" w:rsidRDefault="00B3479B"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B64CA0" w14:textId="4F7728FB" w:rsidR="00DB4785" w:rsidRDefault="008449EC" w:rsidP="007302FC">
            <w:pPr>
              <w:spacing w:before="0" w:line="288" w:lineRule="auto"/>
              <w:jc w:val="left"/>
              <w:rPr>
                <w:bCs/>
                <w:lang w:val="en-GB" w:eastAsia="zh-CN"/>
              </w:rPr>
            </w:pPr>
            <w:r>
              <w:rPr>
                <w:bCs/>
                <w:lang w:val="en-GB" w:eastAsia="zh-CN"/>
              </w:rPr>
              <w:t xml:space="preserve">We have </w:t>
            </w:r>
            <w:r w:rsidR="00192ACE">
              <w:rPr>
                <w:bCs/>
                <w:lang w:val="en-GB" w:eastAsia="zh-CN"/>
              </w:rPr>
              <w:t>few comments</w:t>
            </w:r>
            <w:r w:rsidR="005B44EE">
              <w:rPr>
                <w:bCs/>
                <w:lang w:val="en-GB" w:eastAsia="zh-CN"/>
              </w:rPr>
              <w:t xml:space="preserve"> on the proposal:</w:t>
            </w:r>
          </w:p>
          <w:p w14:paraId="762B78DB" w14:textId="769E498D" w:rsidR="008449EC" w:rsidRDefault="00192ACE" w:rsidP="00CA5E8A">
            <w:pPr>
              <w:pStyle w:val="ListParagraph"/>
              <w:numPr>
                <w:ilvl w:val="0"/>
                <w:numId w:val="55"/>
              </w:numPr>
              <w:rPr>
                <w:lang w:eastAsia="zh-CN"/>
              </w:rPr>
            </w:pPr>
            <w:r>
              <w:rPr>
                <w:bCs/>
                <w:lang w:val="en-GB" w:eastAsia="zh-CN"/>
              </w:rPr>
              <w:t>The use of</w:t>
            </w:r>
            <w:r w:rsidR="00DB4785" w:rsidRPr="008449EC">
              <w:rPr>
                <w:bCs/>
                <w:lang w:val="en-GB" w:eastAsia="zh-CN"/>
              </w:rPr>
              <w:t xml:space="preserve"> ‘frequency range’</w:t>
            </w:r>
            <w:r w:rsidR="008449EC" w:rsidRPr="008449EC">
              <w:rPr>
                <w:bCs/>
                <w:lang w:val="en-GB" w:eastAsia="zh-CN"/>
              </w:rPr>
              <w:t xml:space="preserve"> </w:t>
            </w:r>
            <w:r>
              <w:rPr>
                <w:bCs/>
                <w:lang w:val="en-GB" w:eastAsia="zh-CN"/>
              </w:rPr>
              <w:t xml:space="preserve">may be </w:t>
            </w:r>
            <w:r w:rsidR="008449EC" w:rsidRPr="008449EC">
              <w:rPr>
                <w:bCs/>
                <w:lang w:val="en-GB" w:eastAsia="zh-CN"/>
              </w:rPr>
              <w:t xml:space="preserve">confusing. </w:t>
            </w:r>
            <w:r>
              <w:rPr>
                <w:bCs/>
                <w:lang w:val="en-GB" w:eastAsia="zh-CN"/>
              </w:rPr>
              <w:t>Instead, s</w:t>
            </w:r>
            <w:r w:rsidR="008449EC" w:rsidRPr="008449EC">
              <w:rPr>
                <w:bCs/>
                <w:lang w:val="en-GB" w:eastAsia="zh-CN"/>
              </w:rPr>
              <w:t>uggest the following wording, “</w:t>
            </w:r>
            <w:r w:rsidR="008449EC" w:rsidRPr="00757008">
              <w:rPr>
                <w:lang w:eastAsia="zh-CN"/>
              </w:rPr>
              <w:t xml:space="preserve">where the </w:t>
            </w:r>
            <w:r w:rsidR="008449EC" w:rsidRPr="008449EC">
              <w:rPr>
                <w:rFonts w:eastAsiaTheme="minorEastAsia"/>
                <w:iCs/>
                <w:lang w:eastAsia="zh-CN"/>
              </w:rPr>
              <w:t xml:space="preserve">DL </w:t>
            </w:r>
            <w:proofErr w:type="spellStart"/>
            <w:r w:rsidR="008449EC" w:rsidRPr="00757008">
              <w:rPr>
                <w:lang w:eastAsia="zh-CN"/>
              </w:rPr>
              <w:t>subband</w:t>
            </w:r>
            <w:proofErr w:type="spellEnd"/>
            <w:r w:rsidR="008449EC" w:rsidRPr="00757008">
              <w:rPr>
                <w:lang w:eastAsia="zh-CN"/>
              </w:rPr>
              <w:t xml:space="preserve"> and the UL </w:t>
            </w:r>
            <w:proofErr w:type="spellStart"/>
            <w:r w:rsidR="008449EC" w:rsidRPr="00757008">
              <w:rPr>
                <w:lang w:eastAsia="zh-CN"/>
              </w:rPr>
              <w:t>subband</w:t>
            </w:r>
            <w:proofErr w:type="spellEnd"/>
            <w:r w:rsidR="008449EC" w:rsidRPr="00757008">
              <w:rPr>
                <w:lang w:eastAsia="zh-CN"/>
              </w:rPr>
              <w:t xml:space="preserve"> are </w:t>
            </w:r>
            <w:r w:rsidR="008449EC">
              <w:rPr>
                <w:lang w:eastAsia="zh-CN"/>
              </w:rPr>
              <w:t>non-overlapping in frequency”</w:t>
            </w:r>
            <w:r w:rsidR="008449EC" w:rsidRPr="00757008">
              <w:rPr>
                <w:lang w:eastAsia="zh-CN"/>
              </w:rPr>
              <w:t>.</w:t>
            </w:r>
          </w:p>
          <w:p w14:paraId="5AC7043C" w14:textId="3FEFE373" w:rsidR="008449EC" w:rsidRPr="008449EC" w:rsidRDefault="008449EC" w:rsidP="008449EC">
            <w:pPr>
              <w:pStyle w:val="ListParagraph"/>
              <w:numPr>
                <w:ilvl w:val="0"/>
                <w:numId w:val="55"/>
              </w:numPr>
              <w:rPr>
                <w:lang w:eastAsia="zh-CN"/>
              </w:rPr>
            </w:pPr>
            <w:r>
              <w:rPr>
                <w:lang w:eastAsia="zh-CN"/>
              </w:rPr>
              <w:t xml:space="preserve">Since the </w:t>
            </w:r>
            <w:r w:rsidR="00192ACE">
              <w:rPr>
                <w:lang w:eastAsia="zh-CN"/>
              </w:rPr>
              <w:t>deployment</w:t>
            </w:r>
            <w:r>
              <w:rPr>
                <w:lang w:eastAsia="zh-CN"/>
              </w:rPr>
              <w:t xml:space="preserve"> scenarios with the same UL/DL </w:t>
            </w:r>
            <w:proofErr w:type="spellStart"/>
            <w:r>
              <w:rPr>
                <w:lang w:eastAsia="zh-CN"/>
              </w:rPr>
              <w:t>subbands</w:t>
            </w:r>
            <w:proofErr w:type="spellEnd"/>
            <w:r>
              <w:rPr>
                <w:lang w:eastAsia="zh-CN"/>
              </w:rPr>
              <w:t xml:space="preserve"> are prioritized, then </w:t>
            </w:r>
            <w:r w:rsidR="00192ACE">
              <w:rPr>
                <w:lang w:eastAsia="zh-CN"/>
              </w:rPr>
              <w:t xml:space="preserve">we suggest to only </w:t>
            </w:r>
            <w:r>
              <w:rPr>
                <w:bCs/>
                <w:lang w:val="en-GB" w:eastAsia="zh-CN"/>
              </w:rPr>
              <w:t xml:space="preserve">consider SI, </w:t>
            </w:r>
            <w:r w:rsidRPr="00757008">
              <w:rPr>
                <w:lang w:eastAsia="zh-CN"/>
              </w:rPr>
              <w:t xml:space="preserve">(inter-cell) </w:t>
            </w:r>
            <w:proofErr w:type="spellStart"/>
            <w:r w:rsidRPr="00757008">
              <w:rPr>
                <w:lang w:eastAsia="zh-CN"/>
              </w:rPr>
              <w:t>gNB-gNB</w:t>
            </w:r>
            <w:proofErr w:type="spellEnd"/>
            <w:r w:rsidRPr="00757008">
              <w:rPr>
                <w:lang w:eastAsia="zh-CN"/>
              </w:rPr>
              <w:t xml:space="preserve"> co-channel inter-</w:t>
            </w:r>
            <w:proofErr w:type="spellStart"/>
            <w:r w:rsidRPr="00757008">
              <w:rPr>
                <w:lang w:eastAsia="zh-CN"/>
              </w:rPr>
              <w:t>subband</w:t>
            </w:r>
            <w:proofErr w:type="spellEnd"/>
            <w:r w:rsidRPr="00757008">
              <w:rPr>
                <w:lang w:eastAsia="zh-CN"/>
              </w:rPr>
              <w:t xml:space="preserve"> CLI</w:t>
            </w:r>
            <w:r>
              <w:rPr>
                <w:lang w:eastAsia="zh-CN"/>
              </w:rPr>
              <w:t xml:space="preserve">, </w:t>
            </w:r>
            <w:proofErr w:type="gramStart"/>
            <w:r>
              <w:rPr>
                <w:bCs/>
                <w:lang w:val="en-GB" w:eastAsia="zh-CN"/>
              </w:rPr>
              <w:t xml:space="preserve">and  </w:t>
            </w:r>
            <w:r w:rsidRPr="00757008">
              <w:rPr>
                <w:lang w:eastAsia="zh-CN"/>
              </w:rPr>
              <w:t>(</w:t>
            </w:r>
            <w:proofErr w:type="gramEnd"/>
            <w:r w:rsidRPr="00757008">
              <w:rPr>
                <w:lang w:eastAsia="zh-CN"/>
              </w:rPr>
              <w:t>intra-cell/inter-cell) UE-UE co-channel inter-</w:t>
            </w:r>
            <w:proofErr w:type="spellStart"/>
            <w:r w:rsidRPr="00757008">
              <w:rPr>
                <w:lang w:eastAsia="zh-CN"/>
              </w:rPr>
              <w:t>subband</w:t>
            </w:r>
            <w:proofErr w:type="spellEnd"/>
            <w:r w:rsidRPr="00757008">
              <w:rPr>
                <w:lang w:eastAsia="zh-CN"/>
              </w:rPr>
              <w:t xml:space="preserve"> CLI</w:t>
            </w:r>
            <w:r>
              <w:rPr>
                <w:bCs/>
                <w:lang w:val="en-GB" w:eastAsia="zh-CN"/>
              </w:rPr>
              <w:t xml:space="preserve"> as highest priority in SBFD simulation</w:t>
            </w:r>
            <w:r>
              <w:rPr>
                <w:bCs/>
                <w:lang w:val="en-GB" w:eastAsia="zh-CN"/>
              </w:rPr>
              <w:t>.</w:t>
            </w:r>
          </w:p>
          <w:p w14:paraId="0D88479F" w14:textId="1E9B8E2E" w:rsidR="008449EC" w:rsidRPr="008449EC" w:rsidRDefault="005F2674" w:rsidP="008449EC">
            <w:pPr>
              <w:pStyle w:val="ListParagraph"/>
              <w:numPr>
                <w:ilvl w:val="0"/>
                <w:numId w:val="55"/>
              </w:numPr>
              <w:rPr>
                <w:lang w:eastAsia="zh-CN"/>
              </w:rPr>
            </w:pPr>
            <w:r w:rsidRPr="008449EC">
              <w:rPr>
                <w:bCs/>
                <w:lang w:val="en-GB" w:eastAsia="zh-CN"/>
              </w:rPr>
              <w:t>Then,</w:t>
            </w:r>
            <w:r w:rsidR="00192ACE">
              <w:rPr>
                <w:bCs/>
                <w:lang w:val="en-GB" w:eastAsia="zh-CN"/>
              </w:rPr>
              <w:t xml:space="preserve"> the</w:t>
            </w:r>
            <w:r w:rsidRPr="008449EC">
              <w:rPr>
                <w:bCs/>
                <w:lang w:val="en-GB" w:eastAsia="zh-CN"/>
              </w:rPr>
              <w:t xml:space="preserve"> </w:t>
            </w:r>
            <w:proofErr w:type="spellStart"/>
            <w:r w:rsidR="005136F4" w:rsidRPr="00757008">
              <w:rPr>
                <w:lang w:eastAsia="zh-CN"/>
              </w:rPr>
              <w:t>gNB-gNB</w:t>
            </w:r>
            <w:proofErr w:type="spellEnd"/>
            <w:r w:rsidR="005136F4" w:rsidRPr="00757008">
              <w:rPr>
                <w:lang w:eastAsia="zh-CN"/>
              </w:rPr>
              <w:t xml:space="preserve"> </w:t>
            </w:r>
            <w:r w:rsidR="005136F4">
              <w:rPr>
                <w:lang w:eastAsia="zh-CN"/>
              </w:rPr>
              <w:t>a</w:t>
            </w:r>
            <w:r w:rsidR="005136F4" w:rsidRPr="00757008">
              <w:rPr>
                <w:lang w:eastAsia="zh-CN"/>
              </w:rPr>
              <w:t>djacent-channel CLI</w:t>
            </w:r>
            <w:r w:rsidR="005136F4">
              <w:rPr>
                <w:lang w:eastAsia="zh-CN"/>
              </w:rPr>
              <w:t xml:space="preserve"> and </w:t>
            </w:r>
            <w:r w:rsidR="005136F4" w:rsidRPr="00757008">
              <w:rPr>
                <w:lang w:eastAsia="zh-CN"/>
              </w:rPr>
              <w:t xml:space="preserve">UE-UE </w:t>
            </w:r>
            <w:r w:rsidR="005136F4">
              <w:rPr>
                <w:lang w:eastAsia="zh-CN"/>
              </w:rPr>
              <w:t>a</w:t>
            </w:r>
            <w:r w:rsidR="005136F4" w:rsidRPr="00757008">
              <w:rPr>
                <w:lang w:eastAsia="zh-CN"/>
              </w:rPr>
              <w:t>djacent-channel CLI</w:t>
            </w:r>
            <w:r w:rsidRPr="008449EC">
              <w:rPr>
                <w:bCs/>
                <w:lang w:val="en-GB" w:eastAsia="zh-CN"/>
              </w:rPr>
              <w:t xml:space="preserve"> should be studied as second step </w:t>
            </w:r>
            <w:r w:rsidR="008449EC">
              <w:rPr>
                <w:bCs/>
                <w:lang w:val="en-GB" w:eastAsia="zh-CN"/>
              </w:rPr>
              <w:t xml:space="preserve">for Case 4 coexistence study. </w:t>
            </w:r>
          </w:p>
          <w:p w14:paraId="5A3CB929" w14:textId="40304E91" w:rsidR="00532EDD" w:rsidRPr="008449EC" w:rsidRDefault="005136F4" w:rsidP="008449EC">
            <w:pPr>
              <w:pStyle w:val="ListParagraph"/>
              <w:numPr>
                <w:ilvl w:val="0"/>
                <w:numId w:val="55"/>
              </w:numPr>
              <w:rPr>
                <w:lang w:eastAsia="zh-CN"/>
              </w:rPr>
            </w:pPr>
            <w:r w:rsidRPr="008449EC">
              <w:rPr>
                <w:bCs/>
                <w:lang w:val="en-GB" w:eastAsia="zh-CN"/>
              </w:rPr>
              <w:t>Support to</w:t>
            </w:r>
            <w:r w:rsidR="005F2674" w:rsidRPr="008449EC">
              <w:rPr>
                <w:bCs/>
                <w:lang w:val="en-GB" w:eastAsia="zh-CN"/>
              </w:rPr>
              <w:t xml:space="preserve"> deprioritize </w:t>
            </w:r>
            <w:r w:rsidR="00E7420A" w:rsidRPr="00757008">
              <w:rPr>
                <w:lang w:eastAsia="zh-CN"/>
              </w:rPr>
              <w:t xml:space="preserve">(inter-cell) </w:t>
            </w:r>
            <w:proofErr w:type="spellStart"/>
            <w:r w:rsidR="00E7420A" w:rsidRPr="00757008">
              <w:rPr>
                <w:lang w:eastAsia="zh-CN"/>
              </w:rPr>
              <w:t>gNB-gNB</w:t>
            </w:r>
            <w:proofErr w:type="spellEnd"/>
            <w:r w:rsidR="00E7420A" w:rsidRPr="00757008">
              <w:rPr>
                <w:lang w:eastAsia="zh-CN"/>
              </w:rPr>
              <w:t xml:space="preserve"> co-channel </w:t>
            </w:r>
            <w:r w:rsidR="00E7420A">
              <w:rPr>
                <w:lang w:eastAsia="zh-CN"/>
              </w:rPr>
              <w:t xml:space="preserve">and </w:t>
            </w:r>
            <w:r w:rsidR="00E7420A" w:rsidRPr="00757008">
              <w:rPr>
                <w:lang w:eastAsia="zh-CN"/>
              </w:rPr>
              <w:t xml:space="preserve">(inter-cell) UE-UE co-channel </w:t>
            </w:r>
            <w:r w:rsidRPr="00757008">
              <w:rPr>
                <w:lang w:eastAsia="zh-CN"/>
              </w:rPr>
              <w:t>intra-</w:t>
            </w:r>
            <w:proofErr w:type="spellStart"/>
            <w:r w:rsidRPr="00757008">
              <w:rPr>
                <w:lang w:eastAsia="zh-CN"/>
              </w:rPr>
              <w:t>subband</w:t>
            </w:r>
            <w:proofErr w:type="spellEnd"/>
            <w:r w:rsidRPr="00757008">
              <w:rPr>
                <w:lang w:eastAsia="zh-CN"/>
              </w:rPr>
              <w:t xml:space="preserve"> CLI</w:t>
            </w:r>
            <w:r w:rsidR="005F2674" w:rsidRPr="008449EC">
              <w:rPr>
                <w:bCs/>
                <w:lang w:val="en-GB" w:eastAsia="zh-CN"/>
              </w:rPr>
              <w:t>.</w:t>
            </w:r>
          </w:p>
        </w:tc>
      </w:tr>
      <w:tr w:rsidR="00532EDD" w:rsidRPr="001820A8" w14:paraId="0FB2AB5D"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A83A841"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7DACB36" w14:textId="77777777" w:rsidR="00532EDD" w:rsidRPr="001820A8" w:rsidRDefault="00532EDD" w:rsidP="007302FC">
            <w:pPr>
              <w:spacing w:before="0" w:line="288" w:lineRule="auto"/>
              <w:jc w:val="left"/>
              <w:rPr>
                <w:bCs/>
                <w:lang w:val="en-GB" w:eastAsia="zh-CN"/>
              </w:rPr>
            </w:pPr>
          </w:p>
        </w:tc>
      </w:tr>
      <w:tr w:rsidR="00532EDD" w:rsidRPr="001820A8" w14:paraId="4AAFC81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464D2F8"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AFE592C" w14:textId="77777777" w:rsidR="00532EDD" w:rsidRPr="001820A8" w:rsidRDefault="00532EDD" w:rsidP="007302FC">
            <w:pPr>
              <w:spacing w:before="0" w:line="288" w:lineRule="auto"/>
              <w:jc w:val="left"/>
              <w:rPr>
                <w:bCs/>
                <w:lang w:val="en-GB" w:eastAsia="zh-CN"/>
              </w:rPr>
            </w:pPr>
          </w:p>
        </w:tc>
      </w:tr>
      <w:tr w:rsidR="00532EDD" w:rsidRPr="001820A8" w14:paraId="1AEB492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49C3C20"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8BB77B0" w14:textId="77777777" w:rsidR="00532EDD" w:rsidRPr="001820A8" w:rsidRDefault="00532EDD" w:rsidP="007302FC">
            <w:pPr>
              <w:spacing w:before="0" w:line="288" w:lineRule="auto"/>
              <w:jc w:val="left"/>
              <w:rPr>
                <w:bCs/>
                <w:lang w:val="en-GB" w:eastAsia="zh-CN"/>
              </w:rPr>
            </w:pPr>
          </w:p>
        </w:tc>
      </w:tr>
    </w:tbl>
    <w:p w14:paraId="4F62D33B" w14:textId="77777777" w:rsidR="00532EDD" w:rsidRDefault="00532EDD" w:rsidP="00532EDD">
      <w:pPr>
        <w:widowControl w:val="0"/>
        <w:spacing w:after="120"/>
        <w:jc w:val="both"/>
        <w:rPr>
          <w:lang w:val="en-GB"/>
        </w:rPr>
      </w:pPr>
    </w:p>
    <w:p w14:paraId="690FCD03" w14:textId="6816C0CD" w:rsidR="00DC0DA7" w:rsidRDefault="00DC0DA7" w:rsidP="00F923B8"/>
    <w:p w14:paraId="69D826C5" w14:textId="6FC43FD3" w:rsidR="00AA7021" w:rsidRPr="001C1F4F" w:rsidRDefault="00AA7021"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w:t>
      </w:r>
      <w:r w:rsidRPr="001C1F4F">
        <w:rPr>
          <w:b/>
          <w:bCs/>
          <w:i/>
          <w:iCs/>
          <w:sz w:val="20"/>
          <w:u w:val="single"/>
          <w:lang w:eastAsia="ja-JP"/>
        </w:rPr>
        <w:t>3:</w:t>
      </w:r>
    </w:p>
    <w:p w14:paraId="458F9CDC" w14:textId="7D87B553" w:rsidR="00AA7021" w:rsidRPr="00757008" w:rsidRDefault="00AA7021" w:rsidP="00AA7021">
      <w:pPr>
        <w:jc w:val="both"/>
        <w:rPr>
          <w:lang w:eastAsia="zh-CN"/>
        </w:rPr>
      </w:pPr>
      <w:r w:rsidRPr="00757008">
        <w:rPr>
          <w:lang w:eastAsia="zh-CN"/>
        </w:rPr>
        <w:t xml:space="preserve">For discussion of </w:t>
      </w:r>
      <w:proofErr w:type="spellStart"/>
      <w:r w:rsidRPr="00757008">
        <w:rPr>
          <w:lang w:eastAsia="zh-CN"/>
        </w:rPr>
        <w:t>gNB</w:t>
      </w:r>
      <w:proofErr w:type="spellEnd"/>
      <w:r w:rsidRPr="00757008">
        <w:rPr>
          <w:lang w:eastAsia="zh-CN"/>
        </w:rPr>
        <w:t xml:space="preserve"> self-interference modelling, consider introduc</w:t>
      </w:r>
      <w:r w:rsidR="00C02AE1" w:rsidRPr="00757008">
        <w:rPr>
          <w:lang w:eastAsia="zh-CN"/>
        </w:rPr>
        <w:t>ing</w:t>
      </w:r>
      <w:r w:rsidRPr="00757008">
        <w:rPr>
          <w:lang w:eastAsia="zh-CN"/>
        </w:rPr>
        <w:t xml:space="preserve"> self-interference ratio (SIR)</w:t>
      </w:r>
      <w:r w:rsidR="00C02AE1" w:rsidRPr="00757008">
        <w:rPr>
          <w:lang w:eastAsia="zh-CN"/>
        </w:rPr>
        <w:t xml:space="preserve"> t</w:t>
      </w:r>
      <w:r w:rsidR="008303F1" w:rsidRPr="00757008">
        <w:rPr>
          <w:lang w:eastAsia="zh-CN"/>
        </w:rPr>
        <w:t xml:space="preserve">o represent the </w:t>
      </w:r>
      <w:r w:rsidR="00F44186" w:rsidRPr="00757008">
        <w:rPr>
          <w:lang w:eastAsia="zh-CN"/>
        </w:rPr>
        <w:t xml:space="preserve">overall </w:t>
      </w:r>
      <w:r w:rsidR="008303F1" w:rsidRPr="00757008">
        <w:rPr>
          <w:lang w:eastAsia="zh-CN"/>
        </w:rPr>
        <w:t>self-interference suppression capability</w:t>
      </w:r>
      <w:r w:rsidR="00F44186" w:rsidRPr="00757008">
        <w:rPr>
          <w:lang w:eastAsia="zh-CN"/>
        </w:rPr>
        <w:t xml:space="preserve"> of </w:t>
      </w:r>
      <w:proofErr w:type="spellStart"/>
      <w:r w:rsidR="00F44186" w:rsidRPr="00757008">
        <w:rPr>
          <w:lang w:eastAsia="zh-CN"/>
        </w:rPr>
        <w:t>gNB</w:t>
      </w:r>
      <w:proofErr w:type="spellEnd"/>
      <w:r w:rsidR="00F44186" w:rsidRPr="00757008">
        <w:t xml:space="preserve"> </w:t>
      </w:r>
      <w:r w:rsidR="00F44186" w:rsidRPr="00757008">
        <w:rPr>
          <w:lang w:eastAsia="zh-CN"/>
        </w:rPr>
        <w:t xml:space="preserve">by means of spatial isolation, </w:t>
      </w:r>
      <w:proofErr w:type="spellStart"/>
      <w:r w:rsidR="00F44186" w:rsidRPr="00757008">
        <w:rPr>
          <w:lang w:eastAsia="zh-CN"/>
        </w:rPr>
        <w:t>subband</w:t>
      </w:r>
      <w:proofErr w:type="spellEnd"/>
      <w:r w:rsidR="00F44186" w:rsidRPr="00757008">
        <w:rPr>
          <w:lang w:eastAsia="zh-CN"/>
        </w:rPr>
        <w:t xml:space="preserve"> frequency isolation, digital interference cancellation and beamform nulling/isolation</w:t>
      </w:r>
      <w:r w:rsidR="00C86BB6">
        <w:rPr>
          <w:lang w:eastAsia="zh-CN"/>
        </w:rPr>
        <w:t>, etc</w:t>
      </w:r>
      <w:r w:rsidR="00F44186" w:rsidRPr="00757008">
        <w:rPr>
          <w:lang w:eastAsia="zh-CN"/>
        </w:rPr>
        <w:t xml:space="preserve">. The SIR, denoted as </w:t>
      </w:r>
      <m:oMath>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oMath>
      <w:r w:rsidR="00F44186" w:rsidRPr="00757008">
        <w:rPr>
          <w:lang w:eastAsia="zh-CN"/>
        </w:rPr>
        <w:t xml:space="preserve">, </w:t>
      </w:r>
      <w:r w:rsidRPr="00757008">
        <w:rPr>
          <w:lang w:eastAsia="zh-CN"/>
        </w:rPr>
        <w:t xml:space="preserve"> </w:t>
      </w:r>
      <w:r w:rsidR="00F44186" w:rsidRPr="00757008">
        <w:rPr>
          <w:lang w:eastAsia="zh-CN"/>
        </w:rPr>
        <w:t xml:space="preserve">can be </w:t>
      </w:r>
      <w:r w:rsidRPr="00757008">
        <w:rPr>
          <w:lang w:eastAsia="zh-CN"/>
        </w:rPr>
        <w:t xml:space="preserve">defined as the ratio of the power transmitted by </w:t>
      </w:r>
      <w:proofErr w:type="spellStart"/>
      <w:r w:rsidRPr="00757008">
        <w:rPr>
          <w:lang w:eastAsia="zh-CN"/>
        </w:rPr>
        <w:t>gNB</w:t>
      </w:r>
      <w:proofErr w:type="spellEnd"/>
      <w:r w:rsidRPr="00757008">
        <w:rPr>
          <w:lang w:eastAsia="zh-CN"/>
        </w:rPr>
        <w:t xml:space="preserve"> on </w:t>
      </w:r>
      <w:r w:rsidR="00C02AE1" w:rsidRPr="00757008">
        <w:rPr>
          <w:lang w:eastAsia="zh-CN"/>
        </w:rPr>
        <w:t>a</w:t>
      </w:r>
      <w:r w:rsidRPr="00757008">
        <w:rPr>
          <w:lang w:eastAsia="zh-CN"/>
        </w:rPr>
        <w:t xml:space="preserve"> frequency unit </w:t>
      </w:r>
      <w:r w:rsidR="0057571B" w:rsidRPr="00757008">
        <w:rPr>
          <w:i/>
          <w:iCs/>
          <w:lang w:eastAsia="zh-CN"/>
        </w:rPr>
        <w:t>m</w:t>
      </w:r>
      <w:r w:rsidR="0057571B" w:rsidRPr="00757008">
        <w:rPr>
          <w:lang w:eastAsia="zh-CN"/>
        </w:rPr>
        <w:t xml:space="preserve"> </w:t>
      </w:r>
      <w:r w:rsidRPr="00757008">
        <w:rPr>
          <w:lang w:eastAsia="zh-CN"/>
        </w:rPr>
        <w:t xml:space="preserve">(e.g., </w:t>
      </w:r>
      <w:proofErr w:type="spellStart"/>
      <w:r w:rsidRPr="00757008">
        <w:rPr>
          <w:lang w:eastAsia="zh-CN"/>
        </w:rPr>
        <w:t>subband</w:t>
      </w:r>
      <w:proofErr w:type="spellEnd"/>
      <w:r w:rsidRPr="00757008">
        <w:rPr>
          <w:lang w:eastAsia="zh-CN"/>
        </w:rPr>
        <w:t>/RB/subcarrier</w:t>
      </w:r>
      <w:r w:rsidR="00E718A4" w:rsidRPr="00757008">
        <w:t xml:space="preserve"> </w:t>
      </w:r>
      <w:r w:rsidR="00E718A4" w:rsidRPr="00757008">
        <w:rPr>
          <w:i/>
          <w:iCs/>
        </w:rPr>
        <w:t>m</w:t>
      </w:r>
      <w:r w:rsidRPr="00757008">
        <w:rPr>
          <w:lang w:eastAsia="zh-CN"/>
        </w:rPr>
        <w:t xml:space="preserve">) in a SBFD carrier to the </w:t>
      </w:r>
      <w:r w:rsidR="008303F1" w:rsidRPr="00757008">
        <w:rPr>
          <w:lang w:eastAsia="zh-CN"/>
        </w:rPr>
        <w:t>residual self-</w:t>
      </w:r>
      <w:r w:rsidRPr="00757008">
        <w:rPr>
          <w:lang w:eastAsia="zh-CN"/>
        </w:rPr>
        <w:t xml:space="preserve">interference received by the same </w:t>
      </w:r>
      <w:proofErr w:type="spellStart"/>
      <w:r w:rsidRPr="00757008">
        <w:rPr>
          <w:lang w:eastAsia="zh-CN"/>
        </w:rPr>
        <w:t>gNB</w:t>
      </w:r>
      <w:proofErr w:type="spellEnd"/>
      <w:r w:rsidR="008303F1" w:rsidRPr="00757008">
        <w:rPr>
          <w:lang w:eastAsia="zh-CN"/>
        </w:rPr>
        <w:t xml:space="preserve"> </w:t>
      </w:r>
      <w:r w:rsidRPr="00757008">
        <w:rPr>
          <w:lang w:eastAsia="zh-CN"/>
        </w:rPr>
        <w:t xml:space="preserve">on a different frequency unit </w:t>
      </w:r>
      <w:r w:rsidR="0057571B" w:rsidRPr="00757008">
        <w:rPr>
          <w:i/>
          <w:iCs/>
          <w:lang w:eastAsia="zh-CN"/>
        </w:rPr>
        <w:t xml:space="preserve">n </w:t>
      </w:r>
      <w:r w:rsidRPr="00757008">
        <w:rPr>
          <w:lang w:eastAsia="zh-CN"/>
        </w:rPr>
        <w:t xml:space="preserve">(e.g., another </w:t>
      </w:r>
      <w:proofErr w:type="spellStart"/>
      <w:r w:rsidRPr="00757008">
        <w:rPr>
          <w:lang w:eastAsia="zh-CN"/>
        </w:rPr>
        <w:t>subband</w:t>
      </w:r>
      <w:proofErr w:type="spellEnd"/>
      <w:r w:rsidRPr="00757008">
        <w:rPr>
          <w:lang w:eastAsia="zh-CN"/>
        </w:rPr>
        <w:t>/RB/subcarrier</w:t>
      </w:r>
      <w:r w:rsidR="00E718A4" w:rsidRPr="00757008">
        <w:t xml:space="preserve"> </w:t>
      </w:r>
      <w:r w:rsidR="00E718A4" w:rsidRPr="00757008">
        <w:rPr>
          <w:i/>
          <w:iCs/>
        </w:rPr>
        <w:t>n</w:t>
      </w:r>
      <w:r w:rsidRPr="00757008">
        <w:rPr>
          <w:lang w:eastAsia="zh-CN"/>
        </w:rPr>
        <w:t>) in the same SBFD carrier.</w:t>
      </w:r>
    </w:p>
    <w:p w14:paraId="24543F17" w14:textId="58B55F73" w:rsidR="00AA7021" w:rsidRPr="00757008" w:rsidRDefault="008F0928" w:rsidP="00D52436">
      <w:pPr>
        <w:pStyle w:val="ListParagraph"/>
        <w:numPr>
          <w:ilvl w:val="0"/>
          <w:numId w:val="42"/>
        </w:numPr>
        <w:jc w:val="both"/>
        <w:rPr>
          <w:lang w:eastAsia="zh-CN"/>
        </w:rPr>
      </w:pPr>
      <w:bookmarkStart w:id="124" w:name="_Hlk102665307"/>
      <w:r w:rsidRPr="00757008">
        <w:rPr>
          <w:lang w:eastAsia="zh-CN"/>
        </w:rPr>
        <w:t xml:space="preserve">The value or value range of SIR should be asked to RAN4. </w:t>
      </w:r>
      <w:r w:rsidR="00AA7021" w:rsidRPr="00757008">
        <w:rPr>
          <w:lang w:eastAsia="zh-CN"/>
        </w:rPr>
        <w:t xml:space="preserve">The SIR can be described per </w:t>
      </w:r>
      <w:proofErr w:type="spellStart"/>
      <w:r w:rsidR="00AA7021" w:rsidRPr="00757008">
        <w:rPr>
          <w:lang w:eastAsia="zh-CN"/>
        </w:rPr>
        <w:t>subband</w:t>
      </w:r>
      <w:proofErr w:type="spellEnd"/>
      <w:r w:rsidR="00AA7021" w:rsidRPr="00757008">
        <w:rPr>
          <w:lang w:eastAsia="zh-CN"/>
        </w:rPr>
        <w:t>, per RB, or per subcarrier depending on the granularity of the frequency unit. For RAN1’s simulation purpose, it is preferred that RAN4 can provide the value or value range of per-subcarrier-SIR</w:t>
      </w:r>
      <w:r w:rsidR="00905FAD" w:rsidRPr="00757008">
        <w:rPr>
          <w:lang w:eastAsia="zh-CN"/>
        </w:rPr>
        <w:t>.</w:t>
      </w:r>
      <w:bookmarkEnd w:id="124"/>
    </w:p>
    <w:p w14:paraId="5F0E42A3" w14:textId="57308268" w:rsidR="00376943" w:rsidRPr="00757008" w:rsidRDefault="00376943" w:rsidP="00D52436">
      <w:pPr>
        <w:pStyle w:val="ListParagraph"/>
        <w:numPr>
          <w:ilvl w:val="1"/>
          <w:numId w:val="43"/>
        </w:numPr>
      </w:pPr>
      <w:r w:rsidRPr="00757008">
        <w:rPr>
          <w:rFonts w:eastAsiaTheme="minorEastAsia" w:hint="eastAsia"/>
          <w:lang w:eastAsia="zh-CN"/>
        </w:rPr>
        <w:t>F</w:t>
      </w:r>
      <w:r w:rsidRPr="00757008">
        <w:rPr>
          <w:rFonts w:eastAsiaTheme="minorEastAsia"/>
          <w:lang w:eastAsia="zh-CN"/>
        </w:rPr>
        <w:t xml:space="preserve">FS: details of </w:t>
      </w:r>
      <w:proofErr w:type="spellStart"/>
      <w:r w:rsidRPr="00757008">
        <w:rPr>
          <w:rFonts w:eastAsiaTheme="minorEastAsia"/>
          <w:lang w:eastAsia="zh-CN"/>
        </w:rPr>
        <w:t>gNB</w:t>
      </w:r>
      <w:proofErr w:type="spellEnd"/>
      <w:r w:rsidRPr="00757008">
        <w:rPr>
          <w:rFonts w:eastAsiaTheme="minorEastAsia"/>
          <w:lang w:eastAsia="zh-CN"/>
        </w:rPr>
        <w:t xml:space="preserve"> self-interference modelling, e.g.,</w:t>
      </w:r>
      <w:r w:rsidR="004B4158" w:rsidRPr="00757008">
        <w:rPr>
          <w:lang w:val="en-GB" w:eastAsia="zh-CN"/>
        </w:rPr>
        <w:t xml:space="preserve"> the </w:t>
      </w:r>
      <w:proofErr w:type="spellStart"/>
      <w:r w:rsidR="004B4158" w:rsidRPr="00757008">
        <w:rPr>
          <w:rFonts w:hint="eastAsia"/>
          <w:lang w:val="en-GB" w:eastAsia="zh-CN"/>
        </w:rPr>
        <w:t>g</w:t>
      </w:r>
      <w:r w:rsidR="004B4158" w:rsidRPr="00757008">
        <w:rPr>
          <w:lang w:val="en-GB" w:eastAsia="zh-CN"/>
        </w:rPr>
        <w:t>NB</w:t>
      </w:r>
      <w:proofErr w:type="spellEnd"/>
      <w:r w:rsidR="004B4158" w:rsidRPr="00757008">
        <w:rPr>
          <w:lang w:val="en-GB" w:eastAsia="zh-CN"/>
        </w:rPr>
        <w:t xml:space="preserve"> self-interference at </w:t>
      </w:r>
      <w:r w:rsidR="00AA0DED" w:rsidRPr="00757008">
        <w:rPr>
          <w:lang w:val="en-GB" w:eastAsia="zh-CN"/>
        </w:rPr>
        <w:t xml:space="preserve">UL </w:t>
      </w:r>
      <w:r w:rsidR="004B4158" w:rsidRPr="00757008">
        <w:rPr>
          <w:lang w:val="en-GB" w:eastAsia="zh-CN"/>
        </w:rPr>
        <w:t xml:space="preserve">subcarrier </w:t>
      </w:r>
      <w:r w:rsidR="004B4158" w:rsidRPr="00757008">
        <w:rPr>
          <w:i/>
          <w:iCs/>
          <w:lang w:val="en-GB" w:eastAsia="zh-CN"/>
        </w:rPr>
        <w:t>n</w:t>
      </w:r>
      <w:r w:rsidR="004B4158" w:rsidRPr="00757008">
        <w:rPr>
          <w:lang w:val="en-GB" w:eastAsia="zh-CN"/>
        </w:rPr>
        <w:t xml:space="preserve"> can be modelled as</w:t>
      </w:r>
    </w:p>
    <w:p w14:paraId="411F5702" w14:textId="77C39003" w:rsidR="00376943" w:rsidRPr="00757008" w:rsidRDefault="00C85CAA" w:rsidP="00D52436">
      <w:pPr>
        <w:pStyle w:val="ListParagraph"/>
        <w:numPr>
          <w:ilvl w:val="1"/>
          <w:numId w:val="41"/>
        </w:numPr>
        <w:jc w:val="both"/>
        <w:rPr>
          <w:lang w:val="en-GB" w:eastAsia="zh-CN"/>
        </w:rPr>
      </w:pPr>
      <m:oMath>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n</m:t>
                </m:r>
              </m:e>
            </m:d>
          </m:sup>
        </m:sSubSup>
        <m:r>
          <w:rPr>
            <w:rFonts w:ascii="Cambria Math" w:hAnsi="Cambria Math"/>
            <w:lang w:eastAsia="zh-CN"/>
          </w:rPr>
          <m:t>=</m:t>
        </m:r>
        <m:nary>
          <m:naryPr>
            <m:chr m:val="∑"/>
            <m:limLoc m:val="undOvr"/>
            <m:supHide m:val="1"/>
            <m:ctrlPr>
              <w:rPr>
                <w:rFonts w:ascii="Cambria Math" w:hAnsi="Cambria Math"/>
                <w:i/>
                <w:iCs/>
                <w:lang w:eastAsia="zh-CN"/>
              </w:rPr>
            </m:ctrlPr>
          </m:naryPr>
          <m:sub>
            <m:eqArr>
              <m:eqArrPr>
                <m:ctrlPr>
                  <w:rPr>
                    <w:rFonts w:ascii="Cambria Math" w:hAnsi="Cambria Math"/>
                    <w:i/>
                    <w:iCs/>
                    <w:lang w:eastAsia="zh-CN"/>
                  </w:rPr>
                </m:ctrlPr>
              </m:eqArrPr>
              <m:e>
                <m:r>
                  <w:rPr>
                    <w:rFonts w:ascii="Cambria Math" w:hAnsi="Cambria Math"/>
                    <w:lang w:eastAsia="zh-CN"/>
                  </w:rPr>
                  <m:t>m≠n</m:t>
                </m:r>
              </m:e>
              <m:e>
                <m:r>
                  <w:rPr>
                    <w:rFonts w:ascii="Cambria Math" w:hAnsi="Cambria Math"/>
                    <w:lang w:eastAsia="zh-CN"/>
                  </w:rPr>
                  <m:t>m∈DL subband</m:t>
                </m:r>
              </m:e>
            </m:eqArr>
          </m:sub>
          <m:sup/>
          <m:e>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e>
        </m:nary>
      </m:oMath>
      <w:r w:rsidR="00376943" w:rsidRPr="00757008">
        <w:rPr>
          <w:rFonts w:eastAsiaTheme="minorEastAsia" w:hint="eastAsia"/>
          <w:lang w:eastAsia="zh-CN"/>
        </w:rPr>
        <w:t>,</w:t>
      </w:r>
      <w:r w:rsidR="00376943" w:rsidRPr="00757008">
        <w:rPr>
          <w:rFonts w:eastAsiaTheme="minorEastAsia"/>
          <w:lang w:eastAsia="zh-CN"/>
        </w:rPr>
        <w:t xml:space="preserve"> wherein,</w:t>
      </w:r>
    </w:p>
    <w:p w14:paraId="13F5C138" w14:textId="538E5C9F" w:rsidR="00266B72" w:rsidRPr="00757008" w:rsidRDefault="00266B72" w:rsidP="00D52436">
      <w:pPr>
        <w:pStyle w:val="ListParagraph"/>
        <w:numPr>
          <w:ilvl w:val="2"/>
          <w:numId w:val="41"/>
        </w:numPr>
        <w:jc w:val="both"/>
        <w:rPr>
          <w:lang w:val="en-GB" w:eastAsia="zh-CN"/>
        </w:rPr>
      </w:pPr>
      <w:r w:rsidRPr="00757008">
        <w:rPr>
          <w:rFonts w:eastAsiaTheme="minorEastAsia" w:hint="eastAsia"/>
          <w:i/>
          <w:iCs/>
          <w:lang w:val="en-GB" w:eastAsia="zh-CN"/>
        </w:rPr>
        <w:t>m</w:t>
      </w:r>
      <w:r w:rsidRPr="00757008">
        <w:rPr>
          <w:rFonts w:eastAsiaTheme="minorEastAsia"/>
          <w:i/>
          <w:iCs/>
          <w:lang w:val="en-GB" w:eastAsia="zh-CN"/>
        </w:rPr>
        <w:t xml:space="preserve"> </w:t>
      </w:r>
      <w:r w:rsidR="00AA0DED" w:rsidRPr="00757008">
        <w:rPr>
          <w:rFonts w:eastAsiaTheme="minorEastAsia"/>
          <w:lang w:val="en-GB" w:eastAsia="zh-CN"/>
        </w:rPr>
        <w:t>is</w:t>
      </w:r>
      <w:r w:rsidRPr="00757008">
        <w:rPr>
          <w:rFonts w:eastAsiaTheme="minorEastAsia"/>
          <w:lang w:val="en-GB" w:eastAsia="zh-CN"/>
        </w:rPr>
        <w:t xml:space="preserve"> </w:t>
      </w:r>
      <w:r w:rsidR="002D03E1" w:rsidRPr="00757008">
        <w:rPr>
          <w:rFonts w:eastAsiaTheme="minorEastAsia"/>
          <w:lang w:val="en-GB" w:eastAsia="zh-CN"/>
        </w:rPr>
        <w:t xml:space="preserve">the </w:t>
      </w:r>
      <w:r w:rsidR="00AA0DED" w:rsidRPr="00757008">
        <w:rPr>
          <w:rFonts w:eastAsiaTheme="minorEastAsia"/>
          <w:lang w:val="en-GB" w:eastAsia="zh-CN"/>
        </w:rPr>
        <w:t xml:space="preserve">DL </w:t>
      </w:r>
      <w:r w:rsidR="002D03E1" w:rsidRPr="00757008">
        <w:rPr>
          <w:rFonts w:eastAsiaTheme="minorEastAsia"/>
          <w:lang w:val="en-GB" w:eastAsia="zh-CN"/>
        </w:rPr>
        <w:t>subcarrier index.</w:t>
      </w:r>
    </w:p>
    <w:p w14:paraId="6A59C1DD" w14:textId="692A15D7" w:rsidR="00376943" w:rsidRPr="00757008" w:rsidRDefault="00757008" w:rsidP="00D52436">
      <w:pPr>
        <w:pStyle w:val="ListParagraph"/>
        <w:numPr>
          <w:ilvl w:val="2"/>
          <w:numId w:val="41"/>
        </w:numPr>
        <w:jc w:val="both"/>
        <w:rPr>
          <w:i/>
          <w:iCs/>
          <w:lang w:val="en-GB" w:eastAsia="zh-CN"/>
        </w:rPr>
      </w:pPr>
      <m:oMath>
        <m:r>
          <w:rPr>
            <w:rFonts w:ascii="Cambria Math" w:hAnsi="Cambria Math" w:hint="eastAsia"/>
            <w:lang w:eastAsia="zh-CN"/>
          </w:rPr>
          <m:t>dB</m:t>
        </m:r>
        <m:d>
          <m:dPr>
            <m:ctrlPr>
              <w:rPr>
                <w:rFonts w:ascii="Cambria Math" w:eastAsia="SimSun" w:hAnsi="Cambria Math"/>
                <w:i/>
                <w:iCs/>
                <w:szCs w:val="20"/>
                <w:lang w:eastAsia="zh-CN"/>
              </w:rPr>
            </m:ctrlPr>
          </m:dPr>
          <m:e>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e>
        </m:d>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up>
        </m:sSubSup>
        <m:r>
          <w:rPr>
            <w:rFonts w:ascii="Cambria Math" w:hAnsi="Cambria Math"/>
            <w:lang w:eastAsia="zh-CN"/>
          </w:rPr>
          <m:t>-</m:t>
        </m:r>
        <m:r>
          <w:rPr>
            <w:rFonts w:ascii="Cambria Math" w:hAnsi="Cambria Math" w:hint="eastAsia"/>
            <w:lang w:eastAsia="zh-CN"/>
          </w:rPr>
          <m:t>dB</m:t>
        </m:r>
        <m:d>
          <m:dPr>
            <m:ctrlPr>
              <w:rPr>
                <w:rFonts w:ascii="Cambria Math" w:eastAsia="SimSun" w:hAnsi="Cambria Math"/>
                <w:i/>
                <w:iCs/>
                <w:szCs w:val="20"/>
                <w:lang w:eastAsia="zh-CN"/>
              </w:rPr>
            </m:ctrlPr>
          </m:dPr>
          <m:e>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e>
        </m:d>
      </m:oMath>
    </w:p>
    <w:p w14:paraId="106F28D5" w14:textId="3C4AE359" w:rsidR="00376943" w:rsidRPr="00757008" w:rsidRDefault="00C85CAA" w:rsidP="00D52436">
      <w:pPr>
        <w:pStyle w:val="ListParagraph"/>
        <w:numPr>
          <w:ilvl w:val="2"/>
          <w:numId w:val="41"/>
        </w:numPr>
        <w:jc w:val="both"/>
        <w:rPr>
          <w:lang w:eastAsia="zh-CN"/>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up>
        </m:sSubSup>
      </m:oMath>
      <w:r w:rsidR="00376943" w:rsidRPr="00757008">
        <w:rPr>
          <w:rFonts w:hint="eastAsia"/>
          <w:i/>
          <w:iCs/>
          <w:lang w:eastAsia="zh-CN"/>
        </w:rPr>
        <w:t xml:space="preserve"> </w:t>
      </w:r>
      <w:r w:rsidR="00376943" w:rsidRPr="00757008">
        <w:rPr>
          <w:lang w:eastAsia="zh-CN"/>
        </w:rPr>
        <w:t xml:space="preserve">is </w:t>
      </w:r>
      <w:proofErr w:type="spellStart"/>
      <w:r w:rsidR="00F375D0" w:rsidRPr="00757008">
        <w:rPr>
          <w:lang w:eastAsia="zh-CN"/>
        </w:rPr>
        <w:t>gNB’s</w:t>
      </w:r>
      <w:proofErr w:type="spellEnd"/>
      <w:r w:rsidR="00376943" w:rsidRPr="00757008">
        <w:rPr>
          <w:lang w:eastAsia="zh-CN"/>
        </w:rPr>
        <w:t xml:space="preserve"> DL transmission power </w:t>
      </w:r>
      <w:r w:rsidR="005634BB" w:rsidRPr="00757008">
        <w:rPr>
          <w:lang w:eastAsia="zh-CN"/>
        </w:rPr>
        <w:t>at</w:t>
      </w:r>
      <w:r w:rsidR="00376943" w:rsidRPr="00757008">
        <w:rPr>
          <w:lang w:eastAsia="zh-CN"/>
        </w:rPr>
        <w:t xml:space="preserve"> subcarrier</w:t>
      </w:r>
      <w:r w:rsidR="005634BB" w:rsidRPr="00757008">
        <w:rPr>
          <w:lang w:eastAsia="zh-CN"/>
        </w:rPr>
        <w:t xml:space="preserve"> </w:t>
      </w:r>
      <w:r w:rsidR="005634BB" w:rsidRPr="00757008">
        <w:rPr>
          <w:i/>
          <w:iCs/>
          <w:lang w:eastAsia="zh-CN"/>
        </w:rPr>
        <w:t>m</w:t>
      </w:r>
      <w:r w:rsidR="00376943" w:rsidRPr="00757008">
        <w:rPr>
          <w:lang w:eastAsia="zh-CN"/>
        </w:rPr>
        <w:t xml:space="preserve"> (in dBm).</w:t>
      </w:r>
    </w:p>
    <w:p w14:paraId="6CDB8C3E" w14:textId="2D9C3EAB" w:rsidR="00376943" w:rsidRPr="00E52C87" w:rsidRDefault="00C85CAA" w:rsidP="00D52436">
      <w:pPr>
        <w:pStyle w:val="ListParagraph"/>
        <w:numPr>
          <w:ilvl w:val="2"/>
          <w:numId w:val="41"/>
        </w:numPr>
        <w:jc w:val="both"/>
        <w:rPr>
          <w:lang w:val="en-GB" w:eastAsia="zh-CN"/>
        </w:rPr>
      </w:pPr>
      <m:oMath>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oMath>
      <w:r w:rsidR="00376943" w:rsidRPr="00757008">
        <w:rPr>
          <w:rFonts w:hint="eastAsia"/>
          <w:lang w:eastAsia="zh-CN"/>
        </w:rPr>
        <w:t xml:space="preserve"> </w:t>
      </w:r>
      <w:r w:rsidR="00376943" w:rsidRPr="00757008">
        <w:rPr>
          <w:lang w:eastAsia="zh-CN"/>
        </w:rPr>
        <w:t>is the per-subcarrier-SIR.</w:t>
      </w:r>
    </w:p>
    <w:p w14:paraId="5E1CF924" w14:textId="10079272" w:rsidR="00E52C87" w:rsidRPr="00757008" w:rsidRDefault="00E52C87" w:rsidP="00E52C87">
      <w:pPr>
        <w:pStyle w:val="ListParagraph"/>
        <w:numPr>
          <w:ilvl w:val="1"/>
          <w:numId w:val="41"/>
        </w:numPr>
        <w:jc w:val="both"/>
        <w:rPr>
          <w:lang w:val="en-GB" w:eastAsia="zh-CN"/>
        </w:rPr>
      </w:pPr>
      <w:r>
        <w:rPr>
          <w:rFonts w:eastAsiaTheme="minorEastAsia" w:hint="eastAsia"/>
          <w:lang w:val="en-GB" w:eastAsia="zh-CN"/>
        </w:rPr>
        <w:t>T</w:t>
      </w:r>
      <w:r>
        <w:rPr>
          <w:rFonts w:eastAsiaTheme="minorEastAsia"/>
          <w:lang w:val="en-GB" w:eastAsia="zh-CN"/>
        </w:rPr>
        <w:t xml:space="preserve">he feasibility of the </w:t>
      </w:r>
      <w:proofErr w:type="spellStart"/>
      <w:r w:rsidRPr="00757008">
        <w:rPr>
          <w:rFonts w:eastAsiaTheme="minorEastAsia"/>
          <w:lang w:eastAsia="zh-CN"/>
        </w:rPr>
        <w:t>gNB</w:t>
      </w:r>
      <w:proofErr w:type="spellEnd"/>
      <w:r w:rsidRPr="00757008">
        <w:rPr>
          <w:rFonts w:eastAsiaTheme="minorEastAsia"/>
          <w:lang w:eastAsia="zh-CN"/>
        </w:rPr>
        <w:t xml:space="preserve"> self-interference modelling</w:t>
      </w:r>
      <w:r>
        <w:rPr>
          <w:rFonts w:eastAsiaTheme="minorEastAsia"/>
          <w:lang w:eastAsia="zh-CN"/>
        </w:rPr>
        <w:t xml:space="preserve"> should be asked to RAN4</w:t>
      </w:r>
    </w:p>
    <w:p w14:paraId="4BEF69B0" w14:textId="7086155C" w:rsidR="00AA7021" w:rsidRDefault="00AA7021" w:rsidP="00F923B8"/>
    <w:p w14:paraId="1D4E6BC2"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00DF19B1"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8A57A"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411568"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55A3BAB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9E945CA" w14:textId="45085D86" w:rsidR="00532EDD" w:rsidRPr="001820A8" w:rsidRDefault="00065F8F"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7CBEF68" w14:textId="31AB8AAE" w:rsidR="006356B5" w:rsidRPr="008449EC" w:rsidRDefault="002A458E" w:rsidP="007302FC">
            <w:pPr>
              <w:spacing w:before="0" w:line="288" w:lineRule="auto"/>
              <w:jc w:val="left"/>
              <w:rPr>
                <w:bCs/>
                <w:lang w:val="en-GB" w:eastAsia="zh-CN"/>
              </w:rPr>
            </w:pPr>
            <w:r w:rsidRPr="008449EC">
              <w:rPr>
                <w:bCs/>
                <w:lang w:val="en-GB" w:eastAsia="zh-CN"/>
              </w:rPr>
              <w:t>We have few comments on the proposal:</w:t>
            </w:r>
          </w:p>
          <w:p w14:paraId="0948BB18" w14:textId="50BAA34B" w:rsidR="006F5F87" w:rsidRDefault="006F5F87" w:rsidP="002A458E">
            <w:pPr>
              <w:pStyle w:val="ListParagraph"/>
              <w:numPr>
                <w:ilvl w:val="1"/>
                <w:numId w:val="43"/>
              </w:numPr>
              <w:spacing w:line="288" w:lineRule="auto"/>
              <w:rPr>
                <w:bCs/>
                <w:lang w:val="en-GB" w:eastAsia="zh-CN"/>
              </w:rPr>
            </w:pPr>
            <w:r w:rsidRPr="002A458E">
              <w:rPr>
                <w:bCs/>
                <w:lang w:val="en-GB" w:eastAsia="zh-CN"/>
              </w:rPr>
              <w:t xml:space="preserve">The description of </w:t>
            </w:r>
            <w:r w:rsidR="0070117D" w:rsidRPr="002A458E">
              <w:rPr>
                <w:bCs/>
                <w:lang w:val="en-GB" w:eastAsia="zh-CN"/>
              </w:rPr>
              <w:t xml:space="preserve">self-interference should include the spatial description in addition to the frequency description. </w:t>
            </w:r>
            <w:r w:rsidR="00E503DA" w:rsidRPr="002A458E">
              <w:rPr>
                <w:bCs/>
                <w:lang w:val="en-GB" w:eastAsia="zh-CN"/>
              </w:rPr>
              <w:t xml:space="preserve">The </w:t>
            </w:r>
            <w:r w:rsidR="00F60530" w:rsidRPr="002A458E">
              <w:rPr>
                <w:bCs/>
                <w:lang w:val="en-GB" w:eastAsia="zh-CN"/>
              </w:rPr>
              <w:t xml:space="preserve">SIR represents the ratio of the total transmit power by </w:t>
            </w:r>
            <w:proofErr w:type="spellStart"/>
            <w:r w:rsidR="00F60530" w:rsidRPr="002A458E">
              <w:rPr>
                <w:bCs/>
                <w:lang w:val="en-GB" w:eastAsia="zh-CN"/>
              </w:rPr>
              <w:t>gNB</w:t>
            </w:r>
            <w:proofErr w:type="spellEnd"/>
            <w:r w:rsidR="00F60530" w:rsidRPr="002A458E">
              <w:rPr>
                <w:bCs/>
                <w:lang w:val="en-GB" w:eastAsia="zh-CN"/>
              </w:rPr>
              <w:t xml:space="preserve"> </w:t>
            </w:r>
            <w:r w:rsidR="00DD1CAD" w:rsidRPr="002A458E">
              <w:rPr>
                <w:bCs/>
                <w:lang w:val="en-GB" w:eastAsia="zh-CN"/>
              </w:rPr>
              <w:t xml:space="preserve">across all transmit </w:t>
            </w:r>
            <w:r w:rsidR="002A458E" w:rsidRPr="002A458E">
              <w:rPr>
                <w:bCs/>
                <w:lang w:val="en-GB" w:eastAsia="zh-CN"/>
              </w:rPr>
              <w:t>chains</w:t>
            </w:r>
            <w:r w:rsidR="00DD1CAD" w:rsidRPr="002A458E">
              <w:rPr>
                <w:bCs/>
                <w:lang w:val="en-GB" w:eastAsia="zh-CN"/>
              </w:rPr>
              <w:t xml:space="preserve"> to the received power on sing</w:t>
            </w:r>
            <w:r w:rsidR="002A458E" w:rsidRPr="002A458E">
              <w:rPr>
                <w:bCs/>
                <w:lang w:val="en-GB" w:eastAsia="zh-CN"/>
              </w:rPr>
              <w:t>le receive chain.</w:t>
            </w:r>
          </w:p>
          <w:p w14:paraId="1A495B61" w14:textId="4DEA73DC" w:rsidR="00DE48AE" w:rsidRDefault="00DE48AE" w:rsidP="002A458E">
            <w:pPr>
              <w:pStyle w:val="ListParagraph"/>
              <w:numPr>
                <w:ilvl w:val="1"/>
                <w:numId w:val="43"/>
              </w:numPr>
              <w:spacing w:line="288" w:lineRule="auto"/>
              <w:rPr>
                <w:bCs/>
                <w:lang w:val="en-GB" w:eastAsia="zh-CN"/>
              </w:rPr>
            </w:pPr>
            <w:r>
              <w:rPr>
                <w:bCs/>
                <w:lang w:val="en-GB" w:eastAsia="zh-CN"/>
              </w:rPr>
              <w:t>For FR2, the spatial isolation could depend on the Tx and Rx beam-pair</w:t>
            </w:r>
            <w:r w:rsidR="000D2843">
              <w:rPr>
                <w:bCs/>
                <w:lang w:val="en-GB" w:eastAsia="zh-CN"/>
              </w:rPr>
              <w:t xml:space="preserve"> especially for the clutter reflections. </w:t>
            </w:r>
          </w:p>
          <w:p w14:paraId="6DCF328A" w14:textId="77777777" w:rsidR="002A458E" w:rsidRDefault="002A458E" w:rsidP="002A458E">
            <w:pPr>
              <w:pStyle w:val="ListParagraph"/>
              <w:numPr>
                <w:ilvl w:val="1"/>
                <w:numId w:val="43"/>
              </w:numPr>
              <w:spacing w:line="288" w:lineRule="auto"/>
              <w:rPr>
                <w:bCs/>
                <w:lang w:val="en-GB" w:eastAsia="zh-CN"/>
              </w:rPr>
            </w:pPr>
            <w:r>
              <w:rPr>
                <w:bCs/>
                <w:lang w:val="en-GB" w:eastAsia="zh-CN"/>
              </w:rPr>
              <w:t xml:space="preserve">There is no single value for the SIR as it depends on </w:t>
            </w:r>
            <w:proofErr w:type="spellStart"/>
            <w:r>
              <w:rPr>
                <w:bCs/>
                <w:lang w:val="en-GB" w:eastAsia="zh-CN"/>
              </w:rPr>
              <w:t>gNB</w:t>
            </w:r>
            <w:proofErr w:type="spellEnd"/>
            <w:r>
              <w:rPr>
                <w:bCs/>
                <w:lang w:val="en-GB" w:eastAsia="zh-CN"/>
              </w:rPr>
              <w:t xml:space="preserve"> implementation and the knobs it deploys to handle the SI.  Also, this value range is different for FR1 and FR2. Preferred value is per-RB for SLS evaluation, not per RE</w:t>
            </w:r>
          </w:p>
          <w:p w14:paraId="45980D81" w14:textId="29CB0D6F" w:rsidR="002A458E" w:rsidRDefault="002A458E" w:rsidP="002A458E">
            <w:pPr>
              <w:pStyle w:val="ListParagraph"/>
              <w:numPr>
                <w:ilvl w:val="1"/>
                <w:numId w:val="43"/>
              </w:numPr>
              <w:spacing w:line="288" w:lineRule="auto"/>
              <w:rPr>
                <w:bCs/>
                <w:lang w:val="en-GB" w:eastAsia="zh-CN"/>
              </w:rPr>
            </w:pPr>
            <w:r w:rsidRPr="002A458E">
              <w:rPr>
                <w:bCs/>
                <w:lang w:val="en-GB" w:eastAsia="zh-CN"/>
              </w:rPr>
              <w:t>In addition to the direct leakage, there could be reflection from nearby reflectors (clutter). Support to add an FFS to study clutter impact</w:t>
            </w:r>
          </w:p>
          <w:p w14:paraId="1FBD8B5C" w14:textId="77777777" w:rsidR="002A458E" w:rsidRPr="00B63194" w:rsidRDefault="002A458E" w:rsidP="0023374C">
            <w:pPr>
              <w:spacing w:line="288" w:lineRule="auto"/>
              <w:rPr>
                <w:bCs/>
                <w:sz w:val="10"/>
                <w:szCs w:val="10"/>
                <w:lang w:val="en-GB" w:eastAsia="zh-CN"/>
              </w:rPr>
            </w:pPr>
          </w:p>
          <w:p w14:paraId="50BC805C" w14:textId="6D333A68" w:rsidR="004E6001" w:rsidRDefault="00216BA3" w:rsidP="007302FC">
            <w:pPr>
              <w:spacing w:before="0" w:line="288" w:lineRule="auto"/>
              <w:jc w:val="left"/>
              <w:rPr>
                <w:bCs/>
                <w:lang w:val="en-GB" w:eastAsia="zh-CN"/>
              </w:rPr>
            </w:pPr>
            <w:r>
              <w:rPr>
                <w:bCs/>
                <w:lang w:val="en-GB" w:eastAsia="zh-CN"/>
              </w:rPr>
              <w:t xml:space="preserve"> </w:t>
            </w:r>
            <w:r w:rsidR="004E6001">
              <w:rPr>
                <w:bCs/>
                <w:lang w:val="en-GB" w:eastAsia="zh-CN"/>
              </w:rPr>
              <w:t xml:space="preserve">Suggest </w:t>
            </w:r>
            <w:r w:rsidR="002A458E">
              <w:rPr>
                <w:bCs/>
                <w:lang w:val="en-GB" w:eastAsia="zh-CN"/>
              </w:rPr>
              <w:t>the following:</w:t>
            </w:r>
          </w:p>
          <w:p w14:paraId="5ACA875D" w14:textId="77777777" w:rsidR="0023374C" w:rsidRDefault="0023374C" w:rsidP="007302FC">
            <w:pPr>
              <w:spacing w:before="0" w:line="288" w:lineRule="auto"/>
              <w:jc w:val="left"/>
              <w:rPr>
                <w:bCs/>
                <w:lang w:val="en-GB" w:eastAsia="zh-CN"/>
              </w:rPr>
            </w:pPr>
          </w:p>
          <w:tbl>
            <w:tblPr>
              <w:tblStyle w:val="TableGrid"/>
              <w:tblW w:w="0" w:type="auto"/>
              <w:tblLook w:val="04A0" w:firstRow="1" w:lastRow="0" w:firstColumn="1" w:lastColumn="0" w:noHBand="0" w:noVBand="1"/>
            </w:tblPr>
            <w:tblGrid>
              <w:gridCol w:w="8181"/>
            </w:tblGrid>
            <w:tr w:rsidR="0023374C" w14:paraId="74FA9BB4" w14:textId="77777777" w:rsidTr="0023374C">
              <w:tc>
                <w:tcPr>
                  <w:tcW w:w="8181" w:type="dxa"/>
                </w:tcPr>
                <w:p w14:paraId="4D343A5B" w14:textId="22459CDB" w:rsidR="0023374C" w:rsidRPr="00757008" w:rsidRDefault="0023374C" w:rsidP="0023374C">
                  <w:pPr>
                    <w:rPr>
                      <w:lang w:eastAsia="zh-CN"/>
                    </w:rPr>
                  </w:pPr>
                  <w:r w:rsidRPr="00757008">
                    <w:rPr>
                      <w:lang w:eastAsia="zh-CN"/>
                    </w:rPr>
                    <w:t xml:space="preserve">For discussion of </w:t>
                  </w:r>
                  <w:proofErr w:type="spellStart"/>
                  <w:r w:rsidRPr="00757008">
                    <w:rPr>
                      <w:lang w:eastAsia="zh-CN"/>
                    </w:rPr>
                    <w:t>gNB</w:t>
                  </w:r>
                  <w:proofErr w:type="spellEnd"/>
                  <w:r w:rsidRPr="00757008">
                    <w:rPr>
                      <w:lang w:eastAsia="zh-CN"/>
                    </w:rPr>
                    <w:t xml:space="preserve"> self-interference modelling, consider introducing self-interference ratio (SIR) to represent the overall self-interference suppression capability of </w:t>
                  </w:r>
                  <w:proofErr w:type="spellStart"/>
                  <w:r w:rsidRPr="00757008">
                    <w:rPr>
                      <w:lang w:eastAsia="zh-CN"/>
                    </w:rPr>
                    <w:t>gNB</w:t>
                  </w:r>
                  <w:proofErr w:type="spellEnd"/>
                  <w:r w:rsidRPr="00757008">
                    <w:t xml:space="preserve"> </w:t>
                  </w:r>
                  <w:r w:rsidRPr="00757008">
                    <w:rPr>
                      <w:lang w:eastAsia="zh-CN"/>
                    </w:rPr>
                    <w:t xml:space="preserve">by means of spatial isolation, </w:t>
                  </w:r>
                  <w:proofErr w:type="spellStart"/>
                  <w:r w:rsidRPr="00757008">
                    <w:rPr>
                      <w:lang w:eastAsia="zh-CN"/>
                    </w:rPr>
                    <w:t>subband</w:t>
                  </w:r>
                  <w:proofErr w:type="spellEnd"/>
                  <w:r w:rsidRPr="00757008">
                    <w:rPr>
                      <w:lang w:eastAsia="zh-CN"/>
                    </w:rPr>
                    <w:t xml:space="preserve"> frequency isolation, digital interference cancellation and beamform nulling/isolation</w:t>
                  </w:r>
                  <w:r>
                    <w:rPr>
                      <w:lang w:eastAsia="zh-CN"/>
                    </w:rPr>
                    <w:t>, etc</w:t>
                  </w:r>
                  <w:r w:rsidRPr="00757008">
                    <w:rPr>
                      <w:lang w:eastAsia="zh-CN"/>
                    </w:rPr>
                    <w:t xml:space="preserve">. The SIR, denoted as </w:t>
                  </w:r>
                  <m:oMath>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oMath>
                  <w:r w:rsidRPr="00757008">
                    <w:rPr>
                      <w:lang w:eastAsia="zh-CN"/>
                    </w:rPr>
                    <w:t>,  can be defined as the ratio of the</w:t>
                  </w:r>
                  <w:r w:rsidR="002A144B">
                    <w:rPr>
                      <w:lang w:eastAsia="zh-CN"/>
                    </w:rPr>
                    <w:t xml:space="preserve"> </w:t>
                  </w:r>
                  <w:r w:rsidR="002A144B" w:rsidRPr="002A144B">
                    <w:rPr>
                      <w:color w:val="FF0000"/>
                      <w:lang w:eastAsia="zh-CN"/>
                    </w:rPr>
                    <w:t>total</w:t>
                  </w:r>
                  <w:r w:rsidRPr="002A144B">
                    <w:rPr>
                      <w:color w:val="FF0000"/>
                      <w:lang w:eastAsia="zh-CN"/>
                    </w:rPr>
                    <w:t xml:space="preserve"> </w:t>
                  </w:r>
                  <w:r w:rsidRPr="00757008">
                    <w:rPr>
                      <w:lang w:eastAsia="zh-CN"/>
                    </w:rPr>
                    <w:t xml:space="preserve">power transmitted by </w:t>
                  </w:r>
                  <w:proofErr w:type="spellStart"/>
                  <w:r w:rsidRPr="00757008">
                    <w:rPr>
                      <w:lang w:eastAsia="zh-CN"/>
                    </w:rPr>
                    <w:t>gNB</w:t>
                  </w:r>
                  <w:proofErr w:type="spellEnd"/>
                  <w:r w:rsidRPr="00757008">
                    <w:rPr>
                      <w:lang w:eastAsia="zh-CN"/>
                    </w:rPr>
                    <w:t xml:space="preserve"> </w:t>
                  </w:r>
                  <w:r w:rsidR="002A144B" w:rsidRPr="002A144B">
                    <w:rPr>
                      <w:color w:val="FF0000"/>
                      <w:lang w:eastAsia="zh-CN"/>
                    </w:rPr>
                    <w:t xml:space="preserve">across all transmit chains </w:t>
                  </w:r>
                  <w:r w:rsidRPr="00757008">
                    <w:rPr>
                      <w:lang w:eastAsia="zh-CN"/>
                    </w:rPr>
                    <w:t xml:space="preserve">on a frequency unit </w:t>
                  </w:r>
                  <w:r w:rsidRPr="00757008">
                    <w:rPr>
                      <w:i/>
                      <w:iCs/>
                      <w:lang w:eastAsia="zh-CN"/>
                    </w:rPr>
                    <w:t>m</w:t>
                  </w:r>
                  <w:r w:rsidRPr="00757008">
                    <w:rPr>
                      <w:lang w:eastAsia="zh-CN"/>
                    </w:rPr>
                    <w:t xml:space="preserve"> (e.g., </w:t>
                  </w:r>
                  <w:proofErr w:type="spellStart"/>
                  <w:r w:rsidRPr="00757008">
                    <w:rPr>
                      <w:lang w:eastAsia="zh-CN"/>
                    </w:rPr>
                    <w:t>subband</w:t>
                  </w:r>
                  <w:proofErr w:type="spellEnd"/>
                  <w:r w:rsidRPr="00757008">
                    <w:rPr>
                      <w:lang w:eastAsia="zh-CN"/>
                    </w:rPr>
                    <w:t>/RB/subcarrier</w:t>
                  </w:r>
                  <w:r w:rsidRPr="00757008">
                    <w:t xml:space="preserve"> </w:t>
                  </w:r>
                  <w:r w:rsidRPr="00757008">
                    <w:rPr>
                      <w:i/>
                      <w:iCs/>
                    </w:rPr>
                    <w:t>m</w:t>
                  </w:r>
                  <w:r w:rsidRPr="00757008">
                    <w:rPr>
                      <w:lang w:eastAsia="zh-CN"/>
                    </w:rPr>
                    <w:t xml:space="preserve">) in a SBFD carrier to the residual self-interference received by the same </w:t>
                  </w:r>
                  <w:proofErr w:type="spellStart"/>
                  <w:r w:rsidRPr="00757008">
                    <w:rPr>
                      <w:lang w:eastAsia="zh-CN"/>
                    </w:rPr>
                    <w:t>gNB</w:t>
                  </w:r>
                  <w:proofErr w:type="spellEnd"/>
                  <w:r w:rsidRPr="00757008">
                    <w:rPr>
                      <w:lang w:eastAsia="zh-CN"/>
                    </w:rPr>
                    <w:t xml:space="preserve"> </w:t>
                  </w:r>
                  <w:r w:rsidR="00B80520" w:rsidRPr="00B80520">
                    <w:rPr>
                      <w:color w:val="FF0000"/>
                      <w:lang w:eastAsia="zh-CN"/>
                    </w:rPr>
                    <w:t xml:space="preserve">on a single receiver chain </w:t>
                  </w:r>
                  <w:r w:rsidRPr="00757008">
                    <w:rPr>
                      <w:lang w:eastAsia="zh-CN"/>
                    </w:rPr>
                    <w:t xml:space="preserve">on a different frequency unit </w:t>
                  </w:r>
                  <w:r w:rsidRPr="00757008">
                    <w:rPr>
                      <w:i/>
                      <w:iCs/>
                      <w:lang w:eastAsia="zh-CN"/>
                    </w:rPr>
                    <w:t xml:space="preserve">n </w:t>
                  </w:r>
                  <w:r w:rsidRPr="00757008">
                    <w:rPr>
                      <w:lang w:eastAsia="zh-CN"/>
                    </w:rPr>
                    <w:t xml:space="preserve">(e.g., another </w:t>
                  </w:r>
                  <w:proofErr w:type="spellStart"/>
                  <w:r w:rsidRPr="00757008">
                    <w:rPr>
                      <w:lang w:eastAsia="zh-CN"/>
                    </w:rPr>
                    <w:t>subband</w:t>
                  </w:r>
                  <w:proofErr w:type="spellEnd"/>
                  <w:r w:rsidRPr="00757008">
                    <w:rPr>
                      <w:lang w:eastAsia="zh-CN"/>
                    </w:rPr>
                    <w:t>/RB/subcarrier</w:t>
                  </w:r>
                  <w:r w:rsidRPr="00757008">
                    <w:t xml:space="preserve"> </w:t>
                  </w:r>
                  <w:r w:rsidRPr="00757008">
                    <w:rPr>
                      <w:i/>
                      <w:iCs/>
                    </w:rPr>
                    <w:t>n</w:t>
                  </w:r>
                  <w:r w:rsidRPr="00757008">
                    <w:rPr>
                      <w:lang w:eastAsia="zh-CN"/>
                    </w:rPr>
                    <w:t>) in the same SBFD carrier.</w:t>
                  </w:r>
                </w:p>
                <w:p w14:paraId="2D0B18E5" w14:textId="77777777" w:rsidR="00C65960" w:rsidRDefault="00C65960" w:rsidP="00C65960">
                  <w:pPr>
                    <w:pStyle w:val="ListParagraph"/>
                    <w:numPr>
                      <w:ilvl w:val="0"/>
                      <w:numId w:val="43"/>
                    </w:numPr>
                    <w:rPr>
                      <w:lang w:eastAsia="zh-CN"/>
                    </w:rPr>
                  </w:pPr>
                  <w:r w:rsidRPr="00757008">
                    <w:rPr>
                      <w:lang w:eastAsia="zh-CN"/>
                    </w:rPr>
                    <w:t xml:space="preserve">The </w:t>
                  </w:r>
                  <w:r w:rsidRPr="009A4BCB">
                    <w:rPr>
                      <w:strike/>
                      <w:color w:val="FF0000"/>
                      <w:lang w:eastAsia="zh-CN"/>
                    </w:rPr>
                    <w:t>value or</w:t>
                  </w:r>
                  <w:r w:rsidRPr="009A4BCB">
                    <w:rPr>
                      <w:color w:val="FF0000"/>
                      <w:lang w:eastAsia="zh-CN"/>
                    </w:rPr>
                    <w:t xml:space="preserve"> </w:t>
                  </w:r>
                  <w:r w:rsidRPr="00757008">
                    <w:rPr>
                      <w:lang w:eastAsia="zh-CN"/>
                    </w:rPr>
                    <w:t>value range of SIR should be asked to RAN4</w:t>
                  </w:r>
                  <w:r>
                    <w:rPr>
                      <w:lang w:eastAsia="zh-CN"/>
                    </w:rPr>
                    <w:t xml:space="preserve"> </w:t>
                  </w:r>
                  <w:r w:rsidRPr="009A4BCB">
                    <w:rPr>
                      <w:color w:val="FF0000"/>
                      <w:lang w:eastAsia="zh-CN"/>
                    </w:rPr>
                    <w:t>for each frequency range</w:t>
                  </w:r>
                  <w:r w:rsidRPr="00757008">
                    <w:rPr>
                      <w:lang w:eastAsia="zh-CN"/>
                    </w:rPr>
                    <w:t xml:space="preserve">. The SIR can be described per </w:t>
                  </w:r>
                  <w:proofErr w:type="spellStart"/>
                  <w:r w:rsidRPr="00757008">
                    <w:rPr>
                      <w:lang w:eastAsia="zh-CN"/>
                    </w:rPr>
                    <w:t>subband</w:t>
                  </w:r>
                  <w:proofErr w:type="spellEnd"/>
                  <w:r w:rsidRPr="00757008">
                    <w:rPr>
                      <w:lang w:eastAsia="zh-CN"/>
                    </w:rPr>
                    <w:t>, per RB, or per subcarrier depending on the granularity of the frequency unit. For RAN1’s simulation purpose, it is preferred that RAN4 can provide the value or value range of per-</w:t>
                  </w:r>
                  <w:r w:rsidRPr="009A4BCB">
                    <w:rPr>
                      <w:color w:val="FF0000"/>
                      <w:lang w:eastAsia="zh-CN"/>
                    </w:rPr>
                    <w:t>RB</w:t>
                  </w:r>
                  <w:r w:rsidRPr="00757008">
                    <w:rPr>
                      <w:lang w:eastAsia="zh-CN"/>
                    </w:rPr>
                    <w:t>-SIR.</w:t>
                  </w:r>
                </w:p>
                <w:p w14:paraId="56A20CDC" w14:textId="77777777" w:rsidR="0023374C" w:rsidRPr="00757008" w:rsidRDefault="0023374C" w:rsidP="00C65960">
                  <w:pPr>
                    <w:pStyle w:val="ListParagraph"/>
                    <w:numPr>
                      <w:ilvl w:val="1"/>
                      <w:numId w:val="43"/>
                    </w:numPr>
                  </w:pPr>
                  <w:r w:rsidRPr="00757008">
                    <w:rPr>
                      <w:rFonts w:eastAsiaTheme="minorEastAsia" w:hint="eastAsia"/>
                      <w:lang w:eastAsia="zh-CN"/>
                    </w:rPr>
                    <w:t>F</w:t>
                  </w:r>
                  <w:r w:rsidRPr="00757008">
                    <w:rPr>
                      <w:rFonts w:eastAsiaTheme="minorEastAsia"/>
                      <w:lang w:eastAsia="zh-CN"/>
                    </w:rPr>
                    <w:t xml:space="preserve">FS: details of </w:t>
                  </w:r>
                  <w:proofErr w:type="spellStart"/>
                  <w:r w:rsidRPr="00757008">
                    <w:rPr>
                      <w:rFonts w:eastAsiaTheme="minorEastAsia"/>
                      <w:lang w:eastAsia="zh-CN"/>
                    </w:rPr>
                    <w:t>gNB</w:t>
                  </w:r>
                  <w:proofErr w:type="spellEnd"/>
                  <w:r w:rsidRPr="00757008">
                    <w:rPr>
                      <w:rFonts w:eastAsiaTheme="minorEastAsia"/>
                      <w:lang w:eastAsia="zh-CN"/>
                    </w:rPr>
                    <w:t xml:space="preserve"> self-interference modelling, e.g.,</w:t>
                  </w:r>
                  <w:r w:rsidRPr="00757008">
                    <w:rPr>
                      <w:lang w:val="en-GB" w:eastAsia="zh-CN"/>
                    </w:rPr>
                    <w:t xml:space="preserve"> the </w:t>
                  </w:r>
                  <w:proofErr w:type="spellStart"/>
                  <w:r w:rsidRPr="00757008">
                    <w:rPr>
                      <w:rFonts w:hint="eastAsia"/>
                      <w:lang w:val="en-GB" w:eastAsia="zh-CN"/>
                    </w:rPr>
                    <w:t>g</w:t>
                  </w:r>
                  <w:r w:rsidRPr="00757008">
                    <w:rPr>
                      <w:lang w:val="en-GB" w:eastAsia="zh-CN"/>
                    </w:rPr>
                    <w:t>NB</w:t>
                  </w:r>
                  <w:proofErr w:type="spellEnd"/>
                  <w:r w:rsidRPr="00757008">
                    <w:rPr>
                      <w:lang w:val="en-GB" w:eastAsia="zh-CN"/>
                    </w:rPr>
                    <w:t xml:space="preserve"> self-interference at UL subcarrier </w:t>
                  </w:r>
                  <w:r w:rsidRPr="00757008">
                    <w:rPr>
                      <w:i/>
                      <w:iCs/>
                      <w:lang w:val="en-GB" w:eastAsia="zh-CN"/>
                    </w:rPr>
                    <w:t>n</w:t>
                  </w:r>
                  <w:r w:rsidRPr="00757008">
                    <w:rPr>
                      <w:lang w:val="en-GB" w:eastAsia="zh-CN"/>
                    </w:rPr>
                    <w:t xml:space="preserve"> can be modelled as</w:t>
                  </w:r>
                </w:p>
                <w:p w14:paraId="21D449F0" w14:textId="312228DF" w:rsidR="0023374C" w:rsidRPr="00757008" w:rsidRDefault="0023374C" w:rsidP="00C65960">
                  <w:pPr>
                    <w:pStyle w:val="ListParagraph"/>
                    <w:numPr>
                      <w:ilvl w:val="1"/>
                      <w:numId w:val="43"/>
                    </w:numPr>
                    <w:rPr>
                      <w:lang w:val="en-GB" w:eastAsia="zh-CN"/>
                    </w:rPr>
                  </w:pPr>
                  <m:oMath>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n</m:t>
                            </m:r>
                            <m:r>
                              <w:rPr>
                                <w:rFonts w:ascii="Cambria Math" w:hAnsi="Cambria Math"/>
                                <w:lang w:eastAsia="zh-CN"/>
                              </w:rPr>
                              <m:t>,</m:t>
                            </m:r>
                            <m:r>
                              <w:rPr>
                                <w:rFonts w:ascii="Cambria Math" w:hAnsi="Cambria Math"/>
                                <w:color w:val="FF0000"/>
                                <w:lang w:eastAsia="zh-CN"/>
                              </w:rPr>
                              <m:t>r</m:t>
                            </m:r>
                            <m:sSub>
                              <m:sSubPr>
                                <m:ctrlPr>
                                  <w:rPr>
                                    <w:rFonts w:ascii="Cambria Math" w:hAnsi="Cambria Math"/>
                                    <w:i/>
                                    <w:color w:val="FF0000"/>
                                    <w:lang w:eastAsia="zh-CN"/>
                                  </w:rPr>
                                </m:ctrlPr>
                              </m:sSubPr>
                              <m:e>
                                <m:r>
                                  <w:rPr>
                                    <w:rFonts w:ascii="Cambria Math" w:hAnsi="Cambria Math"/>
                                    <w:color w:val="FF0000"/>
                                    <w:lang w:eastAsia="zh-CN"/>
                                  </w:rPr>
                                  <m:t>x</m:t>
                                </m:r>
                              </m:e>
                              <m:sub>
                                <m:r>
                                  <w:rPr>
                                    <w:rFonts w:ascii="Cambria Math" w:hAnsi="Cambria Math"/>
                                    <w:color w:val="FF0000"/>
                                    <w:lang w:eastAsia="zh-CN"/>
                                  </w:rPr>
                                  <m:t>i</m:t>
                                </m:r>
                              </m:sub>
                            </m:sSub>
                          </m:e>
                        </m:d>
                      </m:sup>
                    </m:sSubSup>
                    <m:r>
                      <w:rPr>
                        <w:rFonts w:ascii="Cambria Math" w:hAnsi="Cambria Math"/>
                        <w:lang w:eastAsia="zh-CN"/>
                      </w:rPr>
                      <m:t>=</m:t>
                    </m:r>
                    <m:nary>
                      <m:naryPr>
                        <m:chr m:val="∑"/>
                        <m:limLoc m:val="undOvr"/>
                        <m:ctrlPr>
                          <w:rPr>
                            <w:rFonts w:ascii="Cambria Math" w:hAnsi="Cambria Math"/>
                            <w:i/>
                            <w:lang w:eastAsia="zh-CN"/>
                          </w:rPr>
                        </m:ctrlPr>
                      </m:naryPr>
                      <m:sub>
                        <m:r>
                          <w:rPr>
                            <w:rFonts w:ascii="Cambria Math" w:hAnsi="Cambria Math"/>
                            <w:color w:val="FF0000"/>
                            <w:lang w:eastAsia="zh-CN"/>
                          </w:rPr>
                          <m:t>j=1</m:t>
                        </m:r>
                      </m:sub>
                      <m:sup>
                        <m:sSub>
                          <m:sSubPr>
                            <m:ctrlPr>
                              <w:rPr>
                                <w:rFonts w:ascii="Cambria Math" w:hAnsi="Cambria Math"/>
                                <w:i/>
                                <w:color w:val="FF0000"/>
                                <w:lang w:eastAsia="zh-CN"/>
                              </w:rPr>
                            </m:ctrlPr>
                          </m:sSubPr>
                          <m:e>
                            <m:r>
                              <w:rPr>
                                <w:rFonts w:ascii="Cambria Math" w:hAnsi="Cambria Math"/>
                                <w:color w:val="FF0000"/>
                                <w:lang w:eastAsia="zh-CN"/>
                              </w:rPr>
                              <m:t>N</m:t>
                            </m:r>
                          </m:e>
                          <m:sub>
                            <m:r>
                              <w:rPr>
                                <w:rFonts w:ascii="Cambria Math" w:hAnsi="Cambria Math"/>
                                <w:color w:val="FF0000"/>
                                <w:lang w:eastAsia="zh-CN"/>
                              </w:rPr>
                              <m:t>Tx</m:t>
                            </m:r>
                          </m:sub>
                        </m:sSub>
                      </m:sup>
                      <m:e>
                        <m:nary>
                          <m:naryPr>
                            <m:chr m:val="∑"/>
                            <m:limLoc m:val="undOvr"/>
                            <m:supHide m:val="1"/>
                            <m:ctrlPr>
                              <w:rPr>
                                <w:rFonts w:ascii="Cambria Math" w:hAnsi="Cambria Math"/>
                                <w:i/>
                                <w:iCs/>
                                <w:lang w:eastAsia="zh-CN"/>
                              </w:rPr>
                            </m:ctrlPr>
                          </m:naryPr>
                          <m:sub>
                            <m:eqArr>
                              <m:eqArrPr>
                                <m:ctrlPr>
                                  <w:rPr>
                                    <w:rFonts w:ascii="Cambria Math" w:hAnsi="Cambria Math"/>
                                    <w:i/>
                                    <w:iCs/>
                                    <w:lang w:eastAsia="zh-CN"/>
                                  </w:rPr>
                                </m:ctrlPr>
                              </m:eqArrPr>
                              <m:e>
                                <m:r>
                                  <w:rPr>
                                    <w:rFonts w:ascii="Cambria Math" w:hAnsi="Cambria Math"/>
                                    <w:lang w:eastAsia="zh-CN"/>
                                  </w:rPr>
                                  <m:t>m≠n</m:t>
                                </m:r>
                              </m:e>
                              <m:e>
                                <m:r>
                                  <w:rPr>
                                    <w:rFonts w:ascii="Cambria Math" w:hAnsi="Cambria Math"/>
                                    <w:lang w:eastAsia="zh-CN"/>
                                  </w:rPr>
                                  <m:t>m∈DL subband</m:t>
                                </m:r>
                              </m:e>
                            </m:eqArr>
                          </m:sub>
                          <m:sup/>
                          <m:e>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r>
                                      <w:rPr>
                                        <w:rFonts w:ascii="Cambria Math" w:hAnsi="Cambria Math"/>
                                        <w:color w:val="FF0000"/>
                                        <w:lang w:eastAsia="zh-CN"/>
                                      </w:rPr>
                                      <m:t>t</m:t>
                                    </m:r>
                                    <m:sSub>
                                      <m:sSubPr>
                                        <m:ctrlPr>
                                          <w:rPr>
                                            <w:rFonts w:ascii="Cambria Math" w:hAnsi="Cambria Math"/>
                                            <w:i/>
                                            <w:color w:val="FF0000"/>
                                            <w:lang w:eastAsia="zh-CN"/>
                                          </w:rPr>
                                        </m:ctrlPr>
                                      </m:sSubPr>
                                      <m:e>
                                        <m:r>
                                          <w:rPr>
                                            <w:rFonts w:ascii="Cambria Math" w:hAnsi="Cambria Math"/>
                                            <w:color w:val="FF0000"/>
                                            <w:lang w:eastAsia="zh-CN"/>
                                          </w:rPr>
                                          <m:t>x</m:t>
                                        </m:r>
                                      </m:e>
                                      <m:sub>
                                        <m:r>
                                          <w:rPr>
                                            <w:rFonts w:ascii="Cambria Math" w:hAnsi="Cambria Math"/>
                                            <w:color w:val="FF0000"/>
                                            <w:lang w:eastAsia="zh-CN"/>
                                          </w:rPr>
                                          <m:t>j</m:t>
                                        </m:r>
                                      </m:sub>
                                    </m:sSub>
                                  </m:e>
                                </m:d>
                              </m:sup>
                            </m:sSubSup>
                          </m:e>
                        </m:nary>
                      </m:e>
                    </m:nary>
                  </m:oMath>
                  <w:r w:rsidRPr="00757008">
                    <w:rPr>
                      <w:rFonts w:eastAsiaTheme="minorEastAsia" w:hint="eastAsia"/>
                      <w:lang w:eastAsia="zh-CN"/>
                    </w:rPr>
                    <w:t>,</w:t>
                  </w:r>
                  <w:r w:rsidRPr="00757008">
                    <w:rPr>
                      <w:rFonts w:eastAsiaTheme="minorEastAsia"/>
                      <w:lang w:eastAsia="zh-CN"/>
                    </w:rPr>
                    <w:t xml:space="preserve"> wherein,</w:t>
                  </w:r>
                </w:p>
                <w:p w14:paraId="682532E2" w14:textId="77777777" w:rsidR="0023374C" w:rsidRPr="00757008" w:rsidRDefault="0023374C" w:rsidP="00C65960">
                  <w:pPr>
                    <w:pStyle w:val="ListParagraph"/>
                    <w:numPr>
                      <w:ilvl w:val="2"/>
                      <w:numId w:val="43"/>
                    </w:numPr>
                    <w:rPr>
                      <w:lang w:val="en-GB" w:eastAsia="zh-CN"/>
                    </w:rPr>
                  </w:pPr>
                  <w:r w:rsidRPr="00757008">
                    <w:rPr>
                      <w:rFonts w:eastAsiaTheme="minorEastAsia" w:hint="eastAsia"/>
                      <w:i/>
                      <w:iCs/>
                      <w:lang w:val="en-GB" w:eastAsia="zh-CN"/>
                    </w:rPr>
                    <w:t>m</w:t>
                  </w:r>
                  <w:r w:rsidRPr="00757008">
                    <w:rPr>
                      <w:rFonts w:eastAsiaTheme="minorEastAsia"/>
                      <w:i/>
                      <w:iCs/>
                      <w:lang w:val="en-GB" w:eastAsia="zh-CN"/>
                    </w:rPr>
                    <w:t xml:space="preserve"> </w:t>
                  </w:r>
                  <w:r w:rsidRPr="00757008">
                    <w:rPr>
                      <w:rFonts w:eastAsiaTheme="minorEastAsia"/>
                      <w:lang w:val="en-GB" w:eastAsia="zh-CN"/>
                    </w:rPr>
                    <w:t>is the DL subcarrier index.</w:t>
                  </w:r>
                </w:p>
                <w:p w14:paraId="761DF8DE" w14:textId="77777777" w:rsidR="0023374C" w:rsidRPr="00757008" w:rsidRDefault="0023374C" w:rsidP="00C65960">
                  <w:pPr>
                    <w:pStyle w:val="ListParagraph"/>
                    <w:numPr>
                      <w:ilvl w:val="2"/>
                      <w:numId w:val="43"/>
                    </w:numPr>
                    <w:rPr>
                      <w:i/>
                      <w:iCs/>
                      <w:lang w:val="en-GB" w:eastAsia="zh-CN"/>
                    </w:rPr>
                  </w:pPr>
                  <m:oMath>
                    <m:r>
                      <w:rPr>
                        <w:rFonts w:ascii="Cambria Math" w:hAnsi="Cambria Math" w:hint="eastAsia"/>
                        <w:lang w:eastAsia="zh-CN"/>
                      </w:rPr>
                      <m:t>dB</m:t>
                    </m:r>
                    <m:d>
                      <m:dPr>
                        <m:ctrlPr>
                          <w:rPr>
                            <w:rFonts w:ascii="Cambria Math" w:eastAsia="SimSun" w:hAnsi="Cambria Math"/>
                            <w:i/>
                            <w:iCs/>
                            <w:szCs w:val="20"/>
                            <w:lang w:eastAsia="zh-CN"/>
                          </w:rPr>
                        </m:ctrlPr>
                      </m:dPr>
                      <m:e>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e>
                    </m:d>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up>
                    </m:sSubSup>
                    <m:r>
                      <w:rPr>
                        <w:rFonts w:ascii="Cambria Math" w:hAnsi="Cambria Math"/>
                        <w:lang w:eastAsia="zh-CN"/>
                      </w:rPr>
                      <m:t>-</m:t>
                    </m:r>
                    <m:r>
                      <w:rPr>
                        <w:rFonts w:ascii="Cambria Math" w:hAnsi="Cambria Math" w:hint="eastAsia"/>
                        <w:lang w:eastAsia="zh-CN"/>
                      </w:rPr>
                      <m:t>dB</m:t>
                    </m:r>
                    <m:d>
                      <m:dPr>
                        <m:ctrlPr>
                          <w:rPr>
                            <w:rFonts w:ascii="Cambria Math" w:eastAsia="SimSun" w:hAnsi="Cambria Math"/>
                            <w:i/>
                            <w:iCs/>
                            <w:szCs w:val="20"/>
                            <w:lang w:eastAsia="zh-CN"/>
                          </w:rPr>
                        </m:ctrlPr>
                      </m:dPr>
                      <m:e>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e>
                    </m:d>
                  </m:oMath>
                </w:p>
                <w:p w14:paraId="76E144A5" w14:textId="240FB7F6" w:rsidR="0023374C" w:rsidRPr="00757008" w:rsidRDefault="0023374C" w:rsidP="00C65960">
                  <w:pPr>
                    <w:pStyle w:val="ListParagraph"/>
                    <w:numPr>
                      <w:ilvl w:val="2"/>
                      <w:numId w:val="43"/>
                    </w:numPr>
                    <w:rPr>
                      <w:lang w:eastAsia="zh-CN"/>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up>
                    </m:sSubSup>
                  </m:oMath>
                  <w:r w:rsidRPr="00757008">
                    <w:rPr>
                      <w:rFonts w:hint="eastAsia"/>
                      <w:i/>
                      <w:iCs/>
                      <w:lang w:eastAsia="zh-CN"/>
                    </w:rPr>
                    <w:t xml:space="preserve"> </w:t>
                  </w:r>
                  <w:r w:rsidRPr="00757008">
                    <w:rPr>
                      <w:lang w:eastAsia="zh-CN"/>
                    </w:rPr>
                    <w:t xml:space="preserve">is </w:t>
                  </w:r>
                  <w:proofErr w:type="spellStart"/>
                  <w:r w:rsidRPr="00757008">
                    <w:rPr>
                      <w:lang w:eastAsia="zh-CN"/>
                    </w:rPr>
                    <w:t>gNB’s</w:t>
                  </w:r>
                  <w:proofErr w:type="spellEnd"/>
                  <w:r w:rsidRPr="00757008">
                    <w:rPr>
                      <w:lang w:eastAsia="zh-CN"/>
                    </w:rPr>
                    <w:t xml:space="preserve"> </w:t>
                  </w:r>
                  <w:r w:rsidR="00C65960">
                    <w:rPr>
                      <w:lang w:eastAsia="zh-CN"/>
                    </w:rPr>
                    <w:t xml:space="preserve">total </w:t>
                  </w:r>
                  <w:r w:rsidRPr="00757008">
                    <w:rPr>
                      <w:lang w:eastAsia="zh-CN"/>
                    </w:rPr>
                    <w:t xml:space="preserve">DL transmission power at subcarrier </w:t>
                  </w:r>
                  <w:r w:rsidRPr="00757008">
                    <w:rPr>
                      <w:i/>
                      <w:iCs/>
                      <w:lang w:eastAsia="zh-CN"/>
                    </w:rPr>
                    <w:t>m</w:t>
                  </w:r>
                  <w:r w:rsidRPr="00757008">
                    <w:rPr>
                      <w:lang w:eastAsia="zh-CN"/>
                    </w:rPr>
                    <w:t xml:space="preserve"> (in dBm).</w:t>
                  </w:r>
                </w:p>
                <w:p w14:paraId="3B1372A4" w14:textId="71EE9104" w:rsidR="0023374C" w:rsidRPr="00783446" w:rsidRDefault="0023374C" w:rsidP="00C65960">
                  <w:pPr>
                    <w:pStyle w:val="ListParagraph"/>
                    <w:numPr>
                      <w:ilvl w:val="2"/>
                      <w:numId w:val="43"/>
                    </w:numPr>
                    <w:rPr>
                      <w:lang w:val="en-GB" w:eastAsia="zh-CN"/>
                    </w:rPr>
                  </w:pPr>
                  <m:oMath>
                    <m:sSubSup>
                      <m:sSubSupPr>
                        <m:ctrlPr>
                          <w:rPr>
                            <w:rFonts w:ascii="Cambria Math" w:hAnsi="Cambria Math"/>
                            <w:i/>
                            <w:iCs/>
                            <w:lang w:eastAsia="zh-CN"/>
                          </w:rPr>
                        </m:ctrlPr>
                      </m:sSubSupPr>
                      <m:e>
                        <m:r>
                          <w:rPr>
                            <w:rFonts w:ascii="Cambria Math" w:hAnsi="Cambria Math"/>
                            <w:lang w:eastAsia="zh-CN"/>
                          </w:rPr>
                          <m:t>α</m:t>
                        </m:r>
                      </m:e>
                      <m:sub>
                        <m:r>
                          <w:rPr>
                            <w:rFonts w:ascii="Cambria Math" w:hAnsi="Cambria Math"/>
                            <w:lang w:eastAsia="zh-CN"/>
                          </w:rPr>
                          <m:t>SI</m:t>
                        </m:r>
                      </m:sub>
                      <m:sup>
                        <m:d>
                          <m:dPr>
                            <m:ctrlPr>
                              <w:rPr>
                                <w:rFonts w:ascii="Cambria Math" w:hAnsi="Cambria Math"/>
                                <w:i/>
                                <w:iCs/>
                                <w:lang w:eastAsia="zh-CN"/>
                              </w:rPr>
                            </m:ctrlPr>
                          </m:dPr>
                          <m:e>
                            <m:r>
                              <w:rPr>
                                <w:rFonts w:ascii="Cambria Math" w:hAnsi="Cambria Math"/>
                                <w:lang w:eastAsia="zh-CN"/>
                              </w:rPr>
                              <m:t>m,n</m:t>
                            </m:r>
                          </m:e>
                        </m:d>
                      </m:sup>
                    </m:sSubSup>
                  </m:oMath>
                  <w:r w:rsidRPr="00757008">
                    <w:rPr>
                      <w:rFonts w:hint="eastAsia"/>
                      <w:lang w:eastAsia="zh-CN"/>
                    </w:rPr>
                    <w:t xml:space="preserve"> </w:t>
                  </w:r>
                  <w:r w:rsidRPr="00757008">
                    <w:rPr>
                      <w:lang w:eastAsia="zh-CN"/>
                    </w:rPr>
                    <w:t>is the per-</w:t>
                  </w:r>
                  <w:r w:rsidR="00C65960" w:rsidRPr="00C65960">
                    <w:rPr>
                      <w:color w:val="FF0000"/>
                      <w:lang w:eastAsia="zh-CN"/>
                    </w:rPr>
                    <w:t>RB</w:t>
                  </w:r>
                  <w:r w:rsidRPr="00757008">
                    <w:rPr>
                      <w:lang w:eastAsia="zh-CN"/>
                    </w:rPr>
                    <w:t>-SIR.</w:t>
                  </w:r>
                </w:p>
                <w:p w14:paraId="557254C8" w14:textId="23581910" w:rsidR="00783446" w:rsidRPr="001614F8" w:rsidRDefault="00783446" w:rsidP="00C65960">
                  <w:pPr>
                    <w:pStyle w:val="ListParagraph"/>
                    <w:numPr>
                      <w:ilvl w:val="2"/>
                      <w:numId w:val="43"/>
                    </w:numPr>
                    <w:rPr>
                      <w:color w:val="FF0000"/>
                      <w:lang w:val="en-GB" w:eastAsia="zh-CN"/>
                    </w:rPr>
                  </w:pPr>
                  <m:oMath>
                    <m:sSubSup>
                      <m:sSubSupPr>
                        <m:ctrlPr>
                          <w:rPr>
                            <w:rFonts w:ascii="Cambria Math" w:hAnsi="Cambria Math"/>
                            <w:i/>
                            <w:iCs/>
                            <w:color w:val="FF0000"/>
                            <w:lang w:eastAsia="zh-CN"/>
                          </w:rPr>
                        </m:ctrlPr>
                      </m:sSubSupPr>
                      <m:e>
                        <m:r>
                          <w:rPr>
                            <w:rFonts w:ascii="Cambria Math" w:hAnsi="Cambria Math"/>
                            <w:color w:val="FF0000"/>
                            <w:lang w:eastAsia="zh-CN"/>
                          </w:rPr>
                          <m:t>I</m:t>
                        </m:r>
                      </m:e>
                      <m:sub>
                        <m:r>
                          <w:rPr>
                            <w:rFonts w:ascii="Cambria Math" w:hAnsi="Cambria Math"/>
                            <w:color w:val="FF0000"/>
                            <w:lang w:eastAsia="zh-CN"/>
                          </w:rPr>
                          <m:t>SI</m:t>
                        </m:r>
                      </m:sub>
                      <m:sup>
                        <m:d>
                          <m:dPr>
                            <m:ctrlPr>
                              <w:rPr>
                                <w:rFonts w:ascii="Cambria Math" w:hAnsi="Cambria Math"/>
                                <w:i/>
                                <w:iCs/>
                                <w:color w:val="FF0000"/>
                                <w:lang w:eastAsia="zh-CN"/>
                              </w:rPr>
                            </m:ctrlPr>
                          </m:dPr>
                          <m:e>
                            <m:r>
                              <w:rPr>
                                <w:rFonts w:ascii="Cambria Math" w:hAnsi="Cambria Math"/>
                                <w:color w:val="FF0000"/>
                                <w:lang w:eastAsia="zh-CN"/>
                              </w:rPr>
                              <m:t>n,r</m:t>
                            </m:r>
                            <m:sSub>
                              <m:sSubPr>
                                <m:ctrlPr>
                                  <w:rPr>
                                    <w:rFonts w:ascii="Cambria Math" w:hAnsi="Cambria Math"/>
                                    <w:i/>
                                    <w:color w:val="FF0000"/>
                                    <w:lang w:eastAsia="zh-CN"/>
                                  </w:rPr>
                                </m:ctrlPr>
                              </m:sSubPr>
                              <m:e>
                                <m:r>
                                  <w:rPr>
                                    <w:rFonts w:ascii="Cambria Math" w:hAnsi="Cambria Math"/>
                                    <w:color w:val="FF0000"/>
                                    <w:lang w:eastAsia="zh-CN"/>
                                  </w:rPr>
                                  <m:t>x</m:t>
                                </m:r>
                              </m:e>
                              <m:sub>
                                <m:r>
                                  <w:rPr>
                                    <w:rFonts w:ascii="Cambria Math" w:hAnsi="Cambria Math"/>
                                    <w:color w:val="FF0000"/>
                                    <w:lang w:eastAsia="zh-CN"/>
                                  </w:rPr>
                                  <m:t>i</m:t>
                                </m:r>
                              </m:sub>
                            </m:sSub>
                          </m:e>
                        </m:d>
                      </m:sup>
                    </m:sSubSup>
                  </m:oMath>
                  <w:r w:rsidRPr="001614F8">
                    <w:rPr>
                      <w:iCs/>
                      <w:color w:val="FF0000"/>
                      <w:lang w:eastAsia="zh-CN"/>
                    </w:rPr>
                    <w:t xml:space="preserve"> is </w:t>
                  </w:r>
                  <w:proofErr w:type="spellStart"/>
                  <w:r w:rsidRPr="001614F8">
                    <w:rPr>
                      <w:iCs/>
                      <w:color w:val="FF0000"/>
                      <w:lang w:eastAsia="zh-CN"/>
                    </w:rPr>
                    <w:t>gNBs</w:t>
                  </w:r>
                  <w:proofErr w:type="spellEnd"/>
                  <w:r w:rsidRPr="001614F8">
                    <w:rPr>
                      <w:iCs/>
                      <w:color w:val="FF0000"/>
                      <w:lang w:eastAsia="zh-CN"/>
                    </w:rPr>
                    <w:t xml:space="preserve"> self-</w:t>
                  </w:r>
                  <w:r w:rsidR="001614F8" w:rsidRPr="001614F8">
                    <w:rPr>
                      <w:iCs/>
                      <w:color w:val="FF0000"/>
                      <w:lang w:eastAsia="zh-CN"/>
                    </w:rPr>
                    <w:t>interference received</w:t>
                  </w:r>
                  <w:r w:rsidRPr="001614F8">
                    <w:rPr>
                      <w:iCs/>
                      <w:color w:val="FF0000"/>
                      <w:lang w:eastAsia="zh-CN"/>
                    </w:rPr>
                    <w:t xml:space="preserve"> power at </w:t>
                  </w:r>
                  <w:r w:rsidR="001614F8">
                    <w:rPr>
                      <w:iCs/>
                      <w:color w:val="FF0000"/>
                      <w:lang w:eastAsia="zh-CN"/>
                    </w:rPr>
                    <w:t>receiver</w:t>
                  </w:r>
                  <w:r w:rsidR="001614F8" w:rsidRPr="001614F8">
                    <w:rPr>
                      <w:iCs/>
                      <w:color w:val="FF0000"/>
                      <w:lang w:eastAsia="zh-CN"/>
                    </w:rPr>
                    <w:t xml:space="preserve"> chain </w:t>
                  </w:r>
                  <w:proofErr w:type="spellStart"/>
                  <w:r w:rsidR="001614F8" w:rsidRPr="001614F8">
                    <w:rPr>
                      <w:iCs/>
                      <w:color w:val="FF0000"/>
                      <w:lang w:eastAsia="zh-CN"/>
                    </w:rPr>
                    <w:t>i</w:t>
                  </w:r>
                  <w:proofErr w:type="spellEnd"/>
                  <w:r w:rsidR="001614F8" w:rsidRPr="001614F8">
                    <w:rPr>
                      <w:iCs/>
                      <w:color w:val="FF0000"/>
                      <w:lang w:eastAsia="zh-CN"/>
                    </w:rPr>
                    <w:t xml:space="preserve"> </w:t>
                  </w:r>
                  <w:r w:rsidR="001614F8" w:rsidRPr="001614F8">
                    <w:rPr>
                      <w:color w:val="FF0000"/>
                      <w:lang w:eastAsia="zh-CN"/>
                    </w:rPr>
                    <w:t xml:space="preserve">at subcarrier </w:t>
                  </w:r>
                  <w:r w:rsidR="001614F8" w:rsidRPr="001614F8">
                    <w:rPr>
                      <w:i/>
                      <w:iCs/>
                      <w:color w:val="FF0000"/>
                      <w:lang w:eastAsia="zh-CN"/>
                    </w:rPr>
                    <w:t>n</w:t>
                  </w:r>
                  <w:r w:rsidR="001614F8" w:rsidRPr="001614F8">
                    <w:rPr>
                      <w:color w:val="FF0000"/>
                      <w:lang w:eastAsia="zh-CN"/>
                    </w:rPr>
                    <w:t xml:space="preserve"> (in dBm).</w:t>
                  </w:r>
                </w:p>
                <w:p w14:paraId="1BEFC6E7" w14:textId="08389979" w:rsidR="00253965" w:rsidRDefault="00253965" w:rsidP="00253965">
                  <w:pPr>
                    <w:pStyle w:val="ListParagraph"/>
                    <w:numPr>
                      <w:ilvl w:val="1"/>
                      <w:numId w:val="43"/>
                    </w:numPr>
                    <w:rPr>
                      <w:rFonts w:eastAsiaTheme="minorEastAsia"/>
                      <w:color w:val="FF0000"/>
                      <w:lang w:eastAsia="zh-CN"/>
                    </w:rPr>
                  </w:pPr>
                  <w:r w:rsidRPr="00545F9F">
                    <w:rPr>
                      <w:rFonts w:eastAsiaTheme="minorEastAsia"/>
                      <w:color w:val="FF0000"/>
                      <w:lang w:eastAsia="zh-CN"/>
                    </w:rPr>
                    <w:t xml:space="preserve">FFS: the dependence of </w:t>
                  </w:r>
                  <m:oMath>
                    <m:sSubSup>
                      <m:sSubSupPr>
                        <m:ctrlPr>
                          <w:rPr>
                            <w:rFonts w:ascii="Cambria Math" w:eastAsiaTheme="minorEastAsia" w:hAnsi="Cambria Math"/>
                            <w:color w:val="FF0000"/>
                            <w:lang w:eastAsia="zh-CN"/>
                          </w:rPr>
                        </m:ctrlPr>
                      </m:sSubSupPr>
                      <m:e>
                        <m:r>
                          <w:rPr>
                            <w:rFonts w:ascii="Cambria Math" w:eastAsiaTheme="minorEastAsia" w:hAnsi="Cambria Math"/>
                            <w:color w:val="FF0000"/>
                            <w:lang w:eastAsia="zh-CN"/>
                          </w:rPr>
                          <m:t>α</m:t>
                        </m:r>
                      </m:e>
                      <m:sub>
                        <m:r>
                          <w:rPr>
                            <w:rFonts w:ascii="Cambria Math" w:eastAsiaTheme="minorEastAsia" w:hAnsi="Cambria Math"/>
                            <w:color w:val="FF0000"/>
                            <w:lang w:eastAsia="zh-CN"/>
                          </w:rPr>
                          <m:t>SI</m:t>
                        </m:r>
                      </m:sub>
                      <m:sup>
                        <m:d>
                          <m:dPr>
                            <m:ctrlPr>
                              <w:rPr>
                                <w:rFonts w:ascii="Cambria Math" w:eastAsiaTheme="minorEastAsia" w:hAnsi="Cambria Math"/>
                                <w:color w:val="FF0000"/>
                                <w:lang w:eastAsia="zh-CN"/>
                              </w:rPr>
                            </m:ctrlPr>
                          </m:dPr>
                          <m:e>
                            <m:r>
                              <w:rPr>
                                <w:rFonts w:ascii="Cambria Math" w:eastAsiaTheme="minorEastAsia" w:hAnsi="Cambria Math"/>
                                <w:color w:val="FF0000"/>
                                <w:lang w:eastAsia="zh-CN"/>
                              </w:rPr>
                              <m:t>m</m:t>
                            </m:r>
                            <m:r>
                              <m:rPr>
                                <m:sty m:val="p"/>
                              </m:rPr>
                              <w:rPr>
                                <w:rFonts w:ascii="Cambria Math" w:eastAsiaTheme="minorEastAsia" w:hAnsi="Cambria Math"/>
                                <w:color w:val="FF0000"/>
                                <w:lang w:eastAsia="zh-CN"/>
                              </w:rPr>
                              <m:t>,</m:t>
                            </m:r>
                            <m:r>
                              <w:rPr>
                                <w:rFonts w:ascii="Cambria Math" w:eastAsiaTheme="minorEastAsia" w:hAnsi="Cambria Math"/>
                                <w:color w:val="FF0000"/>
                                <w:lang w:eastAsia="zh-CN"/>
                              </w:rPr>
                              <m:t>n</m:t>
                            </m:r>
                          </m:e>
                        </m:d>
                      </m:sup>
                    </m:sSubSup>
                  </m:oMath>
                  <w:r w:rsidRPr="00545F9F">
                    <w:rPr>
                      <w:rFonts w:eastAsiaTheme="minorEastAsia"/>
                      <w:color w:val="FF0000"/>
                      <w:lang w:eastAsia="zh-CN"/>
                    </w:rPr>
                    <w:t>on Tx/Rx beam-pair</w:t>
                  </w:r>
                  <w:r>
                    <w:rPr>
                      <w:rFonts w:eastAsiaTheme="minorEastAsia"/>
                      <w:color w:val="FF0000"/>
                      <w:lang w:eastAsia="zh-CN"/>
                    </w:rPr>
                    <w:t xml:space="preserve"> for FR2 especially for clutter echo.</w:t>
                  </w:r>
                </w:p>
                <w:p w14:paraId="5F2FB957" w14:textId="7FC35A3C" w:rsidR="00253965" w:rsidRPr="00253965" w:rsidRDefault="00253965" w:rsidP="00253965">
                  <w:pPr>
                    <w:pStyle w:val="ListParagraph"/>
                    <w:numPr>
                      <w:ilvl w:val="1"/>
                      <w:numId w:val="43"/>
                    </w:numPr>
                    <w:rPr>
                      <w:lang w:val="en-GB" w:eastAsia="zh-CN"/>
                    </w:rPr>
                  </w:pPr>
                  <w:r w:rsidRPr="006F5F87">
                    <w:rPr>
                      <w:rFonts w:eastAsiaTheme="minorEastAsia"/>
                      <w:color w:val="FF0000"/>
                      <w:lang w:eastAsia="zh-CN"/>
                    </w:rPr>
                    <w:t xml:space="preserve">FFS: consider a statistical clutter model based on statistics of clutter strength and </w:t>
                  </w:r>
                  <w:proofErr w:type="spellStart"/>
                  <w:r w:rsidRPr="006F5F87">
                    <w:rPr>
                      <w:rFonts w:eastAsiaTheme="minorEastAsia"/>
                      <w:color w:val="FF0000"/>
                      <w:lang w:eastAsia="zh-CN"/>
                    </w:rPr>
                    <w:t>AoA</w:t>
                  </w:r>
                  <w:proofErr w:type="spellEnd"/>
                  <w:r w:rsidRPr="004A268C">
                    <w:rPr>
                      <w:rFonts w:eastAsiaTheme="minorEastAsia"/>
                      <w:lang w:eastAsia="zh-CN"/>
                    </w:rPr>
                    <w:t>.</w:t>
                  </w:r>
                </w:p>
                <w:p w14:paraId="7421CB6D" w14:textId="6823EA3A" w:rsidR="0023374C" w:rsidRPr="00757008" w:rsidRDefault="0023374C" w:rsidP="00C65960">
                  <w:pPr>
                    <w:pStyle w:val="ListParagraph"/>
                    <w:numPr>
                      <w:ilvl w:val="1"/>
                      <w:numId w:val="43"/>
                    </w:numPr>
                    <w:rPr>
                      <w:lang w:val="en-GB" w:eastAsia="zh-CN"/>
                    </w:rPr>
                  </w:pPr>
                  <w:r>
                    <w:rPr>
                      <w:rFonts w:eastAsiaTheme="minorEastAsia" w:hint="eastAsia"/>
                      <w:lang w:val="en-GB" w:eastAsia="zh-CN"/>
                    </w:rPr>
                    <w:t>T</w:t>
                  </w:r>
                  <w:r>
                    <w:rPr>
                      <w:rFonts w:eastAsiaTheme="minorEastAsia"/>
                      <w:lang w:val="en-GB" w:eastAsia="zh-CN"/>
                    </w:rPr>
                    <w:t xml:space="preserve">he feasibility of the </w:t>
                  </w:r>
                  <w:proofErr w:type="spellStart"/>
                  <w:r w:rsidRPr="00757008">
                    <w:rPr>
                      <w:rFonts w:eastAsiaTheme="minorEastAsia"/>
                      <w:lang w:eastAsia="zh-CN"/>
                    </w:rPr>
                    <w:t>gNB</w:t>
                  </w:r>
                  <w:proofErr w:type="spellEnd"/>
                  <w:r w:rsidRPr="00757008">
                    <w:rPr>
                      <w:rFonts w:eastAsiaTheme="minorEastAsia"/>
                      <w:lang w:eastAsia="zh-CN"/>
                    </w:rPr>
                    <w:t xml:space="preserve"> self-interference modelling</w:t>
                  </w:r>
                  <w:r>
                    <w:rPr>
                      <w:rFonts w:eastAsiaTheme="minorEastAsia"/>
                      <w:lang w:eastAsia="zh-CN"/>
                    </w:rPr>
                    <w:t xml:space="preserve"> should be asked to RAN4</w:t>
                  </w:r>
                </w:p>
                <w:p w14:paraId="0EBFF3DA" w14:textId="77777777" w:rsidR="0023374C" w:rsidRDefault="0023374C" w:rsidP="007302FC">
                  <w:pPr>
                    <w:spacing w:line="288" w:lineRule="auto"/>
                    <w:rPr>
                      <w:bCs/>
                      <w:lang w:val="en-GB" w:eastAsia="zh-CN"/>
                    </w:rPr>
                  </w:pPr>
                </w:p>
              </w:tc>
            </w:tr>
          </w:tbl>
          <w:p w14:paraId="7889AB95" w14:textId="77777777" w:rsidR="0023374C" w:rsidRDefault="0023374C" w:rsidP="007302FC">
            <w:pPr>
              <w:spacing w:before="0" w:line="288" w:lineRule="auto"/>
              <w:jc w:val="left"/>
              <w:rPr>
                <w:bCs/>
                <w:lang w:val="en-GB" w:eastAsia="zh-CN"/>
              </w:rPr>
            </w:pPr>
          </w:p>
          <w:p w14:paraId="5527097C" w14:textId="6C95F846" w:rsidR="00532EDD" w:rsidRPr="006A575D" w:rsidRDefault="00532EDD" w:rsidP="006A575D">
            <w:pPr>
              <w:rPr>
                <w:bCs/>
                <w:lang w:val="en-GB" w:eastAsia="zh-CN"/>
              </w:rPr>
            </w:pPr>
          </w:p>
        </w:tc>
      </w:tr>
      <w:tr w:rsidR="00532EDD" w:rsidRPr="001820A8" w14:paraId="73EBF68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53FE158"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EB4AA08" w14:textId="77777777" w:rsidR="00532EDD" w:rsidRPr="001820A8" w:rsidRDefault="00532EDD" w:rsidP="007302FC">
            <w:pPr>
              <w:spacing w:before="0" w:line="288" w:lineRule="auto"/>
              <w:jc w:val="left"/>
              <w:rPr>
                <w:bCs/>
                <w:lang w:val="en-GB" w:eastAsia="zh-CN"/>
              </w:rPr>
            </w:pPr>
          </w:p>
        </w:tc>
      </w:tr>
      <w:tr w:rsidR="00532EDD" w:rsidRPr="001820A8" w14:paraId="62948CA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E5DA289"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9314799" w14:textId="77777777" w:rsidR="00532EDD" w:rsidRPr="001820A8" w:rsidRDefault="00532EDD" w:rsidP="007302FC">
            <w:pPr>
              <w:spacing w:before="0" w:line="288" w:lineRule="auto"/>
              <w:jc w:val="left"/>
              <w:rPr>
                <w:bCs/>
                <w:lang w:val="en-GB" w:eastAsia="zh-CN"/>
              </w:rPr>
            </w:pPr>
          </w:p>
        </w:tc>
      </w:tr>
      <w:tr w:rsidR="00532EDD" w:rsidRPr="001820A8" w14:paraId="1688581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7E4B4DC"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BFB6618" w14:textId="77777777" w:rsidR="00532EDD" w:rsidRPr="001820A8" w:rsidRDefault="00532EDD" w:rsidP="007302FC">
            <w:pPr>
              <w:spacing w:before="0" w:line="288" w:lineRule="auto"/>
              <w:jc w:val="left"/>
              <w:rPr>
                <w:bCs/>
                <w:lang w:val="en-GB" w:eastAsia="zh-CN"/>
              </w:rPr>
            </w:pPr>
          </w:p>
        </w:tc>
      </w:tr>
    </w:tbl>
    <w:p w14:paraId="07A88576" w14:textId="77777777" w:rsidR="00532EDD" w:rsidRDefault="00532EDD" w:rsidP="00532EDD">
      <w:pPr>
        <w:widowControl w:val="0"/>
        <w:spacing w:after="120"/>
        <w:jc w:val="both"/>
        <w:rPr>
          <w:lang w:val="en-GB"/>
        </w:rPr>
      </w:pPr>
    </w:p>
    <w:p w14:paraId="62EE4CCD" w14:textId="6B054157" w:rsidR="009919CC" w:rsidRDefault="009919CC" w:rsidP="00F923B8"/>
    <w:p w14:paraId="092F6F5D" w14:textId="3ED13BE9" w:rsidR="009919CC" w:rsidRPr="001C1F4F" w:rsidRDefault="009919CC"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w:t>
      </w:r>
      <w:r w:rsidRPr="001C1F4F">
        <w:rPr>
          <w:b/>
          <w:bCs/>
          <w:i/>
          <w:iCs/>
          <w:sz w:val="20"/>
          <w:u w:val="single"/>
          <w:lang w:eastAsia="ja-JP"/>
        </w:rPr>
        <w:t>4:</w:t>
      </w:r>
    </w:p>
    <w:p w14:paraId="1C0F7136" w14:textId="59FB70FA" w:rsidR="00F72403" w:rsidRPr="00757008" w:rsidRDefault="009919CC" w:rsidP="00376CEE">
      <w:pPr>
        <w:spacing w:before="120"/>
        <w:jc w:val="both"/>
      </w:pPr>
      <w:r w:rsidRPr="00757008">
        <w:rPr>
          <w:lang w:eastAsia="zh-CN"/>
        </w:rPr>
        <w:t xml:space="preserve">For discussion of </w:t>
      </w:r>
      <w:proofErr w:type="spellStart"/>
      <w:r w:rsidR="00F72403" w:rsidRPr="00757008">
        <w:rPr>
          <w:lang w:eastAsia="zh-CN"/>
        </w:rPr>
        <w:t>gNB-gNB</w:t>
      </w:r>
      <w:proofErr w:type="spellEnd"/>
      <w:r w:rsidR="00F72403" w:rsidRPr="00757008">
        <w:rPr>
          <w:lang w:eastAsia="zh-CN"/>
        </w:rPr>
        <w:t xml:space="preserve"> </w:t>
      </w:r>
      <w:r w:rsidR="0058439B" w:rsidRPr="00757008">
        <w:rPr>
          <w:lang w:eastAsia="zh-CN"/>
        </w:rPr>
        <w:t xml:space="preserve">or UE-UE </w:t>
      </w:r>
      <w:r w:rsidR="00F72403" w:rsidRPr="00757008">
        <w:rPr>
          <w:lang w:eastAsia="zh-CN"/>
        </w:rPr>
        <w:t>co-channel inter-</w:t>
      </w:r>
      <w:proofErr w:type="spellStart"/>
      <w:r w:rsidR="00F72403" w:rsidRPr="00757008">
        <w:rPr>
          <w:lang w:eastAsia="zh-CN"/>
        </w:rPr>
        <w:t>subband</w:t>
      </w:r>
      <w:proofErr w:type="spellEnd"/>
      <w:r w:rsidR="00F72403" w:rsidRPr="00757008">
        <w:rPr>
          <w:lang w:eastAsia="zh-CN"/>
        </w:rPr>
        <w:t xml:space="preserve"> CLI</w:t>
      </w:r>
      <w:r w:rsidR="00FF1AF8" w:rsidRPr="00757008">
        <w:rPr>
          <w:lang w:eastAsia="zh-CN"/>
        </w:rPr>
        <w:t xml:space="preserve"> modelling</w:t>
      </w:r>
      <w:r w:rsidRPr="00757008">
        <w:rPr>
          <w:lang w:eastAsia="zh-CN"/>
        </w:rPr>
        <w:t xml:space="preserve">, consider introducing </w:t>
      </w:r>
      <w:proofErr w:type="spellStart"/>
      <w:r w:rsidR="00FF1AF8" w:rsidRPr="00757008">
        <w:rPr>
          <w:lang w:eastAsia="zh-CN"/>
        </w:rPr>
        <w:t>gNB-gNB</w:t>
      </w:r>
      <w:proofErr w:type="spellEnd"/>
      <w:r w:rsidR="00FF1AF8" w:rsidRPr="00757008">
        <w:rPr>
          <w:lang w:eastAsia="zh-CN"/>
        </w:rPr>
        <w:t xml:space="preserve"> or UE-UE</w:t>
      </w:r>
      <w:r w:rsidR="00FF1AF8" w:rsidRPr="00757008">
        <w:t xml:space="preserve"> </w:t>
      </w:r>
      <w:r w:rsidR="0058439B" w:rsidRPr="00757008">
        <w:t>inter-</w:t>
      </w:r>
      <w:proofErr w:type="spellStart"/>
      <w:r w:rsidR="0058439B" w:rsidRPr="00757008">
        <w:t>subband</w:t>
      </w:r>
      <w:proofErr w:type="spellEnd"/>
      <w:r w:rsidR="0058439B" w:rsidRPr="00757008">
        <w:t xml:space="preserve"> interference ratio (ISIR)</w:t>
      </w:r>
      <w:r w:rsidRPr="00757008">
        <w:rPr>
          <w:lang w:eastAsia="zh-CN"/>
        </w:rPr>
        <w:t>, denoted as</w:t>
      </w:r>
      <w:r w:rsidR="0058439B" w:rsidRPr="00757008">
        <w:t xml:space="preserve"> </w:t>
      </w:r>
      <m:oMath>
        <m:sSubSup>
          <m:sSubSupPr>
            <m:ctrlPr>
              <w:rPr>
                <w:rFonts w:ascii="Cambria Math" w:hAnsi="Cambria Math"/>
                <w:i/>
                <w:iCs/>
                <w:lang w:eastAsia="zh-CN"/>
              </w:rPr>
            </m:ctrlPr>
          </m:sSubSupPr>
          <m:e>
            <m:r>
              <w:rPr>
                <w:rFonts w:ascii="Cambria Math" w:hAnsi="Cambria Math"/>
                <w:lang w:eastAsia="zh-CN"/>
              </w:rPr>
              <m:t>β</m:t>
            </m:r>
          </m:e>
          <m:sub>
            <m:r>
              <w:rPr>
                <w:rFonts w:ascii="Cambria Math" w:hAnsi="Cambria Math"/>
                <w:lang w:eastAsia="zh-CN"/>
              </w:rPr>
              <m:t>gNB-gNB</m:t>
            </m:r>
          </m:sub>
          <m:sup>
            <m:d>
              <m:dPr>
                <m:ctrlPr>
                  <w:rPr>
                    <w:rFonts w:ascii="Cambria Math" w:hAnsi="Cambria Math"/>
                    <w:i/>
                    <w:iCs/>
                    <w:lang w:eastAsia="zh-CN"/>
                  </w:rPr>
                </m:ctrlPr>
              </m:dPr>
              <m:e>
                <m:r>
                  <w:rPr>
                    <w:rFonts w:ascii="Cambria Math" w:hAnsi="Cambria Math"/>
                    <w:lang w:eastAsia="zh-CN"/>
                  </w:rPr>
                  <m:t>m,n</m:t>
                </m:r>
              </m:e>
            </m:d>
          </m:sup>
        </m:sSubSup>
      </m:oMath>
      <w:r w:rsidR="00F72403" w:rsidRPr="00757008">
        <w:rPr>
          <w:i/>
          <w:iCs/>
        </w:rPr>
        <w:t xml:space="preserve"> </w:t>
      </w:r>
      <w:r w:rsidR="00EF589E" w:rsidRPr="00757008">
        <w:t xml:space="preserve">or </w:t>
      </w:r>
      <m:oMath>
        <m:sSubSup>
          <m:sSubSupPr>
            <m:ctrlPr>
              <w:rPr>
                <w:rFonts w:ascii="Cambria Math" w:hAnsi="Cambria Math"/>
                <w:i/>
                <w:iCs/>
                <w:lang w:eastAsia="zh-CN"/>
              </w:rPr>
            </m:ctrlPr>
          </m:sSubSupPr>
          <m:e>
            <m:r>
              <w:rPr>
                <w:rFonts w:ascii="Cambria Math" w:hAnsi="Cambria Math"/>
                <w:lang w:eastAsia="zh-CN"/>
              </w:rPr>
              <m:t>β</m:t>
            </m:r>
          </m:e>
          <m:sub>
            <m:r>
              <w:rPr>
                <w:rFonts w:ascii="Cambria Math" w:hAnsi="Cambria Math"/>
                <w:lang w:eastAsia="zh-CN"/>
              </w:rPr>
              <m:t>UE-UE</m:t>
            </m:r>
          </m:sub>
          <m:sup>
            <m:d>
              <m:dPr>
                <m:ctrlPr>
                  <w:rPr>
                    <w:rFonts w:ascii="Cambria Math" w:hAnsi="Cambria Math"/>
                    <w:i/>
                    <w:iCs/>
                    <w:lang w:eastAsia="zh-CN"/>
                  </w:rPr>
                </m:ctrlPr>
              </m:dPr>
              <m:e>
                <m:r>
                  <w:rPr>
                    <w:rFonts w:ascii="Cambria Math" w:hAnsi="Cambria Math"/>
                    <w:lang w:eastAsia="zh-CN"/>
                  </w:rPr>
                  <m:t>m,n</m:t>
                </m:r>
              </m:e>
            </m:d>
          </m:sup>
        </m:sSubSup>
      </m:oMath>
      <w:r w:rsidR="0058439B" w:rsidRPr="00757008">
        <w:t xml:space="preserve">, </w:t>
      </w:r>
      <w:r w:rsidR="0006725D" w:rsidRPr="00757008">
        <w:t>defined</w:t>
      </w:r>
      <w:r w:rsidR="00E718A4" w:rsidRPr="00757008">
        <w:t xml:space="preserve"> as</w:t>
      </w:r>
      <w:r w:rsidR="00F72403" w:rsidRPr="00757008">
        <w:t xml:space="preserve"> the </w:t>
      </w:r>
      <w:r w:rsidR="005D5612" w:rsidRPr="00757008">
        <w:t xml:space="preserve">ratio of the </w:t>
      </w:r>
      <w:r w:rsidR="00F72403" w:rsidRPr="00757008">
        <w:t xml:space="preserve">power transmitted by the aggressor </w:t>
      </w:r>
      <w:proofErr w:type="spellStart"/>
      <w:r w:rsidR="00F72403" w:rsidRPr="00757008">
        <w:t>gNB</w:t>
      </w:r>
      <w:proofErr w:type="spellEnd"/>
      <w:r w:rsidR="00F72403" w:rsidRPr="00757008">
        <w:t xml:space="preserve">/UE on </w:t>
      </w:r>
      <w:r w:rsidR="00E718A4" w:rsidRPr="00757008">
        <w:t>a</w:t>
      </w:r>
      <w:r w:rsidR="00F72403" w:rsidRPr="00757008">
        <w:t xml:space="preserve"> frequency unit</w:t>
      </w:r>
      <w:r w:rsidR="00E718A4" w:rsidRPr="00757008">
        <w:rPr>
          <w:lang w:eastAsia="zh-CN"/>
        </w:rPr>
        <w:t xml:space="preserve"> </w:t>
      </w:r>
      <w:r w:rsidR="00E718A4" w:rsidRPr="00757008">
        <w:rPr>
          <w:i/>
          <w:iCs/>
          <w:lang w:eastAsia="zh-CN"/>
        </w:rPr>
        <w:t>m</w:t>
      </w:r>
      <w:r w:rsidR="00F72403" w:rsidRPr="00757008">
        <w:t xml:space="preserve"> (e.g., </w:t>
      </w:r>
      <w:proofErr w:type="spellStart"/>
      <w:r w:rsidR="00F72403" w:rsidRPr="00757008">
        <w:t>subband</w:t>
      </w:r>
      <w:proofErr w:type="spellEnd"/>
      <w:r w:rsidR="00F72403" w:rsidRPr="00757008">
        <w:t>/RB/subcarrier</w:t>
      </w:r>
      <w:r w:rsidR="00E718A4" w:rsidRPr="00757008">
        <w:t xml:space="preserve"> </w:t>
      </w:r>
      <w:r w:rsidR="00E718A4" w:rsidRPr="00757008">
        <w:rPr>
          <w:i/>
          <w:iCs/>
        </w:rPr>
        <w:t>m</w:t>
      </w:r>
      <w:r w:rsidR="00F72403" w:rsidRPr="00757008">
        <w:t xml:space="preserve">) in a SBFD carrier to the interference received by the victim </w:t>
      </w:r>
      <w:proofErr w:type="spellStart"/>
      <w:r w:rsidR="00F72403" w:rsidRPr="00757008">
        <w:t>gNB</w:t>
      </w:r>
      <w:proofErr w:type="spellEnd"/>
      <w:r w:rsidR="00F72403" w:rsidRPr="00757008">
        <w:t xml:space="preserve">/UE on a different frequency unit </w:t>
      </w:r>
      <w:r w:rsidR="00A6355A" w:rsidRPr="00757008">
        <w:rPr>
          <w:i/>
          <w:iCs/>
          <w:lang w:eastAsia="zh-CN"/>
        </w:rPr>
        <w:t xml:space="preserve">n </w:t>
      </w:r>
      <w:r w:rsidR="00F72403" w:rsidRPr="00757008">
        <w:t xml:space="preserve">(e.g., another </w:t>
      </w:r>
      <w:proofErr w:type="spellStart"/>
      <w:r w:rsidR="00F72403" w:rsidRPr="00757008">
        <w:t>subband</w:t>
      </w:r>
      <w:proofErr w:type="spellEnd"/>
      <w:r w:rsidR="00F72403" w:rsidRPr="00757008">
        <w:t>/RB/subcarrier</w:t>
      </w:r>
      <w:r w:rsidR="00E718A4" w:rsidRPr="00757008">
        <w:t xml:space="preserve"> </w:t>
      </w:r>
      <w:r w:rsidR="00E718A4" w:rsidRPr="00757008">
        <w:rPr>
          <w:i/>
          <w:iCs/>
        </w:rPr>
        <w:t>n</w:t>
      </w:r>
      <w:r w:rsidR="00F72403" w:rsidRPr="00757008">
        <w:t>) in the same SBFD carrier.</w:t>
      </w:r>
    </w:p>
    <w:p w14:paraId="47244D2E" w14:textId="2571C2DA" w:rsidR="00F72403" w:rsidRPr="00757008" w:rsidRDefault="008F0928" w:rsidP="00D52436">
      <w:pPr>
        <w:pStyle w:val="ListParagraph"/>
        <w:numPr>
          <w:ilvl w:val="0"/>
          <w:numId w:val="42"/>
        </w:numPr>
        <w:spacing w:before="120"/>
        <w:jc w:val="both"/>
      </w:pPr>
      <w:r w:rsidRPr="00757008">
        <w:rPr>
          <w:lang w:eastAsia="zh-CN"/>
        </w:rPr>
        <w:t xml:space="preserve">The value or value range of </w:t>
      </w:r>
      <w:r w:rsidRPr="00757008">
        <w:t xml:space="preserve">ISIR </w:t>
      </w:r>
      <w:r w:rsidRPr="00757008">
        <w:rPr>
          <w:lang w:eastAsia="zh-CN"/>
        </w:rPr>
        <w:t xml:space="preserve">should be asked to RAN4. </w:t>
      </w:r>
      <w:r w:rsidR="00F72403" w:rsidRPr="00757008">
        <w:t xml:space="preserve">The ISIR can be described per </w:t>
      </w:r>
      <w:proofErr w:type="spellStart"/>
      <w:r w:rsidR="00F72403" w:rsidRPr="00757008">
        <w:t>subband</w:t>
      </w:r>
      <w:proofErr w:type="spellEnd"/>
      <w:r w:rsidR="00F72403" w:rsidRPr="00757008">
        <w:t>, per RB, or per subcarrier depending on the granularity of the frequency unit. For RAN1’s simulation purpose, it is preferred that RAN4 can provide the value or value range of per-subcarrier-ISIR.</w:t>
      </w:r>
    </w:p>
    <w:p w14:paraId="3F4BD421" w14:textId="1E2A08D4" w:rsidR="007A1710" w:rsidRPr="00757008" w:rsidRDefault="007A1710" w:rsidP="00D52436">
      <w:pPr>
        <w:pStyle w:val="ListParagraph"/>
        <w:numPr>
          <w:ilvl w:val="0"/>
          <w:numId w:val="42"/>
        </w:numPr>
      </w:pPr>
      <w:r w:rsidRPr="00757008">
        <w:rPr>
          <w:rFonts w:eastAsiaTheme="minorEastAsia" w:hint="eastAsia"/>
          <w:lang w:eastAsia="zh-CN"/>
        </w:rPr>
        <w:t>F</w:t>
      </w:r>
      <w:r w:rsidRPr="00757008">
        <w:rPr>
          <w:rFonts w:eastAsiaTheme="minorEastAsia"/>
          <w:lang w:eastAsia="zh-CN"/>
        </w:rPr>
        <w:t xml:space="preserve">FS: </w:t>
      </w:r>
      <w:r w:rsidR="000E1421" w:rsidRPr="00757008">
        <w:rPr>
          <w:rFonts w:eastAsiaTheme="minorEastAsia"/>
          <w:lang w:eastAsia="zh-CN"/>
        </w:rPr>
        <w:t xml:space="preserve">details of </w:t>
      </w:r>
      <w:proofErr w:type="spellStart"/>
      <w:r w:rsidR="000E1421" w:rsidRPr="00757008">
        <w:rPr>
          <w:lang w:eastAsia="zh-CN"/>
        </w:rPr>
        <w:t>gNB-gNB</w:t>
      </w:r>
      <w:proofErr w:type="spellEnd"/>
      <w:r w:rsidR="000E1421" w:rsidRPr="00757008">
        <w:rPr>
          <w:lang w:eastAsia="zh-CN"/>
        </w:rPr>
        <w:t xml:space="preserve"> co-channel inter-</w:t>
      </w:r>
      <w:proofErr w:type="spellStart"/>
      <w:r w:rsidR="000E1421" w:rsidRPr="00757008">
        <w:rPr>
          <w:lang w:eastAsia="zh-CN"/>
        </w:rPr>
        <w:t>subband</w:t>
      </w:r>
      <w:proofErr w:type="spellEnd"/>
      <w:r w:rsidR="000E1421" w:rsidRPr="00757008">
        <w:rPr>
          <w:lang w:eastAsia="zh-CN"/>
        </w:rPr>
        <w:t xml:space="preserve"> CLI modelling</w:t>
      </w:r>
      <w:r w:rsidR="000E1421" w:rsidRPr="00757008">
        <w:rPr>
          <w:rFonts w:eastAsiaTheme="minorEastAsia"/>
          <w:lang w:eastAsia="zh-CN"/>
        </w:rPr>
        <w:t>,</w:t>
      </w:r>
      <w:r w:rsidRPr="00757008">
        <w:rPr>
          <w:rFonts w:eastAsiaTheme="minorEastAsia"/>
          <w:lang w:eastAsia="zh-CN"/>
        </w:rPr>
        <w:t xml:space="preserve"> e.g.,</w:t>
      </w:r>
    </w:p>
    <w:p w14:paraId="6D9C57A7" w14:textId="0D33E1F9" w:rsidR="007A1710" w:rsidRPr="00757008" w:rsidRDefault="000E1421" w:rsidP="00D52436">
      <w:pPr>
        <w:pStyle w:val="ListParagraph"/>
        <w:numPr>
          <w:ilvl w:val="1"/>
          <w:numId w:val="42"/>
        </w:numPr>
        <w:jc w:val="both"/>
        <w:rPr>
          <w:i/>
          <w:lang w:val="en-GB" w:eastAsia="zh-CN"/>
        </w:rPr>
      </w:pPr>
      <w:r w:rsidRPr="00757008">
        <w:rPr>
          <w:iCs/>
          <w:lang w:eastAsia="zh-CN"/>
        </w:rPr>
        <w:t xml:space="preserve">The </w:t>
      </w:r>
      <w:proofErr w:type="spellStart"/>
      <w:r w:rsidRPr="00757008">
        <w:rPr>
          <w:iCs/>
          <w:lang w:eastAsia="zh-CN"/>
        </w:rPr>
        <w:t>gNB-gNB</w:t>
      </w:r>
      <w:proofErr w:type="spellEnd"/>
      <w:r w:rsidRPr="00757008">
        <w:rPr>
          <w:iCs/>
          <w:lang w:eastAsia="zh-CN"/>
        </w:rPr>
        <w:t xml:space="preserve"> c</w:t>
      </w:r>
      <w:r w:rsidR="007A1710" w:rsidRPr="00757008">
        <w:rPr>
          <w:iCs/>
          <w:lang w:eastAsia="zh-CN"/>
        </w:rPr>
        <w:t>o-channel inter-</w:t>
      </w:r>
      <w:proofErr w:type="spellStart"/>
      <w:r w:rsidR="007A1710" w:rsidRPr="00757008">
        <w:rPr>
          <w:iCs/>
          <w:lang w:eastAsia="zh-CN"/>
        </w:rPr>
        <w:t>subband</w:t>
      </w:r>
      <w:proofErr w:type="spellEnd"/>
      <w:r w:rsidR="007A1710" w:rsidRPr="00757008">
        <w:rPr>
          <w:iCs/>
          <w:lang w:eastAsia="zh-CN"/>
        </w:rPr>
        <w:t xml:space="preserve"> CLI</w:t>
      </w:r>
      <w:r w:rsidRPr="00757008">
        <w:rPr>
          <w:iCs/>
          <w:lang w:eastAsia="zh-CN"/>
        </w:rPr>
        <w:t xml:space="preserve"> </w:t>
      </w:r>
      <w:r w:rsidR="006F6DD2" w:rsidRPr="00757008">
        <w:rPr>
          <w:iCs/>
          <w:lang w:eastAsia="zh-CN"/>
        </w:rPr>
        <w:t xml:space="preserve">from aggressor </w:t>
      </w:r>
      <w:proofErr w:type="spellStart"/>
      <w:r w:rsidR="006F6DD2" w:rsidRPr="00757008">
        <w:rPr>
          <w:iCs/>
          <w:lang w:eastAsia="zh-CN"/>
        </w:rPr>
        <w:t>gNB</w:t>
      </w:r>
      <w:proofErr w:type="spellEnd"/>
      <w:r w:rsidR="006F6DD2" w:rsidRPr="00757008">
        <w:rPr>
          <w:iCs/>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oMath>
      <w:r w:rsidR="006F6DD2" w:rsidRPr="00757008">
        <w:rPr>
          <w:rFonts w:eastAsiaTheme="minorEastAsia" w:hint="eastAsia"/>
          <w:lang w:eastAsia="zh-CN"/>
        </w:rPr>
        <w:t xml:space="preserve"> </w:t>
      </w:r>
      <w:r w:rsidR="006F6DD2" w:rsidRPr="00757008">
        <w:rPr>
          <w:rFonts w:eastAsiaTheme="minorEastAsia"/>
          <w:lang w:eastAsia="zh-CN"/>
        </w:rPr>
        <w:t xml:space="preserve">to </w:t>
      </w:r>
      <w:r w:rsidRPr="00757008">
        <w:rPr>
          <w:iCs/>
          <w:lang w:val="en-GB" w:eastAsia="zh-CN"/>
        </w:rPr>
        <w:t xml:space="preserve">victim </w:t>
      </w:r>
      <w:proofErr w:type="spellStart"/>
      <w:r w:rsidRPr="00757008">
        <w:rPr>
          <w:iCs/>
          <w:lang w:val="en-GB" w:eastAsia="zh-CN"/>
        </w:rPr>
        <w:t>gNB</w:t>
      </w:r>
      <w:proofErr w:type="spellEnd"/>
      <w:r w:rsidRPr="00757008">
        <w:rPr>
          <w:iCs/>
          <w:lang w:val="en-GB" w:eastAsia="zh-CN"/>
        </w:rPr>
        <w:t xml:space="preserve"> </w:t>
      </w:r>
      <w:r w:rsidRPr="00757008">
        <w:rPr>
          <w:i/>
          <w:lang w:val="en-GB" w:eastAsia="zh-CN"/>
        </w:rPr>
        <w:t>A</w:t>
      </w:r>
      <w:r w:rsidRPr="00757008">
        <w:rPr>
          <w:iCs/>
          <w:lang w:val="en-GB" w:eastAsia="zh-CN"/>
        </w:rPr>
        <w:t xml:space="preserve"> at UL subcarrier </w:t>
      </w:r>
      <w:r w:rsidRPr="00757008">
        <w:rPr>
          <w:i/>
          <w:lang w:val="en-GB" w:eastAsia="zh-CN"/>
        </w:rPr>
        <w:t>n</w:t>
      </w:r>
      <w:r w:rsidRPr="00757008">
        <w:rPr>
          <w:iCs/>
          <w:lang w:val="en-GB" w:eastAsia="zh-CN"/>
        </w:rPr>
        <w:t xml:space="preserve"> can be model</w:t>
      </w:r>
      <w:r w:rsidRPr="00757008">
        <w:rPr>
          <w:lang w:val="en-GB" w:eastAsia="zh-CN"/>
        </w:rPr>
        <w:t>led as</w:t>
      </w:r>
      <w:r w:rsidR="007A1710" w:rsidRPr="00757008">
        <w:rPr>
          <w:i/>
          <w:lang w:eastAsia="zh-CN"/>
        </w:rPr>
        <w:t xml:space="preserve"> </w:t>
      </w:r>
      <m:oMath>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r>
              <w:rPr>
                <w:rFonts w:ascii="Cambria Math" w:hAnsi="Cambria Math"/>
                <w:lang w:eastAsia="zh-CN"/>
              </w:rPr>
              <m:t>→A</m:t>
            </m:r>
          </m:sup>
        </m:sSubSup>
        <m:r>
          <w:rPr>
            <w:rFonts w:ascii="Cambria Math" w:hAnsi="Cambria Math"/>
            <w:lang w:eastAsia="zh-CN"/>
          </w:rPr>
          <m:t>=</m:t>
        </m:r>
        <m:nary>
          <m:naryPr>
            <m:chr m:val="∑"/>
            <m:limLoc m:val="undOvr"/>
            <m:supHide m:val="1"/>
            <m:ctrlPr>
              <w:rPr>
                <w:rFonts w:ascii="Cambria Math" w:hAnsi="Cambria Math"/>
                <w:i/>
                <w:lang w:eastAsia="zh-CN"/>
              </w:rPr>
            </m:ctrlPr>
          </m:naryPr>
          <m:sub>
            <m:eqArr>
              <m:eqArrPr>
                <m:ctrlPr>
                  <w:rPr>
                    <w:rFonts w:ascii="Cambria Math" w:hAnsi="Cambria Math"/>
                    <w:i/>
                    <w:lang w:eastAsia="zh-CN"/>
                  </w:rPr>
                </m:ctrlPr>
              </m:eqArrPr>
              <m:e>
                <m:r>
                  <w:rPr>
                    <w:rFonts w:ascii="Cambria Math" w:hAnsi="Cambria Math"/>
                    <w:lang w:eastAsia="zh-CN"/>
                  </w:rPr>
                  <m:t>m≠n</m:t>
                </m:r>
              </m:e>
              <m:e>
                <m:r>
                  <w:rPr>
                    <w:rFonts w:ascii="Cambria Math" w:hAnsi="Cambria Math"/>
                    <w:lang w:eastAsia="zh-CN"/>
                  </w:rPr>
                  <m:t>m∈DL subband</m:t>
                </m:r>
              </m:e>
            </m:eqArr>
          </m:sub>
          <m:sup/>
          <m:e>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m,n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r>
                  <w:rPr>
                    <w:rFonts w:ascii="Cambria Math" w:hAnsi="Cambria Math"/>
                    <w:lang w:eastAsia="zh-CN"/>
                  </w:rPr>
                  <m:t>→A</m:t>
                </m:r>
              </m:sup>
            </m:sSubSup>
          </m:e>
        </m:nary>
      </m:oMath>
      <w:r w:rsidR="007A1710" w:rsidRPr="00757008">
        <w:rPr>
          <w:rFonts w:eastAsiaTheme="minorEastAsia" w:hint="eastAsia"/>
          <w:i/>
          <w:lang w:eastAsia="zh-CN"/>
        </w:rPr>
        <w:t>,</w:t>
      </w:r>
      <w:r w:rsidR="007A1710" w:rsidRPr="00757008">
        <w:rPr>
          <w:rFonts w:eastAsiaTheme="minorEastAsia"/>
          <w:i/>
          <w:lang w:eastAsia="zh-CN"/>
        </w:rPr>
        <w:t xml:space="preserve"> </w:t>
      </w:r>
      <w:r w:rsidR="007A1710" w:rsidRPr="00257614">
        <w:rPr>
          <w:rFonts w:eastAsiaTheme="minorEastAsia"/>
          <w:iCs/>
          <w:lang w:eastAsia="zh-CN"/>
        </w:rPr>
        <w:t>wherein,</w:t>
      </w:r>
    </w:p>
    <w:p w14:paraId="332F4A87" w14:textId="2A8DB7AA" w:rsidR="006F6DD2" w:rsidRPr="00757008" w:rsidRDefault="006F6DD2" w:rsidP="00D52436">
      <w:pPr>
        <w:pStyle w:val="ListParagraph"/>
        <w:numPr>
          <w:ilvl w:val="2"/>
          <w:numId w:val="42"/>
        </w:numPr>
        <w:jc w:val="both"/>
        <w:rPr>
          <w:lang w:val="en-GB" w:eastAsia="zh-CN"/>
        </w:rPr>
      </w:pPr>
      <w:r w:rsidRPr="00757008">
        <w:rPr>
          <w:rFonts w:eastAsiaTheme="minorEastAsia" w:hint="eastAsia"/>
          <w:i/>
          <w:iCs/>
          <w:lang w:val="en-GB" w:eastAsia="zh-CN"/>
        </w:rPr>
        <w:t>m</w:t>
      </w:r>
      <w:r w:rsidRPr="00757008">
        <w:rPr>
          <w:rFonts w:eastAsiaTheme="minorEastAsia"/>
          <w:i/>
          <w:iCs/>
          <w:lang w:val="en-GB" w:eastAsia="zh-CN"/>
        </w:rPr>
        <w:t xml:space="preserve"> </w:t>
      </w:r>
      <w:r w:rsidRPr="00757008">
        <w:rPr>
          <w:rFonts w:eastAsiaTheme="minorEastAsia"/>
          <w:lang w:val="en-GB" w:eastAsia="zh-CN"/>
        </w:rPr>
        <w:t>is the DL subcarrier index</w:t>
      </w:r>
      <w:r w:rsidR="003758F4" w:rsidRPr="00757008">
        <w:rPr>
          <w:rFonts w:eastAsiaTheme="minorEastAsia"/>
          <w:lang w:val="en-GB" w:eastAsia="zh-CN"/>
        </w:rPr>
        <w:t xml:space="preserve"> of </w:t>
      </w:r>
      <w:r w:rsidR="003758F4" w:rsidRPr="00757008">
        <w:rPr>
          <w:iCs/>
          <w:lang w:eastAsia="zh-CN"/>
        </w:rPr>
        <w:t xml:space="preserve">aggressor </w:t>
      </w:r>
      <w:proofErr w:type="spellStart"/>
      <w:r w:rsidR="003758F4" w:rsidRPr="00757008">
        <w:rPr>
          <w:iCs/>
          <w:lang w:eastAsia="zh-CN"/>
        </w:rPr>
        <w:t>gNB</w:t>
      </w:r>
      <w:proofErr w:type="spellEnd"/>
      <w:r w:rsidR="003758F4" w:rsidRPr="0075700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oMath>
      <w:r w:rsidRPr="00757008">
        <w:rPr>
          <w:rFonts w:eastAsiaTheme="minorEastAsia"/>
          <w:lang w:val="en-GB" w:eastAsia="zh-CN"/>
        </w:rPr>
        <w:t>.</w:t>
      </w:r>
    </w:p>
    <w:p w14:paraId="21DB9223" w14:textId="2FDE17FD" w:rsidR="007A1710" w:rsidRPr="00757008" w:rsidRDefault="00757008" w:rsidP="00D52436">
      <w:pPr>
        <w:pStyle w:val="ListParagraph"/>
        <w:numPr>
          <w:ilvl w:val="2"/>
          <w:numId w:val="42"/>
        </w:numPr>
        <w:rPr>
          <w:i/>
          <w:lang w:val="en-GB" w:eastAsia="zh-CN"/>
        </w:rPr>
      </w:pPr>
      <m:oMath>
        <m:r>
          <w:rPr>
            <w:rFonts w:ascii="Cambria Math" w:hAnsi="Cambria Math" w:hint="eastAsia"/>
            <w:lang w:eastAsia="zh-CN"/>
          </w:rPr>
          <m:t>dB</m:t>
        </m:r>
        <m:d>
          <m:dPr>
            <m:ctrlPr>
              <w:rPr>
                <w:rFonts w:ascii="Cambria Math" w:eastAsia="SimSun" w:hAnsi="Cambria Math"/>
                <w:i/>
                <w:szCs w:val="20"/>
                <w:lang w:eastAsia="zh-CN"/>
              </w:rPr>
            </m:ctrlPr>
          </m:dPr>
          <m:e>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m,n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r>
                  <w:rPr>
                    <w:rFonts w:ascii="Cambria Math" w:hAnsi="Cambria Math"/>
                    <w:lang w:eastAsia="zh-CN"/>
                  </w:rPr>
                  <m:t>→A</m:t>
                </m:r>
              </m:sup>
            </m:sSubSup>
          </m:e>
        </m:d>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sup>
        </m:sSubSup>
        <m:r>
          <w:rPr>
            <w:rFonts w:ascii="Cambria Math" w:hAnsi="Cambria Math"/>
            <w:lang w:eastAsia="zh-CN"/>
          </w:rPr>
          <m:t>+Channel Gain</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r>
              <w:rPr>
                <w:rFonts w:ascii="Cambria Math" w:hAnsi="Cambria Math"/>
                <w:lang w:eastAsia="zh-CN"/>
              </w:rPr>
              <m:t>→A</m:t>
            </m:r>
          </m:e>
        </m:d>
        <m:r>
          <w:rPr>
            <w:rFonts w:ascii="Cambria Math" w:hAnsi="Cambria Math"/>
            <w:lang w:eastAsia="zh-CN"/>
          </w:rPr>
          <m:t>-</m:t>
        </m:r>
        <m:r>
          <w:rPr>
            <w:rFonts w:ascii="Cambria Math" w:hAnsi="Cambria Math" w:hint="eastAsia"/>
            <w:lang w:eastAsia="zh-CN"/>
          </w:rPr>
          <m:t>dB</m:t>
        </m:r>
        <m:d>
          <m:dPr>
            <m:ctrlPr>
              <w:rPr>
                <w:rFonts w:ascii="Cambria Math" w:eastAsia="SimSun" w:hAnsi="Cambria Math"/>
                <w:i/>
                <w:szCs w:val="20"/>
                <w:lang w:eastAsia="zh-CN"/>
              </w:rPr>
            </m:ctrlPr>
          </m:dPr>
          <m:e>
            <m:sSubSup>
              <m:sSubSupPr>
                <m:ctrlPr>
                  <w:rPr>
                    <w:rFonts w:ascii="Cambria Math" w:hAnsi="Cambria Math"/>
                    <w:i/>
                    <w:lang w:eastAsia="zh-CN"/>
                  </w:rPr>
                </m:ctrlPr>
              </m:sSubSupPr>
              <m:e>
                <m:r>
                  <w:rPr>
                    <w:rFonts w:ascii="Cambria Math" w:hAnsi="Cambria Math"/>
                    <w:lang w:eastAsia="zh-CN"/>
                  </w:rPr>
                  <m:t>β</m:t>
                </m:r>
              </m:e>
              <m:sub>
                <m: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e>
        </m:d>
      </m:oMath>
    </w:p>
    <w:p w14:paraId="0323C2EF" w14:textId="0499F749" w:rsidR="006F6DD2" w:rsidRPr="00757008" w:rsidRDefault="00C85CAA" w:rsidP="00D52436">
      <w:pPr>
        <w:pStyle w:val="ListParagraph"/>
        <w:numPr>
          <w:ilvl w:val="2"/>
          <w:numId w:val="42"/>
        </w:numPr>
        <w:jc w:val="both"/>
        <w:rPr>
          <w:lang w:eastAsia="zh-CN"/>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sup>
        </m:sSubSup>
      </m:oMath>
      <w:r w:rsidR="004948E6" w:rsidRPr="00757008">
        <w:rPr>
          <w:rFonts w:hint="eastAsia"/>
          <w:i/>
          <w:iCs/>
          <w:lang w:eastAsia="zh-CN"/>
        </w:rPr>
        <w:t xml:space="preserve"> </w:t>
      </w:r>
      <w:r w:rsidR="004948E6" w:rsidRPr="00757008">
        <w:rPr>
          <w:lang w:eastAsia="zh-CN"/>
        </w:rPr>
        <w:t xml:space="preserve">is the DL transmission power of </w:t>
      </w:r>
      <w:r w:rsidR="004948E6" w:rsidRPr="00757008">
        <w:rPr>
          <w:iCs/>
          <w:lang w:eastAsia="zh-CN"/>
        </w:rPr>
        <w:t xml:space="preserve">aggressor </w:t>
      </w:r>
      <w:proofErr w:type="spellStart"/>
      <w:r w:rsidR="004948E6" w:rsidRPr="00757008">
        <w:rPr>
          <w:iCs/>
          <w:lang w:eastAsia="zh-CN"/>
        </w:rPr>
        <w:t>gNB</w:t>
      </w:r>
      <w:proofErr w:type="spellEnd"/>
      <w:r w:rsidR="004948E6" w:rsidRPr="0075700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oMath>
      <w:r w:rsidR="004948E6" w:rsidRPr="00757008">
        <w:rPr>
          <w:rFonts w:eastAsiaTheme="minorEastAsia" w:hint="eastAsia"/>
          <w:lang w:eastAsia="zh-CN"/>
        </w:rPr>
        <w:t xml:space="preserve"> </w:t>
      </w:r>
      <w:r w:rsidR="004948E6" w:rsidRPr="00757008">
        <w:rPr>
          <w:lang w:eastAsia="zh-CN"/>
        </w:rPr>
        <w:t xml:space="preserve">at subcarrier </w:t>
      </w:r>
      <w:r w:rsidR="004948E6" w:rsidRPr="00757008">
        <w:rPr>
          <w:i/>
          <w:iCs/>
          <w:lang w:eastAsia="zh-CN"/>
        </w:rPr>
        <w:t>m</w:t>
      </w:r>
      <w:r w:rsidR="004948E6" w:rsidRPr="00757008">
        <w:rPr>
          <w:lang w:eastAsia="zh-CN"/>
        </w:rPr>
        <w:t xml:space="preserve"> (in dBm</w:t>
      </w:r>
      <w:proofErr w:type="gramStart"/>
      <w:r w:rsidR="004948E6" w:rsidRPr="00757008">
        <w:rPr>
          <w:lang w:eastAsia="zh-CN"/>
        </w:rPr>
        <w:t>)</w:t>
      </w:r>
      <w:r w:rsidR="006F6DD2" w:rsidRPr="00757008">
        <w:rPr>
          <w:lang w:eastAsia="zh-CN"/>
        </w:rPr>
        <w:t>.</w:t>
      </w:r>
      <w:proofErr w:type="gramEnd"/>
    </w:p>
    <w:p w14:paraId="7F8214EA" w14:textId="1C8F9E32" w:rsidR="007A1710" w:rsidRPr="00757008" w:rsidRDefault="00757008" w:rsidP="00D52436">
      <w:pPr>
        <w:pStyle w:val="ListParagraph"/>
        <w:numPr>
          <w:ilvl w:val="2"/>
          <w:numId w:val="42"/>
        </w:numPr>
        <w:spacing w:before="120"/>
        <w:rPr>
          <w:iCs/>
          <w:lang w:eastAsia="zh-CN"/>
        </w:rPr>
      </w:pPr>
      <m:oMath>
        <m:r>
          <w:rPr>
            <w:rFonts w:ascii="Cambria Math" w:hAnsi="Cambria Math"/>
            <w:lang w:eastAsia="zh-CN"/>
          </w:rPr>
          <m:t>Channel Gain</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r>
              <w:rPr>
                <w:rFonts w:ascii="Cambria Math" w:hAnsi="Cambria Math"/>
                <w:lang w:eastAsia="zh-CN"/>
              </w:rPr>
              <m:t>→A</m:t>
            </m:r>
          </m:e>
        </m:d>
      </m:oMath>
      <w:r w:rsidR="007A1710" w:rsidRPr="00757008">
        <w:rPr>
          <w:rFonts w:eastAsia="DengXian" w:hint="eastAsia"/>
          <w:i/>
          <w:lang w:eastAsia="zh-CN"/>
        </w:rPr>
        <w:t xml:space="preserve"> </w:t>
      </w:r>
      <w:r w:rsidR="007A1710" w:rsidRPr="00757008">
        <w:rPr>
          <w:rFonts w:eastAsia="DengXian"/>
          <w:iCs/>
          <w:lang w:eastAsia="zh-CN"/>
        </w:rPr>
        <w:t xml:space="preserve">is the </w:t>
      </w:r>
      <w:r w:rsidR="00A61492" w:rsidRPr="00757008">
        <w:rPr>
          <w:rFonts w:eastAsia="DengXian"/>
          <w:iCs/>
          <w:lang w:eastAsia="zh-CN"/>
        </w:rPr>
        <w:t xml:space="preserve">effective channel gain between the aggressor </w:t>
      </w:r>
      <w:proofErr w:type="spellStart"/>
      <w:r w:rsidR="00A61492" w:rsidRPr="00757008">
        <w:rPr>
          <w:rFonts w:eastAsia="DengXian"/>
          <w:iCs/>
          <w:lang w:eastAsia="zh-CN"/>
        </w:rPr>
        <w:t>gNB</w:t>
      </w:r>
      <w:proofErr w:type="spellEnd"/>
      <w:r w:rsidR="00A61492" w:rsidRPr="00757008">
        <w:rPr>
          <w:rFonts w:eastAsia="DengXian"/>
          <w:i/>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m:t>
            </m:r>
          </m:sup>
        </m:sSup>
      </m:oMath>
      <w:r w:rsidR="00A61492" w:rsidRPr="00757008">
        <w:rPr>
          <w:rFonts w:eastAsia="DengXian" w:hint="eastAsia"/>
          <w:i/>
          <w:lang w:eastAsia="zh-CN"/>
        </w:rPr>
        <w:t xml:space="preserve"> </w:t>
      </w:r>
      <w:r w:rsidR="00A61492" w:rsidRPr="00757008">
        <w:rPr>
          <w:rFonts w:eastAsia="DengXian"/>
          <w:iCs/>
          <w:lang w:eastAsia="zh-CN"/>
        </w:rPr>
        <w:t xml:space="preserve">and the victim </w:t>
      </w:r>
      <w:proofErr w:type="spellStart"/>
      <w:r w:rsidR="00A61492" w:rsidRPr="00757008">
        <w:rPr>
          <w:rFonts w:eastAsia="DengXian"/>
          <w:iCs/>
          <w:lang w:eastAsia="zh-CN"/>
        </w:rPr>
        <w:t>gNB</w:t>
      </w:r>
      <w:proofErr w:type="spellEnd"/>
      <w:r w:rsidR="00A61492" w:rsidRPr="00757008">
        <w:rPr>
          <w:rFonts w:eastAsia="DengXian"/>
          <w:iCs/>
          <w:lang w:eastAsia="zh-CN"/>
        </w:rPr>
        <w:t xml:space="preserve"> </w:t>
      </w:r>
      <m:oMath>
        <m:r>
          <w:rPr>
            <w:rFonts w:ascii="Cambria Math" w:hAnsi="Cambria Math"/>
            <w:lang w:eastAsia="zh-CN"/>
          </w:rPr>
          <m:t>A</m:t>
        </m:r>
      </m:oMath>
      <w:r w:rsidR="00A61492" w:rsidRPr="00757008">
        <w:rPr>
          <w:rFonts w:eastAsia="DengXian"/>
          <w:iCs/>
          <w:lang w:eastAsia="zh-CN"/>
        </w:rPr>
        <w:t xml:space="preserve">, taking into account </w:t>
      </w:r>
      <w:r w:rsidR="001B3593" w:rsidRPr="00757008">
        <w:rPr>
          <w:rFonts w:eastAsia="DengXian"/>
          <w:iCs/>
          <w:lang w:eastAsia="zh-CN"/>
        </w:rPr>
        <w:t xml:space="preserve">the </w:t>
      </w:r>
      <w:r w:rsidR="007A1710" w:rsidRPr="00757008">
        <w:rPr>
          <w:rFonts w:eastAsia="DengXian"/>
          <w:iCs/>
          <w:lang w:eastAsia="zh-CN"/>
        </w:rPr>
        <w:t>pathloss, penetration loss, shadow fading</w:t>
      </w:r>
      <w:r w:rsidR="00A61492" w:rsidRPr="00757008">
        <w:rPr>
          <w:rFonts w:eastAsia="DengXian"/>
          <w:iCs/>
          <w:lang w:eastAsia="zh-CN"/>
        </w:rPr>
        <w:t>,</w:t>
      </w:r>
      <w:r w:rsidR="007A1710" w:rsidRPr="00757008">
        <w:rPr>
          <w:rFonts w:eastAsia="DengXian"/>
          <w:iCs/>
          <w:lang w:eastAsia="zh-CN"/>
        </w:rPr>
        <w:t xml:space="preserve"> Tx/Rx antenna gain</w:t>
      </w:r>
      <w:r w:rsidR="00135DF4" w:rsidRPr="00757008">
        <w:rPr>
          <w:rFonts w:eastAsia="DengXian"/>
          <w:iCs/>
          <w:lang w:eastAsia="zh-CN"/>
        </w:rPr>
        <w:t xml:space="preserve">, beamforming gain </w:t>
      </w:r>
      <w:r w:rsidR="00A61492" w:rsidRPr="00757008">
        <w:rPr>
          <w:rFonts w:eastAsia="DengXian"/>
          <w:iCs/>
          <w:lang w:eastAsia="zh-CN"/>
        </w:rPr>
        <w:t>and fast fading</w:t>
      </w:r>
      <w:r w:rsidR="007A1710" w:rsidRPr="00757008">
        <w:rPr>
          <w:rFonts w:eastAsia="DengXian"/>
          <w:iCs/>
          <w:lang w:eastAsia="zh-CN"/>
        </w:rPr>
        <w:t>.</w:t>
      </w:r>
    </w:p>
    <w:p w14:paraId="3C694ACC" w14:textId="637DC7F9" w:rsidR="007A1710" w:rsidRPr="00757008" w:rsidRDefault="00C85CAA" w:rsidP="00D52436">
      <w:pPr>
        <w:pStyle w:val="ListParagraph"/>
        <w:numPr>
          <w:ilvl w:val="2"/>
          <w:numId w:val="42"/>
        </w:numPr>
        <w:spacing w:before="120"/>
        <w:rPr>
          <w:i/>
          <w:lang w:eastAsia="zh-CN"/>
        </w:rPr>
      </w:pPr>
      <m:oMath>
        <m:sSubSup>
          <m:sSubSupPr>
            <m:ctrlPr>
              <w:rPr>
                <w:rFonts w:ascii="Cambria Math" w:hAnsi="Cambria Math"/>
                <w:i/>
                <w:lang w:eastAsia="zh-CN"/>
              </w:rPr>
            </m:ctrlPr>
          </m:sSubSupPr>
          <m:e>
            <m:r>
              <w:rPr>
                <w:rFonts w:ascii="Cambria Math" w:hAnsi="Cambria Math"/>
                <w:lang w:eastAsia="zh-CN"/>
              </w:rPr>
              <m:t>β</m:t>
            </m:r>
          </m:e>
          <m:sub>
            <m: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r w:rsidR="007A1710" w:rsidRPr="00757008">
        <w:rPr>
          <w:rFonts w:eastAsiaTheme="minorEastAsia" w:hint="eastAsia"/>
          <w:i/>
          <w:lang w:eastAsia="zh-CN"/>
        </w:rPr>
        <w:t xml:space="preserve"> </w:t>
      </w:r>
      <w:r w:rsidR="007A1710" w:rsidRPr="00757008">
        <w:rPr>
          <w:rFonts w:eastAsiaTheme="minorEastAsia"/>
          <w:iCs/>
          <w:lang w:eastAsia="zh-CN"/>
        </w:rPr>
        <w:t xml:space="preserve">is the </w:t>
      </w:r>
      <w:proofErr w:type="spellStart"/>
      <w:r w:rsidR="007A1710" w:rsidRPr="00757008">
        <w:rPr>
          <w:iCs/>
          <w:lang w:eastAsia="zh-CN"/>
        </w:rPr>
        <w:t>gNB-gNB</w:t>
      </w:r>
      <w:proofErr w:type="spellEnd"/>
      <w:r w:rsidR="007A1710" w:rsidRPr="00757008">
        <w:rPr>
          <w:iCs/>
          <w:lang w:eastAsia="zh-CN"/>
        </w:rPr>
        <w:t xml:space="preserve"> per-subcarrier-ISIR.</w:t>
      </w:r>
    </w:p>
    <w:p w14:paraId="28FA9A59" w14:textId="2EF309AF" w:rsidR="00A40378" w:rsidRPr="00257614" w:rsidRDefault="00A40378" w:rsidP="00257614">
      <w:pPr>
        <w:pStyle w:val="ListParagraph"/>
        <w:numPr>
          <w:ilvl w:val="0"/>
          <w:numId w:val="42"/>
        </w:numPr>
        <w:rPr>
          <w:i/>
          <w:lang w:val="en-GB" w:eastAsia="zh-CN"/>
        </w:rPr>
      </w:pPr>
      <w:r w:rsidRPr="00757008">
        <w:rPr>
          <w:rFonts w:eastAsiaTheme="minorEastAsia" w:hint="eastAsia"/>
          <w:lang w:eastAsia="zh-CN"/>
        </w:rPr>
        <w:t>F</w:t>
      </w:r>
      <w:r w:rsidRPr="00757008">
        <w:rPr>
          <w:rFonts w:eastAsiaTheme="minorEastAsia"/>
          <w:lang w:eastAsia="zh-CN"/>
        </w:rPr>
        <w:t xml:space="preserve">FS: details of </w:t>
      </w:r>
      <w:r w:rsidRPr="00757008">
        <w:rPr>
          <w:lang w:eastAsia="zh-CN"/>
        </w:rPr>
        <w:t>UE-UE co-channel inter-</w:t>
      </w:r>
      <w:proofErr w:type="spellStart"/>
      <w:r w:rsidRPr="00757008">
        <w:rPr>
          <w:lang w:eastAsia="zh-CN"/>
        </w:rPr>
        <w:t>subband</w:t>
      </w:r>
      <w:proofErr w:type="spellEnd"/>
      <w:r w:rsidRPr="00757008">
        <w:rPr>
          <w:lang w:eastAsia="zh-CN"/>
        </w:rPr>
        <w:t xml:space="preserve"> CLI modelling</w:t>
      </w:r>
      <w:r w:rsidRPr="00757008">
        <w:rPr>
          <w:rFonts w:eastAsiaTheme="minorEastAsia"/>
          <w:lang w:eastAsia="zh-CN"/>
        </w:rPr>
        <w:t>, e.g.,</w:t>
      </w:r>
    </w:p>
    <w:p w14:paraId="2E673C44" w14:textId="465DECA6" w:rsidR="007A1710" w:rsidRPr="00757008" w:rsidRDefault="008F0928" w:rsidP="00D52436">
      <w:pPr>
        <w:pStyle w:val="ListParagraph"/>
        <w:numPr>
          <w:ilvl w:val="1"/>
          <w:numId w:val="42"/>
        </w:numPr>
        <w:rPr>
          <w:i/>
          <w:lang w:val="en-GB" w:eastAsia="zh-CN"/>
        </w:rPr>
      </w:pPr>
      <w:r w:rsidRPr="00757008">
        <w:rPr>
          <w:iCs/>
          <w:lang w:eastAsia="zh-CN"/>
        </w:rPr>
        <w:t>The UE-UE co-channel inter-</w:t>
      </w:r>
      <w:proofErr w:type="spellStart"/>
      <w:r w:rsidRPr="00757008">
        <w:rPr>
          <w:iCs/>
          <w:lang w:eastAsia="zh-CN"/>
        </w:rPr>
        <w:t>subband</w:t>
      </w:r>
      <w:proofErr w:type="spellEnd"/>
      <w:r w:rsidRPr="00757008">
        <w:rPr>
          <w:iCs/>
          <w:lang w:eastAsia="zh-CN"/>
        </w:rPr>
        <w:t xml:space="preserve"> CLI from aggressor UE </w:t>
      </w:r>
      <m:oMath>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oMath>
      <w:r w:rsidRPr="00757008">
        <w:rPr>
          <w:rFonts w:eastAsiaTheme="minorEastAsia" w:hint="eastAsia"/>
          <w:lang w:eastAsia="zh-CN"/>
        </w:rPr>
        <w:t xml:space="preserve"> </w:t>
      </w:r>
      <w:r w:rsidRPr="00757008">
        <w:rPr>
          <w:rFonts w:eastAsiaTheme="minorEastAsia"/>
          <w:lang w:eastAsia="zh-CN"/>
        </w:rPr>
        <w:t xml:space="preserve">to </w:t>
      </w:r>
      <w:r w:rsidRPr="00757008">
        <w:rPr>
          <w:iCs/>
          <w:lang w:val="en-GB" w:eastAsia="zh-CN"/>
        </w:rPr>
        <w:t xml:space="preserve">victim UE </w:t>
      </w:r>
      <w:r w:rsidRPr="00757008">
        <w:rPr>
          <w:i/>
          <w:lang w:val="en-GB" w:eastAsia="zh-CN"/>
        </w:rPr>
        <w:t>B</w:t>
      </w:r>
      <w:r w:rsidRPr="00757008">
        <w:rPr>
          <w:iCs/>
          <w:lang w:val="en-GB" w:eastAsia="zh-CN"/>
        </w:rPr>
        <w:t xml:space="preserve"> at DL subcarrier </w:t>
      </w:r>
      <w:r w:rsidRPr="00757008">
        <w:rPr>
          <w:i/>
          <w:lang w:val="en-GB" w:eastAsia="zh-CN"/>
        </w:rPr>
        <w:t>n</w:t>
      </w:r>
      <w:r w:rsidRPr="00757008">
        <w:rPr>
          <w:iCs/>
          <w:lang w:val="en-GB" w:eastAsia="zh-CN"/>
        </w:rPr>
        <w:t xml:space="preserve"> can be model</w:t>
      </w:r>
      <w:r w:rsidRPr="00757008">
        <w:rPr>
          <w:lang w:val="en-GB" w:eastAsia="zh-CN"/>
        </w:rPr>
        <w:t>led as</w:t>
      </w:r>
      <w:r w:rsidRPr="00757008">
        <w:rPr>
          <w:i/>
          <w:lang w:eastAsia="zh-CN"/>
        </w:rPr>
        <w:t xml:space="preserve"> </w:t>
      </w:r>
      <m:oMath>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r>
              <w:rPr>
                <w:rFonts w:ascii="Cambria Math" w:hAnsi="Cambria Math"/>
                <w:lang w:eastAsia="zh-CN"/>
              </w:rPr>
              <m:t>→B</m:t>
            </m:r>
          </m:sup>
        </m:sSubSup>
        <m:r>
          <w:rPr>
            <w:rFonts w:ascii="Cambria Math" w:hAnsi="Cambria Math"/>
            <w:lang w:eastAsia="zh-CN"/>
          </w:rPr>
          <m:t>=</m:t>
        </m:r>
        <m:nary>
          <m:naryPr>
            <m:chr m:val="∑"/>
            <m:limLoc m:val="undOvr"/>
            <m:supHide m:val="1"/>
            <m:ctrlPr>
              <w:rPr>
                <w:rFonts w:ascii="Cambria Math" w:hAnsi="Cambria Math"/>
                <w:i/>
                <w:lang w:eastAsia="zh-CN"/>
              </w:rPr>
            </m:ctrlPr>
          </m:naryPr>
          <m:sub>
            <m:eqArr>
              <m:eqArrPr>
                <m:ctrlPr>
                  <w:rPr>
                    <w:rFonts w:ascii="Cambria Math" w:hAnsi="Cambria Math"/>
                    <w:i/>
                    <w:lang w:eastAsia="zh-CN"/>
                  </w:rPr>
                </m:ctrlPr>
              </m:eqArrPr>
              <m:e>
                <m:r>
                  <w:rPr>
                    <w:rFonts w:ascii="Cambria Math" w:hAnsi="Cambria Math"/>
                    <w:lang w:eastAsia="zh-CN"/>
                  </w:rPr>
                  <m:t>m≠n</m:t>
                </m:r>
              </m:e>
              <m:e>
                <m:r>
                  <w:rPr>
                    <w:rFonts w:ascii="Cambria Math" w:hAnsi="Cambria Math"/>
                    <w:lang w:eastAsia="zh-CN"/>
                  </w:rPr>
                  <m:t>m∈UL subband</m:t>
                </m:r>
              </m:e>
            </m:eqArr>
          </m:sub>
          <m:sup/>
          <m:e>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m,n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r>
                  <w:rPr>
                    <w:rFonts w:ascii="Cambria Math" w:hAnsi="Cambria Math"/>
                    <w:lang w:eastAsia="zh-CN"/>
                  </w:rPr>
                  <m:t>→B</m:t>
                </m:r>
              </m:sup>
            </m:sSubSup>
          </m:e>
        </m:nary>
      </m:oMath>
      <w:r w:rsidR="007A1710" w:rsidRPr="00757008">
        <w:rPr>
          <w:rFonts w:eastAsiaTheme="minorEastAsia" w:hint="eastAsia"/>
          <w:i/>
          <w:lang w:eastAsia="zh-CN"/>
        </w:rPr>
        <w:t>,</w:t>
      </w:r>
      <w:r w:rsidR="007A1710" w:rsidRPr="00757008">
        <w:rPr>
          <w:rFonts w:eastAsiaTheme="minorEastAsia"/>
          <w:i/>
          <w:lang w:eastAsia="zh-CN"/>
        </w:rPr>
        <w:t xml:space="preserve"> wherein,</w:t>
      </w:r>
    </w:p>
    <w:p w14:paraId="16951DDB" w14:textId="1C4C6D01" w:rsidR="003758F4" w:rsidRPr="00757008" w:rsidRDefault="003758F4" w:rsidP="00D52436">
      <w:pPr>
        <w:pStyle w:val="ListParagraph"/>
        <w:numPr>
          <w:ilvl w:val="2"/>
          <w:numId w:val="42"/>
        </w:numPr>
        <w:rPr>
          <w:i/>
          <w:lang w:val="en-GB" w:eastAsia="zh-CN"/>
        </w:rPr>
      </w:pPr>
      <w:r w:rsidRPr="00757008">
        <w:rPr>
          <w:rFonts w:eastAsiaTheme="minorEastAsia" w:hint="eastAsia"/>
          <w:i/>
          <w:iCs/>
          <w:lang w:val="en-GB" w:eastAsia="zh-CN"/>
        </w:rPr>
        <w:t>m</w:t>
      </w:r>
      <w:r w:rsidRPr="00757008">
        <w:rPr>
          <w:rFonts w:eastAsiaTheme="minorEastAsia"/>
          <w:i/>
          <w:iCs/>
          <w:lang w:val="en-GB" w:eastAsia="zh-CN"/>
        </w:rPr>
        <w:t xml:space="preserve"> </w:t>
      </w:r>
      <w:r w:rsidRPr="00757008">
        <w:rPr>
          <w:rFonts w:eastAsiaTheme="minorEastAsia"/>
          <w:lang w:val="en-GB" w:eastAsia="zh-CN"/>
        </w:rPr>
        <w:t xml:space="preserve">is the </w:t>
      </w:r>
      <w:r w:rsidR="00DE304B">
        <w:rPr>
          <w:rFonts w:eastAsiaTheme="minorEastAsia"/>
          <w:lang w:val="en-GB" w:eastAsia="zh-CN"/>
        </w:rPr>
        <w:t>U</w:t>
      </w:r>
      <w:r w:rsidR="00DE304B" w:rsidRPr="00757008">
        <w:rPr>
          <w:rFonts w:eastAsiaTheme="minorEastAsia"/>
          <w:lang w:val="en-GB" w:eastAsia="zh-CN"/>
        </w:rPr>
        <w:t xml:space="preserve">L </w:t>
      </w:r>
      <w:r w:rsidRPr="00757008">
        <w:rPr>
          <w:rFonts w:eastAsiaTheme="minorEastAsia"/>
          <w:lang w:val="en-GB" w:eastAsia="zh-CN"/>
        </w:rPr>
        <w:t>subcarrier index</w:t>
      </w:r>
      <w:r w:rsidRPr="00757008">
        <w:rPr>
          <w:iCs/>
          <w:lang w:eastAsia="zh-CN"/>
        </w:rPr>
        <w:t xml:space="preserve"> </w:t>
      </w:r>
      <w:r w:rsidR="00EA44FE" w:rsidRPr="00757008">
        <w:rPr>
          <w:iCs/>
          <w:lang w:eastAsia="zh-CN"/>
        </w:rPr>
        <w:t xml:space="preserve">of </w:t>
      </w:r>
      <w:r w:rsidRPr="00757008">
        <w:rPr>
          <w:iCs/>
          <w:lang w:eastAsia="zh-CN"/>
        </w:rPr>
        <w:t>aggressor UE</w:t>
      </w:r>
      <w:r w:rsidRPr="00757008">
        <w:rPr>
          <w:lang w:eastAsia="zh-CN"/>
        </w:rPr>
        <w:t xml:space="preserve"> </w:t>
      </w:r>
      <m:oMath>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oMath>
      <w:r w:rsidRPr="00757008">
        <w:rPr>
          <w:rFonts w:eastAsiaTheme="minorEastAsia"/>
          <w:lang w:val="en-GB" w:eastAsia="zh-CN"/>
        </w:rPr>
        <w:t>.</w:t>
      </w:r>
    </w:p>
    <w:p w14:paraId="497FD378" w14:textId="74562792" w:rsidR="007A1710" w:rsidRPr="00757008" w:rsidRDefault="00757008" w:rsidP="00D52436">
      <w:pPr>
        <w:pStyle w:val="ListParagraph"/>
        <w:numPr>
          <w:ilvl w:val="2"/>
          <w:numId w:val="42"/>
        </w:numPr>
        <w:rPr>
          <w:i/>
          <w:lang w:val="en-GB" w:eastAsia="zh-CN"/>
        </w:rPr>
      </w:pPr>
      <m:oMath>
        <m:r>
          <w:rPr>
            <w:rFonts w:ascii="Cambria Math" w:hAnsi="Cambria Math" w:hint="eastAsia"/>
            <w:lang w:eastAsia="zh-CN"/>
          </w:rPr>
          <m:t>dB</m:t>
        </m:r>
        <m:d>
          <m:dPr>
            <m:ctrlPr>
              <w:rPr>
                <w:rFonts w:ascii="Cambria Math" w:eastAsia="SimSun" w:hAnsi="Cambria Math"/>
                <w:i/>
                <w:szCs w:val="20"/>
                <w:lang w:eastAsia="zh-CN"/>
              </w:rPr>
            </m:ctrlPr>
          </m:dPr>
          <m:e>
            <m:sSubSup>
              <m:sSubSupPr>
                <m:ctrlPr>
                  <w:rPr>
                    <w:rFonts w:ascii="Cambria Math" w:hAnsi="Cambria Math"/>
                    <w:i/>
                    <w:lang w:eastAsia="zh-CN"/>
                  </w:rPr>
                </m:ctrlPr>
              </m:sSubSupPr>
              <m:e>
                <m:r>
                  <w:rPr>
                    <w:rFonts w:ascii="Cambria Math" w:hAnsi="Cambria Math"/>
                    <w:lang w:eastAsia="zh-CN"/>
                  </w:rPr>
                  <m:t>I</m:t>
                </m:r>
              </m:e>
              <m:sub>
                <m:r>
                  <w:rPr>
                    <w:rFonts w:ascii="Cambria Math" w:hAnsi="Cambria Math"/>
                    <w:lang w:eastAsia="zh-CN"/>
                  </w:rPr>
                  <m:t>inter-SB-CLI</m:t>
                </m:r>
              </m:sub>
              <m:sup>
                <m:d>
                  <m:dPr>
                    <m:ctrlPr>
                      <w:rPr>
                        <w:rFonts w:ascii="Cambria Math" w:hAnsi="Cambria Math"/>
                        <w:i/>
                        <w:lang w:eastAsia="zh-CN"/>
                      </w:rPr>
                    </m:ctrlPr>
                  </m:dPr>
                  <m:e>
                    <m:r>
                      <w:rPr>
                        <w:rFonts w:ascii="Cambria Math" w:hAnsi="Cambria Math"/>
                        <w:lang w:eastAsia="zh-CN"/>
                      </w:rPr>
                      <m:t>m,n</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r>
                  <w:rPr>
                    <w:rFonts w:ascii="Cambria Math" w:hAnsi="Cambria Math"/>
                    <w:lang w:eastAsia="zh-CN"/>
                  </w:rPr>
                  <m:t>→B</m:t>
                </m:r>
              </m:sup>
            </m:sSubSup>
          </m:e>
        </m:d>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sup>
        </m:sSubSup>
        <m:r>
          <w:rPr>
            <w:rFonts w:ascii="Cambria Math" w:hAnsi="Cambria Math"/>
            <w:lang w:eastAsia="zh-CN"/>
          </w:rPr>
          <m:t>+Channel Gain</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r>
              <w:rPr>
                <w:rFonts w:ascii="Cambria Math" w:hAnsi="Cambria Math"/>
                <w:lang w:eastAsia="zh-CN"/>
              </w:rPr>
              <m:t>→B</m:t>
            </m:r>
          </m:e>
        </m:d>
        <m:r>
          <w:rPr>
            <w:rFonts w:ascii="Cambria Math" w:hAnsi="Cambria Math"/>
            <w:lang w:eastAsia="zh-CN"/>
          </w:rPr>
          <m:t>-</m:t>
        </m:r>
        <m:r>
          <w:rPr>
            <w:rFonts w:ascii="Cambria Math" w:hAnsi="Cambria Math" w:hint="eastAsia"/>
            <w:lang w:eastAsia="zh-CN"/>
          </w:rPr>
          <m:t>dB</m:t>
        </m:r>
        <m:d>
          <m:dPr>
            <m:ctrlPr>
              <w:rPr>
                <w:rFonts w:ascii="Cambria Math" w:eastAsia="SimSun" w:hAnsi="Cambria Math"/>
                <w:i/>
                <w:szCs w:val="20"/>
                <w:lang w:eastAsia="zh-CN"/>
              </w:rPr>
            </m:ctrlPr>
          </m:dPr>
          <m:e>
            <m:sSubSup>
              <m:sSubSupPr>
                <m:ctrlPr>
                  <w:rPr>
                    <w:rFonts w:ascii="Cambria Math" w:hAnsi="Cambria Math"/>
                    <w:i/>
                    <w:lang w:eastAsia="zh-CN"/>
                  </w:rPr>
                </m:ctrlPr>
              </m:sSubSupPr>
              <m:e>
                <m:r>
                  <w:rPr>
                    <w:rFonts w:ascii="Cambria Math" w:hAnsi="Cambria Math"/>
                    <w:lang w:eastAsia="zh-CN"/>
                  </w:rPr>
                  <m:t>β</m:t>
                </m:r>
              </m:e>
              <m:sub>
                <m: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e>
        </m:d>
      </m:oMath>
    </w:p>
    <w:p w14:paraId="47E08978" w14:textId="60066A69" w:rsidR="007A1710" w:rsidRPr="00757008" w:rsidRDefault="00C85CAA" w:rsidP="00D52436">
      <w:pPr>
        <w:pStyle w:val="ListParagraph"/>
        <w:numPr>
          <w:ilvl w:val="2"/>
          <w:numId w:val="42"/>
        </w:numPr>
        <w:spacing w:before="120"/>
        <w:rPr>
          <w:i/>
          <w:lang w:eastAsia="zh-CN"/>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sup>
        </m:sSubSup>
      </m:oMath>
      <w:r w:rsidR="007A1710" w:rsidRPr="00757008">
        <w:rPr>
          <w:rFonts w:hint="eastAsia"/>
          <w:i/>
          <w:lang w:eastAsia="zh-CN"/>
        </w:rPr>
        <w:t xml:space="preserve"> </w:t>
      </w:r>
      <w:r w:rsidR="007A1710" w:rsidRPr="00757008">
        <w:rPr>
          <w:iCs/>
          <w:lang w:eastAsia="zh-CN"/>
        </w:rPr>
        <w:t xml:space="preserve">is </w:t>
      </w:r>
      <w:r w:rsidR="00EA44FE" w:rsidRPr="00757008">
        <w:rPr>
          <w:iCs/>
          <w:lang w:eastAsia="zh-CN"/>
        </w:rPr>
        <w:t xml:space="preserve">the UL transmission power of aggressor </w:t>
      </w:r>
      <w:r w:rsidR="007A1710" w:rsidRPr="00757008">
        <w:rPr>
          <w:iCs/>
          <w:lang w:eastAsia="zh-CN"/>
        </w:rPr>
        <w:t>UE</w:t>
      </w:r>
      <w:r w:rsidR="007A1710" w:rsidRPr="00757008">
        <w:rPr>
          <w:i/>
          <w:lang w:eastAsia="zh-CN"/>
        </w:rPr>
        <w:t xml:space="preserve"> </w:t>
      </w:r>
      <m:oMath>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oMath>
      <w:r w:rsidR="007A1710" w:rsidRPr="00757008">
        <w:rPr>
          <w:i/>
          <w:lang w:eastAsia="zh-CN"/>
        </w:rPr>
        <w:t xml:space="preserve"> </w:t>
      </w:r>
      <w:r w:rsidR="00EA44FE" w:rsidRPr="00757008">
        <w:rPr>
          <w:iCs/>
          <w:lang w:eastAsia="zh-CN"/>
        </w:rPr>
        <w:t>at subcarrier</w:t>
      </w:r>
      <w:r w:rsidR="00EA44FE" w:rsidRPr="00757008">
        <w:rPr>
          <w:i/>
          <w:lang w:eastAsia="zh-CN"/>
        </w:rPr>
        <w:t xml:space="preserve"> m </w:t>
      </w:r>
      <w:r w:rsidR="007A1710" w:rsidRPr="00757008">
        <w:rPr>
          <w:iCs/>
          <w:lang w:eastAsia="zh-CN"/>
        </w:rPr>
        <w:t>(in dBm</w:t>
      </w:r>
      <w:proofErr w:type="gramStart"/>
      <w:r w:rsidR="007A1710" w:rsidRPr="00757008">
        <w:rPr>
          <w:iCs/>
          <w:lang w:eastAsia="zh-CN"/>
        </w:rPr>
        <w:t>)</w:t>
      </w:r>
      <w:r w:rsidR="007A1710" w:rsidRPr="00757008">
        <w:rPr>
          <w:i/>
          <w:lang w:eastAsia="zh-CN"/>
        </w:rPr>
        <w:t>.</w:t>
      </w:r>
      <w:proofErr w:type="gramEnd"/>
    </w:p>
    <w:p w14:paraId="0C06A97F" w14:textId="382F43BF" w:rsidR="007A1710" w:rsidRPr="00757008" w:rsidRDefault="00757008" w:rsidP="00D52436">
      <w:pPr>
        <w:pStyle w:val="ListParagraph"/>
        <w:numPr>
          <w:ilvl w:val="2"/>
          <w:numId w:val="42"/>
        </w:numPr>
        <w:rPr>
          <w:i/>
          <w:iCs/>
        </w:rPr>
      </w:pPr>
      <m:oMath>
        <m:r>
          <w:rPr>
            <w:rFonts w:ascii="Cambria Math" w:hAnsi="Cambria Math"/>
            <w:lang w:eastAsia="zh-CN"/>
          </w:rPr>
          <m:t>Channel Gain</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r>
              <w:rPr>
                <w:rFonts w:ascii="Cambria Math" w:hAnsi="Cambria Math"/>
                <w:lang w:eastAsia="zh-CN"/>
              </w:rPr>
              <m:t>→B</m:t>
            </m:r>
          </m:e>
        </m:d>
      </m:oMath>
      <w:r w:rsidR="002223DA" w:rsidRPr="00757008">
        <w:rPr>
          <w:rFonts w:eastAsia="DengXian" w:hint="eastAsia"/>
          <w:i/>
          <w:lang w:eastAsia="zh-CN"/>
        </w:rPr>
        <w:t xml:space="preserve"> </w:t>
      </w:r>
      <w:r w:rsidR="007A1710" w:rsidRPr="00757008">
        <w:rPr>
          <w:rFonts w:eastAsia="DengXian"/>
          <w:i/>
          <w:lang w:eastAsia="zh-CN"/>
        </w:rPr>
        <w:t xml:space="preserve">is </w:t>
      </w:r>
      <w:r w:rsidR="002223DA" w:rsidRPr="00757008">
        <w:rPr>
          <w:rFonts w:eastAsia="DengXian"/>
          <w:iCs/>
          <w:lang w:eastAsia="zh-CN"/>
        </w:rPr>
        <w:t>the effective channel gain between the aggressor UE</w:t>
      </w:r>
      <w:r w:rsidR="002223DA" w:rsidRPr="00757008">
        <w:rPr>
          <w:rFonts w:eastAsia="DengXian"/>
          <w:i/>
          <w:lang w:eastAsia="zh-CN"/>
        </w:rPr>
        <w:t xml:space="preserve"> </w:t>
      </w:r>
      <m:oMath>
        <m:sSup>
          <m:sSupPr>
            <m:ctrlPr>
              <w:rPr>
                <w:rFonts w:ascii="Cambria Math" w:hAnsi="Cambria Math"/>
                <w:i/>
                <w:lang w:eastAsia="zh-CN"/>
              </w:rPr>
            </m:ctrlPr>
          </m:sSupPr>
          <m:e>
            <m:r>
              <w:rPr>
                <w:rFonts w:ascii="Cambria Math" w:hAnsi="Cambria Math"/>
                <w:lang w:eastAsia="zh-CN"/>
              </w:rPr>
              <m:t>B</m:t>
            </m:r>
          </m:e>
          <m:sup>
            <m:r>
              <w:rPr>
                <w:rFonts w:ascii="Cambria Math" w:hAnsi="Cambria Math"/>
                <w:lang w:eastAsia="zh-CN"/>
              </w:rPr>
              <m:t>'</m:t>
            </m:r>
          </m:sup>
        </m:sSup>
      </m:oMath>
      <w:r w:rsidR="002223DA" w:rsidRPr="00757008">
        <w:rPr>
          <w:rFonts w:eastAsia="DengXian" w:hint="eastAsia"/>
          <w:i/>
          <w:lang w:eastAsia="zh-CN"/>
        </w:rPr>
        <w:t xml:space="preserve"> </w:t>
      </w:r>
      <w:r w:rsidR="002223DA" w:rsidRPr="00757008">
        <w:rPr>
          <w:rFonts w:eastAsia="DengXian"/>
          <w:iCs/>
          <w:lang w:eastAsia="zh-CN"/>
        </w:rPr>
        <w:t xml:space="preserve">and the victim UE </w:t>
      </w:r>
      <m:oMath>
        <m:r>
          <w:rPr>
            <w:rFonts w:ascii="Cambria Math" w:eastAsia="DengXian" w:hAnsi="Cambria Math"/>
            <w:lang w:eastAsia="zh-CN"/>
          </w:rPr>
          <m:t>B</m:t>
        </m:r>
      </m:oMath>
      <w:r w:rsidR="002223DA" w:rsidRPr="00757008">
        <w:rPr>
          <w:rFonts w:eastAsia="DengXian"/>
          <w:iCs/>
          <w:lang w:eastAsia="zh-CN"/>
        </w:rPr>
        <w:t>, taking into account the pathloss, penetration loss, shadow fading, Tx/Rx antenna gain</w:t>
      </w:r>
      <w:r w:rsidR="00135DF4" w:rsidRPr="00757008">
        <w:rPr>
          <w:rFonts w:eastAsia="DengXian"/>
          <w:iCs/>
          <w:lang w:eastAsia="zh-CN"/>
        </w:rPr>
        <w:t>,</w:t>
      </w:r>
      <w:r w:rsidR="002223DA" w:rsidRPr="00757008">
        <w:rPr>
          <w:rFonts w:eastAsia="DengXian"/>
          <w:iCs/>
          <w:lang w:eastAsia="zh-CN"/>
        </w:rPr>
        <w:t xml:space="preserve"> </w:t>
      </w:r>
      <w:r w:rsidR="00135DF4" w:rsidRPr="00757008">
        <w:rPr>
          <w:rFonts w:eastAsia="DengXian"/>
          <w:iCs/>
          <w:lang w:eastAsia="zh-CN"/>
        </w:rPr>
        <w:t xml:space="preserve">beamforming gain </w:t>
      </w:r>
      <w:r w:rsidR="002223DA" w:rsidRPr="00757008">
        <w:rPr>
          <w:rFonts w:eastAsia="DengXian"/>
          <w:iCs/>
          <w:lang w:eastAsia="zh-CN"/>
        </w:rPr>
        <w:t>and fast fading.</w:t>
      </w:r>
    </w:p>
    <w:p w14:paraId="76A12C00" w14:textId="00146130" w:rsidR="007A1710" w:rsidRPr="00757008" w:rsidRDefault="00C85CAA" w:rsidP="00D52436">
      <w:pPr>
        <w:pStyle w:val="ListParagraph"/>
        <w:numPr>
          <w:ilvl w:val="2"/>
          <w:numId w:val="42"/>
        </w:numPr>
        <w:spacing w:before="120"/>
        <w:rPr>
          <w:i/>
          <w:iCs/>
        </w:rPr>
      </w:pPr>
      <m:oMath>
        <m:sSubSup>
          <m:sSubSupPr>
            <m:ctrlPr>
              <w:rPr>
                <w:rFonts w:ascii="Cambria Math" w:hAnsi="Cambria Math"/>
                <w:i/>
                <w:lang w:eastAsia="zh-CN"/>
              </w:rPr>
            </m:ctrlPr>
          </m:sSubSupPr>
          <m:e>
            <m:r>
              <w:rPr>
                <w:rFonts w:ascii="Cambria Math" w:hAnsi="Cambria Math"/>
                <w:lang w:eastAsia="zh-CN"/>
              </w:rPr>
              <m:t>β</m:t>
            </m:r>
          </m:e>
          <m:sub>
            <m: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oMath>
      <w:r w:rsidR="007A1710" w:rsidRPr="00757008">
        <w:rPr>
          <w:rFonts w:eastAsiaTheme="minorEastAsia" w:hint="eastAsia"/>
          <w:i/>
          <w:lang w:eastAsia="zh-CN"/>
        </w:rPr>
        <w:t xml:space="preserve"> </w:t>
      </w:r>
      <w:r w:rsidR="007A1710" w:rsidRPr="00757008">
        <w:rPr>
          <w:rFonts w:eastAsiaTheme="minorEastAsia"/>
          <w:iCs/>
          <w:lang w:eastAsia="zh-CN"/>
        </w:rPr>
        <w:t xml:space="preserve">is the </w:t>
      </w:r>
      <w:r w:rsidR="007A1710" w:rsidRPr="00757008">
        <w:rPr>
          <w:iCs/>
          <w:lang w:eastAsia="zh-CN"/>
        </w:rPr>
        <w:t>UE-UE per-subcarrier-</w:t>
      </w:r>
      <w:proofErr w:type="gramStart"/>
      <w:r w:rsidR="007A1710" w:rsidRPr="00757008">
        <w:rPr>
          <w:iCs/>
          <w:lang w:eastAsia="zh-CN"/>
        </w:rPr>
        <w:t>ISIR</w:t>
      </w:r>
      <w:r w:rsidR="00B65B55" w:rsidRPr="00757008">
        <w:rPr>
          <w:iCs/>
          <w:lang w:eastAsia="zh-CN"/>
        </w:rPr>
        <w:t>.</w:t>
      </w:r>
      <w:proofErr w:type="gramEnd"/>
    </w:p>
    <w:p w14:paraId="4817E674" w14:textId="6F289C37" w:rsidR="00274E81" w:rsidRDefault="00274E81" w:rsidP="00D52436">
      <w:pPr>
        <w:pStyle w:val="ListParagraph"/>
        <w:numPr>
          <w:ilvl w:val="0"/>
          <w:numId w:val="42"/>
        </w:numPr>
        <w:spacing w:before="120"/>
      </w:pPr>
      <w:r w:rsidRPr="00757008">
        <w:rPr>
          <w:rFonts w:hint="eastAsia"/>
        </w:rPr>
        <w:t>F</w:t>
      </w:r>
      <w:r w:rsidRPr="00757008">
        <w:t>FS:</w:t>
      </w:r>
      <w:r w:rsidR="00F85FCE" w:rsidRPr="00757008">
        <w:t xml:space="preserve"> </w:t>
      </w:r>
      <w:r w:rsidR="00F85FCE" w:rsidRPr="00757008">
        <w:rPr>
          <w:lang w:eastAsia="zh-CN"/>
        </w:rPr>
        <w:t>Modelling</w:t>
      </w:r>
      <w:r w:rsidR="00F85FCE" w:rsidRPr="00757008">
        <w:t xml:space="preserve"> of co-site inter-sector </w:t>
      </w:r>
      <w:r w:rsidR="00F85FCE" w:rsidRPr="00757008">
        <w:rPr>
          <w:lang w:eastAsia="zh-CN"/>
        </w:rPr>
        <w:t>co-channel inter-</w:t>
      </w:r>
      <w:proofErr w:type="spellStart"/>
      <w:r w:rsidR="00F85FCE" w:rsidRPr="00757008">
        <w:rPr>
          <w:lang w:eastAsia="zh-CN"/>
        </w:rPr>
        <w:t>subband</w:t>
      </w:r>
      <w:proofErr w:type="spellEnd"/>
      <w:r w:rsidR="00F85FCE" w:rsidRPr="00757008">
        <w:rPr>
          <w:lang w:eastAsia="zh-CN"/>
        </w:rPr>
        <w:t xml:space="preserve"> CLI</w:t>
      </w:r>
    </w:p>
    <w:p w14:paraId="03FDE5C4" w14:textId="3E644660" w:rsidR="00C117F8" w:rsidRPr="00757008" w:rsidRDefault="00C117F8" w:rsidP="00D52436">
      <w:pPr>
        <w:pStyle w:val="ListParagraph"/>
        <w:numPr>
          <w:ilvl w:val="0"/>
          <w:numId w:val="42"/>
        </w:numPr>
        <w:spacing w:before="120"/>
      </w:pPr>
      <w:r w:rsidRPr="00E52C87">
        <w:lastRenderedPageBreak/>
        <w:t xml:space="preserve">The feasibility of </w:t>
      </w:r>
      <w:r>
        <w:t xml:space="preserve">the </w:t>
      </w:r>
      <w:proofErr w:type="spellStart"/>
      <w:r w:rsidRPr="00757008">
        <w:rPr>
          <w:lang w:eastAsia="zh-CN"/>
        </w:rPr>
        <w:t>gNB-gNB</w:t>
      </w:r>
      <w:proofErr w:type="spellEnd"/>
      <w:r>
        <w:rPr>
          <w:lang w:eastAsia="zh-CN"/>
        </w:rPr>
        <w:t xml:space="preserve"> and UE-UE</w:t>
      </w:r>
      <w:r w:rsidRPr="00757008">
        <w:rPr>
          <w:lang w:eastAsia="zh-CN"/>
        </w:rPr>
        <w:t xml:space="preserve"> co-channel inter-</w:t>
      </w:r>
      <w:proofErr w:type="spellStart"/>
      <w:r w:rsidRPr="00757008">
        <w:rPr>
          <w:lang w:eastAsia="zh-CN"/>
        </w:rPr>
        <w:t>subband</w:t>
      </w:r>
      <w:proofErr w:type="spellEnd"/>
      <w:r w:rsidRPr="00757008">
        <w:rPr>
          <w:lang w:eastAsia="zh-CN"/>
        </w:rPr>
        <w:t xml:space="preserve"> CLI modelling</w:t>
      </w:r>
      <w:r w:rsidRPr="00E52C87">
        <w:t xml:space="preserve"> should be asked to RAN4</w:t>
      </w:r>
    </w:p>
    <w:p w14:paraId="43A8A3E3" w14:textId="6714B331" w:rsidR="009919CC" w:rsidRDefault="009919CC" w:rsidP="009919CC">
      <w:pPr>
        <w:rPr>
          <w:b/>
          <w:bCs/>
          <w:lang w:eastAsia="zh-CN"/>
        </w:rPr>
      </w:pPr>
    </w:p>
    <w:p w14:paraId="37988130"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2C3E17BD"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A0DBE9"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2172CD"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0D8C5361"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5216B66" w14:textId="501A588D" w:rsidR="00532EDD" w:rsidRPr="001820A8" w:rsidRDefault="00382A3F"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DC40C17" w14:textId="608542BC" w:rsidR="00382A3F" w:rsidRPr="00AF781D" w:rsidRDefault="00635604" w:rsidP="00382A3F">
            <w:pPr>
              <w:spacing w:before="0" w:line="288" w:lineRule="auto"/>
              <w:jc w:val="left"/>
              <w:rPr>
                <w:bCs/>
                <w:lang w:val="en-GB" w:eastAsia="zh-CN"/>
              </w:rPr>
            </w:pPr>
            <w:r w:rsidRPr="00AF781D">
              <w:rPr>
                <w:bCs/>
                <w:lang w:val="en-GB" w:eastAsia="zh-CN"/>
              </w:rPr>
              <w:t>Support in principle. W</w:t>
            </w:r>
            <w:r w:rsidR="00382A3F" w:rsidRPr="00AF781D">
              <w:rPr>
                <w:bCs/>
                <w:lang w:val="en-GB" w:eastAsia="zh-CN"/>
              </w:rPr>
              <w:t>e have few comments on the proposal:</w:t>
            </w:r>
          </w:p>
          <w:p w14:paraId="67EF5BEA" w14:textId="2BFC56D5" w:rsidR="00382A3F" w:rsidRDefault="00892766" w:rsidP="00382A3F">
            <w:pPr>
              <w:pStyle w:val="ListParagraph"/>
              <w:numPr>
                <w:ilvl w:val="1"/>
                <w:numId w:val="43"/>
              </w:numPr>
              <w:spacing w:line="288" w:lineRule="auto"/>
              <w:rPr>
                <w:bCs/>
                <w:lang w:val="en-GB" w:eastAsia="zh-CN"/>
              </w:rPr>
            </w:pPr>
            <w:r>
              <w:rPr>
                <w:bCs/>
                <w:lang w:val="en-GB" w:eastAsia="zh-CN"/>
              </w:rPr>
              <w:t>The value of</w:t>
            </w:r>
            <w:r w:rsidR="00382A3F">
              <w:rPr>
                <w:bCs/>
                <w:lang w:val="en-GB" w:eastAsia="zh-CN"/>
              </w:rPr>
              <w:t xml:space="preserve"> the </w:t>
            </w:r>
            <w:r w:rsidR="000848D1" w:rsidRPr="00757008">
              <w:t xml:space="preserve">ISIR </w:t>
            </w:r>
            <w:r>
              <w:t>is</w:t>
            </w:r>
            <w:r w:rsidR="00382A3F">
              <w:rPr>
                <w:bCs/>
                <w:lang w:val="en-GB" w:eastAsia="zh-CN"/>
              </w:rPr>
              <w:t xml:space="preserve"> different for FR1 and FR2</w:t>
            </w:r>
            <w:r>
              <w:rPr>
                <w:bCs/>
                <w:lang w:val="en-GB" w:eastAsia="zh-CN"/>
              </w:rPr>
              <w:t>.</w:t>
            </w:r>
          </w:p>
          <w:p w14:paraId="467D2171" w14:textId="28FD41C7" w:rsidR="006D17A3" w:rsidRDefault="006D17A3" w:rsidP="00382A3F">
            <w:pPr>
              <w:pStyle w:val="ListParagraph"/>
              <w:numPr>
                <w:ilvl w:val="1"/>
                <w:numId w:val="43"/>
              </w:numPr>
              <w:spacing w:line="288" w:lineRule="auto"/>
              <w:rPr>
                <w:bCs/>
                <w:lang w:val="en-GB" w:eastAsia="zh-CN"/>
              </w:rPr>
            </w:pPr>
            <w:r>
              <w:rPr>
                <w:bCs/>
                <w:lang w:val="en-GB" w:eastAsia="zh-CN"/>
              </w:rPr>
              <w:t xml:space="preserve">Preferred value is per-RB for system level evaluation. </w:t>
            </w:r>
          </w:p>
          <w:p w14:paraId="22D6870B" w14:textId="209B8103" w:rsidR="0076137B" w:rsidRDefault="0076137B" w:rsidP="00382A3F">
            <w:pPr>
              <w:pStyle w:val="ListParagraph"/>
              <w:numPr>
                <w:ilvl w:val="1"/>
                <w:numId w:val="43"/>
              </w:numPr>
              <w:spacing w:line="288" w:lineRule="auto"/>
              <w:rPr>
                <w:bCs/>
                <w:lang w:val="en-GB" w:eastAsia="zh-CN"/>
              </w:rPr>
            </w:pPr>
            <w:r>
              <w:rPr>
                <w:bCs/>
                <w:lang w:val="en-GB" w:eastAsia="zh-CN"/>
              </w:rPr>
              <w:t>Channel model based on TR 38.802 and TR 38.901 with some adjustments on height</w:t>
            </w:r>
            <w:r w:rsidR="0019626F">
              <w:rPr>
                <w:bCs/>
                <w:lang w:val="en-GB" w:eastAsia="zh-CN"/>
              </w:rPr>
              <w:t xml:space="preserve"> and angular spread. </w:t>
            </w:r>
          </w:p>
          <w:p w14:paraId="4E221BAB" w14:textId="77777777" w:rsidR="00532EDD" w:rsidRPr="001820A8" w:rsidRDefault="00532EDD" w:rsidP="007302FC">
            <w:pPr>
              <w:spacing w:before="0" w:line="288" w:lineRule="auto"/>
              <w:jc w:val="left"/>
              <w:rPr>
                <w:bCs/>
                <w:lang w:val="en-GB" w:eastAsia="zh-CN"/>
              </w:rPr>
            </w:pPr>
          </w:p>
        </w:tc>
      </w:tr>
      <w:tr w:rsidR="00532EDD" w:rsidRPr="001820A8" w14:paraId="281C6497"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B676510"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89CF2D4" w14:textId="77777777" w:rsidR="00532EDD" w:rsidRPr="001820A8" w:rsidRDefault="00532EDD" w:rsidP="007302FC">
            <w:pPr>
              <w:spacing w:before="0" w:line="288" w:lineRule="auto"/>
              <w:jc w:val="left"/>
              <w:rPr>
                <w:bCs/>
                <w:lang w:val="en-GB" w:eastAsia="zh-CN"/>
              </w:rPr>
            </w:pPr>
          </w:p>
        </w:tc>
      </w:tr>
      <w:tr w:rsidR="00532EDD" w:rsidRPr="001820A8" w14:paraId="3DE05DBD"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44BC9D2"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A8A7CBE" w14:textId="77777777" w:rsidR="00532EDD" w:rsidRPr="001820A8" w:rsidRDefault="00532EDD" w:rsidP="007302FC">
            <w:pPr>
              <w:spacing w:before="0" w:line="288" w:lineRule="auto"/>
              <w:jc w:val="left"/>
              <w:rPr>
                <w:bCs/>
                <w:lang w:val="en-GB" w:eastAsia="zh-CN"/>
              </w:rPr>
            </w:pPr>
          </w:p>
        </w:tc>
      </w:tr>
      <w:tr w:rsidR="00532EDD" w:rsidRPr="001820A8" w14:paraId="305A0AE0"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378F7E5"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2CAFD09" w14:textId="77777777" w:rsidR="00532EDD" w:rsidRPr="001820A8" w:rsidRDefault="00532EDD" w:rsidP="007302FC">
            <w:pPr>
              <w:spacing w:before="0" w:line="288" w:lineRule="auto"/>
              <w:jc w:val="left"/>
              <w:rPr>
                <w:bCs/>
                <w:lang w:val="en-GB" w:eastAsia="zh-CN"/>
              </w:rPr>
            </w:pPr>
          </w:p>
        </w:tc>
      </w:tr>
    </w:tbl>
    <w:p w14:paraId="09600D98" w14:textId="77777777" w:rsidR="00532EDD" w:rsidRDefault="00532EDD" w:rsidP="00532EDD">
      <w:pPr>
        <w:widowControl w:val="0"/>
        <w:spacing w:after="120"/>
        <w:jc w:val="both"/>
        <w:rPr>
          <w:lang w:val="en-GB"/>
        </w:rPr>
      </w:pPr>
    </w:p>
    <w:p w14:paraId="202B48E7" w14:textId="77777777" w:rsidR="00532EDD" w:rsidRDefault="00532EDD" w:rsidP="009919CC">
      <w:pPr>
        <w:rPr>
          <w:b/>
          <w:bCs/>
          <w:lang w:eastAsia="zh-CN"/>
        </w:rPr>
      </w:pPr>
    </w:p>
    <w:p w14:paraId="78D2C209" w14:textId="5FA1EDA9" w:rsidR="001F4C74" w:rsidRPr="001C1F4F" w:rsidRDefault="001F4C74"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w:t>
      </w:r>
      <w:r w:rsidRPr="001C1F4F">
        <w:rPr>
          <w:b/>
          <w:bCs/>
          <w:i/>
          <w:iCs/>
          <w:sz w:val="20"/>
          <w:u w:val="single"/>
          <w:lang w:eastAsia="ja-JP"/>
        </w:rPr>
        <w:t>5:</w:t>
      </w:r>
    </w:p>
    <w:p w14:paraId="51F6E53A" w14:textId="70E029D9" w:rsidR="006002F7" w:rsidRPr="00757008" w:rsidRDefault="001F4C74" w:rsidP="002C633F">
      <w:pPr>
        <w:jc w:val="both"/>
      </w:pPr>
      <w:r w:rsidRPr="00757008">
        <w:rPr>
          <w:lang w:eastAsia="zh-CN"/>
        </w:rPr>
        <w:t xml:space="preserve">Regarding </w:t>
      </w:r>
      <w:proofErr w:type="spellStart"/>
      <w:r w:rsidRPr="00757008">
        <w:rPr>
          <w:lang w:eastAsia="zh-CN"/>
        </w:rPr>
        <w:t>gNB-gNB</w:t>
      </w:r>
      <w:proofErr w:type="spellEnd"/>
      <w:r w:rsidRPr="00757008">
        <w:rPr>
          <w:lang w:eastAsia="zh-CN"/>
        </w:rPr>
        <w:t xml:space="preserve"> or UE-UE </w:t>
      </w:r>
      <w:r w:rsidR="002C633F" w:rsidRPr="00757008">
        <w:rPr>
          <w:lang w:eastAsia="zh-CN"/>
        </w:rPr>
        <w:t>adjacent</w:t>
      </w:r>
      <w:r w:rsidRPr="00757008">
        <w:rPr>
          <w:lang w:eastAsia="zh-CN"/>
        </w:rPr>
        <w:t>-channel inter-</w:t>
      </w:r>
      <w:proofErr w:type="spellStart"/>
      <w:r w:rsidRPr="00757008">
        <w:rPr>
          <w:lang w:eastAsia="zh-CN"/>
        </w:rPr>
        <w:t>subband</w:t>
      </w:r>
      <w:proofErr w:type="spellEnd"/>
      <w:r w:rsidRPr="00757008">
        <w:rPr>
          <w:lang w:eastAsia="zh-CN"/>
        </w:rPr>
        <w:t xml:space="preserve"> CLI modelling,</w:t>
      </w:r>
      <w:r w:rsidR="002C633F" w:rsidRPr="00757008">
        <w:rPr>
          <w:lang w:eastAsia="zh-CN"/>
        </w:rPr>
        <w:t xml:space="preserve"> </w:t>
      </w:r>
      <w:r w:rsidR="006002F7" w:rsidRPr="00757008">
        <w:t>the ACIR in TR38.828 can be used as the starting point.</w:t>
      </w:r>
    </w:p>
    <w:p w14:paraId="523A6C6B" w14:textId="57B83C87" w:rsidR="009919CC" w:rsidRPr="00757008" w:rsidRDefault="002C633F" w:rsidP="00D52436">
      <w:pPr>
        <w:pStyle w:val="ListParagraph"/>
        <w:numPr>
          <w:ilvl w:val="0"/>
          <w:numId w:val="44"/>
        </w:numPr>
        <w:jc w:val="both"/>
      </w:pPr>
      <w:r w:rsidRPr="00757008">
        <w:t xml:space="preserve">RAN1 understands the ACIR in TR38.828 is defined as the ratio of the power transmitted by the aggressor </w:t>
      </w:r>
      <w:proofErr w:type="spellStart"/>
      <w:r w:rsidRPr="00757008">
        <w:t>gNB</w:t>
      </w:r>
      <w:proofErr w:type="spellEnd"/>
      <w:r w:rsidRPr="00757008">
        <w:t xml:space="preserve">/UE on one carrier to the total interference received by the victim </w:t>
      </w:r>
      <w:proofErr w:type="spellStart"/>
      <w:r w:rsidRPr="00757008">
        <w:t>gNB</w:t>
      </w:r>
      <w:proofErr w:type="spellEnd"/>
      <w:r w:rsidRPr="00757008">
        <w:t>/UE on the adjacent carrier, i.e., the ACIR in TR38.828 is described per carrier.</w:t>
      </w:r>
    </w:p>
    <w:p w14:paraId="39891912" w14:textId="77F78308" w:rsidR="002C633F" w:rsidRPr="00757008" w:rsidRDefault="002C633F" w:rsidP="00D52436">
      <w:pPr>
        <w:pStyle w:val="ListParagraph"/>
        <w:numPr>
          <w:ilvl w:val="0"/>
          <w:numId w:val="42"/>
        </w:numPr>
        <w:jc w:val="both"/>
        <w:rPr>
          <w:lang w:eastAsia="zh-CN"/>
        </w:rPr>
      </w:pPr>
      <w:r w:rsidRPr="00757008">
        <w:t xml:space="preserve">For RAN1’s simulation purpose, it is preferred that RAN4 can provide the value or value range of ACIR with </w:t>
      </w:r>
      <w:r w:rsidRPr="00757008">
        <w:rPr>
          <w:rFonts w:eastAsia="MS Mincho"/>
        </w:rPr>
        <w:t>finer granularity, e.g.,</w:t>
      </w:r>
      <w:r w:rsidRPr="00757008">
        <w:t xml:space="preserve"> the per-subcarrier-ACIR, </w:t>
      </w:r>
      <m:oMath>
        <m:sSubSup>
          <m:sSubSupPr>
            <m:ctrlPr>
              <w:rPr>
                <w:rFonts w:ascii="Cambria Math" w:hAnsi="Cambria Math"/>
                <w:i/>
                <w:lang w:eastAsia="zh-CN"/>
              </w:rPr>
            </m:ctrlPr>
          </m:sSubSupPr>
          <m:e>
            <m:r>
              <w:rPr>
                <w:rFonts w:ascii="Cambria Math" w:hAnsi="Cambria Math"/>
                <w:lang w:eastAsia="zh-CN"/>
              </w:rPr>
              <m:t>γ</m:t>
            </m:r>
          </m:e>
          <m:sub>
            <m:r>
              <w:rPr>
                <w:rFonts w:ascii="Cambria Math" w:hAnsi="Cambria Math"/>
                <w:lang w:eastAsia="zh-CN"/>
              </w:rPr>
              <m:t>gNB-gNB</m:t>
            </m:r>
          </m:sub>
          <m:sup>
            <m:d>
              <m:dPr>
                <m:ctrlPr>
                  <w:rPr>
                    <w:rFonts w:ascii="Cambria Math" w:hAnsi="Cambria Math"/>
                    <w:i/>
                    <w:lang w:eastAsia="zh-CN"/>
                  </w:rPr>
                </m:ctrlPr>
              </m:dPr>
              <m:e>
                <m:r>
                  <w:rPr>
                    <w:rFonts w:ascii="Cambria Math" w:hAnsi="Cambria Math"/>
                    <w:lang w:eastAsia="zh-CN"/>
                  </w:rPr>
                  <m:t>m,n</m:t>
                </m:r>
              </m:e>
            </m:d>
          </m:sup>
        </m:sSubSup>
      </m:oMath>
      <w:r w:rsidRPr="00757008">
        <w:t xml:space="preserve"> </w:t>
      </w:r>
      <w:r w:rsidR="00E314F9" w:rsidRPr="00757008">
        <w:t xml:space="preserve">or </w:t>
      </w:r>
      <m:oMath>
        <m:sSubSup>
          <m:sSubSupPr>
            <m:ctrlPr>
              <w:rPr>
                <w:rFonts w:ascii="Cambria Math" w:hAnsi="Cambria Math"/>
                <w:i/>
                <w:lang w:eastAsia="zh-CN"/>
              </w:rPr>
            </m:ctrlPr>
          </m:sSubSupPr>
          <m:e>
            <m:r>
              <w:rPr>
                <w:rFonts w:ascii="Cambria Math" w:hAnsi="Cambria Math"/>
                <w:lang w:eastAsia="zh-CN"/>
              </w:rPr>
              <m:t>γ</m:t>
            </m:r>
          </m:e>
          <m:sub>
            <m:r>
              <w:rPr>
                <w:rFonts w:ascii="Cambria Math" w:hAnsi="Cambria Math"/>
                <w:lang w:eastAsia="zh-CN"/>
              </w:rPr>
              <m:t>UE-UE</m:t>
            </m:r>
          </m:sub>
          <m:sup>
            <m:d>
              <m:dPr>
                <m:ctrlPr>
                  <w:rPr>
                    <w:rFonts w:ascii="Cambria Math" w:hAnsi="Cambria Math"/>
                    <w:i/>
                    <w:lang w:eastAsia="zh-CN"/>
                  </w:rPr>
                </m:ctrlPr>
              </m:dPr>
              <m:e>
                <m:r>
                  <w:rPr>
                    <w:rFonts w:ascii="Cambria Math" w:hAnsi="Cambria Math"/>
                    <w:lang w:eastAsia="zh-CN"/>
                  </w:rPr>
                  <m:t>m,n</m:t>
                </m:r>
              </m:e>
            </m:d>
          </m:sup>
        </m:sSubSup>
      </m:oMath>
      <w:r w:rsidRPr="00757008">
        <w:t xml:space="preserve">, denoting the ratio of the power transmitted by the aggressor gNB/UE on subcarrier </w:t>
      </w:r>
      <w:r w:rsidRPr="00757008">
        <w:rPr>
          <w:i/>
          <w:iCs/>
        </w:rPr>
        <w:t xml:space="preserve">m </w:t>
      </w:r>
      <w:r w:rsidRPr="00757008">
        <w:t xml:space="preserve">in one carrier to the interference received by the victim </w:t>
      </w:r>
      <w:proofErr w:type="spellStart"/>
      <w:r w:rsidRPr="00757008">
        <w:t>gNB</w:t>
      </w:r>
      <w:proofErr w:type="spellEnd"/>
      <w:r w:rsidRPr="00757008">
        <w:t xml:space="preserve">/UE on another subcarrier </w:t>
      </w:r>
      <w:r w:rsidRPr="00757008">
        <w:rPr>
          <w:i/>
          <w:iCs/>
        </w:rPr>
        <w:t xml:space="preserve">n </w:t>
      </w:r>
      <w:r w:rsidRPr="00757008">
        <w:t>in the adjacent carrier.</w:t>
      </w:r>
    </w:p>
    <w:p w14:paraId="12DD7109" w14:textId="1B3DBB48" w:rsidR="009919CC" w:rsidRDefault="009919CC" w:rsidP="009919CC">
      <w:pPr>
        <w:rPr>
          <w:lang w:eastAsia="zh-CN"/>
        </w:rPr>
      </w:pPr>
    </w:p>
    <w:p w14:paraId="44F62801"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78946E71"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99983"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3306B1" w14:textId="77777777" w:rsidR="00532EDD" w:rsidRPr="001820A8" w:rsidRDefault="00532EDD" w:rsidP="007302FC">
            <w:pPr>
              <w:spacing w:before="0" w:line="288" w:lineRule="auto"/>
              <w:jc w:val="center"/>
              <w:rPr>
                <w:b/>
                <w:lang w:eastAsia="zh-CN"/>
              </w:rPr>
            </w:pPr>
            <w:r w:rsidRPr="001820A8">
              <w:rPr>
                <w:b/>
                <w:lang w:eastAsia="zh-CN"/>
              </w:rPr>
              <w:t>Comment</w:t>
            </w:r>
          </w:p>
        </w:tc>
      </w:tr>
      <w:tr w:rsidR="00532EDD" w:rsidRPr="001820A8" w14:paraId="24B67C7B"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15DE374" w14:textId="1F9A1C0D" w:rsidR="00532EDD" w:rsidRPr="001820A8" w:rsidRDefault="00B665D2"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5C5AC52" w14:textId="150BA4BB" w:rsidR="00532EDD" w:rsidRDefault="00B665D2" w:rsidP="007302FC">
            <w:pPr>
              <w:spacing w:before="0" w:line="288" w:lineRule="auto"/>
              <w:jc w:val="left"/>
              <w:rPr>
                <w:bCs/>
                <w:lang w:val="en-GB" w:eastAsia="zh-CN"/>
              </w:rPr>
            </w:pPr>
            <w:r>
              <w:rPr>
                <w:bCs/>
                <w:lang w:val="en-GB" w:eastAsia="zh-CN"/>
              </w:rPr>
              <w:t>Support in principle, prefer value per RB</w:t>
            </w:r>
            <w:r w:rsidR="00A05357">
              <w:rPr>
                <w:bCs/>
                <w:lang w:val="en-GB" w:eastAsia="zh-CN"/>
              </w:rPr>
              <w:t xml:space="preserve"> </w:t>
            </w:r>
            <w:r w:rsidR="00EA00D0">
              <w:rPr>
                <w:bCs/>
                <w:lang w:val="en-GB" w:eastAsia="zh-CN"/>
              </w:rPr>
              <w:t xml:space="preserve">value specified </w:t>
            </w:r>
            <w:r w:rsidR="00A05357">
              <w:rPr>
                <w:bCs/>
                <w:lang w:val="en-GB" w:eastAsia="zh-CN"/>
              </w:rPr>
              <w:t xml:space="preserve">for each frequency range. </w:t>
            </w:r>
          </w:p>
          <w:p w14:paraId="39EBC377" w14:textId="4D1A7647" w:rsidR="00214E6A" w:rsidRPr="001820A8" w:rsidRDefault="00214E6A" w:rsidP="007302FC">
            <w:pPr>
              <w:spacing w:before="0" w:line="288" w:lineRule="auto"/>
              <w:jc w:val="left"/>
              <w:rPr>
                <w:bCs/>
                <w:lang w:val="en-GB" w:eastAsia="zh-CN"/>
              </w:rPr>
            </w:pPr>
            <w:r>
              <w:rPr>
                <w:bCs/>
                <w:lang w:val="en-GB" w:eastAsia="zh-CN"/>
              </w:rPr>
              <w:t>In addition, the BS-BS</w:t>
            </w:r>
            <w:r w:rsidR="00E3290B">
              <w:rPr>
                <w:bCs/>
                <w:lang w:val="en-GB" w:eastAsia="zh-CN"/>
              </w:rPr>
              <w:t xml:space="preserve"> and UE-UE adjacent channel should be modelled following the description of TR 38.828</w:t>
            </w:r>
            <w:r w:rsidR="00535142">
              <w:rPr>
                <w:bCs/>
                <w:lang w:val="en-GB" w:eastAsia="zh-CN"/>
              </w:rPr>
              <w:t>.</w:t>
            </w:r>
          </w:p>
        </w:tc>
      </w:tr>
      <w:tr w:rsidR="00532EDD" w:rsidRPr="001820A8" w14:paraId="5929CFFF"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7D242C5"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8582901" w14:textId="77777777" w:rsidR="00532EDD" w:rsidRPr="001820A8" w:rsidRDefault="00532EDD" w:rsidP="007302FC">
            <w:pPr>
              <w:spacing w:before="0" w:line="288" w:lineRule="auto"/>
              <w:jc w:val="left"/>
              <w:rPr>
                <w:bCs/>
                <w:lang w:val="en-GB" w:eastAsia="zh-CN"/>
              </w:rPr>
            </w:pPr>
          </w:p>
        </w:tc>
      </w:tr>
      <w:tr w:rsidR="00532EDD" w:rsidRPr="001820A8" w14:paraId="038EAC3D"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41D522A"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3E5D7A4" w14:textId="77777777" w:rsidR="00532EDD" w:rsidRPr="001820A8" w:rsidRDefault="00532EDD" w:rsidP="007302FC">
            <w:pPr>
              <w:spacing w:before="0" w:line="288" w:lineRule="auto"/>
              <w:jc w:val="left"/>
              <w:rPr>
                <w:bCs/>
                <w:lang w:val="en-GB" w:eastAsia="zh-CN"/>
              </w:rPr>
            </w:pPr>
          </w:p>
        </w:tc>
      </w:tr>
      <w:tr w:rsidR="00532EDD" w:rsidRPr="001820A8" w14:paraId="5F383E9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37244BA" w14:textId="77777777" w:rsidR="00532EDD" w:rsidRPr="001820A8" w:rsidRDefault="00532EDD"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1C35FA0" w14:textId="77777777" w:rsidR="00532EDD" w:rsidRPr="001820A8" w:rsidRDefault="00532EDD" w:rsidP="007302FC">
            <w:pPr>
              <w:spacing w:before="0" w:line="288" w:lineRule="auto"/>
              <w:jc w:val="left"/>
              <w:rPr>
                <w:bCs/>
                <w:lang w:val="en-GB" w:eastAsia="zh-CN"/>
              </w:rPr>
            </w:pPr>
          </w:p>
        </w:tc>
      </w:tr>
    </w:tbl>
    <w:p w14:paraId="0BC6DD70" w14:textId="77777777" w:rsidR="00532EDD" w:rsidRDefault="00532EDD" w:rsidP="00532EDD">
      <w:pPr>
        <w:widowControl w:val="0"/>
        <w:spacing w:after="120"/>
        <w:jc w:val="both"/>
        <w:rPr>
          <w:lang w:val="en-GB"/>
        </w:rPr>
      </w:pPr>
    </w:p>
    <w:p w14:paraId="6ECD25F7" w14:textId="77777777" w:rsidR="001A32F4" w:rsidRPr="005D2CDF" w:rsidRDefault="001A32F4" w:rsidP="001A32F4"/>
    <w:p w14:paraId="4F365AB5" w14:textId="1AC09AD0" w:rsidR="001A32F4" w:rsidRPr="001C1F4F" w:rsidRDefault="001A32F4"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proposal </w:t>
      </w:r>
      <w:r w:rsidR="0029215E">
        <w:rPr>
          <w:b/>
          <w:bCs/>
          <w:i/>
          <w:iCs/>
          <w:sz w:val="20"/>
          <w:u w:val="single"/>
          <w:lang w:eastAsia="ja-JP"/>
        </w:rPr>
        <w:t>3</w:t>
      </w:r>
      <w:r w:rsidR="00757008">
        <w:rPr>
          <w:b/>
          <w:bCs/>
          <w:i/>
          <w:iCs/>
          <w:sz w:val="20"/>
          <w:u w:val="single"/>
          <w:lang w:eastAsia="ja-JP"/>
        </w:rPr>
        <w:t>-6</w:t>
      </w:r>
      <w:r w:rsidRPr="001C1F4F">
        <w:rPr>
          <w:b/>
          <w:bCs/>
          <w:i/>
          <w:iCs/>
          <w:sz w:val="20"/>
          <w:u w:val="single"/>
          <w:lang w:eastAsia="ja-JP"/>
        </w:rPr>
        <w:t>:</w:t>
      </w:r>
    </w:p>
    <w:p w14:paraId="7342B3D5" w14:textId="3AFE8AE4" w:rsidR="001A32F4" w:rsidRDefault="001A32F4" w:rsidP="001A32F4">
      <w:pPr>
        <w:rPr>
          <w:rFonts w:eastAsiaTheme="minorEastAsia"/>
          <w:iCs/>
          <w:lang w:eastAsia="zh-CN"/>
        </w:rPr>
      </w:pPr>
      <w:r w:rsidRPr="004C0BEA">
        <w:rPr>
          <w:rFonts w:hint="eastAsia"/>
          <w:iCs/>
          <w:lang w:val="en-GB" w:eastAsia="zh-CN"/>
        </w:rPr>
        <w:t>R</w:t>
      </w:r>
      <w:r w:rsidRPr="004C0BEA">
        <w:rPr>
          <w:iCs/>
          <w:lang w:val="en-GB" w:eastAsia="zh-CN"/>
        </w:rPr>
        <w:t>AN1 send</w:t>
      </w:r>
      <w:r w:rsidR="002172A2">
        <w:rPr>
          <w:iCs/>
          <w:lang w:val="en-GB" w:eastAsia="zh-CN"/>
        </w:rPr>
        <w:t>s</w:t>
      </w:r>
      <w:r w:rsidRPr="004C0BEA">
        <w:rPr>
          <w:iCs/>
          <w:lang w:val="en-GB" w:eastAsia="zh-CN"/>
        </w:rPr>
        <w:t xml:space="preserve"> an LS to RAN4 to ask about</w:t>
      </w:r>
      <w:r w:rsidRPr="004C0BEA">
        <w:rPr>
          <w:rFonts w:eastAsiaTheme="minorEastAsia"/>
          <w:iCs/>
          <w:lang w:eastAsia="zh-CN"/>
        </w:rPr>
        <w:t xml:space="preserve"> the values or value ranges of the following interference ratios used for SBFD evaluation</w:t>
      </w:r>
      <w:r>
        <w:rPr>
          <w:rFonts w:eastAsiaTheme="minorEastAsia"/>
          <w:iCs/>
          <w:lang w:eastAsia="zh-CN"/>
        </w:rPr>
        <w:t xml:space="preserve"> in RAN1:</w:t>
      </w:r>
    </w:p>
    <w:p w14:paraId="60F9E9AA" w14:textId="77777777" w:rsidR="001A32F4" w:rsidRPr="004C0BEA" w:rsidRDefault="001A32F4" w:rsidP="001A32F4">
      <w:pPr>
        <w:pStyle w:val="ListParagraph"/>
        <w:numPr>
          <w:ilvl w:val="0"/>
          <w:numId w:val="23"/>
        </w:numPr>
        <w:rPr>
          <w:iCs/>
          <w:lang w:val="en-GB" w:eastAsia="zh-CN"/>
        </w:rPr>
      </w:pPr>
      <w:proofErr w:type="spellStart"/>
      <w:r w:rsidRPr="004C0BEA">
        <w:rPr>
          <w:iCs/>
        </w:rPr>
        <w:t>gNB</w:t>
      </w:r>
      <w:proofErr w:type="spellEnd"/>
      <w:r w:rsidRPr="004C0BEA">
        <w:rPr>
          <w:iCs/>
        </w:rPr>
        <w:t xml:space="preserve"> self-interference ratio (SIR)</w:t>
      </w:r>
    </w:p>
    <w:p w14:paraId="6E85FF30" w14:textId="77777777" w:rsidR="001A32F4" w:rsidRPr="004C0BEA" w:rsidRDefault="001A32F4" w:rsidP="001A32F4">
      <w:pPr>
        <w:pStyle w:val="ListParagraph"/>
        <w:numPr>
          <w:ilvl w:val="0"/>
          <w:numId w:val="23"/>
        </w:numPr>
        <w:rPr>
          <w:iCs/>
          <w:lang w:val="en-GB" w:eastAsia="zh-CN"/>
        </w:rPr>
      </w:pPr>
      <w:r w:rsidRPr="004C0BEA">
        <w:rPr>
          <w:iCs/>
        </w:rPr>
        <w:t>Inter-</w:t>
      </w:r>
      <w:proofErr w:type="spellStart"/>
      <w:r w:rsidRPr="004C0BEA">
        <w:rPr>
          <w:iCs/>
        </w:rPr>
        <w:t>subband</w:t>
      </w:r>
      <w:proofErr w:type="spellEnd"/>
      <w:r w:rsidRPr="004C0BEA">
        <w:rPr>
          <w:iCs/>
        </w:rPr>
        <w:t xml:space="preserve"> interference ratio (ISIR) including </w:t>
      </w:r>
      <w:proofErr w:type="spellStart"/>
      <w:r w:rsidRPr="004C0BEA">
        <w:rPr>
          <w:iCs/>
        </w:rPr>
        <w:t>gNB-gNB</w:t>
      </w:r>
      <w:proofErr w:type="spellEnd"/>
      <w:r w:rsidRPr="004C0BEA">
        <w:rPr>
          <w:iCs/>
        </w:rPr>
        <w:t xml:space="preserve"> ISIR and UE-UE ISIR</w:t>
      </w:r>
    </w:p>
    <w:p w14:paraId="259BCBE0" w14:textId="77777777" w:rsidR="001A32F4" w:rsidRPr="00996BEC" w:rsidRDefault="001A32F4" w:rsidP="001A32F4">
      <w:pPr>
        <w:pStyle w:val="ListParagraph"/>
        <w:numPr>
          <w:ilvl w:val="0"/>
          <w:numId w:val="23"/>
        </w:numPr>
        <w:rPr>
          <w:iCs/>
          <w:lang w:val="en-GB" w:eastAsia="zh-CN"/>
        </w:rPr>
      </w:pPr>
      <w:r w:rsidRPr="004C0BEA">
        <w:rPr>
          <w:iCs/>
        </w:rPr>
        <w:t xml:space="preserve">Adjacent-channel interference ratio (ACIR) including </w:t>
      </w:r>
      <w:proofErr w:type="spellStart"/>
      <w:r w:rsidRPr="004C0BEA">
        <w:rPr>
          <w:iCs/>
        </w:rPr>
        <w:t>gNB-gNB</w:t>
      </w:r>
      <w:proofErr w:type="spellEnd"/>
      <w:r w:rsidRPr="004C0BEA">
        <w:rPr>
          <w:iCs/>
        </w:rPr>
        <w:t xml:space="preserve"> ACIR and UE-UE ACIR</w:t>
      </w:r>
    </w:p>
    <w:p w14:paraId="64E91887" w14:textId="5A86D212" w:rsidR="001A32F4" w:rsidRPr="004C0BEA" w:rsidRDefault="001A32F4" w:rsidP="001A32F4">
      <w:pPr>
        <w:pStyle w:val="ListParagraph"/>
        <w:numPr>
          <w:ilvl w:val="0"/>
          <w:numId w:val="23"/>
        </w:numPr>
        <w:rPr>
          <w:iCs/>
          <w:lang w:val="en-GB" w:eastAsia="zh-CN"/>
        </w:rPr>
      </w:pPr>
      <w:r>
        <w:rPr>
          <w:rFonts w:hint="eastAsia"/>
          <w:iCs/>
        </w:rPr>
        <w:t>F</w:t>
      </w:r>
      <w:r>
        <w:rPr>
          <w:iCs/>
        </w:rPr>
        <w:t xml:space="preserve">FS: </w:t>
      </w:r>
      <w:r w:rsidR="00D15A93">
        <w:rPr>
          <w:iCs/>
        </w:rPr>
        <w:t xml:space="preserve">other </w:t>
      </w:r>
      <w:r>
        <w:rPr>
          <w:iCs/>
        </w:rPr>
        <w:t>details of the LS</w:t>
      </w:r>
    </w:p>
    <w:p w14:paraId="5D5EF02C" w14:textId="6729C157" w:rsidR="001A32F4" w:rsidRDefault="001A32F4" w:rsidP="001A32F4">
      <w:pPr>
        <w:jc w:val="both"/>
        <w:rPr>
          <w:rFonts w:eastAsiaTheme="minorEastAsia"/>
          <w:bCs/>
          <w:iCs/>
          <w:highlight w:val="yellow"/>
          <w:lang w:val="en-GB" w:eastAsia="zh-CN"/>
        </w:rPr>
      </w:pPr>
    </w:p>
    <w:p w14:paraId="207F446E" w14:textId="77777777" w:rsidR="00532EDD" w:rsidRPr="001820A8" w:rsidRDefault="00532EDD" w:rsidP="00532EDD">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2EDD" w:rsidRPr="001820A8" w14:paraId="4BFF00A9"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70EB14" w14:textId="77777777" w:rsidR="00532EDD" w:rsidRPr="001820A8" w:rsidRDefault="00532EDD"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F7442A" w14:textId="77777777" w:rsidR="00532EDD" w:rsidRPr="001820A8" w:rsidRDefault="00532EDD" w:rsidP="007302FC">
            <w:pPr>
              <w:spacing w:before="0" w:line="288" w:lineRule="auto"/>
              <w:jc w:val="center"/>
              <w:rPr>
                <w:b/>
                <w:lang w:eastAsia="zh-CN"/>
              </w:rPr>
            </w:pPr>
            <w:r w:rsidRPr="001820A8">
              <w:rPr>
                <w:b/>
                <w:lang w:eastAsia="zh-CN"/>
              </w:rPr>
              <w:t>Comment</w:t>
            </w:r>
          </w:p>
        </w:tc>
      </w:tr>
      <w:tr w:rsidR="00544ED8" w:rsidRPr="001820A8" w14:paraId="4309D60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0C9218C" w14:textId="4350C297" w:rsidR="00544ED8" w:rsidRPr="001820A8" w:rsidRDefault="00544ED8" w:rsidP="00544ED8">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F18BCA6" w14:textId="1824DBB3" w:rsidR="00544ED8" w:rsidRPr="001820A8" w:rsidRDefault="00544ED8" w:rsidP="00544ED8">
            <w:pPr>
              <w:spacing w:before="0" w:line="288" w:lineRule="auto"/>
              <w:jc w:val="left"/>
              <w:rPr>
                <w:bCs/>
                <w:lang w:val="en-GB" w:eastAsia="zh-CN"/>
              </w:rPr>
            </w:pPr>
            <w:r>
              <w:rPr>
                <w:bCs/>
                <w:lang w:val="en-GB" w:eastAsia="zh-CN"/>
              </w:rPr>
              <w:t xml:space="preserve">Support in principle. </w:t>
            </w:r>
          </w:p>
        </w:tc>
      </w:tr>
      <w:tr w:rsidR="00544ED8" w:rsidRPr="001820A8" w14:paraId="014A203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B651E23" w14:textId="77777777" w:rsidR="00544ED8" w:rsidRPr="001820A8" w:rsidRDefault="00544ED8" w:rsidP="00544ED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142231F" w14:textId="77777777" w:rsidR="00544ED8" w:rsidRPr="001820A8" w:rsidRDefault="00544ED8" w:rsidP="00544ED8">
            <w:pPr>
              <w:spacing w:before="0" w:line="288" w:lineRule="auto"/>
              <w:jc w:val="left"/>
              <w:rPr>
                <w:bCs/>
                <w:lang w:val="en-GB" w:eastAsia="zh-CN"/>
              </w:rPr>
            </w:pPr>
          </w:p>
        </w:tc>
      </w:tr>
      <w:tr w:rsidR="00544ED8" w:rsidRPr="001820A8" w14:paraId="63472A6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3C2FAE2" w14:textId="77777777" w:rsidR="00544ED8" w:rsidRPr="001820A8" w:rsidRDefault="00544ED8" w:rsidP="00544ED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A1F7137" w14:textId="77777777" w:rsidR="00544ED8" w:rsidRPr="001820A8" w:rsidRDefault="00544ED8" w:rsidP="00544ED8">
            <w:pPr>
              <w:spacing w:before="0" w:line="288" w:lineRule="auto"/>
              <w:jc w:val="left"/>
              <w:rPr>
                <w:bCs/>
                <w:lang w:val="en-GB" w:eastAsia="zh-CN"/>
              </w:rPr>
            </w:pPr>
          </w:p>
        </w:tc>
      </w:tr>
      <w:tr w:rsidR="00544ED8" w:rsidRPr="001820A8" w14:paraId="0AFD25D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C32844A" w14:textId="77777777" w:rsidR="00544ED8" w:rsidRPr="001820A8" w:rsidRDefault="00544ED8" w:rsidP="00544ED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909E0AC" w14:textId="77777777" w:rsidR="00544ED8" w:rsidRPr="001820A8" w:rsidRDefault="00544ED8" w:rsidP="00544ED8">
            <w:pPr>
              <w:spacing w:before="0" w:line="288" w:lineRule="auto"/>
              <w:jc w:val="left"/>
              <w:rPr>
                <w:bCs/>
                <w:lang w:val="en-GB" w:eastAsia="zh-CN"/>
              </w:rPr>
            </w:pPr>
          </w:p>
        </w:tc>
      </w:tr>
    </w:tbl>
    <w:p w14:paraId="2CA26109" w14:textId="77777777" w:rsidR="00532EDD" w:rsidRDefault="00532EDD" w:rsidP="00532EDD">
      <w:pPr>
        <w:widowControl w:val="0"/>
        <w:spacing w:after="120"/>
        <w:jc w:val="both"/>
        <w:rPr>
          <w:lang w:val="en-GB"/>
        </w:rPr>
      </w:pPr>
    </w:p>
    <w:p w14:paraId="47EB1486" w14:textId="77777777" w:rsidR="00532EDD" w:rsidRDefault="00532EDD" w:rsidP="001A32F4">
      <w:pPr>
        <w:jc w:val="both"/>
        <w:rPr>
          <w:rFonts w:eastAsiaTheme="minorEastAsia"/>
          <w:bCs/>
          <w:iCs/>
          <w:highlight w:val="yellow"/>
          <w:lang w:val="en-GB" w:eastAsia="zh-CN"/>
        </w:rPr>
      </w:pPr>
    </w:p>
    <w:p w14:paraId="1E30AEDD" w14:textId="1728711E" w:rsidR="001A32F4" w:rsidRPr="001C1F4F" w:rsidRDefault="001A32F4" w:rsidP="001C1F4F">
      <w:pPr>
        <w:pStyle w:val="Heading3"/>
        <w:numPr>
          <w:ilvl w:val="0"/>
          <w:numId w:val="0"/>
        </w:numPr>
        <w:ind w:left="720" w:hanging="720"/>
        <w:rPr>
          <w:b/>
          <w:bCs/>
          <w:i/>
          <w:iCs/>
          <w:sz w:val="20"/>
          <w:u w:val="single"/>
          <w:lang w:eastAsia="ja-JP"/>
        </w:rPr>
      </w:pPr>
      <w:r w:rsidRPr="001C1F4F">
        <w:rPr>
          <w:b/>
          <w:bCs/>
          <w:i/>
          <w:iCs/>
          <w:sz w:val="20"/>
          <w:u w:val="single"/>
          <w:lang w:eastAsia="ja-JP"/>
        </w:rPr>
        <w:t xml:space="preserve">Initial question </w:t>
      </w:r>
      <w:r w:rsidR="0029215E">
        <w:rPr>
          <w:b/>
          <w:bCs/>
          <w:i/>
          <w:iCs/>
          <w:sz w:val="20"/>
          <w:u w:val="single"/>
          <w:lang w:eastAsia="ja-JP"/>
        </w:rPr>
        <w:t>3</w:t>
      </w:r>
      <w:r w:rsidR="00757008">
        <w:rPr>
          <w:b/>
          <w:bCs/>
          <w:i/>
          <w:iCs/>
          <w:sz w:val="20"/>
          <w:u w:val="single"/>
          <w:lang w:eastAsia="ja-JP"/>
        </w:rPr>
        <w:t>-7</w:t>
      </w:r>
      <w:r w:rsidRPr="001C1F4F">
        <w:rPr>
          <w:b/>
          <w:bCs/>
          <w:i/>
          <w:iCs/>
          <w:sz w:val="20"/>
          <w:u w:val="single"/>
          <w:lang w:eastAsia="ja-JP"/>
        </w:rPr>
        <w:t>:</w:t>
      </w:r>
    </w:p>
    <w:p w14:paraId="4CB116D2" w14:textId="52232A43" w:rsidR="001A32F4" w:rsidRDefault="001A32F4" w:rsidP="001A32F4">
      <w:pPr>
        <w:rPr>
          <w:iCs/>
          <w:lang w:val="en-GB" w:eastAsia="zh-CN"/>
        </w:rPr>
      </w:pPr>
      <w:r>
        <w:rPr>
          <w:iCs/>
          <w:lang w:val="en-GB" w:eastAsia="zh-CN"/>
        </w:rPr>
        <w:t xml:space="preserve">Whether </w:t>
      </w:r>
      <w:r w:rsidRPr="004C0BEA">
        <w:rPr>
          <w:rFonts w:hint="eastAsia"/>
          <w:iCs/>
          <w:lang w:val="en-GB" w:eastAsia="zh-CN"/>
        </w:rPr>
        <w:t>R</w:t>
      </w:r>
      <w:r w:rsidRPr="004C0BEA">
        <w:rPr>
          <w:iCs/>
          <w:lang w:val="en-GB" w:eastAsia="zh-CN"/>
        </w:rPr>
        <w:t xml:space="preserve">AN1 </w:t>
      </w:r>
      <w:r>
        <w:rPr>
          <w:iCs/>
          <w:lang w:val="en-GB" w:eastAsia="zh-CN"/>
        </w:rPr>
        <w:t xml:space="preserve">needs to additionally include the following or any other contents in </w:t>
      </w:r>
      <w:r w:rsidRPr="004C0BEA">
        <w:rPr>
          <w:iCs/>
          <w:lang w:val="en-GB" w:eastAsia="zh-CN"/>
        </w:rPr>
        <w:t>LS to RAN4</w:t>
      </w:r>
      <w:r>
        <w:rPr>
          <w:iCs/>
          <w:lang w:val="en-GB" w:eastAsia="zh-CN"/>
        </w:rPr>
        <w:t xml:space="preserve">? </w:t>
      </w:r>
    </w:p>
    <w:p w14:paraId="40C55B84" w14:textId="77777777" w:rsidR="001A32F4" w:rsidRPr="00B90B9F" w:rsidRDefault="001A32F4" w:rsidP="00D52436">
      <w:pPr>
        <w:pStyle w:val="ListParagraph"/>
        <w:numPr>
          <w:ilvl w:val="0"/>
          <w:numId w:val="51"/>
        </w:numPr>
        <w:rPr>
          <w:lang w:eastAsia="zh-CN"/>
        </w:rPr>
      </w:pPr>
      <w:proofErr w:type="spellStart"/>
      <w:r w:rsidRPr="00B90B9F">
        <w:rPr>
          <w:lang w:eastAsia="zh-CN"/>
        </w:rPr>
        <w:t>gNB</w:t>
      </w:r>
      <w:proofErr w:type="spellEnd"/>
    </w:p>
    <w:p w14:paraId="6E54C000" w14:textId="77777777" w:rsidR="001A32F4" w:rsidRPr="00D40170" w:rsidRDefault="001A32F4" w:rsidP="00D52436">
      <w:pPr>
        <w:pStyle w:val="ListParagraph"/>
        <w:numPr>
          <w:ilvl w:val="1"/>
          <w:numId w:val="51"/>
        </w:numPr>
        <w:rPr>
          <w:lang w:eastAsia="zh-CN"/>
        </w:rPr>
      </w:pPr>
      <w:r w:rsidRPr="00D40170">
        <w:rPr>
          <w:lang w:eastAsia="zh-CN"/>
        </w:rPr>
        <w:t xml:space="preserve">Realistic net effect model that captures the essential behavior of a realistic DPD and PA combination with -45 </w:t>
      </w:r>
      <w:proofErr w:type="spellStart"/>
      <w:r w:rsidRPr="00D40170">
        <w:rPr>
          <w:lang w:eastAsia="zh-CN"/>
        </w:rPr>
        <w:t>dBc</w:t>
      </w:r>
      <w:proofErr w:type="spellEnd"/>
      <w:r w:rsidRPr="00D40170">
        <w:rPr>
          <w:lang w:eastAsia="zh-CN"/>
        </w:rPr>
        <w:t xml:space="preserve"> ACLR compliance.</w:t>
      </w:r>
    </w:p>
    <w:p w14:paraId="4456B32A" w14:textId="77777777" w:rsidR="001A32F4" w:rsidRPr="00D40170" w:rsidRDefault="001A32F4" w:rsidP="00D52436">
      <w:pPr>
        <w:pStyle w:val="ListParagraph"/>
        <w:numPr>
          <w:ilvl w:val="1"/>
          <w:numId w:val="51"/>
        </w:numPr>
        <w:rPr>
          <w:lang w:eastAsia="zh-CN"/>
        </w:rPr>
      </w:pPr>
      <w:r w:rsidRPr="00D40170">
        <w:rPr>
          <w:lang w:eastAsia="zh-CN"/>
        </w:rPr>
        <w:t xml:space="preserve">Simple model of </w:t>
      </w:r>
      <w:proofErr w:type="spellStart"/>
      <w:r w:rsidRPr="00D40170">
        <w:rPr>
          <w:lang w:eastAsia="zh-CN"/>
        </w:rPr>
        <w:t>creset</w:t>
      </w:r>
      <w:proofErr w:type="spellEnd"/>
      <w:r w:rsidRPr="00D40170">
        <w:rPr>
          <w:lang w:eastAsia="zh-CN"/>
        </w:rPr>
        <w:t xml:space="preserve"> factor reduction (CFR) processing, e.g., hard clipping with filtering, that captures the essential behaviors of a practical BS designed for PA efficiency and ACLR compliance.</w:t>
      </w:r>
    </w:p>
    <w:p w14:paraId="4D243324" w14:textId="77777777" w:rsidR="001A32F4" w:rsidRPr="00D40170" w:rsidRDefault="001A32F4" w:rsidP="00D52436">
      <w:pPr>
        <w:pStyle w:val="ListParagraph"/>
        <w:numPr>
          <w:ilvl w:val="1"/>
          <w:numId w:val="51"/>
        </w:numPr>
        <w:rPr>
          <w:lang w:eastAsia="zh-CN"/>
        </w:rPr>
      </w:pPr>
      <w:r w:rsidRPr="00D40170">
        <w:rPr>
          <w:lang w:eastAsia="zh-CN"/>
        </w:rPr>
        <w:t>Realistic models on UL receiver selectivity, dynamic range and nonlinearity behaviors</w:t>
      </w:r>
    </w:p>
    <w:p w14:paraId="00CAC09A" w14:textId="77777777" w:rsidR="001A32F4" w:rsidRPr="008950D4" w:rsidRDefault="001A32F4" w:rsidP="001A32F4">
      <w:pPr>
        <w:jc w:val="both"/>
        <w:rPr>
          <w:rFonts w:eastAsiaTheme="minorEastAsia"/>
          <w:bCs/>
          <w:iCs/>
          <w:highlight w:val="yellow"/>
          <w:lang w:eastAsia="zh-CN"/>
        </w:rPr>
      </w:pPr>
    </w:p>
    <w:p w14:paraId="50A72CF4" w14:textId="77777777" w:rsidR="00F923B8" w:rsidRPr="001820A8" w:rsidRDefault="00F923B8" w:rsidP="00F923B8">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923B8" w:rsidRPr="001820A8" w14:paraId="24C19144" w14:textId="77777777" w:rsidTr="000E395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8746CC6" w14:textId="77777777" w:rsidR="00F923B8" w:rsidRPr="001820A8" w:rsidRDefault="00F923B8" w:rsidP="000E3958">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7DC37D" w14:textId="77777777" w:rsidR="00F923B8" w:rsidRPr="001820A8" w:rsidRDefault="00F923B8" w:rsidP="000E3958">
            <w:pPr>
              <w:spacing w:before="0" w:line="288" w:lineRule="auto"/>
              <w:jc w:val="center"/>
              <w:rPr>
                <w:b/>
                <w:lang w:eastAsia="zh-CN"/>
              </w:rPr>
            </w:pPr>
            <w:r w:rsidRPr="001820A8">
              <w:rPr>
                <w:b/>
                <w:lang w:eastAsia="zh-CN"/>
              </w:rPr>
              <w:t>Comment</w:t>
            </w:r>
          </w:p>
        </w:tc>
      </w:tr>
      <w:tr w:rsidR="00F923B8" w:rsidRPr="001820A8" w14:paraId="40891D04" w14:textId="77777777" w:rsidTr="000E3958">
        <w:tc>
          <w:tcPr>
            <w:tcW w:w="1555" w:type="dxa"/>
            <w:tcBorders>
              <w:top w:val="single" w:sz="4" w:space="0" w:color="auto"/>
              <w:left w:val="single" w:sz="4" w:space="0" w:color="auto"/>
              <w:bottom w:val="single" w:sz="4" w:space="0" w:color="auto"/>
              <w:right w:val="single" w:sz="4" w:space="0" w:color="auto"/>
            </w:tcBorders>
            <w:vAlign w:val="center"/>
          </w:tcPr>
          <w:p w14:paraId="30EEA509" w14:textId="6ADACEFC" w:rsidR="00F923B8" w:rsidRPr="001820A8" w:rsidRDefault="00694692" w:rsidP="000E3958">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3E211C" w14:textId="5FC26D4F" w:rsidR="00F923B8" w:rsidRPr="001820A8" w:rsidRDefault="00694692" w:rsidP="000E3958">
            <w:pPr>
              <w:spacing w:before="0" w:line="288" w:lineRule="auto"/>
              <w:jc w:val="left"/>
              <w:rPr>
                <w:bCs/>
                <w:lang w:val="en-GB" w:eastAsia="zh-CN"/>
              </w:rPr>
            </w:pPr>
            <w:r>
              <w:rPr>
                <w:bCs/>
                <w:lang w:val="en-GB" w:eastAsia="zh-CN"/>
              </w:rPr>
              <w:t xml:space="preserve">For the SLS evaluation, </w:t>
            </w:r>
            <w:r w:rsidR="00D20AAA">
              <w:rPr>
                <w:bCs/>
                <w:lang w:val="en-GB" w:eastAsia="zh-CN"/>
              </w:rPr>
              <w:t xml:space="preserve">no other input is needed from RAN4.  If </w:t>
            </w:r>
            <w:r w:rsidR="00364135">
              <w:rPr>
                <w:bCs/>
                <w:lang w:val="en-GB" w:eastAsia="zh-CN"/>
              </w:rPr>
              <w:t xml:space="preserve">agreed to adopt </w:t>
            </w:r>
            <w:r w:rsidR="00D20AAA">
              <w:rPr>
                <w:bCs/>
                <w:lang w:val="en-GB" w:eastAsia="zh-CN"/>
              </w:rPr>
              <w:t xml:space="preserve">LLS </w:t>
            </w:r>
            <w:r w:rsidR="00364135">
              <w:rPr>
                <w:bCs/>
                <w:lang w:val="en-GB" w:eastAsia="zh-CN"/>
              </w:rPr>
              <w:t xml:space="preserve">as addition evaluation methodology, some input from RAN4 may be needed for proper UE and </w:t>
            </w:r>
            <w:proofErr w:type="spellStart"/>
            <w:r w:rsidR="00364135">
              <w:rPr>
                <w:bCs/>
                <w:lang w:val="en-GB" w:eastAsia="zh-CN"/>
              </w:rPr>
              <w:t>gNB</w:t>
            </w:r>
            <w:proofErr w:type="spellEnd"/>
            <w:r w:rsidR="00364135">
              <w:rPr>
                <w:bCs/>
                <w:lang w:val="en-GB" w:eastAsia="zh-CN"/>
              </w:rPr>
              <w:t xml:space="preserve"> NL modelling. </w:t>
            </w:r>
          </w:p>
        </w:tc>
      </w:tr>
      <w:tr w:rsidR="00F923B8" w:rsidRPr="001820A8" w14:paraId="29F566CD" w14:textId="77777777" w:rsidTr="000E3958">
        <w:tc>
          <w:tcPr>
            <w:tcW w:w="1555" w:type="dxa"/>
            <w:tcBorders>
              <w:top w:val="single" w:sz="4" w:space="0" w:color="auto"/>
              <w:left w:val="single" w:sz="4" w:space="0" w:color="auto"/>
              <w:bottom w:val="single" w:sz="4" w:space="0" w:color="auto"/>
              <w:right w:val="single" w:sz="4" w:space="0" w:color="auto"/>
            </w:tcBorders>
            <w:vAlign w:val="center"/>
          </w:tcPr>
          <w:p w14:paraId="672B073B" w14:textId="77777777" w:rsidR="00F923B8" w:rsidRPr="001820A8" w:rsidRDefault="00F923B8" w:rsidP="000E395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8C14809" w14:textId="77777777" w:rsidR="00F923B8" w:rsidRPr="001820A8" w:rsidRDefault="00F923B8" w:rsidP="000E3958">
            <w:pPr>
              <w:spacing w:before="0" w:line="288" w:lineRule="auto"/>
              <w:jc w:val="left"/>
              <w:rPr>
                <w:bCs/>
                <w:lang w:val="en-GB" w:eastAsia="zh-CN"/>
              </w:rPr>
            </w:pPr>
          </w:p>
        </w:tc>
      </w:tr>
      <w:tr w:rsidR="00F923B8" w:rsidRPr="001820A8" w14:paraId="30012CAC" w14:textId="77777777" w:rsidTr="000E3958">
        <w:tc>
          <w:tcPr>
            <w:tcW w:w="1555" w:type="dxa"/>
            <w:tcBorders>
              <w:top w:val="single" w:sz="4" w:space="0" w:color="auto"/>
              <w:left w:val="single" w:sz="4" w:space="0" w:color="auto"/>
              <w:bottom w:val="single" w:sz="4" w:space="0" w:color="auto"/>
              <w:right w:val="single" w:sz="4" w:space="0" w:color="auto"/>
            </w:tcBorders>
            <w:vAlign w:val="center"/>
          </w:tcPr>
          <w:p w14:paraId="46757EBE" w14:textId="77777777" w:rsidR="00F923B8" w:rsidRPr="001820A8" w:rsidRDefault="00F923B8" w:rsidP="000E395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48C28AD" w14:textId="77777777" w:rsidR="00F923B8" w:rsidRPr="001820A8" w:rsidRDefault="00F923B8" w:rsidP="000E3958">
            <w:pPr>
              <w:spacing w:before="0" w:line="288" w:lineRule="auto"/>
              <w:jc w:val="left"/>
              <w:rPr>
                <w:bCs/>
                <w:lang w:val="en-GB" w:eastAsia="zh-CN"/>
              </w:rPr>
            </w:pPr>
          </w:p>
        </w:tc>
      </w:tr>
      <w:tr w:rsidR="00F923B8" w:rsidRPr="001820A8" w14:paraId="0D6708FC" w14:textId="77777777" w:rsidTr="000E3958">
        <w:tc>
          <w:tcPr>
            <w:tcW w:w="1555" w:type="dxa"/>
            <w:tcBorders>
              <w:top w:val="single" w:sz="4" w:space="0" w:color="auto"/>
              <w:left w:val="single" w:sz="4" w:space="0" w:color="auto"/>
              <w:bottom w:val="single" w:sz="4" w:space="0" w:color="auto"/>
              <w:right w:val="single" w:sz="4" w:space="0" w:color="auto"/>
            </w:tcBorders>
            <w:vAlign w:val="center"/>
          </w:tcPr>
          <w:p w14:paraId="381B8253" w14:textId="77777777" w:rsidR="00F923B8" w:rsidRPr="001820A8" w:rsidRDefault="00F923B8" w:rsidP="000E3958">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2637AB4" w14:textId="77777777" w:rsidR="00F923B8" w:rsidRPr="001820A8" w:rsidRDefault="00F923B8" w:rsidP="000E3958">
            <w:pPr>
              <w:spacing w:before="0" w:line="288" w:lineRule="auto"/>
              <w:jc w:val="left"/>
              <w:rPr>
                <w:bCs/>
                <w:lang w:val="en-GB" w:eastAsia="zh-CN"/>
              </w:rPr>
            </w:pPr>
          </w:p>
        </w:tc>
      </w:tr>
    </w:tbl>
    <w:p w14:paraId="39754948" w14:textId="77777777" w:rsidR="00507F09" w:rsidRDefault="00507F09" w:rsidP="00DB6459">
      <w:pPr>
        <w:rPr>
          <w:lang w:val="en-GB"/>
        </w:rPr>
      </w:pPr>
    </w:p>
    <w:p w14:paraId="136F17D3" w14:textId="77777777" w:rsidR="00DE181E" w:rsidRPr="0014173E" w:rsidRDefault="00DE181E" w:rsidP="00DE181E">
      <w:pPr>
        <w:widowControl w:val="0"/>
        <w:spacing w:after="120"/>
        <w:jc w:val="both"/>
        <w:rPr>
          <w:lang w:val="en-GB"/>
        </w:rPr>
      </w:pPr>
    </w:p>
    <w:p w14:paraId="2025EC9E" w14:textId="519ECD80" w:rsidR="00A222D3" w:rsidRPr="00A222D3" w:rsidRDefault="00BC4299" w:rsidP="00C01BA1">
      <w:pPr>
        <w:pStyle w:val="Heading1"/>
        <w:ind w:left="431" w:hanging="431"/>
        <w:jc w:val="both"/>
        <w:rPr>
          <w:lang w:val="en-US"/>
        </w:rPr>
      </w:pPr>
      <w:bookmarkStart w:id="125" w:name="_Hlk102681061"/>
      <w:bookmarkEnd w:id="48"/>
      <w:r w:rsidRPr="001820A8">
        <w:rPr>
          <w:lang w:val="en-US"/>
        </w:rPr>
        <w:t>Issue #</w:t>
      </w:r>
      <w:r w:rsidR="0029215E">
        <w:rPr>
          <w:lang w:val="en-US" w:eastAsia="zh-CN"/>
        </w:rPr>
        <w:t>4</w:t>
      </w:r>
      <w:r w:rsidRPr="001820A8">
        <w:rPr>
          <w:lang w:val="en-US"/>
        </w:rPr>
        <w:t>:</w:t>
      </w:r>
      <w:bookmarkEnd w:id="125"/>
      <w:r w:rsidRPr="001820A8">
        <w:rPr>
          <w:lang w:val="en-US"/>
        </w:rPr>
        <w:t xml:space="preserve"> </w:t>
      </w:r>
      <w:r w:rsidR="003970A2">
        <w:rPr>
          <w:lang w:val="en-US"/>
        </w:rPr>
        <w:t>Other e</w:t>
      </w:r>
      <w:r w:rsidR="00201A97">
        <w:rPr>
          <w:lang w:val="en-US"/>
        </w:rPr>
        <w:t xml:space="preserve">valuation methodology and </w:t>
      </w:r>
      <w:r w:rsidR="00880227">
        <w:rPr>
          <w:lang w:val="en-US"/>
        </w:rPr>
        <w:t>assumption</w:t>
      </w:r>
      <w:r w:rsidR="00201A97">
        <w:rPr>
          <w:lang w:val="en-US"/>
        </w:rPr>
        <w:t>s</w:t>
      </w:r>
    </w:p>
    <w:p w14:paraId="0C84D6E0" w14:textId="29F03738" w:rsidR="006A739E" w:rsidRPr="00A222D3" w:rsidRDefault="00757008" w:rsidP="006A739E">
      <w:pPr>
        <w:pStyle w:val="Heading2"/>
      </w:pPr>
      <w:r w:rsidRPr="00757008">
        <w:t>Issue #</w:t>
      </w:r>
      <w:r w:rsidR="006F0837">
        <w:t>4</w:t>
      </w:r>
      <w:r>
        <w:t>-1</w:t>
      </w:r>
      <w:r w:rsidRPr="00757008">
        <w:t>:</w:t>
      </w:r>
      <w:r>
        <w:t xml:space="preserve"> </w:t>
      </w:r>
      <w:r w:rsidR="006A739E">
        <w:t>Performance metrics and high-level evaluation methodology</w:t>
      </w:r>
    </w:p>
    <w:p w14:paraId="5F33F836" w14:textId="77777777" w:rsidR="006A739E" w:rsidRDefault="006A739E" w:rsidP="006A739E">
      <w:pPr>
        <w:pStyle w:val="Heading3"/>
      </w:pPr>
      <w:r w:rsidRPr="00876BAD">
        <w:t>Background and submitted proposal</w:t>
      </w:r>
    </w:p>
    <w:p w14:paraId="67C6093B" w14:textId="77777777" w:rsidR="006A739E" w:rsidRPr="00376CEE" w:rsidRDefault="006A739E" w:rsidP="00D52436">
      <w:pPr>
        <w:pStyle w:val="ListParagraph"/>
        <w:numPr>
          <w:ilvl w:val="0"/>
          <w:numId w:val="48"/>
        </w:numPr>
        <w:rPr>
          <w:b/>
          <w:bCs/>
          <w:lang w:val="en-GB"/>
        </w:rPr>
      </w:pPr>
      <w:r w:rsidRPr="00376CEE">
        <w:rPr>
          <w:rFonts w:hint="eastAsia"/>
          <w:b/>
          <w:bCs/>
          <w:lang w:val="en-GB"/>
        </w:rPr>
        <w:t>P</w:t>
      </w:r>
      <w:r w:rsidRPr="00376CEE">
        <w:rPr>
          <w:b/>
          <w:bCs/>
          <w:lang w:val="en-GB"/>
        </w:rPr>
        <w:t>erformance Metrics</w:t>
      </w:r>
      <w:r>
        <w:rPr>
          <w:b/>
          <w:bCs/>
          <w:lang w:val="en-GB"/>
        </w:rPr>
        <w:t xml:space="preserve"> and </w:t>
      </w:r>
      <w:r w:rsidRPr="007302FC">
        <w:rPr>
          <w:rFonts w:hint="eastAsia"/>
          <w:b/>
          <w:bCs/>
          <w:lang w:val="en-GB"/>
        </w:rPr>
        <w:t>T</w:t>
      </w:r>
      <w:r w:rsidRPr="007302FC">
        <w:rPr>
          <w:b/>
          <w:bCs/>
          <w:lang w:val="en-GB"/>
        </w:rPr>
        <w:t>raffic Model</w:t>
      </w:r>
    </w:p>
    <w:tbl>
      <w:tblPr>
        <w:tblStyle w:val="TableGrid"/>
        <w:tblW w:w="0" w:type="auto"/>
        <w:tblLook w:val="04A0" w:firstRow="1" w:lastRow="0" w:firstColumn="1" w:lastColumn="0" w:noHBand="0" w:noVBand="1"/>
      </w:tblPr>
      <w:tblGrid>
        <w:gridCol w:w="2122"/>
        <w:gridCol w:w="7840"/>
      </w:tblGrid>
      <w:tr w:rsidR="006A739E" w:rsidRPr="001820A8" w14:paraId="51F8E24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35CFF91" w14:textId="77777777" w:rsidR="006A739E" w:rsidRPr="001820A8" w:rsidRDefault="006A739E"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1C51D11" w14:textId="77777777" w:rsidR="006A739E" w:rsidRPr="001820A8" w:rsidRDefault="006A739E" w:rsidP="007302FC">
            <w:pPr>
              <w:jc w:val="center"/>
              <w:rPr>
                <w:b/>
                <w:lang w:eastAsia="zh-CN"/>
              </w:rPr>
            </w:pPr>
            <w:r w:rsidRPr="001820A8">
              <w:rPr>
                <w:b/>
                <w:lang w:eastAsia="zh-CN"/>
              </w:rPr>
              <w:t>Proposals</w:t>
            </w:r>
          </w:p>
        </w:tc>
      </w:tr>
      <w:tr w:rsidR="006A739E" w:rsidRPr="001820A8" w14:paraId="0D120AB4"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40D941C" w14:textId="77777777" w:rsidR="006A739E" w:rsidRPr="00283ED0" w:rsidRDefault="006A739E" w:rsidP="007302FC">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27F7D99A" w14:textId="77777777" w:rsidR="006A739E" w:rsidRPr="00561BA2" w:rsidRDefault="006A739E" w:rsidP="007302FC">
            <w:pPr>
              <w:rPr>
                <w:i/>
                <w:lang w:eastAsia="zh-CN"/>
              </w:rPr>
            </w:pPr>
            <w:r w:rsidRPr="00561BA2">
              <w:rPr>
                <w:b/>
                <w:i/>
                <w:u w:val="single"/>
              </w:rPr>
              <w:t>Proposal 23:</w:t>
            </w:r>
            <w:r w:rsidRPr="00561BA2">
              <w:rPr>
                <w:rFonts w:eastAsiaTheme="minorEastAsia"/>
                <w:b/>
                <w:i/>
                <w:u w:val="single"/>
                <w:lang w:eastAsia="zh-CN"/>
              </w:rPr>
              <w:t xml:space="preserve"> </w:t>
            </w:r>
            <w:r w:rsidRPr="00561BA2">
              <w:rPr>
                <w:rFonts w:eastAsiaTheme="minorEastAsia"/>
                <w:i/>
                <w:lang w:eastAsia="zh-CN"/>
              </w:rPr>
              <w:t xml:space="preserve">One or multiple of </w:t>
            </w:r>
            <w:r w:rsidRPr="00561BA2">
              <w:rPr>
                <w:i/>
                <w:lang w:eastAsia="zh-CN"/>
              </w:rPr>
              <w:t>the following metrics can be used for Phase-1 calibration</w:t>
            </w:r>
          </w:p>
          <w:p w14:paraId="6A63C435" w14:textId="77777777" w:rsidR="006A739E" w:rsidRPr="00561BA2" w:rsidRDefault="006A739E" w:rsidP="007302FC">
            <w:pPr>
              <w:pStyle w:val="ListParagraph"/>
              <w:numPr>
                <w:ilvl w:val="0"/>
                <w:numId w:val="23"/>
              </w:numPr>
              <w:rPr>
                <w:i/>
                <w:lang w:eastAsia="zh-CN"/>
              </w:rPr>
            </w:pPr>
            <w:r w:rsidRPr="00561BA2">
              <w:rPr>
                <w:rFonts w:eastAsia="SimSun"/>
                <w:i/>
                <w:lang w:eastAsia="zh-CN"/>
              </w:rPr>
              <w:t xml:space="preserve">Metric 1: </w:t>
            </w:r>
            <w:r w:rsidRPr="00561BA2">
              <w:rPr>
                <w:i/>
                <w:lang w:eastAsia="zh-CN"/>
              </w:rPr>
              <w:t>CDF of coupling loss (serving cell) from port 0</w:t>
            </w:r>
          </w:p>
          <w:p w14:paraId="106B083D" w14:textId="77777777" w:rsidR="006A739E" w:rsidRPr="00561BA2" w:rsidRDefault="006A739E" w:rsidP="007302FC">
            <w:pPr>
              <w:pStyle w:val="ListParagraph"/>
              <w:numPr>
                <w:ilvl w:val="0"/>
                <w:numId w:val="23"/>
              </w:numPr>
              <w:rPr>
                <w:i/>
                <w:lang w:eastAsia="zh-CN"/>
              </w:rPr>
            </w:pPr>
            <w:r w:rsidRPr="00561BA2">
              <w:rPr>
                <w:i/>
                <w:lang w:eastAsia="zh-CN"/>
              </w:rPr>
              <w:t xml:space="preserve">Metric 2: CDF of DL wideband SINR considering legacy </w:t>
            </w:r>
            <w:proofErr w:type="spellStart"/>
            <w:r w:rsidRPr="00561BA2">
              <w:rPr>
                <w:i/>
                <w:lang w:eastAsia="zh-CN"/>
              </w:rPr>
              <w:t>gNB</w:t>
            </w:r>
            <w:proofErr w:type="spellEnd"/>
            <w:r w:rsidRPr="00561BA2">
              <w:rPr>
                <w:i/>
                <w:lang w:eastAsia="zh-CN"/>
              </w:rPr>
              <w:t>-UE interference only</w:t>
            </w:r>
          </w:p>
          <w:p w14:paraId="7527BD9C" w14:textId="77777777" w:rsidR="006A739E" w:rsidRPr="00561BA2" w:rsidRDefault="006A739E" w:rsidP="007302FC">
            <w:pPr>
              <w:pStyle w:val="ListParagraph"/>
              <w:numPr>
                <w:ilvl w:val="0"/>
                <w:numId w:val="23"/>
              </w:numPr>
              <w:rPr>
                <w:i/>
                <w:lang w:eastAsia="zh-CN"/>
              </w:rPr>
            </w:pPr>
            <w:r w:rsidRPr="00561BA2">
              <w:rPr>
                <w:i/>
                <w:lang w:eastAsia="zh-CN"/>
              </w:rPr>
              <w:t xml:space="preserve">Metric 3: CDF of SBFD DL SINR before receiver considering legacy </w:t>
            </w:r>
            <w:proofErr w:type="spellStart"/>
            <w:r w:rsidRPr="00561BA2">
              <w:rPr>
                <w:i/>
                <w:lang w:eastAsia="zh-CN"/>
              </w:rPr>
              <w:t>gNB</w:t>
            </w:r>
            <w:proofErr w:type="spellEnd"/>
            <w:r w:rsidRPr="00561BA2">
              <w:rPr>
                <w:i/>
                <w:lang w:eastAsia="zh-CN"/>
              </w:rPr>
              <w:t>-UE interference and co-channel UE-UE inter-</w:t>
            </w:r>
            <w:proofErr w:type="spellStart"/>
            <w:r w:rsidRPr="00561BA2">
              <w:rPr>
                <w:i/>
                <w:lang w:eastAsia="zh-CN"/>
              </w:rPr>
              <w:t>subband</w:t>
            </w:r>
            <w:proofErr w:type="spellEnd"/>
            <w:r w:rsidRPr="00561BA2">
              <w:rPr>
                <w:i/>
                <w:lang w:eastAsia="zh-CN"/>
              </w:rPr>
              <w:t xml:space="preserve"> CLI</w:t>
            </w:r>
          </w:p>
          <w:p w14:paraId="10A20562" w14:textId="77777777" w:rsidR="006A739E" w:rsidRPr="00561BA2" w:rsidRDefault="006A739E" w:rsidP="007302FC">
            <w:pPr>
              <w:pStyle w:val="ListParagraph"/>
              <w:numPr>
                <w:ilvl w:val="0"/>
                <w:numId w:val="23"/>
              </w:numPr>
              <w:rPr>
                <w:i/>
                <w:lang w:eastAsia="zh-CN"/>
              </w:rPr>
            </w:pPr>
            <w:r w:rsidRPr="00561BA2">
              <w:rPr>
                <w:i/>
                <w:lang w:eastAsia="zh-CN"/>
              </w:rPr>
              <w:t>Metric 4: CDF of legacy UL SINR before receiver considering legacy UE-</w:t>
            </w:r>
            <w:proofErr w:type="spellStart"/>
            <w:r w:rsidRPr="00561BA2">
              <w:rPr>
                <w:i/>
                <w:lang w:eastAsia="zh-CN"/>
              </w:rPr>
              <w:t>gNB</w:t>
            </w:r>
            <w:proofErr w:type="spellEnd"/>
            <w:r w:rsidRPr="00561BA2">
              <w:rPr>
                <w:i/>
                <w:lang w:eastAsia="zh-CN"/>
              </w:rPr>
              <w:t xml:space="preserve"> interference only</w:t>
            </w:r>
          </w:p>
          <w:p w14:paraId="32B52FE2" w14:textId="77777777" w:rsidR="006A739E" w:rsidRPr="00561BA2" w:rsidRDefault="006A739E" w:rsidP="007302FC">
            <w:pPr>
              <w:pStyle w:val="ListParagraph"/>
              <w:numPr>
                <w:ilvl w:val="0"/>
                <w:numId w:val="23"/>
              </w:numPr>
              <w:rPr>
                <w:i/>
                <w:lang w:eastAsia="zh-CN"/>
              </w:rPr>
            </w:pPr>
            <w:r w:rsidRPr="00561BA2">
              <w:rPr>
                <w:i/>
                <w:lang w:eastAsia="zh-CN"/>
              </w:rPr>
              <w:t>Metric 5: CDF of SBFD UL SINR before receiver considering legacy UE-</w:t>
            </w:r>
            <w:proofErr w:type="spellStart"/>
            <w:r w:rsidRPr="00561BA2">
              <w:rPr>
                <w:i/>
                <w:lang w:eastAsia="zh-CN"/>
              </w:rPr>
              <w:t>gNB</w:t>
            </w:r>
            <w:proofErr w:type="spellEnd"/>
            <w:r w:rsidRPr="00561BA2">
              <w:rPr>
                <w:i/>
                <w:lang w:eastAsia="zh-CN"/>
              </w:rPr>
              <w:t xml:space="preserve"> interference, self-interference and co-channel </w:t>
            </w:r>
            <w:proofErr w:type="spellStart"/>
            <w:r w:rsidRPr="00561BA2">
              <w:rPr>
                <w:i/>
                <w:lang w:eastAsia="zh-CN"/>
              </w:rPr>
              <w:t>gNB-gNB</w:t>
            </w:r>
            <w:proofErr w:type="spellEnd"/>
            <w:r w:rsidRPr="00561BA2">
              <w:rPr>
                <w:i/>
                <w:lang w:eastAsia="zh-CN"/>
              </w:rPr>
              <w:t xml:space="preserve"> inter-</w:t>
            </w:r>
            <w:proofErr w:type="spellStart"/>
            <w:r w:rsidRPr="00561BA2">
              <w:rPr>
                <w:i/>
                <w:lang w:eastAsia="zh-CN"/>
              </w:rPr>
              <w:t>subband</w:t>
            </w:r>
            <w:proofErr w:type="spellEnd"/>
            <w:r w:rsidRPr="00561BA2">
              <w:rPr>
                <w:i/>
                <w:lang w:eastAsia="zh-CN"/>
              </w:rPr>
              <w:t xml:space="preserve"> CLI</w:t>
            </w:r>
          </w:p>
          <w:p w14:paraId="6BFABC2D" w14:textId="77777777" w:rsidR="006A739E" w:rsidRPr="003465E9" w:rsidRDefault="006A739E" w:rsidP="007302FC">
            <w:pPr>
              <w:pStyle w:val="ListParagraph"/>
              <w:numPr>
                <w:ilvl w:val="0"/>
                <w:numId w:val="23"/>
              </w:numPr>
              <w:rPr>
                <w:i/>
                <w:lang w:eastAsia="zh-CN"/>
              </w:rPr>
            </w:pPr>
            <w:r w:rsidRPr="00561BA2">
              <w:rPr>
                <w:rFonts w:hint="eastAsia"/>
                <w:i/>
                <w:lang w:eastAsia="zh-CN"/>
              </w:rPr>
              <w:t>F</w:t>
            </w:r>
            <w:r w:rsidRPr="00561BA2">
              <w:rPr>
                <w:i/>
                <w:lang w:eastAsia="zh-CN"/>
              </w:rPr>
              <w:t>FS: definition of the above metrics</w:t>
            </w:r>
          </w:p>
        </w:tc>
      </w:tr>
      <w:tr w:rsidR="006A739E" w:rsidRPr="001820A8" w14:paraId="79A2B136"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83154B7" w14:textId="77777777" w:rsidR="006A739E" w:rsidRPr="00283ED0" w:rsidRDefault="006A739E" w:rsidP="007302FC">
            <w:pPr>
              <w:jc w:val="center"/>
              <w:rPr>
                <w:lang w:eastAsia="zh-CN"/>
              </w:rPr>
            </w:pPr>
            <w:r>
              <w:rPr>
                <w:rFonts w:hint="eastAsia"/>
                <w:lang w:eastAsia="zh-CN"/>
              </w:rPr>
              <w:t>ZTE</w:t>
            </w:r>
          </w:p>
        </w:tc>
        <w:tc>
          <w:tcPr>
            <w:tcW w:w="7840" w:type="dxa"/>
            <w:tcBorders>
              <w:top w:val="single" w:sz="4" w:space="0" w:color="auto"/>
              <w:left w:val="single" w:sz="4" w:space="0" w:color="auto"/>
              <w:bottom w:val="single" w:sz="4" w:space="0" w:color="auto"/>
              <w:right w:val="single" w:sz="4" w:space="0" w:color="auto"/>
            </w:tcBorders>
            <w:vAlign w:val="center"/>
          </w:tcPr>
          <w:p w14:paraId="678BA23B" w14:textId="77777777" w:rsidR="006A739E" w:rsidRDefault="006A739E" w:rsidP="007302FC">
            <w:pPr>
              <w:rPr>
                <w:i/>
                <w:lang w:val="en-GB" w:eastAsia="zh-CN"/>
              </w:rPr>
            </w:pPr>
            <w:r w:rsidRPr="00787F89">
              <w:rPr>
                <w:rFonts w:hint="eastAsia"/>
                <w:b/>
                <w:i/>
                <w:u w:val="single"/>
                <w:lang w:val="en-GB" w:eastAsia="zh-CN"/>
              </w:rPr>
              <w:t>P</w:t>
            </w:r>
            <w:r w:rsidRPr="00787F89">
              <w:rPr>
                <w:b/>
                <w:i/>
                <w:u w:val="single"/>
                <w:lang w:val="en-GB" w:eastAsia="zh-CN"/>
              </w:rPr>
              <w:t>roposal 6</w:t>
            </w:r>
            <w:r w:rsidRPr="00787F89">
              <w:rPr>
                <w:i/>
                <w:lang w:val="en-GB" w:eastAsia="zh-CN"/>
              </w:rPr>
              <w:t xml:space="preserve">: </w:t>
            </w:r>
            <w:r>
              <w:rPr>
                <w:i/>
                <w:lang w:val="en-GB" w:eastAsia="zh-CN"/>
              </w:rPr>
              <w:t>To progress RAN1 study on duplex smoothly,</w:t>
            </w:r>
          </w:p>
          <w:p w14:paraId="72DBA2A6" w14:textId="77777777" w:rsidR="006A739E" w:rsidRPr="00787F89" w:rsidRDefault="006A739E" w:rsidP="007302FC">
            <w:pPr>
              <w:pStyle w:val="ListParagraph"/>
              <w:numPr>
                <w:ilvl w:val="0"/>
                <w:numId w:val="19"/>
              </w:numPr>
              <w:spacing w:after="120"/>
              <w:rPr>
                <w:i/>
                <w:lang w:eastAsia="zh-CN"/>
              </w:rPr>
            </w:pPr>
            <w:r w:rsidRPr="00787F89">
              <w:rPr>
                <w:i/>
                <w:lang w:eastAsia="zh-CN"/>
              </w:rPr>
              <w:lastRenderedPageBreak/>
              <w:t>RAN1 starts identifying information that requires RAN4 input and sends LS to RAN4 as soon as possible.</w:t>
            </w:r>
          </w:p>
          <w:p w14:paraId="6EFBA5C0" w14:textId="77777777" w:rsidR="006A739E" w:rsidRDefault="006A739E" w:rsidP="007302FC">
            <w:pPr>
              <w:pStyle w:val="ListParagraph"/>
              <w:numPr>
                <w:ilvl w:val="0"/>
                <w:numId w:val="19"/>
              </w:numPr>
              <w:spacing w:after="120"/>
              <w:rPr>
                <w:i/>
                <w:lang w:eastAsia="zh-CN"/>
              </w:rPr>
            </w:pPr>
            <w:r>
              <w:rPr>
                <w:i/>
                <w:lang w:eastAsia="zh-CN"/>
              </w:rPr>
              <w:t>RAN1 firstly calibrates geometry based on some simplified interference model defined by RAN1 and secondly calibrates geometry based on RAN4’s input once it is available.</w:t>
            </w:r>
          </w:p>
          <w:p w14:paraId="4712A2DF" w14:textId="77777777" w:rsidR="006A739E" w:rsidRDefault="006A739E" w:rsidP="007302FC">
            <w:pPr>
              <w:rPr>
                <w:i/>
                <w:lang w:val="en-GB" w:eastAsia="zh-CN"/>
              </w:rPr>
            </w:pPr>
            <w:r w:rsidRPr="00B54504">
              <w:rPr>
                <w:b/>
                <w:i/>
                <w:u w:val="single"/>
                <w:lang w:val="en-GB" w:eastAsia="zh-CN"/>
              </w:rPr>
              <w:t>Proposal 10</w:t>
            </w:r>
            <w:r w:rsidRPr="00B54504">
              <w:rPr>
                <w:i/>
                <w:lang w:val="en-GB" w:eastAsia="zh-CN"/>
              </w:rPr>
              <w:t xml:space="preserve">: </w:t>
            </w:r>
            <w:r>
              <w:rPr>
                <w:i/>
                <w:lang w:val="en-GB" w:eastAsia="zh-CN"/>
              </w:rPr>
              <w:t xml:space="preserve">For system level simulation for </w:t>
            </w:r>
            <w:proofErr w:type="spellStart"/>
            <w:r>
              <w:rPr>
                <w:i/>
                <w:lang w:val="en-GB" w:eastAsia="zh-CN"/>
              </w:rPr>
              <w:t>subband</w:t>
            </w:r>
            <w:proofErr w:type="spellEnd"/>
            <w:r>
              <w:rPr>
                <w:i/>
                <w:lang w:val="en-GB" w:eastAsia="zh-CN"/>
              </w:rPr>
              <w:t xml:space="preserve"> full duplex and dynamic TDD,</w:t>
            </w:r>
          </w:p>
          <w:p w14:paraId="30FF230C" w14:textId="77777777" w:rsidR="006A739E" w:rsidRPr="00B54504" w:rsidRDefault="006A739E" w:rsidP="007302FC">
            <w:pPr>
              <w:pStyle w:val="ListParagraph"/>
              <w:numPr>
                <w:ilvl w:val="0"/>
                <w:numId w:val="23"/>
              </w:numPr>
              <w:spacing w:after="120"/>
              <w:rPr>
                <w:i/>
                <w:lang w:eastAsia="zh-CN"/>
              </w:rPr>
            </w:pPr>
            <w:r w:rsidRPr="00B54504">
              <w:rPr>
                <w:i/>
                <w:lang w:eastAsia="zh-CN"/>
              </w:rPr>
              <w:t>DL and UL need to be simulated simultaneously in the same system</w:t>
            </w:r>
          </w:p>
          <w:p w14:paraId="46F05BA0" w14:textId="77777777" w:rsidR="006A739E" w:rsidRDefault="006A739E" w:rsidP="007302FC">
            <w:pPr>
              <w:pStyle w:val="ListParagraph"/>
              <w:numPr>
                <w:ilvl w:val="0"/>
                <w:numId w:val="23"/>
              </w:numPr>
              <w:spacing w:after="120"/>
              <w:rPr>
                <w:i/>
                <w:lang w:eastAsia="zh-CN"/>
              </w:rPr>
            </w:pPr>
            <w:r>
              <w:rPr>
                <w:i/>
                <w:lang w:eastAsia="zh-CN"/>
              </w:rPr>
              <w:t>Performance metrics: Cell capacity (i.e., average number of supported users per cell)</w:t>
            </w:r>
          </w:p>
          <w:p w14:paraId="0DF7E1EB" w14:textId="77777777" w:rsidR="006A739E" w:rsidRPr="003465E9" w:rsidRDefault="006A739E" w:rsidP="007302FC">
            <w:pPr>
              <w:pStyle w:val="ListParagraph"/>
              <w:numPr>
                <w:ilvl w:val="0"/>
                <w:numId w:val="23"/>
              </w:numPr>
              <w:spacing w:after="120"/>
              <w:rPr>
                <w:i/>
                <w:lang w:eastAsia="zh-CN"/>
              </w:rPr>
            </w:pPr>
            <w:r>
              <w:rPr>
                <w:i/>
                <w:lang w:eastAsia="zh-CN"/>
              </w:rPr>
              <w:t>Traffic model: XR or FTP3</w:t>
            </w:r>
          </w:p>
        </w:tc>
      </w:tr>
      <w:tr w:rsidR="006A739E" w:rsidRPr="001820A8" w14:paraId="753DA3C2"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1755156" w14:textId="77777777" w:rsidR="006A739E" w:rsidRPr="00283ED0" w:rsidRDefault="006A739E" w:rsidP="007302FC">
            <w:pPr>
              <w:jc w:val="center"/>
              <w:rPr>
                <w:lang w:eastAsia="zh-CN"/>
              </w:rPr>
            </w:pPr>
            <w:proofErr w:type="spellStart"/>
            <w:r w:rsidRPr="00705B53">
              <w:rPr>
                <w:lang w:eastAsia="zh-CN"/>
              </w:rPr>
              <w:lastRenderedPageBreak/>
              <w:t>Spreadtrum</w:t>
            </w:r>
            <w:proofErr w:type="spellEnd"/>
            <w:r w:rsidRPr="00705B53">
              <w:rPr>
                <w:lang w:eastAsia="zh-CN"/>
              </w:rPr>
              <w:t>,</w:t>
            </w:r>
            <w:r>
              <w:rPr>
                <w:lang w:eastAsia="zh-CN"/>
              </w:rPr>
              <w:t xml:space="preserve"> </w:t>
            </w:r>
            <w:r w:rsidRPr="00705B53">
              <w:rPr>
                <w:lang w:eastAsia="zh-CN"/>
              </w:rPr>
              <w:t>BUPT</w:t>
            </w:r>
          </w:p>
        </w:tc>
        <w:tc>
          <w:tcPr>
            <w:tcW w:w="7840" w:type="dxa"/>
            <w:tcBorders>
              <w:top w:val="single" w:sz="4" w:space="0" w:color="auto"/>
              <w:left w:val="single" w:sz="4" w:space="0" w:color="auto"/>
              <w:bottom w:val="single" w:sz="4" w:space="0" w:color="auto"/>
              <w:right w:val="single" w:sz="4" w:space="0" w:color="auto"/>
            </w:tcBorders>
            <w:vAlign w:val="center"/>
          </w:tcPr>
          <w:p w14:paraId="3CBE3FA9" w14:textId="77777777" w:rsidR="006A739E" w:rsidRPr="00CA7D29" w:rsidRDefault="006A739E" w:rsidP="007302FC">
            <w:pPr>
              <w:spacing w:beforeLines="50"/>
              <w:rPr>
                <w:i/>
              </w:rPr>
            </w:pPr>
            <w:r w:rsidRPr="00CA7D29">
              <w:rPr>
                <w:rFonts w:hint="eastAsia"/>
                <w:b/>
                <w:i/>
                <w:u w:val="single"/>
              </w:rPr>
              <w:t>Proposal</w:t>
            </w:r>
            <w:r w:rsidRPr="00CA7D29">
              <w:rPr>
                <w:b/>
                <w:i/>
                <w:u w:val="single"/>
              </w:rPr>
              <w:t xml:space="preserve"> 2:</w:t>
            </w:r>
            <w:r w:rsidRPr="00CA7D29">
              <w:rPr>
                <w:i/>
              </w:rPr>
              <w:t xml:space="preserve">  At least the following metrics should be considered for SBFD study:</w:t>
            </w:r>
          </w:p>
          <w:p w14:paraId="699D1421" w14:textId="77777777" w:rsidR="006A739E" w:rsidRPr="00CA7D29" w:rsidRDefault="006A739E" w:rsidP="007302FC">
            <w:pPr>
              <w:pStyle w:val="ListParagraph"/>
              <w:numPr>
                <w:ilvl w:val="0"/>
                <w:numId w:val="23"/>
              </w:numPr>
              <w:spacing w:after="120"/>
              <w:rPr>
                <w:i/>
                <w:lang w:eastAsia="zh-CN"/>
              </w:rPr>
            </w:pPr>
            <w:r w:rsidRPr="00CA7D29">
              <w:rPr>
                <w:i/>
                <w:lang w:eastAsia="zh-CN"/>
              </w:rPr>
              <w:t>Geometry</w:t>
            </w:r>
          </w:p>
          <w:p w14:paraId="4A1A18BE" w14:textId="77777777" w:rsidR="006A739E" w:rsidRPr="00CA7D29" w:rsidRDefault="006A739E" w:rsidP="007302FC">
            <w:pPr>
              <w:pStyle w:val="ListParagraph"/>
              <w:numPr>
                <w:ilvl w:val="0"/>
                <w:numId w:val="23"/>
              </w:numPr>
              <w:spacing w:after="120"/>
              <w:rPr>
                <w:i/>
                <w:lang w:eastAsia="zh-CN"/>
              </w:rPr>
            </w:pPr>
            <w:r w:rsidRPr="00CA7D29">
              <w:rPr>
                <w:i/>
                <w:lang w:eastAsia="zh-CN"/>
              </w:rPr>
              <w:t>Coverage</w:t>
            </w:r>
          </w:p>
          <w:p w14:paraId="66341A4C" w14:textId="77777777" w:rsidR="006A739E" w:rsidRPr="00CA7D29" w:rsidRDefault="006A739E" w:rsidP="007302FC">
            <w:pPr>
              <w:pStyle w:val="ListParagraph"/>
              <w:numPr>
                <w:ilvl w:val="0"/>
                <w:numId w:val="23"/>
              </w:numPr>
              <w:spacing w:after="120"/>
              <w:rPr>
                <w:i/>
                <w:lang w:eastAsia="zh-CN"/>
              </w:rPr>
            </w:pPr>
            <w:r w:rsidRPr="00CA7D29">
              <w:rPr>
                <w:i/>
                <w:lang w:eastAsia="zh-CN"/>
              </w:rPr>
              <w:t>Delay</w:t>
            </w:r>
          </w:p>
          <w:p w14:paraId="77E1B750" w14:textId="77777777" w:rsidR="006A739E" w:rsidRDefault="006A739E" w:rsidP="007302FC">
            <w:pPr>
              <w:pStyle w:val="ListParagraph"/>
              <w:numPr>
                <w:ilvl w:val="0"/>
                <w:numId w:val="23"/>
              </w:numPr>
              <w:spacing w:after="120"/>
              <w:rPr>
                <w:i/>
                <w:lang w:eastAsia="zh-CN"/>
              </w:rPr>
            </w:pPr>
            <w:r w:rsidRPr="00CA7D29">
              <w:rPr>
                <w:i/>
                <w:lang w:eastAsia="zh-CN"/>
              </w:rPr>
              <w:t>{5%,50%,95</w:t>
            </w:r>
            <w:proofErr w:type="gramStart"/>
            <w:r w:rsidRPr="00CA7D29">
              <w:rPr>
                <w:i/>
                <w:lang w:eastAsia="zh-CN"/>
              </w:rPr>
              <w:t>%,average</w:t>
            </w:r>
            <w:proofErr w:type="gramEnd"/>
            <w:r w:rsidRPr="00CA7D29">
              <w:rPr>
                <w:i/>
                <w:lang w:eastAsia="zh-CN"/>
              </w:rPr>
              <w:t>} UPTs</w:t>
            </w:r>
          </w:p>
          <w:p w14:paraId="294272DF" w14:textId="77777777" w:rsidR="006A739E" w:rsidRPr="00376CEE" w:rsidRDefault="006A739E" w:rsidP="007302FC">
            <w:pPr>
              <w:spacing w:after="120"/>
              <w:rPr>
                <w:i/>
                <w:lang w:eastAsia="zh-CN"/>
              </w:rPr>
            </w:pPr>
            <w:r w:rsidRPr="005B68F1">
              <w:rPr>
                <w:b/>
                <w:i/>
                <w:u w:val="single"/>
              </w:rPr>
              <w:t>Proposal 3:</w:t>
            </w:r>
            <w:r w:rsidRPr="005B68F1">
              <w:rPr>
                <w:i/>
              </w:rPr>
              <w:t xml:space="preserve"> Simulation assumptions including baseline, SBFD configuration, FTP model and interference modeling are recommended to be calibrated ASAP.</w:t>
            </w:r>
          </w:p>
        </w:tc>
      </w:tr>
      <w:tr w:rsidR="006A739E" w:rsidRPr="001820A8" w14:paraId="316ED36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8C04602" w14:textId="77777777" w:rsidR="006A739E" w:rsidRPr="00283ED0" w:rsidRDefault="006A739E" w:rsidP="007302FC">
            <w:pPr>
              <w:jc w:val="center"/>
              <w:rPr>
                <w:lang w:eastAsia="zh-CN"/>
              </w:rPr>
            </w:pPr>
            <w:r>
              <w:rPr>
                <w:rFonts w:hint="eastAsia"/>
                <w:lang w:eastAsia="zh-CN"/>
              </w:rPr>
              <w:t>C</w:t>
            </w:r>
            <w:r>
              <w:rPr>
                <w:lang w:eastAsia="zh-CN"/>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634A905E" w14:textId="77777777" w:rsidR="006A739E" w:rsidRPr="00DA29FE" w:rsidRDefault="006A739E" w:rsidP="007302FC">
            <w:pPr>
              <w:pStyle w:val="BodyText"/>
              <w:rPr>
                <w:i/>
                <w:color w:val="000000"/>
                <w:lang w:eastAsia="zh-CN"/>
              </w:rPr>
            </w:pPr>
            <w:r w:rsidRPr="00DA29FE">
              <w:rPr>
                <w:b/>
                <w:i/>
                <w:color w:val="000000"/>
                <w:u w:val="single"/>
                <w:lang w:eastAsia="zh-CN"/>
              </w:rPr>
              <w:t>Proposal</w:t>
            </w:r>
            <w:r w:rsidRPr="00DA29FE">
              <w:rPr>
                <w:rFonts w:hint="eastAsia"/>
                <w:b/>
                <w:i/>
                <w:color w:val="000000"/>
                <w:u w:val="single"/>
                <w:lang w:eastAsia="zh-CN"/>
              </w:rPr>
              <w:t xml:space="preserve"> 10:</w:t>
            </w:r>
            <w:r w:rsidRPr="00DA29FE">
              <w:rPr>
                <w:rFonts w:hint="eastAsia"/>
                <w:i/>
                <w:color w:val="000000"/>
                <w:lang w:eastAsia="zh-CN"/>
              </w:rPr>
              <w:t xml:space="preserve"> Adopt DL/UL UPT and user plane latency as performance metrics for SBFD </w:t>
            </w:r>
            <w:r w:rsidRPr="00DA29FE">
              <w:rPr>
                <w:i/>
                <w:color w:val="000000"/>
                <w:lang w:eastAsia="zh-CN"/>
              </w:rPr>
              <w:t>evaluation</w:t>
            </w:r>
            <w:r w:rsidRPr="00DA29FE">
              <w:rPr>
                <w:rFonts w:hint="eastAsia"/>
                <w:i/>
                <w:color w:val="000000"/>
                <w:lang w:eastAsia="zh-CN"/>
              </w:rPr>
              <w:t>.</w:t>
            </w:r>
          </w:p>
          <w:p w14:paraId="3E915797" w14:textId="77777777" w:rsidR="006A739E" w:rsidRDefault="006A739E" w:rsidP="007302FC">
            <w:pPr>
              <w:pStyle w:val="BodyText"/>
              <w:rPr>
                <w:i/>
                <w:color w:val="000000"/>
                <w:lang w:eastAsia="zh-CN"/>
              </w:rPr>
            </w:pPr>
            <w:r w:rsidRPr="00DA29FE">
              <w:rPr>
                <w:b/>
                <w:i/>
                <w:color w:val="000000"/>
                <w:u w:val="single"/>
                <w:lang w:eastAsia="zh-CN"/>
              </w:rPr>
              <w:t>P</w:t>
            </w:r>
            <w:r w:rsidRPr="00DA29FE">
              <w:rPr>
                <w:rFonts w:hint="eastAsia"/>
                <w:b/>
                <w:i/>
                <w:color w:val="000000"/>
                <w:u w:val="single"/>
                <w:lang w:eastAsia="zh-CN"/>
              </w:rPr>
              <w:t>roposal 11:</w:t>
            </w:r>
            <w:r w:rsidRPr="00DA29FE">
              <w:rPr>
                <w:rFonts w:hint="eastAsia"/>
                <w:i/>
                <w:color w:val="000000"/>
                <w:lang w:eastAsia="zh-CN"/>
              </w:rPr>
              <w:t xml:space="preserve"> Adopt DL/UL UPT as performance metric for </w:t>
            </w:r>
            <w:r w:rsidRPr="00DA29FE">
              <w:rPr>
                <w:i/>
                <w:color w:val="000000"/>
                <w:lang w:eastAsia="zh-CN"/>
              </w:rPr>
              <w:t>flexible/dynamic TDD</w:t>
            </w:r>
            <w:r w:rsidRPr="00DA29FE">
              <w:rPr>
                <w:rFonts w:hint="eastAsia"/>
                <w:i/>
                <w:color w:val="000000"/>
                <w:lang w:eastAsia="zh-CN"/>
              </w:rPr>
              <w:t xml:space="preserve"> </w:t>
            </w:r>
            <w:r w:rsidRPr="00DA29FE">
              <w:rPr>
                <w:i/>
                <w:color w:val="000000"/>
                <w:lang w:eastAsia="zh-CN"/>
              </w:rPr>
              <w:t>evaluation</w:t>
            </w:r>
            <w:r w:rsidRPr="00DA29FE">
              <w:rPr>
                <w:rFonts w:hint="eastAsia"/>
                <w:i/>
                <w:color w:val="000000"/>
                <w:lang w:eastAsia="zh-CN"/>
              </w:rPr>
              <w:t>.</w:t>
            </w:r>
          </w:p>
          <w:p w14:paraId="68DA15D8" w14:textId="77777777" w:rsidR="006A739E" w:rsidRPr="00A74EAF" w:rsidRDefault="006A739E" w:rsidP="007302FC">
            <w:pPr>
              <w:pStyle w:val="BodyText"/>
              <w:rPr>
                <w:rFonts w:eastAsiaTheme="minorEastAsia"/>
                <w:i/>
                <w:lang w:eastAsia="zh-CN"/>
              </w:rPr>
            </w:pPr>
            <w:r w:rsidRPr="00A74EAF">
              <w:rPr>
                <w:rFonts w:eastAsiaTheme="minorEastAsia"/>
                <w:b/>
                <w:i/>
                <w:u w:val="single"/>
                <w:lang w:eastAsia="zh-CN"/>
              </w:rPr>
              <w:t>P</w:t>
            </w:r>
            <w:r w:rsidRPr="00A74EAF">
              <w:rPr>
                <w:rFonts w:eastAsiaTheme="minorEastAsia" w:hint="eastAsia"/>
                <w:b/>
                <w:i/>
                <w:u w:val="single"/>
                <w:lang w:eastAsia="zh-CN"/>
              </w:rPr>
              <w:t>roposal 14:</w:t>
            </w:r>
            <w:r w:rsidRPr="00A74EAF">
              <w:rPr>
                <w:rFonts w:eastAsiaTheme="minorEastAsia" w:hint="eastAsia"/>
                <w:i/>
                <w:lang w:eastAsia="zh-CN"/>
              </w:rPr>
              <w:t xml:space="preserve"> C</w:t>
            </w:r>
            <w:r w:rsidRPr="00A74EAF">
              <w:rPr>
                <w:rFonts w:eastAsiaTheme="minorEastAsia"/>
                <w:i/>
                <w:lang w:eastAsia="zh-CN"/>
              </w:rPr>
              <w:t>onsider</w:t>
            </w:r>
            <w:r w:rsidRPr="00A74EAF">
              <w:rPr>
                <w:rFonts w:eastAsiaTheme="minorEastAsia" w:hint="eastAsia"/>
                <w:i/>
                <w:lang w:eastAsia="zh-CN"/>
              </w:rPr>
              <w:t xml:space="preserve"> low, medium and high RU ratios in SBFD </w:t>
            </w:r>
            <w:r w:rsidRPr="00A74EAF">
              <w:rPr>
                <w:rFonts w:eastAsiaTheme="minorEastAsia"/>
                <w:i/>
                <w:lang w:eastAsia="zh-CN"/>
              </w:rPr>
              <w:t>system</w:t>
            </w:r>
            <w:r w:rsidRPr="00A74EAF">
              <w:rPr>
                <w:rFonts w:eastAsiaTheme="minorEastAsia" w:hint="eastAsia"/>
                <w:i/>
                <w:lang w:eastAsia="zh-CN"/>
              </w:rPr>
              <w:t xml:space="preserve"> evaluation.</w:t>
            </w:r>
          </w:p>
          <w:p w14:paraId="1184DF15" w14:textId="77777777" w:rsidR="006A739E" w:rsidRPr="003465E9" w:rsidRDefault="006A739E" w:rsidP="007302FC">
            <w:pPr>
              <w:pStyle w:val="BodyText"/>
              <w:rPr>
                <w:i/>
                <w:color w:val="000000"/>
                <w:lang w:eastAsia="zh-CN"/>
              </w:rPr>
            </w:pPr>
            <w:r w:rsidRPr="00A74EAF">
              <w:rPr>
                <w:rFonts w:eastAsiaTheme="minorEastAsia"/>
                <w:b/>
                <w:i/>
                <w:u w:val="single"/>
                <w:lang w:eastAsia="zh-CN"/>
              </w:rPr>
              <w:t>P</w:t>
            </w:r>
            <w:r w:rsidRPr="00A74EAF">
              <w:rPr>
                <w:rFonts w:eastAsiaTheme="minorEastAsia" w:hint="eastAsia"/>
                <w:b/>
                <w:i/>
                <w:u w:val="single"/>
                <w:lang w:eastAsia="zh-CN"/>
              </w:rPr>
              <w:t>roposal 15:</w:t>
            </w:r>
            <w:r w:rsidRPr="00A74EAF">
              <w:rPr>
                <w:rFonts w:eastAsiaTheme="minorEastAsia" w:hint="eastAsia"/>
                <w:i/>
                <w:lang w:eastAsia="zh-CN"/>
              </w:rPr>
              <w:t xml:space="preserve"> Adopt </w:t>
            </w:r>
            <w:r w:rsidRPr="00A74EAF">
              <w:rPr>
                <w:rFonts w:eastAsiaTheme="minorEastAsia"/>
                <w:i/>
                <w:lang w:eastAsia="zh-CN"/>
              </w:rPr>
              <w:t>simulation</w:t>
            </w:r>
            <w:r w:rsidRPr="00A74EAF">
              <w:rPr>
                <w:rFonts w:eastAsiaTheme="minorEastAsia" w:hint="eastAsia"/>
                <w:i/>
                <w:lang w:eastAsia="zh-CN"/>
              </w:rPr>
              <w:t xml:space="preserve"> </w:t>
            </w:r>
            <w:r w:rsidRPr="00A74EAF">
              <w:rPr>
                <w:rFonts w:eastAsiaTheme="minorEastAsia"/>
                <w:i/>
                <w:lang w:eastAsia="zh-CN"/>
              </w:rPr>
              <w:t>assumptions</w:t>
            </w:r>
            <w:r w:rsidRPr="00A74EAF">
              <w:rPr>
                <w:rFonts w:eastAsiaTheme="minorEastAsia" w:hint="eastAsia"/>
                <w:i/>
                <w:lang w:eastAsia="zh-CN"/>
              </w:rPr>
              <w:t xml:space="preserve"> in </w:t>
            </w:r>
            <w:r w:rsidRPr="00A74EAF">
              <w:rPr>
                <w:rFonts w:eastAsiaTheme="minorEastAsia"/>
                <w:i/>
                <w:lang w:eastAsia="zh-CN"/>
              </w:rPr>
              <w:t>Table 1</w:t>
            </w:r>
            <w:r w:rsidRPr="00A74EAF">
              <w:rPr>
                <w:rFonts w:eastAsiaTheme="minorEastAsia" w:hint="eastAsia"/>
                <w:i/>
                <w:lang w:eastAsia="zh-CN"/>
              </w:rPr>
              <w:t xml:space="preserve"> for SBFD </w:t>
            </w:r>
            <w:r w:rsidRPr="00A74EAF">
              <w:rPr>
                <w:rFonts w:eastAsiaTheme="minorEastAsia"/>
                <w:i/>
                <w:lang w:eastAsia="zh-CN"/>
              </w:rPr>
              <w:t>system</w:t>
            </w:r>
            <w:r w:rsidRPr="00A74EAF">
              <w:rPr>
                <w:rFonts w:eastAsiaTheme="minorEastAsia" w:hint="eastAsia"/>
                <w:i/>
                <w:lang w:eastAsia="zh-CN"/>
              </w:rPr>
              <w:t xml:space="preserve"> evaluation.</w:t>
            </w:r>
          </w:p>
        </w:tc>
      </w:tr>
      <w:tr w:rsidR="006A739E" w:rsidRPr="001820A8" w14:paraId="534F4791"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3B1587C" w14:textId="77777777" w:rsidR="006A739E" w:rsidRPr="00283ED0" w:rsidRDefault="006A739E" w:rsidP="007302FC">
            <w:pPr>
              <w:jc w:val="center"/>
              <w:rPr>
                <w:lang w:eastAsia="zh-CN"/>
              </w:rPr>
            </w:pPr>
            <w:r>
              <w:rPr>
                <w:lang w:eastAsia="zh-CN"/>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459C51C2" w14:textId="77777777" w:rsidR="006A739E" w:rsidRDefault="006A739E" w:rsidP="007302FC">
            <w:pPr>
              <w:pStyle w:val="Caption"/>
              <w:rPr>
                <w:b w:val="0"/>
                <w:i/>
                <w:iCs/>
              </w:rPr>
            </w:pPr>
            <w:bookmarkStart w:id="126" w:name="_Ref102059465"/>
            <w:r w:rsidRPr="00EC334E">
              <w:rPr>
                <w:i/>
                <w:iCs/>
                <w:u w:val="single"/>
              </w:rPr>
              <w:t>Proposal 5:</w:t>
            </w:r>
            <w:r w:rsidRPr="00EC334E">
              <w:rPr>
                <w:b w:val="0"/>
                <w:i/>
                <w:iCs/>
              </w:rPr>
              <w:t xml:space="preserve"> For NR duplex evolution, traffic configuration in Table 1 can be considered as the starting point.</w:t>
            </w:r>
          </w:p>
          <w:p w14:paraId="18F9489C" w14:textId="77777777" w:rsidR="006A739E" w:rsidRPr="00404B7D" w:rsidRDefault="006A739E" w:rsidP="007302FC">
            <w:pPr>
              <w:pStyle w:val="Caption"/>
              <w:keepNext/>
              <w:jc w:val="center"/>
            </w:pPr>
            <w:r>
              <w:t>Table 1</w:t>
            </w:r>
            <w:r w:rsidRPr="008A0FA8">
              <w:rPr>
                <w:lang w:eastAsia="zh-CN"/>
              </w:rPr>
              <w:t xml:space="preserve">. Traffic configuration for </w:t>
            </w:r>
            <w:r>
              <w:rPr>
                <w:lang w:eastAsia="zh-CN"/>
              </w:rPr>
              <w:t xml:space="preserve">evaluation of </w:t>
            </w:r>
            <w:r w:rsidRPr="008A0FA8">
              <w:rPr>
                <w:lang w:eastAsia="zh-CN"/>
              </w:rPr>
              <w:t xml:space="preserve">NR duplex </w:t>
            </w:r>
            <w:r w:rsidRPr="00C360DF">
              <w:t>enhancement</w:t>
            </w:r>
          </w:p>
          <w:tbl>
            <w:tblPr>
              <w:tblStyle w:val="TableGrid"/>
              <w:tblW w:w="0" w:type="auto"/>
              <w:tblLook w:val="04A0" w:firstRow="1" w:lastRow="0" w:firstColumn="1" w:lastColumn="0" w:noHBand="0" w:noVBand="1"/>
            </w:tblPr>
            <w:tblGrid>
              <w:gridCol w:w="1286"/>
              <w:gridCol w:w="1576"/>
              <w:gridCol w:w="1399"/>
              <w:gridCol w:w="1853"/>
              <w:gridCol w:w="1500"/>
            </w:tblGrid>
            <w:tr w:rsidR="006A739E" w14:paraId="70C02EC9" w14:textId="77777777" w:rsidTr="007302FC">
              <w:tc>
                <w:tcPr>
                  <w:tcW w:w="1413" w:type="dxa"/>
                  <w:vAlign w:val="center"/>
                </w:tcPr>
                <w:p w14:paraId="2E6346F0"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Traffic model</w:t>
                  </w:r>
                </w:p>
              </w:tc>
              <w:tc>
                <w:tcPr>
                  <w:tcW w:w="1701" w:type="dxa"/>
                  <w:vAlign w:val="center"/>
                </w:tcPr>
                <w:p w14:paraId="31A53CDB"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Packet size</w:t>
                  </w:r>
                </w:p>
              </w:tc>
              <w:tc>
                <w:tcPr>
                  <w:tcW w:w="1559" w:type="dxa"/>
                  <w:vAlign w:val="center"/>
                </w:tcPr>
                <w:p w14:paraId="2B1C64F8"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arrival rate λ</w:t>
                  </w:r>
                </w:p>
              </w:tc>
              <w:tc>
                <w:tcPr>
                  <w:tcW w:w="1985" w:type="dxa"/>
                  <w:vAlign w:val="center"/>
                </w:tcPr>
                <w:p w14:paraId="7B5A358A"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Traffic load</w:t>
                  </w:r>
                </w:p>
              </w:tc>
              <w:tc>
                <w:tcPr>
                  <w:tcW w:w="1638" w:type="dxa"/>
                  <w:vAlign w:val="center"/>
                </w:tcPr>
                <w:p w14:paraId="4EC4D8DB"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Ratio of DL/UL traffic</w:t>
                  </w:r>
                </w:p>
              </w:tc>
            </w:tr>
            <w:tr w:rsidR="006A739E" w14:paraId="62D24633" w14:textId="77777777" w:rsidTr="007302FC">
              <w:tc>
                <w:tcPr>
                  <w:tcW w:w="1413" w:type="dxa"/>
                  <w:vMerge w:val="restart"/>
                  <w:vAlign w:val="center"/>
                </w:tcPr>
                <w:p w14:paraId="17CFBE12"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FTP3</w:t>
                  </w:r>
                </w:p>
              </w:tc>
              <w:tc>
                <w:tcPr>
                  <w:tcW w:w="1701" w:type="dxa"/>
                  <w:vAlign w:val="center"/>
                </w:tcPr>
                <w:p w14:paraId="17BB857E"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0.1Mbytes</w:t>
                  </w:r>
                </w:p>
              </w:tc>
              <w:tc>
                <w:tcPr>
                  <w:tcW w:w="1559" w:type="dxa"/>
                  <w:vMerge w:val="restart"/>
                  <w:vAlign w:val="center"/>
                </w:tcPr>
                <w:p w14:paraId="0FFCFB28"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Based on traffic load</w:t>
                  </w:r>
                </w:p>
              </w:tc>
              <w:tc>
                <w:tcPr>
                  <w:tcW w:w="1985" w:type="dxa"/>
                  <w:vMerge w:val="restart"/>
                  <w:vAlign w:val="center"/>
                </w:tcPr>
                <w:p w14:paraId="773BF2D6"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Low:25%</w:t>
                  </w:r>
                </w:p>
                <w:p w14:paraId="51DFFC9E"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Medium:50%</w:t>
                  </w:r>
                </w:p>
                <w:p w14:paraId="18EB236D" w14:textId="77777777" w:rsidR="006A739E" w:rsidRPr="004132FA" w:rsidRDefault="006A739E" w:rsidP="007302FC">
                  <w:pPr>
                    <w:jc w:val="center"/>
                    <w:rPr>
                      <w:rFonts w:ascii="Times" w:eastAsiaTheme="minorEastAsia" w:hAnsi="Times"/>
                      <w:lang w:eastAsia="zh-CN"/>
                    </w:rPr>
                  </w:pPr>
                  <w:r w:rsidRPr="23B6C610">
                    <w:rPr>
                      <w:rFonts w:ascii="Times" w:eastAsiaTheme="minorEastAsia" w:hAnsi="Times"/>
                      <w:lang w:eastAsia="zh-CN"/>
                    </w:rPr>
                    <w:t>[high:80%, optional]</w:t>
                  </w:r>
                </w:p>
              </w:tc>
              <w:tc>
                <w:tcPr>
                  <w:tcW w:w="1638" w:type="dxa"/>
                  <w:vMerge w:val="restart"/>
                  <w:vAlign w:val="center"/>
                </w:tcPr>
                <w:p w14:paraId="0FBAC0E7"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{2:1}</w:t>
                  </w:r>
                </w:p>
                <w:p w14:paraId="0A870928"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{4:1}</w:t>
                  </w:r>
                </w:p>
                <w:p w14:paraId="7976EF96" w14:textId="77777777" w:rsidR="006A739E" w:rsidRPr="00CC41EB" w:rsidRDefault="006A739E" w:rsidP="007302FC">
                  <w:pPr>
                    <w:jc w:val="center"/>
                    <w:rPr>
                      <w:rFonts w:ascii="Times" w:eastAsiaTheme="minorEastAsia" w:hAnsi="Times"/>
                      <w:lang w:eastAsia="zh-CN"/>
                    </w:rPr>
                  </w:pPr>
                  <w:r w:rsidRPr="31A624E4">
                    <w:rPr>
                      <w:rFonts w:ascii="Times" w:eastAsiaTheme="minorEastAsia" w:hAnsi="Times"/>
                      <w:lang w:eastAsia="zh-CN"/>
                    </w:rPr>
                    <w:t>[{1:1}, optional]</w:t>
                  </w:r>
                </w:p>
              </w:tc>
            </w:tr>
            <w:tr w:rsidR="006A739E" w14:paraId="1B427217" w14:textId="77777777" w:rsidTr="007302FC">
              <w:tc>
                <w:tcPr>
                  <w:tcW w:w="1413" w:type="dxa"/>
                  <w:vMerge/>
                  <w:vAlign w:val="center"/>
                </w:tcPr>
                <w:p w14:paraId="37DC0458" w14:textId="77777777" w:rsidR="006A739E" w:rsidRPr="00404B7D" w:rsidRDefault="006A739E" w:rsidP="007302FC">
                  <w:pPr>
                    <w:jc w:val="center"/>
                    <w:rPr>
                      <w:rFonts w:ascii="Times" w:eastAsiaTheme="minorEastAsia" w:hAnsi="Times"/>
                      <w:lang w:eastAsia="zh-CN"/>
                    </w:rPr>
                  </w:pPr>
                </w:p>
              </w:tc>
              <w:tc>
                <w:tcPr>
                  <w:tcW w:w="1701" w:type="dxa"/>
                  <w:vAlign w:val="center"/>
                </w:tcPr>
                <w:p w14:paraId="0E9F7A70"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0.5Mbytes</w:t>
                  </w:r>
                </w:p>
              </w:tc>
              <w:tc>
                <w:tcPr>
                  <w:tcW w:w="1559" w:type="dxa"/>
                  <w:vMerge/>
                  <w:vAlign w:val="center"/>
                </w:tcPr>
                <w:p w14:paraId="1728E5B2" w14:textId="77777777" w:rsidR="006A739E" w:rsidRPr="00404B7D" w:rsidRDefault="006A739E" w:rsidP="007302FC">
                  <w:pPr>
                    <w:jc w:val="center"/>
                    <w:rPr>
                      <w:rFonts w:ascii="Times" w:eastAsiaTheme="minorEastAsia" w:hAnsi="Times"/>
                      <w:lang w:eastAsia="zh-CN"/>
                    </w:rPr>
                  </w:pPr>
                </w:p>
              </w:tc>
              <w:tc>
                <w:tcPr>
                  <w:tcW w:w="1985" w:type="dxa"/>
                  <w:vMerge/>
                  <w:vAlign w:val="center"/>
                </w:tcPr>
                <w:p w14:paraId="17008A53" w14:textId="77777777" w:rsidR="006A739E" w:rsidRPr="00404B7D" w:rsidRDefault="006A739E" w:rsidP="007302FC">
                  <w:pPr>
                    <w:jc w:val="center"/>
                    <w:rPr>
                      <w:rFonts w:ascii="Times" w:eastAsiaTheme="minorEastAsia" w:hAnsi="Times"/>
                      <w:lang w:eastAsia="zh-CN"/>
                    </w:rPr>
                  </w:pPr>
                </w:p>
              </w:tc>
              <w:tc>
                <w:tcPr>
                  <w:tcW w:w="1638" w:type="dxa"/>
                  <w:vMerge/>
                  <w:vAlign w:val="center"/>
                </w:tcPr>
                <w:p w14:paraId="0AC74F86" w14:textId="77777777" w:rsidR="006A739E" w:rsidRPr="00404B7D" w:rsidRDefault="006A739E" w:rsidP="007302FC">
                  <w:pPr>
                    <w:jc w:val="center"/>
                    <w:rPr>
                      <w:rFonts w:ascii="Times" w:eastAsiaTheme="minorEastAsia" w:hAnsi="Times"/>
                      <w:lang w:eastAsia="zh-CN"/>
                    </w:rPr>
                  </w:pPr>
                </w:p>
              </w:tc>
            </w:tr>
            <w:tr w:rsidR="006A739E" w14:paraId="085ABC77" w14:textId="77777777" w:rsidTr="007302FC">
              <w:tc>
                <w:tcPr>
                  <w:tcW w:w="1413" w:type="dxa"/>
                  <w:vMerge/>
                  <w:vAlign w:val="center"/>
                </w:tcPr>
                <w:p w14:paraId="5F1FAEDA" w14:textId="77777777" w:rsidR="006A739E" w:rsidRPr="00404B7D" w:rsidRDefault="006A739E" w:rsidP="007302FC">
                  <w:pPr>
                    <w:jc w:val="center"/>
                    <w:rPr>
                      <w:rFonts w:ascii="Times" w:eastAsiaTheme="minorEastAsia" w:hAnsi="Times"/>
                      <w:lang w:eastAsia="zh-CN"/>
                    </w:rPr>
                  </w:pPr>
                </w:p>
              </w:tc>
              <w:tc>
                <w:tcPr>
                  <w:tcW w:w="1701" w:type="dxa"/>
                  <w:vAlign w:val="center"/>
                </w:tcPr>
                <w:p w14:paraId="5D83BA82"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1.5Kbytes</w:t>
                  </w:r>
                </w:p>
              </w:tc>
              <w:tc>
                <w:tcPr>
                  <w:tcW w:w="1559" w:type="dxa"/>
                  <w:vAlign w:val="center"/>
                </w:tcPr>
                <w:p w14:paraId="2196FAD9" w14:textId="77777777" w:rsidR="006A739E" w:rsidRPr="00CC41EB" w:rsidRDefault="006A739E" w:rsidP="007302FC">
                  <w:pPr>
                    <w:jc w:val="center"/>
                    <w:rPr>
                      <w:rFonts w:ascii="Times" w:eastAsiaTheme="minorEastAsia" w:hAnsi="Times"/>
                      <w:lang w:eastAsia="zh-CN"/>
                    </w:rPr>
                  </w:pPr>
                  <w:r w:rsidRPr="23B6C610">
                    <w:rPr>
                      <w:rFonts w:ascii="Times" w:eastAsiaTheme="minorEastAsia" w:hAnsi="Times"/>
                      <w:lang w:eastAsia="zh-CN"/>
                    </w:rPr>
                    <w:t>100p/s</w:t>
                  </w:r>
                </w:p>
              </w:tc>
              <w:tc>
                <w:tcPr>
                  <w:tcW w:w="1985" w:type="dxa"/>
                  <w:vAlign w:val="center"/>
                </w:tcPr>
                <w:p w14:paraId="382226B5" w14:textId="77777777" w:rsidR="006A739E" w:rsidRPr="00CC41EB" w:rsidRDefault="006A739E" w:rsidP="007302FC">
                  <w:pPr>
                    <w:jc w:val="center"/>
                    <w:rPr>
                      <w:rFonts w:ascii="Times" w:eastAsiaTheme="minorEastAsia" w:hAnsi="Times"/>
                      <w:lang w:eastAsia="zh-CN"/>
                    </w:rPr>
                  </w:pPr>
                  <w:r w:rsidRPr="00C360DF">
                    <w:rPr>
                      <w:rFonts w:ascii="Times" w:eastAsiaTheme="minorEastAsia" w:hAnsi="Times"/>
                      <w:lang w:eastAsia="zh-CN"/>
                    </w:rPr>
                    <w:t>--</w:t>
                  </w:r>
                </w:p>
              </w:tc>
              <w:tc>
                <w:tcPr>
                  <w:tcW w:w="1638" w:type="dxa"/>
                  <w:vAlign w:val="center"/>
                </w:tcPr>
                <w:p w14:paraId="1133B95C" w14:textId="77777777" w:rsidR="006A739E" w:rsidRPr="00CC41EB" w:rsidRDefault="006A739E" w:rsidP="007302FC">
                  <w:pPr>
                    <w:jc w:val="center"/>
                    <w:rPr>
                      <w:rFonts w:ascii="Times" w:eastAsiaTheme="minorEastAsia" w:hAnsi="Times"/>
                      <w:lang w:eastAsia="zh-CN"/>
                    </w:rPr>
                  </w:pPr>
                  <w:r w:rsidRPr="00C360DF">
                    <w:rPr>
                      <w:rFonts w:ascii="Times" w:eastAsiaTheme="minorEastAsia" w:hAnsi="Times"/>
                      <w:lang w:eastAsia="zh-CN"/>
                    </w:rPr>
                    <w:t>--</w:t>
                  </w:r>
                </w:p>
              </w:tc>
            </w:tr>
          </w:tbl>
          <w:p w14:paraId="1BFCE3FE" w14:textId="77777777" w:rsidR="006A739E" w:rsidRPr="00961522" w:rsidRDefault="006A739E" w:rsidP="007302FC">
            <w:pPr>
              <w:pStyle w:val="Caption"/>
              <w:rPr>
                <w:rFonts w:ascii="Times" w:hAnsi="Times"/>
                <w:b w:val="0"/>
                <w:i/>
                <w:iCs/>
              </w:rPr>
            </w:pPr>
            <w:r w:rsidRPr="00961522" w:rsidDel="00BD22CB">
              <w:rPr>
                <w:rFonts w:ascii="Times" w:hAnsi="Times"/>
                <w:i/>
                <w:iCs/>
                <w:u w:val="single"/>
              </w:rPr>
              <w:t xml:space="preserve">Proposal </w:t>
            </w:r>
            <w:r w:rsidRPr="00961522">
              <w:rPr>
                <w:rFonts w:ascii="Times" w:hAnsi="Times"/>
                <w:i/>
                <w:iCs/>
                <w:u w:val="single"/>
              </w:rPr>
              <w:t xml:space="preserve">7: </w:t>
            </w:r>
            <w:r w:rsidRPr="00961522">
              <w:rPr>
                <w:rFonts w:ascii="Times" w:hAnsi="Times"/>
                <w:b w:val="0"/>
                <w:i/>
                <w:iCs/>
              </w:rPr>
              <w:t>For fair comparison between semi-static SBFD and semi-static TDD, the DL-to-UL resource ratio is assumed to be the same.</w:t>
            </w:r>
          </w:p>
          <w:p w14:paraId="4FC35B0B" w14:textId="77777777" w:rsidR="006A739E" w:rsidRPr="00523168" w:rsidRDefault="006A739E" w:rsidP="007302FC">
            <w:pPr>
              <w:pStyle w:val="Caption"/>
              <w:rPr>
                <w:rFonts w:eastAsiaTheme="minorEastAsia"/>
                <w:b w:val="0"/>
                <w:bCs w:val="0"/>
                <w:i/>
                <w:iCs/>
                <w:lang w:eastAsia="zh-CN"/>
              </w:rPr>
            </w:pPr>
            <w:r w:rsidRPr="00523168" w:rsidDel="00BD22CB">
              <w:rPr>
                <w:rFonts w:eastAsiaTheme="minorEastAsia"/>
                <w:i/>
                <w:iCs/>
                <w:u w:val="single"/>
                <w:lang w:eastAsia="zh-CN"/>
              </w:rPr>
              <w:t xml:space="preserve">Proposal </w:t>
            </w:r>
            <w:r w:rsidRPr="00523168">
              <w:rPr>
                <w:rFonts w:eastAsiaTheme="minorEastAsia"/>
                <w:i/>
                <w:iCs/>
                <w:u w:val="single"/>
                <w:lang w:eastAsia="zh-CN"/>
              </w:rPr>
              <w:t>9:</w:t>
            </w:r>
            <w:r w:rsidRPr="00523168">
              <w:rPr>
                <w:rFonts w:eastAsiaTheme="minorEastAsia"/>
                <w:b w:val="0"/>
                <w:i/>
                <w:iCs/>
                <w:lang w:eastAsia="zh-CN"/>
              </w:rPr>
              <w:t xml:space="preserve"> The following performance metrics can be considered for NR duplex evolution,</w:t>
            </w:r>
            <w:bookmarkEnd w:id="126"/>
          </w:p>
          <w:p w14:paraId="148891AF" w14:textId="77777777" w:rsidR="006A739E" w:rsidRPr="00523168" w:rsidRDefault="006A739E" w:rsidP="007302FC">
            <w:pPr>
              <w:pStyle w:val="ListParagraph"/>
              <w:numPr>
                <w:ilvl w:val="0"/>
                <w:numId w:val="23"/>
              </w:numPr>
              <w:spacing w:after="120"/>
              <w:rPr>
                <w:rFonts w:eastAsiaTheme="minorEastAsia"/>
                <w:bCs/>
                <w:i/>
                <w:iCs/>
                <w:lang w:eastAsia="zh-CN"/>
              </w:rPr>
            </w:pPr>
            <w:r w:rsidRPr="00523168">
              <w:rPr>
                <w:rFonts w:eastAsia="SimSun"/>
                <w:i/>
                <w:iCs/>
              </w:rPr>
              <w:t>Latency</w:t>
            </w:r>
            <w:r w:rsidRPr="00523168">
              <w:rPr>
                <w:rFonts w:eastAsiaTheme="minorEastAsia"/>
                <w:i/>
                <w:iCs/>
                <w:lang w:eastAsia="zh-CN"/>
              </w:rPr>
              <w:t xml:space="preserve"> </w:t>
            </w:r>
            <w:r w:rsidRPr="00523168">
              <w:rPr>
                <w:rFonts w:eastAsia="SimSun"/>
                <w:i/>
                <w:iCs/>
              </w:rPr>
              <w:t>(mean, 5, 50, 95 %)</w:t>
            </w:r>
            <w:r w:rsidRPr="00523168">
              <w:rPr>
                <w:rFonts w:eastAsiaTheme="minorEastAsia"/>
                <w:i/>
                <w:iCs/>
                <w:lang w:eastAsia="zh-CN"/>
              </w:rPr>
              <w:t xml:space="preserve"> </w:t>
            </w:r>
          </w:p>
          <w:p w14:paraId="5649B480" w14:textId="77777777" w:rsidR="006A739E" w:rsidRPr="00523168" w:rsidRDefault="006A739E" w:rsidP="007302FC">
            <w:pPr>
              <w:pStyle w:val="ListParagraph"/>
              <w:numPr>
                <w:ilvl w:val="0"/>
                <w:numId w:val="23"/>
              </w:numPr>
              <w:spacing w:after="120"/>
              <w:rPr>
                <w:rFonts w:eastAsia="SimSun"/>
                <w:i/>
                <w:iCs/>
              </w:rPr>
            </w:pPr>
            <w:r w:rsidRPr="00523168">
              <w:rPr>
                <w:rFonts w:eastAsia="SimSun"/>
                <w:i/>
                <w:iCs/>
              </w:rPr>
              <w:lastRenderedPageBreak/>
              <w:t>User-perceived throughput (mean, 5, 50, 95 %)</w:t>
            </w:r>
          </w:p>
          <w:p w14:paraId="649E68BE" w14:textId="77777777" w:rsidR="006A739E" w:rsidRPr="00523168" w:rsidRDefault="006A739E" w:rsidP="007302FC">
            <w:pPr>
              <w:pStyle w:val="ListParagraph"/>
              <w:numPr>
                <w:ilvl w:val="0"/>
                <w:numId w:val="23"/>
              </w:numPr>
              <w:spacing w:after="120"/>
              <w:rPr>
                <w:rFonts w:eastAsiaTheme="minorEastAsia"/>
                <w:i/>
                <w:iCs/>
                <w:lang w:eastAsia="zh-CN"/>
              </w:rPr>
            </w:pPr>
            <w:r w:rsidRPr="00523168">
              <w:rPr>
                <w:rFonts w:eastAsiaTheme="minorEastAsia"/>
                <w:i/>
                <w:iCs/>
                <w:lang w:eastAsia="zh-CN"/>
              </w:rPr>
              <w:t>Resource utilization</w:t>
            </w:r>
          </w:p>
          <w:p w14:paraId="2C251D7D" w14:textId="77777777" w:rsidR="006A739E" w:rsidRPr="00523168" w:rsidRDefault="006A739E" w:rsidP="007302FC">
            <w:pPr>
              <w:pStyle w:val="ListParagraph"/>
              <w:numPr>
                <w:ilvl w:val="1"/>
                <w:numId w:val="23"/>
              </w:numPr>
              <w:spacing w:after="120"/>
              <w:rPr>
                <w:rFonts w:eastAsiaTheme="minorEastAsia"/>
                <w:bCs/>
                <w:i/>
                <w:iCs/>
                <w:szCs w:val="20"/>
              </w:rPr>
            </w:pPr>
            <w:r w:rsidRPr="00523168">
              <w:rPr>
                <w:rFonts w:eastAsiaTheme="minorEastAsia"/>
                <w:bCs/>
                <w:i/>
                <w:iCs/>
                <w:szCs w:val="20"/>
              </w:rPr>
              <w:t xml:space="preserve">RU = </w:t>
            </w:r>
            <m:oMath>
              <m:f>
                <m:fPr>
                  <m:ctrlPr>
                    <w:rPr>
                      <w:rFonts w:ascii="Cambria Math" w:eastAsiaTheme="minorEastAsia" w:hAnsi="Cambria Math"/>
                      <w:bCs/>
                      <w:i/>
                      <w:iCs/>
                      <w:szCs w:val="20"/>
                    </w:rPr>
                  </m:ctrlPr>
                </m:fPr>
                <m:num>
                  <m:r>
                    <w:rPr>
                      <w:rFonts w:ascii="Cambria Math" w:eastAsiaTheme="minorEastAsia" w:hAnsi="Cambria Math"/>
                      <w:szCs w:val="20"/>
                    </w:rPr>
                    <m:t>number of occupied resources for a given link direction</m:t>
                  </m:r>
                </m:num>
                <m:den>
                  <m:r>
                    <w:rPr>
                      <w:rFonts w:ascii="Cambria Math" w:eastAsiaTheme="minorEastAsia" w:hAnsi="Cambria Math"/>
                      <w:szCs w:val="20"/>
                    </w:rPr>
                    <m:t>total resources</m:t>
                  </m:r>
                </m:den>
              </m:f>
            </m:oMath>
          </w:p>
          <w:p w14:paraId="26E8FD6F" w14:textId="77777777" w:rsidR="006A739E" w:rsidRPr="003465E9" w:rsidRDefault="006A739E" w:rsidP="007302FC">
            <w:pPr>
              <w:pStyle w:val="ListParagraph"/>
              <w:numPr>
                <w:ilvl w:val="0"/>
                <w:numId w:val="23"/>
              </w:numPr>
              <w:spacing w:after="120"/>
              <w:rPr>
                <w:rFonts w:eastAsiaTheme="minorEastAsia"/>
                <w:i/>
                <w:iCs/>
                <w:lang w:eastAsia="zh-CN"/>
              </w:rPr>
            </w:pPr>
            <w:r w:rsidRPr="00523168">
              <w:rPr>
                <w:rFonts w:eastAsiaTheme="minorEastAsia"/>
                <w:i/>
                <w:iCs/>
                <w:lang w:eastAsia="zh-CN"/>
              </w:rPr>
              <w:t>CDF of received SINR</w:t>
            </w:r>
          </w:p>
        </w:tc>
      </w:tr>
      <w:tr w:rsidR="006A739E" w:rsidRPr="001820A8" w14:paraId="02EA4FD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3796104" w14:textId="77777777" w:rsidR="006A739E" w:rsidRPr="00283ED0" w:rsidRDefault="006A739E" w:rsidP="007302FC">
            <w:pPr>
              <w:jc w:val="center"/>
              <w:rPr>
                <w:lang w:eastAsia="zh-CN"/>
              </w:rPr>
            </w:pPr>
            <w:proofErr w:type="spellStart"/>
            <w:r>
              <w:rPr>
                <w:rFonts w:hint="eastAsia"/>
                <w:lang w:eastAsia="zh-CN"/>
              </w:rPr>
              <w:lastRenderedPageBreak/>
              <w:t>x</w:t>
            </w:r>
            <w:r>
              <w:rPr>
                <w:lang w:eastAsia="zh-CN"/>
              </w:rPr>
              <w:t>iaomi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028B9A0B" w14:textId="77777777" w:rsidR="006A739E" w:rsidRPr="00453544" w:rsidRDefault="006A739E" w:rsidP="007302FC">
            <w:pPr>
              <w:spacing w:beforeLines="50"/>
              <w:rPr>
                <w:rFonts w:eastAsiaTheme="minorEastAsia"/>
                <w:i/>
                <w:lang w:eastAsia="zh-CN"/>
              </w:rPr>
            </w:pPr>
            <w:r w:rsidRPr="00453544">
              <w:rPr>
                <w:rFonts w:eastAsiaTheme="minorEastAsia" w:hint="eastAsia"/>
                <w:b/>
                <w:i/>
                <w:u w:val="single"/>
                <w:lang w:eastAsia="zh-CN"/>
              </w:rPr>
              <w:t>P</w:t>
            </w:r>
            <w:r w:rsidRPr="00453544">
              <w:rPr>
                <w:rFonts w:eastAsiaTheme="minorEastAsia"/>
                <w:b/>
                <w:i/>
                <w:u w:val="single"/>
                <w:lang w:eastAsia="zh-CN"/>
              </w:rPr>
              <w:t>roposal 6:</w:t>
            </w:r>
            <w:r w:rsidRPr="00453544">
              <w:rPr>
                <w:rFonts w:eastAsiaTheme="minorEastAsia"/>
                <w:i/>
                <w:lang w:eastAsia="zh-CN"/>
              </w:rPr>
              <w:t xml:space="preserve"> At least the following metrics should be considered for performance evaluation:</w:t>
            </w:r>
          </w:p>
          <w:p w14:paraId="40A14554" w14:textId="77777777" w:rsidR="006A739E" w:rsidRPr="00453544" w:rsidRDefault="006A739E" w:rsidP="007302FC">
            <w:pPr>
              <w:pStyle w:val="ListParagraph"/>
              <w:numPr>
                <w:ilvl w:val="0"/>
                <w:numId w:val="23"/>
              </w:numPr>
              <w:spacing w:after="120"/>
              <w:rPr>
                <w:rFonts w:eastAsiaTheme="minorEastAsia"/>
                <w:i/>
                <w:iCs/>
                <w:lang w:eastAsia="zh-CN"/>
              </w:rPr>
            </w:pPr>
            <w:r w:rsidRPr="00453544">
              <w:rPr>
                <w:rFonts w:eastAsiaTheme="minorEastAsia"/>
                <w:i/>
                <w:lang w:eastAsia="zh-CN"/>
              </w:rPr>
              <w:t>UL/DL UPT</w:t>
            </w:r>
          </w:p>
          <w:p w14:paraId="05ED7D3D" w14:textId="77777777" w:rsidR="006A739E" w:rsidRPr="003465E9" w:rsidRDefault="006A739E" w:rsidP="007302FC">
            <w:pPr>
              <w:pStyle w:val="ListParagraph"/>
              <w:numPr>
                <w:ilvl w:val="0"/>
                <w:numId w:val="23"/>
              </w:numPr>
              <w:spacing w:after="120"/>
              <w:rPr>
                <w:rFonts w:eastAsiaTheme="minorEastAsia"/>
                <w:i/>
                <w:iCs/>
                <w:lang w:eastAsia="zh-CN"/>
              </w:rPr>
            </w:pPr>
            <w:r w:rsidRPr="00453544">
              <w:rPr>
                <w:rFonts w:eastAsiaTheme="minorEastAsia"/>
                <w:i/>
                <w:iCs/>
                <w:lang w:eastAsia="zh-CN"/>
              </w:rPr>
              <w:t>Latency of uplink packet transmission</w:t>
            </w:r>
          </w:p>
        </w:tc>
      </w:tr>
      <w:tr w:rsidR="006A739E" w:rsidRPr="001820A8" w14:paraId="4174EFBB"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20604A1" w14:textId="77777777" w:rsidR="006A739E" w:rsidRPr="00283ED0" w:rsidRDefault="006A739E" w:rsidP="007302FC">
            <w:pPr>
              <w:jc w:val="center"/>
              <w:rPr>
                <w:lang w:eastAsia="zh-CN"/>
              </w:rPr>
            </w:pPr>
            <w:r w:rsidRPr="00C16C94">
              <w:rPr>
                <w:lang w:eastAsia="zh-CN"/>
              </w:rPr>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BEC9BA9" w14:textId="77777777" w:rsidR="006A739E" w:rsidRPr="00264AF3" w:rsidRDefault="006A739E" w:rsidP="007302FC">
            <w:pPr>
              <w:pStyle w:val="Proposal"/>
              <w:overflowPunct/>
              <w:autoSpaceDE/>
              <w:autoSpaceDN/>
              <w:adjustRightInd/>
              <w:spacing w:line="259" w:lineRule="auto"/>
              <w:ind w:left="0" w:firstLine="0"/>
              <w:textAlignment w:val="auto"/>
              <w:rPr>
                <w:rFonts w:eastAsiaTheme="minorEastAsia"/>
                <w:b w:val="0"/>
                <w:i/>
              </w:rPr>
            </w:pPr>
            <w:r w:rsidRPr="00264AF3">
              <w:rPr>
                <w:rFonts w:eastAsiaTheme="minorEastAsia"/>
                <w:i/>
                <w:u w:val="single"/>
              </w:rPr>
              <w:t>Proposal 7:</w:t>
            </w:r>
            <w:r w:rsidRPr="00264AF3">
              <w:rPr>
                <w:rFonts w:eastAsiaTheme="minorEastAsia"/>
                <w:b w:val="0"/>
                <w:i/>
              </w:rPr>
              <w:t xml:space="preserve"> For evaluation, RAN1 takes DL/UL UPT CDF and Latency CDF as a performance metric to draw a conclusion and recommendation in TR. </w:t>
            </w:r>
          </w:p>
          <w:p w14:paraId="6F1C8705" w14:textId="77777777" w:rsidR="006A739E" w:rsidRPr="00264AF3" w:rsidRDefault="006A739E" w:rsidP="007302FC">
            <w:pPr>
              <w:pStyle w:val="ListParagraph"/>
              <w:numPr>
                <w:ilvl w:val="0"/>
                <w:numId w:val="23"/>
              </w:numPr>
              <w:spacing w:after="120"/>
              <w:rPr>
                <w:rFonts w:eastAsiaTheme="minorEastAsia"/>
                <w:i/>
                <w:iCs/>
                <w:lang w:eastAsia="zh-CN"/>
              </w:rPr>
            </w:pPr>
            <w:r w:rsidRPr="00264AF3">
              <w:rPr>
                <w:rFonts w:eastAsiaTheme="minorEastAsia"/>
                <w:i/>
              </w:rPr>
              <w:t xml:space="preserve">DL/UL received SINR can </w:t>
            </w:r>
            <w:r w:rsidRPr="00264AF3">
              <w:rPr>
                <w:rFonts w:eastAsiaTheme="minorEastAsia"/>
                <w:i/>
                <w:iCs/>
                <w:lang w:eastAsia="zh-CN"/>
              </w:rPr>
              <w:t xml:space="preserve">be used for calibration </w:t>
            </w:r>
          </w:p>
          <w:p w14:paraId="3474C8EC" w14:textId="77777777" w:rsidR="006A739E" w:rsidRDefault="006A739E" w:rsidP="007302FC">
            <w:pPr>
              <w:pStyle w:val="ListParagraph"/>
              <w:numPr>
                <w:ilvl w:val="0"/>
                <w:numId w:val="23"/>
              </w:numPr>
              <w:spacing w:after="120"/>
              <w:rPr>
                <w:rFonts w:eastAsiaTheme="minorEastAsia"/>
                <w:i/>
                <w:iCs/>
                <w:lang w:eastAsia="zh-CN"/>
              </w:rPr>
            </w:pPr>
            <w:r w:rsidRPr="00264AF3">
              <w:rPr>
                <w:rFonts w:eastAsiaTheme="minorEastAsia"/>
                <w:i/>
                <w:iCs/>
                <w:lang w:eastAsia="zh-CN"/>
              </w:rPr>
              <w:t>FFS: other performance metrics</w:t>
            </w:r>
          </w:p>
          <w:p w14:paraId="7F4CD42E" w14:textId="77777777" w:rsidR="006A739E" w:rsidRPr="00376CEE" w:rsidRDefault="006A739E" w:rsidP="007302FC">
            <w:pPr>
              <w:spacing w:after="120"/>
              <w:rPr>
                <w:rFonts w:eastAsiaTheme="minorEastAsia"/>
                <w:i/>
                <w:iCs/>
                <w:lang w:eastAsia="zh-CN"/>
              </w:rPr>
            </w:pPr>
            <w:r w:rsidRPr="00376CEE">
              <w:rPr>
                <w:rFonts w:eastAsiaTheme="minorEastAsia" w:cs="Arial"/>
                <w:b/>
                <w:bCs/>
                <w:i/>
                <w:u w:val="single"/>
              </w:rPr>
              <w:t>Proposal 8:</w:t>
            </w:r>
            <w:r w:rsidRPr="003965EB">
              <w:rPr>
                <w:rFonts w:eastAsiaTheme="minorEastAsia" w:cs="Arial"/>
                <w:i/>
              </w:rPr>
              <w:t xml:space="preserve"> For evaluation purpose, RAN1 takes the deployment related parameters in Tables 2-4 as a starting point.</w:t>
            </w:r>
          </w:p>
        </w:tc>
      </w:tr>
      <w:tr w:rsidR="006A739E" w:rsidRPr="001820A8" w14:paraId="6CF7EE6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E1DBF10" w14:textId="77777777" w:rsidR="006A739E" w:rsidRPr="00283ED0" w:rsidRDefault="006A739E" w:rsidP="007302FC">
            <w:pPr>
              <w:jc w:val="center"/>
              <w:rPr>
                <w:lang w:eastAsia="zh-CN"/>
              </w:rPr>
            </w:pPr>
            <w:r w:rsidRPr="00425CE3">
              <w:rPr>
                <w:lang w:eastAsia="zh-CN"/>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16379265" w14:textId="77777777" w:rsidR="006A739E" w:rsidRPr="003465E9" w:rsidRDefault="006A739E" w:rsidP="007302FC">
            <w:pPr>
              <w:rPr>
                <w:rFonts w:eastAsiaTheme="minorEastAsia"/>
                <w:i/>
                <w:lang w:eastAsia="zh-CN"/>
              </w:rPr>
            </w:pPr>
            <w:r w:rsidRPr="00C03EE8">
              <w:rPr>
                <w:rFonts w:eastAsiaTheme="minorEastAsia"/>
                <w:b/>
                <w:i/>
                <w:u w:val="single"/>
                <w:lang w:eastAsia="zh-CN"/>
              </w:rPr>
              <w:t xml:space="preserve">Proposal 6: </w:t>
            </w:r>
            <w:r w:rsidRPr="00C03EE8">
              <w:rPr>
                <w:rFonts w:eastAsiaTheme="minorEastAsia"/>
                <w:i/>
                <w:lang w:eastAsia="zh-CN"/>
              </w:rPr>
              <w:t xml:space="preserve">KPIs should be clarified to analyze the evaluation, preferably including statistics (including distribution </w:t>
            </w:r>
            <w:proofErr w:type="spellStart"/>
            <w:r w:rsidRPr="00C03EE8">
              <w:rPr>
                <w:rFonts w:eastAsiaTheme="minorEastAsia"/>
                <w:i/>
                <w:lang w:eastAsia="zh-CN"/>
              </w:rPr>
              <w:t>etc</w:t>
            </w:r>
            <w:proofErr w:type="spellEnd"/>
            <w:r w:rsidRPr="00C03EE8">
              <w:rPr>
                <w:rFonts w:eastAsiaTheme="minorEastAsia"/>
                <w:i/>
                <w:lang w:eastAsia="zh-CN"/>
              </w:rPr>
              <w:t>) of SINR, throughput, spectrum effectiveness and CLI.</w:t>
            </w:r>
          </w:p>
        </w:tc>
      </w:tr>
      <w:tr w:rsidR="006A739E" w:rsidRPr="001820A8" w14:paraId="669E366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E81CAB8" w14:textId="77777777" w:rsidR="006A739E" w:rsidRPr="00283ED0" w:rsidRDefault="006A739E" w:rsidP="007302FC">
            <w:pPr>
              <w:jc w:val="center"/>
              <w:rPr>
                <w:lang w:eastAsia="zh-CN"/>
              </w:rPr>
            </w:pPr>
            <w:r w:rsidRPr="00AB2CF4">
              <w:rPr>
                <w:lang w:eastAsia="zh-CN"/>
              </w:rPr>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44AE4DC" w14:textId="77777777" w:rsidR="006A739E" w:rsidRPr="008F43A7" w:rsidRDefault="006A739E" w:rsidP="007302FC">
            <w:pPr>
              <w:pStyle w:val="Proposal"/>
              <w:overflowPunct/>
              <w:autoSpaceDE/>
              <w:autoSpaceDN/>
              <w:adjustRightInd/>
              <w:spacing w:line="259" w:lineRule="auto"/>
              <w:ind w:left="0" w:firstLine="0"/>
              <w:textAlignment w:val="auto"/>
              <w:rPr>
                <w:b w:val="0"/>
                <w:i/>
              </w:rPr>
            </w:pPr>
            <w:bookmarkStart w:id="127" w:name="_Toc102127496"/>
            <w:bookmarkStart w:id="128" w:name="_Toc102127716"/>
            <w:bookmarkStart w:id="129" w:name="_Toc102143761"/>
            <w:bookmarkStart w:id="130" w:name="_Toc102143782"/>
            <w:bookmarkStart w:id="131" w:name="_Toc102151278"/>
            <w:bookmarkStart w:id="132" w:name="_Toc102155515"/>
            <w:bookmarkStart w:id="133" w:name="_Toc102159344"/>
            <w:bookmarkStart w:id="134" w:name="_Toc102159465"/>
            <w:bookmarkStart w:id="135" w:name="_Toc102172314"/>
            <w:bookmarkStart w:id="136" w:name="_Toc102172362"/>
            <w:bookmarkStart w:id="137" w:name="_Toc102172727"/>
            <w:bookmarkStart w:id="138" w:name="_Toc102173935"/>
            <w:r w:rsidRPr="008F43A7">
              <w:rPr>
                <w:i/>
                <w:u w:val="single"/>
              </w:rPr>
              <w:t>Proposal 16:</w:t>
            </w:r>
            <w:r w:rsidRPr="008F43A7">
              <w:rPr>
                <w:b w:val="0"/>
                <w:i/>
              </w:rPr>
              <w:t xml:space="preserve"> In system level simulation, for the initial phase of performance evaluation comparison is performed between different duplex modes based on the same amount of input traffic within each </w:t>
            </w:r>
            <w:proofErr w:type="gramStart"/>
            <w:r w:rsidRPr="008F43A7">
              <w:rPr>
                <w:b w:val="0"/>
                <w:i/>
              </w:rPr>
              <w:t>networks</w:t>
            </w:r>
            <w:proofErr w:type="gramEnd"/>
            <w:r w:rsidRPr="008F43A7">
              <w:rPr>
                <w:b w:val="0"/>
                <w:i/>
              </w:rPr>
              <w:t>.</w:t>
            </w:r>
          </w:p>
          <w:p w14:paraId="583ABB0A" w14:textId="77777777" w:rsidR="006A739E" w:rsidRPr="008F43A7" w:rsidRDefault="006A739E" w:rsidP="007302FC">
            <w:pPr>
              <w:pStyle w:val="Proposal"/>
              <w:overflowPunct/>
              <w:autoSpaceDE/>
              <w:autoSpaceDN/>
              <w:adjustRightInd/>
              <w:spacing w:line="259" w:lineRule="auto"/>
              <w:ind w:left="0" w:firstLine="0"/>
              <w:textAlignment w:val="auto"/>
              <w:rPr>
                <w:b w:val="0"/>
                <w:i/>
              </w:rPr>
            </w:pPr>
            <w:r w:rsidRPr="008F43A7">
              <w:rPr>
                <w:i/>
                <w:u w:val="single"/>
              </w:rPr>
              <w:t>Proposal 17:</w:t>
            </w:r>
            <w:r w:rsidRPr="008F43A7">
              <w:rPr>
                <w:b w:val="0"/>
                <w:i/>
              </w:rPr>
              <w:t xml:space="preserve"> For co-existence evaluations (</w:t>
            </w:r>
            <w:proofErr w:type="gramStart"/>
            <w:r w:rsidRPr="008F43A7">
              <w:rPr>
                <w:b w:val="0"/>
                <w:i/>
              </w:rPr>
              <w:t>e.g.</w:t>
            </w:r>
            <w:proofErr w:type="gramEnd"/>
            <w:r w:rsidRPr="008F43A7">
              <w:rPr>
                <w:b w:val="0"/>
                <w:i/>
              </w:rPr>
              <w:t xml:space="preserve"> between two networks), in addition to the case of same input traffic in the two networks, also consider high input traffic in the aggressor and low in the victim.</w:t>
            </w:r>
          </w:p>
          <w:p w14:paraId="602656C8" w14:textId="77777777" w:rsidR="006A739E" w:rsidRPr="00E80C91" w:rsidRDefault="006A739E" w:rsidP="007302FC">
            <w:pPr>
              <w:pStyle w:val="Proposal"/>
              <w:overflowPunct/>
              <w:autoSpaceDE/>
              <w:autoSpaceDN/>
              <w:adjustRightInd/>
              <w:spacing w:line="259" w:lineRule="auto"/>
              <w:ind w:left="0" w:firstLine="0"/>
              <w:textAlignment w:val="auto"/>
              <w:rPr>
                <w:b w:val="0"/>
                <w:i/>
              </w:rPr>
            </w:pPr>
            <w:r w:rsidRPr="008F43A7">
              <w:rPr>
                <w:i/>
                <w:u w:val="single"/>
              </w:rPr>
              <w:t>Proposal 18:</w:t>
            </w:r>
            <w:r w:rsidRPr="008F43A7">
              <w:rPr>
                <w:b w:val="0"/>
                <w:i/>
              </w:rPr>
              <w:t xml:space="preserve"> For traffic load in system level simulations, it is based on an aggregated system resource utilization between UL and DL denoted </w:t>
            </w:r>
            <w:r w:rsidRPr="008F43A7">
              <w:rPr>
                <w:rFonts w:cs="Yu Gothic Light"/>
                <w:b w:val="0"/>
                <w:i/>
              </w:rPr>
              <w:t xml:space="preserve">as </w:t>
            </w:r>
            <m:oMath>
              <m:sSub>
                <m:sSubPr>
                  <m:ctrlPr>
                    <w:rPr>
                      <w:rFonts w:ascii="Cambria Math" w:hAnsi="Cambria Math" w:cs="Ericsson Hilda"/>
                      <w:b w:val="0"/>
                      <w:i/>
                    </w:rPr>
                  </m:ctrlPr>
                </m:sSubPr>
                <m:e>
                  <m:r>
                    <m:rPr>
                      <m:sty m:val="bi"/>
                    </m:rPr>
                    <w:rPr>
                      <w:rFonts w:ascii="Cambria Math" w:hAnsi="Cambria Math" w:cs="Ericsson Hilda"/>
                    </w:rPr>
                    <m:t>r</m:t>
                  </m:r>
                </m:e>
                <m:sub>
                  <m:r>
                    <m:rPr>
                      <m:sty m:val="bi"/>
                    </m:rPr>
                    <w:rPr>
                      <w:rFonts w:ascii="Cambria Math" w:hAnsi="Cambria Math" w:cs="Ericsson Hilda"/>
                    </w:rPr>
                    <m:t>DL</m:t>
                  </m:r>
                </m:sub>
              </m:sSub>
              <m:sSub>
                <m:sSubPr>
                  <m:ctrlPr>
                    <w:rPr>
                      <w:rFonts w:ascii="Cambria Math" w:hAnsi="Cambria Math" w:cs="Ericsson Hilda"/>
                      <w:b w:val="0"/>
                      <w:i/>
                    </w:rPr>
                  </m:ctrlPr>
                </m:sSubPr>
                <m:e>
                  <m:r>
                    <m:rPr>
                      <m:sty m:val="bi"/>
                    </m:rPr>
                    <w:rPr>
                      <w:rFonts w:ascii="Cambria Math" w:hAnsi="Cambria Math" w:cs="Ericsson Hilda"/>
                    </w:rPr>
                    <m:t>u</m:t>
                  </m:r>
                </m:e>
                <m:sub>
                  <m:r>
                    <m:rPr>
                      <m:sty m:val="bi"/>
                    </m:rPr>
                    <w:rPr>
                      <w:rFonts w:ascii="Cambria Math" w:hAnsi="Cambria Math" w:cs="Ericsson Hilda"/>
                    </w:rPr>
                    <m:t>DL</m:t>
                  </m:r>
                </m:sub>
              </m:sSub>
              <m:r>
                <m:rPr>
                  <m:sty m:val="bi"/>
                </m:rPr>
                <w:rPr>
                  <w:rFonts w:ascii="Cambria Math" w:hAnsi="Cambria Math" w:cs="Ericsson Hilda"/>
                </w:rPr>
                <m:t>+</m:t>
              </m:r>
              <m:sSub>
                <m:sSubPr>
                  <m:ctrlPr>
                    <w:rPr>
                      <w:rFonts w:ascii="Cambria Math" w:hAnsi="Cambria Math" w:cs="Ericsson Hilda"/>
                      <w:b w:val="0"/>
                      <w:i/>
                    </w:rPr>
                  </m:ctrlPr>
                </m:sSubPr>
                <m:e>
                  <m:r>
                    <m:rPr>
                      <m:sty m:val="bi"/>
                    </m:rPr>
                    <w:rPr>
                      <w:rFonts w:ascii="Cambria Math" w:hAnsi="Cambria Math" w:cs="Ericsson Hilda"/>
                    </w:rPr>
                    <m:t>r</m:t>
                  </m:r>
                </m:e>
                <m:sub>
                  <m:r>
                    <m:rPr>
                      <m:sty m:val="bi"/>
                    </m:rPr>
                    <w:rPr>
                      <w:rFonts w:ascii="Cambria Math" w:hAnsi="Cambria Math" w:cs="Ericsson Hilda"/>
                    </w:rPr>
                    <m:t>UL</m:t>
                  </m:r>
                </m:sub>
              </m:sSub>
              <m:sSub>
                <m:sSubPr>
                  <m:ctrlPr>
                    <w:rPr>
                      <w:rFonts w:ascii="Cambria Math" w:hAnsi="Cambria Math" w:cs="Ericsson Hilda"/>
                      <w:b w:val="0"/>
                      <w:i/>
                    </w:rPr>
                  </m:ctrlPr>
                </m:sSubPr>
                <m:e>
                  <m:r>
                    <m:rPr>
                      <m:sty m:val="bi"/>
                    </m:rPr>
                    <w:rPr>
                      <w:rFonts w:ascii="Cambria Math" w:hAnsi="Cambria Math" w:cs="Ericsson Hilda"/>
                    </w:rPr>
                    <m:t>u</m:t>
                  </m:r>
                </m:e>
                <m:sub>
                  <m:r>
                    <m:rPr>
                      <m:sty m:val="bi"/>
                    </m:rPr>
                    <w:rPr>
                      <w:rFonts w:ascii="Cambria Math" w:hAnsi="Cambria Math" w:cs="Ericsson Hilda"/>
                    </w:rPr>
                    <m:t>UL</m:t>
                  </m:r>
                </m:sub>
              </m:sSub>
            </m:oMath>
            <w:r w:rsidRPr="008F43A7">
              <w:rPr>
                <w:rFonts w:cs="Yu Gothic Light"/>
                <w:b w:val="0"/>
                <w:i/>
              </w:rPr>
              <w:t>, where r is the ratio of DL/UL resource allocation and u is the DL/UL resource utilization, i.e., the average ratio of used versus available resources in the respective direction.</w:t>
            </w:r>
          </w:p>
          <w:p w14:paraId="39DC22EE" w14:textId="77777777" w:rsidR="006A739E" w:rsidRPr="008F43A7" w:rsidRDefault="006A739E" w:rsidP="007302FC">
            <w:pPr>
              <w:pStyle w:val="Proposal"/>
              <w:overflowPunct/>
              <w:autoSpaceDE/>
              <w:autoSpaceDN/>
              <w:adjustRightInd/>
              <w:spacing w:line="259" w:lineRule="auto"/>
              <w:ind w:left="0" w:firstLine="0"/>
              <w:textAlignment w:val="auto"/>
              <w:rPr>
                <w:b w:val="0"/>
                <w:i/>
              </w:rPr>
            </w:pPr>
            <w:r w:rsidRPr="008F43A7">
              <w:rPr>
                <w:i/>
                <w:u w:val="single"/>
              </w:rPr>
              <w:t xml:space="preserve">Proposal 19: </w:t>
            </w:r>
            <w:r w:rsidRPr="008F43A7">
              <w:rPr>
                <w:b w:val="0"/>
                <w:i/>
              </w:rPr>
              <w:t>For performance metrics to be used in the system level simulations, the following are proposed:</w:t>
            </w:r>
            <w:bookmarkEnd w:id="127"/>
            <w:bookmarkEnd w:id="128"/>
            <w:bookmarkEnd w:id="129"/>
            <w:bookmarkEnd w:id="130"/>
            <w:bookmarkEnd w:id="131"/>
            <w:bookmarkEnd w:id="132"/>
            <w:bookmarkEnd w:id="133"/>
            <w:bookmarkEnd w:id="134"/>
            <w:bookmarkEnd w:id="135"/>
            <w:bookmarkEnd w:id="136"/>
            <w:bookmarkEnd w:id="137"/>
            <w:bookmarkEnd w:id="138"/>
            <w:r w:rsidRPr="008F43A7">
              <w:rPr>
                <w:b w:val="0"/>
                <w:i/>
              </w:rPr>
              <w:t xml:space="preserve"> </w:t>
            </w:r>
          </w:p>
          <w:p w14:paraId="4D34C9FE" w14:textId="77777777" w:rsidR="006A739E" w:rsidRPr="008F43A7" w:rsidRDefault="006A739E" w:rsidP="007302FC">
            <w:pPr>
              <w:pStyle w:val="ListParagraph"/>
              <w:numPr>
                <w:ilvl w:val="0"/>
                <w:numId w:val="23"/>
              </w:numPr>
              <w:spacing w:after="120"/>
              <w:rPr>
                <w:rFonts w:eastAsiaTheme="minorEastAsia"/>
                <w:i/>
              </w:rPr>
            </w:pPr>
            <w:bookmarkStart w:id="139" w:name="_Toc102127497"/>
            <w:bookmarkStart w:id="140" w:name="_Toc102127717"/>
            <w:bookmarkStart w:id="141" w:name="_Toc102143762"/>
            <w:bookmarkStart w:id="142" w:name="_Toc102143783"/>
            <w:bookmarkStart w:id="143" w:name="_Toc102151279"/>
            <w:bookmarkStart w:id="144" w:name="_Toc102155516"/>
            <w:bookmarkStart w:id="145" w:name="_Toc102159345"/>
            <w:bookmarkStart w:id="146" w:name="_Toc102159466"/>
            <w:bookmarkStart w:id="147" w:name="_Toc102172315"/>
            <w:bookmarkStart w:id="148" w:name="_Toc102172363"/>
            <w:bookmarkStart w:id="149" w:name="_Toc102172728"/>
            <w:bookmarkStart w:id="150" w:name="_Toc102173936"/>
            <w:r w:rsidRPr="008F43A7">
              <w:rPr>
                <w:i/>
              </w:rPr>
              <w:t>Resource utilization: Res</w:t>
            </w:r>
            <w:r w:rsidRPr="008F43A7">
              <w:rPr>
                <w:rFonts w:eastAsiaTheme="minorEastAsia"/>
                <w:i/>
              </w:rPr>
              <w:t>ource utilization per transmission direction</w:t>
            </w:r>
            <w:bookmarkEnd w:id="139"/>
            <w:bookmarkEnd w:id="140"/>
            <w:bookmarkEnd w:id="141"/>
            <w:bookmarkEnd w:id="142"/>
            <w:bookmarkEnd w:id="143"/>
            <w:bookmarkEnd w:id="144"/>
            <w:bookmarkEnd w:id="145"/>
            <w:bookmarkEnd w:id="146"/>
            <w:bookmarkEnd w:id="147"/>
            <w:bookmarkEnd w:id="148"/>
            <w:bookmarkEnd w:id="149"/>
            <w:bookmarkEnd w:id="150"/>
          </w:p>
          <w:p w14:paraId="7D3604B0" w14:textId="77777777" w:rsidR="006A739E" w:rsidRPr="008F43A7" w:rsidRDefault="006A739E" w:rsidP="007302FC">
            <w:pPr>
              <w:pStyle w:val="ListParagraph"/>
              <w:numPr>
                <w:ilvl w:val="0"/>
                <w:numId w:val="23"/>
              </w:numPr>
              <w:spacing w:after="120"/>
              <w:rPr>
                <w:rFonts w:eastAsiaTheme="minorEastAsia"/>
                <w:i/>
              </w:rPr>
            </w:pPr>
            <w:bookmarkStart w:id="151" w:name="_Toc102127498"/>
            <w:bookmarkStart w:id="152" w:name="_Toc102127718"/>
            <w:bookmarkStart w:id="153" w:name="_Toc102143763"/>
            <w:bookmarkStart w:id="154" w:name="_Toc102143784"/>
            <w:bookmarkStart w:id="155" w:name="_Toc102151280"/>
            <w:bookmarkStart w:id="156" w:name="_Toc102155517"/>
            <w:bookmarkStart w:id="157" w:name="_Toc102159346"/>
            <w:bookmarkStart w:id="158" w:name="_Toc102159467"/>
            <w:bookmarkStart w:id="159" w:name="_Toc102172316"/>
            <w:bookmarkStart w:id="160" w:name="_Toc102172364"/>
            <w:bookmarkStart w:id="161" w:name="_Toc102172729"/>
            <w:bookmarkStart w:id="162" w:name="_Toc102173937"/>
            <w:r w:rsidRPr="008F43A7">
              <w:rPr>
                <w:rFonts w:eastAsiaTheme="minorEastAsia"/>
                <w:i/>
              </w:rPr>
              <w:t>Coverage: Target Maximum Pathloss (MPL) to achieve a certain average bit rate (10Mbps for DL and 1Mbps for UL).</w:t>
            </w:r>
            <w:bookmarkEnd w:id="151"/>
            <w:bookmarkEnd w:id="152"/>
            <w:bookmarkEnd w:id="153"/>
            <w:bookmarkEnd w:id="154"/>
            <w:bookmarkEnd w:id="155"/>
            <w:bookmarkEnd w:id="156"/>
            <w:bookmarkEnd w:id="157"/>
            <w:bookmarkEnd w:id="158"/>
            <w:bookmarkEnd w:id="159"/>
            <w:bookmarkEnd w:id="160"/>
            <w:bookmarkEnd w:id="161"/>
            <w:bookmarkEnd w:id="162"/>
            <w:r w:rsidRPr="008F43A7">
              <w:rPr>
                <w:rFonts w:eastAsiaTheme="minorEastAsia"/>
                <w:i/>
              </w:rPr>
              <w:t xml:space="preserve"> </w:t>
            </w:r>
          </w:p>
          <w:p w14:paraId="1C5ED7F7" w14:textId="77777777" w:rsidR="006A739E" w:rsidRDefault="006A739E" w:rsidP="007302FC">
            <w:pPr>
              <w:pStyle w:val="ListParagraph"/>
              <w:numPr>
                <w:ilvl w:val="0"/>
                <w:numId w:val="23"/>
              </w:numPr>
              <w:spacing w:after="120"/>
              <w:rPr>
                <w:i/>
              </w:rPr>
            </w:pPr>
            <w:bookmarkStart w:id="163" w:name="_Toc102127499"/>
            <w:bookmarkStart w:id="164" w:name="_Toc102127719"/>
            <w:bookmarkStart w:id="165" w:name="_Toc102143764"/>
            <w:bookmarkStart w:id="166" w:name="_Toc102143785"/>
            <w:bookmarkStart w:id="167" w:name="_Toc102151281"/>
            <w:bookmarkStart w:id="168" w:name="_Toc102155518"/>
            <w:bookmarkStart w:id="169" w:name="_Toc102159347"/>
            <w:bookmarkStart w:id="170" w:name="_Toc102159468"/>
            <w:bookmarkStart w:id="171" w:name="_Toc102172317"/>
            <w:bookmarkStart w:id="172" w:name="_Toc102172365"/>
            <w:bookmarkStart w:id="173" w:name="_Toc102172730"/>
            <w:bookmarkStart w:id="174" w:name="_Toc102173938"/>
            <w:r w:rsidRPr="008F43A7">
              <w:rPr>
                <w:rFonts w:eastAsiaTheme="minorEastAsia"/>
                <w:i/>
              </w:rPr>
              <w:t>User Throughput: Mean user throughput</w:t>
            </w:r>
            <w:r w:rsidRPr="008F43A7">
              <w:rPr>
                <w:i/>
              </w:rPr>
              <w:t xml:space="preserve"> and 5%ile user throughput</w:t>
            </w:r>
            <w:bookmarkEnd w:id="163"/>
            <w:bookmarkEnd w:id="164"/>
            <w:bookmarkEnd w:id="165"/>
            <w:bookmarkEnd w:id="166"/>
            <w:bookmarkEnd w:id="167"/>
            <w:bookmarkEnd w:id="168"/>
            <w:bookmarkEnd w:id="169"/>
            <w:bookmarkEnd w:id="170"/>
            <w:bookmarkEnd w:id="171"/>
            <w:bookmarkEnd w:id="172"/>
            <w:bookmarkEnd w:id="173"/>
            <w:bookmarkEnd w:id="174"/>
            <w:r w:rsidRPr="008F43A7">
              <w:rPr>
                <w:i/>
              </w:rPr>
              <w:t xml:space="preserve"> </w:t>
            </w:r>
          </w:p>
          <w:p w14:paraId="7D8FD44D" w14:textId="77777777" w:rsidR="006A739E" w:rsidRPr="008B3AAF" w:rsidRDefault="006A739E" w:rsidP="007302FC">
            <w:pPr>
              <w:pStyle w:val="12"/>
              <w:ind w:leftChars="0" w:left="0"/>
              <w:rPr>
                <w:i w:val="0"/>
                <w:iCs/>
                <w:sz w:val="20"/>
                <w:szCs w:val="20"/>
                <w:u w:val="single"/>
                <w:lang w:val="en-GB"/>
              </w:rPr>
            </w:pPr>
            <w:r w:rsidRPr="008B3AAF">
              <w:rPr>
                <w:i w:val="0"/>
                <w:iCs/>
                <w:sz w:val="20"/>
                <w:szCs w:val="20"/>
                <w:u w:val="single"/>
                <w:lang w:val="en-GB"/>
              </w:rPr>
              <w:t>Resource utilization per direction</w:t>
            </w:r>
          </w:p>
          <w:p w14:paraId="11D0894F" w14:textId="77777777" w:rsidR="006A739E" w:rsidRPr="00E80C91" w:rsidRDefault="006A739E" w:rsidP="007302FC">
            <w:pPr>
              <w:pStyle w:val="Proposal"/>
              <w:overflowPunct/>
              <w:autoSpaceDE/>
              <w:autoSpaceDN/>
              <w:adjustRightInd/>
              <w:spacing w:line="259" w:lineRule="auto"/>
              <w:ind w:left="0" w:firstLine="0"/>
              <w:textAlignment w:val="auto"/>
              <w:rPr>
                <w:b w:val="0"/>
                <w:i/>
              </w:rPr>
            </w:pPr>
            <w:r w:rsidRPr="008B3AAF">
              <w:rPr>
                <w:i/>
                <w:u w:val="single"/>
              </w:rPr>
              <w:t>Proposal 20:</w:t>
            </w:r>
            <w:r w:rsidRPr="008B3AAF">
              <w:rPr>
                <w:b w:val="0"/>
                <w:i/>
              </w:rPr>
              <w:t xml:space="preserve"> RAN1 studies SBFD’s effects on DL and UL resource utilization per direction to provide better understanding of SBFD operations.</w:t>
            </w:r>
          </w:p>
          <w:p w14:paraId="08304E94" w14:textId="77777777" w:rsidR="006A739E" w:rsidRPr="0094345C" w:rsidRDefault="006A739E" w:rsidP="007302FC">
            <w:pPr>
              <w:pStyle w:val="12"/>
              <w:ind w:leftChars="0" w:left="0"/>
              <w:rPr>
                <w:i w:val="0"/>
                <w:iCs/>
                <w:sz w:val="20"/>
                <w:szCs w:val="20"/>
                <w:u w:val="single"/>
                <w:lang w:val="en-GB"/>
              </w:rPr>
            </w:pPr>
            <w:r w:rsidRPr="0094345C">
              <w:rPr>
                <w:i w:val="0"/>
                <w:iCs/>
                <w:sz w:val="20"/>
                <w:szCs w:val="20"/>
                <w:u w:val="single"/>
                <w:lang w:val="en-GB"/>
              </w:rPr>
              <w:t>Coverage</w:t>
            </w:r>
          </w:p>
          <w:p w14:paraId="4043440E" w14:textId="77777777" w:rsidR="006A739E" w:rsidRPr="00E80C91" w:rsidRDefault="006A739E" w:rsidP="007302FC">
            <w:pPr>
              <w:pStyle w:val="Proposal"/>
              <w:overflowPunct/>
              <w:autoSpaceDE/>
              <w:autoSpaceDN/>
              <w:adjustRightInd/>
              <w:spacing w:line="259" w:lineRule="auto"/>
              <w:ind w:left="0" w:firstLine="0"/>
              <w:textAlignment w:val="auto"/>
              <w:rPr>
                <w:b w:val="0"/>
                <w:i/>
              </w:rPr>
            </w:pPr>
            <w:r w:rsidRPr="00585AAD">
              <w:rPr>
                <w:i/>
                <w:u w:val="single"/>
              </w:rPr>
              <w:t>Proposal 21:</w:t>
            </w:r>
            <w:r w:rsidRPr="0094345C">
              <w:rPr>
                <w:b w:val="0"/>
                <w:i/>
              </w:rPr>
              <w:t xml:space="preserve"> RAN1 studies SBFD’s effects on DL and UL coverage under different traffic loads / resource utilization levels to provide better understanding of SBFD operations.</w:t>
            </w:r>
          </w:p>
          <w:p w14:paraId="6F96A114" w14:textId="77777777" w:rsidR="006A739E" w:rsidRPr="005867D9" w:rsidRDefault="006A739E" w:rsidP="007302FC">
            <w:pPr>
              <w:pStyle w:val="12"/>
              <w:ind w:leftChars="0" w:left="0"/>
              <w:rPr>
                <w:i w:val="0"/>
                <w:iCs/>
                <w:sz w:val="20"/>
                <w:szCs w:val="20"/>
                <w:u w:val="single"/>
                <w:lang w:val="en-GB"/>
              </w:rPr>
            </w:pPr>
            <w:r w:rsidRPr="005867D9">
              <w:rPr>
                <w:i w:val="0"/>
                <w:iCs/>
                <w:sz w:val="20"/>
                <w:szCs w:val="20"/>
                <w:u w:val="single"/>
                <w:lang w:val="en-GB"/>
              </w:rPr>
              <w:lastRenderedPageBreak/>
              <w:t>User Throughput</w:t>
            </w:r>
          </w:p>
          <w:p w14:paraId="00AE6DDC" w14:textId="77777777" w:rsidR="006A739E" w:rsidRPr="005867D9" w:rsidRDefault="006A739E" w:rsidP="007302FC">
            <w:pPr>
              <w:pStyle w:val="Proposal"/>
              <w:overflowPunct/>
              <w:autoSpaceDE/>
              <w:autoSpaceDN/>
              <w:adjustRightInd/>
              <w:spacing w:before="240" w:line="259" w:lineRule="auto"/>
              <w:ind w:left="0" w:firstLine="0"/>
              <w:textAlignment w:val="auto"/>
              <w:rPr>
                <w:b w:val="0"/>
                <w:i/>
              </w:rPr>
            </w:pPr>
            <w:r w:rsidRPr="00F30C9E">
              <w:rPr>
                <w:i/>
                <w:u w:val="single"/>
              </w:rPr>
              <w:t>Proposal 22:</w:t>
            </w:r>
            <w:r w:rsidRPr="005867D9">
              <w:rPr>
                <w:b w:val="0"/>
                <w:i/>
              </w:rPr>
              <w:t xml:space="preserve"> RAN1 studies SBFD’s effects on DL and UL mean and cell-edge user throughputs under different traffic loads and grid shifts to provide better understanding of SBFD operations.</w:t>
            </w:r>
          </w:p>
          <w:p w14:paraId="3EB9527C" w14:textId="77777777" w:rsidR="006A739E" w:rsidRPr="00376CEE" w:rsidRDefault="006A739E" w:rsidP="007302FC">
            <w:pPr>
              <w:spacing w:after="120"/>
              <w:rPr>
                <w:i/>
              </w:rPr>
            </w:pPr>
            <w:r w:rsidRPr="00F30C9E">
              <w:rPr>
                <w:i/>
                <w:u w:val="single"/>
              </w:rPr>
              <w:t>Proposal 23:</w:t>
            </w:r>
            <w:r w:rsidRPr="005867D9">
              <w:rPr>
                <w:i/>
              </w:rPr>
              <w:t xml:space="preserve"> RAN1 to agree the system level simulation parameters listed in Annex B.</w:t>
            </w:r>
          </w:p>
        </w:tc>
      </w:tr>
      <w:tr w:rsidR="006A739E" w:rsidRPr="001820A8" w14:paraId="7DD96AC6"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E9A5DDE" w14:textId="77777777" w:rsidR="006A739E" w:rsidRPr="00283ED0" w:rsidRDefault="006A739E" w:rsidP="007302FC">
            <w:pPr>
              <w:jc w:val="center"/>
              <w:rPr>
                <w:lang w:eastAsia="zh-CN"/>
              </w:rPr>
            </w:pPr>
            <w:r>
              <w:rPr>
                <w:rFonts w:hint="eastAsia"/>
                <w:lang w:eastAsia="zh-CN"/>
              </w:rPr>
              <w:lastRenderedPageBreak/>
              <w:t>L</w:t>
            </w:r>
            <w:r>
              <w:rPr>
                <w:lang w:eastAsia="zh-CN"/>
              </w:rPr>
              <w:t>G</w:t>
            </w:r>
          </w:p>
        </w:tc>
        <w:tc>
          <w:tcPr>
            <w:tcW w:w="7840" w:type="dxa"/>
            <w:tcBorders>
              <w:top w:val="single" w:sz="4" w:space="0" w:color="auto"/>
              <w:left w:val="single" w:sz="4" w:space="0" w:color="auto"/>
              <w:bottom w:val="single" w:sz="4" w:space="0" w:color="auto"/>
              <w:right w:val="single" w:sz="4" w:space="0" w:color="auto"/>
            </w:tcBorders>
            <w:vAlign w:val="center"/>
          </w:tcPr>
          <w:p w14:paraId="630FF3EC" w14:textId="77777777" w:rsidR="006A739E" w:rsidRPr="00683410" w:rsidRDefault="006A739E" w:rsidP="007302FC">
            <w:pPr>
              <w:rPr>
                <w:rFonts w:eastAsia="BatangChe"/>
                <w:i/>
                <w:lang w:eastAsia="ko-KR"/>
              </w:rPr>
            </w:pPr>
            <w:r w:rsidRPr="00683410">
              <w:rPr>
                <w:rFonts w:eastAsia="BatangChe"/>
                <w:b/>
                <w:i/>
                <w:u w:val="single"/>
                <w:lang w:eastAsia="ko-KR"/>
              </w:rPr>
              <w:t>Proposal 8:</w:t>
            </w:r>
            <w:r w:rsidRPr="00683410">
              <w:rPr>
                <w:rFonts w:eastAsia="BatangChe"/>
                <w:i/>
                <w:lang w:eastAsia="ko-KR"/>
              </w:rPr>
              <w:t xml:space="preserve"> </w:t>
            </w:r>
            <w:r w:rsidRPr="00683410">
              <w:rPr>
                <w:rFonts w:eastAsia="BatangChe" w:hint="eastAsia"/>
                <w:i/>
                <w:lang w:eastAsia="ko-KR"/>
              </w:rPr>
              <w:t xml:space="preserve">Discuss </w:t>
            </w:r>
            <w:r w:rsidRPr="00683410">
              <w:rPr>
                <w:rFonts w:eastAsia="BatangChe"/>
                <w:i/>
                <w:lang w:eastAsia="ko-KR"/>
              </w:rPr>
              <w:t xml:space="preserve">DL and UL </w:t>
            </w:r>
            <w:r w:rsidRPr="00683410">
              <w:rPr>
                <w:rFonts w:eastAsia="BatangChe" w:hint="eastAsia"/>
                <w:i/>
                <w:lang w:eastAsia="ko-KR"/>
              </w:rPr>
              <w:t xml:space="preserve">packet size and </w:t>
            </w:r>
            <w:r w:rsidRPr="00683410">
              <w:rPr>
                <w:rFonts w:eastAsia="BatangChe"/>
                <w:i/>
                <w:lang w:eastAsia="ko-KR"/>
              </w:rPr>
              <w:t xml:space="preserve">packet arrival rate for evaluation of </w:t>
            </w:r>
            <w:proofErr w:type="spellStart"/>
            <w:r w:rsidRPr="00683410">
              <w:rPr>
                <w:rFonts w:eastAsia="BatangChe"/>
                <w:i/>
                <w:lang w:eastAsia="ko-KR"/>
              </w:rPr>
              <w:t>subband</w:t>
            </w:r>
            <w:proofErr w:type="spellEnd"/>
            <w:r w:rsidRPr="00683410">
              <w:rPr>
                <w:rFonts w:eastAsia="BatangChe"/>
                <w:i/>
                <w:lang w:eastAsia="ko-KR"/>
              </w:rPr>
              <w:t xml:space="preserve"> non-overlapping full duplex and dynamic/flexible TDD.</w:t>
            </w:r>
          </w:p>
          <w:p w14:paraId="760DA29C" w14:textId="77777777" w:rsidR="006A739E" w:rsidRDefault="006A739E" w:rsidP="007302FC">
            <w:pPr>
              <w:rPr>
                <w:rFonts w:eastAsia="BatangChe"/>
                <w:i/>
                <w:lang w:eastAsia="ko-KR"/>
              </w:rPr>
            </w:pPr>
            <w:r w:rsidRPr="00683410">
              <w:rPr>
                <w:rFonts w:eastAsia="BatangChe"/>
                <w:b/>
                <w:i/>
                <w:u w:val="single"/>
                <w:lang w:eastAsia="ko-KR"/>
              </w:rPr>
              <w:t>Proposal 9:</w:t>
            </w:r>
            <w:r w:rsidRPr="00683410">
              <w:rPr>
                <w:rFonts w:eastAsia="BatangChe"/>
                <w:i/>
                <w:lang w:eastAsia="ko-KR"/>
              </w:rPr>
              <w:t xml:space="preserve"> Discuss whether DL and UL traffic is simultaneously generated for evaluation of </w:t>
            </w:r>
            <w:proofErr w:type="spellStart"/>
            <w:r w:rsidRPr="00683410">
              <w:rPr>
                <w:rFonts w:eastAsia="BatangChe"/>
                <w:i/>
                <w:lang w:eastAsia="ko-KR"/>
              </w:rPr>
              <w:t>subband</w:t>
            </w:r>
            <w:proofErr w:type="spellEnd"/>
            <w:r w:rsidRPr="00683410">
              <w:rPr>
                <w:rFonts w:eastAsia="BatangChe"/>
                <w:i/>
                <w:lang w:eastAsia="ko-KR"/>
              </w:rPr>
              <w:t xml:space="preserve"> non-overlapping full duplex and dynamic/flexible TDD.</w:t>
            </w:r>
          </w:p>
          <w:p w14:paraId="042440DF" w14:textId="77777777" w:rsidR="006A739E" w:rsidRPr="003465E9" w:rsidRDefault="006A739E" w:rsidP="007302FC">
            <w:pPr>
              <w:rPr>
                <w:rFonts w:eastAsia="BatangChe"/>
                <w:i/>
                <w:lang w:eastAsia="ko-KR"/>
              </w:rPr>
            </w:pPr>
            <w:r w:rsidRPr="00703B8F">
              <w:rPr>
                <w:rFonts w:eastAsia="BatangChe" w:hint="eastAsia"/>
                <w:b/>
                <w:i/>
                <w:u w:val="single"/>
                <w:lang w:eastAsia="ko-KR"/>
              </w:rPr>
              <w:t>Proposal 11:</w:t>
            </w:r>
            <w:r w:rsidRPr="00703B8F">
              <w:rPr>
                <w:rFonts w:eastAsia="BatangChe" w:hint="eastAsia"/>
                <w:i/>
                <w:lang w:eastAsia="ko-KR"/>
              </w:rPr>
              <w:t xml:space="preserve"> </w:t>
            </w:r>
            <w:r w:rsidRPr="00703B8F">
              <w:rPr>
                <w:rFonts w:eastAsia="BatangChe"/>
                <w:i/>
                <w:lang w:eastAsia="ko-KR"/>
              </w:rPr>
              <w:t xml:space="preserve">Average UE throughput and average UE latency can be adopted as the performance metric for evaluation for </w:t>
            </w:r>
            <w:proofErr w:type="spellStart"/>
            <w:r w:rsidRPr="00703B8F">
              <w:rPr>
                <w:rFonts w:eastAsia="BatangChe"/>
                <w:i/>
                <w:lang w:eastAsia="ko-KR"/>
              </w:rPr>
              <w:t>subband</w:t>
            </w:r>
            <w:proofErr w:type="spellEnd"/>
            <w:r w:rsidRPr="00703B8F">
              <w:rPr>
                <w:rFonts w:eastAsia="BatangChe"/>
                <w:i/>
                <w:lang w:eastAsia="ko-KR"/>
              </w:rPr>
              <w:t xml:space="preserve"> non-overlapping full duplex and dynamic/flexible TDD. Discuss further details of definition of average UE throughput and average UE latency.</w:t>
            </w:r>
          </w:p>
        </w:tc>
      </w:tr>
      <w:tr w:rsidR="006A739E" w:rsidRPr="001820A8" w14:paraId="0909DEE6"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18E21DE0" w14:textId="77777777" w:rsidR="006A739E" w:rsidRPr="00283ED0" w:rsidRDefault="006A739E" w:rsidP="007302FC">
            <w:pPr>
              <w:jc w:val="center"/>
              <w:rPr>
                <w:lang w:eastAsia="zh-CN"/>
              </w:rPr>
            </w:pPr>
            <w:proofErr w:type="spellStart"/>
            <w:r w:rsidRPr="009B7487">
              <w:rPr>
                <w:lang w:eastAsia="zh-CN"/>
              </w:rPr>
              <w:t>CEWiT</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5A0DC3D" w14:textId="77777777" w:rsidR="006A739E" w:rsidRPr="009B7487" w:rsidRDefault="006A739E" w:rsidP="007302FC">
            <w:pPr>
              <w:rPr>
                <w:bCs/>
                <w:i/>
              </w:rPr>
            </w:pPr>
            <w:r w:rsidRPr="009B7487">
              <w:rPr>
                <w:b/>
                <w:bCs/>
                <w:i/>
                <w:u w:val="single"/>
              </w:rPr>
              <w:t>Proposal 2:</w:t>
            </w:r>
            <w:r w:rsidRPr="009B7487">
              <w:rPr>
                <w:bCs/>
                <w:i/>
              </w:rPr>
              <w:t xml:space="preserve"> Baseline TDD system with same DL to UL ratio can be used as reference for comparing the performance of SBFD system.</w:t>
            </w:r>
          </w:p>
          <w:p w14:paraId="772DDD09" w14:textId="77777777" w:rsidR="006A739E" w:rsidRDefault="006A739E" w:rsidP="007302FC">
            <w:pPr>
              <w:rPr>
                <w:bCs/>
                <w:i/>
              </w:rPr>
            </w:pPr>
            <w:r w:rsidRPr="009B7487">
              <w:rPr>
                <w:b/>
                <w:bCs/>
                <w:i/>
                <w:u w:val="single"/>
              </w:rPr>
              <w:t>Proposal 3:</w:t>
            </w:r>
            <w:r w:rsidRPr="009B7487">
              <w:rPr>
                <w:bCs/>
                <w:i/>
              </w:rPr>
              <w:t xml:space="preserve"> Define the various parameters (e.g., inter packet delay) for FTP 3 to be used in the evaluations.</w:t>
            </w:r>
          </w:p>
          <w:p w14:paraId="35858A0C" w14:textId="77777777" w:rsidR="006A739E" w:rsidRPr="009B7487" w:rsidRDefault="006A739E" w:rsidP="007302FC">
            <w:pPr>
              <w:rPr>
                <w:i/>
              </w:rPr>
            </w:pPr>
            <w:r w:rsidRPr="009B7487">
              <w:rPr>
                <w:b/>
                <w:bCs/>
                <w:i/>
                <w:u w:val="single"/>
              </w:rPr>
              <w:t>Proposal 4:</w:t>
            </w:r>
            <w:r w:rsidRPr="009B7487">
              <w:rPr>
                <w:bCs/>
                <w:i/>
              </w:rPr>
              <w:t xml:space="preserve"> Define the use cases for SBFD evaluation, a. latency reduction, b. UL SINR improvement.</w:t>
            </w:r>
          </w:p>
          <w:p w14:paraId="5F0DB7DD" w14:textId="77777777" w:rsidR="006A739E" w:rsidRPr="009B7487" w:rsidRDefault="006A739E" w:rsidP="007302FC">
            <w:pPr>
              <w:rPr>
                <w:i/>
              </w:rPr>
            </w:pPr>
            <w:r w:rsidRPr="009B7487">
              <w:rPr>
                <w:b/>
                <w:bCs/>
                <w:i/>
                <w:u w:val="single"/>
              </w:rPr>
              <w:t xml:space="preserve">Proposal 5: </w:t>
            </w:r>
            <w:r w:rsidRPr="009B7487">
              <w:rPr>
                <w:bCs/>
                <w:i/>
              </w:rPr>
              <w:t>The following evaluation metrics are supported:</w:t>
            </w:r>
          </w:p>
          <w:p w14:paraId="2C537A65" w14:textId="77777777" w:rsidR="006A739E" w:rsidRPr="009B7487" w:rsidRDefault="006A739E" w:rsidP="007302FC">
            <w:pPr>
              <w:pStyle w:val="ListParagraph"/>
              <w:numPr>
                <w:ilvl w:val="0"/>
                <w:numId w:val="23"/>
              </w:numPr>
              <w:spacing w:after="120"/>
              <w:rPr>
                <w:rFonts w:eastAsiaTheme="minorEastAsia"/>
                <w:i/>
              </w:rPr>
            </w:pPr>
            <w:r w:rsidRPr="009B7487">
              <w:rPr>
                <w:rFonts w:eastAsiaTheme="minorEastAsia"/>
                <w:i/>
              </w:rPr>
              <w:t>a. Average latency for DL and UL</w:t>
            </w:r>
          </w:p>
          <w:p w14:paraId="198B37C1" w14:textId="77777777" w:rsidR="006A739E" w:rsidRPr="009B7487" w:rsidRDefault="006A739E" w:rsidP="007302FC">
            <w:pPr>
              <w:pStyle w:val="ListParagraph"/>
              <w:numPr>
                <w:ilvl w:val="0"/>
                <w:numId w:val="23"/>
              </w:numPr>
              <w:spacing w:after="120"/>
              <w:rPr>
                <w:rFonts w:eastAsiaTheme="minorEastAsia"/>
                <w:i/>
              </w:rPr>
            </w:pPr>
            <w:r w:rsidRPr="009B7487">
              <w:rPr>
                <w:rFonts w:eastAsiaTheme="minorEastAsia"/>
                <w:i/>
              </w:rPr>
              <w:t>b. Average SINR in UL</w:t>
            </w:r>
          </w:p>
          <w:p w14:paraId="0CE6B066" w14:textId="77777777" w:rsidR="006A739E" w:rsidRPr="003465E9" w:rsidRDefault="006A739E" w:rsidP="007302FC">
            <w:pPr>
              <w:rPr>
                <w:bCs/>
                <w:i/>
              </w:rPr>
            </w:pPr>
            <w:r w:rsidRPr="009B7487">
              <w:rPr>
                <w:b/>
                <w:bCs/>
                <w:i/>
                <w:u w:val="single"/>
              </w:rPr>
              <w:t xml:space="preserve">Proposal 6: </w:t>
            </w:r>
            <w:r w:rsidRPr="009B7487">
              <w:rPr>
                <w:bCs/>
                <w:i/>
              </w:rPr>
              <w:t xml:space="preserve">Evaluation metric “latency” is defined as the time taken from the generation of a packet to the complete transmission of the packet (including HARQ transmission). </w:t>
            </w:r>
          </w:p>
        </w:tc>
      </w:tr>
      <w:tr w:rsidR="006A739E" w:rsidRPr="001820A8" w14:paraId="6F2CD9C8"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AB8C69D" w14:textId="77777777" w:rsidR="006A739E" w:rsidRPr="00283ED0" w:rsidRDefault="006A739E" w:rsidP="007302FC">
            <w:pPr>
              <w:jc w:val="center"/>
              <w:rPr>
                <w:lang w:eastAsia="zh-CN"/>
              </w:rPr>
            </w:pPr>
            <w:r w:rsidRPr="00E40F32">
              <w:rPr>
                <w:lang w:eastAsia="zh-CN"/>
              </w:rPr>
              <w:t>Intel</w:t>
            </w:r>
          </w:p>
        </w:tc>
        <w:tc>
          <w:tcPr>
            <w:tcW w:w="7840" w:type="dxa"/>
            <w:tcBorders>
              <w:top w:val="single" w:sz="4" w:space="0" w:color="auto"/>
              <w:left w:val="single" w:sz="4" w:space="0" w:color="auto"/>
              <w:bottom w:val="single" w:sz="4" w:space="0" w:color="auto"/>
              <w:right w:val="single" w:sz="4" w:space="0" w:color="auto"/>
            </w:tcBorders>
            <w:vAlign w:val="center"/>
          </w:tcPr>
          <w:p w14:paraId="7DA8638D" w14:textId="77777777" w:rsidR="006A739E" w:rsidRPr="00FF5434" w:rsidRDefault="006A739E" w:rsidP="007302FC">
            <w:pPr>
              <w:spacing w:after="120" w:line="276" w:lineRule="auto"/>
              <w:rPr>
                <w:b/>
                <w:i/>
                <w:u w:val="single"/>
              </w:rPr>
            </w:pPr>
            <w:r w:rsidRPr="00FF5434">
              <w:rPr>
                <w:b/>
                <w:i/>
                <w:u w:val="single"/>
              </w:rPr>
              <w:t>Proposal 3:</w:t>
            </w:r>
          </w:p>
          <w:p w14:paraId="4000155A" w14:textId="77777777" w:rsidR="006A739E" w:rsidRPr="00FF5434"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Simulation assumptions and evaluation methodologies as agreed during Rel-17 NR coverage enhancement SI can be considered as starting points for evaluation of coverage performance for NOFD operation. </w:t>
            </w:r>
          </w:p>
          <w:p w14:paraId="5E4004B8" w14:textId="77777777" w:rsidR="006A739E" w:rsidRPr="00FF5434"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Consider </w:t>
            </w:r>
            <w:r w:rsidRPr="00FF5434">
              <w:rPr>
                <w:rFonts w:eastAsiaTheme="minorEastAsia"/>
                <w:bCs/>
                <w:i/>
                <w:noProof/>
                <w:szCs w:val="20"/>
              </w:rPr>
              <w:fldChar w:fldCharType="begin"/>
            </w:r>
            <w:r w:rsidRPr="00FF5434">
              <w:rPr>
                <w:rFonts w:eastAsiaTheme="minorEastAsia"/>
                <w:bCs/>
                <w:i/>
                <w:noProof/>
                <w:szCs w:val="20"/>
              </w:rPr>
              <w:instrText xml:space="preserve"> REF _Ref101963013 \h  \* MERGEFORMAT </w:instrText>
            </w:r>
            <w:r w:rsidRPr="00FF5434">
              <w:rPr>
                <w:rFonts w:eastAsiaTheme="minorEastAsia"/>
                <w:bCs/>
                <w:i/>
                <w:noProof/>
                <w:szCs w:val="20"/>
              </w:rPr>
            </w:r>
            <w:r w:rsidRPr="00FF5434">
              <w:rPr>
                <w:rFonts w:eastAsiaTheme="minorEastAsia"/>
                <w:bCs/>
                <w:i/>
                <w:noProof/>
                <w:szCs w:val="20"/>
              </w:rPr>
              <w:fldChar w:fldCharType="separate"/>
            </w:r>
            <w:r w:rsidRPr="00FF5434">
              <w:rPr>
                <w:rFonts w:eastAsiaTheme="minorEastAsia"/>
                <w:bCs/>
                <w:i/>
                <w:noProof/>
                <w:szCs w:val="20"/>
              </w:rPr>
              <w:t>Table 1</w:t>
            </w:r>
            <w:r w:rsidRPr="00FF5434">
              <w:rPr>
                <w:rFonts w:eastAsiaTheme="minorEastAsia"/>
                <w:bCs/>
                <w:i/>
                <w:noProof/>
                <w:szCs w:val="20"/>
              </w:rPr>
              <w:fldChar w:fldCharType="end"/>
            </w:r>
            <w:r w:rsidRPr="00FF5434">
              <w:rPr>
                <w:rFonts w:eastAsiaTheme="minorEastAsia"/>
                <w:bCs/>
                <w:i/>
                <w:noProof/>
                <w:szCs w:val="20"/>
              </w:rPr>
              <w:t xml:space="preserve"> and </w:t>
            </w:r>
            <w:r w:rsidRPr="00FF5434">
              <w:rPr>
                <w:rFonts w:eastAsiaTheme="minorEastAsia"/>
                <w:bCs/>
                <w:i/>
                <w:noProof/>
                <w:szCs w:val="20"/>
              </w:rPr>
              <w:fldChar w:fldCharType="begin"/>
            </w:r>
            <w:r w:rsidRPr="00FF5434">
              <w:rPr>
                <w:rFonts w:eastAsiaTheme="minorEastAsia"/>
                <w:bCs/>
                <w:i/>
                <w:noProof/>
                <w:szCs w:val="20"/>
              </w:rPr>
              <w:instrText xml:space="preserve"> REF _Ref101963016 \h  \* MERGEFORMAT </w:instrText>
            </w:r>
            <w:r w:rsidRPr="00FF5434">
              <w:rPr>
                <w:rFonts w:eastAsiaTheme="minorEastAsia"/>
                <w:bCs/>
                <w:i/>
                <w:noProof/>
                <w:szCs w:val="20"/>
              </w:rPr>
            </w:r>
            <w:r w:rsidRPr="00FF5434">
              <w:rPr>
                <w:rFonts w:eastAsiaTheme="minorEastAsia"/>
                <w:bCs/>
                <w:i/>
                <w:noProof/>
                <w:szCs w:val="20"/>
              </w:rPr>
              <w:fldChar w:fldCharType="separate"/>
            </w:r>
            <w:r w:rsidRPr="00FF5434">
              <w:rPr>
                <w:rFonts w:eastAsiaTheme="minorEastAsia"/>
                <w:bCs/>
                <w:i/>
                <w:noProof/>
                <w:szCs w:val="20"/>
              </w:rPr>
              <w:t>Table 2</w:t>
            </w:r>
            <w:r w:rsidRPr="00FF5434">
              <w:rPr>
                <w:rFonts w:eastAsiaTheme="minorEastAsia"/>
                <w:bCs/>
                <w:i/>
                <w:noProof/>
                <w:szCs w:val="20"/>
              </w:rPr>
              <w:fldChar w:fldCharType="end"/>
            </w:r>
            <w:r w:rsidRPr="00FF5434">
              <w:rPr>
                <w:rFonts w:eastAsiaTheme="minorEastAsia"/>
                <w:bCs/>
                <w:i/>
                <w:noProof/>
                <w:szCs w:val="20"/>
              </w:rPr>
              <w:t xml:space="preserve"> in the Appendix I for NOFD performance evaluation for FR1 and FR2, respectively. </w:t>
            </w:r>
          </w:p>
          <w:p w14:paraId="5901FDAE" w14:textId="77777777" w:rsidR="006A739E" w:rsidRPr="003465E9"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Self-interference modelling should be considered for link-level simulation for NOFD. </w:t>
            </w:r>
          </w:p>
          <w:p w14:paraId="3C6DD933" w14:textId="77777777" w:rsidR="006A739E" w:rsidRPr="003465E9" w:rsidRDefault="006A739E" w:rsidP="007302FC">
            <w:pPr>
              <w:spacing w:after="120" w:line="276" w:lineRule="auto"/>
              <w:rPr>
                <w:i/>
                <w:lang w:val="en-GB" w:eastAsia="x-none"/>
              </w:rPr>
            </w:pPr>
            <w:r w:rsidRPr="002F4B18">
              <w:rPr>
                <w:b/>
                <w:i/>
                <w:u w:val="single"/>
              </w:rPr>
              <w:t xml:space="preserve">Proposal </w:t>
            </w:r>
            <w:proofErr w:type="gramStart"/>
            <w:r w:rsidRPr="002F4B18">
              <w:rPr>
                <w:b/>
                <w:i/>
                <w:u w:val="single"/>
              </w:rPr>
              <w:t>4:</w:t>
            </w:r>
            <w:r w:rsidRPr="00FF5434">
              <w:rPr>
                <w:i/>
                <w:lang w:val="en-GB" w:eastAsia="x-none"/>
              </w:rPr>
              <w:t>For</w:t>
            </w:r>
            <w:proofErr w:type="gramEnd"/>
            <w:r w:rsidRPr="00FF5434">
              <w:rPr>
                <w:i/>
                <w:lang w:val="en-GB" w:eastAsia="x-none"/>
              </w:rPr>
              <w:t xml:space="preserve"> target reliability and packet size assumptions, User Plane (UP) latency for UL and DL may be evaluated using numerical analyses while using results from link- and system-level evaluations to determine details of UL/DL scheduling flows for PUSCH and PDSCH scheduling.</w:t>
            </w:r>
          </w:p>
          <w:p w14:paraId="5D323CF6" w14:textId="77777777" w:rsidR="006A739E" w:rsidRPr="00FF5434" w:rsidRDefault="006A739E" w:rsidP="007302FC">
            <w:pPr>
              <w:spacing w:after="120" w:line="276" w:lineRule="auto"/>
              <w:rPr>
                <w:i/>
                <w:lang w:val="en-GB" w:eastAsia="x-none"/>
              </w:rPr>
            </w:pPr>
            <w:r w:rsidRPr="002F4B18">
              <w:rPr>
                <w:b/>
                <w:i/>
                <w:u w:val="single"/>
              </w:rPr>
              <w:t>Proposal 5:</w:t>
            </w:r>
            <w:r>
              <w:rPr>
                <w:b/>
                <w:i/>
                <w:u w:val="single"/>
              </w:rPr>
              <w:t xml:space="preserve"> </w:t>
            </w:r>
            <w:r w:rsidRPr="00FF5434">
              <w:rPr>
                <w:i/>
                <w:lang w:val="en-GB" w:eastAsia="x-none"/>
              </w:rPr>
              <w:t>For system-level evaluations on NOFD</w:t>
            </w:r>
          </w:p>
          <w:p w14:paraId="6B59957D" w14:textId="77777777" w:rsidR="006A739E" w:rsidRPr="00FF5434" w:rsidRDefault="006A739E" w:rsidP="007302FC">
            <w:pPr>
              <w:pStyle w:val="ListParagraph"/>
              <w:numPr>
                <w:ilvl w:val="0"/>
                <w:numId w:val="23"/>
              </w:numPr>
              <w:rPr>
                <w:i/>
                <w:szCs w:val="20"/>
                <w:lang w:val="en-GB" w:eastAsia="x-none"/>
              </w:rPr>
            </w:pPr>
            <w:r w:rsidRPr="00FF5434">
              <w:rPr>
                <w:i/>
                <w:szCs w:val="20"/>
                <w:lang w:val="en-GB" w:eastAsia="x-none"/>
              </w:rPr>
              <w:t xml:space="preserve">Simulation assumptions, including deployment scenarios, antenna configurations, and related assumptions, as agreed during Rel-16 CLI/RIM, can be considered as starting points for system-level evaluations for NOFD operation. </w:t>
            </w:r>
          </w:p>
          <w:p w14:paraId="66C8BA5E" w14:textId="77777777" w:rsidR="006A739E" w:rsidRPr="00FF5434" w:rsidRDefault="006A739E" w:rsidP="007302FC">
            <w:pPr>
              <w:pStyle w:val="ListParagraph"/>
              <w:numPr>
                <w:ilvl w:val="1"/>
                <w:numId w:val="23"/>
              </w:numPr>
              <w:rPr>
                <w:i/>
                <w:szCs w:val="20"/>
                <w:lang w:val="en-GB" w:eastAsia="x-none"/>
              </w:rPr>
            </w:pPr>
            <w:r w:rsidRPr="00FF5434">
              <w:rPr>
                <w:i/>
                <w:szCs w:val="20"/>
                <w:lang w:val="en-GB" w:eastAsia="x-none"/>
              </w:rPr>
              <w:lastRenderedPageBreak/>
              <w:t xml:space="preserve">Consider Table 3-7 in the Appendix II for NOFD evaluations in FR1 and FR2. </w:t>
            </w:r>
          </w:p>
          <w:p w14:paraId="3DA29FF6" w14:textId="77777777" w:rsidR="006A739E" w:rsidRPr="00FF5434" w:rsidRDefault="006A739E" w:rsidP="007302FC">
            <w:pPr>
              <w:pStyle w:val="ListParagraph"/>
              <w:numPr>
                <w:ilvl w:val="0"/>
                <w:numId w:val="23"/>
              </w:numPr>
              <w:rPr>
                <w:i/>
                <w:szCs w:val="20"/>
                <w:lang w:val="en-GB" w:eastAsia="x-none"/>
              </w:rPr>
            </w:pPr>
            <w:r w:rsidRPr="00FF5434">
              <w:rPr>
                <w:i/>
                <w:szCs w:val="20"/>
                <w:lang w:val="en-GB" w:eastAsia="x-none"/>
              </w:rPr>
              <w:t>Non-full buffer with FTP traffic model 3 should be considered for traffic modelling.</w:t>
            </w:r>
          </w:p>
          <w:p w14:paraId="22DF64DB" w14:textId="77777777" w:rsidR="006A739E" w:rsidRPr="003465E9" w:rsidRDefault="006A739E" w:rsidP="007302FC">
            <w:pPr>
              <w:pStyle w:val="ListParagraph"/>
              <w:numPr>
                <w:ilvl w:val="0"/>
                <w:numId w:val="23"/>
              </w:numPr>
              <w:rPr>
                <w:i/>
                <w:szCs w:val="20"/>
                <w:lang w:val="en-GB" w:eastAsia="x-none"/>
              </w:rPr>
            </w:pPr>
            <w:r w:rsidRPr="00FF5434">
              <w:rPr>
                <w:i/>
                <w:szCs w:val="20"/>
                <w:lang w:val="en-GB" w:eastAsia="x-none"/>
              </w:rPr>
              <w:t>DL/UL UPT should be used as the primary performance metric for SLS evaluations.</w:t>
            </w:r>
          </w:p>
        </w:tc>
      </w:tr>
      <w:tr w:rsidR="006A739E" w:rsidRPr="001820A8" w14:paraId="7B02A2C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6ABBEA6" w14:textId="77777777" w:rsidR="006A739E" w:rsidRPr="00283ED0" w:rsidRDefault="006A739E" w:rsidP="007302FC">
            <w:pPr>
              <w:jc w:val="center"/>
              <w:rPr>
                <w:lang w:eastAsia="zh-CN"/>
              </w:rPr>
            </w:pPr>
            <w:r w:rsidRPr="008358B7">
              <w:rPr>
                <w:lang w:eastAsia="zh-CN"/>
              </w:rPr>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25BDBCD9" w14:textId="77777777" w:rsidR="006A739E" w:rsidRPr="003465E9" w:rsidRDefault="006A739E" w:rsidP="007302FC">
            <w:pPr>
              <w:rPr>
                <w:i/>
                <w:iCs/>
                <w:szCs w:val="16"/>
                <w:lang w:val="en-GB" w:eastAsia="ko-KR"/>
              </w:rPr>
            </w:pPr>
            <w:r w:rsidRPr="00A70108">
              <w:rPr>
                <w:b/>
                <w:i/>
                <w:iCs/>
                <w:szCs w:val="16"/>
                <w:u w:val="single"/>
                <w:lang w:val="en-GB" w:eastAsia="ko-KR"/>
              </w:rPr>
              <w:t>Proposal 8:</w:t>
            </w:r>
            <w:r w:rsidRPr="00A70108">
              <w:rPr>
                <w:i/>
                <w:iCs/>
                <w:szCs w:val="16"/>
                <w:u w:val="single"/>
                <w:lang w:val="en-GB" w:eastAsia="ko-KR"/>
              </w:rPr>
              <w:t xml:space="preserve"> </w:t>
            </w:r>
            <w:r w:rsidRPr="00A70108">
              <w:rPr>
                <w:i/>
                <w:iCs/>
                <w:szCs w:val="16"/>
                <w:lang w:val="en-GB" w:eastAsia="ko-KR"/>
              </w:rPr>
              <w:t xml:space="preserve">For </w:t>
            </w:r>
            <w:proofErr w:type="spellStart"/>
            <w:r w:rsidRPr="00A70108">
              <w:rPr>
                <w:i/>
                <w:iCs/>
                <w:szCs w:val="16"/>
                <w:lang w:val="en-GB" w:eastAsia="ko-KR"/>
              </w:rPr>
              <w:t>subband</w:t>
            </w:r>
            <w:proofErr w:type="spellEnd"/>
            <w:r w:rsidRPr="00A70108">
              <w:rPr>
                <w:i/>
                <w:iCs/>
                <w:szCs w:val="16"/>
                <w:lang w:val="en-GB" w:eastAsia="ko-KR"/>
              </w:rPr>
              <w:t xml:space="preserve"> full duplex deployment scenario, support to</w:t>
            </w:r>
            <w:r w:rsidRPr="00A70108">
              <w:rPr>
                <w:i/>
                <w:lang w:val="en-GB" w:eastAsia="zh-CN"/>
              </w:rPr>
              <w:t xml:space="preserve"> use DL/UL UPT and DL/UL transfer time as evaluation metrics</w:t>
            </w:r>
            <w:r w:rsidRPr="00A70108">
              <w:rPr>
                <w:i/>
                <w:iCs/>
                <w:szCs w:val="16"/>
                <w:lang w:val="en-GB" w:eastAsia="ko-KR"/>
              </w:rPr>
              <w:t>.</w:t>
            </w:r>
          </w:p>
        </w:tc>
      </w:tr>
      <w:tr w:rsidR="006A739E" w:rsidRPr="001820A8" w14:paraId="340AEB8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F2C87BD" w14:textId="77777777" w:rsidR="006A739E" w:rsidRPr="008358B7" w:rsidRDefault="006A739E" w:rsidP="007302FC">
            <w:pPr>
              <w:jc w:val="center"/>
              <w:rPr>
                <w:lang w:eastAsia="zh-CN"/>
              </w:rPr>
            </w:pPr>
            <w:r w:rsidRPr="00ED5C6B">
              <w:rPr>
                <w:lang w:eastAsia="zh-CN"/>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5A601B7A" w14:textId="77777777" w:rsidR="006A739E" w:rsidRPr="00A70108" w:rsidRDefault="006A739E" w:rsidP="007302FC">
            <w:pPr>
              <w:rPr>
                <w:b/>
                <w:i/>
                <w:iCs/>
                <w:szCs w:val="16"/>
                <w:u w:val="single"/>
                <w:lang w:val="en-GB" w:eastAsia="ko-KR"/>
              </w:rPr>
            </w:pPr>
            <w:r w:rsidRPr="00ED5C6B">
              <w:rPr>
                <w:rFonts w:eastAsia="Yu Mincho"/>
                <w:b/>
                <w:i/>
                <w:u w:val="single"/>
              </w:rPr>
              <w:t>Proposal 2:</w:t>
            </w:r>
            <w:r w:rsidRPr="00ED5C6B">
              <w:rPr>
                <w:rFonts w:eastAsia="Yu Mincho" w:hint="eastAsia"/>
                <w:i/>
              </w:rPr>
              <w:t xml:space="preserve"> </w:t>
            </w:r>
            <w:r w:rsidRPr="00ED5C6B">
              <w:rPr>
                <w:rFonts w:eastAsia="Yu Mincho"/>
                <w:i/>
              </w:rPr>
              <w:t>Evaluation assumptions is derived by both UL heavy traffic scenario (</w:t>
            </w:r>
            <w:proofErr w:type="gramStart"/>
            <w:r w:rsidRPr="00ED5C6B">
              <w:rPr>
                <w:rFonts w:eastAsia="Yu Mincho"/>
                <w:i/>
              </w:rPr>
              <w:t>e.g.</w:t>
            </w:r>
            <w:proofErr w:type="gramEnd"/>
            <w:r w:rsidRPr="00ED5C6B">
              <w:rPr>
                <w:rFonts w:eastAsia="Yu Mincho"/>
                <w:i/>
              </w:rPr>
              <w:t xml:space="preserve"> </w:t>
            </w:r>
            <w:proofErr w:type="spellStart"/>
            <w:r w:rsidRPr="00ED5C6B">
              <w:rPr>
                <w:rFonts w:eastAsia="Yu Mincho"/>
                <w:i/>
              </w:rPr>
              <w:t>eMBB</w:t>
            </w:r>
            <w:proofErr w:type="spellEnd"/>
            <w:r w:rsidRPr="00ED5C6B">
              <w:rPr>
                <w:rFonts w:eastAsia="Yu Mincho"/>
                <w:i/>
              </w:rPr>
              <w:t>), and coverage enhancement scenario (e.g. VoIP).</w:t>
            </w:r>
          </w:p>
        </w:tc>
      </w:tr>
      <w:tr w:rsidR="006A739E" w:rsidRPr="001820A8" w14:paraId="757B96A1"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1FAED45" w14:textId="77777777" w:rsidR="006A739E" w:rsidRPr="00ED5C6B" w:rsidRDefault="006A739E" w:rsidP="007302FC">
            <w:pPr>
              <w:jc w:val="center"/>
              <w:rPr>
                <w:lang w:eastAsia="zh-CN"/>
              </w:rPr>
            </w:pPr>
            <w:r w:rsidRPr="00856837">
              <w:rPr>
                <w:lang w:eastAsia="zh-CN"/>
              </w:rPr>
              <w:t>Nokia</w:t>
            </w:r>
          </w:p>
        </w:tc>
        <w:tc>
          <w:tcPr>
            <w:tcW w:w="7840" w:type="dxa"/>
            <w:tcBorders>
              <w:top w:val="single" w:sz="4" w:space="0" w:color="auto"/>
              <w:left w:val="single" w:sz="4" w:space="0" w:color="auto"/>
              <w:bottom w:val="single" w:sz="4" w:space="0" w:color="auto"/>
              <w:right w:val="single" w:sz="4" w:space="0" w:color="auto"/>
            </w:tcBorders>
            <w:vAlign w:val="center"/>
          </w:tcPr>
          <w:p w14:paraId="326D2544" w14:textId="77777777" w:rsidR="006A739E" w:rsidRPr="00056B6B" w:rsidRDefault="006A739E" w:rsidP="007302FC">
            <w:pPr>
              <w:spacing w:beforeLines="50"/>
              <w:rPr>
                <w:rFonts w:eastAsiaTheme="minorEastAsia"/>
                <w:i/>
                <w:lang w:eastAsia="zh-CN"/>
              </w:rPr>
            </w:pPr>
            <w:r w:rsidRPr="00056B6B">
              <w:rPr>
                <w:rFonts w:eastAsiaTheme="minorEastAsia"/>
                <w:b/>
                <w:i/>
                <w:u w:val="single"/>
                <w:lang w:eastAsia="zh-CN"/>
              </w:rPr>
              <w:t>Proposal 9:</w:t>
            </w:r>
            <w:r w:rsidRPr="00056B6B">
              <w:rPr>
                <w:rFonts w:eastAsiaTheme="minorEastAsia"/>
                <w:i/>
                <w:lang w:eastAsia="zh-CN"/>
              </w:rPr>
              <w:t xml:space="preserve"> For the traffic models and KPIs for SBFD evaluations, assume the following:</w:t>
            </w:r>
          </w:p>
          <w:p w14:paraId="203B7A32" w14:textId="77777777" w:rsidR="006A739E" w:rsidRPr="00056B6B" w:rsidRDefault="006A739E" w:rsidP="007302FC">
            <w:pPr>
              <w:pStyle w:val="ListParagraph"/>
              <w:numPr>
                <w:ilvl w:val="0"/>
                <w:numId w:val="24"/>
              </w:numPr>
              <w:spacing w:beforeLines="50"/>
              <w:rPr>
                <w:rFonts w:eastAsiaTheme="minorEastAsia"/>
                <w:i/>
                <w:lang w:eastAsia="zh-CN"/>
              </w:rPr>
            </w:pPr>
            <w:r w:rsidRPr="00056B6B">
              <w:rPr>
                <w:rFonts w:eastAsiaTheme="minorEastAsia"/>
                <w:i/>
                <w:lang w:eastAsia="zh-CN"/>
              </w:rPr>
              <w:t xml:space="preserve">FTP3 traffic model with large payload size, </w:t>
            </w:r>
            <w:proofErr w:type="gramStart"/>
            <w:r w:rsidRPr="00056B6B">
              <w:rPr>
                <w:rFonts w:eastAsiaTheme="minorEastAsia"/>
                <w:i/>
                <w:lang w:eastAsia="zh-CN"/>
              </w:rPr>
              <w:t>e.g.</w:t>
            </w:r>
            <w:proofErr w:type="gramEnd"/>
            <w:r w:rsidRPr="00056B6B">
              <w:rPr>
                <w:rFonts w:eastAsiaTheme="minorEastAsia"/>
                <w:i/>
                <w:lang w:eastAsia="zh-CN"/>
              </w:rPr>
              <w:t xml:space="preserve"> 0.5 </w:t>
            </w:r>
            <w:proofErr w:type="spellStart"/>
            <w:r w:rsidRPr="00056B6B">
              <w:rPr>
                <w:rFonts w:eastAsiaTheme="minorEastAsia"/>
                <w:i/>
                <w:lang w:eastAsia="zh-CN"/>
              </w:rPr>
              <w:t>MBytes</w:t>
            </w:r>
            <w:proofErr w:type="spellEnd"/>
            <w:r w:rsidRPr="00056B6B">
              <w:rPr>
                <w:rFonts w:eastAsiaTheme="minorEastAsia"/>
                <w:i/>
                <w:lang w:eastAsia="zh-CN"/>
              </w:rPr>
              <w:t xml:space="preserve">. </w:t>
            </w:r>
          </w:p>
          <w:p w14:paraId="24CB977F" w14:textId="77777777" w:rsidR="006A739E" w:rsidRPr="00056B6B" w:rsidRDefault="006A739E" w:rsidP="007302FC">
            <w:pPr>
              <w:pStyle w:val="ListParagraph"/>
              <w:numPr>
                <w:ilvl w:val="1"/>
                <w:numId w:val="24"/>
              </w:numPr>
              <w:spacing w:beforeLines="50"/>
              <w:rPr>
                <w:rFonts w:eastAsiaTheme="minorEastAsia"/>
                <w:i/>
                <w:lang w:eastAsia="zh-CN"/>
              </w:rPr>
            </w:pPr>
            <w:r w:rsidRPr="00056B6B">
              <w:rPr>
                <w:rFonts w:eastAsiaTheme="minorEastAsia"/>
                <w:i/>
                <w:lang w:eastAsia="zh-CN"/>
              </w:rPr>
              <w:t>Main KPI: User perceived throughput (UPT).</w:t>
            </w:r>
          </w:p>
          <w:p w14:paraId="317FB9FB" w14:textId="77777777" w:rsidR="006A739E" w:rsidRPr="00056B6B" w:rsidRDefault="006A739E" w:rsidP="007302FC">
            <w:pPr>
              <w:pStyle w:val="ListParagraph"/>
              <w:numPr>
                <w:ilvl w:val="1"/>
                <w:numId w:val="24"/>
              </w:numPr>
              <w:spacing w:beforeLines="50"/>
              <w:rPr>
                <w:rFonts w:eastAsiaTheme="minorEastAsia"/>
                <w:i/>
                <w:lang w:eastAsia="zh-CN"/>
              </w:rPr>
            </w:pPr>
            <w:r w:rsidRPr="00056B6B">
              <w:rPr>
                <w:rFonts w:eastAsiaTheme="minorEastAsia"/>
                <w:i/>
                <w:lang w:eastAsia="zh-CN"/>
              </w:rPr>
              <w:t xml:space="preserve">Offered load selected to meet a certain resource utilization (RU) target, </w:t>
            </w:r>
            <w:proofErr w:type="gramStart"/>
            <w:r w:rsidRPr="00056B6B">
              <w:rPr>
                <w:rFonts w:eastAsiaTheme="minorEastAsia"/>
                <w:i/>
                <w:lang w:eastAsia="zh-CN"/>
              </w:rPr>
              <w:t>e.g.</w:t>
            </w:r>
            <w:proofErr w:type="gramEnd"/>
            <w:r w:rsidRPr="00056B6B">
              <w:rPr>
                <w:rFonts w:eastAsiaTheme="minorEastAsia"/>
                <w:i/>
                <w:lang w:eastAsia="zh-CN"/>
              </w:rPr>
              <w:t xml:space="preserve"> 10% (low load) and 40% (medium load). </w:t>
            </w:r>
          </w:p>
          <w:p w14:paraId="0C0E99AB" w14:textId="77777777" w:rsidR="006A739E" w:rsidRPr="00056B6B" w:rsidRDefault="006A739E" w:rsidP="007302FC">
            <w:pPr>
              <w:pStyle w:val="ListParagraph"/>
              <w:numPr>
                <w:ilvl w:val="1"/>
                <w:numId w:val="24"/>
              </w:numPr>
              <w:spacing w:beforeLines="50"/>
              <w:rPr>
                <w:rFonts w:eastAsiaTheme="minorEastAsia"/>
                <w:i/>
                <w:lang w:eastAsia="zh-CN"/>
              </w:rPr>
            </w:pPr>
            <w:r w:rsidRPr="00056B6B">
              <w:rPr>
                <w:rFonts w:eastAsiaTheme="minorEastAsia"/>
                <w:i/>
                <w:lang w:eastAsia="zh-CN"/>
              </w:rPr>
              <w:t xml:space="preserve">Both DL-heavy traffic, 4:1, and symmetric 1:1 </w:t>
            </w:r>
            <w:proofErr w:type="gramStart"/>
            <w:r w:rsidRPr="00056B6B">
              <w:rPr>
                <w:rFonts w:eastAsiaTheme="minorEastAsia"/>
                <w:i/>
                <w:lang w:eastAsia="zh-CN"/>
              </w:rPr>
              <w:t>DL:UL</w:t>
            </w:r>
            <w:proofErr w:type="gramEnd"/>
            <w:r w:rsidRPr="00056B6B">
              <w:rPr>
                <w:rFonts w:eastAsiaTheme="minorEastAsia"/>
                <w:i/>
                <w:lang w:eastAsia="zh-CN"/>
              </w:rPr>
              <w:t xml:space="preserve"> traffic can be considered. </w:t>
            </w:r>
          </w:p>
          <w:p w14:paraId="2729F38A" w14:textId="77777777" w:rsidR="006A739E" w:rsidRPr="00056B6B" w:rsidRDefault="006A739E" w:rsidP="007302FC">
            <w:pPr>
              <w:pStyle w:val="ListParagraph"/>
              <w:numPr>
                <w:ilvl w:val="0"/>
                <w:numId w:val="24"/>
              </w:numPr>
              <w:spacing w:beforeLines="50"/>
              <w:rPr>
                <w:rFonts w:eastAsiaTheme="minorEastAsia"/>
                <w:i/>
                <w:lang w:eastAsia="zh-CN"/>
              </w:rPr>
            </w:pPr>
            <w:r w:rsidRPr="00056B6B">
              <w:rPr>
                <w:rFonts w:eastAsiaTheme="minorEastAsia"/>
                <w:i/>
                <w:lang w:eastAsia="zh-CN"/>
              </w:rPr>
              <w:t xml:space="preserve">FTP3 traffic model with small payload size, </w:t>
            </w:r>
            <w:proofErr w:type="gramStart"/>
            <w:r w:rsidRPr="00056B6B">
              <w:rPr>
                <w:rFonts w:eastAsiaTheme="minorEastAsia"/>
                <w:i/>
                <w:lang w:eastAsia="zh-CN"/>
              </w:rPr>
              <w:t>e.g.</w:t>
            </w:r>
            <w:proofErr w:type="gramEnd"/>
            <w:r w:rsidRPr="00056B6B">
              <w:rPr>
                <w:rFonts w:eastAsiaTheme="minorEastAsia"/>
                <w:i/>
                <w:lang w:eastAsia="zh-CN"/>
              </w:rPr>
              <w:t xml:space="preserve"> 32-1500 Bytes or other similar traffic models as discussed during Rel-16 URLLC/</w:t>
            </w:r>
            <w:proofErr w:type="spellStart"/>
            <w:r w:rsidRPr="00056B6B">
              <w:rPr>
                <w:rFonts w:eastAsiaTheme="minorEastAsia"/>
                <w:i/>
                <w:lang w:eastAsia="zh-CN"/>
              </w:rPr>
              <w:t>IIoT</w:t>
            </w:r>
            <w:proofErr w:type="spellEnd"/>
            <w:r w:rsidRPr="00056B6B">
              <w:rPr>
                <w:rFonts w:eastAsiaTheme="minorEastAsia"/>
                <w:i/>
                <w:lang w:eastAsia="zh-CN"/>
              </w:rPr>
              <w:t xml:space="preserve"> Study Item in TR 38.824.</w:t>
            </w:r>
          </w:p>
          <w:p w14:paraId="0F70B460" w14:textId="77777777" w:rsidR="006A739E" w:rsidRPr="00056B6B" w:rsidRDefault="006A739E" w:rsidP="007302FC">
            <w:pPr>
              <w:pStyle w:val="ListParagraph"/>
              <w:numPr>
                <w:ilvl w:val="1"/>
                <w:numId w:val="24"/>
              </w:numPr>
              <w:spacing w:beforeLines="50"/>
              <w:rPr>
                <w:rFonts w:eastAsiaTheme="minorEastAsia"/>
                <w:i/>
                <w:lang w:eastAsia="zh-CN"/>
              </w:rPr>
            </w:pPr>
            <w:r w:rsidRPr="00056B6B">
              <w:rPr>
                <w:rFonts w:eastAsiaTheme="minorEastAsia"/>
                <w:i/>
                <w:lang w:eastAsia="zh-CN"/>
              </w:rPr>
              <w:t>Main KPIs: CDF of the latency successfully delivered FTP3 packets and/or percentage of UEs meeting certain latency and reliability requirement.</w:t>
            </w:r>
          </w:p>
          <w:p w14:paraId="71C48609" w14:textId="77777777" w:rsidR="006A739E" w:rsidRPr="00376CEE" w:rsidRDefault="006A739E" w:rsidP="007302FC">
            <w:pPr>
              <w:pStyle w:val="ListParagraph"/>
              <w:numPr>
                <w:ilvl w:val="1"/>
                <w:numId w:val="24"/>
              </w:numPr>
              <w:spacing w:beforeLines="50"/>
              <w:rPr>
                <w:rFonts w:eastAsia="Yu Mincho"/>
                <w:b/>
                <w:i/>
                <w:u w:val="single"/>
              </w:rPr>
            </w:pPr>
            <w:r w:rsidRPr="00056B6B">
              <w:rPr>
                <w:rFonts w:eastAsiaTheme="minorEastAsia"/>
                <w:i/>
                <w:lang w:eastAsia="zh-CN"/>
              </w:rPr>
              <w:t xml:space="preserve">Arrival rate per UE can be fixed, </w:t>
            </w:r>
            <w:proofErr w:type="gramStart"/>
            <w:r w:rsidRPr="00056B6B">
              <w:rPr>
                <w:rFonts w:eastAsiaTheme="minorEastAsia"/>
                <w:i/>
                <w:lang w:eastAsia="zh-CN"/>
              </w:rPr>
              <w:t>e.g.</w:t>
            </w:r>
            <w:proofErr w:type="gramEnd"/>
            <w:r w:rsidRPr="00056B6B">
              <w:rPr>
                <w:rFonts w:eastAsiaTheme="minorEastAsia"/>
                <w:i/>
                <w:lang w:eastAsia="zh-CN"/>
              </w:rPr>
              <w:t xml:space="preserve"> to 100 packet/second in both UL and DL.</w:t>
            </w:r>
          </w:p>
          <w:p w14:paraId="1B570C32" w14:textId="77777777" w:rsidR="006A739E" w:rsidRPr="00ED5C6B" w:rsidRDefault="006A739E" w:rsidP="007302FC">
            <w:pPr>
              <w:pStyle w:val="ListParagraph"/>
              <w:numPr>
                <w:ilvl w:val="1"/>
                <w:numId w:val="24"/>
              </w:numPr>
              <w:spacing w:beforeLines="50"/>
              <w:rPr>
                <w:rFonts w:eastAsia="Yu Mincho"/>
                <w:b/>
                <w:i/>
                <w:u w:val="single"/>
              </w:rPr>
            </w:pPr>
            <w:r w:rsidRPr="00056B6B">
              <w:rPr>
                <w:rFonts w:eastAsiaTheme="minorEastAsia"/>
                <w:i/>
                <w:lang w:eastAsia="zh-CN"/>
              </w:rPr>
              <w:t>Note: Companies to explicitly account for half-duplex UE limitations preventing the UE to receive and transmit at the same time.</w:t>
            </w:r>
          </w:p>
        </w:tc>
      </w:tr>
    </w:tbl>
    <w:p w14:paraId="214E8EBC" w14:textId="77777777" w:rsidR="006A739E" w:rsidRDefault="006A739E" w:rsidP="006A739E">
      <w:pPr>
        <w:rPr>
          <w:lang w:val="en-GB"/>
        </w:rPr>
      </w:pPr>
    </w:p>
    <w:p w14:paraId="5DC679AB" w14:textId="77777777" w:rsidR="006A739E" w:rsidRPr="007302FC" w:rsidRDefault="006A739E" w:rsidP="00D52436">
      <w:pPr>
        <w:pStyle w:val="ListParagraph"/>
        <w:numPr>
          <w:ilvl w:val="0"/>
          <w:numId w:val="47"/>
        </w:numPr>
        <w:rPr>
          <w:b/>
          <w:bCs/>
          <w:lang w:val="en-GB"/>
        </w:rPr>
      </w:pPr>
      <w:r w:rsidRPr="007302FC">
        <w:rPr>
          <w:b/>
          <w:bCs/>
          <w:lang w:val="en-GB"/>
        </w:rPr>
        <w:t>High-level evaluation methodology</w:t>
      </w:r>
    </w:p>
    <w:tbl>
      <w:tblPr>
        <w:tblStyle w:val="TableGrid"/>
        <w:tblW w:w="0" w:type="auto"/>
        <w:tblLook w:val="04A0" w:firstRow="1" w:lastRow="0" w:firstColumn="1" w:lastColumn="0" w:noHBand="0" w:noVBand="1"/>
      </w:tblPr>
      <w:tblGrid>
        <w:gridCol w:w="2122"/>
        <w:gridCol w:w="7840"/>
      </w:tblGrid>
      <w:tr w:rsidR="006A739E" w:rsidRPr="001820A8" w14:paraId="3CC28303"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23677E1" w14:textId="77777777" w:rsidR="006A739E" w:rsidRPr="001820A8" w:rsidRDefault="006A739E"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EA1B5A7" w14:textId="77777777" w:rsidR="006A739E" w:rsidRPr="001820A8" w:rsidRDefault="006A739E" w:rsidP="007302FC">
            <w:pPr>
              <w:jc w:val="center"/>
              <w:rPr>
                <w:b/>
                <w:lang w:eastAsia="zh-CN"/>
              </w:rPr>
            </w:pPr>
            <w:r w:rsidRPr="001820A8">
              <w:rPr>
                <w:b/>
                <w:lang w:eastAsia="zh-CN"/>
              </w:rPr>
              <w:t>Proposals</w:t>
            </w:r>
          </w:p>
        </w:tc>
      </w:tr>
      <w:tr w:rsidR="006A739E" w:rsidRPr="001820A8" w14:paraId="42694187"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D28DE8A" w14:textId="77777777" w:rsidR="006A739E" w:rsidRPr="00283ED0" w:rsidRDefault="006A739E" w:rsidP="007302FC">
            <w:pPr>
              <w:jc w:val="center"/>
              <w:rPr>
                <w:lang w:eastAsia="zh-CN"/>
              </w:rPr>
            </w:pPr>
            <w:r>
              <w:rPr>
                <w:rFonts w:hint="eastAsia"/>
                <w:lang w:eastAsia="zh-CN"/>
              </w:rPr>
              <w:t>H</w:t>
            </w:r>
            <w:r>
              <w:rPr>
                <w:lang w:eastAsia="zh-CN"/>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44C7F011" w14:textId="77777777" w:rsidR="001C4E25" w:rsidRDefault="001C4E25" w:rsidP="001C4E25">
            <w:pPr>
              <w:spacing w:before="72"/>
              <w:rPr>
                <w:i/>
              </w:rPr>
            </w:pPr>
            <w:r w:rsidRPr="009B0E3F">
              <w:rPr>
                <w:b/>
                <w:i/>
                <w:u w:val="single"/>
              </w:rPr>
              <w:t>Proposal 10</w:t>
            </w:r>
            <w:r w:rsidRPr="009B0E3F">
              <w:rPr>
                <w:i/>
                <w:u w:val="single"/>
              </w:rPr>
              <w:t>:</w:t>
            </w:r>
            <w:r>
              <w:rPr>
                <w:i/>
              </w:rPr>
              <w:t xml:space="preserve"> At least the following evaluation methodologies should be considered to evaluate Rel-18 NR duplex evolution:</w:t>
            </w:r>
          </w:p>
          <w:p w14:paraId="45518DC6" w14:textId="77777777" w:rsidR="001C4E25" w:rsidRPr="009B0E3F" w:rsidRDefault="001C4E25" w:rsidP="001C4E25">
            <w:pPr>
              <w:pStyle w:val="ListParagraph"/>
              <w:numPr>
                <w:ilvl w:val="0"/>
                <w:numId w:val="23"/>
              </w:numPr>
              <w:rPr>
                <w:rFonts w:eastAsiaTheme="minorEastAsia"/>
                <w:i/>
                <w:lang w:eastAsia="zh-CN"/>
              </w:rPr>
            </w:pPr>
            <w:r>
              <w:rPr>
                <w:i/>
              </w:rPr>
              <w:t>Lin</w:t>
            </w:r>
            <w:r w:rsidRPr="009B0E3F">
              <w:rPr>
                <w:rFonts w:eastAsiaTheme="minorEastAsia"/>
                <w:i/>
                <w:lang w:eastAsia="zh-CN"/>
              </w:rPr>
              <w:t>k budget analysis</w:t>
            </w:r>
          </w:p>
          <w:p w14:paraId="64B8B759" w14:textId="77777777" w:rsidR="001C4E25" w:rsidRPr="009B0E3F" w:rsidRDefault="001C4E25" w:rsidP="001C4E25">
            <w:pPr>
              <w:pStyle w:val="ListParagraph"/>
              <w:numPr>
                <w:ilvl w:val="1"/>
                <w:numId w:val="23"/>
              </w:numPr>
              <w:rPr>
                <w:rFonts w:eastAsiaTheme="minorEastAsia"/>
                <w:i/>
                <w:lang w:eastAsia="zh-CN"/>
              </w:rPr>
            </w:pPr>
            <w:r w:rsidRPr="009B0E3F">
              <w:rPr>
                <w:rFonts w:eastAsiaTheme="minorEastAsia"/>
                <w:i/>
                <w:lang w:eastAsia="zh-CN"/>
              </w:rPr>
              <w:t>Interference strength evaluation for Scenario 2-1, Scenario 3-3, and Scenario 1-3</w:t>
            </w:r>
          </w:p>
          <w:p w14:paraId="1D5ECA0B" w14:textId="77777777" w:rsidR="001C4E25" w:rsidRPr="009B0E3F" w:rsidRDefault="001C4E25" w:rsidP="001C4E25">
            <w:pPr>
              <w:pStyle w:val="ListParagraph"/>
              <w:numPr>
                <w:ilvl w:val="1"/>
                <w:numId w:val="23"/>
              </w:numPr>
              <w:rPr>
                <w:rFonts w:eastAsiaTheme="minorEastAsia"/>
                <w:i/>
                <w:lang w:eastAsia="zh-CN"/>
              </w:rPr>
            </w:pPr>
            <w:r w:rsidRPr="009B0E3F">
              <w:rPr>
                <w:rFonts w:eastAsiaTheme="minorEastAsia"/>
                <w:i/>
                <w:lang w:eastAsia="zh-CN"/>
              </w:rPr>
              <w:t>Coverage evaluation for Scenario 1-3</w:t>
            </w:r>
          </w:p>
          <w:p w14:paraId="5879D35F" w14:textId="77777777" w:rsidR="001C4E25" w:rsidRPr="009B0E3F" w:rsidRDefault="001C4E25" w:rsidP="001C4E25">
            <w:pPr>
              <w:pStyle w:val="ListParagraph"/>
              <w:numPr>
                <w:ilvl w:val="0"/>
                <w:numId w:val="23"/>
              </w:numPr>
              <w:rPr>
                <w:rFonts w:eastAsiaTheme="minorEastAsia"/>
                <w:i/>
                <w:lang w:eastAsia="zh-CN"/>
              </w:rPr>
            </w:pPr>
            <w:r w:rsidRPr="009B0E3F">
              <w:rPr>
                <w:rFonts w:eastAsiaTheme="minorEastAsia"/>
                <w:i/>
                <w:lang w:eastAsia="zh-CN"/>
              </w:rPr>
              <w:t>Link level evaluation</w:t>
            </w:r>
          </w:p>
          <w:p w14:paraId="54AED95F" w14:textId="77777777" w:rsidR="001C4E25" w:rsidRPr="009B0E3F" w:rsidRDefault="001C4E25" w:rsidP="001C4E25">
            <w:pPr>
              <w:pStyle w:val="ListParagraph"/>
              <w:numPr>
                <w:ilvl w:val="1"/>
                <w:numId w:val="23"/>
              </w:numPr>
              <w:rPr>
                <w:rFonts w:eastAsiaTheme="minorEastAsia"/>
                <w:i/>
                <w:lang w:eastAsia="zh-CN"/>
              </w:rPr>
            </w:pPr>
            <w:r w:rsidRPr="009B0E3F">
              <w:rPr>
                <w:rFonts w:eastAsiaTheme="minorEastAsia"/>
                <w:i/>
                <w:lang w:eastAsia="zh-CN"/>
              </w:rPr>
              <w:t>Coverage evaluation for Scenario 1-3</w:t>
            </w:r>
          </w:p>
          <w:p w14:paraId="52D60700" w14:textId="77777777" w:rsidR="001C4E25" w:rsidRPr="009B0E3F" w:rsidRDefault="001C4E25" w:rsidP="001C4E25">
            <w:pPr>
              <w:pStyle w:val="ListParagraph"/>
              <w:numPr>
                <w:ilvl w:val="1"/>
                <w:numId w:val="23"/>
              </w:numPr>
              <w:rPr>
                <w:rFonts w:eastAsiaTheme="minorEastAsia"/>
                <w:i/>
                <w:lang w:eastAsia="zh-CN"/>
              </w:rPr>
            </w:pPr>
            <w:r w:rsidRPr="009B0E3F">
              <w:rPr>
                <w:rFonts w:eastAsiaTheme="minorEastAsia"/>
                <w:i/>
                <w:lang w:eastAsia="zh-CN"/>
              </w:rPr>
              <w:t>Interference suppression evaluation for Scenario 2-1, Scenario 3-3, Scenario 1-3</w:t>
            </w:r>
          </w:p>
          <w:p w14:paraId="77D75DA5" w14:textId="77777777" w:rsidR="001C4E25" w:rsidRPr="009B0E3F" w:rsidRDefault="001C4E25" w:rsidP="001C4E25">
            <w:pPr>
              <w:pStyle w:val="ListParagraph"/>
              <w:numPr>
                <w:ilvl w:val="0"/>
                <w:numId w:val="23"/>
              </w:numPr>
              <w:rPr>
                <w:rFonts w:eastAsiaTheme="minorEastAsia"/>
                <w:i/>
                <w:lang w:eastAsia="zh-CN"/>
              </w:rPr>
            </w:pPr>
            <w:r w:rsidRPr="009B0E3F">
              <w:rPr>
                <w:rFonts w:eastAsiaTheme="minorEastAsia"/>
                <w:i/>
                <w:lang w:eastAsia="zh-CN"/>
              </w:rPr>
              <w:t>System level evaluation</w:t>
            </w:r>
          </w:p>
          <w:p w14:paraId="3F4E8782" w14:textId="1C306A32" w:rsidR="001C4E25" w:rsidRDefault="001C4E25" w:rsidP="001C4E25">
            <w:pPr>
              <w:pStyle w:val="ListParagraph"/>
              <w:numPr>
                <w:ilvl w:val="1"/>
                <w:numId w:val="23"/>
              </w:numPr>
              <w:rPr>
                <w:b/>
                <w:i/>
                <w:u w:val="single"/>
              </w:rPr>
            </w:pPr>
            <w:r w:rsidRPr="009B0E3F">
              <w:rPr>
                <w:rFonts w:eastAsiaTheme="minorEastAsia"/>
                <w:i/>
                <w:lang w:eastAsia="zh-CN"/>
              </w:rPr>
              <w:t xml:space="preserve">Coverage and capacity evaluation for </w:t>
            </w:r>
            <w:r>
              <w:rPr>
                <w:i/>
              </w:rPr>
              <w:t>Scenario 2-1, Scenario 3-3, and Scenario 1-3</w:t>
            </w:r>
          </w:p>
          <w:p w14:paraId="73EDFC71" w14:textId="02638769" w:rsidR="006A739E" w:rsidRDefault="006A739E" w:rsidP="007302FC">
            <w:pPr>
              <w:spacing w:before="72"/>
              <w:rPr>
                <w:i/>
              </w:rPr>
            </w:pPr>
            <w:r w:rsidRPr="00B538C1">
              <w:rPr>
                <w:b/>
                <w:i/>
                <w:u w:val="single"/>
              </w:rPr>
              <w:t>Proposal 11</w:t>
            </w:r>
            <w:r w:rsidRPr="00B538C1">
              <w:rPr>
                <w:i/>
                <w:u w:val="single"/>
              </w:rPr>
              <w:t>:</w:t>
            </w:r>
            <w:r>
              <w:rPr>
                <w:i/>
              </w:rPr>
              <w:t xml:space="preserve"> Reuse the evaluation methodology, assumptions, and metrics of link budget analysis in IMT-2020 self-evaluation and/or TR 38.830 of Rel-17 NR coverage enhancement for Rel-18 NR duplex evolution.</w:t>
            </w:r>
          </w:p>
          <w:p w14:paraId="0BFA709E" w14:textId="77777777" w:rsidR="006A739E" w:rsidRPr="0098022E" w:rsidRDefault="006A739E" w:rsidP="007302FC">
            <w:pPr>
              <w:spacing w:before="72"/>
              <w:rPr>
                <w:i/>
              </w:rPr>
            </w:pPr>
            <w:r w:rsidRPr="00173758">
              <w:rPr>
                <w:b/>
                <w:i/>
                <w:u w:val="single"/>
              </w:rPr>
              <w:lastRenderedPageBreak/>
              <w:t>Proposal 12</w:t>
            </w:r>
            <w:r w:rsidRPr="00173758">
              <w:rPr>
                <w:i/>
                <w:u w:val="single"/>
              </w:rPr>
              <w:t>:</w:t>
            </w:r>
            <w:r>
              <w:rPr>
                <w:i/>
              </w:rPr>
              <w:t xml:space="preserve"> Reuse the evaluation methodology of link </w:t>
            </w:r>
            <w:r>
              <w:rPr>
                <w:rFonts w:hint="eastAsia"/>
                <w:i/>
              </w:rPr>
              <w:t>level</w:t>
            </w:r>
            <w:r>
              <w:rPr>
                <w:i/>
              </w:rPr>
              <w:t xml:space="preserve"> evaluation in TR 38.830 of Rel-17 coverage enhancement for Rel-18 NR duplex evolution and adopt the evaluation assumptions and metrics in Table 6.</w:t>
            </w:r>
          </w:p>
          <w:p w14:paraId="6DBE8A93" w14:textId="77777777" w:rsidR="002D396E" w:rsidRDefault="002D396E" w:rsidP="002D396E">
            <w:pPr>
              <w:spacing w:before="72"/>
              <w:rPr>
                <w:i/>
              </w:rPr>
            </w:pPr>
            <w:r w:rsidRPr="006D2F7A">
              <w:rPr>
                <w:b/>
                <w:i/>
                <w:u w:val="single"/>
              </w:rPr>
              <w:t>Proposal 13</w:t>
            </w:r>
            <w:r w:rsidRPr="006D2F7A">
              <w:rPr>
                <w:i/>
                <w:u w:val="single"/>
              </w:rPr>
              <w:t>:</w:t>
            </w:r>
            <w:r>
              <w:rPr>
                <w:i/>
              </w:rPr>
              <w:t xml:space="preserve"> Reuse the system level evaluation methodology in ITU-R M.2412 for Rel-18 NR duplex evolution and adopt the evaluation assumptions and metrics in Table 7 for system level evaluation.</w:t>
            </w:r>
          </w:p>
          <w:p w14:paraId="21BF10BA" w14:textId="77777777" w:rsidR="006A739E" w:rsidRDefault="006A739E" w:rsidP="007302FC">
            <w:pPr>
              <w:spacing w:before="72"/>
              <w:rPr>
                <w:i/>
              </w:rPr>
            </w:pPr>
            <w:r w:rsidRPr="006357D7">
              <w:rPr>
                <w:b/>
                <w:i/>
                <w:u w:val="single"/>
              </w:rPr>
              <w:t>Proposal 16</w:t>
            </w:r>
            <w:r w:rsidRPr="006357D7">
              <w:rPr>
                <w:i/>
                <w:u w:val="single"/>
              </w:rPr>
              <w:t xml:space="preserve">: </w:t>
            </w:r>
            <w:r>
              <w:rPr>
                <w:i/>
              </w:rPr>
              <w:t>Capture the link budget results in Table 8-9 and the following observations into TR 38.858:</w:t>
            </w:r>
          </w:p>
          <w:p w14:paraId="39F1734E" w14:textId="77777777" w:rsidR="006A739E" w:rsidRPr="00595C88" w:rsidRDefault="006A739E" w:rsidP="007302FC">
            <w:pPr>
              <w:pStyle w:val="ListParagraph"/>
              <w:numPr>
                <w:ilvl w:val="0"/>
                <w:numId w:val="23"/>
              </w:numPr>
              <w:rPr>
                <w:bCs/>
                <w:i/>
                <w:lang w:eastAsia="zh-CN"/>
              </w:rPr>
            </w:pPr>
            <w:r w:rsidRPr="00413115">
              <w:rPr>
                <w:i/>
              </w:rPr>
              <w:t>In-band UE-to-UE CLI can be negligible</w:t>
            </w:r>
            <w:r>
              <w:rPr>
                <w:i/>
              </w:rPr>
              <w:t xml:space="preserve"> i</w:t>
            </w:r>
            <w:r w:rsidRPr="00595C88">
              <w:rPr>
                <w:bCs/>
                <w:i/>
                <w:lang w:eastAsia="zh-CN"/>
              </w:rPr>
              <w:t>n Scenario 2-1</w:t>
            </w:r>
          </w:p>
          <w:p w14:paraId="7EE158F7" w14:textId="77777777" w:rsidR="006A739E" w:rsidRPr="00413115" w:rsidRDefault="006A739E" w:rsidP="007302FC">
            <w:pPr>
              <w:pStyle w:val="ListParagraph"/>
              <w:numPr>
                <w:ilvl w:val="0"/>
                <w:numId w:val="23"/>
              </w:numPr>
              <w:rPr>
                <w:i/>
              </w:rPr>
            </w:pPr>
            <w:r w:rsidRPr="00595C88">
              <w:rPr>
                <w:bCs/>
                <w:i/>
                <w:lang w:eastAsia="zh-CN"/>
              </w:rPr>
              <w:t>Further enhancements are required to suppress the in-band BS-t</w:t>
            </w:r>
            <w:r w:rsidRPr="00413115">
              <w:rPr>
                <w:i/>
              </w:rPr>
              <w:t>o-BS CLI</w:t>
            </w:r>
            <w:r>
              <w:rPr>
                <w:i/>
              </w:rPr>
              <w:t xml:space="preserve"> in Scenario 2-1</w:t>
            </w:r>
          </w:p>
          <w:p w14:paraId="261EEF92" w14:textId="77777777" w:rsidR="006A739E" w:rsidRDefault="006A739E" w:rsidP="007302FC">
            <w:pPr>
              <w:spacing w:before="72"/>
              <w:rPr>
                <w:i/>
              </w:rPr>
            </w:pPr>
            <w:r w:rsidRPr="001C50FD">
              <w:rPr>
                <w:b/>
                <w:i/>
                <w:u w:val="single"/>
              </w:rPr>
              <w:t>Proposal 17</w:t>
            </w:r>
            <w:r w:rsidRPr="001C50FD">
              <w:rPr>
                <w:i/>
                <w:u w:val="single"/>
              </w:rPr>
              <w:t>:</w:t>
            </w:r>
            <w:r w:rsidRPr="0087756D">
              <w:rPr>
                <w:i/>
              </w:rPr>
              <w:t xml:space="preserve"> </w:t>
            </w:r>
            <w:r>
              <w:rPr>
                <w:i/>
              </w:rPr>
              <w:t>Capture the link budget results in Table 10-13 and the following observations into TR 38.858:</w:t>
            </w:r>
          </w:p>
          <w:p w14:paraId="0BD986FD" w14:textId="77777777" w:rsidR="006A739E" w:rsidRPr="00595C88" w:rsidRDefault="006A739E" w:rsidP="007302FC">
            <w:pPr>
              <w:pStyle w:val="ListParagraph"/>
              <w:numPr>
                <w:ilvl w:val="0"/>
                <w:numId w:val="23"/>
              </w:numPr>
              <w:rPr>
                <w:bCs/>
                <w:i/>
                <w:lang w:eastAsia="zh-CN"/>
              </w:rPr>
            </w:pPr>
            <w:r>
              <w:rPr>
                <w:i/>
              </w:rPr>
              <w:t>I</w:t>
            </w:r>
            <w:r w:rsidRPr="008A3CC3">
              <w:rPr>
                <w:i/>
              </w:rPr>
              <w:t>nter</w:t>
            </w:r>
            <w:r w:rsidRPr="00595C88">
              <w:rPr>
                <w:bCs/>
                <w:i/>
                <w:lang w:eastAsia="zh-CN"/>
              </w:rPr>
              <w:t>-</w:t>
            </w:r>
            <w:proofErr w:type="spellStart"/>
            <w:r w:rsidRPr="00595C88">
              <w:rPr>
                <w:bCs/>
                <w:i/>
                <w:lang w:eastAsia="zh-CN"/>
              </w:rPr>
              <w:t>subband</w:t>
            </w:r>
            <w:proofErr w:type="spellEnd"/>
            <w:r w:rsidRPr="00595C88">
              <w:rPr>
                <w:bCs/>
                <w:i/>
                <w:lang w:eastAsia="zh-CN"/>
              </w:rPr>
              <w:t xml:space="preserve"> BS-to-BS CLI from small cells to small cells and inter-</w:t>
            </w:r>
            <w:proofErr w:type="spellStart"/>
            <w:r w:rsidRPr="00595C88">
              <w:rPr>
                <w:bCs/>
                <w:i/>
                <w:lang w:eastAsia="zh-CN"/>
              </w:rPr>
              <w:t>subband</w:t>
            </w:r>
            <w:proofErr w:type="spellEnd"/>
            <w:r w:rsidRPr="00595C88">
              <w:rPr>
                <w:bCs/>
                <w:i/>
                <w:lang w:eastAsia="zh-CN"/>
              </w:rPr>
              <w:t xml:space="preserve"> UE-to-UE CLI in small cells can be negligible in Scenario 3-3</w:t>
            </w:r>
          </w:p>
          <w:p w14:paraId="331C4E4F" w14:textId="77777777" w:rsidR="006A739E" w:rsidRPr="00595C88" w:rsidRDefault="006A739E" w:rsidP="007302FC">
            <w:pPr>
              <w:pStyle w:val="ListParagraph"/>
              <w:numPr>
                <w:ilvl w:val="0"/>
                <w:numId w:val="23"/>
              </w:numPr>
              <w:rPr>
                <w:bCs/>
                <w:i/>
                <w:lang w:eastAsia="zh-CN"/>
              </w:rPr>
            </w:pPr>
            <w:r w:rsidRPr="00595C88">
              <w:rPr>
                <w:bCs/>
                <w:i/>
                <w:lang w:eastAsia="zh-CN"/>
              </w:rPr>
              <w:t>Further enhancements are required to suppress inter-</w:t>
            </w:r>
            <w:proofErr w:type="spellStart"/>
            <w:r w:rsidRPr="00595C88">
              <w:rPr>
                <w:bCs/>
                <w:i/>
                <w:lang w:eastAsia="zh-CN"/>
              </w:rPr>
              <w:t>subband</w:t>
            </w:r>
            <w:proofErr w:type="spellEnd"/>
            <w:r w:rsidRPr="00595C88">
              <w:rPr>
                <w:bCs/>
                <w:i/>
                <w:lang w:eastAsia="zh-CN"/>
              </w:rPr>
              <w:t xml:space="preserve"> BS self CLI in Scenario 3-3</w:t>
            </w:r>
          </w:p>
          <w:p w14:paraId="5FF50197" w14:textId="77777777" w:rsidR="006A739E" w:rsidRPr="00595C88" w:rsidRDefault="006A739E" w:rsidP="007302FC">
            <w:pPr>
              <w:pStyle w:val="ListParagraph"/>
              <w:numPr>
                <w:ilvl w:val="0"/>
                <w:numId w:val="23"/>
              </w:numPr>
              <w:rPr>
                <w:bCs/>
                <w:i/>
                <w:lang w:eastAsia="zh-CN"/>
              </w:rPr>
            </w:pPr>
            <w:r w:rsidRPr="00595C88">
              <w:rPr>
                <w:bCs/>
                <w:i/>
                <w:lang w:eastAsia="zh-CN"/>
              </w:rPr>
              <w:t>Further enhancements are required to handle the BS-to-BS blocking and UE-to-UE blocking issue in Scenario 3-3</w:t>
            </w:r>
          </w:p>
          <w:p w14:paraId="554AF657" w14:textId="77777777" w:rsidR="006A739E" w:rsidRDefault="006A739E" w:rsidP="007302FC">
            <w:pPr>
              <w:spacing w:before="72"/>
              <w:rPr>
                <w:i/>
              </w:rPr>
            </w:pPr>
            <w:r w:rsidRPr="00751FF2">
              <w:rPr>
                <w:b/>
                <w:i/>
                <w:u w:val="single"/>
              </w:rPr>
              <w:t>Proposal 18</w:t>
            </w:r>
            <w:r w:rsidRPr="00751FF2">
              <w:rPr>
                <w:i/>
                <w:u w:val="single"/>
              </w:rPr>
              <w:t>:</w:t>
            </w:r>
            <w:r w:rsidRPr="0087756D">
              <w:rPr>
                <w:i/>
              </w:rPr>
              <w:t xml:space="preserve"> </w:t>
            </w:r>
            <w:r>
              <w:rPr>
                <w:i/>
              </w:rPr>
              <w:t>Capture the link budget results in Table 14-16 and the following observations into TR 38.858:</w:t>
            </w:r>
          </w:p>
          <w:p w14:paraId="37D94471" w14:textId="77777777" w:rsidR="006A739E" w:rsidRPr="00FF5434" w:rsidRDefault="006A739E" w:rsidP="007302FC">
            <w:pPr>
              <w:pStyle w:val="ListParagraph"/>
              <w:numPr>
                <w:ilvl w:val="0"/>
                <w:numId w:val="23"/>
              </w:numPr>
              <w:rPr>
                <w:bCs/>
                <w:i/>
                <w:lang w:eastAsia="zh-CN"/>
              </w:rPr>
            </w:pPr>
            <w:r>
              <w:rPr>
                <w:i/>
              </w:rPr>
              <w:t>I</w:t>
            </w:r>
            <w:r w:rsidRPr="008A3CC3">
              <w:rPr>
                <w:i/>
              </w:rPr>
              <w:t>nt</w:t>
            </w:r>
            <w:r w:rsidRPr="00FF5434">
              <w:rPr>
                <w:bCs/>
                <w:i/>
                <w:lang w:eastAsia="zh-CN"/>
              </w:rPr>
              <w:t>er-</w:t>
            </w:r>
            <w:proofErr w:type="spellStart"/>
            <w:r w:rsidRPr="00FF5434">
              <w:rPr>
                <w:bCs/>
                <w:i/>
                <w:lang w:eastAsia="zh-CN"/>
              </w:rPr>
              <w:t>subband</w:t>
            </w:r>
            <w:proofErr w:type="spellEnd"/>
            <w:r w:rsidRPr="00FF5434">
              <w:rPr>
                <w:bCs/>
                <w:i/>
                <w:lang w:eastAsia="zh-CN"/>
              </w:rPr>
              <w:t xml:space="preserve"> UE-to-UE CLI in Macro cells can be negligible in Scenario 1-3</w:t>
            </w:r>
          </w:p>
          <w:p w14:paraId="25237EEA" w14:textId="77777777" w:rsidR="006A739E" w:rsidRPr="00FF5434" w:rsidRDefault="006A739E" w:rsidP="007302FC">
            <w:pPr>
              <w:pStyle w:val="ListParagraph"/>
              <w:numPr>
                <w:ilvl w:val="0"/>
                <w:numId w:val="23"/>
              </w:numPr>
              <w:rPr>
                <w:bCs/>
                <w:i/>
                <w:lang w:eastAsia="zh-CN"/>
              </w:rPr>
            </w:pPr>
            <w:r w:rsidRPr="00FF5434">
              <w:rPr>
                <w:bCs/>
                <w:i/>
                <w:lang w:eastAsia="zh-CN"/>
              </w:rPr>
              <w:t>Further enhancements are required to handle inter-</w:t>
            </w:r>
            <w:proofErr w:type="spellStart"/>
            <w:r w:rsidRPr="00FF5434">
              <w:rPr>
                <w:bCs/>
                <w:i/>
                <w:lang w:eastAsia="zh-CN"/>
              </w:rPr>
              <w:t>subband</w:t>
            </w:r>
            <w:proofErr w:type="spellEnd"/>
            <w:r w:rsidRPr="00FF5434">
              <w:rPr>
                <w:bCs/>
                <w:i/>
                <w:lang w:eastAsia="zh-CN"/>
              </w:rPr>
              <w:t xml:space="preserve"> BS-to-BS CLI from Macro cells to Macro cells in Scenario 1-3</w:t>
            </w:r>
          </w:p>
          <w:p w14:paraId="5DC8A502" w14:textId="77777777" w:rsidR="006A739E" w:rsidRDefault="006A739E" w:rsidP="007302FC">
            <w:pPr>
              <w:pStyle w:val="ListParagraph"/>
              <w:numPr>
                <w:ilvl w:val="0"/>
                <w:numId w:val="23"/>
              </w:numPr>
              <w:rPr>
                <w:bCs/>
                <w:i/>
                <w:lang w:eastAsia="zh-CN"/>
              </w:rPr>
            </w:pPr>
            <w:r w:rsidRPr="00FF5434">
              <w:rPr>
                <w:bCs/>
                <w:i/>
                <w:lang w:eastAsia="zh-CN"/>
              </w:rPr>
              <w:t>Further enhancements are required to handle inter-</w:t>
            </w:r>
            <w:proofErr w:type="spellStart"/>
            <w:r w:rsidRPr="00FF5434">
              <w:rPr>
                <w:bCs/>
                <w:i/>
                <w:lang w:eastAsia="zh-CN"/>
              </w:rPr>
              <w:t>subband</w:t>
            </w:r>
            <w:proofErr w:type="spellEnd"/>
            <w:r w:rsidRPr="00FF5434">
              <w:rPr>
                <w:bCs/>
                <w:i/>
                <w:lang w:eastAsia="zh-CN"/>
              </w:rPr>
              <w:t xml:space="preserve"> BS self CLI in Scenario 1-3</w:t>
            </w:r>
          </w:p>
          <w:p w14:paraId="756F1AEF" w14:textId="77777777" w:rsidR="006A739E" w:rsidRPr="0098022E" w:rsidRDefault="006A739E" w:rsidP="007302FC">
            <w:pPr>
              <w:pStyle w:val="ListParagraph"/>
              <w:numPr>
                <w:ilvl w:val="0"/>
                <w:numId w:val="23"/>
              </w:numPr>
              <w:rPr>
                <w:i/>
              </w:rPr>
            </w:pPr>
            <w:r w:rsidRPr="007302FC">
              <w:rPr>
                <w:bCs/>
                <w:i/>
                <w:lang w:eastAsia="zh-CN"/>
              </w:rPr>
              <w:t>Further enhancements are required to handle the BS-to-BS blocking and UE-to-UE blocking issue in Scenario 1-3</w:t>
            </w:r>
          </w:p>
        </w:tc>
      </w:tr>
      <w:tr w:rsidR="006A739E" w:rsidRPr="001820A8" w14:paraId="089D13A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B03B7E0" w14:textId="77777777" w:rsidR="006A739E" w:rsidRPr="00283ED0" w:rsidRDefault="006A739E" w:rsidP="007302FC">
            <w:pPr>
              <w:jc w:val="center"/>
              <w:rPr>
                <w:lang w:eastAsia="zh-CN"/>
              </w:rPr>
            </w:pPr>
            <w:r w:rsidRPr="00AB2CF4">
              <w:rPr>
                <w:lang w:eastAsia="zh-CN"/>
              </w:rPr>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DAE2893" w14:textId="77777777" w:rsidR="006A739E" w:rsidRPr="00EC6B5A" w:rsidRDefault="006A739E" w:rsidP="007302FC">
            <w:pPr>
              <w:pStyle w:val="Proposal"/>
              <w:overflowPunct/>
              <w:autoSpaceDE/>
              <w:autoSpaceDN/>
              <w:adjustRightInd/>
              <w:spacing w:line="259" w:lineRule="auto"/>
              <w:ind w:left="0" w:firstLine="0"/>
              <w:textAlignment w:val="auto"/>
              <w:rPr>
                <w:rFonts w:eastAsia="SimSun"/>
                <w:b w:val="0"/>
                <w:i/>
              </w:rPr>
            </w:pPr>
            <w:r w:rsidRPr="00EC6B5A">
              <w:rPr>
                <w:rFonts w:eastAsia="SimSun"/>
                <w:i/>
                <w:u w:val="single"/>
              </w:rPr>
              <w:t>Proposal 1:</w:t>
            </w:r>
            <w:r w:rsidRPr="00EC6B5A">
              <w:rPr>
                <w:rFonts w:eastAsia="SimSun"/>
                <w:b w:val="0"/>
                <w:i/>
              </w:rPr>
              <w:t xml:space="preserve"> Adopt a net effect model that captures the essential behaviours of a realistic DPD and PA combination with -45 </w:t>
            </w:r>
            <w:proofErr w:type="spellStart"/>
            <w:r w:rsidRPr="00EC6B5A">
              <w:rPr>
                <w:rFonts w:eastAsia="SimSun"/>
                <w:b w:val="0"/>
                <w:i/>
              </w:rPr>
              <w:t>dBc</w:t>
            </w:r>
            <w:proofErr w:type="spellEnd"/>
            <w:r w:rsidRPr="00EC6B5A">
              <w:rPr>
                <w:rFonts w:eastAsia="SimSun"/>
                <w:b w:val="0"/>
                <w:i/>
              </w:rPr>
              <w:t xml:space="preserve"> ACLR compliance. This requires input from RAN4.</w:t>
            </w:r>
          </w:p>
          <w:p w14:paraId="3D57553C" w14:textId="77777777" w:rsidR="006A739E" w:rsidRPr="0098022E" w:rsidRDefault="006A739E" w:rsidP="007302FC">
            <w:pPr>
              <w:pStyle w:val="Proposal"/>
              <w:overflowPunct/>
              <w:autoSpaceDE/>
              <w:autoSpaceDN/>
              <w:adjustRightInd/>
              <w:spacing w:before="240" w:line="259" w:lineRule="auto"/>
              <w:ind w:left="0" w:firstLine="0"/>
              <w:textAlignment w:val="auto"/>
              <w:rPr>
                <w:rFonts w:eastAsia="SimSun"/>
                <w:b w:val="0"/>
                <w:i/>
              </w:rPr>
            </w:pPr>
            <w:r w:rsidRPr="00EC6B5A">
              <w:rPr>
                <w:rFonts w:eastAsia="SimSun"/>
                <w:i/>
                <w:u w:val="single"/>
              </w:rPr>
              <w:t>Proposal 2:</w:t>
            </w:r>
            <w:r w:rsidRPr="00EC6B5A">
              <w:rPr>
                <w:rFonts w:eastAsia="SimSun"/>
                <w:b w:val="0"/>
                <w:i/>
              </w:rPr>
              <w:t xml:space="preserve"> Adopt a simple crest factor processing model, e.g., hard clipping, that captures the essential behaviours of a BS design to increase transmit power. This requires input from RAN4.</w:t>
            </w:r>
          </w:p>
          <w:p w14:paraId="5A6DC3B9" w14:textId="77777777" w:rsidR="006A739E" w:rsidRDefault="006A739E" w:rsidP="007302FC">
            <w:r w:rsidRPr="008F42CB">
              <w:rPr>
                <w:noProof/>
              </w:rPr>
              <w:drawing>
                <wp:inline distT="0" distB="0" distL="0" distR="0" wp14:anchorId="399D8ED9" wp14:editId="6C7DF0D9">
                  <wp:extent cx="3779398" cy="1847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6662" cy="1856382"/>
                          </a:xfrm>
                          <a:prstGeom prst="rect">
                            <a:avLst/>
                          </a:prstGeom>
                        </pic:spPr>
                      </pic:pic>
                    </a:graphicData>
                  </a:graphic>
                </wp:inline>
              </w:drawing>
            </w:r>
          </w:p>
          <w:p w14:paraId="6F7EBAC8" w14:textId="77777777" w:rsidR="009536FD" w:rsidRPr="009536FD" w:rsidRDefault="009536FD" w:rsidP="009536FD">
            <w:pPr>
              <w:pStyle w:val="Figures"/>
              <w:jc w:val="both"/>
              <w:rPr>
                <w:rFonts w:ascii="Times New Roman" w:eastAsia="SimSun" w:hAnsi="Times New Roman" w:cs="Times New Roman"/>
                <w:b w:val="0"/>
                <w:bCs/>
                <w:i/>
                <w:szCs w:val="20"/>
                <w:lang w:eastAsia="zh-CN"/>
              </w:rPr>
            </w:pPr>
            <w:r w:rsidRPr="009536FD">
              <w:rPr>
                <w:rFonts w:ascii="Times New Roman" w:eastAsia="SimSun" w:hAnsi="Times New Roman" w:cs="Times New Roman"/>
                <w:bCs/>
                <w:i/>
                <w:szCs w:val="20"/>
                <w:u w:val="single"/>
                <w:lang w:eastAsia="zh-CN"/>
              </w:rPr>
              <w:lastRenderedPageBreak/>
              <w:t>Proposal 3</w:t>
            </w:r>
            <w:r w:rsidRPr="009536FD">
              <w:rPr>
                <w:rFonts w:ascii="Times New Roman" w:eastAsia="SimSun" w:hAnsi="Times New Roman" w:cs="Times New Roman"/>
                <w:b w:val="0"/>
                <w:bCs/>
                <w:i/>
                <w:szCs w:val="20"/>
                <w:lang w:eastAsia="zh-CN"/>
              </w:rPr>
              <w:tab/>
              <w:t xml:space="preserve">The self-interference channel should be </w:t>
            </w:r>
            <w:proofErr w:type="spellStart"/>
            <w:r w:rsidRPr="009536FD">
              <w:rPr>
                <w:rFonts w:ascii="Times New Roman" w:eastAsia="SimSun" w:hAnsi="Times New Roman" w:cs="Times New Roman"/>
                <w:b w:val="0"/>
                <w:bCs/>
                <w:i/>
                <w:szCs w:val="20"/>
                <w:lang w:eastAsia="zh-CN"/>
              </w:rPr>
              <w:t>modeled</w:t>
            </w:r>
            <w:proofErr w:type="spellEnd"/>
            <w:r w:rsidRPr="009536FD">
              <w:rPr>
                <w:rFonts w:ascii="Times New Roman" w:eastAsia="SimSun" w:hAnsi="Times New Roman" w:cs="Times New Roman"/>
                <w:b w:val="0"/>
                <w:bCs/>
                <w:i/>
                <w:szCs w:val="20"/>
                <w:lang w:eastAsia="zh-CN"/>
              </w:rPr>
              <w:t xml:space="preserve"> as a set of tapped delay lines directly from TX sub-array ports to RX sub-array ports.</w:t>
            </w:r>
          </w:p>
          <w:p w14:paraId="6BD08BD5" w14:textId="77777777" w:rsidR="009536FD" w:rsidRPr="009536FD" w:rsidRDefault="009536FD" w:rsidP="009536FD">
            <w:pPr>
              <w:pStyle w:val="Figures"/>
              <w:jc w:val="both"/>
              <w:rPr>
                <w:rFonts w:ascii="Times New Roman" w:eastAsia="SimSun" w:hAnsi="Times New Roman" w:cs="Times New Roman"/>
                <w:b w:val="0"/>
                <w:bCs/>
                <w:i/>
                <w:szCs w:val="20"/>
                <w:lang w:eastAsia="zh-CN"/>
              </w:rPr>
            </w:pPr>
            <w:r w:rsidRPr="009536FD">
              <w:rPr>
                <w:rFonts w:ascii="Times New Roman" w:eastAsia="SimSun" w:hAnsi="Times New Roman" w:cs="Times New Roman"/>
                <w:bCs/>
                <w:i/>
                <w:szCs w:val="20"/>
                <w:u w:val="single"/>
                <w:lang w:eastAsia="zh-CN"/>
              </w:rPr>
              <w:t>Proposal 4</w:t>
            </w:r>
            <w:r w:rsidRPr="009536FD">
              <w:rPr>
                <w:rFonts w:ascii="Times New Roman" w:eastAsia="SimSun" w:hAnsi="Times New Roman" w:cs="Times New Roman"/>
                <w:b w:val="0"/>
                <w:bCs/>
                <w:i/>
                <w:szCs w:val="20"/>
                <w:lang w:eastAsia="zh-CN"/>
              </w:rPr>
              <w:tab/>
              <w:t>Self-interference channel coefficients should be based on realistic setups supported by real measurements or high-fidelity electromagnetic (EM) evaluations.</w:t>
            </w:r>
          </w:p>
          <w:p w14:paraId="3A9149EA" w14:textId="77777777" w:rsidR="009536FD" w:rsidRPr="009536FD" w:rsidRDefault="009536FD" w:rsidP="009536FD">
            <w:pPr>
              <w:pStyle w:val="Figures"/>
              <w:jc w:val="both"/>
              <w:rPr>
                <w:rFonts w:ascii="Times New Roman" w:eastAsia="SimSun" w:hAnsi="Times New Roman" w:cs="Times New Roman"/>
                <w:b w:val="0"/>
                <w:bCs/>
                <w:i/>
                <w:szCs w:val="20"/>
                <w:lang w:eastAsia="zh-CN"/>
              </w:rPr>
            </w:pPr>
            <w:r w:rsidRPr="009536FD">
              <w:rPr>
                <w:rFonts w:ascii="Times New Roman" w:eastAsia="SimSun" w:hAnsi="Times New Roman" w:cs="Times New Roman"/>
                <w:bCs/>
                <w:i/>
                <w:szCs w:val="20"/>
                <w:u w:val="single"/>
                <w:lang w:eastAsia="zh-CN"/>
              </w:rPr>
              <w:t>Proposal 5</w:t>
            </w:r>
            <w:r w:rsidRPr="009536FD">
              <w:rPr>
                <w:rFonts w:ascii="Times New Roman" w:eastAsia="SimSun" w:hAnsi="Times New Roman" w:cs="Times New Roman"/>
                <w:b w:val="0"/>
                <w:bCs/>
                <w:i/>
                <w:szCs w:val="20"/>
                <w:lang w:eastAsia="zh-CN"/>
              </w:rPr>
              <w:tab/>
              <w:t xml:space="preserve">The </w:t>
            </w:r>
            <w:proofErr w:type="spellStart"/>
            <w:r w:rsidRPr="009536FD">
              <w:rPr>
                <w:rFonts w:ascii="Times New Roman" w:eastAsia="SimSun" w:hAnsi="Times New Roman" w:cs="Times New Roman"/>
                <w:b w:val="0"/>
                <w:bCs/>
                <w:i/>
                <w:szCs w:val="20"/>
                <w:lang w:eastAsia="zh-CN"/>
              </w:rPr>
              <w:t>gNB</w:t>
            </w:r>
            <w:proofErr w:type="spellEnd"/>
            <w:r w:rsidRPr="009536FD">
              <w:rPr>
                <w:rFonts w:ascii="Times New Roman" w:eastAsia="SimSun" w:hAnsi="Times New Roman" w:cs="Times New Roman"/>
                <w:b w:val="0"/>
                <w:bCs/>
                <w:i/>
                <w:szCs w:val="20"/>
                <w:lang w:eastAsia="zh-CN"/>
              </w:rPr>
              <w:t xml:space="preserve"> receiver in an SBFD system needs to be carefully studied and modelled with respect to various aspects such as selectivity, linearity etc.</w:t>
            </w:r>
          </w:p>
          <w:p w14:paraId="72CD6042" w14:textId="77777777" w:rsidR="009536FD" w:rsidRPr="009536FD" w:rsidRDefault="009536FD" w:rsidP="009536FD">
            <w:pPr>
              <w:pStyle w:val="Figures"/>
              <w:jc w:val="both"/>
              <w:rPr>
                <w:rFonts w:ascii="Times New Roman" w:eastAsia="SimSun" w:hAnsi="Times New Roman" w:cs="Times New Roman"/>
                <w:b w:val="0"/>
                <w:bCs/>
                <w:i/>
                <w:szCs w:val="20"/>
                <w:lang w:eastAsia="zh-CN"/>
              </w:rPr>
            </w:pPr>
            <w:r w:rsidRPr="009536FD">
              <w:rPr>
                <w:rFonts w:ascii="Times New Roman" w:eastAsia="SimSun" w:hAnsi="Times New Roman" w:cs="Times New Roman"/>
                <w:bCs/>
                <w:i/>
                <w:szCs w:val="20"/>
                <w:u w:val="single"/>
                <w:lang w:eastAsia="zh-CN"/>
              </w:rPr>
              <w:t>Proposal 6</w:t>
            </w:r>
            <w:r w:rsidRPr="009536FD">
              <w:rPr>
                <w:rFonts w:ascii="Times New Roman" w:eastAsia="SimSun" w:hAnsi="Times New Roman" w:cs="Times New Roman"/>
                <w:b w:val="0"/>
                <w:bCs/>
                <w:i/>
                <w:szCs w:val="20"/>
                <w:lang w:eastAsia="zh-CN"/>
              </w:rPr>
              <w:tab/>
              <w:t>Considering there is no RAN4 requirement on inter-</w:t>
            </w:r>
            <w:proofErr w:type="spellStart"/>
            <w:r w:rsidRPr="009536FD">
              <w:rPr>
                <w:rFonts w:ascii="Times New Roman" w:eastAsia="SimSun" w:hAnsi="Times New Roman" w:cs="Times New Roman"/>
                <w:b w:val="0"/>
                <w:bCs/>
                <w:i/>
                <w:szCs w:val="20"/>
                <w:lang w:eastAsia="zh-CN"/>
              </w:rPr>
              <w:t>subband</w:t>
            </w:r>
            <w:proofErr w:type="spellEnd"/>
            <w:r w:rsidRPr="009536FD">
              <w:rPr>
                <w:rFonts w:ascii="Times New Roman" w:eastAsia="SimSun" w:hAnsi="Times New Roman" w:cs="Times New Roman"/>
                <w:b w:val="0"/>
                <w:bCs/>
                <w:i/>
                <w:szCs w:val="20"/>
                <w:lang w:eastAsia="zh-CN"/>
              </w:rPr>
              <w:t xml:space="preserve"> selectivity within the channel bandwidth, RAN1/4 needs to study whether the rejection of UL signal in the UL part of an SBFD carrier by a UE receiving DL signal in the DL part is the same as adjacent channel </w:t>
            </w:r>
            <w:proofErr w:type="spellStart"/>
            <w:r w:rsidRPr="009536FD">
              <w:rPr>
                <w:rFonts w:ascii="Times New Roman" w:eastAsia="SimSun" w:hAnsi="Times New Roman" w:cs="Times New Roman"/>
                <w:b w:val="0"/>
                <w:bCs/>
                <w:i/>
                <w:szCs w:val="20"/>
                <w:lang w:eastAsia="zh-CN"/>
              </w:rPr>
              <w:t>selecitivity</w:t>
            </w:r>
            <w:proofErr w:type="spellEnd"/>
            <w:r w:rsidRPr="009536FD">
              <w:rPr>
                <w:rFonts w:ascii="Times New Roman" w:eastAsia="SimSun" w:hAnsi="Times New Roman" w:cs="Times New Roman"/>
                <w:b w:val="0"/>
                <w:bCs/>
                <w:i/>
                <w:szCs w:val="20"/>
                <w:lang w:eastAsia="zh-CN"/>
              </w:rPr>
              <w:t xml:space="preserve"> requirement.</w:t>
            </w:r>
          </w:p>
          <w:p w14:paraId="3FFA83BF" w14:textId="4BF2C467" w:rsidR="009536FD" w:rsidRPr="0098022E" w:rsidRDefault="009536FD" w:rsidP="009536FD">
            <w:pPr>
              <w:pStyle w:val="Figures"/>
              <w:jc w:val="both"/>
              <w:rPr>
                <w:rFonts w:cs="Yu Gothic Light"/>
              </w:rPr>
            </w:pPr>
            <w:r w:rsidRPr="009536FD">
              <w:rPr>
                <w:rFonts w:ascii="Times New Roman" w:eastAsia="SimSun" w:hAnsi="Times New Roman" w:cs="Times New Roman"/>
                <w:bCs/>
                <w:i/>
                <w:szCs w:val="20"/>
                <w:u w:val="single"/>
                <w:lang w:eastAsia="zh-CN"/>
              </w:rPr>
              <w:t>Proposal 7</w:t>
            </w:r>
            <w:r w:rsidRPr="009536FD">
              <w:rPr>
                <w:rFonts w:ascii="Times New Roman" w:eastAsia="SimSun" w:hAnsi="Times New Roman" w:cs="Times New Roman"/>
                <w:b w:val="0"/>
                <w:bCs/>
                <w:i/>
                <w:szCs w:val="20"/>
                <w:lang w:eastAsia="zh-CN"/>
              </w:rPr>
              <w:tab/>
              <w:t>Send an LS to RAN4 requesting feedback on various radio and antenna modelling aspects that are required for RAN1 to establish evaluation assumptions for both system-level and link-level simulations.</w:t>
            </w:r>
          </w:p>
        </w:tc>
      </w:tr>
      <w:tr w:rsidR="006A739E" w:rsidRPr="001820A8" w14:paraId="6AA57AB3"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D088CCC" w14:textId="77777777" w:rsidR="006A739E" w:rsidRPr="00283ED0" w:rsidRDefault="006A739E" w:rsidP="007302FC">
            <w:pPr>
              <w:jc w:val="center"/>
              <w:rPr>
                <w:lang w:eastAsia="zh-CN"/>
              </w:rPr>
            </w:pPr>
            <w:r w:rsidRPr="00E40F32">
              <w:rPr>
                <w:lang w:eastAsia="zh-CN"/>
              </w:rPr>
              <w:lastRenderedPageBreak/>
              <w:t>Intel</w:t>
            </w:r>
          </w:p>
        </w:tc>
        <w:tc>
          <w:tcPr>
            <w:tcW w:w="7840" w:type="dxa"/>
            <w:tcBorders>
              <w:top w:val="single" w:sz="4" w:space="0" w:color="auto"/>
              <w:left w:val="single" w:sz="4" w:space="0" w:color="auto"/>
              <w:bottom w:val="single" w:sz="4" w:space="0" w:color="auto"/>
              <w:right w:val="single" w:sz="4" w:space="0" w:color="auto"/>
            </w:tcBorders>
            <w:vAlign w:val="center"/>
          </w:tcPr>
          <w:p w14:paraId="1C0E2363" w14:textId="77777777" w:rsidR="006A739E" w:rsidRPr="00FF5434" w:rsidRDefault="006A739E" w:rsidP="007302FC">
            <w:pPr>
              <w:spacing w:after="120" w:line="276" w:lineRule="auto"/>
              <w:rPr>
                <w:b/>
                <w:i/>
                <w:u w:val="single"/>
              </w:rPr>
            </w:pPr>
            <w:r w:rsidRPr="00FF5434">
              <w:rPr>
                <w:b/>
                <w:i/>
                <w:u w:val="single"/>
              </w:rPr>
              <w:t>Proposal 3:</w:t>
            </w:r>
          </w:p>
          <w:p w14:paraId="6570460F" w14:textId="77777777" w:rsidR="006A739E" w:rsidRPr="00FF5434"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Simulation assumptions and evaluation methodologies as agreed during Rel-17 NR coverage enhancement SI can be considered as starting points for evaluation of coverage performance for NOFD operation. </w:t>
            </w:r>
          </w:p>
          <w:p w14:paraId="1F3C9707" w14:textId="77777777" w:rsidR="006A739E" w:rsidRPr="00FF5434"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Consider </w:t>
            </w:r>
            <w:r w:rsidRPr="00FF5434">
              <w:rPr>
                <w:rFonts w:eastAsiaTheme="minorEastAsia"/>
                <w:bCs/>
                <w:i/>
                <w:noProof/>
                <w:szCs w:val="20"/>
              </w:rPr>
              <w:fldChar w:fldCharType="begin"/>
            </w:r>
            <w:r w:rsidRPr="00FF5434">
              <w:rPr>
                <w:rFonts w:eastAsiaTheme="minorEastAsia"/>
                <w:bCs/>
                <w:i/>
                <w:noProof/>
                <w:szCs w:val="20"/>
              </w:rPr>
              <w:instrText xml:space="preserve"> REF _Ref101963013 \h  \* MERGEFORMAT </w:instrText>
            </w:r>
            <w:r w:rsidRPr="00FF5434">
              <w:rPr>
                <w:rFonts w:eastAsiaTheme="minorEastAsia"/>
                <w:bCs/>
                <w:i/>
                <w:noProof/>
                <w:szCs w:val="20"/>
              </w:rPr>
            </w:r>
            <w:r w:rsidRPr="00FF5434">
              <w:rPr>
                <w:rFonts w:eastAsiaTheme="minorEastAsia"/>
                <w:bCs/>
                <w:i/>
                <w:noProof/>
                <w:szCs w:val="20"/>
              </w:rPr>
              <w:fldChar w:fldCharType="separate"/>
            </w:r>
            <w:r w:rsidRPr="00FF5434">
              <w:rPr>
                <w:rFonts w:eastAsiaTheme="minorEastAsia"/>
                <w:bCs/>
                <w:i/>
                <w:noProof/>
                <w:szCs w:val="20"/>
              </w:rPr>
              <w:t>Table 1</w:t>
            </w:r>
            <w:r w:rsidRPr="00FF5434">
              <w:rPr>
                <w:rFonts w:eastAsiaTheme="minorEastAsia"/>
                <w:bCs/>
                <w:i/>
                <w:noProof/>
                <w:szCs w:val="20"/>
              </w:rPr>
              <w:fldChar w:fldCharType="end"/>
            </w:r>
            <w:r w:rsidRPr="00FF5434">
              <w:rPr>
                <w:rFonts w:eastAsiaTheme="minorEastAsia"/>
                <w:bCs/>
                <w:i/>
                <w:noProof/>
                <w:szCs w:val="20"/>
              </w:rPr>
              <w:t xml:space="preserve"> and </w:t>
            </w:r>
            <w:r w:rsidRPr="00FF5434">
              <w:rPr>
                <w:rFonts w:eastAsiaTheme="minorEastAsia"/>
                <w:bCs/>
                <w:i/>
                <w:noProof/>
                <w:szCs w:val="20"/>
              </w:rPr>
              <w:fldChar w:fldCharType="begin"/>
            </w:r>
            <w:r w:rsidRPr="00FF5434">
              <w:rPr>
                <w:rFonts w:eastAsiaTheme="minorEastAsia"/>
                <w:bCs/>
                <w:i/>
                <w:noProof/>
                <w:szCs w:val="20"/>
              </w:rPr>
              <w:instrText xml:space="preserve"> REF _Ref101963016 \h  \* MERGEFORMAT </w:instrText>
            </w:r>
            <w:r w:rsidRPr="00FF5434">
              <w:rPr>
                <w:rFonts w:eastAsiaTheme="minorEastAsia"/>
                <w:bCs/>
                <w:i/>
                <w:noProof/>
                <w:szCs w:val="20"/>
              </w:rPr>
            </w:r>
            <w:r w:rsidRPr="00FF5434">
              <w:rPr>
                <w:rFonts w:eastAsiaTheme="minorEastAsia"/>
                <w:bCs/>
                <w:i/>
                <w:noProof/>
                <w:szCs w:val="20"/>
              </w:rPr>
              <w:fldChar w:fldCharType="separate"/>
            </w:r>
            <w:r w:rsidRPr="00FF5434">
              <w:rPr>
                <w:rFonts w:eastAsiaTheme="minorEastAsia"/>
                <w:bCs/>
                <w:i/>
                <w:noProof/>
                <w:szCs w:val="20"/>
              </w:rPr>
              <w:t>Table 2</w:t>
            </w:r>
            <w:r w:rsidRPr="00FF5434">
              <w:rPr>
                <w:rFonts w:eastAsiaTheme="minorEastAsia"/>
                <w:bCs/>
                <w:i/>
                <w:noProof/>
                <w:szCs w:val="20"/>
              </w:rPr>
              <w:fldChar w:fldCharType="end"/>
            </w:r>
            <w:r w:rsidRPr="00FF5434">
              <w:rPr>
                <w:rFonts w:eastAsiaTheme="minorEastAsia"/>
                <w:bCs/>
                <w:i/>
                <w:noProof/>
                <w:szCs w:val="20"/>
              </w:rPr>
              <w:t xml:space="preserve"> in the Appendix I for NOFD performance evaluation for FR1 and FR2, respectively. </w:t>
            </w:r>
          </w:p>
          <w:p w14:paraId="727A9865" w14:textId="77777777" w:rsidR="006A739E" w:rsidRPr="0098022E" w:rsidRDefault="006A739E" w:rsidP="007302FC">
            <w:pPr>
              <w:pStyle w:val="ListParagraph"/>
              <w:numPr>
                <w:ilvl w:val="0"/>
                <w:numId w:val="23"/>
              </w:numPr>
              <w:rPr>
                <w:rFonts w:eastAsiaTheme="minorEastAsia"/>
                <w:bCs/>
                <w:i/>
                <w:noProof/>
                <w:szCs w:val="20"/>
              </w:rPr>
            </w:pPr>
            <w:r w:rsidRPr="00FF5434">
              <w:rPr>
                <w:rFonts w:eastAsiaTheme="minorEastAsia"/>
                <w:bCs/>
                <w:i/>
                <w:noProof/>
                <w:szCs w:val="20"/>
              </w:rPr>
              <w:t xml:space="preserve">Self-interference modelling should be considered for link-level simulation for NOFD. </w:t>
            </w:r>
          </w:p>
          <w:p w14:paraId="64354503" w14:textId="77777777" w:rsidR="006A739E" w:rsidRPr="0098022E" w:rsidRDefault="006A739E" w:rsidP="007302FC">
            <w:pPr>
              <w:spacing w:after="120" w:line="276" w:lineRule="auto"/>
              <w:rPr>
                <w:i/>
                <w:lang w:val="en-GB" w:eastAsia="x-none"/>
              </w:rPr>
            </w:pPr>
            <w:r w:rsidRPr="002F4B18">
              <w:rPr>
                <w:b/>
                <w:i/>
                <w:u w:val="single"/>
              </w:rPr>
              <w:t>Proposal 4:</w:t>
            </w:r>
            <w:r>
              <w:rPr>
                <w:b/>
                <w:i/>
                <w:u w:val="single"/>
              </w:rPr>
              <w:t xml:space="preserve"> </w:t>
            </w:r>
            <w:r w:rsidRPr="00FF5434">
              <w:rPr>
                <w:i/>
                <w:lang w:val="en-GB" w:eastAsia="x-none"/>
              </w:rPr>
              <w:t>For target reliability and packet size assumptions, User Plane (UP) latency for UL and DL may be evaluated using numerical analyses while using results from link- and system-level evaluations to determine details of UL/DL scheduling flows for PUSCH and PDSCH scheduling.</w:t>
            </w:r>
          </w:p>
        </w:tc>
      </w:tr>
      <w:tr w:rsidR="006A739E" w:rsidRPr="001820A8" w14:paraId="49DB5DAF"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9611378" w14:textId="77777777" w:rsidR="006A739E" w:rsidRPr="00283ED0" w:rsidRDefault="006A739E" w:rsidP="007302FC">
            <w:pPr>
              <w:jc w:val="center"/>
              <w:rPr>
                <w:lang w:eastAsia="zh-CN"/>
              </w:rPr>
            </w:pPr>
            <w:r w:rsidRPr="00B25C51">
              <w:rPr>
                <w:lang w:eastAsia="zh-CN"/>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4C34D8C1" w14:textId="77777777" w:rsidR="006A739E" w:rsidRPr="001D7A69" w:rsidRDefault="006A739E" w:rsidP="007302FC">
            <w:pPr>
              <w:spacing w:afterLines="50" w:after="120"/>
              <w:rPr>
                <w:rFonts w:eastAsiaTheme="minorEastAsia"/>
                <w:i/>
              </w:rPr>
            </w:pPr>
            <w:r w:rsidRPr="001D7A69">
              <w:rPr>
                <w:rFonts w:eastAsia="Yu Mincho"/>
                <w:b/>
                <w:i/>
                <w:u w:val="single"/>
              </w:rPr>
              <w:t>Proposal 4:</w:t>
            </w:r>
            <w:r w:rsidRPr="001D7A69">
              <w:rPr>
                <w:rFonts w:eastAsia="Yu Mincho" w:hint="eastAsia"/>
                <w:i/>
              </w:rPr>
              <w:t xml:space="preserve"> </w:t>
            </w:r>
            <w:r w:rsidRPr="001D7A69">
              <w:rPr>
                <w:rFonts w:eastAsiaTheme="minorEastAsia"/>
                <w:i/>
              </w:rPr>
              <w:t xml:space="preserve">Evaluate link level performance with LLS for study on </w:t>
            </w:r>
            <w:r w:rsidRPr="001D7A69">
              <w:rPr>
                <w:rFonts w:eastAsiaTheme="minorEastAsia" w:hint="eastAsia"/>
                <w:i/>
              </w:rPr>
              <w:t>t</w:t>
            </w:r>
            <w:r w:rsidRPr="001D7A69">
              <w:rPr>
                <w:rFonts w:eastAsiaTheme="minorEastAsia"/>
                <w:i/>
              </w:rPr>
              <w:t xml:space="preserve">he bandwidth of </w:t>
            </w:r>
            <w:proofErr w:type="spellStart"/>
            <w:r w:rsidRPr="001D7A69">
              <w:rPr>
                <w:rFonts w:eastAsiaTheme="minorEastAsia"/>
                <w:i/>
              </w:rPr>
              <w:t>subband</w:t>
            </w:r>
            <w:proofErr w:type="spellEnd"/>
            <w:r w:rsidRPr="001D7A69">
              <w:rPr>
                <w:rFonts w:eastAsiaTheme="minorEastAsia"/>
                <w:i/>
              </w:rPr>
              <w:t xml:space="preserve"> and the bandwidth of guard band for DL and UL </w:t>
            </w:r>
            <w:proofErr w:type="spellStart"/>
            <w:r w:rsidRPr="001D7A69">
              <w:rPr>
                <w:rFonts w:eastAsiaTheme="minorEastAsia"/>
                <w:i/>
              </w:rPr>
              <w:t>subbands</w:t>
            </w:r>
            <w:proofErr w:type="spellEnd"/>
            <w:r w:rsidRPr="001D7A69">
              <w:rPr>
                <w:rFonts w:eastAsiaTheme="minorEastAsia"/>
                <w:i/>
              </w:rPr>
              <w:t xml:space="preserve"> </w:t>
            </w:r>
          </w:p>
          <w:p w14:paraId="226C4F1D" w14:textId="77777777" w:rsidR="006A739E" w:rsidRPr="001D7A69" w:rsidRDefault="006A739E" w:rsidP="007302FC">
            <w:pPr>
              <w:pStyle w:val="ListParagraph"/>
              <w:numPr>
                <w:ilvl w:val="0"/>
                <w:numId w:val="23"/>
              </w:numPr>
              <w:rPr>
                <w:rFonts w:eastAsiaTheme="minorEastAsia"/>
                <w:i/>
                <w:szCs w:val="20"/>
              </w:rPr>
            </w:pPr>
            <w:r w:rsidRPr="001D7A69">
              <w:rPr>
                <w:rFonts w:eastAsiaTheme="minorEastAsia"/>
                <w:i/>
                <w:szCs w:val="20"/>
              </w:rPr>
              <w:t>Parameters of “power difference”, “bandwidth of interference channels/</w:t>
            </w:r>
            <w:proofErr w:type="spellStart"/>
            <w:r w:rsidRPr="001D7A69">
              <w:rPr>
                <w:rFonts w:eastAsiaTheme="minorEastAsia"/>
                <w:i/>
                <w:szCs w:val="20"/>
              </w:rPr>
              <w:t>subbands</w:t>
            </w:r>
            <w:proofErr w:type="spellEnd"/>
            <w:r w:rsidRPr="001D7A69">
              <w:rPr>
                <w:rFonts w:eastAsiaTheme="minorEastAsia"/>
                <w:i/>
                <w:szCs w:val="20"/>
              </w:rPr>
              <w:t>”, and “bandwidth of guard band” need to be studied and defined for the evaluation</w:t>
            </w:r>
          </w:p>
          <w:p w14:paraId="3023CDB3" w14:textId="77777777" w:rsidR="006A739E" w:rsidRPr="001D7A69" w:rsidRDefault="006A739E" w:rsidP="007302FC">
            <w:pPr>
              <w:rPr>
                <w:i/>
              </w:rPr>
            </w:pPr>
            <w:r w:rsidRPr="001D7A69">
              <w:rPr>
                <w:rFonts w:eastAsia="Yu Mincho"/>
                <w:b/>
                <w:i/>
                <w:u w:val="single"/>
              </w:rPr>
              <w:t>Proposal 5:</w:t>
            </w:r>
            <w:r w:rsidRPr="001D7A69">
              <w:rPr>
                <w:i/>
              </w:rPr>
              <w:t xml:space="preserve"> Study and define modeling of emissions of interference signal at </w:t>
            </w:r>
            <w:proofErr w:type="spellStart"/>
            <w:r w:rsidRPr="001D7A69">
              <w:rPr>
                <w:i/>
              </w:rPr>
              <w:t>gNB</w:t>
            </w:r>
            <w:proofErr w:type="spellEnd"/>
            <w:r w:rsidRPr="001D7A69">
              <w:rPr>
                <w:i/>
              </w:rPr>
              <w:t xml:space="preserve"> and UE, respectively for LLS and SLS evaluations</w:t>
            </w:r>
            <w:r w:rsidRPr="001D7A69">
              <w:rPr>
                <w:rFonts w:hint="eastAsia"/>
                <w:i/>
              </w:rPr>
              <w:t>.</w:t>
            </w:r>
          </w:p>
          <w:p w14:paraId="68970E69" w14:textId="77777777" w:rsidR="006A739E" w:rsidRPr="001D7A69" w:rsidRDefault="006A739E" w:rsidP="007302FC">
            <w:pPr>
              <w:spacing w:afterLines="50" w:after="120"/>
              <w:rPr>
                <w:rFonts w:eastAsiaTheme="minorEastAsia"/>
                <w:b/>
                <w:bCs/>
                <w:i/>
                <w:noProof/>
                <w:u w:val="single"/>
              </w:rPr>
            </w:pPr>
            <w:r w:rsidRPr="001D7A69">
              <w:rPr>
                <w:rFonts w:eastAsiaTheme="minorEastAsia" w:hint="eastAsia"/>
                <w:b/>
                <w:bCs/>
                <w:i/>
                <w:noProof/>
                <w:u w:val="single"/>
              </w:rPr>
              <w:t>O</w:t>
            </w:r>
            <w:r w:rsidRPr="001D7A69">
              <w:rPr>
                <w:rFonts w:eastAsiaTheme="minorEastAsia"/>
                <w:b/>
                <w:bCs/>
                <w:i/>
                <w:noProof/>
                <w:u w:val="single"/>
              </w:rPr>
              <w:t xml:space="preserve">bservations : </w:t>
            </w:r>
          </w:p>
          <w:p w14:paraId="0610CFCE" w14:textId="77777777" w:rsidR="006A739E" w:rsidRPr="001D7A69" w:rsidRDefault="006A739E" w:rsidP="007302FC">
            <w:pPr>
              <w:pStyle w:val="ListParagraph"/>
              <w:numPr>
                <w:ilvl w:val="0"/>
                <w:numId w:val="23"/>
              </w:numPr>
              <w:rPr>
                <w:rFonts w:eastAsiaTheme="minorEastAsia"/>
                <w:bCs/>
                <w:i/>
                <w:noProof/>
                <w:szCs w:val="20"/>
              </w:rPr>
            </w:pPr>
            <w:r w:rsidRPr="001D7A69">
              <w:rPr>
                <w:rFonts w:eastAsiaTheme="minorEastAsia" w:hint="eastAsia"/>
                <w:bCs/>
                <w:i/>
                <w:noProof/>
                <w:szCs w:val="20"/>
              </w:rPr>
              <w:t>e</w:t>
            </w:r>
            <w:r w:rsidRPr="001D7A69">
              <w:rPr>
                <w:rFonts w:eastAsiaTheme="minorEastAsia"/>
                <w:bCs/>
                <w:i/>
                <w:noProof/>
                <w:szCs w:val="20"/>
              </w:rPr>
              <w:t>MBB FR1 : Degradation of 0.1 dB is observed when guard band is 5 RBs and PSD difference is 30 dB, and no degradation is observed  when guard band is 25 RBs with 10, 20, 30 dB PSD difference.</w:t>
            </w:r>
          </w:p>
          <w:p w14:paraId="4E00B667" w14:textId="77777777" w:rsidR="006A739E" w:rsidRPr="001D7A69" w:rsidRDefault="006A739E" w:rsidP="007302FC">
            <w:pPr>
              <w:pStyle w:val="ListParagraph"/>
              <w:numPr>
                <w:ilvl w:val="1"/>
                <w:numId w:val="23"/>
              </w:numPr>
              <w:rPr>
                <w:rFonts w:eastAsiaTheme="minorEastAsia"/>
                <w:bCs/>
                <w:i/>
                <w:noProof/>
                <w:szCs w:val="20"/>
              </w:rPr>
            </w:pPr>
            <w:r w:rsidRPr="001D7A69">
              <w:rPr>
                <w:rFonts w:eastAsiaTheme="minorEastAsia"/>
                <w:bCs/>
                <w:i/>
                <w:noProof/>
                <w:szCs w:val="20"/>
              </w:rPr>
              <w:t>PSD difference and guard bandwidth are key parameters for the evaluation and it should be studied and defined</w:t>
            </w:r>
          </w:p>
          <w:p w14:paraId="0C625979" w14:textId="77777777" w:rsidR="006A739E" w:rsidRPr="001D7A69" w:rsidRDefault="006A739E" w:rsidP="007302FC">
            <w:pPr>
              <w:pStyle w:val="ListParagraph"/>
              <w:numPr>
                <w:ilvl w:val="0"/>
                <w:numId w:val="23"/>
              </w:numPr>
              <w:rPr>
                <w:rFonts w:eastAsiaTheme="minorEastAsia"/>
                <w:bCs/>
                <w:i/>
                <w:noProof/>
                <w:szCs w:val="20"/>
              </w:rPr>
            </w:pPr>
            <w:r w:rsidRPr="001D7A69">
              <w:rPr>
                <w:rFonts w:eastAsiaTheme="minorEastAsia" w:hint="eastAsia"/>
                <w:bCs/>
                <w:i/>
                <w:noProof/>
                <w:szCs w:val="20"/>
              </w:rPr>
              <w:t>e</w:t>
            </w:r>
            <w:r w:rsidRPr="001D7A69">
              <w:rPr>
                <w:rFonts w:eastAsiaTheme="minorEastAsia"/>
                <w:bCs/>
                <w:i/>
                <w:noProof/>
                <w:szCs w:val="20"/>
              </w:rPr>
              <w:t>MBB FR2 : Degradation of 2.7 dB, 0.3 dB are observed for 1 PRB and 6 PRBs guard band with 30 dB PSD difference, respectively.</w:t>
            </w:r>
          </w:p>
          <w:p w14:paraId="340F3872" w14:textId="77777777" w:rsidR="006A739E" w:rsidRPr="001D7A69" w:rsidRDefault="006A739E" w:rsidP="007302FC">
            <w:pPr>
              <w:pStyle w:val="ListParagraph"/>
              <w:numPr>
                <w:ilvl w:val="1"/>
                <w:numId w:val="23"/>
              </w:numPr>
              <w:rPr>
                <w:rFonts w:eastAsiaTheme="minorEastAsia"/>
                <w:bCs/>
                <w:i/>
                <w:noProof/>
                <w:szCs w:val="20"/>
              </w:rPr>
            </w:pPr>
            <w:r w:rsidRPr="001D7A69">
              <w:rPr>
                <w:rFonts w:eastAsiaTheme="minorEastAsia"/>
                <w:bCs/>
                <w:i/>
                <w:noProof/>
                <w:szCs w:val="20"/>
              </w:rPr>
              <w:t>Since required SNR for the target BLER is higher, wider guard band or small PSD difference is required</w:t>
            </w:r>
          </w:p>
          <w:p w14:paraId="46F53DD0" w14:textId="77777777" w:rsidR="006A739E" w:rsidRPr="001D7A69" w:rsidRDefault="006A739E" w:rsidP="007302FC">
            <w:pPr>
              <w:pStyle w:val="ListParagraph"/>
              <w:numPr>
                <w:ilvl w:val="0"/>
                <w:numId w:val="23"/>
              </w:numPr>
              <w:rPr>
                <w:rFonts w:eastAsiaTheme="minorEastAsia"/>
                <w:bCs/>
                <w:i/>
                <w:noProof/>
                <w:szCs w:val="20"/>
              </w:rPr>
            </w:pPr>
            <w:r w:rsidRPr="001D7A69">
              <w:rPr>
                <w:rFonts w:eastAsiaTheme="minorEastAsia"/>
                <w:bCs/>
                <w:i/>
                <w:noProof/>
                <w:szCs w:val="20"/>
              </w:rPr>
              <w:lastRenderedPageBreak/>
              <w:t>VoIP : Degradation of 3.0 dB, 0.6 dB are observed for 5 PRBs and 25 PRBs guard band with 40 dB PSD difference for FR1.</w:t>
            </w:r>
          </w:p>
          <w:p w14:paraId="49512A94" w14:textId="77777777" w:rsidR="006A739E" w:rsidRPr="00B36BE9" w:rsidRDefault="006A739E" w:rsidP="007302FC">
            <w:pPr>
              <w:pStyle w:val="ListParagraph"/>
              <w:numPr>
                <w:ilvl w:val="1"/>
                <w:numId w:val="23"/>
              </w:numPr>
              <w:rPr>
                <w:i/>
                <w:iCs/>
                <w:szCs w:val="20"/>
              </w:rPr>
            </w:pPr>
            <w:r w:rsidRPr="00B36BE9">
              <w:rPr>
                <w:rFonts w:eastAsiaTheme="minorEastAsia"/>
                <w:bCs/>
                <w:i/>
                <w:noProof/>
                <w:szCs w:val="20"/>
              </w:rPr>
              <w:t>Larger bandwith of interference signals is one of the reasons for the degradation</w:t>
            </w:r>
          </w:p>
        </w:tc>
      </w:tr>
      <w:tr w:rsidR="00667A1A" w:rsidRPr="001820A8" w14:paraId="29792F42"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5BE8C36" w14:textId="04376971" w:rsidR="00667A1A" w:rsidRPr="00B25C51" w:rsidRDefault="00667A1A" w:rsidP="00667A1A">
            <w:pPr>
              <w:jc w:val="center"/>
              <w:rPr>
                <w:lang w:eastAsia="zh-CN"/>
              </w:rPr>
            </w:pPr>
            <w:r w:rsidRPr="008358B7">
              <w:rPr>
                <w:lang w:eastAsia="zh-CN"/>
              </w:rPr>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1A3C8F3F" w14:textId="77777777" w:rsidR="00667A1A" w:rsidRDefault="00667A1A" w:rsidP="00667A1A">
            <w:pPr>
              <w:spacing w:afterLines="50" w:after="120"/>
              <w:rPr>
                <w:i/>
                <w:iCs/>
                <w:szCs w:val="16"/>
                <w:lang w:val="en-GB" w:eastAsia="ko-KR"/>
              </w:rPr>
            </w:pPr>
            <w:r w:rsidRPr="00944CFC">
              <w:rPr>
                <w:b/>
                <w:i/>
                <w:iCs/>
                <w:szCs w:val="16"/>
                <w:u w:val="single"/>
                <w:lang w:val="en-GB" w:eastAsia="ko-KR"/>
              </w:rPr>
              <w:t>Proposal 6:</w:t>
            </w:r>
            <w:r w:rsidRPr="00944CFC">
              <w:rPr>
                <w:b/>
                <w:i/>
                <w:iCs/>
                <w:szCs w:val="16"/>
                <w:lang w:val="en-GB" w:eastAsia="ko-KR"/>
              </w:rPr>
              <w:t xml:space="preserve"> </w:t>
            </w:r>
            <w:r w:rsidRPr="00944CFC">
              <w:rPr>
                <w:i/>
                <w:iCs/>
                <w:szCs w:val="16"/>
                <w:lang w:val="en-GB" w:eastAsia="ko-KR"/>
              </w:rPr>
              <w:t xml:space="preserve">Support SLS as main tool for the evaluation of </w:t>
            </w:r>
            <w:proofErr w:type="spellStart"/>
            <w:r w:rsidRPr="00944CFC">
              <w:rPr>
                <w:i/>
                <w:iCs/>
                <w:szCs w:val="16"/>
                <w:lang w:val="en-GB" w:eastAsia="ko-KR"/>
              </w:rPr>
              <w:t>subband</w:t>
            </w:r>
            <w:proofErr w:type="spellEnd"/>
            <w:r w:rsidRPr="00944CFC">
              <w:rPr>
                <w:i/>
                <w:iCs/>
                <w:szCs w:val="16"/>
                <w:lang w:val="en-GB" w:eastAsia="ko-KR"/>
              </w:rPr>
              <w:t xml:space="preserve"> full duplex study. </w:t>
            </w:r>
          </w:p>
          <w:p w14:paraId="0135B370" w14:textId="77777777" w:rsidR="00590DC5" w:rsidRPr="007302FC" w:rsidRDefault="00590DC5" w:rsidP="00590DC5">
            <w:pPr>
              <w:rPr>
                <w:i/>
                <w:color w:val="FF0000"/>
                <w:lang w:val="en-GB" w:eastAsia="zh-CN"/>
              </w:rPr>
            </w:pPr>
            <w:r w:rsidRPr="007302FC">
              <w:rPr>
                <w:b/>
                <w:i/>
                <w:iCs/>
                <w:szCs w:val="16"/>
                <w:u w:val="single"/>
                <w:lang w:val="en-GB" w:eastAsia="ko-KR"/>
              </w:rPr>
              <w:t>Proposal 27:</w:t>
            </w:r>
            <w:r w:rsidRPr="007302FC">
              <w:rPr>
                <w:i/>
                <w:iCs/>
                <w:szCs w:val="16"/>
                <w:lang w:val="en-GB" w:eastAsia="ko-KR"/>
              </w:rPr>
              <w:t xml:space="preserve"> </w:t>
            </w:r>
            <w:r w:rsidRPr="007302FC">
              <w:rPr>
                <w:i/>
                <w:lang w:eastAsia="zh-CN"/>
              </w:rPr>
              <w:t xml:space="preserve">RAN 1 shall consider simulation parameters </w:t>
            </w:r>
            <w:r>
              <w:rPr>
                <w:rFonts w:hint="eastAsia"/>
                <w:i/>
                <w:lang w:eastAsia="zh-CN"/>
              </w:rPr>
              <w:t>Ta</w:t>
            </w:r>
            <w:r>
              <w:rPr>
                <w:i/>
                <w:lang w:eastAsia="zh-CN"/>
              </w:rPr>
              <w:t>ble 6</w:t>
            </w:r>
            <w:r w:rsidRPr="007302FC">
              <w:rPr>
                <w:i/>
                <w:lang w:val="en-GB" w:eastAsia="zh-CN"/>
              </w:rPr>
              <w:t xml:space="preserve"> </w:t>
            </w:r>
            <w:r w:rsidRPr="007302FC">
              <w:rPr>
                <w:i/>
                <w:lang w:eastAsia="zh-CN"/>
              </w:rPr>
              <w:t>FR1 evaluation on Dynamic/flexible TDD</w:t>
            </w:r>
          </w:p>
          <w:p w14:paraId="7A15981B" w14:textId="04318D48" w:rsidR="00590DC5" w:rsidRPr="001D7A69" w:rsidRDefault="00590DC5" w:rsidP="00590DC5">
            <w:pPr>
              <w:spacing w:afterLines="50" w:after="120"/>
              <w:rPr>
                <w:rFonts w:eastAsia="Yu Mincho"/>
                <w:b/>
                <w:i/>
                <w:u w:val="single"/>
              </w:rPr>
            </w:pPr>
            <w:r w:rsidRPr="007302FC">
              <w:rPr>
                <w:b/>
                <w:i/>
                <w:iCs/>
                <w:szCs w:val="16"/>
                <w:u w:val="single"/>
                <w:lang w:val="en-GB" w:eastAsia="ko-KR"/>
              </w:rPr>
              <w:t>Proposal 28:</w:t>
            </w:r>
            <w:r w:rsidRPr="007302FC">
              <w:rPr>
                <w:i/>
                <w:iCs/>
                <w:szCs w:val="16"/>
                <w:u w:val="single"/>
                <w:lang w:val="en-GB" w:eastAsia="ko-KR"/>
              </w:rPr>
              <w:t xml:space="preserve"> </w:t>
            </w:r>
            <w:r w:rsidRPr="007302FC">
              <w:rPr>
                <w:i/>
                <w:lang w:eastAsia="zh-CN"/>
              </w:rPr>
              <w:t xml:space="preserve">RAN 1 shall consider simulation parameters in Tables 1, 3, and 7 for FR2 dynamic/flexible TDD evaluation. </w:t>
            </w:r>
            <w:r w:rsidRPr="007302FC">
              <w:rPr>
                <w:i/>
                <w:color w:val="000000" w:themeColor="text1"/>
                <w:lang w:eastAsia="zh-CN"/>
              </w:rPr>
              <w:t xml:space="preserve">The bandwidth configuration </w:t>
            </w:r>
            <w:r w:rsidRPr="007302FC">
              <w:rPr>
                <w:i/>
                <w:color w:val="000000" w:themeColor="text1"/>
                <w:lang w:val="en-GB" w:eastAsia="zh-CN"/>
              </w:rPr>
              <w:t>dynamic/flexible TDD evaluation</w:t>
            </w:r>
            <w:r w:rsidRPr="007302FC">
              <w:rPr>
                <w:i/>
                <w:color w:val="000000" w:themeColor="text1"/>
                <w:lang w:eastAsia="zh-CN"/>
              </w:rPr>
              <w:t xml:space="preserve"> could be either all for DL or all for UL at least for FR2.</w:t>
            </w:r>
          </w:p>
        </w:tc>
      </w:tr>
      <w:tr w:rsidR="002A2622" w:rsidRPr="001820A8" w14:paraId="73B13291"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D48DAC5" w14:textId="23297035" w:rsidR="002A2622" w:rsidRPr="008358B7" w:rsidRDefault="002A2622" w:rsidP="00667A1A">
            <w:pPr>
              <w:jc w:val="center"/>
              <w:rPr>
                <w:lang w:eastAsia="zh-CN"/>
              </w:rPr>
            </w:pPr>
            <w:r>
              <w:rPr>
                <w:rFonts w:hint="eastAsia"/>
                <w:lang w:eastAsia="zh-CN"/>
              </w:rPr>
              <w:t>C</w:t>
            </w:r>
            <w:r>
              <w:rPr>
                <w:lang w:eastAsia="zh-CN"/>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07C25BC7" w14:textId="77777777" w:rsidR="002A2622" w:rsidRPr="00E65A54" w:rsidRDefault="002A2622" w:rsidP="002A2622">
            <w:pPr>
              <w:pStyle w:val="BodyText"/>
              <w:spacing w:after="156"/>
              <w:rPr>
                <w:rFonts w:eastAsiaTheme="minorEastAsia"/>
                <w:i/>
                <w:lang w:val="x-none"/>
              </w:rPr>
            </w:pPr>
            <w:r w:rsidRPr="00E65A54">
              <w:rPr>
                <w:rFonts w:eastAsiaTheme="minorEastAsia"/>
                <w:b/>
                <w:i/>
                <w:u w:val="single"/>
                <w:lang w:val="x-none" w:eastAsia="zh-CN"/>
              </w:rPr>
              <w:t>Proposal 3:</w:t>
            </w:r>
            <w:r w:rsidRPr="00E65A54">
              <w:rPr>
                <w:rFonts w:eastAsiaTheme="minorEastAsia"/>
                <w:i/>
                <w:lang w:val="x-none" w:eastAsia="zh-CN"/>
              </w:rPr>
              <w:t xml:space="preserve"> System-level evaluation is used for Rel-18 SBFD and flexible/dynamic TDD evaluation. </w:t>
            </w:r>
          </w:p>
          <w:p w14:paraId="5E6A86B2" w14:textId="77777777" w:rsidR="002A2622" w:rsidRDefault="002A2622" w:rsidP="000028FE">
            <w:pPr>
              <w:pStyle w:val="BodyText"/>
              <w:rPr>
                <w:i/>
                <w:color w:val="000000"/>
                <w:lang w:eastAsia="zh-CN"/>
              </w:rPr>
            </w:pPr>
            <w:r w:rsidRPr="00C91D03">
              <w:rPr>
                <w:b/>
                <w:i/>
                <w:color w:val="000000"/>
                <w:u w:val="single"/>
                <w:lang w:eastAsia="zh-CN"/>
              </w:rPr>
              <w:t>Proposal</w:t>
            </w:r>
            <w:r w:rsidRPr="00C91D03">
              <w:rPr>
                <w:rFonts w:hint="eastAsia"/>
                <w:b/>
                <w:i/>
                <w:color w:val="000000"/>
                <w:u w:val="single"/>
                <w:lang w:eastAsia="zh-CN"/>
              </w:rPr>
              <w:t xml:space="preserve"> 9:</w:t>
            </w:r>
            <w:r w:rsidRPr="00C91D03">
              <w:rPr>
                <w:rFonts w:hint="eastAsia"/>
                <w:i/>
                <w:color w:val="000000"/>
                <w:lang w:eastAsia="zh-CN"/>
              </w:rPr>
              <w:t xml:space="preserve"> Perform system platform calibration for SBFD evaluation with SINR CDF.</w:t>
            </w:r>
          </w:p>
          <w:p w14:paraId="4EFDA509" w14:textId="37BE437D" w:rsidR="00EE6536" w:rsidRPr="000028FE" w:rsidRDefault="00EE6536" w:rsidP="000028FE">
            <w:pPr>
              <w:pStyle w:val="BodyText"/>
              <w:rPr>
                <w:i/>
                <w:color w:val="000000"/>
                <w:lang w:eastAsia="zh-CN"/>
              </w:rPr>
            </w:pPr>
            <w:r w:rsidRPr="00C91D03">
              <w:rPr>
                <w:b/>
                <w:i/>
                <w:color w:val="000000"/>
                <w:u w:val="single"/>
                <w:lang w:eastAsia="zh-CN"/>
              </w:rPr>
              <w:t>P</w:t>
            </w:r>
            <w:r w:rsidRPr="00C91D03">
              <w:rPr>
                <w:rFonts w:hint="eastAsia"/>
                <w:b/>
                <w:i/>
                <w:color w:val="000000"/>
                <w:u w:val="single"/>
                <w:lang w:eastAsia="zh-CN"/>
              </w:rPr>
              <w:t>roposal 13:</w:t>
            </w:r>
            <w:r w:rsidRPr="00C91D03">
              <w:rPr>
                <w:rFonts w:hint="eastAsia"/>
                <w:i/>
                <w:color w:val="000000"/>
                <w:lang w:eastAsia="zh-CN"/>
              </w:rPr>
              <w:t xml:space="preserve"> Co-channel </w:t>
            </w:r>
            <w:r w:rsidRPr="00C91D03">
              <w:rPr>
                <w:i/>
                <w:color w:val="000000"/>
                <w:lang w:eastAsia="zh-CN"/>
              </w:rPr>
              <w:t xml:space="preserve">co-existing </w:t>
            </w:r>
            <w:r w:rsidRPr="00C91D03">
              <w:rPr>
                <w:rFonts w:hint="eastAsia"/>
                <w:i/>
                <w:color w:val="000000"/>
                <w:lang w:eastAsia="zh-CN"/>
              </w:rPr>
              <w:t xml:space="preserve">of </w:t>
            </w:r>
            <w:r w:rsidRPr="00C91D03">
              <w:rPr>
                <w:i/>
                <w:color w:val="000000"/>
                <w:lang w:eastAsia="zh-CN"/>
              </w:rPr>
              <w:t xml:space="preserve">SBFD with </w:t>
            </w:r>
            <w:r w:rsidRPr="00C91D03">
              <w:rPr>
                <w:rFonts w:hint="eastAsia"/>
                <w:i/>
                <w:color w:val="000000"/>
                <w:lang w:eastAsia="zh-CN"/>
              </w:rPr>
              <w:t xml:space="preserve">legacy </w:t>
            </w:r>
            <w:r w:rsidRPr="00C91D03">
              <w:rPr>
                <w:i/>
                <w:color w:val="000000"/>
                <w:lang w:eastAsia="zh-CN"/>
              </w:rPr>
              <w:t>TDD</w:t>
            </w:r>
            <w:r w:rsidRPr="00C91D03">
              <w:rPr>
                <w:rFonts w:hint="eastAsia"/>
                <w:i/>
                <w:color w:val="000000"/>
                <w:lang w:eastAsia="zh-CN"/>
              </w:rPr>
              <w:t xml:space="preserve"> is studied in RAN1 and </w:t>
            </w:r>
            <w:r w:rsidRPr="00C91D03">
              <w:rPr>
                <w:i/>
                <w:color w:val="000000"/>
                <w:lang w:eastAsia="zh-CN"/>
              </w:rPr>
              <w:t>adjacent channel co-existence</w:t>
            </w:r>
            <w:r w:rsidRPr="00C91D03">
              <w:rPr>
                <w:rFonts w:hint="eastAsia"/>
                <w:i/>
                <w:color w:val="000000"/>
                <w:lang w:eastAsia="zh-CN"/>
              </w:rPr>
              <w:t xml:space="preserve"> is led by RAN4.</w:t>
            </w:r>
          </w:p>
        </w:tc>
      </w:tr>
      <w:tr w:rsidR="00FA3CD3" w:rsidRPr="001820A8" w14:paraId="6A0230F4"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5FA33CF" w14:textId="5E5218FE" w:rsidR="00FA3CD3" w:rsidRDefault="00FA3CD3" w:rsidP="00FA3CD3">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0E959F1E" w14:textId="77777777" w:rsidR="00FA3CD3" w:rsidRPr="008017F1" w:rsidRDefault="00FA3CD3" w:rsidP="00FA3CD3">
            <w:pPr>
              <w:rPr>
                <w:rFonts w:eastAsiaTheme="minorEastAsia"/>
                <w:i/>
                <w:iCs/>
                <w:lang w:eastAsia="zh-CN"/>
              </w:rPr>
            </w:pPr>
            <w:r w:rsidRPr="008017F1">
              <w:rPr>
                <w:b/>
                <w:i/>
                <w:u w:val="single"/>
              </w:rPr>
              <w:t>Proposal 3:</w:t>
            </w:r>
            <w:r w:rsidRPr="008017F1">
              <w:rPr>
                <w:rFonts w:eastAsiaTheme="minorEastAsia"/>
                <w:b/>
                <w:i/>
                <w:u w:val="single"/>
                <w:lang w:eastAsia="zh-CN"/>
              </w:rPr>
              <w:t xml:space="preserve"> </w:t>
            </w:r>
            <w:r w:rsidRPr="008017F1">
              <w:rPr>
                <w:rFonts w:eastAsiaTheme="minorEastAsia"/>
                <w:i/>
                <w:iCs/>
                <w:lang w:eastAsia="zh-CN"/>
              </w:rPr>
              <w:t>No calibration phase is needed for the evaluation of dynamic/flexible TDD.</w:t>
            </w:r>
          </w:p>
          <w:p w14:paraId="1D060962" w14:textId="77777777" w:rsidR="00FA3CD3" w:rsidRPr="008017F1" w:rsidRDefault="00FA3CD3" w:rsidP="00FA3CD3">
            <w:pPr>
              <w:rPr>
                <w:rFonts w:eastAsiaTheme="minorEastAsia"/>
                <w:i/>
                <w:lang w:eastAsia="zh-CN"/>
              </w:rPr>
            </w:pPr>
            <w:r w:rsidRPr="008017F1">
              <w:rPr>
                <w:b/>
                <w:i/>
                <w:u w:val="single"/>
              </w:rPr>
              <w:t>Proposal 4:</w:t>
            </w:r>
            <w:r w:rsidRPr="008017F1">
              <w:rPr>
                <w:rFonts w:eastAsiaTheme="minorEastAsia"/>
                <w:b/>
                <w:i/>
                <w:u w:val="single"/>
                <w:lang w:eastAsia="zh-CN"/>
              </w:rPr>
              <w:t xml:space="preserve"> </w:t>
            </w:r>
            <w:r w:rsidRPr="008017F1">
              <w:rPr>
                <w:rFonts w:eastAsiaTheme="minorEastAsia"/>
                <w:i/>
                <w:lang w:eastAsia="zh-CN"/>
              </w:rPr>
              <w:t>Regarding the evaluation work of SBFD, if majority think it is necessary to have a calibration phase before performance evaluation, the following can be considered:</w:t>
            </w:r>
          </w:p>
          <w:p w14:paraId="0BA2B305" w14:textId="77777777" w:rsidR="00FA3CD3" w:rsidRPr="008017F1" w:rsidRDefault="00FA3CD3" w:rsidP="00FA3CD3">
            <w:pPr>
              <w:pStyle w:val="ListParagraph"/>
              <w:numPr>
                <w:ilvl w:val="0"/>
                <w:numId w:val="23"/>
              </w:numPr>
              <w:rPr>
                <w:rFonts w:eastAsiaTheme="minorEastAsia"/>
                <w:i/>
                <w:lang w:eastAsia="zh-CN"/>
              </w:rPr>
            </w:pPr>
            <w:r w:rsidRPr="008017F1">
              <w:rPr>
                <w:rFonts w:eastAsiaTheme="minorEastAsia"/>
                <w:i/>
                <w:lang w:eastAsia="zh-CN"/>
              </w:rPr>
              <w:t xml:space="preserve">Phase-1: Conduct calibration based on RAN1’s assumption on the interference modelling for self-interference, </w:t>
            </w:r>
            <w:proofErr w:type="spellStart"/>
            <w:r w:rsidRPr="008017F1">
              <w:rPr>
                <w:rFonts w:eastAsiaTheme="minorEastAsia"/>
                <w:i/>
                <w:lang w:eastAsia="zh-CN"/>
              </w:rPr>
              <w:t>gNB-gNB</w:t>
            </w:r>
            <w:proofErr w:type="spellEnd"/>
            <w:r w:rsidRPr="008017F1">
              <w:rPr>
                <w:rFonts w:eastAsiaTheme="minorEastAsia"/>
                <w:i/>
                <w:lang w:eastAsia="zh-CN"/>
              </w:rPr>
              <w:t xml:space="preserve"> and UE-UE inter-</w:t>
            </w:r>
            <w:proofErr w:type="spellStart"/>
            <w:r w:rsidRPr="008017F1">
              <w:rPr>
                <w:rFonts w:eastAsiaTheme="minorEastAsia"/>
                <w:i/>
                <w:lang w:eastAsia="zh-CN"/>
              </w:rPr>
              <w:t>subband</w:t>
            </w:r>
            <w:proofErr w:type="spellEnd"/>
            <w:r w:rsidRPr="008017F1">
              <w:rPr>
                <w:rFonts w:eastAsiaTheme="minorEastAsia"/>
                <w:i/>
                <w:lang w:eastAsia="zh-CN"/>
              </w:rPr>
              <w:t xml:space="preserve"> CLI, </w:t>
            </w:r>
            <w:proofErr w:type="spellStart"/>
            <w:r w:rsidRPr="008017F1">
              <w:rPr>
                <w:rFonts w:eastAsiaTheme="minorEastAsia"/>
                <w:i/>
                <w:lang w:eastAsia="zh-CN"/>
              </w:rPr>
              <w:t>gNB-gNB</w:t>
            </w:r>
            <w:proofErr w:type="spellEnd"/>
            <w:r w:rsidRPr="008017F1">
              <w:rPr>
                <w:rFonts w:eastAsiaTheme="minorEastAsia"/>
                <w:i/>
                <w:lang w:eastAsia="zh-CN"/>
              </w:rPr>
              <w:t xml:space="preserve"> and UE-UE inter-operator (</w:t>
            </w:r>
            <w:proofErr w:type="gramStart"/>
            <w:r w:rsidRPr="008017F1">
              <w:rPr>
                <w:rFonts w:eastAsiaTheme="minorEastAsia"/>
                <w:i/>
                <w:lang w:eastAsia="zh-CN"/>
              </w:rPr>
              <w:t>i.e.</w:t>
            </w:r>
            <w:proofErr w:type="gramEnd"/>
            <w:r w:rsidRPr="008017F1">
              <w:rPr>
                <w:rFonts w:eastAsiaTheme="minorEastAsia"/>
                <w:i/>
                <w:lang w:eastAsia="zh-CN"/>
              </w:rPr>
              <w:t xml:space="preserve"> adjacent-channel) CLI.</w:t>
            </w:r>
          </w:p>
          <w:p w14:paraId="7BBA860D" w14:textId="77777777" w:rsidR="00FA3CD3" w:rsidRPr="008017F1" w:rsidRDefault="00FA3CD3" w:rsidP="00FA3CD3">
            <w:pPr>
              <w:pStyle w:val="ListParagraph"/>
              <w:numPr>
                <w:ilvl w:val="0"/>
                <w:numId w:val="23"/>
              </w:numPr>
              <w:rPr>
                <w:rFonts w:eastAsiaTheme="minorEastAsia"/>
                <w:i/>
                <w:lang w:eastAsia="zh-CN"/>
              </w:rPr>
            </w:pPr>
            <w:r w:rsidRPr="008017F1">
              <w:rPr>
                <w:rFonts w:eastAsiaTheme="minorEastAsia"/>
                <w:i/>
                <w:lang w:eastAsia="zh-CN"/>
              </w:rPr>
              <w:t xml:space="preserve">Phase-2: Conduct performance evaluation based on RAN4’s input on the interference modelling for self-interference, </w:t>
            </w:r>
            <w:proofErr w:type="spellStart"/>
            <w:r w:rsidRPr="008017F1">
              <w:rPr>
                <w:rFonts w:eastAsiaTheme="minorEastAsia"/>
                <w:i/>
                <w:lang w:eastAsia="zh-CN"/>
              </w:rPr>
              <w:t>gNB-gNB</w:t>
            </w:r>
            <w:proofErr w:type="spellEnd"/>
            <w:r w:rsidRPr="008017F1">
              <w:rPr>
                <w:rFonts w:eastAsiaTheme="minorEastAsia"/>
                <w:i/>
                <w:lang w:eastAsia="zh-CN"/>
              </w:rPr>
              <w:t xml:space="preserve"> and UE-UE inter-</w:t>
            </w:r>
            <w:proofErr w:type="spellStart"/>
            <w:r w:rsidRPr="008017F1">
              <w:rPr>
                <w:rFonts w:eastAsiaTheme="minorEastAsia"/>
                <w:i/>
                <w:lang w:eastAsia="zh-CN"/>
              </w:rPr>
              <w:t>subband</w:t>
            </w:r>
            <w:proofErr w:type="spellEnd"/>
            <w:r w:rsidRPr="008017F1">
              <w:rPr>
                <w:rFonts w:eastAsiaTheme="minorEastAsia"/>
                <w:i/>
                <w:lang w:eastAsia="zh-CN"/>
              </w:rPr>
              <w:t xml:space="preserve"> CLI, </w:t>
            </w:r>
            <w:proofErr w:type="spellStart"/>
            <w:r w:rsidRPr="008017F1">
              <w:rPr>
                <w:rFonts w:eastAsiaTheme="minorEastAsia"/>
                <w:i/>
                <w:lang w:eastAsia="zh-CN"/>
              </w:rPr>
              <w:t>gNB-gNB</w:t>
            </w:r>
            <w:proofErr w:type="spellEnd"/>
            <w:r w:rsidRPr="008017F1">
              <w:rPr>
                <w:rFonts w:eastAsiaTheme="minorEastAsia"/>
                <w:i/>
                <w:lang w:eastAsia="zh-CN"/>
              </w:rPr>
              <w:t xml:space="preserve"> and UE-UE inter-operator (</w:t>
            </w:r>
            <w:proofErr w:type="gramStart"/>
            <w:r w:rsidRPr="008017F1">
              <w:rPr>
                <w:rFonts w:eastAsiaTheme="minorEastAsia"/>
                <w:i/>
                <w:lang w:eastAsia="zh-CN"/>
              </w:rPr>
              <w:t>i.e.</w:t>
            </w:r>
            <w:proofErr w:type="gramEnd"/>
            <w:r w:rsidRPr="008017F1">
              <w:rPr>
                <w:rFonts w:eastAsiaTheme="minorEastAsia"/>
                <w:i/>
                <w:lang w:eastAsia="zh-CN"/>
              </w:rPr>
              <w:t xml:space="preserve"> adjacent-channel) CLI.</w:t>
            </w:r>
          </w:p>
          <w:p w14:paraId="3DB5AC9D" w14:textId="77777777" w:rsidR="00FA3CD3" w:rsidRPr="00561BA2" w:rsidRDefault="00FA3CD3" w:rsidP="00FA3CD3">
            <w:pPr>
              <w:rPr>
                <w:i/>
                <w:lang w:eastAsia="zh-CN"/>
              </w:rPr>
            </w:pPr>
            <w:r w:rsidRPr="00561BA2">
              <w:rPr>
                <w:b/>
                <w:i/>
                <w:u w:val="single"/>
              </w:rPr>
              <w:t>Proposal 22:</w:t>
            </w:r>
            <w:r w:rsidRPr="00561BA2">
              <w:rPr>
                <w:i/>
                <w:lang w:eastAsia="zh-CN"/>
              </w:rPr>
              <w:t xml:space="preserve"> One or multiple of the following scenarios can be considered for SBFD calibration:</w:t>
            </w:r>
          </w:p>
          <w:p w14:paraId="7DABE1AB" w14:textId="77777777" w:rsidR="00FA3CD3" w:rsidRPr="00561BA2" w:rsidRDefault="00FA3CD3" w:rsidP="00FA3CD3">
            <w:pPr>
              <w:pStyle w:val="ListParagraph"/>
              <w:numPr>
                <w:ilvl w:val="0"/>
                <w:numId w:val="23"/>
              </w:numPr>
              <w:rPr>
                <w:i/>
                <w:lang w:eastAsia="zh-CN"/>
              </w:rPr>
            </w:pPr>
            <w:r w:rsidRPr="00561BA2">
              <w:rPr>
                <w:i/>
                <w:lang w:eastAsia="zh-CN"/>
              </w:rPr>
              <w:t xml:space="preserve">Scenario A1 (FR1, FR2): Indoor hotspot with common UL/DL </w:t>
            </w:r>
            <w:proofErr w:type="spellStart"/>
            <w:r w:rsidRPr="00561BA2">
              <w:rPr>
                <w:i/>
                <w:lang w:eastAsia="zh-CN"/>
              </w:rPr>
              <w:t>subband</w:t>
            </w:r>
            <w:proofErr w:type="spellEnd"/>
            <w:r w:rsidRPr="00561BA2">
              <w:rPr>
                <w:i/>
                <w:lang w:eastAsia="zh-CN"/>
              </w:rPr>
              <w:t xml:space="preserve"> configuration</w:t>
            </w:r>
          </w:p>
          <w:p w14:paraId="60A3197A" w14:textId="77777777" w:rsidR="00E239A0" w:rsidRPr="00E239A0" w:rsidRDefault="00FA3CD3" w:rsidP="00E239A0">
            <w:pPr>
              <w:pStyle w:val="ListParagraph"/>
              <w:numPr>
                <w:ilvl w:val="0"/>
                <w:numId w:val="23"/>
              </w:numPr>
              <w:rPr>
                <w:rFonts w:eastAsiaTheme="minorEastAsia"/>
                <w:b/>
                <w:i/>
                <w:u w:val="single"/>
                <w:lang w:val="x-none" w:eastAsia="zh-CN"/>
              </w:rPr>
            </w:pPr>
            <w:r w:rsidRPr="00561BA2">
              <w:rPr>
                <w:i/>
                <w:lang w:eastAsia="zh-CN"/>
              </w:rPr>
              <w:t xml:space="preserve">Scenario A2 (FR1, FR2): </w:t>
            </w:r>
            <w:r w:rsidRPr="00561BA2">
              <w:rPr>
                <w:bCs/>
                <w:i/>
                <w:lang w:eastAsia="zh-CN"/>
              </w:rPr>
              <w:t>Urban Micro or Dense Urban micro layer</w:t>
            </w:r>
            <w:r w:rsidRPr="00561BA2">
              <w:rPr>
                <w:i/>
                <w:lang w:eastAsia="zh-CN"/>
              </w:rPr>
              <w:t xml:space="preserve"> with common UL/DL </w:t>
            </w:r>
            <w:proofErr w:type="spellStart"/>
            <w:r w:rsidRPr="00561BA2">
              <w:rPr>
                <w:i/>
                <w:lang w:eastAsia="zh-CN"/>
              </w:rPr>
              <w:t>subband</w:t>
            </w:r>
            <w:proofErr w:type="spellEnd"/>
            <w:r w:rsidRPr="00561BA2">
              <w:rPr>
                <w:i/>
                <w:lang w:eastAsia="zh-CN"/>
              </w:rPr>
              <w:t xml:space="preserve"> configuration</w:t>
            </w:r>
          </w:p>
          <w:p w14:paraId="60B57A35" w14:textId="77777777" w:rsidR="00FA3CD3" w:rsidRPr="00715DD3" w:rsidRDefault="00FA3CD3" w:rsidP="00E239A0">
            <w:pPr>
              <w:pStyle w:val="ListParagraph"/>
              <w:numPr>
                <w:ilvl w:val="0"/>
                <w:numId w:val="23"/>
              </w:numPr>
              <w:rPr>
                <w:rFonts w:eastAsiaTheme="minorEastAsia"/>
                <w:b/>
                <w:i/>
                <w:u w:val="single"/>
                <w:lang w:val="x-none" w:eastAsia="zh-CN"/>
              </w:rPr>
            </w:pPr>
            <w:r w:rsidRPr="00561BA2">
              <w:rPr>
                <w:i/>
                <w:lang w:eastAsia="zh-CN"/>
              </w:rPr>
              <w:t xml:space="preserve">Scenario A3 (FR1): Urban Macro with common UL/DL </w:t>
            </w:r>
            <w:proofErr w:type="spellStart"/>
            <w:r w:rsidRPr="00561BA2">
              <w:rPr>
                <w:i/>
                <w:lang w:eastAsia="zh-CN"/>
              </w:rPr>
              <w:t>subband</w:t>
            </w:r>
            <w:proofErr w:type="spellEnd"/>
            <w:r w:rsidRPr="00561BA2">
              <w:rPr>
                <w:i/>
                <w:lang w:eastAsia="zh-CN"/>
              </w:rPr>
              <w:t xml:space="preserve"> configuration</w:t>
            </w:r>
          </w:p>
          <w:p w14:paraId="0CC072C4" w14:textId="77777777" w:rsidR="00715DD3" w:rsidRPr="00561BA2" w:rsidRDefault="00715DD3" w:rsidP="00715DD3">
            <w:pPr>
              <w:rPr>
                <w:i/>
                <w:lang w:eastAsia="zh-CN"/>
              </w:rPr>
            </w:pPr>
            <w:r w:rsidRPr="00561BA2">
              <w:rPr>
                <w:b/>
                <w:i/>
                <w:u w:val="single"/>
              </w:rPr>
              <w:t>Proposal 23:</w:t>
            </w:r>
            <w:r w:rsidRPr="00561BA2">
              <w:rPr>
                <w:rFonts w:eastAsiaTheme="minorEastAsia"/>
                <w:b/>
                <w:i/>
                <w:u w:val="single"/>
                <w:lang w:eastAsia="zh-CN"/>
              </w:rPr>
              <w:t xml:space="preserve"> </w:t>
            </w:r>
            <w:r w:rsidRPr="00561BA2">
              <w:rPr>
                <w:rFonts w:eastAsiaTheme="minorEastAsia"/>
                <w:i/>
                <w:lang w:eastAsia="zh-CN"/>
              </w:rPr>
              <w:t xml:space="preserve">One or multiple of </w:t>
            </w:r>
            <w:r w:rsidRPr="00561BA2">
              <w:rPr>
                <w:i/>
                <w:lang w:eastAsia="zh-CN"/>
              </w:rPr>
              <w:t>the following metrics can be used for Phase-1 calibration</w:t>
            </w:r>
          </w:p>
          <w:p w14:paraId="4DFF7423" w14:textId="77777777" w:rsidR="00715DD3" w:rsidRPr="00561BA2" w:rsidRDefault="00715DD3" w:rsidP="00715DD3">
            <w:pPr>
              <w:pStyle w:val="ListParagraph"/>
              <w:numPr>
                <w:ilvl w:val="0"/>
                <w:numId w:val="23"/>
              </w:numPr>
              <w:rPr>
                <w:i/>
                <w:lang w:eastAsia="zh-CN"/>
              </w:rPr>
            </w:pPr>
            <w:r w:rsidRPr="00561BA2">
              <w:rPr>
                <w:rFonts w:eastAsia="SimSun"/>
                <w:i/>
                <w:lang w:eastAsia="zh-CN"/>
              </w:rPr>
              <w:t xml:space="preserve">Metric 1: </w:t>
            </w:r>
            <w:r w:rsidRPr="00561BA2">
              <w:rPr>
                <w:i/>
                <w:lang w:eastAsia="zh-CN"/>
              </w:rPr>
              <w:t>CDF of coupling loss (serving cell) from port 0</w:t>
            </w:r>
          </w:p>
          <w:p w14:paraId="5C173FA0" w14:textId="77777777" w:rsidR="00715DD3" w:rsidRPr="00561BA2" w:rsidRDefault="00715DD3" w:rsidP="00715DD3">
            <w:pPr>
              <w:pStyle w:val="ListParagraph"/>
              <w:numPr>
                <w:ilvl w:val="0"/>
                <w:numId w:val="23"/>
              </w:numPr>
              <w:rPr>
                <w:i/>
                <w:lang w:eastAsia="zh-CN"/>
              </w:rPr>
            </w:pPr>
            <w:r w:rsidRPr="00561BA2">
              <w:rPr>
                <w:i/>
                <w:lang w:eastAsia="zh-CN"/>
              </w:rPr>
              <w:t xml:space="preserve">Metric 2: CDF of DL wideband SINR considering legacy </w:t>
            </w:r>
            <w:proofErr w:type="spellStart"/>
            <w:r w:rsidRPr="00561BA2">
              <w:rPr>
                <w:i/>
                <w:lang w:eastAsia="zh-CN"/>
              </w:rPr>
              <w:t>gNB</w:t>
            </w:r>
            <w:proofErr w:type="spellEnd"/>
            <w:r w:rsidRPr="00561BA2">
              <w:rPr>
                <w:i/>
                <w:lang w:eastAsia="zh-CN"/>
              </w:rPr>
              <w:t>-UE interference only</w:t>
            </w:r>
          </w:p>
          <w:p w14:paraId="02F0BFF6" w14:textId="77777777" w:rsidR="00715DD3" w:rsidRPr="00561BA2" w:rsidRDefault="00715DD3" w:rsidP="00715DD3">
            <w:pPr>
              <w:pStyle w:val="ListParagraph"/>
              <w:numPr>
                <w:ilvl w:val="0"/>
                <w:numId w:val="23"/>
              </w:numPr>
              <w:rPr>
                <w:i/>
                <w:lang w:eastAsia="zh-CN"/>
              </w:rPr>
            </w:pPr>
            <w:r w:rsidRPr="00561BA2">
              <w:rPr>
                <w:i/>
                <w:lang w:eastAsia="zh-CN"/>
              </w:rPr>
              <w:t xml:space="preserve">Metric 3: CDF of SBFD DL SINR before receiver considering legacy </w:t>
            </w:r>
            <w:proofErr w:type="spellStart"/>
            <w:r w:rsidRPr="00561BA2">
              <w:rPr>
                <w:i/>
                <w:lang w:eastAsia="zh-CN"/>
              </w:rPr>
              <w:t>gNB</w:t>
            </w:r>
            <w:proofErr w:type="spellEnd"/>
            <w:r w:rsidRPr="00561BA2">
              <w:rPr>
                <w:i/>
                <w:lang w:eastAsia="zh-CN"/>
              </w:rPr>
              <w:t>-UE interference and co-channel UE-UE inter-</w:t>
            </w:r>
            <w:proofErr w:type="spellStart"/>
            <w:r w:rsidRPr="00561BA2">
              <w:rPr>
                <w:i/>
                <w:lang w:eastAsia="zh-CN"/>
              </w:rPr>
              <w:t>subband</w:t>
            </w:r>
            <w:proofErr w:type="spellEnd"/>
            <w:r w:rsidRPr="00561BA2">
              <w:rPr>
                <w:i/>
                <w:lang w:eastAsia="zh-CN"/>
              </w:rPr>
              <w:t xml:space="preserve"> CLI</w:t>
            </w:r>
          </w:p>
          <w:p w14:paraId="6900E3E2" w14:textId="77777777" w:rsidR="00715DD3" w:rsidRPr="00561BA2" w:rsidRDefault="00715DD3" w:rsidP="00715DD3">
            <w:pPr>
              <w:pStyle w:val="ListParagraph"/>
              <w:numPr>
                <w:ilvl w:val="0"/>
                <w:numId w:val="23"/>
              </w:numPr>
              <w:rPr>
                <w:i/>
                <w:lang w:eastAsia="zh-CN"/>
              </w:rPr>
            </w:pPr>
            <w:r w:rsidRPr="00561BA2">
              <w:rPr>
                <w:i/>
                <w:lang w:eastAsia="zh-CN"/>
              </w:rPr>
              <w:t>Metric 4: CDF of legacy UL SINR before receiver considering legacy UE-</w:t>
            </w:r>
            <w:proofErr w:type="spellStart"/>
            <w:r w:rsidRPr="00561BA2">
              <w:rPr>
                <w:i/>
                <w:lang w:eastAsia="zh-CN"/>
              </w:rPr>
              <w:t>gNB</w:t>
            </w:r>
            <w:proofErr w:type="spellEnd"/>
            <w:r w:rsidRPr="00561BA2">
              <w:rPr>
                <w:i/>
                <w:lang w:eastAsia="zh-CN"/>
              </w:rPr>
              <w:t xml:space="preserve"> interference only</w:t>
            </w:r>
          </w:p>
          <w:p w14:paraId="623332B0" w14:textId="77777777" w:rsidR="00715DD3" w:rsidRPr="00561BA2" w:rsidRDefault="00715DD3" w:rsidP="00715DD3">
            <w:pPr>
              <w:pStyle w:val="ListParagraph"/>
              <w:numPr>
                <w:ilvl w:val="0"/>
                <w:numId w:val="23"/>
              </w:numPr>
              <w:rPr>
                <w:i/>
                <w:lang w:eastAsia="zh-CN"/>
              </w:rPr>
            </w:pPr>
            <w:r w:rsidRPr="00561BA2">
              <w:rPr>
                <w:i/>
                <w:lang w:eastAsia="zh-CN"/>
              </w:rPr>
              <w:lastRenderedPageBreak/>
              <w:t>Metric 5: CDF of SBFD UL SINR before receiver considering legacy UE-</w:t>
            </w:r>
            <w:proofErr w:type="spellStart"/>
            <w:r w:rsidRPr="00561BA2">
              <w:rPr>
                <w:i/>
                <w:lang w:eastAsia="zh-CN"/>
              </w:rPr>
              <w:t>gNB</w:t>
            </w:r>
            <w:proofErr w:type="spellEnd"/>
            <w:r w:rsidRPr="00561BA2">
              <w:rPr>
                <w:i/>
                <w:lang w:eastAsia="zh-CN"/>
              </w:rPr>
              <w:t xml:space="preserve"> interference, self-interference and co-channel </w:t>
            </w:r>
            <w:proofErr w:type="spellStart"/>
            <w:r w:rsidRPr="00561BA2">
              <w:rPr>
                <w:i/>
                <w:lang w:eastAsia="zh-CN"/>
              </w:rPr>
              <w:t>gNB-gNB</w:t>
            </w:r>
            <w:proofErr w:type="spellEnd"/>
            <w:r w:rsidRPr="00561BA2">
              <w:rPr>
                <w:i/>
                <w:lang w:eastAsia="zh-CN"/>
              </w:rPr>
              <w:t xml:space="preserve"> inter-</w:t>
            </w:r>
            <w:proofErr w:type="spellStart"/>
            <w:r w:rsidRPr="00561BA2">
              <w:rPr>
                <w:i/>
                <w:lang w:eastAsia="zh-CN"/>
              </w:rPr>
              <w:t>subband</w:t>
            </w:r>
            <w:proofErr w:type="spellEnd"/>
            <w:r w:rsidRPr="00561BA2">
              <w:rPr>
                <w:i/>
                <w:lang w:eastAsia="zh-CN"/>
              </w:rPr>
              <w:t xml:space="preserve"> CLI</w:t>
            </w:r>
          </w:p>
          <w:p w14:paraId="612C75C2" w14:textId="77777777" w:rsidR="00715DD3" w:rsidRPr="00561BA2" w:rsidRDefault="00715DD3" w:rsidP="00715DD3">
            <w:pPr>
              <w:pStyle w:val="ListParagraph"/>
              <w:numPr>
                <w:ilvl w:val="0"/>
                <w:numId w:val="23"/>
              </w:numPr>
              <w:rPr>
                <w:i/>
                <w:lang w:eastAsia="zh-CN"/>
              </w:rPr>
            </w:pPr>
            <w:r w:rsidRPr="00561BA2">
              <w:rPr>
                <w:rFonts w:hint="eastAsia"/>
                <w:i/>
                <w:lang w:eastAsia="zh-CN"/>
              </w:rPr>
              <w:t>F</w:t>
            </w:r>
            <w:r w:rsidRPr="00561BA2">
              <w:rPr>
                <w:i/>
                <w:lang w:eastAsia="zh-CN"/>
              </w:rPr>
              <w:t>FS: definition of the above metrics</w:t>
            </w:r>
          </w:p>
          <w:p w14:paraId="1AA29386" w14:textId="01AE7BEE" w:rsidR="00715DD3" w:rsidRPr="00715DD3" w:rsidRDefault="00715DD3" w:rsidP="00715DD3">
            <w:pPr>
              <w:rPr>
                <w:rFonts w:eastAsiaTheme="minorEastAsia"/>
                <w:b/>
                <w:i/>
                <w:u w:val="single"/>
                <w:lang w:val="x-none" w:eastAsia="zh-CN"/>
              </w:rPr>
            </w:pPr>
            <w:r w:rsidRPr="00376CEE">
              <w:rPr>
                <w:b/>
                <w:i/>
                <w:u w:val="single"/>
              </w:rPr>
              <w:t>Proposal 24</w:t>
            </w:r>
            <w:r w:rsidRPr="00376CEE">
              <w:rPr>
                <w:b/>
                <w:i/>
              </w:rPr>
              <w:t>:</w:t>
            </w:r>
            <w:r w:rsidRPr="00376CEE">
              <w:rPr>
                <w:rFonts w:eastAsiaTheme="minorEastAsia"/>
                <w:b/>
                <w:i/>
                <w:lang w:eastAsia="zh-CN"/>
              </w:rPr>
              <w:t xml:space="preserve"> </w:t>
            </w:r>
            <w:r w:rsidRPr="00376CEE">
              <w:rPr>
                <w:bCs/>
                <w:i/>
                <w:lang w:eastAsia="zh-CN"/>
              </w:rPr>
              <w:t>Scenario specific parameters as shown in Table 12 can be considered as a starting point for Phase-1 calibration.</w:t>
            </w:r>
          </w:p>
        </w:tc>
      </w:tr>
      <w:tr w:rsidR="00590DC5" w:rsidRPr="001820A8" w14:paraId="59FF2378"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082AC07D" w14:textId="4029AEE8" w:rsidR="00590DC5" w:rsidRDefault="00590DC5" w:rsidP="00590DC5">
            <w:pPr>
              <w:jc w:val="center"/>
              <w:rPr>
                <w:lang w:eastAsia="zh-CN"/>
              </w:rPr>
            </w:pPr>
            <w:r w:rsidRPr="00CB59F4">
              <w:rPr>
                <w:lang w:eastAsia="zh-CN"/>
              </w:rPr>
              <w:lastRenderedPageBreak/>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A27C297" w14:textId="77777777" w:rsidR="00590DC5" w:rsidRDefault="00590DC5" w:rsidP="00590DC5">
            <w:pPr>
              <w:spacing w:before="72"/>
              <w:rPr>
                <w:i/>
              </w:rPr>
            </w:pPr>
            <w:r w:rsidRPr="00CB59F4">
              <w:rPr>
                <w:b/>
                <w:i/>
                <w:u w:val="single"/>
              </w:rPr>
              <w:t>Proposal 1:</w:t>
            </w:r>
            <w:r w:rsidRPr="007302FC">
              <w:rPr>
                <w:i/>
              </w:rPr>
              <w:t xml:space="preserve"> The system level simulation is used for evaluation on NR duplex evolution.</w:t>
            </w:r>
          </w:p>
          <w:p w14:paraId="0260D933" w14:textId="77777777" w:rsidR="00590DC5" w:rsidRDefault="00590DC5" w:rsidP="00590DC5">
            <w:pPr>
              <w:spacing w:before="72"/>
              <w:rPr>
                <w:i/>
              </w:rPr>
            </w:pPr>
            <w:r w:rsidRPr="007302FC">
              <w:rPr>
                <w:b/>
                <w:i/>
                <w:u w:val="single"/>
              </w:rPr>
              <w:t>Proposal 2:</w:t>
            </w:r>
            <w:r w:rsidRPr="00C33ED9">
              <w:rPr>
                <w:i/>
              </w:rPr>
              <w:t xml:space="preserve"> Simulation assumption on flexible duplex in TR38.802 is used as starting point for evaluation on NR duplex evolution.</w:t>
            </w:r>
          </w:p>
          <w:p w14:paraId="6B2733E7" w14:textId="587931CC" w:rsidR="00590DC5" w:rsidRPr="008017F1" w:rsidRDefault="00590DC5" w:rsidP="00590DC5">
            <w:pPr>
              <w:rPr>
                <w:b/>
                <w:i/>
                <w:u w:val="single"/>
              </w:rPr>
            </w:pPr>
            <w:r w:rsidRPr="007302FC">
              <w:rPr>
                <w:b/>
                <w:i/>
                <w:u w:val="single"/>
                <w:lang w:val="en-GB"/>
              </w:rPr>
              <w:t>Proposal 3:</w:t>
            </w:r>
            <w:r w:rsidRPr="007302FC">
              <w:rPr>
                <w:i/>
                <w:lang w:val="en-GB"/>
              </w:rPr>
              <w:t xml:space="preserve"> Above-mentioned table 1, table 2 and table 2 related Simulation parameters are made as baseline for evaluation on NR duplex evolution.</w:t>
            </w:r>
          </w:p>
        </w:tc>
      </w:tr>
    </w:tbl>
    <w:p w14:paraId="7FA5EE51" w14:textId="77777777" w:rsidR="006A739E" w:rsidRDefault="006A739E" w:rsidP="006A739E">
      <w:pPr>
        <w:rPr>
          <w:lang w:val="en-GB"/>
        </w:rPr>
      </w:pPr>
    </w:p>
    <w:p w14:paraId="1BB4A146" w14:textId="77777777" w:rsidR="006A739E" w:rsidRPr="001820A8" w:rsidRDefault="006A739E" w:rsidP="006A739E">
      <w:pPr>
        <w:pStyle w:val="Heading3"/>
        <w:rPr>
          <w:lang w:eastAsia="zh-CN"/>
        </w:rPr>
      </w:pPr>
      <w:r w:rsidRPr="001820A8">
        <w:rPr>
          <w:lang w:eastAsia="zh-CN"/>
        </w:rPr>
        <w:t>Summary</w:t>
      </w:r>
    </w:p>
    <w:p w14:paraId="7B9BBA0A" w14:textId="77777777" w:rsidR="006A739E" w:rsidRDefault="006A739E" w:rsidP="006A739E">
      <w:pPr>
        <w:rPr>
          <w:lang w:val="en-GB" w:eastAsia="zh-CN"/>
        </w:rPr>
      </w:pPr>
      <w:r>
        <w:rPr>
          <w:lang w:val="en-GB" w:eastAsia="zh-CN"/>
        </w:rPr>
        <w:t xml:space="preserve">The performance metrics for SBFD or dynamic/flexible TDD evaluation are summarized as below: </w:t>
      </w:r>
    </w:p>
    <w:p w14:paraId="203D1A01" w14:textId="77777777" w:rsidR="006A739E" w:rsidRPr="00263CEA" w:rsidRDefault="006A739E" w:rsidP="006A739E">
      <w:pPr>
        <w:pStyle w:val="ListParagraph"/>
        <w:numPr>
          <w:ilvl w:val="0"/>
          <w:numId w:val="23"/>
        </w:numPr>
        <w:rPr>
          <w:lang w:val="en-GB" w:eastAsia="zh-CN"/>
        </w:rPr>
      </w:pPr>
      <w:r w:rsidRPr="00263CEA">
        <w:rPr>
          <w:rFonts w:hint="eastAsia"/>
          <w:color w:val="000000"/>
          <w:lang w:eastAsia="zh-CN"/>
        </w:rPr>
        <w:t>DL/UL UPT</w:t>
      </w:r>
      <w:r>
        <w:rPr>
          <w:color w:val="000000"/>
          <w:lang w:eastAsia="zh-CN"/>
        </w:rPr>
        <w:t xml:space="preserve"> or User</w:t>
      </w:r>
      <w:r w:rsidRPr="005A0E7A">
        <w:rPr>
          <w:color w:val="000000"/>
          <w:lang w:eastAsia="zh-CN"/>
        </w:rPr>
        <w:t xml:space="preserve"> Throughput</w:t>
      </w:r>
    </w:p>
    <w:p w14:paraId="631B6251" w14:textId="77777777" w:rsidR="006A739E" w:rsidRPr="00732C12" w:rsidRDefault="006A739E" w:rsidP="006A739E">
      <w:pPr>
        <w:pStyle w:val="ListParagraph"/>
        <w:numPr>
          <w:ilvl w:val="1"/>
          <w:numId w:val="23"/>
        </w:numPr>
        <w:spacing w:after="120"/>
        <w:rPr>
          <w:i/>
          <w:lang w:val="en-GB" w:eastAsia="zh-CN"/>
        </w:rPr>
      </w:pPr>
      <w:r>
        <w:rPr>
          <w:i/>
          <w:lang w:eastAsia="zh-CN"/>
        </w:rPr>
        <w:t xml:space="preserve">CMCC, </w:t>
      </w:r>
      <w:proofErr w:type="spellStart"/>
      <w:r w:rsidRPr="00732C12">
        <w:rPr>
          <w:i/>
          <w:lang w:eastAsia="zh-CN"/>
        </w:rPr>
        <w:t>Spreadtrum</w:t>
      </w:r>
      <w:proofErr w:type="spellEnd"/>
      <w:r w:rsidRPr="00732C12">
        <w:rPr>
          <w:i/>
          <w:lang w:eastAsia="zh-CN"/>
        </w:rPr>
        <w:t xml:space="preserve">, BUPT, </w:t>
      </w:r>
      <w:r w:rsidRPr="00732C12">
        <w:rPr>
          <w:rFonts w:hint="eastAsia"/>
          <w:i/>
          <w:lang w:eastAsia="zh-CN"/>
        </w:rPr>
        <w:t>C</w:t>
      </w:r>
      <w:r w:rsidRPr="00732C12">
        <w:rPr>
          <w:i/>
          <w:lang w:eastAsia="zh-CN"/>
        </w:rPr>
        <w:t xml:space="preserve">ATT, </w:t>
      </w:r>
      <w:r w:rsidRPr="00732C12">
        <w:rPr>
          <w:rFonts w:eastAsiaTheme="minorEastAsia" w:hint="eastAsia"/>
          <w:i/>
          <w:lang w:eastAsia="zh-CN"/>
        </w:rPr>
        <w:t>v</w:t>
      </w:r>
      <w:r w:rsidRPr="00732C12">
        <w:rPr>
          <w:rFonts w:eastAsiaTheme="minorEastAsia"/>
          <w:i/>
          <w:lang w:eastAsia="zh-CN"/>
        </w:rPr>
        <w:t xml:space="preserve">ivo, </w:t>
      </w:r>
      <w:proofErr w:type="spellStart"/>
      <w:r w:rsidRPr="00732C12">
        <w:rPr>
          <w:rFonts w:hint="eastAsia"/>
          <w:i/>
          <w:lang w:eastAsia="zh-CN"/>
        </w:rPr>
        <w:t>x</w:t>
      </w:r>
      <w:r w:rsidRPr="00732C12">
        <w:rPr>
          <w:i/>
          <w:lang w:eastAsia="zh-CN"/>
        </w:rPr>
        <w:t>iaomi</w:t>
      </w:r>
      <w:proofErr w:type="spellEnd"/>
      <w:r w:rsidRPr="00732C12">
        <w:rPr>
          <w:i/>
          <w:lang w:eastAsia="zh-CN"/>
        </w:rPr>
        <w:t>, Samsung, Intel, Qualcomm</w:t>
      </w:r>
      <w:r>
        <w:rPr>
          <w:i/>
          <w:lang w:eastAsia="zh-CN"/>
        </w:rPr>
        <w:t xml:space="preserve">, </w:t>
      </w:r>
      <w:r w:rsidRPr="00F05C1E">
        <w:rPr>
          <w:i/>
          <w:lang w:eastAsia="zh-CN"/>
        </w:rPr>
        <w:t>Ericsson</w:t>
      </w:r>
      <w:r>
        <w:rPr>
          <w:i/>
          <w:lang w:eastAsia="zh-CN"/>
        </w:rPr>
        <w:t xml:space="preserve">, </w:t>
      </w:r>
      <w:r w:rsidRPr="00F05C1E">
        <w:rPr>
          <w:i/>
          <w:lang w:eastAsia="zh-CN"/>
        </w:rPr>
        <w:t xml:space="preserve">OPPO, </w:t>
      </w:r>
      <w:r w:rsidRPr="00F05C1E">
        <w:rPr>
          <w:rFonts w:hint="eastAsia"/>
          <w:i/>
          <w:lang w:eastAsia="zh-CN"/>
        </w:rPr>
        <w:t>L</w:t>
      </w:r>
      <w:r w:rsidRPr="00F05C1E">
        <w:rPr>
          <w:i/>
          <w:lang w:eastAsia="zh-CN"/>
        </w:rPr>
        <w:t>G</w:t>
      </w:r>
    </w:p>
    <w:p w14:paraId="2C97A1FB" w14:textId="77777777" w:rsidR="006A739E" w:rsidRPr="00263CEA" w:rsidRDefault="006A739E" w:rsidP="006A739E">
      <w:pPr>
        <w:pStyle w:val="ListParagraph"/>
        <w:numPr>
          <w:ilvl w:val="0"/>
          <w:numId w:val="23"/>
        </w:numPr>
        <w:spacing w:after="120"/>
        <w:rPr>
          <w:lang w:eastAsia="zh-CN"/>
        </w:rPr>
      </w:pPr>
      <w:r>
        <w:rPr>
          <w:color w:val="000000"/>
          <w:lang w:eastAsia="zh-CN"/>
        </w:rPr>
        <w:t xml:space="preserve">DL/UL </w:t>
      </w:r>
      <w:r w:rsidRPr="00263CEA">
        <w:rPr>
          <w:color w:val="000000"/>
          <w:lang w:eastAsia="zh-CN"/>
        </w:rPr>
        <w:t>L</w:t>
      </w:r>
      <w:r w:rsidRPr="00263CEA">
        <w:rPr>
          <w:rFonts w:hint="eastAsia"/>
          <w:color w:val="000000"/>
          <w:lang w:eastAsia="zh-CN"/>
        </w:rPr>
        <w:t>atency</w:t>
      </w:r>
    </w:p>
    <w:p w14:paraId="502DEAE1" w14:textId="77777777" w:rsidR="006A739E" w:rsidRPr="00F8193E" w:rsidRDefault="006A739E" w:rsidP="006A739E">
      <w:pPr>
        <w:pStyle w:val="ListParagraph"/>
        <w:numPr>
          <w:ilvl w:val="1"/>
          <w:numId w:val="23"/>
        </w:numPr>
        <w:spacing w:after="120"/>
        <w:rPr>
          <w:i/>
          <w:lang w:eastAsia="zh-CN"/>
        </w:rPr>
      </w:pPr>
      <w:proofErr w:type="spellStart"/>
      <w:r w:rsidRPr="00F8193E">
        <w:rPr>
          <w:i/>
          <w:lang w:eastAsia="zh-CN"/>
        </w:rPr>
        <w:t>Spreadtrum</w:t>
      </w:r>
      <w:proofErr w:type="spellEnd"/>
      <w:r w:rsidRPr="00F8193E">
        <w:rPr>
          <w:i/>
          <w:lang w:eastAsia="zh-CN"/>
        </w:rPr>
        <w:t xml:space="preserve">, BUPT, </w:t>
      </w:r>
      <w:r w:rsidRPr="00F8193E">
        <w:rPr>
          <w:rFonts w:eastAsiaTheme="minorEastAsia" w:hint="eastAsia"/>
          <w:i/>
          <w:lang w:eastAsia="zh-CN"/>
        </w:rPr>
        <w:t>v</w:t>
      </w:r>
      <w:r w:rsidRPr="00F8193E">
        <w:rPr>
          <w:rFonts w:eastAsiaTheme="minorEastAsia"/>
          <w:i/>
          <w:lang w:eastAsia="zh-CN"/>
        </w:rPr>
        <w:t xml:space="preserve">ivo, </w:t>
      </w:r>
      <w:proofErr w:type="spellStart"/>
      <w:r w:rsidRPr="00F8193E">
        <w:rPr>
          <w:rFonts w:hint="eastAsia"/>
          <w:i/>
          <w:lang w:eastAsia="zh-CN"/>
        </w:rPr>
        <w:t>x</w:t>
      </w:r>
      <w:r w:rsidRPr="00F8193E">
        <w:rPr>
          <w:i/>
          <w:lang w:eastAsia="zh-CN"/>
        </w:rPr>
        <w:t>iaomi</w:t>
      </w:r>
      <w:proofErr w:type="spellEnd"/>
      <w:r w:rsidRPr="00F8193E">
        <w:rPr>
          <w:i/>
          <w:lang w:eastAsia="zh-CN"/>
        </w:rPr>
        <w:t xml:space="preserve">, Samsung, </w:t>
      </w:r>
      <w:r w:rsidRPr="00F8193E">
        <w:rPr>
          <w:rFonts w:hint="eastAsia"/>
          <w:i/>
          <w:lang w:eastAsia="zh-CN"/>
        </w:rPr>
        <w:t>L</w:t>
      </w:r>
      <w:r w:rsidRPr="00F8193E">
        <w:rPr>
          <w:i/>
          <w:lang w:eastAsia="zh-CN"/>
        </w:rPr>
        <w:t xml:space="preserve">G, </w:t>
      </w:r>
      <w:proofErr w:type="spellStart"/>
      <w:r w:rsidRPr="00F8193E">
        <w:rPr>
          <w:i/>
          <w:lang w:eastAsia="zh-CN"/>
        </w:rPr>
        <w:t>CEWiT</w:t>
      </w:r>
      <w:proofErr w:type="spellEnd"/>
      <w:r w:rsidRPr="00F8193E">
        <w:rPr>
          <w:i/>
          <w:lang w:eastAsia="zh-CN"/>
        </w:rPr>
        <w:t>, Intel, Qualcomm</w:t>
      </w:r>
    </w:p>
    <w:p w14:paraId="0C98ABA2" w14:textId="362E5609" w:rsidR="006A739E" w:rsidRPr="00263CEA" w:rsidRDefault="006A739E" w:rsidP="006A739E">
      <w:pPr>
        <w:pStyle w:val="ListParagraph"/>
        <w:numPr>
          <w:ilvl w:val="0"/>
          <w:numId w:val="23"/>
        </w:numPr>
        <w:spacing w:after="120"/>
        <w:rPr>
          <w:lang w:eastAsia="zh-CN"/>
        </w:rPr>
      </w:pPr>
      <w:r w:rsidRPr="00263CEA">
        <w:rPr>
          <w:rFonts w:eastAsiaTheme="minorEastAsia"/>
        </w:rPr>
        <w:t>DL/UL</w:t>
      </w:r>
      <w:r w:rsidRPr="00263CEA">
        <w:rPr>
          <w:rFonts w:eastAsiaTheme="minorEastAsia"/>
          <w:iCs/>
          <w:lang w:eastAsia="zh-CN"/>
        </w:rPr>
        <w:t xml:space="preserve"> received SINR</w:t>
      </w:r>
      <w:r w:rsidR="003E2349">
        <w:rPr>
          <w:rFonts w:eastAsiaTheme="minorEastAsia"/>
          <w:iCs/>
          <w:lang w:eastAsia="zh-CN"/>
        </w:rPr>
        <w:t xml:space="preserve"> for calibration</w:t>
      </w:r>
    </w:p>
    <w:p w14:paraId="57FD1CEC" w14:textId="77777777" w:rsidR="006A739E" w:rsidRPr="00BC5F61" w:rsidRDefault="006A739E" w:rsidP="006A739E">
      <w:pPr>
        <w:pStyle w:val="ListParagraph"/>
        <w:numPr>
          <w:ilvl w:val="1"/>
          <w:numId w:val="23"/>
        </w:numPr>
        <w:spacing w:after="120"/>
        <w:rPr>
          <w:i/>
          <w:lang w:eastAsia="zh-CN"/>
        </w:rPr>
      </w:pPr>
      <w:r>
        <w:rPr>
          <w:i/>
          <w:lang w:eastAsia="zh-CN"/>
        </w:rPr>
        <w:t xml:space="preserve">CMCC, </w:t>
      </w:r>
      <w:proofErr w:type="spellStart"/>
      <w:r w:rsidRPr="00BC5F61">
        <w:rPr>
          <w:i/>
          <w:lang w:eastAsia="zh-CN"/>
        </w:rPr>
        <w:t>Spreadtrum</w:t>
      </w:r>
      <w:proofErr w:type="spellEnd"/>
      <w:r w:rsidRPr="00BC5F61">
        <w:rPr>
          <w:i/>
          <w:lang w:eastAsia="zh-CN"/>
        </w:rPr>
        <w:t>, BUPT,</w:t>
      </w:r>
      <w:r w:rsidRPr="00BC5F61">
        <w:rPr>
          <w:rFonts w:eastAsiaTheme="minorEastAsia" w:hint="eastAsia"/>
          <w:i/>
          <w:lang w:eastAsia="zh-CN"/>
        </w:rPr>
        <w:t xml:space="preserve"> v</w:t>
      </w:r>
      <w:r w:rsidRPr="00BC5F61">
        <w:rPr>
          <w:rFonts w:eastAsiaTheme="minorEastAsia"/>
          <w:i/>
          <w:lang w:eastAsia="zh-CN"/>
        </w:rPr>
        <w:t xml:space="preserve">ivo, </w:t>
      </w:r>
      <w:r w:rsidRPr="00BC5F61">
        <w:rPr>
          <w:i/>
          <w:lang w:eastAsia="zh-CN"/>
        </w:rPr>
        <w:t xml:space="preserve">Samsung, OPPO, </w:t>
      </w:r>
      <w:proofErr w:type="spellStart"/>
      <w:r w:rsidRPr="00BC5F61">
        <w:rPr>
          <w:i/>
          <w:lang w:eastAsia="zh-CN"/>
        </w:rPr>
        <w:t>CEWiT</w:t>
      </w:r>
      <w:proofErr w:type="spellEnd"/>
    </w:p>
    <w:p w14:paraId="244B76FB" w14:textId="77777777" w:rsidR="006A739E" w:rsidRPr="00263CEA" w:rsidRDefault="006A739E" w:rsidP="006A739E">
      <w:pPr>
        <w:pStyle w:val="ListParagraph"/>
        <w:numPr>
          <w:ilvl w:val="0"/>
          <w:numId w:val="23"/>
        </w:numPr>
        <w:spacing w:after="120"/>
        <w:rPr>
          <w:lang w:eastAsia="zh-CN"/>
        </w:rPr>
      </w:pPr>
      <w:r w:rsidRPr="00263CEA">
        <w:rPr>
          <w:lang w:eastAsia="zh-CN"/>
        </w:rPr>
        <w:t>Coverage</w:t>
      </w:r>
      <w:r>
        <w:rPr>
          <w:lang w:eastAsia="zh-CN"/>
        </w:rPr>
        <w:t xml:space="preserve">, e.g., </w:t>
      </w:r>
      <w:r w:rsidRPr="00263CEA">
        <w:rPr>
          <w:lang w:eastAsia="zh-CN"/>
        </w:rPr>
        <w:t>MPL</w:t>
      </w:r>
    </w:p>
    <w:p w14:paraId="7E204E93" w14:textId="788AD92B" w:rsidR="006A739E" w:rsidRPr="00B57E99" w:rsidRDefault="006A739E" w:rsidP="006A739E">
      <w:pPr>
        <w:pStyle w:val="ListParagraph"/>
        <w:numPr>
          <w:ilvl w:val="1"/>
          <w:numId w:val="23"/>
        </w:numPr>
        <w:spacing w:after="120"/>
        <w:rPr>
          <w:i/>
          <w:lang w:eastAsia="zh-CN"/>
        </w:rPr>
      </w:pPr>
      <w:proofErr w:type="spellStart"/>
      <w:r w:rsidRPr="00B57E99">
        <w:rPr>
          <w:i/>
          <w:lang w:eastAsia="zh-CN"/>
        </w:rPr>
        <w:t>Spreadtrum</w:t>
      </w:r>
      <w:proofErr w:type="spellEnd"/>
      <w:r w:rsidRPr="00B57E99">
        <w:rPr>
          <w:i/>
          <w:lang w:eastAsia="zh-CN"/>
        </w:rPr>
        <w:t>, Ericsson</w:t>
      </w:r>
    </w:p>
    <w:p w14:paraId="387363F9" w14:textId="77777777" w:rsidR="006A739E" w:rsidRPr="00263CEA" w:rsidRDefault="006A739E" w:rsidP="006A739E">
      <w:pPr>
        <w:pStyle w:val="ListParagraph"/>
        <w:numPr>
          <w:ilvl w:val="0"/>
          <w:numId w:val="23"/>
        </w:numPr>
        <w:rPr>
          <w:lang w:val="en-GB" w:eastAsia="zh-CN"/>
        </w:rPr>
      </w:pPr>
      <w:r w:rsidRPr="00263CEA">
        <w:rPr>
          <w:rFonts w:eastAsiaTheme="minorEastAsia"/>
          <w:iCs/>
          <w:lang w:eastAsia="zh-CN"/>
        </w:rPr>
        <w:t>Resource utilization</w:t>
      </w:r>
    </w:p>
    <w:p w14:paraId="3DCF29FD" w14:textId="77777777" w:rsidR="006A739E" w:rsidRPr="001C625A" w:rsidRDefault="006A739E" w:rsidP="006A739E">
      <w:pPr>
        <w:pStyle w:val="ListParagraph"/>
        <w:numPr>
          <w:ilvl w:val="1"/>
          <w:numId w:val="23"/>
        </w:numPr>
        <w:spacing w:after="120"/>
        <w:rPr>
          <w:i/>
          <w:lang w:val="en-GB" w:eastAsia="zh-CN"/>
        </w:rPr>
      </w:pPr>
      <w:r w:rsidRPr="001C625A">
        <w:rPr>
          <w:rFonts w:eastAsiaTheme="minorEastAsia"/>
          <w:i/>
          <w:lang w:eastAsia="zh-CN"/>
        </w:rPr>
        <w:t xml:space="preserve">vivo, </w:t>
      </w:r>
      <w:r w:rsidRPr="001C625A">
        <w:rPr>
          <w:i/>
          <w:lang w:eastAsia="zh-CN"/>
        </w:rPr>
        <w:t>Ericsson</w:t>
      </w:r>
    </w:p>
    <w:p w14:paraId="4F8AA347" w14:textId="77777777" w:rsidR="006A739E" w:rsidRPr="00263CEA" w:rsidRDefault="006A739E" w:rsidP="006A739E">
      <w:pPr>
        <w:pStyle w:val="ListParagraph"/>
        <w:numPr>
          <w:ilvl w:val="0"/>
          <w:numId w:val="23"/>
        </w:numPr>
        <w:rPr>
          <w:lang w:val="en-GB" w:eastAsia="zh-CN"/>
        </w:rPr>
      </w:pPr>
      <w:r w:rsidRPr="00263CEA">
        <w:rPr>
          <w:lang w:eastAsia="zh-CN"/>
        </w:rPr>
        <w:t>Cell capacity</w:t>
      </w:r>
    </w:p>
    <w:p w14:paraId="14A6C8DE" w14:textId="77777777" w:rsidR="006A739E" w:rsidRPr="00486C44" w:rsidRDefault="006A739E" w:rsidP="006A739E">
      <w:pPr>
        <w:pStyle w:val="ListParagraph"/>
        <w:numPr>
          <w:ilvl w:val="1"/>
          <w:numId w:val="23"/>
        </w:numPr>
        <w:rPr>
          <w:i/>
          <w:lang w:val="en-GB" w:eastAsia="zh-CN"/>
        </w:rPr>
      </w:pPr>
      <w:r w:rsidRPr="00486C44">
        <w:rPr>
          <w:rFonts w:eastAsiaTheme="minorEastAsia"/>
          <w:i/>
          <w:lang w:val="en-GB" w:eastAsia="zh-CN"/>
        </w:rPr>
        <w:t>ZTE</w:t>
      </w:r>
    </w:p>
    <w:p w14:paraId="65AD3781" w14:textId="2F67C65C" w:rsidR="006A739E" w:rsidRDefault="006A739E" w:rsidP="006A739E">
      <w:pPr>
        <w:rPr>
          <w:lang w:eastAsia="zh-CN"/>
        </w:rPr>
      </w:pPr>
      <w:r>
        <w:rPr>
          <w:lang w:eastAsia="zh-CN"/>
        </w:rPr>
        <w:t xml:space="preserve">Regarding performance metrics, moderator suggests </w:t>
      </w:r>
      <w:r w:rsidRPr="00257614">
        <w:rPr>
          <w:b/>
          <w:bCs/>
          <w:lang w:eastAsia="zh-CN"/>
        </w:rPr>
        <w:t xml:space="preserve">Initial proposal </w:t>
      </w:r>
      <w:r w:rsidR="00C836A5" w:rsidRPr="00C836A5">
        <w:rPr>
          <w:b/>
          <w:bCs/>
          <w:lang w:eastAsia="zh-CN"/>
        </w:rPr>
        <w:t>4-1-1</w:t>
      </w:r>
      <w:r w:rsidRPr="00C836A5">
        <w:rPr>
          <w:lang w:eastAsia="zh-CN"/>
        </w:rPr>
        <w:t>.</w:t>
      </w:r>
    </w:p>
    <w:p w14:paraId="413749D9" w14:textId="77777777" w:rsidR="006A739E" w:rsidRDefault="006A739E" w:rsidP="006A739E">
      <w:pPr>
        <w:rPr>
          <w:lang w:eastAsia="zh-CN"/>
        </w:rPr>
      </w:pPr>
    </w:p>
    <w:p w14:paraId="0118D896" w14:textId="77777777" w:rsidR="006A739E" w:rsidRDefault="006A739E" w:rsidP="006A739E">
      <w:pPr>
        <w:rPr>
          <w:lang w:val="en-GB" w:eastAsia="zh-CN"/>
        </w:rPr>
      </w:pPr>
      <w:r>
        <w:rPr>
          <w:rFonts w:hint="eastAsia"/>
          <w:lang w:val="en-GB" w:eastAsia="zh-CN"/>
        </w:rPr>
        <w:t>R</w:t>
      </w:r>
      <w:r>
        <w:rPr>
          <w:lang w:val="en-GB" w:eastAsia="zh-CN"/>
        </w:rPr>
        <w:t>egarding the traffic model, the following are proposed by companies:</w:t>
      </w:r>
    </w:p>
    <w:p w14:paraId="3139A24C" w14:textId="77777777" w:rsidR="006A739E" w:rsidRPr="00AF12B3" w:rsidRDefault="006A739E" w:rsidP="006A739E">
      <w:pPr>
        <w:pStyle w:val="ListParagraph"/>
        <w:numPr>
          <w:ilvl w:val="0"/>
          <w:numId w:val="23"/>
        </w:numPr>
        <w:rPr>
          <w:lang w:val="en-GB" w:eastAsia="zh-CN"/>
        </w:rPr>
      </w:pPr>
      <w:r>
        <w:rPr>
          <w:rFonts w:eastAsiaTheme="minorEastAsia" w:hint="eastAsia"/>
          <w:lang w:val="en-GB" w:eastAsia="zh-CN"/>
        </w:rPr>
        <w:t>F</w:t>
      </w:r>
      <w:r>
        <w:rPr>
          <w:rFonts w:eastAsiaTheme="minorEastAsia"/>
          <w:lang w:val="en-GB" w:eastAsia="zh-CN"/>
        </w:rPr>
        <w:t>TP3</w:t>
      </w:r>
    </w:p>
    <w:p w14:paraId="0B14131B" w14:textId="77777777" w:rsidR="006A739E" w:rsidRPr="008211C7" w:rsidRDefault="006A739E" w:rsidP="006A739E">
      <w:pPr>
        <w:pStyle w:val="ListParagraph"/>
        <w:numPr>
          <w:ilvl w:val="1"/>
          <w:numId w:val="23"/>
        </w:numPr>
        <w:rPr>
          <w:i/>
          <w:lang w:val="en-GB" w:eastAsia="zh-CN"/>
        </w:rPr>
      </w:pPr>
      <w:r w:rsidRPr="008211C7">
        <w:rPr>
          <w:i/>
          <w:lang w:val="en-GB" w:eastAsia="zh-CN"/>
        </w:rPr>
        <w:t>ZTE, vivo, Nokia, CATT, etc.</w:t>
      </w:r>
    </w:p>
    <w:p w14:paraId="1C2DBB74" w14:textId="77777777" w:rsidR="006A739E" w:rsidRDefault="006A739E" w:rsidP="006A739E">
      <w:pPr>
        <w:pStyle w:val="ListParagraph"/>
        <w:numPr>
          <w:ilvl w:val="0"/>
          <w:numId w:val="23"/>
        </w:numPr>
        <w:rPr>
          <w:lang w:val="en-GB" w:eastAsia="zh-CN"/>
        </w:rPr>
      </w:pPr>
      <w:r>
        <w:rPr>
          <w:lang w:val="en-GB" w:eastAsia="zh-CN"/>
        </w:rPr>
        <w:t>XR</w:t>
      </w:r>
    </w:p>
    <w:p w14:paraId="217D1BA9" w14:textId="77777777" w:rsidR="006A739E" w:rsidRPr="008211C7" w:rsidRDefault="006A739E" w:rsidP="006A739E">
      <w:pPr>
        <w:pStyle w:val="ListParagraph"/>
        <w:numPr>
          <w:ilvl w:val="1"/>
          <w:numId w:val="23"/>
        </w:numPr>
        <w:rPr>
          <w:i/>
          <w:lang w:val="en-GB" w:eastAsia="zh-CN"/>
        </w:rPr>
      </w:pPr>
      <w:r w:rsidRPr="008211C7">
        <w:rPr>
          <w:rFonts w:eastAsiaTheme="minorEastAsia" w:hint="eastAsia"/>
          <w:i/>
          <w:lang w:val="en-GB" w:eastAsia="zh-CN"/>
        </w:rPr>
        <w:t>Z</w:t>
      </w:r>
      <w:r w:rsidRPr="008211C7">
        <w:rPr>
          <w:rFonts w:eastAsiaTheme="minorEastAsia"/>
          <w:i/>
          <w:lang w:val="en-GB" w:eastAsia="zh-CN"/>
        </w:rPr>
        <w:t>TE</w:t>
      </w:r>
    </w:p>
    <w:p w14:paraId="579ADB4D" w14:textId="77777777" w:rsidR="006A739E" w:rsidRDefault="006A739E" w:rsidP="006A739E">
      <w:pPr>
        <w:pStyle w:val="ListParagraph"/>
        <w:numPr>
          <w:ilvl w:val="0"/>
          <w:numId w:val="23"/>
        </w:numPr>
        <w:rPr>
          <w:lang w:val="en-GB" w:eastAsia="zh-CN"/>
        </w:rPr>
      </w:pPr>
      <w:r>
        <w:rPr>
          <w:lang w:val="en-GB" w:eastAsia="zh-CN"/>
        </w:rPr>
        <w:t>VoIP</w:t>
      </w:r>
    </w:p>
    <w:p w14:paraId="6ADC044E" w14:textId="77777777" w:rsidR="006A739E" w:rsidRPr="008211C7" w:rsidRDefault="006A739E" w:rsidP="006A739E">
      <w:pPr>
        <w:pStyle w:val="ListParagraph"/>
        <w:numPr>
          <w:ilvl w:val="1"/>
          <w:numId w:val="23"/>
        </w:numPr>
        <w:rPr>
          <w:i/>
          <w:lang w:val="en-GB" w:eastAsia="zh-CN"/>
        </w:rPr>
      </w:pPr>
      <w:r w:rsidRPr="008211C7">
        <w:rPr>
          <w:i/>
          <w:lang w:val="en-GB" w:eastAsia="zh-CN"/>
        </w:rPr>
        <w:t>DOCOMO</w:t>
      </w:r>
    </w:p>
    <w:p w14:paraId="159E1914" w14:textId="77777777" w:rsidR="006A739E" w:rsidRPr="00B22830" w:rsidRDefault="006A739E" w:rsidP="006A739E">
      <w:r w:rsidRPr="00B22830">
        <w:t xml:space="preserve">Ericsson </w:t>
      </w:r>
      <w:r w:rsidRPr="00B22830">
        <w:rPr>
          <w:rFonts w:hint="eastAsia"/>
          <w:lang w:eastAsia="zh-CN"/>
        </w:rPr>
        <w:t>suggest</w:t>
      </w:r>
      <w:r>
        <w:rPr>
          <w:lang w:eastAsia="zh-CN"/>
        </w:rPr>
        <w:t>s</w:t>
      </w:r>
      <w:r w:rsidRPr="00B22830">
        <w:t xml:space="preserve"> that</w:t>
      </w:r>
      <w:r>
        <w:t>:</w:t>
      </w:r>
    </w:p>
    <w:p w14:paraId="6D34C7BD" w14:textId="4F684EF0" w:rsidR="006A739E" w:rsidRPr="00B22830" w:rsidRDefault="006A739E" w:rsidP="006A739E">
      <w:pPr>
        <w:pStyle w:val="ListParagraph"/>
        <w:numPr>
          <w:ilvl w:val="0"/>
          <w:numId w:val="23"/>
        </w:numPr>
      </w:pPr>
      <w:r w:rsidRPr="00B22830">
        <w:t>In system level simulation, for the initial phase of performance evaluation comparison is performed between different duplex modes based on the same amount of input traffic within each network.</w:t>
      </w:r>
    </w:p>
    <w:p w14:paraId="1CDF95B3" w14:textId="77777777" w:rsidR="006A739E" w:rsidRPr="00B22830" w:rsidRDefault="006A739E" w:rsidP="006A739E">
      <w:pPr>
        <w:pStyle w:val="ListParagraph"/>
        <w:numPr>
          <w:ilvl w:val="0"/>
          <w:numId w:val="23"/>
        </w:numPr>
        <w:rPr>
          <w:lang w:val="en-GB" w:eastAsia="zh-CN"/>
        </w:rPr>
      </w:pPr>
      <w:r w:rsidRPr="00B22830">
        <w:t>For co-existence evaluations (</w:t>
      </w:r>
      <w:proofErr w:type="gramStart"/>
      <w:r w:rsidRPr="00B22830">
        <w:t>e.g.</w:t>
      </w:r>
      <w:proofErr w:type="gramEnd"/>
      <w:r w:rsidRPr="00B22830">
        <w:t xml:space="preserve"> between two networks), in addition to the case of same input traffic in the two networks, also consider high input traffic in the aggressor and low in the victim.</w:t>
      </w:r>
    </w:p>
    <w:p w14:paraId="487EA734" w14:textId="77777777" w:rsidR="006A739E" w:rsidRDefault="006A739E" w:rsidP="006A739E">
      <w:pPr>
        <w:rPr>
          <w:lang w:val="en-GB" w:eastAsia="zh-CN"/>
        </w:rPr>
      </w:pPr>
      <w:r>
        <w:rPr>
          <w:lang w:val="en-GB" w:eastAsia="zh-CN"/>
        </w:rPr>
        <w:t xml:space="preserve">ZTE suggests that </w:t>
      </w:r>
      <w:r w:rsidRPr="00F35ACC">
        <w:rPr>
          <w:lang w:eastAsia="zh-CN"/>
        </w:rPr>
        <w:t>DL and UL need to be simulated simultaneously in the same system</w:t>
      </w:r>
      <w:r>
        <w:rPr>
          <w:lang w:eastAsia="zh-CN"/>
        </w:rPr>
        <w:t>.</w:t>
      </w:r>
    </w:p>
    <w:p w14:paraId="3DE1520E" w14:textId="3B318AD1" w:rsidR="006A739E" w:rsidRDefault="006A739E" w:rsidP="006A739E">
      <w:pPr>
        <w:rPr>
          <w:lang w:eastAsia="zh-CN"/>
        </w:rPr>
      </w:pPr>
      <w:r>
        <w:rPr>
          <w:lang w:eastAsia="zh-CN"/>
        </w:rPr>
        <w:t>Regarding traffic model for SLS, moderator sugg</w:t>
      </w:r>
      <w:r w:rsidRPr="00B5570D">
        <w:rPr>
          <w:lang w:eastAsia="zh-CN"/>
        </w:rPr>
        <w:t xml:space="preserve">ests </w:t>
      </w:r>
      <w:r w:rsidRPr="00257614">
        <w:rPr>
          <w:b/>
          <w:bCs/>
          <w:lang w:eastAsia="zh-CN"/>
        </w:rPr>
        <w:t xml:space="preserve">Initial proposal </w:t>
      </w:r>
      <w:r w:rsidR="00B5570D" w:rsidRPr="00B5570D">
        <w:rPr>
          <w:b/>
          <w:bCs/>
          <w:lang w:eastAsia="zh-CN"/>
        </w:rPr>
        <w:t>4-1-2</w:t>
      </w:r>
      <w:r w:rsidRPr="00B5570D">
        <w:rPr>
          <w:lang w:eastAsia="zh-CN"/>
        </w:rPr>
        <w:t>.</w:t>
      </w:r>
    </w:p>
    <w:p w14:paraId="0815A69A" w14:textId="77777777" w:rsidR="006A739E" w:rsidRPr="00B22830" w:rsidRDefault="006A739E" w:rsidP="006A739E">
      <w:pPr>
        <w:rPr>
          <w:lang w:val="en-GB" w:eastAsia="zh-CN"/>
        </w:rPr>
      </w:pPr>
    </w:p>
    <w:p w14:paraId="41A5084F" w14:textId="57FBF8F6" w:rsidR="006A739E" w:rsidRDefault="006A739E" w:rsidP="006A739E">
      <w:pPr>
        <w:jc w:val="both"/>
        <w:rPr>
          <w:lang w:val="en-GB"/>
        </w:rPr>
      </w:pPr>
      <w:r>
        <w:rPr>
          <w:lang w:val="en-GB"/>
        </w:rPr>
        <w:t xml:space="preserve">Regarding the high-level evaluation methodologies, most companies think SLS should be used for </w:t>
      </w:r>
      <w:r w:rsidRPr="00263CEA">
        <w:rPr>
          <w:rFonts w:hint="eastAsia"/>
          <w:color w:val="000000"/>
          <w:lang w:eastAsia="zh-CN"/>
        </w:rPr>
        <w:t>DL/UL UPT</w:t>
      </w:r>
      <w:r>
        <w:rPr>
          <w:color w:val="000000"/>
          <w:lang w:eastAsia="zh-CN"/>
        </w:rPr>
        <w:t xml:space="preserve"> and latency evaluation</w:t>
      </w:r>
      <w:r>
        <w:rPr>
          <w:lang w:val="en-GB"/>
        </w:rPr>
        <w:t xml:space="preserve">. </w:t>
      </w:r>
      <w:r w:rsidR="00BA431A">
        <w:rPr>
          <w:lang w:eastAsia="zh-CN"/>
        </w:rPr>
        <w:t>In addition to SLS,</w:t>
      </w:r>
      <w:r w:rsidR="00BA431A">
        <w:rPr>
          <w:lang w:val="en-GB"/>
        </w:rPr>
        <w:t xml:space="preserve"> s</w:t>
      </w:r>
      <w:r>
        <w:rPr>
          <w:lang w:val="en-GB"/>
        </w:rPr>
        <w:t>ome companies [Huawei, Intel</w:t>
      </w:r>
      <w:r w:rsidR="00F7430D">
        <w:rPr>
          <w:lang w:val="en-GB"/>
        </w:rPr>
        <w:t>, Ericsson</w:t>
      </w:r>
      <w:r>
        <w:rPr>
          <w:lang w:val="en-GB"/>
        </w:rPr>
        <w:t xml:space="preserve">] </w:t>
      </w:r>
      <w:r w:rsidR="00F7430D">
        <w:rPr>
          <w:lang w:val="en-GB"/>
        </w:rPr>
        <w:t xml:space="preserve">also </w:t>
      </w:r>
      <w:r>
        <w:rPr>
          <w:lang w:val="en-GB"/>
        </w:rPr>
        <w:t xml:space="preserve">suggest to </w:t>
      </w:r>
      <w:r w:rsidRPr="00163F43">
        <w:rPr>
          <w:lang w:val="en-GB"/>
        </w:rPr>
        <w:t>reuse the link level evaluation methodology in TR 38.830</w:t>
      </w:r>
      <w:r>
        <w:rPr>
          <w:lang w:val="en-GB"/>
        </w:rPr>
        <w:t xml:space="preserve"> (i.e., LLS + Link budget analysis)</w:t>
      </w:r>
      <w:r w:rsidRPr="00163F43">
        <w:rPr>
          <w:lang w:val="en-GB"/>
        </w:rPr>
        <w:t xml:space="preserve"> as a start </w:t>
      </w:r>
      <w:r>
        <w:rPr>
          <w:lang w:val="en-GB"/>
        </w:rPr>
        <w:t xml:space="preserve">to evaluate the </w:t>
      </w:r>
      <w:r w:rsidRPr="00163F43">
        <w:rPr>
          <w:lang w:val="en-GB"/>
        </w:rPr>
        <w:t>coverage</w:t>
      </w:r>
      <w:r>
        <w:rPr>
          <w:lang w:val="en-GB"/>
        </w:rPr>
        <w:t xml:space="preserve"> performance (e.g., MPL, MCL, MIL) for SBFD.</w:t>
      </w:r>
      <w:r>
        <w:rPr>
          <w:rFonts w:hint="eastAsia"/>
          <w:lang w:val="en-GB"/>
        </w:rPr>
        <w:t xml:space="preserve"> </w:t>
      </w:r>
      <w:r>
        <w:rPr>
          <w:lang w:val="en-GB"/>
        </w:rPr>
        <w:t>One company [</w:t>
      </w:r>
      <w:r>
        <w:rPr>
          <w:rFonts w:hint="eastAsia"/>
          <w:lang w:val="en-GB"/>
        </w:rPr>
        <w:t>D</w:t>
      </w:r>
      <w:r>
        <w:rPr>
          <w:lang w:val="en-GB"/>
        </w:rPr>
        <w:t xml:space="preserve">oCoMo] suggests to use LLS </w:t>
      </w:r>
      <w:r w:rsidRPr="005B52A6">
        <w:rPr>
          <w:lang w:val="en-GB"/>
        </w:rPr>
        <w:t xml:space="preserve">for study on the bandwidth of </w:t>
      </w:r>
      <w:proofErr w:type="spellStart"/>
      <w:r w:rsidRPr="005B52A6">
        <w:rPr>
          <w:lang w:val="en-GB"/>
        </w:rPr>
        <w:t>subband</w:t>
      </w:r>
      <w:proofErr w:type="spellEnd"/>
      <w:r w:rsidRPr="005B52A6">
        <w:rPr>
          <w:lang w:val="en-GB"/>
        </w:rPr>
        <w:t xml:space="preserve"> and the bandwidth of guard band for DL and UL </w:t>
      </w:r>
      <w:proofErr w:type="spellStart"/>
      <w:r w:rsidRPr="005B52A6">
        <w:rPr>
          <w:lang w:val="en-GB"/>
        </w:rPr>
        <w:t>subbands</w:t>
      </w:r>
      <w:proofErr w:type="spellEnd"/>
      <w:r>
        <w:rPr>
          <w:lang w:val="en-GB"/>
        </w:rPr>
        <w:t xml:space="preserve"> for SBFD. </w:t>
      </w:r>
    </w:p>
    <w:p w14:paraId="76B4B7CD" w14:textId="747031F1" w:rsidR="006A739E" w:rsidRDefault="006A739E" w:rsidP="006A739E">
      <w:pPr>
        <w:rPr>
          <w:lang w:eastAsia="zh-CN"/>
        </w:rPr>
      </w:pPr>
      <w:r>
        <w:rPr>
          <w:lang w:eastAsia="zh-CN"/>
        </w:rPr>
        <w:lastRenderedPageBreak/>
        <w:t xml:space="preserve">Regarding </w:t>
      </w:r>
      <w:r>
        <w:rPr>
          <w:lang w:val="en-GB"/>
        </w:rPr>
        <w:t>high-level evaluation methodologies</w:t>
      </w:r>
      <w:r>
        <w:rPr>
          <w:lang w:eastAsia="zh-CN"/>
        </w:rPr>
        <w:t>, moderato</w:t>
      </w:r>
      <w:r w:rsidRPr="00D62CEC">
        <w:rPr>
          <w:lang w:eastAsia="zh-CN"/>
        </w:rPr>
        <w:t xml:space="preserve">r suggests </w:t>
      </w:r>
      <w:r w:rsidRPr="00257614">
        <w:rPr>
          <w:b/>
          <w:bCs/>
          <w:lang w:eastAsia="zh-CN"/>
        </w:rPr>
        <w:t xml:space="preserve">Initial question </w:t>
      </w:r>
      <w:r w:rsidR="00D62CEC" w:rsidRPr="00D62CEC">
        <w:rPr>
          <w:b/>
          <w:bCs/>
          <w:lang w:eastAsia="zh-CN"/>
        </w:rPr>
        <w:t>4-1-3</w:t>
      </w:r>
      <w:r>
        <w:rPr>
          <w:lang w:eastAsia="zh-CN"/>
        </w:rPr>
        <w:t>.</w:t>
      </w:r>
    </w:p>
    <w:p w14:paraId="0DFC3361" w14:textId="4F920FD4" w:rsidR="006A739E" w:rsidRDefault="006A739E" w:rsidP="006A739E">
      <w:pPr>
        <w:rPr>
          <w:lang w:eastAsia="zh-CN"/>
        </w:rPr>
      </w:pPr>
    </w:p>
    <w:p w14:paraId="68870D0E" w14:textId="3DEEFA71" w:rsidR="00142546" w:rsidRPr="00142546" w:rsidRDefault="001D1417" w:rsidP="00142546">
      <w:pPr>
        <w:rPr>
          <w:lang w:val="en-GB" w:eastAsia="zh-CN"/>
        </w:rPr>
      </w:pPr>
      <w:r>
        <w:rPr>
          <w:lang w:val="en-GB" w:eastAsia="zh-CN"/>
        </w:rPr>
        <w:t>Some companies</w:t>
      </w:r>
      <w:r w:rsidR="00182FEB">
        <w:rPr>
          <w:lang w:val="en-GB" w:eastAsia="zh-CN"/>
        </w:rPr>
        <w:t xml:space="preserve"> [</w:t>
      </w:r>
      <w:r w:rsidR="00182FEB" w:rsidRPr="00182FEB">
        <w:rPr>
          <w:lang w:val="en-GB" w:eastAsia="zh-CN"/>
        </w:rPr>
        <w:t>ZTE, CATT, CMCC</w:t>
      </w:r>
      <w:r w:rsidR="00182FEB">
        <w:rPr>
          <w:lang w:val="en-GB" w:eastAsia="zh-CN"/>
        </w:rPr>
        <w:t>]</w:t>
      </w:r>
      <w:r>
        <w:rPr>
          <w:lang w:val="en-GB" w:eastAsia="zh-CN"/>
        </w:rPr>
        <w:t xml:space="preserve"> suggest </w:t>
      </w:r>
      <w:r w:rsidR="00142546">
        <w:rPr>
          <w:lang w:val="en-GB" w:eastAsia="zh-CN"/>
        </w:rPr>
        <w:t xml:space="preserve">RAN1 </w:t>
      </w:r>
      <w:r>
        <w:rPr>
          <w:lang w:val="en-GB" w:eastAsia="zh-CN"/>
        </w:rPr>
        <w:t xml:space="preserve">to </w:t>
      </w:r>
      <w:r w:rsidR="00142546">
        <w:rPr>
          <w:lang w:val="en-GB" w:eastAsia="zh-CN"/>
        </w:rPr>
        <w:t>conduct</w:t>
      </w:r>
      <w:r>
        <w:rPr>
          <w:lang w:val="en-GB" w:eastAsia="zh-CN"/>
        </w:rPr>
        <w:t xml:space="preserve"> </w:t>
      </w:r>
      <w:r w:rsidR="00142546">
        <w:rPr>
          <w:lang w:val="en-GB" w:eastAsia="zh-CN"/>
        </w:rPr>
        <w:t>SLS</w:t>
      </w:r>
      <w:r>
        <w:rPr>
          <w:lang w:val="en-GB" w:eastAsia="zh-CN"/>
        </w:rPr>
        <w:t xml:space="preserve"> calibration </w:t>
      </w:r>
      <w:r w:rsidR="00142546" w:rsidRPr="00142546">
        <w:rPr>
          <w:lang w:val="en-GB" w:eastAsia="zh-CN"/>
        </w:rPr>
        <w:t>before performance evaluation</w:t>
      </w:r>
      <w:r w:rsidR="00142546">
        <w:rPr>
          <w:lang w:val="en-GB" w:eastAsia="zh-CN"/>
        </w:rPr>
        <w:t xml:space="preserve"> for SBFD as below</w:t>
      </w:r>
      <w:r w:rsidR="00142546" w:rsidRPr="00142546">
        <w:rPr>
          <w:lang w:val="en-GB" w:eastAsia="zh-CN"/>
        </w:rPr>
        <w:t>:</w:t>
      </w:r>
    </w:p>
    <w:p w14:paraId="200CC6E7" w14:textId="032A799D" w:rsidR="00142546" w:rsidRPr="00142546" w:rsidRDefault="00142546" w:rsidP="00D52436">
      <w:pPr>
        <w:pStyle w:val="ListParagraph"/>
        <w:numPr>
          <w:ilvl w:val="0"/>
          <w:numId w:val="49"/>
        </w:numPr>
        <w:rPr>
          <w:lang w:val="en-GB" w:eastAsia="zh-CN"/>
        </w:rPr>
      </w:pPr>
      <w:r w:rsidRPr="00142546">
        <w:rPr>
          <w:lang w:val="en-GB" w:eastAsia="zh-CN"/>
        </w:rPr>
        <w:t xml:space="preserve">Phase-1: Conduct calibration based on RAN1’s assumption on the interference modelling for self-interference, </w:t>
      </w:r>
      <w:proofErr w:type="spellStart"/>
      <w:r w:rsidRPr="00142546">
        <w:rPr>
          <w:lang w:val="en-GB" w:eastAsia="zh-CN"/>
        </w:rPr>
        <w:t>gNB-gNB</w:t>
      </w:r>
      <w:proofErr w:type="spellEnd"/>
      <w:r w:rsidRPr="00142546">
        <w:rPr>
          <w:lang w:val="en-GB" w:eastAsia="zh-CN"/>
        </w:rPr>
        <w:t xml:space="preserve"> and UE-UE inter-</w:t>
      </w:r>
      <w:proofErr w:type="spellStart"/>
      <w:r w:rsidRPr="00142546">
        <w:rPr>
          <w:lang w:val="en-GB" w:eastAsia="zh-CN"/>
        </w:rPr>
        <w:t>subband</w:t>
      </w:r>
      <w:proofErr w:type="spellEnd"/>
      <w:r w:rsidRPr="00142546">
        <w:rPr>
          <w:lang w:val="en-GB" w:eastAsia="zh-CN"/>
        </w:rPr>
        <w:t xml:space="preserve"> CLI, </w:t>
      </w:r>
      <w:proofErr w:type="spellStart"/>
      <w:r w:rsidRPr="00142546">
        <w:rPr>
          <w:lang w:val="en-GB" w:eastAsia="zh-CN"/>
        </w:rPr>
        <w:t>gNB-gNB</w:t>
      </w:r>
      <w:proofErr w:type="spellEnd"/>
      <w:r w:rsidRPr="00142546">
        <w:rPr>
          <w:lang w:val="en-GB" w:eastAsia="zh-CN"/>
        </w:rPr>
        <w:t xml:space="preserve"> and UE-UE inter-operator (</w:t>
      </w:r>
      <w:proofErr w:type="gramStart"/>
      <w:r w:rsidRPr="00142546">
        <w:rPr>
          <w:lang w:val="en-GB" w:eastAsia="zh-CN"/>
        </w:rPr>
        <w:t>i.e.</w:t>
      </w:r>
      <w:proofErr w:type="gramEnd"/>
      <w:r w:rsidRPr="00142546">
        <w:rPr>
          <w:lang w:val="en-GB" w:eastAsia="zh-CN"/>
        </w:rPr>
        <w:t xml:space="preserve"> adjacent-channel) CLI.</w:t>
      </w:r>
    </w:p>
    <w:p w14:paraId="728CFE20" w14:textId="64134007" w:rsidR="00142546" w:rsidRPr="00142546" w:rsidRDefault="00142546" w:rsidP="00D52436">
      <w:pPr>
        <w:pStyle w:val="ListParagraph"/>
        <w:numPr>
          <w:ilvl w:val="0"/>
          <w:numId w:val="49"/>
        </w:numPr>
        <w:rPr>
          <w:lang w:val="en-GB" w:eastAsia="zh-CN"/>
        </w:rPr>
      </w:pPr>
      <w:r w:rsidRPr="00142546">
        <w:rPr>
          <w:lang w:val="en-GB" w:eastAsia="zh-CN"/>
        </w:rPr>
        <w:t xml:space="preserve">Phase-2: Conduct performance evaluation based on RAN4’s input on the interference modelling for self-interference, </w:t>
      </w:r>
      <w:proofErr w:type="spellStart"/>
      <w:r w:rsidRPr="00142546">
        <w:rPr>
          <w:lang w:val="en-GB" w:eastAsia="zh-CN"/>
        </w:rPr>
        <w:t>gNB-gNB</w:t>
      </w:r>
      <w:proofErr w:type="spellEnd"/>
      <w:r w:rsidRPr="00142546">
        <w:rPr>
          <w:lang w:val="en-GB" w:eastAsia="zh-CN"/>
        </w:rPr>
        <w:t xml:space="preserve"> and UE-UE inter-</w:t>
      </w:r>
      <w:proofErr w:type="spellStart"/>
      <w:r w:rsidRPr="00142546">
        <w:rPr>
          <w:lang w:val="en-GB" w:eastAsia="zh-CN"/>
        </w:rPr>
        <w:t>subband</w:t>
      </w:r>
      <w:proofErr w:type="spellEnd"/>
      <w:r w:rsidRPr="00142546">
        <w:rPr>
          <w:lang w:val="en-GB" w:eastAsia="zh-CN"/>
        </w:rPr>
        <w:t xml:space="preserve"> CLI, </w:t>
      </w:r>
      <w:proofErr w:type="spellStart"/>
      <w:r w:rsidRPr="00142546">
        <w:rPr>
          <w:lang w:val="en-GB" w:eastAsia="zh-CN"/>
        </w:rPr>
        <w:t>gNB-gNB</w:t>
      </w:r>
      <w:proofErr w:type="spellEnd"/>
      <w:r w:rsidRPr="00142546">
        <w:rPr>
          <w:lang w:val="en-GB" w:eastAsia="zh-CN"/>
        </w:rPr>
        <w:t xml:space="preserve"> and UE-UE inter-operator (</w:t>
      </w:r>
      <w:proofErr w:type="gramStart"/>
      <w:r w:rsidRPr="00142546">
        <w:rPr>
          <w:lang w:val="en-GB" w:eastAsia="zh-CN"/>
        </w:rPr>
        <w:t>i.e.</w:t>
      </w:r>
      <w:proofErr w:type="gramEnd"/>
      <w:r w:rsidRPr="00142546">
        <w:rPr>
          <w:lang w:val="en-GB" w:eastAsia="zh-CN"/>
        </w:rPr>
        <w:t xml:space="preserve"> adjacent-channel) CLI.</w:t>
      </w:r>
    </w:p>
    <w:p w14:paraId="61487F36" w14:textId="77777777" w:rsidR="001D1417" w:rsidRDefault="001D1417" w:rsidP="001D1417">
      <w:pPr>
        <w:rPr>
          <w:lang w:val="en-GB" w:eastAsia="zh-CN"/>
        </w:rPr>
      </w:pPr>
      <w:r>
        <w:rPr>
          <w:lang w:val="en-GB" w:eastAsia="zh-CN"/>
        </w:rPr>
        <w:t>CMCC suggests the following metrics for RAN1 calibration of SBFD SLS platform:</w:t>
      </w:r>
    </w:p>
    <w:p w14:paraId="35451582" w14:textId="77777777" w:rsidR="001D1417" w:rsidRDefault="001D1417" w:rsidP="001D1417">
      <w:pPr>
        <w:pStyle w:val="ListParagraph"/>
        <w:numPr>
          <w:ilvl w:val="0"/>
          <w:numId w:val="23"/>
        </w:numPr>
        <w:rPr>
          <w:lang w:val="en-GB" w:eastAsia="zh-CN"/>
        </w:rPr>
      </w:pPr>
      <w:r>
        <w:rPr>
          <w:lang w:val="en-GB" w:eastAsia="zh-CN"/>
        </w:rPr>
        <w:t>Legacy metrics:</w:t>
      </w:r>
    </w:p>
    <w:p w14:paraId="3656DC5E" w14:textId="77777777" w:rsidR="001D1417" w:rsidRPr="00595D50" w:rsidRDefault="001D1417" w:rsidP="001D1417">
      <w:pPr>
        <w:pStyle w:val="ListParagraph"/>
        <w:numPr>
          <w:ilvl w:val="1"/>
          <w:numId w:val="23"/>
        </w:numPr>
        <w:rPr>
          <w:lang w:val="en-GB" w:eastAsia="zh-CN"/>
        </w:rPr>
      </w:pPr>
      <w:r w:rsidRPr="00595D50">
        <w:rPr>
          <w:lang w:val="en-GB" w:eastAsia="zh-CN"/>
        </w:rPr>
        <w:t>Metric 1: CDF of coupling loss (serving cell) from port 0</w:t>
      </w:r>
    </w:p>
    <w:p w14:paraId="3D50C835" w14:textId="77777777" w:rsidR="001D1417" w:rsidRPr="00595D50" w:rsidRDefault="001D1417" w:rsidP="001D1417">
      <w:pPr>
        <w:pStyle w:val="ListParagraph"/>
        <w:numPr>
          <w:ilvl w:val="1"/>
          <w:numId w:val="23"/>
        </w:numPr>
        <w:rPr>
          <w:lang w:val="en-GB" w:eastAsia="zh-CN"/>
        </w:rPr>
      </w:pPr>
      <w:r w:rsidRPr="00595D50">
        <w:rPr>
          <w:lang w:val="en-GB" w:eastAsia="zh-CN"/>
        </w:rPr>
        <w:t xml:space="preserve">Metric 2: CDF of DL wideband SINR considering legacy </w:t>
      </w:r>
      <w:proofErr w:type="spellStart"/>
      <w:r w:rsidRPr="00595D50">
        <w:rPr>
          <w:lang w:val="en-GB" w:eastAsia="zh-CN"/>
        </w:rPr>
        <w:t>gNB</w:t>
      </w:r>
      <w:proofErr w:type="spellEnd"/>
      <w:r w:rsidRPr="00595D50">
        <w:rPr>
          <w:lang w:val="en-GB" w:eastAsia="zh-CN"/>
        </w:rPr>
        <w:t>-UE interference only</w:t>
      </w:r>
    </w:p>
    <w:p w14:paraId="5F1D6CB9" w14:textId="77777777" w:rsidR="001D1417" w:rsidRDefault="001D1417" w:rsidP="001D1417">
      <w:pPr>
        <w:pStyle w:val="ListParagraph"/>
        <w:numPr>
          <w:ilvl w:val="0"/>
          <w:numId w:val="23"/>
        </w:numPr>
        <w:rPr>
          <w:lang w:val="en-GB" w:eastAsia="zh-CN"/>
        </w:rPr>
      </w:pPr>
      <w:r>
        <w:rPr>
          <w:rFonts w:eastAsiaTheme="minorEastAsia" w:hint="eastAsia"/>
          <w:lang w:val="en-GB" w:eastAsia="zh-CN"/>
        </w:rPr>
        <w:t>N</w:t>
      </w:r>
      <w:r>
        <w:rPr>
          <w:rFonts w:eastAsiaTheme="minorEastAsia"/>
          <w:lang w:val="en-GB" w:eastAsia="zh-CN"/>
        </w:rPr>
        <w:t>ew metrics:</w:t>
      </w:r>
    </w:p>
    <w:p w14:paraId="06E0DC63" w14:textId="77777777" w:rsidR="001D1417" w:rsidRPr="00595D50" w:rsidRDefault="001D1417" w:rsidP="001D1417">
      <w:pPr>
        <w:pStyle w:val="ListParagraph"/>
        <w:numPr>
          <w:ilvl w:val="1"/>
          <w:numId w:val="23"/>
        </w:numPr>
        <w:rPr>
          <w:lang w:val="en-GB" w:eastAsia="zh-CN"/>
        </w:rPr>
      </w:pPr>
      <w:r w:rsidRPr="00595D50">
        <w:rPr>
          <w:lang w:val="en-GB" w:eastAsia="zh-CN"/>
        </w:rPr>
        <w:t xml:space="preserve">Metric 3: CDF of SBFD DL SINR before receiver considering legacy </w:t>
      </w:r>
      <w:proofErr w:type="spellStart"/>
      <w:r w:rsidRPr="00595D50">
        <w:rPr>
          <w:lang w:val="en-GB" w:eastAsia="zh-CN"/>
        </w:rPr>
        <w:t>gNB</w:t>
      </w:r>
      <w:proofErr w:type="spellEnd"/>
      <w:r w:rsidRPr="00595D50">
        <w:rPr>
          <w:lang w:val="en-GB" w:eastAsia="zh-CN"/>
        </w:rPr>
        <w:t>-UE interference and co-channel UE-UE inter-</w:t>
      </w:r>
      <w:proofErr w:type="spellStart"/>
      <w:r w:rsidRPr="00595D50">
        <w:rPr>
          <w:lang w:val="en-GB" w:eastAsia="zh-CN"/>
        </w:rPr>
        <w:t>subband</w:t>
      </w:r>
      <w:proofErr w:type="spellEnd"/>
      <w:r w:rsidRPr="00595D50">
        <w:rPr>
          <w:lang w:val="en-GB" w:eastAsia="zh-CN"/>
        </w:rPr>
        <w:t xml:space="preserve"> CLI</w:t>
      </w:r>
    </w:p>
    <w:p w14:paraId="7B737A02" w14:textId="77777777" w:rsidR="001D1417" w:rsidRPr="00595D50" w:rsidRDefault="001D1417" w:rsidP="001D1417">
      <w:pPr>
        <w:pStyle w:val="ListParagraph"/>
        <w:numPr>
          <w:ilvl w:val="1"/>
          <w:numId w:val="23"/>
        </w:numPr>
        <w:rPr>
          <w:lang w:val="en-GB" w:eastAsia="zh-CN"/>
        </w:rPr>
      </w:pPr>
      <w:r w:rsidRPr="00595D50">
        <w:rPr>
          <w:lang w:val="en-GB" w:eastAsia="zh-CN"/>
        </w:rPr>
        <w:t>Metric 4: CDF of legacy UL SINR before receiver considering legacy UE-</w:t>
      </w:r>
      <w:proofErr w:type="spellStart"/>
      <w:r w:rsidRPr="00595D50">
        <w:rPr>
          <w:lang w:val="en-GB" w:eastAsia="zh-CN"/>
        </w:rPr>
        <w:t>gNB</w:t>
      </w:r>
      <w:proofErr w:type="spellEnd"/>
      <w:r w:rsidRPr="00595D50">
        <w:rPr>
          <w:lang w:val="en-GB" w:eastAsia="zh-CN"/>
        </w:rPr>
        <w:t xml:space="preserve"> interference only</w:t>
      </w:r>
    </w:p>
    <w:p w14:paraId="181C99D6" w14:textId="77777777" w:rsidR="001D1417" w:rsidRPr="00595D50" w:rsidRDefault="001D1417" w:rsidP="001D1417">
      <w:pPr>
        <w:pStyle w:val="ListParagraph"/>
        <w:numPr>
          <w:ilvl w:val="1"/>
          <w:numId w:val="23"/>
        </w:numPr>
        <w:rPr>
          <w:lang w:val="en-GB" w:eastAsia="zh-CN"/>
        </w:rPr>
      </w:pPr>
      <w:r w:rsidRPr="00595D50">
        <w:rPr>
          <w:lang w:val="en-GB" w:eastAsia="zh-CN"/>
        </w:rPr>
        <w:t>Metric 5: CDF of SBFD UL SINR before receiver considering legacy UE-</w:t>
      </w:r>
      <w:proofErr w:type="spellStart"/>
      <w:r w:rsidRPr="00595D50">
        <w:rPr>
          <w:lang w:val="en-GB" w:eastAsia="zh-CN"/>
        </w:rPr>
        <w:t>gNB</w:t>
      </w:r>
      <w:proofErr w:type="spellEnd"/>
      <w:r w:rsidRPr="00595D50">
        <w:rPr>
          <w:lang w:val="en-GB" w:eastAsia="zh-CN"/>
        </w:rPr>
        <w:t xml:space="preserve"> interference, self-interference and co-channel </w:t>
      </w:r>
      <w:proofErr w:type="spellStart"/>
      <w:r w:rsidRPr="00595D50">
        <w:rPr>
          <w:lang w:val="en-GB" w:eastAsia="zh-CN"/>
        </w:rPr>
        <w:t>gNB-gNB</w:t>
      </w:r>
      <w:proofErr w:type="spellEnd"/>
      <w:r w:rsidRPr="00595D50">
        <w:rPr>
          <w:lang w:val="en-GB" w:eastAsia="zh-CN"/>
        </w:rPr>
        <w:t xml:space="preserve"> inter-</w:t>
      </w:r>
      <w:proofErr w:type="spellStart"/>
      <w:r w:rsidRPr="00595D50">
        <w:rPr>
          <w:lang w:val="en-GB" w:eastAsia="zh-CN"/>
        </w:rPr>
        <w:t>subband</w:t>
      </w:r>
      <w:proofErr w:type="spellEnd"/>
      <w:r w:rsidRPr="00595D50">
        <w:rPr>
          <w:lang w:val="en-GB" w:eastAsia="zh-CN"/>
        </w:rPr>
        <w:t xml:space="preserve"> CLI</w:t>
      </w:r>
    </w:p>
    <w:p w14:paraId="2D27902A" w14:textId="0F38D447" w:rsidR="007F5D51" w:rsidRDefault="007F5D51" w:rsidP="007F5D51">
      <w:pPr>
        <w:rPr>
          <w:lang w:eastAsia="zh-CN"/>
        </w:rPr>
      </w:pPr>
      <w:r>
        <w:rPr>
          <w:lang w:eastAsia="zh-CN"/>
        </w:rPr>
        <w:t xml:space="preserve">Regarding </w:t>
      </w:r>
      <w:r w:rsidR="008A7C48">
        <w:rPr>
          <w:lang w:val="en-GB" w:eastAsia="zh-CN"/>
        </w:rPr>
        <w:t>SLS calibration for SBFD</w:t>
      </w:r>
      <w:r>
        <w:rPr>
          <w:lang w:eastAsia="zh-CN"/>
        </w:rPr>
        <w:t>, moderator sugge</w:t>
      </w:r>
      <w:r w:rsidRPr="00D62CEC">
        <w:rPr>
          <w:lang w:eastAsia="zh-CN"/>
        </w:rPr>
        <w:t xml:space="preserve">sts </w:t>
      </w:r>
      <w:r w:rsidRPr="00257614">
        <w:rPr>
          <w:b/>
          <w:bCs/>
          <w:lang w:eastAsia="zh-CN"/>
        </w:rPr>
        <w:t xml:space="preserve">Initial question </w:t>
      </w:r>
      <w:r w:rsidR="00D62CEC" w:rsidRPr="00D62CEC">
        <w:rPr>
          <w:b/>
          <w:bCs/>
          <w:lang w:eastAsia="zh-CN"/>
        </w:rPr>
        <w:t>4-1-4</w:t>
      </w:r>
      <w:r w:rsidRPr="00D62CEC">
        <w:rPr>
          <w:lang w:eastAsia="zh-CN"/>
        </w:rPr>
        <w:t>.</w:t>
      </w:r>
    </w:p>
    <w:p w14:paraId="49C5E93F" w14:textId="77777777" w:rsidR="007F5D51" w:rsidRPr="001D1417" w:rsidRDefault="007F5D51" w:rsidP="006A739E">
      <w:pPr>
        <w:rPr>
          <w:lang w:val="en-GB" w:eastAsia="zh-CN"/>
        </w:rPr>
      </w:pPr>
    </w:p>
    <w:p w14:paraId="1F4BC61D" w14:textId="77777777" w:rsidR="006A739E" w:rsidRDefault="006A739E" w:rsidP="006A739E">
      <w:pPr>
        <w:pStyle w:val="Heading3"/>
      </w:pPr>
      <w:r w:rsidRPr="001820A8">
        <w:t>1st Round Proposals</w:t>
      </w:r>
    </w:p>
    <w:p w14:paraId="38FC1104" w14:textId="64E2B806" w:rsidR="006A739E" w:rsidRPr="00757008" w:rsidRDefault="006A739E"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-1-1</w:t>
      </w:r>
      <w:r w:rsidRPr="00757008">
        <w:rPr>
          <w:b/>
          <w:bCs/>
          <w:i/>
          <w:iCs/>
          <w:sz w:val="20"/>
          <w:u w:val="single"/>
        </w:rPr>
        <w:t>:</w:t>
      </w:r>
    </w:p>
    <w:p w14:paraId="39258F0F" w14:textId="77777777" w:rsidR="006A739E" w:rsidRPr="002D4D51" w:rsidRDefault="006A739E" w:rsidP="006A739E">
      <w:pPr>
        <w:rPr>
          <w:iCs/>
          <w:lang w:val="en-GB" w:eastAsia="zh-CN"/>
        </w:rPr>
      </w:pPr>
      <w:r w:rsidRPr="002D4D51">
        <w:rPr>
          <w:iCs/>
          <w:lang w:val="en-GB" w:eastAsia="zh-CN"/>
        </w:rPr>
        <w:t>At least the following metrics are considered for SLS for SBFD and dynamic/flexible TDD evaluation.</w:t>
      </w:r>
    </w:p>
    <w:p w14:paraId="70EE0CA9" w14:textId="77777777" w:rsidR="006A739E" w:rsidRPr="002D4D51" w:rsidRDefault="006A739E" w:rsidP="006A739E">
      <w:pPr>
        <w:pStyle w:val="ListParagraph"/>
        <w:numPr>
          <w:ilvl w:val="0"/>
          <w:numId w:val="23"/>
        </w:numPr>
        <w:rPr>
          <w:iCs/>
          <w:color w:val="000000"/>
          <w:lang w:eastAsia="zh-CN"/>
        </w:rPr>
      </w:pPr>
      <w:r w:rsidRPr="002D4D51">
        <w:rPr>
          <w:rFonts w:hint="eastAsia"/>
          <w:iCs/>
          <w:color w:val="000000"/>
          <w:lang w:eastAsia="zh-CN"/>
        </w:rPr>
        <w:t>DL/UL UPT</w:t>
      </w:r>
      <w:r w:rsidRPr="002D4D51">
        <w:rPr>
          <w:iCs/>
          <w:color w:val="000000"/>
          <w:lang w:eastAsia="zh-CN"/>
        </w:rPr>
        <w:t xml:space="preserve"> or user throughput (CDF or {mean, 5%, 50%, 95%})</w:t>
      </w:r>
    </w:p>
    <w:p w14:paraId="7768A3E8" w14:textId="77777777" w:rsidR="006A739E" w:rsidRPr="002D4D51" w:rsidRDefault="006A739E" w:rsidP="006A739E">
      <w:pPr>
        <w:pStyle w:val="ListParagraph"/>
        <w:numPr>
          <w:ilvl w:val="0"/>
          <w:numId w:val="23"/>
        </w:numPr>
        <w:rPr>
          <w:iCs/>
          <w:color w:val="000000"/>
          <w:lang w:eastAsia="zh-CN"/>
        </w:rPr>
      </w:pPr>
      <w:r w:rsidRPr="002D4D51">
        <w:rPr>
          <w:iCs/>
          <w:color w:val="000000"/>
          <w:lang w:eastAsia="zh-CN"/>
        </w:rPr>
        <w:t>L</w:t>
      </w:r>
      <w:r w:rsidRPr="002D4D51">
        <w:rPr>
          <w:rFonts w:hint="eastAsia"/>
          <w:iCs/>
          <w:color w:val="000000"/>
          <w:lang w:eastAsia="zh-CN"/>
        </w:rPr>
        <w:t>atency</w:t>
      </w:r>
      <w:r w:rsidRPr="002D4D51">
        <w:rPr>
          <w:iCs/>
          <w:color w:val="000000"/>
          <w:lang w:eastAsia="zh-CN"/>
        </w:rPr>
        <w:t xml:space="preserve"> (CDF or {mean, 5%, 50%, 95%})</w:t>
      </w:r>
    </w:p>
    <w:p w14:paraId="0464E682" w14:textId="77777777" w:rsidR="006A739E" w:rsidRPr="002D4D51" w:rsidRDefault="006A739E" w:rsidP="006A739E">
      <w:pPr>
        <w:pStyle w:val="ListParagraph"/>
        <w:numPr>
          <w:ilvl w:val="0"/>
          <w:numId w:val="23"/>
        </w:numPr>
        <w:rPr>
          <w:iCs/>
          <w:color w:val="000000"/>
          <w:lang w:eastAsia="zh-CN"/>
        </w:rPr>
      </w:pPr>
      <w:r w:rsidRPr="002D4D51">
        <w:rPr>
          <w:iCs/>
          <w:color w:val="000000"/>
          <w:lang w:eastAsia="zh-CN"/>
        </w:rPr>
        <w:t>Resource utilization</w:t>
      </w:r>
    </w:p>
    <w:p w14:paraId="2DEBBA02" w14:textId="4A610B51" w:rsidR="006A739E" w:rsidRPr="002D4D51" w:rsidRDefault="003E2349" w:rsidP="006A739E">
      <w:pPr>
        <w:pStyle w:val="ListParagraph"/>
        <w:numPr>
          <w:ilvl w:val="0"/>
          <w:numId w:val="23"/>
        </w:numPr>
        <w:rPr>
          <w:iCs/>
          <w:color w:val="000000"/>
          <w:lang w:eastAsia="zh-CN"/>
        </w:rPr>
      </w:pPr>
      <w:r w:rsidRPr="002D4D51">
        <w:rPr>
          <w:iCs/>
          <w:color w:val="000000"/>
          <w:lang w:eastAsia="zh-CN"/>
        </w:rPr>
        <w:t xml:space="preserve">FFS: </w:t>
      </w:r>
      <w:r w:rsidR="006A739E" w:rsidRPr="002D4D51">
        <w:rPr>
          <w:iCs/>
          <w:color w:val="000000"/>
          <w:lang w:eastAsia="zh-CN"/>
        </w:rPr>
        <w:t>DL/UL received SINR for SLS calibration, if RAN1 concludes SLS calibration is needed</w:t>
      </w:r>
    </w:p>
    <w:p w14:paraId="474B9BB8" w14:textId="70C6D0E8" w:rsidR="006A739E" w:rsidRPr="002D4D51" w:rsidRDefault="006A739E" w:rsidP="006A739E">
      <w:pPr>
        <w:pStyle w:val="ListParagraph"/>
        <w:numPr>
          <w:ilvl w:val="0"/>
          <w:numId w:val="23"/>
        </w:numPr>
        <w:rPr>
          <w:iCs/>
          <w:color w:val="000000"/>
          <w:lang w:eastAsia="zh-CN"/>
        </w:rPr>
      </w:pPr>
      <w:r w:rsidRPr="002D4D51">
        <w:rPr>
          <w:iCs/>
          <w:color w:val="000000"/>
          <w:lang w:eastAsia="zh-CN"/>
        </w:rPr>
        <w:t>FFS: definition</w:t>
      </w:r>
      <w:r w:rsidR="003455C7">
        <w:rPr>
          <w:iCs/>
          <w:color w:val="000000"/>
          <w:lang w:eastAsia="zh-CN"/>
        </w:rPr>
        <w:t>s</w:t>
      </w:r>
      <w:r w:rsidRPr="002D4D51">
        <w:rPr>
          <w:iCs/>
          <w:color w:val="000000"/>
          <w:lang w:eastAsia="zh-CN"/>
        </w:rPr>
        <w:t xml:space="preserve"> of the above metrics</w:t>
      </w:r>
    </w:p>
    <w:p w14:paraId="3AA1B624" w14:textId="77777777" w:rsidR="006A739E" w:rsidRPr="002D4D51" w:rsidRDefault="006A739E" w:rsidP="006A739E">
      <w:pPr>
        <w:pStyle w:val="ListParagraph"/>
        <w:numPr>
          <w:ilvl w:val="0"/>
          <w:numId w:val="23"/>
        </w:numPr>
        <w:rPr>
          <w:iCs/>
          <w:color w:val="000000"/>
          <w:lang w:eastAsia="zh-CN"/>
        </w:rPr>
      </w:pPr>
      <w:r w:rsidRPr="002D4D51">
        <w:rPr>
          <w:rFonts w:hint="eastAsia"/>
          <w:iCs/>
          <w:color w:val="000000"/>
          <w:lang w:eastAsia="zh-CN"/>
        </w:rPr>
        <w:t>FFS</w:t>
      </w:r>
      <w:r w:rsidRPr="002D4D51">
        <w:rPr>
          <w:iCs/>
          <w:color w:val="000000"/>
          <w:lang w:eastAsia="zh-CN"/>
        </w:rPr>
        <w:t>: other metrics</w:t>
      </w:r>
    </w:p>
    <w:p w14:paraId="68D543D0" w14:textId="1992CABB" w:rsidR="006A739E" w:rsidRDefault="006A739E" w:rsidP="006A739E"/>
    <w:p w14:paraId="3246C8B3" w14:textId="77777777" w:rsidR="00115B87" w:rsidRPr="001820A8" w:rsidRDefault="00115B87" w:rsidP="00115B87">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15B87" w:rsidRPr="001820A8" w14:paraId="1D3CF821"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8E4940" w14:textId="77777777" w:rsidR="00115B87" w:rsidRPr="001820A8" w:rsidRDefault="00115B87"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9D0E5E" w14:textId="77777777" w:rsidR="00115B87" w:rsidRPr="001820A8" w:rsidRDefault="00115B87" w:rsidP="007302FC">
            <w:pPr>
              <w:spacing w:before="0" w:line="288" w:lineRule="auto"/>
              <w:jc w:val="center"/>
              <w:rPr>
                <w:b/>
                <w:lang w:eastAsia="zh-CN"/>
              </w:rPr>
            </w:pPr>
            <w:r w:rsidRPr="001820A8">
              <w:rPr>
                <w:b/>
                <w:lang w:eastAsia="zh-CN"/>
              </w:rPr>
              <w:t>Comment</w:t>
            </w:r>
          </w:p>
        </w:tc>
      </w:tr>
      <w:tr w:rsidR="00115B87" w:rsidRPr="001820A8" w14:paraId="7E6D0C07"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707C482" w14:textId="3AE33AEF" w:rsidR="00115B87" w:rsidRPr="001820A8" w:rsidRDefault="007F05CF"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0A83C0" w14:textId="0D21DD30" w:rsidR="00115B87" w:rsidRPr="001820A8" w:rsidRDefault="007F05CF" w:rsidP="007302FC">
            <w:pPr>
              <w:spacing w:before="0" w:line="288" w:lineRule="auto"/>
              <w:jc w:val="left"/>
              <w:rPr>
                <w:bCs/>
                <w:lang w:val="en-GB" w:eastAsia="zh-CN"/>
              </w:rPr>
            </w:pPr>
            <w:r>
              <w:rPr>
                <w:bCs/>
                <w:lang w:val="en-GB" w:eastAsia="zh-CN"/>
              </w:rPr>
              <w:t>Support</w:t>
            </w:r>
          </w:p>
        </w:tc>
      </w:tr>
      <w:tr w:rsidR="00115B87" w:rsidRPr="001820A8" w14:paraId="621E111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87359FC"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C4FF2B0" w14:textId="77777777" w:rsidR="00115B87" w:rsidRPr="001820A8" w:rsidRDefault="00115B87" w:rsidP="007302FC">
            <w:pPr>
              <w:spacing w:before="0" w:line="288" w:lineRule="auto"/>
              <w:jc w:val="left"/>
              <w:rPr>
                <w:bCs/>
                <w:lang w:val="en-GB" w:eastAsia="zh-CN"/>
              </w:rPr>
            </w:pPr>
          </w:p>
        </w:tc>
      </w:tr>
      <w:tr w:rsidR="00115B87" w:rsidRPr="001820A8" w14:paraId="688263FF"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6839B2B"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1E49058" w14:textId="77777777" w:rsidR="00115B87" w:rsidRPr="001820A8" w:rsidRDefault="00115B87" w:rsidP="007302FC">
            <w:pPr>
              <w:spacing w:before="0" w:line="288" w:lineRule="auto"/>
              <w:jc w:val="left"/>
              <w:rPr>
                <w:bCs/>
                <w:lang w:val="en-GB" w:eastAsia="zh-CN"/>
              </w:rPr>
            </w:pPr>
          </w:p>
        </w:tc>
      </w:tr>
      <w:tr w:rsidR="00115B87" w:rsidRPr="001820A8" w14:paraId="1F50BA4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D431A5B"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2570467" w14:textId="77777777" w:rsidR="00115B87" w:rsidRPr="001820A8" w:rsidRDefault="00115B87" w:rsidP="007302FC">
            <w:pPr>
              <w:spacing w:before="0" w:line="288" w:lineRule="auto"/>
              <w:jc w:val="left"/>
              <w:rPr>
                <w:bCs/>
                <w:lang w:val="en-GB" w:eastAsia="zh-CN"/>
              </w:rPr>
            </w:pPr>
          </w:p>
        </w:tc>
      </w:tr>
    </w:tbl>
    <w:p w14:paraId="770663D2" w14:textId="77777777" w:rsidR="00115B87" w:rsidRDefault="00115B87" w:rsidP="00115B87">
      <w:pPr>
        <w:widowControl w:val="0"/>
        <w:spacing w:after="120"/>
        <w:jc w:val="both"/>
        <w:rPr>
          <w:lang w:val="en-GB"/>
        </w:rPr>
      </w:pPr>
    </w:p>
    <w:p w14:paraId="2F78399B" w14:textId="77777777" w:rsidR="00115B87" w:rsidRDefault="00115B87" w:rsidP="006A739E"/>
    <w:p w14:paraId="5897805E" w14:textId="5DF0153D" w:rsidR="006A739E" w:rsidRPr="00757008" w:rsidRDefault="006A739E"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-1-2</w:t>
      </w:r>
      <w:r w:rsidRPr="00757008">
        <w:rPr>
          <w:b/>
          <w:bCs/>
          <w:i/>
          <w:iCs/>
          <w:sz w:val="20"/>
          <w:u w:val="single"/>
        </w:rPr>
        <w:t>:</w:t>
      </w:r>
    </w:p>
    <w:p w14:paraId="47246F03" w14:textId="77777777" w:rsidR="006A739E" w:rsidRPr="002D4D51" w:rsidRDefault="006A739E" w:rsidP="006A739E">
      <w:pPr>
        <w:jc w:val="both"/>
        <w:rPr>
          <w:rFonts w:eastAsiaTheme="minorEastAsia"/>
          <w:bCs/>
          <w:iCs/>
          <w:lang w:val="en-GB" w:eastAsia="zh-CN"/>
        </w:rPr>
      </w:pPr>
      <w:r w:rsidRPr="002D4D51">
        <w:rPr>
          <w:rFonts w:eastAsiaTheme="minorEastAsia"/>
          <w:bCs/>
          <w:iCs/>
          <w:lang w:val="en-GB" w:eastAsia="zh-CN"/>
        </w:rPr>
        <w:t>Regarding traffic model for SBFD and dynamic/flexible TDD evaluation, at least FTP3 is considered.</w:t>
      </w:r>
    </w:p>
    <w:p w14:paraId="5BC3B043" w14:textId="77777777" w:rsidR="006A739E" w:rsidRPr="002D4D51" w:rsidRDefault="006A739E" w:rsidP="00D52436">
      <w:pPr>
        <w:pStyle w:val="ListParagraph"/>
        <w:numPr>
          <w:ilvl w:val="0"/>
          <w:numId w:val="46"/>
        </w:numPr>
        <w:jc w:val="both"/>
        <w:rPr>
          <w:rFonts w:eastAsiaTheme="minorEastAsia"/>
          <w:bCs/>
          <w:iCs/>
          <w:lang w:val="en-GB" w:eastAsia="zh-CN"/>
        </w:rPr>
      </w:pPr>
      <w:r w:rsidRPr="002D4D51">
        <w:rPr>
          <w:rFonts w:eastAsiaTheme="minorEastAsia" w:hint="eastAsia"/>
          <w:bCs/>
          <w:iCs/>
          <w:lang w:val="en-GB" w:eastAsia="zh-CN"/>
        </w:rPr>
        <w:t>F</w:t>
      </w:r>
      <w:r w:rsidRPr="002D4D51">
        <w:rPr>
          <w:rFonts w:eastAsiaTheme="minorEastAsia"/>
          <w:bCs/>
          <w:iCs/>
          <w:lang w:val="en-GB" w:eastAsia="zh-CN"/>
        </w:rPr>
        <w:t>FS: other traffic models, e.g., XR, VoIP</w:t>
      </w:r>
    </w:p>
    <w:p w14:paraId="7D4DE2F0" w14:textId="77777777" w:rsidR="006A739E" w:rsidRPr="002D4D51" w:rsidRDefault="006A739E" w:rsidP="00D52436">
      <w:pPr>
        <w:pStyle w:val="ListParagraph"/>
        <w:numPr>
          <w:ilvl w:val="0"/>
          <w:numId w:val="46"/>
        </w:numPr>
        <w:jc w:val="both"/>
        <w:rPr>
          <w:rFonts w:eastAsiaTheme="minorEastAsia"/>
          <w:bCs/>
          <w:iCs/>
          <w:lang w:val="en-GB" w:eastAsia="zh-CN"/>
        </w:rPr>
      </w:pPr>
      <w:r w:rsidRPr="002D4D51">
        <w:rPr>
          <w:rFonts w:eastAsiaTheme="minorEastAsia" w:hint="eastAsia"/>
          <w:bCs/>
          <w:iCs/>
          <w:lang w:val="en-GB" w:eastAsia="zh-CN"/>
        </w:rPr>
        <w:t>F</w:t>
      </w:r>
      <w:r w:rsidRPr="002D4D51">
        <w:rPr>
          <w:rFonts w:eastAsiaTheme="minorEastAsia"/>
          <w:bCs/>
          <w:iCs/>
          <w:lang w:val="en-GB" w:eastAsia="zh-CN"/>
        </w:rPr>
        <w:t>FS: Packet size, traffic load, ratio of DL/UL traffic</w:t>
      </w:r>
    </w:p>
    <w:p w14:paraId="300800E8" w14:textId="77777777" w:rsidR="006A739E" w:rsidRPr="002D4D51" w:rsidRDefault="006A739E" w:rsidP="00D52436">
      <w:pPr>
        <w:pStyle w:val="ListParagraph"/>
        <w:numPr>
          <w:ilvl w:val="0"/>
          <w:numId w:val="46"/>
        </w:numPr>
        <w:jc w:val="both"/>
        <w:rPr>
          <w:rFonts w:eastAsiaTheme="minorEastAsia"/>
          <w:bCs/>
          <w:iCs/>
          <w:lang w:val="en-GB" w:eastAsia="zh-CN"/>
        </w:rPr>
      </w:pPr>
      <w:r w:rsidRPr="002D4D51">
        <w:rPr>
          <w:rFonts w:eastAsiaTheme="minorEastAsia"/>
          <w:bCs/>
          <w:iCs/>
          <w:lang w:val="en-GB" w:eastAsia="zh-CN"/>
        </w:rPr>
        <w:t>Performance evaluation comparison between different duplex modes (e.g., legacy static TDD vs. SBFD) should be performed based on the same amount of input traffic.</w:t>
      </w:r>
    </w:p>
    <w:p w14:paraId="3E179787" w14:textId="4B305411" w:rsidR="006A739E" w:rsidRDefault="006A739E" w:rsidP="006A739E">
      <w:pPr>
        <w:jc w:val="both"/>
        <w:rPr>
          <w:rFonts w:eastAsiaTheme="minorEastAsia"/>
          <w:bCs/>
          <w:i/>
          <w:highlight w:val="yellow"/>
          <w:lang w:val="en-GB" w:eastAsia="zh-CN"/>
        </w:rPr>
      </w:pPr>
    </w:p>
    <w:p w14:paraId="1D8598B2" w14:textId="77777777" w:rsidR="00115B87" w:rsidRPr="001820A8" w:rsidRDefault="00115B87" w:rsidP="00115B87">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15B87" w:rsidRPr="001820A8" w14:paraId="5524E444"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3F98BE" w14:textId="77777777" w:rsidR="00115B87" w:rsidRPr="001820A8" w:rsidRDefault="00115B87"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D36DB8" w14:textId="77777777" w:rsidR="00115B87" w:rsidRPr="001820A8" w:rsidRDefault="00115B87" w:rsidP="007302FC">
            <w:pPr>
              <w:spacing w:before="0" w:line="288" w:lineRule="auto"/>
              <w:jc w:val="center"/>
              <w:rPr>
                <w:b/>
                <w:lang w:eastAsia="zh-CN"/>
              </w:rPr>
            </w:pPr>
            <w:r w:rsidRPr="001820A8">
              <w:rPr>
                <w:b/>
                <w:lang w:eastAsia="zh-CN"/>
              </w:rPr>
              <w:t>Comment</w:t>
            </w:r>
          </w:p>
        </w:tc>
      </w:tr>
      <w:tr w:rsidR="00115B87" w:rsidRPr="001820A8" w14:paraId="10A0559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355D5EE" w14:textId="1C5A275F" w:rsidR="00115B87" w:rsidRPr="001820A8" w:rsidRDefault="00133BC0"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EFCBB0B" w14:textId="0606F5BB" w:rsidR="00115B87" w:rsidRPr="001820A8" w:rsidRDefault="00133BC0" w:rsidP="007302FC">
            <w:pPr>
              <w:spacing w:before="0" w:line="288" w:lineRule="auto"/>
              <w:jc w:val="left"/>
              <w:rPr>
                <w:bCs/>
                <w:lang w:val="en-GB" w:eastAsia="zh-CN"/>
              </w:rPr>
            </w:pPr>
            <w:r>
              <w:rPr>
                <w:bCs/>
                <w:lang w:val="en-GB" w:eastAsia="zh-CN"/>
              </w:rPr>
              <w:t xml:space="preserve">Support. The third sub-bullet should be merged into the main bullet. </w:t>
            </w:r>
          </w:p>
        </w:tc>
      </w:tr>
      <w:tr w:rsidR="00115B87" w:rsidRPr="001820A8" w14:paraId="0AD3017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20024FE"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A982BBF" w14:textId="77777777" w:rsidR="00115B87" w:rsidRPr="001820A8" w:rsidRDefault="00115B87" w:rsidP="007302FC">
            <w:pPr>
              <w:spacing w:before="0" w:line="288" w:lineRule="auto"/>
              <w:jc w:val="left"/>
              <w:rPr>
                <w:bCs/>
                <w:lang w:val="en-GB" w:eastAsia="zh-CN"/>
              </w:rPr>
            </w:pPr>
          </w:p>
        </w:tc>
      </w:tr>
      <w:tr w:rsidR="00115B87" w:rsidRPr="001820A8" w14:paraId="3C68C71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BEB620E"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01DA5A6" w14:textId="77777777" w:rsidR="00115B87" w:rsidRPr="001820A8" w:rsidRDefault="00115B87" w:rsidP="007302FC">
            <w:pPr>
              <w:spacing w:before="0" w:line="288" w:lineRule="auto"/>
              <w:jc w:val="left"/>
              <w:rPr>
                <w:bCs/>
                <w:lang w:val="en-GB" w:eastAsia="zh-CN"/>
              </w:rPr>
            </w:pPr>
          </w:p>
        </w:tc>
      </w:tr>
      <w:tr w:rsidR="00115B87" w:rsidRPr="001820A8" w14:paraId="639D56F4"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AAAABE1"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0908725" w14:textId="77777777" w:rsidR="00115B87" w:rsidRPr="001820A8" w:rsidRDefault="00115B87" w:rsidP="007302FC">
            <w:pPr>
              <w:spacing w:before="0" w:line="288" w:lineRule="auto"/>
              <w:jc w:val="left"/>
              <w:rPr>
                <w:bCs/>
                <w:lang w:val="en-GB" w:eastAsia="zh-CN"/>
              </w:rPr>
            </w:pPr>
          </w:p>
        </w:tc>
      </w:tr>
    </w:tbl>
    <w:p w14:paraId="261DB78B" w14:textId="77777777" w:rsidR="00115B87" w:rsidRDefault="00115B87" w:rsidP="00115B87">
      <w:pPr>
        <w:widowControl w:val="0"/>
        <w:spacing w:after="120"/>
        <w:jc w:val="both"/>
        <w:rPr>
          <w:lang w:val="en-GB"/>
        </w:rPr>
      </w:pPr>
    </w:p>
    <w:p w14:paraId="1815F5DB" w14:textId="77777777" w:rsidR="00115B87" w:rsidRPr="0096523C" w:rsidRDefault="00115B87" w:rsidP="006A739E">
      <w:pPr>
        <w:jc w:val="both"/>
        <w:rPr>
          <w:rFonts w:eastAsiaTheme="minorEastAsia"/>
          <w:bCs/>
          <w:i/>
          <w:highlight w:val="yellow"/>
          <w:lang w:val="en-GB" w:eastAsia="zh-CN"/>
        </w:rPr>
      </w:pPr>
    </w:p>
    <w:p w14:paraId="2A1CE851" w14:textId="6523AD9D" w:rsidR="006A739E" w:rsidRPr="00757008" w:rsidRDefault="006A739E" w:rsidP="00757008">
      <w:pPr>
        <w:pStyle w:val="Heading4"/>
        <w:numPr>
          <w:ilvl w:val="0"/>
          <w:numId w:val="0"/>
        </w:numPr>
        <w:ind w:left="100" w:hanging="100"/>
        <w:rPr>
          <w:b/>
          <w:bCs/>
          <w:i/>
          <w:iCs/>
          <w:sz w:val="20"/>
          <w:u w:val="single"/>
        </w:rPr>
      </w:pPr>
      <w:r w:rsidRPr="00757008">
        <w:rPr>
          <w:b/>
          <w:bCs/>
          <w:i/>
          <w:iCs/>
          <w:sz w:val="20"/>
          <w:u w:val="single"/>
        </w:rPr>
        <w:t xml:space="preserve">Initial question </w:t>
      </w:r>
      <w:r w:rsidR="006F0837">
        <w:rPr>
          <w:b/>
          <w:bCs/>
          <w:i/>
          <w:iCs/>
          <w:sz w:val="20"/>
          <w:u w:val="single"/>
        </w:rPr>
        <w:t>4</w:t>
      </w:r>
      <w:r w:rsidR="002D4D51">
        <w:rPr>
          <w:b/>
          <w:bCs/>
          <w:i/>
          <w:iCs/>
          <w:sz w:val="20"/>
          <w:u w:val="single"/>
        </w:rPr>
        <w:t>-1-3</w:t>
      </w:r>
      <w:r w:rsidRPr="00757008">
        <w:rPr>
          <w:b/>
          <w:bCs/>
          <w:i/>
          <w:iCs/>
          <w:sz w:val="20"/>
          <w:u w:val="single"/>
        </w:rPr>
        <w:t>:</w:t>
      </w:r>
    </w:p>
    <w:p w14:paraId="32092FD6" w14:textId="77777777" w:rsidR="006A739E" w:rsidRPr="002D4D51" w:rsidRDefault="006A739E" w:rsidP="006A739E">
      <w:pPr>
        <w:jc w:val="both"/>
        <w:rPr>
          <w:rFonts w:eastAsiaTheme="minorEastAsia"/>
          <w:bCs/>
          <w:iCs/>
          <w:lang w:eastAsia="zh-CN"/>
        </w:rPr>
      </w:pPr>
      <w:r w:rsidRPr="002D4D51">
        <w:rPr>
          <w:rFonts w:eastAsiaTheme="minorEastAsia"/>
          <w:bCs/>
          <w:iCs/>
          <w:lang w:val="en-GB" w:eastAsia="zh-CN"/>
        </w:rPr>
        <w:t xml:space="preserve">Whether to </w:t>
      </w:r>
      <w:r w:rsidRPr="002D4D51">
        <w:rPr>
          <w:bCs/>
          <w:lang w:val="en-GB"/>
        </w:rPr>
        <w:t>reuse the link level evaluation methodology in TR 38.830 (i.e., LLS + Link budget analysis) as a starting point to evaluate the coverage performance of SBFD</w:t>
      </w:r>
      <w:r w:rsidRPr="002D4D51">
        <w:rPr>
          <w:rFonts w:eastAsiaTheme="minorEastAsia"/>
          <w:bCs/>
          <w:iCs/>
          <w:lang w:val="en-GB" w:eastAsia="zh-CN"/>
        </w:rPr>
        <w:t xml:space="preserve">? Whether the similar performance metrics </w:t>
      </w:r>
      <w:r w:rsidRPr="002D4D51">
        <w:rPr>
          <w:bCs/>
          <w:lang w:val="en-GB"/>
        </w:rPr>
        <w:t xml:space="preserve">(e.g., MPL, MCL, MIL) </w:t>
      </w:r>
      <w:r w:rsidRPr="002D4D51">
        <w:rPr>
          <w:rFonts w:eastAsiaTheme="minorEastAsia"/>
          <w:bCs/>
          <w:iCs/>
          <w:lang w:val="en-GB" w:eastAsia="zh-CN"/>
        </w:rPr>
        <w:t xml:space="preserve">defined in </w:t>
      </w:r>
      <w:r w:rsidRPr="002D4D51">
        <w:rPr>
          <w:bCs/>
          <w:lang w:val="en-GB"/>
        </w:rPr>
        <w:t>TR 38.830</w:t>
      </w:r>
      <w:r w:rsidRPr="002D4D51">
        <w:rPr>
          <w:bCs/>
          <w:iCs/>
          <w:color w:val="000000"/>
          <w:lang w:eastAsia="zh-CN"/>
        </w:rPr>
        <w:t xml:space="preserve"> for Rel-17 coverage enhancement are considered as the performance metrics for </w:t>
      </w:r>
      <w:r w:rsidRPr="002D4D51">
        <w:rPr>
          <w:bCs/>
          <w:lang w:val="en-GB"/>
        </w:rPr>
        <w:t>SBFD evaluation</w:t>
      </w:r>
      <w:r w:rsidRPr="002D4D51">
        <w:rPr>
          <w:bCs/>
          <w:iCs/>
          <w:color w:val="000000"/>
          <w:lang w:eastAsia="zh-CN"/>
        </w:rPr>
        <w:t>?</w:t>
      </w:r>
    </w:p>
    <w:p w14:paraId="257CF85D" w14:textId="5D170E5C" w:rsidR="006A739E" w:rsidRDefault="006A739E" w:rsidP="006A739E">
      <w:pPr>
        <w:rPr>
          <w:lang w:val="en-GB"/>
        </w:rPr>
      </w:pPr>
    </w:p>
    <w:p w14:paraId="78AD96C1" w14:textId="77777777" w:rsidR="00115B87" w:rsidRPr="001820A8" w:rsidRDefault="00115B87" w:rsidP="00115B87">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15B87" w:rsidRPr="001820A8" w14:paraId="2CCE4B4E"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D7149" w14:textId="77777777" w:rsidR="00115B87" w:rsidRPr="001820A8" w:rsidRDefault="00115B87"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6FCB13" w14:textId="77777777" w:rsidR="00115B87" w:rsidRPr="001820A8" w:rsidRDefault="00115B87" w:rsidP="007302FC">
            <w:pPr>
              <w:spacing w:before="0" w:line="288" w:lineRule="auto"/>
              <w:jc w:val="center"/>
              <w:rPr>
                <w:b/>
                <w:lang w:eastAsia="zh-CN"/>
              </w:rPr>
            </w:pPr>
            <w:r w:rsidRPr="001820A8">
              <w:rPr>
                <w:b/>
                <w:lang w:eastAsia="zh-CN"/>
              </w:rPr>
              <w:t>Comment</w:t>
            </w:r>
          </w:p>
        </w:tc>
      </w:tr>
      <w:tr w:rsidR="00115B87" w:rsidRPr="001820A8" w14:paraId="0ABF2C4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12BBA0B" w14:textId="4B18380B" w:rsidR="00115B87" w:rsidRPr="001820A8" w:rsidRDefault="00C551C0"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8CEF26" w14:textId="5C17F96A" w:rsidR="00115B87" w:rsidRPr="001820A8" w:rsidRDefault="00C551C0" w:rsidP="007302FC">
            <w:pPr>
              <w:spacing w:before="0" w:line="288" w:lineRule="auto"/>
              <w:jc w:val="left"/>
              <w:rPr>
                <w:bCs/>
                <w:lang w:val="en-GB" w:eastAsia="zh-CN"/>
              </w:rPr>
            </w:pPr>
            <w:r>
              <w:rPr>
                <w:bCs/>
                <w:lang w:val="en-GB" w:eastAsia="zh-CN"/>
              </w:rPr>
              <w:t>We think it is beneficial to support link-bu</w:t>
            </w:r>
            <w:r w:rsidR="00D8088F">
              <w:rPr>
                <w:bCs/>
                <w:lang w:val="en-GB" w:eastAsia="zh-CN"/>
              </w:rPr>
              <w:t>d</w:t>
            </w:r>
            <w:r>
              <w:rPr>
                <w:bCs/>
                <w:lang w:val="en-GB" w:eastAsia="zh-CN"/>
              </w:rPr>
              <w:t xml:space="preserve">get and LLS </w:t>
            </w:r>
            <w:r w:rsidR="00A71E01">
              <w:rPr>
                <w:bCs/>
                <w:lang w:val="en-GB" w:eastAsia="zh-CN"/>
              </w:rPr>
              <w:t>to evaluate the proper impact on UE DL performance in presence of inte</w:t>
            </w:r>
            <w:r w:rsidR="006450E3">
              <w:rPr>
                <w:bCs/>
                <w:lang w:val="en-GB" w:eastAsia="zh-CN"/>
              </w:rPr>
              <w:t>r</w:t>
            </w:r>
            <w:r w:rsidR="00A71E01">
              <w:rPr>
                <w:bCs/>
                <w:lang w:val="en-GB" w:eastAsia="zh-CN"/>
              </w:rPr>
              <w:t>-UE CL</w:t>
            </w:r>
            <w:r w:rsidR="006450E3">
              <w:rPr>
                <w:bCs/>
                <w:lang w:val="en-GB" w:eastAsia="zh-CN"/>
              </w:rPr>
              <w:t>I</w:t>
            </w:r>
            <w:r w:rsidR="00A71E01">
              <w:rPr>
                <w:bCs/>
                <w:lang w:val="en-GB" w:eastAsia="zh-CN"/>
              </w:rPr>
              <w:t xml:space="preserve"> and impact on </w:t>
            </w:r>
            <w:proofErr w:type="spellStart"/>
            <w:r w:rsidR="00A71E01">
              <w:rPr>
                <w:bCs/>
                <w:lang w:val="en-GB" w:eastAsia="zh-CN"/>
              </w:rPr>
              <w:t>gNB</w:t>
            </w:r>
            <w:proofErr w:type="spellEnd"/>
            <w:r w:rsidR="00A71E01">
              <w:rPr>
                <w:bCs/>
                <w:lang w:val="en-GB" w:eastAsia="zh-CN"/>
              </w:rPr>
              <w:t xml:space="preserve"> UL reception in presence of SI</w:t>
            </w:r>
            <w:r w:rsidR="006450E3">
              <w:rPr>
                <w:bCs/>
                <w:lang w:val="en-GB" w:eastAsia="zh-CN"/>
              </w:rPr>
              <w:t>.</w:t>
            </w:r>
          </w:p>
        </w:tc>
      </w:tr>
      <w:tr w:rsidR="00115B87" w:rsidRPr="001820A8" w14:paraId="3BDBBA2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3131404"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DF3C50F" w14:textId="77777777" w:rsidR="00115B87" w:rsidRPr="001820A8" w:rsidRDefault="00115B87" w:rsidP="007302FC">
            <w:pPr>
              <w:spacing w:before="0" w:line="288" w:lineRule="auto"/>
              <w:jc w:val="left"/>
              <w:rPr>
                <w:bCs/>
                <w:lang w:val="en-GB" w:eastAsia="zh-CN"/>
              </w:rPr>
            </w:pPr>
          </w:p>
        </w:tc>
      </w:tr>
      <w:tr w:rsidR="00115B87" w:rsidRPr="001820A8" w14:paraId="1AF8341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7820F36"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38E73AA" w14:textId="77777777" w:rsidR="00115B87" w:rsidRPr="001820A8" w:rsidRDefault="00115B87" w:rsidP="007302FC">
            <w:pPr>
              <w:spacing w:before="0" w:line="288" w:lineRule="auto"/>
              <w:jc w:val="left"/>
              <w:rPr>
                <w:bCs/>
                <w:lang w:val="en-GB" w:eastAsia="zh-CN"/>
              </w:rPr>
            </w:pPr>
          </w:p>
        </w:tc>
      </w:tr>
      <w:tr w:rsidR="00115B87" w:rsidRPr="001820A8" w14:paraId="2B42CD8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EF28549" w14:textId="77777777" w:rsidR="00115B87" w:rsidRPr="001820A8" w:rsidRDefault="00115B87"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8F006D3" w14:textId="77777777" w:rsidR="00115B87" w:rsidRPr="001820A8" w:rsidRDefault="00115B87" w:rsidP="007302FC">
            <w:pPr>
              <w:spacing w:before="0" w:line="288" w:lineRule="auto"/>
              <w:jc w:val="left"/>
              <w:rPr>
                <w:bCs/>
                <w:lang w:val="en-GB" w:eastAsia="zh-CN"/>
              </w:rPr>
            </w:pPr>
          </w:p>
        </w:tc>
      </w:tr>
    </w:tbl>
    <w:p w14:paraId="3CD39E11" w14:textId="77777777" w:rsidR="00115B87" w:rsidRDefault="00115B87" w:rsidP="00115B87">
      <w:pPr>
        <w:widowControl w:val="0"/>
        <w:spacing w:after="120"/>
        <w:jc w:val="both"/>
        <w:rPr>
          <w:lang w:val="en-GB"/>
        </w:rPr>
      </w:pPr>
    </w:p>
    <w:p w14:paraId="588EC878" w14:textId="77777777" w:rsidR="00115B87" w:rsidRDefault="00115B87" w:rsidP="006A739E">
      <w:pPr>
        <w:rPr>
          <w:lang w:val="en-GB"/>
        </w:rPr>
      </w:pPr>
    </w:p>
    <w:p w14:paraId="598BDDE7" w14:textId="3385F3D6" w:rsidR="00B13AA6" w:rsidRPr="00757008" w:rsidRDefault="00B13AA6" w:rsidP="00757008">
      <w:pPr>
        <w:pStyle w:val="Heading4"/>
        <w:numPr>
          <w:ilvl w:val="0"/>
          <w:numId w:val="0"/>
        </w:numPr>
        <w:ind w:left="100" w:hanging="100"/>
        <w:rPr>
          <w:b/>
          <w:bCs/>
          <w:i/>
          <w:iCs/>
          <w:sz w:val="20"/>
          <w:u w:val="single"/>
        </w:rPr>
      </w:pPr>
      <w:r w:rsidRPr="00757008">
        <w:rPr>
          <w:b/>
          <w:bCs/>
          <w:i/>
          <w:iCs/>
          <w:sz w:val="20"/>
          <w:u w:val="single"/>
        </w:rPr>
        <w:t xml:space="preserve">Initial question </w:t>
      </w:r>
      <w:r w:rsidR="006F0837">
        <w:rPr>
          <w:b/>
          <w:bCs/>
          <w:i/>
          <w:iCs/>
          <w:sz w:val="20"/>
          <w:u w:val="single"/>
        </w:rPr>
        <w:t>4</w:t>
      </w:r>
      <w:r w:rsidR="002D4D51">
        <w:rPr>
          <w:b/>
          <w:bCs/>
          <w:i/>
          <w:iCs/>
          <w:sz w:val="20"/>
          <w:u w:val="single"/>
        </w:rPr>
        <w:t>-1-4</w:t>
      </w:r>
      <w:r w:rsidRPr="00757008">
        <w:rPr>
          <w:b/>
          <w:bCs/>
          <w:i/>
          <w:iCs/>
          <w:sz w:val="20"/>
          <w:u w:val="single"/>
        </w:rPr>
        <w:t>:</w:t>
      </w:r>
    </w:p>
    <w:p w14:paraId="3C705DA7" w14:textId="6E1284E1" w:rsidR="00B13AA6" w:rsidRPr="002D4D51" w:rsidRDefault="00B13AA6" w:rsidP="006A739E">
      <w:pPr>
        <w:rPr>
          <w:lang w:val="en-GB"/>
        </w:rPr>
      </w:pPr>
      <w:r w:rsidRPr="002D4D51">
        <w:rPr>
          <w:rFonts w:hint="eastAsia"/>
          <w:lang w:val="en-GB"/>
        </w:rPr>
        <w:t>W</w:t>
      </w:r>
      <w:r w:rsidRPr="002D4D51">
        <w:rPr>
          <w:lang w:val="en-GB"/>
        </w:rPr>
        <w:t xml:space="preserve">hether </w:t>
      </w:r>
      <w:r w:rsidR="006A59E8" w:rsidRPr="002D4D51">
        <w:rPr>
          <w:lang w:val="en-GB" w:eastAsia="zh-CN"/>
        </w:rPr>
        <w:t>RAN1 need</w:t>
      </w:r>
      <w:r w:rsidR="00586D10" w:rsidRPr="002D4D51">
        <w:rPr>
          <w:lang w:val="en-GB" w:eastAsia="zh-CN"/>
        </w:rPr>
        <w:t xml:space="preserve">s </w:t>
      </w:r>
      <w:r w:rsidR="006A59E8" w:rsidRPr="002D4D51">
        <w:rPr>
          <w:lang w:val="en-GB" w:eastAsia="zh-CN"/>
        </w:rPr>
        <w:t xml:space="preserve">to conduct SLS calibration for SBFD </w:t>
      </w:r>
      <w:r w:rsidR="00586D10" w:rsidRPr="002D4D51">
        <w:rPr>
          <w:lang w:val="en-GB"/>
        </w:rPr>
        <w:t>evaluation or not?</w:t>
      </w:r>
      <w:r w:rsidR="00041C45" w:rsidRPr="002D4D51">
        <w:rPr>
          <w:lang w:val="en-GB"/>
        </w:rPr>
        <w:t xml:space="preserve"> </w:t>
      </w:r>
      <w:r w:rsidR="00A35E56" w:rsidRPr="002D4D51">
        <w:rPr>
          <w:lang w:val="en-GB"/>
        </w:rPr>
        <w:t xml:space="preserve">What’s your view regarding taking the following metrics for SBFD </w:t>
      </w:r>
      <w:r w:rsidR="00A35E56" w:rsidRPr="002D4D51">
        <w:rPr>
          <w:lang w:val="en-GB" w:eastAsia="zh-CN"/>
        </w:rPr>
        <w:t>SLS calibration</w:t>
      </w:r>
      <w:r w:rsidR="005D76DE">
        <w:rPr>
          <w:lang w:val="en-GB" w:eastAsia="zh-CN"/>
        </w:rPr>
        <w:t xml:space="preserve"> as a starting point</w:t>
      </w:r>
      <w:r w:rsidR="00A35E56" w:rsidRPr="002D4D51">
        <w:rPr>
          <w:lang w:val="en-GB" w:eastAsia="zh-CN"/>
        </w:rPr>
        <w:t>?</w:t>
      </w:r>
    </w:p>
    <w:p w14:paraId="4DB39B55" w14:textId="44FB9BF0" w:rsidR="00A35E56" w:rsidRPr="002D4D51" w:rsidRDefault="00A35E56" w:rsidP="00A35E56">
      <w:pPr>
        <w:pStyle w:val="ListParagraph"/>
        <w:numPr>
          <w:ilvl w:val="0"/>
          <w:numId w:val="23"/>
        </w:numPr>
        <w:rPr>
          <w:lang w:val="en-GB" w:eastAsia="zh-CN"/>
        </w:rPr>
      </w:pPr>
      <w:r w:rsidRPr="002D4D51">
        <w:rPr>
          <w:lang w:val="en-GB" w:eastAsia="zh-CN"/>
        </w:rPr>
        <w:t>Legacy metrics:</w:t>
      </w:r>
    </w:p>
    <w:p w14:paraId="7E5ADB60" w14:textId="77777777" w:rsidR="00A35E56" w:rsidRPr="002D4D51" w:rsidRDefault="00A35E56" w:rsidP="00A35E56">
      <w:pPr>
        <w:pStyle w:val="ListParagraph"/>
        <w:numPr>
          <w:ilvl w:val="1"/>
          <w:numId w:val="23"/>
        </w:numPr>
        <w:rPr>
          <w:lang w:val="en-GB" w:eastAsia="zh-CN"/>
        </w:rPr>
      </w:pPr>
      <w:r w:rsidRPr="002D4D51">
        <w:rPr>
          <w:lang w:val="en-GB" w:eastAsia="zh-CN"/>
        </w:rPr>
        <w:t>Metric 1: CDF of coupling loss (serving cell) from port 0</w:t>
      </w:r>
    </w:p>
    <w:p w14:paraId="7E9EE75C" w14:textId="77777777" w:rsidR="00A35E56" w:rsidRPr="002D4D51" w:rsidRDefault="00A35E56" w:rsidP="00A35E56">
      <w:pPr>
        <w:pStyle w:val="ListParagraph"/>
        <w:numPr>
          <w:ilvl w:val="1"/>
          <w:numId w:val="23"/>
        </w:numPr>
        <w:rPr>
          <w:lang w:val="en-GB" w:eastAsia="zh-CN"/>
        </w:rPr>
      </w:pPr>
      <w:r w:rsidRPr="002D4D51">
        <w:rPr>
          <w:lang w:val="en-GB" w:eastAsia="zh-CN"/>
        </w:rPr>
        <w:t xml:space="preserve">Metric 2: CDF of DL wideband SINR considering legacy </w:t>
      </w:r>
      <w:proofErr w:type="spellStart"/>
      <w:r w:rsidRPr="002D4D51">
        <w:rPr>
          <w:lang w:val="en-GB" w:eastAsia="zh-CN"/>
        </w:rPr>
        <w:t>gNB</w:t>
      </w:r>
      <w:proofErr w:type="spellEnd"/>
      <w:r w:rsidRPr="002D4D51">
        <w:rPr>
          <w:lang w:val="en-GB" w:eastAsia="zh-CN"/>
        </w:rPr>
        <w:t>-UE interference only</w:t>
      </w:r>
    </w:p>
    <w:p w14:paraId="311EAD6F" w14:textId="77777777" w:rsidR="00A35E56" w:rsidRPr="002D4D51" w:rsidRDefault="00A35E56" w:rsidP="00A35E56">
      <w:pPr>
        <w:pStyle w:val="ListParagraph"/>
        <w:numPr>
          <w:ilvl w:val="0"/>
          <w:numId w:val="23"/>
        </w:numPr>
        <w:rPr>
          <w:lang w:val="en-GB" w:eastAsia="zh-CN"/>
        </w:rPr>
      </w:pPr>
      <w:r w:rsidRPr="002D4D51">
        <w:rPr>
          <w:rFonts w:eastAsiaTheme="minorEastAsia" w:hint="eastAsia"/>
          <w:lang w:val="en-GB" w:eastAsia="zh-CN"/>
        </w:rPr>
        <w:t>N</w:t>
      </w:r>
      <w:r w:rsidRPr="002D4D51">
        <w:rPr>
          <w:rFonts w:eastAsiaTheme="minorEastAsia"/>
          <w:lang w:val="en-GB" w:eastAsia="zh-CN"/>
        </w:rPr>
        <w:t>ew metrics:</w:t>
      </w:r>
    </w:p>
    <w:p w14:paraId="00F03C4B" w14:textId="123466A9" w:rsidR="00A35E56" w:rsidRPr="002D4D51" w:rsidRDefault="00A35E56" w:rsidP="00A35E56">
      <w:pPr>
        <w:pStyle w:val="ListParagraph"/>
        <w:numPr>
          <w:ilvl w:val="1"/>
          <w:numId w:val="23"/>
        </w:numPr>
        <w:rPr>
          <w:lang w:val="en-GB" w:eastAsia="zh-CN"/>
        </w:rPr>
      </w:pPr>
      <w:r w:rsidRPr="002D4D51">
        <w:rPr>
          <w:lang w:val="en-GB" w:eastAsia="zh-CN"/>
        </w:rPr>
        <w:t xml:space="preserve">Metric 3: CDF of SBFD DL SINR before receiver considering legacy </w:t>
      </w:r>
      <w:proofErr w:type="spellStart"/>
      <w:r w:rsidRPr="002D4D51">
        <w:rPr>
          <w:lang w:val="en-GB" w:eastAsia="zh-CN"/>
        </w:rPr>
        <w:t>gNB</w:t>
      </w:r>
      <w:proofErr w:type="spellEnd"/>
      <w:r w:rsidRPr="002D4D51">
        <w:rPr>
          <w:lang w:val="en-GB" w:eastAsia="zh-CN"/>
        </w:rPr>
        <w:t xml:space="preserve">-UE interference and </w:t>
      </w:r>
      <w:r w:rsidR="00763332" w:rsidRPr="002D4D51">
        <w:rPr>
          <w:lang w:val="en-GB" w:eastAsia="zh-CN"/>
        </w:rPr>
        <w:t xml:space="preserve">UE-UE </w:t>
      </w:r>
      <w:r w:rsidRPr="002D4D51">
        <w:rPr>
          <w:lang w:val="en-GB" w:eastAsia="zh-CN"/>
        </w:rPr>
        <w:t>co-channel inter-</w:t>
      </w:r>
      <w:proofErr w:type="spellStart"/>
      <w:r w:rsidRPr="002D4D51">
        <w:rPr>
          <w:lang w:val="en-GB" w:eastAsia="zh-CN"/>
        </w:rPr>
        <w:t>subband</w:t>
      </w:r>
      <w:proofErr w:type="spellEnd"/>
      <w:r w:rsidRPr="002D4D51">
        <w:rPr>
          <w:lang w:val="en-GB" w:eastAsia="zh-CN"/>
        </w:rPr>
        <w:t xml:space="preserve"> CLI</w:t>
      </w:r>
    </w:p>
    <w:p w14:paraId="1B45A8DE" w14:textId="77777777" w:rsidR="00A35E56" w:rsidRPr="002D4D51" w:rsidRDefault="00A35E56" w:rsidP="00A35E56">
      <w:pPr>
        <w:pStyle w:val="ListParagraph"/>
        <w:numPr>
          <w:ilvl w:val="1"/>
          <w:numId w:val="23"/>
        </w:numPr>
        <w:rPr>
          <w:lang w:val="en-GB" w:eastAsia="zh-CN"/>
        </w:rPr>
      </w:pPr>
      <w:r w:rsidRPr="002D4D51">
        <w:rPr>
          <w:lang w:val="en-GB" w:eastAsia="zh-CN"/>
        </w:rPr>
        <w:t>Metric 4: CDF of legacy UL SINR before receiver considering legacy UE-</w:t>
      </w:r>
      <w:proofErr w:type="spellStart"/>
      <w:r w:rsidRPr="002D4D51">
        <w:rPr>
          <w:lang w:val="en-GB" w:eastAsia="zh-CN"/>
        </w:rPr>
        <w:t>gNB</w:t>
      </w:r>
      <w:proofErr w:type="spellEnd"/>
      <w:r w:rsidRPr="002D4D51">
        <w:rPr>
          <w:lang w:val="en-GB" w:eastAsia="zh-CN"/>
        </w:rPr>
        <w:t xml:space="preserve"> interference only</w:t>
      </w:r>
    </w:p>
    <w:p w14:paraId="5A6C1926" w14:textId="7F532414" w:rsidR="00A35E56" w:rsidRDefault="00A35E56" w:rsidP="00A35E56">
      <w:pPr>
        <w:pStyle w:val="ListParagraph"/>
        <w:numPr>
          <w:ilvl w:val="1"/>
          <w:numId w:val="23"/>
        </w:numPr>
        <w:rPr>
          <w:lang w:val="en-GB" w:eastAsia="zh-CN"/>
        </w:rPr>
      </w:pPr>
      <w:r w:rsidRPr="002D4D51">
        <w:rPr>
          <w:lang w:val="en-GB" w:eastAsia="zh-CN"/>
        </w:rPr>
        <w:t>Metric 5: CDF of SBFD UL SINR before receiver considering legacy UE-</w:t>
      </w:r>
      <w:proofErr w:type="spellStart"/>
      <w:r w:rsidRPr="002D4D51">
        <w:rPr>
          <w:lang w:val="en-GB" w:eastAsia="zh-CN"/>
        </w:rPr>
        <w:t>gNB</w:t>
      </w:r>
      <w:proofErr w:type="spellEnd"/>
      <w:r w:rsidRPr="002D4D51">
        <w:rPr>
          <w:lang w:val="en-GB" w:eastAsia="zh-CN"/>
        </w:rPr>
        <w:t xml:space="preserve"> interference, self-interference and </w:t>
      </w:r>
      <w:proofErr w:type="spellStart"/>
      <w:r w:rsidR="00763332" w:rsidRPr="002D4D51">
        <w:rPr>
          <w:lang w:val="en-GB" w:eastAsia="zh-CN"/>
        </w:rPr>
        <w:t>gNB-gNB</w:t>
      </w:r>
      <w:proofErr w:type="spellEnd"/>
      <w:r w:rsidR="00763332" w:rsidRPr="002D4D51">
        <w:rPr>
          <w:lang w:val="en-GB" w:eastAsia="zh-CN"/>
        </w:rPr>
        <w:t xml:space="preserve"> </w:t>
      </w:r>
      <w:r w:rsidRPr="002D4D51">
        <w:rPr>
          <w:lang w:val="en-GB" w:eastAsia="zh-CN"/>
        </w:rPr>
        <w:t>co-channel inter-</w:t>
      </w:r>
      <w:proofErr w:type="spellStart"/>
      <w:r w:rsidRPr="002D4D51">
        <w:rPr>
          <w:lang w:val="en-GB" w:eastAsia="zh-CN"/>
        </w:rPr>
        <w:t>subband</w:t>
      </w:r>
      <w:proofErr w:type="spellEnd"/>
      <w:r w:rsidRPr="002D4D51">
        <w:rPr>
          <w:lang w:val="en-GB" w:eastAsia="zh-CN"/>
        </w:rPr>
        <w:t xml:space="preserve"> CLI</w:t>
      </w:r>
    </w:p>
    <w:p w14:paraId="17BEE0FE" w14:textId="3E6F96E2" w:rsidR="000F7D2E" w:rsidRPr="002D4D51" w:rsidRDefault="000F7D2E" w:rsidP="00257614">
      <w:pPr>
        <w:pStyle w:val="ListParagraph"/>
        <w:numPr>
          <w:ilvl w:val="0"/>
          <w:numId w:val="23"/>
        </w:numPr>
        <w:rPr>
          <w:lang w:val="en-GB" w:eastAsia="zh-CN"/>
        </w:rPr>
      </w:pPr>
      <w:r>
        <w:rPr>
          <w:rFonts w:eastAsiaTheme="minorEastAsia" w:hint="eastAsia"/>
          <w:lang w:val="en-GB" w:eastAsia="zh-CN"/>
        </w:rPr>
        <w:t>F</w:t>
      </w:r>
      <w:r>
        <w:rPr>
          <w:rFonts w:eastAsiaTheme="minorEastAsia"/>
          <w:lang w:val="en-GB" w:eastAsia="zh-CN"/>
        </w:rPr>
        <w:t>FS: detailed definitions of the</w:t>
      </w:r>
      <w:r w:rsidR="005D4C08">
        <w:rPr>
          <w:rFonts w:eastAsiaTheme="minorEastAsia"/>
          <w:lang w:val="en-GB" w:eastAsia="zh-CN"/>
        </w:rPr>
        <w:t>se</w:t>
      </w:r>
      <w:r>
        <w:rPr>
          <w:rFonts w:eastAsiaTheme="minorEastAsia"/>
          <w:lang w:val="en-GB" w:eastAsia="zh-CN"/>
        </w:rPr>
        <w:t xml:space="preserve"> metrics</w:t>
      </w:r>
    </w:p>
    <w:p w14:paraId="5C9EA883" w14:textId="77777777" w:rsidR="00A35E56" w:rsidRPr="00A35E56" w:rsidRDefault="00A35E56" w:rsidP="006A739E">
      <w:pPr>
        <w:rPr>
          <w:lang w:val="en-GB"/>
        </w:rPr>
      </w:pPr>
    </w:p>
    <w:p w14:paraId="4650D689" w14:textId="77777777" w:rsidR="006A739E" w:rsidRPr="001820A8" w:rsidRDefault="006A739E" w:rsidP="006A739E">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A739E" w:rsidRPr="001820A8" w14:paraId="74C845B6"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431BF0" w14:textId="77777777" w:rsidR="006A739E" w:rsidRPr="001820A8" w:rsidRDefault="006A739E"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939BAD" w14:textId="77777777" w:rsidR="006A739E" w:rsidRPr="001820A8" w:rsidRDefault="006A739E" w:rsidP="007302FC">
            <w:pPr>
              <w:spacing w:before="0" w:line="288" w:lineRule="auto"/>
              <w:jc w:val="center"/>
              <w:rPr>
                <w:b/>
                <w:lang w:eastAsia="zh-CN"/>
              </w:rPr>
            </w:pPr>
            <w:r w:rsidRPr="001820A8">
              <w:rPr>
                <w:b/>
                <w:lang w:eastAsia="zh-CN"/>
              </w:rPr>
              <w:t>Comment</w:t>
            </w:r>
          </w:p>
        </w:tc>
      </w:tr>
      <w:tr w:rsidR="006A739E" w:rsidRPr="001820A8" w14:paraId="512ED9E2"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2275FB6" w14:textId="2C56F32D" w:rsidR="006A739E" w:rsidRPr="001820A8" w:rsidRDefault="00D8088F"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B8FA80C" w14:textId="2003284D" w:rsidR="006A739E" w:rsidRPr="001820A8" w:rsidRDefault="00D8088F" w:rsidP="007302FC">
            <w:pPr>
              <w:spacing w:before="0" w:line="288" w:lineRule="auto"/>
              <w:jc w:val="left"/>
              <w:rPr>
                <w:bCs/>
                <w:lang w:val="en-GB" w:eastAsia="zh-CN"/>
              </w:rPr>
            </w:pPr>
            <w:r>
              <w:rPr>
                <w:bCs/>
                <w:lang w:val="en-GB" w:eastAsia="zh-CN"/>
              </w:rPr>
              <w:t>It is helpful to</w:t>
            </w:r>
            <w:r w:rsidR="00162569">
              <w:rPr>
                <w:bCs/>
                <w:lang w:val="en-GB" w:eastAsia="zh-CN"/>
              </w:rPr>
              <w:t xml:space="preserve"> conduct SLS calibration for SBFD to align results across the companies. </w:t>
            </w:r>
            <w:r w:rsidR="00ED5BE6">
              <w:rPr>
                <w:bCs/>
                <w:lang w:val="en-GB" w:eastAsia="zh-CN"/>
              </w:rPr>
              <w:t xml:space="preserve"> However, we are concerned about the impact on the</w:t>
            </w:r>
            <w:r w:rsidR="00B33710">
              <w:rPr>
                <w:bCs/>
                <w:lang w:val="en-GB" w:eastAsia="zh-CN"/>
              </w:rPr>
              <w:t xml:space="preserve"> progress of the study. </w:t>
            </w:r>
          </w:p>
        </w:tc>
      </w:tr>
      <w:tr w:rsidR="006A739E" w:rsidRPr="001820A8" w14:paraId="3B8EF497"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D6980F5" w14:textId="77777777" w:rsidR="006A739E" w:rsidRPr="001820A8" w:rsidRDefault="006A739E"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384DFEB" w14:textId="77777777" w:rsidR="006A739E" w:rsidRPr="001820A8" w:rsidRDefault="006A739E" w:rsidP="007302FC">
            <w:pPr>
              <w:spacing w:before="0" w:line="288" w:lineRule="auto"/>
              <w:jc w:val="left"/>
              <w:rPr>
                <w:bCs/>
                <w:lang w:val="en-GB" w:eastAsia="zh-CN"/>
              </w:rPr>
            </w:pPr>
          </w:p>
        </w:tc>
      </w:tr>
      <w:tr w:rsidR="006A739E" w:rsidRPr="001820A8" w14:paraId="08789B2B"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64A23DD" w14:textId="77777777" w:rsidR="006A739E" w:rsidRPr="001820A8" w:rsidRDefault="006A739E"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54EBB6A" w14:textId="77777777" w:rsidR="006A739E" w:rsidRPr="001820A8" w:rsidRDefault="006A739E" w:rsidP="007302FC">
            <w:pPr>
              <w:spacing w:before="0" w:line="288" w:lineRule="auto"/>
              <w:jc w:val="left"/>
              <w:rPr>
                <w:bCs/>
                <w:lang w:val="en-GB" w:eastAsia="zh-CN"/>
              </w:rPr>
            </w:pPr>
          </w:p>
        </w:tc>
      </w:tr>
      <w:tr w:rsidR="006A739E" w:rsidRPr="001820A8" w14:paraId="645D708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15E562F1" w14:textId="77777777" w:rsidR="006A739E" w:rsidRPr="001820A8" w:rsidRDefault="006A739E"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C11725F" w14:textId="77777777" w:rsidR="006A739E" w:rsidRPr="001820A8" w:rsidRDefault="006A739E" w:rsidP="007302FC">
            <w:pPr>
              <w:spacing w:before="0" w:line="288" w:lineRule="auto"/>
              <w:jc w:val="left"/>
              <w:rPr>
                <w:bCs/>
                <w:lang w:val="en-GB" w:eastAsia="zh-CN"/>
              </w:rPr>
            </w:pPr>
          </w:p>
        </w:tc>
      </w:tr>
    </w:tbl>
    <w:p w14:paraId="6FB349A7" w14:textId="77777777" w:rsidR="006A739E" w:rsidRDefault="006A739E" w:rsidP="006A739E">
      <w:pPr>
        <w:rPr>
          <w:lang w:val="en-GB"/>
        </w:rPr>
      </w:pPr>
    </w:p>
    <w:p w14:paraId="20E501DA" w14:textId="77777777" w:rsidR="006A739E" w:rsidRPr="006A739E" w:rsidRDefault="006A739E" w:rsidP="006A739E">
      <w:pPr>
        <w:rPr>
          <w:lang w:val="en-GB"/>
        </w:rPr>
      </w:pPr>
    </w:p>
    <w:p w14:paraId="0D1EF4BB" w14:textId="339C066E" w:rsidR="00C91FC3" w:rsidRPr="00A222D3" w:rsidRDefault="00757008" w:rsidP="00C91FC3">
      <w:pPr>
        <w:pStyle w:val="Heading2"/>
      </w:pPr>
      <w:r w:rsidRPr="00757008">
        <w:t>Issue #</w:t>
      </w:r>
      <w:r w:rsidR="00182FEB">
        <w:t>4</w:t>
      </w:r>
      <w:r>
        <w:t>-2</w:t>
      </w:r>
      <w:r w:rsidRPr="00757008">
        <w:t>:</w:t>
      </w:r>
      <w:r>
        <w:t xml:space="preserve"> </w:t>
      </w:r>
      <w:r w:rsidR="0073457B">
        <w:t>SBFD</w:t>
      </w:r>
      <w:r w:rsidR="007E3D9F" w:rsidRPr="007E3D9F">
        <w:t xml:space="preserve"> </w:t>
      </w:r>
      <w:proofErr w:type="spellStart"/>
      <w:r w:rsidR="007E3D9F" w:rsidRPr="007E3D9F">
        <w:t>Subband</w:t>
      </w:r>
      <w:proofErr w:type="spellEnd"/>
      <w:r w:rsidR="007E3D9F" w:rsidRPr="007E3D9F">
        <w:t xml:space="preserve"> configuration</w:t>
      </w:r>
    </w:p>
    <w:p w14:paraId="58415749" w14:textId="77777777" w:rsidR="009D4BBA" w:rsidRPr="00876BAD" w:rsidRDefault="009D4BBA" w:rsidP="009D4BBA">
      <w:pPr>
        <w:pStyle w:val="Heading3"/>
      </w:pPr>
      <w:r w:rsidRPr="00876BAD">
        <w:t>Background and submitted proposal</w:t>
      </w:r>
    </w:p>
    <w:tbl>
      <w:tblPr>
        <w:tblStyle w:val="TableGrid"/>
        <w:tblW w:w="0" w:type="auto"/>
        <w:tblLook w:val="04A0" w:firstRow="1" w:lastRow="0" w:firstColumn="1" w:lastColumn="0" w:noHBand="0" w:noVBand="1"/>
      </w:tblPr>
      <w:tblGrid>
        <w:gridCol w:w="2122"/>
        <w:gridCol w:w="7840"/>
      </w:tblGrid>
      <w:tr w:rsidR="006E04C6" w:rsidRPr="001820A8" w14:paraId="39AADE93"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244AF686" w14:textId="77777777" w:rsidR="006E04C6" w:rsidRPr="001820A8" w:rsidRDefault="006E04C6" w:rsidP="00DE221D">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AE04B05" w14:textId="77777777" w:rsidR="006E04C6" w:rsidRPr="001820A8" w:rsidRDefault="006E04C6" w:rsidP="00DE221D">
            <w:pPr>
              <w:jc w:val="center"/>
              <w:rPr>
                <w:b/>
                <w:lang w:eastAsia="zh-CN"/>
              </w:rPr>
            </w:pPr>
            <w:r w:rsidRPr="001820A8">
              <w:rPr>
                <w:b/>
                <w:lang w:eastAsia="zh-CN"/>
              </w:rPr>
              <w:t>Proposals</w:t>
            </w:r>
          </w:p>
        </w:tc>
      </w:tr>
      <w:tr w:rsidR="006E04C6" w:rsidRPr="001820A8" w14:paraId="43584AD5"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6B298CA2" w14:textId="62C63782" w:rsidR="006E04C6" w:rsidRPr="00283ED0" w:rsidRDefault="00247622" w:rsidP="00DE221D">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94C5D8D" w14:textId="6E1362BE" w:rsidR="00247622" w:rsidRPr="00247622" w:rsidRDefault="00247622" w:rsidP="00247622">
            <w:pPr>
              <w:rPr>
                <w:i/>
                <w:lang w:eastAsia="zh-CN"/>
              </w:rPr>
            </w:pPr>
            <w:r w:rsidRPr="00247622">
              <w:rPr>
                <w:b/>
                <w:i/>
                <w:u w:val="single"/>
              </w:rPr>
              <w:t>Observation 2:</w:t>
            </w:r>
            <w:r w:rsidRPr="00247622">
              <w:rPr>
                <w:i/>
              </w:rPr>
              <w:t xml:space="preserve"> </w:t>
            </w:r>
            <w:r w:rsidRPr="00247622">
              <w:rPr>
                <w:i/>
                <w:lang w:eastAsia="zh-CN"/>
              </w:rPr>
              <w:t>Two SBFD configuration can be considered, i.e.,</w:t>
            </w:r>
          </w:p>
          <w:p w14:paraId="31ADD692" w14:textId="77777777" w:rsidR="00247622" w:rsidRPr="00247622" w:rsidRDefault="00247622" w:rsidP="006C6A26">
            <w:pPr>
              <w:pStyle w:val="ListParagraph"/>
              <w:numPr>
                <w:ilvl w:val="0"/>
                <w:numId w:val="23"/>
              </w:numPr>
              <w:rPr>
                <w:i/>
                <w:lang w:eastAsia="zh-CN"/>
              </w:rPr>
            </w:pPr>
            <w:r w:rsidRPr="00247622">
              <w:rPr>
                <w:i/>
                <w:lang w:eastAsia="zh-CN"/>
              </w:rPr>
              <w:t xml:space="preserve">SBFD configuration#1: DXXXU, with one UL </w:t>
            </w:r>
            <w:proofErr w:type="spellStart"/>
            <w:r w:rsidRPr="00247622">
              <w:rPr>
                <w:i/>
                <w:lang w:eastAsia="zh-CN"/>
              </w:rPr>
              <w:t>subband</w:t>
            </w:r>
            <w:proofErr w:type="spellEnd"/>
            <w:r w:rsidRPr="00247622" w:rsidDel="00753E38">
              <w:rPr>
                <w:i/>
                <w:lang w:eastAsia="zh-CN"/>
              </w:rPr>
              <w:t xml:space="preserve"> </w:t>
            </w:r>
            <w:r w:rsidRPr="00247622">
              <w:rPr>
                <w:i/>
                <w:lang w:eastAsia="zh-CN"/>
              </w:rPr>
              <w:t xml:space="preserve">between two DL </w:t>
            </w:r>
            <w:proofErr w:type="spellStart"/>
            <w:r w:rsidRPr="00247622">
              <w:rPr>
                <w:i/>
                <w:lang w:eastAsia="zh-CN"/>
              </w:rPr>
              <w:t>subbands</w:t>
            </w:r>
            <w:proofErr w:type="spellEnd"/>
            <w:r w:rsidRPr="00247622">
              <w:rPr>
                <w:i/>
                <w:lang w:eastAsia="zh-CN"/>
              </w:rPr>
              <w:t xml:space="preserve"> in slot X.</w:t>
            </w:r>
          </w:p>
          <w:p w14:paraId="750D6B8A" w14:textId="77777777" w:rsidR="00247622" w:rsidRPr="00247622" w:rsidRDefault="00247622" w:rsidP="006C6A26">
            <w:pPr>
              <w:pStyle w:val="ListParagraph"/>
              <w:numPr>
                <w:ilvl w:val="0"/>
                <w:numId w:val="23"/>
              </w:numPr>
              <w:rPr>
                <w:i/>
                <w:lang w:eastAsia="zh-CN"/>
              </w:rPr>
            </w:pPr>
            <w:r w:rsidRPr="00247622">
              <w:rPr>
                <w:i/>
                <w:lang w:eastAsia="zh-CN"/>
              </w:rPr>
              <w:lastRenderedPageBreak/>
              <w:t xml:space="preserve">SBFD configuration#2: DXXXU, with one DL </w:t>
            </w:r>
            <w:proofErr w:type="spellStart"/>
            <w:r w:rsidRPr="00247622">
              <w:rPr>
                <w:i/>
                <w:lang w:eastAsia="zh-CN"/>
              </w:rPr>
              <w:t>subband</w:t>
            </w:r>
            <w:proofErr w:type="spellEnd"/>
            <w:r w:rsidRPr="00247622">
              <w:rPr>
                <w:i/>
                <w:lang w:eastAsia="zh-CN"/>
              </w:rPr>
              <w:t xml:space="preserve"> and one UL </w:t>
            </w:r>
            <w:proofErr w:type="spellStart"/>
            <w:r w:rsidRPr="00247622">
              <w:rPr>
                <w:i/>
                <w:lang w:eastAsia="zh-CN"/>
              </w:rPr>
              <w:t>subband</w:t>
            </w:r>
            <w:proofErr w:type="spellEnd"/>
            <w:r w:rsidRPr="00247622">
              <w:rPr>
                <w:i/>
                <w:lang w:eastAsia="zh-CN"/>
              </w:rPr>
              <w:t xml:space="preserve"> in slot X.</w:t>
            </w:r>
          </w:p>
          <w:p w14:paraId="64F24A8C" w14:textId="7C71E105" w:rsidR="00247622" w:rsidRPr="00247622" w:rsidRDefault="00247622" w:rsidP="00247622">
            <w:pPr>
              <w:rPr>
                <w:i/>
                <w:lang w:eastAsia="zh-CN"/>
              </w:rPr>
            </w:pPr>
            <w:r w:rsidRPr="00247622">
              <w:rPr>
                <w:b/>
                <w:i/>
                <w:u w:val="single"/>
              </w:rPr>
              <w:t>Proposal 9:</w:t>
            </w:r>
            <w:r w:rsidRPr="00247622">
              <w:rPr>
                <w:rFonts w:eastAsiaTheme="minorEastAsia"/>
                <w:i/>
                <w:lang w:eastAsia="zh-CN"/>
              </w:rPr>
              <w:t xml:space="preserve"> </w:t>
            </w:r>
            <w:r w:rsidRPr="00247622">
              <w:rPr>
                <w:i/>
                <w:lang w:eastAsia="zh-CN"/>
              </w:rPr>
              <w:t>SFBD configuration#1 as well as the resource allocation pattern in slot X as following can be used for Phase-1 calibration.</w:t>
            </w:r>
          </w:p>
          <w:p w14:paraId="3E22D9EA" w14:textId="77777777" w:rsidR="00247622" w:rsidRPr="00247622" w:rsidRDefault="00247622" w:rsidP="006C6A26">
            <w:pPr>
              <w:pStyle w:val="ListParagraph"/>
              <w:numPr>
                <w:ilvl w:val="0"/>
                <w:numId w:val="23"/>
              </w:numPr>
              <w:rPr>
                <w:i/>
                <w:lang w:eastAsia="zh-CN"/>
              </w:rPr>
            </w:pPr>
            <w:r w:rsidRPr="00247622">
              <w:rPr>
                <w:i/>
                <w:lang w:eastAsia="zh-CN"/>
              </w:rPr>
              <w:t xml:space="preserve">Top/bottom DL </w:t>
            </w:r>
            <w:proofErr w:type="spellStart"/>
            <w:r w:rsidRPr="00247622">
              <w:rPr>
                <w:i/>
                <w:lang w:eastAsia="zh-CN"/>
              </w:rPr>
              <w:t>subband</w:t>
            </w:r>
            <w:proofErr w:type="spellEnd"/>
            <w:r w:rsidRPr="00247622">
              <w:rPr>
                <w:i/>
                <w:lang w:eastAsia="zh-CN"/>
              </w:rPr>
              <w:t xml:space="preserve"> BW in RB (x/2): 107 RB for FR1 and 103 RB for FR2.</w:t>
            </w:r>
          </w:p>
          <w:p w14:paraId="5A0EC5EA" w14:textId="77777777" w:rsidR="00247622" w:rsidRPr="00247622" w:rsidRDefault="00247622" w:rsidP="006C6A26">
            <w:pPr>
              <w:pStyle w:val="ListParagraph"/>
              <w:numPr>
                <w:ilvl w:val="0"/>
                <w:numId w:val="23"/>
              </w:numPr>
              <w:rPr>
                <w:i/>
                <w:lang w:eastAsia="zh-CN"/>
              </w:rPr>
            </w:pPr>
            <w:r w:rsidRPr="00247622">
              <w:rPr>
                <w:i/>
                <w:lang w:eastAsia="zh-CN"/>
              </w:rPr>
              <w:t xml:space="preserve">Centre UL </w:t>
            </w:r>
            <w:proofErr w:type="spellStart"/>
            <w:r w:rsidRPr="00247622">
              <w:rPr>
                <w:i/>
                <w:lang w:eastAsia="zh-CN"/>
              </w:rPr>
              <w:t>subband</w:t>
            </w:r>
            <w:proofErr w:type="spellEnd"/>
            <w:r w:rsidRPr="00247622">
              <w:rPr>
                <w:i/>
                <w:lang w:eastAsia="zh-CN"/>
              </w:rPr>
              <w:t xml:space="preserve"> BW in RB (y): 53 RB for FR1 and 52 RB for FR2.</w:t>
            </w:r>
          </w:p>
          <w:p w14:paraId="34051DE3" w14:textId="229CEA98" w:rsidR="00247622" w:rsidRPr="00AF5F10" w:rsidRDefault="00247622" w:rsidP="006C6A26">
            <w:pPr>
              <w:pStyle w:val="ListParagraph"/>
              <w:numPr>
                <w:ilvl w:val="0"/>
                <w:numId w:val="23"/>
              </w:numPr>
              <w:rPr>
                <w:i/>
                <w:lang w:eastAsia="zh-CN"/>
              </w:rPr>
            </w:pPr>
            <w:r w:rsidRPr="00247622">
              <w:rPr>
                <w:i/>
                <w:lang w:eastAsia="zh-CN"/>
              </w:rPr>
              <w:t>Guard band BW at one side in RB (z): 3 RB for both FR1 and FR2.</w:t>
            </w:r>
          </w:p>
        </w:tc>
      </w:tr>
      <w:tr w:rsidR="006E04C6" w:rsidRPr="001820A8" w14:paraId="1F9F2313"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2D3B9E27" w14:textId="35D28F84" w:rsidR="006E04C6" w:rsidRPr="00283ED0" w:rsidRDefault="00237785" w:rsidP="00DE221D">
            <w:pPr>
              <w:jc w:val="center"/>
              <w:rPr>
                <w:lang w:eastAsia="zh-CN"/>
              </w:rPr>
            </w:pPr>
            <w:r>
              <w:rPr>
                <w:rFonts w:hint="eastAsia"/>
                <w:lang w:eastAsia="zh-CN"/>
              </w:rPr>
              <w:lastRenderedPageBreak/>
              <w:t>C</w:t>
            </w:r>
            <w:r>
              <w:rPr>
                <w:lang w:eastAsia="zh-CN"/>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20B7E3E2" w14:textId="77777777" w:rsidR="006E04C6" w:rsidRDefault="00237785" w:rsidP="00AF5F10">
            <w:pPr>
              <w:pStyle w:val="BodyText"/>
              <w:jc w:val="left"/>
              <w:rPr>
                <w:rFonts w:eastAsiaTheme="minorEastAsia"/>
                <w:i/>
                <w:lang w:eastAsia="zh-CN"/>
              </w:rPr>
            </w:pPr>
            <w:r w:rsidRPr="000311F6">
              <w:rPr>
                <w:rFonts w:eastAsiaTheme="minorEastAsia" w:hint="eastAsia"/>
                <w:b/>
                <w:i/>
                <w:u w:val="single"/>
                <w:lang w:eastAsia="zh-CN"/>
              </w:rPr>
              <w:t>Proposal 8:</w:t>
            </w:r>
            <w:r w:rsidRPr="000311F6">
              <w:rPr>
                <w:rFonts w:eastAsiaTheme="minorEastAsia" w:hint="eastAsia"/>
                <w:i/>
                <w:lang w:eastAsia="zh-CN"/>
              </w:rPr>
              <w:t xml:space="preserve"> FFS the guard band required between UL and DL </w:t>
            </w:r>
            <w:proofErr w:type="spellStart"/>
            <w:r w:rsidRPr="000311F6">
              <w:rPr>
                <w:rFonts w:eastAsiaTheme="minorEastAsia" w:hint="eastAsia"/>
                <w:i/>
                <w:lang w:eastAsia="zh-CN"/>
              </w:rPr>
              <w:t>subbands</w:t>
            </w:r>
            <w:proofErr w:type="spellEnd"/>
            <w:r w:rsidRPr="000311F6">
              <w:rPr>
                <w:rFonts w:eastAsiaTheme="minorEastAsia" w:hint="eastAsia"/>
                <w:i/>
                <w:lang w:eastAsia="zh-CN"/>
              </w:rPr>
              <w:t>.</w:t>
            </w:r>
          </w:p>
          <w:p w14:paraId="5B303198" w14:textId="77777777" w:rsidR="00E95A0E" w:rsidRPr="00A74EAF" w:rsidRDefault="00E95A0E" w:rsidP="00E95A0E">
            <w:pPr>
              <w:pStyle w:val="BodyText"/>
              <w:rPr>
                <w:i/>
                <w:color w:val="000000"/>
                <w:lang w:eastAsia="zh-CN"/>
              </w:rPr>
            </w:pPr>
            <w:r w:rsidRPr="00A74EAF">
              <w:rPr>
                <w:rFonts w:hint="eastAsia"/>
                <w:b/>
                <w:i/>
                <w:color w:val="000000"/>
                <w:u w:val="single"/>
                <w:lang w:eastAsia="zh-CN"/>
              </w:rPr>
              <w:t>Proposal 12:</w:t>
            </w:r>
            <w:r w:rsidRPr="00A74EAF">
              <w:rPr>
                <w:rFonts w:hint="eastAsia"/>
                <w:i/>
                <w:color w:val="000000"/>
                <w:lang w:eastAsia="zh-CN"/>
              </w:rPr>
              <w:t xml:space="preserve"> Adopt semi-static TDD as baseline for SBFD evaluation.</w:t>
            </w:r>
          </w:p>
          <w:p w14:paraId="632F10AA" w14:textId="25B544D3" w:rsidR="00E95A0E" w:rsidRPr="00E95A0E" w:rsidRDefault="00E95A0E" w:rsidP="00E95A0E">
            <w:pPr>
              <w:pStyle w:val="ListParagraph"/>
              <w:numPr>
                <w:ilvl w:val="0"/>
                <w:numId w:val="23"/>
              </w:numPr>
              <w:spacing w:after="120"/>
              <w:rPr>
                <w:rFonts w:eastAsia="SimSun"/>
                <w:i/>
                <w:color w:val="000000"/>
                <w:lang w:eastAsia="zh-CN"/>
              </w:rPr>
            </w:pPr>
            <w:r w:rsidRPr="00A74EAF">
              <w:rPr>
                <w:rFonts w:eastAsia="SimSun" w:hint="eastAsia"/>
                <w:i/>
                <w:color w:val="000000"/>
                <w:lang w:eastAsia="zh-CN"/>
              </w:rPr>
              <w:t>FFS dynamic TDD</w:t>
            </w:r>
          </w:p>
        </w:tc>
      </w:tr>
      <w:tr w:rsidR="006E04C6" w:rsidRPr="001820A8" w14:paraId="341D442C"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37115729" w14:textId="36D014E2" w:rsidR="006E04C6" w:rsidRPr="00283ED0" w:rsidRDefault="000311F6" w:rsidP="00DE221D">
            <w:pPr>
              <w:jc w:val="center"/>
              <w:rPr>
                <w:lang w:eastAsia="zh-CN"/>
              </w:rPr>
            </w:pPr>
            <w:proofErr w:type="spellStart"/>
            <w:r>
              <w:rPr>
                <w:rFonts w:hint="eastAsia"/>
                <w:lang w:eastAsia="zh-CN"/>
              </w:rPr>
              <w:t>x</w:t>
            </w:r>
            <w:r>
              <w:rPr>
                <w:lang w:eastAsia="zh-CN"/>
              </w:rPr>
              <w:t>iaomi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2F498FC5" w14:textId="59BD2C13" w:rsidR="006E04C6" w:rsidRPr="00AF5F10" w:rsidRDefault="000917E2" w:rsidP="00AF5F10">
            <w:pPr>
              <w:spacing w:beforeLines="50"/>
              <w:rPr>
                <w:rFonts w:eastAsiaTheme="minorEastAsia"/>
                <w:i/>
                <w:lang w:eastAsia="zh-CN"/>
              </w:rPr>
            </w:pPr>
            <w:r w:rsidRPr="000917E2">
              <w:rPr>
                <w:rFonts w:eastAsiaTheme="minorEastAsia"/>
                <w:b/>
                <w:i/>
                <w:u w:val="single"/>
                <w:lang w:eastAsia="zh-CN"/>
              </w:rPr>
              <w:t>Observation:</w:t>
            </w:r>
            <w:r w:rsidRPr="000917E2">
              <w:rPr>
                <w:rFonts w:eastAsiaTheme="minorEastAsia"/>
                <w:i/>
                <w:lang w:eastAsia="zh-CN"/>
              </w:rPr>
              <w:t xml:space="preserve"> Scenarios wherein different UL </w:t>
            </w:r>
            <w:proofErr w:type="spellStart"/>
            <w:r w:rsidRPr="000917E2">
              <w:rPr>
                <w:rFonts w:eastAsiaTheme="minorEastAsia"/>
                <w:i/>
                <w:lang w:eastAsia="zh-CN"/>
              </w:rPr>
              <w:t>subband</w:t>
            </w:r>
            <w:proofErr w:type="spellEnd"/>
            <w:r w:rsidRPr="000917E2">
              <w:rPr>
                <w:rFonts w:eastAsiaTheme="minorEastAsia"/>
                <w:i/>
                <w:lang w:eastAsia="zh-CN"/>
              </w:rPr>
              <w:t xml:space="preserve"> are configured across </w:t>
            </w:r>
            <w:proofErr w:type="spellStart"/>
            <w:r w:rsidRPr="000917E2">
              <w:rPr>
                <w:rFonts w:eastAsiaTheme="minorEastAsia"/>
                <w:i/>
                <w:lang w:eastAsia="zh-CN"/>
              </w:rPr>
              <w:t>gNBs</w:t>
            </w:r>
            <w:proofErr w:type="spellEnd"/>
            <w:r w:rsidRPr="000917E2">
              <w:rPr>
                <w:rFonts w:eastAsiaTheme="minorEastAsia"/>
                <w:i/>
                <w:lang w:eastAsia="zh-CN"/>
              </w:rPr>
              <w:t xml:space="preserve"> can be deferred until we have progress in section 9.3.2. </w:t>
            </w:r>
          </w:p>
        </w:tc>
      </w:tr>
      <w:tr w:rsidR="00862378" w:rsidRPr="001820A8" w14:paraId="1C35911C"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61CD0A06" w14:textId="7F5BBE99" w:rsidR="00862378" w:rsidRPr="00283ED0" w:rsidRDefault="00862378" w:rsidP="00862378">
            <w:pPr>
              <w:jc w:val="center"/>
              <w:rPr>
                <w:lang w:eastAsia="zh-CN"/>
              </w:rPr>
            </w:pPr>
            <w:r w:rsidRPr="00C16C94">
              <w:rPr>
                <w:lang w:eastAsia="zh-CN"/>
              </w:rPr>
              <w:t>Samsung</w:t>
            </w:r>
          </w:p>
        </w:tc>
        <w:tc>
          <w:tcPr>
            <w:tcW w:w="7840" w:type="dxa"/>
            <w:tcBorders>
              <w:top w:val="single" w:sz="4" w:space="0" w:color="auto"/>
              <w:left w:val="single" w:sz="4" w:space="0" w:color="auto"/>
              <w:bottom w:val="single" w:sz="4" w:space="0" w:color="auto"/>
              <w:right w:val="single" w:sz="4" w:space="0" w:color="auto"/>
            </w:tcBorders>
            <w:vAlign w:val="center"/>
          </w:tcPr>
          <w:p w14:paraId="2FC8AAA4" w14:textId="4950A90C" w:rsidR="00862378" w:rsidRPr="00AF5F10" w:rsidRDefault="00862378" w:rsidP="00AF5F10">
            <w:pPr>
              <w:pStyle w:val="Proposal"/>
              <w:overflowPunct/>
              <w:autoSpaceDE/>
              <w:autoSpaceDN/>
              <w:adjustRightInd/>
              <w:spacing w:line="259" w:lineRule="auto"/>
              <w:ind w:left="0" w:firstLine="0"/>
              <w:textAlignment w:val="auto"/>
              <w:rPr>
                <w:rFonts w:eastAsiaTheme="minorEastAsia" w:cs="Arial"/>
                <w:b w:val="0"/>
                <w:i/>
              </w:rPr>
            </w:pPr>
            <w:r w:rsidRPr="00862378">
              <w:rPr>
                <w:rFonts w:eastAsiaTheme="minorEastAsia" w:cs="Arial"/>
                <w:i/>
                <w:u w:val="single"/>
              </w:rPr>
              <w:t>Proposal 11:</w:t>
            </w:r>
            <w:r w:rsidRPr="00862378">
              <w:rPr>
                <w:rFonts w:eastAsiaTheme="minorEastAsia" w:cs="Arial"/>
                <w:b w:val="0"/>
                <w:i/>
              </w:rPr>
              <w:t xml:space="preserve"> RAN1 takes the parameters for duplex evolution in Table 7. </w:t>
            </w:r>
          </w:p>
          <w:p w14:paraId="05439570" w14:textId="77777777" w:rsidR="00610C53" w:rsidRPr="00610C53" w:rsidRDefault="00610C53" w:rsidP="00610C53">
            <w:pPr>
              <w:rPr>
                <w:rFonts w:eastAsiaTheme="minorEastAsia"/>
                <w:i/>
              </w:rPr>
            </w:pPr>
            <w:r w:rsidRPr="00610C53">
              <w:rPr>
                <w:rFonts w:eastAsiaTheme="minorEastAsia"/>
                <w:i/>
              </w:rPr>
              <w:t>SBFD: DXXXU</w:t>
            </w:r>
          </w:p>
          <w:p w14:paraId="0CC88B8F" w14:textId="77777777" w:rsidR="00610C53" w:rsidRPr="00610C53" w:rsidRDefault="00610C53" w:rsidP="00610C53">
            <w:pPr>
              <w:rPr>
                <w:rFonts w:eastAsiaTheme="minorEastAsia"/>
                <w:i/>
              </w:rPr>
            </w:pPr>
            <w:r w:rsidRPr="00610C53">
              <w:rPr>
                <w:rFonts w:eastAsiaTheme="minorEastAsia"/>
                <w:i/>
              </w:rPr>
              <w:t>* X slot contains BW</w:t>
            </w:r>
            <w:r w:rsidRPr="00610C53">
              <w:rPr>
                <w:rFonts w:eastAsiaTheme="minorEastAsia"/>
                <w:i/>
                <w:vertAlign w:val="subscript"/>
              </w:rPr>
              <w:t>UL</w:t>
            </w:r>
            <w:r w:rsidRPr="00610C53">
              <w:rPr>
                <w:rFonts w:eastAsiaTheme="minorEastAsia"/>
                <w:i/>
              </w:rPr>
              <w:t xml:space="preserve"> MHz for UL at the center and remaining bandwidth for DL, where BW</w:t>
            </w:r>
            <w:r w:rsidRPr="00610C53">
              <w:rPr>
                <w:rFonts w:eastAsiaTheme="minorEastAsia"/>
                <w:i/>
                <w:vertAlign w:val="subscript"/>
              </w:rPr>
              <w:t>UL</w:t>
            </w:r>
            <w:r w:rsidRPr="00610C53">
              <w:rPr>
                <w:rFonts w:eastAsiaTheme="minorEastAsia"/>
                <w:i/>
              </w:rPr>
              <w:t xml:space="preserve"> = [20] MHz for FR1 and [40] MHz for FR2.</w:t>
            </w:r>
          </w:p>
          <w:p w14:paraId="1206714F" w14:textId="7620A2DC" w:rsidR="00610C53" w:rsidRPr="00610C53" w:rsidRDefault="00610C53" w:rsidP="00610C53">
            <w:pPr>
              <w:rPr>
                <w:rFonts w:eastAsiaTheme="minorEastAsia"/>
              </w:rPr>
            </w:pPr>
            <w:r w:rsidRPr="00610C53">
              <w:rPr>
                <w:rFonts w:eastAsiaTheme="minorEastAsia"/>
                <w:i/>
              </w:rPr>
              <w:t>* Guard band can be further considered to suppress inter-</w:t>
            </w:r>
            <w:proofErr w:type="spellStart"/>
            <w:r w:rsidRPr="00610C53">
              <w:rPr>
                <w:rFonts w:eastAsiaTheme="minorEastAsia"/>
                <w:i/>
              </w:rPr>
              <w:t>subband</w:t>
            </w:r>
            <w:proofErr w:type="spellEnd"/>
            <w:r w:rsidRPr="00610C53">
              <w:rPr>
                <w:rFonts w:eastAsiaTheme="minorEastAsia"/>
                <w:i/>
              </w:rPr>
              <w:t xml:space="preserve"> interference</w:t>
            </w:r>
          </w:p>
        </w:tc>
      </w:tr>
      <w:tr w:rsidR="00862378" w:rsidRPr="001820A8" w14:paraId="6C45F70D"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4E0C957F" w14:textId="436A3FAF" w:rsidR="00862378" w:rsidRPr="00283ED0" w:rsidRDefault="00425CE3" w:rsidP="00862378">
            <w:pPr>
              <w:jc w:val="center"/>
              <w:rPr>
                <w:lang w:eastAsia="zh-CN"/>
              </w:rPr>
            </w:pPr>
            <w:r w:rsidRPr="00425CE3">
              <w:rPr>
                <w:lang w:eastAsia="zh-CN"/>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37F55994" w14:textId="77777777" w:rsidR="00425CE3" w:rsidRPr="00425CE3" w:rsidRDefault="00425CE3" w:rsidP="00425CE3">
            <w:pPr>
              <w:pStyle w:val="BodyText"/>
              <w:spacing w:beforeLines="50"/>
              <w:rPr>
                <w:i/>
                <w:lang w:eastAsia="zh-CN"/>
              </w:rPr>
            </w:pPr>
            <w:r w:rsidRPr="00425CE3">
              <w:rPr>
                <w:b/>
                <w:i/>
                <w:u w:val="single"/>
                <w:lang w:eastAsia="zh-CN"/>
              </w:rPr>
              <w:t>Proposal 2:</w:t>
            </w:r>
            <w:r w:rsidRPr="00425CE3">
              <w:rPr>
                <w:i/>
                <w:lang w:eastAsia="zh-CN"/>
              </w:rPr>
              <w:t xml:space="preserve"> For evaluation purpose, there can be two types of uplink-</w:t>
            </w:r>
            <w:proofErr w:type="gramStart"/>
            <w:r w:rsidRPr="00425CE3">
              <w:rPr>
                <w:i/>
                <w:lang w:eastAsia="zh-CN"/>
              </w:rPr>
              <w:t>downlink</w:t>
            </w:r>
            <w:proofErr w:type="gramEnd"/>
            <w:r w:rsidRPr="00425CE3">
              <w:rPr>
                <w:i/>
                <w:lang w:eastAsia="zh-CN"/>
              </w:rPr>
              <w:t xml:space="preserve"> </w:t>
            </w:r>
            <w:proofErr w:type="spellStart"/>
            <w:r w:rsidRPr="00425CE3">
              <w:rPr>
                <w:i/>
                <w:lang w:eastAsia="zh-CN"/>
              </w:rPr>
              <w:t>subband</w:t>
            </w:r>
            <w:proofErr w:type="spellEnd"/>
            <w:r w:rsidRPr="00425CE3">
              <w:rPr>
                <w:i/>
                <w:lang w:eastAsia="zh-CN"/>
              </w:rPr>
              <w:t xml:space="preserve"> allocation in a carrier:</w:t>
            </w:r>
          </w:p>
          <w:p w14:paraId="5A7A563C" w14:textId="77777777" w:rsidR="00425CE3" w:rsidRPr="00425CE3" w:rsidRDefault="00425CE3" w:rsidP="006C6A26">
            <w:pPr>
              <w:pStyle w:val="ListParagraph"/>
              <w:numPr>
                <w:ilvl w:val="0"/>
                <w:numId w:val="23"/>
              </w:numPr>
              <w:rPr>
                <w:i/>
                <w:lang w:eastAsia="zh-CN"/>
              </w:rPr>
            </w:pPr>
            <w:r w:rsidRPr="00425CE3">
              <w:rPr>
                <w:rFonts w:eastAsia="SimSun"/>
                <w:i/>
                <w:lang w:eastAsia="zh-CN"/>
              </w:rPr>
              <w:t>T</w:t>
            </w:r>
            <w:r w:rsidRPr="00425CE3">
              <w:rPr>
                <w:i/>
                <w:lang w:eastAsia="zh-CN"/>
              </w:rPr>
              <w:t xml:space="preserve">ype 1: one or more downlink </w:t>
            </w:r>
            <w:proofErr w:type="spellStart"/>
            <w:r w:rsidRPr="00425CE3">
              <w:rPr>
                <w:i/>
                <w:lang w:eastAsia="zh-CN"/>
              </w:rPr>
              <w:t>subband</w:t>
            </w:r>
            <w:proofErr w:type="spellEnd"/>
            <w:r w:rsidRPr="00425CE3">
              <w:rPr>
                <w:i/>
                <w:lang w:eastAsia="zh-CN"/>
              </w:rPr>
              <w:t xml:space="preserve"> and one or more uplink </w:t>
            </w:r>
            <w:proofErr w:type="spellStart"/>
            <w:r w:rsidRPr="00425CE3">
              <w:rPr>
                <w:i/>
                <w:lang w:eastAsia="zh-CN"/>
              </w:rPr>
              <w:t>subband</w:t>
            </w:r>
            <w:proofErr w:type="spellEnd"/>
            <w:r w:rsidRPr="00425CE3">
              <w:rPr>
                <w:i/>
                <w:lang w:eastAsia="zh-CN"/>
              </w:rPr>
              <w:t xml:space="preserve"> within one symbol/slot </w:t>
            </w:r>
          </w:p>
          <w:p w14:paraId="53CFF710" w14:textId="093B6D11" w:rsidR="00862378" w:rsidRPr="00AF5F10" w:rsidRDefault="00425CE3" w:rsidP="006C6A26">
            <w:pPr>
              <w:pStyle w:val="ListParagraph"/>
              <w:numPr>
                <w:ilvl w:val="0"/>
                <w:numId w:val="23"/>
              </w:numPr>
              <w:rPr>
                <w:i/>
                <w:lang w:eastAsia="zh-CN"/>
              </w:rPr>
            </w:pPr>
            <w:r w:rsidRPr="00425CE3">
              <w:rPr>
                <w:i/>
                <w:lang w:eastAsia="zh-CN"/>
              </w:rPr>
              <w:t xml:space="preserve">Type 2: only one downlink </w:t>
            </w:r>
            <w:proofErr w:type="spellStart"/>
            <w:r w:rsidRPr="00425CE3">
              <w:rPr>
                <w:i/>
                <w:lang w:eastAsia="zh-CN"/>
              </w:rPr>
              <w:t>subband</w:t>
            </w:r>
            <w:proofErr w:type="spellEnd"/>
            <w:r w:rsidRPr="00425CE3">
              <w:rPr>
                <w:i/>
                <w:lang w:eastAsia="zh-CN"/>
              </w:rPr>
              <w:t xml:space="preserve"> and only one uplink </w:t>
            </w:r>
            <w:proofErr w:type="spellStart"/>
            <w:r w:rsidRPr="00425CE3">
              <w:rPr>
                <w:i/>
                <w:lang w:eastAsia="zh-CN"/>
              </w:rPr>
              <w:t>subband</w:t>
            </w:r>
            <w:proofErr w:type="spellEnd"/>
            <w:r w:rsidRPr="00425CE3">
              <w:rPr>
                <w:i/>
                <w:lang w:eastAsia="zh-CN"/>
              </w:rPr>
              <w:t xml:space="preserve"> within one symbol/slot</w:t>
            </w:r>
          </w:p>
        </w:tc>
      </w:tr>
      <w:tr w:rsidR="00862378" w:rsidRPr="001820A8" w14:paraId="6CB94EDE"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5323B08C" w14:textId="18CC7EDC" w:rsidR="00862378" w:rsidRPr="00283ED0" w:rsidRDefault="00E254ED" w:rsidP="00862378">
            <w:pPr>
              <w:jc w:val="center"/>
              <w:rPr>
                <w:lang w:eastAsia="zh-CN"/>
              </w:rPr>
            </w:pPr>
            <w:r w:rsidRPr="00E254ED">
              <w:rPr>
                <w:lang w:eastAsia="zh-CN"/>
              </w:rPr>
              <w:t>Panasonic</w:t>
            </w:r>
          </w:p>
        </w:tc>
        <w:tc>
          <w:tcPr>
            <w:tcW w:w="7840" w:type="dxa"/>
            <w:tcBorders>
              <w:top w:val="single" w:sz="4" w:space="0" w:color="auto"/>
              <w:left w:val="single" w:sz="4" w:space="0" w:color="auto"/>
              <w:bottom w:val="single" w:sz="4" w:space="0" w:color="auto"/>
              <w:right w:val="single" w:sz="4" w:space="0" w:color="auto"/>
            </w:tcBorders>
            <w:vAlign w:val="center"/>
          </w:tcPr>
          <w:p w14:paraId="433984B3" w14:textId="77777777" w:rsidR="00E254ED" w:rsidRPr="00636BD0" w:rsidRDefault="00E254ED" w:rsidP="00E254ED">
            <w:pPr>
              <w:spacing w:after="120"/>
              <w:rPr>
                <w:i/>
                <w:lang w:eastAsia="ja-JP"/>
              </w:rPr>
            </w:pPr>
            <w:r w:rsidRPr="00636BD0">
              <w:rPr>
                <w:b/>
                <w:bCs/>
                <w:i/>
                <w:u w:val="single"/>
                <w:lang w:eastAsia="ja-JP"/>
              </w:rPr>
              <w:t>Proposal 1</w:t>
            </w:r>
            <w:r w:rsidRPr="00636BD0">
              <w:rPr>
                <w:rFonts w:hint="eastAsia"/>
                <w:b/>
                <w:bCs/>
                <w:i/>
                <w:u w:val="single"/>
                <w:lang w:eastAsia="ja-JP"/>
              </w:rPr>
              <w:t>:</w:t>
            </w:r>
            <w:r w:rsidRPr="00636BD0">
              <w:rPr>
                <w:rFonts w:hint="eastAsia"/>
                <w:i/>
                <w:u w:val="single"/>
                <w:lang w:eastAsia="ja-JP"/>
              </w:rPr>
              <w:t xml:space="preserve"> </w:t>
            </w:r>
            <w:r w:rsidRPr="00636BD0">
              <w:rPr>
                <w:i/>
                <w:lang w:eastAsia="ja-JP"/>
              </w:rPr>
              <w:t>The following assumptions can be considered for link-level simulation.</w:t>
            </w:r>
          </w:p>
          <w:p w14:paraId="10A49CF9" w14:textId="77777777" w:rsidR="00E254ED" w:rsidRPr="00636BD0" w:rsidRDefault="00E254ED" w:rsidP="006C6A26">
            <w:pPr>
              <w:pStyle w:val="ListParagraph"/>
              <w:numPr>
                <w:ilvl w:val="0"/>
                <w:numId w:val="23"/>
              </w:numPr>
              <w:rPr>
                <w:i/>
                <w:lang w:eastAsia="zh-CN"/>
              </w:rPr>
            </w:pPr>
            <w:r w:rsidRPr="00636BD0">
              <w:rPr>
                <w:i/>
                <w:lang w:eastAsia="ja-JP"/>
              </w:rPr>
              <w:t>Scenarios used for cove</w:t>
            </w:r>
            <w:r w:rsidRPr="00636BD0">
              <w:rPr>
                <w:i/>
                <w:lang w:eastAsia="zh-CN"/>
              </w:rPr>
              <w:t>rage enhancement evaluation can be a starting point.</w:t>
            </w:r>
          </w:p>
          <w:p w14:paraId="1626BD0C" w14:textId="77777777" w:rsidR="00E254ED" w:rsidRPr="00636BD0" w:rsidRDefault="00E254ED" w:rsidP="006C6A26">
            <w:pPr>
              <w:pStyle w:val="ListParagraph"/>
              <w:numPr>
                <w:ilvl w:val="0"/>
                <w:numId w:val="23"/>
              </w:numPr>
              <w:rPr>
                <w:i/>
                <w:lang w:eastAsia="zh-CN"/>
              </w:rPr>
            </w:pPr>
            <w:r w:rsidRPr="00636BD0">
              <w:rPr>
                <w:i/>
                <w:lang w:eastAsia="zh-CN"/>
              </w:rPr>
              <w:t xml:space="preserve">Typical </w:t>
            </w:r>
            <w:proofErr w:type="spellStart"/>
            <w:r w:rsidRPr="00636BD0">
              <w:rPr>
                <w:i/>
                <w:lang w:eastAsia="zh-CN"/>
              </w:rPr>
              <w:t>subband</w:t>
            </w:r>
            <w:proofErr w:type="spellEnd"/>
            <w:r w:rsidRPr="00636BD0">
              <w:rPr>
                <w:i/>
                <w:lang w:eastAsia="zh-CN"/>
              </w:rPr>
              <w:t xml:space="preserve"> allocation can be that edges of a band are for DL and the center of a band is for UL.</w:t>
            </w:r>
          </w:p>
          <w:p w14:paraId="09BA160C" w14:textId="129D57C6" w:rsidR="00862378" w:rsidRPr="00636BD0" w:rsidRDefault="00E254ED" w:rsidP="006C6A26">
            <w:pPr>
              <w:pStyle w:val="ListParagraph"/>
              <w:numPr>
                <w:ilvl w:val="0"/>
                <w:numId w:val="23"/>
              </w:numPr>
              <w:rPr>
                <w:i/>
                <w:lang w:eastAsia="zh-CN"/>
              </w:rPr>
            </w:pPr>
            <w:r w:rsidRPr="00636BD0">
              <w:rPr>
                <w:i/>
                <w:lang w:eastAsia="zh-CN"/>
              </w:rPr>
              <w:t>For DL evaluation, CLI due to time difference between DL and UL symbol</w:t>
            </w:r>
            <w:r w:rsidRPr="00636BD0">
              <w:rPr>
                <w:rFonts w:hint="eastAsia"/>
                <w:i/>
                <w:lang w:eastAsia="zh-CN"/>
              </w:rPr>
              <w:t>s</w:t>
            </w:r>
            <w:r w:rsidRPr="00636BD0">
              <w:rPr>
                <w:i/>
                <w:lang w:eastAsia="zh-CN"/>
              </w:rPr>
              <w:t xml:space="preserve"> needs to be taken into account if DL and UL are assumed as in-band.</w:t>
            </w:r>
          </w:p>
          <w:p w14:paraId="42EC815B" w14:textId="77777777" w:rsidR="00E254ED" w:rsidRPr="00636BD0" w:rsidRDefault="00E254ED" w:rsidP="00E254ED">
            <w:pPr>
              <w:rPr>
                <w:i/>
                <w:lang w:eastAsia="ja-JP"/>
              </w:rPr>
            </w:pPr>
            <w:r w:rsidRPr="00636BD0">
              <w:rPr>
                <w:b/>
                <w:bCs/>
                <w:i/>
                <w:u w:val="single"/>
                <w:lang w:eastAsia="ja-JP"/>
              </w:rPr>
              <w:t>Observation 1</w:t>
            </w:r>
            <w:r w:rsidRPr="00636BD0">
              <w:rPr>
                <w:rFonts w:hint="eastAsia"/>
                <w:b/>
                <w:bCs/>
                <w:i/>
                <w:u w:val="single"/>
                <w:lang w:eastAsia="ja-JP"/>
              </w:rPr>
              <w:t>:</w:t>
            </w:r>
            <w:r w:rsidRPr="00636BD0">
              <w:rPr>
                <w:rFonts w:hint="eastAsia"/>
                <w:i/>
                <w:lang w:eastAsia="ja-JP"/>
              </w:rPr>
              <w:t xml:space="preserve"> Guard band can mitigate </w:t>
            </w:r>
            <w:r w:rsidRPr="00636BD0">
              <w:rPr>
                <w:rFonts w:eastAsia="Malgun Gothic"/>
                <w:bCs/>
                <w:i/>
                <w:lang w:eastAsia="ko-KR"/>
              </w:rPr>
              <w:t xml:space="preserve">inter-UE CLI </w:t>
            </w:r>
            <w:r w:rsidRPr="00636BD0">
              <w:rPr>
                <w:i/>
                <w:lang w:eastAsia="ja-JP"/>
              </w:rPr>
              <w:t xml:space="preserve">from adjacent </w:t>
            </w:r>
            <w:proofErr w:type="spellStart"/>
            <w:r w:rsidRPr="00636BD0">
              <w:rPr>
                <w:rFonts w:hint="eastAsia"/>
                <w:i/>
                <w:lang w:eastAsia="ja-JP"/>
              </w:rPr>
              <w:t>subband</w:t>
            </w:r>
            <w:proofErr w:type="spellEnd"/>
            <w:r w:rsidRPr="00636BD0">
              <w:rPr>
                <w:i/>
                <w:lang w:eastAsia="ja-JP"/>
              </w:rPr>
              <w:t>.</w:t>
            </w:r>
          </w:p>
          <w:p w14:paraId="1B38CA65" w14:textId="393CF503" w:rsidR="00E254ED" w:rsidRPr="00AF5F10" w:rsidRDefault="00E254ED" w:rsidP="00AF5F10">
            <w:pPr>
              <w:rPr>
                <w:i/>
                <w:lang w:eastAsia="zh-CN"/>
              </w:rPr>
            </w:pPr>
            <w:r w:rsidRPr="00636BD0">
              <w:rPr>
                <w:b/>
                <w:bCs/>
                <w:i/>
                <w:u w:val="single"/>
                <w:lang w:eastAsia="ja-JP"/>
              </w:rPr>
              <w:t>Observation 2</w:t>
            </w:r>
            <w:r w:rsidRPr="00636BD0">
              <w:rPr>
                <w:rFonts w:hint="eastAsia"/>
                <w:b/>
                <w:bCs/>
                <w:i/>
                <w:u w:val="single"/>
                <w:lang w:eastAsia="ja-JP"/>
              </w:rPr>
              <w:t>:</w:t>
            </w:r>
            <w:r w:rsidRPr="00636BD0">
              <w:rPr>
                <w:rFonts w:hint="eastAsia"/>
                <w:i/>
                <w:lang w:eastAsia="ja-JP"/>
              </w:rPr>
              <w:t xml:space="preserve"> </w:t>
            </w:r>
            <w:r w:rsidRPr="00636BD0">
              <w:rPr>
                <w:rFonts w:hint="eastAsia"/>
                <w:i/>
                <w:lang w:eastAsia="zh-CN"/>
              </w:rPr>
              <w:t>CLI measurement/repot from UE would be useful for the adjustment of guard band</w:t>
            </w:r>
            <w:r w:rsidRPr="00636BD0">
              <w:rPr>
                <w:i/>
                <w:lang w:eastAsia="zh-CN"/>
              </w:rPr>
              <w:t>.</w:t>
            </w:r>
          </w:p>
        </w:tc>
      </w:tr>
      <w:tr w:rsidR="00862378" w:rsidRPr="001820A8" w14:paraId="5065E681"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703CC99C" w14:textId="514C3B59" w:rsidR="00862378" w:rsidRPr="00283ED0" w:rsidRDefault="00467C86" w:rsidP="00862378">
            <w:pPr>
              <w:jc w:val="center"/>
              <w:rPr>
                <w:lang w:eastAsia="zh-CN"/>
              </w:rPr>
            </w:pPr>
            <w:r w:rsidRPr="00ED5C6B">
              <w:rPr>
                <w:lang w:eastAsia="zh-CN"/>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670F48BA" w14:textId="729042C3" w:rsidR="00862378" w:rsidRPr="00AF5F10" w:rsidRDefault="00467C86" w:rsidP="00AF5F10">
            <w:pPr>
              <w:rPr>
                <w:i/>
              </w:rPr>
            </w:pPr>
            <w:r w:rsidRPr="00467C86">
              <w:rPr>
                <w:rFonts w:eastAsia="Yu Mincho"/>
                <w:b/>
                <w:i/>
                <w:u w:val="single"/>
              </w:rPr>
              <w:t>Proposal 3:</w:t>
            </w:r>
            <w:r w:rsidRPr="00467C86">
              <w:rPr>
                <w:rFonts w:eastAsia="Yu Mincho" w:hint="eastAsia"/>
                <w:i/>
              </w:rPr>
              <w:t xml:space="preserve"> </w:t>
            </w:r>
            <w:r w:rsidRPr="00467C86">
              <w:rPr>
                <w:rFonts w:eastAsia="Yu Mincho"/>
                <w:i/>
              </w:rPr>
              <w:t xml:space="preserve">Frequency allocation of </w:t>
            </w:r>
            <w:r w:rsidRPr="00467C86">
              <w:rPr>
                <w:rFonts w:eastAsia="Yu Mincho"/>
                <w:bCs/>
                <w:i/>
              </w:rPr>
              <w:t xml:space="preserve">UL </w:t>
            </w:r>
            <w:proofErr w:type="spellStart"/>
            <w:r w:rsidRPr="00467C86">
              <w:rPr>
                <w:rFonts w:eastAsia="Yu Mincho"/>
                <w:bCs/>
                <w:i/>
              </w:rPr>
              <w:t>subband</w:t>
            </w:r>
            <w:proofErr w:type="spellEnd"/>
            <w:r w:rsidRPr="00467C86">
              <w:rPr>
                <w:rFonts w:eastAsia="Yu Mincho"/>
                <w:bCs/>
                <w:i/>
              </w:rPr>
              <w:t xml:space="preserve"> at middle PRBs is prioritized for the study and evaluation</w:t>
            </w:r>
            <w:r w:rsidRPr="00467C86">
              <w:rPr>
                <w:rFonts w:eastAsia="Yu Mincho"/>
                <w:i/>
              </w:rPr>
              <w:t>.</w:t>
            </w:r>
          </w:p>
        </w:tc>
      </w:tr>
      <w:tr w:rsidR="00862378" w:rsidRPr="001820A8" w14:paraId="09FA32A5"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5E3BFF33" w14:textId="00590B26" w:rsidR="00862378" w:rsidRPr="00283ED0" w:rsidRDefault="00DD3BC0" w:rsidP="00862378">
            <w:pPr>
              <w:jc w:val="center"/>
              <w:rPr>
                <w:lang w:eastAsia="zh-CN"/>
              </w:rPr>
            </w:pPr>
            <w:r>
              <w:rPr>
                <w:rFonts w:hint="eastAsia"/>
                <w:lang w:eastAsia="zh-CN"/>
              </w:rPr>
              <w:t>L</w:t>
            </w:r>
            <w:r>
              <w:rPr>
                <w:lang w:eastAsia="zh-CN"/>
              </w:rPr>
              <w:t>G</w:t>
            </w:r>
          </w:p>
        </w:tc>
        <w:tc>
          <w:tcPr>
            <w:tcW w:w="7840" w:type="dxa"/>
            <w:tcBorders>
              <w:top w:val="single" w:sz="4" w:space="0" w:color="auto"/>
              <w:left w:val="single" w:sz="4" w:space="0" w:color="auto"/>
              <w:bottom w:val="single" w:sz="4" w:space="0" w:color="auto"/>
              <w:right w:val="single" w:sz="4" w:space="0" w:color="auto"/>
            </w:tcBorders>
            <w:vAlign w:val="center"/>
          </w:tcPr>
          <w:p w14:paraId="18824C8D" w14:textId="77777777" w:rsidR="00DD3BC0" w:rsidRPr="00DD3BC0" w:rsidRDefault="00DD3BC0" w:rsidP="00DD3BC0">
            <w:pPr>
              <w:rPr>
                <w:rFonts w:eastAsia="BatangChe"/>
                <w:i/>
                <w:lang w:eastAsia="ko-KR"/>
              </w:rPr>
            </w:pPr>
            <w:r w:rsidRPr="00DD3BC0">
              <w:rPr>
                <w:rFonts w:eastAsia="BatangChe" w:hint="eastAsia"/>
                <w:b/>
                <w:i/>
                <w:u w:val="single"/>
                <w:lang w:eastAsia="ko-KR"/>
              </w:rPr>
              <w:t xml:space="preserve">Proposal </w:t>
            </w:r>
            <w:r w:rsidRPr="00DD3BC0">
              <w:rPr>
                <w:rFonts w:eastAsia="BatangChe"/>
                <w:b/>
                <w:i/>
                <w:u w:val="single"/>
                <w:lang w:eastAsia="ko-KR"/>
              </w:rPr>
              <w:t>6</w:t>
            </w:r>
            <w:r w:rsidRPr="00DD3BC0">
              <w:rPr>
                <w:rFonts w:eastAsia="BatangChe" w:hint="eastAsia"/>
                <w:b/>
                <w:i/>
                <w:u w:val="single"/>
                <w:lang w:eastAsia="ko-KR"/>
              </w:rPr>
              <w:t>:</w:t>
            </w:r>
            <w:r w:rsidRPr="00DD3BC0">
              <w:rPr>
                <w:rFonts w:eastAsia="BatangChe" w:hint="eastAsia"/>
                <w:i/>
                <w:lang w:eastAsia="ko-KR"/>
              </w:rPr>
              <w:t xml:space="preserve"> Discuss </w:t>
            </w:r>
            <w:r w:rsidRPr="00DD3BC0">
              <w:rPr>
                <w:rFonts w:eastAsia="BatangChe"/>
                <w:i/>
                <w:lang w:eastAsia="ko-KR"/>
              </w:rPr>
              <w:t xml:space="preserve">the location and ratio of </w:t>
            </w:r>
            <w:r w:rsidRPr="00DD3BC0">
              <w:rPr>
                <w:rFonts w:eastAsia="BatangChe" w:hint="eastAsia"/>
                <w:i/>
                <w:lang w:eastAsia="ko-KR"/>
              </w:rPr>
              <w:t>wideband half-duplex resource and sub-band</w:t>
            </w:r>
            <w:r w:rsidRPr="00DD3BC0">
              <w:rPr>
                <w:rFonts w:eastAsia="BatangChe"/>
                <w:i/>
                <w:lang w:eastAsia="ko-KR"/>
              </w:rPr>
              <w:t xml:space="preserve"> full duplex resource for evaluation of </w:t>
            </w:r>
            <w:proofErr w:type="spellStart"/>
            <w:r w:rsidRPr="00DD3BC0">
              <w:rPr>
                <w:rFonts w:eastAsia="BatangChe" w:hint="eastAsia"/>
                <w:i/>
                <w:lang w:eastAsia="ko-KR"/>
              </w:rPr>
              <w:t>subband</w:t>
            </w:r>
            <w:proofErr w:type="spellEnd"/>
            <w:r w:rsidRPr="00DD3BC0">
              <w:rPr>
                <w:rFonts w:eastAsia="BatangChe" w:hint="eastAsia"/>
                <w:i/>
                <w:lang w:eastAsia="ko-KR"/>
              </w:rPr>
              <w:t xml:space="preserve"> non-overlapping full duplex</w:t>
            </w:r>
            <w:r w:rsidRPr="00DD3BC0">
              <w:rPr>
                <w:rFonts w:eastAsia="BatangChe"/>
                <w:i/>
                <w:lang w:eastAsia="ko-KR"/>
              </w:rPr>
              <w:t xml:space="preserve">. </w:t>
            </w:r>
          </w:p>
          <w:p w14:paraId="3EBA3E70" w14:textId="235E2868" w:rsidR="00862378" w:rsidRPr="00AF5F10" w:rsidRDefault="00DD3BC0" w:rsidP="00AF5F10">
            <w:pPr>
              <w:rPr>
                <w:rFonts w:eastAsia="BatangChe"/>
                <w:lang w:eastAsia="ko-KR"/>
              </w:rPr>
            </w:pPr>
            <w:r w:rsidRPr="00DD3BC0">
              <w:rPr>
                <w:rFonts w:eastAsia="BatangChe" w:hint="eastAsia"/>
                <w:b/>
                <w:i/>
                <w:u w:val="single"/>
                <w:lang w:eastAsia="ko-KR"/>
              </w:rPr>
              <w:t xml:space="preserve">Proposal </w:t>
            </w:r>
            <w:r w:rsidRPr="00DD3BC0">
              <w:rPr>
                <w:rFonts w:eastAsia="BatangChe"/>
                <w:b/>
                <w:i/>
                <w:u w:val="single"/>
                <w:lang w:eastAsia="ko-KR"/>
              </w:rPr>
              <w:t>7</w:t>
            </w:r>
            <w:r w:rsidRPr="00DD3BC0">
              <w:rPr>
                <w:rFonts w:eastAsia="BatangChe" w:hint="eastAsia"/>
                <w:b/>
                <w:i/>
                <w:u w:val="single"/>
                <w:lang w:eastAsia="ko-KR"/>
              </w:rPr>
              <w:t>:</w:t>
            </w:r>
            <w:r w:rsidRPr="00DD3BC0">
              <w:rPr>
                <w:rFonts w:eastAsia="BatangChe"/>
                <w:i/>
                <w:lang w:eastAsia="ko-KR"/>
              </w:rPr>
              <w:t xml:space="preserve"> Discuss DL/UL </w:t>
            </w:r>
            <w:proofErr w:type="spellStart"/>
            <w:r w:rsidRPr="00DD3BC0">
              <w:rPr>
                <w:rFonts w:eastAsia="BatangChe"/>
                <w:i/>
                <w:lang w:eastAsia="ko-KR"/>
              </w:rPr>
              <w:t>subband</w:t>
            </w:r>
            <w:proofErr w:type="spellEnd"/>
            <w:r w:rsidRPr="00DD3BC0">
              <w:rPr>
                <w:rFonts w:eastAsia="BatangChe"/>
                <w:i/>
                <w:lang w:eastAsia="ko-KR"/>
              </w:rPr>
              <w:t xml:space="preserve"> size, and guard band size for evaluation of </w:t>
            </w:r>
            <w:proofErr w:type="spellStart"/>
            <w:r w:rsidRPr="00DD3BC0">
              <w:rPr>
                <w:rFonts w:eastAsia="BatangChe" w:hint="eastAsia"/>
                <w:i/>
                <w:lang w:eastAsia="ko-KR"/>
              </w:rPr>
              <w:t>subband</w:t>
            </w:r>
            <w:proofErr w:type="spellEnd"/>
            <w:r w:rsidRPr="00DD3BC0">
              <w:rPr>
                <w:rFonts w:eastAsia="BatangChe" w:hint="eastAsia"/>
                <w:i/>
                <w:lang w:eastAsia="ko-KR"/>
              </w:rPr>
              <w:t xml:space="preserve"> non-overlapping full duplex</w:t>
            </w:r>
            <w:r w:rsidRPr="00DD3BC0">
              <w:rPr>
                <w:rFonts w:eastAsia="BatangChe"/>
                <w:i/>
                <w:lang w:eastAsia="ko-KR"/>
              </w:rPr>
              <w:t>.</w:t>
            </w:r>
          </w:p>
        </w:tc>
      </w:tr>
      <w:tr w:rsidR="00862378" w:rsidRPr="001820A8" w14:paraId="3F36C2EC"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024D4974" w14:textId="7830AEB1" w:rsidR="00862378" w:rsidRPr="00283ED0" w:rsidRDefault="00355857" w:rsidP="00862378">
            <w:pPr>
              <w:jc w:val="center"/>
              <w:rPr>
                <w:lang w:eastAsia="zh-CN"/>
              </w:rPr>
            </w:pPr>
            <w:r w:rsidRPr="00CC0436">
              <w:rPr>
                <w:lang w:eastAsia="zh-CN"/>
              </w:rPr>
              <w:lastRenderedPageBreak/>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31FA934F" w14:textId="1818459D" w:rsidR="00355857" w:rsidRPr="00D06400" w:rsidRDefault="00677379" w:rsidP="00677379">
            <w:pPr>
              <w:spacing w:after="120"/>
              <w:rPr>
                <w:i/>
                <w:lang w:eastAsia="ko-KR"/>
              </w:rPr>
            </w:pPr>
            <w:r w:rsidRPr="00D06400">
              <w:rPr>
                <w:b/>
                <w:i/>
                <w:u w:val="single"/>
                <w:lang w:eastAsia="ko-KR"/>
              </w:rPr>
              <w:t>Proposal 7:</w:t>
            </w:r>
            <w:r w:rsidRPr="00D06400">
              <w:rPr>
                <w:i/>
                <w:lang w:eastAsia="ko-KR"/>
              </w:rPr>
              <w:t xml:space="preserve"> </w:t>
            </w:r>
            <w:r w:rsidR="00355857" w:rsidRPr="00D06400">
              <w:rPr>
                <w:i/>
                <w:lang w:eastAsia="ko-KR"/>
              </w:rPr>
              <w:t xml:space="preserve">For SBFD, UL </w:t>
            </w:r>
            <w:proofErr w:type="spellStart"/>
            <w:r w:rsidR="00355857" w:rsidRPr="00D06400">
              <w:rPr>
                <w:i/>
                <w:lang w:eastAsia="ko-KR"/>
              </w:rPr>
              <w:t>subbands</w:t>
            </w:r>
            <w:proofErr w:type="spellEnd"/>
            <w:r w:rsidR="00355857" w:rsidRPr="00D06400">
              <w:rPr>
                <w:i/>
                <w:lang w:eastAsia="ko-KR"/>
              </w:rPr>
              <w:t xml:space="preserve"> are assumed in DL slots. The UL </w:t>
            </w:r>
            <w:proofErr w:type="spellStart"/>
            <w:r w:rsidR="00355857" w:rsidRPr="00D06400">
              <w:rPr>
                <w:i/>
                <w:lang w:eastAsia="ko-KR"/>
              </w:rPr>
              <w:t>subbands</w:t>
            </w:r>
            <w:proofErr w:type="spellEnd"/>
            <w:r w:rsidR="00355857" w:rsidRPr="00D06400">
              <w:rPr>
                <w:i/>
                <w:lang w:eastAsia="ko-KR"/>
              </w:rPr>
              <w:t xml:space="preserve"> can be in the </w:t>
            </w:r>
            <w:proofErr w:type="spellStart"/>
            <w:r w:rsidR="00355857" w:rsidRPr="00D06400">
              <w:rPr>
                <w:i/>
                <w:lang w:eastAsia="ko-KR"/>
              </w:rPr>
              <w:t>centre</w:t>
            </w:r>
            <w:proofErr w:type="spellEnd"/>
            <w:r w:rsidR="00355857" w:rsidRPr="00D06400">
              <w:rPr>
                <w:i/>
                <w:lang w:eastAsia="ko-KR"/>
              </w:rPr>
              <w:t xml:space="preserve"> of the channel bandwidth or at the edge channel bandwidth.</w:t>
            </w:r>
          </w:p>
          <w:p w14:paraId="6A079046" w14:textId="6E40D11B" w:rsidR="00862378" w:rsidRPr="00AF5F10" w:rsidRDefault="00677379" w:rsidP="00AF5F10">
            <w:pPr>
              <w:rPr>
                <w:i/>
                <w:lang w:eastAsia="ko-KR"/>
              </w:rPr>
            </w:pPr>
            <w:r w:rsidRPr="00D06400">
              <w:rPr>
                <w:b/>
                <w:i/>
                <w:u w:val="single"/>
                <w:lang w:eastAsia="ko-KR"/>
              </w:rPr>
              <w:t xml:space="preserve">Proposal 8: </w:t>
            </w:r>
            <w:r w:rsidR="00355857" w:rsidRPr="00D06400">
              <w:rPr>
                <w:i/>
                <w:lang w:eastAsia="ko-KR"/>
              </w:rPr>
              <w:t xml:space="preserve">DL </w:t>
            </w:r>
            <w:proofErr w:type="spellStart"/>
            <w:r w:rsidR="00355857" w:rsidRPr="00D06400">
              <w:rPr>
                <w:i/>
                <w:lang w:eastAsia="ko-KR"/>
              </w:rPr>
              <w:t>subbands</w:t>
            </w:r>
            <w:proofErr w:type="spellEnd"/>
            <w:r w:rsidR="00355857" w:rsidRPr="00D06400">
              <w:rPr>
                <w:i/>
                <w:lang w:eastAsia="ko-KR"/>
              </w:rPr>
              <w:t xml:space="preserve"> in UL slots are not considered for SBFD scheme.</w:t>
            </w:r>
          </w:p>
        </w:tc>
      </w:tr>
      <w:tr w:rsidR="00862378" w:rsidRPr="001820A8" w14:paraId="78E0A6FC"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40840592" w14:textId="0FC73571" w:rsidR="00862378" w:rsidRPr="00283ED0" w:rsidRDefault="005A0E27" w:rsidP="00862378">
            <w:pPr>
              <w:jc w:val="center"/>
              <w:rPr>
                <w:lang w:eastAsia="zh-CN"/>
              </w:rPr>
            </w:pPr>
            <w:r w:rsidRPr="008358B7">
              <w:rPr>
                <w:lang w:eastAsia="zh-CN"/>
              </w:rPr>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D00A760" w14:textId="1C4DC7CC" w:rsidR="005A0E27" w:rsidRPr="005A0E27" w:rsidRDefault="005A0E27" w:rsidP="005A0E27">
            <w:pPr>
              <w:rPr>
                <w:i/>
                <w:iCs/>
                <w:szCs w:val="16"/>
                <w:lang w:val="en-GB" w:eastAsia="ko-KR"/>
              </w:rPr>
            </w:pPr>
            <w:r w:rsidRPr="005A0E27">
              <w:rPr>
                <w:rFonts w:eastAsia="Batang"/>
                <w:b/>
                <w:i/>
                <w:szCs w:val="24"/>
                <w:u w:val="single"/>
                <w:lang w:val="en-GB"/>
              </w:rPr>
              <w:t>Observation 8</w:t>
            </w:r>
            <w:r w:rsidRPr="005A0E27">
              <w:rPr>
                <w:b/>
                <w:i/>
                <w:iCs/>
                <w:szCs w:val="16"/>
                <w:lang w:val="en-GB" w:eastAsia="ko-KR"/>
              </w:rPr>
              <w:t xml:space="preserve">: </w:t>
            </w:r>
            <w:r w:rsidRPr="005A0E27">
              <w:rPr>
                <w:bCs/>
                <w:i/>
                <w:lang w:val="en-GB" w:eastAsia="zh-CN"/>
              </w:rPr>
              <w:t>For SLS evaluation, SBFD is transparent to the UE where all slots are flexible</w:t>
            </w:r>
            <w:r w:rsidRPr="005A0E27">
              <w:rPr>
                <w:i/>
                <w:iCs/>
                <w:szCs w:val="16"/>
                <w:lang w:val="en-GB" w:eastAsia="ko-KR"/>
              </w:rPr>
              <w:t xml:space="preserve"> from UE perspective. </w:t>
            </w:r>
            <w:proofErr w:type="spellStart"/>
            <w:r w:rsidRPr="005A0E27">
              <w:rPr>
                <w:i/>
                <w:iCs/>
                <w:szCs w:val="16"/>
                <w:lang w:val="en-GB" w:eastAsia="ko-KR"/>
              </w:rPr>
              <w:t>gNB</w:t>
            </w:r>
            <w:proofErr w:type="spellEnd"/>
            <w:r w:rsidRPr="005A0E27">
              <w:rPr>
                <w:i/>
                <w:iCs/>
                <w:szCs w:val="16"/>
                <w:lang w:val="en-GB" w:eastAsia="ko-KR"/>
              </w:rPr>
              <w:t xml:space="preserve"> dynamically schedules the UE within the UL or DL </w:t>
            </w:r>
            <w:proofErr w:type="spellStart"/>
            <w:r w:rsidRPr="005A0E27">
              <w:rPr>
                <w:i/>
                <w:iCs/>
                <w:szCs w:val="16"/>
                <w:lang w:val="en-GB" w:eastAsia="ko-KR"/>
              </w:rPr>
              <w:t>subbands</w:t>
            </w:r>
            <w:proofErr w:type="spellEnd"/>
            <w:r w:rsidRPr="005A0E27">
              <w:rPr>
                <w:i/>
                <w:iCs/>
                <w:szCs w:val="16"/>
                <w:lang w:val="en-GB" w:eastAsia="ko-KR"/>
              </w:rPr>
              <w:t xml:space="preserve"> of the SBFD slot. </w:t>
            </w:r>
          </w:p>
          <w:p w14:paraId="2D21E64B" w14:textId="77777777" w:rsidR="005A0E27" w:rsidRPr="005A0E27" w:rsidRDefault="005A0E27" w:rsidP="006C6A26">
            <w:pPr>
              <w:pStyle w:val="ListParagraph"/>
              <w:numPr>
                <w:ilvl w:val="0"/>
                <w:numId w:val="23"/>
              </w:numPr>
              <w:rPr>
                <w:i/>
                <w:szCs w:val="16"/>
                <w:lang w:val="en-GB" w:eastAsia="ko-KR"/>
              </w:rPr>
            </w:pPr>
            <w:r w:rsidRPr="005A0E27">
              <w:rPr>
                <w:rFonts w:eastAsia="SimSun"/>
                <w:i/>
                <w:iCs/>
                <w:szCs w:val="16"/>
                <w:lang w:val="en-GB" w:eastAsia="ko-KR"/>
              </w:rPr>
              <w:t xml:space="preserve">Full band CSI (SRS </w:t>
            </w:r>
            <w:r w:rsidRPr="005A0E27">
              <w:rPr>
                <w:i/>
                <w:lang w:eastAsia="zh-CN"/>
              </w:rPr>
              <w:t>and</w:t>
            </w:r>
            <w:r w:rsidRPr="005A0E27">
              <w:rPr>
                <w:rFonts w:eastAsia="SimSun"/>
                <w:i/>
                <w:iCs/>
                <w:szCs w:val="16"/>
                <w:lang w:val="en-GB" w:eastAsia="ko-KR"/>
              </w:rPr>
              <w:t xml:space="preserve"> CSI-RS) can be enabled at some non-SBFD symbols </w:t>
            </w:r>
          </w:p>
          <w:p w14:paraId="0608C653" w14:textId="77777777" w:rsidR="005A0E27" w:rsidRPr="005A0E27" w:rsidRDefault="005A0E27" w:rsidP="005A0E27">
            <w:pPr>
              <w:rPr>
                <w:i/>
                <w:iCs/>
                <w:szCs w:val="16"/>
                <w:u w:val="single"/>
                <w:lang w:val="en-GB" w:eastAsia="ko-KR"/>
              </w:rPr>
            </w:pPr>
            <w:r w:rsidRPr="005A0E27">
              <w:rPr>
                <w:b/>
                <w:i/>
                <w:iCs/>
                <w:szCs w:val="16"/>
                <w:u w:val="single"/>
                <w:lang w:val="en-GB" w:eastAsia="ko-KR"/>
              </w:rPr>
              <w:t xml:space="preserve">Proposal </w:t>
            </w:r>
            <w:r w:rsidRPr="005A0E27">
              <w:rPr>
                <w:b/>
                <w:i/>
                <w:iCs/>
                <w:szCs w:val="16"/>
                <w:u w:val="single"/>
                <w:lang w:val="en-GB" w:eastAsia="ko-KR"/>
              </w:rPr>
              <w:fldChar w:fldCharType="begin"/>
            </w:r>
            <w:r w:rsidRPr="005A0E27">
              <w:rPr>
                <w:b/>
                <w:i/>
                <w:iCs/>
                <w:szCs w:val="16"/>
                <w:u w:val="single"/>
                <w:lang w:val="en-GB" w:eastAsia="ko-KR"/>
              </w:rPr>
              <w:instrText xml:space="preserve"> seq prop </w:instrText>
            </w:r>
            <w:r w:rsidRPr="005A0E27">
              <w:rPr>
                <w:b/>
                <w:i/>
                <w:iCs/>
                <w:szCs w:val="16"/>
                <w:u w:val="single"/>
                <w:lang w:val="en-GB" w:eastAsia="ko-KR"/>
              </w:rPr>
              <w:fldChar w:fldCharType="separate"/>
            </w:r>
            <w:r w:rsidRPr="005A0E27">
              <w:rPr>
                <w:b/>
                <w:i/>
                <w:iCs/>
                <w:noProof/>
                <w:szCs w:val="16"/>
                <w:u w:val="single"/>
                <w:lang w:val="en-GB" w:eastAsia="ko-KR"/>
              </w:rPr>
              <w:t>12</w:t>
            </w:r>
            <w:r w:rsidRPr="005A0E27">
              <w:rPr>
                <w:b/>
                <w:i/>
                <w:iCs/>
                <w:szCs w:val="16"/>
                <w:u w:val="single"/>
                <w:lang w:val="en-GB" w:eastAsia="ko-KR"/>
              </w:rPr>
              <w:fldChar w:fldCharType="end"/>
            </w:r>
            <w:r w:rsidRPr="005A0E27">
              <w:rPr>
                <w:b/>
                <w:i/>
                <w:iCs/>
                <w:szCs w:val="16"/>
                <w:u w:val="single"/>
                <w:lang w:val="en-GB" w:eastAsia="ko-KR"/>
              </w:rPr>
              <w:t>:</w:t>
            </w:r>
            <w:r w:rsidRPr="005A0E27">
              <w:rPr>
                <w:i/>
                <w:iCs/>
                <w:szCs w:val="16"/>
                <w:u w:val="single"/>
                <w:lang w:val="en-GB" w:eastAsia="ko-KR"/>
              </w:rPr>
              <w:t xml:space="preserve"> </w:t>
            </w:r>
            <w:r w:rsidRPr="005A0E27">
              <w:rPr>
                <w:i/>
                <w:iCs/>
                <w:szCs w:val="16"/>
                <w:lang w:val="en-GB" w:eastAsia="ko-KR"/>
              </w:rPr>
              <w:t xml:space="preserve"> Support the following slot format configurations for the evaluation of </w:t>
            </w:r>
            <w:proofErr w:type="spellStart"/>
            <w:r w:rsidRPr="005A0E27">
              <w:rPr>
                <w:i/>
                <w:iCs/>
                <w:szCs w:val="16"/>
                <w:lang w:val="en-GB" w:eastAsia="ko-KR"/>
              </w:rPr>
              <w:t>subband</w:t>
            </w:r>
            <w:proofErr w:type="spellEnd"/>
            <w:r w:rsidRPr="005A0E27">
              <w:rPr>
                <w:i/>
                <w:iCs/>
                <w:szCs w:val="16"/>
                <w:lang w:val="en-GB" w:eastAsia="ko-KR"/>
              </w:rPr>
              <w:t xml:space="preserve"> full duplex.</w:t>
            </w:r>
          </w:p>
          <w:p w14:paraId="19AD2018" w14:textId="77777777" w:rsidR="005A0E27" w:rsidRPr="005A0E27" w:rsidRDefault="005A0E27" w:rsidP="006C6A26">
            <w:pPr>
              <w:pStyle w:val="ListParagraph"/>
              <w:numPr>
                <w:ilvl w:val="0"/>
                <w:numId w:val="23"/>
              </w:numPr>
              <w:rPr>
                <w:i/>
                <w:lang w:eastAsia="zh-CN"/>
              </w:rPr>
            </w:pPr>
            <w:r w:rsidRPr="005A0E27">
              <w:rPr>
                <w:rFonts w:eastAsia="SimSun"/>
                <w:i/>
                <w:iCs/>
                <w:szCs w:val="16"/>
                <w:lang w:val="en-GB" w:eastAsia="ko-KR"/>
              </w:rPr>
              <w:t>For s</w:t>
            </w:r>
            <w:proofErr w:type="spellStart"/>
            <w:r w:rsidRPr="005A0E27">
              <w:rPr>
                <w:i/>
                <w:lang w:eastAsia="zh-CN"/>
              </w:rPr>
              <w:t>ubband</w:t>
            </w:r>
            <w:proofErr w:type="spellEnd"/>
            <w:r w:rsidRPr="005A0E27">
              <w:rPr>
                <w:i/>
                <w:lang w:eastAsia="zh-CN"/>
              </w:rPr>
              <w:t xml:space="preserve"> full duplex deployment scenario, use same full duplex slot format XXXXX (X=FD=D+U).</w:t>
            </w:r>
          </w:p>
          <w:p w14:paraId="21B4E634" w14:textId="77777777" w:rsidR="005A0E27" w:rsidRPr="005A0E27" w:rsidRDefault="005A0E27" w:rsidP="006C6A26">
            <w:pPr>
              <w:pStyle w:val="ListParagraph"/>
              <w:numPr>
                <w:ilvl w:val="1"/>
                <w:numId w:val="23"/>
              </w:numPr>
              <w:rPr>
                <w:i/>
                <w:lang w:eastAsia="zh-CN"/>
              </w:rPr>
            </w:pPr>
            <w:r w:rsidRPr="005A0E27">
              <w:rPr>
                <w:i/>
                <w:lang w:eastAsia="zh-CN"/>
              </w:rPr>
              <w:t>Note: all slots are flexible from the UE perspective.</w:t>
            </w:r>
          </w:p>
          <w:p w14:paraId="33F0162F" w14:textId="77777777" w:rsidR="005A0E27" w:rsidRPr="005A0E27" w:rsidRDefault="005A0E27" w:rsidP="006C6A26">
            <w:pPr>
              <w:pStyle w:val="ListParagraph"/>
              <w:numPr>
                <w:ilvl w:val="0"/>
                <w:numId w:val="23"/>
              </w:numPr>
              <w:rPr>
                <w:rFonts w:eastAsia="SimSun"/>
                <w:i/>
                <w:iCs/>
                <w:szCs w:val="16"/>
                <w:lang w:val="en-GB" w:eastAsia="ko-KR"/>
              </w:rPr>
            </w:pPr>
            <w:r w:rsidRPr="005A0E27">
              <w:rPr>
                <w:i/>
                <w:lang w:eastAsia="zh-CN"/>
              </w:rPr>
              <w:t xml:space="preserve">For </w:t>
            </w:r>
            <w:proofErr w:type="spellStart"/>
            <w:r w:rsidRPr="005A0E27">
              <w:rPr>
                <w:i/>
                <w:lang w:eastAsia="zh-CN"/>
              </w:rPr>
              <w:t>legac</w:t>
            </w:r>
            <w:proofErr w:type="spellEnd"/>
            <w:r w:rsidRPr="005A0E27">
              <w:rPr>
                <w:rFonts w:eastAsia="SimSun"/>
                <w:i/>
                <w:iCs/>
                <w:szCs w:val="16"/>
                <w:lang w:val="en-GB" w:eastAsia="ko-KR"/>
              </w:rPr>
              <w:t xml:space="preserve">y TDD deployment scenario, use DDDSU as defined in </w:t>
            </w:r>
            <w:r w:rsidRPr="005A0E27">
              <w:rPr>
                <w:rFonts w:eastAsia="SimSun"/>
                <w:i/>
                <w:iCs/>
                <w:szCs w:val="16"/>
                <w:lang w:eastAsia="ko-KR"/>
              </w:rPr>
              <w:t>Table A.1-2 of 38.838.</w:t>
            </w:r>
          </w:p>
          <w:p w14:paraId="0DE4ACC6" w14:textId="77777777" w:rsidR="005A0E27" w:rsidRPr="005A0E27" w:rsidRDefault="005A0E27" w:rsidP="005A0E27">
            <w:pPr>
              <w:rPr>
                <w:i/>
                <w:iCs/>
                <w:szCs w:val="16"/>
                <w:u w:val="single"/>
                <w:lang w:val="en-GB" w:eastAsia="ko-KR"/>
              </w:rPr>
            </w:pPr>
            <w:r w:rsidRPr="005A0E27">
              <w:rPr>
                <w:b/>
                <w:i/>
                <w:iCs/>
                <w:szCs w:val="16"/>
                <w:u w:val="single"/>
                <w:lang w:val="en-GB" w:eastAsia="ko-KR"/>
              </w:rPr>
              <w:t xml:space="preserve">Proposal </w:t>
            </w:r>
            <w:r w:rsidRPr="005A0E27">
              <w:rPr>
                <w:b/>
                <w:i/>
                <w:iCs/>
                <w:szCs w:val="16"/>
                <w:u w:val="single"/>
                <w:lang w:val="en-GB" w:eastAsia="ko-KR"/>
              </w:rPr>
              <w:fldChar w:fldCharType="begin"/>
            </w:r>
            <w:r w:rsidRPr="005A0E27">
              <w:rPr>
                <w:b/>
                <w:i/>
                <w:iCs/>
                <w:szCs w:val="16"/>
                <w:u w:val="single"/>
                <w:lang w:val="en-GB" w:eastAsia="ko-KR"/>
              </w:rPr>
              <w:instrText xml:space="preserve"> seq prop </w:instrText>
            </w:r>
            <w:r w:rsidRPr="005A0E27">
              <w:rPr>
                <w:b/>
                <w:i/>
                <w:iCs/>
                <w:szCs w:val="16"/>
                <w:u w:val="single"/>
                <w:lang w:val="en-GB" w:eastAsia="ko-KR"/>
              </w:rPr>
              <w:fldChar w:fldCharType="separate"/>
            </w:r>
            <w:r w:rsidRPr="005A0E27">
              <w:rPr>
                <w:b/>
                <w:i/>
                <w:iCs/>
                <w:noProof/>
                <w:szCs w:val="16"/>
                <w:u w:val="single"/>
                <w:lang w:val="en-GB" w:eastAsia="ko-KR"/>
              </w:rPr>
              <w:t>13</w:t>
            </w:r>
            <w:r w:rsidRPr="005A0E27">
              <w:rPr>
                <w:b/>
                <w:i/>
                <w:iCs/>
                <w:szCs w:val="16"/>
                <w:u w:val="single"/>
                <w:lang w:val="en-GB" w:eastAsia="ko-KR"/>
              </w:rPr>
              <w:fldChar w:fldCharType="end"/>
            </w:r>
            <w:r w:rsidRPr="005A0E27">
              <w:rPr>
                <w:b/>
                <w:i/>
                <w:iCs/>
                <w:szCs w:val="16"/>
                <w:u w:val="single"/>
                <w:lang w:val="en-GB" w:eastAsia="ko-KR"/>
              </w:rPr>
              <w:t>:</w:t>
            </w:r>
            <w:r w:rsidRPr="005A0E27">
              <w:rPr>
                <w:i/>
                <w:iCs/>
                <w:szCs w:val="16"/>
                <w:u w:val="single"/>
                <w:lang w:val="en-GB" w:eastAsia="ko-KR"/>
              </w:rPr>
              <w:t xml:space="preserve"> </w:t>
            </w:r>
            <w:r w:rsidRPr="005A0E27">
              <w:rPr>
                <w:i/>
                <w:iCs/>
                <w:szCs w:val="16"/>
                <w:lang w:val="en-GB" w:eastAsia="ko-KR"/>
              </w:rPr>
              <w:t xml:space="preserve">For FR2, for legacy TDD deployment scenario and </w:t>
            </w:r>
            <w:proofErr w:type="spellStart"/>
            <w:r w:rsidRPr="005A0E27">
              <w:rPr>
                <w:i/>
                <w:iCs/>
                <w:szCs w:val="16"/>
                <w:lang w:val="en-GB" w:eastAsia="ko-KR"/>
              </w:rPr>
              <w:t>subband</w:t>
            </w:r>
            <w:proofErr w:type="spellEnd"/>
            <w:r w:rsidRPr="005A0E27">
              <w:rPr>
                <w:i/>
                <w:iCs/>
                <w:szCs w:val="16"/>
                <w:lang w:val="en-GB" w:eastAsia="ko-KR"/>
              </w:rPr>
              <w:t xml:space="preserve"> full duplex deployment scenario,</w:t>
            </w:r>
            <w:r w:rsidRPr="005A0E27">
              <w:rPr>
                <w:i/>
                <w:iCs/>
                <w:szCs w:val="16"/>
                <w:u w:val="single"/>
                <w:lang w:val="en-GB" w:eastAsia="ko-KR"/>
              </w:rPr>
              <w:t xml:space="preserve"> </w:t>
            </w:r>
          </w:p>
          <w:p w14:paraId="18C4F1A9" w14:textId="77777777" w:rsidR="005A0E27" w:rsidRPr="005A0E27" w:rsidRDefault="005A0E27" w:rsidP="006C6A26">
            <w:pPr>
              <w:pStyle w:val="ListParagraph"/>
              <w:numPr>
                <w:ilvl w:val="0"/>
                <w:numId w:val="23"/>
              </w:numPr>
              <w:rPr>
                <w:i/>
                <w:lang w:eastAsia="zh-CN"/>
              </w:rPr>
            </w:pPr>
            <w:r w:rsidRPr="005A0E27">
              <w:rPr>
                <w:i/>
                <w:lang w:eastAsia="zh-CN"/>
              </w:rPr>
              <w:t>Support periodic reserved DL-only slots and UL-only slots for common control channels</w:t>
            </w:r>
          </w:p>
          <w:p w14:paraId="5677B00B" w14:textId="77777777" w:rsidR="005A0E27" w:rsidRPr="005A0E27" w:rsidRDefault="005A0E27" w:rsidP="006C6A26">
            <w:pPr>
              <w:pStyle w:val="ListParagraph"/>
              <w:numPr>
                <w:ilvl w:val="1"/>
                <w:numId w:val="23"/>
              </w:numPr>
              <w:rPr>
                <w:i/>
                <w:lang w:eastAsia="zh-CN"/>
              </w:rPr>
            </w:pPr>
            <w:proofErr w:type="gramStart"/>
            <w:r w:rsidRPr="005A0E27">
              <w:rPr>
                <w:i/>
                <w:lang w:eastAsia="zh-CN"/>
              </w:rPr>
              <w:t>E.g.</w:t>
            </w:r>
            <w:proofErr w:type="gramEnd"/>
            <w:r w:rsidRPr="005A0E27">
              <w:rPr>
                <w:i/>
                <w:lang w:eastAsia="zh-CN"/>
              </w:rPr>
              <w:t xml:space="preserve"> 20 slots per 20 </w:t>
            </w:r>
            <w:proofErr w:type="spellStart"/>
            <w:r w:rsidRPr="005A0E27">
              <w:rPr>
                <w:i/>
                <w:lang w:eastAsia="zh-CN"/>
              </w:rPr>
              <w:t>ms</w:t>
            </w:r>
            <w:proofErr w:type="spellEnd"/>
            <w:r w:rsidRPr="005A0E27">
              <w:rPr>
                <w:i/>
                <w:lang w:eastAsia="zh-CN"/>
              </w:rPr>
              <w:t xml:space="preserve"> for SSB, 20 slots per 160 </w:t>
            </w:r>
            <w:proofErr w:type="spellStart"/>
            <w:r w:rsidRPr="005A0E27">
              <w:rPr>
                <w:i/>
                <w:lang w:eastAsia="zh-CN"/>
              </w:rPr>
              <w:t>ms</w:t>
            </w:r>
            <w:proofErr w:type="spellEnd"/>
            <w:r w:rsidRPr="005A0E27">
              <w:rPr>
                <w:i/>
                <w:lang w:eastAsia="zh-CN"/>
              </w:rPr>
              <w:t xml:space="preserve"> for PRACH</w:t>
            </w:r>
          </w:p>
          <w:p w14:paraId="3DE71AC9" w14:textId="77777777" w:rsidR="005A0E27" w:rsidRPr="005A0E27" w:rsidRDefault="005A0E27" w:rsidP="005A0E27">
            <w:pPr>
              <w:rPr>
                <w:i/>
                <w:iCs/>
                <w:szCs w:val="16"/>
                <w:lang w:val="en-GB" w:eastAsia="ko-KR"/>
              </w:rPr>
            </w:pPr>
            <w:r w:rsidRPr="005A0E27">
              <w:rPr>
                <w:b/>
                <w:i/>
                <w:iCs/>
                <w:szCs w:val="16"/>
                <w:u w:val="single"/>
                <w:lang w:val="en-GB" w:eastAsia="ko-KR"/>
              </w:rPr>
              <w:t xml:space="preserve">Proposal </w:t>
            </w:r>
            <w:r w:rsidRPr="005A0E27">
              <w:rPr>
                <w:b/>
                <w:i/>
                <w:iCs/>
                <w:szCs w:val="16"/>
                <w:u w:val="single"/>
                <w:lang w:val="en-GB" w:eastAsia="ko-KR"/>
              </w:rPr>
              <w:fldChar w:fldCharType="begin"/>
            </w:r>
            <w:r w:rsidRPr="005A0E27">
              <w:rPr>
                <w:b/>
                <w:i/>
                <w:iCs/>
                <w:szCs w:val="16"/>
                <w:u w:val="single"/>
                <w:lang w:val="en-GB" w:eastAsia="ko-KR"/>
              </w:rPr>
              <w:instrText xml:space="preserve"> seq prop </w:instrText>
            </w:r>
            <w:r w:rsidRPr="005A0E27">
              <w:rPr>
                <w:b/>
                <w:i/>
                <w:iCs/>
                <w:szCs w:val="16"/>
                <w:u w:val="single"/>
                <w:lang w:val="en-GB" w:eastAsia="ko-KR"/>
              </w:rPr>
              <w:fldChar w:fldCharType="separate"/>
            </w:r>
            <w:r w:rsidRPr="005A0E27">
              <w:rPr>
                <w:b/>
                <w:i/>
                <w:iCs/>
                <w:noProof/>
                <w:szCs w:val="16"/>
                <w:u w:val="single"/>
                <w:lang w:val="en-GB" w:eastAsia="ko-KR"/>
              </w:rPr>
              <w:t>14</w:t>
            </w:r>
            <w:r w:rsidRPr="005A0E27">
              <w:rPr>
                <w:b/>
                <w:i/>
                <w:iCs/>
                <w:szCs w:val="16"/>
                <w:u w:val="single"/>
                <w:lang w:val="en-GB" w:eastAsia="ko-KR"/>
              </w:rPr>
              <w:fldChar w:fldCharType="end"/>
            </w:r>
            <w:r w:rsidRPr="005A0E27">
              <w:rPr>
                <w:b/>
                <w:i/>
                <w:iCs/>
                <w:szCs w:val="16"/>
                <w:u w:val="single"/>
                <w:lang w:val="en-GB" w:eastAsia="ko-KR"/>
              </w:rPr>
              <w:t>:</w:t>
            </w:r>
            <w:r w:rsidRPr="005A0E27">
              <w:rPr>
                <w:i/>
                <w:iCs/>
                <w:szCs w:val="16"/>
                <w:u w:val="single"/>
                <w:lang w:val="en-GB" w:eastAsia="ko-KR"/>
              </w:rPr>
              <w:t xml:space="preserve"> </w:t>
            </w:r>
            <w:r w:rsidRPr="005A0E27">
              <w:rPr>
                <w:i/>
                <w:iCs/>
                <w:szCs w:val="16"/>
                <w:lang w:val="en-GB" w:eastAsia="ko-KR"/>
              </w:rPr>
              <w:t xml:space="preserve">For </w:t>
            </w:r>
            <w:proofErr w:type="spellStart"/>
            <w:r w:rsidRPr="005A0E27">
              <w:rPr>
                <w:i/>
                <w:iCs/>
                <w:szCs w:val="16"/>
                <w:lang w:val="en-GB" w:eastAsia="ko-KR"/>
              </w:rPr>
              <w:t>subband</w:t>
            </w:r>
            <w:proofErr w:type="spellEnd"/>
            <w:r w:rsidRPr="005A0E27">
              <w:rPr>
                <w:i/>
                <w:iCs/>
                <w:szCs w:val="16"/>
                <w:lang w:val="en-GB" w:eastAsia="ko-KR"/>
              </w:rPr>
              <w:t xml:space="preserve"> full duplex deployment scenario,</w:t>
            </w:r>
            <w:r w:rsidRPr="005A0E27">
              <w:rPr>
                <w:i/>
                <w:iCs/>
                <w:szCs w:val="16"/>
                <w:u w:val="single"/>
                <w:lang w:val="en-GB" w:eastAsia="ko-KR"/>
              </w:rPr>
              <w:t xml:space="preserve"> </w:t>
            </w:r>
            <w:r w:rsidRPr="005A0E27">
              <w:rPr>
                <w:i/>
                <w:iCs/>
                <w:szCs w:val="16"/>
                <w:lang w:val="en-GB" w:eastAsia="ko-KR"/>
              </w:rPr>
              <w:t xml:space="preserve">support configurable N1 RBs DL </w:t>
            </w:r>
            <w:proofErr w:type="spellStart"/>
            <w:r w:rsidRPr="005A0E27">
              <w:rPr>
                <w:i/>
                <w:iCs/>
                <w:szCs w:val="16"/>
                <w:lang w:val="en-GB" w:eastAsia="ko-KR"/>
              </w:rPr>
              <w:t>subbands</w:t>
            </w:r>
            <w:proofErr w:type="spellEnd"/>
            <w:r w:rsidRPr="005A0E27">
              <w:rPr>
                <w:i/>
                <w:iCs/>
                <w:szCs w:val="16"/>
                <w:lang w:val="en-GB" w:eastAsia="ko-KR"/>
              </w:rPr>
              <w:t xml:space="preserve">, N2 RBs UL </w:t>
            </w:r>
            <w:proofErr w:type="spellStart"/>
            <w:r w:rsidRPr="005A0E27">
              <w:rPr>
                <w:i/>
                <w:iCs/>
                <w:szCs w:val="16"/>
                <w:lang w:val="en-GB" w:eastAsia="ko-KR"/>
              </w:rPr>
              <w:t>subbands</w:t>
            </w:r>
            <w:proofErr w:type="spellEnd"/>
            <w:r w:rsidRPr="005A0E27">
              <w:rPr>
                <w:i/>
                <w:iCs/>
                <w:szCs w:val="16"/>
                <w:lang w:val="en-GB" w:eastAsia="ko-KR"/>
              </w:rPr>
              <w:t xml:space="preserve"> and N3 RBs as the gap between the DL and UL </w:t>
            </w:r>
            <w:proofErr w:type="spellStart"/>
            <w:r w:rsidRPr="005A0E27">
              <w:rPr>
                <w:i/>
                <w:iCs/>
                <w:szCs w:val="16"/>
                <w:lang w:val="en-GB" w:eastAsia="ko-KR"/>
              </w:rPr>
              <w:t>subbands</w:t>
            </w:r>
            <w:proofErr w:type="spellEnd"/>
          </w:p>
          <w:p w14:paraId="65FB6FA7" w14:textId="77777777" w:rsidR="005A0E27" w:rsidRPr="005A0E27" w:rsidRDefault="005A0E27" w:rsidP="006C6A26">
            <w:pPr>
              <w:pStyle w:val="ListParagraph"/>
              <w:numPr>
                <w:ilvl w:val="0"/>
                <w:numId w:val="23"/>
              </w:numPr>
              <w:rPr>
                <w:i/>
                <w:lang w:eastAsia="zh-CN"/>
              </w:rPr>
            </w:pPr>
            <w:r w:rsidRPr="005A0E27">
              <w:rPr>
                <w:i/>
                <w:lang w:eastAsia="zh-CN"/>
              </w:rPr>
              <w:t xml:space="preserve">Option 1: Support ~40% RBs for each of the two DL </w:t>
            </w:r>
            <w:proofErr w:type="spellStart"/>
            <w:r w:rsidRPr="005A0E27">
              <w:rPr>
                <w:i/>
                <w:lang w:eastAsia="zh-CN"/>
              </w:rPr>
              <w:t>subbands</w:t>
            </w:r>
            <w:proofErr w:type="spellEnd"/>
            <w:r w:rsidRPr="005A0E27">
              <w:rPr>
                <w:i/>
                <w:lang w:eastAsia="zh-CN"/>
              </w:rPr>
              <w:t xml:space="preserve"> (N1=2x~40% RBs) and ~20% RBs for UL </w:t>
            </w:r>
            <w:proofErr w:type="spellStart"/>
            <w:r w:rsidRPr="005A0E27">
              <w:rPr>
                <w:i/>
                <w:lang w:eastAsia="zh-CN"/>
              </w:rPr>
              <w:t>subband</w:t>
            </w:r>
            <w:proofErr w:type="spellEnd"/>
            <w:r w:rsidRPr="005A0E27">
              <w:rPr>
                <w:i/>
                <w:lang w:eastAsia="zh-CN"/>
              </w:rPr>
              <w:t xml:space="preserve"> in middle (N2=~20% RBs) and guard band in between</w:t>
            </w:r>
          </w:p>
          <w:p w14:paraId="79F74350" w14:textId="77777777" w:rsidR="005A0E27" w:rsidRPr="005A0E27" w:rsidRDefault="005A0E27" w:rsidP="006C6A26">
            <w:pPr>
              <w:pStyle w:val="ListParagraph"/>
              <w:numPr>
                <w:ilvl w:val="1"/>
                <w:numId w:val="23"/>
              </w:numPr>
              <w:rPr>
                <w:i/>
                <w:lang w:eastAsia="zh-CN"/>
              </w:rPr>
            </w:pPr>
            <w:r w:rsidRPr="005A0E27">
              <w:rPr>
                <w:i/>
                <w:lang w:eastAsia="zh-CN"/>
              </w:rPr>
              <w:t xml:space="preserve">N or 0 RB for the gap between DL and UL </w:t>
            </w:r>
            <w:proofErr w:type="spellStart"/>
            <w:r w:rsidRPr="005A0E27">
              <w:rPr>
                <w:i/>
                <w:lang w:eastAsia="zh-CN"/>
              </w:rPr>
              <w:t>subbands</w:t>
            </w:r>
            <w:proofErr w:type="spellEnd"/>
            <w:r w:rsidRPr="005A0E27">
              <w:rPr>
                <w:i/>
                <w:lang w:eastAsia="zh-CN"/>
              </w:rPr>
              <w:t xml:space="preserve"> (N3=2xN or 0 RB)</w:t>
            </w:r>
          </w:p>
          <w:p w14:paraId="23D68CB4" w14:textId="734D9761" w:rsidR="005A0E27" w:rsidRPr="00AF5F10" w:rsidRDefault="005A0E27" w:rsidP="006C6A26">
            <w:pPr>
              <w:pStyle w:val="ListParagraph"/>
              <w:numPr>
                <w:ilvl w:val="0"/>
                <w:numId w:val="23"/>
              </w:numPr>
              <w:rPr>
                <w:i/>
                <w:lang w:eastAsia="zh-CN"/>
              </w:rPr>
            </w:pPr>
            <w:r w:rsidRPr="005A0E27">
              <w:rPr>
                <w:i/>
                <w:lang w:eastAsia="zh-CN"/>
              </w:rPr>
              <w:t>Option 2: For FR2, support fully overlapping DL/UL band configuration (N1=N2=entire BW and N3=0)</w:t>
            </w:r>
          </w:p>
        </w:tc>
      </w:tr>
      <w:tr w:rsidR="00355857" w:rsidRPr="001820A8" w14:paraId="59933F75"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11C7E733" w14:textId="6DC79588" w:rsidR="00355857" w:rsidRPr="00283ED0" w:rsidRDefault="002D396E" w:rsidP="00862378">
            <w:pPr>
              <w:jc w:val="center"/>
              <w:rPr>
                <w:lang w:eastAsia="zh-CN"/>
              </w:rPr>
            </w:pPr>
            <w:r>
              <w:rPr>
                <w:rFonts w:hint="eastAsia"/>
                <w:lang w:eastAsia="zh-CN"/>
              </w:rPr>
              <w:t>H</w:t>
            </w:r>
            <w:r>
              <w:rPr>
                <w:lang w:eastAsia="zh-CN"/>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8D7CEFD" w14:textId="77777777" w:rsidR="002D396E" w:rsidRPr="00A6704D" w:rsidRDefault="002D396E" w:rsidP="002D396E">
            <w:pPr>
              <w:spacing w:before="72"/>
              <w:rPr>
                <w:i/>
              </w:rPr>
            </w:pPr>
            <w:r w:rsidRPr="00FD15D2">
              <w:rPr>
                <w:b/>
                <w:i/>
                <w:u w:val="single"/>
              </w:rPr>
              <w:t>Proposal 14:</w:t>
            </w:r>
            <w:r w:rsidRPr="00A6704D">
              <w:rPr>
                <w:b/>
                <w:i/>
              </w:rPr>
              <w:t xml:space="preserve"> </w:t>
            </w:r>
            <w:r>
              <w:rPr>
                <w:i/>
              </w:rPr>
              <w:t>R</w:t>
            </w:r>
            <w:r w:rsidRPr="00605A3C">
              <w:rPr>
                <w:i/>
              </w:rPr>
              <w:t>eal</w:t>
            </w:r>
            <w:r>
              <w:rPr>
                <w:i/>
              </w:rPr>
              <w:t>istic</w:t>
            </w:r>
            <w:r w:rsidRPr="00605A3C">
              <w:rPr>
                <w:i/>
              </w:rPr>
              <w:t xml:space="preserve"> deployment limitations</w:t>
            </w:r>
            <w:r w:rsidRPr="001B227C">
              <w:rPr>
                <w:i/>
              </w:rPr>
              <w:t xml:space="preserve"> </w:t>
            </w:r>
            <w:r>
              <w:rPr>
                <w:i/>
              </w:rPr>
              <w:t xml:space="preserve">should be considered for the </w:t>
            </w:r>
            <w:r w:rsidRPr="00A6704D">
              <w:rPr>
                <w:i/>
              </w:rPr>
              <w:t>baseline of the evaluation</w:t>
            </w:r>
            <w:r>
              <w:rPr>
                <w:i/>
              </w:rPr>
              <w:t>, such as the backhaul delay, antenna port radiation pattern, etc.</w:t>
            </w:r>
          </w:p>
          <w:p w14:paraId="3CFD397D" w14:textId="3A2CB94B" w:rsidR="00355857" w:rsidRPr="00283ED0" w:rsidRDefault="002D396E" w:rsidP="002D396E">
            <w:pPr>
              <w:pStyle w:val="12"/>
              <w:ind w:leftChars="0" w:left="0"/>
              <w:rPr>
                <w:b w:val="0"/>
                <w:i w:val="0"/>
                <w:iCs/>
                <w:sz w:val="20"/>
                <w:szCs w:val="20"/>
              </w:rPr>
            </w:pPr>
            <w:r w:rsidRPr="002D396E">
              <w:rPr>
                <w:rFonts w:eastAsia="SimSun"/>
                <w:bCs/>
                <w:kern w:val="0"/>
                <w:sz w:val="20"/>
                <w:szCs w:val="20"/>
                <w:u w:val="single"/>
                <w:lang w:eastAsia="en-US"/>
              </w:rPr>
              <w:t>Proposal 15:</w:t>
            </w:r>
            <w:r w:rsidRPr="002D396E">
              <w:rPr>
                <w:rFonts w:eastAsia="SimSun"/>
                <w:b w:val="0"/>
                <w:kern w:val="0"/>
                <w:sz w:val="20"/>
                <w:szCs w:val="20"/>
                <w:lang w:eastAsia="en-US"/>
              </w:rPr>
              <w:t xml:space="preserve"> Realistic deployment configurations and fair configurations should be taken into account for the baseline selection, such as legacy TDD with frame structure as DDDSU and DDSUU.</w:t>
            </w:r>
          </w:p>
        </w:tc>
      </w:tr>
      <w:tr w:rsidR="00E329CA" w:rsidRPr="001820A8" w14:paraId="5E16ADBD"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3A52ECF2" w14:textId="6E46CF6B" w:rsidR="00E329CA" w:rsidRDefault="00E329CA" w:rsidP="00862378">
            <w:pPr>
              <w:jc w:val="center"/>
              <w:rPr>
                <w:lang w:eastAsia="zh-CN"/>
              </w:rPr>
            </w:pPr>
            <w:r>
              <w:rPr>
                <w:rFonts w:hint="eastAsia"/>
                <w:lang w:eastAsia="zh-CN"/>
              </w:rPr>
              <w:t>v</w:t>
            </w:r>
            <w:r>
              <w:rPr>
                <w:lang w:eastAsia="zh-CN"/>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2D9027EB" w14:textId="77777777" w:rsidR="00E329CA" w:rsidRPr="00A74EAF" w:rsidRDefault="00E329CA" w:rsidP="00E329CA">
            <w:pPr>
              <w:pStyle w:val="Caption"/>
              <w:rPr>
                <w:b w:val="0"/>
                <w:i/>
                <w:iCs/>
              </w:rPr>
            </w:pPr>
            <w:bookmarkStart w:id="175" w:name="_Ref102059461"/>
            <w:r w:rsidRPr="0012628B" w:rsidDel="00BD22CB">
              <w:rPr>
                <w:i/>
                <w:iCs/>
                <w:u w:val="single"/>
              </w:rPr>
              <w:t xml:space="preserve">Proposal </w:t>
            </w:r>
            <w:r w:rsidRPr="0012628B">
              <w:rPr>
                <w:i/>
                <w:iCs/>
                <w:u w:val="single"/>
              </w:rPr>
              <w:t xml:space="preserve">6: </w:t>
            </w:r>
            <w:r w:rsidRPr="00A74EAF">
              <w:rPr>
                <w:b w:val="0"/>
                <w:i/>
                <w:iCs/>
              </w:rPr>
              <w:t>For the study of performance gain by SBFD, following baseline schemes can be compared with</w:t>
            </w:r>
          </w:p>
          <w:p w14:paraId="0E583984" w14:textId="77777777" w:rsidR="00E329CA" w:rsidRPr="00A74EAF" w:rsidRDefault="00E329CA" w:rsidP="00E329CA">
            <w:pPr>
              <w:pStyle w:val="ListParagraph"/>
              <w:numPr>
                <w:ilvl w:val="0"/>
                <w:numId w:val="23"/>
              </w:numPr>
              <w:spacing w:after="120"/>
              <w:rPr>
                <w:rFonts w:eastAsia="SimSun"/>
                <w:i/>
                <w:color w:val="000000"/>
                <w:lang w:eastAsia="zh-CN"/>
              </w:rPr>
            </w:pPr>
            <w:r w:rsidRPr="00A74EAF">
              <w:rPr>
                <w:rFonts w:eastAsia="SimSun"/>
                <w:i/>
                <w:color w:val="000000"/>
                <w:lang w:eastAsia="zh-CN"/>
              </w:rPr>
              <w:t xml:space="preserve">1st baseline: </w:t>
            </w:r>
            <w:r w:rsidRPr="00A74EAF" w:rsidDel="001D3FE1">
              <w:rPr>
                <w:rFonts w:eastAsia="SimSun"/>
                <w:i/>
                <w:color w:val="000000"/>
                <w:lang w:eastAsia="zh-CN"/>
              </w:rPr>
              <w:t xml:space="preserve"> </w:t>
            </w:r>
            <w:r w:rsidRPr="00A74EAF">
              <w:rPr>
                <w:rFonts w:eastAsia="SimSun"/>
                <w:i/>
                <w:color w:val="000000"/>
                <w:lang w:eastAsia="zh-CN"/>
              </w:rPr>
              <w:t>TDD with semi-static UL-DL configuration.</w:t>
            </w:r>
          </w:p>
          <w:bookmarkEnd w:id="175"/>
          <w:p w14:paraId="69A339F1" w14:textId="77777777" w:rsidR="00E329CA" w:rsidRPr="00A74EAF" w:rsidRDefault="00E329CA" w:rsidP="00E329CA">
            <w:pPr>
              <w:pStyle w:val="ListParagraph"/>
              <w:numPr>
                <w:ilvl w:val="0"/>
                <w:numId w:val="23"/>
              </w:numPr>
              <w:spacing w:after="120"/>
              <w:rPr>
                <w:rFonts w:eastAsia="SimSun"/>
                <w:i/>
                <w:color w:val="000000"/>
                <w:lang w:eastAsia="zh-CN"/>
              </w:rPr>
            </w:pPr>
            <w:r w:rsidRPr="00A74EAF">
              <w:rPr>
                <w:rFonts w:eastAsia="SimSun"/>
                <w:i/>
                <w:color w:val="000000"/>
                <w:lang w:eastAsia="zh-CN"/>
              </w:rPr>
              <w:t>2nd baseline: dynamic TDD</w:t>
            </w:r>
          </w:p>
          <w:p w14:paraId="35F2CD36" w14:textId="77777777" w:rsidR="00E329CA" w:rsidRPr="00961522" w:rsidRDefault="00E329CA" w:rsidP="00E329CA">
            <w:pPr>
              <w:pStyle w:val="Caption"/>
              <w:rPr>
                <w:rFonts w:ascii="Times" w:hAnsi="Times"/>
                <w:b w:val="0"/>
                <w:i/>
                <w:iCs/>
              </w:rPr>
            </w:pPr>
            <w:bookmarkStart w:id="176" w:name="_Ref102059462"/>
            <w:r w:rsidRPr="00961522" w:rsidDel="00BD22CB">
              <w:rPr>
                <w:rFonts w:ascii="Times" w:hAnsi="Times"/>
                <w:i/>
                <w:iCs/>
                <w:u w:val="single"/>
              </w:rPr>
              <w:t xml:space="preserve">Proposal </w:t>
            </w:r>
            <w:r w:rsidRPr="00961522">
              <w:rPr>
                <w:rFonts w:ascii="Times" w:hAnsi="Times"/>
                <w:i/>
                <w:iCs/>
                <w:u w:val="single"/>
              </w:rPr>
              <w:t xml:space="preserve">7: </w:t>
            </w:r>
            <w:r w:rsidRPr="00961522">
              <w:rPr>
                <w:rFonts w:ascii="Times" w:hAnsi="Times"/>
                <w:b w:val="0"/>
                <w:i/>
                <w:iCs/>
              </w:rPr>
              <w:t>For fair comparison between semi-static SBFD and semi-static TDD, the DL-to-UL resource ratio is assumed to be the same.</w:t>
            </w:r>
            <w:bookmarkEnd w:id="176"/>
          </w:p>
          <w:p w14:paraId="3EB7515B" w14:textId="77777777" w:rsidR="00E329CA" w:rsidRPr="00961522" w:rsidRDefault="00E329CA" w:rsidP="00E329CA">
            <w:pPr>
              <w:pStyle w:val="Caption"/>
              <w:rPr>
                <w:b w:val="0"/>
              </w:rPr>
            </w:pPr>
            <w:bookmarkStart w:id="177" w:name="_Ref102059464"/>
            <w:r w:rsidRPr="00961522" w:rsidDel="00BD22CB">
              <w:rPr>
                <w:rFonts w:ascii="Times" w:hAnsi="Times"/>
                <w:i/>
                <w:iCs/>
                <w:u w:val="single"/>
              </w:rPr>
              <w:t xml:space="preserve">Proposal </w:t>
            </w:r>
            <w:r w:rsidRPr="00961522">
              <w:rPr>
                <w:rFonts w:ascii="Times" w:hAnsi="Times"/>
                <w:i/>
                <w:iCs/>
                <w:u w:val="single"/>
              </w:rPr>
              <w:t>8:</w:t>
            </w:r>
            <w:r w:rsidRPr="00961522">
              <w:rPr>
                <w:rFonts w:ascii="Times" w:hAnsi="Times"/>
                <w:b w:val="0"/>
                <w:i/>
                <w:iCs/>
              </w:rPr>
              <w:t xml:space="preserve"> For SBFD with dynamic frequency format, the baseline is case 2-1.</w:t>
            </w:r>
            <w:bookmarkEnd w:id="177"/>
          </w:p>
          <w:p w14:paraId="1A58DCAE" w14:textId="351D2C8A" w:rsidR="00E329CA" w:rsidRPr="00E329CA" w:rsidRDefault="00E329CA" w:rsidP="00E329CA">
            <w:pPr>
              <w:pStyle w:val="ListParagraph"/>
              <w:numPr>
                <w:ilvl w:val="0"/>
                <w:numId w:val="23"/>
              </w:numPr>
              <w:spacing w:after="120"/>
              <w:rPr>
                <w:b/>
                <w:i/>
                <w:iCs/>
                <w:szCs w:val="20"/>
              </w:rPr>
            </w:pPr>
            <w:r w:rsidRPr="00961522">
              <w:rPr>
                <w:rFonts w:ascii="Times" w:eastAsia="SimSun" w:hAnsi="Times"/>
                <w:i/>
                <w:iCs/>
                <w:szCs w:val="20"/>
              </w:rPr>
              <w:lastRenderedPageBreak/>
              <w:t xml:space="preserve">Case 2-1: </w:t>
            </w:r>
            <w:r w:rsidRPr="00961522">
              <w:rPr>
                <w:rFonts w:ascii="Times" w:hAnsi="Times"/>
                <w:bCs/>
                <w:i/>
                <w:iCs/>
                <w:szCs w:val="20"/>
              </w:rPr>
              <w:t>Dynamic TDD</w:t>
            </w:r>
            <w:r w:rsidRPr="00961522">
              <w:rPr>
                <w:rFonts w:ascii="Times" w:hAnsi="Times"/>
                <w:i/>
                <w:iCs/>
              </w:rPr>
              <w:t xml:space="preserve"> </w:t>
            </w:r>
            <w:r w:rsidRPr="00961522">
              <w:rPr>
                <w:rFonts w:ascii="Times" w:eastAsia="SimSun" w:hAnsi="Times"/>
                <w:i/>
                <w:iCs/>
                <w:szCs w:val="20"/>
              </w:rPr>
              <w:t>(Baseline 2)</w:t>
            </w:r>
          </w:p>
        </w:tc>
      </w:tr>
    </w:tbl>
    <w:p w14:paraId="45FE4DA0" w14:textId="47F4C70B" w:rsidR="009D4BBA" w:rsidRDefault="009D4BBA">
      <w:pPr>
        <w:rPr>
          <w:lang w:val="en-GB"/>
        </w:rPr>
      </w:pPr>
    </w:p>
    <w:p w14:paraId="15884534" w14:textId="77777777" w:rsidR="00A650CB" w:rsidRPr="001820A8" w:rsidRDefault="00A650CB" w:rsidP="00A650CB">
      <w:pPr>
        <w:pStyle w:val="Heading3"/>
        <w:rPr>
          <w:lang w:eastAsia="zh-CN"/>
        </w:rPr>
      </w:pPr>
      <w:r w:rsidRPr="001820A8">
        <w:rPr>
          <w:lang w:eastAsia="zh-CN"/>
        </w:rPr>
        <w:t>Summary</w:t>
      </w:r>
    </w:p>
    <w:p w14:paraId="0DE8E8F6" w14:textId="47D5843F" w:rsidR="00366478" w:rsidRDefault="002A661F">
      <w:pPr>
        <w:rPr>
          <w:lang w:eastAsia="zh-CN"/>
        </w:rPr>
      </w:pPr>
      <w:r>
        <w:rPr>
          <w:lang w:eastAsia="zh-CN"/>
        </w:rPr>
        <w:t>In time domain,</w:t>
      </w:r>
      <w:r w:rsidR="008A7045">
        <w:rPr>
          <w:lang w:eastAsia="zh-CN"/>
        </w:rPr>
        <w:t xml:space="preserve"> </w:t>
      </w:r>
      <w:r w:rsidR="00E437AD">
        <w:rPr>
          <w:lang w:eastAsia="zh-CN"/>
        </w:rPr>
        <w:t>the following</w:t>
      </w:r>
      <w:r w:rsidR="00D34049">
        <w:rPr>
          <w:lang w:eastAsia="zh-CN"/>
        </w:rPr>
        <w:t xml:space="preserve"> frame structure</w:t>
      </w:r>
      <w:r w:rsidR="003445A1">
        <w:rPr>
          <w:lang w:eastAsia="zh-CN"/>
        </w:rPr>
        <w:t>s</w:t>
      </w:r>
      <w:r w:rsidR="00D34049">
        <w:rPr>
          <w:lang w:eastAsia="zh-CN"/>
        </w:rPr>
        <w:t xml:space="preserve"> for </w:t>
      </w:r>
      <w:r w:rsidR="00E437AD">
        <w:rPr>
          <w:lang w:eastAsia="zh-CN"/>
        </w:rPr>
        <w:t>SBFD</w:t>
      </w:r>
      <w:r w:rsidR="00FA5097">
        <w:rPr>
          <w:lang w:eastAsia="zh-CN"/>
        </w:rPr>
        <w:t xml:space="preserve"> </w:t>
      </w:r>
      <w:r w:rsidR="008A118D">
        <w:rPr>
          <w:lang w:eastAsia="zh-CN"/>
        </w:rPr>
        <w:t>are</w:t>
      </w:r>
      <w:r w:rsidR="008A118D" w:rsidRPr="00AA39A2">
        <w:rPr>
          <w:lang w:eastAsia="zh-CN"/>
        </w:rPr>
        <w:t xml:space="preserve"> </w:t>
      </w:r>
      <w:r w:rsidR="00EC706F">
        <w:rPr>
          <w:lang w:eastAsia="zh-CN"/>
        </w:rPr>
        <w:t>suggested</w:t>
      </w:r>
      <w:r w:rsidR="00EC706F" w:rsidRPr="00AA39A2">
        <w:rPr>
          <w:lang w:eastAsia="zh-CN"/>
        </w:rPr>
        <w:t xml:space="preserve"> by companies</w:t>
      </w:r>
      <w:r w:rsidR="00B97A08">
        <w:rPr>
          <w:lang w:eastAsia="zh-CN"/>
        </w:rPr>
        <w:t xml:space="preserve"> </w:t>
      </w:r>
      <w:r w:rsidR="008A118D">
        <w:rPr>
          <w:lang w:eastAsia="zh-CN"/>
        </w:rPr>
        <w:t>[</w:t>
      </w:r>
      <w:r w:rsidR="00B97A08">
        <w:rPr>
          <w:lang w:eastAsia="zh-CN"/>
        </w:rPr>
        <w:t>CMCC, Samsung, Qualcomm, etc.</w:t>
      </w:r>
      <w:r w:rsidR="008A118D">
        <w:rPr>
          <w:lang w:eastAsia="zh-CN"/>
        </w:rPr>
        <w:t>]</w:t>
      </w:r>
      <w:r w:rsidR="00EC706F" w:rsidRPr="00AA39A2">
        <w:rPr>
          <w:lang w:eastAsia="zh-CN"/>
        </w:rPr>
        <w:t>:</w:t>
      </w:r>
    </w:p>
    <w:p w14:paraId="01166A80" w14:textId="13663A30" w:rsidR="00EC706F" w:rsidRPr="00902FCE" w:rsidRDefault="002F0A0D" w:rsidP="006C6A26">
      <w:pPr>
        <w:pStyle w:val="ListParagraph"/>
        <w:numPr>
          <w:ilvl w:val="0"/>
          <w:numId w:val="23"/>
        </w:numPr>
        <w:rPr>
          <w:lang w:val="en-GB" w:eastAsia="zh-CN"/>
        </w:rPr>
      </w:pPr>
      <w:r>
        <w:rPr>
          <w:lang w:eastAsia="zh-CN"/>
        </w:rPr>
        <w:t>Frame structure</w:t>
      </w:r>
      <w:r w:rsidR="00041508" w:rsidRPr="00195C0E">
        <w:rPr>
          <w:lang w:eastAsia="zh-CN"/>
        </w:rPr>
        <w:t>#</w:t>
      </w:r>
      <w:r w:rsidR="00041508">
        <w:rPr>
          <w:lang w:eastAsia="zh-CN"/>
        </w:rPr>
        <w:t xml:space="preserve">1: DXXXU, where, X is the SBFD slot with </w:t>
      </w:r>
      <w:r w:rsidR="00AF10F2">
        <w:rPr>
          <w:lang w:eastAsia="zh-CN"/>
        </w:rPr>
        <w:t xml:space="preserve">DL </w:t>
      </w:r>
      <w:proofErr w:type="spellStart"/>
      <w:r w:rsidR="00740188">
        <w:rPr>
          <w:lang w:eastAsia="zh-CN"/>
        </w:rPr>
        <w:t>subband</w:t>
      </w:r>
      <w:proofErr w:type="spellEnd"/>
      <w:r w:rsidR="00740188">
        <w:rPr>
          <w:lang w:eastAsia="zh-CN"/>
        </w:rPr>
        <w:t xml:space="preserve">(s) </w:t>
      </w:r>
      <w:r w:rsidR="00AF10F2">
        <w:rPr>
          <w:lang w:eastAsia="zh-CN"/>
        </w:rPr>
        <w:t xml:space="preserve">and UL </w:t>
      </w:r>
      <w:proofErr w:type="spellStart"/>
      <w:r w:rsidR="00AF10F2">
        <w:rPr>
          <w:lang w:eastAsia="zh-CN"/>
        </w:rPr>
        <w:t>subband</w:t>
      </w:r>
      <w:proofErr w:type="spellEnd"/>
      <w:r w:rsidR="003835B7">
        <w:rPr>
          <w:lang w:eastAsia="zh-CN"/>
        </w:rPr>
        <w:t>.</w:t>
      </w:r>
    </w:p>
    <w:p w14:paraId="53D30A52" w14:textId="705E05E8" w:rsidR="00902FCE" w:rsidRPr="00716253" w:rsidRDefault="00E229C1" w:rsidP="003A5F1F">
      <w:pPr>
        <w:pStyle w:val="ListParagraph"/>
        <w:numPr>
          <w:ilvl w:val="1"/>
          <w:numId w:val="23"/>
        </w:numPr>
        <w:jc w:val="both"/>
        <w:rPr>
          <w:lang w:val="en-GB" w:eastAsia="zh-CN"/>
        </w:rPr>
      </w:pPr>
      <w:r>
        <w:rPr>
          <w:rFonts w:eastAsiaTheme="minorEastAsia"/>
          <w:lang w:val="en-GB" w:eastAsia="zh-CN"/>
        </w:rPr>
        <w:t xml:space="preserve">Regarding </w:t>
      </w:r>
      <w:r w:rsidR="00902FCE">
        <w:rPr>
          <w:rFonts w:eastAsiaTheme="minorEastAsia"/>
          <w:lang w:eastAsia="zh-CN"/>
        </w:rPr>
        <w:t>us</w:t>
      </w:r>
      <w:r>
        <w:rPr>
          <w:rFonts w:eastAsiaTheme="minorEastAsia"/>
          <w:lang w:eastAsia="zh-CN"/>
        </w:rPr>
        <w:t>ing</w:t>
      </w:r>
      <w:r w:rsidR="00902FCE" w:rsidRPr="00902FCE">
        <w:rPr>
          <w:rFonts w:eastAsiaTheme="minorEastAsia"/>
          <w:lang w:eastAsia="zh-CN"/>
        </w:rPr>
        <w:t xml:space="preserve"> D</w:t>
      </w:r>
      <w:r w:rsidR="00902FCE">
        <w:rPr>
          <w:rFonts w:eastAsiaTheme="minorEastAsia"/>
          <w:lang w:eastAsia="zh-CN"/>
        </w:rPr>
        <w:t>L-only</w:t>
      </w:r>
      <w:r w:rsidR="00902FCE" w:rsidRPr="00902FCE">
        <w:rPr>
          <w:rFonts w:eastAsiaTheme="minorEastAsia"/>
          <w:lang w:eastAsia="zh-CN"/>
        </w:rPr>
        <w:t xml:space="preserve"> </w:t>
      </w:r>
      <w:r w:rsidR="00902FCE">
        <w:rPr>
          <w:rFonts w:eastAsiaTheme="minorEastAsia"/>
          <w:lang w:eastAsia="zh-CN"/>
        </w:rPr>
        <w:t xml:space="preserve">for the first </w:t>
      </w:r>
      <w:r w:rsidR="00902FCE" w:rsidRPr="00902FCE">
        <w:rPr>
          <w:rFonts w:eastAsiaTheme="minorEastAsia"/>
          <w:lang w:eastAsia="zh-CN"/>
        </w:rPr>
        <w:t>slot</w:t>
      </w:r>
      <w:r>
        <w:rPr>
          <w:rFonts w:eastAsiaTheme="minorEastAsia"/>
          <w:lang w:eastAsia="zh-CN"/>
        </w:rPr>
        <w:t>, one reason</w:t>
      </w:r>
      <w:r w:rsidR="00902FCE" w:rsidRPr="00902FCE">
        <w:rPr>
          <w:rFonts w:eastAsiaTheme="minorEastAsia"/>
          <w:lang w:eastAsia="zh-CN"/>
        </w:rPr>
        <w:t xml:space="preserve"> </w:t>
      </w:r>
      <w:r w:rsidR="00902FCE">
        <w:rPr>
          <w:rFonts w:eastAsiaTheme="minorEastAsia"/>
          <w:lang w:eastAsia="zh-CN"/>
        </w:rPr>
        <w:t>is that</w:t>
      </w:r>
      <w:r>
        <w:rPr>
          <w:rFonts w:eastAsiaTheme="minorEastAsia"/>
          <w:lang w:eastAsia="zh-CN"/>
        </w:rPr>
        <w:t xml:space="preserve"> some DL-only slots may be needed for transmitting SSBs and it may not available for SBFD operation, and</w:t>
      </w:r>
      <w:r w:rsidR="00902FCE">
        <w:rPr>
          <w:rFonts w:eastAsiaTheme="minorEastAsia"/>
          <w:lang w:eastAsia="zh-CN"/>
        </w:rPr>
        <w:t xml:space="preserve"> </w:t>
      </w:r>
      <w:r>
        <w:rPr>
          <w:rFonts w:eastAsiaTheme="minorEastAsia"/>
          <w:lang w:eastAsia="zh-CN"/>
        </w:rPr>
        <w:t xml:space="preserve">another reason is that </w:t>
      </w:r>
      <w:r w:rsidR="00902FCE">
        <w:rPr>
          <w:rFonts w:eastAsiaTheme="minorEastAsia"/>
          <w:lang w:eastAsia="zh-CN"/>
        </w:rPr>
        <w:t>it can be</w:t>
      </w:r>
      <w:r w:rsidR="00902FCE" w:rsidRPr="00902FCE">
        <w:rPr>
          <w:rFonts w:eastAsiaTheme="minorEastAsia"/>
          <w:lang w:eastAsia="zh-CN"/>
        </w:rPr>
        <w:t xml:space="preserve"> used to schedule wideband (e.g., full bandwidth) DL transmission or for legacy UE not supporting SBFD operation.</w:t>
      </w:r>
      <w:r w:rsidR="003A5F1F">
        <w:rPr>
          <w:rFonts w:eastAsiaTheme="minorEastAsia"/>
          <w:lang w:eastAsia="zh-CN"/>
        </w:rPr>
        <w:t xml:space="preserve"> The reason to use UL-only for the last slot is that DDDSU is commonly used in commercial static TDD network, and it is not desired to introduce DL </w:t>
      </w:r>
      <w:proofErr w:type="spellStart"/>
      <w:r w:rsidR="003A5F1F">
        <w:rPr>
          <w:rFonts w:eastAsiaTheme="minorEastAsia"/>
          <w:lang w:eastAsia="zh-CN"/>
        </w:rPr>
        <w:t>subband</w:t>
      </w:r>
      <w:proofErr w:type="spellEnd"/>
      <w:r w:rsidR="003A5F1F">
        <w:rPr>
          <w:rFonts w:eastAsiaTheme="minorEastAsia"/>
          <w:lang w:eastAsia="zh-CN"/>
        </w:rPr>
        <w:t xml:space="preserve"> in the last uplink slot since it will cause </w:t>
      </w:r>
      <w:proofErr w:type="spellStart"/>
      <w:r w:rsidR="003A5F1F">
        <w:rPr>
          <w:rFonts w:eastAsiaTheme="minorEastAsia"/>
          <w:lang w:eastAsia="zh-CN"/>
        </w:rPr>
        <w:t>gNB-gNB</w:t>
      </w:r>
      <w:proofErr w:type="spellEnd"/>
      <w:r w:rsidR="003A5F1F">
        <w:rPr>
          <w:rFonts w:eastAsiaTheme="minorEastAsia"/>
          <w:lang w:eastAsia="zh-CN"/>
        </w:rPr>
        <w:t xml:space="preserve"> inter-operator CLI which may degrade the network performance of the adjacent operator.</w:t>
      </w:r>
    </w:p>
    <w:p w14:paraId="52EC277B" w14:textId="00E80D6B" w:rsidR="003835B7" w:rsidRPr="005B36F6" w:rsidRDefault="002F0A0D" w:rsidP="006C6A26">
      <w:pPr>
        <w:pStyle w:val="ListParagraph"/>
        <w:numPr>
          <w:ilvl w:val="0"/>
          <w:numId w:val="23"/>
        </w:numPr>
        <w:rPr>
          <w:lang w:val="en-GB" w:eastAsia="zh-CN"/>
        </w:rPr>
      </w:pPr>
      <w:r>
        <w:rPr>
          <w:lang w:eastAsia="zh-CN"/>
        </w:rPr>
        <w:t>Frame structure</w:t>
      </w:r>
      <w:r w:rsidR="00716253" w:rsidRPr="00195C0E">
        <w:rPr>
          <w:lang w:eastAsia="zh-CN"/>
        </w:rPr>
        <w:t>#</w:t>
      </w:r>
      <w:r w:rsidR="00716253">
        <w:rPr>
          <w:lang w:eastAsia="zh-CN"/>
        </w:rPr>
        <w:t xml:space="preserve">2: </w:t>
      </w:r>
      <w:r w:rsidR="005B36F6">
        <w:rPr>
          <w:lang w:eastAsia="zh-CN"/>
        </w:rPr>
        <w:t>XXXX</w:t>
      </w:r>
      <w:r w:rsidR="009754AB">
        <w:rPr>
          <w:lang w:eastAsia="zh-CN"/>
        </w:rPr>
        <w:t>U</w:t>
      </w:r>
    </w:p>
    <w:p w14:paraId="3A387143" w14:textId="74A218F7" w:rsidR="009754AB" w:rsidRPr="005B36F6" w:rsidRDefault="002F0A0D" w:rsidP="006C6A26">
      <w:pPr>
        <w:pStyle w:val="ListParagraph"/>
        <w:numPr>
          <w:ilvl w:val="0"/>
          <w:numId w:val="23"/>
        </w:numPr>
        <w:rPr>
          <w:lang w:val="en-GB" w:eastAsia="zh-CN"/>
        </w:rPr>
      </w:pPr>
      <w:r>
        <w:rPr>
          <w:lang w:eastAsia="zh-CN"/>
        </w:rPr>
        <w:t>Frame structure</w:t>
      </w:r>
      <w:r w:rsidR="009754AB" w:rsidRPr="00195C0E">
        <w:rPr>
          <w:lang w:eastAsia="zh-CN"/>
        </w:rPr>
        <w:t>#</w:t>
      </w:r>
      <w:r w:rsidR="009754AB">
        <w:rPr>
          <w:lang w:eastAsia="zh-CN"/>
        </w:rPr>
        <w:t>3: XXXXX</w:t>
      </w:r>
    </w:p>
    <w:p w14:paraId="5160C95C" w14:textId="15607D43" w:rsidR="00366478" w:rsidRDefault="00651820">
      <w:pPr>
        <w:rPr>
          <w:lang w:val="en-GB"/>
        </w:rPr>
      </w:pPr>
      <w:r>
        <w:rPr>
          <w:lang w:val="en-GB"/>
        </w:rPr>
        <w:t xml:space="preserve">Regarding the </w:t>
      </w:r>
      <w:r>
        <w:rPr>
          <w:lang w:eastAsia="zh-CN"/>
        </w:rPr>
        <w:t>frame structures for SBFD evaluation, m</w:t>
      </w:r>
      <w:proofErr w:type="spellStart"/>
      <w:r>
        <w:rPr>
          <w:lang w:val="en-GB"/>
        </w:rPr>
        <w:t>oderator</w:t>
      </w:r>
      <w:proofErr w:type="spellEnd"/>
      <w:r>
        <w:rPr>
          <w:lang w:val="en-GB"/>
        </w:rPr>
        <w:t xml:space="preserve"> suggests </w:t>
      </w:r>
      <w:r w:rsidRPr="00257614">
        <w:rPr>
          <w:b/>
          <w:bCs/>
          <w:lang w:val="en-GB"/>
        </w:rPr>
        <w:t>Initial proposal 4-2-1</w:t>
      </w:r>
      <w:r>
        <w:rPr>
          <w:lang w:val="en-GB"/>
        </w:rPr>
        <w:t>.</w:t>
      </w:r>
    </w:p>
    <w:p w14:paraId="3A8838B7" w14:textId="77777777" w:rsidR="00651820" w:rsidRPr="001A4830" w:rsidRDefault="00651820">
      <w:pPr>
        <w:rPr>
          <w:lang w:val="en-GB"/>
        </w:rPr>
      </w:pPr>
    </w:p>
    <w:p w14:paraId="75757109" w14:textId="025972D6" w:rsidR="000C10B8" w:rsidRPr="00AA39A2" w:rsidRDefault="000C10B8" w:rsidP="000C10B8">
      <w:pPr>
        <w:rPr>
          <w:lang w:eastAsia="zh-CN"/>
        </w:rPr>
      </w:pPr>
      <w:r>
        <w:rPr>
          <w:lang w:eastAsia="zh-CN"/>
        </w:rPr>
        <w:t>In frequency domain, t</w:t>
      </w:r>
      <w:r w:rsidRPr="00AA39A2">
        <w:rPr>
          <w:lang w:eastAsia="zh-CN"/>
        </w:rPr>
        <w:t xml:space="preserve">wo types of </w:t>
      </w:r>
      <w:r w:rsidR="002F0A0D">
        <w:rPr>
          <w:lang w:eastAsia="zh-CN"/>
        </w:rPr>
        <w:t>SBFD</w:t>
      </w:r>
      <w:r w:rsidRPr="00AA39A2">
        <w:rPr>
          <w:lang w:eastAsia="zh-CN"/>
        </w:rPr>
        <w:t xml:space="preserve"> </w:t>
      </w:r>
      <w:proofErr w:type="spellStart"/>
      <w:r w:rsidRPr="00AA39A2">
        <w:rPr>
          <w:lang w:eastAsia="zh-CN"/>
        </w:rPr>
        <w:t>subband</w:t>
      </w:r>
      <w:proofErr w:type="spellEnd"/>
      <w:r w:rsidRPr="00AA39A2">
        <w:rPr>
          <w:lang w:eastAsia="zh-CN"/>
        </w:rPr>
        <w:t xml:space="preserve"> </w:t>
      </w:r>
      <w:r w:rsidR="002F0A0D">
        <w:rPr>
          <w:lang w:eastAsia="zh-CN"/>
        </w:rPr>
        <w:t xml:space="preserve">configurations </w:t>
      </w:r>
      <w:r w:rsidRPr="00AA39A2">
        <w:rPr>
          <w:lang w:eastAsia="zh-CN"/>
        </w:rPr>
        <w:t xml:space="preserve">in </w:t>
      </w:r>
      <w:r>
        <w:rPr>
          <w:lang w:eastAsia="zh-CN"/>
        </w:rPr>
        <w:t xml:space="preserve">SBFD </w:t>
      </w:r>
      <w:r w:rsidR="008E28DD">
        <w:rPr>
          <w:lang w:eastAsia="zh-CN"/>
        </w:rPr>
        <w:t>slot</w:t>
      </w:r>
      <w:r w:rsidR="002F0A0D">
        <w:rPr>
          <w:lang w:eastAsia="zh-CN"/>
        </w:rPr>
        <w:t>s</w:t>
      </w:r>
      <w:r w:rsidR="008E28DD">
        <w:rPr>
          <w:lang w:eastAsia="zh-CN"/>
        </w:rPr>
        <w:t xml:space="preserve"> </w:t>
      </w:r>
      <w:r w:rsidR="002F0A0D">
        <w:rPr>
          <w:lang w:eastAsia="zh-CN"/>
        </w:rPr>
        <w:t>are</w:t>
      </w:r>
      <w:r w:rsidR="002F0A0D" w:rsidRPr="00AA39A2">
        <w:rPr>
          <w:lang w:eastAsia="zh-CN"/>
        </w:rPr>
        <w:t xml:space="preserve"> </w:t>
      </w:r>
      <w:r w:rsidR="00726742">
        <w:rPr>
          <w:lang w:eastAsia="zh-CN"/>
        </w:rPr>
        <w:t>proposed</w:t>
      </w:r>
      <w:r w:rsidR="008A118D">
        <w:rPr>
          <w:lang w:eastAsia="zh-CN"/>
        </w:rPr>
        <w:t xml:space="preserve"> by companies</w:t>
      </w:r>
      <w:r w:rsidRPr="00AA39A2">
        <w:rPr>
          <w:lang w:eastAsia="zh-CN"/>
        </w:rPr>
        <w:t>:</w:t>
      </w:r>
    </w:p>
    <w:p w14:paraId="357E6A85" w14:textId="61883FFA" w:rsidR="000C10B8" w:rsidRDefault="00F6670D" w:rsidP="006C6A26">
      <w:pPr>
        <w:pStyle w:val="ListParagraph"/>
        <w:numPr>
          <w:ilvl w:val="0"/>
          <w:numId w:val="23"/>
        </w:numPr>
        <w:rPr>
          <w:lang w:eastAsia="zh-CN"/>
        </w:rPr>
      </w:pPr>
      <w:proofErr w:type="spellStart"/>
      <w:r>
        <w:rPr>
          <w:lang w:eastAsia="zh-CN"/>
        </w:rPr>
        <w:t>S</w:t>
      </w:r>
      <w:r w:rsidR="002F0A0D" w:rsidRPr="00AA39A2">
        <w:rPr>
          <w:lang w:eastAsia="zh-CN"/>
        </w:rPr>
        <w:t>ubband</w:t>
      </w:r>
      <w:proofErr w:type="spellEnd"/>
      <w:r w:rsidR="002F0A0D" w:rsidRPr="00AA39A2">
        <w:rPr>
          <w:lang w:eastAsia="zh-CN"/>
        </w:rPr>
        <w:t xml:space="preserve"> </w:t>
      </w:r>
      <w:r w:rsidR="002F0A0D">
        <w:rPr>
          <w:lang w:eastAsia="zh-CN"/>
        </w:rPr>
        <w:t>configuration#</w:t>
      </w:r>
      <w:r w:rsidR="000C10B8" w:rsidRPr="00AA39A2">
        <w:rPr>
          <w:rFonts w:eastAsiaTheme="minorEastAsia"/>
          <w:lang w:eastAsia="zh-CN"/>
        </w:rPr>
        <w:t xml:space="preserve">1: </w:t>
      </w:r>
      <w:r w:rsidR="002F0A0D" w:rsidRPr="00AA39A2">
        <w:rPr>
          <w:lang w:eastAsia="zh-CN"/>
        </w:rPr>
        <w:t xml:space="preserve">SBFD slot </w:t>
      </w:r>
      <w:r w:rsidR="00D31A92">
        <w:rPr>
          <w:lang w:eastAsia="zh-CN"/>
        </w:rPr>
        <w:t>consists of</w:t>
      </w:r>
      <w:r w:rsidR="002F0A0D">
        <w:rPr>
          <w:lang w:eastAsia="zh-CN"/>
        </w:rPr>
        <w:t xml:space="preserve"> </w:t>
      </w:r>
      <w:r w:rsidR="000C10B8" w:rsidRPr="00AA39A2">
        <w:rPr>
          <w:lang w:eastAsia="zh-CN"/>
        </w:rPr>
        <w:t xml:space="preserve">one UL </w:t>
      </w:r>
      <w:proofErr w:type="spellStart"/>
      <w:r w:rsidR="000C10B8" w:rsidRPr="00AA39A2">
        <w:rPr>
          <w:lang w:eastAsia="zh-CN"/>
        </w:rPr>
        <w:t>subband</w:t>
      </w:r>
      <w:proofErr w:type="spellEnd"/>
      <w:r w:rsidR="000C10B8" w:rsidRPr="00AA39A2" w:rsidDel="00753E38">
        <w:rPr>
          <w:lang w:eastAsia="zh-CN"/>
        </w:rPr>
        <w:t xml:space="preserve"> </w:t>
      </w:r>
      <w:r w:rsidR="002F0A0D">
        <w:rPr>
          <w:lang w:eastAsia="zh-CN"/>
        </w:rPr>
        <w:t>at the center</w:t>
      </w:r>
      <w:r w:rsidR="00D31A92">
        <w:rPr>
          <w:lang w:eastAsia="zh-CN"/>
        </w:rPr>
        <w:t xml:space="preserve"> of the channel bandwidth</w:t>
      </w:r>
      <w:r w:rsidR="002F0A0D">
        <w:rPr>
          <w:lang w:eastAsia="zh-CN"/>
        </w:rPr>
        <w:t xml:space="preserve"> and </w:t>
      </w:r>
      <w:r w:rsidR="000C10B8" w:rsidRPr="00AA39A2">
        <w:rPr>
          <w:lang w:eastAsia="zh-CN"/>
        </w:rPr>
        <w:t xml:space="preserve">two DL </w:t>
      </w:r>
      <w:proofErr w:type="spellStart"/>
      <w:r w:rsidR="000C10B8" w:rsidRPr="00AA39A2">
        <w:rPr>
          <w:lang w:eastAsia="zh-CN"/>
        </w:rPr>
        <w:t>subbands</w:t>
      </w:r>
      <w:proofErr w:type="spellEnd"/>
      <w:r w:rsidR="000C10B8" w:rsidRPr="00AA39A2">
        <w:rPr>
          <w:lang w:eastAsia="zh-CN"/>
        </w:rPr>
        <w:t xml:space="preserve"> </w:t>
      </w:r>
      <w:r w:rsidR="002F0A0D">
        <w:rPr>
          <w:lang w:eastAsia="zh-CN"/>
        </w:rPr>
        <w:t xml:space="preserve">at </w:t>
      </w:r>
      <w:r w:rsidR="00D31A92">
        <w:rPr>
          <w:lang w:eastAsia="zh-CN"/>
        </w:rPr>
        <w:t xml:space="preserve">two </w:t>
      </w:r>
      <w:r w:rsidR="002F0A0D">
        <w:rPr>
          <w:lang w:eastAsia="zh-CN"/>
        </w:rPr>
        <w:t>sides</w:t>
      </w:r>
      <w:r w:rsidR="00D31A92">
        <w:rPr>
          <w:lang w:eastAsia="zh-CN"/>
        </w:rPr>
        <w:t xml:space="preserve"> of the channel bandwidth</w:t>
      </w:r>
    </w:p>
    <w:p w14:paraId="4DC93AB8" w14:textId="77777777" w:rsidR="000C10B8" w:rsidRPr="00E06AA3" w:rsidRDefault="000C10B8" w:rsidP="006C6A26">
      <w:pPr>
        <w:pStyle w:val="ListParagraph"/>
        <w:numPr>
          <w:ilvl w:val="1"/>
          <w:numId w:val="23"/>
        </w:numPr>
        <w:rPr>
          <w:i/>
          <w:lang w:eastAsia="zh-CN"/>
        </w:rPr>
      </w:pPr>
      <w:r w:rsidRPr="00E06AA3">
        <w:rPr>
          <w:rFonts w:eastAsiaTheme="minorEastAsia" w:hint="eastAsia"/>
          <w:i/>
          <w:lang w:eastAsia="zh-CN"/>
        </w:rPr>
        <w:t>C</w:t>
      </w:r>
      <w:r w:rsidRPr="00E06AA3">
        <w:rPr>
          <w:rFonts w:eastAsiaTheme="minorEastAsia"/>
          <w:i/>
          <w:lang w:eastAsia="zh-CN"/>
        </w:rPr>
        <w:t xml:space="preserve">MCC, Samsung, OPPO, </w:t>
      </w:r>
      <w:r w:rsidRPr="00E06AA3">
        <w:rPr>
          <w:i/>
          <w:lang w:eastAsia="zh-CN"/>
        </w:rPr>
        <w:t>MediaTek</w:t>
      </w:r>
    </w:p>
    <w:p w14:paraId="3BDE8CD8" w14:textId="1DF9FD65" w:rsidR="000C10B8" w:rsidRDefault="00F6670D" w:rsidP="006C6A26">
      <w:pPr>
        <w:pStyle w:val="ListParagraph"/>
        <w:numPr>
          <w:ilvl w:val="0"/>
          <w:numId w:val="23"/>
        </w:numPr>
        <w:rPr>
          <w:lang w:eastAsia="zh-CN"/>
        </w:rPr>
      </w:pPr>
      <w:proofErr w:type="spellStart"/>
      <w:r>
        <w:rPr>
          <w:lang w:eastAsia="zh-CN"/>
        </w:rPr>
        <w:t>S</w:t>
      </w:r>
      <w:r w:rsidR="002F0A0D" w:rsidRPr="00AA39A2">
        <w:rPr>
          <w:lang w:eastAsia="zh-CN"/>
        </w:rPr>
        <w:t>ubband</w:t>
      </w:r>
      <w:proofErr w:type="spellEnd"/>
      <w:r w:rsidR="002F0A0D" w:rsidRPr="00AA39A2">
        <w:rPr>
          <w:lang w:eastAsia="zh-CN"/>
        </w:rPr>
        <w:t xml:space="preserve"> </w:t>
      </w:r>
      <w:r w:rsidR="002F0A0D">
        <w:rPr>
          <w:lang w:eastAsia="zh-CN"/>
        </w:rPr>
        <w:t>configuration#</w:t>
      </w:r>
      <w:r w:rsidR="000C10B8" w:rsidRPr="00AA39A2">
        <w:rPr>
          <w:rFonts w:eastAsiaTheme="minorEastAsia"/>
          <w:lang w:eastAsia="zh-CN"/>
        </w:rPr>
        <w:t xml:space="preserve">2: </w:t>
      </w:r>
      <w:r w:rsidR="00D31A92" w:rsidRPr="00AA39A2">
        <w:rPr>
          <w:lang w:eastAsia="zh-CN"/>
        </w:rPr>
        <w:t xml:space="preserve">SBFD slot </w:t>
      </w:r>
      <w:r w:rsidR="00D31A92">
        <w:rPr>
          <w:lang w:eastAsia="zh-CN"/>
        </w:rPr>
        <w:t xml:space="preserve">consists of </w:t>
      </w:r>
      <w:r w:rsidR="00D31A92" w:rsidRPr="00AA39A2">
        <w:rPr>
          <w:lang w:eastAsia="zh-CN"/>
        </w:rPr>
        <w:t xml:space="preserve">one UL </w:t>
      </w:r>
      <w:proofErr w:type="spellStart"/>
      <w:r w:rsidR="00D31A92" w:rsidRPr="00AA39A2">
        <w:rPr>
          <w:lang w:eastAsia="zh-CN"/>
        </w:rPr>
        <w:t>subband</w:t>
      </w:r>
      <w:proofErr w:type="spellEnd"/>
      <w:r w:rsidR="00D31A92" w:rsidRPr="00AA39A2" w:rsidDel="00753E38">
        <w:rPr>
          <w:lang w:eastAsia="zh-CN"/>
        </w:rPr>
        <w:t xml:space="preserve"> </w:t>
      </w:r>
      <w:r w:rsidR="00D31A92">
        <w:rPr>
          <w:lang w:eastAsia="zh-CN"/>
        </w:rPr>
        <w:t>at one side of the channel bandwidth and one</w:t>
      </w:r>
      <w:r w:rsidR="00D31A92" w:rsidRPr="00AA39A2">
        <w:rPr>
          <w:lang w:eastAsia="zh-CN"/>
        </w:rPr>
        <w:t xml:space="preserve"> DL </w:t>
      </w:r>
      <w:proofErr w:type="spellStart"/>
      <w:r w:rsidR="00D31A92" w:rsidRPr="00AA39A2">
        <w:rPr>
          <w:lang w:eastAsia="zh-CN"/>
        </w:rPr>
        <w:t>subband</w:t>
      </w:r>
      <w:proofErr w:type="spellEnd"/>
      <w:r w:rsidR="00D31A92" w:rsidRPr="00AA39A2">
        <w:rPr>
          <w:lang w:eastAsia="zh-CN"/>
        </w:rPr>
        <w:t xml:space="preserve"> </w:t>
      </w:r>
      <w:r w:rsidR="00D31A92">
        <w:rPr>
          <w:lang w:eastAsia="zh-CN"/>
        </w:rPr>
        <w:t>at the other side of the channel bandwidth</w:t>
      </w:r>
      <w:r w:rsidR="00D31A92" w:rsidRPr="00AA39A2" w:rsidDel="002F0A0D">
        <w:rPr>
          <w:lang w:eastAsia="zh-CN"/>
        </w:rPr>
        <w:t xml:space="preserve"> </w:t>
      </w:r>
    </w:p>
    <w:p w14:paraId="63CE18CD" w14:textId="77777777" w:rsidR="000C10B8" w:rsidRPr="00E06AA3" w:rsidRDefault="000C10B8" w:rsidP="006C6A26">
      <w:pPr>
        <w:pStyle w:val="ListParagraph"/>
        <w:numPr>
          <w:ilvl w:val="1"/>
          <w:numId w:val="23"/>
        </w:numPr>
        <w:rPr>
          <w:i/>
          <w:lang w:eastAsia="zh-CN"/>
        </w:rPr>
      </w:pPr>
      <w:r w:rsidRPr="00E06AA3">
        <w:rPr>
          <w:rFonts w:eastAsiaTheme="minorEastAsia" w:hint="eastAsia"/>
          <w:i/>
          <w:lang w:eastAsia="zh-CN"/>
        </w:rPr>
        <w:t>C</w:t>
      </w:r>
      <w:r w:rsidRPr="00E06AA3">
        <w:rPr>
          <w:rFonts w:eastAsiaTheme="minorEastAsia"/>
          <w:i/>
          <w:lang w:eastAsia="zh-CN"/>
        </w:rPr>
        <w:t xml:space="preserve">MCC, OPPO, </w:t>
      </w:r>
      <w:r w:rsidRPr="00E06AA3">
        <w:rPr>
          <w:i/>
          <w:lang w:eastAsia="zh-CN"/>
        </w:rPr>
        <w:t>Panasonic, DOCOMO, MediaTek, Qualcomm</w:t>
      </w:r>
    </w:p>
    <w:p w14:paraId="3FA6DE97" w14:textId="77777777" w:rsidR="00E248EE" w:rsidRDefault="00E248EE">
      <w:pPr>
        <w:rPr>
          <w:lang w:val="en-GB"/>
        </w:rPr>
      </w:pPr>
    </w:p>
    <w:p w14:paraId="79FF9285" w14:textId="3E3D5BA4" w:rsidR="006D5A01" w:rsidRDefault="006738A0">
      <w:pPr>
        <w:rPr>
          <w:lang w:eastAsia="zh-CN"/>
        </w:rPr>
      </w:pPr>
      <w:r>
        <w:rPr>
          <w:lang w:eastAsia="zh-CN"/>
        </w:rPr>
        <w:t>The</w:t>
      </w:r>
      <w:r w:rsidR="00B979E2">
        <w:rPr>
          <w:lang w:eastAsia="zh-CN"/>
        </w:rPr>
        <w:t>se</w:t>
      </w:r>
      <w:r>
        <w:rPr>
          <w:lang w:eastAsia="zh-CN"/>
        </w:rPr>
        <w:t xml:space="preserve"> two SBFD </w:t>
      </w:r>
      <w:proofErr w:type="spellStart"/>
      <w:r>
        <w:rPr>
          <w:lang w:eastAsia="zh-CN"/>
        </w:rPr>
        <w:t>subband</w:t>
      </w:r>
      <w:proofErr w:type="spellEnd"/>
      <w:r>
        <w:rPr>
          <w:lang w:eastAsia="zh-CN"/>
        </w:rPr>
        <w:t xml:space="preserve"> configurations can be described using</w:t>
      </w:r>
      <w:r w:rsidR="00016AB3">
        <w:rPr>
          <w:lang w:val="en-GB" w:eastAsia="zh-CN"/>
        </w:rPr>
        <w:t xml:space="preserve"> </w:t>
      </w:r>
      <w:r w:rsidR="00740188">
        <w:rPr>
          <w:lang w:val="en-GB" w:eastAsia="zh-CN"/>
        </w:rPr>
        <w:t>{</w:t>
      </w:r>
      <w:r w:rsidR="00AD1DCF">
        <w:rPr>
          <w:lang w:val="en-GB" w:eastAsia="zh-CN"/>
        </w:rPr>
        <w:t>B</w:t>
      </w:r>
      <w:r w:rsidR="00740188" w:rsidRPr="00376CEE">
        <w:rPr>
          <w:vertAlign w:val="subscript"/>
          <w:lang w:val="en-GB" w:eastAsia="zh-CN"/>
        </w:rPr>
        <w:t>D</w:t>
      </w:r>
      <w:r w:rsidR="005E3D45">
        <w:rPr>
          <w:lang w:val="en-GB" w:eastAsia="zh-CN"/>
        </w:rPr>
        <w:t xml:space="preserve">, </w:t>
      </w:r>
      <w:r w:rsidR="00AD1DCF">
        <w:rPr>
          <w:lang w:val="en-GB" w:eastAsia="zh-CN"/>
        </w:rPr>
        <w:t>B</w:t>
      </w:r>
      <w:r w:rsidR="00740188" w:rsidRPr="00376CEE">
        <w:rPr>
          <w:vertAlign w:val="subscript"/>
          <w:lang w:val="en-GB" w:eastAsia="zh-CN"/>
        </w:rPr>
        <w:t>U</w:t>
      </w:r>
      <w:r w:rsidR="005E3D45">
        <w:rPr>
          <w:lang w:val="en-GB" w:eastAsia="zh-CN"/>
        </w:rPr>
        <w:t xml:space="preserve">, </w:t>
      </w:r>
      <w:r w:rsidR="00AD1DCF">
        <w:rPr>
          <w:lang w:val="en-GB" w:eastAsia="zh-CN"/>
        </w:rPr>
        <w:t>B</w:t>
      </w:r>
      <w:r w:rsidR="00740188" w:rsidRPr="00376CEE">
        <w:rPr>
          <w:vertAlign w:val="subscript"/>
          <w:lang w:val="en-GB" w:eastAsia="zh-CN"/>
        </w:rPr>
        <w:t>G</w:t>
      </w:r>
      <w:r w:rsidR="00740188">
        <w:rPr>
          <w:lang w:val="en-GB" w:eastAsia="zh-CN"/>
        </w:rPr>
        <w:t>}</w:t>
      </w:r>
      <w:r>
        <w:rPr>
          <w:lang w:val="en-GB" w:eastAsia="zh-CN"/>
        </w:rPr>
        <w:t xml:space="preserve"> as below:</w:t>
      </w:r>
    </w:p>
    <w:p w14:paraId="3777B379" w14:textId="2D082909" w:rsidR="006738A0" w:rsidRDefault="006738A0" w:rsidP="006C6A26">
      <w:pPr>
        <w:pStyle w:val="ListParagraph"/>
        <w:numPr>
          <w:ilvl w:val="0"/>
          <w:numId w:val="23"/>
        </w:numPr>
        <w:rPr>
          <w:lang w:val="en-GB" w:eastAsia="zh-CN"/>
        </w:rPr>
      </w:pP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1:</w:t>
      </w:r>
      <w:r>
        <w:rPr>
          <w:rFonts w:eastAsiaTheme="minorEastAsia"/>
          <w:lang w:eastAsia="zh-CN"/>
        </w:rPr>
        <w:t xml:space="preserve"> </w:t>
      </w:r>
      <w:r w:rsidR="00AD1DCF">
        <w:rPr>
          <w:lang w:val="en-GB" w:eastAsia="zh-CN"/>
        </w:rPr>
        <w:t>{B</w:t>
      </w:r>
      <w:r w:rsidR="00AD1DCF" w:rsidRPr="007302FC">
        <w:rPr>
          <w:vertAlign w:val="subscript"/>
          <w:lang w:val="en-GB" w:eastAsia="zh-CN"/>
        </w:rPr>
        <w:t>D</w:t>
      </w:r>
      <w:r w:rsidR="00AD1DCF">
        <w:rPr>
          <w:lang w:val="en-GB" w:eastAsia="zh-CN"/>
        </w:rPr>
        <w:t>, B</w:t>
      </w:r>
      <w:r w:rsidR="00AD1DCF" w:rsidRPr="007302FC">
        <w:rPr>
          <w:vertAlign w:val="subscript"/>
          <w:lang w:val="en-GB" w:eastAsia="zh-CN"/>
        </w:rPr>
        <w:t>U</w:t>
      </w:r>
      <w:r w:rsidR="00AD1DCF">
        <w:rPr>
          <w:lang w:val="en-GB" w:eastAsia="zh-CN"/>
        </w:rPr>
        <w:t xml:space="preserve">, </w:t>
      </w:r>
      <w:proofErr w:type="gramStart"/>
      <w:r w:rsidR="00AD1DCF">
        <w:rPr>
          <w:lang w:val="en-GB" w:eastAsia="zh-CN"/>
        </w:rPr>
        <w:t>B</w:t>
      </w:r>
      <w:r w:rsidR="00AD1DCF" w:rsidRPr="007302FC">
        <w:rPr>
          <w:vertAlign w:val="subscript"/>
          <w:lang w:val="en-GB" w:eastAsia="zh-CN"/>
        </w:rPr>
        <w:t>G</w:t>
      </w:r>
      <w:r w:rsidR="00AD1DCF">
        <w:rPr>
          <w:lang w:val="en-GB" w:eastAsia="zh-CN"/>
        </w:rPr>
        <w:t>}=</w:t>
      </w:r>
      <w:proofErr w:type="gramEnd"/>
      <w:r>
        <w:rPr>
          <w:lang w:val="en-GB" w:eastAsia="zh-CN"/>
        </w:rPr>
        <w:t>{</w:t>
      </w:r>
      <w:r w:rsidR="00AD1DCF">
        <w:rPr>
          <w:lang w:val="en-GB" w:eastAsia="zh-CN"/>
        </w:rPr>
        <w:t>2*</w:t>
      </w:r>
      <w:r>
        <w:rPr>
          <w:lang w:val="en-GB" w:eastAsia="zh-CN"/>
        </w:rPr>
        <w:t>N</w:t>
      </w:r>
      <w:r w:rsidRPr="007302FC">
        <w:rPr>
          <w:vertAlign w:val="subscript"/>
          <w:lang w:val="en-GB" w:eastAsia="zh-CN"/>
        </w:rPr>
        <w:t>D</w:t>
      </w:r>
      <w:r>
        <w:rPr>
          <w:lang w:val="en-GB" w:eastAsia="zh-CN"/>
        </w:rPr>
        <w:t>, N</w:t>
      </w:r>
      <w:r w:rsidRPr="007302FC">
        <w:rPr>
          <w:vertAlign w:val="subscript"/>
          <w:lang w:val="en-GB" w:eastAsia="zh-CN"/>
        </w:rPr>
        <w:t>U</w:t>
      </w:r>
      <w:r>
        <w:rPr>
          <w:lang w:val="en-GB" w:eastAsia="zh-CN"/>
        </w:rPr>
        <w:t xml:space="preserve">, </w:t>
      </w:r>
      <w:r w:rsidR="00AD1DCF">
        <w:rPr>
          <w:lang w:val="en-GB" w:eastAsia="zh-CN"/>
        </w:rPr>
        <w:t>2*</w:t>
      </w:r>
      <w:r>
        <w:rPr>
          <w:lang w:val="en-GB" w:eastAsia="zh-CN"/>
        </w:rPr>
        <w:t>N</w:t>
      </w:r>
      <w:r w:rsidRPr="007302FC">
        <w:rPr>
          <w:vertAlign w:val="subscript"/>
          <w:lang w:val="en-GB" w:eastAsia="zh-CN"/>
        </w:rPr>
        <w:t>G</w:t>
      </w:r>
      <w:r>
        <w:rPr>
          <w:lang w:val="en-GB" w:eastAsia="zh-CN"/>
        </w:rPr>
        <w:t>}</w:t>
      </w:r>
    </w:p>
    <w:p w14:paraId="2BFDDCFF" w14:textId="6EDEFA23" w:rsidR="006738A0" w:rsidRDefault="006738A0" w:rsidP="006C6A26">
      <w:pPr>
        <w:pStyle w:val="ListParagraph"/>
        <w:numPr>
          <w:ilvl w:val="0"/>
          <w:numId w:val="23"/>
        </w:numPr>
        <w:rPr>
          <w:lang w:val="en-GB" w:eastAsia="zh-CN"/>
        </w:rPr>
      </w:pP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2</w:t>
      </w:r>
      <w:r>
        <w:rPr>
          <w:rFonts w:eastAsiaTheme="minorEastAsia"/>
          <w:lang w:eastAsia="zh-CN"/>
        </w:rPr>
        <w:t xml:space="preserve">: </w:t>
      </w:r>
      <w:r w:rsidR="00AD1DCF">
        <w:rPr>
          <w:lang w:val="en-GB" w:eastAsia="zh-CN"/>
        </w:rPr>
        <w:t>{B</w:t>
      </w:r>
      <w:r w:rsidR="00AD1DCF" w:rsidRPr="007302FC">
        <w:rPr>
          <w:vertAlign w:val="subscript"/>
          <w:lang w:val="en-GB" w:eastAsia="zh-CN"/>
        </w:rPr>
        <w:t>D</w:t>
      </w:r>
      <w:r w:rsidR="00AD1DCF">
        <w:rPr>
          <w:lang w:val="en-GB" w:eastAsia="zh-CN"/>
        </w:rPr>
        <w:t>, B</w:t>
      </w:r>
      <w:r w:rsidR="00AD1DCF" w:rsidRPr="007302FC">
        <w:rPr>
          <w:vertAlign w:val="subscript"/>
          <w:lang w:val="en-GB" w:eastAsia="zh-CN"/>
        </w:rPr>
        <w:t>U</w:t>
      </w:r>
      <w:r w:rsidR="00AD1DCF">
        <w:rPr>
          <w:lang w:val="en-GB" w:eastAsia="zh-CN"/>
        </w:rPr>
        <w:t xml:space="preserve">, </w:t>
      </w:r>
      <w:proofErr w:type="gramStart"/>
      <w:r w:rsidR="00AD1DCF">
        <w:rPr>
          <w:lang w:val="en-GB" w:eastAsia="zh-CN"/>
        </w:rPr>
        <w:t>B</w:t>
      </w:r>
      <w:r w:rsidR="00AD1DCF" w:rsidRPr="007302FC">
        <w:rPr>
          <w:vertAlign w:val="subscript"/>
          <w:lang w:val="en-GB" w:eastAsia="zh-CN"/>
        </w:rPr>
        <w:t>G</w:t>
      </w:r>
      <w:r w:rsidR="00AD1DCF">
        <w:rPr>
          <w:lang w:val="en-GB" w:eastAsia="zh-CN"/>
        </w:rPr>
        <w:t>}=</w:t>
      </w:r>
      <w:proofErr w:type="gramEnd"/>
      <w:r>
        <w:rPr>
          <w:lang w:val="en-GB" w:eastAsia="zh-CN"/>
        </w:rPr>
        <w:t>{N</w:t>
      </w:r>
      <w:r w:rsidRPr="007302FC">
        <w:rPr>
          <w:vertAlign w:val="subscript"/>
          <w:lang w:val="en-GB" w:eastAsia="zh-CN"/>
        </w:rPr>
        <w:t>D</w:t>
      </w:r>
      <w:r>
        <w:rPr>
          <w:lang w:val="en-GB" w:eastAsia="zh-CN"/>
        </w:rPr>
        <w:t>, N</w:t>
      </w:r>
      <w:r w:rsidRPr="007302FC">
        <w:rPr>
          <w:vertAlign w:val="subscript"/>
          <w:lang w:val="en-GB" w:eastAsia="zh-CN"/>
        </w:rPr>
        <w:t>U</w:t>
      </w:r>
      <w:r>
        <w:rPr>
          <w:lang w:val="en-GB" w:eastAsia="zh-CN"/>
        </w:rPr>
        <w:t>, N</w:t>
      </w:r>
      <w:r w:rsidRPr="007302FC">
        <w:rPr>
          <w:vertAlign w:val="subscript"/>
          <w:lang w:val="en-GB" w:eastAsia="zh-CN"/>
        </w:rPr>
        <w:t>G</w:t>
      </w:r>
      <w:r>
        <w:rPr>
          <w:lang w:val="en-GB" w:eastAsia="zh-CN"/>
        </w:rPr>
        <w:t>}</w:t>
      </w:r>
    </w:p>
    <w:p w14:paraId="44E38797" w14:textId="28EAE8E5" w:rsidR="007A0FD5" w:rsidRPr="00292893" w:rsidRDefault="00A63CAE" w:rsidP="007A0FD5">
      <w:pPr>
        <w:pStyle w:val="ListParagraph"/>
        <w:numPr>
          <w:ilvl w:val="0"/>
          <w:numId w:val="23"/>
        </w:numPr>
        <w:rPr>
          <w:lang w:val="en-GB" w:eastAsia="zh-CN"/>
        </w:rPr>
      </w:pPr>
      <w:r>
        <w:rPr>
          <w:lang w:val="en-GB" w:eastAsia="zh-CN"/>
        </w:rPr>
        <w:t>B</w:t>
      </w:r>
      <w:r w:rsidR="007A0FD5" w:rsidRPr="007302FC">
        <w:rPr>
          <w:vertAlign w:val="subscript"/>
          <w:lang w:val="en-GB" w:eastAsia="zh-CN"/>
        </w:rPr>
        <w:t>D</w:t>
      </w:r>
      <w:r w:rsidR="007A0FD5">
        <w:rPr>
          <w:rFonts w:eastAsiaTheme="minorEastAsia"/>
          <w:lang w:val="en-GB" w:eastAsia="zh-CN"/>
        </w:rPr>
        <w:t xml:space="preserve">: the total number of RBs in all </w:t>
      </w:r>
      <w:r w:rsidR="007A0FD5" w:rsidRPr="00292893">
        <w:rPr>
          <w:rFonts w:eastAsiaTheme="minorEastAsia"/>
          <w:lang w:val="en-GB" w:eastAsia="zh-CN"/>
        </w:rPr>
        <w:t xml:space="preserve">DL </w:t>
      </w:r>
      <w:proofErr w:type="spellStart"/>
      <w:r w:rsidR="007A0FD5" w:rsidRPr="00292893">
        <w:rPr>
          <w:rFonts w:eastAsiaTheme="minorEastAsia"/>
          <w:lang w:val="en-GB" w:eastAsia="zh-CN"/>
        </w:rPr>
        <w:t>subband</w:t>
      </w:r>
      <w:proofErr w:type="spellEnd"/>
      <w:r w:rsidR="007A0FD5">
        <w:rPr>
          <w:rFonts w:eastAsiaTheme="minorEastAsia"/>
          <w:lang w:val="en-GB" w:eastAsia="zh-CN"/>
        </w:rPr>
        <w:t>(s)</w:t>
      </w:r>
    </w:p>
    <w:p w14:paraId="67D579DB" w14:textId="190FE42F" w:rsidR="007A0FD5" w:rsidRPr="00292893" w:rsidRDefault="00A63CAE" w:rsidP="007A0FD5">
      <w:pPr>
        <w:pStyle w:val="ListParagraph"/>
        <w:numPr>
          <w:ilvl w:val="0"/>
          <w:numId w:val="23"/>
        </w:numPr>
        <w:rPr>
          <w:lang w:val="en-GB" w:eastAsia="zh-CN"/>
        </w:rPr>
      </w:pPr>
      <w:r>
        <w:rPr>
          <w:lang w:val="en-GB" w:eastAsia="zh-CN"/>
        </w:rPr>
        <w:t>B</w:t>
      </w:r>
      <w:r w:rsidR="007A0FD5" w:rsidRPr="007302FC">
        <w:rPr>
          <w:vertAlign w:val="subscript"/>
          <w:lang w:val="en-GB" w:eastAsia="zh-CN"/>
        </w:rPr>
        <w:t>U</w:t>
      </w:r>
      <w:r w:rsidR="007A0FD5">
        <w:rPr>
          <w:rFonts w:eastAsiaTheme="minorEastAsia"/>
          <w:lang w:val="en-GB" w:eastAsia="zh-CN"/>
        </w:rPr>
        <w:t xml:space="preserve">: the total number of RBs in </w:t>
      </w:r>
      <w:r>
        <w:rPr>
          <w:rFonts w:eastAsiaTheme="minorEastAsia"/>
          <w:lang w:val="en-GB" w:eastAsia="zh-CN"/>
        </w:rPr>
        <w:t xml:space="preserve">all </w:t>
      </w:r>
      <w:r w:rsidR="007A0FD5">
        <w:rPr>
          <w:rFonts w:eastAsiaTheme="minorEastAsia"/>
          <w:lang w:val="en-GB" w:eastAsia="zh-CN"/>
        </w:rPr>
        <w:t>U</w:t>
      </w:r>
      <w:r w:rsidR="007A0FD5" w:rsidRPr="00292893">
        <w:rPr>
          <w:rFonts w:eastAsiaTheme="minorEastAsia"/>
          <w:lang w:val="en-GB" w:eastAsia="zh-CN"/>
        </w:rPr>
        <w:t xml:space="preserve">L </w:t>
      </w:r>
      <w:proofErr w:type="spellStart"/>
      <w:r w:rsidR="007A0FD5" w:rsidRPr="00292893">
        <w:rPr>
          <w:rFonts w:eastAsiaTheme="minorEastAsia"/>
          <w:lang w:val="en-GB" w:eastAsia="zh-CN"/>
        </w:rPr>
        <w:t>subband</w:t>
      </w:r>
      <w:proofErr w:type="spellEnd"/>
      <w:r>
        <w:rPr>
          <w:rFonts w:eastAsiaTheme="minorEastAsia"/>
          <w:lang w:val="en-GB" w:eastAsia="zh-CN"/>
        </w:rPr>
        <w:t>(s)</w:t>
      </w:r>
    </w:p>
    <w:p w14:paraId="03B0A3C6" w14:textId="566C266F" w:rsidR="007A0FD5" w:rsidRPr="00DB39C0" w:rsidRDefault="00A63CAE" w:rsidP="007A0FD5">
      <w:pPr>
        <w:pStyle w:val="ListParagraph"/>
        <w:numPr>
          <w:ilvl w:val="0"/>
          <w:numId w:val="23"/>
        </w:numPr>
        <w:rPr>
          <w:lang w:val="en-GB" w:eastAsia="zh-CN"/>
        </w:rPr>
      </w:pPr>
      <w:r>
        <w:rPr>
          <w:lang w:val="en-GB" w:eastAsia="zh-CN"/>
        </w:rPr>
        <w:t>B</w:t>
      </w:r>
      <w:r w:rsidR="007A0FD5" w:rsidRPr="007302FC">
        <w:rPr>
          <w:vertAlign w:val="subscript"/>
          <w:lang w:val="en-GB" w:eastAsia="zh-CN"/>
        </w:rPr>
        <w:t>G</w:t>
      </w:r>
      <w:r w:rsidR="007A0FD5">
        <w:rPr>
          <w:rFonts w:eastAsiaTheme="minorEastAsia"/>
          <w:lang w:val="en-GB" w:eastAsia="zh-CN"/>
        </w:rPr>
        <w:t>:</w:t>
      </w:r>
      <w:r w:rsidR="007A0FD5" w:rsidRPr="00A50CBC">
        <w:rPr>
          <w:rFonts w:eastAsiaTheme="minorEastAsia"/>
          <w:lang w:val="en-GB" w:eastAsia="zh-CN"/>
        </w:rPr>
        <w:t xml:space="preserve"> </w:t>
      </w:r>
      <w:r w:rsidR="007A0FD5">
        <w:rPr>
          <w:rFonts w:eastAsiaTheme="minorEastAsia"/>
          <w:lang w:val="en-GB" w:eastAsia="zh-CN"/>
        </w:rPr>
        <w:t xml:space="preserve">the total number of RBs in </w:t>
      </w:r>
      <w:r w:rsidR="00E36A3F">
        <w:rPr>
          <w:rFonts w:eastAsiaTheme="minorEastAsia"/>
          <w:lang w:val="en-GB" w:eastAsia="zh-CN"/>
        </w:rPr>
        <w:t xml:space="preserve">all </w:t>
      </w:r>
      <w:r w:rsidR="007A0FD5">
        <w:rPr>
          <w:rFonts w:eastAsiaTheme="minorEastAsia"/>
          <w:lang w:val="en-GB" w:eastAsia="zh-CN"/>
        </w:rPr>
        <w:t>the g</w:t>
      </w:r>
      <w:r w:rsidR="007A0FD5" w:rsidRPr="005D7FE7">
        <w:rPr>
          <w:rFonts w:eastAsiaTheme="minorEastAsia"/>
          <w:lang w:val="en-GB" w:eastAsia="zh-CN"/>
        </w:rPr>
        <w:t>uard band</w:t>
      </w:r>
      <w:r w:rsidR="007A0FD5">
        <w:rPr>
          <w:rFonts w:eastAsiaTheme="minorEastAsia"/>
          <w:lang w:val="en-GB" w:eastAsia="zh-CN"/>
        </w:rPr>
        <w:t>(s)</w:t>
      </w:r>
      <w:r w:rsidR="007A0FD5" w:rsidRPr="005D7FE7">
        <w:rPr>
          <w:rFonts w:eastAsiaTheme="minorEastAsia"/>
          <w:lang w:val="en-GB" w:eastAsia="zh-CN"/>
        </w:rPr>
        <w:t xml:space="preserve"> </w:t>
      </w:r>
      <w:r w:rsidR="007A0FD5">
        <w:rPr>
          <w:rFonts w:eastAsiaTheme="minorEastAsia"/>
          <w:lang w:val="en-GB" w:eastAsia="zh-CN"/>
        </w:rPr>
        <w:t xml:space="preserve">between UL and DL </w:t>
      </w:r>
      <w:proofErr w:type="spellStart"/>
      <w:r w:rsidR="007A0FD5">
        <w:rPr>
          <w:rFonts w:eastAsiaTheme="minorEastAsia"/>
          <w:lang w:val="en-GB" w:eastAsia="zh-CN"/>
        </w:rPr>
        <w:t>subbands</w:t>
      </w:r>
      <w:proofErr w:type="spellEnd"/>
    </w:p>
    <w:p w14:paraId="24A886E6" w14:textId="4725F221" w:rsidR="00DB39C0" w:rsidRPr="00292893" w:rsidRDefault="002B26BA" w:rsidP="006C6A26">
      <w:pPr>
        <w:pStyle w:val="ListParagraph"/>
        <w:numPr>
          <w:ilvl w:val="0"/>
          <w:numId w:val="23"/>
        </w:numPr>
        <w:rPr>
          <w:lang w:val="en-GB" w:eastAsia="zh-CN"/>
        </w:rPr>
      </w:pPr>
      <w:r>
        <w:rPr>
          <w:lang w:val="en-GB" w:eastAsia="zh-CN"/>
        </w:rPr>
        <w:t>N</w:t>
      </w:r>
      <w:r w:rsidRPr="007302FC">
        <w:rPr>
          <w:vertAlign w:val="subscript"/>
          <w:lang w:val="en-GB" w:eastAsia="zh-CN"/>
        </w:rPr>
        <w:t>D</w:t>
      </w:r>
      <w:r w:rsidR="00611DA0">
        <w:rPr>
          <w:rFonts w:eastAsiaTheme="minorEastAsia"/>
          <w:lang w:val="en-GB" w:eastAsia="zh-CN"/>
        </w:rPr>
        <w:t xml:space="preserve">: </w:t>
      </w:r>
      <w:r w:rsidR="00A50CBC">
        <w:rPr>
          <w:rFonts w:eastAsiaTheme="minorEastAsia"/>
          <w:lang w:val="en-GB" w:eastAsia="zh-CN"/>
        </w:rPr>
        <w:t xml:space="preserve">the number of </w:t>
      </w:r>
      <w:r w:rsidR="00292893">
        <w:rPr>
          <w:rFonts w:eastAsiaTheme="minorEastAsia"/>
          <w:lang w:val="en-GB" w:eastAsia="zh-CN"/>
        </w:rPr>
        <w:t>RB</w:t>
      </w:r>
      <w:r w:rsidR="00A50CBC">
        <w:rPr>
          <w:rFonts w:eastAsiaTheme="minorEastAsia"/>
          <w:lang w:val="en-GB" w:eastAsia="zh-CN"/>
        </w:rPr>
        <w:t>s</w:t>
      </w:r>
      <w:r w:rsidR="00292893">
        <w:rPr>
          <w:rFonts w:eastAsiaTheme="minorEastAsia"/>
          <w:lang w:val="en-GB" w:eastAsia="zh-CN"/>
        </w:rPr>
        <w:t xml:space="preserve"> </w:t>
      </w:r>
      <w:r w:rsidR="00A50CBC">
        <w:rPr>
          <w:rFonts w:eastAsiaTheme="minorEastAsia"/>
          <w:lang w:val="en-GB" w:eastAsia="zh-CN"/>
        </w:rPr>
        <w:t xml:space="preserve">in </w:t>
      </w:r>
      <w:r w:rsidR="00A63CAE">
        <w:rPr>
          <w:rFonts w:eastAsiaTheme="minorEastAsia"/>
          <w:lang w:val="en-GB" w:eastAsia="zh-CN"/>
        </w:rPr>
        <w:t xml:space="preserve">one </w:t>
      </w:r>
      <w:r w:rsidR="00292893" w:rsidRPr="00292893">
        <w:rPr>
          <w:rFonts w:eastAsiaTheme="minorEastAsia"/>
          <w:lang w:val="en-GB" w:eastAsia="zh-CN"/>
        </w:rPr>
        <w:t xml:space="preserve">DL </w:t>
      </w:r>
      <w:proofErr w:type="spellStart"/>
      <w:r w:rsidR="00292893" w:rsidRPr="00292893">
        <w:rPr>
          <w:rFonts w:eastAsiaTheme="minorEastAsia"/>
          <w:lang w:val="en-GB" w:eastAsia="zh-CN"/>
        </w:rPr>
        <w:t>subband</w:t>
      </w:r>
      <w:proofErr w:type="spellEnd"/>
    </w:p>
    <w:p w14:paraId="42FCA55E" w14:textId="4B60DFE0" w:rsidR="00292893" w:rsidRPr="00292893" w:rsidRDefault="002B26BA" w:rsidP="006C6A26">
      <w:pPr>
        <w:pStyle w:val="ListParagraph"/>
        <w:numPr>
          <w:ilvl w:val="0"/>
          <w:numId w:val="23"/>
        </w:numPr>
        <w:rPr>
          <w:lang w:val="en-GB" w:eastAsia="zh-CN"/>
        </w:rPr>
      </w:pPr>
      <w:r>
        <w:rPr>
          <w:lang w:val="en-GB" w:eastAsia="zh-CN"/>
        </w:rPr>
        <w:t>N</w:t>
      </w:r>
      <w:r w:rsidRPr="007302FC">
        <w:rPr>
          <w:vertAlign w:val="subscript"/>
          <w:lang w:val="en-GB" w:eastAsia="zh-CN"/>
        </w:rPr>
        <w:t>U</w:t>
      </w:r>
      <w:r w:rsidR="00292893">
        <w:rPr>
          <w:rFonts w:eastAsiaTheme="minorEastAsia"/>
          <w:lang w:val="en-GB" w:eastAsia="zh-CN"/>
        </w:rPr>
        <w:t xml:space="preserve">: </w:t>
      </w:r>
      <w:r w:rsidR="00A50CBC">
        <w:rPr>
          <w:rFonts w:eastAsiaTheme="minorEastAsia"/>
          <w:lang w:val="en-GB" w:eastAsia="zh-CN"/>
        </w:rPr>
        <w:t xml:space="preserve">the </w:t>
      </w:r>
      <w:r w:rsidR="00A63CAE">
        <w:rPr>
          <w:rFonts w:eastAsiaTheme="minorEastAsia"/>
          <w:lang w:val="en-GB" w:eastAsia="zh-CN"/>
        </w:rPr>
        <w:t>number</w:t>
      </w:r>
      <w:r>
        <w:rPr>
          <w:rFonts w:eastAsiaTheme="minorEastAsia"/>
          <w:lang w:val="en-GB" w:eastAsia="zh-CN"/>
        </w:rPr>
        <w:t xml:space="preserve"> </w:t>
      </w:r>
      <w:r w:rsidR="00A50CBC">
        <w:rPr>
          <w:rFonts w:eastAsiaTheme="minorEastAsia"/>
          <w:lang w:val="en-GB" w:eastAsia="zh-CN"/>
        </w:rPr>
        <w:t xml:space="preserve">of RBs in </w:t>
      </w:r>
      <w:r w:rsidR="00A63CAE">
        <w:rPr>
          <w:rFonts w:eastAsiaTheme="minorEastAsia"/>
          <w:lang w:val="en-GB" w:eastAsia="zh-CN"/>
        </w:rPr>
        <w:t xml:space="preserve">one </w:t>
      </w:r>
      <w:r w:rsidR="00131363">
        <w:rPr>
          <w:rFonts w:eastAsiaTheme="minorEastAsia"/>
          <w:lang w:val="en-GB" w:eastAsia="zh-CN"/>
        </w:rPr>
        <w:t>U</w:t>
      </w:r>
      <w:r w:rsidR="00131363" w:rsidRPr="00292893">
        <w:rPr>
          <w:rFonts w:eastAsiaTheme="minorEastAsia"/>
          <w:lang w:val="en-GB" w:eastAsia="zh-CN"/>
        </w:rPr>
        <w:t xml:space="preserve">L </w:t>
      </w:r>
      <w:proofErr w:type="spellStart"/>
      <w:r w:rsidR="00131363" w:rsidRPr="00292893">
        <w:rPr>
          <w:rFonts w:eastAsiaTheme="minorEastAsia"/>
          <w:lang w:val="en-GB" w:eastAsia="zh-CN"/>
        </w:rPr>
        <w:t>subband</w:t>
      </w:r>
      <w:proofErr w:type="spellEnd"/>
    </w:p>
    <w:p w14:paraId="426398CC" w14:textId="475940E4" w:rsidR="00292893" w:rsidRPr="00DB39C0" w:rsidRDefault="002B26BA" w:rsidP="006C6A26">
      <w:pPr>
        <w:pStyle w:val="ListParagraph"/>
        <w:numPr>
          <w:ilvl w:val="0"/>
          <w:numId w:val="23"/>
        </w:numPr>
        <w:rPr>
          <w:lang w:val="en-GB" w:eastAsia="zh-CN"/>
        </w:rPr>
      </w:pPr>
      <w:r>
        <w:rPr>
          <w:lang w:val="en-GB" w:eastAsia="zh-CN"/>
        </w:rPr>
        <w:t>N</w:t>
      </w:r>
      <w:r w:rsidRPr="007302FC">
        <w:rPr>
          <w:vertAlign w:val="subscript"/>
          <w:lang w:val="en-GB" w:eastAsia="zh-CN"/>
        </w:rPr>
        <w:t>G</w:t>
      </w:r>
      <w:r w:rsidR="00292893">
        <w:rPr>
          <w:rFonts w:eastAsiaTheme="minorEastAsia"/>
          <w:lang w:val="en-GB" w:eastAsia="zh-CN"/>
        </w:rPr>
        <w:t>:</w:t>
      </w:r>
      <w:r w:rsidR="00A50CBC" w:rsidRPr="00A50CBC">
        <w:rPr>
          <w:rFonts w:eastAsiaTheme="minorEastAsia"/>
          <w:lang w:val="en-GB" w:eastAsia="zh-CN"/>
        </w:rPr>
        <w:t xml:space="preserve"> </w:t>
      </w:r>
      <w:r w:rsidR="00A50CBC">
        <w:rPr>
          <w:rFonts w:eastAsiaTheme="minorEastAsia"/>
          <w:lang w:val="en-GB" w:eastAsia="zh-CN"/>
        </w:rPr>
        <w:t>the number of RBs in</w:t>
      </w:r>
      <w:r w:rsidR="00CE56B9">
        <w:rPr>
          <w:rFonts w:eastAsiaTheme="minorEastAsia"/>
          <w:lang w:val="en-GB" w:eastAsia="zh-CN"/>
        </w:rPr>
        <w:t xml:space="preserve"> </w:t>
      </w:r>
      <w:r w:rsidR="008868D8">
        <w:rPr>
          <w:rFonts w:eastAsiaTheme="minorEastAsia"/>
          <w:lang w:val="en-GB" w:eastAsia="zh-CN"/>
        </w:rPr>
        <w:t>one</w:t>
      </w:r>
      <w:r w:rsidR="00107386">
        <w:rPr>
          <w:rFonts w:eastAsiaTheme="minorEastAsia"/>
          <w:lang w:val="en-GB" w:eastAsia="zh-CN"/>
        </w:rPr>
        <w:t xml:space="preserve"> g</w:t>
      </w:r>
      <w:r w:rsidR="005D7FE7" w:rsidRPr="005D7FE7">
        <w:rPr>
          <w:rFonts w:eastAsiaTheme="minorEastAsia"/>
          <w:lang w:val="en-GB" w:eastAsia="zh-CN"/>
        </w:rPr>
        <w:t xml:space="preserve">uard band </w:t>
      </w:r>
      <w:r w:rsidR="006E7471">
        <w:rPr>
          <w:rFonts w:eastAsiaTheme="minorEastAsia"/>
          <w:lang w:val="en-GB" w:eastAsia="zh-CN"/>
        </w:rPr>
        <w:t>between</w:t>
      </w:r>
      <w:r w:rsidR="00CE56B9">
        <w:rPr>
          <w:rFonts w:eastAsiaTheme="minorEastAsia"/>
          <w:lang w:val="en-GB" w:eastAsia="zh-CN"/>
        </w:rPr>
        <w:t xml:space="preserve"> </w:t>
      </w:r>
      <w:r w:rsidR="00A63CAE">
        <w:rPr>
          <w:rFonts w:eastAsiaTheme="minorEastAsia"/>
          <w:lang w:val="en-GB" w:eastAsia="zh-CN"/>
        </w:rPr>
        <w:t xml:space="preserve">one </w:t>
      </w:r>
      <w:r w:rsidR="008C1A8C">
        <w:rPr>
          <w:rFonts w:eastAsiaTheme="minorEastAsia"/>
          <w:lang w:val="en-GB" w:eastAsia="zh-CN"/>
        </w:rPr>
        <w:t xml:space="preserve">UL </w:t>
      </w:r>
      <w:proofErr w:type="spellStart"/>
      <w:r w:rsidR="00A63CAE">
        <w:rPr>
          <w:rFonts w:eastAsiaTheme="minorEastAsia"/>
          <w:lang w:val="en-GB" w:eastAsia="zh-CN"/>
        </w:rPr>
        <w:t>subband</w:t>
      </w:r>
      <w:proofErr w:type="spellEnd"/>
      <w:r w:rsidR="00A63CAE">
        <w:rPr>
          <w:rFonts w:eastAsiaTheme="minorEastAsia"/>
          <w:lang w:val="en-GB" w:eastAsia="zh-CN"/>
        </w:rPr>
        <w:t xml:space="preserve"> </w:t>
      </w:r>
      <w:r w:rsidR="006E7471">
        <w:rPr>
          <w:rFonts w:eastAsiaTheme="minorEastAsia"/>
          <w:lang w:val="en-GB" w:eastAsia="zh-CN"/>
        </w:rPr>
        <w:t xml:space="preserve">and </w:t>
      </w:r>
      <w:r w:rsidR="00A63CAE">
        <w:rPr>
          <w:rFonts w:eastAsiaTheme="minorEastAsia"/>
          <w:lang w:val="en-GB" w:eastAsia="zh-CN"/>
        </w:rPr>
        <w:t xml:space="preserve">one </w:t>
      </w:r>
      <w:r w:rsidR="008C1A8C">
        <w:rPr>
          <w:rFonts w:eastAsiaTheme="minorEastAsia"/>
          <w:lang w:val="en-GB" w:eastAsia="zh-CN"/>
        </w:rPr>
        <w:t xml:space="preserve">DL </w:t>
      </w:r>
      <w:proofErr w:type="spellStart"/>
      <w:r w:rsidR="006E7471">
        <w:rPr>
          <w:rFonts w:eastAsiaTheme="minorEastAsia"/>
          <w:lang w:val="en-GB" w:eastAsia="zh-CN"/>
        </w:rPr>
        <w:t>subband</w:t>
      </w:r>
      <w:proofErr w:type="spellEnd"/>
    </w:p>
    <w:p w14:paraId="015B2A71" w14:textId="0C95716C" w:rsidR="00E92537" w:rsidRDefault="00E92537" w:rsidP="00E92537">
      <w:pPr>
        <w:rPr>
          <w:lang w:val="en-GB"/>
        </w:rPr>
      </w:pPr>
      <w:r>
        <w:rPr>
          <w:lang w:eastAsia="zh-CN"/>
        </w:rPr>
        <w:t xml:space="preserve">Regarding the SBFD </w:t>
      </w:r>
      <w:proofErr w:type="spellStart"/>
      <w:r>
        <w:rPr>
          <w:lang w:eastAsia="zh-CN"/>
        </w:rPr>
        <w:t>subband</w:t>
      </w:r>
      <w:proofErr w:type="spellEnd"/>
      <w:r>
        <w:rPr>
          <w:lang w:eastAsia="zh-CN"/>
        </w:rPr>
        <w:t xml:space="preserve"> configuration, m</w:t>
      </w:r>
      <w:proofErr w:type="spellStart"/>
      <w:r>
        <w:rPr>
          <w:lang w:val="en-GB"/>
        </w:rPr>
        <w:t>oderator</w:t>
      </w:r>
      <w:proofErr w:type="spellEnd"/>
      <w:r>
        <w:rPr>
          <w:lang w:val="en-GB"/>
        </w:rPr>
        <w:t xml:space="preserve"> suggests </w:t>
      </w:r>
      <w:r w:rsidRPr="007302FC">
        <w:rPr>
          <w:b/>
          <w:bCs/>
          <w:lang w:val="en-GB"/>
        </w:rPr>
        <w:t>Initial proposal 4-2-</w:t>
      </w:r>
      <w:r>
        <w:rPr>
          <w:b/>
          <w:bCs/>
          <w:lang w:val="en-GB"/>
        </w:rPr>
        <w:t>2</w:t>
      </w:r>
      <w:r>
        <w:rPr>
          <w:lang w:val="en-GB"/>
        </w:rPr>
        <w:t>.</w:t>
      </w:r>
    </w:p>
    <w:p w14:paraId="2E282FDC" w14:textId="77777777" w:rsidR="00E92537" w:rsidRPr="00E92537" w:rsidRDefault="00E92537">
      <w:pPr>
        <w:rPr>
          <w:lang w:val="en-GB"/>
        </w:rPr>
      </w:pPr>
    </w:p>
    <w:p w14:paraId="10721CCD" w14:textId="77777777" w:rsidR="00A667B0" w:rsidRDefault="00A667B0" w:rsidP="00A667B0">
      <w:pPr>
        <w:jc w:val="center"/>
      </w:pPr>
      <w:r>
        <w:object w:dxaOrig="5293" w:dyaOrig="2341" w14:anchorId="3E1E88DC">
          <v:shape id="_x0000_i1039" type="#_x0000_t75" style="width:237.05pt;height:105.65pt" o:ole="">
            <v:imagedata r:id="rId43" o:title=""/>
          </v:shape>
          <o:OLEObject Type="Embed" ProgID="Visio.Drawing.15" ShapeID="_x0000_i1039" DrawAspect="Content" ObjectID="_1713636478" r:id="rId44"/>
        </w:object>
      </w:r>
      <w:r w:rsidRPr="00DC5615">
        <w:t xml:space="preserve"> </w:t>
      </w:r>
      <w:r>
        <w:t xml:space="preserve"> </w:t>
      </w:r>
      <w:r w:rsidRPr="00C66CF7">
        <w:t xml:space="preserve"> </w:t>
      </w:r>
      <w:r>
        <w:object w:dxaOrig="5221" w:dyaOrig="2365" w14:anchorId="34753B56">
          <v:shape id="_x0000_i1040" type="#_x0000_t75" style="width:231.9pt;height:105.65pt;mso-position-horizontal:absolute" o:ole="">
            <v:imagedata r:id="rId45" o:title=""/>
          </v:shape>
          <o:OLEObject Type="Embed" ProgID="Visio.Drawing.15" ShapeID="_x0000_i1040" DrawAspect="Content" ObjectID="_1713636479" r:id="rId46"/>
        </w:object>
      </w:r>
    </w:p>
    <w:p w14:paraId="04C78DB0" w14:textId="77777777" w:rsidR="00A667B0" w:rsidRDefault="00A667B0" w:rsidP="00A667B0">
      <w:pPr>
        <w:jc w:val="center"/>
        <w:rPr>
          <w:lang w:eastAsia="zh-CN"/>
        </w:rPr>
      </w:pP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1</w:t>
      </w:r>
      <w:r>
        <w:rPr>
          <w:lang w:eastAsia="zh-CN"/>
        </w:rPr>
        <w:tab/>
      </w:r>
      <w:r>
        <w:rPr>
          <w:lang w:eastAsia="zh-CN"/>
        </w:rPr>
        <w:tab/>
      </w:r>
      <w:r>
        <w:rPr>
          <w:lang w:eastAsia="zh-CN"/>
        </w:rPr>
        <w:tab/>
      </w:r>
      <w:r>
        <w:rPr>
          <w:lang w:eastAsia="zh-CN"/>
        </w:rPr>
        <w:tab/>
      </w:r>
      <w:r>
        <w:rPr>
          <w:lang w:eastAsia="zh-CN"/>
        </w:rPr>
        <w:tab/>
      </w:r>
      <w:r>
        <w:rPr>
          <w:lang w:eastAsia="zh-CN"/>
        </w:rPr>
        <w:tab/>
      </w: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2</w:t>
      </w:r>
    </w:p>
    <w:p w14:paraId="0CD36EF3" w14:textId="77777777" w:rsidR="00A667B0" w:rsidRPr="00CE56B9" w:rsidRDefault="00A667B0">
      <w:pPr>
        <w:rPr>
          <w:lang w:val="en-GB"/>
        </w:rPr>
      </w:pPr>
    </w:p>
    <w:p w14:paraId="3D553BC9" w14:textId="653F5341" w:rsidR="00825B23" w:rsidRDefault="00825B23" w:rsidP="00825B23">
      <w:pPr>
        <w:jc w:val="both"/>
        <w:rPr>
          <w:lang w:eastAsia="zh-CN"/>
        </w:rPr>
      </w:pPr>
      <w:r>
        <w:rPr>
          <w:rFonts w:hint="eastAsia"/>
          <w:lang w:val="en-GB" w:eastAsia="zh-CN"/>
        </w:rPr>
        <w:t>R</w:t>
      </w:r>
      <w:r>
        <w:rPr>
          <w:lang w:val="en-GB" w:eastAsia="zh-CN"/>
        </w:rPr>
        <w:t xml:space="preserve">egarding the </w:t>
      </w:r>
      <w:r>
        <w:rPr>
          <w:lang w:eastAsia="zh-CN"/>
        </w:rPr>
        <w:t xml:space="preserve">performance evaluation and comparison between legacy TDD operation and SBFD operation, the following </w:t>
      </w:r>
      <w:r w:rsidR="00EE13B3">
        <w:rPr>
          <w:lang w:eastAsia="zh-CN"/>
        </w:rPr>
        <w:t xml:space="preserve">two options are </w:t>
      </w:r>
      <w:r w:rsidR="008A118D">
        <w:rPr>
          <w:lang w:eastAsia="zh-CN"/>
        </w:rPr>
        <w:t xml:space="preserve">proposed </w:t>
      </w:r>
      <w:r w:rsidR="00EE13B3">
        <w:rPr>
          <w:lang w:eastAsia="zh-CN"/>
        </w:rPr>
        <w:t xml:space="preserve">by companies </w:t>
      </w:r>
      <w:r>
        <w:rPr>
          <w:lang w:eastAsia="zh-CN"/>
        </w:rPr>
        <w:t>as the baseline for legacy TDD operation</w:t>
      </w:r>
      <w:r w:rsidR="00EE13B3">
        <w:rPr>
          <w:lang w:eastAsia="zh-CN"/>
        </w:rPr>
        <w:t>:</w:t>
      </w:r>
    </w:p>
    <w:p w14:paraId="264C198F" w14:textId="77777777" w:rsidR="000D1EF5" w:rsidRDefault="000D1EF5" w:rsidP="000D1EF5">
      <w:pPr>
        <w:pStyle w:val="ListParagraph"/>
        <w:numPr>
          <w:ilvl w:val="0"/>
          <w:numId w:val="23"/>
        </w:numPr>
        <w:rPr>
          <w:lang w:val="en-GB" w:eastAsia="zh-CN"/>
        </w:rPr>
      </w:pPr>
      <w:proofErr w:type="spellStart"/>
      <w:r>
        <w:rPr>
          <w:lang w:val="en-GB" w:eastAsia="zh-CN"/>
        </w:rPr>
        <w:t>Opt</w:t>
      </w:r>
      <w:proofErr w:type="spellEnd"/>
      <w:r>
        <w:rPr>
          <w:lang w:val="en-GB" w:eastAsia="zh-CN"/>
        </w:rPr>
        <w:t xml:space="preserve"> 1: semi-static TDD</w:t>
      </w:r>
    </w:p>
    <w:p w14:paraId="507D43D6" w14:textId="77777777" w:rsidR="000D1EF5" w:rsidRDefault="000D1EF5" w:rsidP="000D1EF5">
      <w:pPr>
        <w:pStyle w:val="ListParagraph"/>
        <w:numPr>
          <w:ilvl w:val="1"/>
          <w:numId w:val="23"/>
        </w:numPr>
        <w:rPr>
          <w:lang w:val="en-GB" w:eastAsia="zh-CN"/>
        </w:rPr>
      </w:pPr>
      <w:r>
        <w:rPr>
          <w:lang w:val="en-GB" w:eastAsia="zh-CN"/>
        </w:rPr>
        <w:t xml:space="preserve">Huawei, CATT, vivo, </w:t>
      </w:r>
      <w:proofErr w:type="spellStart"/>
      <w:r>
        <w:rPr>
          <w:lang w:val="en-GB" w:eastAsia="zh-CN"/>
        </w:rPr>
        <w:t>xiaomi</w:t>
      </w:r>
      <w:proofErr w:type="spellEnd"/>
      <w:r>
        <w:rPr>
          <w:lang w:val="en-GB" w:eastAsia="zh-CN"/>
        </w:rPr>
        <w:t xml:space="preserve">, </w:t>
      </w:r>
      <w:proofErr w:type="spellStart"/>
      <w:r>
        <w:rPr>
          <w:lang w:val="en-GB" w:eastAsia="zh-CN"/>
        </w:rPr>
        <w:t>CEWiT</w:t>
      </w:r>
      <w:proofErr w:type="spellEnd"/>
    </w:p>
    <w:p w14:paraId="70A04E1E" w14:textId="77777777" w:rsidR="000D1EF5" w:rsidRDefault="000D1EF5" w:rsidP="000D1EF5">
      <w:pPr>
        <w:pStyle w:val="ListParagraph"/>
        <w:numPr>
          <w:ilvl w:val="0"/>
          <w:numId w:val="23"/>
        </w:numPr>
        <w:rPr>
          <w:lang w:val="en-GB" w:eastAsia="zh-CN"/>
        </w:rPr>
      </w:pPr>
      <w:proofErr w:type="spellStart"/>
      <w:r>
        <w:rPr>
          <w:lang w:val="en-GB" w:eastAsia="zh-CN"/>
        </w:rPr>
        <w:t>Opt</w:t>
      </w:r>
      <w:proofErr w:type="spellEnd"/>
      <w:r>
        <w:rPr>
          <w:lang w:val="en-GB" w:eastAsia="zh-CN"/>
        </w:rPr>
        <w:t xml:space="preserve"> 2: dynamic TDD</w:t>
      </w:r>
    </w:p>
    <w:p w14:paraId="50E1CBE2" w14:textId="77B0E39A" w:rsidR="000D1EF5" w:rsidRPr="00914D1C" w:rsidRDefault="000D1EF5" w:rsidP="000D1EF5">
      <w:pPr>
        <w:pStyle w:val="ListParagraph"/>
        <w:numPr>
          <w:ilvl w:val="1"/>
          <w:numId w:val="23"/>
        </w:numPr>
        <w:rPr>
          <w:lang w:val="en-GB" w:eastAsia="zh-CN"/>
        </w:rPr>
      </w:pPr>
      <w:r>
        <w:rPr>
          <w:lang w:val="en-GB" w:eastAsia="zh-CN"/>
        </w:rPr>
        <w:t>vivo</w:t>
      </w:r>
      <w:r w:rsidRPr="00914D1C">
        <w:rPr>
          <w:lang w:val="en-GB" w:eastAsia="zh-CN"/>
        </w:rPr>
        <w:t xml:space="preserve"> </w:t>
      </w:r>
      <w:r w:rsidR="00FA1C9A">
        <w:rPr>
          <w:lang w:val="en-GB" w:eastAsia="zh-CN"/>
        </w:rPr>
        <w:t>(2nd priority)</w:t>
      </w:r>
    </w:p>
    <w:p w14:paraId="3C633643" w14:textId="08CB5E71" w:rsidR="00182FEB" w:rsidRDefault="00182FEB" w:rsidP="004B7F66">
      <w:pPr>
        <w:rPr>
          <w:lang w:eastAsia="zh-CN"/>
        </w:rPr>
      </w:pPr>
      <w:r w:rsidRPr="00182FEB">
        <w:rPr>
          <w:lang w:eastAsia="zh-CN"/>
        </w:rPr>
        <w:t xml:space="preserve">For </w:t>
      </w:r>
      <w:proofErr w:type="spellStart"/>
      <w:r w:rsidRPr="00182FEB">
        <w:rPr>
          <w:lang w:eastAsia="zh-CN"/>
        </w:rPr>
        <w:t>Opt</w:t>
      </w:r>
      <w:proofErr w:type="spellEnd"/>
      <w:r w:rsidRPr="00182FEB">
        <w:rPr>
          <w:lang w:eastAsia="zh-CN"/>
        </w:rPr>
        <w:t xml:space="preserve"> 1 (semi-static TDD), some companies </w:t>
      </w:r>
      <w:r>
        <w:rPr>
          <w:lang w:eastAsia="zh-CN"/>
        </w:rPr>
        <w:t>[</w:t>
      </w:r>
      <w:r w:rsidRPr="00182FEB">
        <w:rPr>
          <w:lang w:eastAsia="zh-CN"/>
        </w:rPr>
        <w:t xml:space="preserve">vivo, </w:t>
      </w:r>
      <w:proofErr w:type="spellStart"/>
      <w:r w:rsidRPr="00182FEB">
        <w:rPr>
          <w:lang w:eastAsia="zh-CN"/>
        </w:rPr>
        <w:t>CEWiT</w:t>
      </w:r>
      <w:proofErr w:type="spellEnd"/>
      <w:r>
        <w:rPr>
          <w:lang w:eastAsia="zh-CN"/>
        </w:rPr>
        <w:t>]</w:t>
      </w:r>
      <w:r w:rsidRPr="00182FEB">
        <w:rPr>
          <w:lang w:eastAsia="zh-CN"/>
        </w:rPr>
        <w:t xml:space="preserve"> suggest to use the same DL-to-UL resource ratio between SBFD and semi-static TDD.</w:t>
      </w:r>
    </w:p>
    <w:p w14:paraId="392B1B66" w14:textId="141673C0" w:rsidR="004B7F66" w:rsidRPr="004B7F66" w:rsidRDefault="004B7F66" w:rsidP="00257614">
      <w:pPr>
        <w:rPr>
          <w:lang w:val="en-GB"/>
        </w:rPr>
      </w:pPr>
      <w:r>
        <w:rPr>
          <w:lang w:eastAsia="zh-CN"/>
        </w:rPr>
        <w:t>M</w:t>
      </w:r>
      <w:proofErr w:type="spellStart"/>
      <w:r w:rsidRPr="004B7F66">
        <w:rPr>
          <w:lang w:val="en-GB"/>
        </w:rPr>
        <w:t>oderator</w:t>
      </w:r>
      <w:proofErr w:type="spellEnd"/>
      <w:r w:rsidRPr="004B7F66">
        <w:rPr>
          <w:lang w:val="en-GB"/>
        </w:rPr>
        <w:t xml:space="preserve"> suggests </w:t>
      </w:r>
      <w:r w:rsidRPr="004B7F66">
        <w:rPr>
          <w:b/>
          <w:bCs/>
          <w:lang w:val="en-GB"/>
        </w:rPr>
        <w:t>Initial proposal 4-2-</w:t>
      </w:r>
      <w:r w:rsidR="004276B6">
        <w:rPr>
          <w:b/>
          <w:bCs/>
          <w:lang w:val="en-GB"/>
        </w:rPr>
        <w:t>3</w:t>
      </w:r>
      <w:r w:rsidRPr="004B7F66">
        <w:rPr>
          <w:lang w:val="en-GB"/>
        </w:rPr>
        <w:t>.</w:t>
      </w:r>
    </w:p>
    <w:p w14:paraId="78F3A90B" w14:textId="36A903B5" w:rsidR="00A650CB" w:rsidRPr="001A4830" w:rsidRDefault="00A650CB">
      <w:pPr>
        <w:rPr>
          <w:lang w:val="en-GB"/>
        </w:rPr>
      </w:pPr>
    </w:p>
    <w:p w14:paraId="6858EC15" w14:textId="77777777" w:rsidR="00C82EC4" w:rsidRDefault="00C82EC4" w:rsidP="00C82EC4">
      <w:pPr>
        <w:pStyle w:val="Heading3"/>
      </w:pPr>
      <w:r w:rsidRPr="001820A8">
        <w:lastRenderedPageBreak/>
        <w:t>1st Round Proposals</w:t>
      </w:r>
    </w:p>
    <w:p w14:paraId="533B0724" w14:textId="77777777" w:rsidR="00082158" w:rsidRDefault="00082158" w:rsidP="006047D5">
      <w:pPr>
        <w:spacing w:line="300" w:lineRule="auto"/>
        <w:rPr>
          <w:rFonts w:eastAsia="Batang"/>
          <w:lang w:val="en-GB"/>
        </w:rPr>
      </w:pPr>
    </w:p>
    <w:p w14:paraId="58DE3EBC" w14:textId="4A6515C0" w:rsidR="00CD1E96" w:rsidRPr="00757008" w:rsidRDefault="00CD1E96"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-2-1</w:t>
      </w:r>
      <w:r w:rsidRPr="00757008">
        <w:rPr>
          <w:b/>
          <w:bCs/>
          <w:i/>
          <w:iCs/>
          <w:sz w:val="20"/>
          <w:u w:val="single"/>
        </w:rPr>
        <w:t>:</w:t>
      </w:r>
    </w:p>
    <w:p w14:paraId="331958D8" w14:textId="77777777" w:rsidR="0016659E" w:rsidRDefault="0016659E" w:rsidP="0016659E">
      <w:pPr>
        <w:jc w:val="both"/>
        <w:rPr>
          <w:lang w:val="en-GB" w:eastAsia="zh-CN"/>
        </w:rPr>
      </w:pPr>
      <w:r>
        <w:rPr>
          <w:lang w:eastAsia="zh-CN"/>
        </w:rPr>
        <w:t>Consider</w:t>
      </w:r>
      <w:r w:rsidRPr="00355D0D">
        <w:rPr>
          <w:lang w:eastAsia="zh-CN"/>
        </w:rPr>
        <w:t xml:space="preserve"> </w:t>
      </w:r>
      <w:r>
        <w:rPr>
          <w:lang w:eastAsia="zh-CN"/>
        </w:rPr>
        <w:t>at least one of the following TDD frame structures for SBFD evaluation</w:t>
      </w:r>
      <w:r>
        <w:rPr>
          <w:lang w:val="en-GB" w:eastAsia="zh-CN"/>
        </w:rPr>
        <w:t>:</w:t>
      </w:r>
    </w:p>
    <w:p w14:paraId="6E723639" w14:textId="77777777" w:rsidR="0016659E" w:rsidRPr="00716253" w:rsidRDefault="0016659E" w:rsidP="00D52436">
      <w:pPr>
        <w:pStyle w:val="ListParagraph"/>
        <w:numPr>
          <w:ilvl w:val="0"/>
          <w:numId w:val="42"/>
        </w:numPr>
        <w:rPr>
          <w:lang w:val="en-GB" w:eastAsia="zh-CN"/>
        </w:rPr>
      </w:pPr>
      <w:r>
        <w:rPr>
          <w:lang w:eastAsia="zh-CN"/>
        </w:rPr>
        <w:t>Frame structure</w:t>
      </w:r>
      <w:r w:rsidRPr="00195C0E">
        <w:rPr>
          <w:lang w:eastAsia="zh-CN"/>
        </w:rPr>
        <w:t>#</w:t>
      </w:r>
      <w:r>
        <w:rPr>
          <w:lang w:eastAsia="zh-CN"/>
        </w:rPr>
        <w:t xml:space="preserve">1: DXXXU, where X denotes the SBFD slot with DL </w:t>
      </w:r>
      <w:proofErr w:type="spellStart"/>
      <w:r>
        <w:rPr>
          <w:lang w:eastAsia="zh-CN"/>
        </w:rPr>
        <w:t>subband</w:t>
      </w:r>
      <w:proofErr w:type="spellEnd"/>
      <w:r>
        <w:rPr>
          <w:lang w:eastAsia="zh-CN"/>
        </w:rPr>
        <w:t xml:space="preserve">(s) and UL </w:t>
      </w:r>
      <w:proofErr w:type="spellStart"/>
      <w:r>
        <w:rPr>
          <w:lang w:eastAsia="zh-CN"/>
        </w:rPr>
        <w:t>subband</w:t>
      </w:r>
      <w:proofErr w:type="spellEnd"/>
      <w:r>
        <w:rPr>
          <w:lang w:eastAsia="zh-CN"/>
        </w:rPr>
        <w:t>.</w:t>
      </w:r>
    </w:p>
    <w:p w14:paraId="2E972E28" w14:textId="77777777" w:rsidR="0016659E" w:rsidRPr="005B36F6" w:rsidRDefault="0016659E" w:rsidP="00D52436">
      <w:pPr>
        <w:pStyle w:val="ListParagraph"/>
        <w:numPr>
          <w:ilvl w:val="0"/>
          <w:numId w:val="42"/>
        </w:numPr>
        <w:rPr>
          <w:lang w:val="en-GB" w:eastAsia="zh-CN"/>
        </w:rPr>
      </w:pPr>
      <w:r>
        <w:rPr>
          <w:lang w:eastAsia="zh-CN"/>
        </w:rPr>
        <w:t>Frame structure</w:t>
      </w:r>
      <w:r w:rsidRPr="00195C0E">
        <w:rPr>
          <w:lang w:eastAsia="zh-CN"/>
        </w:rPr>
        <w:t>#</w:t>
      </w:r>
      <w:r>
        <w:rPr>
          <w:lang w:eastAsia="zh-CN"/>
        </w:rPr>
        <w:t xml:space="preserve">2: XXXXU, where X denotes the SBFD slot with DL </w:t>
      </w:r>
      <w:proofErr w:type="spellStart"/>
      <w:r>
        <w:rPr>
          <w:lang w:eastAsia="zh-CN"/>
        </w:rPr>
        <w:t>subband</w:t>
      </w:r>
      <w:proofErr w:type="spellEnd"/>
      <w:r>
        <w:rPr>
          <w:lang w:eastAsia="zh-CN"/>
        </w:rPr>
        <w:t xml:space="preserve">(s) and UL </w:t>
      </w:r>
      <w:proofErr w:type="spellStart"/>
      <w:r>
        <w:rPr>
          <w:lang w:eastAsia="zh-CN"/>
        </w:rPr>
        <w:t>subband</w:t>
      </w:r>
      <w:proofErr w:type="spellEnd"/>
      <w:r>
        <w:rPr>
          <w:lang w:eastAsia="zh-CN"/>
        </w:rPr>
        <w:t>.</w:t>
      </w:r>
    </w:p>
    <w:p w14:paraId="78D27B56" w14:textId="77777777" w:rsidR="0016659E" w:rsidRPr="005B36F6" w:rsidRDefault="0016659E" w:rsidP="00D52436">
      <w:pPr>
        <w:pStyle w:val="ListParagraph"/>
        <w:numPr>
          <w:ilvl w:val="0"/>
          <w:numId w:val="42"/>
        </w:numPr>
        <w:rPr>
          <w:lang w:val="en-GB" w:eastAsia="zh-CN"/>
        </w:rPr>
      </w:pPr>
      <w:r>
        <w:rPr>
          <w:lang w:eastAsia="zh-CN"/>
        </w:rPr>
        <w:t>Frame structure</w:t>
      </w:r>
      <w:r w:rsidRPr="00195C0E">
        <w:rPr>
          <w:lang w:eastAsia="zh-CN"/>
        </w:rPr>
        <w:t>#</w:t>
      </w:r>
      <w:r>
        <w:rPr>
          <w:lang w:eastAsia="zh-CN"/>
        </w:rPr>
        <w:t xml:space="preserve">3: XXXXX, where X denotes the SBFD slot with DL </w:t>
      </w:r>
      <w:proofErr w:type="spellStart"/>
      <w:r>
        <w:rPr>
          <w:lang w:eastAsia="zh-CN"/>
        </w:rPr>
        <w:t>subband</w:t>
      </w:r>
      <w:proofErr w:type="spellEnd"/>
      <w:r>
        <w:rPr>
          <w:lang w:eastAsia="zh-CN"/>
        </w:rPr>
        <w:t xml:space="preserve">(s) and UL </w:t>
      </w:r>
      <w:proofErr w:type="spellStart"/>
      <w:r>
        <w:rPr>
          <w:lang w:eastAsia="zh-CN"/>
        </w:rPr>
        <w:t>subband</w:t>
      </w:r>
      <w:proofErr w:type="spellEnd"/>
      <w:r>
        <w:rPr>
          <w:lang w:eastAsia="zh-CN"/>
        </w:rPr>
        <w:t>.</w:t>
      </w:r>
    </w:p>
    <w:p w14:paraId="4D325E6A" w14:textId="45B03E98" w:rsidR="0016659E" w:rsidRDefault="0016659E" w:rsidP="007C6002">
      <w:pPr>
        <w:jc w:val="both"/>
        <w:rPr>
          <w:lang w:eastAsia="zh-CN"/>
        </w:rPr>
      </w:pPr>
    </w:p>
    <w:p w14:paraId="5871D798" w14:textId="77777777" w:rsidR="003F4492" w:rsidRPr="001820A8" w:rsidRDefault="003F4492" w:rsidP="003F4492">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4492" w:rsidRPr="001820A8" w14:paraId="2D46ACDC"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68C4D4" w14:textId="77777777" w:rsidR="003F4492" w:rsidRPr="001820A8" w:rsidRDefault="003F4492"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53ADFE" w14:textId="77777777" w:rsidR="003F4492" w:rsidRPr="001820A8" w:rsidRDefault="003F4492" w:rsidP="007302FC">
            <w:pPr>
              <w:spacing w:before="0" w:line="288" w:lineRule="auto"/>
              <w:jc w:val="center"/>
              <w:rPr>
                <w:b/>
                <w:lang w:eastAsia="zh-CN"/>
              </w:rPr>
            </w:pPr>
            <w:r w:rsidRPr="001820A8">
              <w:rPr>
                <w:b/>
                <w:lang w:eastAsia="zh-CN"/>
              </w:rPr>
              <w:t>Comment</w:t>
            </w:r>
          </w:p>
        </w:tc>
      </w:tr>
      <w:tr w:rsidR="003F4492" w:rsidRPr="001820A8" w14:paraId="5A5BA6F2"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B62479F" w14:textId="30BD897C" w:rsidR="003F4492" w:rsidRPr="001820A8" w:rsidRDefault="00B653B0"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8827846" w14:textId="77777777" w:rsidR="003F4492" w:rsidRDefault="00B653B0" w:rsidP="004031F0">
            <w:pPr>
              <w:spacing w:before="0" w:line="288" w:lineRule="auto"/>
              <w:jc w:val="left"/>
              <w:rPr>
                <w:bCs/>
                <w:lang w:val="en-GB" w:eastAsia="zh-CN"/>
              </w:rPr>
            </w:pPr>
            <w:r>
              <w:rPr>
                <w:bCs/>
                <w:lang w:val="en-GB" w:eastAsia="zh-CN"/>
              </w:rPr>
              <w:t>Support frame structure #3 as baseline</w:t>
            </w:r>
            <w:r w:rsidR="004C0279">
              <w:rPr>
                <w:bCs/>
                <w:lang w:val="en-GB" w:eastAsia="zh-CN"/>
              </w:rPr>
              <w:t>.</w:t>
            </w:r>
          </w:p>
          <w:p w14:paraId="54624E1E" w14:textId="18419B22" w:rsidR="003F4492" w:rsidRPr="001820A8" w:rsidRDefault="004C0279" w:rsidP="007302FC">
            <w:pPr>
              <w:spacing w:before="0" w:line="288" w:lineRule="auto"/>
              <w:jc w:val="left"/>
              <w:rPr>
                <w:bCs/>
                <w:lang w:val="en-GB" w:eastAsia="zh-CN"/>
              </w:rPr>
            </w:pPr>
            <w:r>
              <w:rPr>
                <w:bCs/>
                <w:lang w:val="en-GB" w:eastAsia="zh-CN"/>
              </w:rPr>
              <w:t xml:space="preserve">For FR2, for legacy TDD, SBFD and dynamic TDD, support </w:t>
            </w:r>
            <w:r w:rsidRPr="004C0279">
              <w:rPr>
                <w:bCs/>
                <w:lang w:val="en-GB" w:eastAsia="zh-CN"/>
              </w:rPr>
              <w:t>periodic reserve</w:t>
            </w:r>
            <w:r>
              <w:rPr>
                <w:bCs/>
                <w:lang w:val="en-GB" w:eastAsia="zh-CN"/>
              </w:rPr>
              <w:t>d</w:t>
            </w:r>
            <w:r w:rsidRPr="004C0279">
              <w:rPr>
                <w:bCs/>
                <w:lang w:val="en-GB" w:eastAsia="zh-CN"/>
              </w:rPr>
              <w:t xml:space="preserve"> D-only and U-only slots for common control channels, </w:t>
            </w:r>
            <w:proofErr w:type="gramStart"/>
            <w:r w:rsidRPr="004C0279">
              <w:rPr>
                <w:bCs/>
                <w:lang w:val="en-GB" w:eastAsia="zh-CN"/>
              </w:rPr>
              <w:t>e.g.</w:t>
            </w:r>
            <w:proofErr w:type="gramEnd"/>
            <w:r w:rsidRPr="004C0279">
              <w:rPr>
                <w:bCs/>
                <w:lang w:val="en-GB" w:eastAsia="zh-CN"/>
              </w:rPr>
              <w:t xml:space="preserve"> 20 slots per 20ms for SSB, 20 slots per 160ms for PRACH</w:t>
            </w:r>
            <w:r>
              <w:rPr>
                <w:bCs/>
                <w:lang w:val="en-GB" w:eastAsia="zh-CN"/>
              </w:rPr>
              <w:t>.</w:t>
            </w:r>
          </w:p>
        </w:tc>
      </w:tr>
      <w:tr w:rsidR="003F4492" w:rsidRPr="001820A8" w14:paraId="4541B834"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92067C9"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B3A43A4" w14:textId="77777777" w:rsidR="003F4492" w:rsidRPr="001820A8" w:rsidRDefault="003F4492" w:rsidP="007302FC">
            <w:pPr>
              <w:spacing w:before="0" w:line="288" w:lineRule="auto"/>
              <w:jc w:val="left"/>
              <w:rPr>
                <w:bCs/>
                <w:lang w:val="en-GB" w:eastAsia="zh-CN"/>
              </w:rPr>
            </w:pPr>
          </w:p>
        </w:tc>
      </w:tr>
      <w:tr w:rsidR="003F4492" w:rsidRPr="001820A8" w14:paraId="608398A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54483A1"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07A57B5" w14:textId="77777777" w:rsidR="003F4492" w:rsidRPr="001820A8" w:rsidRDefault="003F4492" w:rsidP="007302FC">
            <w:pPr>
              <w:spacing w:before="0" w:line="288" w:lineRule="auto"/>
              <w:jc w:val="left"/>
              <w:rPr>
                <w:bCs/>
                <w:lang w:val="en-GB" w:eastAsia="zh-CN"/>
              </w:rPr>
            </w:pPr>
          </w:p>
        </w:tc>
      </w:tr>
      <w:tr w:rsidR="003F4492" w:rsidRPr="001820A8" w14:paraId="5036CD8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38395E8"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A1AC650" w14:textId="77777777" w:rsidR="003F4492" w:rsidRPr="001820A8" w:rsidRDefault="003F4492" w:rsidP="007302FC">
            <w:pPr>
              <w:spacing w:before="0" w:line="288" w:lineRule="auto"/>
              <w:jc w:val="left"/>
              <w:rPr>
                <w:bCs/>
                <w:lang w:val="en-GB" w:eastAsia="zh-CN"/>
              </w:rPr>
            </w:pPr>
          </w:p>
        </w:tc>
      </w:tr>
    </w:tbl>
    <w:p w14:paraId="617734B7" w14:textId="77777777" w:rsidR="003F4492" w:rsidRDefault="003F4492" w:rsidP="003F4492">
      <w:pPr>
        <w:widowControl w:val="0"/>
        <w:spacing w:after="120"/>
        <w:jc w:val="both"/>
        <w:rPr>
          <w:lang w:val="en-GB"/>
        </w:rPr>
      </w:pPr>
    </w:p>
    <w:p w14:paraId="155E29AF" w14:textId="77777777" w:rsidR="003F4492" w:rsidRDefault="003F4492" w:rsidP="007C6002">
      <w:pPr>
        <w:jc w:val="both"/>
        <w:rPr>
          <w:lang w:eastAsia="zh-CN"/>
        </w:rPr>
      </w:pPr>
    </w:p>
    <w:p w14:paraId="29AA77DD" w14:textId="5B53372F" w:rsidR="0016659E" w:rsidRPr="00757008" w:rsidRDefault="0016659E"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-2-2</w:t>
      </w:r>
      <w:r w:rsidRPr="00757008">
        <w:rPr>
          <w:b/>
          <w:bCs/>
          <w:i/>
          <w:iCs/>
          <w:sz w:val="20"/>
          <w:u w:val="single"/>
        </w:rPr>
        <w:t>:</w:t>
      </w:r>
    </w:p>
    <w:p w14:paraId="03BC9833" w14:textId="24E660F9" w:rsidR="00F408F7" w:rsidRDefault="00355D0D" w:rsidP="00376CEE">
      <w:pPr>
        <w:jc w:val="both"/>
        <w:rPr>
          <w:lang w:eastAsia="zh-CN"/>
        </w:rPr>
      </w:pPr>
      <w:r>
        <w:rPr>
          <w:lang w:eastAsia="zh-CN"/>
        </w:rPr>
        <w:t>C</w:t>
      </w:r>
      <w:r w:rsidR="00F408F7">
        <w:rPr>
          <w:lang w:eastAsia="zh-CN"/>
        </w:rPr>
        <w:t xml:space="preserve">onsider two SBFD </w:t>
      </w:r>
      <w:proofErr w:type="spellStart"/>
      <w:r w:rsidR="00F408F7">
        <w:rPr>
          <w:lang w:eastAsia="zh-CN"/>
        </w:rPr>
        <w:t>subband</w:t>
      </w:r>
      <w:proofErr w:type="spellEnd"/>
      <w:r w:rsidR="00F408F7">
        <w:rPr>
          <w:lang w:eastAsia="zh-CN"/>
        </w:rPr>
        <w:t xml:space="preserve"> configurations </w:t>
      </w:r>
      <w:r w:rsidR="00F408F7">
        <w:rPr>
          <w:lang w:val="en-GB" w:eastAsia="zh-CN"/>
        </w:rPr>
        <w:t>as below:</w:t>
      </w:r>
    </w:p>
    <w:p w14:paraId="75278AD5" w14:textId="6F1F4D90" w:rsidR="00F408F7" w:rsidRDefault="00F408F7" w:rsidP="00376CEE">
      <w:pPr>
        <w:pStyle w:val="ListParagraph"/>
        <w:numPr>
          <w:ilvl w:val="0"/>
          <w:numId w:val="23"/>
        </w:numPr>
        <w:jc w:val="both"/>
        <w:rPr>
          <w:lang w:val="en-GB" w:eastAsia="zh-CN"/>
        </w:rPr>
      </w:pPr>
      <w:r>
        <w:rPr>
          <w:lang w:eastAsia="zh-CN"/>
        </w:rPr>
        <w:t xml:space="preserve">SBFD </w:t>
      </w: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1:</w:t>
      </w:r>
      <w:r>
        <w:rPr>
          <w:rFonts w:eastAsiaTheme="minorEastAsia"/>
          <w:lang w:eastAsia="zh-CN"/>
        </w:rPr>
        <w:t xml:space="preserve"> </w:t>
      </w:r>
      <w:r>
        <w:rPr>
          <w:lang w:val="en-GB" w:eastAsia="zh-CN"/>
        </w:rPr>
        <w:t>{B</w:t>
      </w:r>
      <w:r w:rsidRPr="007302FC">
        <w:rPr>
          <w:vertAlign w:val="subscript"/>
          <w:lang w:val="en-GB" w:eastAsia="zh-CN"/>
        </w:rPr>
        <w:t>D</w:t>
      </w:r>
      <w:r>
        <w:rPr>
          <w:lang w:val="en-GB" w:eastAsia="zh-CN"/>
        </w:rPr>
        <w:t>, B</w:t>
      </w:r>
      <w:r w:rsidRPr="007302FC">
        <w:rPr>
          <w:vertAlign w:val="subscript"/>
          <w:lang w:val="en-GB" w:eastAsia="zh-CN"/>
        </w:rPr>
        <w:t>U</w:t>
      </w:r>
      <w:r>
        <w:rPr>
          <w:lang w:val="en-GB" w:eastAsia="zh-CN"/>
        </w:rPr>
        <w:t xml:space="preserve">, </w:t>
      </w:r>
      <w:proofErr w:type="gramStart"/>
      <w:r>
        <w:rPr>
          <w:lang w:val="en-GB" w:eastAsia="zh-CN"/>
        </w:rPr>
        <w:t>B</w:t>
      </w:r>
      <w:r w:rsidRPr="007302FC">
        <w:rPr>
          <w:vertAlign w:val="subscript"/>
          <w:lang w:val="en-GB" w:eastAsia="zh-CN"/>
        </w:rPr>
        <w:t>G</w:t>
      </w:r>
      <w:r>
        <w:rPr>
          <w:lang w:val="en-GB" w:eastAsia="zh-CN"/>
        </w:rPr>
        <w:t>}=</w:t>
      </w:r>
      <w:proofErr w:type="gramEnd"/>
      <w:r>
        <w:rPr>
          <w:lang w:val="en-GB" w:eastAsia="zh-CN"/>
        </w:rPr>
        <w:t>{2*N</w:t>
      </w:r>
      <w:r w:rsidRPr="007302FC">
        <w:rPr>
          <w:vertAlign w:val="subscript"/>
          <w:lang w:val="en-GB" w:eastAsia="zh-CN"/>
        </w:rPr>
        <w:t>D</w:t>
      </w:r>
      <w:r>
        <w:rPr>
          <w:lang w:val="en-GB" w:eastAsia="zh-CN"/>
        </w:rPr>
        <w:t>, N</w:t>
      </w:r>
      <w:r w:rsidRPr="007302FC">
        <w:rPr>
          <w:vertAlign w:val="subscript"/>
          <w:lang w:val="en-GB" w:eastAsia="zh-CN"/>
        </w:rPr>
        <w:t>U</w:t>
      </w:r>
      <w:r>
        <w:rPr>
          <w:lang w:val="en-GB" w:eastAsia="zh-CN"/>
        </w:rPr>
        <w:t>, 2*N</w:t>
      </w:r>
      <w:r w:rsidRPr="007302FC">
        <w:rPr>
          <w:vertAlign w:val="subscript"/>
          <w:lang w:val="en-GB" w:eastAsia="zh-CN"/>
        </w:rPr>
        <w:t>G</w:t>
      </w:r>
      <w:r>
        <w:rPr>
          <w:lang w:val="en-GB" w:eastAsia="zh-CN"/>
        </w:rPr>
        <w:t>}</w:t>
      </w:r>
      <w:r w:rsidR="00091720">
        <w:rPr>
          <w:lang w:val="en-GB" w:eastAsia="zh-CN"/>
        </w:rPr>
        <w:t>,</w:t>
      </w:r>
      <w:r w:rsidR="00091720" w:rsidRPr="00091720">
        <w:rPr>
          <w:lang w:eastAsia="zh-CN"/>
        </w:rPr>
        <w:t xml:space="preserve"> </w:t>
      </w:r>
      <w:r w:rsidR="00091720">
        <w:rPr>
          <w:lang w:eastAsia="zh-CN"/>
        </w:rPr>
        <w:t xml:space="preserve">which means </w:t>
      </w:r>
      <w:r w:rsidR="000E111E">
        <w:rPr>
          <w:lang w:eastAsia="zh-CN"/>
        </w:rPr>
        <w:t xml:space="preserve">one </w:t>
      </w:r>
      <w:r w:rsidR="00091720" w:rsidRPr="00AA39A2">
        <w:rPr>
          <w:lang w:eastAsia="zh-CN"/>
        </w:rPr>
        <w:t xml:space="preserve">SBFD slot </w:t>
      </w:r>
      <w:r w:rsidR="00091720">
        <w:rPr>
          <w:lang w:eastAsia="zh-CN"/>
        </w:rPr>
        <w:t xml:space="preserve">consists of </w:t>
      </w:r>
      <w:r w:rsidR="00091720" w:rsidRPr="00AA39A2">
        <w:rPr>
          <w:lang w:eastAsia="zh-CN"/>
        </w:rPr>
        <w:t xml:space="preserve">one UL </w:t>
      </w:r>
      <w:proofErr w:type="spellStart"/>
      <w:r w:rsidR="00091720" w:rsidRPr="00AA39A2">
        <w:rPr>
          <w:lang w:eastAsia="zh-CN"/>
        </w:rPr>
        <w:t>subband</w:t>
      </w:r>
      <w:proofErr w:type="spellEnd"/>
      <w:r w:rsidR="00091720">
        <w:rPr>
          <w:lang w:eastAsia="zh-CN"/>
        </w:rPr>
        <w:t xml:space="preserve"> at the center of the channel bandwidth and </w:t>
      </w:r>
      <w:r w:rsidR="00091720" w:rsidRPr="00AA39A2">
        <w:rPr>
          <w:lang w:eastAsia="zh-CN"/>
        </w:rPr>
        <w:t xml:space="preserve">two DL </w:t>
      </w:r>
      <w:proofErr w:type="spellStart"/>
      <w:r w:rsidR="00091720" w:rsidRPr="00AA39A2">
        <w:rPr>
          <w:lang w:eastAsia="zh-CN"/>
        </w:rPr>
        <w:t>subbands</w:t>
      </w:r>
      <w:proofErr w:type="spellEnd"/>
      <w:r w:rsidR="00091720" w:rsidRPr="00AA39A2">
        <w:rPr>
          <w:lang w:eastAsia="zh-CN"/>
        </w:rPr>
        <w:t xml:space="preserve"> </w:t>
      </w:r>
      <w:r w:rsidR="00091720">
        <w:rPr>
          <w:lang w:eastAsia="zh-CN"/>
        </w:rPr>
        <w:t>at two sides of the channel bandwidth</w:t>
      </w:r>
      <w:r w:rsidR="00164618">
        <w:rPr>
          <w:lang w:eastAsia="zh-CN"/>
        </w:rPr>
        <w:t>.</w:t>
      </w:r>
    </w:p>
    <w:p w14:paraId="0905F0F6" w14:textId="795ADE6F" w:rsidR="00F408F7" w:rsidRDefault="00F408F7" w:rsidP="00376CEE">
      <w:pPr>
        <w:pStyle w:val="ListParagraph"/>
        <w:numPr>
          <w:ilvl w:val="0"/>
          <w:numId w:val="23"/>
        </w:numPr>
        <w:jc w:val="both"/>
        <w:rPr>
          <w:lang w:val="en-GB" w:eastAsia="zh-CN"/>
        </w:rPr>
      </w:pPr>
      <w:r>
        <w:rPr>
          <w:lang w:val="en-GB" w:eastAsia="zh-CN"/>
        </w:rPr>
        <w:t xml:space="preserve">SBFD </w:t>
      </w:r>
      <w:proofErr w:type="spellStart"/>
      <w:r>
        <w:rPr>
          <w:lang w:eastAsia="zh-CN"/>
        </w:rPr>
        <w:t>S</w:t>
      </w:r>
      <w:r w:rsidRPr="00AA39A2">
        <w:rPr>
          <w:lang w:eastAsia="zh-CN"/>
        </w:rPr>
        <w:t>ubband</w:t>
      </w:r>
      <w:proofErr w:type="spellEnd"/>
      <w:r w:rsidRPr="00AA39A2">
        <w:rPr>
          <w:lang w:eastAsia="zh-CN"/>
        </w:rPr>
        <w:t xml:space="preserve"> </w:t>
      </w:r>
      <w:r>
        <w:rPr>
          <w:lang w:eastAsia="zh-CN"/>
        </w:rPr>
        <w:t>configuration#</w:t>
      </w:r>
      <w:r w:rsidRPr="00AA39A2">
        <w:rPr>
          <w:rFonts w:eastAsiaTheme="minorEastAsia"/>
          <w:lang w:eastAsia="zh-CN"/>
        </w:rPr>
        <w:t>2</w:t>
      </w:r>
      <w:r>
        <w:rPr>
          <w:rFonts w:eastAsiaTheme="minorEastAsia"/>
          <w:lang w:eastAsia="zh-CN"/>
        </w:rPr>
        <w:t xml:space="preserve">: </w:t>
      </w:r>
      <w:r>
        <w:rPr>
          <w:lang w:val="en-GB" w:eastAsia="zh-CN"/>
        </w:rPr>
        <w:t>{B</w:t>
      </w:r>
      <w:r w:rsidRPr="007302FC">
        <w:rPr>
          <w:vertAlign w:val="subscript"/>
          <w:lang w:val="en-GB" w:eastAsia="zh-CN"/>
        </w:rPr>
        <w:t>D</w:t>
      </w:r>
      <w:r>
        <w:rPr>
          <w:lang w:val="en-GB" w:eastAsia="zh-CN"/>
        </w:rPr>
        <w:t>, B</w:t>
      </w:r>
      <w:r w:rsidRPr="007302FC">
        <w:rPr>
          <w:vertAlign w:val="subscript"/>
          <w:lang w:val="en-GB" w:eastAsia="zh-CN"/>
        </w:rPr>
        <w:t>U</w:t>
      </w:r>
      <w:r>
        <w:rPr>
          <w:lang w:val="en-GB" w:eastAsia="zh-CN"/>
        </w:rPr>
        <w:t xml:space="preserve">, </w:t>
      </w:r>
      <w:proofErr w:type="gramStart"/>
      <w:r>
        <w:rPr>
          <w:lang w:val="en-GB" w:eastAsia="zh-CN"/>
        </w:rPr>
        <w:t>B</w:t>
      </w:r>
      <w:r w:rsidRPr="007302FC">
        <w:rPr>
          <w:vertAlign w:val="subscript"/>
          <w:lang w:val="en-GB" w:eastAsia="zh-CN"/>
        </w:rPr>
        <w:t>G</w:t>
      </w:r>
      <w:r>
        <w:rPr>
          <w:lang w:val="en-GB" w:eastAsia="zh-CN"/>
        </w:rPr>
        <w:t>}=</w:t>
      </w:r>
      <w:proofErr w:type="gramEnd"/>
      <w:r>
        <w:rPr>
          <w:lang w:val="en-GB" w:eastAsia="zh-CN"/>
        </w:rPr>
        <w:t>{N</w:t>
      </w:r>
      <w:r w:rsidRPr="007302FC">
        <w:rPr>
          <w:vertAlign w:val="subscript"/>
          <w:lang w:val="en-GB" w:eastAsia="zh-CN"/>
        </w:rPr>
        <w:t>D</w:t>
      </w:r>
      <w:r>
        <w:rPr>
          <w:lang w:val="en-GB" w:eastAsia="zh-CN"/>
        </w:rPr>
        <w:t>, N</w:t>
      </w:r>
      <w:r w:rsidRPr="007302FC">
        <w:rPr>
          <w:vertAlign w:val="subscript"/>
          <w:lang w:val="en-GB" w:eastAsia="zh-CN"/>
        </w:rPr>
        <w:t>U</w:t>
      </w:r>
      <w:r>
        <w:rPr>
          <w:lang w:val="en-GB" w:eastAsia="zh-CN"/>
        </w:rPr>
        <w:t>, N</w:t>
      </w:r>
      <w:r w:rsidRPr="007302FC">
        <w:rPr>
          <w:vertAlign w:val="subscript"/>
          <w:lang w:val="en-GB" w:eastAsia="zh-CN"/>
        </w:rPr>
        <w:t>G</w:t>
      </w:r>
      <w:r>
        <w:rPr>
          <w:lang w:val="en-GB" w:eastAsia="zh-CN"/>
        </w:rPr>
        <w:t>}</w:t>
      </w:r>
      <w:r w:rsidR="007C6002">
        <w:rPr>
          <w:lang w:val="en-GB" w:eastAsia="zh-CN"/>
        </w:rPr>
        <w:t xml:space="preserve">, which means </w:t>
      </w:r>
      <w:r w:rsidR="000E111E">
        <w:rPr>
          <w:lang w:val="en-GB" w:eastAsia="zh-CN"/>
        </w:rPr>
        <w:t xml:space="preserve">one </w:t>
      </w:r>
      <w:r w:rsidR="007C6002" w:rsidRPr="00AA39A2">
        <w:rPr>
          <w:lang w:eastAsia="zh-CN"/>
        </w:rPr>
        <w:t xml:space="preserve">SBFD slot </w:t>
      </w:r>
      <w:r w:rsidR="007C6002">
        <w:rPr>
          <w:lang w:eastAsia="zh-CN"/>
        </w:rPr>
        <w:t xml:space="preserve">consists of </w:t>
      </w:r>
      <w:r w:rsidR="007C6002" w:rsidRPr="00AA39A2">
        <w:rPr>
          <w:lang w:eastAsia="zh-CN"/>
        </w:rPr>
        <w:t xml:space="preserve">one UL </w:t>
      </w:r>
      <w:proofErr w:type="spellStart"/>
      <w:r w:rsidR="007C6002" w:rsidRPr="00AA39A2">
        <w:rPr>
          <w:lang w:eastAsia="zh-CN"/>
        </w:rPr>
        <w:t>subband</w:t>
      </w:r>
      <w:proofErr w:type="spellEnd"/>
      <w:r w:rsidR="007C6002" w:rsidRPr="00AA39A2" w:rsidDel="00753E38">
        <w:rPr>
          <w:lang w:eastAsia="zh-CN"/>
        </w:rPr>
        <w:t xml:space="preserve"> </w:t>
      </w:r>
      <w:r w:rsidR="007C6002">
        <w:rPr>
          <w:lang w:eastAsia="zh-CN"/>
        </w:rPr>
        <w:t>at one side of the channel bandwidth and one</w:t>
      </w:r>
      <w:r w:rsidR="007C6002" w:rsidRPr="00AA39A2">
        <w:rPr>
          <w:lang w:eastAsia="zh-CN"/>
        </w:rPr>
        <w:t xml:space="preserve"> DL </w:t>
      </w:r>
      <w:proofErr w:type="spellStart"/>
      <w:r w:rsidR="007C6002" w:rsidRPr="00AA39A2">
        <w:rPr>
          <w:lang w:eastAsia="zh-CN"/>
        </w:rPr>
        <w:t>subband</w:t>
      </w:r>
      <w:proofErr w:type="spellEnd"/>
      <w:r w:rsidR="007C6002" w:rsidRPr="00AA39A2">
        <w:rPr>
          <w:lang w:eastAsia="zh-CN"/>
        </w:rPr>
        <w:t xml:space="preserve"> </w:t>
      </w:r>
      <w:r w:rsidR="007C6002">
        <w:rPr>
          <w:lang w:eastAsia="zh-CN"/>
        </w:rPr>
        <w:t>at the other side of the channel bandwidth.</w:t>
      </w:r>
    </w:p>
    <w:p w14:paraId="43F9D047" w14:textId="77777777" w:rsidR="00F408F7" w:rsidRPr="00292893" w:rsidRDefault="00F408F7" w:rsidP="00376CEE">
      <w:pPr>
        <w:pStyle w:val="ListParagraph"/>
        <w:numPr>
          <w:ilvl w:val="0"/>
          <w:numId w:val="23"/>
        </w:numPr>
        <w:jc w:val="both"/>
        <w:rPr>
          <w:lang w:val="en-GB" w:eastAsia="zh-CN"/>
        </w:rPr>
      </w:pPr>
      <w:r>
        <w:rPr>
          <w:lang w:val="en-GB" w:eastAsia="zh-CN"/>
        </w:rPr>
        <w:t>B</w:t>
      </w:r>
      <w:r w:rsidRPr="007302FC">
        <w:rPr>
          <w:vertAlign w:val="subscript"/>
          <w:lang w:val="en-GB" w:eastAsia="zh-CN"/>
        </w:rPr>
        <w:t>D</w:t>
      </w:r>
      <w:r>
        <w:rPr>
          <w:rFonts w:eastAsiaTheme="minorEastAsia"/>
          <w:lang w:val="en-GB" w:eastAsia="zh-CN"/>
        </w:rPr>
        <w:t xml:space="preserve">: the total number of RBs in all </w:t>
      </w:r>
      <w:r w:rsidRPr="00292893">
        <w:rPr>
          <w:rFonts w:eastAsiaTheme="minorEastAsia"/>
          <w:lang w:val="en-GB" w:eastAsia="zh-CN"/>
        </w:rPr>
        <w:t xml:space="preserve">DL </w:t>
      </w:r>
      <w:proofErr w:type="spellStart"/>
      <w:r w:rsidRPr="00292893">
        <w:rPr>
          <w:rFonts w:eastAsiaTheme="minorEastAsia"/>
          <w:lang w:val="en-GB" w:eastAsia="zh-CN"/>
        </w:rPr>
        <w:t>subband</w:t>
      </w:r>
      <w:proofErr w:type="spellEnd"/>
      <w:r>
        <w:rPr>
          <w:rFonts w:eastAsiaTheme="minorEastAsia"/>
          <w:lang w:val="en-GB" w:eastAsia="zh-CN"/>
        </w:rPr>
        <w:t>(s)</w:t>
      </w:r>
    </w:p>
    <w:p w14:paraId="61B8157F" w14:textId="77777777" w:rsidR="00F408F7" w:rsidRPr="00292893" w:rsidRDefault="00F408F7" w:rsidP="00376CEE">
      <w:pPr>
        <w:pStyle w:val="ListParagraph"/>
        <w:numPr>
          <w:ilvl w:val="0"/>
          <w:numId w:val="23"/>
        </w:numPr>
        <w:jc w:val="both"/>
        <w:rPr>
          <w:lang w:val="en-GB" w:eastAsia="zh-CN"/>
        </w:rPr>
      </w:pPr>
      <w:r>
        <w:rPr>
          <w:lang w:val="en-GB" w:eastAsia="zh-CN"/>
        </w:rPr>
        <w:t>B</w:t>
      </w:r>
      <w:r w:rsidRPr="007302FC">
        <w:rPr>
          <w:vertAlign w:val="subscript"/>
          <w:lang w:val="en-GB" w:eastAsia="zh-CN"/>
        </w:rPr>
        <w:t>U</w:t>
      </w:r>
      <w:r>
        <w:rPr>
          <w:rFonts w:eastAsiaTheme="minorEastAsia"/>
          <w:lang w:val="en-GB" w:eastAsia="zh-CN"/>
        </w:rPr>
        <w:t>: the total number of RBs in all U</w:t>
      </w:r>
      <w:r w:rsidRPr="00292893">
        <w:rPr>
          <w:rFonts w:eastAsiaTheme="minorEastAsia"/>
          <w:lang w:val="en-GB" w:eastAsia="zh-CN"/>
        </w:rPr>
        <w:t xml:space="preserve">L </w:t>
      </w:r>
      <w:proofErr w:type="spellStart"/>
      <w:r w:rsidRPr="00292893">
        <w:rPr>
          <w:rFonts w:eastAsiaTheme="minorEastAsia"/>
          <w:lang w:val="en-GB" w:eastAsia="zh-CN"/>
        </w:rPr>
        <w:t>subband</w:t>
      </w:r>
      <w:proofErr w:type="spellEnd"/>
      <w:r>
        <w:rPr>
          <w:rFonts w:eastAsiaTheme="minorEastAsia"/>
          <w:lang w:val="en-GB" w:eastAsia="zh-CN"/>
        </w:rPr>
        <w:t>(s)</w:t>
      </w:r>
    </w:p>
    <w:p w14:paraId="6E1DA3F1" w14:textId="77777777" w:rsidR="00F408F7" w:rsidRPr="00DB39C0" w:rsidRDefault="00F408F7" w:rsidP="00376CEE">
      <w:pPr>
        <w:pStyle w:val="ListParagraph"/>
        <w:numPr>
          <w:ilvl w:val="0"/>
          <w:numId w:val="23"/>
        </w:numPr>
        <w:jc w:val="both"/>
        <w:rPr>
          <w:lang w:val="en-GB" w:eastAsia="zh-CN"/>
        </w:rPr>
      </w:pPr>
      <w:r>
        <w:rPr>
          <w:lang w:val="en-GB" w:eastAsia="zh-CN"/>
        </w:rPr>
        <w:t>B</w:t>
      </w:r>
      <w:r w:rsidRPr="007302FC">
        <w:rPr>
          <w:vertAlign w:val="subscript"/>
          <w:lang w:val="en-GB" w:eastAsia="zh-CN"/>
        </w:rPr>
        <w:t>G</w:t>
      </w:r>
      <w:r>
        <w:rPr>
          <w:rFonts w:eastAsiaTheme="minorEastAsia"/>
          <w:lang w:val="en-GB" w:eastAsia="zh-CN"/>
        </w:rPr>
        <w:t>:</w:t>
      </w:r>
      <w:r w:rsidRPr="00A50CBC">
        <w:rPr>
          <w:rFonts w:eastAsiaTheme="minorEastAsia"/>
          <w:lang w:val="en-GB" w:eastAsia="zh-CN"/>
        </w:rPr>
        <w:t xml:space="preserve"> </w:t>
      </w:r>
      <w:r>
        <w:rPr>
          <w:rFonts w:eastAsiaTheme="minorEastAsia"/>
          <w:lang w:val="en-GB" w:eastAsia="zh-CN"/>
        </w:rPr>
        <w:t>the total number of RBs in all the g</w:t>
      </w:r>
      <w:r w:rsidRPr="005D7FE7">
        <w:rPr>
          <w:rFonts w:eastAsiaTheme="minorEastAsia"/>
          <w:lang w:val="en-GB" w:eastAsia="zh-CN"/>
        </w:rPr>
        <w:t>uard band</w:t>
      </w:r>
      <w:r>
        <w:rPr>
          <w:rFonts w:eastAsiaTheme="minorEastAsia"/>
          <w:lang w:val="en-GB" w:eastAsia="zh-CN"/>
        </w:rPr>
        <w:t>(s)</w:t>
      </w:r>
      <w:r w:rsidRPr="005D7FE7">
        <w:rPr>
          <w:rFonts w:eastAsiaTheme="minorEastAsia"/>
          <w:lang w:val="en-GB" w:eastAsia="zh-CN"/>
        </w:rPr>
        <w:t xml:space="preserve"> </w:t>
      </w:r>
      <w:r>
        <w:rPr>
          <w:rFonts w:eastAsiaTheme="minorEastAsia"/>
          <w:lang w:val="en-GB" w:eastAsia="zh-CN"/>
        </w:rPr>
        <w:t xml:space="preserve">between UL and DL </w:t>
      </w:r>
      <w:proofErr w:type="spellStart"/>
      <w:r>
        <w:rPr>
          <w:rFonts w:eastAsiaTheme="minorEastAsia"/>
          <w:lang w:val="en-GB" w:eastAsia="zh-CN"/>
        </w:rPr>
        <w:t>subbands</w:t>
      </w:r>
      <w:proofErr w:type="spellEnd"/>
    </w:p>
    <w:p w14:paraId="02274998" w14:textId="77777777" w:rsidR="00F408F7" w:rsidRPr="00292893" w:rsidRDefault="00F408F7" w:rsidP="00376CEE">
      <w:pPr>
        <w:pStyle w:val="ListParagraph"/>
        <w:numPr>
          <w:ilvl w:val="0"/>
          <w:numId w:val="23"/>
        </w:numPr>
        <w:jc w:val="both"/>
        <w:rPr>
          <w:lang w:val="en-GB" w:eastAsia="zh-CN"/>
        </w:rPr>
      </w:pPr>
      <w:r>
        <w:rPr>
          <w:lang w:val="en-GB" w:eastAsia="zh-CN"/>
        </w:rPr>
        <w:t>N</w:t>
      </w:r>
      <w:r w:rsidRPr="007302FC">
        <w:rPr>
          <w:vertAlign w:val="subscript"/>
          <w:lang w:val="en-GB" w:eastAsia="zh-CN"/>
        </w:rPr>
        <w:t>D</w:t>
      </w:r>
      <w:r>
        <w:rPr>
          <w:rFonts w:eastAsiaTheme="minorEastAsia"/>
          <w:lang w:val="en-GB" w:eastAsia="zh-CN"/>
        </w:rPr>
        <w:t xml:space="preserve">: the number of RBs in one </w:t>
      </w:r>
      <w:r w:rsidRPr="00292893">
        <w:rPr>
          <w:rFonts w:eastAsiaTheme="minorEastAsia"/>
          <w:lang w:val="en-GB" w:eastAsia="zh-CN"/>
        </w:rPr>
        <w:t xml:space="preserve">DL </w:t>
      </w:r>
      <w:proofErr w:type="spellStart"/>
      <w:r w:rsidRPr="00292893">
        <w:rPr>
          <w:rFonts w:eastAsiaTheme="minorEastAsia"/>
          <w:lang w:val="en-GB" w:eastAsia="zh-CN"/>
        </w:rPr>
        <w:t>subband</w:t>
      </w:r>
      <w:proofErr w:type="spellEnd"/>
    </w:p>
    <w:p w14:paraId="383EF535" w14:textId="77777777" w:rsidR="00F408F7" w:rsidRPr="00292893" w:rsidRDefault="00F408F7" w:rsidP="00376CEE">
      <w:pPr>
        <w:pStyle w:val="ListParagraph"/>
        <w:numPr>
          <w:ilvl w:val="0"/>
          <w:numId w:val="23"/>
        </w:numPr>
        <w:jc w:val="both"/>
        <w:rPr>
          <w:lang w:val="en-GB" w:eastAsia="zh-CN"/>
        </w:rPr>
      </w:pPr>
      <w:r>
        <w:rPr>
          <w:lang w:val="en-GB" w:eastAsia="zh-CN"/>
        </w:rPr>
        <w:t>N</w:t>
      </w:r>
      <w:r w:rsidRPr="007302FC">
        <w:rPr>
          <w:vertAlign w:val="subscript"/>
          <w:lang w:val="en-GB" w:eastAsia="zh-CN"/>
        </w:rPr>
        <w:t>U</w:t>
      </w:r>
      <w:r>
        <w:rPr>
          <w:rFonts w:eastAsiaTheme="minorEastAsia"/>
          <w:lang w:val="en-GB" w:eastAsia="zh-CN"/>
        </w:rPr>
        <w:t>: the number of RBs in one U</w:t>
      </w:r>
      <w:r w:rsidRPr="00292893">
        <w:rPr>
          <w:rFonts w:eastAsiaTheme="minorEastAsia"/>
          <w:lang w:val="en-GB" w:eastAsia="zh-CN"/>
        </w:rPr>
        <w:t xml:space="preserve">L </w:t>
      </w:r>
      <w:proofErr w:type="spellStart"/>
      <w:r w:rsidRPr="00292893">
        <w:rPr>
          <w:rFonts w:eastAsiaTheme="minorEastAsia"/>
          <w:lang w:val="en-GB" w:eastAsia="zh-CN"/>
        </w:rPr>
        <w:t>subband</w:t>
      </w:r>
      <w:proofErr w:type="spellEnd"/>
    </w:p>
    <w:p w14:paraId="6251B371" w14:textId="6A569AA9" w:rsidR="00F408F7" w:rsidRPr="00376CEE" w:rsidRDefault="00F408F7" w:rsidP="007C6002">
      <w:pPr>
        <w:pStyle w:val="ListParagraph"/>
        <w:numPr>
          <w:ilvl w:val="0"/>
          <w:numId w:val="23"/>
        </w:numPr>
        <w:jc w:val="both"/>
        <w:rPr>
          <w:lang w:val="en-GB" w:eastAsia="zh-CN"/>
        </w:rPr>
      </w:pPr>
      <w:r>
        <w:rPr>
          <w:lang w:val="en-GB" w:eastAsia="zh-CN"/>
        </w:rPr>
        <w:t>N</w:t>
      </w:r>
      <w:r w:rsidRPr="007302FC">
        <w:rPr>
          <w:vertAlign w:val="subscript"/>
          <w:lang w:val="en-GB" w:eastAsia="zh-CN"/>
        </w:rPr>
        <w:t>G</w:t>
      </w:r>
      <w:r>
        <w:rPr>
          <w:rFonts w:eastAsiaTheme="minorEastAsia"/>
          <w:lang w:val="en-GB" w:eastAsia="zh-CN"/>
        </w:rPr>
        <w:t>:</w:t>
      </w:r>
      <w:r w:rsidRPr="00A50CBC">
        <w:rPr>
          <w:rFonts w:eastAsiaTheme="minorEastAsia"/>
          <w:lang w:val="en-GB" w:eastAsia="zh-CN"/>
        </w:rPr>
        <w:t xml:space="preserve"> </w:t>
      </w:r>
      <w:r>
        <w:rPr>
          <w:rFonts w:eastAsiaTheme="minorEastAsia"/>
          <w:lang w:val="en-GB" w:eastAsia="zh-CN"/>
        </w:rPr>
        <w:t>the number of RBs in one g</w:t>
      </w:r>
      <w:r w:rsidRPr="005D7FE7">
        <w:rPr>
          <w:rFonts w:eastAsiaTheme="minorEastAsia"/>
          <w:lang w:val="en-GB" w:eastAsia="zh-CN"/>
        </w:rPr>
        <w:t xml:space="preserve">uard band </w:t>
      </w:r>
      <w:r>
        <w:rPr>
          <w:rFonts w:eastAsiaTheme="minorEastAsia"/>
          <w:lang w:val="en-GB" w:eastAsia="zh-CN"/>
        </w:rPr>
        <w:t xml:space="preserve">between one UL </w:t>
      </w:r>
      <w:proofErr w:type="spellStart"/>
      <w:r>
        <w:rPr>
          <w:rFonts w:eastAsiaTheme="minorEastAsia"/>
          <w:lang w:val="en-GB" w:eastAsia="zh-CN"/>
        </w:rPr>
        <w:t>subband</w:t>
      </w:r>
      <w:proofErr w:type="spellEnd"/>
      <w:r>
        <w:rPr>
          <w:rFonts w:eastAsiaTheme="minorEastAsia"/>
          <w:lang w:val="en-GB" w:eastAsia="zh-CN"/>
        </w:rPr>
        <w:t xml:space="preserve"> and one DL </w:t>
      </w:r>
      <w:proofErr w:type="spellStart"/>
      <w:r>
        <w:rPr>
          <w:rFonts w:eastAsiaTheme="minorEastAsia"/>
          <w:lang w:val="en-GB" w:eastAsia="zh-CN"/>
        </w:rPr>
        <w:t>subband</w:t>
      </w:r>
      <w:proofErr w:type="spellEnd"/>
    </w:p>
    <w:p w14:paraId="17783C9C" w14:textId="31EDFDA5" w:rsidR="004E6CB0" w:rsidRPr="00DB39C0" w:rsidRDefault="004E6CB0" w:rsidP="00376CEE">
      <w:pPr>
        <w:pStyle w:val="ListParagraph"/>
        <w:numPr>
          <w:ilvl w:val="0"/>
          <w:numId w:val="23"/>
        </w:numPr>
        <w:jc w:val="both"/>
        <w:rPr>
          <w:lang w:val="en-GB" w:eastAsia="zh-CN"/>
        </w:rPr>
      </w:pPr>
      <w:r>
        <w:rPr>
          <w:lang w:val="en-GB" w:eastAsia="zh-CN"/>
        </w:rPr>
        <w:t>FFS: which configuration(s) is(are) used for evaluation.</w:t>
      </w:r>
    </w:p>
    <w:p w14:paraId="5341FEDA" w14:textId="352E42AC" w:rsidR="00F408F7" w:rsidRDefault="00F408F7" w:rsidP="00CD1E96">
      <w:pPr>
        <w:jc w:val="both"/>
        <w:rPr>
          <w:rFonts w:eastAsiaTheme="minorEastAsia"/>
          <w:bCs/>
          <w:i/>
          <w:highlight w:val="yellow"/>
          <w:lang w:eastAsia="zh-CN"/>
        </w:rPr>
      </w:pPr>
    </w:p>
    <w:p w14:paraId="58E4BFB9" w14:textId="77777777" w:rsidR="003F4492" w:rsidRPr="001820A8" w:rsidRDefault="003F4492" w:rsidP="003F4492">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4492" w:rsidRPr="001820A8" w14:paraId="7FBC4B82"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9BF119" w14:textId="77777777" w:rsidR="003F4492" w:rsidRPr="001820A8" w:rsidRDefault="003F4492"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7D4491" w14:textId="77777777" w:rsidR="003F4492" w:rsidRPr="001820A8" w:rsidRDefault="003F4492" w:rsidP="007302FC">
            <w:pPr>
              <w:spacing w:before="0" w:line="288" w:lineRule="auto"/>
              <w:jc w:val="center"/>
              <w:rPr>
                <w:b/>
                <w:lang w:eastAsia="zh-CN"/>
              </w:rPr>
            </w:pPr>
            <w:r w:rsidRPr="001820A8">
              <w:rPr>
                <w:b/>
                <w:lang w:eastAsia="zh-CN"/>
              </w:rPr>
              <w:t>Comment</w:t>
            </w:r>
          </w:p>
        </w:tc>
      </w:tr>
      <w:tr w:rsidR="003F4492" w:rsidRPr="001820A8" w14:paraId="66400E1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5A9BC73" w14:textId="06C81649" w:rsidR="003F4492" w:rsidRPr="001820A8" w:rsidRDefault="00DD17C4"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8579D63" w14:textId="77777777" w:rsidR="003F4492" w:rsidRDefault="00DD17C4" w:rsidP="004031F0">
            <w:pPr>
              <w:spacing w:before="0" w:line="288" w:lineRule="auto"/>
              <w:jc w:val="left"/>
              <w:rPr>
                <w:bCs/>
                <w:lang w:val="en-GB" w:eastAsia="zh-CN"/>
              </w:rPr>
            </w:pPr>
            <w:r>
              <w:rPr>
                <w:bCs/>
                <w:lang w:val="en-GB" w:eastAsia="zh-CN"/>
              </w:rPr>
              <w:t xml:space="preserve">For SLS evaluation, </w:t>
            </w:r>
            <w:r w:rsidR="00700C12">
              <w:rPr>
                <w:bCs/>
                <w:lang w:val="en-GB" w:eastAsia="zh-CN"/>
              </w:rPr>
              <w:t xml:space="preserve">support </w:t>
            </w:r>
            <w:proofErr w:type="spellStart"/>
            <w:r>
              <w:rPr>
                <w:bCs/>
                <w:lang w:val="en-GB" w:eastAsia="zh-CN"/>
              </w:rPr>
              <w:t>subband</w:t>
            </w:r>
            <w:proofErr w:type="spellEnd"/>
            <w:r>
              <w:rPr>
                <w:bCs/>
                <w:lang w:val="en-GB" w:eastAsia="zh-CN"/>
              </w:rPr>
              <w:t xml:space="preserve"> configuration #1</w:t>
            </w:r>
            <w:r w:rsidR="00700C12">
              <w:rPr>
                <w:bCs/>
                <w:lang w:val="en-GB" w:eastAsia="zh-CN"/>
              </w:rPr>
              <w:t>.</w:t>
            </w:r>
          </w:p>
          <w:p w14:paraId="0BAF7C4B" w14:textId="03601B3C" w:rsidR="003F4492" w:rsidRPr="001820A8" w:rsidRDefault="00700C12" w:rsidP="007302FC">
            <w:pPr>
              <w:spacing w:before="0" w:line="288" w:lineRule="auto"/>
              <w:jc w:val="left"/>
              <w:rPr>
                <w:bCs/>
                <w:lang w:val="en-GB" w:eastAsia="zh-CN"/>
              </w:rPr>
            </w:pPr>
            <w:r>
              <w:rPr>
                <w:bCs/>
                <w:lang w:val="en-GB" w:eastAsia="zh-CN"/>
              </w:rPr>
              <w:t xml:space="preserve">For FR2, support </w:t>
            </w:r>
            <w:r w:rsidR="0011134A">
              <w:rPr>
                <w:bCs/>
                <w:lang w:val="en-GB" w:eastAsia="zh-CN"/>
              </w:rPr>
              <w:t xml:space="preserve">fully overlapped full duplex configuration </w:t>
            </w:r>
            <w:r w:rsidR="00916BCF">
              <w:rPr>
                <w:bCs/>
                <w:lang w:val="en-GB" w:eastAsia="zh-CN"/>
              </w:rPr>
              <w:t xml:space="preserve">as optional </w:t>
            </w:r>
            <w:r w:rsidR="0011134A">
              <w:rPr>
                <w:bCs/>
                <w:lang w:val="en-GB" w:eastAsia="zh-CN"/>
              </w:rPr>
              <w:t>evaluation</w:t>
            </w:r>
            <w:r w:rsidR="0011134A">
              <w:rPr>
                <w:bCs/>
                <w:lang w:val="en-GB" w:eastAsia="zh-CN"/>
              </w:rPr>
              <w:t>.</w:t>
            </w:r>
          </w:p>
        </w:tc>
      </w:tr>
      <w:tr w:rsidR="003F4492" w:rsidRPr="001820A8" w14:paraId="48816241"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269F8E0"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67D85C2" w14:textId="77777777" w:rsidR="003F4492" w:rsidRPr="001820A8" w:rsidRDefault="003F4492" w:rsidP="007302FC">
            <w:pPr>
              <w:spacing w:before="0" w:line="288" w:lineRule="auto"/>
              <w:jc w:val="left"/>
              <w:rPr>
                <w:bCs/>
                <w:lang w:val="en-GB" w:eastAsia="zh-CN"/>
              </w:rPr>
            </w:pPr>
          </w:p>
        </w:tc>
      </w:tr>
      <w:tr w:rsidR="003F4492" w:rsidRPr="001820A8" w14:paraId="68542A2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6A33E58"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F9B6A91" w14:textId="77777777" w:rsidR="003F4492" w:rsidRPr="001820A8" w:rsidRDefault="003F4492" w:rsidP="007302FC">
            <w:pPr>
              <w:spacing w:before="0" w:line="288" w:lineRule="auto"/>
              <w:jc w:val="left"/>
              <w:rPr>
                <w:bCs/>
                <w:lang w:val="en-GB" w:eastAsia="zh-CN"/>
              </w:rPr>
            </w:pPr>
          </w:p>
        </w:tc>
      </w:tr>
      <w:tr w:rsidR="003F4492" w:rsidRPr="001820A8" w14:paraId="304EE161"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FE1B5BD"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1060DDF" w14:textId="77777777" w:rsidR="003F4492" w:rsidRPr="001820A8" w:rsidRDefault="003F4492" w:rsidP="007302FC">
            <w:pPr>
              <w:spacing w:before="0" w:line="288" w:lineRule="auto"/>
              <w:jc w:val="left"/>
              <w:rPr>
                <w:bCs/>
                <w:lang w:val="en-GB" w:eastAsia="zh-CN"/>
              </w:rPr>
            </w:pPr>
          </w:p>
        </w:tc>
      </w:tr>
    </w:tbl>
    <w:p w14:paraId="5D291702" w14:textId="77777777" w:rsidR="003F4492" w:rsidRDefault="003F4492" w:rsidP="003F4492">
      <w:pPr>
        <w:widowControl w:val="0"/>
        <w:spacing w:after="120"/>
        <w:jc w:val="both"/>
        <w:rPr>
          <w:lang w:val="en-GB"/>
        </w:rPr>
      </w:pPr>
    </w:p>
    <w:p w14:paraId="4AC0936E" w14:textId="77777777" w:rsidR="003F4492" w:rsidRDefault="003F4492" w:rsidP="00CD1E96">
      <w:pPr>
        <w:jc w:val="both"/>
        <w:rPr>
          <w:rFonts w:eastAsiaTheme="minorEastAsia"/>
          <w:bCs/>
          <w:i/>
          <w:highlight w:val="yellow"/>
          <w:lang w:eastAsia="zh-CN"/>
        </w:rPr>
      </w:pPr>
    </w:p>
    <w:p w14:paraId="6271B8D4" w14:textId="115E2F41" w:rsidR="008F20F6" w:rsidRPr="00757008" w:rsidRDefault="008F20F6"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-2-3</w:t>
      </w:r>
      <w:r w:rsidRPr="00757008">
        <w:rPr>
          <w:b/>
          <w:bCs/>
          <w:i/>
          <w:iCs/>
          <w:sz w:val="20"/>
          <w:u w:val="single"/>
        </w:rPr>
        <w:t>:</w:t>
      </w:r>
    </w:p>
    <w:p w14:paraId="430FA170" w14:textId="78A0BF56" w:rsidR="00C40378" w:rsidRDefault="00162E74" w:rsidP="00AF012A">
      <w:pPr>
        <w:jc w:val="both"/>
        <w:rPr>
          <w:lang w:eastAsia="zh-CN"/>
        </w:rPr>
      </w:pPr>
      <w:r>
        <w:rPr>
          <w:lang w:eastAsia="zh-CN"/>
        </w:rPr>
        <w:t>F</w:t>
      </w:r>
      <w:r w:rsidR="00C40378">
        <w:rPr>
          <w:lang w:eastAsia="zh-CN"/>
        </w:rPr>
        <w:t xml:space="preserve">or performance evaluation and comparison between legacy TDD operation and SBFD operation under SBFD </w:t>
      </w:r>
      <w:r w:rsidR="00C40378" w:rsidRPr="006A4E17">
        <w:rPr>
          <w:lang w:eastAsia="zh-CN"/>
        </w:rPr>
        <w:t xml:space="preserve">Deployment Case 1 (Non-coexistence case with single SBFD </w:t>
      </w:r>
      <w:proofErr w:type="spellStart"/>
      <w:r w:rsidR="00C40378" w:rsidRPr="006A4E17">
        <w:rPr>
          <w:lang w:eastAsia="zh-CN"/>
        </w:rPr>
        <w:t>subband</w:t>
      </w:r>
      <w:proofErr w:type="spellEnd"/>
      <w:r w:rsidR="00C40378" w:rsidRPr="006A4E17">
        <w:rPr>
          <w:lang w:eastAsia="zh-CN"/>
        </w:rPr>
        <w:t xml:space="preserve"> configuration)</w:t>
      </w:r>
      <w:r w:rsidR="00C40378">
        <w:rPr>
          <w:lang w:eastAsia="zh-CN"/>
        </w:rPr>
        <w:t>, the following is considered</w:t>
      </w:r>
      <w:r w:rsidR="00615AF2">
        <w:rPr>
          <w:lang w:eastAsia="zh-CN"/>
        </w:rPr>
        <w:t xml:space="preserve"> as the baseline for legacy TDD operation</w:t>
      </w:r>
      <w:r w:rsidR="00C40378">
        <w:rPr>
          <w:lang w:eastAsia="zh-CN"/>
        </w:rPr>
        <w:t>:</w:t>
      </w:r>
    </w:p>
    <w:p w14:paraId="49B10BF8" w14:textId="77777777" w:rsidR="00C40378" w:rsidRDefault="00C40378" w:rsidP="00D52436">
      <w:pPr>
        <w:pStyle w:val="ListParagraph"/>
        <w:numPr>
          <w:ilvl w:val="0"/>
          <w:numId w:val="42"/>
        </w:numPr>
        <w:spacing w:line="300" w:lineRule="auto"/>
      </w:pPr>
      <w:r>
        <w:t>Baseline: Static TDD UL/DL configuration with {DDDSU}, where S=10D:2G:2U</w:t>
      </w:r>
    </w:p>
    <w:p w14:paraId="28251178" w14:textId="5D36F0A6" w:rsidR="00C40378" w:rsidRDefault="00C40378" w:rsidP="00D52436">
      <w:pPr>
        <w:pStyle w:val="ListParagraph"/>
        <w:numPr>
          <w:ilvl w:val="1"/>
          <w:numId w:val="42"/>
        </w:numPr>
        <w:spacing w:line="300" w:lineRule="auto"/>
      </w:pPr>
      <w:r>
        <w:t>FFS: whether other TDD UL/DL configurations</w:t>
      </w:r>
      <w:r w:rsidRPr="00E51BB5">
        <w:t xml:space="preserve"> </w:t>
      </w:r>
      <w:r w:rsidR="00947BC7">
        <w:t xml:space="preserve">((e.g., the </w:t>
      </w:r>
      <w:r w:rsidR="00947BC7">
        <w:rPr>
          <w:lang w:val="en-GB" w:eastAsia="zh-CN"/>
        </w:rPr>
        <w:t>same DL-to-UL resource ratio between SBFD and static TDD</w:t>
      </w:r>
      <w:r w:rsidR="00947BC7">
        <w:t xml:space="preserve">) </w:t>
      </w:r>
      <w:r>
        <w:t>can optionally be used as the baseline.</w:t>
      </w:r>
    </w:p>
    <w:p w14:paraId="311C0368" w14:textId="77777777" w:rsidR="00C40378" w:rsidRDefault="00C40378" w:rsidP="00D52436">
      <w:pPr>
        <w:pStyle w:val="ListParagraph"/>
        <w:numPr>
          <w:ilvl w:val="1"/>
          <w:numId w:val="42"/>
        </w:numPr>
        <w:spacing w:line="300" w:lineRule="auto"/>
      </w:pPr>
      <w:r>
        <w:lastRenderedPageBreak/>
        <w:t>FFS: whether dynamic TDD can optionally be used as the baseline.</w:t>
      </w:r>
    </w:p>
    <w:p w14:paraId="21213188" w14:textId="77777777" w:rsidR="00C40378" w:rsidRDefault="00C40378" w:rsidP="00CD1E96">
      <w:pPr>
        <w:jc w:val="both"/>
        <w:rPr>
          <w:rFonts w:eastAsiaTheme="minorEastAsia"/>
          <w:bCs/>
          <w:i/>
          <w:highlight w:val="yellow"/>
          <w:lang w:eastAsia="zh-CN"/>
        </w:rPr>
      </w:pPr>
    </w:p>
    <w:p w14:paraId="11E444F5" w14:textId="77777777" w:rsidR="006047D5" w:rsidRPr="001820A8" w:rsidRDefault="006047D5" w:rsidP="006047D5">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047D5" w:rsidRPr="001820A8" w14:paraId="53E16E8C" w14:textId="77777777" w:rsidTr="00D2534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362D89" w14:textId="77777777" w:rsidR="006047D5" w:rsidRPr="001820A8" w:rsidRDefault="006047D5" w:rsidP="00D2534D">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7DEC5D" w14:textId="77777777" w:rsidR="006047D5" w:rsidRPr="001820A8" w:rsidRDefault="006047D5" w:rsidP="00D2534D">
            <w:pPr>
              <w:spacing w:before="0" w:line="288" w:lineRule="auto"/>
              <w:jc w:val="center"/>
              <w:rPr>
                <w:b/>
                <w:lang w:eastAsia="zh-CN"/>
              </w:rPr>
            </w:pPr>
            <w:r w:rsidRPr="001820A8">
              <w:rPr>
                <w:b/>
                <w:lang w:eastAsia="zh-CN"/>
              </w:rPr>
              <w:t>Comment</w:t>
            </w:r>
          </w:p>
        </w:tc>
      </w:tr>
      <w:tr w:rsidR="006047D5" w:rsidRPr="001820A8" w14:paraId="55095946" w14:textId="77777777" w:rsidTr="00D2534D">
        <w:tc>
          <w:tcPr>
            <w:tcW w:w="1555" w:type="dxa"/>
            <w:tcBorders>
              <w:top w:val="single" w:sz="4" w:space="0" w:color="auto"/>
              <w:left w:val="single" w:sz="4" w:space="0" w:color="auto"/>
              <w:bottom w:val="single" w:sz="4" w:space="0" w:color="auto"/>
              <w:right w:val="single" w:sz="4" w:space="0" w:color="auto"/>
            </w:tcBorders>
            <w:vAlign w:val="center"/>
          </w:tcPr>
          <w:p w14:paraId="0A5AC4A2" w14:textId="6B33CD8A" w:rsidR="006047D5" w:rsidRPr="001820A8" w:rsidRDefault="00E60D37" w:rsidP="00D2534D">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736312C" w14:textId="308A60DA" w:rsidR="006047D5" w:rsidRPr="001820A8" w:rsidRDefault="00E60D37" w:rsidP="00D2534D">
            <w:pPr>
              <w:spacing w:before="0" w:line="288" w:lineRule="auto"/>
              <w:jc w:val="left"/>
              <w:rPr>
                <w:bCs/>
                <w:lang w:val="en-GB" w:eastAsia="zh-CN"/>
              </w:rPr>
            </w:pPr>
            <w:r>
              <w:rPr>
                <w:bCs/>
                <w:lang w:val="en-GB" w:eastAsia="zh-CN"/>
              </w:rPr>
              <w:t>Support</w:t>
            </w:r>
          </w:p>
        </w:tc>
      </w:tr>
      <w:tr w:rsidR="006047D5" w:rsidRPr="001820A8" w14:paraId="7093E54C" w14:textId="77777777" w:rsidTr="00D2534D">
        <w:tc>
          <w:tcPr>
            <w:tcW w:w="1555" w:type="dxa"/>
            <w:tcBorders>
              <w:top w:val="single" w:sz="4" w:space="0" w:color="auto"/>
              <w:left w:val="single" w:sz="4" w:space="0" w:color="auto"/>
              <w:bottom w:val="single" w:sz="4" w:space="0" w:color="auto"/>
              <w:right w:val="single" w:sz="4" w:space="0" w:color="auto"/>
            </w:tcBorders>
            <w:vAlign w:val="center"/>
          </w:tcPr>
          <w:p w14:paraId="62B2A8AC" w14:textId="77777777" w:rsidR="006047D5" w:rsidRPr="001820A8" w:rsidRDefault="006047D5" w:rsidP="00D2534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AFDAAF1" w14:textId="77777777" w:rsidR="006047D5" w:rsidRPr="001820A8" w:rsidRDefault="006047D5" w:rsidP="00D2534D">
            <w:pPr>
              <w:spacing w:before="0" w:line="288" w:lineRule="auto"/>
              <w:jc w:val="left"/>
              <w:rPr>
                <w:bCs/>
                <w:lang w:val="en-GB" w:eastAsia="zh-CN"/>
              </w:rPr>
            </w:pPr>
          </w:p>
        </w:tc>
      </w:tr>
      <w:tr w:rsidR="006047D5" w:rsidRPr="001820A8" w14:paraId="6A4ADB35" w14:textId="77777777" w:rsidTr="00D2534D">
        <w:tc>
          <w:tcPr>
            <w:tcW w:w="1555" w:type="dxa"/>
            <w:tcBorders>
              <w:top w:val="single" w:sz="4" w:space="0" w:color="auto"/>
              <w:left w:val="single" w:sz="4" w:space="0" w:color="auto"/>
              <w:bottom w:val="single" w:sz="4" w:space="0" w:color="auto"/>
              <w:right w:val="single" w:sz="4" w:space="0" w:color="auto"/>
            </w:tcBorders>
            <w:vAlign w:val="center"/>
          </w:tcPr>
          <w:p w14:paraId="74D07749" w14:textId="77777777" w:rsidR="006047D5" w:rsidRPr="001820A8" w:rsidRDefault="006047D5" w:rsidP="00D2534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C7D3443" w14:textId="77777777" w:rsidR="006047D5" w:rsidRPr="001820A8" w:rsidRDefault="006047D5" w:rsidP="00D2534D">
            <w:pPr>
              <w:spacing w:before="0" w:line="288" w:lineRule="auto"/>
              <w:jc w:val="left"/>
              <w:rPr>
                <w:bCs/>
                <w:lang w:val="en-GB" w:eastAsia="zh-CN"/>
              </w:rPr>
            </w:pPr>
          </w:p>
        </w:tc>
      </w:tr>
      <w:tr w:rsidR="006047D5" w:rsidRPr="001820A8" w14:paraId="2FEF11E5" w14:textId="77777777" w:rsidTr="00D2534D">
        <w:tc>
          <w:tcPr>
            <w:tcW w:w="1555" w:type="dxa"/>
            <w:tcBorders>
              <w:top w:val="single" w:sz="4" w:space="0" w:color="auto"/>
              <w:left w:val="single" w:sz="4" w:space="0" w:color="auto"/>
              <w:bottom w:val="single" w:sz="4" w:space="0" w:color="auto"/>
              <w:right w:val="single" w:sz="4" w:space="0" w:color="auto"/>
            </w:tcBorders>
            <w:vAlign w:val="center"/>
          </w:tcPr>
          <w:p w14:paraId="54C87D9C" w14:textId="77777777" w:rsidR="006047D5" w:rsidRPr="001820A8" w:rsidRDefault="006047D5" w:rsidP="00D2534D">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A879F17" w14:textId="77777777" w:rsidR="006047D5" w:rsidRPr="001820A8" w:rsidRDefault="006047D5" w:rsidP="00D2534D">
            <w:pPr>
              <w:spacing w:before="0" w:line="288" w:lineRule="auto"/>
              <w:jc w:val="left"/>
              <w:rPr>
                <w:bCs/>
                <w:lang w:val="en-GB" w:eastAsia="zh-CN"/>
              </w:rPr>
            </w:pPr>
          </w:p>
        </w:tc>
      </w:tr>
    </w:tbl>
    <w:p w14:paraId="6E034EF5" w14:textId="77777777" w:rsidR="000E19A9" w:rsidRDefault="000E19A9">
      <w:pPr>
        <w:rPr>
          <w:lang w:val="en-GB"/>
        </w:rPr>
      </w:pPr>
    </w:p>
    <w:p w14:paraId="45CFF841" w14:textId="77777777" w:rsidR="00C82EC4" w:rsidRPr="0014173E" w:rsidRDefault="00C82EC4" w:rsidP="00C82EC4">
      <w:pPr>
        <w:widowControl w:val="0"/>
        <w:spacing w:after="120"/>
        <w:jc w:val="both"/>
        <w:rPr>
          <w:lang w:val="en-GB"/>
        </w:rPr>
      </w:pPr>
    </w:p>
    <w:p w14:paraId="3C7F433F" w14:textId="4969D3CE" w:rsidR="00FD05F3" w:rsidRPr="00A222D3" w:rsidRDefault="00182BA0" w:rsidP="00FD05F3">
      <w:pPr>
        <w:pStyle w:val="Heading2"/>
      </w:pPr>
      <w:r w:rsidRPr="00757008">
        <w:t>Issue #</w:t>
      </w:r>
      <w:r w:rsidR="00182FEB">
        <w:t>4</w:t>
      </w:r>
      <w:r>
        <w:t>-3</w:t>
      </w:r>
      <w:r w:rsidRPr="00757008">
        <w:t>:</w:t>
      </w:r>
      <w:r>
        <w:t xml:space="preserve"> </w:t>
      </w:r>
      <w:r w:rsidR="00FD05F3" w:rsidRPr="00FE3D3D">
        <w:t>Antenna configuration</w:t>
      </w:r>
    </w:p>
    <w:p w14:paraId="7943A95E" w14:textId="77777777" w:rsidR="00FD05F3" w:rsidRPr="00876BAD" w:rsidRDefault="00FD05F3" w:rsidP="00FD05F3">
      <w:pPr>
        <w:pStyle w:val="Heading3"/>
      </w:pPr>
      <w:r w:rsidRPr="00876BAD">
        <w:t>Background and submitted proposal</w:t>
      </w:r>
    </w:p>
    <w:tbl>
      <w:tblPr>
        <w:tblStyle w:val="TableGrid"/>
        <w:tblW w:w="0" w:type="auto"/>
        <w:tblLook w:val="04A0" w:firstRow="1" w:lastRow="0" w:firstColumn="1" w:lastColumn="0" w:noHBand="0" w:noVBand="1"/>
      </w:tblPr>
      <w:tblGrid>
        <w:gridCol w:w="2122"/>
        <w:gridCol w:w="7840"/>
      </w:tblGrid>
      <w:tr w:rsidR="00FD05F3" w:rsidRPr="001820A8" w14:paraId="5F8EA8E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3C5610D" w14:textId="77777777" w:rsidR="00FD05F3" w:rsidRPr="001820A8" w:rsidRDefault="00FD05F3"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290AC3" w14:textId="77777777" w:rsidR="00FD05F3" w:rsidRPr="001820A8" w:rsidRDefault="00FD05F3" w:rsidP="007302FC">
            <w:pPr>
              <w:jc w:val="center"/>
              <w:rPr>
                <w:b/>
                <w:lang w:eastAsia="zh-CN"/>
              </w:rPr>
            </w:pPr>
            <w:r w:rsidRPr="001820A8">
              <w:rPr>
                <w:b/>
                <w:lang w:eastAsia="zh-CN"/>
              </w:rPr>
              <w:t>Proposals</w:t>
            </w:r>
          </w:p>
        </w:tc>
      </w:tr>
      <w:tr w:rsidR="00FD05F3" w:rsidRPr="001820A8" w14:paraId="4D3FC7F1"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7EF2FD2F" w14:textId="77777777" w:rsidR="00FD05F3" w:rsidRPr="00283ED0" w:rsidRDefault="00FD05F3" w:rsidP="007302FC">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AE7EEA8" w14:textId="77777777" w:rsidR="00FD05F3" w:rsidRPr="00A3079A" w:rsidRDefault="00FD05F3" w:rsidP="007302FC">
            <w:pPr>
              <w:rPr>
                <w:i/>
                <w:lang w:eastAsia="zh-CN"/>
              </w:rPr>
            </w:pPr>
            <w:r w:rsidRPr="00A3079A">
              <w:rPr>
                <w:b/>
                <w:i/>
                <w:u w:val="single"/>
              </w:rPr>
              <w:t>Proposal 15:</w:t>
            </w:r>
            <w:r w:rsidRPr="00A3079A">
              <w:rPr>
                <w:rFonts w:eastAsiaTheme="minorEastAsia"/>
                <w:i/>
                <w:lang w:eastAsia="zh-CN"/>
              </w:rPr>
              <w:t xml:space="preserve"> </w:t>
            </w:r>
            <w:r w:rsidRPr="00A3079A">
              <w:rPr>
                <w:i/>
                <w:lang w:eastAsia="zh-CN"/>
              </w:rPr>
              <w:t>The separate-Tx/Rx antenna architecture can be described with the following parameters:</w:t>
            </w:r>
          </w:p>
          <w:p w14:paraId="3EBB832A" w14:textId="77777777" w:rsidR="00FD05F3" w:rsidRPr="00A3079A" w:rsidRDefault="00FD05F3" w:rsidP="007302FC">
            <w:pPr>
              <w:pStyle w:val="ListParagraph"/>
              <w:numPr>
                <w:ilvl w:val="0"/>
                <w:numId w:val="23"/>
              </w:numPr>
              <w:rPr>
                <w:i/>
                <w:lang w:eastAsia="zh-CN"/>
              </w:rPr>
            </w:pPr>
            <w:r w:rsidRPr="00A3079A">
              <w:rPr>
                <w:rFonts w:eastAsiaTheme="minorEastAsia"/>
                <w:i/>
                <w:lang w:eastAsia="zh-CN"/>
              </w:rPr>
              <w:t xml:space="preserve">Legacy parameters: </w:t>
            </w:r>
            <m:oMath>
              <m:d>
                <m:dPr>
                  <m:ctrlPr>
                    <w:rPr>
                      <w:rFonts w:ascii="Cambria Math" w:eastAsiaTheme="minorEastAsia" w:hAnsi="Cambria Math"/>
                      <w:i/>
                      <w:lang w:eastAsia="zh-CN"/>
                    </w:rPr>
                  </m:ctrlPr>
                </m:dPr>
                <m:e>
                  <m:r>
                    <w:rPr>
                      <w:rFonts w:ascii="Cambria Math" w:eastAsiaTheme="minorEastAsia" w:hAnsi="Cambria Math"/>
                      <w:lang w:eastAsia="zh-CN"/>
                    </w:rPr>
                    <m:t>M,N,P,</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g</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g</m:t>
                      </m:r>
                    </m:sub>
                  </m:sSub>
                </m:e>
              </m:d>
            </m:oMath>
            <w:r w:rsidRPr="00A3079A">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p</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p</m:t>
                      </m:r>
                    </m:sub>
                  </m:sSub>
                  <m:r>
                    <w:rPr>
                      <w:rFonts w:ascii="Cambria Math" w:eastAsiaTheme="minorEastAsia" w:hAnsi="Cambria Math"/>
                      <w:lang w:eastAsia="zh-CN"/>
                    </w:rPr>
                    <m:t>,P,</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g</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g</m:t>
                      </m:r>
                    </m:sub>
                  </m:sSub>
                </m:e>
              </m:d>
            </m:oMath>
            <w:r w:rsidRPr="00A3079A">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V</m:t>
                      </m:r>
                    </m:sub>
                  </m:sSub>
                </m:e>
              </m:d>
            </m:oMath>
            <w:r w:rsidRPr="00A3079A">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g,H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g,V</m:t>
                      </m:r>
                    </m:sub>
                  </m:sSub>
                </m:e>
              </m:d>
            </m:oMath>
          </w:p>
          <w:p w14:paraId="3AA3BDD2" w14:textId="77777777" w:rsidR="00FD05F3" w:rsidRPr="00A3079A" w:rsidRDefault="00FD05F3" w:rsidP="007302FC">
            <w:pPr>
              <w:pStyle w:val="ListParagraph"/>
              <w:numPr>
                <w:ilvl w:val="0"/>
                <w:numId w:val="23"/>
              </w:numPr>
              <w:rPr>
                <w:i/>
                <w:lang w:eastAsia="zh-CN"/>
              </w:rPr>
            </w:pPr>
            <w:r w:rsidRPr="00A3079A">
              <w:rPr>
                <w:rFonts w:eastAsiaTheme="minorEastAsia"/>
                <w:i/>
                <w:lang w:eastAsia="zh-CN"/>
              </w:rPr>
              <w:t xml:space="preserve">New parameters: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a,V</m:t>
                      </m:r>
                    </m:sub>
                  </m:sSub>
                </m:e>
              </m:d>
            </m:oMath>
          </w:p>
          <w:p w14:paraId="36B5F9C8" w14:textId="77777777" w:rsidR="00FD05F3" w:rsidRPr="00046D36" w:rsidRDefault="00FD05F3" w:rsidP="007302FC">
            <w:pPr>
              <w:rPr>
                <w:i/>
                <w:lang w:eastAsia="zh-CN"/>
              </w:rPr>
            </w:pPr>
            <w:r w:rsidRPr="00A3079A">
              <w:rPr>
                <w:i/>
                <w:lang w:eastAsia="zh-CN"/>
              </w:rPr>
              <w:t xml:space="preserve">wherein, there are one Tx antenna array and one Rx antenna array spaced in the horizontal direction with a spacing of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a,H</m:t>
                  </m:r>
                </m:sub>
              </m:sSub>
            </m:oMath>
            <w:r w:rsidRPr="00A3079A">
              <w:rPr>
                <w:i/>
                <w:lang w:eastAsia="zh-CN"/>
              </w:rPr>
              <w:t xml:space="preserve"> and in the vertical direction with a spacing of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a,V</m:t>
                  </m:r>
                </m:sub>
              </m:sSub>
            </m:oMath>
            <w:r w:rsidRPr="00A3079A">
              <w:rPr>
                <w:i/>
                <w:lang w:eastAsia="zh-CN"/>
              </w:rPr>
              <w:t>.</w:t>
            </w:r>
          </w:p>
          <w:p w14:paraId="7E3C34FC" w14:textId="77777777" w:rsidR="00FD05F3" w:rsidRPr="00A3079A" w:rsidRDefault="00FD05F3" w:rsidP="007302FC">
            <w:pPr>
              <w:rPr>
                <w:rFonts w:eastAsiaTheme="minorEastAsia"/>
                <w:i/>
                <w:lang w:eastAsia="zh-CN"/>
              </w:rPr>
            </w:pPr>
            <w:r w:rsidRPr="00A3079A">
              <w:rPr>
                <w:b/>
                <w:i/>
                <w:u w:val="single"/>
              </w:rPr>
              <w:t>Proposal 16:</w:t>
            </w:r>
            <w:r w:rsidRPr="00A3079A">
              <w:rPr>
                <w:rFonts w:eastAsiaTheme="minorEastAsia"/>
                <w:i/>
                <w:lang w:eastAsia="zh-CN"/>
              </w:rPr>
              <w:t xml:space="preserve"> </w:t>
            </w:r>
            <w:r w:rsidRPr="00A3079A">
              <w:rPr>
                <w:i/>
                <w:lang w:eastAsia="zh-CN"/>
              </w:rPr>
              <w:t>For separate-Tx/Rx antenna architecture, switched connection between Tx/Rx RFFE and antenna array</w:t>
            </w:r>
            <w:r w:rsidRPr="00A3079A">
              <w:rPr>
                <w:rFonts w:eastAsiaTheme="minorEastAsia"/>
                <w:i/>
                <w:lang w:eastAsia="zh-CN"/>
              </w:rPr>
              <w:t xml:space="preserve"> is preferred</w:t>
            </w:r>
            <w:r w:rsidRPr="00A3079A">
              <w:rPr>
                <w:i/>
                <w:lang w:eastAsia="zh-CN"/>
              </w:rPr>
              <w:t xml:space="preserve">, as illustrated in </w:t>
            </w:r>
            <w:r w:rsidRPr="00A3079A">
              <w:rPr>
                <w:i/>
                <w:lang w:eastAsia="zh-CN"/>
              </w:rPr>
              <w:fldChar w:fldCharType="begin"/>
            </w:r>
            <w:r w:rsidRPr="00A3079A">
              <w:rPr>
                <w:i/>
                <w:lang w:eastAsia="zh-CN"/>
              </w:rPr>
              <w:instrText xml:space="preserve"> REF _Ref101901853 \h  \* MERGEFORMAT </w:instrText>
            </w:r>
            <w:r w:rsidRPr="00A3079A">
              <w:rPr>
                <w:i/>
                <w:lang w:eastAsia="zh-CN"/>
              </w:rPr>
            </w:r>
            <w:r w:rsidRPr="00A3079A">
              <w:rPr>
                <w:i/>
                <w:lang w:eastAsia="zh-CN"/>
              </w:rPr>
              <w:fldChar w:fldCharType="separate"/>
            </w:r>
            <w:r w:rsidRPr="00A3079A">
              <w:rPr>
                <w:i/>
              </w:rPr>
              <w:t xml:space="preserve">Figure </w:t>
            </w:r>
            <w:r w:rsidRPr="00A3079A">
              <w:rPr>
                <w:i/>
                <w:noProof/>
              </w:rPr>
              <w:t>7</w:t>
            </w:r>
            <w:r w:rsidRPr="00A3079A">
              <w:rPr>
                <w:i/>
                <w:lang w:eastAsia="zh-CN"/>
              </w:rPr>
              <w:fldChar w:fldCharType="end"/>
            </w:r>
            <w:r w:rsidRPr="00A3079A">
              <w:rPr>
                <w:i/>
                <w:lang w:eastAsia="zh-CN"/>
              </w:rPr>
              <w:t xml:space="preserve"> (c), i.e.,</w:t>
            </w:r>
          </w:p>
          <w:p w14:paraId="66C9A4C0" w14:textId="77777777" w:rsidR="00FD05F3" w:rsidRPr="00A3079A" w:rsidRDefault="00FD05F3" w:rsidP="007302FC">
            <w:pPr>
              <w:pStyle w:val="ListParagraph"/>
              <w:numPr>
                <w:ilvl w:val="0"/>
                <w:numId w:val="23"/>
              </w:numPr>
              <w:rPr>
                <w:i/>
                <w:lang w:eastAsia="zh-CN"/>
              </w:rPr>
            </w:pPr>
            <w:r w:rsidRPr="00A3079A">
              <w:rPr>
                <w:rFonts w:eastAsiaTheme="minorEastAsia"/>
                <w:i/>
                <w:lang w:eastAsia="zh-CN"/>
              </w:rPr>
              <w:t xml:space="preserve">In DL slot, the </w:t>
            </w:r>
            <w:r w:rsidRPr="00A3079A">
              <w:rPr>
                <w:i/>
                <w:lang w:eastAsia="zh-CN"/>
              </w:rPr>
              <w:t>Tx RFFE</w:t>
            </w:r>
            <w:r w:rsidRPr="00A3079A">
              <w:rPr>
                <w:rFonts w:eastAsiaTheme="minorEastAsia"/>
                <w:i/>
                <w:lang w:eastAsia="zh-CN"/>
              </w:rPr>
              <w:t xml:space="preserve"> connects to the 1</w:t>
            </w:r>
            <w:r w:rsidRPr="00A3079A">
              <w:rPr>
                <w:rFonts w:eastAsiaTheme="minorEastAsia"/>
                <w:i/>
                <w:vertAlign w:val="superscript"/>
                <w:lang w:eastAsia="zh-CN"/>
              </w:rPr>
              <w:t>st</w:t>
            </w:r>
            <w:r w:rsidRPr="00A3079A">
              <w:rPr>
                <w:rFonts w:eastAsiaTheme="minorEastAsia"/>
                <w:i/>
                <w:lang w:eastAsia="zh-CN"/>
              </w:rPr>
              <w:t xml:space="preserve"> half of antenna array.</w:t>
            </w:r>
          </w:p>
          <w:p w14:paraId="60C247AB" w14:textId="77777777" w:rsidR="00FD05F3" w:rsidRPr="00A3079A" w:rsidRDefault="00FD05F3" w:rsidP="007302FC">
            <w:pPr>
              <w:pStyle w:val="ListParagraph"/>
              <w:numPr>
                <w:ilvl w:val="0"/>
                <w:numId w:val="23"/>
              </w:numPr>
              <w:rPr>
                <w:i/>
                <w:lang w:eastAsia="zh-CN"/>
              </w:rPr>
            </w:pPr>
            <w:r w:rsidRPr="00A3079A">
              <w:rPr>
                <w:rFonts w:eastAsiaTheme="minorEastAsia"/>
                <w:i/>
                <w:lang w:eastAsia="zh-CN"/>
              </w:rPr>
              <w:t xml:space="preserve">In SBFD slot, the </w:t>
            </w:r>
            <w:r w:rsidRPr="00A3079A">
              <w:rPr>
                <w:i/>
                <w:lang w:eastAsia="zh-CN"/>
              </w:rPr>
              <w:t>Tx RFFE</w:t>
            </w:r>
            <w:r w:rsidRPr="00A3079A">
              <w:rPr>
                <w:rFonts w:eastAsiaTheme="minorEastAsia"/>
                <w:i/>
                <w:lang w:eastAsia="zh-CN"/>
              </w:rPr>
              <w:t xml:space="preserve"> connects to the 1</w:t>
            </w:r>
            <w:r w:rsidRPr="00A3079A">
              <w:rPr>
                <w:rFonts w:eastAsiaTheme="minorEastAsia"/>
                <w:i/>
                <w:vertAlign w:val="superscript"/>
                <w:lang w:eastAsia="zh-CN"/>
              </w:rPr>
              <w:t>st</w:t>
            </w:r>
            <w:r w:rsidRPr="00A3079A">
              <w:rPr>
                <w:rFonts w:eastAsiaTheme="minorEastAsia"/>
                <w:i/>
                <w:lang w:eastAsia="zh-CN"/>
              </w:rPr>
              <w:t xml:space="preserve"> half of antenna array, and the </w:t>
            </w:r>
            <w:r w:rsidRPr="00A3079A">
              <w:rPr>
                <w:i/>
                <w:lang w:eastAsia="zh-CN"/>
              </w:rPr>
              <w:t>Rx RFFE</w:t>
            </w:r>
            <w:r w:rsidRPr="00A3079A">
              <w:rPr>
                <w:rFonts w:eastAsiaTheme="minorEastAsia"/>
                <w:i/>
                <w:lang w:eastAsia="zh-CN"/>
              </w:rPr>
              <w:t xml:space="preserve"> connects to the 2</w:t>
            </w:r>
            <w:r w:rsidRPr="00A3079A">
              <w:rPr>
                <w:rFonts w:eastAsiaTheme="minorEastAsia"/>
                <w:i/>
                <w:vertAlign w:val="superscript"/>
                <w:lang w:eastAsia="zh-CN"/>
              </w:rPr>
              <w:t>nd</w:t>
            </w:r>
            <w:r w:rsidRPr="00A3079A">
              <w:rPr>
                <w:rFonts w:eastAsiaTheme="minorEastAsia"/>
                <w:i/>
                <w:lang w:eastAsia="zh-CN"/>
              </w:rPr>
              <w:t xml:space="preserve"> part of antenna array.</w:t>
            </w:r>
          </w:p>
          <w:p w14:paraId="184456DF" w14:textId="77777777" w:rsidR="00FD05F3" w:rsidRPr="00A3079A" w:rsidRDefault="00FD05F3" w:rsidP="007302FC">
            <w:pPr>
              <w:pStyle w:val="ListParagraph"/>
              <w:numPr>
                <w:ilvl w:val="0"/>
                <w:numId w:val="23"/>
              </w:numPr>
              <w:rPr>
                <w:i/>
                <w:lang w:eastAsia="zh-CN"/>
              </w:rPr>
            </w:pPr>
            <w:r w:rsidRPr="00A3079A">
              <w:rPr>
                <w:rFonts w:eastAsiaTheme="minorEastAsia"/>
                <w:i/>
                <w:lang w:eastAsia="zh-CN"/>
              </w:rPr>
              <w:t xml:space="preserve">In UL only slot, the </w:t>
            </w:r>
            <w:r w:rsidRPr="00A3079A">
              <w:rPr>
                <w:i/>
                <w:lang w:eastAsia="zh-CN"/>
              </w:rPr>
              <w:t>Rx RFFE</w:t>
            </w:r>
            <w:r w:rsidRPr="00A3079A">
              <w:rPr>
                <w:rFonts w:eastAsiaTheme="minorEastAsia"/>
                <w:i/>
                <w:lang w:eastAsia="zh-CN"/>
              </w:rPr>
              <w:t xml:space="preserve"> connects to the 1</w:t>
            </w:r>
            <w:r w:rsidRPr="00A3079A">
              <w:rPr>
                <w:rFonts w:eastAsiaTheme="minorEastAsia"/>
                <w:i/>
                <w:vertAlign w:val="superscript"/>
                <w:lang w:eastAsia="zh-CN"/>
              </w:rPr>
              <w:t>st</w:t>
            </w:r>
            <w:r w:rsidRPr="00A3079A">
              <w:rPr>
                <w:rFonts w:eastAsiaTheme="minorEastAsia"/>
                <w:i/>
                <w:lang w:eastAsia="zh-CN"/>
              </w:rPr>
              <w:t xml:space="preserve"> half of antenna array.</w:t>
            </w:r>
          </w:p>
          <w:p w14:paraId="10C56422" w14:textId="77777777" w:rsidR="00FD05F3" w:rsidRPr="00A3079A" w:rsidRDefault="00FD05F3" w:rsidP="007302FC">
            <w:pPr>
              <w:jc w:val="center"/>
              <w:rPr>
                <w:lang w:eastAsia="zh-CN"/>
              </w:rPr>
            </w:pPr>
            <w:r>
              <w:object w:dxaOrig="8116" w:dyaOrig="3540" w14:anchorId="338E3097">
                <v:shape id="_x0000_i1041" type="#_x0000_t75" style="width:291.75pt;height:127.65pt;mso-position-vertical:absolute" o:ole="">
                  <v:imagedata r:id="rId47" o:title=""/>
                </v:shape>
                <o:OLEObject Type="Embed" ProgID="Visio.Drawing.15" ShapeID="_x0000_i1041" DrawAspect="Content" ObjectID="_1713636480" r:id="rId48"/>
              </w:object>
            </w:r>
          </w:p>
          <w:p w14:paraId="7F9F2BE3" w14:textId="77777777" w:rsidR="00FD05F3" w:rsidRPr="00A3079A" w:rsidRDefault="00FD05F3" w:rsidP="007302FC">
            <w:pPr>
              <w:rPr>
                <w:lang w:eastAsia="zh-CN"/>
              </w:rPr>
            </w:pPr>
            <w:r w:rsidRPr="00A3079A">
              <w:rPr>
                <w:b/>
                <w:i/>
                <w:u w:val="single"/>
              </w:rPr>
              <w:t>Proposal 17:</w:t>
            </w:r>
            <w:r w:rsidRPr="00A3079A">
              <w:rPr>
                <w:i/>
                <w:lang w:eastAsia="zh-CN"/>
              </w:rPr>
              <w:t xml:space="preserve"> For evaluation and comparison between SBFD and legacy TDD, separate-Tx/Rx antenna architecture is assumed for SBFD, and the total number of antenna elements of separate-Tx/Rx antenna assumed for SBFD is two times of the total number of antenna elements of shared-Tx/Rx antenna assumed for legacy TDD.</w:t>
            </w:r>
          </w:p>
          <w:p w14:paraId="1863A4DE" w14:textId="77777777" w:rsidR="00FD05F3" w:rsidRPr="00A3079A" w:rsidRDefault="00FD05F3" w:rsidP="007302FC">
            <w:pPr>
              <w:rPr>
                <w:i/>
                <w:lang w:eastAsia="zh-CN"/>
              </w:rPr>
            </w:pPr>
            <w:r w:rsidRPr="00A3079A">
              <w:rPr>
                <w:b/>
                <w:i/>
                <w:u w:val="single"/>
              </w:rPr>
              <w:t>Proposal 18:</w:t>
            </w:r>
            <w:r w:rsidRPr="00A3079A">
              <w:rPr>
                <w:b/>
                <w:i/>
                <w:u w:val="single"/>
                <w:lang w:eastAsia="zh-CN"/>
              </w:rPr>
              <w:t xml:space="preserve"> </w:t>
            </w:r>
            <w:r w:rsidRPr="00A3079A">
              <w:rPr>
                <w:i/>
                <w:lang w:eastAsia="zh-CN"/>
              </w:rPr>
              <w:t xml:space="preserve">Use the shared-Tx/Rx antenna configurations in </w:t>
            </w:r>
            <w:r>
              <w:rPr>
                <w:i/>
                <w:lang w:eastAsia="zh-CN"/>
              </w:rPr>
              <w:t>Table 10</w:t>
            </w:r>
            <w:r w:rsidRPr="00A3079A">
              <w:rPr>
                <w:i/>
                <w:lang w:eastAsia="zh-CN"/>
              </w:rPr>
              <w:t xml:space="preserve"> for evaluation of legacy TDD operation.</w:t>
            </w:r>
          </w:p>
          <w:p w14:paraId="41B8A6CD" w14:textId="77777777" w:rsidR="00FD05F3" w:rsidRPr="00D31680" w:rsidRDefault="00FD05F3" w:rsidP="007302FC">
            <w:pPr>
              <w:pStyle w:val="Caption"/>
              <w:rPr>
                <w:b w:val="0"/>
                <w:lang w:eastAsia="zh-CN"/>
              </w:rPr>
            </w:pPr>
            <w:bookmarkStart w:id="178" w:name="_Ref100321652"/>
            <w:r w:rsidRPr="00D31680">
              <w:lastRenderedPageBreak/>
              <w:t xml:space="preserve">Table </w:t>
            </w:r>
            <w:bookmarkEnd w:id="178"/>
            <w:proofErr w:type="gramStart"/>
            <w:r>
              <w:rPr>
                <w:b w:val="0"/>
              </w:rPr>
              <w:t>10</w:t>
            </w:r>
            <w:r>
              <w:t xml:space="preserve">  The</w:t>
            </w:r>
            <w:proofErr w:type="gramEnd"/>
            <w:r>
              <w:t xml:space="preserve"> s</w:t>
            </w:r>
            <w:r w:rsidRPr="00203199">
              <w:t xml:space="preserve">hared-Tx/Rx antenna </w:t>
            </w:r>
            <w:r>
              <w:t>configuration for</w:t>
            </w:r>
            <w:r w:rsidRPr="00203199">
              <w:t xml:space="preserve"> legacy TDD</w:t>
            </w:r>
            <w:r>
              <w:t>.</w:t>
            </w:r>
          </w:p>
          <w:tbl>
            <w:tblPr>
              <w:tblStyle w:val="TableGrid"/>
              <w:tblW w:w="0" w:type="auto"/>
              <w:tblLook w:val="04A0" w:firstRow="1" w:lastRow="0" w:firstColumn="1" w:lastColumn="0" w:noHBand="0" w:noVBand="1"/>
            </w:tblPr>
            <w:tblGrid>
              <w:gridCol w:w="2344"/>
              <w:gridCol w:w="5270"/>
            </w:tblGrid>
            <w:tr w:rsidR="00FD05F3" w:rsidRPr="00D35684" w14:paraId="60C08069" w14:textId="77777777" w:rsidTr="007302FC">
              <w:tc>
                <w:tcPr>
                  <w:tcW w:w="0" w:type="auto"/>
                  <w:vAlign w:val="center"/>
                </w:tcPr>
                <w:p w14:paraId="63E3CB41" w14:textId="77777777" w:rsidR="00FD05F3" w:rsidRPr="00E8285A" w:rsidRDefault="00FD05F3" w:rsidP="007302FC">
                  <w:pPr>
                    <w:spacing w:before="0"/>
                    <w:jc w:val="center"/>
                    <w:rPr>
                      <w:b/>
                      <w:lang w:eastAsia="zh-CN"/>
                    </w:rPr>
                  </w:pPr>
                  <w:r w:rsidRPr="00E8285A">
                    <w:rPr>
                      <w:b/>
                      <w:lang w:eastAsia="zh-CN"/>
                    </w:rPr>
                    <w:t>Scenarios</w:t>
                  </w:r>
                </w:p>
              </w:tc>
              <w:tc>
                <w:tcPr>
                  <w:tcW w:w="0" w:type="auto"/>
                  <w:vAlign w:val="center"/>
                </w:tcPr>
                <w:p w14:paraId="34F97313" w14:textId="77777777" w:rsidR="00FD05F3" w:rsidRPr="00D35684" w:rsidRDefault="00FD05F3" w:rsidP="007302FC">
                  <w:pPr>
                    <w:spacing w:before="0"/>
                    <w:jc w:val="center"/>
                    <w:rPr>
                      <w:b/>
                      <w:lang w:eastAsia="zh-CN"/>
                    </w:rPr>
                  </w:pPr>
                  <w:r>
                    <w:rPr>
                      <w:b/>
                      <w:lang w:eastAsia="zh-CN"/>
                    </w:rPr>
                    <w:t>A</w:t>
                  </w:r>
                  <w:r w:rsidRPr="00D35684">
                    <w:rPr>
                      <w:b/>
                      <w:lang w:eastAsia="zh-CN"/>
                    </w:rPr>
                    <w:t xml:space="preserve">ntenna </w:t>
                  </w:r>
                  <w:r>
                    <w:rPr>
                      <w:b/>
                      <w:lang w:eastAsia="zh-CN"/>
                    </w:rPr>
                    <w:t>configuration</w:t>
                  </w:r>
                  <w:r w:rsidRPr="00D35684">
                    <w:rPr>
                      <w:b/>
                      <w:lang w:eastAsia="zh-CN"/>
                    </w:rPr>
                    <w:t xml:space="preserve"> </w:t>
                  </w:r>
                  <w:r>
                    <w:rPr>
                      <w:b/>
                      <w:lang w:eastAsia="zh-CN"/>
                    </w:rPr>
                    <w:t>at</w:t>
                  </w:r>
                  <w:r w:rsidRPr="00D35684">
                    <w:rPr>
                      <w:b/>
                      <w:lang w:eastAsia="zh-CN"/>
                    </w:rPr>
                    <w:t xml:space="preserve"> </w:t>
                  </w:r>
                  <w:proofErr w:type="spellStart"/>
                  <w:r w:rsidRPr="00D35684">
                    <w:rPr>
                      <w:b/>
                      <w:lang w:eastAsia="zh-CN"/>
                    </w:rPr>
                    <w:t>TRxP</w:t>
                  </w:r>
                  <w:proofErr w:type="spellEnd"/>
                </w:p>
              </w:tc>
            </w:tr>
            <w:tr w:rsidR="00FD05F3" w:rsidRPr="00D35684" w14:paraId="431E04A8" w14:textId="77777777" w:rsidTr="007302FC">
              <w:tc>
                <w:tcPr>
                  <w:tcW w:w="0" w:type="auto"/>
                  <w:vAlign w:val="center"/>
                </w:tcPr>
                <w:p w14:paraId="540B142F" w14:textId="77777777" w:rsidR="00FD05F3" w:rsidRPr="00D35684" w:rsidRDefault="00FD05F3" w:rsidP="007302FC">
                  <w:pPr>
                    <w:spacing w:before="0"/>
                    <w:rPr>
                      <w:lang w:eastAsia="zh-CN"/>
                    </w:rPr>
                  </w:pPr>
                  <w:r w:rsidRPr="00D35684">
                    <w:rPr>
                      <w:b/>
                      <w:lang w:eastAsia="zh-CN"/>
                    </w:rPr>
                    <w:t>Scenario A1 in FR1 (4 GHz)</w:t>
                  </w:r>
                </w:p>
              </w:tc>
              <w:tc>
                <w:tcPr>
                  <w:tcW w:w="0" w:type="auto"/>
                  <w:vAlign w:val="center"/>
                </w:tcPr>
                <w:p w14:paraId="48123953"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(2,1,2,1,1</w:t>
                  </w:r>
                  <w:r>
                    <w:rPr>
                      <w:lang w:eastAsia="zh-CN"/>
                    </w:rPr>
                    <w:t>;2,1</w:t>
                  </w:r>
                  <w:r w:rsidRPr="00D35684">
                    <w:rPr>
                      <w:lang w:eastAsia="zh-CN"/>
                    </w:rPr>
                    <w:t>), (</w:t>
                  </w:r>
                  <w:proofErr w:type="spellStart"/>
                  <w:r w:rsidRPr="00D35684">
                    <w:rPr>
                      <w:lang w:eastAsia="zh-CN"/>
                    </w:rPr>
                    <w:t>dH,dV</w:t>
                  </w:r>
                  <w:proofErr w:type="spellEnd"/>
                  <w:r w:rsidRPr="00D35684">
                    <w:rPr>
                      <w:lang w:eastAsia="zh-CN"/>
                    </w:rPr>
                    <w:t>) = (0.5, 0.5)λ</w:t>
                  </w:r>
                </w:p>
                <w:p w14:paraId="7E2DEE5B" w14:textId="77777777" w:rsidR="00FD05F3" w:rsidRPr="00D35684" w:rsidRDefault="00FD05F3" w:rsidP="007302FC">
                  <w:pPr>
                    <w:overflowPunct/>
                    <w:autoSpaceDE/>
                    <w:autoSpaceDN/>
                    <w:adjustRightInd/>
                    <w:spacing w:before="0"/>
                    <w:textAlignment w:val="auto"/>
                    <w:rPr>
                      <w:lang w:eastAsia="zh-CN"/>
                    </w:rPr>
                  </w:pPr>
                  <w:r w:rsidRPr="00D35684">
                    <w:rPr>
                      <w:lang w:eastAsia="zh-CN"/>
                    </w:rPr>
                    <w:t>+45°, -45° polarization</w:t>
                  </w:r>
                </w:p>
              </w:tc>
            </w:tr>
            <w:tr w:rsidR="00FD05F3" w:rsidRPr="00D35684" w14:paraId="7B2F48BC" w14:textId="77777777" w:rsidTr="007302FC">
              <w:tc>
                <w:tcPr>
                  <w:tcW w:w="0" w:type="auto"/>
                  <w:vAlign w:val="center"/>
                </w:tcPr>
                <w:p w14:paraId="71A57493" w14:textId="77777777" w:rsidR="00FD05F3" w:rsidRPr="00D35684" w:rsidRDefault="00FD05F3" w:rsidP="007302FC">
                  <w:pPr>
                    <w:spacing w:before="0"/>
                    <w:rPr>
                      <w:lang w:eastAsia="zh-CN"/>
                    </w:rPr>
                  </w:pPr>
                  <w:r w:rsidRPr="00D35684">
                    <w:rPr>
                      <w:b/>
                      <w:lang w:eastAsia="zh-CN"/>
                    </w:rPr>
                    <w:t>Scenario A1 in FR2 (30 GHz)</w:t>
                  </w:r>
                </w:p>
              </w:tc>
              <w:tc>
                <w:tcPr>
                  <w:tcW w:w="0" w:type="auto"/>
                  <w:vAlign w:val="center"/>
                </w:tcPr>
                <w:p w14:paraId="7376198B"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(4,8,2,1,1</w:t>
                  </w:r>
                  <w:r>
                    <w:rPr>
                      <w:lang w:eastAsia="zh-CN"/>
                    </w:rPr>
                    <w:t>;2,2</w:t>
                  </w:r>
                  <w:r w:rsidRPr="00D35684">
                    <w:rPr>
                      <w:lang w:eastAsia="zh-CN"/>
                    </w:rPr>
                    <w:t>), (</w:t>
                  </w:r>
                  <w:proofErr w:type="spellStart"/>
                  <w:r w:rsidRPr="00D35684">
                    <w:rPr>
                      <w:lang w:eastAsia="zh-CN"/>
                    </w:rPr>
                    <w:t>dH,dV</w:t>
                  </w:r>
                  <w:proofErr w:type="spellEnd"/>
                  <w:r w:rsidRPr="00D35684">
                    <w:rPr>
                      <w:lang w:eastAsia="zh-CN"/>
                    </w:rPr>
                    <w:t>) = (0.5, 0.5)λ</w:t>
                  </w:r>
                </w:p>
                <w:p w14:paraId="14BEEA4D"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36C38646" w14:textId="77777777" w:rsidTr="007302FC">
              <w:tc>
                <w:tcPr>
                  <w:tcW w:w="0" w:type="auto"/>
                  <w:vAlign w:val="center"/>
                </w:tcPr>
                <w:p w14:paraId="60066069" w14:textId="77777777" w:rsidR="00FD05F3" w:rsidRPr="00D35684" w:rsidRDefault="00FD05F3" w:rsidP="007302FC">
                  <w:pPr>
                    <w:spacing w:before="0"/>
                    <w:rPr>
                      <w:lang w:eastAsia="zh-CN"/>
                    </w:rPr>
                  </w:pPr>
                  <w:r w:rsidRPr="00D35684">
                    <w:rPr>
                      <w:b/>
                      <w:lang w:eastAsia="zh-CN"/>
                    </w:rPr>
                    <w:t>Scenario A2 in FR1 (4 GHz)</w:t>
                  </w:r>
                </w:p>
              </w:tc>
              <w:tc>
                <w:tcPr>
                  <w:tcW w:w="0" w:type="auto"/>
                  <w:vAlign w:val="center"/>
                </w:tcPr>
                <w:p w14:paraId="6FAD8FC2"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(8,8,2,1,1</w:t>
                  </w:r>
                  <w:r>
                    <w:rPr>
                      <w:lang w:eastAsia="zh-CN"/>
                    </w:rPr>
                    <w:t>;2,8</w:t>
                  </w:r>
                  <w:r w:rsidRPr="00D35684">
                    <w:rPr>
                      <w:lang w:eastAsia="zh-CN"/>
                    </w:rPr>
                    <w:t>), (</w:t>
                  </w:r>
                  <w:proofErr w:type="spellStart"/>
                  <w:r w:rsidRPr="00D35684">
                    <w:rPr>
                      <w:lang w:eastAsia="zh-CN"/>
                    </w:rPr>
                    <w:t>dH,dV</w:t>
                  </w:r>
                  <w:proofErr w:type="spellEnd"/>
                  <w:r w:rsidRPr="00D35684">
                    <w:rPr>
                      <w:lang w:eastAsia="zh-CN"/>
                    </w:rPr>
                    <w:t>) = (0.5, 0.8)λ</w:t>
                  </w:r>
                </w:p>
                <w:p w14:paraId="7070E9BA"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13FC81EF" w14:textId="77777777" w:rsidTr="007302FC">
              <w:tc>
                <w:tcPr>
                  <w:tcW w:w="0" w:type="auto"/>
                  <w:vAlign w:val="center"/>
                </w:tcPr>
                <w:p w14:paraId="0602EF18" w14:textId="77777777" w:rsidR="00FD05F3" w:rsidRPr="00D35684" w:rsidRDefault="00FD05F3" w:rsidP="007302FC">
                  <w:pPr>
                    <w:spacing w:before="0"/>
                    <w:rPr>
                      <w:lang w:eastAsia="zh-CN"/>
                    </w:rPr>
                  </w:pPr>
                  <w:r w:rsidRPr="00D35684">
                    <w:rPr>
                      <w:b/>
                      <w:lang w:eastAsia="zh-CN"/>
                    </w:rPr>
                    <w:t>Scenario A2 in FR2 (30 GHz)</w:t>
                  </w:r>
                </w:p>
              </w:tc>
              <w:tc>
                <w:tcPr>
                  <w:tcW w:w="0" w:type="auto"/>
                  <w:vAlign w:val="center"/>
                </w:tcPr>
                <w:p w14:paraId="399B2005"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(4,8,2,2,2</w:t>
                  </w:r>
                  <w:r>
                    <w:rPr>
                      <w:lang w:eastAsia="zh-CN"/>
                    </w:rPr>
                    <w:t>;2,8</w:t>
                  </w:r>
                  <w:r w:rsidRPr="00D35684">
                    <w:rPr>
                      <w:lang w:eastAsia="zh-CN"/>
                    </w:rPr>
                    <w:t>), (</w:t>
                  </w:r>
                  <w:proofErr w:type="spellStart"/>
                  <w:r w:rsidRPr="00D35684">
                    <w:rPr>
                      <w:lang w:eastAsia="zh-CN"/>
                    </w:rPr>
                    <w:t>dH,dV</w:t>
                  </w:r>
                  <w:proofErr w:type="spellEnd"/>
                  <w:r w:rsidRPr="00D35684">
                    <w:rPr>
                      <w:lang w:eastAsia="zh-CN"/>
                    </w:rPr>
                    <w:t>) = (0.5, 0.5)λ. (</w:t>
                  </w:r>
                  <w:proofErr w:type="spellStart"/>
                  <w:r w:rsidRPr="00D35684">
                    <w:rPr>
                      <w:lang w:eastAsia="zh-CN"/>
                    </w:rPr>
                    <w:t>dg,H,dg,V</w:t>
                  </w:r>
                  <w:proofErr w:type="spellEnd"/>
                  <w:r w:rsidRPr="00D35684">
                    <w:rPr>
                      <w:lang w:eastAsia="zh-CN"/>
                    </w:rPr>
                    <w:t>) = (4.0, 2.0)λ</w:t>
                  </w:r>
                </w:p>
                <w:p w14:paraId="0F28316B"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2C2FF5D4" w14:textId="77777777" w:rsidTr="007302FC">
              <w:tc>
                <w:tcPr>
                  <w:tcW w:w="0" w:type="auto"/>
                  <w:vAlign w:val="center"/>
                </w:tcPr>
                <w:p w14:paraId="591159CE" w14:textId="77777777" w:rsidR="00FD05F3" w:rsidRPr="00D35684" w:rsidRDefault="00FD05F3" w:rsidP="007302FC">
                  <w:pPr>
                    <w:spacing w:before="0"/>
                    <w:rPr>
                      <w:lang w:eastAsia="zh-CN"/>
                    </w:rPr>
                  </w:pPr>
                  <w:r w:rsidRPr="00D35684">
                    <w:rPr>
                      <w:b/>
                      <w:lang w:eastAsia="zh-CN"/>
                    </w:rPr>
                    <w:t>Scenario A3/C3/D3 in FR1 (4 GHz)</w:t>
                  </w:r>
                </w:p>
              </w:tc>
              <w:tc>
                <w:tcPr>
                  <w:tcW w:w="0" w:type="auto"/>
                  <w:vAlign w:val="center"/>
                </w:tcPr>
                <w:p w14:paraId="09AF2595"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w:t>
                  </w:r>
                  <w:r>
                    <w:rPr>
                      <w:lang w:eastAsia="zh-CN"/>
                    </w:rPr>
                    <w:t>12</w:t>
                  </w:r>
                  <w:r w:rsidRPr="00D35684">
                    <w:rPr>
                      <w:lang w:eastAsia="zh-CN"/>
                    </w:rPr>
                    <w:t>,</w:t>
                  </w:r>
                  <w:r>
                    <w:rPr>
                      <w:lang w:eastAsia="zh-CN"/>
                    </w:rPr>
                    <w:t>8</w:t>
                  </w:r>
                  <w:r w:rsidRPr="00D35684">
                    <w:rPr>
                      <w:lang w:eastAsia="zh-CN"/>
                    </w:rPr>
                    <w:t>,2,1,1</w:t>
                  </w:r>
                  <w:r>
                    <w:rPr>
                      <w:lang w:eastAsia="zh-CN"/>
                    </w:rPr>
                    <w:t>;4,8</w:t>
                  </w:r>
                  <w:r w:rsidRPr="00D35684">
                    <w:rPr>
                      <w:lang w:eastAsia="zh-CN"/>
                    </w:rPr>
                    <w:t>), (</w:t>
                  </w:r>
                  <w:proofErr w:type="spellStart"/>
                  <w:r w:rsidRPr="00D35684">
                    <w:rPr>
                      <w:lang w:eastAsia="zh-CN"/>
                    </w:rPr>
                    <w:t>dH,dV</w:t>
                  </w:r>
                  <w:proofErr w:type="spellEnd"/>
                  <w:r w:rsidRPr="00D35684">
                    <w:rPr>
                      <w:lang w:eastAsia="zh-CN"/>
                    </w:rPr>
                    <w:t>) = (0.5, 0.8)λ</w:t>
                  </w:r>
                </w:p>
                <w:p w14:paraId="1F416E44" w14:textId="77777777" w:rsidR="00FD05F3" w:rsidRPr="00D35684" w:rsidRDefault="00FD05F3" w:rsidP="007302FC">
                  <w:pPr>
                    <w:spacing w:before="0"/>
                    <w:rPr>
                      <w:lang w:eastAsia="zh-CN"/>
                    </w:rPr>
                  </w:pPr>
                  <w:r w:rsidRPr="00D35684">
                    <w:rPr>
                      <w:lang w:eastAsia="zh-CN"/>
                    </w:rPr>
                    <w:t>+45°, -45° polarization</w:t>
                  </w:r>
                </w:p>
              </w:tc>
            </w:tr>
          </w:tbl>
          <w:p w14:paraId="46F698A9" w14:textId="77777777" w:rsidR="00FD05F3" w:rsidRPr="00A3079A" w:rsidRDefault="00FD05F3" w:rsidP="007302FC">
            <w:pPr>
              <w:rPr>
                <w:i/>
                <w:lang w:eastAsia="zh-CN"/>
              </w:rPr>
            </w:pPr>
          </w:p>
          <w:p w14:paraId="7D4B72A4" w14:textId="77777777" w:rsidR="00FD05F3" w:rsidRPr="00A3079A" w:rsidRDefault="00FD05F3" w:rsidP="007302FC">
            <w:pPr>
              <w:rPr>
                <w:i/>
                <w:lang w:eastAsia="zh-CN"/>
              </w:rPr>
            </w:pPr>
            <w:r w:rsidRPr="00296B1E">
              <w:rPr>
                <w:b/>
                <w:i/>
                <w:u w:val="single"/>
              </w:rPr>
              <w:t>Proposal 19:</w:t>
            </w:r>
            <w:r w:rsidRPr="00296B1E">
              <w:rPr>
                <w:b/>
                <w:i/>
                <w:u w:val="single"/>
                <w:lang w:eastAsia="zh-CN"/>
              </w:rPr>
              <w:t xml:space="preserve"> </w:t>
            </w:r>
            <w:r w:rsidRPr="00A3079A">
              <w:rPr>
                <w:i/>
                <w:lang w:eastAsia="zh-CN"/>
              </w:rPr>
              <w:t xml:space="preserve">Use the </w:t>
            </w:r>
            <w:r w:rsidRPr="00A3079A">
              <w:rPr>
                <w:i/>
              </w:rPr>
              <w:t xml:space="preserve">separate-Tx/Rx antenna configurations in </w:t>
            </w:r>
            <w:r>
              <w:rPr>
                <w:i/>
                <w:lang w:eastAsia="zh-CN"/>
              </w:rPr>
              <w:t>Table 11</w:t>
            </w:r>
            <w:r w:rsidRPr="00A3079A">
              <w:rPr>
                <w:i/>
                <w:lang w:eastAsia="zh-CN"/>
              </w:rPr>
              <w:t xml:space="preserve"> </w:t>
            </w:r>
            <w:r w:rsidRPr="00A3079A">
              <w:rPr>
                <w:i/>
              </w:rPr>
              <w:t xml:space="preserve">for </w:t>
            </w:r>
            <w:r w:rsidRPr="00A3079A">
              <w:rPr>
                <w:i/>
                <w:lang w:eastAsia="zh-CN"/>
              </w:rPr>
              <w:t>evaluation of SBFD.</w:t>
            </w:r>
          </w:p>
          <w:p w14:paraId="527A0952" w14:textId="77777777" w:rsidR="00FD05F3" w:rsidRPr="00D31680" w:rsidRDefault="00FD05F3" w:rsidP="007302FC">
            <w:pPr>
              <w:pStyle w:val="Caption"/>
              <w:rPr>
                <w:b w:val="0"/>
                <w:lang w:eastAsia="zh-CN"/>
              </w:rPr>
            </w:pPr>
            <w:bookmarkStart w:id="179" w:name="_Ref101382391"/>
            <w:r w:rsidRPr="00D31680">
              <w:t xml:space="preserve">Table </w:t>
            </w:r>
            <w:bookmarkEnd w:id="179"/>
            <w:proofErr w:type="gramStart"/>
            <w:r>
              <w:rPr>
                <w:b w:val="0"/>
              </w:rPr>
              <w:t>11</w:t>
            </w:r>
            <w:r>
              <w:t xml:space="preserve">  The</w:t>
            </w:r>
            <w:proofErr w:type="gramEnd"/>
            <w:r>
              <w:t xml:space="preserve"> </w:t>
            </w:r>
            <w:r w:rsidRPr="008D78DF">
              <w:t>separate-Tx/Rx antenna</w:t>
            </w:r>
            <w:r w:rsidRPr="00203199">
              <w:t xml:space="preserve"> </w:t>
            </w:r>
            <w:r>
              <w:t>configuration for</w:t>
            </w:r>
            <w:r w:rsidRPr="00203199">
              <w:t xml:space="preserve"> </w:t>
            </w:r>
            <w:r>
              <w:t>SBFD for Phase-1 calibration.</w:t>
            </w:r>
          </w:p>
          <w:tbl>
            <w:tblPr>
              <w:tblStyle w:val="TableGrid"/>
              <w:tblW w:w="0" w:type="auto"/>
              <w:tblLook w:val="04A0" w:firstRow="1" w:lastRow="0" w:firstColumn="1" w:lastColumn="0" w:noHBand="0" w:noVBand="1"/>
            </w:tblPr>
            <w:tblGrid>
              <w:gridCol w:w="2178"/>
              <w:gridCol w:w="5436"/>
            </w:tblGrid>
            <w:tr w:rsidR="00FD05F3" w:rsidRPr="00D35684" w14:paraId="36DA19A0" w14:textId="77777777" w:rsidTr="007302FC">
              <w:tc>
                <w:tcPr>
                  <w:tcW w:w="2830" w:type="dxa"/>
                  <w:vAlign w:val="center"/>
                </w:tcPr>
                <w:p w14:paraId="2EC45F7D" w14:textId="77777777" w:rsidR="00FD05F3" w:rsidRPr="00D35684" w:rsidRDefault="00FD05F3" w:rsidP="007302FC">
                  <w:pPr>
                    <w:spacing w:before="0"/>
                    <w:rPr>
                      <w:lang w:eastAsia="zh-CN"/>
                    </w:rPr>
                  </w:pPr>
                </w:p>
              </w:tc>
              <w:tc>
                <w:tcPr>
                  <w:tcW w:w="7364" w:type="dxa"/>
                  <w:vAlign w:val="center"/>
                </w:tcPr>
                <w:p w14:paraId="3E9009F0" w14:textId="77777777" w:rsidR="00FD05F3" w:rsidRPr="00D35684" w:rsidRDefault="00FD05F3" w:rsidP="007302FC">
                  <w:pPr>
                    <w:spacing w:before="0"/>
                    <w:jc w:val="center"/>
                    <w:rPr>
                      <w:b/>
                      <w:lang w:eastAsia="zh-CN"/>
                    </w:rPr>
                  </w:pPr>
                  <w:r w:rsidRPr="00D35684">
                    <w:rPr>
                      <w:b/>
                      <w:lang w:eastAsia="zh-CN"/>
                    </w:rPr>
                    <w:t xml:space="preserve">Number of antenna elements per </w:t>
                  </w:r>
                  <w:proofErr w:type="spellStart"/>
                  <w:r w:rsidRPr="00D35684">
                    <w:rPr>
                      <w:b/>
                      <w:lang w:eastAsia="zh-CN"/>
                    </w:rPr>
                    <w:t>TRxP</w:t>
                  </w:r>
                  <w:proofErr w:type="spellEnd"/>
                </w:p>
              </w:tc>
            </w:tr>
            <w:tr w:rsidR="00FD05F3" w:rsidRPr="00D35684" w14:paraId="02A29D20" w14:textId="77777777" w:rsidTr="007302FC">
              <w:tc>
                <w:tcPr>
                  <w:tcW w:w="2830" w:type="dxa"/>
                  <w:vAlign w:val="center"/>
                </w:tcPr>
                <w:p w14:paraId="6815D601" w14:textId="77777777" w:rsidR="00FD05F3" w:rsidRPr="00D35684" w:rsidRDefault="00FD05F3" w:rsidP="007302FC">
                  <w:pPr>
                    <w:spacing w:before="0"/>
                    <w:rPr>
                      <w:lang w:eastAsia="zh-CN"/>
                    </w:rPr>
                  </w:pPr>
                  <w:r w:rsidRPr="00D35684">
                    <w:rPr>
                      <w:b/>
                      <w:lang w:eastAsia="zh-CN"/>
                    </w:rPr>
                    <w:t>Scenario A1 in FR1 (4 GHz)</w:t>
                  </w:r>
                </w:p>
              </w:tc>
              <w:tc>
                <w:tcPr>
                  <w:tcW w:w="7364" w:type="dxa"/>
                  <w:vAlign w:val="center"/>
                </w:tcPr>
                <w:p w14:paraId="28BFDE20" w14:textId="77777777" w:rsidR="00FD05F3" w:rsidRDefault="00FD05F3" w:rsidP="007302FC">
                  <w:pPr>
                    <w:overflowPunct/>
                    <w:autoSpaceDE/>
                    <w:autoSpaceDN/>
                    <w:adjustRightInd/>
                    <w:spacing w:before="0"/>
                    <w:textAlignment w:val="auto"/>
                    <w:rPr>
                      <w:color w:val="FF0000"/>
                      <w:lang w:eastAsia="zh-CN"/>
                    </w:rPr>
                  </w:pPr>
                  <w:r w:rsidRPr="006E03A3">
                    <w:rPr>
                      <w:rFonts w:ascii="Arial" w:hAnsi="Arial" w:cs="Arial" w:hint="eastAsia"/>
                      <w:color w:val="FF0000"/>
                      <w:sz w:val="18"/>
                      <w:szCs w:val="18"/>
                      <w:lang w:eastAsia="zh-CN"/>
                    </w:rPr>
                    <w:t>(</w:t>
                  </w:r>
                  <w:proofErr w:type="spellStart"/>
                  <w:proofErr w:type="gramStart"/>
                  <w:r w:rsidRPr="006E03A3">
                    <w:rPr>
                      <w:color w:val="FF0000"/>
                      <w:lang w:eastAsia="zh-CN"/>
                    </w:rPr>
                    <w:t>d</w:t>
                  </w:r>
                  <w:r w:rsidRPr="006E03A3">
                    <w:rPr>
                      <w:color w:val="FF0000"/>
                      <w:vertAlign w:val="subscript"/>
                      <w:lang w:eastAsia="zh-CN"/>
                    </w:rPr>
                    <w:t>a,H</w:t>
                  </w:r>
                  <w:proofErr w:type="spellEnd"/>
                  <w:proofErr w:type="gramEnd"/>
                  <w:r w:rsidRPr="006E03A3">
                    <w:rPr>
                      <w:rFonts w:ascii="Arial" w:hAnsi="Arial" w:cs="Arial"/>
                      <w:color w:val="FF0000"/>
                      <w:sz w:val="18"/>
                      <w:szCs w:val="18"/>
                      <w:lang w:eastAsia="zh-CN"/>
                    </w:rPr>
                    <w:t>,</w:t>
                  </w:r>
                  <w:r w:rsidRPr="006E03A3">
                    <w:rPr>
                      <w:color w:val="FF0000"/>
                      <w:lang w:eastAsia="zh-CN"/>
                    </w:rPr>
                    <w:t xml:space="preserve"> </w:t>
                  </w:r>
                  <w:proofErr w:type="spellStart"/>
                  <w:r w:rsidRPr="006E03A3">
                    <w:rPr>
                      <w:color w:val="FF0000"/>
                      <w:lang w:eastAsia="zh-CN"/>
                    </w:rPr>
                    <w:t>d</w:t>
                  </w:r>
                  <w:r w:rsidRPr="006E03A3">
                    <w:rPr>
                      <w:color w:val="FF0000"/>
                      <w:vertAlign w:val="subscript"/>
                      <w:lang w:eastAsia="zh-CN"/>
                    </w:rPr>
                    <w:t>a,V</w:t>
                  </w:r>
                  <w:proofErr w:type="spellEnd"/>
                  <w:r w:rsidRPr="006E03A3">
                    <w:rPr>
                      <w:rFonts w:ascii="Arial" w:hAnsi="Arial" w:cs="Arial"/>
                      <w:color w:val="FF0000"/>
                      <w:sz w:val="18"/>
                      <w:szCs w:val="18"/>
                      <w:lang w:eastAsia="zh-CN"/>
                    </w:rPr>
                    <w:t>) = (</w:t>
                  </w:r>
                  <w:r>
                    <w:rPr>
                      <w:rFonts w:ascii="Arial" w:hAnsi="Arial" w:cs="Arial"/>
                      <w:color w:val="FF0000"/>
                      <w:sz w:val="18"/>
                      <w:szCs w:val="18"/>
                      <w:lang w:eastAsia="zh-CN"/>
                    </w:rPr>
                    <w:t>N/A</w:t>
                  </w:r>
                  <w:r w:rsidRPr="006E03A3">
                    <w:rPr>
                      <w:rFonts w:ascii="Arial" w:hAnsi="Arial" w:cs="Arial"/>
                      <w:color w:val="FF0000"/>
                      <w:sz w:val="18"/>
                      <w:szCs w:val="18"/>
                      <w:lang w:eastAsia="zh-CN"/>
                    </w:rPr>
                    <w:t xml:space="preserve">, </w:t>
                  </w:r>
                  <w:r>
                    <w:rPr>
                      <w:rFonts w:ascii="Arial" w:hAnsi="Arial" w:cs="Arial"/>
                      <w:color w:val="FF0000"/>
                      <w:sz w:val="18"/>
                      <w:szCs w:val="18"/>
                      <w:lang w:eastAsia="zh-CN"/>
                    </w:rPr>
                    <w:t>[5]</w:t>
                  </w:r>
                  <w:r w:rsidRPr="006E03A3">
                    <w:rPr>
                      <w:rFonts w:ascii="Arial" w:hAnsi="Arial" w:cs="Arial"/>
                      <w:color w:val="FF0000"/>
                      <w:sz w:val="18"/>
                      <w:szCs w:val="18"/>
                      <w:lang w:eastAsia="zh-CN"/>
                    </w:rPr>
                    <w:t>)</w:t>
                  </w:r>
                  <w:r w:rsidRPr="006E03A3">
                    <w:rPr>
                      <w:color w:val="FF0000"/>
                      <w:lang w:eastAsia="zh-CN"/>
                    </w:rPr>
                    <w:t xml:space="preserve"> λ</w:t>
                  </w:r>
                </w:p>
                <w:p w14:paraId="63B92B78" w14:textId="77777777" w:rsidR="00FD05F3" w:rsidRDefault="00FD05F3" w:rsidP="007302FC">
                  <w:pPr>
                    <w:spacing w:before="0"/>
                    <w:rPr>
                      <w:rFonts w:ascii="Arial" w:hAnsi="Arial" w:cs="Arial"/>
                      <w:i/>
                      <w:color w:val="0070C0"/>
                      <w:sz w:val="18"/>
                      <w:szCs w:val="18"/>
                      <w:lang w:eastAsia="zh-CN"/>
                    </w:rPr>
                  </w:pPr>
                  <w:r w:rsidRPr="005429D5">
                    <w:rPr>
                      <w:rFonts w:ascii="Arial" w:hAnsi="Arial" w:cs="Arial" w:hint="eastAsia"/>
                      <w:i/>
                      <w:color w:val="0070C0"/>
                      <w:sz w:val="18"/>
                      <w:szCs w:val="18"/>
                      <w:lang w:eastAsia="zh-CN"/>
                    </w:rPr>
                    <w:t>(</w:t>
                  </w:r>
                  <w:r w:rsidRPr="005429D5">
                    <w:rPr>
                      <w:rFonts w:ascii="Arial" w:hAnsi="Arial" w:cs="Arial"/>
                      <w:i/>
                      <w:color w:val="0070C0"/>
                      <w:sz w:val="18"/>
                      <w:szCs w:val="18"/>
                      <w:lang w:eastAsia="zh-CN"/>
                    </w:rPr>
                    <w:t xml:space="preserve">Note: </w:t>
                  </w:r>
                  <w:r w:rsidRPr="00700550">
                    <w:rPr>
                      <w:rFonts w:ascii="Arial" w:hAnsi="Arial" w:cs="Arial"/>
                      <w:i/>
                      <w:color w:val="0070C0"/>
                      <w:sz w:val="18"/>
                      <w:szCs w:val="18"/>
                      <w:lang w:eastAsia="zh-CN"/>
                    </w:rPr>
                    <w:t xml:space="preserve">λ </w:t>
                  </w:r>
                  <w:r>
                    <w:rPr>
                      <w:rFonts w:ascii="Arial" w:hAnsi="Arial" w:cs="Arial"/>
                      <w:i/>
                      <w:color w:val="0070C0"/>
                      <w:sz w:val="18"/>
                      <w:szCs w:val="18"/>
                      <w:lang w:eastAsia="zh-CN"/>
                    </w:rPr>
                    <w:t>correspond</w:t>
                  </w:r>
                  <w:r>
                    <w:rPr>
                      <w:rFonts w:ascii="Arial" w:hAnsi="Arial" w:cs="Arial" w:hint="eastAsia"/>
                      <w:i/>
                      <w:color w:val="0070C0"/>
                      <w:sz w:val="18"/>
                      <w:szCs w:val="18"/>
                      <w:lang w:eastAsia="zh-CN"/>
                    </w:rPr>
                    <w:t>s</w:t>
                  </w:r>
                  <w:r>
                    <w:rPr>
                      <w:rFonts w:ascii="Arial" w:hAnsi="Arial" w:cs="Arial"/>
                      <w:i/>
                      <w:color w:val="0070C0"/>
                      <w:sz w:val="18"/>
                      <w:szCs w:val="18"/>
                      <w:lang w:eastAsia="zh-CN"/>
                    </w:rPr>
                    <w:t xml:space="preserve"> to 7.5cm</w:t>
                  </w:r>
                  <w:r w:rsidRPr="005429D5">
                    <w:rPr>
                      <w:rFonts w:ascii="Arial" w:hAnsi="Arial" w:cs="Arial"/>
                      <w:i/>
                      <w:color w:val="0070C0"/>
                      <w:sz w:val="18"/>
                      <w:szCs w:val="18"/>
                      <w:lang w:eastAsia="zh-CN"/>
                    </w:rPr>
                    <w:t>)</w:t>
                  </w:r>
                </w:p>
                <w:p w14:paraId="51C57D20" w14:textId="77777777" w:rsidR="00FD05F3" w:rsidRDefault="00FD05F3" w:rsidP="007302FC">
                  <w:pPr>
                    <w:spacing w:before="0"/>
                    <w:rPr>
                      <w:color w:val="FF0000"/>
                      <w:lang w:eastAsia="zh-CN"/>
                    </w:rPr>
                  </w:pPr>
                </w:p>
                <w:p w14:paraId="205E08FF" w14:textId="77777777" w:rsidR="00FD05F3" w:rsidRDefault="00FD05F3" w:rsidP="007302FC">
                  <w:pPr>
                    <w:spacing w:before="0"/>
                    <w:rPr>
                      <w:rFonts w:ascii="Arial" w:hAnsi="Arial" w:cs="Arial"/>
                      <w:sz w:val="18"/>
                      <w:szCs w:val="18"/>
                      <w:lang w:eastAsia="zh-CN"/>
                    </w:rPr>
                  </w:pPr>
                  <w:r>
                    <w:rPr>
                      <w:rFonts w:hint="eastAsia"/>
                      <w:color w:val="FF0000"/>
                      <w:lang w:eastAsia="zh-CN"/>
                    </w:rPr>
                    <w:t>F</w:t>
                  </w:r>
                  <w:r>
                    <w:rPr>
                      <w:color w:val="FF0000"/>
                      <w:lang w:eastAsia="zh-CN"/>
                    </w:rPr>
                    <w:t>or each Tx/Rx antenna:</w:t>
                  </w:r>
                </w:p>
                <w:p w14:paraId="528BE658"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(2,1,2,1,1</w:t>
                  </w:r>
                  <w:r>
                    <w:rPr>
                      <w:lang w:eastAsia="zh-CN"/>
                    </w:rPr>
                    <w:t>;2,1</w:t>
                  </w:r>
                  <w:r w:rsidRPr="00D35684">
                    <w:rPr>
                      <w:lang w:eastAsia="zh-CN"/>
                    </w:rPr>
                    <w:t>), (</w:t>
                  </w:r>
                  <w:proofErr w:type="spellStart"/>
                  <w:r w:rsidRPr="00D35684">
                    <w:rPr>
                      <w:lang w:eastAsia="zh-CN"/>
                    </w:rPr>
                    <w:t>dH,dV</w:t>
                  </w:r>
                  <w:proofErr w:type="spellEnd"/>
                  <w:r w:rsidRPr="00D35684">
                    <w:rPr>
                      <w:lang w:eastAsia="zh-CN"/>
                    </w:rPr>
                    <w:t>) = (0.5, 0.5)λ</w:t>
                  </w:r>
                </w:p>
                <w:p w14:paraId="5C10914A" w14:textId="77777777" w:rsidR="00FD05F3" w:rsidRPr="00D35684" w:rsidRDefault="00FD05F3" w:rsidP="007302FC">
                  <w:pPr>
                    <w:overflowPunct/>
                    <w:autoSpaceDE/>
                    <w:autoSpaceDN/>
                    <w:adjustRightInd/>
                    <w:spacing w:before="0"/>
                    <w:textAlignment w:val="auto"/>
                    <w:rPr>
                      <w:lang w:eastAsia="zh-CN"/>
                    </w:rPr>
                  </w:pPr>
                  <w:r w:rsidRPr="00D35684">
                    <w:rPr>
                      <w:lang w:eastAsia="zh-CN"/>
                    </w:rPr>
                    <w:t>+45°, -45° polarization</w:t>
                  </w:r>
                </w:p>
              </w:tc>
            </w:tr>
            <w:tr w:rsidR="00FD05F3" w:rsidRPr="00D35684" w14:paraId="0C4F25F7" w14:textId="77777777" w:rsidTr="007302FC">
              <w:tc>
                <w:tcPr>
                  <w:tcW w:w="2830" w:type="dxa"/>
                  <w:vAlign w:val="center"/>
                </w:tcPr>
                <w:p w14:paraId="337294EA" w14:textId="77777777" w:rsidR="00FD05F3" w:rsidRPr="00D35684" w:rsidRDefault="00FD05F3" w:rsidP="007302FC">
                  <w:pPr>
                    <w:spacing w:before="0"/>
                    <w:rPr>
                      <w:lang w:eastAsia="zh-CN"/>
                    </w:rPr>
                  </w:pPr>
                  <w:r w:rsidRPr="00D35684">
                    <w:rPr>
                      <w:b/>
                      <w:lang w:eastAsia="zh-CN"/>
                    </w:rPr>
                    <w:t>Scenario A1 in FR2 (30 GHz)</w:t>
                  </w:r>
                </w:p>
              </w:tc>
              <w:tc>
                <w:tcPr>
                  <w:tcW w:w="7364" w:type="dxa"/>
                  <w:vAlign w:val="center"/>
                </w:tcPr>
                <w:p w14:paraId="4DC7A901" w14:textId="77777777" w:rsidR="00FD05F3" w:rsidRDefault="00FD05F3" w:rsidP="007302FC">
                  <w:pPr>
                    <w:overflowPunct/>
                    <w:autoSpaceDE/>
                    <w:autoSpaceDN/>
                    <w:adjustRightInd/>
                    <w:spacing w:before="0"/>
                    <w:textAlignment w:val="auto"/>
                    <w:rPr>
                      <w:color w:val="FF0000"/>
                      <w:lang w:eastAsia="zh-CN"/>
                    </w:rPr>
                  </w:pPr>
                  <w:r w:rsidRPr="006E03A3">
                    <w:rPr>
                      <w:rFonts w:ascii="Arial" w:hAnsi="Arial" w:cs="Arial" w:hint="eastAsia"/>
                      <w:color w:val="FF0000"/>
                      <w:sz w:val="18"/>
                      <w:szCs w:val="18"/>
                      <w:lang w:eastAsia="zh-CN"/>
                    </w:rPr>
                    <w:t>(</w:t>
                  </w:r>
                  <w:proofErr w:type="spellStart"/>
                  <w:proofErr w:type="gramStart"/>
                  <w:r w:rsidRPr="006E03A3">
                    <w:rPr>
                      <w:color w:val="FF0000"/>
                      <w:lang w:eastAsia="zh-CN"/>
                    </w:rPr>
                    <w:t>d</w:t>
                  </w:r>
                  <w:r w:rsidRPr="006E03A3">
                    <w:rPr>
                      <w:color w:val="FF0000"/>
                      <w:vertAlign w:val="subscript"/>
                      <w:lang w:eastAsia="zh-CN"/>
                    </w:rPr>
                    <w:t>a,H</w:t>
                  </w:r>
                  <w:proofErr w:type="spellEnd"/>
                  <w:proofErr w:type="gramEnd"/>
                  <w:r w:rsidRPr="006E03A3">
                    <w:rPr>
                      <w:rFonts w:ascii="Arial" w:hAnsi="Arial" w:cs="Arial"/>
                      <w:color w:val="FF0000"/>
                      <w:sz w:val="18"/>
                      <w:szCs w:val="18"/>
                      <w:lang w:eastAsia="zh-CN"/>
                    </w:rPr>
                    <w:t>,</w:t>
                  </w:r>
                  <w:r w:rsidRPr="006E03A3">
                    <w:rPr>
                      <w:color w:val="FF0000"/>
                      <w:lang w:eastAsia="zh-CN"/>
                    </w:rPr>
                    <w:t xml:space="preserve"> </w:t>
                  </w:r>
                  <w:proofErr w:type="spellStart"/>
                  <w:r w:rsidRPr="006E03A3">
                    <w:rPr>
                      <w:color w:val="FF0000"/>
                      <w:lang w:eastAsia="zh-CN"/>
                    </w:rPr>
                    <w:t>d</w:t>
                  </w:r>
                  <w:r w:rsidRPr="006E03A3">
                    <w:rPr>
                      <w:color w:val="FF0000"/>
                      <w:vertAlign w:val="subscript"/>
                      <w:lang w:eastAsia="zh-CN"/>
                    </w:rPr>
                    <w:t>a,V</w:t>
                  </w:r>
                  <w:proofErr w:type="spellEnd"/>
                  <w:r w:rsidRPr="006E03A3">
                    <w:rPr>
                      <w:rFonts w:ascii="Arial" w:hAnsi="Arial" w:cs="Arial"/>
                      <w:color w:val="FF0000"/>
                      <w:sz w:val="18"/>
                      <w:szCs w:val="18"/>
                      <w:lang w:eastAsia="zh-CN"/>
                    </w:rPr>
                    <w:t>) = (</w:t>
                  </w:r>
                  <w:r>
                    <w:rPr>
                      <w:rFonts w:ascii="Arial" w:hAnsi="Arial" w:cs="Arial"/>
                      <w:color w:val="FF0000"/>
                      <w:sz w:val="18"/>
                      <w:szCs w:val="18"/>
                      <w:lang w:eastAsia="zh-CN"/>
                    </w:rPr>
                    <w:t>N/A</w:t>
                  </w:r>
                  <w:r w:rsidRPr="006E03A3">
                    <w:rPr>
                      <w:rFonts w:ascii="Arial" w:hAnsi="Arial" w:cs="Arial"/>
                      <w:color w:val="FF0000"/>
                      <w:sz w:val="18"/>
                      <w:szCs w:val="18"/>
                      <w:lang w:eastAsia="zh-CN"/>
                    </w:rPr>
                    <w:t xml:space="preserve">, </w:t>
                  </w:r>
                  <w:r>
                    <w:rPr>
                      <w:rFonts w:ascii="Arial" w:hAnsi="Arial" w:cs="Arial"/>
                      <w:color w:val="FF0000"/>
                      <w:sz w:val="18"/>
                      <w:szCs w:val="18"/>
                      <w:lang w:eastAsia="zh-CN"/>
                    </w:rPr>
                    <w:t>[32]</w:t>
                  </w:r>
                  <w:r w:rsidRPr="006E03A3">
                    <w:rPr>
                      <w:rFonts w:ascii="Arial" w:hAnsi="Arial" w:cs="Arial"/>
                      <w:color w:val="FF0000"/>
                      <w:sz w:val="18"/>
                      <w:szCs w:val="18"/>
                      <w:lang w:eastAsia="zh-CN"/>
                    </w:rPr>
                    <w:t>)</w:t>
                  </w:r>
                  <w:r w:rsidRPr="006E03A3">
                    <w:rPr>
                      <w:color w:val="FF0000"/>
                      <w:lang w:eastAsia="zh-CN"/>
                    </w:rPr>
                    <w:t xml:space="preserve"> λ</w:t>
                  </w:r>
                </w:p>
                <w:p w14:paraId="7FAB6D97" w14:textId="77777777" w:rsidR="00FD05F3" w:rsidRDefault="00FD05F3" w:rsidP="007302FC">
                  <w:pPr>
                    <w:spacing w:before="0"/>
                    <w:rPr>
                      <w:rFonts w:ascii="Arial" w:hAnsi="Arial" w:cs="Arial"/>
                      <w:i/>
                      <w:color w:val="0070C0"/>
                      <w:sz w:val="18"/>
                      <w:szCs w:val="18"/>
                      <w:lang w:eastAsia="zh-CN"/>
                    </w:rPr>
                  </w:pPr>
                  <w:r w:rsidRPr="005429D5">
                    <w:rPr>
                      <w:rFonts w:ascii="Arial" w:hAnsi="Arial" w:cs="Arial" w:hint="eastAsia"/>
                      <w:i/>
                      <w:color w:val="0070C0"/>
                      <w:sz w:val="18"/>
                      <w:szCs w:val="18"/>
                      <w:lang w:eastAsia="zh-CN"/>
                    </w:rPr>
                    <w:t>(</w:t>
                  </w:r>
                  <w:r w:rsidRPr="005429D5">
                    <w:rPr>
                      <w:rFonts w:ascii="Arial" w:hAnsi="Arial" w:cs="Arial"/>
                      <w:i/>
                      <w:color w:val="0070C0"/>
                      <w:sz w:val="18"/>
                      <w:szCs w:val="18"/>
                      <w:lang w:eastAsia="zh-CN"/>
                    </w:rPr>
                    <w:t xml:space="preserve">Note: </w:t>
                  </w:r>
                  <w:r w:rsidRPr="00700550">
                    <w:rPr>
                      <w:rFonts w:ascii="Arial" w:hAnsi="Arial" w:cs="Arial"/>
                      <w:i/>
                      <w:color w:val="0070C0"/>
                      <w:sz w:val="18"/>
                      <w:szCs w:val="18"/>
                      <w:lang w:eastAsia="zh-CN"/>
                    </w:rPr>
                    <w:t xml:space="preserve">λ </w:t>
                  </w:r>
                  <w:r>
                    <w:rPr>
                      <w:rFonts w:ascii="Arial" w:hAnsi="Arial" w:cs="Arial"/>
                      <w:i/>
                      <w:color w:val="0070C0"/>
                      <w:sz w:val="18"/>
                      <w:szCs w:val="18"/>
                      <w:lang w:eastAsia="zh-CN"/>
                    </w:rPr>
                    <w:t>corresponds to 1cm</w:t>
                  </w:r>
                  <w:r w:rsidRPr="005429D5">
                    <w:rPr>
                      <w:rFonts w:ascii="Arial" w:hAnsi="Arial" w:cs="Arial"/>
                      <w:i/>
                      <w:color w:val="0070C0"/>
                      <w:sz w:val="18"/>
                      <w:szCs w:val="18"/>
                      <w:lang w:eastAsia="zh-CN"/>
                    </w:rPr>
                    <w:t>)</w:t>
                  </w:r>
                </w:p>
                <w:p w14:paraId="6E983F13" w14:textId="77777777" w:rsidR="00FD05F3" w:rsidRDefault="00FD05F3" w:rsidP="007302FC">
                  <w:pPr>
                    <w:spacing w:before="0"/>
                    <w:rPr>
                      <w:color w:val="FF0000"/>
                      <w:lang w:eastAsia="zh-CN"/>
                    </w:rPr>
                  </w:pPr>
                </w:p>
                <w:p w14:paraId="61B8BA9B" w14:textId="77777777" w:rsidR="00FD05F3" w:rsidRDefault="00FD05F3" w:rsidP="007302FC">
                  <w:pPr>
                    <w:spacing w:before="0"/>
                    <w:rPr>
                      <w:rFonts w:ascii="Arial" w:hAnsi="Arial" w:cs="Arial"/>
                      <w:sz w:val="18"/>
                      <w:szCs w:val="18"/>
                      <w:lang w:eastAsia="zh-CN"/>
                    </w:rPr>
                  </w:pPr>
                  <w:r>
                    <w:rPr>
                      <w:rFonts w:hint="eastAsia"/>
                      <w:color w:val="FF0000"/>
                      <w:lang w:eastAsia="zh-CN"/>
                    </w:rPr>
                    <w:t>F</w:t>
                  </w:r>
                  <w:r>
                    <w:rPr>
                      <w:color w:val="FF0000"/>
                      <w:lang w:eastAsia="zh-CN"/>
                    </w:rPr>
                    <w:t>or each Tx/Rx antenna:</w:t>
                  </w:r>
                </w:p>
                <w:p w14:paraId="06DBAC25"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(4,8,2,1,1</w:t>
                  </w:r>
                  <w:r>
                    <w:rPr>
                      <w:lang w:eastAsia="zh-CN"/>
                    </w:rPr>
                    <w:t>;2,2</w:t>
                  </w:r>
                  <w:r w:rsidRPr="00D35684">
                    <w:rPr>
                      <w:lang w:eastAsia="zh-CN"/>
                    </w:rPr>
                    <w:t>), (</w:t>
                  </w:r>
                  <w:proofErr w:type="spellStart"/>
                  <w:r w:rsidRPr="00D35684">
                    <w:rPr>
                      <w:lang w:eastAsia="zh-CN"/>
                    </w:rPr>
                    <w:t>dH,dV</w:t>
                  </w:r>
                  <w:proofErr w:type="spellEnd"/>
                  <w:r w:rsidRPr="00D35684">
                    <w:rPr>
                      <w:lang w:eastAsia="zh-CN"/>
                    </w:rPr>
                    <w:t>) = (0.5, 0.5)λ</w:t>
                  </w:r>
                </w:p>
                <w:p w14:paraId="3467C722"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3C0C52EA" w14:textId="77777777" w:rsidTr="007302FC">
              <w:tc>
                <w:tcPr>
                  <w:tcW w:w="2830" w:type="dxa"/>
                  <w:vAlign w:val="center"/>
                </w:tcPr>
                <w:p w14:paraId="53703A90" w14:textId="77777777" w:rsidR="00FD05F3" w:rsidRPr="00D35684" w:rsidRDefault="00FD05F3" w:rsidP="007302FC">
                  <w:pPr>
                    <w:spacing w:before="0"/>
                    <w:rPr>
                      <w:lang w:eastAsia="zh-CN"/>
                    </w:rPr>
                  </w:pPr>
                  <w:r w:rsidRPr="00D35684">
                    <w:rPr>
                      <w:b/>
                      <w:lang w:eastAsia="zh-CN"/>
                    </w:rPr>
                    <w:t>Scenario A2 in FR1 (4 GHz)</w:t>
                  </w:r>
                </w:p>
              </w:tc>
              <w:tc>
                <w:tcPr>
                  <w:tcW w:w="7364" w:type="dxa"/>
                  <w:vAlign w:val="center"/>
                </w:tcPr>
                <w:p w14:paraId="13838B3E" w14:textId="77777777" w:rsidR="00FD05F3" w:rsidRDefault="00FD05F3" w:rsidP="007302FC">
                  <w:pPr>
                    <w:overflowPunct/>
                    <w:autoSpaceDE/>
                    <w:autoSpaceDN/>
                    <w:adjustRightInd/>
                    <w:spacing w:before="0"/>
                    <w:textAlignment w:val="auto"/>
                    <w:rPr>
                      <w:color w:val="FF0000"/>
                      <w:lang w:eastAsia="zh-CN"/>
                    </w:rPr>
                  </w:pPr>
                  <w:r w:rsidRPr="006E03A3">
                    <w:rPr>
                      <w:rFonts w:ascii="Arial" w:hAnsi="Arial" w:cs="Arial" w:hint="eastAsia"/>
                      <w:color w:val="FF0000"/>
                      <w:sz w:val="18"/>
                      <w:szCs w:val="18"/>
                      <w:lang w:eastAsia="zh-CN"/>
                    </w:rPr>
                    <w:t>(</w:t>
                  </w:r>
                  <w:proofErr w:type="spellStart"/>
                  <w:proofErr w:type="gramStart"/>
                  <w:r w:rsidRPr="006E03A3">
                    <w:rPr>
                      <w:color w:val="FF0000"/>
                      <w:lang w:eastAsia="zh-CN"/>
                    </w:rPr>
                    <w:t>d</w:t>
                  </w:r>
                  <w:r w:rsidRPr="006E03A3">
                    <w:rPr>
                      <w:color w:val="FF0000"/>
                      <w:vertAlign w:val="subscript"/>
                      <w:lang w:eastAsia="zh-CN"/>
                    </w:rPr>
                    <w:t>a,H</w:t>
                  </w:r>
                  <w:proofErr w:type="spellEnd"/>
                  <w:proofErr w:type="gramEnd"/>
                  <w:r w:rsidRPr="006E03A3">
                    <w:rPr>
                      <w:rFonts w:ascii="Arial" w:hAnsi="Arial" w:cs="Arial"/>
                      <w:color w:val="FF0000"/>
                      <w:sz w:val="18"/>
                      <w:szCs w:val="18"/>
                      <w:lang w:eastAsia="zh-CN"/>
                    </w:rPr>
                    <w:t>,</w:t>
                  </w:r>
                  <w:r w:rsidRPr="006E03A3">
                    <w:rPr>
                      <w:color w:val="FF0000"/>
                      <w:lang w:eastAsia="zh-CN"/>
                    </w:rPr>
                    <w:t xml:space="preserve"> </w:t>
                  </w:r>
                  <w:proofErr w:type="spellStart"/>
                  <w:r w:rsidRPr="006E03A3">
                    <w:rPr>
                      <w:color w:val="FF0000"/>
                      <w:lang w:eastAsia="zh-CN"/>
                    </w:rPr>
                    <w:t>d</w:t>
                  </w:r>
                  <w:r w:rsidRPr="006E03A3">
                    <w:rPr>
                      <w:color w:val="FF0000"/>
                      <w:vertAlign w:val="subscript"/>
                      <w:lang w:eastAsia="zh-CN"/>
                    </w:rPr>
                    <w:t>a,V</w:t>
                  </w:r>
                  <w:proofErr w:type="spellEnd"/>
                  <w:r w:rsidRPr="006E03A3">
                    <w:rPr>
                      <w:rFonts w:ascii="Arial" w:hAnsi="Arial" w:cs="Arial"/>
                      <w:color w:val="FF0000"/>
                      <w:sz w:val="18"/>
                      <w:szCs w:val="18"/>
                      <w:lang w:eastAsia="zh-CN"/>
                    </w:rPr>
                    <w:t>) = (</w:t>
                  </w:r>
                  <w:r>
                    <w:rPr>
                      <w:rFonts w:ascii="Arial" w:hAnsi="Arial" w:cs="Arial"/>
                      <w:color w:val="FF0000"/>
                      <w:sz w:val="18"/>
                      <w:szCs w:val="18"/>
                      <w:lang w:eastAsia="zh-CN"/>
                    </w:rPr>
                    <w:t>N/A</w:t>
                  </w:r>
                  <w:r w:rsidRPr="006E03A3">
                    <w:rPr>
                      <w:rFonts w:ascii="Arial" w:hAnsi="Arial" w:cs="Arial"/>
                      <w:color w:val="FF0000"/>
                      <w:sz w:val="18"/>
                      <w:szCs w:val="18"/>
                      <w:lang w:eastAsia="zh-CN"/>
                    </w:rPr>
                    <w:t xml:space="preserve">, </w:t>
                  </w:r>
                  <w:r>
                    <w:rPr>
                      <w:rFonts w:ascii="Arial" w:hAnsi="Arial" w:cs="Arial"/>
                      <w:color w:val="FF0000"/>
                      <w:sz w:val="18"/>
                      <w:szCs w:val="18"/>
                      <w:lang w:eastAsia="zh-CN"/>
                    </w:rPr>
                    <w:t>[10.4]</w:t>
                  </w:r>
                  <w:r w:rsidRPr="006E03A3">
                    <w:rPr>
                      <w:rFonts w:ascii="Arial" w:hAnsi="Arial" w:cs="Arial"/>
                      <w:color w:val="FF0000"/>
                      <w:sz w:val="18"/>
                      <w:szCs w:val="18"/>
                      <w:lang w:eastAsia="zh-CN"/>
                    </w:rPr>
                    <w:t>)</w:t>
                  </w:r>
                  <w:r w:rsidRPr="006E03A3">
                    <w:rPr>
                      <w:color w:val="FF0000"/>
                      <w:lang w:eastAsia="zh-CN"/>
                    </w:rPr>
                    <w:t xml:space="preserve"> λ</w:t>
                  </w:r>
                </w:p>
                <w:p w14:paraId="388196B3" w14:textId="77777777" w:rsidR="00FD05F3" w:rsidRDefault="00FD05F3" w:rsidP="007302FC">
                  <w:pPr>
                    <w:spacing w:before="0"/>
                    <w:rPr>
                      <w:rFonts w:ascii="Arial" w:hAnsi="Arial" w:cs="Arial"/>
                      <w:i/>
                      <w:color w:val="0070C0"/>
                      <w:sz w:val="18"/>
                      <w:szCs w:val="18"/>
                      <w:lang w:eastAsia="zh-CN"/>
                    </w:rPr>
                  </w:pPr>
                  <w:r w:rsidRPr="005429D5">
                    <w:rPr>
                      <w:rFonts w:ascii="Arial" w:hAnsi="Arial" w:cs="Arial" w:hint="eastAsia"/>
                      <w:i/>
                      <w:color w:val="0070C0"/>
                      <w:sz w:val="18"/>
                      <w:szCs w:val="18"/>
                      <w:lang w:eastAsia="zh-CN"/>
                    </w:rPr>
                    <w:t>(</w:t>
                  </w:r>
                  <w:r w:rsidRPr="005429D5">
                    <w:rPr>
                      <w:rFonts w:ascii="Arial" w:hAnsi="Arial" w:cs="Arial"/>
                      <w:i/>
                      <w:color w:val="0070C0"/>
                      <w:sz w:val="18"/>
                      <w:szCs w:val="18"/>
                      <w:lang w:eastAsia="zh-CN"/>
                    </w:rPr>
                    <w:t xml:space="preserve">Note: </w:t>
                  </w:r>
                  <w:r w:rsidRPr="00700550">
                    <w:rPr>
                      <w:rFonts w:ascii="Arial" w:hAnsi="Arial" w:cs="Arial"/>
                      <w:i/>
                      <w:color w:val="0070C0"/>
                      <w:sz w:val="18"/>
                      <w:szCs w:val="18"/>
                      <w:lang w:eastAsia="zh-CN"/>
                    </w:rPr>
                    <w:t xml:space="preserve">λ </w:t>
                  </w:r>
                  <w:r>
                    <w:rPr>
                      <w:rFonts w:ascii="Arial" w:hAnsi="Arial" w:cs="Arial"/>
                      <w:i/>
                      <w:color w:val="0070C0"/>
                      <w:sz w:val="18"/>
                      <w:szCs w:val="18"/>
                      <w:lang w:eastAsia="zh-CN"/>
                    </w:rPr>
                    <w:t>corresponds to 7.5cm</w:t>
                  </w:r>
                  <w:r w:rsidRPr="005429D5">
                    <w:rPr>
                      <w:rFonts w:ascii="Arial" w:hAnsi="Arial" w:cs="Arial"/>
                      <w:i/>
                      <w:color w:val="0070C0"/>
                      <w:sz w:val="18"/>
                      <w:szCs w:val="18"/>
                      <w:lang w:eastAsia="zh-CN"/>
                    </w:rPr>
                    <w:t>)</w:t>
                  </w:r>
                </w:p>
                <w:p w14:paraId="5E7F2E50" w14:textId="77777777" w:rsidR="00FD05F3" w:rsidRDefault="00FD05F3" w:rsidP="007302FC">
                  <w:pPr>
                    <w:spacing w:before="0"/>
                    <w:rPr>
                      <w:color w:val="FF0000"/>
                      <w:lang w:eastAsia="zh-CN"/>
                    </w:rPr>
                  </w:pPr>
                </w:p>
                <w:p w14:paraId="5020925F" w14:textId="77777777" w:rsidR="00FD05F3" w:rsidRDefault="00FD05F3" w:rsidP="007302FC">
                  <w:pPr>
                    <w:spacing w:before="0"/>
                    <w:rPr>
                      <w:rFonts w:ascii="Arial" w:hAnsi="Arial" w:cs="Arial"/>
                      <w:sz w:val="18"/>
                      <w:szCs w:val="18"/>
                      <w:lang w:eastAsia="zh-CN"/>
                    </w:rPr>
                  </w:pPr>
                  <w:r>
                    <w:rPr>
                      <w:rFonts w:hint="eastAsia"/>
                      <w:color w:val="FF0000"/>
                      <w:lang w:eastAsia="zh-CN"/>
                    </w:rPr>
                    <w:t>F</w:t>
                  </w:r>
                  <w:r>
                    <w:rPr>
                      <w:color w:val="FF0000"/>
                      <w:lang w:eastAsia="zh-CN"/>
                    </w:rPr>
                    <w:t>or each Tx/Rx antenna:</w:t>
                  </w:r>
                </w:p>
                <w:p w14:paraId="0C9C2227"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(8,8,2,1,1</w:t>
                  </w:r>
                  <w:r>
                    <w:rPr>
                      <w:lang w:eastAsia="zh-CN"/>
                    </w:rPr>
                    <w:t>;2,8</w:t>
                  </w:r>
                  <w:r w:rsidRPr="00D35684">
                    <w:rPr>
                      <w:lang w:eastAsia="zh-CN"/>
                    </w:rPr>
                    <w:t>), (</w:t>
                  </w:r>
                  <w:proofErr w:type="spellStart"/>
                  <w:r w:rsidRPr="00D35684">
                    <w:rPr>
                      <w:lang w:eastAsia="zh-CN"/>
                    </w:rPr>
                    <w:t>dH,dV</w:t>
                  </w:r>
                  <w:proofErr w:type="spellEnd"/>
                  <w:r w:rsidRPr="00D35684">
                    <w:rPr>
                      <w:lang w:eastAsia="zh-CN"/>
                    </w:rPr>
                    <w:t>) = (0.5, 0.8)λ</w:t>
                  </w:r>
                </w:p>
                <w:p w14:paraId="5CD6EB43"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73A255E5" w14:textId="77777777" w:rsidTr="007302FC">
              <w:tc>
                <w:tcPr>
                  <w:tcW w:w="2830" w:type="dxa"/>
                  <w:vAlign w:val="center"/>
                </w:tcPr>
                <w:p w14:paraId="3FD5B23A" w14:textId="77777777" w:rsidR="00FD05F3" w:rsidRPr="00D35684" w:rsidRDefault="00FD05F3" w:rsidP="007302FC">
                  <w:pPr>
                    <w:spacing w:before="0"/>
                    <w:rPr>
                      <w:lang w:eastAsia="zh-CN"/>
                    </w:rPr>
                  </w:pPr>
                  <w:r w:rsidRPr="00D35684">
                    <w:rPr>
                      <w:b/>
                      <w:lang w:eastAsia="zh-CN"/>
                    </w:rPr>
                    <w:t>Scenario A2 in FR2 (30 GHz)</w:t>
                  </w:r>
                </w:p>
              </w:tc>
              <w:tc>
                <w:tcPr>
                  <w:tcW w:w="7364" w:type="dxa"/>
                  <w:vAlign w:val="center"/>
                </w:tcPr>
                <w:p w14:paraId="04231F09" w14:textId="77777777" w:rsidR="00FD05F3" w:rsidRDefault="00FD05F3" w:rsidP="007302FC">
                  <w:pPr>
                    <w:overflowPunct/>
                    <w:autoSpaceDE/>
                    <w:autoSpaceDN/>
                    <w:adjustRightInd/>
                    <w:spacing w:before="0"/>
                    <w:textAlignment w:val="auto"/>
                    <w:rPr>
                      <w:color w:val="FF0000"/>
                      <w:lang w:eastAsia="zh-CN"/>
                    </w:rPr>
                  </w:pPr>
                  <w:r w:rsidRPr="006E03A3">
                    <w:rPr>
                      <w:rFonts w:ascii="Arial" w:hAnsi="Arial" w:cs="Arial" w:hint="eastAsia"/>
                      <w:color w:val="FF0000"/>
                      <w:sz w:val="18"/>
                      <w:szCs w:val="18"/>
                      <w:lang w:eastAsia="zh-CN"/>
                    </w:rPr>
                    <w:t>(</w:t>
                  </w:r>
                  <w:proofErr w:type="spellStart"/>
                  <w:proofErr w:type="gramStart"/>
                  <w:r w:rsidRPr="006E03A3">
                    <w:rPr>
                      <w:color w:val="FF0000"/>
                      <w:lang w:eastAsia="zh-CN"/>
                    </w:rPr>
                    <w:t>d</w:t>
                  </w:r>
                  <w:r w:rsidRPr="006E03A3">
                    <w:rPr>
                      <w:color w:val="FF0000"/>
                      <w:vertAlign w:val="subscript"/>
                      <w:lang w:eastAsia="zh-CN"/>
                    </w:rPr>
                    <w:t>a,H</w:t>
                  </w:r>
                  <w:proofErr w:type="spellEnd"/>
                  <w:proofErr w:type="gramEnd"/>
                  <w:r w:rsidRPr="006E03A3">
                    <w:rPr>
                      <w:rFonts w:ascii="Arial" w:hAnsi="Arial" w:cs="Arial"/>
                      <w:color w:val="FF0000"/>
                      <w:sz w:val="18"/>
                      <w:szCs w:val="18"/>
                      <w:lang w:eastAsia="zh-CN"/>
                    </w:rPr>
                    <w:t>,</w:t>
                  </w:r>
                  <w:r w:rsidRPr="006E03A3">
                    <w:rPr>
                      <w:color w:val="FF0000"/>
                      <w:lang w:eastAsia="zh-CN"/>
                    </w:rPr>
                    <w:t xml:space="preserve"> </w:t>
                  </w:r>
                  <w:proofErr w:type="spellStart"/>
                  <w:r w:rsidRPr="006E03A3">
                    <w:rPr>
                      <w:color w:val="FF0000"/>
                      <w:lang w:eastAsia="zh-CN"/>
                    </w:rPr>
                    <w:t>d</w:t>
                  </w:r>
                  <w:r w:rsidRPr="006E03A3">
                    <w:rPr>
                      <w:color w:val="FF0000"/>
                      <w:vertAlign w:val="subscript"/>
                      <w:lang w:eastAsia="zh-CN"/>
                    </w:rPr>
                    <w:t>a,V</w:t>
                  </w:r>
                  <w:proofErr w:type="spellEnd"/>
                  <w:r w:rsidRPr="006E03A3">
                    <w:rPr>
                      <w:rFonts w:ascii="Arial" w:hAnsi="Arial" w:cs="Arial"/>
                      <w:color w:val="FF0000"/>
                      <w:sz w:val="18"/>
                      <w:szCs w:val="18"/>
                      <w:lang w:eastAsia="zh-CN"/>
                    </w:rPr>
                    <w:t>) = (</w:t>
                  </w:r>
                  <w:r>
                    <w:rPr>
                      <w:rFonts w:ascii="Arial" w:hAnsi="Arial" w:cs="Arial"/>
                      <w:color w:val="FF0000"/>
                      <w:sz w:val="18"/>
                      <w:szCs w:val="18"/>
                      <w:lang w:eastAsia="zh-CN"/>
                    </w:rPr>
                    <w:t>N/A</w:t>
                  </w:r>
                  <w:r w:rsidRPr="006E03A3">
                    <w:rPr>
                      <w:rFonts w:ascii="Arial" w:hAnsi="Arial" w:cs="Arial"/>
                      <w:color w:val="FF0000"/>
                      <w:sz w:val="18"/>
                      <w:szCs w:val="18"/>
                      <w:lang w:eastAsia="zh-CN"/>
                    </w:rPr>
                    <w:t xml:space="preserve">, </w:t>
                  </w:r>
                  <w:r>
                    <w:rPr>
                      <w:rFonts w:ascii="Arial" w:hAnsi="Arial" w:cs="Arial"/>
                      <w:color w:val="FF0000"/>
                      <w:sz w:val="18"/>
                      <w:szCs w:val="18"/>
                      <w:lang w:eastAsia="zh-CN"/>
                    </w:rPr>
                    <w:t>[34]</w:t>
                  </w:r>
                  <w:r w:rsidRPr="006E03A3">
                    <w:rPr>
                      <w:rFonts w:ascii="Arial" w:hAnsi="Arial" w:cs="Arial"/>
                      <w:color w:val="FF0000"/>
                      <w:sz w:val="18"/>
                      <w:szCs w:val="18"/>
                      <w:lang w:eastAsia="zh-CN"/>
                    </w:rPr>
                    <w:t>)</w:t>
                  </w:r>
                  <w:r w:rsidRPr="006E03A3">
                    <w:rPr>
                      <w:color w:val="FF0000"/>
                      <w:lang w:eastAsia="zh-CN"/>
                    </w:rPr>
                    <w:t xml:space="preserve"> λ</w:t>
                  </w:r>
                </w:p>
                <w:p w14:paraId="526A4614" w14:textId="77777777" w:rsidR="00FD05F3" w:rsidRDefault="00FD05F3" w:rsidP="007302FC">
                  <w:pPr>
                    <w:spacing w:before="0"/>
                    <w:rPr>
                      <w:rFonts w:ascii="Arial" w:hAnsi="Arial" w:cs="Arial"/>
                      <w:i/>
                      <w:color w:val="0070C0"/>
                      <w:sz w:val="18"/>
                      <w:szCs w:val="18"/>
                      <w:lang w:eastAsia="zh-CN"/>
                    </w:rPr>
                  </w:pPr>
                  <w:r w:rsidRPr="005429D5">
                    <w:rPr>
                      <w:rFonts w:ascii="Arial" w:hAnsi="Arial" w:cs="Arial" w:hint="eastAsia"/>
                      <w:i/>
                      <w:color w:val="0070C0"/>
                      <w:sz w:val="18"/>
                      <w:szCs w:val="18"/>
                      <w:lang w:eastAsia="zh-CN"/>
                    </w:rPr>
                    <w:t>(</w:t>
                  </w:r>
                  <w:r w:rsidRPr="005429D5">
                    <w:rPr>
                      <w:rFonts w:ascii="Arial" w:hAnsi="Arial" w:cs="Arial"/>
                      <w:i/>
                      <w:color w:val="0070C0"/>
                      <w:sz w:val="18"/>
                      <w:szCs w:val="18"/>
                      <w:lang w:eastAsia="zh-CN"/>
                    </w:rPr>
                    <w:t xml:space="preserve">Note: </w:t>
                  </w:r>
                  <w:r w:rsidRPr="00700550">
                    <w:rPr>
                      <w:rFonts w:ascii="Arial" w:hAnsi="Arial" w:cs="Arial"/>
                      <w:i/>
                      <w:color w:val="0070C0"/>
                      <w:sz w:val="18"/>
                      <w:szCs w:val="18"/>
                      <w:lang w:eastAsia="zh-CN"/>
                    </w:rPr>
                    <w:t xml:space="preserve">λ </w:t>
                  </w:r>
                  <w:r>
                    <w:rPr>
                      <w:rFonts w:ascii="Arial" w:hAnsi="Arial" w:cs="Arial"/>
                      <w:i/>
                      <w:color w:val="0070C0"/>
                      <w:sz w:val="18"/>
                      <w:szCs w:val="18"/>
                      <w:lang w:eastAsia="zh-CN"/>
                    </w:rPr>
                    <w:t>corresponds to 1cm</w:t>
                  </w:r>
                  <w:r w:rsidRPr="005429D5">
                    <w:rPr>
                      <w:rFonts w:ascii="Arial" w:hAnsi="Arial" w:cs="Arial"/>
                      <w:i/>
                      <w:color w:val="0070C0"/>
                      <w:sz w:val="18"/>
                      <w:szCs w:val="18"/>
                      <w:lang w:eastAsia="zh-CN"/>
                    </w:rPr>
                    <w:t>)</w:t>
                  </w:r>
                </w:p>
                <w:p w14:paraId="520F54BE" w14:textId="77777777" w:rsidR="00FD05F3" w:rsidRDefault="00FD05F3" w:rsidP="007302FC">
                  <w:pPr>
                    <w:spacing w:before="0"/>
                    <w:rPr>
                      <w:color w:val="FF0000"/>
                      <w:lang w:eastAsia="zh-CN"/>
                    </w:rPr>
                  </w:pPr>
                </w:p>
                <w:p w14:paraId="3132D0F2" w14:textId="77777777" w:rsidR="00FD05F3" w:rsidRDefault="00FD05F3" w:rsidP="007302FC">
                  <w:pPr>
                    <w:spacing w:before="0"/>
                    <w:rPr>
                      <w:rFonts w:ascii="Arial" w:hAnsi="Arial" w:cs="Arial"/>
                      <w:sz w:val="18"/>
                      <w:szCs w:val="18"/>
                      <w:lang w:eastAsia="zh-CN"/>
                    </w:rPr>
                  </w:pPr>
                  <w:r>
                    <w:rPr>
                      <w:rFonts w:hint="eastAsia"/>
                      <w:color w:val="FF0000"/>
                      <w:lang w:eastAsia="zh-CN"/>
                    </w:rPr>
                    <w:t>F</w:t>
                  </w:r>
                  <w:r>
                    <w:rPr>
                      <w:color w:val="FF0000"/>
                      <w:lang w:eastAsia="zh-CN"/>
                    </w:rPr>
                    <w:t>or each Tx/Rx antenna:</w:t>
                  </w:r>
                </w:p>
                <w:p w14:paraId="0586982D"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(4,8,2,2,2</w:t>
                  </w:r>
                  <w:r>
                    <w:rPr>
                      <w:lang w:eastAsia="zh-CN"/>
                    </w:rPr>
                    <w:t>;2,8</w:t>
                  </w:r>
                  <w:r w:rsidRPr="00D35684">
                    <w:rPr>
                      <w:lang w:eastAsia="zh-CN"/>
                    </w:rPr>
                    <w:t>), (</w:t>
                  </w:r>
                  <w:proofErr w:type="spellStart"/>
                  <w:r w:rsidRPr="00D35684">
                    <w:rPr>
                      <w:lang w:eastAsia="zh-CN"/>
                    </w:rPr>
                    <w:t>dH,dV</w:t>
                  </w:r>
                  <w:proofErr w:type="spellEnd"/>
                  <w:r w:rsidRPr="00D35684">
                    <w:rPr>
                      <w:lang w:eastAsia="zh-CN"/>
                    </w:rPr>
                    <w:t>) = (0.5, 0.5)λ. (</w:t>
                  </w:r>
                  <w:proofErr w:type="spellStart"/>
                  <w:r w:rsidRPr="00D35684">
                    <w:rPr>
                      <w:lang w:eastAsia="zh-CN"/>
                    </w:rPr>
                    <w:t>dg,H,dg,V</w:t>
                  </w:r>
                  <w:proofErr w:type="spellEnd"/>
                  <w:r w:rsidRPr="00D35684">
                    <w:rPr>
                      <w:lang w:eastAsia="zh-CN"/>
                    </w:rPr>
                    <w:t>) = (4.0, 2.0)λ</w:t>
                  </w:r>
                </w:p>
                <w:p w14:paraId="1788BC09" w14:textId="77777777" w:rsidR="00FD05F3" w:rsidRPr="00D35684" w:rsidRDefault="00FD05F3" w:rsidP="007302FC">
                  <w:pPr>
                    <w:overflowPunct/>
                    <w:autoSpaceDE/>
                    <w:autoSpaceDN/>
                    <w:adjustRightInd/>
                    <w:spacing w:before="0"/>
                    <w:textAlignment w:val="auto"/>
                    <w:rPr>
                      <w:lang w:eastAsia="zh-CN"/>
                    </w:rPr>
                  </w:pPr>
                  <w:r w:rsidRPr="00D35684">
                    <w:rPr>
                      <w:lang w:eastAsia="zh-CN"/>
                    </w:rPr>
                    <w:t xml:space="preserve">+45°, -45° polarization </w:t>
                  </w:r>
                </w:p>
              </w:tc>
            </w:tr>
            <w:tr w:rsidR="00FD05F3" w:rsidRPr="00D35684" w14:paraId="7FA2A039" w14:textId="77777777" w:rsidTr="007302FC">
              <w:tc>
                <w:tcPr>
                  <w:tcW w:w="2830" w:type="dxa"/>
                  <w:vAlign w:val="center"/>
                </w:tcPr>
                <w:p w14:paraId="35C62DF9" w14:textId="77777777" w:rsidR="00FD05F3" w:rsidRPr="00D35684" w:rsidRDefault="00FD05F3" w:rsidP="007302FC">
                  <w:pPr>
                    <w:spacing w:before="0"/>
                    <w:rPr>
                      <w:lang w:eastAsia="zh-CN"/>
                    </w:rPr>
                  </w:pPr>
                  <w:r w:rsidRPr="00D35684">
                    <w:rPr>
                      <w:b/>
                      <w:lang w:eastAsia="zh-CN"/>
                    </w:rPr>
                    <w:lastRenderedPageBreak/>
                    <w:t>Scenario A3/C3/D3 in FR1 (4 GHz)</w:t>
                  </w:r>
                </w:p>
              </w:tc>
              <w:tc>
                <w:tcPr>
                  <w:tcW w:w="7364" w:type="dxa"/>
                  <w:vAlign w:val="center"/>
                </w:tcPr>
                <w:p w14:paraId="0EDE85FF" w14:textId="77777777" w:rsidR="00FD05F3" w:rsidRDefault="00FD05F3" w:rsidP="007302FC">
                  <w:pPr>
                    <w:overflowPunct/>
                    <w:autoSpaceDE/>
                    <w:autoSpaceDN/>
                    <w:adjustRightInd/>
                    <w:spacing w:before="0"/>
                    <w:textAlignment w:val="auto"/>
                    <w:rPr>
                      <w:color w:val="FF0000"/>
                      <w:lang w:eastAsia="zh-CN"/>
                    </w:rPr>
                  </w:pPr>
                  <w:r w:rsidRPr="006E03A3">
                    <w:rPr>
                      <w:rFonts w:ascii="Arial" w:hAnsi="Arial" w:cs="Arial" w:hint="eastAsia"/>
                      <w:color w:val="FF0000"/>
                      <w:sz w:val="18"/>
                      <w:szCs w:val="18"/>
                      <w:lang w:eastAsia="zh-CN"/>
                    </w:rPr>
                    <w:t>(</w:t>
                  </w:r>
                  <w:proofErr w:type="spellStart"/>
                  <w:proofErr w:type="gramStart"/>
                  <w:r w:rsidRPr="006E03A3">
                    <w:rPr>
                      <w:color w:val="FF0000"/>
                      <w:lang w:eastAsia="zh-CN"/>
                    </w:rPr>
                    <w:t>d</w:t>
                  </w:r>
                  <w:r w:rsidRPr="006E03A3">
                    <w:rPr>
                      <w:color w:val="FF0000"/>
                      <w:vertAlign w:val="subscript"/>
                      <w:lang w:eastAsia="zh-CN"/>
                    </w:rPr>
                    <w:t>a,H</w:t>
                  </w:r>
                  <w:proofErr w:type="spellEnd"/>
                  <w:proofErr w:type="gramEnd"/>
                  <w:r w:rsidRPr="006E03A3">
                    <w:rPr>
                      <w:rFonts w:ascii="Arial" w:hAnsi="Arial" w:cs="Arial"/>
                      <w:color w:val="FF0000"/>
                      <w:sz w:val="18"/>
                      <w:szCs w:val="18"/>
                      <w:lang w:eastAsia="zh-CN"/>
                    </w:rPr>
                    <w:t>,</w:t>
                  </w:r>
                  <w:r w:rsidRPr="006E03A3">
                    <w:rPr>
                      <w:color w:val="FF0000"/>
                      <w:lang w:eastAsia="zh-CN"/>
                    </w:rPr>
                    <w:t xml:space="preserve"> </w:t>
                  </w:r>
                  <w:proofErr w:type="spellStart"/>
                  <w:r w:rsidRPr="006E03A3">
                    <w:rPr>
                      <w:color w:val="FF0000"/>
                      <w:lang w:eastAsia="zh-CN"/>
                    </w:rPr>
                    <w:t>d</w:t>
                  </w:r>
                  <w:r w:rsidRPr="006E03A3">
                    <w:rPr>
                      <w:color w:val="FF0000"/>
                      <w:vertAlign w:val="subscript"/>
                      <w:lang w:eastAsia="zh-CN"/>
                    </w:rPr>
                    <w:t>a,V</w:t>
                  </w:r>
                  <w:proofErr w:type="spellEnd"/>
                  <w:r w:rsidRPr="006E03A3">
                    <w:rPr>
                      <w:rFonts w:ascii="Arial" w:hAnsi="Arial" w:cs="Arial"/>
                      <w:color w:val="FF0000"/>
                      <w:sz w:val="18"/>
                      <w:szCs w:val="18"/>
                      <w:lang w:eastAsia="zh-CN"/>
                    </w:rPr>
                    <w:t>) = (</w:t>
                  </w:r>
                  <w:r>
                    <w:rPr>
                      <w:rFonts w:ascii="Arial" w:hAnsi="Arial" w:cs="Arial"/>
                      <w:color w:val="FF0000"/>
                      <w:sz w:val="18"/>
                      <w:szCs w:val="18"/>
                      <w:lang w:eastAsia="zh-CN"/>
                    </w:rPr>
                    <w:t>N/A</w:t>
                  </w:r>
                  <w:r w:rsidRPr="006E03A3">
                    <w:rPr>
                      <w:rFonts w:ascii="Arial" w:hAnsi="Arial" w:cs="Arial"/>
                      <w:color w:val="FF0000"/>
                      <w:sz w:val="18"/>
                      <w:szCs w:val="18"/>
                      <w:lang w:eastAsia="zh-CN"/>
                    </w:rPr>
                    <w:t xml:space="preserve">, </w:t>
                  </w:r>
                  <w:r>
                    <w:rPr>
                      <w:rFonts w:ascii="Arial" w:hAnsi="Arial" w:cs="Arial"/>
                      <w:color w:val="FF0000"/>
                      <w:sz w:val="18"/>
                      <w:szCs w:val="18"/>
                      <w:lang w:eastAsia="zh-CN"/>
                    </w:rPr>
                    <w:t>[10.4]</w:t>
                  </w:r>
                  <w:r w:rsidRPr="006E03A3">
                    <w:rPr>
                      <w:rFonts w:ascii="Arial" w:hAnsi="Arial" w:cs="Arial"/>
                      <w:color w:val="FF0000"/>
                      <w:sz w:val="18"/>
                      <w:szCs w:val="18"/>
                      <w:lang w:eastAsia="zh-CN"/>
                    </w:rPr>
                    <w:t>)</w:t>
                  </w:r>
                  <w:r w:rsidRPr="006E03A3">
                    <w:rPr>
                      <w:color w:val="FF0000"/>
                      <w:lang w:eastAsia="zh-CN"/>
                    </w:rPr>
                    <w:t xml:space="preserve"> λ</w:t>
                  </w:r>
                </w:p>
                <w:p w14:paraId="09C747A1" w14:textId="77777777" w:rsidR="00FD05F3" w:rsidRDefault="00FD05F3" w:rsidP="007302FC">
                  <w:pPr>
                    <w:spacing w:before="0"/>
                    <w:rPr>
                      <w:rFonts w:ascii="Arial" w:hAnsi="Arial" w:cs="Arial"/>
                      <w:i/>
                      <w:color w:val="0070C0"/>
                      <w:sz w:val="18"/>
                      <w:szCs w:val="18"/>
                      <w:lang w:eastAsia="zh-CN"/>
                    </w:rPr>
                  </w:pPr>
                  <w:r w:rsidRPr="005429D5">
                    <w:rPr>
                      <w:rFonts w:ascii="Arial" w:hAnsi="Arial" w:cs="Arial" w:hint="eastAsia"/>
                      <w:i/>
                      <w:color w:val="0070C0"/>
                      <w:sz w:val="18"/>
                      <w:szCs w:val="18"/>
                      <w:lang w:eastAsia="zh-CN"/>
                    </w:rPr>
                    <w:t>(</w:t>
                  </w:r>
                  <w:r w:rsidRPr="005429D5">
                    <w:rPr>
                      <w:rFonts w:ascii="Arial" w:hAnsi="Arial" w:cs="Arial"/>
                      <w:i/>
                      <w:color w:val="0070C0"/>
                      <w:sz w:val="18"/>
                      <w:szCs w:val="18"/>
                      <w:lang w:eastAsia="zh-CN"/>
                    </w:rPr>
                    <w:t xml:space="preserve">Note: </w:t>
                  </w:r>
                  <w:r w:rsidRPr="00700550">
                    <w:rPr>
                      <w:rFonts w:ascii="Arial" w:hAnsi="Arial" w:cs="Arial"/>
                      <w:i/>
                      <w:color w:val="0070C0"/>
                      <w:sz w:val="18"/>
                      <w:szCs w:val="18"/>
                      <w:lang w:eastAsia="zh-CN"/>
                    </w:rPr>
                    <w:t xml:space="preserve">λ </w:t>
                  </w:r>
                  <w:r>
                    <w:rPr>
                      <w:rFonts w:ascii="Arial" w:hAnsi="Arial" w:cs="Arial"/>
                      <w:i/>
                      <w:color w:val="0070C0"/>
                      <w:sz w:val="18"/>
                      <w:szCs w:val="18"/>
                      <w:lang w:eastAsia="zh-CN"/>
                    </w:rPr>
                    <w:t>corresponds to 7.5cm</w:t>
                  </w:r>
                  <w:r w:rsidRPr="005429D5">
                    <w:rPr>
                      <w:rFonts w:ascii="Arial" w:hAnsi="Arial" w:cs="Arial"/>
                      <w:i/>
                      <w:color w:val="0070C0"/>
                      <w:sz w:val="18"/>
                      <w:szCs w:val="18"/>
                      <w:lang w:eastAsia="zh-CN"/>
                    </w:rPr>
                    <w:t>)</w:t>
                  </w:r>
                </w:p>
                <w:p w14:paraId="3D13A39C" w14:textId="77777777" w:rsidR="00FD05F3" w:rsidRDefault="00FD05F3" w:rsidP="007302FC">
                  <w:pPr>
                    <w:spacing w:before="0"/>
                    <w:rPr>
                      <w:color w:val="FF0000"/>
                      <w:lang w:eastAsia="zh-CN"/>
                    </w:rPr>
                  </w:pPr>
                </w:p>
                <w:p w14:paraId="35787363" w14:textId="77777777" w:rsidR="00FD05F3" w:rsidRDefault="00FD05F3" w:rsidP="007302FC">
                  <w:pPr>
                    <w:spacing w:before="0"/>
                    <w:rPr>
                      <w:rFonts w:ascii="Arial" w:hAnsi="Arial" w:cs="Arial"/>
                      <w:sz w:val="18"/>
                      <w:szCs w:val="18"/>
                      <w:lang w:eastAsia="zh-CN"/>
                    </w:rPr>
                  </w:pPr>
                  <w:r>
                    <w:rPr>
                      <w:rFonts w:hint="eastAsia"/>
                      <w:color w:val="FF0000"/>
                      <w:lang w:eastAsia="zh-CN"/>
                    </w:rPr>
                    <w:t>F</w:t>
                  </w:r>
                  <w:r>
                    <w:rPr>
                      <w:color w:val="FF0000"/>
                      <w:lang w:eastAsia="zh-CN"/>
                    </w:rPr>
                    <w:t>or each Tx/Rx antenna:</w:t>
                  </w:r>
                </w:p>
                <w:p w14:paraId="68EF5D07" w14:textId="77777777" w:rsidR="00FD05F3" w:rsidRPr="00D35684" w:rsidRDefault="00FD05F3" w:rsidP="007302FC">
                  <w:pPr>
                    <w:spacing w:before="0"/>
                    <w:rPr>
                      <w:lang w:eastAsia="zh-CN"/>
                    </w:rPr>
                  </w:pPr>
                  <w:r w:rsidRPr="00D35684">
                    <w:rPr>
                      <w:lang w:eastAsia="zh-CN"/>
                    </w:rPr>
                    <w:t>(</w:t>
                  </w:r>
                  <w:proofErr w:type="spellStart"/>
                  <w:proofErr w:type="gramStart"/>
                  <w:r w:rsidRPr="00D35684">
                    <w:rPr>
                      <w:lang w:eastAsia="zh-CN"/>
                    </w:rPr>
                    <w:t>M,N</w:t>
                  </w:r>
                  <w:proofErr w:type="gramEnd"/>
                  <w:r w:rsidRPr="00D35684">
                    <w:rPr>
                      <w:lang w:eastAsia="zh-CN"/>
                    </w:rPr>
                    <w:t>,P,Mg,Ng</w:t>
                  </w:r>
                  <w:r>
                    <w:rPr>
                      <w:lang w:eastAsia="zh-CN"/>
                    </w:rPr>
                    <w:t>;Mp,Np</w:t>
                  </w:r>
                  <w:proofErr w:type="spellEnd"/>
                  <w:r w:rsidRPr="00D35684">
                    <w:rPr>
                      <w:lang w:eastAsia="zh-CN"/>
                    </w:rPr>
                    <w:t>) = (</w:t>
                  </w:r>
                  <w:r w:rsidRPr="00052ABF">
                    <w:rPr>
                      <w:color w:val="FF0000"/>
                      <w:lang w:eastAsia="zh-CN"/>
                    </w:rPr>
                    <w:t>12,8</w:t>
                  </w:r>
                  <w:r w:rsidRPr="00D35684">
                    <w:rPr>
                      <w:lang w:eastAsia="zh-CN"/>
                    </w:rPr>
                    <w:t>,2,1,1</w:t>
                  </w:r>
                  <w:r>
                    <w:rPr>
                      <w:lang w:eastAsia="zh-CN"/>
                    </w:rPr>
                    <w:t>;4,8</w:t>
                  </w:r>
                  <w:r w:rsidRPr="00D35684">
                    <w:rPr>
                      <w:lang w:eastAsia="zh-CN"/>
                    </w:rPr>
                    <w:t>), (</w:t>
                  </w:r>
                  <w:proofErr w:type="spellStart"/>
                  <w:r w:rsidRPr="00D35684">
                    <w:rPr>
                      <w:lang w:eastAsia="zh-CN"/>
                    </w:rPr>
                    <w:t>dH,dV</w:t>
                  </w:r>
                  <w:proofErr w:type="spellEnd"/>
                  <w:r w:rsidRPr="00D35684">
                    <w:rPr>
                      <w:lang w:eastAsia="zh-CN"/>
                    </w:rPr>
                    <w:t>) = (0.5, 0.8)λ</w:t>
                  </w:r>
                </w:p>
                <w:p w14:paraId="41D0BAFF" w14:textId="77777777" w:rsidR="00FD05F3" w:rsidRPr="00D35684" w:rsidRDefault="00FD05F3" w:rsidP="007302FC">
                  <w:pPr>
                    <w:spacing w:before="0"/>
                    <w:rPr>
                      <w:lang w:eastAsia="zh-CN"/>
                    </w:rPr>
                  </w:pPr>
                  <w:r w:rsidRPr="00D35684">
                    <w:rPr>
                      <w:lang w:eastAsia="zh-CN"/>
                    </w:rPr>
                    <w:t>+45°, -45° polarization</w:t>
                  </w:r>
                </w:p>
              </w:tc>
            </w:tr>
          </w:tbl>
          <w:p w14:paraId="1CE9B7E0" w14:textId="77777777" w:rsidR="00FD05F3" w:rsidRPr="00A3079A" w:rsidRDefault="00FD05F3" w:rsidP="007302FC">
            <w:pPr>
              <w:spacing w:afterLines="50" w:after="120" w:line="360" w:lineRule="auto"/>
              <w:rPr>
                <w:rFonts w:eastAsia="PMingLiU"/>
                <w:lang w:eastAsia="zh-TW"/>
              </w:rPr>
            </w:pPr>
          </w:p>
        </w:tc>
      </w:tr>
      <w:tr w:rsidR="00FD05F3" w:rsidRPr="001820A8" w14:paraId="53F0F55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2E651E7" w14:textId="77777777" w:rsidR="00FD05F3" w:rsidRPr="00283ED0" w:rsidRDefault="00FD05F3" w:rsidP="007302FC">
            <w:pPr>
              <w:jc w:val="center"/>
              <w:rPr>
                <w:lang w:eastAsia="zh-CN"/>
              </w:rPr>
            </w:pPr>
            <w:r w:rsidRPr="00C16C94">
              <w:rPr>
                <w:lang w:eastAsia="zh-CN"/>
              </w:rPr>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78E0CD3A" w14:textId="77777777" w:rsidR="00FD05F3" w:rsidRPr="00E042BF" w:rsidRDefault="00FD05F3" w:rsidP="007302FC">
            <w:pPr>
              <w:pStyle w:val="Proposal"/>
              <w:overflowPunct/>
              <w:autoSpaceDE/>
              <w:autoSpaceDN/>
              <w:adjustRightInd/>
              <w:spacing w:line="259" w:lineRule="auto"/>
              <w:ind w:left="0" w:firstLine="0"/>
              <w:textAlignment w:val="auto"/>
              <w:rPr>
                <w:rFonts w:eastAsiaTheme="minorEastAsia" w:cs="Arial"/>
                <w:b w:val="0"/>
                <w:i/>
              </w:rPr>
            </w:pPr>
            <w:r w:rsidRPr="00E042BF">
              <w:rPr>
                <w:rFonts w:eastAsiaTheme="minorEastAsia" w:cs="Arial"/>
                <w:i/>
                <w:u w:val="single"/>
              </w:rPr>
              <w:t>Proposal 9:</w:t>
            </w:r>
            <w:r w:rsidRPr="00E042BF">
              <w:rPr>
                <w:rFonts w:eastAsiaTheme="minorEastAsia" w:cs="Arial"/>
                <w:b w:val="0"/>
                <w:i/>
              </w:rPr>
              <w:t xml:space="preserve"> For evaluation of SBFD operation, RAN1 takes the following two cases for BS antenna configuration.</w:t>
            </w:r>
          </w:p>
          <w:p w14:paraId="632E20C1" w14:textId="77777777" w:rsidR="00FD05F3" w:rsidRPr="00E042BF" w:rsidRDefault="00FD05F3" w:rsidP="007302FC">
            <w:pPr>
              <w:pStyle w:val="ListParagraph"/>
              <w:numPr>
                <w:ilvl w:val="0"/>
                <w:numId w:val="23"/>
              </w:numPr>
              <w:rPr>
                <w:i/>
                <w:lang w:eastAsia="zh-CN"/>
              </w:rPr>
            </w:pPr>
            <w:r w:rsidRPr="00E042BF">
              <w:rPr>
                <w:i/>
                <w:lang w:eastAsia="zh-CN"/>
              </w:rPr>
              <w:t>Case 1. Half number of antenna elements are used to simultaneously perform DL transmission and UL reception</w:t>
            </w:r>
          </w:p>
          <w:p w14:paraId="7BAB8186" w14:textId="77777777" w:rsidR="00FD05F3" w:rsidRPr="00E042BF" w:rsidRDefault="00FD05F3" w:rsidP="007302FC">
            <w:pPr>
              <w:pStyle w:val="ListParagraph"/>
              <w:numPr>
                <w:ilvl w:val="0"/>
                <w:numId w:val="23"/>
              </w:numPr>
              <w:rPr>
                <w:i/>
                <w:lang w:eastAsia="zh-CN"/>
              </w:rPr>
            </w:pPr>
            <w:r w:rsidRPr="00E042BF">
              <w:rPr>
                <w:i/>
                <w:lang w:eastAsia="zh-CN"/>
              </w:rPr>
              <w:t>Case 2. The same number of antenna elements are used to simultaneously perform DL transmission and UL reception</w:t>
            </w:r>
          </w:p>
          <w:p w14:paraId="7D94E3B8" w14:textId="77777777" w:rsidR="00FD05F3" w:rsidRPr="0044245C" w:rsidRDefault="00FD05F3" w:rsidP="007302FC">
            <w:pPr>
              <w:pStyle w:val="Proposal"/>
              <w:overflowPunct/>
              <w:autoSpaceDE/>
              <w:autoSpaceDN/>
              <w:adjustRightInd/>
              <w:spacing w:line="259" w:lineRule="auto"/>
              <w:ind w:left="0" w:firstLine="0"/>
              <w:textAlignment w:val="auto"/>
              <w:rPr>
                <w:rFonts w:eastAsiaTheme="minorEastAsia" w:cs="Arial"/>
                <w:b w:val="0"/>
                <w:i/>
              </w:rPr>
            </w:pPr>
            <w:r w:rsidRPr="00E042BF">
              <w:rPr>
                <w:rFonts w:eastAsiaTheme="minorEastAsia" w:cs="Arial"/>
                <w:i/>
                <w:u w:val="single"/>
              </w:rPr>
              <w:t>Proposal 10:</w:t>
            </w:r>
            <w:r w:rsidRPr="00E042BF">
              <w:rPr>
                <w:rFonts w:eastAsiaTheme="minorEastAsia" w:cs="Arial"/>
                <w:b w:val="0"/>
                <w:i/>
              </w:rPr>
              <w:t xml:space="preserve"> For evaluation, RAN1 takes the parameters for BS antenna configurations shown in Table 6 as a starting point.</w:t>
            </w:r>
          </w:p>
        </w:tc>
      </w:tr>
      <w:tr w:rsidR="00FD05F3" w:rsidRPr="001820A8" w14:paraId="688C74DA"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5E01E3CC" w14:textId="77777777" w:rsidR="00FD05F3" w:rsidRPr="00283ED0" w:rsidRDefault="00FD05F3" w:rsidP="007302FC">
            <w:pPr>
              <w:jc w:val="center"/>
              <w:rPr>
                <w:lang w:eastAsia="zh-CN"/>
              </w:rPr>
            </w:pPr>
            <w:r w:rsidRPr="00AB2CF4">
              <w:rPr>
                <w:lang w:eastAsia="zh-CN"/>
              </w:rPr>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098D0259" w14:textId="77777777" w:rsidR="00FD05F3" w:rsidRPr="00CE6987" w:rsidRDefault="00FD05F3" w:rsidP="007302FC">
            <w:pPr>
              <w:pStyle w:val="Proposal"/>
              <w:overflowPunct/>
              <w:autoSpaceDE/>
              <w:autoSpaceDN/>
              <w:adjustRightInd/>
              <w:spacing w:line="259" w:lineRule="auto"/>
              <w:ind w:left="0" w:firstLine="0"/>
              <w:textAlignment w:val="auto"/>
              <w:rPr>
                <w:rFonts w:cs="Yu Gothic Light"/>
                <w:b w:val="0"/>
                <w:i/>
              </w:rPr>
            </w:pPr>
            <w:bookmarkStart w:id="180" w:name="_Toc102155506"/>
            <w:bookmarkStart w:id="181" w:name="_Toc102159333"/>
            <w:bookmarkStart w:id="182" w:name="_Toc102159454"/>
            <w:bookmarkStart w:id="183" w:name="_Toc102127487"/>
            <w:bookmarkStart w:id="184" w:name="_Toc102127707"/>
            <w:bookmarkStart w:id="185" w:name="_Toc102143752"/>
            <w:bookmarkStart w:id="186" w:name="_Toc102143773"/>
            <w:bookmarkStart w:id="187" w:name="_Toc102151267"/>
            <w:bookmarkStart w:id="188" w:name="_Toc102172305"/>
            <w:bookmarkStart w:id="189" w:name="_Toc102172353"/>
            <w:bookmarkStart w:id="190" w:name="_Toc102172718"/>
            <w:bookmarkStart w:id="191" w:name="_Toc102173926"/>
            <w:r w:rsidRPr="00CE6987">
              <w:rPr>
                <w:i/>
                <w:u w:val="single"/>
              </w:rPr>
              <w:t xml:space="preserve">Proposal 10: </w:t>
            </w:r>
            <w:r w:rsidRPr="00CE6987">
              <w:rPr>
                <w:b w:val="0"/>
                <w:i/>
              </w:rPr>
              <w:t>For system level evaluations, when comparing SBFD performance to static TDD, two cases should be considered: SBFD network with 1) same antenna array size (with halved transmit power) and 2) same antenna array gain (with same transmit power) as static TDD network.</w:t>
            </w:r>
            <w:bookmarkEnd w:id="180"/>
            <w:bookmarkEnd w:id="181"/>
            <w:bookmarkEnd w:id="182"/>
            <w:bookmarkEnd w:id="183"/>
            <w:bookmarkEnd w:id="184"/>
            <w:bookmarkEnd w:id="185"/>
            <w:bookmarkEnd w:id="186"/>
            <w:bookmarkEnd w:id="187"/>
            <w:bookmarkEnd w:id="188"/>
            <w:bookmarkEnd w:id="189"/>
            <w:bookmarkEnd w:id="190"/>
            <w:bookmarkEnd w:id="191"/>
            <w:r w:rsidRPr="00CE6987">
              <w:rPr>
                <w:b w:val="0"/>
                <w:i/>
              </w:rPr>
              <w:t xml:space="preserve"> </w:t>
            </w:r>
          </w:p>
          <w:p w14:paraId="019FBFC4" w14:textId="77777777" w:rsidR="00FD05F3" w:rsidRPr="0044245C" w:rsidRDefault="00FD05F3" w:rsidP="007302FC">
            <w:pPr>
              <w:pStyle w:val="Figures"/>
            </w:pPr>
            <w:r>
              <w:rPr>
                <w:noProof/>
              </w:rPr>
              <w:drawing>
                <wp:inline distT="0" distB="0" distL="0" distR="0" wp14:anchorId="75852B79" wp14:editId="10E1C1E9">
                  <wp:extent cx="1823720" cy="154442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4359" cy="1553438"/>
                          </a:xfrm>
                          <a:prstGeom prst="rect">
                            <a:avLst/>
                          </a:prstGeom>
                          <a:noFill/>
                        </pic:spPr>
                      </pic:pic>
                    </a:graphicData>
                  </a:graphic>
                </wp:inline>
              </w:drawing>
            </w:r>
            <w:r w:rsidRPr="3FFC5907">
              <w:t xml:space="preserve">             </w:t>
            </w:r>
          </w:p>
        </w:tc>
      </w:tr>
      <w:tr w:rsidR="00FD05F3" w:rsidRPr="001820A8" w14:paraId="7A484BD5"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F6BC74E" w14:textId="77777777" w:rsidR="00FD05F3" w:rsidRPr="00283ED0" w:rsidRDefault="00FD05F3" w:rsidP="007302FC">
            <w:pPr>
              <w:jc w:val="center"/>
              <w:rPr>
                <w:lang w:eastAsia="zh-CN"/>
              </w:rPr>
            </w:pPr>
            <w:r w:rsidRPr="004D2255">
              <w:rPr>
                <w:lang w:eastAsia="zh-CN"/>
              </w:rPr>
              <w:t>KT</w:t>
            </w:r>
          </w:p>
        </w:tc>
        <w:tc>
          <w:tcPr>
            <w:tcW w:w="7840" w:type="dxa"/>
            <w:tcBorders>
              <w:top w:val="single" w:sz="4" w:space="0" w:color="auto"/>
              <w:left w:val="single" w:sz="4" w:space="0" w:color="auto"/>
              <w:bottom w:val="single" w:sz="4" w:space="0" w:color="auto"/>
              <w:right w:val="single" w:sz="4" w:space="0" w:color="auto"/>
            </w:tcBorders>
            <w:vAlign w:val="center"/>
          </w:tcPr>
          <w:p w14:paraId="14C9E729" w14:textId="77777777" w:rsidR="00FD05F3" w:rsidRPr="00163716" w:rsidRDefault="00FD05F3" w:rsidP="007302FC">
            <w:pPr>
              <w:rPr>
                <w:rFonts w:eastAsia="Malgun Gothic" w:cs="Arial"/>
                <w:i/>
                <w:lang w:eastAsia="ko-KR"/>
              </w:rPr>
            </w:pPr>
            <w:r w:rsidRPr="00163716">
              <w:rPr>
                <w:rFonts w:eastAsia="Malgun Gothic" w:cs="Arial" w:hint="eastAsia"/>
                <w:b/>
                <w:i/>
                <w:u w:val="single"/>
                <w:lang w:eastAsia="ko-KR"/>
              </w:rPr>
              <w:t>Observation 1:</w:t>
            </w:r>
            <w:r w:rsidRPr="00163716">
              <w:rPr>
                <w:rFonts w:eastAsia="Malgun Gothic" w:cs="Arial" w:hint="eastAsia"/>
                <w:i/>
                <w:lang w:eastAsia="ko-KR"/>
              </w:rPr>
              <w:t xml:space="preserve"> Using separate panel for Tx/Rx can help reducing Self-Interference</w:t>
            </w:r>
          </w:p>
          <w:p w14:paraId="20B5D20F" w14:textId="77777777" w:rsidR="00FD05F3" w:rsidRPr="0044245C" w:rsidRDefault="00FD05F3" w:rsidP="007302FC">
            <w:pPr>
              <w:rPr>
                <w:rFonts w:eastAsia="Malgun Gothic" w:cs="Arial"/>
                <w:i/>
                <w:lang w:eastAsia="ko-KR"/>
              </w:rPr>
            </w:pPr>
            <w:r w:rsidRPr="00163716">
              <w:rPr>
                <w:rFonts w:eastAsia="Malgun Gothic" w:cs="Arial"/>
                <w:b/>
                <w:i/>
                <w:u w:val="single"/>
                <w:lang w:eastAsia="ko-KR"/>
              </w:rPr>
              <w:t xml:space="preserve">Proposal 2: </w:t>
            </w:r>
            <w:r w:rsidRPr="00163716">
              <w:rPr>
                <w:rFonts w:eastAsia="Malgun Gothic" w:cs="Arial"/>
                <w:i/>
                <w:lang w:eastAsia="ko-KR"/>
              </w:rPr>
              <w:t xml:space="preserve">Consider using separate Tx/Rx panel for the default design of sub-band full duplex </w:t>
            </w:r>
            <w:proofErr w:type="spellStart"/>
            <w:r w:rsidRPr="00163716">
              <w:rPr>
                <w:rFonts w:eastAsia="Malgun Gothic" w:cs="Arial"/>
                <w:i/>
                <w:lang w:eastAsia="ko-KR"/>
              </w:rPr>
              <w:t>gNB</w:t>
            </w:r>
            <w:proofErr w:type="spellEnd"/>
          </w:p>
        </w:tc>
      </w:tr>
      <w:tr w:rsidR="00FD05F3" w:rsidRPr="001820A8" w14:paraId="0CDBCC74"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42922809" w14:textId="77777777" w:rsidR="00FD05F3" w:rsidRPr="00283ED0" w:rsidRDefault="00FD05F3" w:rsidP="007302FC">
            <w:pPr>
              <w:jc w:val="center"/>
              <w:rPr>
                <w:lang w:eastAsia="zh-CN"/>
              </w:rPr>
            </w:pPr>
            <w:r>
              <w:rPr>
                <w:rFonts w:hint="eastAsia"/>
                <w:lang w:eastAsia="zh-CN"/>
              </w:rPr>
              <w:t>L</w:t>
            </w:r>
            <w:r>
              <w:rPr>
                <w:lang w:eastAsia="zh-CN"/>
              </w:rPr>
              <w:t>G</w:t>
            </w:r>
          </w:p>
        </w:tc>
        <w:tc>
          <w:tcPr>
            <w:tcW w:w="7840" w:type="dxa"/>
            <w:tcBorders>
              <w:top w:val="single" w:sz="4" w:space="0" w:color="auto"/>
              <w:left w:val="single" w:sz="4" w:space="0" w:color="auto"/>
              <w:bottom w:val="single" w:sz="4" w:space="0" w:color="auto"/>
              <w:right w:val="single" w:sz="4" w:space="0" w:color="auto"/>
            </w:tcBorders>
            <w:vAlign w:val="center"/>
          </w:tcPr>
          <w:p w14:paraId="7C16AC45" w14:textId="77777777" w:rsidR="00FD05F3" w:rsidRPr="0044245C" w:rsidRDefault="00FD05F3" w:rsidP="007302FC">
            <w:pPr>
              <w:rPr>
                <w:rFonts w:eastAsia="BatangChe"/>
                <w:i/>
                <w:lang w:eastAsia="ko-KR"/>
              </w:rPr>
            </w:pPr>
            <w:r w:rsidRPr="004F7DCA">
              <w:rPr>
                <w:rFonts w:eastAsia="BatangChe" w:hint="eastAsia"/>
                <w:b/>
                <w:i/>
                <w:u w:val="single"/>
                <w:lang w:eastAsia="ko-KR"/>
              </w:rPr>
              <w:t>Proposal 10:</w:t>
            </w:r>
            <w:r w:rsidRPr="004F7DCA">
              <w:rPr>
                <w:rFonts w:eastAsia="BatangChe" w:hint="eastAsia"/>
                <w:i/>
                <w:lang w:eastAsia="ko-KR"/>
              </w:rPr>
              <w:t xml:space="preserve"> </w:t>
            </w:r>
            <w:r w:rsidRPr="004F7DCA">
              <w:rPr>
                <w:rFonts w:eastAsia="BatangChe"/>
                <w:i/>
                <w:lang w:eastAsia="ko-KR"/>
              </w:rPr>
              <w:t>Discuss</w:t>
            </w:r>
            <w:r w:rsidRPr="004F7DCA">
              <w:rPr>
                <w:rFonts w:eastAsia="BatangChe" w:hint="eastAsia"/>
                <w:i/>
                <w:lang w:eastAsia="ko-KR"/>
              </w:rPr>
              <w:t xml:space="preserve"> antenna configuration for half duplex and </w:t>
            </w:r>
            <w:proofErr w:type="spellStart"/>
            <w:r w:rsidRPr="004F7DCA">
              <w:rPr>
                <w:rFonts w:eastAsia="BatangChe" w:hint="eastAsia"/>
                <w:i/>
                <w:lang w:eastAsia="ko-KR"/>
              </w:rPr>
              <w:t>subband</w:t>
            </w:r>
            <w:proofErr w:type="spellEnd"/>
            <w:r w:rsidRPr="004F7DCA">
              <w:rPr>
                <w:rFonts w:eastAsia="BatangChe" w:hint="eastAsia"/>
                <w:i/>
                <w:lang w:eastAsia="ko-KR"/>
              </w:rPr>
              <w:t xml:space="preserve"> non-overlapping full duplex.</w:t>
            </w:r>
          </w:p>
        </w:tc>
      </w:tr>
      <w:tr w:rsidR="00FD05F3" w:rsidRPr="001820A8" w14:paraId="2A2502BD"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73F3B81" w14:textId="77777777" w:rsidR="00FD05F3" w:rsidRPr="00283ED0" w:rsidRDefault="00FD05F3" w:rsidP="007302FC">
            <w:pPr>
              <w:jc w:val="center"/>
              <w:rPr>
                <w:lang w:eastAsia="zh-CN"/>
              </w:rPr>
            </w:pPr>
            <w:r w:rsidRPr="008358B7">
              <w:rPr>
                <w:lang w:eastAsia="zh-CN"/>
              </w:rPr>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FDABAFF" w14:textId="77777777" w:rsidR="00FD05F3" w:rsidRPr="00A270EF" w:rsidRDefault="00FD05F3" w:rsidP="007302FC">
            <w:pPr>
              <w:rPr>
                <w:bCs/>
                <w:i/>
                <w:lang w:val="en-GB" w:eastAsia="zh-CN"/>
              </w:rPr>
            </w:pPr>
            <w:r w:rsidRPr="00A270EF">
              <w:rPr>
                <w:rFonts w:eastAsia="Batang"/>
                <w:b/>
                <w:i/>
                <w:szCs w:val="24"/>
                <w:u w:val="single"/>
                <w:lang w:val="en-GB"/>
              </w:rPr>
              <w:t>Observation 5</w:t>
            </w:r>
            <w:r w:rsidRPr="00A270EF">
              <w:rPr>
                <w:b/>
                <w:i/>
                <w:iCs/>
                <w:szCs w:val="16"/>
                <w:lang w:val="en-GB" w:eastAsia="ko-KR"/>
              </w:rPr>
              <w:t>:</w:t>
            </w:r>
            <w:r w:rsidRPr="00A270EF">
              <w:rPr>
                <w:i/>
                <w:iCs/>
                <w:szCs w:val="16"/>
                <w:lang w:val="en-GB" w:eastAsia="ko-KR"/>
              </w:rPr>
              <w:t xml:space="preserve"> Support separate panels </w:t>
            </w:r>
            <w:r w:rsidRPr="00A270EF">
              <w:rPr>
                <w:bCs/>
                <w:i/>
                <w:lang w:val="en-GB" w:eastAsia="zh-CN"/>
              </w:rPr>
              <w:t xml:space="preserve">configuration with split of the antenna elements for simultaneous downlink transmission and uplink reception for </w:t>
            </w:r>
            <w:proofErr w:type="spellStart"/>
            <w:r w:rsidRPr="00A270EF">
              <w:rPr>
                <w:bCs/>
                <w:i/>
                <w:lang w:val="en-GB" w:eastAsia="zh-CN"/>
              </w:rPr>
              <w:t>subband</w:t>
            </w:r>
            <w:proofErr w:type="spellEnd"/>
            <w:r w:rsidRPr="00A270EF">
              <w:rPr>
                <w:bCs/>
                <w:i/>
                <w:lang w:val="en-GB" w:eastAsia="zh-CN"/>
              </w:rPr>
              <w:t xml:space="preserve"> full duplex. Companies can report assumed physical panels separation.</w:t>
            </w:r>
          </w:p>
          <w:p w14:paraId="0544C180" w14:textId="77777777" w:rsidR="00FD05F3" w:rsidRPr="00A270EF" w:rsidRDefault="00FD05F3" w:rsidP="007302FC">
            <w:pPr>
              <w:rPr>
                <w:i/>
                <w:szCs w:val="16"/>
                <w:lang w:val="en-GB" w:eastAsia="ko-KR"/>
              </w:rPr>
            </w:pPr>
            <w:r w:rsidRPr="00A270EF">
              <w:rPr>
                <w:rFonts w:eastAsia="Batang"/>
                <w:b/>
                <w:i/>
                <w:szCs w:val="24"/>
                <w:u w:val="single"/>
                <w:lang w:val="en-GB"/>
              </w:rPr>
              <w:t>Observation 6:</w:t>
            </w:r>
            <w:r w:rsidRPr="00A270EF">
              <w:rPr>
                <w:b/>
                <w:i/>
                <w:iCs/>
                <w:szCs w:val="16"/>
                <w:lang w:val="en-GB" w:eastAsia="ko-KR"/>
              </w:rPr>
              <w:t xml:space="preserve"> </w:t>
            </w:r>
            <w:r w:rsidRPr="00A270EF">
              <w:rPr>
                <w:i/>
                <w:iCs/>
                <w:szCs w:val="16"/>
                <w:lang w:val="en-GB" w:eastAsia="ko-KR"/>
              </w:rPr>
              <w:t xml:space="preserve">Support single panel </w:t>
            </w:r>
            <w:r w:rsidRPr="00A270EF">
              <w:rPr>
                <w:bCs/>
                <w:i/>
                <w:lang w:val="en-GB" w:eastAsia="zh-CN"/>
              </w:rPr>
              <w:t>configuration with same total number of antenna elements for downlink transmission or uplink reception for legacy TDD.</w:t>
            </w:r>
          </w:p>
          <w:p w14:paraId="39BFFE87" w14:textId="77777777" w:rsidR="00FD05F3" w:rsidRPr="00A270EF" w:rsidRDefault="00FD05F3" w:rsidP="007302FC">
            <w:pPr>
              <w:rPr>
                <w:bCs/>
                <w:i/>
                <w:lang w:val="en-GB" w:eastAsia="zh-CN"/>
              </w:rPr>
            </w:pPr>
            <w:r w:rsidRPr="00A270EF">
              <w:rPr>
                <w:b/>
                <w:i/>
                <w:iCs/>
                <w:szCs w:val="16"/>
                <w:u w:val="single"/>
                <w:lang w:val="en-GB" w:eastAsia="ko-KR"/>
              </w:rPr>
              <w:t xml:space="preserve">Proposal 9: </w:t>
            </w:r>
            <w:r w:rsidRPr="00A270EF">
              <w:rPr>
                <w:i/>
                <w:iCs/>
                <w:szCs w:val="16"/>
                <w:lang w:val="en-GB" w:eastAsia="ko-KR"/>
              </w:rPr>
              <w:t xml:space="preserve">For </w:t>
            </w:r>
            <w:proofErr w:type="spellStart"/>
            <w:r w:rsidRPr="00A270EF">
              <w:rPr>
                <w:i/>
                <w:iCs/>
                <w:szCs w:val="16"/>
                <w:lang w:val="en-GB" w:eastAsia="ko-KR"/>
              </w:rPr>
              <w:t>subband</w:t>
            </w:r>
            <w:proofErr w:type="spellEnd"/>
            <w:r w:rsidRPr="00A270EF">
              <w:rPr>
                <w:i/>
                <w:iCs/>
                <w:szCs w:val="16"/>
                <w:lang w:val="en-GB" w:eastAsia="ko-KR"/>
              </w:rPr>
              <w:t xml:space="preserve"> full duplex deployment scenario, BS antenna configuration is based on two panels with split of the antenna elements for simultaneous </w:t>
            </w:r>
            <w:r w:rsidRPr="00A270EF">
              <w:rPr>
                <w:bCs/>
                <w:i/>
                <w:lang w:val="en-GB" w:eastAsia="zh-CN"/>
              </w:rPr>
              <w:t>downlink transmission and uplink reception.</w:t>
            </w:r>
          </w:p>
          <w:p w14:paraId="15944F45" w14:textId="77777777" w:rsidR="00FD05F3" w:rsidRPr="00A270EF" w:rsidRDefault="00FD05F3" w:rsidP="007302FC">
            <w:pPr>
              <w:rPr>
                <w:i/>
                <w:lang w:val="en-GB" w:eastAsia="zh-CN"/>
              </w:rPr>
            </w:pPr>
            <w:r w:rsidRPr="00A270EF">
              <w:rPr>
                <w:b/>
                <w:i/>
                <w:iCs/>
                <w:szCs w:val="16"/>
                <w:u w:val="single"/>
                <w:lang w:val="en-GB" w:eastAsia="ko-KR"/>
              </w:rPr>
              <w:t xml:space="preserve">Proposal 10: </w:t>
            </w:r>
            <w:r w:rsidRPr="00A270EF">
              <w:rPr>
                <w:i/>
                <w:iCs/>
                <w:szCs w:val="16"/>
                <w:lang w:val="en-GB" w:eastAsia="ko-KR"/>
              </w:rPr>
              <w:t xml:space="preserve">For legacy TDD deployment scenario, BS antenna configuration is based on single panel for </w:t>
            </w:r>
            <w:r w:rsidRPr="00A270EF">
              <w:rPr>
                <w:bCs/>
                <w:i/>
                <w:lang w:val="en-GB" w:eastAsia="zh-CN"/>
              </w:rPr>
              <w:t>downlink transmission or uplink reception.</w:t>
            </w:r>
          </w:p>
          <w:p w14:paraId="75B1D5D1" w14:textId="77777777" w:rsidR="00FD05F3" w:rsidRPr="00A270EF" w:rsidRDefault="00FD05F3" w:rsidP="007302FC">
            <w:pPr>
              <w:rPr>
                <w:i/>
                <w:szCs w:val="16"/>
                <w:lang w:val="en-GB" w:eastAsia="ko-KR"/>
              </w:rPr>
            </w:pPr>
            <w:r w:rsidRPr="00A270EF">
              <w:rPr>
                <w:rFonts w:eastAsia="Batang"/>
                <w:b/>
                <w:i/>
                <w:szCs w:val="24"/>
                <w:u w:val="single"/>
                <w:lang w:val="en-GB"/>
              </w:rPr>
              <w:lastRenderedPageBreak/>
              <w:t>Observation 7</w:t>
            </w:r>
            <w:r w:rsidRPr="00A270EF">
              <w:rPr>
                <w:b/>
                <w:i/>
                <w:iCs/>
                <w:szCs w:val="16"/>
                <w:lang w:val="en-GB" w:eastAsia="ko-KR"/>
              </w:rPr>
              <w:t>:</w:t>
            </w:r>
            <w:r w:rsidRPr="00A270EF">
              <w:rPr>
                <w:i/>
                <w:iCs/>
                <w:szCs w:val="16"/>
                <w:lang w:val="en-GB" w:eastAsia="ko-KR"/>
              </w:rPr>
              <w:t xml:space="preserve"> </w:t>
            </w:r>
            <w:r w:rsidRPr="00A270EF">
              <w:rPr>
                <w:bCs/>
                <w:i/>
                <w:lang w:val="en-GB" w:eastAsia="zh-CN"/>
              </w:rPr>
              <w:t xml:space="preserve">To further optimize the performance of </w:t>
            </w:r>
            <w:proofErr w:type="spellStart"/>
            <w:r w:rsidRPr="00A270EF">
              <w:rPr>
                <w:bCs/>
                <w:i/>
                <w:lang w:val="en-GB" w:eastAsia="zh-CN"/>
              </w:rPr>
              <w:t>subband</w:t>
            </w:r>
            <w:proofErr w:type="spellEnd"/>
            <w:r w:rsidRPr="00A270EF">
              <w:rPr>
                <w:bCs/>
                <w:i/>
                <w:lang w:val="en-GB" w:eastAsia="zh-CN"/>
              </w:rPr>
              <w:t xml:space="preserve"> full</w:t>
            </w:r>
            <w:r w:rsidRPr="00A270EF">
              <w:rPr>
                <w:i/>
                <w:lang w:val="en-GB" w:eastAsia="zh-CN"/>
              </w:rPr>
              <w:t xml:space="preserve"> </w:t>
            </w:r>
            <w:r w:rsidRPr="00A270EF">
              <w:rPr>
                <w:bCs/>
                <w:i/>
                <w:lang w:val="en-GB" w:eastAsia="zh-CN"/>
              </w:rPr>
              <w:t xml:space="preserve">duplex when traffic is single direction in SBFD slot, </w:t>
            </w:r>
            <w:r w:rsidRPr="00A270EF">
              <w:rPr>
                <w:i/>
                <w:iCs/>
                <w:szCs w:val="16"/>
                <w:lang w:val="en-GB" w:eastAsia="ko-KR"/>
              </w:rPr>
              <w:t xml:space="preserve">TDD-like single panel configuration could be used to improve the beamforming gain. </w:t>
            </w:r>
          </w:p>
          <w:p w14:paraId="4264A544" w14:textId="77777777" w:rsidR="00FD05F3" w:rsidRPr="0044245C" w:rsidRDefault="00FD05F3" w:rsidP="007302FC">
            <w:pPr>
              <w:rPr>
                <w:i/>
                <w:iCs/>
                <w:szCs w:val="16"/>
                <w:u w:val="single"/>
                <w:lang w:val="en-GB" w:eastAsia="ko-KR"/>
              </w:rPr>
            </w:pPr>
            <w:r w:rsidRPr="00CE6E30">
              <w:rPr>
                <w:b/>
                <w:i/>
                <w:iCs/>
                <w:szCs w:val="16"/>
                <w:u w:val="single"/>
                <w:lang w:val="en-GB" w:eastAsia="ko-KR"/>
              </w:rPr>
              <w:t>Proposal 11:</w:t>
            </w:r>
            <w:r w:rsidRPr="00A270EF">
              <w:rPr>
                <w:i/>
                <w:iCs/>
                <w:szCs w:val="16"/>
                <w:lang w:val="en-GB" w:eastAsia="ko-KR"/>
              </w:rPr>
              <w:t xml:space="preserve"> At least for FR2, optionally support adaptive antenna array configuration across slots for the </w:t>
            </w:r>
            <w:proofErr w:type="spellStart"/>
            <w:r w:rsidRPr="00A270EF">
              <w:rPr>
                <w:i/>
                <w:iCs/>
                <w:szCs w:val="16"/>
                <w:lang w:val="en-GB" w:eastAsia="ko-KR"/>
              </w:rPr>
              <w:t>subband</w:t>
            </w:r>
            <w:proofErr w:type="spellEnd"/>
            <w:r w:rsidRPr="00A270EF">
              <w:rPr>
                <w:i/>
                <w:iCs/>
                <w:szCs w:val="16"/>
                <w:lang w:val="en-GB" w:eastAsia="ko-KR"/>
              </w:rPr>
              <w:t xml:space="preserve"> full duplex evaluation. </w:t>
            </w:r>
            <w:r w:rsidRPr="00A270EF">
              <w:rPr>
                <w:bCs/>
                <w:i/>
              </w:rPr>
              <w:t>According to</w:t>
            </w:r>
            <w:r w:rsidRPr="00A270EF">
              <w:rPr>
                <w:i/>
              </w:rPr>
              <w:t xml:space="preserve"> traffic</w:t>
            </w:r>
            <w:r w:rsidRPr="00A270EF">
              <w:rPr>
                <w:bCs/>
                <w:i/>
              </w:rPr>
              <w:t xml:space="preserve"> conditions</w:t>
            </w:r>
            <w:r w:rsidRPr="00A270EF">
              <w:rPr>
                <w:i/>
                <w:iCs/>
                <w:szCs w:val="16"/>
                <w:lang w:val="en-GB" w:eastAsia="ko-KR"/>
              </w:rPr>
              <w:t xml:space="preserve">, separate panels configuration shall be used on the </w:t>
            </w:r>
            <w:proofErr w:type="spellStart"/>
            <w:r w:rsidRPr="00A270EF">
              <w:rPr>
                <w:i/>
                <w:iCs/>
                <w:szCs w:val="16"/>
                <w:lang w:val="en-GB" w:eastAsia="ko-KR"/>
              </w:rPr>
              <w:t>subband</w:t>
            </w:r>
            <w:proofErr w:type="spellEnd"/>
            <w:r w:rsidRPr="00A270EF">
              <w:rPr>
                <w:i/>
                <w:iCs/>
                <w:szCs w:val="16"/>
                <w:lang w:val="en-GB" w:eastAsia="ko-KR"/>
              </w:rPr>
              <w:t xml:space="preserve"> full duplex slots with scheduled simultaneous downlink and uplink, and TDD-like single panel configuration shall be used on the dynamic TDD slots with scheduled either downlink or uplink.</w:t>
            </w:r>
          </w:p>
        </w:tc>
      </w:tr>
    </w:tbl>
    <w:p w14:paraId="68E6C8C0" w14:textId="77777777" w:rsidR="00FD05F3" w:rsidRDefault="00FD05F3" w:rsidP="00FD05F3">
      <w:pPr>
        <w:rPr>
          <w:lang w:val="en-GB"/>
        </w:rPr>
      </w:pPr>
    </w:p>
    <w:p w14:paraId="78B06183" w14:textId="77777777" w:rsidR="00FD05F3" w:rsidRPr="001820A8" w:rsidRDefault="00FD05F3" w:rsidP="00FD05F3">
      <w:pPr>
        <w:pStyle w:val="Heading3"/>
        <w:rPr>
          <w:lang w:eastAsia="zh-CN"/>
        </w:rPr>
      </w:pPr>
      <w:r w:rsidRPr="001820A8">
        <w:rPr>
          <w:lang w:eastAsia="zh-CN"/>
        </w:rPr>
        <w:t>Summary</w:t>
      </w:r>
    </w:p>
    <w:p w14:paraId="70CF97A5" w14:textId="6BA38208" w:rsidR="00FD05F3" w:rsidRDefault="00FD05F3" w:rsidP="00FD05F3">
      <w:pPr>
        <w:rPr>
          <w:lang w:eastAsia="zh-CN"/>
        </w:rPr>
      </w:pPr>
      <w:r w:rsidRPr="00D8114E">
        <w:rPr>
          <w:rFonts w:hint="eastAsia"/>
          <w:lang w:val="en-GB" w:eastAsia="zh-CN"/>
        </w:rPr>
        <w:t>T</w:t>
      </w:r>
      <w:r w:rsidRPr="00D8114E">
        <w:rPr>
          <w:lang w:val="en-GB" w:eastAsia="zh-CN"/>
        </w:rPr>
        <w:t xml:space="preserve">o reduce self-interference, </w:t>
      </w:r>
      <w:r w:rsidR="0033506E">
        <w:rPr>
          <w:lang w:val="en-GB" w:eastAsia="zh-CN"/>
        </w:rPr>
        <w:t>several</w:t>
      </w:r>
      <w:r w:rsidR="0033506E">
        <w:rPr>
          <w:lang w:eastAsia="zh-CN"/>
        </w:rPr>
        <w:t xml:space="preserve"> companies [</w:t>
      </w:r>
      <w:r w:rsidR="0033506E" w:rsidRPr="0033506E">
        <w:rPr>
          <w:lang w:eastAsia="zh-CN"/>
        </w:rPr>
        <w:t xml:space="preserve">CMCC, Samsung, </w:t>
      </w:r>
      <w:proofErr w:type="spellStart"/>
      <w:r w:rsidR="0033506E" w:rsidRPr="0033506E">
        <w:rPr>
          <w:lang w:eastAsia="zh-CN"/>
        </w:rPr>
        <w:t>Ercisson</w:t>
      </w:r>
      <w:proofErr w:type="spellEnd"/>
      <w:r w:rsidR="0033506E" w:rsidRPr="0033506E">
        <w:rPr>
          <w:lang w:eastAsia="zh-CN"/>
        </w:rPr>
        <w:t>, KT, Qualcomm</w:t>
      </w:r>
      <w:r w:rsidR="0033506E">
        <w:rPr>
          <w:lang w:eastAsia="zh-CN"/>
        </w:rPr>
        <w:t xml:space="preserve">] propose to use </w:t>
      </w:r>
      <w:r w:rsidRPr="00D8114E">
        <w:rPr>
          <w:lang w:eastAsia="zh-CN"/>
        </w:rPr>
        <w:t xml:space="preserve">separate-Tx/Rx antenna </w:t>
      </w:r>
      <w:r w:rsidR="0033506E">
        <w:rPr>
          <w:lang w:eastAsia="zh-CN"/>
        </w:rPr>
        <w:t xml:space="preserve">array </w:t>
      </w:r>
      <w:r w:rsidRPr="00D8114E">
        <w:rPr>
          <w:lang w:eastAsia="zh-CN"/>
        </w:rPr>
        <w:t xml:space="preserve">architecture </w:t>
      </w:r>
      <w:r w:rsidR="0033506E">
        <w:rPr>
          <w:lang w:eastAsia="zh-CN"/>
        </w:rPr>
        <w:t xml:space="preserve">for SBFD. </w:t>
      </w:r>
      <w:r>
        <w:rPr>
          <w:rFonts w:hint="eastAsia"/>
          <w:lang w:val="en-GB" w:eastAsia="zh-CN"/>
        </w:rPr>
        <w:t>C</w:t>
      </w:r>
      <w:r>
        <w:rPr>
          <w:lang w:val="en-GB" w:eastAsia="zh-CN"/>
        </w:rPr>
        <w:t>MCC suggest</w:t>
      </w:r>
      <w:r w:rsidR="0033506E">
        <w:rPr>
          <w:lang w:val="en-GB" w:eastAsia="zh-CN"/>
        </w:rPr>
        <w:t>s</w:t>
      </w:r>
      <w:r>
        <w:rPr>
          <w:lang w:val="en-GB" w:eastAsia="zh-CN"/>
        </w:rPr>
        <w:t xml:space="preserve"> </w:t>
      </w:r>
      <w:r w:rsidR="0033506E">
        <w:rPr>
          <w:lang w:val="en-GB" w:eastAsia="zh-CN"/>
        </w:rPr>
        <w:t>to u</w:t>
      </w:r>
      <w:r w:rsidR="0033506E" w:rsidRPr="0033506E">
        <w:rPr>
          <w:lang w:val="en-GB" w:eastAsia="zh-CN"/>
        </w:rPr>
        <w:t>se the following parameters to describe the separate-Tx/Rx antenna array model</w:t>
      </w:r>
      <w:r w:rsidR="0033506E">
        <w:rPr>
          <w:lang w:val="en-GB" w:eastAsia="zh-CN"/>
        </w:rPr>
        <w:t>:</w:t>
      </w:r>
    </w:p>
    <w:p w14:paraId="66F98D80" w14:textId="77777777" w:rsidR="00FD05F3" w:rsidRPr="00133004" w:rsidRDefault="00FD05F3" w:rsidP="00FD05F3">
      <w:pPr>
        <w:pStyle w:val="ListParagraph"/>
        <w:numPr>
          <w:ilvl w:val="0"/>
          <w:numId w:val="23"/>
        </w:numPr>
        <w:rPr>
          <w:lang w:eastAsia="zh-CN"/>
        </w:rPr>
      </w:pPr>
      <w:r w:rsidRPr="00133004">
        <w:rPr>
          <w:rFonts w:eastAsiaTheme="minorEastAsia"/>
          <w:lang w:eastAsia="zh-CN"/>
        </w:rPr>
        <w:t xml:space="preserve">Legacy parameters: </w:t>
      </w:r>
      <m:oMath>
        <m:d>
          <m:dPr>
            <m:ctrlPr>
              <w:rPr>
                <w:rFonts w:ascii="Cambria Math" w:eastAsiaTheme="minorEastAsia" w:hAnsi="Cambria Math"/>
                <w:lang w:eastAsia="zh-CN"/>
              </w:rPr>
            </m:ctrlPr>
          </m:dPr>
          <m:e>
            <m:r>
              <m:rPr>
                <m:sty m:val="p"/>
              </m:rPr>
              <w:rPr>
                <w:rFonts w:ascii="Cambria Math" w:eastAsiaTheme="minorEastAsia" w:hAnsi="Cambria Math"/>
                <w:lang w:eastAsia="zh-CN"/>
              </w:rPr>
              <m:t>M,N,P,</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g</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g</m:t>
                </m:r>
              </m:sub>
            </m:sSub>
          </m:e>
        </m:d>
      </m:oMath>
      <w:r w:rsidRPr="00133004">
        <w:rPr>
          <w:rFonts w:eastAsiaTheme="minorEastAsia"/>
          <w:lang w:eastAsia="zh-CN"/>
        </w:rPr>
        <w:t xml:space="preserve">, </w:t>
      </w:r>
      <m:oMath>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p</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p</m:t>
                </m:r>
              </m:sub>
            </m:sSub>
            <m:r>
              <m:rPr>
                <m:sty m:val="p"/>
              </m:rPr>
              <w:rPr>
                <w:rFonts w:ascii="Cambria Math" w:eastAsiaTheme="minorEastAsia" w:hAnsi="Cambria Math"/>
                <w:lang w:eastAsia="zh-CN"/>
              </w:rPr>
              <m:t>,P,</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g</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g</m:t>
                </m:r>
              </m:sub>
            </m:sSub>
          </m:e>
        </m:d>
      </m:oMath>
      <w:r w:rsidRPr="00133004">
        <w:rPr>
          <w:rFonts w:eastAsiaTheme="minorEastAsia"/>
          <w:lang w:eastAsia="zh-CN"/>
        </w:rPr>
        <w:t xml:space="preserve">, </w:t>
      </w:r>
      <m:oMath>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H</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V</m:t>
                </m:r>
              </m:sub>
            </m:sSub>
          </m:e>
        </m:d>
      </m:oMath>
      <w:r w:rsidRPr="00133004">
        <w:rPr>
          <w:rFonts w:eastAsiaTheme="minorEastAsia"/>
          <w:lang w:eastAsia="zh-CN"/>
        </w:rPr>
        <w:t xml:space="preserve">, </w:t>
      </w:r>
      <m:oMath>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g,H</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g,V</m:t>
                </m:r>
              </m:sub>
            </m:sSub>
          </m:e>
        </m:d>
      </m:oMath>
    </w:p>
    <w:p w14:paraId="0EB64B62" w14:textId="77777777" w:rsidR="00FD05F3" w:rsidRPr="00133004" w:rsidRDefault="00FD05F3" w:rsidP="00FD05F3">
      <w:pPr>
        <w:pStyle w:val="ListParagraph"/>
        <w:numPr>
          <w:ilvl w:val="0"/>
          <w:numId w:val="23"/>
        </w:numPr>
        <w:rPr>
          <w:lang w:eastAsia="zh-CN"/>
        </w:rPr>
      </w:pPr>
      <w:r w:rsidRPr="00133004">
        <w:rPr>
          <w:rFonts w:eastAsiaTheme="minorEastAsia"/>
          <w:lang w:eastAsia="zh-CN"/>
        </w:rPr>
        <w:t xml:space="preserve">New parameters: </w:t>
      </w:r>
      <m:oMath>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a,H</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a,V</m:t>
                </m:r>
              </m:sub>
            </m:sSub>
          </m:e>
        </m:d>
      </m:oMath>
    </w:p>
    <w:p w14:paraId="0276A6F4" w14:textId="77777777" w:rsidR="00FD05F3" w:rsidRPr="00133004" w:rsidRDefault="00FD05F3" w:rsidP="00FD05F3">
      <w:pPr>
        <w:pStyle w:val="ListParagraph"/>
        <w:numPr>
          <w:ilvl w:val="0"/>
          <w:numId w:val="23"/>
        </w:numPr>
        <w:rPr>
          <w:lang w:eastAsia="zh-CN"/>
        </w:rPr>
      </w:pPr>
      <w:r>
        <w:rPr>
          <w:lang w:eastAsia="zh-CN"/>
        </w:rPr>
        <w:t xml:space="preserve">Note: </w:t>
      </w:r>
      <w:r w:rsidRPr="00133004">
        <w:rPr>
          <w:lang w:eastAsia="zh-CN"/>
        </w:rPr>
        <w:t xml:space="preserve">there are one Tx antenna array and one Rx antenna array spaced in the horizontal direction with a spacing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a,H</m:t>
            </m:r>
          </m:sub>
        </m:sSub>
      </m:oMath>
      <w:r w:rsidRPr="00133004">
        <w:rPr>
          <w:lang w:eastAsia="zh-CN"/>
        </w:rPr>
        <w:t xml:space="preserve"> and in the vertical direction with a spacing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d</m:t>
            </m:r>
          </m:e>
          <m:sub>
            <m:r>
              <m:rPr>
                <m:sty m:val="p"/>
              </m:rPr>
              <w:rPr>
                <w:rFonts w:ascii="Cambria Math" w:eastAsiaTheme="minorEastAsia" w:hAnsi="Cambria Math"/>
                <w:lang w:eastAsia="zh-CN"/>
              </w:rPr>
              <m:t>a,V</m:t>
            </m:r>
          </m:sub>
        </m:sSub>
      </m:oMath>
      <w:r w:rsidRPr="00133004">
        <w:rPr>
          <w:lang w:eastAsia="zh-CN"/>
        </w:rPr>
        <w:t>.</w:t>
      </w:r>
    </w:p>
    <w:p w14:paraId="3A0579A2" w14:textId="5A2B1D3C" w:rsidR="00931AC1" w:rsidRPr="00931AC1" w:rsidRDefault="00931AC1" w:rsidP="00257614">
      <w:pPr>
        <w:rPr>
          <w:lang w:val="en-GB"/>
        </w:rPr>
      </w:pPr>
      <w:r>
        <w:rPr>
          <w:lang w:val="en-GB"/>
        </w:rPr>
        <w:t>M</w:t>
      </w:r>
      <w:r w:rsidRPr="00931AC1">
        <w:rPr>
          <w:lang w:val="en-GB"/>
        </w:rPr>
        <w:t xml:space="preserve">oderator suggests </w:t>
      </w:r>
      <w:r w:rsidRPr="00257614">
        <w:rPr>
          <w:b/>
          <w:bCs/>
          <w:lang w:val="en-GB"/>
        </w:rPr>
        <w:t>Initial proposal 4-</w:t>
      </w:r>
      <w:r>
        <w:rPr>
          <w:b/>
          <w:bCs/>
          <w:lang w:val="en-GB"/>
        </w:rPr>
        <w:t>3</w:t>
      </w:r>
      <w:r w:rsidRPr="00257614">
        <w:rPr>
          <w:b/>
          <w:bCs/>
          <w:lang w:val="en-GB"/>
        </w:rPr>
        <w:t>-</w:t>
      </w:r>
      <w:r>
        <w:rPr>
          <w:b/>
          <w:bCs/>
          <w:lang w:val="en-GB"/>
        </w:rPr>
        <w:t>1 and 4-3-2</w:t>
      </w:r>
      <w:r w:rsidRPr="00931AC1">
        <w:rPr>
          <w:lang w:val="en-GB"/>
        </w:rPr>
        <w:t>.</w:t>
      </w:r>
    </w:p>
    <w:p w14:paraId="1CEF8289" w14:textId="77777777" w:rsidR="00FD05F3" w:rsidRPr="00931AC1" w:rsidRDefault="00FD05F3" w:rsidP="00FD05F3">
      <w:pPr>
        <w:rPr>
          <w:lang w:val="en-GB"/>
        </w:rPr>
      </w:pPr>
    </w:p>
    <w:p w14:paraId="2B6F7579" w14:textId="77777777" w:rsidR="00FD05F3" w:rsidRDefault="00FD05F3" w:rsidP="00FD05F3">
      <w:pPr>
        <w:jc w:val="center"/>
        <w:rPr>
          <w:lang w:eastAsia="zh-CN"/>
        </w:rPr>
      </w:pPr>
      <w:r>
        <w:object w:dxaOrig="7951" w:dyaOrig="1905" w14:anchorId="70EAE958">
          <v:shape id="_x0000_i1042" type="#_x0000_t75" style="width:397.4pt;height:96.3pt" o:ole="">
            <v:imagedata r:id="rId50" o:title=""/>
          </v:shape>
          <o:OLEObject Type="Embed" ProgID="Visio.Drawing.15" ShapeID="_x0000_i1042" DrawAspect="Content" ObjectID="_1713636481" r:id="rId51"/>
        </w:object>
      </w:r>
    </w:p>
    <w:p w14:paraId="6DFA7A2C" w14:textId="6B731B36" w:rsidR="00FD05F3" w:rsidRPr="0074550E" w:rsidRDefault="00FD05F3" w:rsidP="00FD05F3">
      <w:pPr>
        <w:pStyle w:val="Caption"/>
        <w:jc w:val="center"/>
        <w:rPr>
          <w:b w:val="0"/>
          <w:lang w:eastAsia="zh-CN"/>
        </w:rPr>
      </w:pPr>
      <w:r w:rsidRPr="00286197">
        <w:rPr>
          <w:lang w:eastAsia="zh-CN"/>
        </w:rPr>
        <w:t>Separate-Tx/Rx antenna</w:t>
      </w:r>
      <w:r w:rsidRPr="0074550E">
        <w:rPr>
          <w:lang w:eastAsia="zh-CN"/>
        </w:rPr>
        <w:t xml:space="preserve"> </w:t>
      </w:r>
      <w:r w:rsidR="0033506E">
        <w:rPr>
          <w:lang w:eastAsia="zh-CN"/>
        </w:rPr>
        <w:t xml:space="preserve">array </w:t>
      </w:r>
      <w:r w:rsidRPr="0074550E">
        <w:rPr>
          <w:lang w:eastAsia="zh-CN"/>
        </w:rPr>
        <w:t>model</w:t>
      </w:r>
      <w:r>
        <w:rPr>
          <w:lang w:eastAsia="zh-CN"/>
        </w:rPr>
        <w:t>.</w:t>
      </w:r>
    </w:p>
    <w:p w14:paraId="3D2DD44F" w14:textId="366C56B2" w:rsidR="00FD05F3" w:rsidRDefault="00FD05F3" w:rsidP="00FD05F3"/>
    <w:p w14:paraId="3391E134" w14:textId="77777777" w:rsidR="00AD3E72" w:rsidRPr="00D67F80" w:rsidRDefault="00AD3E72" w:rsidP="00AD3E72">
      <w:pPr>
        <w:rPr>
          <w:lang w:val="en-GB"/>
        </w:rPr>
      </w:pPr>
      <w:r w:rsidRPr="00D67F80">
        <w:rPr>
          <w:lang w:val="en-GB"/>
        </w:rPr>
        <w:t>For evaluation and comparison between SBFD and legacy TDD, when separate-Tx/Rx antenna array is assumed for SBFD, the following options</w:t>
      </w:r>
      <w:r>
        <w:rPr>
          <w:lang w:val="en-GB"/>
        </w:rPr>
        <w:t xml:space="preserve"> are proposed by companies [</w:t>
      </w:r>
      <w:r>
        <w:rPr>
          <w:rFonts w:eastAsiaTheme="minorEastAsia" w:hint="eastAsia"/>
          <w:lang w:eastAsia="zh-CN"/>
        </w:rPr>
        <w:t>S</w:t>
      </w:r>
      <w:r>
        <w:rPr>
          <w:rFonts w:eastAsiaTheme="minorEastAsia"/>
          <w:lang w:eastAsia="zh-CN"/>
        </w:rPr>
        <w:t xml:space="preserve">amsung, </w:t>
      </w:r>
      <w:r w:rsidRPr="00AB2CF4">
        <w:rPr>
          <w:lang w:eastAsia="zh-CN"/>
        </w:rPr>
        <w:t>Ericsson</w:t>
      </w:r>
      <w:r>
        <w:rPr>
          <w:lang w:eastAsia="zh-CN"/>
        </w:rPr>
        <w:t xml:space="preserve">, </w:t>
      </w:r>
      <w:r w:rsidRPr="008358B7">
        <w:rPr>
          <w:lang w:eastAsia="zh-CN"/>
        </w:rPr>
        <w:t>Qualcomm</w:t>
      </w:r>
      <w:r>
        <w:rPr>
          <w:lang w:eastAsia="zh-CN"/>
        </w:rPr>
        <w:t>, CMCC</w:t>
      </w:r>
      <w:r>
        <w:rPr>
          <w:lang w:val="en-GB"/>
        </w:rPr>
        <w:t>]</w:t>
      </w:r>
      <w:r w:rsidRPr="00D67F80">
        <w:rPr>
          <w:lang w:val="en-GB"/>
        </w:rPr>
        <w:t>:</w:t>
      </w:r>
    </w:p>
    <w:p w14:paraId="7E7965EC" w14:textId="77777777" w:rsidR="00AD3E72" w:rsidRPr="00D67F80" w:rsidRDefault="00AD3E72" w:rsidP="00AD3E72">
      <w:pPr>
        <w:pStyle w:val="ListParagraph"/>
        <w:numPr>
          <w:ilvl w:val="0"/>
          <w:numId w:val="52"/>
        </w:numPr>
        <w:rPr>
          <w:lang w:val="en-GB"/>
        </w:rPr>
      </w:pPr>
      <w:proofErr w:type="spellStart"/>
      <w:r w:rsidRPr="00D67F80">
        <w:rPr>
          <w:lang w:val="en-GB"/>
        </w:rPr>
        <w:t>Opt</w:t>
      </w:r>
      <w:proofErr w:type="spellEnd"/>
      <w:r w:rsidRPr="00D67F80">
        <w:rPr>
          <w:lang w:val="en-GB"/>
        </w:rPr>
        <w:t xml:space="preserve"> 1: The total number of antenna elements of separate-Tx/Rx antenna array for SBFD is the same as the total number of antenna elements of shared-Tx/Rx antenna array for legacy TDD.</w:t>
      </w:r>
    </w:p>
    <w:p w14:paraId="12480D5E" w14:textId="77777777" w:rsidR="00AD3E72" w:rsidRPr="00D67F80" w:rsidRDefault="00AD3E72" w:rsidP="00AD3E72">
      <w:pPr>
        <w:pStyle w:val="ListParagraph"/>
        <w:numPr>
          <w:ilvl w:val="0"/>
          <w:numId w:val="52"/>
        </w:numPr>
        <w:rPr>
          <w:lang w:val="en-GB"/>
        </w:rPr>
      </w:pPr>
      <w:proofErr w:type="spellStart"/>
      <w:r w:rsidRPr="00D67F80">
        <w:rPr>
          <w:lang w:val="en-GB"/>
        </w:rPr>
        <w:t>Opt</w:t>
      </w:r>
      <w:proofErr w:type="spellEnd"/>
      <w:r w:rsidRPr="00D67F80">
        <w:rPr>
          <w:lang w:val="en-GB"/>
        </w:rPr>
        <w:t xml:space="preserve"> 2: The total number of antenna elements of separate-Tx/Rx antenna array for SBFD is two times of the total number of antenna elements of shared-Tx/Rx antenna array for legacy TDD.</w:t>
      </w:r>
    </w:p>
    <w:p w14:paraId="7546AE19" w14:textId="77777777" w:rsidR="00AD3E72" w:rsidRPr="00AD3E72" w:rsidRDefault="00AD3E72" w:rsidP="00FD05F3">
      <w:pPr>
        <w:rPr>
          <w:lang w:val="en-GB"/>
        </w:rPr>
      </w:pPr>
    </w:p>
    <w:p w14:paraId="2236AAF3" w14:textId="6FE91A90" w:rsidR="00FD05F3" w:rsidRDefault="00FD05F3" w:rsidP="00F01DDA">
      <w:pPr>
        <w:jc w:val="both"/>
        <w:rPr>
          <w:lang w:eastAsia="zh-CN"/>
        </w:rPr>
      </w:pPr>
      <w:r>
        <w:rPr>
          <w:rFonts w:hint="eastAsia"/>
          <w:lang w:val="en-GB" w:eastAsia="zh-CN"/>
        </w:rPr>
        <w:t>C</w:t>
      </w:r>
      <w:r>
        <w:rPr>
          <w:lang w:val="en-GB" w:eastAsia="zh-CN"/>
        </w:rPr>
        <w:t xml:space="preserve">MCC </w:t>
      </w:r>
      <w:r w:rsidR="00F01DDA">
        <w:rPr>
          <w:lang w:val="en-GB" w:eastAsia="zh-CN"/>
        </w:rPr>
        <w:t>raises</w:t>
      </w:r>
      <w:r>
        <w:rPr>
          <w:lang w:val="en-GB" w:eastAsia="zh-CN"/>
        </w:rPr>
        <w:t xml:space="preserve"> that </w:t>
      </w:r>
      <w:r w:rsidRPr="001661FE">
        <w:rPr>
          <w:lang w:eastAsia="zh-CN"/>
        </w:rPr>
        <w:t>for</w:t>
      </w:r>
      <w:r>
        <w:rPr>
          <w:lang w:eastAsia="zh-CN"/>
        </w:rPr>
        <w:t xml:space="preserve"> the </w:t>
      </w:r>
      <w:r w:rsidRPr="008034D3">
        <w:rPr>
          <w:lang w:eastAsia="zh-CN"/>
        </w:rPr>
        <w:t xml:space="preserve">shared-Tx/Rx </w:t>
      </w:r>
      <w:r>
        <w:rPr>
          <w:lang w:eastAsia="zh-CN"/>
        </w:rPr>
        <w:t>antenna architecture in legacy TDD</w:t>
      </w:r>
      <w:r w:rsidR="00F01DDA" w:rsidRPr="00F01DDA">
        <w:rPr>
          <w:rFonts w:eastAsiaTheme="minorEastAsia"/>
          <w:lang w:eastAsia="zh-CN"/>
        </w:rPr>
        <w:t xml:space="preserve"> </w:t>
      </w:r>
      <w:r w:rsidR="00F01DDA">
        <w:rPr>
          <w:rFonts w:eastAsiaTheme="minorEastAsia"/>
          <w:lang w:eastAsia="zh-CN"/>
        </w:rPr>
        <w:t>(as shown in part</w:t>
      </w:r>
      <w:r w:rsidR="00F01DDA">
        <w:rPr>
          <w:lang w:eastAsia="zh-CN"/>
        </w:rPr>
        <w:t>(a) of the following figure)</w:t>
      </w:r>
      <w:r>
        <w:rPr>
          <w:lang w:eastAsia="zh-CN"/>
        </w:rPr>
        <w:t xml:space="preserve">, all the antenna elements can be either connected to Tx RFFE (RF front end) or to Rx RFFE by switching. </w:t>
      </w:r>
      <w:r>
        <w:rPr>
          <w:rFonts w:hint="eastAsia"/>
          <w:lang w:eastAsia="zh-CN"/>
        </w:rPr>
        <w:t>F</w:t>
      </w:r>
      <w:r>
        <w:rPr>
          <w:lang w:eastAsia="zh-CN"/>
        </w:rPr>
        <w:t>or SBFD with s</w:t>
      </w:r>
      <w:r w:rsidRPr="008034D3">
        <w:rPr>
          <w:lang w:eastAsia="zh-CN"/>
        </w:rPr>
        <w:t>eparate-Tx/Rx antenna</w:t>
      </w:r>
      <w:r>
        <w:rPr>
          <w:lang w:eastAsia="zh-CN"/>
        </w:rPr>
        <w:t xml:space="preserve"> architecture, two options of the connection between Tx/Rx RFFE and the antenna array can be considered</w:t>
      </w:r>
      <w:r w:rsidR="006B0ACF">
        <w:rPr>
          <w:lang w:eastAsia="zh-CN"/>
        </w:rPr>
        <w:t>:</w:t>
      </w:r>
    </w:p>
    <w:p w14:paraId="2648F45C" w14:textId="6F67C781" w:rsidR="00FD05F3" w:rsidRPr="00E8285A" w:rsidRDefault="00FD05F3" w:rsidP="00FD05F3">
      <w:pPr>
        <w:pStyle w:val="ListParagraph"/>
        <w:numPr>
          <w:ilvl w:val="0"/>
          <w:numId w:val="23"/>
        </w:numPr>
        <w:spacing w:before="120"/>
        <w:rPr>
          <w:lang w:eastAsia="zh-CN"/>
        </w:rPr>
      </w:pPr>
      <w:r>
        <w:rPr>
          <w:rFonts w:eastAsiaTheme="minorEastAsia" w:hint="eastAsia"/>
          <w:lang w:eastAsia="zh-CN"/>
        </w:rPr>
        <w:t>C</w:t>
      </w:r>
      <w:r>
        <w:rPr>
          <w:rFonts w:eastAsiaTheme="minorEastAsia"/>
          <w:lang w:eastAsia="zh-CN"/>
        </w:rPr>
        <w:t xml:space="preserve">andidate 1: Fixed connection. </w:t>
      </w:r>
      <w:r w:rsidR="00F01DDA">
        <w:rPr>
          <w:rFonts w:eastAsiaTheme="minorEastAsia"/>
          <w:lang w:eastAsia="zh-CN"/>
        </w:rPr>
        <w:t>As shown in part</w:t>
      </w:r>
      <w:r w:rsidR="00F01DDA">
        <w:rPr>
          <w:lang w:eastAsia="zh-CN"/>
        </w:rPr>
        <w:t>(b) of the following figure</w:t>
      </w:r>
      <w:r>
        <w:rPr>
          <w:lang w:eastAsia="zh-CN"/>
        </w:rPr>
        <w:t>,</w:t>
      </w:r>
      <w:r>
        <w:rPr>
          <w:rFonts w:eastAsiaTheme="minorEastAsia"/>
          <w:lang w:eastAsia="zh-CN"/>
        </w:rPr>
        <w:t xml:space="preserve"> </w:t>
      </w:r>
      <w:r>
        <w:rPr>
          <w:lang w:eastAsia="zh-CN"/>
        </w:rPr>
        <w:t xml:space="preserve">Tx RFFE (including DAC and PA) always connected to the Tx </w:t>
      </w:r>
      <w:r w:rsidRPr="008034D3">
        <w:rPr>
          <w:lang w:eastAsia="zh-CN"/>
        </w:rPr>
        <w:t>antenna</w:t>
      </w:r>
      <w:r>
        <w:rPr>
          <w:lang w:eastAsia="zh-CN"/>
        </w:rPr>
        <w:t xml:space="preserve"> array, and Rx RFFE (including LNA and ADC) always connected to the Rx </w:t>
      </w:r>
      <w:r w:rsidRPr="008034D3">
        <w:rPr>
          <w:lang w:eastAsia="zh-CN"/>
        </w:rPr>
        <w:t>antenna</w:t>
      </w:r>
      <w:r>
        <w:rPr>
          <w:lang w:eastAsia="zh-CN"/>
        </w:rPr>
        <w:t xml:space="preserve"> array.</w:t>
      </w:r>
    </w:p>
    <w:p w14:paraId="57D33D38" w14:textId="77777777" w:rsidR="00FD05F3" w:rsidRPr="00E8285A" w:rsidRDefault="00FD05F3" w:rsidP="00FD05F3">
      <w:pPr>
        <w:pStyle w:val="ListParagraph"/>
        <w:numPr>
          <w:ilvl w:val="1"/>
          <w:numId w:val="23"/>
        </w:numPr>
        <w:spacing w:before="120"/>
        <w:rPr>
          <w:lang w:eastAsia="zh-CN"/>
        </w:rPr>
      </w:pPr>
      <w:r w:rsidRPr="00E8285A">
        <w:rPr>
          <w:rFonts w:eastAsiaTheme="minorEastAsia"/>
          <w:b/>
          <w:lang w:eastAsia="zh-CN"/>
        </w:rPr>
        <w:t>Pros</w:t>
      </w:r>
      <w:r>
        <w:rPr>
          <w:rFonts w:eastAsiaTheme="minorEastAsia"/>
          <w:lang w:eastAsia="zh-CN"/>
        </w:rPr>
        <w:t>: Simple.</w:t>
      </w:r>
    </w:p>
    <w:p w14:paraId="5DE07857" w14:textId="77777777" w:rsidR="00FD05F3" w:rsidRPr="00E8285A" w:rsidRDefault="00FD05F3" w:rsidP="00FD05F3">
      <w:pPr>
        <w:pStyle w:val="ListParagraph"/>
        <w:numPr>
          <w:ilvl w:val="1"/>
          <w:numId w:val="23"/>
        </w:numPr>
        <w:spacing w:before="120"/>
        <w:rPr>
          <w:lang w:eastAsia="zh-CN"/>
        </w:rPr>
      </w:pPr>
      <w:r w:rsidRPr="00E8285A">
        <w:rPr>
          <w:rFonts w:eastAsiaTheme="minorEastAsia"/>
          <w:b/>
          <w:lang w:eastAsia="zh-CN"/>
        </w:rPr>
        <w:t>Cons</w:t>
      </w:r>
      <w:r>
        <w:rPr>
          <w:rFonts w:eastAsiaTheme="minorEastAsia"/>
          <w:lang w:eastAsia="zh-CN"/>
        </w:rPr>
        <w:t xml:space="preserve">: Loss of UL/DL channel </w:t>
      </w:r>
      <w:r>
        <w:rPr>
          <w:lang w:eastAsia="zh-CN"/>
        </w:rPr>
        <w:t>reciprocity, since it is hard to perform accurate estimation of DL channel associated with TX antenna array via the SRS reception associated with a different Rx antenna array.</w:t>
      </w:r>
    </w:p>
    <w:p w14:paraId="07758A22" w14:textId="2687956B" w:rsidR="00FD05F3" w:rsidRPr="006950A7" w:rsidRDefault="00FD05F3" w:rsidP="00FD05F3">
      <w:pPr>
        <w:pStyle w:val="ListParagraph"/>
        <w:numPr>
          <w:ilvl w:val="0"/>
          <w:numId w:val="23"/>
        </w:numPr>
        <w:spacing w:before="120"/>
        <w:rPr>
          <w:lang w:eastAsia="zh-CN"/>
        </w:rPr>
      </w:pPr>
      <w:r w:rsidRPr="00DF4A91">
        <w:rPr>
          <w:rFonts w:eastAsiaTheme="minorEastAsia" w:hint="eastAsia"/>
          <w:lang w:eastAsia="zh-CN"/>
        </w:rPr>
        <w:t>C</w:t>
      </w:r>
      <w:r w:rsidRPr="00DF4A91">
        <w:rPr>
          <w:rFonts w:eastAsiaTheme="minorEastAsia"/>
          <w:lang w:eastAsia="zh-CN"/>
        </w:rPr>
        <w:t>andidate 2</w:t>
      </w:r>
      <w:r w:rsidRPr="00A260E3">
        <w:rPr>
          <w:rFonts w:eastAsiaTheme="minorEastAsia"/>
          <w:lang w:eastAsia="zh-CN"/>
        </w:rPr>
        <w:t xml:space="preserve">: </w:t>
      </w:r>
      <w:r>
        <w:rPr>
          <w:rFonts w:eastAsiaTheme="minorEastAsia"/>
          <w:lang w:eastAsia="zh-CN"/>
        </w:rPr>
        <w:t>Switched connection</w:t>
      </w:r>
      <w:r>
        <w:rPr>
          <w:lang w:eastAsia="zh-CN"/>
        </w:rPr>
        <w:t>.</w:t>
      </w:r>
      <w:r w:rsidRPr="00BA0989">
        <w:rPr>
          <w:rFonts w:eastAsiaTheme="minorEastAsia"/>
          <w:lang w:eastAsia="zh-CN"/>
        </w:rPr>
        <w:t xml:space="preserve"> </w:t>
      </w:r>
      <w:r w:rsidR="00F01DDA">
        <w:rPr>
          <w:rFonts w:eastAsiaTheme="minorEastAsia"/>
          <w:lang w:eastAsia="zh-CN"/>
        </w:rPr>
        <w:t>As shown in part</w:t>
      </w:r>
      <w:r w:rsidR="00F01DDA">
        <w:rPr>
          <w:lang w:eastAsia="zh-CN"/>
        </w:rPr>
        <w:t>(c) of the following figure</w:t>
      </w:r>
      <w:r>
        <w:rPr>
          <w:lang w:eastAsia="zh-CN"/>
        </w:rPr>
        <w:t xml:space="preserve">, 1) </w:t>
      </w:r>
      <w:r>
        <w:rPr>
          <w:rFonts w:eastAsiaTheme="minorEastAsia"/>
          <w:lang w:eastAsia="zh-CN"/>
        </w:rPr>
        <w:t>I</w:t>
      </w:r>
      <w:r w:rsidRPr="006950A7">
        <w:rPr>
          <w:rFonts w:eastAsiaTheme="minorEastAsia"/>
          <w:lang w:eastAsia="zh-CN"/>
        </w:rPr>
        <w:t xml:space="preserve">n DL slot, the </w:t>
      </w:r>
      <w:r w:rsidRPr="006950A7">
        <w:rPr>
          <w:lang w:eastAsia="zh-CN"/>
        </w:rPr>
        <w:t>Tx RFFE</w:t>
      </w:r>
      <w:r w:rsidRPr="006950A7">
        <w:rPr>
          <w:rFonts w:eastAsiaTheme="minorEastAsia"/>
          <w:lang w:eastAsia="zh-CN"/>
        </w:rPr>
        <w:t xml:space="preserve"> connects to the 1</w:t>
      </w:r>
      <w:r w:rsidRPr="006950A7">
        <w:rPr>
          <w:rFonts w:eastAsiaTheme="minorEastAsia"/>
          <w:vertAlign w:val="superscript"/>
          <w:lang w:eastAsia="zh-CN"/>
        </w:rPr>
        <w:t>st</w:t>
      </w:r>
      <w:r w:rsidRPr="006950A7">
        <w:rPr>
          <w:rFonts w:eastAsiaTheme="minorEastAsia"/>
          <w:lang w:eastAsia="zh-CN"/>
        </w:rPr>
        <w:t xml:space="preserve"> half of antenna array.</w:t>
      </w:r>
      <w:r w:rsidRPr="006950A7">
        <w:t xml:space="preserve"> </w:t>
      </w:r>
      <w:r>
        <w:t xml:space="preserve">2) </w:t>
      </w:r>
      <w:r w:rsidRPr="006950A7">
        <w:rPr>
          <w:rFonts w:eastAsiaTheme="minorEastAsia"/>
          <w:lang w:eastAsia="zh-CN"/>
        </w:rPr>
        <w:t>In SBFD slot, the Tx RFFE connects to the 1st half of antenna array, and the Rx RFFE connects to the 2nd part of antenna array.</w:t>
      </w:r>
      <w:r w:rsidRPr="006950A7">
        <w:t xml:space="preserve"> </w:t>
      </w:r>
      <w:r>
        <w:rPr>
          <w:rFonts w:eastAsiaTheme="minorEastAsia"/>
          <w:lang w:eastAsia="zh-CN"/>
        </w:rPr>
        <w:t xml:space="preserve">3) </w:t>
      </w:r>
      <w:r w:rsidRPr="006950A7">
        <w:rPr>
          <w:rFonts w:eastAsiaTheme="minorEastAsia"/>
          <w:lang w:eastAsia="zh-CN"/>
        </w:rPr>
        <w:t>In UL only slot, the Rx RFFE connects to the 1st half of antenna array.</w:t>
      </w:r>
    </w:p>
    <w:p w14:paraId="4340FCBD" w14:textId="77777777" w:rsidR="00FD05F3" w:rsidRPr="00BA0989" w:rsidRDefault="00FD05F3" w:rsidP="00FD05F3">
      <w:pPr>
        <w:pStyle w:val="ListParagraph"/>
        <w:numPr>
          <w:ilvl w:val="1"/>
          <w:numId w:val="23"/>
        </w:numPr>
        <w:spacing w:before="120"/>
        <w:rPr>
          <w:lang w:eastAsia="zh-CN"/>
        </w:rPr>
      </w:pPr>
      <w:r w:rsidRPr="00BA0989">
        <w:rPr>
          <w:rFonts w:eastAsiaTheme="minorEastAsia"/>
          <w:b/>
          <w:lang w:eastAsia="zh-CN"/>
        </w:rPr>
        <w:t>Pros</w:t>
      </w:r>
      <w:r>
        <w:rPr>
          <w:rFonts w:eastAsiaTheme="minorEastAsia"/>
          <w:lang w:eastAsia="zh-CN"/>
        </w:rPr>
        <w:t>:</w:t>
      </w:r>
    </w:p>
    <w:p w14:paraId="2F2CB5F4" w14:textId="77777777" w:rsidR="00FD05F3" w:rsidRDefault="00FD05F3" w:rsidP="00FD05F3">
      <w:pPr>
        <w:pStyle w:val="ListParagraph"/>
        <w:numPr>
          <w:ilvl w:val="2"/>
          <w:numId w:val="23"/>
        </w:numPr>
        <w:spacing w:before="120"/>
        <w:rPr>
          <w:lang w:eastAsia="zh-CN"/>
        </w:rPr>
      </w:pPr>
      <w:r>
        <w:rPr>
          <w:rFonts w:eastAsiaTheme="minorEastAsia"/>
          <w:lang w:eastAsia="zh-CN"/>
        </w:rPr>
        <w:lastRenderedPageBreak/>
        <w:t xml:space="preserve">UL/DL channel </w:t>
      </w:r>
      <w:r>
        <w:rPr>
          <w:lang w:eastAsia="zh-CN"/>
        </w:rPr>
        <w:t>reciprocity</w:t>
      </w:r>
      <w:r w:rsidRPr="00A7670B">
        <w:rPr>
          <w:lang w:eastAsia="zh-CN"/>
        </w:rPr>
        <w:t xml:space="preserve"> </w:t>
      </w:r>
      <w:r>
        <w:rPr>
          <w:lang w:eastAsia="zh-CN"/>
        </w:rPr>
        <w:t>can be maintained. Note that, the Tx RFFE and the Rx RFFE connect to the same part of antenna array (i.e., the left half of antenna array) in TDM mode, thus, the SRS reception at the Rx RFFE in UL only slot can be used to accurately estimate the DL channel in DL slot or SBFD slots.</w:t>
      </w:r>
    </w:p>
    <w:p w14:paraId="614D1C91" w14:textId="77777777" w:rsidR="00FD05F3" w:rsidRPr="00AD7104" w:rsidRDefault="00FD05F3" w:rsidP="00FD05F3">
      <w:pPr>
        <w:rPr>
          <w:lang w:eastAsia="zh-CN"/>
        </w:rPr>
      </w:pPr>
    </w:p>
    <w:p w14:paraId="664DD917" w14:textId="77777777" w:rsidR="00FD05F3" w:rsidRDefault="00FD05F3" w:rsidP="00FD05F3">
      <w:pPr>
        <w:jc w:val="center"/>
      </w:pPr>
      <w:r>
        <w:object w:dxaOrig="5131" w:dyaOrig="3421" w14:anchorId="7F06C2A9">
          <v:shape id="_x0000_i1043" type="#_x0000_t75" style="width:190.75pt;height:127.65pt" o:ole="">
            <v:imagedata r:id="rId52" o:title=""/>
          </v:shape>
          <o:OLEObject Type="Embed" ProgID="Visio.Drawing.15" ShapeID="_x0000_i1043" DrawAspect="Content" ObjectID="_1713636482" r:id="rId53"/>
        </w:object>
      </w:r>
    </w:p>
    <w:p w14:paraId="538E2F35" w14:textId="0F017681" w:rsidR="00FD05F3" w:rsidRDefault="00FD05F3" w:rsidP="00FD05F3">
      <w:pPr>
        <w:jc w:val="center"/>
        <w:rPr>
          <w:lang w:eastAsia="zh-CN"/>
        </w:rPr>
      </w:pPr>
      <w:r>
        <w:rPr>
          <w:rFonts w:hint="eastAsia"/>
          <w:lang w:eastAsia="zh-CN"/>
        </w:rPr>
        <w:t>(</w:t>
      </w:r>
      <w:r>
        <w:rPr>
          <w:lang w:eastAsia="zh-CN"/>
        </w:rPr>
        <w:t xml:space="preserve">a) </w:t>
      </w:r>
      <w:r w:rsidRPr="008034D3">
        <w:rPr>
          <w:lang w:eastAsia="zh-CN"/>
        </w:rPr>
        <w:t>shared-</w:t>
      </w:r>
      <w:bookmarkStart w:id="192" w:name="_Hlk101950628"/>
      <w:r w:rsidRPr="008034D3">
        <w:rPr>
          <w:lang w:eastAsia="zh-CN"/>
        </w:rPr>
        <w:t>Tx/Rx antenna</w:t>
      </w:r>
      <w:r>
        <w:rPr>
          <w:lang w:eastAsia="zh-CN"/>
        </w:rPr>
        <w:t xml:space="preserve"> </w:t>
      </w:r>
      <w:r w:rsidR="00D67F80">
        <w:rPr>
          <w:lang w:eastAsia="zh-CN"/>
        </w:rPr>
        <w:t xml:space="preserve">array </w:t>
      </w:r>
      <w:r>
        <w:rPr>
          <w:lang w:eastAsia="zh-CN"/>
        </w:rPr>
        <w:t>architecture</w:t>
      </w:r>
      <w:bookmarkEnd w:id="192"/>
    </w:p>
    <w:p w14:paraId="10B5D4A8" w14:textId="77777777" w:rsidR="00FD05F3" w:rsidRDefault="00FD05F3" w:rsidP="00FD05F3">
      <w:pPr>
        <w:jc w:val="center"/>
      </w:pPr>
      <w:r>
        <w:object w:dxaOrig="8101" w:dyaOrig="3211" w14:anchorId="4166CA9A">
          <v:shape id="_x0000_i1044" type="#_x0000_t75" style="width:321.65pt;height:127.65pt" o:ole="">
            <v:imagedata r:id="rId54" o:title=""/>
          </v:shape>
          <o:OLEObject Type="Embed" ProgID="Visio.Drawing.15" ShapeID="_x0000_i1044" DrawAspect="Content" ObjectID="_1713636483" r:id="rId55"/>
        </w:object>
      </w:r>
    </w:p>
    <w:p w14:paraId="2AABE0B0" w14:textId="07EC4AE2" w:rsidR="00FD05F3" w:rsidRDefault="00FD05F3" w:rsidP="00FD05F3">
      <w:pPr>
        <w:jc w:val="center"/>
        <w:rPr>
          <w:rFonts w:eastAsiaTheme="minorEastAsia"/>
          <w:lang w:eastAsia="zh-CN"/>
        </w:rPr>
      </w:pPr>
      <w:r>
        <w:rPr>
          <w:rFonts w:hint="eastAsia"/>
          <w:lang w:eastAsia="zh-CN"/>
        </w:rPr>
        <w:t>(</w:t>
      </w:r>
      <w:r>
        <w:rPr>
          <w:lang w:eastAsia="zh-CN"/>
        </w:rPr>
        <w:t>b) Candidate 1 of separate</w:t>
      </w:r>
      <w:r w:rsidRPr="008034D3">
        <w:rPr>
          <w:lang w:eastAsia="zh-CN"/>
        </w:rPr>
        <w:t>-Tx/Rx antenna</w:t>
      </w:r>
      <w:r>
        <w:rPr>
          <w:lang w:eastAsia="zh-CN"/>
        </w:rPr>
        <w:t xml:space="preserve"> </w:t>
      </w:r>
      <w:r w:rsidR="00D67F80">
        <w:rPr>
          <w:lang w:eastAsia="zh-CN"/>
        </w:rPr>
        <w:t xml:space="preserve">array </w:t>
      </w:r>
      <w:r>
        <w:rPr>
          <w:lang w:eastAsia="zh-CN"/>
        </w:rPr>
        <w:t xml:space="preserve">architecture: </w:t>
      </w:r>
      <w:r>
        <w:rPr>
          <w:rFonts w:eastAsiaTheme="minorEastAsia"/>
          <w:lang w:eastAsia="zh-CN"/>
        </w:rPr>
        <w:t>fixed connection</w:t>
      </w:r>
    </w:p>
    <w:p w14:paraId="1ED7877F" w14:textId="77777777" w:rsidR="00FD05F3" w:rsidRPr="00E8285A" w:rsidRDefault="00FD05F3" w:rsidP="00FD05F3">
      <w:pPr>
        <w:jc w:val="center"/>
        <w:rPr>
          <w:lang w:eastAsia="zh-CN"/>
        </w:rPr>
      </w:pPr>
      <w:r>
        <w:object w:dxaOrig="8116" w:dyaOrig="3540" w14:anchorId="1F773D81">
          <v:shape id="_x0000_i1045" type="#_x0000_t75" style="width:291.75pt;height:127.65pt;mso-position-vertical:absolute" o:ole="">
            <v:imagedata r:id="rId47" o:title=""/>
          </v:shape>
          <o:OLEObject Type="Embed" ProgID="Visio.Drawing.15" ShapeID="_x0000_i1045" DrawAspect="Content" ObjectID="_1713636484" r:id="rId56"/>
        </w:object>
      </w:r>
    </w:p>
    <w:p w14:paraId="4D75D885" w14:textId="02761ABC" w:rsidR="00FD05F3" w:rsidRDefault="00FD05F3" w:rsidP="00FD05F3">
      <w:pPr>
        <w:jc w:val="center"/>
        <w:rPr>
          <w:rFonts w:eastAsiaTheme="minorEastAsia"/>
          <w:lang w:eastAsia="zh-CN"/>
        </w:rPr>
      </w:pPr>
      <w:r>
        <w:rPr>
          <w:rFonts w:hint="eastAsia"/>
          <w:lang w:eastAsia="zh-CN"/>
        </w:rPr>
        <w:t>(</w:t>
      </w:r>
      <w:r>
        <w:rPr>
          <w:lang w:eastAsia="zh-CN"/>
        </w:rPr>
        <w:t>c) Candidate 2 of separate</w:t>
      </w:r>
      <w:r w:rsidRPr="008034D3">
        <w:rPr>
          <w:lang w:eastAsia="zh-CN"/>
        </w:rPr>
        <w:t>-Tx/Rx antenna</w:t>
      </w:r>
      <w:r>
        <w:rPr>
          <w:lang w:eastAsia="zh-CN"/>
        </w:rPr>
        <w:t xml:space="preserve"> </w:t>
      </w:r>
      <w:r w:rsidR="00D67F80">
        <w:rPr>
          <w:lang w:eastAsia="zh-CN"/>
        </w:rPr>
        <w:t xml:space="preserve">array </w:t>
      </w:r>
      <w:r>
        <w:rPr>
          <w:lang w:eastAsia="zh-CN"/>
        </w:rPr>
        <w:t xml:space="preserve">architecture: </w:t>
      </w:r>
      <w:r>
        <w:rPr>
          <w:rFonts w:eastAsiaTheme="minorEastAsia"/>
          <w:lang w:eastAsia="zh-CN"/>
        </w:rPr>
        <w:t>switched connection</w:t>
      </w:r>
    </w:p>
    <w:p w14:paraId="77C4583D" w14:textId="77777777" w:rsidR="00F01DDA" w:rsidRDefault="00F01DDA" w:rsidP="00FD05F3">
      <w:pPr>
        <w:rPr>
          <w:lang w:val="en-GB" w:eastAsia="zh-CN"/>
        </w:rPr>
      </w:pPr>
    </w:p>
    <w:p w14:paraId="07D019DB" w14:textId="19A33551" w:rsidR="00FD05F3" w:rsidRDefault="00FD05F3" w:rsidP="00FD05F3">
      <w:pPr>
        <w:rPr>
          <w:rFonts w:eastAsiaTheme="minorEastAsia"/>
          <w:lang w:eastAsia="zh-CN"/>
        </w:rPr>
      </w:pPr>
      <w:r>
        <w:rPr>
          <w:rFonts w:hint="eastAsia"/>
          <w:lang w:val="en-GB" w:eastAsia="zh-CN"/>
        </w:rPr>
        <w:t>B</w:t>
      </w:r>
      <w:r>
        <w:rPr>
          <w:lang w:val="en-GB" w:eastAsia="zh-CN"/>
        </w:rPr>
        <w:t xml:space="preserve">ased on the above discussion, CMCC </w:t>
      </w:r>
      <w:r w:rsidR="007540A5">
        <w:rPr>
          <w:lang w:val="en-GB" w:eastAsia="zh-CN"/>
        </w:rPr>
        <w:t>thinks</w:t>
      </w:r>
      <w:r>
        <w:rPr>
          <w:lang w:val="en-GB" w:eastAsia="zh-CN"/>
        </w:rPr>
        <w:t xml:space="preserve"> </w:t>
      </w:r>
      <w:r>
        <w:rPr>
          <w:lang w:eastAsia="zh-CN"/>
        </w:rPr>
        <w:t>candidate 2 of separate</w:t>
      </w:r>
      <w:r w:rsidRPr="008034D3">
        <w:rPr>
          <w:lang w:eastAsia="zh-CN"/>
        </w:rPr>
        <w:t>-Tx/Rx antenna</w:t>
      </w:r>
      <w:r>
        <w:rPr>
          <w:lang w:eastAsia="zh-CN"/>
        </w:rPr>
        <w:t xml:space="preserve"> </w:t>
      </w:r>
      <w:r w:rsidR="007540A5">
        <w:rPr>
          <w:lang w:eastAsia="zh-CN"/>
        </w:rPr>
        <w:t xml:space="preserve">array </w:t>
      </w:r>
      <w:r>
        <w:rPr>
          <w:lang w:eastAsia="zh-CN"/>
        </w:rPr>
        <w:t>architecture</w:t>
      </w:r>
      <w:r w:rsidR="00687A9B">
        <w:rPr>
          <w:lang w:eastAsia="zh-CN"/>
        </w:rPr>
        <w:t xml:space="preserve"> is preferred</w:t>
      </w:r>
      <w:r w:rsidR="00AD3E72">
        <w:rPr>
          <w:lang w:eastAsia="zh-CN"/>
        </w:rPr>
        <w:t xml:space="preserve">, and further made the following observations </w:t>
      </w:r>
      <w:r>
        <w:rPr>
          <w:rFonts w:eastAsiaTheme="minorEastAsia"/>
          <w:lang w:eastAsia="zh-CN"/>
        </w:rPr>
        <w:t xml:space="preserve">based on the </w:t>
      </w:r>
      <w:r>
        <w:rPr>
          <w:lang w:eastAsia="zh-CN"/>
        </w:rPr>
        <w:t>candidate 2 of separate</w:t>
      </w:r>
      <w:r w:rsidRPr="008034D3">
        <w:rPr>
          <w:lang w:eastAsia="zh-CN"/>
        </w:rPr>
        <w:t>-Tx/Rx antenna</w:t>
      </w:r>
      <w:r w:rsidR="00D67F80">
        <w:rPr>
          <w:lang w:eastAsia="zh-CN"/>
        </w:rPr>
        <w:t xml:space="preserve"> array</w:t>
      </w:r>
      <w:r>
        <w:rPr>
          <w:lang w:eastAsia="zh-CN"/>
        </w:rPr>
        <w:t xml:space="preserve"> architecture</w:t>
      </w:r>
      <w:r w:rsidR="00AD3E72">
        <w:rPr>
          <w:rFonts w:eastAsiaTheme="minorEastAsia"/>
          <w:lang w:eastAsia="zh-CN"/>
        </w:rPr>
        <w:t>:</w:t>
      </w:r>
    </w:p>
    <w:p w14:paraId="557C93E4" w14:textId="3933A7E9" w:rsidR="00FD05F3" w:rsidRPr="00787CDC" w:rsidRDefault="00FD05F3" w:rsidP="00FD05F3">
      <w:pPr>
        <w:pStyle w:val="ListParagraph"/>
        <w:numPr>
          <w:ilvl w:val="0"/>
          <w:numId w:val="23"/>
        </w:numPr>
        <w:rPr>
          <w:lang w:val="en-GB" w:eastAsia="zh-CN"/>
        </w:rPr>
      </w:pPr>
      <w:r>
        <w:rPr>
          <w:rFonts w:eastAsiaTheme="minorEastAsia"/>
          <w:lang w:val="en-GB" w:eastAsia="zh-CN"/>
        </w:rPr>
        <w:t xml:space="preserve">For </w:t>
      </w:r>
      <w:proofErr w:type="spellStart"/>
      <w:r>
        <w:rPr>
          <w:lang w:eastAsia="zh-CN"/>
        </w:rPr>
        <w:t>Opt</w:t>
      </w:r>
      <w:proofErr w:type="spellEnd"/>
      <w:r w:rsidRPr="001918AC">
        <w:rPr>
          <w:lang w:eastAsia="zh-CN"/>
        </w:rPr>
        <w:t xml:space="preserve"> 1</w:t>
      </w:r>
      <w:r>
        <w:rPr>
          <w:lang w:eastAsia="zh-CN"/>
        </w:rPr>
        <w:t xml:space="preserve"> (with the </w:t>
      </w:r>
      <w:r w:rsidRPr="001918AC">
        <w:rPr>
          <w:lang w:eastAsia="zh-CN"/>
        </w:rPr>
        <w:t>same</w:t>
      </w:r>
      <w:r>
        <w:rPr>
          <w:lang w:eastAsia="zh-CN"/>
        </w:rPr>
        <w:t xml:space="preserve"> </w:t>
      </w:r>
      <w:r w:rsidRPr="001918AC">
        <w:rPr>
          <w:lang w:eastAsia="zh-CN"/>
        </w:rPr>
        <w:t>number of antenna elements</w:t>
      </w:r>
      <w:r>
        <w:rPr>
          <w:lang w:eastAsia="zh-CN"/>
        </w:rPr>
        <w:t xml:space="preserve"> as legacy TDD), the number of TXRUs of s</w:t>
      </w:r>
      <w:r w:rsidRPr="008034D3">
        <w:rPr>
          <w:lang w:eastAsia="zh-CN"/>
        </w:rPr>
        <w:t>eparate-Tx/Rx antenna</w:t>
      </w:r>
      <w:r>
        <w:rPr>
          <w:lang w:eastAsia="zh-CN"/>
        </w:rPr>
        <w:t xml:space="preserve"> </w:t>
      </w:r>
      <w:r w:rsidR="00F60432">
        <w:rPr>
          <w:lang w:eastAsia="zh-CN"/>
        </w:rPr>
        <w:t xml:space="preserve">array </w:t>
      </w:r>
      <w:r>
        <w:rPr>
          <w:lang w:eastAsia="zh-CN"/>
        </w:rPr>
        <w:t xml:space="preserve">for SBFD will be half of the number of TXRUs </w:t>
      </w:r>
      <w:r w:rsidRPr="001918AC">
        <w:rPr>
          <w:lang w:eastAsia="zh-CN"/>
        </w:rPr>
        <w:t xml:space="preserve">of </w:t>
      </w:r>
      <w:r w:rsidRPr="008034D3">
        <w:rPr>
          <w:lang w:eastAsia="zh-CN"/>
        </w:rPr>
        <w:t>shared-Tx/Rx antenna</w:t>
      </w:r>
      <w:r>
        <w:rPr>
          <w:lang w:eastAsia="zh-CN"/>
        </w:rPr>
        <w:t xml:space="preserve"> </w:t>
      </w:r>
      <w:r w:rsidR="00F60432">
        <w:rPr>
          <w:lang w:eastAsia="zh-CN"/>
        </w:rPr>
        <w:t xml:space="preserve">array </w:t>
      </w:r>
      <w:r>
        <w:rPr>
          <w:lang w:eastAsia="zh-CN"/>
        </w:rPr>
        <w:t xml:space="preserve">for </w:t>
      </w:r>
      <w:r w:rsidRPr="001918AC">
        <w:rPr>
          <w:lang w:eastAsia="zh-CN"/>
        </w:rPr>
        <w:t>legacy TDD</w:t>
      </w:r>
      <w:r>
        <w:rPr>
          <w:lang w:eastAsia="zh-CN"/>
        </w:rPr>
        <w:t>.</w:t>
      </w:r>
    </w:p>
    <w:p w14:paraId="2742678C" w14:textId="37621A1C" w:rsidR="00FD05F3" w:rsidRPr="00AD3E72" w:rsidRDefault="00FD05F3" w:rsidP="00FD05F3">
      <w:pPr>
        <w:pStyle w:val="ListParagraph"/>
        <w:numPr>
          <w:ilvl w:val="0"/>
          <w:numId w:val="23"/>
        </w:numPr>
        <w:rPr>
          <w:lang w:val="en-GB" w:eastAsia="zh-CN"/>
        </w:rPr>
      </w:pPr>
      <w:r>
        <w:rPr>
          <w:rFonts w:eastAsiaTheme="minorEastAsia"/>
          <w:lang w:val="en-GB" w:eastAsia="zh-CN"/>
        </w:rPr>
        <w:t xml:space="preserve">For </w:t>
      </w:r>
      <w:proofErr w:type="spellStart"/>
      <w:r>
        <w:rPr>
          <w:lang w:eastAsia="zh-CN"/>
        </w:rPr>
        <w:t>Opt</w:t>
      </w:r>
      <w:proofErr w:type="spellEnd"/>
      <w:r w:rsidRPr="001918AC">
        <w:rPr>
          <w:lang w:eastAsia="zh-CN"/>
        </w:rPr>
        <w:t xml:space="preserve"> </w:t>
      </w:r>
      <w:r>
        <w:rPr>
          <w:lang w:eastAsia="zh-CN"/>
        </w:rPr>
        <w:t xml:space="preserve">2 (with two times of </w:t>
      </w:r>
      <w:r w:rsidRPr="001918AC">
        <w:rPr>
          <w:lang w:eastAsia="zh-CN"/>
        </w:rPr>
        <w:t>antenna elements</w:t>
      </w:r>
      <w:r>
        <w:rPr>
          <w:lang w:eastAsia="zh-CN"/>
        </w:rPr>
        <w:t xml:space="preserve"> as legacy TDD), the number of TXRUs of s</w:t>
      </w:r>
      <w:r w:rsidRPr="008034D3">
        <w:rPr>
          <w:lang w:eastAsia="zh-CN"/>
        </w:rPr>
        <w:t>eparate-Tx/Rx antenna</w:t>
      </w:r>
      <w:r>
        <w:rPr>
          <w:lang w:eastAsia="zh-CN"/>
        </w:rPr>
        <w:t xml:space="preserve"> </w:t>
      </w:r>
      <w:r w:rsidR="00F60432">
        <w:rPr>
          <w:lang w:eastAsia="zh-CN"/>
        </w:rPr>
        <w:t xml:space="preserve">array </w:t>
      </w:r>
      <w:r>
        <w:rPr>
          <w:lang w:eastAsia="zh-CN"/>
        </w:rPr>
        <w:t xml:space="preserve">for SBFD will be the same as the number of TXRUs </w:t>
      </w:r>
      <w:r w:rsidRPr="001918AC">
        <w:rPr>
          <w:lang w:eastAsia="zh-CN"/>
        </w:rPr>
        <w:t xml:space="preserve">of </w:t>
      </w:r>
      <w:r w:rsidRPr="008034D3">
        <w:rPr>
          <w:lang w:eastAsia="zh-CN"/>
        </w:rPr>
        <w:t>shared-Tx/Rx antenna</w:t>
      </w:r>
      <w:r>
        <w:rPr>
          <w:lang w:eastAsia="zh-CN"/>
        </w:rPr>
        <w:t xml:space="preserve"> </w:t>
      </w:r>
      <w:r w:rsidR="00F60432">
        <w:rPr>
          <w:lang w:eastAsia="zh-CN"/>
        </w:rPr>
        <w:t xml:space="preserve">array </w:t>
      </w:r>
      <w:r>
        <w:rPr>
          <w:lang w:eastAsia="zh-CN"/>
        </w:rPr>
        <w:t xml:space="preserve">for </w:t>
      </w:r>
      <w:r w:rsidRPr="001918AC">
        <w:rPr>
          <w:lang w:eastAsia="zh-CN"/>
        </w:rPr>
        <w:t>legacy TDD</w:t>
      </w:r>
      <w:r>
        <w:rPr>
          <w:lang w:eastAsia="zh-CN"/>
        </w:rPr>
        <w:t>.</w:t>
      </w:r>
    </w:p>
    <w:p w14:paraId="17DC4D3D" w14:textId="007800BF" w:rsidR="00AD3E72" w:rsidRPr="00AD3E72" w:rsidRDefault="00AD3E72" w:rsidP="00AD3E72">
      <w:pPr>
        <w:jc w:val="both"/>
        <w:rPr>
          <w:lang w:val="en-GB" w:eastAsia="zh-CN"/>
        </w:rPr>
      </w:pPr>
      <w:r>
        <w:rPr>
          <w:rFonts w:hint="eastAsia"/>
          <w:lang w:val="en-GB" w:eastAsia="zh-CN"/>
        </w:rPr>
        <w:t>Q</w:t>
      </w:r>
      <w:r>
        <w:rPr>
          <w:lang w:val="en-GB" w:eastAsia="zh-CN"/>
        </w:rPr>
        <w:t xml:space="preserve">ualcomm proposes to </w:t>
      </w:r>
      <w:r w:rsidRPr="00AD3E72">
        <w:rPr>
          <w:lang w:val="en-GB" w:eastAsia="zh-CN"/>
        </w:rPr>
        <w:t xml:space="preserve">optionally support adaptive antenna array configuration across slots for the </w:t>
      </w:r>
      <w:proofErr w:type="spellStart"/>
      <w:r w:rsidRPr="00AD3E72">
        <w:rPr>
          <w:lang w:val="en-GB" w:eastAsia="zh-CN"/>
        </w:rPr>
        <w:t>subband</w:t>
      </w:r>
      <w:proofErr w:type="spellEnd"/>
      <w:r w:rsidRPr="00AD3E72">
        <w:rPr>
          <w:lang w:val="en-GB" w:eastAsia="zh-CN"/>
        </w:rPr>
        <w:t xml:space="preserve"> full duplex evaluation</w:t>
      </w:r>
      <w:r w:rsidRPr="00AD3E72">
        <w:t xml:space="preserve"> </w:t>
      </w:r>
      <w:r>
        <w:rPr>
          <w:lang w:val="en-GB" w:eastAsia="zh-CN"/>
        </w:rPr>
        <w:t>a</w:t>
      </w:r>
      <w:r w:rsidRPr="00AD3E72">
        <w:rPr>
          <w:lang w:val="en-GB" w:eastAsia="zh-CN"/>
        </w:rPr>
        <w:t>t least for FR2</w:t>
      </w:r>
      <w:r w:rsidR="00551AC1">
        <w:rPr>
          <w:lang w:val="en-GB" w:eastAsia="zh-CN"/>
        </w:rPr>
        <w:t>, i.e.,</w:t>
      </w:r>
      <w:r w:rsidRPr="00AD3E72">
        <w:rPr>
          <w:lang w:val="en-GB" w:eastAsia="zh-CN"/>
        </w:rPr>
        <w:t xml:space="preserve"> </w:t>
      </w:r>
      <w:r w:rsidR="00551AC1">
        <w:rPr>
          <w:lang w:val="en-GB" w:eastAsia="zh-CN"/>
        </w:rPr>
        <w:t>a</w:t>
      </w:r>
      <w:r w:rsidRPr="00AD3E72">
        <w:rPr>
          <w:lang w:val="en-GB" w:eastAsia="zh-CN"/>
        </w:rPr>
        <w:t xml:space="preserve">ccording to traffic conditions, separate panels configuration shall be used on the </w:t>
      </w:r>
      <w:proofErr w:type="spellStart"/>
      <w:r w:rsidRPr="00AD3E72">
        <w:rPr>
          <w:lang w:val="en-GB" w:eastAsia="zh-CN"/>
        </w:rPr>
        <w:t>subband</w:t>
      </w:r>
      <w:proofErr w:type="spellEnd"/>
      <w:r w:rsidRPr="00AD3E72">
        <w:rPr>
          <w:lang w:val="en-GB" w:eastAsia="zh-CN"/>
        </w:rPr>
        <w:t xml:space="preserve"> full duplex slots with scheduled simultaneous downlink and uplink, and TDD-like single panel configuration shall be used on the dynamic TDD slots with scheduled either downlink or uplink.</w:t>
      </w:r>
      <w:r>
        <w:rPr>
          <w:lang w:val="en-GB" w:eastAsia="zh-CN"/>
        </w:rPr>
        <w:t xml:space="preserve"> Moderator understands this kind of </w:t>
      </w:r>
      <w:r w:rsidRPr="00AD3E72">
        <w:rPr>
          <w:lang w:val="en-GB" w:eastAsia="zh-CN"/>
        </w:rPr>
        <w:t>adaptive antenna array configuration</w:t>
      </w:r>
      <w:r>
        <w:rPr>
          <w:lang w:val="en-GB" w:eastAsia="zh-CN"/>
        </w:rPr>
        <w:t xml:space="preserve"> is </w:t>
      </w:r>
      <w:r w:rsidR="00F60432">
        <w:rPr>
          <w:lang w:val="en-GB" w:eastAsia="zh-CN"/>
        </w:rPr>
        <w:t xml:space="preserve">based on the assumption that the </w:t>
      </w:r>
      <w:r w:rsidR="00F60432" w:rsidRPr="001918AC">
        <w:rPr>
          <w:lang w:eastAsia="zh-CN"/>
        </w:rPr>
        <w:t>number of antenna elements</w:t>
      </w:r>
      <w:r w:rsidR="00F60432">
        <w:rPr>
          <w:lang w:eastAsia="zh-CN"/>
        </w:rPr>
        <w:t xml:space="preserve"> of the separate</w:t>
      </w:r>
      <w:r w:rsidR="00F60432" w:rsidRPr="008034D3">
        <w:rPr>
          <w:lang w:eastAsia="zh-CN"/>
        </w:rPr>
        <w:t>-Tx/Rx antenna</w:t>
      </w:r>
      <w:r w:rsidR="00F60432">
        <w:rPr>
          <w:lang w:eastAsia="zh-CN"/>
        </w:rPr>
        <w:t xml:space="preserve"> array for SBFD is the </w:t>
      </w:r>
      <w:r w:rsidR="00F60432" w:rsidRPr="001918AC">
        <w:rPr>
          <w:lang w:eastAsia="zh-CN"/>
        </w:rPr>
        <w:t>same</w:t>
      </w:r>
      <w:r w:rsidR="00F60432">
        <w:rPr>
          <w:lang w:eastAsia="zh-CN"/>
        </w:rPr>
        <w:t xml:space="preserve"> as the </w:t>
      </w:r>
      <w:r w:rsidR="00F60432" w:rsidRPr="001918AC">
        <w:rPr>
          <w:lang w:eastAsia="zh-CN"/>
        </w:rPr>
        <w:t>number of antenna elements</w:t>
      </w:r>
      <w:r w:rsidR="00F60432">
        <w:rPr>
          <w:lang w:eastAsia="zh-CN"/>
        </w:rPr>
        <w:t xml:space="preserve"> </w:t>
      </w:r>
      <w:r w:rsidR="00F60432" w:rsidRPr="001918AC">
        <w:rPr>
          <w:lang w:eastAsia="zh-CN"/>
        </w:rPr>
        <w:t xml:space="preserve">of </w:t>
      </w:r>
      <w:r w:rsidR="00F60432" w:rsidRPr="008034D3">
        <w:rPr>
          <w:lang w:eastAsia="zh-CN"/>
        </w:rPr>
        <w:t>shared-Tx/Rx antenna</w:t>
      </w:r>
      <w:r w:rsidR="00F60432">
        <w:rPr>
          <w:lang w:eastAsia="zh-CN"/>
        </w:rPr>
        <w:t xml:space="preserve"> array for legacy TDD, and the number of TXRUs of s</w:t>
      </w:r>
      <w:r w:rsidR="00F60432" w:rsidRPr="008034D3">
        <w:rPr>
          <w:lang w:eastAsia="zh-CN"/>
        </w:rPr>
        <w:t>eparate-Tx/Rx antenna</w:t>
      </w:r>
      <w:r w:rsidR="00F60432">
        <w:rPr>
          <w:lang w:eastAsia="zh-CN"/>
        </w:rPr>
        <w:t xml:space="preserve"> for SBFD is also the same as the number of TXRUs </w:t>
      </w:r>
      <w:r w:rsidR="00F60432" w:rsidRPr="001918AC">
        <w:rPr>
          <w:lang w:eastAsia="zh-CN"/>
        </w:rPr>
        <w:t xml:space="preserve">of </w:t>
      </w:r>
      <w:r w:rsidR="00F60432" w:rsidRPr="008034D3">
        <w:rPr>
          <w:lang w:eastAsia="zh-CN"/>
        </w:rPr>
        <w:t>shared-Tx/Rx antenna</w:t>
      </w:r>
      <w:r w:rsidR="00F60432">
        <w:rPr>
          <w:lang w:eastAsia="zh-CN"/>
        </w:rPr>
        <w:t xml:space="preserve"> array for </w:t>
      </w:r>
      <w:r w:rsidR="00F60432" w:rsidRPr="001918AC">
        <w:rPr>
          <w:lang w:eastAsia="zh-CN"/>
        </w:rPr>
        <w:t>legacy TDD</w:t>
      </w:r>
      <w:r w:rsidR="00F60432">
        <w:rPr>
          <w:lang w:eastAsia="zh-CN"/>
        </w:rPr>
        <w:t>.</w:t>
      </w:r>
    </w:p>
    <w:p w14:paraId="488CB856" w14:textId="4FBAB2B1" w:rsidR="00CB1DF6" w:rsidRPr="00931AC1" w:rsidRDefault="00CB1DF6" w:rsidP="00CB1DF6">
      <w:pPr>
        <w:rPr>
          <w:lang w:val="en-GB"/>
        </w:rPr>
      </w:pPr>
      <w:r>
        <w:rPr>
          <w:lang w:val="en-GB"/>
        </w:rPr>
        <w:t>M</w:t>
      </w:r>
      <w:r w:rsidRPr="00931AC1">
        <w:rPr>
          <w:lang w:val="en-GB"/>
        </w:rPr>
        <w:t xml:space="preserve">oderator suggests </w:t>
      </w:r>
      <w:r w:rsidRPr="007302FC">
        <w:rPr>
          <w:b/>
          <w:bCs/>
          <w:lang w:val="en-GB"/>
        </w:rPr>
        <w:t>Initial proposal 4-</w:t>
      </w:r>
      <w:r>
        <w:rPr>
          <w:b/>
          <w:bCs/>
          <w:lang w:val="en-GB"/>
        </w:rPr>
        <w:t>3</w:t>
      </w:r>
      <w:r w:rsidRPr="007302FC">
        <w:rPr>
          <w:b/>
          <w:bCs/>
          <w:lang w:val="en-GB"/>
        </w:rPr>
        <w:t>-</w:t>
      </w:r>
      <w:r w:rsidR="00B90569">
        <w:rPr>
          <w:b/>
          <w:bCs/>
          <w:lang w:val="en-GB"/>
        </w:rPr>
        <w:t>3</w:t>
      </w:r>
      <w:r w:rsidRPr="00931AC1">
        <w:rPr>
          <w:lang w:val="en-GB"/>
        </w:rPr>
        <w:t>.</w:t>
      </w:r>
    </w:p>
    <w:p w14:paraId="6BDE2CF1" w14:textId="77777777" w:rsidR="00CB1DF6" w:rsidRDefault="00CB1DF6" w:rsidP="00FD05F3">
      <w:pPr>
        <w:rPr>
          <w:lang w:val="en-GB"/>
        </w:rPr>
      </w:pPr>
    </w:p>
    <w:p w14:paraId="0B22B2CB" w14:textId="77777777" w:rsidR="00FD05F3" w:rsidRDefault="00FD05F3" w:rsidP="00FD05F3">
      <w:pPr>
        <w:pStyle w:val="Heading3"/>
      </w:pPr>
      <w:r w:rsidRPr="001820A8">
        <w:lastRenderedPageBreak/>
        <w:t>1st Round Proposals</w:t>
      </w:r>
    </w:p>
    <w:p w14:paraId="3B2C3373" w14:textId="03473C2B" w:rsidR="00FD05F3" w:rsidRPr="00757008" w:rsidRDefault="00FD05F3"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-3-1:</w:t>
      </w:r>
    </w:p>
    <w:p w14:paraId="29BEA0AA" w14:textId="77777777" w:rsidR="00FD05F3" w:rsidRPr="002D4D51" w:rsidRDefault="00FD05F3" w:rsidP="00FD05F3">
      <w:pPr>
        <w:jc w:val="both"/>
        <w:rPr>
          <w:iCs/>
          <w:lang w:eastAsia="zh-CN"/>
        </w:rPr>
      </w:pPr>
      <w:r w:rsidRPr="002D4D51">
        <w:t>For SBFD operation, BS antenna configuration is based on two separate antenna arrays with split of the antenna elements for simultaneous downlink transmission and uplink reception.</w:t>
      </w:r>
      <w:r w:rsidRPr="002D4D51">
        <w:rPr>
          <w:rFonts w:eastAsia="Malgun Gothic" w:cs="Arial"/>
          <w:i/>
          <w:lang w:eastAsia="ko-KR"/>
        </w:rPr>
        <w:t xml:space="preserve"> </w:t>
      </w:r>
      <w:r w:rsidRPr="002D4D51">
        <w:rPr>
          <w:rFonts w:eastAsia="Malgun Gothic" w:cs="Arial"/>
          <w:iCs/>
          <w:lang w:eastAsia="ko-KR"/>
        </w:rPr>
        <w:t xml:space="preserve">Use the following parameters to describe the </w:t>
      </w:r>
      <w:r w:rsidRPr="002D4D51">
        <w:rPr>
          <w:iCs/>
          <w:lang w:eastAsia="zh-CN"/>
        </w:rPr>
        <w:t>separate-Tx/Rx antenna array model.</w:t>
      </w:r>
    </w:p>
    <w:p w14:paraId="11266417" w14:textId="070FB71F" w:rsidR="00FD05F3" w:rsidRPr="002D4D51" w:rsidRDefault="00FD05F3" w:rsidP="00FD05F3">
      <w:pPr>
        <w:pStyle w:val="ListParagraph"/>
        <w:numPr>
          <w:ilvl w:val="0"/>
          <w:numId w:val="23"/>
        </w:numPr>
        <w:jc w:val="both"/>
        <w:rPr>
          <w:i/>
          <w:lang w:eastAsia="zh-CN"/>
        </w:rPr>
      </w:pPr>
      <w:r w:rsidRPr="002D4D51">
        <w:rPr>
          <w:rFonts w:eastAsiaTheme="minorEastAsia"/>
          <w:iCs/>
          <w:lang w:eastAsia="zh-CN"/>
        </w:rPr>
        <w:t xml:space="preserve">Legacy parameters </w:t>
      </w:r>
      <m:oMath>
        <m:d>
          <m:dPr>
            <m:ctrlPr>
              <w:rPr>
                <w:rFonts w:ascii="Cambria Math" w:eastAsiaTheme="minorEastAsia" w:hAnsi="Cambria Math"/>
                <w:i/>
                <w:lang w:eastAsia="zh-CN"/>
              </w:rPr>
            </m:ctrlPr>
          </m:dPr>
          <m:e>
            <m:r>
              <w:rPr>
                <w:rFonts w:ascii="Cambria Math" w:eastAsiaTheme="minorEastAsia" w:hAnsi="Cambria Math"/>
                <w:lang w:eastAsia="zh-CN"/>
              </w:rPr>
              <m:t>M,N,P,</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g</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g</m:t>
                </m:r>
              </m:sub>
            </m:sSub>
          </m:e>
        </m:d>
      </m:oMath>
      <w:r w:rsidRPr="002D4D51">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p</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p</m:t>
                </m:r>
              </m:sub>
            </m:sSub>
            <m:r>
              <w:rPr>
                <w:rFonts w:ascii="Cambria Math" w:eastAsiaTheme="minorEastAsia" w:hAnsi="Cambria Math"/>
                <w:lang w:eastAsia="zh-CN"/>
              </w:rPr>
              <m:t>,P,</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g</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g</m:t>
                </m:r>
              </m:sub>
            </m:sSub>
          </m:e>
        </m:d>
      </m:oMath>
      <w:r w:rsidRPr="002D4D51">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V</m:t>
                </m:r>
              </m:sub>
            </m:sSub>
          </m:e>
        </m:d>
      </m:oMath>
      <w:r w:rsidRPr="002D4D51">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g,H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g,V</m:t>
                </m:r>
              </m:sub>
            </m:sSub>
          </m:e>
        </m:d>
      </m:oMath>
      <w:r w:rsidRPr="002D4D51">
        <w:rPr>
          <w:rFonts w:eastAsiaTheme="minorEastAsia" w:hint="eastAsia"/>
          <w:iCs/>
          <w:lang w:eastAsia="zh-CN"/>
        </w:rPr>
        <w:t>,</w:t>
      </w:r>
      <w:r w:rsidRPr="002D4D51">
        <w:rPr>
          <w:rFonts w:eastAsiaTheme="minorEastAsia"/>
          <w:iCs/>
          <w:lang w:eastAsia="zh-CN"/>
        </w:rPr>
        <w:t xml:space="preserve"> as defined in section 7.3 in TR.38.901, are used to describe the Tx antenna array or Rx antenna array.</w:t>
      </w:r>
    </w:p>
    <w:p w14:paraId="08DA8107" w14:textId="59954EA2" w:rsidR="00FD05F3" w:rsidRPr="002D4D51" w:rsidRDefault="00FD05F3" w:rsidP="00FD05F3">
      <w:pPr>
        <w:pStyle w:val="ListParagraph"/>
        <w:numPr>
          <w:ilvl w:val="0"/>
          <w:numId w:val="23"/>
        </w:numPr>
        <w:jc w:val="both"/>
        <w:rPr>
          <w:i/>
          <w:lang w:eastAsia="zh-CN"/>
        </w:rPr>
      </w:pPr>
      <w:r w:rsidRPr="002D4D51">
        <w:rPr>
          <w:rFonts w:eastAsiaTheme="minorEastAsia"/>
          <w:iCs/>
          <w:lang w:eastAsia="zh-CN"/>
        </w:rPr>
        <w:t>New parameters</w:t>
      </w:r>
      <w:r w:rsidRPr="002D4D51">
        <w:rPr>
          <w:rFonts w:eastAsiaTheme="minorEastAsia"/>
          <w:i/>
          <w:lang w:eastAsia="zh-CN"/>
        </w:rPr>
        <w:t xml:space="preserve"> </w:t>
      </w:r>
      <m:oMath>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a,H</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a,V</m:t>
                </m:r>
              </m:sub>
            </m:sSub>
          </m:e>
        </m:d>
      </m:oMath>
      <w:r w:rsidRPr="002D4D51">
        <w:rPr>
          <w:rFonts w:eastAsiaTheme="minorEastAsia"/>
          <w:iCs/>
          <w:lang w:eastAsia="zh-CN"/>
        </w:rPr>
        <w:t xml:space="preserve"> are used to describe the relative location between Tx antenna array and Rx antenna array.</w:t>
      </w:r>
    </w:p>
    <w:p w14:paraId="4194A5A3" w14:textId="564A817F" w:rsidR="00FD05F3" w:rsidRPr="002D4D51" w:rsidRDefault="00FD05F3" w:rsidP="00FD05F3">
      <w:pPr>
        <w:pStyle w:val="ListParagraph"/>
        <w:numPr>
          <w:ilvl w:val="1"/>
          <w:numId w:val="23"/>
        </w:numPr>
        <w:jc w:val="both"/>
        <w:rPr>
          <w:i/>
          <w:lang w:eastAsia="zh-CN"/>
        </w:rPr>
      </w:pPr>
      <w:r w:rsidRPr="002D4D51">
        <w:rPr>
          <w:iCs/>
          <w:lang w:eastAsia="zh-CN"/>
        </w:rPr>
        <w:t>For one separate-Tx/Rx antenna array, there are one Tx antenna array and one Rx antenna array spaced in the horizontal direction with a spacing of</w:t>
      </w:r>
      <w:r w:rsidRPr="002D4D51">
        <w:rPr>
          <w:i/>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a,H</m:t>
            </m:r>
          </m:sub>
        </m:sSub>
      </m:oMath>
      <w:r w:rsidRPr="002D4D51">
        <w:rPr>
          <w:i/>
          <w:lang w:eastAsia="zh-CN"/>
        </w:rPr>
        <w:t xml:space="preserve"> </w:t>
      </w:r>
      <w:r w:rsidRPr="002D4D51">
        <w:rPr>
          <w:iCs/>
          <w:lang w:eastAsia="zh-CN"/>
        </w:rPr>
        <w:t>and in the vertical direction with a spacing o</w:t>
      </w:r>
      <w:r w:rsidRPr="002D4D51">
        <w:rPr>
          <w:i/>
          <w:lang w:eastAsia="zh-CN"/>
        </w:rPr>
        <w:t xml:space="preserve">f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a,V</m:t>
            </m:r>
          </m:sub>
        </m:sSub>
      </m:oMath>
      <w:r w:rsidRPr="002D4D51">
        <w:rPr>
          <w:i/>
          <w:lang w:eastAsia="zh-CN"/>
        </w:rPr>
        <w:t>.</w:t>
      </w:r>
    </w:p>
    <w:p w14:paraId="7EA32B9D" w14:textId="77777777" w:rsidR="00FD05F3" w:rsidRPr="002D4D51" w:rsidRDefault="00FD05F3" w:rsidP="00FD05F3"/>
    <w:p w14:paraId="0C64A097" w14:textId="77777777" w:rsidR="003F4492" w:rsidRPr="001820A8" w:rsidRDefault="003F4492" w:rsidP="003F4492">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4492" w:rsidRPr="001820A8" w14:paraId="0549BF62"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7173CF" w14:textId="77777777" w:rsidR="003F4492" w:rsidRPr="001820A8" w:rsidRDefault="003F4492"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749375" w14:textId="77777777" w:rsidR="003F4492" w:rsidRPr="001820A8" w:rsidRDefault="003F4492" w:rsidP="007302FC">
            <w:pPr>
              <w:spacing w:before="0" w:line="288" w:lineRule="auto"/>
              <w:jc w:val="center"/>
              <w:rPr>
                <w:b/>
                <w:lang w:eastAsia="zh-CN"/>
              </w:rPr>
            </w:pPr>
            <w:r w:rsidRPr="001820A8">
              <w:rPr>
                <w:b/>
                <w:lang w:eastAsia="zh-CN"/>
              </w:rPr>
              <w:t>Comment</w:t>
            </w:r>
          </w:p>
        </w:tc>
      </w:tr>
      <w:tr w:rsidR="003F4492" w:rsidRPr="001820A8" w14:paraId="72CD3F5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93FB7D6" w14:textId="2C41F2D0" w:rsidR="003F4492" w:rsidRPr="001820A8" w:rsidRDefault="00D761D4"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7C9783" w14:textId="691D3CD3" w:rsidR="003F4492" w:rsidRPr="001820A8" w:rsidRDefault="00D761D4" w:rsidP="007302FC">
            <w:pPr>
              <w:spacing w:before="0" w:line="288" w:lineRule="auto"/>
              <w:jc w:val="left"/>
              <w:rPr>
                <w:bCs/>
                <w:lang w:val="en-GB" w:eastAsia="zh-CN"/>
              </w:rPr>
            </w:pPr>
            <w:r>
              <w:rPr>
                <w:bCs/>
                <w:lang w:val="en-GB" w:eastAsia="zh-CN"/>
              </w:rPr>
              <w:t>We support main bullet and first sub</w:t>
            </w:r>
            <w:r w:rsidR="00135995">
              <w:rPr>
                <w:bCs/>
                <w:lang w:val="en-GB" w:eastAsia="zh-CN"/>
              </w:rPr>
              <w:t>-bul</w:t>
            </w:r>
            <w:r>
              <w:rPr>
                <w:bCs/>
                <w:lang w:val="en-GB" w:eastAsia="zh-CN"/>
              </w:rPr>
              <w:t xml:space="preserve">let. Companies can report the </w:t>
            </w:r>
            <w:r w:rsidR="004C2629">
              <w:rPr>
                <w:bCs/>
                <w:lang w:val="en-GB" w:eastAsia="zh-CN"/>
              </w:rPr>
              <w:t>configured</w:t>
            </w:r>
            <w:r>
              <w:rPr>
                <w:bCs/>
                <w:lang w:val="en-GB" w:eastAsia="zh-CN"/>
              </w:rPr>
              <w:t xml:space="preserve"> panel separation if needed. </w:t>
            </w:r>
          </w:p>
        </w:tc>
      </w:tr>
      <w:tr w:rsidR="003F4492" w:rsidRPr="001820A8" w14:paraId="6C951D0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47043377"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7373912" w14:textId="77777777" w:rsidR="003F4492" w:rsidRPr="001820A8" w:rsidRDefault="003F4492" w:rsidP="007302FC">
            <w:pPr>
              <w:spacing w:before="0" w:line="288" w:lineRule="auto"/>
              <w:jc w:val="left"/>
              <w:rPr>
                <w:bCs/>
                <w:lang w:val="en-GB" w:eastAsia="zh-CN"/>
              </w:rPr>
            </w:pPr>
          </w:p>
        </w:tc>
      </w:tr>
      <w:tr w:rsidR="003F4492" w:rsidRPr="001820A8" w14:paraId="3F8D380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F87D6A2"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941E224" w14:textId="77777777" w:rsidR="003F4492" w:rsidRPr="001820A8" w:rsidRDefault="003F4492" w:rsidP="007302FC">
            <w:pPr>
              <w:spacing w:before="0" w:line="288" w:lineRule="auto"/>
              <w:jc w:val="left"/>
              <w:rPr>
                <w:bCs/>
                <w:lang w:val="en-GB" w:eastAsia="zh-CN"/>
              </w:rPr>
            </w:pPr>
          </w:p>
        </w:tc>
      </w:tr>
      <w:tr w:rsidR="003F4492" w:rsidRPr="001820A8" w14:paraId="273B072D"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7AB19D2"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6A0A4662" w14:textId="77777777" w:rsidR="003F4492" w:rsidRPr="001820A8" w:rsidRDefault="003F4492" w:rsidP="007302FC">
            <w:pPr>
              <w:spacing w:before="0" w:line="288" w:lineRule="auto"/>
              <w:jc w:val="left"/>
              <w:rPr>
                <w:bCs/>
                <w:lang w:val="en-GB" w:eastAsia="zh-CN"/>
              </w:rPr>
            </w:pPr>
          </w:p>
        </w:tc>
      </w:tr>
    </w:tbl>
    <w:p w14:paraId="1E8F2091" w14:textId="77777777" w:rsidR="003F4492" w:rsidRDefault="003F4492" w:rsidP="003F4492">
      <w:pPr>
        <w:widowControl w:val="0"/>
        <w:spacing w:after="120"/>
        <w:jc w:val="both"/>
        <w:rPr>
          <w:lang w:val="en-GB"/>
        </w:rPr>
      </w:pPr>
    </w:p>
    <w:p w14:paraId="54CD183A" w14:textId="77777777" w:rsidR="00FD05F3" w:rsidRDefault="00FD05F3" w:rsidP="00FD05F3"/>
    <w:p w14:paraId="5B273C04" w14:textId="392FC190" w:rsidR="00FD05F3" w:rsidRPr="00757008" w:rsidRDefault="00FD05F3"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-3-2:</w:t>
      </w:r>
      <w:r w:rsidRPr="00757008">
        <w:rPr>
          <w:b/>
          <w:bCs/>
          <w:i/>
          <w:iCs/>
          <w:sz w:val="20"/>
          <w:u w:val="single"/>
        </w:rPr>
        <w:t xml:space="preserve"> </w:t>
      </w:r>
    </w:p>
    <w:p w14:paraId="0B364238" w14:textId="77777777" w:rsidR="00FD05F3" w:rsidRPr="002D4D51" w:rsidRDefault="00FD05F3" w:rsidP="00FD05F3">
      <w:r w:rsidRPr="002D4D51">
        <w:t>For legacy TDD operation, BS antenna configuration is based on single antenna array for downlink transmission or uplink reception, which can be called as shared-Tx/Rx antenna array.</w:t>
      </w:r>
    </w:p>
    <w:p w14:paraId="3B970CE0" w14:textId="77777777" w:rsidR="00FD05F3" w:rsidRPr="002D4D51" w:rsidRDefault="00FD05F3" w:rsidP="00FD05F3"/>
    <w:p w14:paraId="73E11EA2" w14:textId="77777777" w:rsidR="003F4492" w:rsidRPr="001820A8" w:rsidRDefault="003F4492" w:rsidP="003F4492">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4492" w:rsidRPr="001820A8" w14:paraId="4060A6B6"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612364" w14:textId="77777777" w:rsidR="003F4492" w:rsidRPr="001820A8" w:rsidRDefault="003F4492"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77498" w14:textId="77777777" w:rsidR="003F4492" w:rsidRPr="001820A8" w:rsidRDefault="003F4492" w:rsidP="007302FC">
            <w:pPr>
              <w:spacing w:before="0" w:line="288" w:lineRule="auto"/>
              <w:jc w:val="center"/>
              <w:rPr>
                <w:b/>
                <w:lang w:eastAsia="zh-CN"/>
              </w:rPr>
            </w:pPr>
            <w:r w:rsidRPr="001820A8">
              <w:rPr>
                <w:b/>
                <w:lang w:eastAsia="zh-CN"/>
              </w:rPr>
              <w:t>Comment</w:t>
            </w:r>
          </w:p>
        </w:tc>
      </w:tr>
      <w:tr w:rsidR="003F4492" w:rsidRPr="001820A8" w14:paraId="19A6EAC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6E8767F" w14:textId="61932C47" w:rsidR="003F4492" w:rsidRPr="001820A8" w:rsidRDefault="00135995"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16D2EF" w14:textId="3600F125" w:rsidR="003F4492" w:rsidRPr="001820A8" w:rsidRDefault="00135995" w:rsidP="007302FC">
            <w:pPr>
              <w:spacing w:before="0" w:line="288" w:lineRule="auto"/>
              <w:jc w:val="left"/>
              <w:rPr>
                <w:bCs/>
                <w:lang w:val="en-GB" w:eastAsia="zh-CN"/>
              </w:rPr>
            </w:pPr>
            <w:r>
              <w:rPr>
                <w:bCs/>
                <w:lang w:val="en-GB" w:eastAsia="zh-CN"/>
              </w:rPr>
              <w:t>Support</w:t>
            </w:r>
          </w:p>
        </w:tc>
      </w:tr>
      <w:tr w:rsidR="003F4492" w:rsidRPr="001820A8" w14:paraId="3259782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3898080"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D138EC9" w14:textId="77777777" w:rsidR="003F4492" w:rsidRPr="001820A8" w:rsidRDefault="003F4492" w:rsidP="007302FC">
            <w:pPr>
              <w:spacing w:before="0" w:line="288" w:lineRule="auto"/>
              <w:jc w:val="left"/>
              <w:rPr>
                <w:bCs/>
                <w:lang w:val="en-GB" w:eastAsia="zh-CN"/>
              </w:rPr>
            </w:pPr>
          </w:p>
        </w:tc>
      </w:tr>
      <w:tr w:rsidR="003F4492" w:rsidRPr="001820A8" w14:paraId="7189F875"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D6366C8"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96ACEBC" w14:textId="77777777" w:rsidR="003F4492" w:rsidRPr="001820A8" w:rsidRDefault="003F4492" w:rsidP="007302FC">
            <w:pPr>
              <w:spacing w:before="0" w:line="288" w:lineRule="auto"/>
              <w:jc w:val="left"/>
              <w:rPr>
                <w:bCs/>
                <w:lang w:val="en-GB" w:eastAsia="zh-CN"/>
              </w:rPr>
            </w:pPr>
          </w:p>
        </w:tc>
      </w:tr>
      <w:tr w:rsidR="003F4492" w:rsidRPr="001820A8" w14:paraId="35614CEE"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50D8B80" w14:textId="77777777" w:rsidR="003F4492" w:rsidRPr="001820A8" w:rsidRDefault="003F4492"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3AD9607" w14:textId="77777777" w:rsidR="003F4492" w:rsidRPr="001820A8" w:rsidRDefault="003F4492" w:rsidP="007302FC">
            <w:pPr>
              <w:spacing w:before="0" w:line="288" w:lineRule="auto"/>
              <w:jc w:val="left"/>
              <w:rPr>
                <w:bCs/>
                <w:lang w:val="en-GB" w:eastAsia="zh-CN"/>
              </w:rPr>
            </w:pPr>
          </w:p>
        </w:tc>
      </w:tr>
    </w:tbl>
    <w:p w14:paraId="70D11DC0" w14:textId="77777777" w:rsidR="003F4492" w:rsidRDefault="003F4492" w:rsidP="003F4492">
      <w:pPr>
        <w:widowControl w:val="0"/>
        <w:spacing w:after="120"/>
        <w:jc w:val="both"/>
        <w:rPr>
          <w:lang w:val="en-GB"/>
        </w:rPr>
      </w:pPr>
    </w:p>
    <w:p w14:paraId="2CD5BF7F" w14:textId="77777777" w:rsidR="00FD05F3" w:rsidRPr="002D4D51" w:rsidRDefault="00FD05F3" w:rsidP="00FD05F3"/>
    <w:p w14:paraId="1F2047FA" w14:textId="3ADE3D97" w:rsidR="00FD05F3" w:rsidRPr="00757008" w:rsidRDefault="00FD05F3"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2D4D51">
        <w:rPr>
          <w:b/>
          <w:bCs/>
          <w:i/>
          <w:iCs/>
          <w:sz w:val="20"/>
          <w:u w:val="single"/>
        </w:rPr>
        <w:t>-3-3:</w:t>
      </w:r>
    </w:p>
    <w:p w14:paraId="3475F752" w14:textId="77777777" w:rsidR="00FD05F3" w:rsidRPr="002D4D51" w:rsidRDefault="00FD05F3" w:rsidP="00FD05F3">
      <w:pPr>
        <w:jc w:val="both"/>
        <w:rPr>
          <w:iCs/>
          <w:lang w:eastAsia="zh-CN"/>
        </w:rPr>
      </w:pPr>
      <w:r w:rsidRPr="002D4D51">
        <w:rPr>
          <w:iCs/>
          <w:lang w:eastAsia="zh-CN"/>
        </w:rPr>
        <w:t>For evaluation and comparison between SBFD and legacy TDD, when separate-Tx/Rx antenna array is assumed for SBFD, consider the following options:</w:t>
      </w:r>
    </w:p>
    <w:p w14:paraId="2C9DD2CA" w14:textId="77777777" w:rsidR="00FD05F3" w:rsidRPr="002D4D51" w:rsidRDefault="00FD05F3" w:rsidP="00FD05F3">
      <w:pPr>
        <w:pStyle w:val="ListParagraph"/>
        <w:numPr>
          <w:ilvl w:val="0"/>
          <w:numId w:val="23"/>
        </w:numPr>
        <w:jc w:val="both"/>
        <w:rPr>
          <w:rFonts w:eastAsiaTheme="minorEastAsia"/>
          <w:iCs/>
          <w:lang w:eastAsia="zh-CN"/>
        </w:rPr>
      </w:pPr>
      <w:proofErr w:type="spellStart"/>
      <w:r w:rsidRPr="002D4D51">
        <w:rPr>
          <w:rFonts w:eastAsiaTheme="minorEastAsia"/>
          <w:iCs/>
          <w:lang w:eastAsia="zh-CN"/>
        </w:rPr>
        <w:t>Opt</w:t>
      </w:r>
      <w:proofErr w:type="spellEnd"/>
      <w:r w:rsidRPr="002D4D51">
        <w:rPr>
          <w:rFonts w:eastAsiaTheme="minorEastAsia"/>
          <w:iCs/>
          <w:lang w:eastAsia="zh-CN"/>
        </w:rPr>
        <w:t xml:space="preserve"> 1: The total number of antenna elements of separate-Tx/Rx antenna array for SBFD is the same as the total number of antenna elements of shared-Tx/Rx antenna array for legacy TDD.</w:t>
      </w:r>
    </w:p>
    <w:p w14:paraId="3DAC6C98" w14:textId="6D7890BD" w:rsidR="00FD05F3" w:rsidRDefault="00FD05F3" w:rsidP="00FD05F3">
      <w:pPr>
        <w:pStyle w:val="ListParagraph"/>
        <w:numPr>
          <w:ilvl w:val="0"/>
          <w:numId w:val="23"/>
        </w:numPr>
        <w:jc w:val="both"/>
        <w:rPr>
          <w:rFonts w:eastAsiaTheme="minorEastAsia"/>
          <w:iCs/>
          <w:lang w:eastAsia="zh-CN"/>
        </w:rPr>
      </w:pPr>
      <w:proofErr w:type="spellStart"/>
      <w:r w:rsidRPr="002D4D51">
        <w:rPr>
          <w:rFonts w:eastAsiaTheme="minorEastAsia"/>
          <w:iCs/>
          <w:lang w:eastAsia="zh-CN"/>
        </w:rPr>
        <w:t>Opt</w:t>
      </w:r>
      <w:proofErr w:type="spellEnd"/>
      <w:r w:rsidRPr="002D4D51">
        <w:rPr>
          <w:rFonts w:eastAsiaTheme="minorEastAsia"/>
          <w:iCs/>
          <w:lang w:eastAsia="zh-CN"/>
        </w:rPr>
        <w:t xml:space="preserve"> 2: The total number of antenna elements of separate-Tx/Rx antenna array for SBFD is two times of the total number of antenna elements of shared-Tx/Rx antenna array for legacy TDD.</w:t>
      </w:r>
    </w:p>
    <w:p w14:paraId="45559659" w14:textId="1F9FCC61" w:rsidR="006E5F26" w:rsidRPr="002D4D51" w:rsidRDefault="006E5F26" w:rsidP="00FD05F3">
      <w:pPr>
        <w:pStyle w:val="ListParagraph"/>
        <w:numPr>
          <w:ilvl w:val="0"/>
          <w:numId w:val="23"/>
        </w:numPr>
        <w:jc w:val="both"/>
        <w:rPr>
          <w:rFonts w:eastAsiaTheme="minorEastAsia"/>
          <w:iCs/>
          <w:lang w:eastAsia="zh-CN"/>
        </w:rPr>
      </w:pPr>
      <w:r>
        <w:rPr>
          <w:rFonts w:eastAsiaTheme="minorEastAsia" w:hint="eastAsia"/>
          <w:iCs/>
          <w:lang w:eastAsia="zh-CN"/>
        </w:rPr>
        <w:t>F</w:t>
      </w:r>
      <w:r>
        <w:rPr>
          <w:rFonts w:eastAsiaTheme="minorEastAsia"/>
          <w:iCs/>
          <w:lang w:eastAsia="zh-CN"/>
        </w:rPr>
        <w:t xml:space="preserve">FS: </w:t>
      </w:r>
      <w:r w:rsidR="001C57BB">
        <w:rPr>
          <w:rFonts w:eastAsiaTheme="minorEastAsia"/>
          <w:iCs/>
          <w:lang w:eastAsia="zh-CN"/>
        </w:rPr>
        <w:t xml:space="preserve">the assumption on the </w:t>
      </w:r>
      <w:r>
        <w:rPr>
          <w:rFonts w:eastAsiaTheme="minorEastAsia"/>
          <w:iCs/>
          <w:lang w:eastAsia="zh-CN"/>
        </w:rPr>
        <w:t xml:space="preserve">relationship </w:t>
      </w:r>
      <w:r w:rsidR="001C57BB">
        <w:rPr>
          <w:rFonts w:eastAsiaTheme="minorEastAsia"/>
          <w:iCs/>
          <w:lang w:eastAsia="zh-CN"/>
        </w:rPr>
        <w:t>between</w:t>
      </w:r>
      <w:r>
        <w:rPr>
          <w:rFonts w:eastAsiaTheme="minorEastAsia"/>
          <w:iCs/>
          <w:lang w:eastAsia="zh-CN"/>
        </w:rPr>
        <w:t xml:space="preserve"> the </w:t>
      </w:r>
      <w:r>
        <w:rPr>
          <w:lang w:eastAsia="zh-CN"/>
        </w:rPr>
        <w:t>number of TXRUs of s</w:t>
      </w:r>
      <w:r w:rsidRPr="008034D3">
        <w:rPr>
          <w:lang w:eastAsia="zh-CN"/>
        </w:rPr>
        <w:t>eparate-Tx/Rx antenna</w:t>
      </w:r>
      <w:r>
        <w:rPr>
          <w:lang w:eastAsia="zh-CN"/>
        </w:rPr>
        <w:t xml:space="preserve"> array for SBFD and the number of TXRUs </w:t>
      </w:r>
      <w:r w:rsidRPr="001918AC">
        <w:rPr>
          <w:lang w:eastAsia="zh-CN"/>
        </w:rPr>
        <w:t xml:space="preserve">of </w:t>
      </w:r>
      <w:r w:rsidRPr="008034D3">
        <w:rPr>
          <w:lang w:eastAsia="zh-CN"/>
        </w:rPr>
        <w:t>shared-Tx/Rx antenna</w:t>
      </w:r>
      <w:r>
        <w:rPr>
          <w:lang w:eastAsia="zh-CN"/>
        </w:rPr>
        <w:t xml:space="preserve"> array for </w:t>
      </w:r>
      <w:r w:rsidRPr="001918AC">
        <w:rPr>
          <w:lang w:eastAsia="zh-CN"/>
        </w:rPr>
        <w:t>legacy TDD</w:t>
      </w:r>
      <w:r w:rsidRPr="002D4D51">
        <w:rPr>
          <w:rFonts w:eastAsiaTheme="minorEastAsia"/>
          <w:iCs/>
          <w:lang w:eastAsia="zh-CN"/>
        </w:rPr>
        <w:t>.</w:t>
      </w:r>
    </w:p>
    <w:p w14:paraId="1ACEDB90" w14:textId="77777777" w:rsidR="00FD05F3" w:rsidRDefault="00FD05F3" w:rsidP="00FD05F3"/>
    <w:p w14:paraId="0CC9DCB6" w14:textId="77777777" w:rsidR="00FD05F3" w:rsidRDefault="00FD05F3" w:rsidP="00FD05F3"/>
    <w:p w14:paraId="3724EAD7" w14:textId="77777777" w:rsidR="00FD05F3" w:rsidRPr="001820A8" w:rsidRDefault="00FD05F3" w:rsidP="00FD05F3">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05F3" w:rsidRPr="001820A8" w14:paraId="006A65C4"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5200D7" w14:textId="77777777" w:rsidR="00FD05F3" w:rsidRPr="001820A8" w:rsidRDefault="00FD05F3"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F6FD90" w14:textId="77777777" w:rsidR="00FD05F3" w:rsidRPr="001820A8" w:rsidRDefault="00FD05F3" w:rsidP="007302FC">
            <w:pPr>
              <w:spacing w:before="0" w:line="288" w:lineRule="auto"/>
              <w:jc w:val="center"/>
              <w:rPr>
                <w:b/>
                <w:lang w:eastAsia="zh-CN"/>
              </w:rPr>
            </w:pPr>
            <w:r w:rsidRPr="001820A8">
              <w:rPr>
                <w:b/>
                <w:lang w:eastAsia="zh-CN"/>
              </w:rPr>
              <w:t>Comment</w:t>
            </w:r>
          </w:p>
        </w:tc>
      </w:tr>
      <w:tr w:rsidR="00FD05F3" w:rsidRPr="001820A8" w14:paraId="189D8A6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CCECBA0" w14:textId="56D51514" w:rsidR="00FD05F3" w:rsidRPr="001820A8" w:rsidRDefault="001860EB"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260E51" w14:textId="376DFC07" w:rsidR="00FD05F3" w:rsidRDefault="001860EB" w:rsidP="00B875B1">
            <w:pPr>
              <w:spacing w:before="0" w:line="288" w:lineRule="auto"/>
              <w:jc w:val="left"/>
              <w:rPr>
                <w:bCs/>
                <w:lang w:val="en-GB" w:eastAsia="zh-CN"/>
              </w:rPr>
            </w:pPr>
            <w:r>
              <w:rPr>
                <w:bCs/>
                <w:lang w:val="en-GB" w:eastAsia="zh-CN"/>
              </w:rPr>
              <w:t xml:space="preserve">Prefer </w:t>
            </w:r>
            <w:proofErr w:type="spellStart"/>
            <w:r>
              <w:rPr>
                <w:bCs/>
                <w:lang w:val="en-GB" w:eastAsia="zh-CN"/>
              </w:rPr>
              <w:t>Opt</w:t>
            </w:r>
            <w:proofErr w:type="spellEnd"/>
            <w:r>
              <w:rPr>
                <w:bCs/>
                <w:lang w:val="en-GB" w:eastAsia="zh-CN"/>
              </w:rPr>
              <w:t xml:space="preserve"> 1 </w:t>
            </w:r>
            <w:r w:rsidR="00A35043">
              <w:rPr>
                <w:bCs/>
                <w:lang w:val="en-GB" w:eastAsia="zh-CN"/>
              </w:rPr>
              <w:t>for fair comparison</w:t>
            </w:r>
            <w:r w:rsidR="00321A82">
              <w:rPr>
                <w:bCs/>
                <w:lang w:val="en-GB" w:eastAsia="zh-CN"/>
              </w:rPr>
              <w:t xml:space="preserve"> with the same #TxRUs for SBFD and legacy TDD.</w:t>
            </w:r>
          </w:p>
          <w:p w14:paraId="74666E2C" w14:textId="58C3754F" w:rsidR="00FD05F3" w:rsidRPr="001820A8" w:rsidRDefault="00A35043" w:rsidP="007302FC">
            <w:pPr>
              <w:spacing w:before="0" w:line="288" w:lineRule="auto"/>
              <w:jc w:val="left"/>
              <w:rPr>
                <w:bCs/>
                <w:lang w:val="en-GB" w:eastAsia="zh-CN"/>
              </w:rPr>
            </w:pPr>
            <w:r>
              <w:rPr>
                <w:bCs/>
                <w:lang w:val="en-GB" w:eastAsia="zh-CN"/>
              </w:rPr>
              <w:t xml:space="preserve">At </w:t>
            </w:r>
            <w:r w:rsidR="00A3416F" w:rsidRPr="00D665B6">
              <w:rPr>
                <w:bCs/>
                <w:lang w:val="en-GB" w:eastAsia="zh-CN"/>
              </w:rPr>
              <w:t>least</w:t>
            </w:r>
            <w:r w:rsidRPr="00D665B6">
              <w:rPr>
                <w:bCs/>
                <w:lang w:val="en-GB" w:eastAsia="zh-CN"/>
              </w:rPr>
              <w:t xml:space="preserve"> for FR2, support </w:t>
            </w:r>
            <w:r w:rsidR="00D364BF" w:rsidRPr="00D665B6">
              <w:rPr>
                <w:bCs/>
                <w:lang w:val="en-GB" w:eastAsia="zh-CN"/>
              </w:rPr>
              <w:t xml:space="preserve">adaptive antenna array configuration across slots </w:t>
            </w:r>
            <w:r w:rsidR="009F54E9" w:rsidRPr="00D665B6">
              <w:rPr>
                <w:bCs/>
                <w:lang w:val="en-GB" w:eastAsia="zh-CN"/>
              </w:rPr>
              <w:t>for</w:t>
            </w:r>
            <w:r w:rsidR="00876DC0" w:rsidRPr="00D665B6">
              <w:rPr>
                <w:bCs/>
                <w:lang w:val="en-GB" w:eastAsia="zh-CN"/>
              </w:rPr>
              <w:t xml:space="preserve"> additional </w:t>
            </w:r>
            <w:r w:rsidR="009F54E9" w:rsidRPr="00D665B6">
              <w:rPr>
                <w:bCs/>
                <w:lang w:val="en-GB" w:eastAsia="zh-CN"/>
              </w:rPr>
              <w:t xml:space="preserve">SBFD evaluation. </w:t>
            </w:r>
            <w:r w:rsidR="00D665B6" w:rsidRPr="00D665B6">
              <w:rPr>
                <w:bCs/>
              </w:rPr>
              <w:t>According to traffic conditions</w:t>
            </w:r>
            <w:r w:rsidR="00D665B6" w:rsidRPr="00D665B6">
              <w:rPr>
                <w:bCs/>
                <w:iCs/>
                <w:szCs w:val="16"/>
                <w:lang w:val="en-GB" w:eastAsia="ko-KR"/>
              </w:rPr>
              <w:t xml:space="preserve">, separate panels configuration shall be used on the </w:t>
            </w:r>
            <w:proofErr w:type="spellStart"/>
            <w:r w:rsidR="00D665B6" w:rsidRPr="00D665B6">
              <w:rPr>
                <w:bCs/>
                <w:iCs/>
                <w:szCs w:val="16"/>
                <w:lang w:val="en-GB" w:eastAsia="ko-KR"/>
              </w:rPr>
              <w:lastRenderedPageBreak/>
              <w:t>subband</w:t>
            </w:r>
            <w:proofErr w:type="spellEnd"/>
            <w:r w:rsidR="00D665B6" w:rsidRPr="00D665B6">
              <w:rPr>
                <w:bCs/>
                <w:iCs/>
                <w:szCs w:val="16"/>
                <w:lang w:val="en-GB" w:eastAsia="ko-KR"/>
              </w:rPr>
              <w:t xml:space="preserve"> full duplex slots with scheduled simultaneous downlink and uplink, and TDD-like single panel configuration shall be used on the dynamic TDD slots with scheduled either </w:t>
            </w:r>
            <w:r w:rsidR="00D665B6">
              <w:rPr>
                <w:bCs/>
                <w:iCs/>
                <w:szCs w:val="16"/>
                <w:lang w:val="en-GB" w:eastAsia="ko-KR"/>
              </w:rPr>
              <w:t>D</w:t>
            </w:r>
            <w:r w:rsidR="00D665B6" w:rsidRPr="00D665B6">
              <w:rPr>
                <w:bCs/>
                <w:iCs/>
                <w:szCs w:val="16"/>
                <w:lang w:val="en-GB" w:eastAsia="ko-KR"/>
              </w:rPr>
              <w:t xml:space="preserve"> or</w:t>
            </w:r>
            <w:r w:rsidR="00D665B6">
              <w:rPr>
                <w:bCs/>
                <w:iCs/>
                <w:szCs w:val="16"/>
                <w:lang w:val="en-GB" w:eastAsia="ko-KR"/>
              </w:rPr>
              <w:t xml:space="preserve"> U.</w:t>
            </w:r>
          </w:p>
        </w:tc>
      </w:tr>
      <w:tr w:rsidR="00FD05F3" w:rsidRPr="001820A8" w14:paraId="18C24F4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6ED36FC0" w14:textId="77777777" w:rsidR="00FD05F3" w:rsidRPr="001820A8" w:rsidRDefault="00FD05F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0730CE4" w14:textId="77777777" w:rsidR="00FD05F3" w:rsidRPr="001820A8" w:rsidRDefault="00FD05F3" w:rsidP="007302FC">
            <w:pPr>
              <w:spacing w:before="0" w:line="288" w:lineRule="auto"/>
              <w:jc w:val="left"/>
              <w:rPr>
                <w:bCs/>
                <w:lang w:val="en-GB" w:eastAsia="zh-CN"/>
              </w:rPr>
            </w:pPr>
          </w:p>
        </w:tc>
      </w:tr>
      <w:tr w:rsidR="00FD05F3" w:rsidRPr="001820A8" w14:paraId="614707F9"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1686FCB" w14:textId="77777777" w:rsidR="00FD05F3" w:rsidRPr="001820A8" w:rsidRDefault="00FD05F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4E95BB80" w14:textId="77777777" w:rsidR="00FD05F3" w:rsidRPr="001820A8" w:rsidRDefault="00FD05F3" w:rsidP="007302FC">
            <w:pPr>
              <w:spacing w:before="0" w:line="288" w:lineRule="auto"/>
              <w:jc w:val="left"/>
              <w:rPr>
                <w:bCs/>
                <w:lang w:val="en-GB" w:eastAsia="zh-CN"/>
              </w:rPr>
            </w:pPr>
          </w:p>
        </w:tc>
      </w:tr>
      <w:tr w:rsidR="00FD05F3" w:rsidRPr="001820A8" w14:paraId="7AAE9563"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7D09B990" w14:textId="77777777" w:rsidR="00FD05F3" w:rsidRPr="001820A8" w:rsidRDefault="00FD05F3"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920CEE8" w14:textId="77777777" w:rsidR="00FD05F3" w:rsidRPr="001820A8" w:rsidRDefault="00FD05F3" w:rsidP="007302FC">
            <w:pPr>
              <w:spacing w:before="0" w:line="288" w:lineRule="auto"/>
              <w:jc w:val="left"/>
              <w:rPr>
                <w:bCs/>
                <w:lang w:val="en-GB" w:eastAsia="zh-CN"/>
              </w:rPr>
            </w:pPr>
          </w:p>
        </w:tc>
      </w:tr>
    </w:tbl>
    <w:p w14:paraId="16A5E197" w14:textId="77777777" w:rsidR="00FD05F3" w:rsidRDefault="00FD05F3" w:rsidP="00FD05F3">
      <w:pPr>
        <w:rPr>
          <w:lang w:val="en-GB"/>
        </w:rPr>
      </w:pPr>
    </w:p>
    <w:p w14:paraId="1A546AB4" w14:textId="77777777" w:rsidR="00FD05F3" w:rsidRDefault="00FD05F3">
      <w:pPr>
        <w:rPr>
          <w:lang w:val="en-GB"/>
        </w:rPr>
      </w:pPr>
    </w:p>
    <w:p w14:paraId="474E04D3" w14:textId="7BEF74F4" w:rsidR="00A71C5F" w:rsidRPr="00A222D3" w:rsidRDefault="00182BA0" w:rsidP="00A71C5F">
      <w:pPr>
        <w:pStyle w:val="Heading2"/>
      </w:pPr>
      <w:r w:rsidRPr="00757008">
        <w:t>Issue #</w:t>
      </w:r>
      <w:r w:rsidR="00182FEB">
        <w:t>4</w:t>
      </w:r>
      <w:r>
        <w:t>-4</w:t>
      </w:r>
      <w:r w:rsidRPr="00757008">
        <w:t>:</w:t>
      </w:r>
      <w:r>
        <w:t xml:space="preserve"> </w:t>
      </w:r>
      <w:r w:rsidR="00F47969" w:rsidRPr="00F47969">
        <w:t>Channel model</w:t>
      </w:r>
    </w:p>
    <w:p w14:paraId="171BF303" w14:textId="77777777" w:rsidR="00A71C5F" w:rsidRPr="00876BAD" w:rsidRDefault="00A71C5F" w:rsidP="00A71C5F">
      <w:pPr>
        <w:pStyle w:val="Heading3"/>
      </w:pPr>
      <w:r w:rsidRPr="00876BAD">
        <w:t>Background and submitted proposal</w:t>
      </w:r>
    </w:p>
    <w:tbl>
      <w:tblPr>
        <w:tblStyle w:val="TableGrid"/>
        <w:tblW w:w="0" w:type="auto"/>
        <w:tblLook w:val="04A0" w:firstRow="1" w:lastRow="0" w:firstColumn="1" w:lastColumn="0" w:noHBand="0" w:noVBand="1"/>
      </w:tblPr>
      <w:tblGrid>
        <w:gridCol w:w="2122"/>
        <w:gridCol w:w="7840"/>
      </w:tblGrid>
      <w:tr w:rsidR="006E04C6" w:rsidRPr="001820A8" w14:paraId="6073B9BF"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1C13941C" w14:textId="77777777" w:rsidR="006E04C6" w:rsidRPr="001820A8" w:rsidRDefault="006E04C6" w:rsidP="00DE221D">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25BA95" w14:textId="77777777" w:rsidR="006E04C6" w:rsidRPr="001820A8" w:rsidRDefault="006E04C6" w:rsidP="00DE221D">
            <w:pPr>
              <w:jc w:val="center"/>
              <w:rPr>
                <w:b/>
                <w:lang w:eastAsia="zh-CN"/>
              </w:rPr>
            </w:pPr>
            <w:r w:rsidRPr="001820A8">
              <w:rPr>
                <w:b/>
                <w:lang w:eastAsia="zh-CN"/>
              </w:rPr>
              <w:t>Proposals</w:t>
            </w:r>
          </w:p>
        </w:tc>
      </w:tr>
      <w:tr w:rsidR="006E04C6" w:rsidRPr="001820A8" w14:paraId="6E13BA9D"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52A9C980" w14:textId="13AF618C" w:rsidR="006E04C6" w:rsidRPr="00283ED0" w:rsidRDefault="00000C41" w:rsidP="00DE221D">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F60631" w14:textId="35CD8836" w:rsidR="00000C41" w:rsidRPr="00000C41" w:rsidRDefault="00000C41" w:rsidP="00000C41">
            <w:pPr>
              <w:rPr>
                <w:i/>
                <w:lang w:eastAsia="zh-CN"/>
              </w:rPr>
            </w:pPr>
            <w:r w:rsidRPr="00000C41">
              <w:rPr>
                <w:b/>
                <w:i/>
                <w:u w:val="single"/>
              </w:rPr>
              <w:t>Proposal 10:</w:t>
            </w:r>
            <w:r w:rsidRPr="00000C41">
              <w:rPr>
                <w:i/>
                <w:lang w:eastAsia="zh-CN"/>
              </w:rPr>
              <w:t xml:space="preserve"> For </w:t>
            </w:r>
            <w:proofErr w:type="spellStart"/>
            <w:r w:rsidRPr="00000C41">
              <w:rPr>
                <w:i/>
                <w:lang w:eastAsia="zh-CN"/>
              </w:rPr>
              <w:t>TRxP-TRxP</w:t>
            </w:r>
            <w:proofErr w:type="spellEnd"/>
            <w:r w:rsidRPr="00000C41">
              <w:rPr>
                <w:i/>
                <w:lang w:eastAsia="zh-CN"/>
              </w:rPr>
              <w:t xml:space="preserve"> channel model:</w:t>
            </w:r>
          </w:p>
          <w:p w14:paraId="355865DC" w14:textId="05A7AB54" w:rsidR="00000C41" w:rsidRPr="00000C41" w:rsidRDefault="00000C41" w:rsidP="006C6A26">
            <w:pPr>
              <w:pStyle w:val="ListParagraph"/>
              <w:numPr>
                <w:ilvl w:val="0"/>
                <w:numId w:val="23"/>
              </w:numPr>
              <w:rPr>
                <w:i/>
                <w:lang w:eastAsia="zh-CN"/>
              </w:rPr>
            </w:pPr>
            <w:r w:rsidRPr="00000C41">
              <w:rPr>
                <w:i/>
                <w:lang w:eastAsia="zh-CN"/>
              </w:rPr>
              <w:t xml:space="preserve">In scenario A1, reuse the channel model for indoor-Office (Open office) in TR 38.901 as the channel model for </w:t>
            </w:r>
            <w:proofErr w:type="spellStart"/>
            <w:r w:rsidRPr="00000C41">
              <w:rPr>
                <w:i/>
                <w:lang w:eastAsia="zh-CN"/>
              </w:rPr>
              <w:t>TRxP-TRxP</w:t>
            </w:r>
            <w:proofErr w:type="spellEnd"/>
            <w:r w:rsidRPr="00000C41">
              <w:rPr>
                <w:i/>
                <w:lang w:eastAsia="zh-CN"/>
              </w:rPr>
              <w:t xml:space="preserv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oMath>
            <w:r w:rsidRPr="00000C41">
              <w:rPr>
                <w:rFonts w:hint="eastAsia"/>
                <w:i/>
                <w:iCs/>
                <w:lang w:eastAsia="zh-CN"/>
              </w:rPr>
              <w:t>.</w:t>
            </w:r>
          </w:p>
          <w:p w14:paraId="1B487DAB" w14:textId="08AABF33" w:rsidR="00000C41" w:rsidRPr="00000C41" w:rsidRDefault="00000C41" w:rsidP="006C6A26">
            <w:pPr>
              <w:pStyle w:val="ListParagraph"/>
              <w:numPr>
                <w:ilvl w:val="0"/>
                <w:numId w:val="23"/>
              </w:numPr>
              <w:rPr>
                <w:i/>
                <w:lang w:eastAsia="zh-CN"/>
              </w:rPr>
            </w:pPr>
            <w:r w:rsidRPr="00000C41">
              <w:rPr>
                <w:i/>
                <w:lang w:eastAsia="zh-CN"/>
              </w:rPr>
              <w:t xml:space="preserve">In scenarios A2, reuse the channel model for </w:t>
            </w:r>
            <w:r w:rsidRPr="00000C41">
              <w:rPr>
                <w:i/>
                <w:lang w:val="it-IT" w:eastAsia="zh-CN"/>
              </w:rPr>
              <w:t>UMi-Street Canyon</w:t>
            </w:r>
            <w:r w:rsidRPr="00000C41">
              <w:rPr>
                <w:i/>
                <w:lang w:eastAsia="zh-CN"/>
              </w:rPr>
              <w:t xml:space="preserve"> in TR 38.901 as the channel model for </w:t>
            </w:r>
            <w:proofErr w:type="spellStart"/>
            <w:r w:rsidRPr="00000C41">
              <w:rPr>
                <w:i/>
                <w:lang w:eastAsia="zh-CN"/>
              </w:rPr>
              <w:t>TRxP-TRxP</w:t>
            </w:r>
            <w:proofErr w:type="spellEnd"/>
            <w:r w:rsidRPr="00000C41">
              <w:rPr>
                <w:i/>
                <w:lang w:eastAsia="zh-CN"/>
              </w:rPr>
              <w:t xml:space="preserv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oMath>
            <w:r w:rsidRPr="00000C41">
              <w:rPr>
                <w:rFonts w:hint="eastAsia"/>
                <w:i/>
                <w:iCs/>
                <w:lang w:eastAsia="zh-CN"/>
              </w:rPr>
              <w:t>.</w:t>
            </w:r>
          </w:p>
          <w:p w14:paraId="4709CD4E" w14:textId="1E651EB4" w:rsidR="00000C41" w:rsidRPr="00000C41" w:rsidRDefault="00000C41" w:rsidP="006C6A26">
            <w:pPr>
              <w:pStyle w:val="ListParagraph"/>
              <w:numPr>
                <w:ilvl w:val="0"/>
                <w:numId w:val="23"/>
              </w:numPr>
              <w:rPr>
                <w:i/>
                <w:lang w:eastAsia="zh-CN"/>
              </w:rPr>
            </w:pPr>
            <w:r w:rsidRPr="00000C41">
              <w:rPr>
                <w:i/>
                <w:lang w:eastAsia="zh-CN"/>
              </w:rPr>
              <w:t xml:space="preserve">In scenarios A3/C3/D3, reuse the channel model for </w:t>
            </w:r>
            <w:proofErr w:type="spellStart"/>
            <w:r w:rsidRPr="00000C41">
              <w:rPr>
                <w:i/>
                <w:lang w:eastAsia="zh-CN"/>
              </w:rPr>
              <w:t>UMa</w:t>
            </w:r>
            <w:proofErr w:type="spellEnd"/>
            <w:r w:rsidRPr="00000C41">
              <w:rPr>
                <w:i/>
                <w:lang w:eastAsia="zh-CN"/>
              </w:rPr>
              <w:t xml:space="preserve"> in TR 38.901 as the channel model for </w:t>
            </w:r>
            <w:proofErr w:type="spellStart"/>
            <w:r w:rsidRPr="00000C41">
              <w:rPr>
                <w:i/>
                <w:lang w:eastAsia="zh-CN"/>
              </w:rPr>
              <w:t>TRxP-TRxP</w:t>
            </w:r>
            <w:proofErr w:type="spellEnd"/>
            <w:r w:rsidRPr="00000C41">
              <w:rPr>
                <w:i/>
                <w:lang w:eastAsia="zh-CN"/>
              </w:rPr>
              <w:t xml:space="preserv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oMath>
            <w:r w:rsidRPr="00000C41">
              <w:rPr>
                <w:rFonts w:hint="eastAsia"/>
                <w:i/>
                <w:iCs/>
                <w:lang w:eastAsia="zh-CN"/>
              </w:rPr>
              <w:t>.</w:t>
            </w:r>
          </w:p>
          <w:p w14:paraId="40F03FFD" w14:textId="048F15D7" w:rsidR="00000C41" w:rsidRPr="00000C41" w:rsidRDefault="00000C41" w:rsidP="00000C41">
            <w:pPr>
              <w:rPr>
                <w:i/>
                <w:lang w:eastAsia="zh-CN"/>
              </w:rPr>
            </w:pPr>
            <w:r w:rsidRPr="007F1D25">
              <w:rPr>
                <w:b/>
                <w:i/>
                <w:u w:val="single"/>
              </w:rPr>
              <w:t xml:space="preserve">Proposal </w:t>
            </w:r>
            <w:r w:rsidR="007F1D25">
              <w:rPr>
                <w:b/>
                <w:i/>
                <w:u w:val="single"/>
              </w:rPr>
              <w:t>11</w:t>
            </w:r>
            <w:r w:rsidRPr="007F1D25">
              <w:rPr>
                <w:b/>
                <w:i/>
                <w:u w:val="single"/>
              </w:rPr>
              <w:t>:</w:t>
            </w:r>
            <w:r w:rsidRPr="00000C41">
              <w:rPr>
                <w:i/>
                <w:lang w:eastAsia="zh-CN"/>
              </w:rPr>
              <w:t xml:space="preserve"> For UE-UE channel mode, </w:t>
            </w:r>
            <w:proofErr w:type="spellStart"/>
            <w:proofErr w:type="gramStart"/>
            <w:r w:rsidRPr="00000C41">
              <w:rPr>
                <w:i/>
                <w:lang w:eastAsia="zh-CN"/>
              </w:rPr>
              <w:t>Opt</w:t>
            </w:r>
            <w:proofErr w:type="spellEnd"/>
            <w:proofErr w:type="gramEnd"/>
            <w:r w:rsidRPr="00000C41">
              <w:rPr>
                <w:i/>
                <w:lang w:eastAsia="zh-CN"/>
              </w:rPr>
              <w:t xml:space="preserve"> 1 of the following options can be used:</w:t>
            </w:r>
          </w:p>
          <w:p w14:paraId="5BD3A4E0" w14:textId="2F524540" w:rsidR="00000C41" w:rsidRPr="00000C41" w:rsidRDefault="00000C41" w:rsidP="006C6A26">
            <w:pPr>
              <w:pStyle w:val="ListParagraph"/>
              <w:numPr>
                <w:ilvl w:val="0"/>
                <w:numId w:val="23"/>
              </w:numPr>
              <w:rPr>
                <w:i/>
                <w:lang w:eastAsia="zh-CN"/>
              </w:rPr>
            </w:pPr>
            <w:proofErr w:type="spellStart"/>
            <w:r w:rsidRPr="00000C41">
              <w:rPr>
                <w:rFonts w:eastAsiaTheme="minorEastAsia"/>
                <w:i/>
                <w:lang w:eastAsia="zh-CN"/>
              </w:rPr>
              <w:t>Opt</w:t>
            </w:r>
            <w:proofErr w:type="spellEnd"/>
            <w:r w:rsidRPr="00000C41">
              <w:rPr>
                <w:rFonts w:eastAsiaTheme="minorEastAsia"/>
                <w:i/>
                <w:lang w:eastAsia="zh-CN"/>
              </w:rPr>
              <w:t xml:space="preserve"> 1: </w:t>
            </w:r>
            <w:r w:rsidRPr="00000C41">
              <w:rPr>
                <w:i/>
                <w:lang w:eastAsia="zh-CN"/>
              </w:rPr>
              <w:t xml:space="preserve">Reuse the channel model for </w:t>
            </w:r>
            <w:proofErr w:type="spellStart"/>
            <w:r w:rsidRPr="00000C41">
              <w:rPr>
                <w:i/>
                <w:lang w:eastAsia="zh-CN"/>
              </w:rPr>
              <w:t>gNB</w:t>
            </w:r>
            <w:proofErr w:type="spellEnd"/>
            <w:r w:rsidRPr="00000C41">
              <w:rPr>
                <w:i/>
                <w:lang w:eastAsia="zh-CN"/>
              </w:rPr>
              <w:t xml:space="preserve">-UE in TR 38.901 as the channel model for UE-UE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oMath>
            <w:r w:rsidRPr="00000C41">
              <w:rPr>
                <w:rFonts w:hint="eastAsia"/>
                <w:i/>
                <w:iCs/>
                <w:lang w:eastAsia="zh-CN"/>
              </w:rPr>
              <w:t>.</w:t>
            </w:r>
            <w:r w:rsidRPr="00000C41">
              <w:rPr>
                <w:i/>
                <w:iCs/>
                <w:lang w:eastAsia="zh-CN"/>
              </w:rPr>
              <w:t xml:space="preserve">, e.g., </w:t>
            </w:r>
          </w:p>
          <w:p w14:paraId="616908A7" w14:textId="73D09B88" w:rsidR="00000C41" w:rsidRPr="00000C41" w:rsidRDefault="00000C41" w:rsidP="006C6A26">
            <w:pPr>
              <w:pStyle w:val="ListParagraph"/>
              <w:numPr>
                <w:ilvl w:val="1"/>
                <w:numId w:val="23"/>
              </w:numPr>
              <w:rPr>
                <w:i/>
                <w:lang w:eastAsia="zh-CN"/>
              </w:rPr>
            </w:pPr>
            <w:r w:rsidRPr="00000C41">
              <w:rPr>
                <w:i/>
                <w:lang w:eastAsia="zh-CN"/>
              </w:rPr>
              <w:t xml:space="preserve">In scenario A1, reuse the channel model for indoor-Office (Open office) in TR 38.901 as the channel model for UE-UE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oMath>
            <w:r w:rsidRPr="00000C41">
              <w:rPr>
                <w:rFonts w:hint="eastAsia"/>
                <w:i/>
                <w:iCs/>
                <w:lang w:eastAsia="zh-CN"/>
              </w:rPr>
              <w:t>.</w:t>
            </w:r>
          </w:p>
          <w:p w14:paraId="157DE25C" w14:textId="423231C2" w:rsidR="00000C41" w:rsidRPr="00000C41" w:rsidRDefault="00000C41" w:rsidP="006C6A26">
            <w:pPr>
              <w:pStyle w:val="ListParagraph"/>
              <w:numPr>
                <w:ilvl w:val="1"/>
                <w:numId w:val="23"/>
              </w:numPr>
              <w:rPr>
                <w:i/>
                <w:lang w:eastAsia="zh-CN"/>
              </w:rPr>
            </w:pPr>
            <w:r w:rsidRPr="00000C41">
              <w:rPr>
                <w:i/>
                <w:lang w:eastAsia="zh-CN"/>
              </w:rPr>
              <w:t xml:space="preserve">In scenario A2/A3/C3/D3, reuse the channel model for </w:t>
            </w:r>
            <w:proofErr w:type="spellStart"/>
            <w:r w:rsidRPr="00000C41">
              <w:rPr>
                <w:i/>
                <w:lang w:eastAsia="zh-CN"/>
              </w:rPr>
              <w:t>UMi</w:t>
            </w:r>
            <w:proofErr w:type="spellEnd"/>
            <w:r w:rsidRPr="00000C41">
              <w:rPr>
                <w:i/>
                <w:lang w:eastAsia="zh-CN"/>
              </w:rPr>
              <w:t xml:space="preserve">-Street canyon in TR 38.901 as the channel model for UE-UE by setting </w:t>
            </w:r>
            <m:oMath>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gNB</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h</m:t>
                  </m:r>
                </m:e>
                <m:sub>
                  <m:r>
                    <w:rPr>
                      <w:rFonts w:ascii="Cambria Math" w:hAnsi="Cambria Math"/>
                      <w:lang w:eastAsia="zh-CN"/>
                    </w:rPr>
                    <m:t>UE</m:t>
                  </m:r>
                </m:sub>
              </m:sSub>
            </m:oMath>
            <w:r w:rsidRPr="00000C41">
              <w:rPr>
                <w:rFonts w:hint="eastAsia"/>
                <w:i/>
                <w:iCs/>
                <w:lang w:eastAsia="zh-CN"/>
              </w:rPr>
              <w:t>.</w:t>
            </w:r>
          </w:p>
          <w:p w14:paraId="1961A849" w14:textId="77777777" w:rsidR="00000C41" w:rsidRPr="00000C41" w:rsidRDefault="00000C41" w:rsidP="006C6A26">
            <w:pPr>
              <w:pStyle w:val="ListParagraph"/>
              <w:numPr>
                <w:ilvl w:val="0"/>
                <w:numId w:val="23"/>
              </w:numPr>
              <w:rPr>
                <w:i/>
                <w:lang w:eastAsia="zh-CN"/>
              </w:rPr>
            </w:pPr>
            <w:proofErr w:type="spellStart"/>
            <w:r w:rsidRPr="00000C41">
              <w:rPr>
                <w:rFonts w:eastAsiaTheme="minorEastAsia"/>
                <w:i/>
                <w:lang w:eastAsia="zh-CN"/>
              </w:rPr>
              <w:t>Opt</w:t>
            </w:r>
            <w:proofErr w:type="spellEnd"/>
            <w:r w:rsidRPr="00000C41">
              <w:rPr>
                <w:rFonts w:eastAsiaTheme="minorEastAsia"/>
                <w:i/>
                <w:lang w:eastAsia="zh-CN"/>
              </w:rPr>
              <w:t xml:space="preserve"> 2: </w:t>
            </w:r>
            <w:r w:rsidRPr="00000C41">
              <w:rPr>
                <w:i/>
                <w:lang w:eastAsia="zh-CN"/>
              </w:rPr>
              <w:t>Reuse the UE-UE channel model for flexible duplex evaluation in TR 38.802.</w:t>
            </w:r>
          </w:p>
          <w:p w14:paraId="2DA4805C" w14:textId="48CFB9EE" w:rsidR="00000C41" w:rsidRPr="00000C41" w:rsidRDefault="00000C41" w:rsidP="00000C41">
            <w:pPr>
              <w:rPr>
                <w:i/>
                <w:lang w:eastAsia="zh-CN"/>
              </w:rPr>
            </w:pPr>
            <w:r w:rsidRPr="00526DD7">
              <w:rPr>
                <w:b/>
                <w:i/>
                <w:u w:val="single"/>
              </w:rPr>
              <w:t xml:space="preserve">Proposal </w:t>
            </w:r>
            <w:r w:rsidR="00526DD7" w:rsidRPr="00526DD7">
              <w:rPr>
                <w:b/>
                <w:i/>
                <w:u w:val="single"/>
              </w:rPr>
              <w:t>12</w:t>
            </w:r>
            <w:r w:rsidRPr="00526DD7">
              <w:rPr>
                <w:b/>
                <w:i/>
                <w:u w:val="single"/>
              </w:rPr>
              <w:t>:</w:t>
            </w:r>
            <w:r w:rsidRPr="00000C41">
              <w:rPr>
                <w:i/>
                <w:lang w:eastAsia="zh-CN"/>
              </w:rPr>
              <w:t xml:space="preserve"> For UE-UE channel model, </w:t>
            </w:r>
            <w:r w:rsidRPr="00000C41">
              <w:rPr>
                <w:rFonts w:hint="eastAsia"/>
                <w:i/>
                <w:lang w:eastAsia="zh-CN"/>
              </w:rPr>
              <w:t xml:space="preserve">the applicability range </w:t>
            </w:r>
            <w:r w:rsidRPr="00000C41">
              <w:rPr>
                <w:i/>
                <w:lang w:eastAsia="zh-CN"/>
              </w:rPr>
              <w:t xml:space="preserve">of </w:t>
            </w:r>
            <w:r w:rsidRPr="00000C41">
              <w:rPr>
                <w:rFonts w:hint="eastAsia"/>
                <w:i/>
                <w:lang w:eastAsia="zh-CN"/>
              </w:rPr>
              <w:t xml:space="preserve">the pathloss model for </w:t>
            </w:r>
            <w:proofErr w:type="spellStart"/>
            <w:r w:rsidRPr="00000C41">
              <w:rPr>
                <w:rFonts w:hint="eastAsia"/>
                <w:i/>
                <w:lang w:eastAsia="zh-CN"/>
              </w:rPr>
              <w:t>UMi</w:t>
            </w:r>
            <w:proofErr w:type="spellEnd"/>
            <w:r w:rsidRPr="00000C41">
              <w:rPr>
                <w:rFonts w:hint="eastAsia"/>
                <w:i/>
                <w:lang w:eastAsia="zh-CN"/>
              </w:rPr>
              <w:t xml:space="preserve">-Street canyon in Table 7.4.1-1 in TR 38.901 </w:t>
            </w:r>
            <w:r w:rsidRPr="00000C41">
              <w:rPr>
                <w:i/>
                <w:lang w:eastAsia="zh-CN"/>
              </w:rPr>
              <w:t>is</w:t>
            </w:r>
            <w:r w:rsidRPr="00000C41">
              <w:rPr>
                <w:rFonts w:hint="eastAsia"/>
                <w:i/>
                <w:lang w:eastAsia="zh-CN"/>
              </w:rPr>
              <w:t xml:space="preserve"> extend</w:t>
            </w:r>
            <w:r w:rsidRPr="00000C41">
              <w:rPr>
                <w:i/>
                <w:lang w:eastAsia="zh-CN"/>
              </w:rPr>
              <w:t>ed</w:t>
            </w:r>
            <w:r w:rsidRPr="00000C41">
              <w:rPr>
                <w:rFonts w:hint="eastAsia"/>
                <w:i/>
                <w:lang w:eastAsia="zh-CN"/>
              </w:rPr>
              <w:t xml:space="preserve"> from </w:t>
            </w:r>
            <m:oMath>
              <m:r>
                <w:rPr>
                  <w:rFonts w:ascii="Cambria Math" w:hAnsi="Cambria Math"/>
                  <w:lang w:eastAsia="zh-CN"/>
                </w:rPr>
                <m:t>10m</m:t>
              </m:r>
              <m:r>
                <w:rPr>
                  <w:rFonts w:ascii="Cambria Math" w:hAnsi="Cambria Math" w:hint="eastAsia"/>
                  <w:lang w:eastAsia="zh-CN"/>
                </w:rPr>
                <m:t>≤</m:t>
              </m:r>
              <m:sSub>
                <m:sSubPr>
                  <m:ctrlPr>
                    <w:rPr>
                      <w:rFonts w:ascii="Cambria Math" w:hAnsi="Cambria Math"/>
                      <w:i/>
                      <w:iCs/>
                      <w:lang w:eastAsia="zh-CN"/>
                    </w:rPr>
                  </m:ctrlPr>
                </m:sSubPr>
                <m:e>
                  <m:r>
                    <w:rPr>
                      <w:rFonts w:ascii="Cambria Math" w:hAnsi="Cambria Math"/>
                      <w:lang w:eastAsia="zh-CN"/>
                    </w:rPr>
                    <m:t>d</m:t>
                  </m:r>
                </m:e>
                <m:sub>
                  <m:r>
                    <w:rPr>
                      <w:rFonts w:ascii="Cambria Math" w:hAnsi="Cambria Math"/>
                      <w:lang w:eastAsia="zh-CN"/>
                    </w:rPr>
                    <m:t>2D</m:t>
                  </m:r>
                </m:sub>
              </m:sSub>
              <m:r>
                <w:rPr>
                  <w:rFonts w:ascii="Cambria Math" w:hAnsi="Cambria Math" w:hint="eastAsia"/>
                  <w:lang w:eastAsia="zh-CN"/>
                </w:rPr>
                <m:t>≤</m:t>
              </m:r>
              <m:r>
                <w:rPr>
                  <w:rFonts w:ascii="Cambria Math" w:hAnsi="Cambria Math"/>
                  <w:lang w:eastAsia="zh-CN"/>
                </w:rPr>
                <m:t>5km</m:t>
              </m:r>
            </m:oMath>
            <w:r w:rsidRPr="00000C41">
              <w:rPr>
                <w:rFonts w:hint="eastAsia"/>
                <w:i/>
                <w:lang w:eastAsia="zh-CN"/>
              </w:rPr>
              <w:t xml:space="preserve"> </w:t>
            </w:r>
            <w:r w:rsidRPr="00000C41">
              <w:rPr>
                <w:i/>
                <w:lang w:eastAsia="zh-CN"/>
              </w:rPr>
              <w:t xml:space="preserve">to </w:t>
            </w:r>
            <m:oMath>
              <m:r>
                <w:rPr>
                  <w:rFonts w:ascii="Cambria Math" w:hAnsi="Cambria Math"/>
                  <w:color w:val="FF0000"/>
                  <w:lang w:eastAsia="zh-CN"/>
                </w:rPr>
                <m:t>X m</m:t>
              </m:r>
              <m:r>
                <w:rPr>
                  <w:rFonts w:ascii="Cambria Math" w:hAnsi="Cambria Math" w:hint="eastAsia"/>
                  <w:lang w:eastAsia="zh-CN"/>
                </w:rPr>
                <m:t>≤</m:t>
              </m:r>
              <m:sSub>
                <m:sSubPr>
                  <m:ctrlPr>
                    <w:rPr>
                      <w:rFonts w:ascii="Cambria Math" w:hAnsi="Cambria Math"/>
                      <w:i/>
                      <w:iCs/>
                      <w:lang w:eastAsia="zh-CN"/>
                    </w:rPr>
                  </m:ctrlPr>
                </m:sSubPr>
                <m:e>
                  <m:r>
                    <w:rPr>
                      <w:rFonts w:ascii="Cambria Math" w:hAnsi="Cambria Math"/>
                      <w:lang w:eastAsia="zh-CN"/>
                    </w:rPr>
                    <m:t>d</m:t>
                  </m:r>
                </m:e>
                <m:sub>
                  <m:r>
                    <w:rPr>
                      <w:rFonts w:ascii="Cambria Math" w:hAnsi="Cambria Math"/>
                      <w:lang w:eastAsia="zh-CN"/>
                    </w:rPr>
                    <m:t>2D</m:t>
                  </m:r>
                </m:sub>
              </m:sSub>
              <m:r>
                <w:rPr>
                  <w:rFonts w:ascii="Cambria Math" w:hAnsi="Cambria Math" w:hint="eastAsia"/>
                  <w:lang w:eastAsia="zh-CN"/>
                </w:rPr>
                <m:t>≤</m:t>
              </m:r>
              <m:r>
                <w:rPr>
                  <w:rFonts w:ascii="Cambria Math" w:hAnsi="Cambria Math"/>
                  <w:lang w:eastAsia="zh-CN"/>
                </w:rPr>
                <m:t>5km</m:t>
              </m:r>
            </m:oMath>
            <w:r w:rsidRPr="00000C41">
              <w:rPr>
                <w:i/>
                <w:lang w:eastAsia="zh-CN"/>
              </w:rPr>
              <w:t xml:space="preserve">, e.g., </w:t>
            </w:r>
            <w:r w:rsidRPr="00000C41">
              <w:rPr>
                <w:i/>
                <w:color w:val="FF0000"/>
                <w:lang w:eastAsia="zh-CN"/>
              </w:rPr>
              <w:t>X = [3]</w:t>
            </w:r>
            <w:r w:rsidRPr="00000C41">
              <w:rPr>
                <w:i/>
                <w:lang w:eastAsia="zh-CN"/>
              </w:rPr>
              <w:t>.</w:t>
            </w:r>
          </w:p>
          <w:p w14:paraId="30651599" w14:textId="2AFD4F16" w:rsidR="00000C41" w:rsidRPr="00000C41" w:rsidRDefault="00000C41" w:rsidP="00000C41">
            <w:pPr>
              <w:rPr>
                <w:i/>
                <w:lang w:eastAsia="zh-CN"/>
              </w:rPr>
            </w:pPr>
            <w:r w:rsidRPr="00857865">
              <w:rPr>
                <w:b/>
                <w:i/>
                <w:u w:val="single"/>
              </w:rPr>
              <w:t xml:space="preserve">Proposal </w:t>
            </w:r>
            <w:r w:rsidR="00857865" w:rsidRPr="00857865">
              <w:rPr>
                <w:b/>
                <w:i/>
                <w:u w:val="single"/>
              </w:rPr>
              <w:t>13</w:t>
            </w:r>
            <w:r w:rsidRPr="00857865">
              <w:rPr>
                <w:b/>
                <w:i/>
                <w:u w:val="single"/>
              </w:rPr>
              <w:t>:</w:t>
            </w:r>
            <w:r w:rsidRPr="00000C41">
              <w:rPr>
                <w:i/>
                <w:lang w:eastAsia="zh-CN"/>
              </w:rPr>
              <w:t xml:space="preserve"> At least for calibration, only large-scale fading needs to be modelled for UE-UE channel.</w:t>
            </w:r>
          </w:p>
          <w:p w14:paraId="56A409AB" w14:textId="7EC97AC9" w:rsidR="006E04C6" w:rsidRPr="00EB22CE" w:rsidRDefault="00000C41" w:rsidP="00EB22CE">
            <w:pPr>
              <w:rPr>
                <w:i/>
                <w:lang w:eastAsia="zh-CN"/>
              </w:rPr>
            </w:pPr>
            <w:r w:rsidRPr="00857865">
              <w:rPr>
                <w:b/>
                <w:i/>
                <w:u w:val="single"/>
              </w:rPr>
              <w:t xml:space="preserve">Proposal </w:t>
            </w:r>
            <w:r w:rsidR="00857865" w:rsidRPr="00857865">
              <w:rPr>
                <w:b/>
                <w:i/>
                <w:u w:val="single"/>
              </w:rPr>
              <w:t>14</w:t>
            </w:r>
            <w:r w:rsidRPr="00857865">
              <w:rPr>
                <w:b/>
                <w:i/>
                <w:u w:val="single"/>
              </w:rPr>
              <w:t>:</w:t>
            </w:r>
            <w:r w:rsidRPr="00000C41">
              <w:rPr>
                <w:rFonts w:eastAsiaTheme="minorEastAsia"/>
                <w:i/>
                <w:lang w:eastAsia="zh-CN"/>
              </w:rPr>
              <w:t xml:space="preserve"> </w:t>
            </w:r>
            <w:r w:rsidRPr="00000C41">
              <w:rPr>
                <w:i/>
                <w:lang w:eastAsia="zh-CN"/>
              </w:rPr>
              <w:t>In scenarios A2/A3/C3/D3, the penetration loss between UEs can follows Table A.2.1-13 and A.2.1-12 in TR 38.802 for FR1 and FR2 respectively.</w:t>
            </w:r>
          </w:p>
        </w:tc>
      </w:tr>
      <w:tr w:rsidR="006E04C6" w:rsidRPr="001820A8" w14:paraId="1737FAA6"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05EAFC8B" w14:textId="47610572" w:rsidR="006E04C6" w:rsidRPr="00283ED0" w:rsidRDefault="003B54BE" w:rsidP="00DE221D">
            <w:pPr>
              <w:jc w:val="center"/>
              <w:rPr>
                <w:lang w:eastAsia="zh-CN"/>
              </w:rPr>
            </w:pPr>
            <w:r>
              <w:rPr>
                <w:rFonts w:hint="eastAsia"/>
                <w:lang w:eastAsia="zh-CN"/>
              </w:rPr>
              <w:t>H</w:t>
            </w:r>
            <w:r>
              <w:rPr>
                <w:lang w:eastAsia="zh-CN"/>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D12DC21" w14:textId="77777777" w:rsidR="003B54BE" w:rsidRPr="00617A24" w:rsidRDefault="003B54BE" w:rsidP="003B54BE">
            <w:pPr>
              <w:spacing w:before="72"/>
              <w:rPr>
                <w:i/>
              </w:rPr>
            </w:pPr>
            <w:r w:rsidRPr="003B54BE">
              <w:rPr>
                <w:b/>
                <w:i/>
                <w:u w:val="single"/>
              </w:rPr>
              <w:t>Observation 5:</w:t>
            </w:r>
            <w:r w:rsidRPr="00155029">
              <w:rPr>
                <w:i/>
              </w:rPr>
              <w:t xml:space="preserve"> </w:t>
            </w:r>
            <w:r>
              <w:rPr>
                <w:i/>
              </w:rPr>
              <w:t>The LOS probability of BS-to-BS link determined by reusing BS-to-UE channel model in TR 38.901 with modifications in TR 38.802 is much lower than that in the realistic network. It will lead to that the BS-to-BS CLI strength level in the evaluation is much lower than that in the actual network.</w:t>
            </w:r>
          </w:p>
          <w:p w14:paraId="0793D55A" w14:textId="77777777" w:rsidR="003B54BE" w:rsidRPr="003B54BE" w:rsidRDefault="003B54BE" w:rsidP="003B54BE">
            <w:pPr>
              <w:spacing w:before="72"/>
              <w:rPr>
                <w:i/>
              </w:rPr>
            </w:pPr>
            <w:r w:rsidRPr="003B54BE">
              <w:rPr>
                <w:rFonts w:hint="eastAsia"/>
                <w:b/>
                <w:i/>
                <w:u w:val="single"/>
              </w:rPr>
              <w:t>P</w:t>
            </w:r>
            <w:r w:rsidRPr="003B54BE">
              <w:rPr>
                <w:b/>
                <w:i/>
                <w:u w:val="single"/>
              </w:rPr>
              <w:t>roposal 9</w:t>
            </w:r>
            <w:r w:rsidRPr="003B54BE">
              <w:rPr>
                <w:i/>
                <w:u w:val="single"/>
              </w:rPr>
              <w:t>:</w:t>
            </w:r>
            <w:r w:rsidRPr="003B54BE">
              <w:rPr>
                <w:i/>
              </w:rPr>
              <w:t xml:space="preserve"> </w:t>
            </w:r>
            <w:r w:rsidRPr="003B54BE">
              <w:rPr>
                <w:rFonts w:hint="eastAsia"/>
                <w:i/>
              </w:rPr>
              <w:t>R</w:t>
            </w:r>
            <w:r w:rsidRPr="003B54BE">
              <w:rPr>
                <w:i/>
              </w:rPr>
              <w:t>euse the existing BS-to-UE channel model in TR 38.901 and TR 38.802 as much as possible to determine the BS-to-BS channel and UE-to-UE channel in Rel-18 NR duplex evolution.</w:t>
            </w:r>
          </w:p>
          <w:p w14:paraId="22E71C5E" w14:textId="798B3DCE" w:rsidR="006E04C6" w:rsidRPr="00EB22CE" w:rsidRDefault="003B54BE" w:rsidP="006C6A26">
            <w:pPr>
              <w:pStyle w:val="ListParagraph"/>
              <w:numPr>
                <w:ilvl w:val="0"/>
                <w:numId w:val="23"/>
              </w:numPr>
              <w:rPr>
                <w:i/>
              </w:rPr>
            </w:pPr>
            <w:r>
              <w:rPr>
                <w:i/>
              </w:rPr>
              <w:lastRenderedPageBreak/>
              <w:t xml:space="preserve">FFS: the parameters, e.g., LOS probability, </w:t>
            </w:r>
            <w:r w:rsidRPr="008A3CC3">
              <w:rPr>
                <w:i/>
              </w:rPr>
              <w:t>delay spread, angle spread, etc</w:t>
            </w:r>
            <w:r>
              <w:rPr>
                <w:i/>
              </w:rPr>
              <w:t>., in the BS-to-UE channel model should be checked whether they are applicable to the BS-to-BS channel model and UE-to-UE channel model.</w:t>
            </w:r>
          </w:p>
        </w:tc>
      </w:tr>
      <w:tr w:rsidR="006E04C6" w:rsidRPr="001820A8" w14:paraId="5203054F"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59976421" w14:textId="3442DFB5" w:rsidR="006E04C6" w:rsidRPr="00283ED0" w:rsidRDefault="00410CBC" w:rsidP="00DE221D">
            <w:pPr>
              <w:jc w:val="center"/>
              <w:rPr>
                <w:lang w:eastAsia="zh-CN"/>
              </w:rPr>
            </w:pPr>
            <w:r>
              <w:rPr>
                <w:rFonts w:hint="eastAsia"/>
                <w:lang w:eastAsia="zh-CN"/>
              </w:rPr>
              <w:lastRenderedPageBreak/>
              <w:t>Z</w:t>
            </w:r>
            <w:r>
              <w:rPr>
                <w:lang w:eastAsia="zh-CN"/>
              </w:rPr>
              <w:t>TE</w:t>
            </w:r>
          </w:p>
        </w:tc>
        <w:tc>
          <w:tcPr>
            <w:tcW w:w="7840" w:type="dxa"/>
            <w:tcBorders>
              <w:top w:val="single" w:sz="4" w:space="0" w:color="auto"/>
              <w:left w:val="single" w:sz="4" w:space="0" w:color="auto"/>
              <w:bottom w:val="single" w:sz="4" w:space="0" w:color="auto"/>
              <w:right w:val="single" w:sz="4" w:space="0" w:color="auto"/>
            </w:tcBorders>
            <w:vAlign w:val="center"/>
          </w:tcPr>
          <w:p w14:paraId="048CF029" w14:textId="77777777" w:rsidR="00410CBC" w:rsidRDefault="00410CBC" w:rsidP="00410CBC">
            <w:pPr>
              <w:rPr>
                <w:i/>
                <w:lang w:val="en-GB" w:eastAsia="zh-CN"/>
              </w:rPr>
            </w:pPr>
            <w:r w:rsidRPr="00410CBC">
              <w:rPr>
                <w:b/>
                <w:i/>
                <w:u w:val="single"/>
                <w:lang w:val="en-GB" w:eastAsia="zh-CN"/>
              </w:rPr>
              <w:t>Proposal 11</w:t>
            </w:r>
            <w:r w:rsidRPr="00410CBC">
              <w:rPr>
                <w:i/>
                <w:lang w:val="en-GB" w:eastAsia="zh-CN"/>
              </w:rPr>
              <w:t>:</w:t>
            </w:r>
            <w:r>
              <w:rPr>
                <w:i/>
                <w:lang w:val="en-GB" w:eastAsia="zh-CN"/>
              </w:rPr>
              <w:t xml:space="preserve"> For </w:t>
            </w:r>
            <w:proofErr w:type="spellStart"/>
            <w:r>
              <w:rPr>
                <w:i/>
                <w:lang w:val="en-GB" w:eastAsia="zh-CN"/>
              </w:rPr>
              <w:t>Subband</w:t>
            </w:r>
            <w:proofErr w:type="spellEnd"/>
            <w:r>
              <w:rPr>
                <w:i/>
                <w:lang w:val="en-GB" w:eastAsia="zh-CN"/>
              </w:rPr>
              <w:t xml:space="preserve"> full duplex and dynamic TDD simulation,</w:t>
            </w:r>
          </w:p>
          <w:p w14:paraId="2DE5FA5C" w14:textId="77777777" w:rsidR="00410CBC" w:rsidRDefault="00410CBC" w:rsidP="006C6A26">
            <w:pPr>
              <w:pStyle w:val="ListParagraph"/>
              <w:numPr>
                <w:ilvl w:val="0"/>
                <w:numId w:val="23"/>
              </w:numPr>
              <w:rPr>
                <w:i/>
              </w:rPr>
            </w:pPr>
            <w:r>
              <w:rPr>
                <w:i/>
                <w:lang w:eastAsia="zh-CN"/>
              </w:rPr>
              <w:t>RAN1 co</w:t>
            </w:r>
            <w:r>
              <w:rPr>
                <w:i/>
              </w:rPr>
              <w:t xml:space="preserve">nsiders channel model with both large scale (e.g., path loss and penetration loss) and small scale (e.g., fast fading) for co-channel </w:t>
            </w:r>
            <w:proofErr w:type="spellStart"/>
            <w:r>
              <w:rPr>
                <w:i/>
              </w:rPr>
              <w:t>gNB-gNB</w:t>
            </w:r>
            <w:proofErr w:type="spellEnd"/>
            <w:r>
              <w:rPr>
                <w:i/>
              </w:rPr>
              <w:t xml:space="preserve"> channel model.</w:t>
            </w:r>
          </w:p>
          <w:p w14:paraId="6AC26E5D" w14:textId="77777777" w:rsidR="00410CBC" w:rsidRDefault="00410CBC" w:rsidP="006C6A26">
            <w:pPr>
              <w:pStyle w:val="ListParagraph"/>
              <w:numPr>
                <w:ilvl w:val="0"/>
                <w:numId w:val="23"/>
              </w:numPr>
              <w:rPr>
                <w:i/>
              </w:rPr>
            </w:pPr>
            <w:r>
              <w:rPr>
                <w:i/>
              </w:rPr>
              <w:t xml:space="preserve">RAN1 considers channel model with large scale (e.g., path loss and penetration loss) for adjacent channel </w:t>
            </w:r>
            <w:proofErr w:type="spellStart"/>
            <w:r>
              <w:rPr>
                <w:i/>
              </w:rPr>
              <w:t>gNB-gNB</w:t>
            </w:r>
            <w:proofErr w:type="spellEnd"/>
            <w:r>
              <w:rPr>
                <w:i/>
              </w:rPr>
              <w:t xml:space="preserve"> channel model.</w:t>
            </w:r>
          </w:p>
          <w:p w14:paraId="63C40789" w14:textId="0F4B348C" w:rsidR="00410CBC" w:rsidRPr="00EB22CE" w:rsidRDefault="00410CBC" w:rsidP="006C6A26">
            <w:pPr>
              <w:pStyle w:val="ListParagraph"/>
              <w:numPr>
                <w:ilvl w:val="0"/>
                <w:numId w:val="23"/>
              </w:numPr>
              <w:rPr>
                <w:i/>
              </w:rPr>
            </w:pPr>
            <w:r>
              <w:rPr>
                <w:i/>
              </w:rPr>
              <w:t>RAN1 considers channel model with large scale (e.g., path loss and penetration loss) for UE-UE co-channel and adjacent channel model.</w:t>
            </w:r>
          </w:p>
          <w:p w14:paraId="383ED342" w14:textId="77777777" w:rsidR="005234A3" w:rsidRDefault="005234A3" w:rsidP="005234A3">
            <w:pPr>
              <w:rPr>
                <w:i/>
                <w:lang w:eastAsia="zh-CN"/>
              </w:rPr>
            </w:pPr>
            <w:r w:rsidRPr="005234A3">
              <w:rPr>
                <w:b/>
                <w:i/>
                <w:u w:val="single"/>
                <w:lang w:val="en-GB" w:eastAsia="zh-CN"/>
              </w:rPr>
              <w:t>Proposal 12</w:t>
            </w:r>
            <w:r w:rsidRPr="005234A3">
              <w:rPr>
                <w:i/>
                <w:lang w:eastAsia="zh-CN"/>
              </w:rPr>
              <w:t>:</w:t>
            </w:r>
            <w:r>
              <w:rPr>
                <w:i/>
                <w:lang w:eastAsia="zh-CN"/>
              </w:rPr>
              <w:t xml:space="preserve"> Regarding channel model for simulation of </w:t>
            </w:r>
            <w:proofErr w:type="spellStart"/>
            <w:r>
              <w:rPr>
                <w:i/>
                <w:lang w:eastAsia="zh-CN"/>
              </w:rPr>
              <w:t>subband</w:t>
            </w:r>
            <w:proofErr w:type="spellEnd"/>
            <w:r>
              <w:rPr>
                <w:i/>
                <w:lang w:eastAsia="zh-CN"/>
              </w:rPr>
              <w:t xml:space="preserve"> duplex and dynamic TDD </w:t>
            </w:r>
          </w:p>
          <w:p w14:paraId="5D3B62DE" w14:textId="77777777" w:rsidR="005234A3" w:rsidRDefault="005234A3" w:rsidP="006C6A26">
            <w:pPr>
              <w:pStyle w:val="ListParagraph"/>
              <w:numPr>
                <w:ilvl w:val="0"/>
                <w:numId w:val="23"/>
              </w:numPr>
              <w:rPr>
                <w:i/>
              </w:rPr>
            </w:pPr>
            <w:proofErr w:type="spellStart"/>
            <w:r>
              <w:rPr>
                <w:i/>
              </w:rPr>
              <w:t>gNB-gNB</w:t>
            </w:r>
            <w:proofErr w:type="spellEnd"/>
            <w:r>
              <w:rPr>
                <w:i/>
              </w:rPr>
              <w:t xml:space="preserve"> channel model: reusing the 38.901 channel model by replacing the UE’s antenna height with victim </w:t>
            </w:r>
            <w:proofErr w:type="spellStart"/>
            <w:r>
              <w:rPr>
                <w:i/>
              </w:rPr>
              <w:t>gNB’s</w:t>
            </w:r>
            <w:proofErr w:type="spellEnd"/>
            <w:r>
              <w:rPr>
                <w:i/>
              </w:rPr>
              <w:t xml:space="preserve"> antenna height;</w:t>
            </w:r>
          </w:p>
          <w:p w14:paraId="4A4CBAF6" w14:textId="77777777" w:rsidR="005234A3" w:rsidRDefault="005234A3" w:rsidP="006C6A26">
            <w:pPr>
              <w:pStyle w:val="ListParagraph"/>
              <w:numPr>
                <w:ilvl w:val="0"/>
                <w:numId w:val="23"/>
              </w:numPr>
              <w:rPr>
                <w:i/>
              </w:rPr>
            </w:pPr>
            <w:r>
              <w:rPr>
                <w:i/>
              </w:rPr>
              <w:t xml:space="preserve">UE-UE channel model: reusing the 38.901 channel model by replacing the </w:t>
            </w:r>
            <w:proofErr w:type="spellStart"/>
            <w:r>
              <w:rPr>
                <w:i/>
              </w:rPr>
              <w:t>gNB’s</w:t>
            </w:r>
            <w:proofErr w:type="spellEnd"/>
            <w:r>
              <w:rPr>
                <w:i/>
              </w:rPr>
              <w:t xml:space="preserve"> antenna height with aggressor UE’s antenna height;</w:t>
            </w:r>
          </w:p>
          <w:p w14:paraId="1FE93E2D" w14:textId="3F12685A" w:rsidR="006E04C6" w:rsidRPr="00EB22CE" w:rsidRDefault="005234A3" w:rsidP="006C6A26">
            <w:pPr>
              <w:pStyle w:val="ListParagraph"/>
              <w:numPr>
                <w:ilvl w:val="0"/>
                <w:numId w:val="23"/>
              </w:numPr>
              <w:rPr>
                <w:i/>
              </w:rPr>
            </w:pPr>
            <w:r>
              <w:rPr>
                <w:i/>
              </w:rPr>
              <w:t>FFS LOS probability</w:t>
            </w:r>
          </w:p>
        </w:tc>
      </w:tr>
      <w:tr w:rsidR="006E04C6" w:rsidRPr="001820A8" w14:paraId="3A6A4F38"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58EF940B" w14:textId="7F83356A" w:rsidR="006E04C6" w:rsidRPr="00283ED0" w:rsidRDefault="009B1A78" w:rsidP="00DE221D">
            <w:pPr>
              <w:jc w:val="center"/>
              <w:rPr>
                <w:lang w:eastAsia="zh-CN"/>
              </w:rPr>
            </w:pPr>
            <w:r>
              <w:rPr>
                <w:rFonts w:hint="eastAsia"/>
                <w:lang w:eastAsia="zh-CN"/>
              </w:rPr>
              <w:t>v</w:t>
            </w:r>
            <w:r>
              <w:rPr>
                <w:lang w:eastAsia="zh-CN"/>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7A0F5CDC" w14:textId="403A2295" w:rsidR="006E04C6" w:rsidRPr="00EB22CE" w:rsidRDefault="009B1A78" w:rsidP="00EB22CE">
            <w:pPr>
              <w:pStyle w:val="Caption"/>
              <w:rPr>
                <w:rFonts w:eastAsiaTheme="minorEastAsia"/>
                <w:b w:val="0"/>
                <w:lang w:eastAsia="zh-CN"/>
              </w:rPr>
            </w:pPr>
            <w:bookmarkStart w:id="193" w:name="_Ref102156361"/>
            <w:r w:rsidRPr="009B1A78">
              <w:rPr>
                <w:i/>
                <w:u w:val="single"/>
              </w:rPr>
              <w:t>Proposal 11:</w:t>
            </w:r>
            <w:r w:rsidRPr="009B1A78">
              <w:rPr>
                <w:b w:val="0"/>
                <w:i/>
                <w:iCs/>
              </w:rPr>
              <w:t xml:space="preserve"> The channel model in TR38.901 with necessary modification can be used for BS-to-BS and UE-to-UE channel modeling</w:t>
            </w:r>
            <w:bookmarkEnd w:id="193"/>
            <w:r w:rsidRPr="009B1A78">
              <w:rPr>
                <w:rFonts w:hint="eastAsia"/>
                <w:b w:val="0"/>
                <w:i/>
                <w:iCs/>
              </w:rPr>
              <w:t>.</w:t>
            </w:r>
          </w:p>
        </w:tc>
      </w:tr>
      <w:tr w:rsidR="009B1A78" w:rsidRPr="001820A8" w14:paraId="7FAA994D"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103ECDB7" w14:textId="6C76F06F" w:rsidR="009B1A78" w:rsidRPr="00283ED0" w:rsidRDefault="004D5970" w:rsidP="00DE221D">
            <w:pPr>
              <w:jc w:val="center"/>
              <w:rPr>
                <w:lang w:eastAsia="zh-CN"/>
              </w:rPr>
            </w:pPr>
            <w:proofErr w:type="spellStart"/>
            <w:r>
              <w:rPr>
                <w:rFonts w:hint="eastAsia"/>
                <w:lang w:eastAsia="zh-CN"/>
              </w:rPr>
              <w:t>x</w:t>
            </w:r>
            <w:r>
              <w:rPr>
                <w:lang w:eastAsia="zh-CN"/>
              </w:rPr>
              <w:t>iaomi</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05DD585F" w14:textId="77777777" w:rsidR="004D5970" w:rsidRPr="004D5970" w:rsidRDefault="004D5970" w:rsidP="004D5970">
            <w:pPr>
              <w:spacing w:beforeLines="50"/>
              <w:rPr>
                <w:rFonts w:eastAsiaTheme="minorEastAsia"/>
                <w:i/>
                <w:lang w:eastAsia="zh-CN"/>
              </w:rPr>
            </w:pPr>
            <w:r w:rsidRPr="004D5970">
              <w:rPr>
                <w:rFonts w:eastAsiaTheme="minorEastAsia" w:hint="eastAsia"/>
                <w:b/>
                <w:i/>
                <w:u w:val="single"/>
                <w:lang w:eastAsia="zh-CN"/>
              </w:rPr>
              <w:t>P</w:t>
            </w:r>
            <w:r w:rsidRPr="004D5970">
              <w:rPr>
                <w:rFonts w:eastAsiaTheme="minorEastAsia"/>
                <w:b/>
                <w:i/>
                <w:u w:val="single"/>
                <w:lang w:eastAsia="zh-CN"/>
              </w:rPr>
              <w:t>roposal 7:</w:t>
            </w:r>
            <w:r w:rsidRPr="004D5970">
              <w:rPr>
                <w:rFonts w:eastAsiaTheme="minorEastAsia"/>
                <w:i/>
                <w:lang w:eastAsia="zh-CN"/>
              </w:rPr>
              <w:t xml:space="preserve"> Study and determine the channel model for different links. The following assumption can be the starting point:</w:t>
            </w:r>
          </w:p>
          <w:p w14:paraId="1793E06C" w14:textId="77777777" w:rsidR="004D5970" w:rsidRPr="004D5970" w:rsidRDefault="004D5970" w:rsidP="006C6A26">
            <w:pPr>
              <w:pStyle w:val="ListParagraph"/>
              <w:numPr>
                <w:ilvl w:val="0"/>
                <w:numId w:val="23"/>
              </w:numPr>
              <w:rPr>
                <w:i/>
              </w:rPr>
            </w:pPr>
            <w:proofErr w:type="spellStart"/>
            <w:r w:rsidRPr="004D5970">
              <w:rPr>
                <w:rFonts w:eastAsiaTheme="minorEastAsia" w:hint="eastAsia"/>
                <w:i/>
                <w:lang w:eastAsia="zh-CN"/>
              </w:rPr>
              <w:t>g</w:t>
            </w:r>
            <w:r w:rsidRPr="004D5970">
              <w:rPr>
                <w:rFonts w:eastAsiaTheme="minorEastAsia"/>
                <w:i/>
                <w:lang w:eastAsia="zh-CN"/>
              </w:rPr>
              <w:t>NB</w:t>
            </w:r>
            <w:proofErr w:type="spellEnd"/>
            <w:r w:rsidRPr="004D5970">
              <w:rPr>
                <w:rFonts w:eastAsiaTheme="minorEastAsia"/>
                <w:i/>
                <w:lang w:eastAsia="zh-CN"/>
              </w:rPr>
              <w:t>-to-</w:t>
            </w:r>
            <w:proofErr w:type="spellStart"/>
            <w:r w:rsidRPr="004D5970">
              <w:rPr>
                <w:rFonts w:eastAsiaTheme="minorEastAsia"/>
                <w:i/>
                <w:lang w:eastAsia="zh-CN"/>
              </w:rPr>
              <w:t>gNB</w:t>
            </w:r>
            <w:proofErr w:type="spellEnd"/>
            <w:r w:rsidRPr="004D5970">
              <w:rPr>
                <w:rFonts w:eastAsiaTheme="minorEastAsia"/>
                <w:i/>
                <w:lang w:eastAsia="zh-CN"/>
              </w:rPr>
              <w:t xml:space="preserve">, reuse the channel model </w:t>
            </w:r>
            <w:r w:rsidRPr="004D5970">
              <w:rPr>
                <w:i/>
              </w:rPr>
              <w:t>defined in TR38.901</w:t>
            </w:r>
          </w:p>
          <w:p w14:paraId="1F1553A5" w14:textId="77777777" w:rsidR="004D5970" w:rsidRPr="004D5970" w:rsidRDefault="004D5970" w:rsidP="006C6A26">
            <w:pPr>
              <w:pStyle w:val="ListParagraph"/>
              <w:numPr>
                <w:ilvl w:val="0"/>
                <w:numId w:val="23"/>
              </w:numPr>
              <w:rPr>
                <w:i/>
              </w:rPr>
            </w:pPr>
            <w:proofErr w:type="spellStart"/>
            <w:r w:rsidRPr="004D5970">
              <w:rPr>
                <w:i/>
              </w:rPr>
              <w:t>gNB</w:t>
            </w:r>
            <w:proofErr w:type="spellEnd"/>
            <w:r w:rsidRPr="004D5970">
              <w:rPr>
                <w:i/>
              </w:rPr>
              <w:t>-to-UE, reuse the channel model defined in TR38.901</w:t>
            </w:r>
          </w:p>
          <w:p w14:paraId="54669D3A" w14:textId="29DCDBF8" w:rsidR="009B1A78" w:rsidRPr="00EB22CE" w:rsidRDefault="004D5970" w:rsidP="006C6A26">
            <w:pPr>
              <w:pStyle w:val="ListParagraph"/>
              <w:numPr>
                <w:ilvl w:val="0"/>
                <w:numId w:val="23"/>
              </w:numPr>
              <w:rPr>
                <w:i/>
              </w:rPr>
            </w:pPr>
            <w:r w:rsidRPr="004D5970">
              <w:rPr>
                <w:i/>
              </w:rPr>
              <w:t>UE-to-UE, reuse the channel model defined in TR38.802</w:t>
            </w:r>
          </w:p>
        </w:tc>
      </w:tr>
      <w:tr w:rsidR="009B1A78" w:rsidRPr="001820A8" w14:paraId="21F0E918"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110CB559" w14:textId="31AE37CA" w:rsidR="009B1A78" w:rsidRPr="00283ED0" w:rsidRDefault="00E9538A" w:rsidP="00DE221D">
            <w:pPr>
              <w:jc w:val="center"/>
              <w:rPr>
                <w:lang w:eastAsia="zh-CN"/>
              </w:rPr>
            </w:pPr>
            <w:r w:rsidRPr="00856837">
              <w:rPr>
                <w:lang w:eastAsia="zh-CN"/>
              </w:rPr>
              <w:t>Nokia</w:t>
            </w:r>
          </w:p>
        </w:tc>
        <w:tc>
          <w:tcPr>
            <w:tcW w:w="7840" w:type="dxa"/>
            <w:tcBorders>
              <w:top w:val="single" w:sz="4" w:space="0" w:color="auto"/>
              <w:left w:val="single" w:sz="4" w:space="0" w:color="auto"/>
              <w:bottom w:val="single" w:sz="4" w:space="0" w:color="auto"/>
              <w:right w:val="single" w:sz="4" w:space="0" w:color="auto"/>
            </w:tcBorders>
            <w:vAlign w:val="center"/>
          </w:tcPr>
          <w:p w14:paraId="5EF9EF21" w14:textId="77777777" w:rsidR="00397346" w:rsidRPr="00397346" w:rsidRDefault="00397346" w:rsidP="00397346">
            <w:pPr>
              <w:rPr>
                <w:bCs/>
                <w:i/>
              </w:rPr>
            </w:pPr>
            <w:r w:rsidRPr="00397346">
              <w:rPr>
                <w:b/>
                <w:bCs/>
                <w:i/>
                <w:u w:val="single"/>
              </w:rPr>
              <w:t>Proposal 10:</w:t>
            </w:r>
            <w:r w:rsidRPr="00397346">
              <w:rPr>
                <w:bCs/>
                <w:i/>
              </w:rPr>
              <w:t xml:space="preserve"> For the channel models for dynamic TDD and SBFD system-level evaluations, re-use the existing channel models in TR 38.901 as much as possible for </w:t>
            </w:r>
            <w:proofErr w:type="spellStart"/>
            <w:r w:rsidRPr="00397346">
              <w:rPr>
                <w:bCs/>
                <w:i/>
              </w:rPr>
              <w:t>gNB</w:t>
            </w:r>
            <w:proofErr w:type="spellEnd"/>
            <w:r w:rsidRPr="00397346">
              <w:rPr>
                <w:bCs/>
                <w:i/>
              </w:rPr>
              <w:t xml:space="preserve">-to-UE, </w:t>
            </w:r>
            <w:proofErr w:type="spellStart"/>
            <w:r w:rsidRPr="00397346">
              <w:rPr>
                <w:bCs/>
                <w:i/>
              </w:rPr>
              <w:t>gNB</w:t>
            </w:r>
            <w:proofErr w:type="spellEnd"/>
            <w:r w:rsidRPr="00397346">
              <w:rPr>
                <w:bCs/>
                <w:i/>
              </w:rPr>
              <w:t>-to-</w:t>
            </w:r>
            <w:proofErr w:type="spellStart"/>
            <w:r w:rsidRPr="00397346">
              <w:rPr>
                <w:bCs/>
                <w:i/>
              </w:rPr>
              <w:t>gNB</w:t>
            </w:r>
            <w:proofErr w:type="spellEnd"/>
            <w:r w:rsidRPr="00397346">
              <w:rPr>
                <w:bCs/>
                <w:i/>
              </w:rPr>
              <w:t xml:space="preserve"> and UE-to-UE links.</w:t>
            </w:r>
          </w:p>
          <w:p w14:paraId="3557BF7F" w14:textId="77777777" w:rsidR="00397346" w:rsidRPr="00397346" w:rsidRDefault="00397346" w:rsidP="006C6A26">
            <w:pPr>
              <w:pStyle w:val="ListParagraph"/>
              <w:numPr>
                <w:ilvl w:val="0"/>
                <w:numId w:val="23"/>
              </w:numPr>
              <w:rPr>
                <w:i/>
              </w:rPr>
            </w:pPr>
            <w:r w:rsidRPr="00397346">
              <w:rPr>
                <w:bCs/>
                <w:i/>
                <w:szCs w:val="20"/>
                <w:lang w:val="en-GB"/>
              </w:rPr>
              <w:t>See T</w:t>
            </w:r>
            <w:r w:rsidRPr="00397346">
              <w:rPr>
                <w:i/>
              </w:rPr>
              <w:t>able 2 in this contribution for considerations on channel model and UE and BS height for Urban Macro (</w:t>
            </w:r>
            <w:proofErr w:type="spellStart"/>
            <w:r w:rsidRPr="00397346">
              <w:rPr>
                <w:i/>
              </w:rPr>
              <w:t>UMa</w:t>
            </w:r>
            <w:proofErr w:type="spellEnd"/>
            <w:r w:rsidRPr="00397346">
              <w:rPr>
                <w:i/>
              </w:rPr>
              <w:t>), Dense Urban and Indoor Hotspot (</w:t>
            </w:r>
            <w:proofErr w:type="spellStart"/>
            <w:r w:rsidRPr="00397346">
              <w:rPr>
                <w:i/>
              </w:rPr>
              <w:t>InH</w:t>
            </w:r>
            <w:proofErr w:type="spellEnd"/>
            <w:r w:rsidRPr="00397346">
              <w:rPr>
                <w:i/>
              </w:rPr>
              <w:t>) scenarios.</w:t>
            </w:r>
          </w:p>
          <w:p w14:paraId="025A444E" w14:textId="77777777" w:rsidR="00397346" w:rsidRPr="00397346" w:rsidRDefault="00397346" w:rsidP="006C6A26">
            <w:pPr>
              <w:pStyle w:val="ListParagraph"/>
              <w:numPr>
                <w:ilvl w:val="0"/>
                <w:numId w:val="23"/>
              </w:numPr>
              <w:rPr>
                <w:i/>
              </w:rPr>
            </w:pPr>
            <w:r w:rsidRPr="00397346">
              <w:rPr>
                <w:i/>
              </w:rPr>
              <w:t xml:space="preserve">RAN1 to discuss whether changes to the LOS probability calculations in </w:t>
            </w:r>
            <w:proofErr w:type="spellStart"/>
            <w:r w:rsidRPr="00397346">
              <w:rPr>
                <w:i/>
              </w:rPr>
              <w:t>UMi</w:t>
            </w:r>
            <w:proofErr w:type="spellEnd"/>
            <w:r w:rsidRPr="00397346">
              <w:rPr>
                <w:i/>
              </w:rPr>
              <w:t xml:space="preserve"> and </w:t>
            </w:r>
            <w:proofErr w:type="spellStart"/>
            <w:r w:rsidRPr="00397346">
              <w:rPr>
                <w:i/>
              </w:rPr>
              <w:t>InH</w:t>
            </w:r>
            <w:proofErr w:type="spellEnd"/>
            <w:r w:rsidRPr="00397346">
              <w:rPr>
                <w:i/>
              </w:rPr>
              <w:t xml:space="preserve"> channel models are needed to explicitly account for the transmitter-receiver height (in both absolute and relative terms).</w:t>
            </w:r>
          </w:p>
          <w:p w14:paraId="22ACCE9E" w14:textId="77777777" w:rsidR="0057327A" w:rsidRPr="00337923" w:rsidRDefault="0057327A" w:rsidP="0057327A">
            <w:pPr>
              <w:pStyle w:val="Caption"/>
              <w:keepNext/>
            </w:pPr>
            <w:bookmarkStart w:id="194" w:name="_Ref101452797"/>
            <w:r w:rsidRPr="00337923">
              <w:t xml:space="preserve">Table </w:t>
            </w:r>
            <w:r w:rsidR="00C85CAA">
              <w:fldChar w:fldCharType="begin"/>
            </w:r>
            <w:r w:rsidR="00C85CAA">
              <w:instrText xml:space="preserve"> SEQ Table \* ARABIC </w:instrText>
            </w:r>
            <w:r w:rsidR="00C85CAA">
              <w:fldChar w:fldCharType="separate"/>
            </w:r>
            <w:r w:rsidRPr="00337923">
              <w:rPr>
                <w:noProof/>
              </w:rPr>
              <w:t>2</w:t>
            </w:r>
            <w:r w:rsidR="00C85CAA">
              <w:rPr>
                <w:noProof/>
              </w:rPr>
              <w:fldChar w:fldCharType="end"/>
            </w:r>
            <w:bookmarkEnd w:id="194"/>
            <w:r w:rsidRPr="00337923">
              <w:t xml:space="preserve">: Channel models for </w:t>
            </w:r>
            <w:proofErr w:type="spellStart"/>
            <w:r w:rsidRPr="00337923">
              <w:t>gNB</w:t>
            </w:r>
            <w:proofErr w:type="spellEnd"/>
            <w:r w:rsidRPr="00337923">
              <w:t xml:space="preserve">-UE, </w:t>
            </w:r>
            <w:proofErr w:type="spellStart"/>
            <w:r w:rsidRPr="00337923">
              <w:t>gNB-gNB</w:t>
            </w:r>
            <w:proofErr w:type="spellEnd"/>
            <w:r w:rsidRPr="00337923">
              <w:t xml:space="preserve"> and UE-UE links.</w:t>
            </w:r>
          </w:p>
          <w:tbl>
            <w:tblPr>
              <w:tblStyle w:val="TableGrid"/>
              <w:tblW w:w="0" w:type="auto"/>
              <w:tblLook w:val="04A0" w:firstRow="1" w:lastRow="0" w:firstColumn="1" w:lastColumn="0" w:noHBand="0" w:noVBand="1"/>
            </w:tblPr>
            <w:tblGrid>
              <w:gridCol w:w="1672"/>
              <w:gridCol w:w="1899"/>
              <w:gridCol w:w="1983"/>
              <w:gridCol w:w="2060"/>
            </w:tblGrid>
            <w:tr w:rsidR="0057327A" w:rsidRPr="00337923" w14:paraId="74B7554E" w14:textId="77777777" w:rsidTr="003A1749">
              <w:tc>
                <w:tcPr>
                  <w:tcW w:w="2098" w:type="dxa"/>
                </w:tcPr>
                <w:p w14:paraId="5A7F4F60" w14:textId="77777777" w:rsidR="0057327A" w:rsidRPr="00337923" w:rsidRDefault="0057327A" w:rsidP="0057327A">
                  <w:pPr>
                    <w:rPr>
                      <w:b/>
                      <w:bCs/>
                    </w:rPr>
                  </w:pPr>
                </w:p>
              </w:tc>
              <w:tc>
                <w:tcPr>
                  <w:tcW w:w="2377" w:type="dxa"/>
                </w:tcPr>
                <w:p w14:paraId="6114F6C1" w14:textId="77777777" w:rsidR="0057327A" w:rsidRPr="00337923" w:rsidRDefault="0057327A" w:rsidP="0057327A">
                  <w:pPr>
                    <w:rPr>
                      <w:b/>
                      <w:bCs/>
                    </w:rPr>
                  </w:pPr>
                  <w:proofErr w:type="spellStart"/>
                  <w:r w:rsidRPr="00337923">
                    <w:rPr>
                      <w:b/>
                      <w:bCs/>
                    </w:rPr>
                    <w:t>UMa</w:t>
                  </w:r>
                  <w:proofErr w:type="spellEnd"/>
                  <w:r w:rsidRPr="00337923">
                    <w:rPr>
                      <w:b/>
                      <w:bCs/>
                    </w:rPr>
                    <w:t xml:space="preserve"> (500 m ISD)</w:t>
                  </w:r>
                </w:p>
              </w:tc>
              <w:tc>
                <w:tcPr>
                  <w:tcW w:w="2494" w:type="dxa"/>
                </w:tcPr>
                <w:p w14:paraId="7C4B44FE" w14:textId="77777777" w:rsidR="0057327A" w:rsidRPr="00337923" w:rsidRDefault="0057327A" w:rsidP="0057327A">
                  <w:pPr>
                    <w:rPr>
                      <w:b/>
                      <w:bCs/>
                    </w:rPr>
                  </w:pPr>
                  <w:r w:rsidRPr="00337923">
                    <w:rPr>
                      <w:b/>
                      <w:bCs/>
                    </w:rPr>
                    <w:t>Dense Urban (200 m ISD)</w:t>
                  </w:r>
                </w:p>
              </w:tc>
              <w:tc>
                <w:tcPr>
                  <w:tcW w:w="2551" w:type="dxa"/>
                </w:tcPr>
                <w:p w14:paraId="6EA2C047" w14:textId="77777777" w:rsidR="0057327A" w:rsidRPr="00337923" w:rsidRDefault="0057327A" w:rsidP="0057327A">
                  <w:pPr>
                    <w:rPr>
                      <w:b/>
                      <w:bCs/>
                    </w:rPr>
                  </w:pPr>
                  <w:r w:rsidRPr="00337923">
                    <w:rPr>
                      <w:b/>
                      <w:bCs/>
                    </w:rPr>
                    <w:t>Indoor Hotspot (20 m ISD)</w:t>
                  </w:r>
                </w:p>
              </w:tc>
            </w:tr>
            <w:tr w:rsidR="0057327A" w:rsidRPr="00337923" w14:paraId="6A86B9FC" w14:textId="77777777" w:rsidTr="003A1749">
              <w:tc>
                <w:tcPr>
                  <w:tcW w:w="2098" w:type="dxa"/>
                </w:tcPr>
                <w:p w14:paraId="385098BB" w14:textId="77777777" w:rsidR="0057327A" w:rsidRPr="00337923" w:rsidRDefault="0057327A" w:rsidP="0057327A">
                  <w:pPr>
                    <w:rPr>
                      <w:b/>
                      <w:bCs/>
                    </w:rPr>
                  </w:pPr>
                  <w:proofErr w:type="spellStart"/>
                  <w:r w:rsidRPr="00337923">
                    <w:rPr>
                      <w:b/>
                      <w:bCs/>
                    </w:rPr>
                    <w:t>gNB</w:t>
                  </w:r>
                  <w:proofErr w:type="spellEnd"/>
                  <w:r w:rsidRPr="00337923">
                    <w:rPr>
                      <w:b/>
                      <w:bCs/>
                    </w:rPr>
                    <w:t>-UE</w:t>
                  </w:r>
                </w:p>
              </w:tc>
              <w:tc>
                <w:tcPr>
                  <w:tcW w:w="2377" w:type="dxa"/>
                </w:tcPr>
                <w:p w14:paraId="07002078" w14:textId="77777777" w:rsidR="0057327A" w:rsidRPr="00337923" w:rsidRDefault="0057327A" w:rsidP="0057327A">
                  <w:r w:rsidRPr="00337923">
                    <w:t xml:space="preserve">TR 38.901 </w:t>
                  </w:r>
                  <w:proofErr w:type="spellStart"/>
                  <w:r w:rsidRPr="00337923">
                    <w:t>UMa</w:t>
                  </w:r>
                  <w:proofErr w:type="spellEnd"/>
                </w:p>
              </w:tc>
              <w:tc>
                <w:tcPr>
                  <w:tcW w:w="2494" w:type="dxa"/>
                </w:tcPr>
                <w:p w14:paraId="2AEA499A" w14:textId="77777777" w:rsidR="0057327A" w:rsidRPr="00337923" w:rsidRDefault="0057327A" w:rsidP="0057327A">
                  <w:r w:rsidRPr="00337923">
                    <w:t xml:space="preserve">TR 38.901 </w:t>
                  </w:r>
                  <w:proofErr w:type="spellStart"/>
                  <w:r w:rsidRPr="00337923">
                    <w:t>UMi</w:t>
                  </w:r>
                  <w:proofErr w:type="spellEnd"/>
                </w:p>
              </w:tc>
              <w:tc>
                <w:tcPr>
                  <w:tcW w:w="2551" w:type="dxa"/>
                </w:tcPr>
                <w:p w14:paraId="791660A6" w14:textId="77777777" w:rsidR="0057327A" w:rsidRPr="00337923" w:rsidRDefault="0057327A" w:rsidP="0057327A">
                  <w:r w:rsidRPr="00337923">
                    <w:t xml:space="preserve">TR 38.901 </w:t>
                  </w:r>
                  <w:proofErr w:type="spellStart"/>
                  <w:r w:rsidRPr="00337923">
                    <w:t>InH</w:t>
                  </w:r>
                  <w:proofErr w:type="spellEnd"/>
                </w:p>
              </w:tc>
            </w:tr>
            <w:tr w:rsidR="0057327A" w:rsidRPr="00337923" w14:paraId="3116E87F" w14:textId="77777777" w:rsidTr="003A1749">
              <w:tc>
                <w:tcPr>
                  <w:tcW w:w="2098" w:type="dxa"/>
                </w:tcPr>
                <w:p w14:paraId="4D99F826" w14:textId="77777777" w:rsidR="0057327A" w:rsidRPr="00337923" w:rsidRDefault="0057327A" w:rsidP="0057327A">
                  <w:pPr>
                    <w:rPr>
                      <w:b/>
                      <w:bCs/>
                    </w:rPr>
                  </w:pPr>
                  <w:proofErr w:type="spellStart"/>
                  <w:r w:rsidRPr="00337923">
                    <w:rPr>
                      <w:b/>
                      <w:bCs/>
                    </w:rPr>
                    <w:t>gNB-gNB</w:t>
                  </w:r>
                  <w:proofErr w:type="spellEnd"/>
                </w:p>
              </w:tc>
              <w:tc>
                <w:tcPr>
                  <w:tcW w:w="2377" w:type="dxa"/>
                </w:tcPr>
                <w:p w14:paraId="26D1B075" w14:textId="77777777" w:rsidR="0057327A" w:rsidRPr="00337923" w:rsidRDefault="0057327A" w:rsidP="0057327A">
                  <w:r w:rsidRPr="00337923">
                    <w:t xml:space="preserve">TR 38.901 </w:t>
                  </w:r>
                  <w:proofErr w:type="spellStart"/>
                  <w:r w:rsidRPr="00337923">
                    <w:t>UMa</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25m</w:t>
                  </w:r>
                </w:p>
              </w:tc>
              <w:tc>
                <w:tcPr>
                  <w:tcW w:w="2494" w:type="dxa"/>
                </w:tcPr>
                <w:p w14:paraId="556B4C7F" w14:textId="77777777" w:rsidR="0057327A" w:rsidRPr="00337923" w:rsidRDefault="0057327A" w:rsidP="0057327A">
                  <w:r w:rsidRPr="00337923">
                    <w:t xml:space="preserve">TR 38.901 </w:t>
                  </w:r>
                  <w:proofErr w:type="spellStart"/>
                  <w:r w:rsidRPr="00337923">
                    <w:t>UMi</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10m</w:t>
                  </w:r>
                </w:p>
              </w:tc>
              <w:tc>
                <w:tcPr>
                  <w:tcW w:w="2551" w:type="dxa"/>
                </w:tcPr>
                <w:p w14:paraId="106295BB" w14:textId="77777777" w:rsidR="0057327A" w:rsidRPr="00337923" w:rsidRDefault="0057327A" w:rsidP="0057327A">
                  <w:r w:rsidRPr="00337923">
                    <w:t xml:space="preserve">TR 38.901 </w:t>
                  </w:r>
                  <w:proofErr w:type="spellStart"/>
                  <w:r w:rsidRPr="00337923">
                    <w:t>InH</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3m</w:t>
                  </w:r>
                </w:p>
              </w:tc>
            </w:tr>
            <w:tr w:rsidR="0057327A" w:rsidRPr="00337923" w14:paraId="5F6066A0" w14:textId="77777777" w:rsidTr="003A1749">
              <w:tc>
                <w:tcPr>
                  <w:tcW w:w="2098" w:type="dxa"/>
                </w:tcPr>
                <w:p w14:paraId="56E22781" w14:textId="77777777" w:rsidR="0057327A" w:rsidRPr="00337923" w:rsidRDefault="0057327A" w:rsidP="0057327A">
                  <w:pPr>
                    <w:rPr>
                      <w:b/>
                      <w:bCs/>
                    </w:rPr>
                  </w:pPr>
                  <w:r w:rsidRPr="00337923">
                    <w:rPr>
                      <w:b/>
                      <w:bCs/>
                    </w:rPr>
                    <w:lastRenderedPageBreak/>
                    <w:t>UE-UE</w:t>
                  </w:r>
                </w:p>
              </w:tc>
              <w:tc>
                <w:tcPr>
                  <w:tcW w:w="2377" w:type="dxa"/>
                </w:tcPr>
                <w:p w14:paraId="3D1251C3" w14:textId="77777777" w:rsidR="0057327A" w:rsidRPr="00337923" w:rsidRDefault="0057327A" w:rsidP="0057327A">
                  <w:r w:rsidRPr="00337923">
                    <w:t xml:space="preserve">TR 38.901 </w:t>
                  </w:r>
                  <w:proofErr w:type="spellStart"/>
                  <w:r w:rsidRPr="00337923">
                    <w:t>UMi</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p>
              </w:tc>
              <w:tc>
                <w:tcPr>
                  <w:tcW w:w="2494" w:type="dxa"/>
                </w:tcPr>
                <w:p w14:paraId="02D76DC6" w14:textId="77777777" w:rsidR="0057327A" w:rsidRPr="00337923" w:rsidRDefault="0057327A" w:rsidP="0057327A">
                  <w:r w:rsidRPr="00337923">
                    <w:t xml:space="preserve">TR 38.901 </w:t>
                  </w:r>
                  <w:proofErr w:type="spellStart"/>
                  <w:r w:rsidRPr="00337923">
                    <w:t>UMi</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p>
              </w:tc>
              <w:tc>
                <w:tcPr>
                  <w:tcW w:w="2551" w:type="dxa"/>
                </w:tcPr>
                <w:p w14:paraId="1D9B06CB" w14:textId="77777777" w:rsidR="0057327A" w:rsidRPr="00337923" w:rsidRDefault="0057327A" w:rsidP="0057327A">
                  <w:r w:rsidRPr="00337923">
                    <w:t xml:space="preserve">TR 38.901 </w:t>
                  </w:r>
                  <w:proofErr w:type="spellStart"/>
                  <w:r w:rsidRPr="00337923">
                    <w:t>InH</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1.5m</w:t>
                  </w:r>
                </w:p>
              </w:tc>
            </w:tr>
          </w:tbl>
          <w:p w14:paraId="104DE08B" w14:textId="77777777" w:rsidR="0057327A" w:rsidRPr="00337923" w:rsidRDefault="0057327A" w:rsidP="0057327A"/>
          <w:tbl>
            <w:tblPr>
              <w:tblStyle w:val="TableGrid"/>
              <w:tblW w:w="0" w:type="auto"/>
              <w:tblLook w:val="04A0" w:firstRow="1" w:lastRow="0" w:firstColumn="1" w:lastColumn="0" w:noHBand="0" w:noVBand="1"/>
            </w:tblPr>
            <w:tblGrid>
              <w:gridCol w:w="2464"/>
              <w:gridCol w:w="2573"/>
              <w:gridCol w:w="2577"/>
            </w:tblGrid>
            <w:tr w:rsidR="0057327A" w:rsidRPr="00337923" w14:paraId="2A442E57" w14:textId="77777777" w:rsidTr="003A1749">
              <w:tc>
                <w:tcPr>
                  <w:tcW w:w="2498" w:type="dxa"/>
                </w:tcPr>
                <w:p w14:paraId="16ABF4DD" w14:textId="77777777" w:rsidR="0057327A" w:rsidRPr="00337923" w:rsidRDefault="0057327A" w:rsidP="0057327A">
                  <w:pPr>
                    <w:rPr>
                      <w:b/>
                      <w:bCs/>
                    </w:rPr>
                  </w:pPr>
                </w:p>
              </w:tc>
              <w:tc>
                <w:tcPr>
                  <w:tcW w:w="2608" w:type="dxa"/>
                </w:tcPr>
                <w:p w14:paraId="5DDD76E2" w14:textId="77777777" w:rsidR="0057327A" w:rsidRPr="00337923" w:rsidRDefault="0057327A" w:rsidP="0057327A">
                  <w:pPr>
                    <w:rPr>
                      <w:b/>
                      <w:bCs/>
                    </w:rPr>
                  </w:pPr>
                  <w:r w:rsidRPr="00337923">
                    <w:rPr>
                      <w:b/>
                      <w:bCs/>
                    </w:rPr>
                    <w:t>HetNet (500 m ISD macro layer + outdoor small cells)</w:t>
                  </w:r>
                </w:p>
              </w:tc>
              <w:tc>
                <w:tcPr>
                  <w:tcW w:w="2608" w:type="dxa"/>
                </w:tcPr>
                <w:p w14:paraId="1426A993" w14:textId="77777777" w:rsidR="0057327A" w:rsidRPr="00337923" w:rsidRDefault="0057327A" w:rsidP="0057327A">
                  <w:pPr>
                    <w:rPr>
                      <w:b/>
                      <w:bCs/>
                    </w:rPr>
                  </w:pPr>
                  <w:r w:rsidRPr="00337923">
                    <w:rPr>
                      <w:b/>
                      <w:bCs/>
                    </w:rPr>
                    <w:t>HetNet (500 m ISD macro layer + indoor small cells)</w:t>
                  </w:r>
                </w:p>
              </w:tc>
            </w:tr>
            <w:tr w:rsidR="0057327A" w:rsidRPr="00337923" w14:paraId="0EA83A9C" w14:textId="77777777" w:rsidTr="003A1749">
              <w:tc>
                <w:tcPr>
                  <w:tcW w:w="2498" w:type="dxa"/>
                </w:tcPr>
                <w:p w14:paraId="14B29374" w14:textId="77777777" w:rsidR="0057327A" w:rsidRPr="00337923" w:rsidRDefault="0057327A" w:rsidP="0057327A">
                  <w:pPr>
                    <w:rPr>
                      <w:b/>
                      <w:bCs/>
                    </w:rPr>
                  </w:pPr>
                  <w:r w:rsidRPr="00337923">
                    <w:rPr>
                      <w:b/>
                      <w:bCs/>
                    </w:rPr>
                    <w:t xml:space="preserve">Macro </w:t>
                  </w:r>
                  <w:proofErr w:type="spellStart"/>
                  <w:r w:rsidRPr="00337923">
                    <w:rPr>
                      <w:b/>
                      <w:bCs/>
                    </w:rPr>
                    <w:t>gNB</w:t>
                  </w:r>
                  <w:proofErr w:type="spellEnd"/>
                  <w:r w:rsidRPr="00337923">
                    <w:rPr>
                      <w:b/>
                      <w:bCs/>
                    </w:rPr>
                    <w:t>-UE</w:t>
                  </w:r>
                </w:p>
              </w:tc>
              <w:tc>
                <w:tcPr>
                  <w:tcW w:w="2608" w:type="dxa"/>
                </w:tcPr>
                <w:p w14:paraId="21CF866F" w14:textId="77777777" w:rsidR="0057327A" w:rsidRPr="00337923" w:rsidRDefault="0057327A" w:rsidP="0057327A">
                  <w:r w:rsidRPr="00337923">
                    <w:t xml:space="preserve">TR 38.901 </w:t>
                  </w:r>
                  <w:proofErr w:type="spellStart"/>
                  <w:r w:rsidRPr="00337923">
                    <w:t>UMa</w:t>
                  </w:r>
                  <w:proofErr w:type="spellEnd"/>
                </w:p>
              </w:tc>
              <w:tc>
                <w:tcPr>
                  <w:tcW w:w="2608" w:type="dxa"/>
                </w:tcPr>
                <w:p w14:paraId="31651A21" w14:textId="77777777" w:rsidR="0057327A" w:rsidRPr="00337923" w:rsidRDefault="0057327A" w:rsidP="0057327A">
                  <w:r w:rsidRPr="00337923">
                    <w:t xml:space="preserve">TR 38.901 </w:t>
                  </w:r>
                  <w:proofErr w:type="spellStart"/>
                  <w:r w:rsidRPr="00337923">
                    <w:t>UMa</w:t>
                  </w:r>
                  <w:proofErr w:type="spellEnd"/>
                </w:p>
              </w:tc>
            </w:tr>
            <w:tr w:rsidR="0057327A" w:rsidRPr="00337923" w14:paraId="300AE7E9" w14:textId="77777777" w:rsidTr="003A1749">
              <w:tc>
                <w:tcPr>
                  <w:tcW w:w="2498" w:type="dxa"/>
                </w:tcPr>
                <w:p w14:paraId="66DD253F" w14:textId="77777777" w:rsidR="0057327A" w:rsidRPr="00337923" w:rsidRDefault="0057327A" w:rsidP="0057327A">
                  <w:pPr>
                    <w:rPr>
                      <w:b/>
                      <w:bCs/>
                    </w:rPr>
                  </w:pPr>
                  <w:r w:rsidRPr="00337923">
                    <w:rPr>
                      <w:b/>
                      <w:bCs/>
                    </w:rPr>
                    <w:t xml:space="preserve">Small cell </w:t>
                  </w:r>
                  <w:proofErr w:type="spellStart"/>
                  <w:r w:rsidRPr="00337923">
                    <w:rPr>
                      <w:b/>
                      <w:bCs/>
                    </w:rPr>
                    <w:t>gNB</w:t>
                  </w:r>
                  <w:proofErr w:type="spellEnd"/>
                  <w:r w:rsidRPr="00337923">
                    <w:rPr>
                      <w:b/>
                      <w:bCs/>
                    </w:rPr>
                    <w:t>-UE</w:t>
                  </w:r>
                </w:p>
              </w:tc>
              <w:tc>
                <w:tcPr>
                  <w:tcW w:w="2608" w:type="dxa"/>
                </w:tcPr>
                <w:p w14:paraId="4CEAD307" w14:textId="77777777" w:rsidR="0057327A" w:rsidRPr="00337923" w:rsidRDefault="0057327A" w:rsidP="0057327A">
                  <w:r w:rsidRPr="00337923">
                    <w:t xml:space="preserve">TR 38.901 </w:t>
                  </w:r>
                  <w:proofErr w:type="spellStart"/>
                  <w:r w:rsidRPr="00337923">
                    <w:t>UMi</w:t>
                  </w:r>
                  <w:proofErr w:type="spellEnd"/>
                </w:p>
              </w:tc>
              <w:tc>
                <w:tcPr>
                  <w:tcW w:w="2608" w:type="dxa"/>
                </w:tcPr>
                <w:p w14:paraId="67AE9805" w14:textId="77777777" w:rsidR="0057327A" w:rsidRPr="00337923" w:rsidRDefault="0057327A" w:rsidP="0057327A">
                  <w:r w:rsidRPr="00337923">
                    <w:t xml:space="preserve">TR 38.901 </w:t>
                  </w:r>
                  <w:proofErr w:type="spellStart"/>
                  <w:r w:rsidRPr="00337923">
                    <w:t>InH</w:t>
                  </w:r>
                  <w:proofErr w:type="spellEnd"/>
                </w:p>
              </w:tc>
            </w:tr>
            <w:tr w:rsidR="0057327A" w:rsidRPr="00337923" w14:paraId="2D1DED72" w14:textId="77777777" w:rsidTr="003A1749">
              <w:tc>
                <w:tcPr>
                  <w:tcW w:w="2498" w:type="dxa"/>
                </w:tcPr>
                <w:p w14:paraId="2D6FA54B" w14:textId="77777777" w:rsidR="0057327A" w:rsidRPr="00337923" w:rsidRDefault="0057327A" w:rsidP="0057327A">
                  <w:pPr>
                    <w:rPr>
                      <w:b/>
                      <w:bCs/>
                    </w:rPr>
                  </w:pPr>
                  <w:r w:rsidRPr="00337923">
                    <w:rPr>
                      <w:b/>
                      <w:bCs/>
                    </w:rPr>
                    <w:t>Macro-to-Macro</w:t>
                  </w:r>
                </w:p>
              </w:tc>
              <w:tc>
                <w:tcPr>
                  <w:tcW w:w="2608" w:type="dxa"/>
                </w:tcPr>
                <w:p w14:paraId="2F250B4F" w14:textId="77777777" w:rsidR="0057327A" w:rsidRPr="00337923" w:rsidRDefault="0057327A" w:rsidP="0057327A">
                  <w:r w:rsidRPr="00337923">
                    <w:t xml:space="preserve">TR 38.901 </w:t>
                  </w:r>
                  <w:proofErr w:type="spellStart"/>
                  <w:r w:rsidRPr="00337923">
                    <w:t>UMa</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25m</w:t>
                  </w:r>
                </w:p>
              </w:tc>
              <w:tc>
                <w:tcPr>
                  <w:tcW w:w="2608" w:type="dxa"/>
                </w:tcPr>
                <w:p w14:paraId="3B2FA01B" w14:textId="77777777" w:rsidR="0057327A" w:rsidRPr="00337923" w:rsidRDefault="0057327A" w:rsidP="0057327A">
                  <w:r w:rsidRPr="00337923">
                    <w:t xml:space="preserve">TR 38.901 </w:t>
                  </w:r>
                  <w:proofErr w:type="spellStart"/>
                  <w:r w:rsidRPr="00337923">
                    <w:t>UMa</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25m</w:t>
                  </w:r>
                </w:p>
              </w:tc>
            </w:tr>
            <w:tr w:rsidR="0057327A" w:rsidRPr="00337923" w14:paraId="44F2B8C7" w14:textId="77777777" w:rsidTr="003A1749">
              <w:tc>
                <w:tcPr>
                  <w:tcW w:w="2498" w:type="dxa"/>
                </w:tcPr>
                <w:p w14:paraId="702B0CBF" w14:textId="77777777" w:rsidR="0057327A" w:rsidRPr="00337923" w:rsidRDefault="0057327A" w:rsidP="0057327A">
                  <w:pPr>
                    <w:rPr>
                      <w:b/>
                      <w:bCs/>
                    </w:rPr>
                  </w:pPr>
                  <w:r w:rsidRPr="00337923">
                    <w:rPr>
                      <w:b/>
                      <w:bCs/>
                    </w:rPr>
                    <w:t>Macro-to-small cell</w:t>
                  </w:r>
                </w:p>
              </w:tc>
              <w:tc>
                <w:tcPr>
                  <w:tcW w:w="2608" w:type="dxa"/>
                </w:tcPr>
                <w:p w14:paraId="3E94EF87" w14:textId="77777777" w:rsidR="0057327A" w:rsidRPr="00337923" w:rsidRDefault="0057327A" w:rsidP="0057327A">
                  <w:r w:rsidRPr="00337923">
                    <w:t xml:space="preserve">TR 38.901 </w:t>
                  </w:r>
                  <w:proofErr w:type="spellStart"/>
                  <w:r w:rsidRPr="00337923">
                    <w:t>UMa</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=10m and </w:t>
                  </w:r>
                  <w:proofErr w:type="spellStart"/>
                  <w:r w:rsidRPr="00337923">
                    <w:rPr>
                      <w:i/>
                      <w:iCs/>
                    </w:rPr>
                    <w:t>h</w:t>
                  </w:r>
                  <w:r w:rsidRPr="00337923">
                    <w:rPr>
                      <w:vertAlign w:val="subscript"/>
                    </w:rPr>
                    <w:t>BS</w:t>
                  </w:r>
                  <w:proofErr w:type="spellEnd"/>
                  <w:r w:rsidRPr="00337923">
                    <w:t xml:space="preserve"> = 25m</w:t>
                  </w:r>
                </w:p>
              </w:tc>
              <w:tc>
                <w:tcPr>
                  <w:tcW w:w="2608" w:type="dxa"/>
                </w:tcPr>
                <w:p w14:paraId="72B5D67F" w14:textId="77777777" w:rsidR="0057327A" w:rsidRPr="00337923" w:rsidRDefault="0057327A" w:rsidP="0057327A">
                  <w:r w:rsidRPr="00337923">
                    <w:t xml:space="preserve">TR 38.901 </w:t>
                  </w:r>
                  <w:proofErr w:type="spellStart"/>
                  <w:r w:rsidRPr="00337923">
                    <w:t>UMa</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3m and </w:t>
                  </w:r>
                  <w:proofErr w:type="spellStart"/>
                  <w:r w:rsidRPr="00337923">
                    <w:rPr>
                      <w:i/>
                      <w:iCs/>
                    </w:rPr>
                    <w:t>h</w:t>
                  </w:r>
                  <w:r w:rsidRPr="00337923">
                    <w:rPr>
                      <w:vertAlign w:val="subscript"/>
                    </w:rPr>
                    <w:t>BS</w:t>
                  </w:r>
                  <w:proofErr w:type="spellEnd"/>
                  <w:r w:rsidRPr="00337923">
                    <w:t xml:space="preserve"> = 25m, and O2I penetration loss</w:t>
                  </w:r>
                </w:p>
              </w:tc>
            </w:tr>
            <w:tr w:rsidR="0057327A" w:rsidRPr="00337923" w14:paraId="0D95976C" w14:textId="77777777" w:rsidTr="003A1749">
              <w:tc>
                <w:tcPr>
                  <w:tcW w:w="2498" w:type="dxa"/>
                </w:tcPr>
                <w:p w14:paraId="2EA780D6" w14:textId="77777777" w:rsidR="0057327A" w:rsidRPr="00337923" w:rsidRDefault="0057327A" w:rsidP="0057327A">
                  <w:pPr>
                    <w:rPr>
                      <w:b/>
                      <w:bCs/>
                    </w:rPr>
                  </w:pPr>
                  <w:r w:rsidRPr="00337923">
                    <w:rPr>
                      <w:b/>
                      <w:bCs/>
                    </w:rPr>
                    <w:t>Small cell-to-small cell</w:t>
                  </w:r>
                </w:p>
              </w:tc>
              <w:tc>
                <w:tcPr>
                  <w:tcW w:w="2608" w:type="dxa"/>
                </w:tcPr>
                <w:p w14:paraId="6B0663B6" w14:textId="77777777" w:rsidR="0057327A" w:rsidRPr="00337923" w:rsidRDefault="0057327A" w:rsidP="0057327A">
                  <w:r w:rsidRPr="00337923">
                    <w:t xml:space="preserve">TR 38.901 </w:t>
                  </w:r>
                  <w:proofErr w:type="spellStart"/>
                  <w:r w:rsidRPr="00337923">
                    <w:t>UMi</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10m</w:t>
                  </w:r>
                </w:p>
              </w:tc>
              <w:tc>
                <w:tcPr>
                  <w:tcW w:w="2608" w:type="dxa"/>
                </w:tcPr>
                <w:p w14:paraId="6F2C3261" w14:textId="77777777" w:rsidR="0057327A" w:rsidRPr="00337923" w:rsidRDefault="0057327A" w:rsidP="0057327A">
                  <w:r w:rsidRPr="00337923">
                    <w:t xml:space="preserve">TR 38.901 </w:t>
                  </w:r>
                  <w:proofErr w:type="spellStart"/>
                  <w:r w:rsidRPr="00337923">
                    <w:t>InH</w:t>
                  </w:r>
                  <w:proofErr w:type="spellEnd"/>
                  <w:r w:rsidRPr="00337923">
                    <w:t xml:space="preserve"> with </w:t>
                  </w:r>
                  <w:proofErr w:type="spellStart"/>
                  <w:r w:rsidRPr="00337923">
                    <w:rPr>
                      <w:i/>
                      <w:iCs/>
                    </w:rPr>
                    <w:t>h</w:t>
                  </w:r>
                  <w:r w:rsidRPr="00337923">
                    <w:rPr>
                      <w:vertAlign w:val="subscript"/>
                    </w:rPr>
                    <w:t>UE</w:t>
                  </w:r>
                  <w:proofErr w:type="spellEnd"/>
                  <w:r w:rsidRPr="00337923">
                    <w:t xml:space="preserve"> = </w:t>
                  </w:r>
                  <w:proofErr w:type="spellStart"/>
                  <w:r w:rsidRPr="00337923">
                    <w:rPr>
                      <w:i/>
                      <w:iCs/>
                    </w:rPr>
                    <w:t>h</w:t>
                  </w:r>
                  <w:r w:rsidRPr="00337923">
                    <w:rPr>
                      <w:vertAlign w:val="subscript"/>
                    </w:rPr>
                    <w:t>BS</w:t>
                  </w:r>
                  <w:proofErr w:type="spellEnd"/>
                  <w:r w:rsidRPr="00337923">
                    <w:t xml:space="preserve"> = 3m</w:t>
                  </w:r>
                </w:p>
              </w:tc>
            </w:tr>
            <w:tr w:rsidR="0057327A" w:rsidRPr="00337923" w14:paraId="05AFF128" w14:textId="77777777" w:rsidTr="003A1749">
              <w:tc>
                <w:tcPr>
                  <w:tcW w:w="2498" w:type="dxa"/>
                </w:tcPr>
                <w:p w14:paraId="3EDEB82A" w14:textId="77777777" w:rsidR="0057327A" w:rsidRPr="00337923" w:rsidRDefault="0057327A" w:rsidP="0057327A">
                  <w:pPr>
                    <w:rPr>
                      <w:b/>
                      <w:bCs/>
                    </w:rPr>
                  </w:pPr>
                  <w:r w:rsidRPr="00337923">
                    <w:rPr>
                      <w:b/>
                      <w:bCs/>
                    </w:rPr>
                    <w:t>UE-UE</w:t>
                  </w:r>
                </w:p>
              </w:tc>
              <w:tc>
                <w:tcPr>
                  <w:tcW w:w="2608" w:type="dxa"/>
                </w:tcPr>
                <w:p w14:paraId="014C0A5D" w14:textId="77777777" w:rsidR="0057327A" w:rsidRPr="00337923" w:rsidRDefault="0057327A" w:rsidP="0057327A">
                  <w:r w:rsidRPr="00337923">
                    <w:t xml:space="preserve">TR 38.901 </w:t>
                  </w:r>
                  <w:proofErr w:type="spellStart"/>
                  <w:r w:rsidRPr="00337923">
                    <w:t>UMi</w:t>
                  </w:r>
                  <w:proofErr w:type="spellEnd"/>
                  <w:r w:rsidRPr="00337923">
                    <w:t xml:space="preserve"> with </w:t>
                  </w:r>
                  <w:proofErr w:type="spellStart"/>
                  <w:r w:rsidRPr="00337923">
                    <w:t>hUE</w:t>
                  </w:r>
                  <w:proofErr w:type="spellEnd"/>
                  <w:r w:rsidRPr="00337923">
                    <w:t xml:space="preserve"> = </w:t>
                  </w:r>
                  <w:proofErr w:type="spellStart"/>
                  <w:r w:rsidRPr="00337923">
                    <w:t>hBS</w:t>
                  </w:r>
                  <w:proofErr w:type="spellEnd"/>
                </w:p>
              </w:tc>
              <w:tc>
                <w:tcPr>
                  <w:tcW w:w="2608" w:type="dxa"/>
                </w:tcPr>
                <w:p w14:paraId="5D3642DD" w14:textId="77777777" w:rsidR="0057327A" w:rsidRPr="00337923" w:rsidRDefault="0057327A" w:rsidP="0057327A">
                  <w:r w:rsidRPr="00337923">
                    <w:t xml:space="preserve">TR 38.901 </w:t>
                  </w:r>
                  <w:proofErr w:type="spellStart"/>
                  <w:r w:rsidRPr="00337923">
                    <w:t>InH</w:t>
                  </w:r>
                  <w:proofErr w:type="spellEnd"/>
                  <w:r w:rsidRPr="00337923">
                    <w:t xml:space="preserve"> if UEs are in the same office, otherwise </w:t>
                  </w:r>
                  <w:proofErr w:type="spellStart"/>
                  <w:r w:rsidRPr="00337923">
                    <w:t>UMi</w:t>
                  </w:r>
                  <w:proofErr w:type="spellEnd"/>
                  <w:r w:rsidRPr="00337923">
                    <w:t xml:space="preserve">. </w:t>
                  </w:r>
                </w:p>
              </w:tc>
            </w:tr>
          </w:tbl>
          <w:p w14:paraId="2F95D3F3" w14:textId="77777777" w:rsidR="009B1A78" w:rsidRPr="0057327A" w:rsidRDefault="009B1A78" w:rsidP="00DE221D">
            <w:pPr>
              <w:pStyle w:val="12"/>
              <w:ind w:leftChars="0" w:left="0"/>
              <w:rPr>
                <w:b w:val="0"/>
                <w:i w:val="0"/>
                <w:iCs/>
                <w:sz w:val="20"/>
                <w:szCs w:val="20"/>
              </w:rPr>
            </w:pPr>
          </w:p>
        </w:tc>
      </w:tr>
      <w:tr w:rsidR="009B1A78" w:rsidRPr="001820A8" w14:paraId="6DC3C74D"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71F1C2F0" w14:textId="14ED4E51" w:rsidR="009B1A78" w:rsidRPr="00283ED0" w:rsidRDefault="00E40F32" w:rsidP="00DE221D">
            <w:pPr>
              <w:jc w:val="center"/>
              <w:rPr>
                <w:lang w:eastAsia="zh-CN"/>
              </w:rPr>
            </w:pPr>
            <w:r w:rsidRPr="00E40F32">
              <w:rPr>
                <w:lang w:eastAsia="zh-CN"/>
              </w:rPr>
              <w:lastRenderedPageBreak/>
              <w:t>Intel</w:t>
            </w:r>
          </w:p>
        </w:tc>
        <w:tc>
          <w:tcPr>
            <w:tcW w:w="7840" w:type="dxa"/>
            <w:tcBorders>
              <w:top w:val="single" w:sz="4" w:space="0" w:color="auto"/>
              <w:left w:val="single" w:sz="4" w:space="0" w:color="auto"/>
              <w:bottom w:val="single" w:sz="4" w:space="0" w:color="auto"/>
              <w:right w:val="single" w:sz="4" w:space="0" w:color="auto"/>
            </w:tcBorders>
            <w:vAlign w:val="center"/>
          </w:tcPr>
          <w:p w14:paraId="62D057C3" w14:textId="18EF6F7F" w:rsidR="009B1A78" w:rsidRPr="00EB22CE" w:rsidRDefault="00E40F32" w:rsidP="00EB22CE">
            <w:pPr>
              <w:spacing w:after="120" w:line="276" w:lineRule="auto"/>
              <w:rPr>
                <w:bCs/>
                <w:i/>
                <w:lang w:val="en-GB" w:eastAsia="zh-CN"/>
              </w:rPr>
            </w:pPr>
            <w:r w:rsidRPr="00E40F32">
              <w:rPr>
                <w:b/>
                <w:bCs/>
                <w:i/>
                <w:u w:val="single"/>
                <w:lang w:val="en-GB" w:eastAsia="zh-CN"/>
              </w:rPr>
              <w:t xml:space="preserve">Proposal 2: </w:t>
            </w:r>
            <w:r w:rsidRPr="00E40F32">
              <w:rPr>
                <w:bCs/>
                <w:i/>
                <w:lang w:val="en-GB" w:eastAsia="zh-CN"/>
              </w:rPr>
              <w:t>Channel models used in Rel-16 CLI/RIM study could be used as a starting point.</w:t>
            </w:r>
          </w:p>
        </w:tc>
      </w:tr>
      <w:tr w:rsidR="00A15D4C" w:rsidRPr="001820A8" w14:paraId="70AC4389" w14:textId="77777777" w:rsidTr="00DE221D">
        <w:tc>
          <w:tcPr>
            <w:tcW w:w="2122" w:type="dxa"/>
            <w:tcBorders>
              <w:top w:val="single" w:sz="4" w:space="0" w:color="auto"/>
              <w:left w:val="single" w:sz="4" w:space="0" w:color="auto"/>
              <w:bottom w:val="single" w:sz="4" w:space="0" w:color="auto"/>
              <w:right w:val="single" w:sz="4" w:space="0" w:color="auto"/>
            </w:tcBorders>
            <w:vAlign w:val="center"/>
          </w:tcPr>
          <w:p w14:paraId="4172B40A" w14:textId="404864F1" w:rsidR="00A15D4C" w:rsidRPr="00283ED0" w:rsidRDefault="00A15D4C" w:rsidP="00A15D4C">
            <w:pPr>
              <w:jc w:val="center"/>
              <w:rPr>
                <w:lang w:eastAsia="zh-CN"/>
              </w:rPr>
            </w:pPr>
            <w:r w:rsidRPr="008358B7">
              <w:rPr>
                <w:lang w:eastAsia="zh-CN"/>
              </w:rPr>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711CECF" w14:textId="77777777" w:rsidR="00A15D4C" w:rsidRPr="00CC611C" w:rsidRDefault="00A15D4C" w:rsidP="00A15D4C">
            <w:pPr>
              <w:rPr>
                <w:rFonts w:eastAsia="Batang"/>
                <w:i/>
                <w:szCs w:val="24"/>
                <w:lang w:val="en-GB"/>
              </w:rPr>
            </w:pPr>
            <w:r w:rsidRPr="00E559FC">
              <w:rPr>
                <w:rFonts w:eastAsia="Batang"/>
                <w:b/>
                <w:i/>
                <w:szCs w:val="24"/>
                <w:u w:val="single"/>
                <w:lang w:val="en-GB"/>
              </w:rPr>
              <w:t xml:space="preserve">Observation </w:t>
            </w:r>
            <w:r>
              <w:rPr>
                <w:rFonts w:eastAsia="Batang"/>
                <w:b/>
                <w:i/>
                <w:szCs w:val="24"/>
                <w:u w:val="single"/>
                <w:lang w:val="en-GB"/>
              </w:rPr>
              <w:t>14</w:t>
            </w:r>
            <w:r w:rsidRPr="00E559FC">
              <w:rPr>
                <w:rFonts w:eastAsia="Batang"/>
                <w:b/>
                <w:i/>
                <w:szCs w:val="24"/>
                <w:u w:val="single"/>
                <w:lang w:val="en-GB"/>
              </w:rPr>
              <w:t>:</w:t>
            </w:r>
            <w:r w:rsidRPr="00CC611C">
              <w:rPr>
                <w:rFonts w:eastAsia="Batang"/>
                <w:i/>
                <w:szCs w:val="24"/>
                <w:lang w:val="en-GB"/>
              </w:rPr>
              <w:t xml:space="preserve"> </w:t>
            </w:r>
            <w:proofErr w:type="spellStart"/>
            <w:r w:rsidRPr="00CC611C">
              <w:rPr>
                <w:rFonts w:eastAsia="Batang"/>
                <w:i/>
                <w:szCs w:val="24"/>
                <w:lang w:val="en-GB"/>
              </w:rPr>
              <w:t>gNB</w:t>
            </w:r>
            <w:proofErr w:type="spellEnd"/>
            <w:r w:rsidRPr="00CC611C">
              <w:rPr>
                <w:rFonts w:eastAsia="Batang"/>
                <w:i/>
                <w:szCs w:val="24"/>
                <w:lang w:val="en-GB"/>
              </w:rPr>
              <w:t>-to-</w:t>
            </w:r>
            <w:proofErr w:type="spellStart"/>
            <w:r w:rsidRPr="00CC611C">
              <w:rPr>
                <w:rFonts w:eastAsia="Batang"/>
                <w:i/>
                <w:szCs w:val="24"/>
                <w:lang w:val="en-GB"/>
              </w:rPr>
              <w:t>gNB</w:t>
            </w:r>
            <w:proofErr w:type="spellEnd"/>
            <w:r w:rsidRPr="00CC611C">
              <w:rPr>
                <w:rFonts w:eastAsia="Batang"/>
                <w:i/>
                <w:szCs w:val="24"/>
                <w:lang w:val="en-GB"/>
              </w:rPr>
              <w:t xml:space="preserve"> channel model by leveraging </w:t>
            </w:r>
            <w:proofErr w:type="spellStart"/>
            <w:r w:rsidRPr="00CC611C">
              <w:rPr>
                <w:rFonts w:eastAsia="Batang"/>
                <w:i/>
                <w:szCs w:val="24"/>
                <w:lang w:val="en-GB"/>
              </w:rPr>
              <w:t>gNB</w:t>
            </w:r>
            <w:proofErr w:type="spellEnd"/>
            <w:r w:rsidRPr="00CC611C">
              <w:rPr>
                <w:rFonts w:eastAsia="Batang"/>
                <w:i/>
                <w:szCs w:val="24"/>
                <w:lang w:val="en-GB"/>
              </w:rPr>
              <w:t xml:space="preserve">-to-UE channel model in TR 38.802 / 38.901 with certain changes on UE to mimic a </w:t>
            </w:r>
            <w:proofErr w:type="spellStart"/>
            <w:r w:rsidRPr="00CC611C">
              <w:rPr>
                <w:rFonts w:eastAsia="Batang"/>
                <w:i/>
                <w:szCs w:val="24"/>
                <w:lang w:val="en-GB"/>
              </w:rPr>
              <w:t>gNB</w:t>
            </w:r>
            <w:proofErr w:type="spellEnd"/>
            <w:r w:rsidRPr="00CC611C">
              <w:rPr>
                <w:rFonts w:eastAsia="Batang"/>
                <w:i/>
                <w:szCs w:val="24"/>
                <w:lang w:val="en-GB"/>
              </w:rPr>
              <w:t>.</w:t>
            </w:r>
          </w:p>
          <w:p w14:paraId="6871CC01" w14:textId="349509AB" w:rsidR="00A15D4C" w:rsidRPr="00EB22CE" w:rsidRDefault="00A15D4C" w:rsidP="00EB22CE">
            <w:pPr>
              <w:rPr>
                <w:rFonts w:eastAsia="Batang"/>
                <w:i/>
                <w:szCs w:val="24"/>
                <w:lang w:val="en-GB"/>
              </w:rPr>
            </w:pPr>
            <w:r w:rsidRPr="00853E31">
              <w:rPr>
                <w:rFonts w:eastAsia="Batang"/>
                <w:b/>
                <w:i/>
                <w:szCs w:val="24"/>
                <w:u w:val="single"/>
                <w:lang w:val="en-GB"/>
              </w:rPr>
              <w:t>Observation 15:</w:t>
            </w:r>
            <w:r w:rsidRPr="00CC611C">
              <w:rPr>
                <w:rFonts w:eastAsia="Batang"/>
                <w:i/>
                <w:szCs w:val="24"/>
                <w:lang w:val="en-GB"/>
              </w:rPr>
              <w:t xml:space="preserve"> UE-to-UE inter-</w:t>
            </w:r>
            <w:proofErr w:type="spellStart"/>
            <w:r w:rsidRPr="00CC611C">
              <w:rPr>
                <w:rFonts w:eastAsia="Batang"/>
                <w:i/>
                <w:szCs w:val="24"/>
                <w:lang w:val="en-GB"/>
              </w:rPr>
              <w:t>subband</w:t>
            </w:r>
            <w:proofErr w:type="spellEnd"/>
            <w:r w:rsidRPr="00CC611C">
              <w:rPr>
                <w:rFonts w:eastAsia="Batang"/>
                <w:i/>
                <w:szCs w:val="24"/>
                <w:lang w:val="en-GB"/>
              </w:rPr>
              <w:t xml:space="preserve"> CLI model can be done using similar procedure for modelling inter-</w:t>
            </w:r>
            <w:proofErr w:type="spellStart"/>
            <w:r w:rsidRPr="00CC611C">
              <w:rPr>
                <w:rFonts w:eastAsia="Batang"/>
                <w:i/>
                <w:szCs w:val="24"/>
                <w:lang w:val="en-GB"/>
              </w:rPr>
              <w:t>gNB</w:t>
            </w:r>
            <w:proofErr w:type="spellEnd"/>
            <w:r w:rsidRPr="00CC611C">
              <w:rPr>
                <w:rFonts w:eastAsia="Batang"/>
                <w:i/>
                <w:szCs w:val="24"/>
                <w:lang w:val="en-GB"/>
              </w:rPr>
              <w:t xml:space="preserve"> inter-</w:t>
            </w:r>
            <w:proofErr w:type="spellStart"/>
            <w:r w:rsidRPr="00CC611C">
              <w:rPr>
                <w:rFonts w:eastAsia="Batang"/>
                <w:i/>
                <w:szCs w:val="24"/>
                <w:lang w:val="en-GB"/>
              </w:rPr>
              <w:t>subband</w:t>
            </w:r>
            <w:proofErr w:type="spellEnd"/>
            <w:r w:rsidRPr="00CC611C">
              <w:rPr>
                <w:rFonts w:eastAsia="Batang"/>
                <w:i/>
                <w:szCs w:val="24"/>
                <w:lang w:val="en-GB"/>
              </w:rPr>
              <w:t xml:space="preserve"> CLI. </w:t>
            </w:r>
          </w:p>
        </w:tc>
      </w:tr>
    </w:tbl>
    <w:p w14:paraId="0D448BB5" w14:textId="77777777" w:rsidR="00A71C5F" w:rsidRDefault="00A71C5F" w:rsidP="00A71C5F">
      <w:pPr>
        <w:rPr>
          <w:lang w:val="en-GB"/>
        </w:rPr>
      </w:pPr>
    </w:p>
    <w:p w14:paraId="19B044BF" w14:textId="77777777" w:rsidR="00A71C5F" w:rsidRPr="001820A8" w:rsidRDefault="00A71C5F" w:rsidP="00A71C5F">
      <w:pPr>
        <w:pStyle w:val="Heading3"/>
        <w:rPr>
          <w:lang w:eastAsia="zh-CN"/>
        </w:rPr>
      </w:pPr>
      <w:r w:rsidRPr="001820A8">
        <w:rPr>
          <w:lang w:eastAsia="zh-CN"/>
        </w:rPr>
        <w:t>Summary</w:t>
      </w:r>
    </w:p>
    <w:p w14:paraId="19EA9E00" w14:textId="7980F639" w:rsidR="00287786" w:rsidRDefault="00774B61" w:rsidP="00287786">
      <w:proofErr w:type="spellStart"/>
      <w:r>
        <w:rPr>
          <w:lang w:val="en-GB" w:eastAsia="zh-CN"/>
        </w:rPr>
        <w:t>gNB-gNB</w:t>
      </w:r>
      <w:proofErr w:type="spellEnd"/>
      <w:r>
        <w:rPr>
          <w:lang w:val="en-GB" w:eastAsia="zh-CN"/>
        </w:rPr>
        <w:t xml:space="preserve"> and UE-UE channel model are needed </w:t>
      </w:r>
      <w:r w:rsidR="00287786">
        <w:t>in RAN1 SLS</w:t>
      </w:r>
      <w:r w:rsidR="00287786">
        <w:rPr>
          <w:lang w:val="en-GB" w:eastAsia="zh-CN"/>
        </w:rPr>
        <w:t xml:space="preserve"> </w:t>
      </w:r>
      <w:r>
        <w:rPr>
          <w:lang w:val="en-GB" w:eastAsia="zh-CN"/>
        </w:rPr>
        <w:t xml:space="preserve">for </w:t>
      </w:r>
      <w:r w:rsidR="00C03669">
        <w:rPr>
          <w:lang w:val="en-GB" w:eastAsia="zh-CN"/>
        </w:rPr>
        <w:t>SBFD</w:t>
      </w:r>
      <w:r w:rsidR="007B01F5">
        <w:rPr>
          <w:lang w:val="en-GB" w:eastAsia="zh-CN"/>
        </w:rPr>
        <w:t xml:space="preserve"> and dynamic</w:t>
      </w:r>
      <w:r w:rsidR="00EB1444">
        <w:rPr>
          <w:lang w:val="en-GB" w:eastAsia="zh-CN"/>
        </w:rPr>
        <w:t>/flexible</w:t>
      </w:r>
      <w:r w:rsidR="007B01F5">
        <w:rPr>
          <w:lang w:val="en-GB" w:eastAsia="zh-CN"/>
        </w:rPr>
        <w:t xml:space="preserve"> TDD </w:t>
      </w:r>
      <w:r>
        <w:rPr>
          <w:lang w:val="en-GB" w:eastAsia="zh-CN"/>
        </w:rPr>
        <w:t>evaluation.</w:t>
      </w:r>
      <w:r w:rsidR="00BF4E2D">
        <w:rPr>
          <w:lang w:val="en-GB" w:eastAsia="zh-CN"/>
        </w:rPr>
        <w:t xml:space="preserve"> </w:t>
      </w:r>
      <w:r w:rsidR="00287786">
        <w:t>ZTE proposes that:</w:t>
      </w:r>
    </w:p>
    <w:p w14:paraId="58BC13C8" w14:textId="77777777" w:rsidR="00287786" w:rsidRPr="0039010C" w:rsidRDefault="00287786" w:rsidP="00287786">
      <w:pPr>
        <w:pStyle w:val="ListParagraph"/>
        <w:numPr>
          <w:ilvl w:val="0"/>
          <w:numId w:val="53"/>
        </w:numPr>
      </w:pPr>
      <w:r w:rsidRPr="0039010C">
        <w:t xml:space="preserve">RAN1 considers channel model with both large scale (e.g., path loss and penetration loss) and small scale (e.g., fast fading) for co-channel </w:t>
      </w:r>
      <w:proofErr w:type="spellStart"/>
      <w:r w:rsidRPr="0039010C">
        <w:t>gNB-gNB</w:t>
      </w:r>
      <w:proofErr w:type="spellEnd"/>
      <w:r w:rsidRPr="0039010C">
        <w:t xml:space="preserve"> channel model.</w:t>
      </w:r>
    </w:p>
    <w:p w14:paraId="424FB8D2" w14:textId="77777777" w:rsidR="00287786" w:rsidRPr="0039010C" w:rsidRDefault="00287786" w:rsidP="00287786">
      <w:pPr>
        <w:pStyle w:val="ListParagraph"/>
        <w:numPr>
          <w:ilvl w:val="0"/>
          <w:numId w:val="53"/>
        </w:numPr>
      </w:pPr>
      <w:r w:rsidRPr="0039010C">
        <w:t xml:space="preserve">RAN1 considers channel model with large scale (e.g., path loss and penetration loss) for adjacent channel </w:t>
      </w:r>
      <w:proofErr w:type="spellStart"/>
      <w:r w:rsidRPr="0039010C">
        <w:t>gNB-gNB</w:t>
      </w:r>
      <w:proofErr w:type="spellEnd"/>
      <w:r w:rsidRPr="0039010C">
        <w:t xml:space="preserve"> channel model.</w:t>
      </w:r>
    </w:p>
    <w:p w14:paraId="07722FFA" w14:textId="77777777" w:rsidR="00287786" w:rsidRPr="0039010C" w:rsidRDefault="00287786" w:rsidP="00287786">
      <w:pPr>
        <w:pStyle w:val="ListParagraph"/>
        <w:numPr>
          <w:ilvl w:val="0"/>
          <w:numId w:val="53"/>
        </w:numPr>
      </w:pPr>
      <w:r w:rsidRPr="0039010C">
        <w:t>RAN1 considers channel model with large scale (e.g., path loss and penetration loss) for UE-UE co-channel and adjacent channel model.</w:t>
      </w:r>
    </w:p>
    <w:p w14:paraId="42A73B93" w14:textId="77777777" w:rsidR="00287786" w:rsidRPr="00931AC1" w:rsidRDefault="00287786" w:rsidP="00287786">
      <w:pPr>
        <w:rPr>
          <w:lang w:val="en-GB"/>
        </w:rPr>
      </w:pPr>
      <w:r>
        <w:rPr>
          <w:lang w:val="en-GB"/>
        </w:rPr>
        <w:t>M</w:t>
      </w:r>
      <w:r w:rsidRPr="00931AC1">
        <w:rPr>
          <w:lang w:val="en-GB"/>
        </w:rPr>
        <w:t xml:space="preserve">oderator suggests </w:t>
      </w:r>
      <w:r w:rsidRPr="007302FC">
        <w:rPr>
          <w:b/>
          <w:bCs/>
          <w:lang w:val="en-GB"/>
        </w:rPr>
        <w:t>Initial proposal 4-</w:t>
      </w:r>
      <w:r>
        <w:rPr>
          <w:b/>
          <w:bCs/>
          <w:lang w:val="en-GB"/>
        </w:rPr>
        <w:t>4</w:t>
      </w:r>
      <w:r w:rsidRPr="007302FC">
        <w:rPr>
          <w:b/>
          <w:bCs/>
          <w:lang w:val="en-GB"/>
        </w:rPr>
        <w:t>-</w:t>
      </w:r>
      <w:r>
        <w:rPr>
          <w:b/>
          <w:bCs/>
          <w:lang w:val="en-GB"/>
        </w:rPr>
        <w:t>1</w:t>
      </w:r>
      <w:r w:rsidRPr="00931AC1">
        <w:rPr>
          <w:lang w:val="en-GB"/>
        </w:rPr>
        <w:t>.</w:t>
      </w:r>
    </w:p>
    <w:p w14:paraId="151D996D" w14:textId="77777777" w:rsidR="00287786" w:rsidRDefault="00287786" w:rsidP="007B01F5">
      <w:pPr>
        <w:rPr>
          <w:lang w:val="en-GB" w:eastAsia="zh-CN"/>
        </w:rPr>
      </w:pPr>
    </w:p>
    <w:p w14:paraId="1C913A4B" w14:textId="72C5460F" w:rsidR="00D2534D" w:rsidRDefault="00BF4E2D" w:rsidP="007B01F5">
      <w:pPr>
        <w:rPr>
          <w:lang w:val="en-GB" w:eastAsia="zh-CN"/>
        </w:rPr>
      </w:pPr>
      <w:r>
        <w:rPr>
          <w:lang w:val="en-GB" w:eastAsia="zh-CN"/>
        </w:rPr>
        <w:t xml:space="preserve">vivo </w:t>
      </w:r>
      <w:r w:rsidR="00774B61">
        <w:rPr>
          <w:lang w:val="en-GB" w:eastAsia="zh-CN"/>
        </w:rPr>
        <w:t xml:space="preserve">raises the following </w:t>
      </w:r>
      <w:r>
        <w:rPr>
          <w:lang w:val="en-GB" w:eastAsia="zh-CN"/>
        </w:rPr>
        <w:t>observation</w:t>
      </w:r>
      <w:r w:rsidR="00774B61">
        <w:rPr>
          <w:lang w:val="en-GB" w:eastAsia="zh-CN"/>
        </w:rPr>
        <w:t xml:space="preserve"> for </w:t>
      </w:r>
      <w:proofErr w:type="spellStart"/>
      <w:r w:rsidR="00774B61">
        <w:rPr>
          <w:lang w:val="en-GB" w:eastAsia="zh-CN"/>
        </w:rPr>
        <w:t>gNB-gNB</w:t>
      </w:r>
      <w:proofErr w:type="spellEnd"/>
      <w:r w:rsidR="00774B61">
        <w:rPr>
          <w:lang w:val="en-GB" w:eastAsia="zh-CN"/>
        </w:rPr>
        <w:t xml:space="preserve"> and UE-UE channel model</w:t>
      </w:r>
      <w:r>
        <w:rPr>
          <w:lang w:val="en-GB" w:eastAsia="zh-CN"/>
        </w:rPr>
        <w:t>:</w:t>
      </w:r>
    </w:p>
    <w:tbl>
      <w:tblPr>
        <w:tblStyle w:val="TableGrid"/>
        <w:tblW w:w="0" w:type="auto"/>
        <w:tblLook w:val="04A0" w:firstRow="1" w:lastRow="0" w:firstColumn="1" w:lastColumn="0" w:noHBand="0" w:noVBand="1"/>
      </w:tblPr>
      <w:tblGrid>
        <w:gridCol w:w="9962"/>
      </w:tblGrid>
      <w:tr w:rsidR="00D95294" w14:paraId="777297BB" w14:textId="77777777" w:rsidTr="00D95294">
        <w:tc>
          <w:tcPr>
            <w:tcW w:w="9962" w:type="dxa"/>
          </w:tcPr>
          <w:p w14:paraId="0233DF57" w14:textId="77777777" w:rsidR="00D95294" w:rsidRPr="00D95294" w:rsidRDefault="00D95294" w:rsidP="00D95294">
            <w:pPr>
              <w:rPr>
                <w:i/>
                <w:kern w:val="2"/>
              </w:rPr>
            </w:pPr>
            <w:r w:rsidRPr="00D95294">
              <w:rPr>
                <w:i/>
                <w:kern w:val="2"/>
              </w:rPr>
              <w:t xml:space="preserve">In the simulation parameters given in TR 38.828, it is recommended to use the channel model in TR38.803 for BS-to UE and BS-to-BS, while for UE-to-UE the channel model in TR 36.828 is used. The channel model in TR 38.803 does not give a model for small-scale fading, which will lead to a decrease in the accuracy of the simulation results, especially for the BS-to-UE. In addition, the channel model in TR 36.828 is commonly used in LTE evaluation. In previous NR evaluations, the channel model in TR38.901 was widely used. Therefore, </w:t>
            </w:r>
          </w:p>
          <w:p w14:paraId="147F6C83" w14:textId="2F4D1ADA" w:rsidR="00D95294" w:rsidRDefault="00D95294" w:rsidP="00D95294">
            <w:pPr>
              <w:rPr>
                <w:lang w:val="en-GB" w:eastAsia="zh-CN"/>
              </w:rPr>
            </w:pPr>
            <w:r w:rsidRPr="00D95294">
              <w:rPr>
                <w:i/>
                <w:kern w:val="2"/>
              </w:rPr>
              <w:lastRenderedPageBreak/>
              <w:t>For SBFD evaluation, we recommend reusing the channel model in TR38.901 for BS-to-BS and UE-to-UE channel modeling. Some necessary modifications can be considered for the BS-to-BS and UE-to-UE channel modeling</w:t>
            </w:r>
            <w:r>
              <w:rPr>
                <w:i/>
                <w:kern w:val="2"/>
              </w:rPr>
              <w:t>.</w:t>
            </w:r>
          </w:p>
        </w:tc>
      </w:tr>
    </w:tbl>
    <w:p w14:paraId="38857231" w14:textId="0A1BC7EC" w:rsidR="00BF4E2D" w:rsidRDefault="00BF4E2D" w:rsidP="007B01F5">
      <w:pPr>
        <w:rPr>
          <w:lang w:val="en-GB" w:eastAsia="zh-CN"/>
        </w:rPr>
      </w:pPr>
    </w:p>
    <w:p w14:paraId="081C032F" w14:textId="0A420FFB" w:rsidR="00B67A24" w:rsidRDefault="008C1E09" w:rsidP="007B01F5">
      <w:pPr>
        <w:rPr>
          <w:iCs/>
        </w:rPr>
      </w:pPr>
      <w:r>
        <w:rPr>
          <w:lang w:val="en-GB" w:eastAsia="zh-CN"/>
        </w:rPr>
        <w:t xml:space="preserve">For </w:t>
      </w:r>
      <w:proofErr w:type="spellStart"/>
      <w:r w:rsidR="005A13F4" w:rsidRPr="008C1E09">
        <w:rPr>
          <w:lang w:val="en-GB" w:eastAsia="zh-CN"/>
        </w:rPr>
        <w:t>gNB-gNB</w:t>
      </w:r>
      <w:proofErr w:type="spellEnd"/>
      <w:r w:rsidR="005A13F4" w:rsidRPr="008C1E09">
        <w:rPr>
          <w:lang w:val="en-GB" w:eastAsia="zh-CN"/>
        </w:rPr>
        <w:t xml:space="preserve"> channel model</w:t>
      </w:r>
      <w:r w:rsidR="00FB108C">
        <w:rPr>
          <w:lang w:val="en-GB" w:eastAsia="zh-CN"/>
        </w:rPr>
        <w:t>, m</w:t>
      </w:r>
      <w:r w:rsidR="009C3E27">
        <w:rPr>
          <w:lang w:val="en-GB" w:eastAsia="zh-CN"/>
        </w:rPr>
        <w:t xml:space="preserve">ost companies suggest to </w:t>
      </w:r>
      <w:r w:rsidR="0018406C" w:rsidRPr="00376CEE">
        <w:rPr>
          <w:iCs/>
          <w:lang w:val="en-GB" w:eastAsia="zh-CN"/>
        </w:rPr>
        <w:t xml:space="preserve">reuse </w:t>
      </w:r>
      <w:proofErr w:type="spellStart"/>
      <w:r w:rsidR="0018406C" w:rsidRPr="007B5C0C">
        <w:rPr>
          <w:iCs/>
        </w:rPr>
        <w:t>gNB</w:t>
      </w:r>
      <w:proofErr w:type="spellEnd"/>
      <w:r w:rsidR="0018406C" w:rsidRPr="007B5C0C">
        <w:rPr>
          <w:iCs/>
        </w:rPr>
        <w:t>-to-UE channel model in TR 38.901</w:t>
      </w:r>
      <w:r w:rsidR="0018406C">
        <w:rPr>
          <w:iCs/>
        </w:rPr>
        <w:t xml:space="preserve"> </w:t>
      </w:r>
      <w:r w:rsidR="0018406C" w:rsidRPr="00376CEE">
        <w:rPr>
          <w:iCs/>
        </w:rPr>
        <w:t>with necessary modification, e.g.,</w:t>
      </w:r>
    </w:p>
    <w:p w14:paraId="515AE767" w14:textId="236BC29D" w:rsidR="007772E5" w:rsidRPr="002C6ECA" w:rsidRDefault="000A69FE" w:rsidP="006C6A26">
      <w:pPr>
        <w:pStyle w:val="ListParagraph"/>
        <w:numPr>
          <w:ilvl w:val="0"/>
          <w:numId w:val="23"/>
        </w:numPr>
        <w:rPr>
          <w:lang w:val="en-GB" w:eastAsia="zh-CN"/>
        </w:rPr>
      </w:pPr>
      <w:r>
        <w:t>R</w:t>
      </w:r>
      <w:r w:rsidRPr="00930F4A">
        <w:t xml:space="preserve">eplacing the UE’s antenna height with </w:t>
      </w:r>
      <w:proofErr w:type="spellStart"/>
      <w:r w:rsidRPr="00930F4A">
        <w:t>gNB’s</w:t>
      </w:r>
      <w:proofErr w:type="spellEnd"/>
      <w:r w:rsidRPr="00930F4A">
        <w:t xml:space="preserve"> antenna height</w:t>
      </w:r>
    </w:p>
    <w:p w14:paraId="02189721" w14:textId="16E6029D" w:rsidR="002C6ECA" w:rsidRPr="00563C93" w:rsidRDefault="003741C0" w:rsidP="006C6A26">
      <w:pPr>
        <w:pStyle w:val="ListParagraph"/>
        <w:numPr>
          <w:ilvl w:val="1"/>
          <w:numId w:val="23"/>
        </w:numPr>
        <w:rPr>
          <w:i/>
          <w:lang w:val="en-GB" w:eastAsia="zh-CN"/>
        </w:rPr>
      </w:pPr>
      <w:r w:rsidRPr="00563C93">
        <w:rPr>
          <w:rFonts w:eastAsiaTheme="minorEastAsia" w:hint="eastAsia"/>
          <w:i/>
          <w:lang w:val="en-GB" w:eastAsia="zh-CN"/>
        </w:rPr>
        <w:t>C</w:t>
      </w:r>
      <w:r w:rsidRPr="00563C93">
        <w:rPr>
          <w:rFonts w:eastAsiaTheme="minorEastAsia"/>
          <w:i/>
          <w:lang w:val="en-GB" w:eastAsia="zh-CN"/>
        </w:rPr>
        <w:t xml:space="preserve">MCC, Huawei, ZTE, vivo, </w:t>
      </w:r>
      <w:proofErr w:type="spellStart"/>
      <w:r w:rsidRPr="00563C93">
        <w:rPr>
          <w:rFonts w:eastAsiaTheme="minorEastAsia"/>
          <w:i/>
          <w:lang w:val="en-GB" w:eastAsia="zh-CN"/>
        </w:rPr>
        <w:t>xiaomi</w:t>
      </w:r>
      <w:proofErr w:type="spellEnd"/>
      <w:r w:rsidRPr="00563C93">
        <w:rPr>
          <w:rFonts w:eastAsiaTheme="minorEastAsia"/>
          <w:i/>
          <w:lang w:val="en-GB" w:eastAsia="zh-CN"/>
        </w:rPr>
        <w:t xml:space="preserve">, </w:t>
      </w:r>
      <w:r w:rsidRPr="00563C93">
        <w:rPr>
          <w:i/>
          <w:lang w:eastAsia="zh-CN"/>
        </w:rPr>
        <w:t>Nokia, Intel, Qualcomm</w:t>
      </w:r>
    </w:p>
    <w:p w14:paraId="2BAB51E2" w14:textId="2A5FD589" w:rsidR="00B67A24" w:rsidRPr="00EB1CEC" w:rsidRDefault="00F227CD" w:rsidP="006C6A26">
      <w:pPr>
        <w:pStyle w:val="ListParagraph"/>
        <w:numPr>
          <w:ilvl w:val="0"/>
          <w:numId w:val="23"/>
        </w:numPr>
        <w:rPr>
          <w:lang w:val="en-GB" w:eastAsia="zh-CN"/>
        </w:rPr>
      </w:pPr>
      <w:r>
        <w:rPr>
          <w:rFonts w:eastAsiaTheme="minorEastAsia" w:hint="eastAsia"/>
          <w:lang w:val="en-GB" w:eastAsia="zh-CN"/>
        </w:rPr>
        <w:t>F</w:t>
      </w:r>
      <w:r>
        <w:rPr>
          <w:rFonts w:eastAsiaTheme="minorEastAsia"/>
          <w:lang w:val="en-GB" w:eastAsia="zh-CN"/>
        </w:rPr>
        <w:t xml:space="preserve">FS: </w:t>
      </w:r>
      <w:r w:rsidR="0018406C">
        <w:rPr>
          <w:rFonts w:eastAsiaTheme="minorEastAsia"/>
          <w:iCs/>
          <w:lang w:val="en-GB" w:eastAsia="zh-CN"/>
        </w:rPr>
        <w:t>whether/how</w:t>
      </w:r>
      <w:r w:rsidR="0018406C" w:rsidRPr="00376CEE">
        <w:rPr>
          <w:rFonts w:eastAsiaTheme="minorEastAsia"/>
          <w:iCs/>
          <w:lang w:val="en-GB" w:eastAsia="zh-CN"/>
        </w:rPr>
        <w:t xml:space="preserve"> </w:t>
      </w:r>
      <w:r w:rsidR="0018406C">
        <w:rPr>
          <w:rFonts w:eastAsiaTheme="minorEastAsia"/>
          <w:iCs/>
          <w:lang w:val="en-GB" w:eastAsia="zh-CN"/>
        </w:rPr>
        <w:t xml:space="preserve">to update </w:t>
      </w:r>
      <w:r w:rsidR="0018406C" w:rsidRPr="00376CEE">
        <w:rPr>
          <w:iCs/>
        </w:rPr>
        <w:t>LOS probability.</w:t>
      </w:r>
    </w:p>
    <w:p w14:paraId="328D60CD" w14:textId="25283123" w:rsidR="00EB1CEC" w:rsidRPr="00C207B0" w:rsidRDefault="00B608CB" w:rsidP="006C6A26">
      <w:pPr>
        <w:pStyle w:val="ListParagraph"/>
        <w:numPr>
          <w:ilvl w:val="1"/>
          <w:numId w:val="23"/>
        </w:numPr>
        <w:rPr>
          <w:i/>
          <w:lang w:val="en-GB" w:eastAsia="zh-CN"/>
        </w:rPr>
      </w:pPr>
      <w:r w:rsidRPr="00C207B0">
        <w:rPr>
          <w:rFonts w:eastAsiaTheme="minorEastAsia" w:hint="eastAsia"/>
          <w:i/>
          <w:lang w:eastAsia="zh-CN"/>
        </w:rPr>
        <w:t>H</w:t>
      </w:r>
      <w:r w:rsidRPr="00C207B0">
        <w:rPr>
          <w:rFonts w:eastAsiaTheme="minorEastAsia"/>
          <w:i/>
          <w:lang w:eastAsia="zh-CN"/>
        </w:rPr>
        <w:t>uawei, ZTE</w:t>
      </w:r>
      <w:r w:rsidR="00F64D06">
        <w:rPr>
          <w:rFonts w:eastAsiaTheme="minorEastAsia"/>
          <w:i/>
          <w:lang w:eastAsia="zh-CN"/>
        </w:rPr>
        <w:t>, Nokia</w:t>
      </w:r>
    </w:p>
    <w:p w14:paraId="1B127AA2" w14:textId="5339320C" w:rsidR="00577DE2" w:rsidRPr="00931AC1" w:rsidRDefault="00577DE2" w:rsidP="00577DE2">
      <w:pPr>
        <w:rPr>
          <w:lang w:val="en-GB"/>
        </w:rPr>
      </w:pPr>
      <w:r>
        <w:rPr>
          <w:lang w:val="en-GB"/>
        </w:rPr>
        <w:t>M</w:t>
      </w:r>
      <w:r w:rsidRPr="00931AC1">
        <w:rPr>
          <w:lang w:val="en-GB"/>
        </w:rPr>
        <w:t xml:space="preserve">oderator suggests </w:t>
      </w:r>
      <w:r w:rsidRPr="007302FC">
        <w:rPr>
          <w:b/>
          <w:bCs/>
          <w:lang w:val="en-GB"/>
        </w:rPr>
        <w:t>Initial proposal 4-</w:t>
      </w:r>
      <w:r>
        <w:rPr>
          <w:b/>
          <w:bCs/>
          <w:lang w:val="en-GB"/>
        </w:rPr>
        <w:t>4</w:t>
      </w:r>
      <w:r w:rsidRPr="007302FC">
        <w:rPr>
          <w:b/>
          <w:bCs/>
          <w:lang w:val="en-GB"/>
        </w:rPr>
        <w:t>-</w:t>
      </w:r>
      <w:r>
        <w:rPr>
          <w:b/>
          <w:bCs/>
          <w:lang w:val="en-GB"/>
        </w:rPr>
        <w:t>2</w:t>
      </w:r>
      <w:r w:rsidRPr="00931AC1">
        <w:rPr>
          <w:lang w:val="en-GB"/>
        </w:rPr>
        <w:t>.</w:t>
      </w:r>
    </w:p>
    <w:p w14:paraId="568B7ADE" w14:textId="77777777" w:rsidR="00577DE2" w:rsidRDefault="00577DE2" w:rsidP="007B01F5">
      <w:pPr>
        <w:rPr>
          <w:lang w:val="en-GB" w:eastAsia="zh-CN"/>
        </w:rPr>
      </w:pPr>
    </w:p>
    <w:p w14:paraId="2ED91296" w14:textId="33C63D5B" w:rsidR="00FC0E55" w:rsidRDefault="00232F10" w:rsidP="000E324B">
      <w:pPr>
        <w:rPr>
          <w:lang w:eastAsia="zh-CN"/>
        </w:rPr>
      </w:pPr>
      <w:r>
        <w:rPr>
          <w:lang w:val="en-GB" w:eastAsia="zh-CN"/>
        </w:rPr>
        <w:t>For UE</w:t>
      </w:r>
      <w:r w:rsidRPr="008C1E09">
        <w:rPr>
          <w:lang w:val="en-GB" w:eastAsia="zh-CN"/>
        </w:rPr>
        <w:t>-</w:t>
      </w:r>
      <w:r>
        <w:rPr>
          <w:lang w:val="en-GB" w:eastAsia="zh-CN"/>
        </w:rPr>
        <w:t>UE</w:t>
      </w:r>
      <w:r w:rsidRPr="008C1E09">
        <w:rPr>
          <w:lang w:val="en-GB" w:eastAsia="zh-CN"/>
        </w:rPr>
        <w:t xml:space="preserve"> channel model</w:t>
      </w:r>
      <w:r>
        <w:rPr>
          <w:lang w:val="en-GB" w:eastAsia="zh-CN"/>
        </w:rPr>
        <w:t>,</w:t>
      </w:r>
      <w:r w:rsidR="00B33844">
        <w:rPr>
          <w:lang w:val="en-GB" w:eastAsia="zh-CN"/>
        </w:rPr>
        <w:t xml:space="preserve"> t</w:t>
      </w:r>
      <w:r w:rsidR="00ED2888">
        <w:rPr>
          <w:lang w:eastAsia="zh-CN"/>
        </w:rPr>
        <w:t xml:space="preserve">wo </w:t>
      </w:r>
      <w:r w:rsidR="0039010C">
        <w:rPr>
          <w:lang w:eastAsia="zh-CN"/>
        </w:rPr>
        <w:t>options</w:t>
      </w:r>
      <w:r w:rsidR="00ED2888">
        <w:rPr>
          <w:lang w:eastAsia="zh-CN"/>
        </w:rPr>
        <w:t xml:space="preserve"> </w:t>
      </w:r>
      <w:r w:rsidR="0039010C">
        <w:rPr>
          <w:lang w:eastAsia="zh-CN"/>
        </w:rPr>
        <w:t xml:space="preserve">are proposed </w:t>
      </w:r>
      <w:r w:rsidR="000C0C90">
        <w:rPr>
          <w:lang w:eastAsia="zh-CN"/>
        </w:rPr>
        <w:t>by companies</w:t>
      </w:r>
      <w:r w:rsidR="0039010C">
        <w:rPr>
          <w:lang w:eastAsia="zh-CN"/>
        </w:rPr>
        <w:t>:</w:t>
      </w:r>
    </w:p>
    <w:p w14:paraId="7B6ECFE0" w14:textId="77777777" w:rsidR="0039010C" w:rsidRPr="0039010C" w:rsidRDefault="0039010C" w:rsidP="0039010C">
      <w:pPr>
        <w:pStyle w:val="ListParagraph"/>
        <w:numPr>
          <w:ilvl w:val="0"/>
          <w:numId w:val="23"/>
        </w:numPr>
        <w:rPr>
          <w:rFonts w:eastAsiaTheme="minorEastAsia"/>
          <w:lang w:eastAsia="zh-CN"/>
        </w:rPr>
      </w:pPr>
      <w:r w:rsidRPr="0039010C">
        <w:rPr>
          <w:rFonts w:eastAsiaTheme="minorEastAsia"/>
          <w:lang w:eastAsia="zh-CN"/>
        </w:rPr>
        <w:t xml:space="preserve">Option 1: Reuse the </w:t>
      </w:r>
      <w:proofErr w:type="spellStart"/>
      <w:r w:rsidRPr="0039010C">
        <w:rPr>
          <w:rFonts w:eastAsiaTheme="minorEastAsia"/>
          <w:lang w:eastAsia="zh-CN"/>
        </w:rPr>
        <w:t>gNB</w:t>
      </w:r>
      <w:proofErr w:type="spellEnd"/>
      <w:r w:rsidRPr="0039010C">
        <w:rPr>
          <w:rFonts w:eastAsiaTheme="minorEastAsia"/>
          <w:lang w:eastAsia="zh-CN"/>
        </w:rPr>
        <w:t>-UE 5GCM in TR 38.901 with necessary modification for both FR1 and FR2, similar as the UE-UE channel model for flexible duplex evaluation in TR38.802 for FR2.</w:t>
      </w:r>
    </w:p>
    <w:p w14:paraId="7C53F7DF" w14:textId="60CB9F2C" w:rsidR="008A7C40" w:rsidRDefault="007F125B" w:rsidP="006C6A26">
      <w:pPr>
        <w:pStyle w:val="ListParagraph"/>
        <w:numPr>
          <w:ilvl w:val="1"/>
          <w:numId w:val="23"/>
        </w:numPr>
        <w:rPr>
          <w:lang w:eastAsia="zh-CN"/>
        </w:rPr>
      </w:pPr>
      <w:r>
        <w:t>R</w:t>
      </w:r>
      <w:r w:rsidRPr="00930F4A">
        <w:t xml:space="preserve">eplacing the </w:t>
      </w:r>
      <w:proofErr w:type="spellStart"/>
      <w:r w:rsidRPr="00930F4A">
        <w:t>gNB’s</w:t>
      </w:r>
      <w:proofErr w:type="spellEnd"/>
      <w:r w:rsidRPr="00930F4A">
        <w:t xml:space="preserve"> antenna height with UE’s antenna height</w:t>
      </w:r>
    </w:p>
    <w:p w14:paraId="05AA1CF1" w14:textId="77777777" w:rsidR="00B6612D" w:rsidRPr="00B6612D" w:rsidRDefault="00B6612D" w:rsidP="006C6A26">
      <w:pPr>
        <w:pStyle w:val="ListParagraph"/>
        <w:numPr>
          <w:ilvl w:val="2"/>
          <w:numId w:val="23"/>
        </w:numPr>
        <w:rPr>
          <w:i/>
          <w:lang w:val="en-GB" w:eastAsia="zh-CN"/>
        </w:rPr>
      </w:pPr>
      <w:r w:rsidRPr="00B6612D">
        <w:rPr>
          <w:rFonts w:eastAsiaTheme="minorEastAsia"/>
          <w:i/>
          <w:lang w:val="en-GB" w:eastAsia="zh-CN"/>
        </w:rPr>
        <w:t xml:space="preserve">CMCC, ZTE, vivo, </w:t>
      </w:r>
      <w:proofErr w:type="spellStart"/>
      <w:r w:rsidRPr="00B6612D">
        <w:rPr>
          <w:rFonts w:eastAsiaTheme="minorEastAsia"/>
          <w:i/>
          <w:lang w:val="en-GB" w:eastAsia="zh-CN"/>
        </w:rPr>
        <w:t>xiaomi</w:t>
      </w:r>
      <w:proofErr w:type="spellEnd"/>
      <w:r w:rsidRPr="00B6612D">
        <w:rPr>
          <w:rFonts w:eastAsiaTheme="minorEastAsia"/>
          <w:i/>
          <w:lang w:val="en-GB" w:eastAsia="zh-CN"/>
        </w:rPr>
        <w:t xml:space="preserve">, </w:t>
      </w:r>
      <w:r w:rsidRPr="00B6612D">
        <w:rPr>
          <w:i/>
          <w:lang w:eastAsia="zh-CN"/>
        </w:rPr>
        <w:t>Nokia, [Qualcomm]</w:t>
      </w:r>
    </w:p>
    <w:p w14:paraId="337698D3" w14:textId="4EF46F6A" w:rsidR="00716672" w:rsidRPr="00A14852" w:rsidRDefault="00A14852" w:rsidP="006C6A26">
      <w:pPr>
        <w:pStyle w:val="ListParagraph"/>
        <w:numPr>
          <w:ilvl w:val="1"/>
          <w:numId w:val="23"/>
        </w:numPr>
        <w:rPr>
          <w:lang w:eastAsia="zh-CN"/>
        </w:rPr>
      </w:pPr>
      <w:r>
        <w:rPr>
          <w:rFonts w:eastAsiaTheme="minorEastAsia" w:hint="eastAsia"/>
          <w:lang w:eastAsia="zh-CN"/>
        </w:rPr>
        <w:t>E</w:t>
      </w:r>
      <w:r>
        <w:rPr>
          <w:rFonts w:eastAsiaTheme="minorEastAsia"/>
          <w:lang w:eastAsia="zh-CN"/>
        </w:rPr>
        <w:t>xtending the</w:t>
      </w:r>
      <w:r w:rsidRPr="00A14852">
        <w:rPr>
          <w:rFonts w:eastAsiaTheme="minorEastAsia"/>
          <w:lang w:eastAsia="zh-CN"/>
        </w:rPr>
        <w:t xml:space="preserve"> </w:t>
      </w:r>
      <w:r w:rsidRPr="00A14852">
        <w:rPr>
          <w:rFonts w:hint="eastAsia"/>
          <w:lang w:eastAsia="zh-CN"/>
        </w:rPr>
        <w:t xml:space="preserve">applicability range </w:t>
      </w:r>
      <w:r w:rsidRPr="00A14852">
        <w:rPr>
          <w:lang w:eastAsia="zh-CN"/>
        </w:rPr>
        <w:t xml:space="preserve">of </w:t>
      </w:r>
      <w:r w:rsidRPr="00A14852">
        <w:rPr>
          <w:rFonts w:hint="eastAsia"/>
          <w:lang w:eastAsia="zh-CN"/>
        </w:rPr>
        <w:t xml:space="preserve">the pathloss model for </w:t>
      </w:r>
      <w:proofErr w:type="spellStart"/>
      <w:r w:rsidRPr="00A14852">
        <w:rPr>
          <w:rFonts w:hint="eastAsia"/>
          <w:lang w:eastAsia="zh-CN"/>
        </w:rPr>
        <w:t>UMi</w:t>
      </w:r>
      <w:proofErr w:type="spellEnd"/>
      <w:r w:rsidRPr="00A14852">
        <w:rPr>
          <w:rFonts w:hint="eastAsia"/>
          <w:lang w:eastAsia="zh-CN"/>
        </w:rPr>
        <w:t xml:space="preserve">-Street canyon in Table 7.4.1-1 in TR 38.901 </w:t>
      </w:r>
      <w:r w:rsidRPr="00A14852">
        <w:rPr>
          <w:lang w:eastAsia="zh-CN"/>
        </w:rPr>
        <w:t>is</w:t>
      </w:r>
      <w:r w:rsidRPr="00A14852">
        <w:rPr>
          <w:rFonts w:hint="eastAsia"/>
          <w:lang w:eastAsia="zh-CN"/>
        </w:rPr>
        <w:t xml:space="preserve"> extend</w:t>
      </w:r>
      <w:r w:rsidRPr="00A14852">
        <w:rPr>
          <w:lang w:eastAsia="zh-CN"/>
        </w:rPr>
        <w:t>ed</w:t>
      </w:r>
      <w:r w:rsidRPr="00A14852">
        <w:rPr>
          <w:rFonts w:hint="eastAsia"/>
          <w:lang w:eastAsia="zh-CN"/>
        </w:rPr>
        <w:t xml:space="preserve"> from </w:t>
      </w:r>
      <m:oMath>
        <m:r>
          <m:rPr>
            <m:sty m:val="p"/>
          </m:rPr>
          <w:rPr>
            <w:rFonts w:ascii="Cambria Math" w:hAnsi="Cambria Math"/>
            <w:lang w:eastAsia="zh-CN"/>
          </w:rPr>
          <m:t>10m</m:t>
        </m:r>
        <m:r>
          <m:rPr>
            <m:sty m:val="p"/>
          </m:rPr>
          <w:rPr>
            <w:rFonts w:ascii="Cambria Math" w:hAnsi="Cambria Math" w:hint="eastAsia"/>
            <w:lang w:eastAsia="zh-CN"/>
          </w:rPr>
          <m:t>≤</m:t>
        </m:r>
        <m:sSub>
          <m:sSubPr>
            <m:ctrlPr>
              <w:rPr>
                <w:rFonts w:ascii="Cambria Math" w:hAnsi="Cambria Math"/>
                <w:iCs/>
                <w:lang w:eastAsia="zh-CN"/>
              </w:rPr>
            </m:ctrlPr>
          </m:sSubPr>
          <m:e>
            <m:r>
              <m:rPr>
                <m:sty m:val="p"/>
              </m:rPr>
              <w:rPr>
                <w:rFonts w:ascii="Cambria Math" w:hAnsi="Cambria Math"/>
                <w:lang w:eastAsia="zh-CN"/>
              </w:rPr>
              <m:t>d</m:t>
            </m:r>
          </m:e>
          <m:sub>
            <m:r>
              <m:rPr>
                <m:sty m:val="p"/>
              </m:rPr>
              <w:rPr>
                <w:rFonts w:ascii="Cambria Math" w:hAnsi="Cambria Math"/>
                <w:lang w:eastAsia="zh-CN"/>
              </w:rPr>
              <m:t>2D</m:t>
            </m:r>
          </m:sub>
        </m:sSub>
        <m:r>
          <m:rPr>
            <m:sty m:val="p"/>
          </m:rPr>
          <w:rPr>
            <w:rFonts w:ascii="Cambria Math" w:hAnsi="Cambria Math" w:hint="eastAsia"/>
            <w:lang w:eastAsia="zh-CN"/>
          </w:rPr>
          <m:t>≤</m:t>
        </m:r>
        <m:r>
          <m:rPr>
            <m:sty m:val="p"/>
          </m:rPr>
          <w:rPr>
            <w:rFonts w:ascii="Cambria Math" w:hAnsi="Cambria Math"/>
            <w:lang w:eastAsia="zh-CN"/>
          </w:rPr>
          <m:t>5km</m:t>
        </m:r>
      </m:oMath>
      <w:r w:rsidRPr="00A14852">
        <w:rPr>
          <w:rFonts w:hint="eastAsia"/>
          <w:lang w:eastAsia="zh-CN"/>
        </w:rPr>
        <w:t xml:space="preserve"> </w:t>
      </w:r>
      <w:r w:rsidRPr="00A14852">
        <w:rPr>
          <w:lang w:eastAsia="zh-CN"/>
        </w:rPr>
        <w:t xml:space="preserve">to </w:t>
      </w:r>
      <m:oMath>
        <m:r>
          <m:rPr>
            <m:sty m:val="p"/>
          </m:rPr>
          <w:rPr>
            <w:rFonts w:ascii="Cambria Math" w:hAnsi="Cambria Math"/>
            <w:color w:val="FF0000"/>
            <w:lang w:eastAsia="zh-CN"/>
          </w:rPr>
          <m:t>X m</m:t>
        </m:r>
        <m:r>
          <m:rPr>
            <m:sty m:val="p"/>
          </m:rPr>
          <w:rPr>
            <w:rFonts w:ascii="Cambria Math" w:hAnsi="Cambria Math" w:hint="eastAsia"/>
            <w:lang w:eastAsia="zh-CN"/>
          </w:rPr>
          <m:t>≤</m:t>
        </m:r>
        <m:sSub>
          <m:sSubPr>
            <m:ctrlPr>
              <w:rPr>
                <w:rFonts w:ascii="Cambria Math" w:hAnsi="Cambria Math"/>
                <w:iCs/>
                <w:lang w:eastAsia="zh-CN"/>
              </w:rPr>
            </m:ctrlPr>
          </m:sSubPr>
          <m:e>
            <m:r>
              <m:rPr>
                <m:sty m:val="p"/>
              </m:rPr>
              <w:rPr>
                <w:rFonts w:ascii="Cambria Math" w:hAnsi="Cambria Math"/>
                <w:lang w:eastAsia="zh-CN"/>
              </w:rPr>
              <m:t>d</m:t>
            </m:r>
          </m:e>
          <m:sub>
            <m:r>
              <m:rPr>
                <m:sty m:val="p"/>
              </m:rPr>
              <w:rPr>
                <w:rFonts w:ascii="Cambria Math" w:hAnsi="Cambria Math"/>
                <w:lang w:eastAsia="zh-CN"/>
              </w:rPr>
              <m:t>2D</m:t>
            </m:r>
          </m:sub>
        </m:sSub>
        <m:r>
          <m:rPr>
            <m:sty m:val="p"/>
          </m:rPr>
          <w:rPr>
            <w:rFonts w:ascii="Cambria Math" w:hAnsi="Cambria Math" w:hint="eastAsia"/>
            <w:lang w:eastAsia="zh-CN"/>
          </w:rPr>
          <m:t>≤</m:t>
        </m:r>
        <m:r>
          <m:rPr>
            <m:sty m:val="p"/>
          </m:rPr>
          <w:rPr>
            <w:rFonts w:ascii="Cambria Math" w:hAnsi="Cambria Math"/>
            <w:lang w:eastAsia="zh-CN"/>
          </w:rPr>
          <m:t>5km</m:t>
        </m:r>
      </m:oMath>
      <w:r w:rsidRPr="00A14852">
        <w:rPr>
          <w:lang w:eastAsia="zh-CN"/>
        </w:rPr>
        <w:t xml:space="preserve">, e.g., </w:t>
      </w:r>
      <w:r w:rsidRPr="00A14852">
        <w:rPr>
          <w:color w:val="FF0000"/>
          <w:lang w:eastAsia="zh-CN"/>
        </w:rPr>
        <w:t>X = [3]</w:t>
      </w:r>
    </w:p>
    <w:p w14:paraId="09703272" w14:textId="6C42C047" w:rsidR="00A14852" w:rsidRPr="009E0850" w:rsidRDefault="00A14852" w:rsidP="006C6A26">
      <w:pPr>
        <w:pStyle w:val="ListParagraph"/>
        <w:numPr>
          <w:ilvl w:val="2"/>
          <w:numId w:val="23"/>
        </w:numPr>
        <w:rPr>
          <w:i/>
          <w:lang w:eastAsia="zh-CN"/>
        </w:rPr>
      </w:pPr>
      <w:r>
        <w:rPr>
          <w:rFonts w:eastAsiaTheme="minorEastAsia"/>
          <w:i/>
          <w:lang w:eastAsia="zh-CN"/>
        </w:rPr>
        <w:t>CMCC</w:t>
      </w:r>
    </w:p>
    <w:p w14:paraId="4F1DC928" w14:textId="77777777" w:rsidR="0039010C" w:rsidRPr="0039010C" w:rsidRDefault="0039010C" w:rsidP="0039010C">
      <w:pPr>
        <w:pStyle w:val="ListParagraph"/>
        <w:numPr>
          <w:ilvl w:val="0"/>
          <w:numId w:val="23"/>
        </w:numPr>
        <w:rPr>
          <w:rFonts w:eastAsiaTheme="minorEastAsia"/>
          <w:lang w:eastAsia="zh-CN"/>
        </w:rPr>
      </w:pPr>
      <w:r w:rsidRPr="0039010C">
        <w:rPr>
          <w:rFonts w:eastAsiaTheme="minorEastAsia"/>
          <w:lang w:eastAsia="zh-CN"/>
        </w:rPr>
        <w:t>Option 2: Reuse the UE-UE channel model for flexible duplex evaluation in TR 38.802 for both FR1 and FR2.</w:t>
      </w:r>
    </w:p>
    <w:p w14:paraId="2AA6A936" w14:textId="2C8153C8" w:rsidR="00B6612D" w:rsidRPr="00B6612D" w:rsidRDefault="00B6612D" w:rsidP="006C6A26">
      <w:pPr>
        <w:pStyle w:val="ListParagraph"/>
        <w:numPr>
          <w:ilvl w:val="1"/>
          <w:numId w:val="23"/>
        </w:numPr>
        <w:rPr>
          <w:i/>
          <w:lang w:eastAsia="zh-CN"/>
        </w:rPr>
      </w:pPr>
      <w:r w:rsidRPr="00B6612D">
        <w:rPr>
          <w:rFonts w:eastAsiaTheme="minorEastAsia" w:hint="eastAsia"/>
          <w:i/>
          <w:lang w:val="en-GB" w:eastAsia="zh-CN"/>
        </w:rPr>
        <w:t>H</w:t>
      </w:r>
      <w:r w:rsidRPr="00B6612D">
        <w:rPr>
          <w:rFonts w:eastAsiaTheme="minorEastAsia"/>
          <w:i/>
          <w:lang w:val="en-GB" w:eastAsia="zh-CN"/>
        </w:rPr>
        <w:t xml:space="preserve">uawei, </w:t>
      </w:r>
      <w:r w:rsidRPr="00B6612D">
        <w:rPr>
          <w:i/>
          <w:lang w:eastAsia="zh-CN"/>
        </w:rPr>
        <w:t>Intel</w:t>
      </w:r>
    </w:p>
    <w:p w14:paraId="6C07D7C6" w14:textId="4442E278" w:rsidR="00577DE2" w:rsidRPr="00931AC1" w:rsidRDefault="00577DE2" w:rsidP="00577DE2">
      <w:pPr>
        <w:rPr>
          <w:lang w:val="en-GB"/>
        </w:rPr>
      </w:pPr>
      <w:r>
        <w:rPr>
          <w:lang w:val="en-GB"/>
        </w:rPr>
        <w:t>M</w:t>
      </w:r>
      <w:r w:rsidRPr="00931AC1">
        <w:rPr>
          <w:lang w:val="en-GB"/>
        </w:rPr>
        <w:t xml:space="preserve">oderator suggests </w:t>
      </w:r>
      <w:r w:rsidRPr="007302FC">
        <w:rPr>
          <w:b/>
          <w:bCs/>
          <w:lang w:val="en-GB"/>
        </w:rPr>
        <w:t>Initial proposal 4-</w:t>
      </w:r>
      <w:r>
        <w:rPr>
          <w:b/>
          <w:bCs/>
          <w:lang w:val="en-GB"/>
        </w:rPr>
        <w:t>4</w:t>
      </w:r>
      <w:r w:rsidRPr="007302FC">
        <w:rPr>
          <w:b/>
          <w:bCs/>
          <w:lang w:val="en-GB"/>
        </w:rPr>
        <w:t>-</w:t>
      </w:r>
      <w:r>
        <w:rPr>
          <w:b/>
          <w:bCs/>
          <w:lang w:val="en-GB"/>
        </w:rPr>
        <w:t>3</w:t>
      </w:r>
      <w:r w:rsidRPr="00931AC1">
        <w:rPr>
          <w:lang w:val="en-GB"/>
        </w:rPr>
        <w:t>.</w:t>
      </w:r>
    </w:p>
    <w:p w14:paraId="0073D4AA" w14:textId="77777777" w:rsidR="00577DE2" w:rsidRPr="008E2B8F" w:rsidRDefault="00577DE2" w:rsidP="007B01F5">
      <w:pPr>
        <w:rPr>
          <w:lang w:val="en-GB" w:eastAsia="zh-CN"/>
        </w:rPr>
      </w:pPr>
    </w:p>
    <w:p w14:paraId="257D37E1" w14:textId="37F98E8C" w:rsidR="00A71C5F" w:rsidRDefault="000556AF" w:rsidP="00A71C5F">
      <w:pPr>
        <w:rPr>
          <w:lang w:val="en-GB"/>
        </w:rPr>
      </w:pPr>
      <w:r>
        <w:rPr>
          <w:rFonts w:hint="eastAsia"/>
          <w:lang w:val="en-GB" w:eastAsia="zh-CN"/>
        </w:rPr>
        <w:t>C</w:t>
      </w:r>
      <w:r>
        <w:rPr>
          <w:lang w:val="en-GB" w:eastAsia="zh-CN"/>
        </w:rPr>
        <w:t>MCC suggested that</w:t>
      </w:r>
      <w:r w:rsidRPr="00AB3612">
        <w:rPr>
          <w:lang w:eastAsia="zh-CN"/>
        </w:rPr>
        <w:t xml:space="preserve"> the penetration loss between UEs can follows Table A.2.1-13 and A.2.1-12 in TR 38.802 for FR1 and FR2 respectively.</w:t>
      </w:r>
    </w:p>
    <w:p w14:paraId="56D74D3A" w14:textId="77777777" w:rsidR="00341C7C" w:rsidRPr="00341C7C" w:rsidRDefault="00341C7C" w:rsidP="00A71C5F">
      <w:pPr>
        <w:rPr>
          <w:lang w:val="en-GB"/>
        </w:rPr>
      </w:pPr>
    </w:p>
    <w:p w14:paraId="4FD58A41" w14:textId="77777777" w:rsidR="00A71C5F" w:rsidRDefault="00A71C5F" w:rsidP="00A71C5F">
      <w:pPr>
        <w:pStyle w:val="Heading3"/>
      </w:pPr>
      <w:r w:rsidRPr="001820A8">
        <w:t>1st Round Proposals</w:t>
      </w:r>
    </w:p>
    <w:p w14:paraId="7D9DBB5B" w14:textId="07A28CE1" w:rsidR="00FA1168" w:rsidRPr="00757008" w:rsidRDefault="00FA1168"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A26012">
        <w:rPr>
          <w:b/>
          <w:bCs/>
          <w:i/>
          <w:iCs/>
          <w:sz w:val="20"/>
          <w:u w:val="single"/>
        </w:rPr>
        <w:t>-4-1</w:t>
      </w:r>
      <w:r w:rsidRPr="00757008">
        <w:rPr>
          <w:b/>
          <w:bCs/>
          <w:i/>
          <w:iCs/>
          <w:sz w:val="20"/>
          <w:u w:val="single"/>
        </w:rPr>
        <w:t>:</w:t>
      </w:r>
    </w:p>
    <w:p w14:paraId="34F59B7C" w14:textId="2E7E863F" w:rsidR="00EE6F14" w:rsidRDefault="00C938D7" w:rsidP="00EE6F14">
      <w:r w:rsidRPr="00C938D7">
        <w:t xml:space="preserve">For </w:t>
      </w:r>
      <w:proofErr w:type="spellStart"/>
      <w:r w:rsidRPr="00C938D7">
        <w:t>gNB-gNB</w:t>
      </w:r>
      <w:proofErr w:type="spellEnd"/>
      <w:r w:rsidRPr="00C938D7">
        <w:t xml:space="preserve"> channel model</w:t>
      </w:r>
      <w:r>
        <w:t xml:space="preserve"> and UE-UE channel model in RAN1 SLS:</w:t>
      </w:r>
    </w:p>
    <w:p w14:paraId="663B46F6" w14:textId="61499E7C" w:rsidR="00520059" w:rsidRDefault="00C938D7" w:rsidP="00D52436">
      <w:pPr>
        <w:pStyle w:val="ListParagraph"/>
        <w:numPr>
          <w:ilvl w:val="0"/>
          <w:numId w:val="45"/>
        </w:numPr>
      </w:pPr>
      <w:r>
        <w:t>B</w:t>
      </w:r>
      <w:r w:rsidR="00520059">
        <w:t xml:space="preserve">oth large scale </w:t>
      </w:r>
      <w:r>
        <w:t xml:space="preserve">fading </w:t>
      </w:r>
      <w:r w:rsidR="00520059">
        <w:t xml:space="preserve">(e.g., path loss, penetration loss, shadowing) and </w:t>
      </w:r>
      <w:proofErr w:type="gramStart"/>
      <w:r w:rsidR="00520059">
        <w:t>small scale</w:t>
      </w:r>
      <w:proofErr w:type="gramEnd"/>
      <w:r>
        <w:t xml:space="preserve"> fading </w:t>
      </w:r>
      <w:r w:rsidR="00520059">
        <w:t>(e.g., fast fading</w:t>
      </w:r>
      <w:r w:rsidR="00BB61A6">
        <w:t xml:space="preserve"> including antenna gain</w:t>
      </w:r>
      <w:r w:rsidR="00520059">
        <w:t xml:space="preserve">) </w:t>
      </w:r>
      <w:r>
        <w:t xml:space="preserve">are modeled </w:t>
      </w:r>
      <w:r w:rsidR="00520059">
        <w:t xml:space="preserve">for co-channel </w:t>
      </w:r>
      <w:proofErr w:type="spellStart"/>
      <w:r w:rsidR="00520059">
        <w:t>gNB-gNB</w:t>
      </w:r>
      <w:proofErr w:type="spellEnd"/>
      <w:r w:rsidR="00520059">
        <w:t xml:space="preserve"> channel model.</w:t>
      </w:r>
    </w:p>
    <w:p w14:paraId="0B1E2848" w14:textId="5F2B16F0" w:rsidR="00520059" w:rsidRDefault="00BB61A6" w:rsidP="00D52436">
      <w:pPr>
        <w:pStyle w:val="ListParagraph"/>
        <w:numPr>
          <w:ilvl w:val="0"/>
          <w:numId w:val="45"/>
        </w:numPr>
      </w:pPr>
      <w:r>
        <w:t>Only</w:t>
      </w:r>
      <w:r w:rsidR="00520059">
        <w:t xml:space="preserve"> </w:t>
      </w:r>
      <w:proofErr w:type="gramStart"/>
      <w:r w:rsidR="00520059">
        <w:t>large scale</w:t>
      </w:r>
      <w:proofErr w:type="gramEnd"/>
      <w:r w:rsidR="00520059">
        <w:t xml:space="preserve"> </w:t>
      </w:r>
      <w:r>
        <w:t xml:space="preserve">fading </w:t>
      </w:r>
      <w:r w:rsidR="00520059">
        <w:t>(e.g., path loss</w:t>
      </w:r>
      <w:r w:rsidR="00A66AF6">
        <w:t>,</w:t>
      </w:r>
      <w:r w:rsidR="00520059">
        <w:t xml:space="preserve"> penetration loss</w:t>
      </w:r>
      <w:r w:rsidR="00A66AF6">
        <w:t>, shadowing, antenna gain</w:t>
      </w:r>
      <w:r w:rsidR="00520059">
        <w:t xml:space="preserve">) </w:t>
      </w:r>
      <w:r>
        <w:t xml:space="preserve">is modeled for </w:t>
      </w:r>
      <w:r w:rsidR="00520059">
        <w:t>adjacent</w:t>
      </w:r>
      <w:r>
        <w:t>-</w:t>
      </w:r>
      <w:r w:rsidR="00520059">
        <w:t xml:space="preserve">channel </w:t>
      </w:r>
      <w:proofErr w:type="spellStart"/>
      <w:r w:rsidR="00520059">
        <w:t>gNB-gNB</w:t>
      </w:r>
      <w:proofErr w:type="spellEnd"/>
      <w:r w:rsidR="00520059">
        <w:t xml:space="preserve"> channel model.</w:t>
      </w:r>
    </w:p>
    <w:p w14:paraId="0A42CA38" w14:textId="1E31A904" w:rsidR="00520059" w:rsidRDefault="00BB61A6" w:rsidP="00D52436">
      <w:pPr>
        <w:pStyle w:val="ListParagraph"/>
        <w:numPr>
          <w:ilvl w:val="0"/>
          <w:numId w:val="45"/>
        </w:numPr>
      </w:pPr>
      <w:r>
        <w:t xml:space="preserve">Only </w:t>
      </w:r>
      <w:proofErr w:type="gramStart"/>
      <w:r>
        <w:t>large scale</w:t>
      </w:r>
      <w:proofErr w:type="gramEnd"/>
      <w:r>
        <w:t xml:space="preserve"> fading (e.g., path loss, penetration loss, shadowing, antenna gain) is modeled for</w:t>
      </w:r>
      <w:r w:rsidR="00520059">
        <w:t xml:space="preserve"> </w:t>
      </w:r>
      <w:r>
        <w:t xml:space="preserve">co-channel and adjacent-channel </w:t>
      </w:r>
      <w:r w:rsidR="00520059">
        <w:t xml:space="preserve">UE-UE </w:t>
      </w:r>
      <w:r>
        <w:t xml:space="preserve">channel </w:t>
      </w:r>
      <w:r w:rsidR="00520059">
        <w:t>model.</w:t>
      </w:r>
    </w:p>
    <w:p w14:paraId="478FCBB4" w14:textId="508B602D" w:rsidR="00433665" w:rsidRDefault="00433665" w:rsidP="00D52436">
      <w:pPr>
        <w:pStyle w:val="ListParagraph"/>
        <w:numPr>
          <w:ilvl w:val="0"/>
          <w:numId w:val="45"/>
        </w:numPr>
      </w:pPr>
      <w:r>
        <w:rPr>
          <w:rFonts w:hint="eastAsia"/>
        </w:rPr>
        <w:t>N</w:t>
      </w:r>
      <w:r>
        <w:t xml:space="preserve">ote: Antenna gain is calculated based on the </w:t>
      </w:r>
      <w:proofErr w:type="spellStart"/>
      <w:r>
        <w:t>gNB-gNB</w:t>
      </w:r>
      <w:proofErr w:type="spellEnd"/>
      <w:r w:rsidR="00BB61A6">
        <w:t xml:space="preserve"> or UE-UE</w:t>
      </w:r>
      <w:r>
        <w:t xml:space="preserve"> LOS direction instead on the multi-path directions if fast fading is not modeled.</w:t>
      </w:r>
    </w:p>
    <w:p w14:paraId="29AC5E1D" w14:textId="704B6F23" w:rsidR="00520059" w:rsidRDefault="00520059" w:rsidP="00EE6F14"/>
    <w:p w14:paraId="51CD4627" w14:textId="77777777" w:rsidR="00F675AB" w:rsidRPr="001820A8" w:rsidRDefault="00F675AB" w:rsidP="00F675AB">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5AB" w:rsidRPr="001820A8" w14:paraId="0727FB01"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0932D0" w14:textId="77777777" w:rsidR="00F675AB" w:rsidRPr="001820A8" w:rsidRDefault="00F675AB"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EF3DF0" w14:textId="77777777" w:rsidR="00F675AB" w:rsidRPr="001820A8" w:rsidRDefault="00F675AB" w:rsidP="007302FC">
            <w:pPr>
              <w:spacing w:before="0" w:line="288" w:lineRule="auto"/>
              <w:jc w:val="center"/>
              <w:rPr>
                <w:b/>
                <w:lang w:eastAsia="zh-CN"/>
              </w:rPr>
            </w:pPr>
            <w:r w:rsidRPr="001820A8">
              <w:rPr>
                <w:b/>
                <w:lang w:eastAsia="zh-CN"/>
              </w:rPr>
              <w:t>Comment</w:t>
            </w:r>
          </w:p>
        </w:tc>
      </w:tr>
      <w:tr w:rsidR="00F675AB" w:rsidRPr="001820A8" w14:paraId="47EFA85F"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3D50E89" w14:textId="608212B7" w:rsidR="00F675AB" w:rsidRPr="001820A8" w:rsidRDefault="008E3CD3"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F7BCF" w14:textId="77777777" w:rsidR="00F675AB" w:rsidRDefault="008E3CD3" w:rsidP="007302FC">
            <w:pPr>
              <w:spacing w:before="0" w:line="288" w:lineRule="auto"/>
              <w:jc w:val="left"/>
              <w:rPr>
                <w:bCs/>
                <w:lang w:val="en-GB" w:eastAsia="zh-CN"/>
              </w:rPr>
            </w:pPr>
            <w:r>
              <w:rPr>
                <w:bCs/>
                <w:lang w:val="en-GB" w:eastAsia="zh-CN"/>
              </w:rPr>
              <w:t>This proposal is related to discussion of 3-4.</w:t>
            </w:r>
            <w:r w:rsidR="00AF79E0">
              <w:rPr>
                <w:bCs/>
                <w:lang w:val="en-GB" w:eastAsia="zh-CN"/>
              </w:rPr>
              <w:t xml:space="preserve"> </w:t>
            </w:r>
          </w:p>
          <w:p w14:paraId="705328B6" w14:textId="587C68EA" w:rsidR="00AF79E0" w:rsidRDefault="00AF79E0" w:rsidP="00AF79E0">
            <w:pPr>
              <w:pStyle w:val="ListParagraph"/>
              <w:numPr>
                <w:ilvl w:val="0"/>
                <w:numId w:val="56"/>
              </w:numPr>
              <w:spacing w:line="288" w:lineRule="auto"/>
              <w:rPr>
                <w:bCs/>
                <w:lang w:val="en-GB" w:eastAsia="zh-CN"/>
              </w:rPr>
            </w:pPr>
            <w:r w:rsidRPr="00AF79E0">
              <w:rPr>
                <w:bCs/>
                <w:lang w:val="en-GB" w:eastAsia="zh-CN"/>
              </w:rPr>
              <w:t xml:space="preserve">Both large </w:t>
            </w:r>
            <w:r w:rsidR="004C2629" w:rsidRPr="00AF79E0">
              <w:rPr>
                <w:bCs/>
                <w:lang w:val="en-GB" w:eastAsia="zh-CN"/>
              </w:rPr>
              <w:t>scales</w:t>
            </w:r>
            <w:r w:rsidRPr="00AF79E0">
              <w:rPr>
                <w:bCs/>
                <w:lang w:val="en-GB" w:eastAsia="zh-CN"/>
              </w:rPr>
              <w:t xml:space="preserve"> fading and small scale fading should be considered for UE-UE co-channel</w:t>
            </w:r>
          </w:p>
          <w:p w14:paraId="492C43D9" w14:textId="5E95806D" w:rsidR="00554677" w:rsidRPr="00554677" w:rsidRDefault="00554677" w:rsidP="00554677">
            <w:pPr>
              <w:pStyle w:val="ListParagraph"/>
              <w:numPr>
                <w:ilvl w:val="0"/>
                <w:numId w:val="56"/>
              </w:numPr>
              <w:spacing w:line="288" w:lineRule="auto"/>
              <w:rPr>
                <w:bCs/>
                <w:lang w:val="en-GB" w:eastAsia="zh-CN"/>
              </w:rPr>
            </w:pPr>
            <w:r w:rsidRPr="00554677">
              <w:rPr>
                <w:bCs/>
                <w:lang w:val="en-GB" w:eastAsia="zh-CN"/>
              </w:rPr>
              <w:t xml:space="preserve">The </w:t>
            </w:r>
            <w:r w:rsidRPr="00554677">
              <w:rPr>
                <w:bCs/>
                <w:lang w:val="en-GB" w:eastAsia="zh-CN"/>
              </w:rPr>
              <w:t>co-</w:t>
            </w:r>
            <w:r w:rsidR="00F85F4D">
              <w:rPr>
                <w:bCs/>
                <w:lang w:val="en-GB" w:eastAsia="zh-CN"/>
              </w:rPr>
              <w:t>c</w:t>
            </w:r>
            <w:r w:rsidRPr="00554677">
              <w:rPr>
                <w:bCs/>
                <w:lang w:val="en-GB" w:eastAsia="zh-CN"/>
              </w:rPr>
              <w:t xml:space="preserve">hannel model </w:t>
            </w:r>
            <w:r w:rsidRPr="00554677">
              <w:rPr>
                <w:bCs/>
                <w:lang w:val="en-GB" w:eastAsia="zh-CN"/>
              </w:rPr>
              <w:t xml:space="preserve">should </w:t>
            </w:r>
            <w:r w:rsidR="00F85F4D">
              <w:rPr>
                <w:bCs/>
                <w:lang w:val="en-GB" w:eastAsia="zh-CN"/>
              </w:rPr>
              <w:t xml:space="preserve">be </w:t>
            </w:r>
            <w:r w:rsidRPr="00554677">
              <w:rPr>
                <w:bCs/>
                <w:lang w:val="en-GB" w:eastAsia="zh-CN"/>
              </w:rPr>
              <w:t xml:space="preserve">based on TR 38.802 and TR 38.901 with some adjustments on height and angular spread. </w:t>
            </w:r>
          </w:p>
          <w:p w14:paraId="543DFE5B" w14:textId="77777777" w:rsidR="00AF79E0" w:rsidRDefault="00AF79E0" w:rsidP="00AF79E0">
            <w:pPr>
              <w:pStyle w:val="ListParagraph"/>
              <w:numPr>
                <w:ilvl w:val="0"/>
                <w:numId w:val="56"/>
              </w:numPr>
              <w:spacing w:line="288" w:lineRule="auto"/>
              <w:rPr>
                <w:bCs/>
                <w:lang w:val="en-GB" w:eastAsia="zh-CN"/>
              </w:rPr>
            </w:pPr>
            <w:r>
              <w:rPr>
                <w:bCs/>
                <w:lang w:val="en-GB" w:eastAsia="zh-CN"/>
              </w:rPr>
              <w:t>Large scale fading considered for adjacent channel UE-UE channel model and adjacent channel BS-BS channel model.</w:t>
            </w:r>
          </w:p>
          <w:p w14:paraId="3F9B67F3" w14:textId="15A2AB53" w:rsidR="00AF79E0" w:rsidRPr="00AF79E0" w:rsidRDefault="00AF79E0" w:rsidP="00554677">
            <w:pPr>
              <w:spacing w:line="288" w:lineRule="auto"/>
              <w:rPr>
                <w:bCs/>
                <w:lang w:val="en-GB" w:eastAsia="zh-CN"/>
              </w:rPr>
            </w:pPr>
          </w:p>
        </w:tc>
      </w:tr>
      <w:tr w:rsidR="00F675AB" w:rsidRPr="001820A8" w14:paraId="1390E4F1"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01B2F35"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3DEEF745" w14:textId="77777777" w:rsidR="00F675AB" w:rsidRPr="001820A8" w:rsidRDefault="00F675AB" w:rsidP="007302FC">
            <w:pPr>
              <w:spacing w:before="0" w:line="288" w:lineRule="auto"/>
              <w:jc w:val="left"/>
              <w:rPr>
                <w:bCs/>
                <w:lang w:val="en-GB" w:eastAsia="zh-CN"/>
              </w:rPr>
            </w:pPr>
          </w:p>
        </w:tc>
      </w:tr>
      <w:tr w:rsidR="00F675AB" w:rsidRPr="001820A8" w14:paraId="0DCDF447"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8ABA0FB"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B4B9633" w14:textId="77777777" w:rsidR="00F675AB" w:rsidRPr="001820A8" w:rsidRDefault="00F675AB" w:rsidP="007302FC">
            <w:pPr>
              <w:spacing w:before="0" w:line="288" w:lineRule="auto"/>
              <w:jc w:val="left"/>
              <w:rPr>
                <w:bCs/>
                <w:lang w:val="en-GB" w:eastAsia="zh-CN"/>
              </w:rPr>
            </w:pPr>
          </w:p>
        </w:tc>
      </w:tr>
      <w:tr w:rsidR="00F675AB" w:rsidRPr="001820A8" w14:paraId="0DA4C38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12101CA"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5A4E6C7C" w14:textId="77777777" w:rsidR="00F675AB" w:rsidRPr="001820A8" w:rsidRDefault="00F675AB" w:rsidP="007302FC">
            <w:pPr>
              <w:spacing w:before="0" w:line="288" w:lineRule="auto"/>
              <w:jc w:val="left"/>
              <w:rPr>
                <w:bCs/>
                <w:lang w:val="en-GB" w:eastAsia="zh-CN"/>
              </w:rPr>
            </w:pPr>
          </w:p>
        </w:tc>
      </w:tr>
    </w:tbl>
    <w:p w14:paraId="04EE4D98" w14:textId="77777777" w:rsidR="00F675AB" w:rsidRDefault="00F675AB" w:rsidP="00F675AB">
      <w:pPr>
        <w:widowControl w:val="0"/>
        <w:spacing w:after="120"/>
        <w:jc w:val="both"/>
        <w:rPr>
          <w:lang w:val="en-GB"/>
        </w:rPr>
      </w:pPr>
    </w:p>
    <w:p w14:paraId="18F388A1" w14:textId="77777777" w:rsidR="00F675AB" w:rsidRPr="005D2CDF" w:rsidRDefault="00F675AB" w:rsidP="00EE6F14"/>
    <w:p w14:paraId="4279CF6A" w14:textId="5029792C" w:rsidR="00FA1168" w:rsidRPr="00757008" w:rsidRDefault="00FA1168"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A26012">
        <w:rPr>
          <w:b/>
          <w:bCs/>
          <w:i/>
          <w:iCs/>
          <w:sz w:val="20"/>
          <w:u w:val="single"/>
        </w:rPr>
        <w:t>-4-2</w:t>
      </w:r>
      <w:r w:rsidRPr="00757008">
        <w:rPr>
          <w:b/>
          <w:bCs/>
          <w:i/>
          <w:iCs/>
          <w:sz w:val="20"/>
          <w:u w:val="single"/>
        </w:rPr>
        <w:t>:</w:t>
      </w:r>
    </w:p>
    <w:p w14:paraId="1E40BDEE" w14:textId="6ABB7592" w:rsidR="00AE12D7" w:rsidRDefault="00AE12D7" w:rsidP="00AE12D7">
      <w:pPr>
        <w:rPr>
          <w:iCs/>
        </w:rPr>
      </w:pPr>
      <w:r w:rsidRPr="00376CEE">
        <w:rPr>
          <w:iCs/>
          <w:lang w:val="en-GB" w:eastAsia="zh-CN"/>
        </w:rPr>
        <w:t xml:space="preserve">For </w:t>
      </w:r>
      <w:proofErr w:type="spellStart"/>
      <w:r w:rsidRPr="00376CEE">
        <w:rPr>
          <w:iCs/>
          <w:lang w:val="en-GB" w:eastAsia="zh-CN"/>
        </w:rPr>
        <w:t>gNB-gNB</w:t>
      </w:r>
      <w:proofErr w:type="spellEnd"/>
      <w:r w:rsidRPr="00376CEE">
        <w:rPr>
          <w:iCs/>
          <w:lang w:val="en-GB" w:eastAsia="zh-CN"/>
        </w:rPr>
        <w:t xml:space="preserve"> channel model, reuse </w:t>
      </w:r>
      <w:proofErr w:type="spellStart"/>
      <w:r w:rsidR="007B5C0C" w:rsidRPr="007B5C0C">
        <w:rPr>
          <w:iCs/>
        </w:rPr>
        <w:t>gNB</w:t>
      </w:r>
      <w:proofErr w:type="spellEnd"/>
      <w:r w:rsidR="007B5C0C" w:rsidRPr="007B5C0C">
        <w:rPr>
          <w:iCs/>
        </w:rPr>
        <w:t>-to-UE channel model in TR 38.901</w:t>
      </w:r>
      <w:r w:rsidR="005476D5">
        <w:rPr>
          <w:iCs/>
        </w:rPr>
        <w:t xml:space="preserve"> </w:t>
      </w:r>
      <w:r w:rsidRPr="00376CEE">
        <w:rPr>
          <w:iCs/>
        </w:rPr>
        <w:t>with necessary modification</w:t>
      </w:r>
      <w:r w:rsidR="00E607E3" w:rsidRPr="00376CEE">
        <w:rPr>
          <w:iCs/>
        </w:rPr>
        <w:t>, e.g.,</w:t>
      </w:r>
    </w:p>
    <w:p w14:paraId="34C30E5B" w14:textId="7815BDE0" w:rsidR="00AE12D7" w:rsidRPr="00376CEE" w:rsidRDefault="00AE12D7" w:rsidP="006C6A26">
      <w:pPr>
        <w:pStyle w:val="ListParagraph"/>
        <w:numPr>
          <w:ilvl w:val="0"/>
          <w:numId w:val="23"/>
        </w:numPr>
        <w:rPr>
          <w:iCs/>
          <w:lang w:val="en-GB" w:eastAsia="zh-CN"/>
        </w:rPr>
      </w:pPr>
      <w:r w:rsidRPr="00376CEE">
        <w:rPr>
          <w:iCs/>
        </w:rPr>
        <w:t xml:space="preserve">Replacing the UE’s antenna height with </w:t>
      </w:r>
      <w:proofErr w:type="spellStart"/>
      <w:r w:rsidRPr="00376CEE">
        <w:rPr>
          <w:iCs/>
        </w:rPr>
        <w:t>gNB’s</w:t>
      </w:r>
      <w:proofErr w:type="spellEnd"/>
      <w:r w:rsidRPr="00376CEE">
        <w:rPr>
          <w:iCs/>
        </w:rPr>
        <w:t xml:space="preserve"> antenna height</w:t>
      </w:r>
      <w:r w:rsidR="005476D5">
        <w:rPr>
          <w:iCs/>
        </w:rPr>
        <w:t>.</w:t>
      </w:r>
    </w:p>
    <w:p w14:paraId="415F227D" w14:textId="349A5CEC" w:rsidR="00AE12D7" w:rsidRPr="00376CEE" w:rsidRDefault="00AE12D7" w:rsidP="006C6A26">
      <w:pPr>
        <w:pStyle w:val="ListParagraph"/>
        <w:numPr>
          <w:ilvl w:val="0"/>
          <w:numId w:val="23"/>
        </w:numPr>
        <w:rPr>
          <w:iCs/>
          <w:lang w:val="en-GB" w:eastAsia="zh-CN"/>
        </w:rPr>
      </w:pPr>
      <w:r w:rsidRPr="00376CEE">
        <w:rPr>
          <w:rFonts w:eastAsiaTheme="minorEastAsia" w:hint="eastAsia"/>
          <w:iCs/>
          <w:lang w:val="en-GB" w:eastAsia="zh-CN"/>
        </w:rPr>
        <w:t>F</w:t>
      </w:r>
      <w:r w:rsidRPr="00376CEE">
        <w:rPr>
          <w:rFonts w:eastAsiaTheme="minorEastAsia"/>
          <w:iCs/>
          <w:lang w:val="en-GB" w:eastAsia="zh-CN"/>
        </w:rPr>
        <w:t>FS:</w:t>
      </w:r>
      <w:r w:rsidR="005476D5">
        <w:rPr>
          <w:rFonts w:eastAsiaTheme="minorEastAsia"/>
          <w:iCs/>
          <w:lang w:val="en-GB" w:eastAsia="zh-CN"/>
        </w:rPr>
        <w:t xml:space="preserve"> whether/how</w:t>
      </w:r>
      <w:r w:rsidRPr="00376CEE">
        <w:rPr>
          <w:rFonts w:eastAsiaTheme="minorEastAsia"/>
          <w:iCs/>
          <w:lang w:val="en-GB" w:eastAsia="zh-CN"/>
        </w:rPr>
        <w:t xml:space="preserve"> </w:t>
      </w:r>
      <w:r w:rsidR="005476D5">
        <w:rPr>
          <w:rFonts w:eastAsiaTheme="minorEastAsia"/>
          <w:iCs/>
          <w:lang w:val="en-GB" w:eastAsia="zh-CN"/>
        </w:rPr>
        <w:t xml:space="preserve">to update </w:t>
      </w:r>
      <w:r w:rsidRPr="00376CEE">
        <w:rPr>
          <w:iCs/>
        </w:rPr>
        <w:t>LOS probability</w:t>
      </w:r>
      <w:r w:rsidR="002D34CF" w:rsidRPr="00376CEE">
        <w:rPr>
          <w:iCs/>
        </w:rPr>
        <w:t>.</w:t>
      </w:r>
    </w:p>
    <w:p w14:paraId="18F4785A" w14:textId="764D1FA2" w:rsidR="00D830A4" w:rsidRPr="00376CEE" w:rsidRDefault="00D830A4" w:rsidP="006C6A26">
      <w:pPr>
        <w:pStyle w:val="ListParagraph"/>
        <w:numPr>
          <w:ilvl w:val="0"/>
          <w:numId w:val="23"/>
        </w:numPr>
        <w:rPr>
          <w:iCs/>
          <w:lang w:val="en-GB" w:eastAsia="zh-CN"/>
        </w:rPr>
      </w:pPr>
      <w:r w:rsidRPr="00376CEE">
        <w:rPr>
          <w:rFonts w:eastAsiaTheme="minorEastAsia"/>
          <w:iCs/>
          <w:lang w:val="en-GB" w:eastAsia="zh-CN"/>
        </w:rPr>
        <w:t>FFS</w:t>
      </w:r>
      <w:r w:rsidR="005476D5">
        <w:rPr>
          <w:rFonts w:eastAsiaTheme="minorEastAsia"/>
          <w:iCs/>
          <w:lang w:val="en-GB" w:eastAsia="zh-CN"/>
        </w:rPr>
        <w:t>:</w:t>
      </w:r>
      <w:r w:rsidRPr="00376CEE">
        <w:rPr>
          <w:rFonts w:eastAsiaTheme="minorEastAsia"/>
          <w:iCs/>
          <w:lang w:val="en-GB" w:eastAsia="zh-CN"/>
        </w:rPr>
        <w:t xml:space="preserve"> </w:t>
      </w:r>
      <w:r w:rsidR="005476D5">
        <w:rPr>
          <w:rFonts w:eastAsiaTheme="minorEastAsia"/>
          <w:iCs/>
          <w:lang w:val="en-GB" w:eastAsia="zh-CN"/>
        </w:rPr>
        <w:t>Other d</w:t>
      </w:r>
      <w:r w:rsidRPr="00376CEE">
        <w:rPr>
          <w:rFonts w:eastAsiaTheme="minorEastAsia"/>
          <w:iCs/>
          <w:lang w:val="en-GB" w:eastAsia="zh-CN"/>
        </w:rPr>
        <w:t>etail</w:t>
      </w:r>
      <w:r w:rsidR="005476D5">
        <w:rPr>
          <w:rFonts w:eastAsiaTheme="minorEastAsia"/>
          <w:iCs/>
          <w:lang w:val="en-GB" w:eastAsia="zh-CN"/>
        </w:rPr>
        <w:t>s</w:t>
      </w:r>
      <w:r w:rsidR="00290395">
        <w:rPr>
          <w:rFonts w:eastAsiaTheme="minorEastAsia"/>
          <w:iCs/>
          <w:lang w:val="en-GB" w:eastAsia="zh-CN"/>
        </w:rPr>
        <w:t xml:space="preserve"> and necessary modifications</w:t>
      </w:r>
    </w:p>
    <w:p w14:paraId="6B4BAC5E" w14:textId="45236622" w:rsidR="00EE6F14" w:rsidRDefault="00EE6F14" w:rsidP="00EE6F14">
      <w:pPr>
        <w:jc w:val="both"/>
        <w:rPr>
          <w:rFonts w:eastAsiaTheme="minorEastAsia"/>
          <w:bCs/>
          <w:i/>
          <w:highlight w:val="yellow"/>
          <w:lang w:val="en-GB" w:eastAsia="zh-CN"/>
        </w:rPr>
      </w:pPr>
    </w:p>
    <w:p w14:paraId="1F19EF6D" w14:textId="77777777" w:rsidR="00F675AB" w:rsidRPr="001820A8" w:rsidRDefault="00F675AB" w:rsidP="00F675AB">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5AB" w:rsidRPr="001820A8" w14:paraId="0CD37ABB" w14:textId="77777777" w:rsidTr="007302F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02D960" w14:textId="77777777" w:rsidR="00F675AB" w:rsidRPr="001820A8" w:rsidRDefault="00F675AB" w:rsidP="007302FC">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5A1B3B" w14:textId="77777777" w:rsidR="00F675AB" w:rsidRPr="001820A8" w:rsidRDefault="00F675AB" w:rsidP="007302FC">
            <w:pPr>
              <w:spacing w:before="0" w:line="288" w:lineRule="auto"/>
              <w:jc w:val="center"/>
              <w:rPr>
                <w:b/>
                <w:lang w:eastAsia="zh-CN"/>
              </w:rPr>
            </w:pPr>
            <w:r w:rsidRPr="001820A8">
              <w:rPr>
                <w:b/>
                <w:lang w:eastAsia="zh-CN"/>
              </w:rPr>
              <w:t>Comment</w:t>
            </w:r>
          </w:p>
        </w:tc>
      </w:tr>
      <w:tr w:rsidR="00F675AB" w:rsidRPr="001820A8" w14:paraId="60283DF6"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281818AC" w14:textId="6E0BBC6A" w:rsidR="00F675AB" w:rsidRPr="001820A8" w:rsidRDefault="00F85F4D" w:rsidP="007302FC">
            <w:pPr>
              <w:spacing w:before="0" w:line="288" w:lineRule="auto"/>
              <w:jc w:val="left"/>
              <w:rPr>
                <w:bCs/>
                <w:lang w:eastAsia="zh-CN"/>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F7755ED" w14:textId="3D6941A0" w:rsidR="00F675AB" w:rsidRPr="001820A8" w:rsidRDefault="00F85F4D" w:rsidP="007302FC">
            <w:pPr>
              <w:spacing w:before="0" w:line="288" w:lineRule="auto"/>
              <w:jc w:val="left"/>
              <w:rPr>
                <w:bCs/>
                <w:lang w:val="en-GB" w:eastAsia="zh-CN"/>
              </w:rPr>
            </w:pPr>
            <w:r>
              <w:rPr>
                <w:bCs/>
                <w:lang w:val="en-GB" w:eastAsia="zh-CN"/>
              </w:rPr>
              <w:t>Support</w:t>
            </w:r>
            <w:r w:rsidR="008842A3">
              <w:rPr>
                <w:bCs/>
                <w:lang w:val="en-GB" w:eastAsia="zh-CN"/>
              </w:rPr>
              <w:t xml:space="preserve"> in principle. In addition to antenna height adjustment, </w:t>
            </w:r>
            <w:r w:rsidR="008842A3" w:rsidRPr="00554677">
              <w:rPr>
                <w:bCs/>
                <w:lang w:val="en-GB" w:eastAsia="zh-CN"/>
              </w:rPr>
              <w:t>angular spread</w:t>
            </w:r>
            <w:r w:rsidR="008842A3">
              <w:rPr>
                <w:bCs/>
                <w:lang w:val="en-GB" w:eastAsia="zh-CN"/>
              </w:rPr>
              <w:t xml:space="preserve"> should be updated as well.</w:t>
            </w:r>
          </w:p>
        </w:tc>
      </w:tr>
      <w:tr w:rsidR="00F675AB" w:rsidRPr="001820A8" w14:paraId="1D11E3A8"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02DDF08B"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1761C6BC" w14:textId="77777777" w:rsidR="00F675AB" w:rsidRPr="001820A8" w:rsidRDefault="00F675AB" w:rsidP="007302FC">
            <w:pPr>
              <w:spacing w:before="0" w:line="288" w:lineRule="auto"/>
              <w:jc w:val="left"/>
              <w:rPr>
                <w:bCs/>
                <w:lang w:val="en-GB" w:eastAsia="zh-CN"/>
              </w:rPr>
            </w:pPr>
          </w:p>
        </w:tc>
      </w:tr>
      <w:tr w:rsidR="00F675AB" w:rsidRPr="001820A8" w14:paraId="33F7681C"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525767D7"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E378BB4" w14:textId="77777777" w:rsidR="00F675AB" w:rsidRPr="001820A8" w:rsidRDefault="00F675AB" w:rsidP="007302FC">
            <w:pPr>
              <w:spacing w:before="0" w:line="288" w:lineRule="auto"/>
              <w:jc w:val="left"/>
              <w:rPr>
                <w:bCs/>
                <w:lang w:val="en-GB" w:eastAsia="zh-CN"/>
              </w:rPr>
            </w:pPr>
          </w:p>
        </w:tc>
      </w:tr>
      <w:tr w:rsidR="00F675AB" w:rsidRPr="001820A8" w14:paraId="4E32D3DA" w14:textId="77777777" w:rsidTr="007302FC">
        <w:tc>
          <w:tcPr>
            <w:tcW w:w="1555" w:type="dxa"/>
            <w:tcBorders>
              <w:top w:val="single" w:sz="4" w:space="0" w:color="auto"/>
              <w:left w:val="single" w:sz="4" w:space="0" w:color="auto"/>
              <w:bottom w:val="single" w:sz="4" w:space="0" w:color="auto"/>
              <w:right w:val="single" w:sz="4" w:space="0" w:color="auto"/>
            </w:tcBorders>
            <w:vAlign w:val="center"/>
          </w:tcPr>
          <w:p w14:paraId="3561CD6B" w14:textId="77777777" w:rsidR="00F675AB" w:rsidRPr="001820A8" w:rsidRDefault="00F675AB" w:rsidP="007302FC">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4125425" w14:textId="77777777" w:rsidR="00F675AB" w:rsidRPr="001820A8" w:rsidRDefault="00F675AB" w:rsidP="007302FC">
            <w:pPr>
              <w:spacing w:before="0" w:line="288" w:lineRule="auto"/>
              <w:jc w:val="left"/>
              <w:rPr>
                <w:bCs/>
                <w:lang w:val="en-GB" w:eastAsia="zh-CN"/>
              </w:rPr>
            </w:pPr>
          </w:p>
        </w:tc>
      </w:tr>
    </w:tbl>
    <w:p w14:paraId="0EF625D2" w14:textId="77777777" w:rsidR="00F675AB" w:rsidRDefault="00F675AB" w:rsidP="00F675AB">
      <w:pPr>
        <w:widowControl w:val="0"/>
        <w:spacing w:after="120"/>
        <w:jc w:val="both"/>
        <w:rPr>
          <w:lang w:val="en-GB"/>
        </w:rPr>
      </w:pPr>
    </w:p>
    <w:p w14:paraId="7A11FCBE" w14:textId="77777777" w:rsidR="00F675AB" w:rsidRDefault="00F675AB" w:rsidP="00EE6F14">
      <w:pPr>
        <w:jc w:val="both"/>
        <w:rPr>
          <w:rFonts w:eastAsiaTheme="minorEastAsia"/>
          <w:bCs/>
          <w:i/>
          <w:highlight w:val="yellow"/>
          <w:lang w:val="en-GB" w:eastAsia="zh-CN"/>
        </w:rPr>
      </w:pPr>
    </w:p>
    <w:p w14:paraId="2613DA77" w14:textId="2BDBBED3" w:rsidR="009E1937" w:rsidRPr="00757008" w:rsidRDefault="009E1937" w:rsidP="00757008">
      <w:pPr>
        <w:pStyle w:val="Heading4"/>
        <w:numPr>
          <w:ilvl w:val="0"/>
          <w:numId w:val="0"/>
        </w:numPr>
        <w:ind w:left="100" w:hanging="100"/>
        <w:rPr>
          <w:b/>
          <w:bCs/>
          <w:i/>
          <w:iCs/>
          <w:sz w:val="20"/>
          <w:u w:val="single"/>
        </w:rPr>
      </w:pPr>
      <w:r w:rsidRPr="00757008">
        <w:rPr>
          <w:b/>
          <w:bCs/>
          <w:i/>
          <w:iCs/>
          <w:sz w:val="20"/>
          <w:u w:val="single"/>
        </w:rPr>
        <w:t xml:space="preserve">Initial proposal </w:t>
      </w:r>
      <w:r w:rsidR="006F0837">
        <w:rPr>
          <w:b/>
          <w:bCs/>
          <w:i/>
          <w:iCs/>
          <w:sz w:val="20"/>
          <w:u w:val="single"/>
        </w:rPr>
        <w:t>4</w:t>
      </w:r>
      <w:r w:rsidR="00A26012">
        <w:rPr>
          <w:b/>
          <w:bCs/>
          <w:i/>
          <w:iCs/>
          <w:sz w:val="20"/>
          <w:u w:val="single"/>
        </w:rPr>
        <w:t>-4-3</w:t>
      </w:r>
      <w:r w:rsidRPr="00757008">
        <w:rPr>
          <w:b/>
          <w:bCs/>
          <w:i/>
          <w:iCs/>
          <w:sz w:val="20"/>
          <w:u w:val="single"/>
        </w:rPr>
        <w:t>:</w:t>
      </w:r>
    </w:p>
    <w:p w14:paraId="62B0DAA0" w14:textId="1A63E812" w:rsidR="009E1937" w:rsidRPr="00376CEE" w:rsidRDefault="009E1937" w:rsidP="009E1937">
      <w:pPr>
        <w:rPr>
          <w:iCs/>
          <w:lang w:val="en-GB" w:eastAsia="zh-CN"/>
        </w:rPr>
      </w:pPr>
      <w:r w:rsidRPr="00376CEE">
        <w:rPr>
          <w:iCs/>
          <w:lang w:val="en-GB" w:eastAsia="zh-CN"/>
        </w:rPr>
        <w:t xml:space="preserve">For UE-UE channel model, </w:t>
      </w:r>
      <w:r w:rsidR="00B505A6">
        <w:rPr>
          <w:iCs/>
          <w:lang w:val="en-GB" w:eastAsia="zh-CN"/>
        </w:rPr>
        <w:t>consider</w:t>
      </w:r>
      <w:r w:rsidRPr="00376CEE">
        <w:rPr>
          <w:iCs/>
          <w:lang w:val="en-GB" w:eastAsia="zh-CN"/>
        </w:rPr>
        <w:t xml:space="preserve"> the </w:t>
      </w:r>
      <w:r w:rsidR="00B505A6">
        <w:rPr>
          <w:iCs/>
          <w:lang w:val="en-GB" w:eastAsia="zh-CN"/>
        </w:rPr>
        <w:t xml:space="preserve">following </w:t>
      </w:r>
      <w:r w:rsidRPr="00376CEE">
        <w:rPr>
          <w:iCs/>
          <w:lang w:val="en-GB" w:eastAsia="zh-CN"/>
        </w:rPr>
        <w:t>two options</w:t>
      </w:r>
      <w:r w:rsidR="00B505A6">
        <w:rPr>
          <w:iCs/>
          <w:lang w:val="en-GB" w:eastAsia="zh-CN"/>
        </w:rPr>
        <w:t>:</w:t>
      </w:r>
    </w:p>
    <w:p w14:paraId="1ED80F77" w14:textId="1FE2F1C6" w:rsidR="00C3181A" w:rsidRPr="00845741" w:rsidRDefault="00C3181A" w:rsidP="00C3181A">
      <w:pPr>
        <w:pStyle w:val="ListParagraph"/>
        <w:numPr>
          <w:ilvl w:val="0"/>
          <w:numId w:val="23"/>
        </w:numPr>
        <w:spacing w:before="120"/>
        <w:rPr>
          <w:lang w:eastAsia="zh-CN"/>
        </w:rPr>
      </w:pPr>
      <w:r>
        <w:rPr>
          <w:rFonts w:eastAsiaTheme="minorEastAsia"/>
          <w:lang w:eastAsia="zh-CN"/>
        </w:rPr>
        <w:t>Opt</w:t>
      </w:r>
      <w:r w:rsidR="00C107B0">
        <w:rPr>
          <w:rFonts w:eastAsiaTheme="minorEastAsia"/>
          <w:lang w:eastAsia="zh-CN"/>
        </w:rPr>
        <w:t>ion</w:t>
      </w:r>
      <w:r>
        <w:rPr>
          <w:rFonts w:eastAsiaTheme="minorEastAsia"/>
          <w:lang w:eastAsia="zh-CN"/>
        </w:rPr>
        <w:t xml:space="preserve"> 1: </w:t>
      </w:r>
      <w:r w:rsidRPr="009D4D00">
        <w:rPr>
          <w:lang w:eastAsia="zh-CN"/>
        </w:rPr>
        <w:t xml:space="preserve">Reuse </w:t>
      </w:r>
      <w:r>
        <w:rPr>
          <w:lang w:eastAsia="zh-CN"/>
        </w:rPr>
        <w:t xml:space="preserve">the </w:t>
      </w:r>
      <w:proofErr w:type="spellStart"/>
      <w:r w:rsidR="00C107B0">
        <w:rPr>
          <w:lang w:eastAsia="zh-CN"/>
        </w:rPr>
        <w:t>gNB</w:t>
      </w:r>
      <w:proofErr w:type="spellEnd"/>
      <w:r w:rsidR="00C107B0">
        <w:rPr>
          <w:lang w:eastAsia="zh-CN"/>
        </w:rPr>
        <w:t xml:space="preserve">-UE </w:t>
      </w:r>
      <w:r w:rsidR="00C107B0" w:rsidRPr="00256C43">
        <w:rPr>
          <w:lang w:eastAsia="zh-CN"/>
        </w:rPr>
        <w:t xml:space="preserve">5GCM </w:t>
      </w:r>
      <w:r>
        <w:rPr>
          <w:lang w:eastAsia="zh-CN"/>
        </w:rPr>
        <w:t xml:space="preserve">in TR 38.901 </w:t>
      </w:r>
      <w:r w:rsidR="00C107B0">
        <w:rPr>
          <w:lang w:eastAsia="zh-CN"/>
        </w:rPr>
        <w:t xml:space="preserve">with </w:t>
      </w:r>
      <w:r w:rsidR="00C107B0" w:rsidRPr="007302FC">
        <w:rPr>
          <w:iCs/>
        </w:rPr>
        <w:t>necessary modification</w:t>
      </w:r>
      <w:r w:rsidR="003A49C3">
        <w:rPr>
          <w:iCs/>
        </w:rPr>
        <w:t>s</w:t>
      </w:r>
      <w:r w:rsidR="00C107B0">
        <w:rPr>
          <w:iCs/>
        </w:rPr>
        <w:t xml:space="preserve"> for both FR1 and FR2, similar</w:t>
      </w:r>
      <w:r w:rsidR="00C107B0">
        <w:rPr>
          <w:lang w:eastAsia="zh-CN"/>
        </w:rPr>
        <w:t xml:space="preserve"> </w:t>
      </w:r>
      <w:r>
        <w:rPr>
          <w:lang w:eastAsia="zh-CN"/>
        </w:rPr>
        <w:t xml:space="preserve">as </w:t>
      </w:r>
      <w:r w:rsidR="00C107B0">
        <w:rPr>
          <w:lang w:eastAsia="zh-CN"/>
        </w:rPr>
        <w:t xml:space="preserve">the </w:t>
      </w:r>
      <w:r w:rsidR="00C107B0" w:rsidRPr="007302FC">
        <w:rPr>
          <w:iCs/>
          <w:lang w:val="en-GB" w:eastAsia="zh-CN"/>
        </w:rPr>
        <w:t>UE-UE channel model</w:t>
      </w:r>
      <w:r w:rsidR="00C107B0">
        <w:rPr>
          <w:iCs/>
          <w:lang w:val="en-GB" w:eastAsia="zh-CN"/>
        </w:rPr>
        <w:t xml:space="preserve"> </w:t>
      </w:r>
      <w:r w:rsidR="00C107B0" w:rsidRPr="007302FC">
        <w:rPr>
          <w:iCs/>
          <w:lang w:eastAsia="zh-CN"/>
        </w:rPr>
        <w:t>for flexible duplex evaluation</w:t>
      </w:r>
      <w:r w:rsidR="00C107B0">
        <w:rPr>
          <w:iCs/>
          <w:lang w:val="en-GB" w:eastAsia="zh-CN"/>
        </w:rPr>
        <w:t xml:space="preserve"> in TR38.802 for FR2</w:t>
      </w:r>
      <w:r w:rsidR="0020707D">
        <w:rPr>
          <w:iCs/>
          <w:lang w:val="en-GB" w:eastAsia="zh-CN"/>
        </w:rPr>
        <w:t>.</w:t>
      </w:r>
    </w:p>
    <w:p w14:paraId="2C0FC828" w14:textId="2826DFCD" w:rsidR="00136954" w:rsidRDefault="004C3C03" w:rsidP="008402A0">
      <w:pPr>
        <w:pStyle w:val="ListParagraph"/>
        <w:numPr>
          <w:ilvl w:val="1"/>
          <w:numId w:val="23"/>
        </w:numPr>
        <w:spacing w:before="120"/>
        <w:rPr>
          <w:lang w:eastAsia="zh-CN"/>
        </w:rPr>
      </w:pPr>
      <w:r>
        <w:rPr>
          <w:lang w:eastAsia="zh-CN"/>
        </w:rPr>
        <w:t xml:space="preserve">For </w:t>
      </w:r>
      <w:r w:rsidRPr="004C3C03">
        <w:rPr>
          <w:lang w:eastAsia="zh-CN"/>
        </w:rPr>
        <w:t>Indoor hotspot</w:t>
      </w:r>
      <w:r>
        <w:rPr>
          <w:lang w:eastAsia="zh-CN"/>
        </w:rPr>
        <w:t xml:space="preserve">, reuse the </w:t>
      </w:r>
      <w:proofErr w:type="spellStart"/>
      <w:r>
        <w:rPr>
          <w:lang w:eastAsia="zh-CN"/>
        </w:rPr>
        <w:t>gNB</w:t>
      </w:r>
      <w:proofErr w:type="spellEnd"/>
      <w:r>
        <w:rPr>
          <w:lang w:eastAsia="zh-CN"/>
        </w:rPr>
        <w:t xml:space="preserve">-UE </w:t>
      </w:r>
      <w:r w:rsidRPr="00256C43">
        <w:rPr>
          <w:lang w:eastAsia="zh-CN"/>
        </w:rPr>
        <w:t>5GCM Indoor-office</w:t>
      </w:r>
      <w:r>
        <w:rPr>
          <w:lang w:eastAsia="zh-CN"/>
        </w:rPr>
        <w:t xml:space="preserve"> in TR38.901</w:t>
      </w:r>
      <w:r w:rsidR="00136954" w:rsidRPr="00136954">
        <w:rPr>
          <w:iCs/>
        </w:rPr>
        <w:t xml:space="preserve">, and </w:t>
      </w:r>
      <w:r w:rsidR="00136954">
        <w:rPr>
          <w:iCs/>
        </w:rPr>
        <w:t>f</w:t>
      </w:r>
      <w:r w:rsidR="00C107B0">
        <w:rPr>
          <w:lang w:eastAsia="zh-CN"/>
        </w:rPr>
        <w:t xml:space="preserve">or </w:t>
      </w:r>
      <w:r w:rsidR="00C107B0" w:rsidRPr="00C107B0">
        <w:rPr>
          <w:lang w:eastAsia="zh-CN"/>
        </w:rPr>
        <w:t>Dense urban</w:t>
      </w:r>
      <w:r w:rsidR="00C107B0">
        <w:rPr>
          <w:lang w:eastAsia="zh-CN"/>
        </w:rPr>
        <w:t xml:space="preserve"> and </w:t>
      </w:r>
      <w:r w:rsidR="00C107B0" w:rsidRPr="00C107B0">
        <w:rPr>
          <w:lang w:eastAsia="zh-CN"/>
        </w:rPr>
        <w:t>Urban macro</w:t>
      </w:r>
      <w:r w:rsidR="00C107B0">
        <w:rPr>
          <w:lang w:eastAsia="zh-CN"/>
        </w:rPr>
        <w:t>,</w:t>
      </w:r>
      <w:r w:rsidR="00C107B0" w:rsidRPr="00C107B0">
        <w:rPr>
          <w:lang w:eastAsia="zh-CN"/>
        </w:rPr>
        <w:t xml:space="preserve"> </w:t>
      </w:r>
      <w:r w:rsidR="00C107B0">
        <w:rPr>
          <w:lang w:eastAsia="zh-CN"/>
        </w:rPr>
        <w:t xml:space="preserve">reuse the </w:t>
      </w:r>
      <w:proofErr w:type="spellStart"/>
      <w:r w:rsidR="00C107B0">
        <w:rPr>
          <w:lang w:eastAsia="zh-CN"/>
        </w:rPr>
        <w:t>gNB</w:t>
      </w:r>
      <w:proofErr w:type="spellEnd"/>
      <w:r w:rsidR="00C107B0">
        <w:rPr>
          <w:lang w:eastAsia="zh-CN"/>
        </w:rPr>
        <w:t xml:space="preserve">-UE </w:t>
      </w:r>
      <w:r w:rsidR="00C107B0" w:rsidRPr="00256C43">
        <w:rPr>
          <w:lang w:eastAsia="zh-CN"/>
        </w:rPr>
        <w:t xml:space="preserve">5GCM </w:t>
      </w:r>
      <w:proofErr w:type="spellStart"/>
      <w:r w:rsidR="00C107B0" w:rsidRPr="001B5F99">
        <w:rPr>
          <w:lang w:eastAsia="zh-CN"/>
        </w:rPr>
        <w:t>UMi</w:t>
      </w:r>
      <w:proofErr w:type="spellEnd"/>
      <w:r w:rsidR="00C107B0" w:rsidRPr="001B5F99">
        <w:rPr>
          <w:lang w:eastAsia="zh-CN"/>
        </w:rPr>
        <w:t>-Street canyon</w:t>
      </w:r>
      <w:r w:rsidR="00C107B0">
        <w:rPr>
          <w:lang w:eastAsia="zh-CN"/>
        </w:rPr>
        <w:t xml:space="preserve"> in TR38.901</w:t>
      </w:r>
      <w:r w:rsidR="00C107B0" w:rsidRPr="004C3C03">
        <w:rPr>
          <w:lang w:eastAsia="zh-CN"/>
        </w:rPr>
        <w:t xml:space="preserve"> </w:t>
      </w:r>
      <w:r w:rsidR="00C107B0">
        <w:rPr>
          <w:lang w:eastAsia="zh-CN"/>
        </w:rPr>
        <w:t xml:space="preserve">with </w:t>
      </w:r>
      <w:r w:rsidR="00C107B0" w:rsidRPr="00136954">
        <w:rPr>
          <w:iCs/>
        </w:rPr>
        <w:t>necessary modification, e.g.,</w:t>
      </w:r>
      <w:r w:rsidR="00C107B0">
        <w:rPr>
          <w:lang w:eastAsia="zh-CN"/>
        </w:rPr>
        <w:t xml:space="preserve"> </w:t>
      </w:r>
    </w:p>
    <w:p w14:paraId="63AB901F" w14:textId="6061F672" w:rsidR="00C107B0" w:rsidRDefault="00136954" w:rsidP="00136954">
      <w:pPr>
        <w:pStyle w:val="ListParagraph"/>
        <w:numPr>
          <w:ilvl w:val="2"/>
          <w:numId w:val="23"/>
        </w:numPr>
        <w:spacing w:before="120"/>
        <w:rPr>
          <w:lang w:eastAsia="zh-CN"/>
        </w:rPr>
      </w:pPr>
      <w:r>
        <w:rPr>
          <w:lang w:eastAsia="zh-CN"/>
        </w:rPr>
        <w:t>R</w:t>
      </w:r>
      <w:r w:rsidR="00C107B0" w:rsidRPr="00136954">
        <w:rPr>
          <w:iCs/>
        </w:rPr>
        <w:t xml:space="preserve">eplacing the </w:t>
      </w:r>
      <w:proofErr w:type="spellStart"/>
      <w:r w:rsidR="00C107B0" w:rsidRPr="00136954">
        <w:rPr>
          <w:iCs/>
        </w:rPr>
        <w:t>gNB’s</w:t>
      </w:r>
      <w:proofErr w:type="spellEnd"/>
      <w:r w:rsidR="00C107B0" w:rsidRPr="00136954">
        <w:rPr>
          <w:iCs/>
        </w:rPr>
        <w:t xml:space="preserve"> antenna height with UE’s antenna height</w:t>
      </w:r>
      <w:r w:rsidR="00C107B0">
        <w:rPr>
          <w:lang w:eastAsia="zh-CN"/>
        </w:rPr>
        <w:t xml:space="preserve">, updating </w:t>
      </w:r>
      <w:r w:rsidR="00C107B0" w:rsidRPr="00256C43">
        <w:rPr>
          <w:lang w:eastAsia="zh-CN"/>
        </w:rPr>
        <w:t>ASD and ZSD</w:t>
      </w:r>
      <w:r>
        <w:rPr>
          <w:lang w:eastAsia="zh-CN"/>
        </w:rPr>
        <w:t>.</w:t>
      </w:r>
    </w:p>
    <w:p w14:paraId="59558E48" w14:textId="72887EF8" w:rsidR="00EE287E" w:rsidRDefault="00EE287E" w:rsidP="00136954">
      <w:pPr>
        <w:pStyle w:val="ListParagraph"/>
        <w:numPr>
          <w:ilvl w:val="2"/>
          <w:numId w:val="23"/>
        </w:numPr>
        <w:spacing w:before="120"/>
        <w:rPr>
          <w:lang w:eastAsia="zh-CN"/>
        </w:rPr>
      </w:pPr>
      <w:r>
        <w:rPr>
          <w:rFonts w:eastAsiaTheme="minorEastAsia" w:hint="eastAsia"/>
          <w:lang w:eastAsia="zh-CN"/>
        </w:rPr>
        <w:t>F</w:t>
      </w:r>
      <w:r>
        <w:rPr>
          <w:rFonts w:eastAsiaTheme="minorEastAsia"/>
          <w:lang w:eastAsia="zh-CN"/>
        </w:rPr>
        <w:t xml:space="preserve">FS: </w:t>
      </w:r>
      <w:r w:rsidR="00136954">
        <w:rPr>
          <w:rFonts w:eastAsiaTheme="minorEastAsia"/>
          <w:iCs/>
          <w:lang w:val="en-GB" w:eastAsia="zh-CN"/>
        </w:rPr>
        <w:t>Other d</w:t>
      </w:r>
      <w:r w:rsidR="00136954" w:rsidRPr="00376CEE">
        <w:rPr>
          <w:rFonts w:eastAsiaTheme="minorEastAsia"/>
          <w:iCs/>
          <w:lang w:val="en-GB" w:eastAsia="zh-CN"/>
        </w:rPr>
        <w:t>etail</w:t>
      </w:r>
      <w:r w:rsidR="00136954">
        <w:rPr>
          <w:rFonts w:eastAsiaTheme="minorEastAsia"/>
          <w:iCs/>
          <w:lang w:val="en-GB" w:eastAsia="zh-CN"/>
        </w:rPr>
        <w:t>s and</w:t>
      </w:r>
      <w:r>
        <w:rPr>
          <w:rFonts w:eastAsiaTheme="minorEastAsia"/>
          <w:lang w:eastAsia="zh-CN"/>
        </w:rPr>
        <w:t xml:space="preserve"> necessary modifications</w:t>
      </w:r>
      <w:r w:rsidR="00136954">
        <w:rPr>
          <w:rFonts w:eastAsiaTheme="minorEastAsia"/>
          <w:lang w:eastAsia="zh-CN"/>
        </w:rPr>
        <w:t>.</w:t>
      </w:r>
    </w:p>
    <w:p w14:paraId="2EA25E99" w14:textId="3D04B590" w:rsidR="009E1937" w:rsidRDefault="00C3181A" w:rsidP="00376CEE">
      <w:pPr>
        <w:pStyle w:val="ListParagraph"/>
        <w:numPr>
          <w:ilvl w:val="0"/>
          <w:numId w:val="23"/>
        </w:numPr>
        <w:jc w:val="both"/>
        <w:rPr>
          <w:lang w:eastAsia="zh-CN"/>
        </w:rPr>
      </w:pPr>
      <w:bookmarkStart w:id="195" w:name="_Hlk102675378"/>
      <w:r w:rsidRPr="004C3C03">
        <w:rPr>
          <w:rFonts w:eastAsiaTheme="minorEastAsia"/>
          <w:lang w:eastAsia="zh-CN"/>
        </w:rPr>
        <w:t>Opt</w:t>
      </w:r>
      <w:r w:rsidR="00C107B0">
        <w:rPr>
          <w:rFonts w:eastAsiaTheme="minorEastAsia"/>
          <w:lang w:eastAsia="zh-CN"/>
        </w:rPr>
        <w:t>ion</w:t>
      </w:r>
      <w:r w:rsidRPr="004C3C03">
        <w:rPr>
          <w:rFonts w:eastAsiaTheme="minorEastAsia"/>
          <w:lang w:eastAsia="zh-CN"/>
        </w:rPr>
        <w:t xml:space="preserve"> 2: </w:t>
      </w:r>
      <w:r w:rsidRPr="00616D76">
        <w:rPr>
          <w:lang w:eastAsia="zh-CN"/>
        </w:rPr>
        <w:t xml:space="preserve">Reuse the </w:t>
      </w:r>
      <w:r>
        <w:rPr>
          <w:lang w:eastAsia="zh-CN"/>
        </w:rPr>
        <w:t xml:space="preserve">UE-UE </w:t>
      </w:r>
      <w:r w:rsidRPr="00616D76">
        <w:rPr>
          <w:lang w:eastAsia="zh-CN"/>
        </w:rPr>
        <w:t>channel model</w:t>
      </w:r>
      <w:r>
        <w:rPr>
          <w:lang w:eastAsia="zh-CN"/>
        </w:rPr>
        <w:t xml:space="preserve"> </w:t>
      </w:r>
      <w:r w:rsidRPr="00616D76">
        <w:rPr>
          <w:lang w:eastAsia="zh-CN"/>
        </w:rPr>
        <w:t>for flexible duplex evaluation in TR 38.802</w:t>
      </w:r>
      <w:r w:rsidR="00C107B0">
        <w:rPr>
          <w:lang w:eastAsia="zh-CN"/>
        </w:rPr>
        <w:t xml:space="preserve"> for both FR1 and FR2</w:t>
      </w:r>
      <w:r w:rsidR="003A49C3" w:rsidRPr="003A49C3">
        <w:rPr>
          <w:lang w:eastAsia="zh-CN"/>
        </w:rPr>
        <w:t xml:space="preserve"> </w:t>
      </w:r>
      <w:r w:rsidR="003A49C3">
        <w:rPr>
          <w:lang w:eastAsia="zh-CN"/>
        </w:rPr>
        <w:t xml:space="preserve">with </w:t>
      </w:r>
      <w:r w:rsidR="003A49C3" w:rsidRPr="007302FC">
        <w:rPr>
          <w:iCs/>
        </w:rPr>
        <w:t>necessary modification</w:t>
      </w:r>
      <w:r w:rsidR="003A49C3">
        <w:rPr>
          <w:iCs/>
        </w:rPr>
        <w:t>s</w:t>
      </w:r>
      <w:r w:rsidRPr="00616D76">
        <w:rPr>
          <w:lang w:eastAsia="zh-CN"/>
        </w:rPr>
        <w:t>.</w:t>
      </w:r>
    </w:p>
    <w:bookmarkEnd w:id="195"/>
    <w:p w14:paraId="37BE437D" w14:textId="77777777" w:rsidR="00C3181A" w:rsidRPr="00376CEE" w:rsidRDefault="00C3181A" w:rsidP="00C3181A">
      <w:pPr>
        <w:jc w:val="both"/>
        <w:rPr>
          <w:rFonts w:eastAsiaTheme="minorEastAsia"/>
          <w:bCs/>
          <w:iCs/>
          <w:highlight w:val="yellow"/>
          <w:lang w:val="en-GB" w:eastAsia="zh-CN"/>
        </w:rPr>
      </w:pPr>
    </w:p>
    <w:p w14:paraId="51208C95" w14:textId="77777777" w:rsidR="00EE6F14" w:rsidRPr="001820A8" w:rsidRDefault="00EE6F14" w:rsidP="00EE6F14">
      <w:pPr>
        <w:rPr>
          <w:lang w:eastAsia="zh-CN"/>
        </w:rPr>
      </w:pPr>
      <w:r w:rsidRPr="001820A8">
        <w:rPr>
          <w:lang w:eastAsia="zh-CN"/>
        </w:rP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E6F14" w:rsidRPr="001820A8" w14:paraId="14ED1B87" w14:textId="77777777" w:rsidTr="000F3FD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BE0279" w14:textId="77777777" w:rsidR="00EE6F14" w:rsidRPr="001820A8" w:rsidRDefault="00EE6F14" w:rsidP="000F3FD7">
            <w:pPr>
              <w:spacing w:before="0" w:line="288" w:lineRule="auto"/>
              <w:jc w:val="center"/>
              <w:rPr>
                <w:b/>
                <w:lang w:eastAsia="zh-CN"/>
              </w:rPr>
            </w:pPr>
            <w:r w:rsidRPr="001820A8">
              <w:rPr>
                <w:b/>
                <w:lang w:eastAsia="zh-CN"/>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1CDB2" w14:textId="77777777" w:rsidR="00EE6F14" w:rsidRPr="001820A8" w:rsidRDefault="00EE6F14" w:rsidP="000F3FD7">
            <w:pPr>
              <w:spacing w:before="0" w:line="288" w:lineRule="auto"/>
              <w:jc w:val="center"/>
              <w:rPr>
                <w:b/>
                <w:lang w:eastAsia="zh-CN"/>
              </w:rPr>
            </w:pPr>
            <w:r w:rsidRPr="001820A8">
              <w:rPr>
                <w:b/>
                <w:lang w:eastAsia="zh-CN"/>
              </w:rPr>
              <w:t>Comment</w:t>
            </w:r>
          </w:p>
        </w:tc>
      </w:tr>
      <w:tr w:rsidR="00EE6F14" w:rsidRPr="001820A8" w14:paraId="5B3B2CF4" w14:textId="77777777" w:rsidTr="000F3FD7">
        <w:tc>
          <w:tcPr>
            <w:tcW w:w="1555" w:type="dxa"/>
            <w:tcBorders>
              <w:top w:val="single" w:sz="4" w:space="0" w:color="auto"/>
              <w:left w:val="single" w:sz="4" w:space="0" w:color="auto"/>
              <w:bottom w:val="single" w:sz="4" w:space="0" w:color="auto"/>
              <w:right w:val="single" w:sz="4" w:space="0" w:color="auto"/>
            </w:tcBorders>
            <w:vAlign w:val="center"/>
          </w:tcPr>
          <w:p w14:paraId="6745D92A" w14:textId="77777777" w:rsidR="00EE6F14" w:rsidRPr="001820A8" w:rsidRDefault="00EE6F14" w:rsidP="000F3FD7">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DA91943" w14:textId="77777777" w:rsidR="00EE6F14" w:rsidRPr="001820A8" w:rsidRDefault="00EE6F14" w:rsidP="000F3FD7">
            <w:pPr>
              <w:spacing w:before="0" w:line="288" w:lineRule="auto"/>
              <w:jc w:val="left"/>
              <w:rPr>
                <w:bCs/>
                <w:lang w:val="en-GB" w:eastAsia="zh-CN"/>
              </w:rPr>
            </w:pPr>
          </w:p>
        </w:tc>
      </w:tr>
      <w:tr w:rsidR="00EE6F14" w:rsidRPr="001820A8" w14:paraId="7D735963" w14:textId="77777777" w:rsidTr="000F3FD7">
        <w:tc>
          <w:tcPr>
            <w:tcW w:w="1555" w:type="dxa"/>
            <w:tcBorders>
              <w:top w:val="single" w:sz="4" w:space="0" w:color="auto"/>
              <w:left w:val="single" w:sz="4" w:space="0" w:color="auto"/>
              <w:bottom w:val="single" w:sz="4" w:space="0" w:color="auto"/>
              <w:right w:val="single" w:sz="4" w:space="0" w:color="auto"/>
            </w:tcBorders>
            <w:vAlign w:val="center"/>
          </w:tcPr>
          <w:p w14:paraId="0838722C" w14:textId="77777777" w:rsidR="00EE6F14" w:rsidRPr="001820A8" w:rsidRDefault="00EE6F14" w:rsidP="000F3FD7">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7880BA2D" w14:textId="77777777" w:rsidR="00EE6F14" w:rsidRPr="001820A8" w:rsidRDefault="00EE6F14" w:rsidP="000F3FD7">
            <w:pPr>
              <w:spacing w:before="0" w:line="288" w:lineRule="auto"/>
              <w:jc w:val="left"/>
              <w:rPr>
                <w:bCs/>
                <w:lang w:val="en-GB" w:eastAsia="zh-CN"/>
              </w:rPr>
            </w:pPr>
          </w:p>
        </w:tc>
      </w:tr>
      <w:tr w:rsidR="00EE6F14" w:rsidRPr="001820A8" w14:paraId="5409380A" w14:textId="77777777" w:rsidTr="000F3FD7">
        <w:tc>
          <w:tcPr>
            <w:tcW w:w="1555" w:type="dxa"/>
            <w:tcBorders>
              <w:top w:val="single" w:sz="4" w:space="0" w:color="auto"/>
              <w:left w:val="single" w:sz="4" w:space="0" w:color="auto"/>
              <w:bottom w:val="single" w:sz="4" w:space="0" w:color="auto"/>
              <w:right w:val="single" w:sz="4" w:space="0" w:color="auto"/>
            </w:tcBorders>
            <w:vAlign w:val="center"/>
          </w:tcPr>
          <w:p w14:paraId="4D3933B5" w14:textId="77777777" w:rsidR="00EE6F14" w:rsidRPr="001820A8" w:rsidRDefault="00EE6F14" w:rsidP="000F3FD7">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68193A0" w14:textId="77777777" w:rsidR="00EE6F14" w:rsidRPr="001820A8" w:rsidRDefault="00EE6F14" w:rsidP="000F3FD7">
            <w:pPr>
              <w:spacing w:before="0" w:line="288" w:lineRule="auto"/>
              <w:jc w:val="left"/>
              <w:rPr>
                <w:bCs/>
                <w:lang w:val="en-GB" w:eastAsia="zh-CN"/>
              </w:rPr>
            </w:pPr>
          </w:p>
        </w:tc>
      </w:tr>
      <w:tr w:rsidR="00EE6F14" w:rsidRPr="001820A8" w14:paraId="5D612284" w14:textId="77777777" w:rsidTr="000F3FD7">
        <w:tc>
          <w:tcPr>
            <w:tcW w:w="1555" w:type="dxa"/>
            <w:tcBorders>
              <w:top w:val="single" w:sz="4" w:space="0" w:color="auto"/>
              <w:left w:val="single" w:sz="4" w:space="0" w:color="auto"/>
              <w:bottom w:val="single" w:sz="4" w:space="0" w:color="auto"/>
              <w:right w:val="single" w:sz="4" w:space="0" w:color="auto"/>
            </w:tcBorders>
            <w:vAlign w:val="center"/>
          </w:tcPr>
          <w:p w14:paraId="00B7CC73" w14:textId="77777777" w:rsidR="00EE6F14" w:rsidRPr="001820A8" w:rsidRDefault="00EE6F14" w:rsidP="000F3FD7">
            <w:pPr>
              <w:spacing w:before="0" w:line="288" w:lineRule="auto"/>
              <w:jc w:val="left"/>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262B1213" w14:textId="77777777" w:rsidR="00EE6F14" w:rsidRPr="001820A8" w:rsidRDefault="00EE6F14" w:rsidP="000F3FD7">
            <w:pPr>
              <w:spacing w:before="0" w:line="288" w:lineRule="auto"/>
              <w:jc w:val="left"/>
              <w:rPr>
                <w:bCs/>
                <w:lang w:val="en-GB" w:eastAsia="zh-CN"/>
              </w:rPr>
            </w:pPr>
          </w:p>
        </w:tc>
      </w:tr>
    </w:tbl>
    <w:p w14:paraId="4E25BF72" w14:textId="7BDE556A" w:rsidR="00A71C5F" w:rsidRDefault="00A71C5F" w:rsidP="00A71C5F">
      <w:pPr>
        <w:rPr>
          <w:lang w:val="en-GB"/>
        </w:rPr>
      </w:pPr>
    </w:p>
    <w:p w14:paraId="34F6FB8B" w14:textId="2C669CCB" w:rsidR="00417DC9" w:rsidRPr="00A222D3" w:rsidRDefault="00182BA0" w:rsidP="00417DC9">
      <w:pPr>
        <w:pStyle w:val="Heading2"/>
      </w:pPr>
      <w:r w:rsidRPr="00757008">
        <w:t>Issue #</w:t>
      </w:r>
      <w:r w:rsidR="00182FEB">
        <w:t>4</w:t>
      </w:r>
      <w:r>
        <w:t>-5</w:t>
      </w:r>
      <w:r w:rsidRPr="00757008">
        <w:t>:</w:t>
      </w:r>
      <w:r>
        <w:t xml:space="preserve"> </w:t>
      </w:r>
      <w:r w:rsidR="00417DC9">
        <w:t>O</w:t>
      </w:r>
      <w:r w:rsidR="00417DC9">
        <w:rPr>
          <w:lang w:eastAsia="zh-CN"/>
        </w:rPr>
        <w:t>ther issues</w:t>
      </w:r>
    </w:p>
    <w:p w14:paraId="021CC54A" w14:textId="52981459" w:rsidR="00417DC9" w:rsidRPr="00876BAD" w:rsidRDefault="00510534" w:rsidP="00417DC9">
      <w:pPr>
        <w:pStyle w:val="Heading3"/>
      </w:pPr>
      <w:r>
        <w:t>S</w:t>
      </w:r>
      <w:r w:rsidR="00417DC9" w:rsidRPr="00876BAD">
        <w:t>ubmitted proposal</w:t>
      </w:r>
    </w:p>
    <w:tbl>
      <w:tblPr>
        <w:tblStyle w:val="TableGrid"/>
        <w:tblW w:w="0" w:type="auto"/>
        <w:tblLook w:val="04A0" w:firstRow="1" w:lastRow="0" w:firstColumn="1" w:lastColumn="0" w:noHBand="0" w:noVBand="1"/>
      </w:tblPr>
      <w:tblGrid>
        <w:gridCol w:w="2122"/>
        <w:gridCol w:w="7840"/>
      </w:tblGrid>
      <w:tr w:rsidR="00417DC9" w:rsidRPr="001820A8" w14:paraId="40DA4432"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24C9476E" w14:textId="77777777" w:rsidR="00417DC9" w:rsidRPr="001820A8" w:rsidRDefault="00417DC9" w:rsidP="007302FC">
            <w:pPr>
              <w:jc w:val="center"/>
              <w:rPr>
                <w:b/>
                <w:lang w:eastAsia="zh-CN"/>
              </w:rPr>
            </w:pPr>
            <w:r w:rsidRPr="001820A8">
              <w:rPr>
                <w:b/>
                <w:lang w:eastAsia="zh-CN"/>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8C60C7F" w14:textId="77777777" w:rsidR="00417DC9" w:rsidRPr="001820A8" w:rsidRDefault="00417DC9" w:rsidP="007302FC">
            <w:pPr>
              <w:jc w:val="center"/>
              <w:rPr>
                <w:b/>
                <w:lang w:eastAsia="zh-CN"/>
              </w:rPr>
            </w:pPr>
            <w:r w:rsidRPr="001820A8">
              <w:rPr>
                <w:b/>
                <w:lang w:eastAsia="zh-CN"/>
              </w:rPr>
              <w:t>Proposals</w:t>
            </w:r>
          </w:p>
        </w:tc>
      </w:tr>
      <w:tr w:rsidR="00417DC9" w:rsidRPr="001820A8" w14:paraId="33935420"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107706C3" w14:textId="77777777" w:rsidR="00417DC9" w:rsidRPr="00283ED0" w:rsidRDefault="00417DC9" w:rsidP="007302FC">
            <w:pPr>
              <w:jc w:val="center"/>
              <w:rPr>
                <w:lang w:eastAsia="zh-CN"/>
              </w:rPr>
            </w:pPr>
            <w:r>
              <w:rPr>
                <w:rFonts w:hint="eastAsia"/>
                <w:lang w:eastAsia="zh-CN"/>
              </w:rPr>
              <w:t>C</w:t>
            </w:r>
            <w:r>
              <w:rPr>
                <w:lang w:eastAsia="zh-CN"/>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14B1D17" w14:textId="77777777" w:rsidR="00417DC9" w:rsidRPr="00210AFC" w:rsidRDefault="00417DC9" w:rsidP="007302FC">
            <w:pPr>
              <w:rPr>
                <w:i/>
                <w:lang w:eastAsia="zh-CN"/>
              </w:rPr>
            </w:pPr>
            <w:r w:rsidRPr="00210AFC">
              <w:rPr>
                <w:b/>
                <w:i/>
                <w:u w:val="single"/>
              </w:rPr>
              <w:t>Proposal 20</w:t>
            </w:r>
            <w:r w:rsidRPr="00210AFC">
              <w:rPr>
                <w:i/>
              </w:rPr>
              <w:t>:</w:t>
            </w:r>
            <w:r w:rsidRPr="00210AFC">
              <w:rPr>
                <w:i/>
                <w:lang w:eastAsia="zh-CN"/>
              </w:rPr>
              <w:t xml:space="preserve"> For DL transmission power, the following options can be considered for SBFD.</w:t>
            </w:r>
          </w:p>
          <w:p w14:paraId="79A7C24F" w14:textId="77777777" w:rsidR="00417DC9" w:rsidRPr="00210AFC" w:rsidRDefault="00417DC9" w:rsidP="007302FC">
            <w:pPr>
              <w:pStyle w:val="ListParagraph"/>
              <w:numPr>
                <w:ilvl w:val="0"/>
                <w:numId w:val="23"/>
              </w:numPr>
              <w:tabs>
                <w:tab w:val="left" w:pos="709"/>
              </w:tabs>
              <w:rPr>
                <w:i/>
                <w:lang w:eastAsia="zh-CN"/>
              </w:rPr>
            </w:pPr>
            <w:proofErr w:type="spellStart"/>
            <w:r w:rsidRPr="00210AFC">
              <w:rPr>
                <w:rFonts w:eastAsiaTheme="minorEastAsia" w:hint="eastAsia"/>
                <w:i/>
                <w:lang w:eastAsia="zh-CN"/>
              </w:rPr>
              <w:t>O</w:t>
            </w:r>
            <w:r w:rsidRPr="00210AFC">
              <w:rPr>
                <w:rFonts w:eastAsiaTheme="minorEastAsia"/>
                <w:i/>
                <w:lang w:eastAsia="zh-CN"/>
              </w:rPr>
              <w:t>pt</w:t>
            </w:r>
            <w:proofErr w:type="spellEnd"/>
            <w:r w:rsidRPr="00210AFC">
              <w:rPr>
                <w:rFonts w:eastAsiaTheme="minorEastAsia"/>
                <w:i/>
                <w:lang w:eastAsia="zh-CN"/>
              </w:rPr>
              <w:t xml:space="preserve"> 1: The </w:t>
            </w:r>
            <w:r w:rsidRPr="00210AFC">
              <w:rPr>
                <w:i/>
                <w:lang w:eastAsia="zh-CN"/>
              </w:rPr>
              <w:t>DL power spectrum density is kept unchanged over DL only slots and SBFD slots.</w:t>
            </w:r>
          </w:p>
          <w:p w14:paraId="33D6516D" w14:textId="77777777" w:rsidR="00417DC9" w:rsidRPr="00E80C91" w:rsidRDefault="00417DC9" w:rsidP="007302FC">
            <w:pPr>
              <w:pStyle w:val="ListParagraph"/>
              <w:numPr>
                <w:ilvl w:val="0"/>
                <w:numId w:val="23"/>
              </w:numPr>
              <w:tabs>
                <w:tab w:val="left" w:pos="709"/>
              </w:tabs>
              <w:rPr>
                <w:i/>
                <w:lang w:eastAsia="zh-CN"/>
              </w:rPr>
            </w:pPr>
            <w:proofErr w:type="spellStart"/>
            <w:r w:rsidRPr="00210AFC">
              <w:rPr>
                <w:rFonts w:eastAsiaTheme="minorEastAsia" w:hint="eastAsia"/>
                <w:i/>
                <w:lang w:eastAsia="zh-CN"/>
              </w:rPr>
              <w:lastRenderedPageBreak/>
              <w:t>O</w:t>
            </w:r>
            <w:r w:rsidRPr="00210AFC">
              <w:rPr>
                <w:rFonts w:eastAsiaTheme="minorEastAsia"/>
                <w:i/>
                <w:lang w:eastAsia="zh-CN"/>
              </w:rPr>
              <w:t>pt</w:t>
            </w:r>
            <w:proofErr w:type="spellEnd"/>
            <w:r w:rsidRPr="00210AFC">
              <w:rPr>
                <w:rFonts w:eastAsiaTheme="minorEastAsia"/>
                <w:i/>
                <w:lang w:eastAsia="zh-CN"/>
              </w:rPr>
              <w:t xml:space="preserve"> 2: The DL power spectrum density can be boosted in SBFD slots compared to that in DL only slots</w:t>
            </w:r>
            <w:r w:rsidRPr="00210AFC">
              <w:rPr>
                <w:i/>
                <w:lang w:eastAsia="zh-CN"/>
              </w:rPr>
              <w:t>.</w:t>
            </w:r>
          </w:p>
          <w:p w14:paraId="3FFE9ED6" w14:textId="77777777" w:rsidR="00417DC9" w:rsidRPr="00210AFC" w:rsidRDefault="00417DC9" w:rsidP="007302FC">
            <w:pPr>
              <w:rPr>
                <w:i/>
                <w:lang w:eastAsia="zh-CN"/>
              </w:rPr>
            </w:pPr>
            <w:r w:rsidRPr="00210AFC">
              <w:rPr>
                <w:b/>
                <w:i/>
                <w:u w:val="single"/>
              </w:rPr>
              <w:t>Proposal 21</w:t>
            </w:r>
            <w:r w:rsidRPr="00210AFC">
              <w:rPr>
                <w:i/>
              </w:rPr>
              <w:t>:</w:t>
            </w:r>
            <w:r w:rsidRPr="00210AFC">
              <w:rPr>
                <w:i/>
                <w:lang w:eastAsia="zh-CN"/>
              </w:rPr>
              <w:t xml:space="preserve"> Option 1 for DL transmission power can be used for calibration of SBFD.</w:t>
            </w:r>
          </w:p>
          <w:p w14:paraId="26204239" w14:textId="77777777" w:rsidR="00417DC9" w:rsidRPr="00E80C91" w:rsidRDefault="00417DC9" w:rsidP="007302FC">
            <w:pPr>
              <w:pStyle w:val="ListParagraph"/>
              <w:numPr>
                <w:ilvl w:val="0"/>
                <w:numId w:val="23"/>
              </w:numPr>
              <w:tabs>
                <w:tab w:val="left" w:pos="709"/>
              </w:tabs>
              <w:rPr>
                <w:i/>
                <w:lang w:eastAsia="zh-CN"/>
              </w:rPr>
            </w:pPr>
            <w:proofErr w:type="spellStart"/>
            <w:r w:rsidRPr="00210AFC">
              <w:rPr>
                <w:rFonts w:eastAsiaTheme="minorEastAsia" w:hint="eastAsia"/>
                <w:i/>
                <w:lang w:eastAsia="zh-CN"/>
              </w:rPr>
              <w:t>O</w:t>
            </w:r>
            <w:r w:rsidRPr="00210AFC">
              <w:rPr>
                <w:rFonts w:eastAsiaTheme="minorEastAsia"/>
                <w:i/>
                <w:lang w:eastAsia="zh-CN"/>
              </w:rPr>
              <w:t>pt</w:t>
            </w:r>
            <w:proofErr w:type="spellEnd"/>
            <w:r w:rsidRPr="00210AFC">
              <w:rPr>
                <w:rFonts w:eastAsiaTheme="minorEastAsia"/>
                <w:i/>
                <w:lang w:eastAsia="zh-CN"/>
              </w:rPr>
              <w:t xml:space="preserve"> 1: The </w:t>
            </w:r>
            <w:r w:rsidRPr="00210AFC">
              <w:rPr>
                <w:i/>
                <w:lang w:eastAsia="zh-CN"/>
              </w:rPr>
              <w:t>DL power spectrum density is kept unchanged over DL only slots and SBFD slots.</w:t>
            </w:r>
          </w:p>
          <w:p w14:paraId="3E994D50" w14:textId="77777777" w:rsidR="00417DC9" w:rsidRPr="00244D8C" w:rsidRDefault="00417DC9" w:rsidP="007302FC">
            <w:pPr>
              <w:rPr>
                <w:b/>
                <w:u w:val="single"/>
                <w:lang w:eastAsia="zh-CN"/>
              </w:rPr>
            </w:pPr>
            <w:r w:rsidRPr="00244D8C">
              <w:rPr>
                <w:b/>
                <w:u w:val="single"/>
                <w:lang w:eastAsia="zh-CN"/>
              </w:rPr>
              <w:t>On Scenario C3 (FR1)</w:t>
            </w:r>
          </w:p>
          <w:p w14:paraId="1A37D047" w14:textId="77777777" w:rsidR="00417DC9" w:rsidRPr="00E80C91" w:rsidRDefault="00417DC9" w:rsidP="007302FC">
            <w:pPr>
              <w:rPr>
                <w:i/>
                <w:lang w:eastAsia="zh-CN"/>
              </w:rPr>
            </w:pPr>
            <w:r w:rsidRPr="002F27E4">
              <w:rPr>
                <w:b/>
                <w:i/>
                <w:u w:val="single"/>
              </w:rPr>
              <w:t>Proposal 25:</w:t>
            </w:r>
            <w:r w:rsidRPr="002F27E4">
              <w:rPr>
                <w:rFonts w:eastAsiaTheme="minorEastAsia"/>
                <w:b/>
                <w:i/>
                <w:u w:val="single"/>
                <w:lang w:eastAsia="zh-CN"/>
              </w:rPr>
              <w:t xml:space="preserve"> </w:t>
            </w:r>
            <w:r w:rsidRPr="002F27E4">
              <w:rPr>
                <w:rFonts w:eastAsiaTheme="minorEastAsia"/>
                <w:i/>
                <w:lang w:eastAsia="zh-CN"/>
              </w:rPr>
              <w:t>N</w:t>
            </w:r>
            <w:r w:rsidRPr="002F27E4">
              <w:rPr>
                <w:i/>
                <w:lang w:eastAsia="zh-CN"/>
              </w:rPr>
              <w:t xml:space="preserve">o system level simulation is needed for Scenario C3 (Urban Macro considering co-channel co-existence with legacy TDD operation). </w:t>
            </w:r>
          </w:p>
          <w:p w14:paraId="6A3E01F1" w14:textId="77777777" w:rsidR="00417DC9" w:rsidRPr="008E2188" w:rsidRDefault="00417DC9" w:rsidP="007302FC">
            <w:pPr>
              <w:rPr>
                <w:b/>
                <w:u w:val="single"/>
                <w:lang w:eastAsia="zh-CN"/>
              </w:rPr>
            </w:pPr>
            <w:r w:rsidRPr="008E2188">
              <w:rPr>
                <w:rFonts w:hint="eastAsia"/>
                <w:b/>
                <w:u w:val="single"/>
                <w:lang w:eastAsia="zh-CN"/>
              </w:rPr>
              <w:t>O</w:t>
            </w:r>
            <w:r w:rsidRPr="008E2188">
              <w:rPr>
                <w:b/>
                <w:u w:val="single"/>
                <w:lang w:eastAsia="zh-CN"/>
              </w:rPr>
              <w:t>n Scenario D3 (FR1)</w:t>
            </w:r>
          </w:p>
          <w:p w14:paraId="67DD65B2" w14:textId="77777777" w:rsidR="00417DC9" w:rsidRPr="00E80C91" w:rsidRDefault="00417DC9" w:rsidP="007302FC">
            <w:pPr>
              <w:rPr>
                <w:i/>
                <w:lang w:eastAsia="zh-CN"/>
              </w:rPr>
            </w:pPr>
            <w:r w:rsidRPr="002F27E4">
              <w:rPr>
                <w:b/>
                <w:i/>
                <w:u w:val="single"/>
              </w:rPr>
              <w:t>Proposal 26:</w:t>
            </w:r>
            <w:r w:rsidRPr="002F27E4">
              <w:rPr>
                <w:rFonts w:eastAsiaTheme="minorEastAsia"/>
                <w:i/>
                <w:lang w:eastAsia="zh-CN"/>
              </w:rPr>
              <w:t xml:space="preserve"> It is not necessary for RAN1 to perform the performance evaluation for </w:t>
            </w:r>
            <w:r w:rsidRPr="002F27E4">
              <w:rPr>
                <w:i/>
                <w:lang w:eastAsia="zh-CN"/>
              </w:rPr>
              <w:t>adjacent-channel co-existence between SBFD operation and legacy TDD operation</w:t>
            </w:r>
            <w:r w:rsidRPr="002F27E4">
              <w:rPr>
                <w:rFonts w:eastAsiaTheme="minorEastAsia"/>
                <w:i/>
                <w:lang w:eastAsia="zh-CN"/>
              </w:rPr>
              <w:t>.</w:t>
            </w:r>
          </w:p>
        </w:tc>
      </w:tr>
      <w:tr w:rsidR="00417DC9" w:rsidRPr="001820A8" w14:paraId="237AE51F"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60F3022" w14:textId="77777777" w:rsidR="00417DC9" w:rsidRPr="00283ED0" w:rsidRDefault="00417DC9" w:rsidP="007302FC">
            <w:pPr>
              <w:jc w:val="center"/>
              <w:rPr>
                <w:lang w:eastAsia="zh-CN"/>
              </w:rPr>
            </w:pPr>
            <w:r w:rsidRPr="00AB2CF4">
              <w:rPr>
                <w:lang w:eastAsia="zh-CN"/>
              </w:rPr>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7FB66064" w14:textId="77777777" w:rsidR="00417DC9" w:rsidRPr="007F5FEC" w:rsidRDefault="00417DC9" w:rsidP="007302FC">
            <w:pPr>
              <w:pStyle w:val="Proposal"/>
              <w:overflowPunct/>
              <w:autoSpaceDE/>
              <w:autoSpaceDN/>
              <w:adjustRightInd/>
              <w:spacing w:line="259" w:lineRule="auto"/>
              <w:ind w:left="0" w:firstLine="0"/>
              <w:textAlignment w:val="auto"/>
              <w:rPr>
                <w:b w:val="0"/>
                <w:i/>
              </w:rPr>
            </w:pPr>
            <w:bookmarkStart w:id="196" w:name="_Toc102127491"/>
            <w:bookmarkStart w:id="197" w:name="_Toc102127711"/>
            <w:bookmarkStart w:id="198" w:name="_Toc102143755"/>
            <w:bookmarkStart w:id="199" w:name="_Toc102143776"/>
            <w:bookmarkStart w:id="200" w:name="_Toc102151272"/>
            <w:bookmarkStart w:id="201" w:name="_Toc102155509"/>
            <w:bookmarkStart w:id="202" w:name="_Toc102159336"/>
            <w:bookmarkStart w:id="203" w:name="_Toc102159457"/>
            <w:bookmarkStart w:id="204" w:name="_Toc102172308"/>
            <w:bookmarkStart w:id="205" w:name="_Toc102172356"/>
            <w:bookmarkStart w:id="206" w:name="_Toc102172721"/>
            <w:bookmarkStart w:id="207" w:name="_Toc102173929"/>
            <w:r w:rsidRPr="007F5FEC">
              <w:rPr>
                <w:i/>
                <w:u w:val="single"/>
              </w:rPr>
              <w:t>Proposal 13:</w:t>
            </w:r>
            <w:r w:rsidRPr="007F5FEC">
              <w:rPr>
                <w:b w:val="0"/>
                <w:i/>
              </w:rPr>
              <w:t xml:space="preserve"> It is important to consider UE-UE interference in the study which is a potential consequence of the clustered distribution UEs that are of indoors.</w:t>
            </w:r>
            <w:bookmarkEnd w:id="196"/>
            <w:bookmarkEnd w:id="197"/>
            <w:bookmarkEnd w:id="198"/>
            <w:bookmarkEnd w:id="199"/>
            <w:bookmarkEnd w:id="200"/>
            <w:bookmarkEnd w:id="201"/>
            <w:bookmarkEnd w:id="202"/>
            <w:bookmarkEnd w:id="203"/>
            <w:bookmarkEnd w:id="204"/>
            <w:bookmarkEnd w:id="205"/>
            <w:bookmarkEnd w:id="206"/>
            <w:bookmarkEnd w:id="207"/>
          </w:p>
          <w:p w14:paraId="129CC694" w14:textId="77777777" w:rsidR="00417DC9" w:rsidRPr="00514458" w:rsidRDefault="00417DC9" w:rsidP="007302FC">
            <w:pPr>
              <w:pStyle w:val="Proposal"/>
              <w:overflowPunct/>
              <w:autoSpaceDE/>
              <w:autoSpaceDN/>
              <w:adjustRightInd/>
              <w:spacing w:line="259" w:lineRule="auto"/>
              <w:ind w:left="0" w:firstLine="0"/>
              <w:textAlignment w:val="auto"/>
              <w:rPr>
                <w:b w:val="0"/>
                <w:i/>
              </w:rPr>
            </w:pPr>
            <w:bookmarkStart w:id="208" w:name="_Toc102172723"/>
            <w:bookmarkStart w:id="209" w:name="_Toc102173931"/>
            <w:bookmarkStart w:id="210" w:name="_Toc102143757"/>
            <w:bookmarkStart w:id="211" w:name="_Toc102143778"/>
            <w:bookmarkStart w:id="212" w:name="_Toc102155511"/>
            <w:bookmarkStart w:id="213" w:name="_Toc102159338"/>
            <w:bookmarkStart w:id="214" w:name="_Toc102159459"/>
            <w:bookmarkStart w:id="215" w:name="_Toc102127493"/>
            <w:bookmarkStart w:id="216" w:name="_Toc102127713"/>
            <w:bookmarkStart w:id="217" w:name="_Toc102151274"/>
            <w:bookmarkStart w:id="218" w:name="_Toc102172310"/>
            <w:bookmarkStart w:id="219" w:name="_Toc102172358"/>
            <w:r w:rsidRPr="007F5FEC">
              <w:rPr>
                <w:i/>
                <w:u w:val="single"/>
              </w:rPr>
              <w:t>Proposal 15:</w:t>
            </w:r>
            <w:r w:rsidRPr="007F5FEC">
              <w:rPr>
                <w:b w:val="0"/>
                <w:i/>
              </w:rPr>
              <w:t xml:space="preserve"> In the system level simulations, the scheduled bandwidth for UL transmissions (within a semi-statically configured UL </w:t>
            </w:r>
            <w:proofErr w:type="spellStart"/>
            <w:r w:rsidRPr="007F5FEC">
              <w:rPr>
                <w:b w:val="0"/>
                <w:i/>
              </w:rPr>
              <w:t>subband</w:t>
            </w:r>
            <w:proofErr w:type="spellEnd"/>
            <w:r w:rsidRPr="007F5FEC">
              <w:rPr>
                <w:b w:val="0"/>
                <w:i/>
              </w:rPr>
              <w:t>) should be adaptive based on achieving a target S(I)NR, for both static TDD and SBFD networks.</w:t>
            </w:r>
            <w:bookmarkEnd w:id="208"/>
            <w:bookmarkEnd w:id="209"/>
            <w:r w:rsidRPr="007F5FEC">
              <w:rPr>
                <w:b w:val="0"/>
                <w:i/>
              </w:rPr>
              <w:t xml:space="preserve"> </w:t>
            </w:r>
            <w:bookmarkEnd w:id="210"/>
            <w:bookmarkEnd w:id="211"/>
            <w:bookmarkEnd w:id="212"/>
            <w:bookmarkEnd w:id="213"/>
            <w:bookmarkEnd w:id="214"/>
            <w:bookmarkEnd w:id="215"/>
            <w:bookmarkEnd w:id="216"/>
            <w:bookmarkEnd w:id="217"/>
            <w:bookmarkEnd w:id="218"/>
            <w:bookmarkEnd w:id="219"/>
            <w:r w:rsidRPr="005867D9">
              <w:rPr>
                <w:b w:val="0"/>
                <w:i/>
              </w:rPr>
              <w:t xml:space="preserve"> </w:t>
            </w:r>
          </w:p>
        </w:tc>
      </w:tr>
      <w:tr w:rsidR="00417DC9" w:rsidRPr="001820A8" w14:paraId="74A13304"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3CB4A96F" w14:textId="77777777" w:rsidR="00417DC9" w:rsidRPr="00283ED0" w:rsidRDefault="00417DC9" w:rsidP="007302FC">
            <w:pPr>
              <w:jc w:val="center"/>
              <w:rPr>
                <w:lang w:eastAsia="zh-CN"/>
              </w:rPr>
            </w:pPr>
            <w:r>
              <w:rPr>
                <w:rFonts w:hint="eastAsia"/>
                <w:lang w:eastAsia="zh-CN"/>
              </w:rPr>
              <w:t>L</w:t>
            </w:r>
            <w:r>
              <w:rPr>
                <w:lang w:eastAsia="zh-CN"/>
              </w:rPr>
              <w:t>G</w:t>
            </w:r>
          </w:p>
        </w:tc>
        <w:tc>
          <w:tcPr>
            <w:tcW w:w="7840" w:type="dxa"/>
            <w:tcBorders>
              <w:top w:val="single" w:sz="4" w:space="0" w:color="auto"/>
              <w:left w:val="single" w:sz="4" w:space="0" w:color="auto"/>
              <w:bottom w:val="single" w:sz="4" w:space="0" w:color="auto"/>
              <w:right w:val="single" w:sz="4" w:space="0" w:color="auto"/>
            </w:tcBorders>
            <w:vAlign w:val="center"/>
          </w:tcPr>
          <w:p w14:paraId="79D4D2A0" w14:textId="77777777" w:rsidR="00417DC9" w:rsidRPr="00E80C91" w:rsidRDefault="00417DC9" w:rsidP="007302FC">
            <w:pPr>
              <w:rPr>
                <w:rFonts w:eastAsia="BatangChe"/>
                <w:i/>
                <w:lang w:eastAsia="ko-KR"/>
              </w:rPr>
            </w:pPr>
            <w:r w:rsidRPr="0092475B">
              <w:rPr>
                <w:rFonts w:eastAsia="BatangChe" w:hint="eastAsia"/>
                <w:b/>
                <w:i/>
                <w:u w:val="single"/>
                <w:lang w:eastAsia="ko-KR"/>
              </w:rPr>
              <w:t>Proposal 5:</w:t>
            </w:r>
            <w:r w:rsidRPr="0092475B">
              <w:rPr>
                <w:rFonts w:eastAsia="BatangChe" w:hint="eastAsia"/>
                <w:i/>
                <w:lang w:eastAsia="ko-KR"/>
              </w:rPr>
              <w:t xml:space="preserve"> DL Tx power </w:t>
            </w:r>
            <w:r w:rsidRPr="0092475B">
              <w:rPr>
                <w:rFonts w:eastAsia="BatangChe"/>
                <w:i/>
                <w:lang w:eastAsia="ko-KR"/>
              </w:rPr>
              <w:t xml:space="preserve">control can be applied for evaluation of </w:t>
            </w:r>
            <w:proofErr w:type="spellStart"/>
            <w:r w:rsidRPr="0092475B">
              <w:rPr>
                <w:rFonts w:eastAsia="BatangChe"/>
                <w:i/>
                <w:lang w:eastAsia="ko-KR"/>
              </w:rPr>
              <w:t>subband</w:t>
            </w:r>
            <w:proofErr w:type="spellEnd"/>
            <w:r w:rsidRPr="0092475B">
              <w:rPr>
                <w:rFonts w:eastAsia="BatangChe"/>
                <w:i/>
                <w:lang w:eastAsia="ko-KR"/>
              </w:rPr>
              <w:t xml:space="preserve"> non-overlapping full duplex and dynamic/flexible TDD.</w:t>
            </w:r>
          </w:p>
        </w:tc>
      </w:tr>
      <w:tr w:rsidR="00417DC9" w:rsidRPr="001820A8" w14:paraId="6217B245" w14:textId="77777777" w:rsidTr="007302FC">
        <w:tc>
          <w:tcPr>
            <w:tcW w:w="2122" w:type="dxa"/>
            <w:tcBorders>
              <w:top w:val="single" w:sz="4" w:space="0" w:color="auto"/>
              <w:left w:val="single" w:sz="4" w:space="0" w:color="auto"/>
              <w:bottom w:val="single" w:sz="4" w:space="0" w:color="auto"/>
              <w:right w:val="single" w:sz="4" w:space="0" w:color="auto"/>
            </w:tcBorders>
            <w:vAlign w:val="center"/>
          </w:tcPr>
          <w:p w14:paraId="672F1A0F" w14:textId="77777777" w:rsidR="00417DC9" w:rsidRPr="00283ED0" w:rsidRDefault="00417DC9" w:rsidP="007302FC">
            <w:pPr>
              <w:jc w:val="center"/>
              <w:rPr>
                <w:lang w:eastAsia="zh-CN"/>
              </w:rPr>
            </w:pPr>
            <w:r w:rsidRPr="00CC0436">
              <w:rPr>
                <w:lang w:eastAsia="zh-CN"/>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507AA29" w14:textId="77777777" w:rsidR="00417DC9" w:rsidRPr="009029EA" w:rsidRDefault="00417DC9" w:rsidP="007302FC">
            <w:pPr>
              <w:spacing w:after="120"/>
              <w:rPr>
                <w:rFonts w:eastAsia="Malgun Gothic"/>
                <w:i/>
                <w:lang w:eastAsia="ko-KR"/>
              </w:rPr>
            </w:pPr>
            <w:r w:rsidRPr="0055641C">
              <w:rPr>
                <w:b/>
                <w:i/>
                <w:u w:val="single"/>
                <w:lang w:eastAsia="ko-KR"/>
              </w:rPr>
              <w:t>Proposal 5:</w:t>
            </w:r>
            <w:r w:rsidRPr="0055641C">
              <w:rPr>
                <w:i/>
                <w:lang w:eastAsia="ko-KR"/>
              </w:rPr>
              <w:t xml:space="preserve"> For the evaluations of SBFD and DTDD schemes, RAN1 should consider clustered UEs deployments to accurately capture the impact of inter-UE CLI.</w:t>
            </w:r>
          </w:p>
        </w:tc>
      </w:tr>
    </w:tbl>
    <w:p w14:paraId="421EF6EE" w14:textId="054AAEA2" w:rsidR="00417DC9" w:rsidRDefault="00417DC9" w:rsidP="00417DC9">
      <w:pPr>
        <w:rPr>
          <w:lang w:val="en-GB"/>
        </w:rPr>
      </w:pPr>
    </w:p>
    <w:p w14:paraId="52FA8D41" w14:textId="77777777" w:rsidR="00896F42" w:rsidRDefault="00896F42" w:rsidP="00417DC9">
      <w:pPr>
        <w:rPr>
          <w:lang w:val="en-GB"/>
        </w:rPr>
      </w:pPr>
    </w:p>
    <w:p w14:paraId="35568063" w14:textId="77777777" w:rsidR="00F96ED9" w:rsidRPr="001820A8" w:rsidRDefault="000A713B" w:rsidP="00C01BA1">
      <w:pPr>
        <w:pStyle w:val="Heading1"/>
        <w:ind w:left="431" w:hanging="431"/>
        <w:jc w:val="both"/>
        <w:rPr>
          <w:lang w:val="en-US"/>
        </w:rPr>
      </w:pPr>
      <w:r w:rsidRPr="001820A8">
        <w:rPr>
          <w:lang w:val="en-US"/>
        </w:rPr>
        <w:t>Proposals for GTW session</w:t>
      </w:r>
    </w:p>
    <w:p w14:paraId="52881F18" w14:textId="77777777" w:rsidR="00F96ED9" w:rsidRPr="001820A8" w:rsidRDefault="00F96ED9">
      <w:pPr>
        <w:widowControl w:val="0"/>
        <w:spacing w:after="120"/>
        <w:jc w:val="both"/>
        <w:rPr>
          <w:lang w:eastAsia="zh-CN"/>
        </w:rPr>
      </w:pPr>
    </w:p>
    <w:p w14:paraId="4B1DC059" w14:textId="285511CE" w:rsidR="00F96ED9" w:rsidRPr="001820A8" w:rsidRDefault="000A713B" w:rsidP="00483940">
      <w:pPr>
        <w:pStyle w:val="Heading1"/>
        <w:numPr>
          <w:ilvl w:val="0"/>
          <w:numId w:val="0"/>
        </w:numPr>
        <w:ind w:left="431"/>
        <w:jc w:val="both"/>
        <w:rPr>
          <w:lang w:val="en-US"/>
        </w:rPr>
      </w:pPr>
      <w:r w:rsidRPr="001820A8">
        <w:rPr>
          <w:lang w:val="en-US"/>
        </w:rPr>
        <w:t>References</w:t>
      </w:r>
      <w:bookmarkStart w:id="220" w:name="_Ref457730460"/>
      <w:bookmarkStart w:id="221" w:name="_Ref450735844"/>
      <w:bookmarkStart w:id="222" w:name="_Ref450342757"/>
    </w:p>
    <w:p w14:paraId="4D839BB5" w14:textId="77777777" w:rsidR="009207E6" w:rsidRPr="003D393F" w:rsidRDefault="009207E6" w:rsidP="006C6A26">
      <w:pPr>
        <w:pStyle w:val="ListParagraph"/>
        <w:numPr>
          <w:ilvl w:val="0"/>
          <w:numId w:val="18"/>
        </w:numPr>
        <w:rPr>
          <w:lang w:eastAsia="ko-KR"/>
        </w:rPr>
      </w:pPr>
      <w:bookmarkStart w:id="223" w:name="_Ref102202366"/>
      <w:bookmarkEnd w:id="220"/>
      <w:bookmarkEnd w:id="221"/>
      <w:bookmarkEnd w:id="222"/>
      <w:r w:rsidRPr="003D393F">
        <w:rPr>
          <w:lang w:eastAsia="ko-KR"/>
        </w:rPr>
        <w:t>RP-213591, New SI: Study on evolution of NR duplex operation, CMCC</w:t>
      </w:r>
      <w:bookmarkEnd w:id="223"/>
    </w:p>
    <w:p w14:paraId="4CF93B7B" w14:textId="77777777" w:rsidR="009207E6" w:rsidRPr="003D393F" w:rsidRDefault="009207E6" w:rsidP="006C6A26">
      <w:pPr>
        <w:pStyle w:val="ListParagraph"/>
        <w:numPr>
          <w:ilvl w:val="0"/>
          <w:numId w:val="18"/>
        </w:numPr>
        <w:rPr>
          <w:lang w:eastAsia="ko-KR"/>
        </w:rPr>
      </w:pPr>
      <w:bookmarkStart w:id="224" w:name="_Ref102202373"/>
      <w:r w:rsidRPr="003D393F">
        <w:rPr>
          <w:lang w:eastAsia="ko-KR"/>
        </w:rPr>
        <w:t>RP-220633, Revised SID: Study on evolution of NR duplex operation, CMCC</w:t>
      </w:r>
      <w:bookmarkEnd w:id="224"/>
    </w:p>
    <w:p w14:paraId="68550DCE" w14:textId="77777777" w:rsidR="00FB01D2" w:rsidRPr="00BD15B5" w:rsidRDefault="00FB01D2" w:rsidP="006C6A26">
      <w:pPr>
        <w:pStyle w:val="ListParagraph"/>
        <w:numPr>
          <w:ilvl w:val="0"/>
          <w:numId w:val="18"/>
        </w:numPr>
        <w:rPr>
          <w:lang w:eastAsia="ko-KR"/>
        </w:rPr>
      </w:pPr>
      <w:bookmarkStart w:id="225" w:name="_Ref102202669"/>
      <w:r w:rsidRPr="00BD15B5">
        <w:rPr>
          <w:lang w:eastAsia="ko-KR"/>
        </w:rPr>
        <w:t>R1-2203156</w:t>
      </w:r>
      <w:r w:rsidRPr="00BD15B5">
        <w:rPr>
          <w:lang w:eastAsia="ko-KR"/>
        </w:rPr>
        <w:tab/>
        <w:t>Overview of evaluation on NR duplex evolution</w:t>
      </w:r>
      <w:r w:rsidRPr="00BD15B5">
        <w:rPr>
          <w:lang w:eastAsia="ko-KR"/>
        </w:rPr>
        <w:tab/>
        <w:t xml:space="preserve">Huawei, </w:t>
      </w:r>
      <w:proofErr w:type="spellStart"/>
      <w:r w:rsidRPr="00BD15B5">
        <w:rPr>
          <w:lang w:eastAsia="ko-KR"/>
        </w:rPr>
        <w:t>HiSilicon</w:t>
      </w:r>
      <w:bookmarkEnd w:id="225"/>
      <w:proofErr w:type="spellEnd"/>
    </w:p>
    <w:p w14:paraId="21FF7F2A" w14:textId="77777777" w:rsidR="00FB01D2" w:rsidRPr="00BD15B5" w:rsidRDefault="00FB01D2" w:rsidP="006C6A26">
      <w:pPr>
        <w:pStyle w:val="ListParagraph"/>
        <w:numPr>
          <w:ilvl w:val="0"/>
          <w:numId w:val="18"/>
        </w:numPr>
        <w:rPr>
          <w:lang w:eastAsia="ko-KR"/>
        </w:rPr>
      </w:pPr>
      <w:r w:rsidRPr="00BD15B5">
        <w:rPr>
          <w:lang w:eastAsia="ko-KR"/>
        </w:rPr>
        <w:t>R1-2203203</w:t>
      </w:r>
      <w:r w:rsidRPr="00BD15B5">
        <w:rPr>
          <w:lang w:eastAsia="ko-KR"/>
        </w:rPr>
        <w:tab/>
        <w:t>Discussion of evaluation on NR duplex evolution</w:t>
      </w:r>
      <w:r w:rsidRPr="00BD15B5">
        <w:rPr>
          <w:lang w:eastAsia="ko-KR"/>
        </w:rPr>
        <w:tab/>
        <w:t>ZTE</w:t>
      </w:r>
    </w:p>
    <w:p w14:paraId="61BE343D" w14:textId="77777777" w:rsidR="00FB01D2" w:rsidRPr="00BD15B5" w:rsidRDefault="00FB01D2" w:rsidP="006C6A26">
      <w:pPr>
        <w:pStyle w:val="ListParagraph"/>
        <w:numPr>
          <w:ilvl w:val="0"/>
          <w:numId w:val="18"/>
        </w:numPr>
        <w:rPr>
          <w:lang w:eastAsia="ko-KR"/>
        </w:rPr>
      </w:pPr>
      <w:r w:rsidRPr="00BD15B5">
        <w:rPr>
          <w:lang w:eastAsia="ko-KR"/>
        </w:rPr>
        <w:t>R1-2203214</w:t>
      </w:r>
      <w:r w:rsidRPr="00BD15B5">
        <w:rPr>
          <w:lang w:eastAsia="ko-KR"/>
        </w:rPr>
        <w:tab/>
        <w:t>Discussion for Evaluation on NR duplex evolution</w:t>
      </w:r>
      <w:r w:rsidRPr="00BD15B5">
        <w:rPr>
          <w:lang w:eastAsia="ko-KR"/>
        </w:rPr>
        <w:tab/>
        <w:t>New H3C Technologies Co., Ltd.</w:t>
      </w:r>
    </w:p>
    <w:p w14:paraId="58E6FB06" w14:textId="447EAEF5" w:rsidR="00FB01D2" w:rsidRPr="00BD15B5" w:rsidRDefault="00FB01D2" w:rsidP="006C6A26">
      <w:pPr>
        <w:pStyle w:val="ListParagraph"/>
        <w:numPr>
          <w:ilvl w:val="0"/>
          <w:numId w:val="18"/>
        </w:numPr>
        <w:rPr>
          <w:lang w:eastAsia="ko-KR"/>
        </w:rPr>
      </w:pPr>
      <w:r w:rsidRPr="00BD15B5">
        <w:rPr>
          <w:lang w:eastAsia="ko-KR"/>
        </w:rPr>
        <w:t>R1-2203327</w:t>
      </w:r>
      <w:r w:rsidRPr="00BD15B5">
        <w:rPr>
          <w:lang w:eastAsia="ko-KR"/>
        </w:rPr>
        <w:tab/>
        <w:t>Discussion</w:t>
      </w:r>
      <w:r w:rsidR="003E10E8">
        <w:rPr>
          <w:lang w:eastAsia="ko-KR"/>
        </w:rPr>
        <w:t xml:space="preserve"> </w:t>
      </w:r>
      <w:r w:rsidRPr="00BD15B5">
        <w:rPr>
          <w:lang w:eastAsia="ko-KR"/>
        </w:rPr>
        <w:t>on</w:t>
      </w:r>
      <w:r w:rsidR="003E10E8">
        <w:rPr>
          <w:lang w:eastAsia="ko-KR"/>
        </w:rPr>
        <w:t xml:space="preserve"> </w:t>
      </w:r>
      <w:r w:rsidRPr="00BD15B5">
        <w:rPr>
          <w:lang w:eastAsia="ko-KR"/>
        </w:rPr>
        <w:t>evaluation</w:t>
      </w:r>
      <w:r w:rsidR="003E10E8">
        <w:rPr>
          <w:lang w:eastAsia="ko-KR"/>
        </w:rPr>
        <w:t xml:space="preserve"> </w:t>
      </w:r>
      <w:r w:rsidRPr="00BD15B5">
        <w:rPr>
          <w:lang w:eastAsia="ko-KR"/>
        </w:rPr>
        <w:t>on</w:t>
      </w:r>
      <w:r w:rsidR="003E10E8">
        <w:rPr>
          <w:lang w:eastAsia="ko-KR"/>
        </w:rPr>
        <w:t xml:space="preserve"> </w:t>
      </w:r>
      <w:r w:rsidRPr="00BD15B5">
        <w:rPr>
          <w:lang w:eastAsia="ko-KR"/>
        </w:rPr>
        <w:t>NR</w:t>
      </w:r>
      <w:r w:rsidR="003E10E8">
        <w:rPr>
          <w:lang w:eastAsia="ko-KR"/>
        </w:rPr>
        <w:t xml:space="preserve"> </w:t>
      </w:r>
      <w:r w:rsidRPr="00BD15B5">
        <w:rPr>
          <w:lang w:eastAsia="ko-KR"/>
        </w:rPr>
        <w:t>duplex</w:t>
      </w:r>
      <w:r w:rsidR="003E10E8">
        <w:rPr>
          <w:lang w:eastAsia="ko-KR"/>
        </w:rPr>
        <w:t xml:space="preserve"> </w:t>
      </w:r>
      <w:r w:rsidRPr="00BD15B5">
        <w:rPr>
          <w:lang w:eastAsia="ko-KR"/>
        </w:rPr>
        <w:t>evolution</w:t>
      </w:r>
      <w:r w:rsidRPr="00BD15B5">
        <w:rPr>
          <w:lang w:eastAsia="ko-KR"/>
        </w:rPr>
        <w:tab/>
      </w:r>
      <w:proofErr w:type="spellStart"/>
      <w:r w:rsidRPr="00BD15B5">
        <w:rPr>
          <w:lang w:eastAsia="ko-KR"/>
        </w:rPr>
        <w:t>Spreadtrum</w:t>
      </w:r>
      <w:proofErr w:type="spellEnd"/>
      <w:r w:rsidRPr="00BD15B5">
        <w:rPr>
          <w:lang w:eastAsia="ko-KR"/>
        </w:rPr>
        <w:t xml:space="preserve"> Communications,</w:t>
      </w:r>
      <w:r w:rsidR="0012798C">
        <w:rPr>
          <w:lang w:eastAsia="ko-KR"/>
        </w:rPr>
        <w:t xml:space="preserve"> </w:t>
      </w:r>
      <w:r w:rsidRPr="00BD15B5">
        <w:rPr>
          <w:lang w:eastAsia="ko-KR"/>
        </w:rPr>
        <w:t>BUPT</w:t>
      </w:r>
    </w:p>
    <w:p w14:paraId="3039007A" w14:textId="7BF9B817" w:rsidR="00FB01D2" w:rsidRPr="00BD15B5" w:rsidRDefault="00FB01D2" w:rsidP="006C6A26">
      <w:pPr>
        <w:pStyle w:val="ListParagraph"/>
        <w:numPr>
          <w:ilvl w:val="0"/>
          <w:numId w:val="18"/>
        </w:numPr>
        <w:rPr>
          <w:lang w:eastAsia="ko-KR"/>
        </w:rPr>
      </w:pPr>
      <w:r w:rsidRPr="00BD15B5">
        <w:rPr>
          <w:lang w:eastAsia="ko-KR"/>
        </w:rPr>
        <w:t>R1-2203458</w:t>
      </w:r>
      <w:r w:rsidRPr="00BD15B5">
        <w:rPr>
          <w:lang w:eastAsia="ko-KR"/>
        </w:rPr>
        <w:tab/>
        <w:t>Discussion on deployment scenario and evaluation methodology for duplex operation</w:t>
      </w:r>
      <w:r w:rsidRPr="00BD15B5">
        <w:rPr>
          <w:lang w:eastAsia="ko-KR"/>
        </w:rPr>
        <w:tab/>
        <w:t>CATT</w:t>
      </w:r>
    </w:p>
    <w:p w14:paraId="15D4265C" w14:textId="77777777" w:rsidR="00FB01D2" w:rsidRPr="00BD15B5" w:rsidRDefault="00FB01D2" w:rsidP="006C6A26">
      <w:pPr>
        <w:pStyle w:val="ListParagraph"/>
        <w:numPr>
          <w:ilvl w:val="0"/>
          <w:numId w:val="18"/>
        </w:numPr>
        <w:rPr>
          <w:lang w:eastAsia="ko-KR"/>
        </w:rPr>
      </w:pPr>
      <w:r w:rsidRPr="00BD15B5">
        <w:rPr>
          <w:lang w:eastAsia="ko-KR"/>
        </w:rPr>
        <w:t>R1-2203557</w:t>
      </w:r>
      <w:r w:rsidRPr="00BD15B5">
        <w:rPr>
          <w:lang w:eastAsia="ko-KR"/>
        </w:rPr>
        <w:tab/>
        <w:t>Evaluation on NR duplex evolution</w:t>
      </w:r>
      <w:r w:rsidRPr="00BD15B5">
        <w:rPr>
          <w:lang w:eastAsia="ko-KR"/>
        </w:rPr>
        <w:tab/>
        <w:t>vivo</w:t>
      </w:r>
    </w:p>
    <w:p w14:paraId="06D04954" w14:textId="77777777" w:rsidR="00FB01D2" w:rsidRPr="00BD15B5" w:rsidRDefault="00FB01D2" w:rsidP="006C6A26">
      <w:pPr>
        <w:pStyle w:val="ListParagraph"/>
        <w:numPr>
          <w:ilvl w:val="0"/>
          <w:numId w:val="18"/>
        </w:numPr>
        <w:rPr>
          <w:lang w:eastAsia="ko-KR"/>
        </w:rPr>
      </w:pPr>
      <w:r w:rsidRPr="00BD15B5">
        <w:rPr>
          <w:lang w:eastAsia="ko-KR"/>
        </w:rPr>
        <w:t>R1-2203814</w:t>
      </w:r>
      <w:r w:rsidRPr="00BD15B5">
        <w:rPr>
          <w:lang w:eastAsia="ko-KR"/>
        </w:rPr>
        <w:tab/>
        <w:t>Discussion on evaluation on NR duplex evolution</w:t>
      </w:r>
      <w:r w:rsidRPr="00BD15B5">
        <w:rPr>
          <w:lang w:eastAsia="ko-KR"/>
        </w:rPr>
        <w:tab/>
      </w:r>
      <w:proofErr w:type="spellStart"/>
      <w:r w:rsidRPr="00BD15B5">
        <w:rPr>
          <w:lang w:eastAsia="ko-KR"/>
        </w:rPr>
        <w:t>xiaomi</w:t>
      </w:r>
      <w:proofErr w:type="spellEnd"/>
    </w:p>
    <w:p w14:paraId="7F99CDF0" w14:textId="77777777" w:rsidR="00FB01D2" w:rsidRPr="00BD15B5" w:rsidRDefault="00FB01D2" w:rsidP="006C6A26">
      <w:pPr>
        <w:pStyle w:val="ListParagraph"/>
        <w:numPr>
          <w:ilvl w:val="0"/>
          <w:numId w:val="18"/>
        </w:numPr>
        <w:rPr>
          <w:lang w:eastAsia="ko-KR"/>
        </w:rPr>
      </w:pPr>
      <w:r w:rsidRPr="00BD15B5">
        <w:rPr>
          <w:lang w:eastAsia="ko-KR"/>
        </w:rPr>
        <w:t>R1-2203903</w:t>
      </w:r>
      <w:r w:rsidRPr="00BD15B5">
        <w:rPr>
          <w:lang w:eastAsia="ko-KR"/>
        </w:rPr>
        <w:tab/>
        <w:t>Deployment scenario and evaluation methodology for duplex evolution</w:t>
      </w:r>
      <w:r w:rsidRPr="00BD15B5">
        <w:rPr>
          <w:lang w:eastAsia="ko-KR"/>
        </w:rPr>
        <w:tab/>
        <w:t>Samsung</w:t>
      </w:r>
    </w:p>
    <w:p w14:paraId="4A7E79C1" w14:textId="77777777" w:rsidR="00FB01D2" w:rsidRPr="00BD15B5" w:rsidRDefault="00FB01D2" w:rsidP="006C6A26">
      <w:pPr>
        <w:pStyle w:val="ListParagraph"/>
        <w:numPr>
          <w:ilvl w:val="0"/>
          <w:numId w:val="18"/>
        </w:numPr>
        <w:rPr>
          <w:lang w:eastAsia="ko-KR"/>
        </w:rPr>
      </w:pPr>
      <w:r w:rsidRPr="00BD15B5">
        <w:rPr>
          <w:lang w:eastAsia="ko-KR"/>
        </w:rPr>
        <w:t>R1-2204021</w:t>
      </w:r>
      <w:r w:rsidRPr="00BD15B5">
        <w:rPr>
          <w:lang w:eastAsia="ko-KR"/>
        </w:rPr>
        <w:tab/>
        <w:t>Discussion on evaluation on NR duplex evolution</w:t>
      </w:r>
      <w:r w:rsidRPr="00BD15B5">
        <w:rPr>
          <w:lang w:eastAsia="ko-KR"/>
        </w:rPr>
        <w:tab/>
        <w:t>OPPO</w:t>
      </w:r>
    </w:p>
    <w:p w14:paraId="7111CDD5" w14:textId="77777777" w:rsidR="00FB01D2" w:rsidRPr="00BD15B5" w:rsidRDefault="00FB01D2" w:rsidP="006C6A26">
      <w:pPr>
        <w:pStyle w:val="ListParagraph"/>
        <w:numPr>
          <w:ilvl w:val="0"/>
          <w:numId w:val="18"/>
        </w:numPr>
        <w:rPr>
          <w:lang w:eastAsia="ko-KR"/>
        </w:rPr>
      </w:pPr>
      <w:r w:rsidRPr="00BD15B5">
        <w:rPr>
          <w:lang w:eastAsia="ko-KR"/>
        </w:rPr>
        <w:t>R1-2204053</w:t>
      </w:r>
      <w:r w:rsidRPr="00BD15B5">
        <w:rPr>
          <w:lang w:eastAsia="ko-KR"/>
        </w:rPr>
        <w:tab/>
        <w:t>Evaluation on NR duplex evolution</w:t>
      </w:r>
      <w:r w:rsidRPr="00BD15B5">
        <w:rPr>
          <w:lang w:eastAsia="ko-KR"/>
        </w:rPr>
        <w:tab/>
        <w:t>SHARP Corporation</w:t>
      </w:r>
    </w:p>
    <w:p w14:paraId="531253B9" w14:textId="77777777" w:rsidR="00FB01D2" w:rsidRPr="00BD15B5" w:rsidRDefault="00FB01D2" w:rsidP="006C6A26">
      <w:pPr>
        <w:pStyle w:val="ListParagraph"/>
        <w:numPr>
          <w:ilvl w:val="0"/>
          <w:numId w:val="18"/>
        </w:numPr>
        <w:rPr>
          <w:lang w:eastAsia="ko-KR"/>
        </w:rPr>
      </w:pPr>
      <w:r w:rsidRPr="00BD15B5">
        <w:rPr>
          <w:lang w:eastAsia="ko-KR"/>
        </w:rPr>
        <w:t>R1-2204068</w:t>
      </w:r>
      <w:r w:rsidRPr="00BD15B5">
        <w:rPr>
          <w:lang w:eastAsia="ko-KR"/>
        </w:rPr>
        <w:tab/>
        <w:t>Evaluation assumption and methodology for study on NR-duplex</w:t>
      </w:r>
      <w:r w:rsidRPr="00BD15B5">
        <w:rPr>
          <w:lang w:eastAsia="ko-KR"/>
        </w:rPr>
        <w:tab/>
      </w:r>
      <w:proofErr w:type="spellStart"/>
      <w:r w:rsidRPr="00BD15B5">
        <w:rPr>
          <w:lang w:eastAsia="ko-KR"/>
        </w:rPr>
        <w:t>InterDigital</w:t>
      </w:r>
      <w:proofErr w:type="spellEnd"/>
      <w:r w:rsidRPr="00BD15B5">
        <w:rPr>
          <w:lang w:eastAsia="ko-KR"/>
        </w:rPr>
        <w:t>, Inc.</w:t>
      </w:r>
    </w:p>
    <w:p w14:paraId="0122B70E" w14:textId="77777777" w:rsidR="00FB01D2" w:rsidRPr="00BD15B5" w:rsidRDefault="00FB01D2" w:rsidP="006C6A26">
      <w:pPr>
        <w:pStyle w:val="ListParagraph"/>
        <w:numPr>
          <w:ilvl w:val="0"/>
          <w:numId w:val="18"/>
        </w:numPr>
        <w:rPr>
          <w:lang w:eastAsia="ko-KR"/>
        </w:rPr>
      </w:pPr>
      <w:r w:rsidRPr="00BD15B5">
        <w:rPr>
          <w:lang w:eastAsia="ko-KR"/>
        </w:rPr>
        <w:t>R1-2204106</w:t>
      </w:r>
      <w:r w:rsidRPr="00BD15B5">
        <w:rPr>
          <w:lang w:eastAsia="ko-KR"/>
        </w:rPr>
        <w:tab/>
        <w:t>Evaluation of NR duplex evolution</w:t>
      </w:r>
      <w:r w:rsidRPr="00BD15B5">
        <w:rPr>
          <w:lang w:eastAsia="ko-KR"/>
        </w:rPr>
        <w:tab/>
        <w:t>Ericsson</w:t>
      </w:r>
    </w:p>
    <w:p w14:paraId="2BD53535" w14:textId="77777777" w:rsidR="00FB01D2" w:rsidRPr="00BD15B5" w:rsidRDefault="00FB01D2" w:rsidP="006C6A26">
      <w:pPr>
        <w:pStyle w:val="ListParagraph"/>
        <w:numPr>
          <w:ilvl w:val="0"/>
          <w:numId w:val="18"/>
        </w:numPr>
        <w:rPr>
          <w:lang w:eastAsia="ko-KR"/>
        </w:rPr>
      </w:pPr>
      <w:r w:rsidRPr="00BD15B5">
        <w:rPr>
          <w:lang w:eastAsia="ko-KR"/>
        </w:rPr>
        <w:t>R1-2204122</w:t>
      </w:r>
      <w:r w:rsidRPr="00BD15B5">
        <w:rPr>
          <w:lang w:eastAsia="ko-KR"/>
        </w:rPr>
        <w:tab/>
        <w:t>Discussion on deployment scenario of NR duplex evolution</w:t>
      </w:r>
      <w:r w:rsidRPr="00BD15B5">
        <w:rPr>
          <w:lang w:eastAsia="ko-KR"/>
        </w:rPr>
        <w:tab/>
        <w:t>KT Corp.</w:t>
      </w:r>
    </w:p>
    <w:p w14:paraId="2D66F0AC" w14:textId="77777777" w:rsidR="00FB01D2" w:rsidRPr="00BD15B5" w:rsidRDefault="00FB01D2" w:rsidP="006C6A26">
      <w:pPr>
        <w:pStyle w:val="ListParagraph"/>
        <w:numPr>
          <w:ilvl w:val="0"/>
          <w:numId w:val="18"/>
        </w:numPr>
        <w:rPr>
          <w:lang w:eastAsia="ko-KR"/>
        </w:rPr>
      </w:pPr>
      <w:r w:rsidRPr="00BD15B5">
        <w:rPr>
          <w:lang w:eastAsia="ko-KR"/>
        </w:rPr>
        <w:t>R1-2204135</w:t>
      </w:r>
      <w:r w:rsidRPr="00BD15B5">
        <w:rPr>
          <w:lang w:eastAsia="ko-KR"/>
        </w:rPr>
        <w:tab/>
        <w:t>Discussion on evaluation on NR duplex evolution</w:t>
      </w:r>
      <w:r w:rsidRPr="00BD15B5">
        <w:rPr>
          <w:lang w:eastAsia="ko-KR"/>
        </w:rPr>
        <w:tab/>
        <w:t>Panasonic</w:t>
      </w:r>
    </w:p>
    <w:p w14:paraId="612BC139" w14:textId="77777777" w:rsidR="00FB01D2" w:rsidRPr="00BD15B5" w:rsidRDefault="00FB01D2" w:rsidP="006C6A26">
      <w:pPr>
        <w:pStyle w:val="ListParagraph"/>
        <w:numPr>
          <w:ilvl w:val="0"/>
          <w:numId w:val="18"/>
        </w:numPr>
        <w:rPr>
          <w:lang w:eastAsia="ko-KR"/>
        </w:rPr>
      </w:pPr>
      <w:r w:rsidRPr="00BD15B5">
        <w:rPr>
          <w:lang w:eastAsia="ko-KR"/>
        </w:rPr>
        <w:t>R1-2204244</w:t>
      </w:r>
      <w:r w:rsidRPr="00BD15B5">
        <w:rPr>
          <w:lang w:eastAsia="ko-KR"/>
        </w:rPr>
        <w:tab/>
        <w:t>Initial evaluation on NR duplex evolution</w:t>
      </w:r>
      <w:r w:rsidRPr="00BD15B5">
        <w:rPr>
          <w:lang w:eastAsia="ko-KR"/>
        </w:rPr>
        <w:tab/>
        <w:t>Apple</w:t>
      </w:r>
    </w:p>
    <w:p w14:paraId="66A09BE2" w14:textId="77777777" w:rsidR="00FB01D2" w:rsidRPr="00BD15B5" w:rsidRDefault="00FB01D2" w:rsidP="006C6A26">
      <w:pPr>
        <w:pStyle w:val="ListParagraph"/>
        <w:numPr>
          <w:ilvl w:val="0"/>
          <w:numId w:val="18"/>
        </w:numPr>
        <w:rPr>
          <w:lang w:eastAsia="ko-KR"/>
        </w:rPr>
      </w:pPr>
      <w:r w:rsidRPr="00BD15B5">
        <w:rPr>
          <w:lang w:eastAsia="ko-KR"/>
        </w:rPr>
        <w:lastRenderedPageBreak/>
        <w:t>R1-2204303</w:t>
      </w:r>
      <w:r w:rsidRPr="00BD15B5">
        <w:rPr>
          <w:lang w:eastAsia="ko-KR"/>
        </w:rPr>
        <w:tab/>
        <w:t>Discussion on evaluation on NR duplex evolution</w:t>
      </w:r>
      <w:r w:rsidRPr="00BD15B5">
        <w:rPr>
          <w:lang w:eastAsia="ko-KR"/>
        </w:rPr>
        <w:tab/>
        <w:t>CMCC</w:t>
      </w:r>
    </w:p>
    <w:p w14:paraId="3A890C1C" w14:textId="77777777" w:rsidR="00FB01D2" w:rsidRPr="00BD15B5" w:rsidRDefault="00FB01D2" w:rsidP="006C6A26">
      <w:pPr>
        <w:pStyle w:val="ListParagraph"/>
        <w:numPr>
          <w:ilvl w:val="0"/>
          <w:numId w:val="18"/>
        </w:numPr>
        <w:rPr>
          <w:lang w:eastAsia="ko-KR"/>
        </w:rPr>
      </w:pPr>
      <w:r w:rsidRPr="00BD15B5">
        <w:rPr>
          <w:lang w:eastAsia="ko-KR"/>
        </w:rPr>
        <w:t>R1-2204379</w:t>
      </w:r>
      <w:r w:rsidRPr="00BD15B5">
        <w:rPr>
          <w:lang w:eastAsia="ko-KR"/>
        </w:rPr>
        <w:tab/>
        <w:t>Discussion on evaluation on NR duplex evolution</w:t>
      </w:r>
      <w:r w:rsidRPr="00BD15B5">
        <w:rPr>
          <w:lang w:eastAsia="ko-KR"/>
        </w:rPr>
        <w:tab/>
        <w:t>NTT DOCOMO, INC.</w:t>
      </w:r>
    </w:p>
    <w:p w14:paraId="36A2744D" w14:textId="77777777" w:rsidR="00FB01D2" w:rsidRPr="00BD15B5" w:rsidRDefault="00FB01D2" w:rsidP="006C6A26">
      <w:pPr>
        <w:pStyle w:val="ListParagraph"/>
        <w:numPr>
          <w:ilvl w:val="0"/>
          <w:numId w:val="18"/>
        </w:numPr>
        <w:rPr>
          <w:lang w:eastAsia="ko-KR"/>
        </w:rPr>
      </w:pPr>
      <w:r w:rsidRPr="00BD15B5">
        <w:rPr>
          <w:lang w:eastAsia="ko-KR"/>
        </w:rPr>
        <w:t>R1-2204430</w:t>
      </w:r>
      <w:r w:rsidRPr="00BD15B5">
        <w:rPr>
          <w:lang w:eastAsia="ko-KR"/>
        </w:rPr>
        <w:tab/>
        <w:t>On the evaluation methodology for NR duplexing enhancements</w:t>
      </w:r>
      <w:r w:rsidRPr="00BD15B5">
        <w:rPr>
          <w:lang w:eastAsia="ko-KR"/>
        </w:rPr>
        <w:tab/>
        <w:t>Nokia, Nokia Shanghai Bell</w:t>
      </w:r>
    </w:p>
    <w:p w14:paraId="43F7FCEA" w14:textId="77777777" w:rsidR="00FB01D2" w:rsidRPr="00BD15B5" w:rsidRDefault="00FB01D2" w:rsidP="006C6A26">
      <w:pPr>
        <w:pStyle w:val="ListParagraph"/>
        <w:numPr>
          <w:ilvl w:val="0"/>
          <w:numId w:val="18"/>
        </w:numPr>
        <w:rPr>
          <w:lang w:eastAsia="ko-KR"/>
        </w:rPr>
      </w:pPr>
      <w:r w:rsidRPr="00BD15B5">
        <w:rPr>
          <w:lang w:eastAsia="ko-KR"/>
        </w:rPr>
        <w:t>R1-2204529</w:t>
      </w:r>
      <w:r w:rsidRPr="00BD15B5">
        <w:rPr>
          <w:lang w:eastAsia="ko-KR"/>
        </w:rPr>
        <w:tab/>
        <w:t>Study on Evaluation for NR duplex evolution</w:t>
      </w:r>
      <w:r w:rsidRPr="00BD15B5">
        <w:rPr>
          <w:lang w:eastAsia="ko-KR"/>
        </w:rPr>
        <w:tab/>
        <w:t>LG Electronics</w:t>
      </w:r>
    </w:p>
    <w:p w14:paraId="1BAE66AA" w14:textId="77777777" w:rsidR="00FB01D2" w:rsidRPr="00BD15B5" w:rsidRDefault="00FB01D2" w:rsidP="006C6A26">
      <w:pPr>
        <w:pStyle w:val="ListParagraph"/>
        <w:numPr>
          <w:ilvl w:val="0"/>
          <w:numId w:val="18"/>
        </w:numPr>
        <w:rPr>
          <w:lang w:eastAsia="ko-KR"/>
        </w:rPr>
      </w:pPr>
      <w:r w:rsidRPr="00BD15B5">
        <w:rPr>
          <w:lang w:eastAsia="ko-KR"/>
        </w:rPr>
        <w:t>R1-2204721</w:t>
      </w:r>
      <w:r w:rsidRPr="00BD15B5">
        <w:rPr>
          <w:lang w:eastAsia="ko-KR"/>
        </w:rPr>
        <w:tab/>
        <w:t>Deployment scenarios and evaluation methodology for NR duplex evolution</w:t>
      </w:r>
      <w:r w:rsidRPr="00BD15B5">
        <w:rPr>
          <w:lang w:eastAsia="ko-KR"/>
        </w:rPr>
        <w:tab/>
        <w:t>MediaTek Inc.</w:t>
      </w:r>
    </w:p>
    <w:p w14:paraId="0CA55071" w14:textId="77777777" w:rsidR="00FB01D2" w:rsidRPr="00BD15B5" w:rsidRDefault="00FB01D2" w:rsidP="006C6A26">
      <w:pPr>
        <w:pStyle w:val="ListParagraph"/>
        <w:numPr>
          <w:ilvl w:val="0"/>
          <w:numId w:val="18"/>
        </w:numPr>
        <w:rPr>
          <w:lang w:eastAsia="ko-KR"/>
        </w:rPr>
      </w:pPr>
      <w:r w:rsidRPr="00BD15B5">
        <w:rPr>
          <w:lang w:eastAsia="ko-KR"/>
        </w:rPr>
        <w:t>R1-2204750</w:t>
      </w:r>
      <w:r w:rsidRPr="00BD15B5">
        <w:rPr>
          <w:lang w:eastAsia="ko-KR"/>
        </w:rPr>
        <w:tab/>
        <w:t>Discussion on evaluation on NR duplex evolution</w:t>
      </w:r>
      <w:r w:rsidRPr="00BD15B5">
        <w:rPr>
          <w:lang w:eastAsia="ko-KR"/>
        </w:rPr>
        <w:tab/>
      </w:r>
      <w:proofErr w:type="spellStart"/>
      <w:r w:rsidRPr="00BD15B5">
        <w:rPr>
          <w:lang w:eastAsia="ko-KR"/>
        </w:rPr>
        <w:t>CEWiT</w:t>
      </w:r>
      <w:proofErr w:type="spellEnd"/>
    </w:p>
    <w:p w14:paraId="3D0BB9DF" w14:textId="77777777" w:rsidR="00FB01D2" w:rsidRPr="00BD15B5" w:rsidRDefault="00FB01D2" w:rsidP="006C6A26">
      <w:pPr>
        <w:pStyle w:val="ListParagraph"/>
        <w:numPr>
          <w:ilvl w:val="0"/>
          <w:numId w:val="18"/>
        </w:numPr>
        <w:rPr>
          <w:lang w:eastAsia="ko-KR"/>
        </w:rPr>
      </w:pPr>
      <w:r w:rsidRPr="00BD15B5">
        <w:rPr>
          <w:lang w:eastAsia="ko-KR"/>
        </w:rPr>
        <w:t>R1-2204799</w:t>
      </w:r>
      <w:r w:rsidRPr="00BD15B5">
        <w:rPr>
          <w:lang w:eastAsia="ko-KR"/>
        </w:rPr>
        <w:tab/>
        <w:t>On evaluations for NR duplex evolution</w:t>
      </w:r>
      <w:r w:rsidRPr="00BD15B5">
        <w:rPr>
          <w:lang w:eastAsia="ko-KR"/>
        </w:rPr>
        <w:tab/>
        <w:t>Intel Corporation</w:t>
      </w:r>
    </w:p>
    <w:p w14:paraId="79F35DFB" w14:textId="58E06F8D" w:rsidR="0017746E" w:rsidRPr="00FB01D2" w:rsidRDefault="00FB01D2" w:rsidP="006C6A26">
      <w:pPr>
        <w:pStyle w:val="ListParagraph"/>
        <w:numPr>
          <w:ilvl w:val="0"/>
          <w:numId w:val="18"/>
        </w:numPr>
        <w:rPr>
          <w:lang w:eastAsia="ko-KR"/>
        </w:rPr>
      </w:pPr>
      <w:bookmarkStart w:id="226" w:name="_Ref102202677"/>
      <w:r w:rsidRPr="00BD15B5">
        <w:rPr>
          <w:lang w:eastAsia="ko-KR"/>
        </w:rPr>
        <w:t>R1-2205030</w:t>
      </w:r>
      <w:r w:rsidRPr="00BD15B5">
        <w:rPr>
          <w:lang w:eastAsia="ko-KR"/>
        </w:rPr>
        <w:tab/>
        <w:t>On Deployment scenarios and evaluation Methodology for NR duplex evolution</w:t>
      </w:r>
      <w:r w:rsidRPr="00BD15B5">
        <w:rPr>
          <w:lang w:eastAsia="ko-KR"/>
        </w:rPr>
        <w:tab/>
        <w:t>Qualcomm Incorporated</w:t>
      </w:r>
      <w:bookmarkEnd w:id="226"/>
    </w:p>
    <w:sectPr w:rsidR="0017746E" w:rsidRPr="00FB01D2" w:rsidSect="00783042">
      <w:headerReference w:type="even" r:id="rId57"/>
      <w:footerReference w:type="even" r:id="rId58"/>
      <w:footerReference w:type="default" r:id="rId5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9539" w14:textId="77777777" w:rsidR="00B32109" w:rsidRDefault="00B32109">
      <w:r>
        <w:separator/>
      </w:r>
    </w:p>
  </w:endnote>
  <w:endnote w:type="continuationSeparator" w:id="0">
    <w:p w14:paraId="0502C35B" w14:textId="77777777" w:rsidR="00B32109" w:rsidRDefault="00B32109">
      <w:r>
        <w:continuationSeparator/>
      </w:r>
    </w:p>
  </w:endnote>
  <w:endnote w:type="continuationNotice" w:id="1">
    <w:p w14:paraId="51931E36" w14:textId="77777777" w:rsidR="00A728F0" w:rsidRDefault="00A72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ngLiU-ExtB"/>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Ericsson Hilda">
    <w:altName w:val="Calibri"/>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DA1C" w14:textId="77777777" w:rsidR="00C75D50" w:rsidRDefault="00C75D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A3133" w14:textId="77777777" w:rsidR="00C75D50" w:rsidRDefault="00C75D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B8EC" w14:textId="77777777" w:rsidR="00C75D50" w:rsidRDefault="00C75D5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54646" w14:textId="77777777" w:rsidR="00B32109" w:rsidRDefault="00B32109">
      <w:r>
        <w:separator/>
      </w:r>
    </w:p>
  </w:footnote>
  <w:footnote w:type="continuationSeparator" w:id="0">
    <w:p w14:paraId="749FDCE9" w14:textId="77777777" w:rsidR="00B32109" w:rsidRDefault="00B32109">
      <w:r>
        <w:continuationSeparator/>
      </w:r>
    </w:p>
  </w:footnote>
  <w:footnote w:type="continuationNotice" w:id="1">
    <w:p w14:paraId="5471C6DF" w14:textId="77777777" w:rsidR="00A728F0" w:rsidRDefault="00A72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9F8" w14:textId="77777777" w:rsidR="00C75D50" w:rsidRDefault="00C75D5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1" w15:restartNumberingAfterBreak="0">
    <w:nsid w:val="03E6508C"/>
    <w:multiLevelType w:val="hybridMultilevel"/>
    <w:tmpl w:val="9D30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14D4F"/>
    <w:multiLevelType w:val="hybridMultilevel"/>
    <w:tmpl w:val="0E2E7F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 w15:restartNumberingAfterBreak="0">
    <w:nsid w:val="0D2A3B96"/>
    <w:multiLevelType w:val="hybridMultilevel"/>
    <w:tmpl w:val="5C5815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8F01C7"/>
    <w:multiLevelType w:val="hybridMultilevel"/>
    <w:tmpl w:val="B5C0261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2795D8B"/>
    <w:multiLevelType w:val="hybridMultilevel"/>
    <w:tmpl w:val="53BE33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7" w15:restartNumberingAfterBreak="0">
    <w:nsid w:val="176A703E"/>
    <w:multiLevelType w:val="hybridMultilevel"/>
    <w:tmpl w:val="943A183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D26720"/>
    <w:multiLevelType w:val="hybridMultilevel"/>
    <w:tmpl w:val="39E6AE4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42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D8F2DA5"/>
    <w:multiLevelType w:val="hybridMultilevel"/>
    <w:tmpl w:val="0A4074C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E20F1"/>
    <w:multiLevelType w:val="hybridMultilevel"/>
    <w:tmpl w:val="E15627A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40F199F"/>
    <w:multiLevelType w:val="hybridMultilevel"/>
    <w:tmpl w:val="603EAB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4DA7835"/>
    <w:multiLevelType w:val="hybridMultilevel"/>
    <w:tmpl w:val="B5BEBE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79B105B"/>
    <w:multiLevelType w:val="hybridMultilevel"/>
    <w:tmpl w:val="6FBE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88C"/>
    <w:multiLevelType w:val="hybridMultilevel"/>
    <w:tmpl w:val="15C6C0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BFD5427"/>
    <w:multiLevelType w:val="hybridMultilevel"/>
    <w:tmpl w:val="42C056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416519"/>
    <w:multiLevelType w:val="hybridMultilevel"/>
    <w:tmpl w:val="E14483A0"/>
    <w:lvl w:ilvl="0" w:tplc="FCD6528A">
      <w:start w:val="5"/>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3081766C"/>
    <w:multiLevelType w:val="hybridMultilevel"/>
    <w:tmpl w:val="65F620B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0ED3AFD"/>
    <w:multiLevelType w:val="hybridMultilevel"/>
    <w:tmpl w:val="063A441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2EB1569"/>
    <w:multiLevelType w:val="hybridMultilevel"/>
    <w:tmpl w:val="012648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8E316DD"/>
    <w:multiLevelType w:val="hybridMultilevel"/>
    <w:tmpl w:val="A50E7234"/>
    <w:lvl w:ilvl="0" w:tplc="8A508BF6">
      <w:start w:val="3"/>
      <w:numFmt w:val="bullet"/>
      <w:lvlText w:val="-"/>
      <w:lvlJc w:val="left"/>
      <w:pPr>
        <w:ind w:left="420" w:hanging="420"/>
      </w:pPr>
      <w:rPr>
        <w:rFonts w:ascii="SimSun" w:eastAsia="SimSun" w:hAnsi="SimSun" w:cs="Times New Rom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A7F50DE"/>
    <w:multiLevelType w:val="hybridMultilevel"/>
    <w:tmpl w:val="1764CC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1644C04"/>
    <w:multiLevelType w:val="hybridMultilevel"/>
    <w:tmpl w:val="F1F4C0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32" w15:restartNumberingAfterBreak="0">
    <w:nsid w:val="48AE0B5D"/>
    <w:multiLevelType w:val="hybridMultilevel"/>
    <w:tmpl w:val="4AEA8432"/>
    <w:lvl w:ilvl="0" w:tplc="04090001">
      <w:start w:val="1"/>
      <w:numFmt w:val="bullet"/>
      <w:lvlText w:val=""/>
      <w:lvlJc w:val="left"/>
      <w:pPr>
        <w:ind w:left="420" w:hanging="420"/>
      </w:pPr>
      <w:rPr>
        <w:rFonts w:ascii="Wingdings" w:hAnsi="Wingdings" w:hint="default"/>
      </w:rPr>
    </w:lvl>
    <w:lvl w:ilvl="1" w:tplc="04090011">
      <w:start w:val="1"/>
      <w:numFmt w:val="decimal"/>
      <w:lvlText w:val="%2)"/>
      <w:lvlJc w:val="left"/>
      <w:pPr>
        <w:ind w:left="840" w:hanging="420"/>
      </w:pPr>
    </w:lvl>
    <w:lvl w:ilvl="2" w:tplc="04090005">
      <w:start w:val="1"/>
      <w:numFmt w:val="bullet"/>
      <w:lvlText w:val=""/>
      <w:lvlJc w:val="left"/>
      <w:pPr>
        <w:ind w:left="1260" w:hanging="420"/>
      </w:pPr>
      <w:rPr>
        <w:rFonts w:ascii="Wingdings" w:hAnsi="Wingdings" w:hint="default"/>
      </w:rPr>
    </w:lvl>
    <w:lvl w:ilvl="3" w:tplc="FFBA4024">
      <w:start w:val="1"/>
      <w:numFmt w:val="lowerLetter"/>
      <w:lvlText w:val="%4)"/>
      <w:lvlJc w:val="left"/>
      <w:pPr>
        <w:ind w:left="1620" w:hanging="360"/>
      </w:pPr>
      <w:rPr>
        <w:rFont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304225"/>
    <w:multiLevelType w:val="hybridMultilevel"/>
    <w:tmpl w:val="A6AA57B2"/>
    <w:lvl w:ilvl="0" w:tplc="EDACA432">
      <w:start w:val="5"/>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hybridMultilevel"/>
    <w:tmpl w:val="8F508AB6"/>
    <w:lvl w:ilvl="0" w:tplc="F02201AA">
      <w:start w:val="1"/>
      <w:numFmt w:val="decimal"/>
      <w:pStyle w:val="Observation"/>
      <w:lvlText w:val="Observation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8" w15:restartNumberingAfterBreak="0">
    <w:nsid w:val="53744D86"/>
    <w:multiLevelType w:val="hybridMultilevel"/>
    <w:tmpl w:val="14AA45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53DA110E"/>
    <w:multiLevelType w:val="hybridMultilevel"/>
    <w:tmpl w:val="07545AA4"/>
    <w:lvl w:ilvl="0" w:tplc="04090001">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53DF59C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69E3EBF"/>
    <w:multiLevelType w:val="hybridMultilevel"/>
    <w:tmpl w:val="BFAA7EB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AB38FF"/>
    <w:multiLevelType w:val="multilevel"/>
    <w:tmpl w:val="60AB38FF"/>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4" w15:restartNumberingAfterBreak="0">
    <w:nsid w:val="6FBD786C"/>
    <w:multiLevelType w:val="hybridMultilevel"/>
    <w:tmpl w:val="1DFA75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4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7721478"/>
    <w:multiLevelType w:val="hybridMultilevel"/>
    <w:tmpl w:val="6DAE0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ABC62A7"/>
    <w:multiLevelType w:val="hybridMultilevel"/>
    <w:tmpl w:val="E24AD4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ACB7F14"/>
    <w:multiLevelType w:val="hybridMultilevel"/>
    <w:tmpl w:val="D1F67EA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BC330F5"/>
    <w:multiLevelType w:val="hybridMultilevel"/>
    <w:tmpl w:val="C2769C2A"/>
    <w:lvl w:ilvl="0" w:tplc="E41213F0">
      <w:start w:val="1"/>
      <w:numFmt w:val="bullet"/>
      <w:pStyle w:val="clean"/>
      <w:lvlText w:val=""/>
      <w:lvlJc w:val="left"/>
      <w:pPr>
        <w:tabs>
          <w:tab w:val="num" w:pos="851"/>
        </w:tabs>
        <w:ind w:left="851" w:hanging="851"/>
      </w:pPr>
      <w:rPr>
        <w:rFonts w:ascii="ZapfDingbats" w:hAnsi="ZapfDingbats" w:hint="default"/>
        <w:b/>
        <w:i w:val="0"/>
        <w:color w:val="70CEF5"/>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DE50E59"/>
    <w:multiLevelType w:val="hybridMultilevel"/>
    <w:tmpl w:val="4BDE096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19"/>
  </w:num>
  <w:num w:numId="3">
    <w:abstractNumId w:val="16"/>
  </w:num>
  <w:num w:numId="4">
    <w:abstractNumId w:val="25"/>
  </w:num>
  <w:num w:numId="5">
    <w:abstractNumId w:val="29"/>
  </w:num>
  <w:num w:numId="6">
    <w:abstractNumId w:val="33"/>
  </w:num>
  <w:num w:numId="7">
    <w:abstractNumId w:val="55"/>
  </w:num>
  <w:num w:numId="8">
    <w:abstractNumId w:val="34"/>
  </w:num>
  <w:num w:numId="9">
    <w:abstractNumId w:val="49"/>
  </w:num>
  <w:num w:numId="10">
    <w:abstractNumId w:val="26"/>
  </w:num>
  <w:num w:numId="11">
    <w:abstractNumId w:val="42"/>
  </w:num>
  <w:num w:numId="12">
    <w:abstractNumId w:val="31"/>
  </w:num>
  <w:num w:numId="13">
    <w:abstractNumId w:val="18"/>
  </w:num>
  <w:num w:numId="14">
    <w:abstractNumId w:val="45"/>
  </w:num>
  <w:num w:numId="15">
    <w:abstractNumId w:val="28"/>
  </w:num>
  <w:num w:numId="16">
    <w:abstractNumId w:val="53"/>
  </w:num>
  <w:num w:numId="17">
    <w:abstractNumId w:val="46"/>
  </w:num>
  <w:num w:numId="18">
    <w:abstractNumId w:val="0"/>
  </w:num>
  <w:num w:numId="19">
    <w:abstractNumId w:val="35"/>
  </w:num>
  <w:num w:numId="20">
    <w:abstractNumId w:val="17"/>
  </w:num>
  <w:num w:numId="21">
    <w:abstractNumId w:val="3"/>
  </w:num>
  <w:num w:numId="22">
    <w:abstractNumId w:val="43"/>
  </w:num>
  <w:num w:numId="23">
    <w:abstractNumId w:val="48"/>
  </w:num>
  <w:num w:numId="24">
    <w:abstractNumId w:val="23"/>
  </w:num>
  <w:num w:numId="25">
    <w:abstractNumId w:val="54"/>
  </w:num>
  <w:num w:numId="26">
    <w:abstractNumId w:val="32"/>
  </w:num>
  <w:num w:numId="27">
    <w:abstractNumId w:val="52"/>
  </w:num>
  <w:num w:numId="28">
    <w:abstractNumId w:val="37"/>
  </w:num>
  <w:num w:numId="29">
    <w:abstractNumId w:val="47"/>
  </w:num>
  <w:num w:numId="30">
    <w:abstractNumId w:val="36"/>
  </w:num>
  <w:num w:numId="31">
    <w:abstractNumId w:val="7"/>
  </w:num>
  <w:num w:numId="32">
    <w:abstractNumId w:val="10"/>
  </w:num>
  <w:num w:numId="33">
    <w:abstractNumId w:val="24"/>
  </w:num>
  <w:num w:numId="34">
    <w:abstractNumId w:val="44"/>
  </w:num>
  <w:num w:numId="35">
    <w:abstractNumId w:val="11"/>
  </w:num>
  <w:num w:numId="36">
    <w:abstractNumId w:val="50"/>
  </w:num>
  <w:num w:numId="37">
    <w:abstractNumId w:val="5"/>
  </w:num>
  <w:num w:numId="38">
    <w:abstractNumId w:val="39"/>
  </w:num>
  <w:num w:numId="39">
    <w:abstractNumId w:val="51"/>
  </w:num>
  <w:num w:numId="40">
    <w:abstractNumId w:val="4"/>
  </w:num>
  <w:num w:numId="41">
    <w:abstractNumId w:val="41"/>
  </w:num>
  <w:num w:numId="42">
    <w:abstractNumId w:val="9"/>
  </w:num>
  <w:num w:numId="43">
    <w:abstractNumId w:val="8"/>
  </w:num>
  <w:num w:numId="44">
    <w:abstractNumId w:val="12"/>
  </w:num>
  <w:num w:numId="45">
    <w:abstractNumId w:val="20"/>
  </w:num>
  <w:num w:numId="46">
    <w:abstractNumId w:val="6"/>
  </w:num>
  <w:num w:numId="47">
    <w:abstractNumId w:val="27"/>
  </w:num>
  <w:num w:numId="48">
    <w:abstractNumId w:val="22"/>
  </w:num>
  <w:num w:numId="49">
    <w:abstractNumId w:val="14"/>
  </w:num>
  <w:num w:numId="50">
    <w:abstractNumId w:val="21"/>
  </w:num>
  <w:num w:numId="51">
    <w:abstractNumId w:val="15"/>
  </w:num>
  <w:num w:numId="52">
    <w:abstractNumId w:val="38"/>
  </w:num>
  <w:num w:numId="53">
    <w:abstractNumId w:val="2"/>
  </w:num>
  <w:num w:numId="54">
    <w:abstractNumId w:val="30"/>
  </w:num>
  <w:num w:numId="55">
    <w:abstractNumId w:val="1"/>
  </w:num>
  <w:num w:numId="56">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71"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B3"/>
    <w:rsid w:val="00001B64"/>
    <w:rsid w:val="00001E42"/>
    <w:rsid w:val="00001F79"/>
    <w:rsid w:val="00001FC3"/>
    <w:rsid w:val="00001FCA"/>
    <w:rsid w:val="000020C2"/>
    <w:rsid w:val="0000227E"/>
    <w:rsid w:val="00002375"/>
    <w:rsid w:val="000023F6"/>
    <w:rsid w:val="00002671"/>
    <w:rsid w:val="000026CD"/>
    <w:rsid w:val="0000270A"/>
    <w:rsid w:val="000027D5"/>
    <w:rsid w:val="000028FE"/>
    <w:rsid w:val="00002A8E"/>
    <w:rsid w:val="00002AD6"/>
    <w:rsid w:val="00002D55"/>
    <w:rsid w:val="00002D66"/>
    <w:rsid w:val="00002D94"/>
    <w:rsid w:val="000030FD"/>
    <w:rsid w:val="00003131"/>
    <w:rsid w:val="0000314C"/>
    <w:rsid w:val="00003227"/>
    <w:rsid w:val="00003781"/>
    <w:rsid w:val="000037FB"/>
    <w:rsid w:val="0000383A"/>
    <w:rsid w:val="00003A51"/>
    <w:rsid w:val="00003EF4"/>
    <w:rsid w:val="00003F4E"/>
    <w:rsid w:val="0000403F"/>
    <w:rsid w:val="00004408"/>
    <w:rsid w:val="000044CB"/>
    <w:rsid w:val="000045B4"/>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AEF"/>
    <w:rsid w:val="00005C52"/>
    <w:rsid w:val="00005DE4"/>
    <w:rsid w:val="0000608B"/>
    <w:rsid w:val="000061E5"/>
    <w:rsid w:val="000063BC"/>
    <w:rsid w:val="00006596"/>
    <w:rsid w:val="00006780"/>
    <w:rsid w:val="0000699F"/>
    <w:rsid w:val="000069B2"/>
    <w:rsid w:val="00006A47"/>
    <w:rsid w:val="00006C7A"/>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A17"/>
    <w:rsid w:val="00010BC3"/>
    <w:rsid w:val="00010E97"/>
    <w:rsid w:val="00010FD1"/>
    <w:rsid w:val="000110AF"/>
    <w:rsid w:val="000110F4"/>
    <w:rsid w:val="0001117C"/>
    <w:rsid w:val="0001121B"/>
    <w:rsid w:val="000112B8"/>
    <w:rsid w:val="00011562"/>
    <w:rsid w:val="000115FC"/>
    <w:rsid w:val="00011605"/>
    <w:rsid w:val="000118FA"/>
    <w:rsid w:val="00011C7A"/>
    <w:rsid w:val="00011DEC"/>
    <w:rsid w:val="00012149"/>
    <w:rsid w:val="00012267"/>
    <w:rsid w:val="0001235D"/>
    <w:rsid w:val="00012430"/>
    <w:rsid w:val="000124D1"/>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9A"/>
    <w:rsid w:val="000144DE"/>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518"/>
    <w:rsid w:val="000156CA"/>
    <w:rsid w:val="000156F9"/>
    <w:rsid w:val="00015A6E"/>
    <w:rsid w:val="00015BCB"/>
    <w:rsid w:val="00015CC7"/>
    <w:rsid w:val="00015CED"/>
    <w:rsid w:val="00015D38"/>
    <w:rsid w:val="00016053"/>
    <w:rsid w:val="0001609B"/>
    <w:rsid w:val="000160D3"/>
    <w:rsid w:val="0001612B"/>
    <w:rsid w:val="000161BE"/>
    <w:rsid w:val="000162B2"/>
    <w:rsid w:val="000163D4"/>
    <w:rsid w:val="0001645D"/>
    <w:rsid w:val="000164BB"/>
    <w:rsid w:val="0001652B"/>
    <w:rsid w:val="00016640"/>
    <w:rsid w:val="000167A6"/>
    <w:rsid w:val="000169BF"/>
    <w:rsid w:val="00016A34"/>
    <w:rsid w:val="00016AB3"/>
    <w:rsid w:val="00016B61"/>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295"/>
    <w:rsid w:val="0002057F"/>
    <w:rsid w:val="000205C1"/>
    <w:rsid w:val="000205F5"/>
    <w:rsid w:val="000207CA"/>
    <w:rsid w:val="0002085F"/>
    <w:rsid w:val="000209D8"/>
    <w:rsid w:val="00020D61"/>
    <w:rsid w:val="00020DAB"/>
    <w:rsid w:val="00020DBB"/>
    <w:rsid w:val="00020E87"/>
    <w:rsid w:val="00021001"/>
    <w:rsid w:val="0002113C"/>
    <w:rsid w:val="0002127D"/>
    <w:rsid w:val="000212A9"/>
    <w:rsid w:val="0002130A"/>
    <w:rsid w:val="0002180B"/>
    <w:rsid w:val="00021911"/>
    <w:rsid w:val="000219A0"/>
    <w:rsid w:val="00021BCA"/>
    <w:rsid w:val="00021C34"/>
    <w:rsid w:val="00021C67"/>
    <w:rsid w:val="00021DEC"/>
    <w:rsid w:val="00021FC1"/>
    <w:rsid w:val="00022024"/>
    <w:rsid w:val="000221EB"/>
    <w:rsid w:val="000222F7"/>
    <w:rsid w:val="000224CD"/>
    <w:rsid w:val="000224F4"/>
    <w:rsid w:val="00022666"/>
    <w:rsid w:val="000226B6"/>
    <w:rsid w:val="00022BCF"/>
    <w:rsid w:val="00022CC0"/>
    <w:rsid w:val="00022D45"/>
    <w:rsid w:val="00023143"/>
    <w:rsid w:val="00023345"/>
    <w:rsid w:val="000233F4"/>
    <w:rsid w:val="000236E1"/>
    <w:rsid w:val="000239A0"/>
    <w:rsid w:val="00023B37"/>
    <w:rsid w:val="00023B8D"/>
    <w:rsid w:val="00023C29"/>
    <w:rsid w:val="00023CE3"/>
    <w:rsid w:val="00023D6F"/>
    <w:rsid w:val="00023DC0"/>
    <w:rsid w:val="00023E9E"/>
    <w:rsid w:val="00023EF0"/>
    <w:rsid w:val="00023F09"/>
    <w:rsid w:val="00023FBC"/>
    <w:rsid w:val="000244DA"/>
    <w:rsid w:val="000245D9"/>
    <w:rsid w:val="000245F8"/>
    <w:rsid w:val="00024944"/>
    <w:rsid w:val="00024B5A"/>
    <w:rsid w:val="00024D64"/>
    <w:rsid w:val="00024E37"/>
    <w:rsid w:val="00024E52"/>
    <w:rsid w:val="0002506A"/>
    <w:rsid w:val="000255A1"/>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CD6"/>
    <w:rsid w:val="00030E52"/>
    <w:rsid w:val="00030E74"/>
    <w:rsid w:val="00030F4D"/>
    <w:rsid w:val="00030F74"/>
    <w:rsid w:val="00030F85"/>
    <w:rsid w:val="00031195"/>
    <w:rsid w:val="000311F1"/>
    <w:rsid w:val="000311F6"/>
    <w:rsid w:val="00031229"/>
    <w:rsid w:val="000312B4"/>
    <w:rsid w:val="0003134F"/>
    <w:rsid w:val="000313C8"/>
    <w:rsid w:val="000314DD"/>
    <w:rsid w:val="0003162D"/>
    <w:rsid w:val="000317B2"/>
    <w:rsid w:val="000318A0"/>
    <w:rsid w:val="000319E1"/>
    <w:rsid w:val="00031E3F"/>
    <w:rsid w:val="00031EDD"/>
    <w:rsid w:val="000321DC"/>
    <w:rsid w:val="000324E1"/>
    <w:rsid w:val="000325EF"/>
    <w:rsid w:val="0003281B"/>
    <w:rsid w:val="00032944"/>
    <w:rsid w:val="000329B1"/>
    <w:rsid w:val="00032A0C"/>
    <w:rsid w:val="00032A68"/>
    <w:rsid w:val="00032CC3"/>
    <w:rsid w:val="00032D90"/>
    <w:rsid w:val="00033038"/>
    <w:rsid w:val="000331DD"/>
    <w:rsid w:val="000331E7"/>
    <w:rsid w:val="00033524"/>
    <w:rsid w:val="00033B78"/>
    <w:rsid w:val="00033CF4"/>
    <w:rsid w:val="00033D3D"/>
    <w:rsid w:val="00033E7C"/>
    <w:rsid w:val="00033EC5"/>
    <w:rsid w:val="00034035"/>
    <w:rsid w:val="000346CA"/>
    <w:rsid w:val="000346F4"/>
    <w:rsid w:val="00034882"/>
    <w:rsid w:val="000349B7"/>
    <w:rsid w:val="00034ACA"/>
    <w:rsid w:val="00034D80"/>
    <w:rsid w:val="00034E5D"/>
    <w:rsid w:val="00034EB0"/>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99"/>
    <w:rsid w:val="000361C2"/>
    <w:rsid w:val="000365A2"/>
    <w:rsid w:val="00036634"/>
    <w:rsid w:val="00036754"/>
    <w:rsid w:val="00036841"/>
    <w:rsid w:val="0003698E"/>
    <w:rsid w:val="00036AC5"/>
    <w:rsid w:val="00036C45"/>
    <w:rsid w:val="00036F6D"/>
    <w:rsid w:val="00036FA7"/>
    <w:rsid w:val="000370B4"/>
    <w:rsid w:val="000370BB"/>
    <w:rsid w:val="0003713A"/>
    <w:rsid w:val="0003723F"/>
    <w:rsid w:val="000372AE"/>
    <w:rsid w:val="0003739C"/>
    <w:rsid w:val="000377E3"/>
    <w:rsid w:val="000378C4"/>
    <w:rsid w:val="00037975"/>
    <w:rsid w:val="00037A21"/>
    <w:rsid w:val="00037B67"/>
    <w:rsid w:val="00037B87"/>
    <w:rsid w:val="00037C2D"/>
    <w:rsid w:val="00037FEF"/>
    <w:rsid w:val="00040051"/>
    <w:rsid w:val="000400C9"/>
    <w:rsid w:val="00040194"/>
    <w:rsid w:val="000402B6"/>
    <w:rsid w:val="00040383"/>
    <w:rsid w:val="000404F2"/>
    <w:rsid w:val="000405B1"/>
    <w:rsid w:val="000409BE"/>
    <w:rsid w:val="00040A25"/>
    <w:rsid w:val="00040AAD"/>
    <w:rsid w:val="00040C15"/>
    <w:rsid w:val="000411A2"/>
    <w:rsid w:val="00041260"/>
    <w:rsid w:val="00041297"/>
    <w:rsid w:val="00041341"/>
    <w:rsid w:val="000413B8"/>
    <w:rsid w:val="00041416"/>
    <w:rsid w:val="0004144D"/>
    <w:rsid w:val="00041508"/>
    <w:rsid w:val="0004155E"/>
    <w:rsid w:val="0004160D"/>
    <w:rsid w:val="000416DE"/>
    <w:rsid w:val="00041775"/>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2CD"/>
    <w:rsid w:val="000423A5"/>
    <w:rsid w:val="000424E5"/>
    <w:rsid w:val="000429E5"/>
    <w:rsid w:val="00042A59"/>
    <w:rsid w:val="00042BFC"/>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E56"/>
    <w:rsid w:val="00043F82"/>
    <w:rsid w:val="00044093"/>
    <w:rsid w:val="0004416B"/>
    <w:rsid w:val="00044197"/>
    <w:rsid w:val="00044225"/>
    <w:rsid w:val="000444C1"/>
    <w:rsid w:val="000444DE"/>
    <w:rsid w:val="00044576"/>
    <w:rsid w:val="000445FD"/>
    <w:rsid w:val="0004467E"/>
    <w:rsid w:val="00044724"/>
    <w:rsid w:val="000447FA"/>
    <w:rsid w:val="00044872"/>
    <w:rsid w:val="00044C82"/>
    <w:rsid w:val="00044EB0"/>
    <w:rsid w:val="00044F4F"/>
    <w:rsid w:val="00044FC4"/>
    <w:rsid w:val="0004513B"/>
    <w:rsid w:val="000451E5"/>
    <w:rsid w:val="0004535C"/>
    <w:rsid w:val="000453F6"/>
    <w:rsid w:val="00045467"/>
    <w:rsid w:val="00045876"/>
    <w:rsid w:val="00045A17"/>
    <w:rsid w:val="00045A54"/>
    <w:rsid w:val="00045A56"/>
    <w:rsid w:val="00045CAA"/>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2F3"/>
    <w:rsid w:val="000473BD"/>
    <w:rsid w:val="00047413"/>
    <w:rsid w:val="000477BB"/>
    <w:rsid w:val="000477F5"/>
    <w:rsid w:val="0004798E"/>
    <w:rsid w:val="000479A8"/>
    <w:rsid w:val="00047A82"/>
    <w:rsid w:val="00047B11"/>
    <w:rsid w:val="00047CE2"/>
    <w:rsid w:val="00047EE8"/>
    <w:rsid w:val="00050013"/>
    <w:rsid w:val="000501AE"/>
    <w:rsid w:val="000502A4"/>
    <w:rsid w:val="00050335"/>
    <w:rsid w:val="00050492"/>
    <w:rsid w:val="00050551"/>
    <w:rsid w:val="0005055B"/>
    <w:rsid w:val="000505E0"/>
    <w:rsid w:val="00050A67"/>
    <w:rsid w:val="00050D3A"/>
    <w:rsid w:val="00050E40"/>
    <w:rsid w:val="00050F42"/>
    <w:rsid w:val="00051135"/>
    <w:rsid w:val="00051499"/>
    <w:rsid w:val="000514A7"/>
    <w:rsid w:val="000515F7"/>
    <w:rsid w:val="00051B8D"/>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54"/>
    <w:rsid w:val="000537A8"/>
    <w:rsid w:val="00053849"/>
    <w:rsid w:val="000538DD"/>
    <w:rsid w:val="00053A47"/>
    <w:rsid w:val="00053CD7"/>
    <w:rsid w:val="00053D4B"/>
    <w:rsid w:val="00054024"/>
    <w:rsid w:val="00054261"/>
    <w:rsid w:val="00054263"/>
    <w:rsid w:val="0005438A"/>
    <w:rsid w:val="0005456E"/>
    <w:rsid w:val="000545D3"/>
    <w:rsid w:val="000545ED"/>
    <w:rsid w:val="00054674"/>
    <w:rsid w:val="000547C1"/>
    <w:rsid w:val="00054807"/>
    <w:rsid w:val="00054917"/>
    <w:rsid w:val="00054ACE"/>
    <w:rsid w:val="00054AE4"/>
    <w:rsid w:val="00054B6B"/>
    <w:rsid w:val="00054B83"/>
    <w:rsid w:val="00054CC6"/>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DC"/>
    <w:rsid w:val="00061D2A"/>
    <w:rsid w:val="00061F65"/>
    <w:rsid w:val="00061F75"/>
    <w:rsid w:val="000620A3"/>
    <w:rsid w:val="00062132"/>
    <w:rsid w:val="000621A9"/>
    <w:rsid w:val="0006263A"/>
    <w:rsid w:val="000629F4"/>
    <w:rsid w:val="00062B24"/>
    <w:rsid w:val="00062D5C"/>
    <w:rsid w:val="00062D9A"/>
    <w:rsid w:val="00062DA9"/>
    <w:rsid w:val="00062DB4"/>
    <w:rsid w:val="00062DD5"/>
    <w:rsid w:val="00062F4F"/>
    <w:rsid w:val="0006302B"/>
    <w:rsid w:val="0006310A"/>
    <w:rsid w:val="000631CE"/>
    <w:rsid w:val="0006340E"/>
    <w:rsid w:val="00063485"/>
    <w:rsid w:val="000635D6"/>
    <w:rsid w:val="00063911"/>
    <w:rsid w:val="0006392E"/>
    <w:rsid w:val="00063955"/>
    <w:rsid w:val="00063A32"/>
    <w:rsid w:val="00063C8D"/>
    <w:rsid w:val="00063D07"/>
    <w:rsid w:val="00063EF1"/>
    <w:rsid w:val="00063F57"/>
    <w:rsid w:val="00063F95"/>
    <w:rsid w:val="000641BD"/>
    <w:rsid w:val="00064250"/>
    <w:rsid w:val="000642C9"/>
    <w:rsid w:val="0006436B"/>
    <w:rsid w:val="000646DD"/>
    <w:rsid w:val="0006480B"/>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A40"/>
    <w:rsid w:val="00066D84"/>
    <w:rsid w:val="00066E31"/>
    <w:rsid w:val="00067087"/>
    <w:rsid w:val="000670D0"/>
    <w:rsid w:val="0006725D"/>
    <w:rsid w:val="0006739D"/>
    <w:rsid w:val="0006777C"/>
    <w:rsid w:val="00067844"/>
    <w:rsid w:val="000679A4"/>
    <w:rsid w:val="00067BE0"/>
    <w:rsid w:val="00067E0E"/>
    <w:rsid w:val="00067E91"/>
    <w:rsid w:val="00067FA3"/>
    <w:rsid w:val="00067FE2"/>
    <w:rsid w:val="00070192"/>
    <w:rsid w:val="000702A9"/>
    <w:rsid w:val="000705C2"/>
    <w:rsid w:val="0007060D"/>
    <w:rsid w:val="0007079E"/>
    <w:rsid w:val="00070835"/>
    <w:rsid w:val="000709A5"/>
    <w:rsid w:val="00070AB0"/>
    <w:rsid w:val="00070B03"/>
    <w:rsid w:val="00070DDE"/>
    <w:rsid w:val="00070DF1"/>
    <w:rsid w:val="00070FB0"/>
    <w:rsid w:val="000710FF"/>
    <w:rsid w:val="0007118F"/>
    <w:rsid w:val="00071255"/>
    <w:rsid w:val="00071352"/>
    <w:rsid w:val="000715CE"/>
    <w:rsid w:val="0007162A"/>
    <w:rsid w:val="000716E3"/>
    <w:rsid w:val="000716FB"/>
    <w:rsid w:val="00071740"/>
    <w:rsid w:val="000719A2"/>
    <w:rsid w:val="00071E1B"/>
    <w:rsid w:val="00071FE3"/>
    <w:rsid w:val="0007244F"/>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964"/>
    <w:rsid w:val="00073974"/>
    <w:rsid w:val="00073AF6"/>
    <w:rsid w:val="00073C4F"/>
    <w:rsid w:val="00073D9A"/>
    <w:rsid w:val="00073E87"/>
    <w:rsid w:val="000741B3"/>
    <w:rsid w:val="00074375"/>
    <w:rsid w:val="000743A0"/>
    <w:rsid w:val="000747FC"/>
    <w:rsid w:val="00074A9B"/>
    <w:rsid w:val="00074A9E"/>
    <w:rsid w:val="00074BF5"/>
    <w:rsid w:val="00074C62"/>
    <w:rsid w:val="00074C75"/>
    <w:rsid w:val="00074DF7"/>
    <w:rsid w:val="00074F72"/>
    <w:rsid w:val="0007500C"/>
    <w:rsid w:val="00075062"/>
    <w:rsid w:val="000752CD"/>
    <w:rsid w:val="000752EC"/>
    <w:rsid w:val="000754DE"/>
    <w:rsid w:val="00075516"/>
    <w:rsid w:val="00075680"/>
    <w:rsid w:val="000756D7"/>
    <w:rsid w:val="0007574F"/>
    <w:rsid w:val="00075999"/>
    <w:rsid w:val="00075A69"/>
    <w:rsid w:val="00075AB6"/>
    <w:rsid w:val="00075B45"/>
    <w:rsid w:val="00075C78"/>
    <w:rsid w:val="00075CCD"/>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F1"/>
    <w:rsid w:val="00077550"/>
    <w:rsid w:val="0007786E"/>
    <w:rsid w:val="00077874"/>
    <w:rsid w:val="00077E55"/>
    <w:rsid w:val="00077FF1"/>
    <w:rsid w:val="0008010C"/>
    <w:rsid w:val="0008022A"/>
    <w:rsid w:val="0008034B"/>
    <w:rsid w:val="00080418"/>
    <w:rsid w:val="000805B2"/>
    <w:rsid w:val="000805F4"/>
    <w:rsid w:val="000806FE"/>
    <w:rsid w:val="000808A1"/>
    <w:rsid w:val="000809C1"/>
    <w:rsid w:val="00080CFF"/>
    <w:rsid w:val="00080D74"/>
    <w:rsid w:val="00080D81"/>
    <w:rsid w:val="00080E6C"/>
    <w:rsid w:val="00080F8D"/>
    <w:rsid w:val="00081043"/>
    <w:rsid w:val="00081383"/>
    <w:rsid w:val="00081591"/>
    <w:rsid w:val="00081631"/>
    <w:rsid w:val="000817DD"/>
    <w:rsid w:val="000817EA"/>
    <w:rsid w:val="000818FF"/>
    <w:rsid w:val="00081B1E"/>
    <w:rsid w:val="00081EAA"/>
    <w:rsid w:val="00082158"/>
    <w:rsid w:val="0008226F"/>
    <w:rsid w:val="000822AA"/>
    <w:rsid w:val="000826F4"/>
    <w:rsid w:val="000826FF"/>
    <w:rsid w:val="00082A49"/>
    <w:rsid w:val="00082ABC"/>
    <w:rsid w:val="00082C1E"/>
    <w:rsid w:val="00082C3A"/>
    <w:rsid w:val="00082C90"/>
    <w:rsid w:val="00082D55"/>
    <w:rsid w:val="00082EE6"/>
    <w:rsid w:val="00083207"/>
    <w:rsid w:val="000832D0"/>
    <w:rsid w:val="00083322"/>
    <w:rsid w:val="000833A8"/>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36B"/>
    <w:rsid w:val="000853B3"/>
    <w:rsid w:val="00085471"/>
    <w:rsid w:val="0008557A"/>
    <w:rsid w:val="000855B6"/>
    <w:rsid w:val="00085678"/>
    <w:rsid w:val="00085A04"/>
    <w:rsid w:val="00085C1A"/>
    <w:rsid w:val="00085F08"/>
    <w:rsid w:val="00085F13"/>
    <w:rsid w:val="000862BA"/>
    <w:rsid w:val="000862F6"/>
    <w:rsid w:val="000863BC"/>
    <w:rsid w:val="00086574"/>
    <w:rsid w:val="00086742"/>
    <w:rsid w:val="000867E7"/>
    <w:rsid w:val="00086AF1"/>
    <w:rsid w:val="00086B50"/>
    <w:rsid w:val="00086B6F"/>
    <w:rsid w:val="00086C4D"/>
    <w:rsid w:val="00087085"/>
    <w:rsid w:val="000871C9"/>
    <w:rsid w:val="000873B1"/>
    <w:rsid w:val="00087418"/>
    <w:rsid w:val="000875E7"/>
    <w:rsid w:val="0008760B"/>
    <w:rsid w:val="00087678"/>
    <w:rsid w:val="000877E1"/>
    <w:rsid w:val="0008782D"/>
    <w:rsid w:val="0008792F"/>
    <w:rsid w:val="0008793B"/>
    <w:rsid w:val="00087A17"/>
    <w:rsid w:val="00087A21"/>
    <w:rsid w:val="00087E29"/>
    <w:rsid w:val="00087E44"/>
    <w:rsid w:val="0009037D"/>
    <w:rsid w:val="00090394"/>
    <w:rsid w:val="000903DC"/>
    <w:rsid w:val="000904D7"/>
    <w:rsid w:val="00090573"/>
    <w:rsid w:val="000906CA"/>
    <w:rsid w:val="000906D7"/>
    <w:rsid w:val="00090779"/>
    <w:rsid w:val="000907AA"/>
    <w:rsid w:val="000908E4"/>
    <w:rsid w:val="000908E7"/>
    <w:rsid w:val="00090A61"/>
    <w:rsid w:val="00090AA0"/>
    <w:rsid w:val="00090B1A"/>
    <w:rsid w:val="00090CC0"/>
    <w:rsid w:val="00090EE6"/>
    <w:rsid w:val="00091720"/>
    <w:rsid w:val="000917A0"/>
    <w:rsid w:val="000917E2"/>
    <w:rsid w:val="00091968"/>
    <w:rsid w:val="00091C3A"/>
    <w:rsid w:val="00091C51"/>
    <w:rsid w:val="00091CF3"/>
    <w:rsid w:val="00091D5F"/>
    <w:rsid w:val="00091F33"/>
    <w:rsid w:val="000920DD"/>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F53"/>
    <w:rsid w:val="00095F75"/>
    <w:rsid w:val="00096020"/>
    <w:rsid w:val="0009602A"/>
    <w:rsid w:val="0009611A"/>
    <w:rsid w:val="000963A3"/>
    <w:rsid w:val="0009653B"/>
    <w:rsid w:val="000965E6"/>
    <w:rsid w:val="000965FB"/>
    <w:rsid w:val="000966A6"/>
    <w:rsid w:val="00096870"/>
    <w:rsid w:val="000968D8"/>
    <w:rsid w:val="00096974"/>
    <w:rsid w:val="00096C2D"/>
    <w:rsid w:val="00096C69"/>
    <w:rsid w:val="00096C98"/>
    <w:rsid w:val="00096DA4"/>
    <w:rsid w:val="00096F28"/>
    <w:rsid w:val="00096FD1"/>
    <w:rsid w:val="0009709B"/>
    <w:rsid w:val="000970D0"/>
    <w:rsid w:val="0009720E"/>
    <w:rsid w:val="00097716"/>
    <w:rsid w:val="00097805"/>
    <w:rsid w:val="00097811"/>
    <w:rsid w:val="000979F0"/>
    <w:rsid w:val="00097A6C"/>
    <w:rsid w:val="00097AE8"/>
    <w:rsid w:val="00097CD7"/>
    <w:rsid w:val="00097EF2"/>
    <w:rsid w:val="000A0062"/>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8"/>
    <w:rsid w:val="000A1451"/>
    <w:rsid w:val="000A155B"/>
    <w:rsid w:val="000A164E"/>
    <w:rsid w:val="000A19CE"/>
    <w:rsid w:val="000A1AD3"/>
    <w:rsid w:val="000A1BE7"/>
    <w:rsid w:val="000A1D49"/>
    <w:rsid w:val="000A20BE"/>
    <w:rsid w:val="000A23E5"/>
    <w:rsid w:val="000A241F"/>
    <w:rsid w:val="000A26E4"/>
    <w:rsid w:val="000A2801"/>
    <w:rsid w:val="000A2937"/>
    <w:rsid w:val="000A2B3C"/>
    <w:rsid w:val="000A2D70"/>
    <w:rsid w:val="000A2DF8"/>
    <w:rsid w:val="000A2E26"/>
    <w:rsid w:val="000A2E4F"/>
    <w:rsid w:val="000A2F4C"/>
    <w:rsid w:val="000A31F7"/>
    <w:rsid w:val="000A34CB"/>
    <w:rsid w:val="000A3658"/>
    <w:rsid w:val="000A3A75"/>
    <w:rsid w:val="000A3ACB"/>
    <w:rsid w:val="000A3CBA"/>
    <w:rsid w:val="000A3FD9"/>
    <w:rsid w:val="000A40EF"/>
    <w:rsid w:val="000A417E"/>
    <w:rsid w:val="000A42B5"/>
    <w:rsid w:val="000A4492"/>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F12"/>
    <w:rsid w:val="000A713B"/>
    <w:rsid w:val="000A7182"/>
    <w:rsid w:val="000A730B"/>
    <w:rsid w:val="000A743B"/>
    <w:rsid w:val="000A74D5"/>
    <w:rsid w:val="000A7581"/>
    <w:rsid w:val="000A7C88"/>
    <w:rsid w:val="000A7CA9"/>
    <w:rsid w:val="000A7F67"/>
    <w:rsid w:val="000B01BB"/>
    <w:rsid w:val="000B02B1"/>
    <w:rsid w:val="000B02C2"/>
    <w:rsid w:val="000B081C"/>
    <w:rsid w:val="000B0A6E"/>
    <w:rsid w:val="000B0C4E"/>
    <w:rsid w:val="000B0D5F"/>
    <w:rsid w:val="000B0DB0"/>
    <w:rsid w:val="000B0E8D"/>
    <w:rsid w:val="000B10AB"/>
    <w:rsid w:val="000B10E2"/>
    <w:rsid w:val="000B130E"/>
    <w:rsid w:val="000B14F4"/>
    <w:rsid w:val="000B1647"/>
    <w:rsid w:val="000B1B83"/>
    <w:rsid w:val="000B1CD3"/>
    <w:rsid w:val="000B1D51"/>
    <w:rsid w:val="000B1DB2"/>
    <w:rsid w:val="000B1F60"/>
    <w:rsid w:val="000B210F"/>
    <w:rsid w:val="000B233A"/>
    <w:rsid w:val="000B24C6"/>
    <w:rsid w:val="000B24E9"/>
    <w:rsid w:val="000B256B"/>
    <w:rsid w:val="000B25A1"/>
    <w:rsid w:val="000B271B"/>
    <w:rsid w:val="000B282F"/>
    <w:rsid w:val="000B2833"/>
    <w:rsid w:val="000B2A70"/>
    <w:rsid w:val="000B2D92"/>
    <w:rsid w:val="000B2EE5"/>
    <w:rsid w:val="000B30B6"/>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374"/>
    <w:rsid w:val="000B53EA"/>
    <w:rsid w:val="000B546F"/>
    <w:rsid w:val="000B573C"/>
    <w:rsid w:val="000B5845"/>
    <w:rsid w:val="000B5B9A"/>
    <w:rsid w:val="000B5BA9"/>
    <w:rsid w:val="000B6030"/>
    <w:rsid w:val="000B628A"/>
    <w:rsid w:val="000B62A6"/>
    <w:rsid w:val="000B6539"/>
    <w:rsid w:val="000B655C"/>
    <w:rsid w:val="000B65BE"/>
    <w:rsid w:val="000B660B"/>
    <w:rsid w:val="000B6828"/>
    <w:rsid w:val="000B688D"/>
    <w:rsid w:val="000B68D5"/>
    <w:rsid w:val="000B69BC"/>
    <w:rsid w:val="000B6A84"/>
    <w:rsid w:val="000B6BDF"/>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1F"/>
    <w:rsid w:val="000C0AC5"/>
    <w:rsid w:val="000C0AE5"/>
    <w:rsid w:val="000C0C90"/>
    <w:rsid w:val="000C0CC0"/>
    <w:rsid w:val="000C0ED5"/>
    <w:rsid w:val="000C10B8"/>
    <w:rsid w:val="000C133A"/>
    <w:rsid w:val="000C1378"/>
    <w:rsid w:val="000C1545"/>
    <w:rsid w:val="000C1828"/>
    <w:rsid w:val="000C1944"/>
    <w:rsid w:val="000C1BF0"/>
    <w:rsid w:val="000C1DBD"/>
    <w:rsid w:val="000C1F13"/>
    <w:rsid w:val="000C217A"/>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759"/>
    <w:rsid w:val="000C584A"/>
    <w:rsid w:val="000C584F"/>
    <w:rsid w:val="000C58AD"/>
    <w:rsid w:val="000C58B8"/>
    <w:rsid w:val="000C5966"/>
    <w:rsid w:val="000C5C6C"/>
    <w:rsid w:val="000C5E7D"/>
    <w:rsid w:val="000C61BD"/>
    <w:rsid w:val="000C6346"/>
    <w:rsid w:val="000C64CA"/>
    <w:rsid w:val="000C6549"/>
    <w:rsid w:val="000C673C"/>
    <w:rsid w:val="000C68DA"/>
    <w:rsid w:val="000C6970"/>
    <w:rsid w:val="000C69F8"/>
    <w:rsid w:val="000C6A01"/>
    <w:rsid w:val="000C6E39"/>
    <w:rsid w:val="000C70BE"/>
    <w:rsid w:val="000C70DC"/>
    <w:rsid w:val="000C712B"/>
    <w:rsid w:val="000C71D9"/>
    <w:rsid w:val="000C7337"/>
    <w:rsid w:val="000C75FB"/>
    <w:rsid w:val="000C7619"/>
    <w:rsid w:val="000C77FD"/>
    <w:rsid w:val="000C7857"/>
    <w:rsid w:val="000C791F"/>
    <w:rsid w:val="000C79DA"/>
    <w:rsid w:val="000C7A6E"/>
    <w:rsid w:val="000C7DB6"/>
    <w:rsid w:val="000C7FC4"/>
    <w:rsid w:val="000D001E"/>
    <w:rsid w:val="000D0153"/>
    <w:rsid w:val="000D01DB"/>
    <w:rsid w:val="000D0212"/>
    <w:rsid w:val="000D037E"/>
    <w:rsid w:val="000D041B"/>
    <w:rsid w:val="000D0453"/>
    <w:rsid w:val="000D0673"/>
    <w:rsid w:val="000D06E2"/>
    <w:rsid w:val="000D074D"/>
    <w:rsid w:val="000D09E8"/>
    <w:rsid w:val="000D0A0F"/>
    <w:rsid w:val="000D0AB8"/>
    <w:rsid w:val="000D0BCC"/>
    <w:rsid w:val="000D0F9A"/>
    <w:rsid w:val="000D10A8"/>
    <w:rsid w:val="000D1168"/>
    <w:rsid w:val="000D11F2"/>
    <w:rsid w:val="000D1297"/>
    <w:rsid w:val="000D130E"/>
    <w:rsid w:val="000D13B4"/>
    <w:rsid w:val="000D148D"/>
    <w:rsid w:val="000D14EB"/>
    <w:rsid w:val="000D1610"/>
    <w:rsid w:val="000D1657"/>
    <w:rsid w:val="000D16A2"/>
    <w:rsid w:val="000D1937"/>
    <w:rsid w:val="000D1A53"/>
    <w:rsid w:val="000D1B86"/>
    <w:rsid w:val="000D1EF5"/>
    <w:rsid w:val="000D206C"/>
    <w:rsid w:val="000D2132"/>
    <w:rsid w:val="000D2185"/>
    <w:rsid w:val="000D227F"/>
    <w:rsid w:val="000D2756"/>
    <w:rsid w:val="000D2843"/>
    <w:rsid w:val="000D2AE0"/>
    <w:rsid w:val="000D2CDA"/>
    <w:rsid w:val="000D2E11"/>
    <w:rsid w:val="000D2F36"/>
    <w:rsid w:val="000D31E5"/>
    <w:rsid w:val="000D3415"/>
    <w:rsid w:val="000D344B"/>
    <w:rsid w:val="000D362A"/>
    <w:rsid w:val="000D37FA"/>
    <w:rsid w:val="000D389E"/>
    <w:rsid w:val="000D39E8"/>
    <w:rsid w:val="000D39FF"/>
    <w:rsid w:val="000D3C3C"/>
    <w:rsid w:val="000D3E1D"/>
    <w:rsid w:val="000D3E82"/>
    <w:rsid w:val="000D3ED9"/>
    <w:rsid w:val="000D3F8F"/>
    <w:rsid w:val="000D4140"/>
    <w:rsid w:val="000D4324"/>
    <w:rsid w:val="000D4362"/>
    <w:rsid w:val="000D4456"/>
    <w:rsid w:val="000D448A"/>
    <w:rsid w:val="000D44F2"/>
    <w:rsid w:val="000D46D6"/>
    <w:rsid w:val="000D46EE"/>
    <w:rsid w:val="000D476D"/>
    <w:rsid w:val="000D4896"/>
    <w:rsid w:val="000D4B64"/>
    <w:rsid w:val="000D4BDC"/>
    <w:rsid w:val="000D4DE6"/>
    <w:rsid w:val="000D4EDB"/>
    <w:rsid w:val="000D4F4C"/>
    <w:rsid w:val="000D5158"/>
    <w:rsid w:val="000D5176"/>
    <w:rsid w:val="000D533E"/>
    <w:rsid w:val="000D55EA"/>
    <w:rsid w:val="000D57EA"/>
    <w:rsid w:val="000D58B9"/>
    <w:rsid w:val="000D5965"/>
    <w:rsid w:val="000D59D6"/>
    <w:rsid w:val="000D5AB0"/>
    <w:rsid w:val="000D5AD1"/>
    <w:rsid w:val="000D5C6A"/>
    <w:rsid w:val="000D5E4D"/>
    <w:rsid w:val="000D6124"/>
    <w:rsid w:val="000D6128"/>
    <w:rsid w:val="000D6144"/>
    <w:rsid w:val="000D6193"/>
    <w:rsid w:val="000D61A0"/>
    <w:rsid w:val="000D6207"/>
    <w:rsid w:val="000D628F"/>
    <w:rsid w:val="000D661E"/>
    <w:rsid w:val="000D66EC"/>
    <w:rsid w:val="000D6B07"/>
    <w:rsid w:val="000D6E0F"/>
    <w:rsid w:val="000D6E19"/>
    <w:rsid w:val="000D6E27"/>
    <w:rsid w:val="000D6E96"/>
    <w:rsid w:val="000D7187"/>
    <w:rsid w:val="000D71BB"/>
    <w:rsid w:val="000D7268"/>
    <w:rsid w:val="000D737E"/>
    <w:rsid w:val="000D7439"/>
    <w:rsid w:val="000D7783"/>
    <w:rsid w:val="000D78D0"/>
    <w:rsid w:val="000D7949"/>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79"/>
    <w:rsid w:val="000E0ACD"/>
    <w:rsid w:val="000E0D89"/>
    <w:rsid w:val="000E0E88"/>
    <w:rsid w:val="000E0EF7"/>
    <w:rsid w:val="000E0FA5"/>
    <w:rsid w:val="000E1003"/>
    <w:rsid w:val="000E111E"/>
    <w:rsid w:val="000E1130"/>
    <w:rsid w:val="000E1421"/>
    <w:rsid w:val="000E14B9"/>
    <w:rsid w:val="000E182B"/>
    <w:rsid w:val="000E19A9"/>
    <w:rsid w:val="000E19C4"/>
    <w:rsid w:val="000E1B44"/>
    <w:rsid w:val="000E1B81"/>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F0"/>
    <w:rsid w:val="000E324B"/>
    <w:rsid w:val="000E331F"/>
    <w:rsid w:val="000E3358"/>
    <w:rsid w:val="000E33E5"/>
    <w:rsid w:val="000E38ED"/>
    <w:rsid w:val="000E3958"/>
    <w:rsid w:val="000E3CB8"/>
    <w:rsid w:val="000E3EA6"/>
    <w:rsid w:val="000E3F84"/>
    <w:rsid w:val="000E40B8"/>
    <w:rsid w:val="000E40C3"/>
    <w:rsid w:val="000E4102"/>
    <w:rsid w:val="000E4571"/>
    <w:rsid w:val="000E45EA"/>
    <w:rsid w:val="000E4790"/>
    <w:rsid w:val="000E4A8D"/>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6016"/>
    <w:rsid w:val="000E6230"/>
    <w:rsid w:val="000E6576"/>
    <w:rsid w:val="000E65A7"/>
    <w:rsid w:val="000E6635"/>
    <w:rsid w:val="000E67B0"/>
    <w:rsid w:val="000E6921"/>
    <w:rsid w:val="000E6980"/>
    <w:rsid w:val="000E6B95"/>
    <w:rsid w:val="000E6BAF"/>
    <w:rsid w:val="000E6DA5"/>
    <w:rsid w:val="000E6EED"/>
    <w:rsid w:val="000E6F62"/>
    <w:rsid w:val="000E7290"/>
    <w:rsid w:val="000E763E"/>
    <w:rsid w:val="000E780F"/>
    <w:rsid w:val="000E7B48"/>
    <w:rsid w:val="000E7CA8"/>
    <w:rsid w:val="000E7F51"/>
    <w:rsid w:val="000F003C"/>
    <w:rsid w:val="000F00D8"/>
    <w:rsid w:val="000F043A"/>
    <w:rsid w:val="000F04B9"/>
    <w:rsid w:val="000F058D"/>
    <w:rsid w:val="000F0660"/>
    <w:rsid w:val="000F0786"/>
    <w:rsid w:val="000F090B"/>
    <w:rsid w:val="000F095B"/>
    <w:rsid w:val="000F096E"/>
    <w:rsid w:val="000F0B67"/>
    <w:rsid w:val="000F0C8B"/>
    <w:rsid w:val="000F0E0A"/>
    <w:rsid w:val="000F0FC0"/>
    <w:rsid w:val="000F1020"/>
    <w:rsid w:val="000F1397"/>
    <w:rsid w:val="000F139F"/>
    <w:rsid w:val="000F13C4"/>
    <w:rsid w:val="000F13D7"/>
    <w:rsid w:val="000F147C"/>
    <w:rsid w:val="000F1625"/>
    <w:rsid w:val="000F16D4"/>
    <w:rsid w:val="000F1723"/>
    <w:rsid w:val="000F17E4"/>
    <w:rsid w:val="000F1878"/>
    <w:rsid w:val="000F1AD6"/>
    <w:rsid w:val="000F1CEB"/>
    <w:rsid w:val="000F1CF3"/>
    <w:rsid w:val="000F1E36"/>
    <w:rsid w:val="000F1F98"/>
    <w:rsid w:val="000F20CD"/>
    <w:rsid w:val="000F211E"/>
    <w:rsid w:val="000F21F9"/>
    <w:rsid w:val="000F2247"/>
    <w:rsid w:val="000F230C"/>
    <w:rsid w:val="000F258E"/>
    <w:rsid w:val="000F2720"/>
    <w:rsid w:val="000F285D"/>
    <w:rsid w:val="000F2965"/>
    <w:rsid w:val="000F2A03"/>
    <w:rsid w:val="000F2A35"/>
    <w:rsid w:val="000F2BFB"/>
    <w:rsid w:val="000F2C89"/>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597"/>
    <w:rsid w:val="000F5C20"/>
    <w:rsid w:val="000F5D92"/>
    <w:rsid w:val="000F627B"/>
    <w:rsid w:val="000F64AF"/>
    <w:rsid w:val="000F6799"/>
    <w:rsid w:val="000F6808"/>
    <w:rsid w:val="000F6881"/>
    <w:rsid w:val="000F69A1"/>
    <w:rsid w:val="000F6BCD"/>
    <w:rsid w:val="000F6C32"/>
    <w:rsid w:val="000F6D86"/>
    <w:rsid w:val="000F6E12"/>
    <w:rsid w:val="000F6F8D"/>
    <w:rsid w:val="000F727B"/>
    <w:rsid w:val="000F7284"/>
    <w:rsid w:val="000F7292"/>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F2"/>
    <w:rsid w:val="001004C6"/>
    <w:rsid w:val="001005DB"/>
    <w:rsid w:val="0010067A"/>
    <w:rsid w:val="0010090F"/>
    <w:rsid w:val="00100A68"/>
    <w:rsid w:val="00100D7F"/>
    <w:rsid w:val="00100EAB"/>
    <w:rsid w:val="00100FA4"/>
    <w:rsid w:val="001010D7"/>
    <w:rsid w:val="001010F0"/>
    <w:rsid w:val="001011BD"/>
    <w:rsid w:val="001012CD"/>
    <w:rsid w:val="001013E4"/>
    <w:rsid w:val="00101489"/>
    <w:rsid w:val="00101509"/>
    <w:rsid w:val="00101656"/>
    <w:rsid w:val="001016D6"/>
    <w:rsid w:val="001017C8"/>
    <w:rsid w:val="00101951"/>
    <w:rsid w:val="001019FD"/>
    <w:rsid w:val="00101A0E"/>
    <w:rsid w:val="00101ACE"/>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B7C"/>
    <w:rsid w:val="00102BA5"/>
    <w:rsid w:val="00102DF7"/>
    <w:rsid w:val="00102E13"/>
    <w:rsid w:val="00102E56"/>
    <w:rsid w:val="00102E9A"/>
    <w:rsid w:val="00103064"/>
    <w:rsid w:val="001030E8"/>
    <w:rsid w:val="001031AC"/>
    <w:rsid w:val="00103223"/>
    <w:rsid w:val="00103658"/>
    <w:rsid w:val="0010366C"/>
    <w:rsid w:val="0010373D"/>
    <w:rsid w:val="00103775"/>
    <w:rsid w:val="00103915"/>
    <w:rsid w:val="00103C02"/>
    <w:rsid w:val="00103C5D"/>
    <w:rsid w:val="00104003"/>
    <w:rsid w:val="00104036"/>
    <w:rsid w:val="00104058"/>
    <w:rsid w:val="0010405D"/>
    <w:rsid w:val="0010409E"/>
    <w:rsid w:val="0010413D"/>
    <w:rsid w:val="00104196"/>
    <w:rsid w:val="00104228"/>
    <w:rsid w:val="0010470B"/>
    <w:rsid w:val="001047DE"/>
    <w:rsid w:val="001048B2"/>
    <w:rsid w:val="00104979"/>
    <w:rsid w:val="00104A80"/>
    <w:rsid w:val="00104AE7"/>
    <w:rsid w:val="00104B6F"/>
    <w:rsid w:val="00104BCF"/>
    <w:rsid w:val="00104C20"/>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86"/>
    <w:rsid w:val="0010758D"/>
    <w:rsid w:val="0010774A"/>
    <w:rsid w:val="0010785C"/>
    <w:rsid w:val="0010786A"/>
    <w:rsid w:val="0010795D"/>
    <w:rsid w:val="00107BE5"/>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975"/>
    <w:rsid w:val="00112B51"/>
    <w:rsid w:val="00112B8F"/>
    <w:rsid w:val="00112CAB"/>
    <w:rsid w:val="00112EEA"/>
    <w:rsid w:val="00112F3E"/>
    <w:rsid w:val="0011303D"/>
    <w:rsid w:val="00113059"/>
    <w:rsid w:val="001130EC"/>
    <w:rsid w:val="001132F0"/>
    <w:rsid w:val="0011338E"/>
    <w:rsid w:val="001133E5"/>
    <w:rsid w:val="001134DA"/>
    <w:rsid w:val="0011372B"/>
    <w:rsid w:val="00113D8F"/>
    <w:rsid w:val="00113EE3"/>
    <w:rsid w:val="00113F16"/>
    <w:rsid w:val="00113F21"/>
    <w:rsid w:val="001140FA"/>
    <w:rsid w:val="001141AA"/>
    <w:rsid w:val="001141CF"/>
    <w:rsid w:val="00114379"/>
    <w:rsid w:val="0011444D"/>
    <w:rsid w:val="001146A3"/>
    <w:rsid w:val="001146C6"/>
    <w:rsid w:val="00114761"/>
    <w:rsid w:val="001147B8"/>
    <w:rsid w:val="00114949"/>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D34"/>
    <w:rsid w:val="00125F59"/>
    <w:rsid w:val="00125FEF"/>
    <w:rsid w:val="00126013"/>
    <w:rsid w:val="001260E1"/>
    <w:rsid w:val="0012619A"/>
    <w:rsid w:val="0012624F"/>
    <w:rsid w:val="00126265"/>
    <w:rsid w:val="0012628B"/>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D09"/>
    <w:rsid w:val="00130D52"/>
    <w:rsid w:val="00130DBC"/>
    <w:rsid w:val="0013102A"/>
    <w:rsid w:val="0013130E"/>
    <w:rsid w:val="00131363"/>
    <w:rsid w:val="00131475"/>
    <w:rsid w:val="0013161B"/>
    <w:rsid w:val="00131683"/>
    <w:rsid w:val="00131768"/>
    <w:rsid w:val="00131AC6"/>
    <w:rsid w:val="00131CBC"/>
    <w:rsid w:val="00131F63"/>
    <w:rsid w:val="00131F9E"/>
    <w:rsid w:val="001320F6"/>
    <w:rsid w:val="00132177"/>
    <w:rsid w:val="001321CE"/>
    <w:rsid w:val="001322B0"/>
    <w:rsid w:val="00132429"/>
    <w:rsid w:val="00132440"/>
    <w:rsid w:val="00132538"/>
    <w:rsid w:val="00132671"/>
    <w:rsid w:val="00132767"/>
    <w:rsid w:val="00132917"/>
    <w:rsid w:val="0013298A"/>
    <w:rsid w:val="001329F8"/>
    <w:rsid w:val="00132B1C"/>
    <w:rsid w:val="00132E89"/>
    <w:rsid w:val="00132F20"/>
    <w:rsid w:val="00132F23"/>
    <w:rsid w:val="00132F4D"/>
    <w:rsid w:val="00132FBA"/>
    <w:rsid w:val="00132FC9"/>
    <w:rsid w:val="00133004"/>
    <w:rsid w:val="001331DB"/>
    <w:rsid w:val="0013327F"/>
    <w:rsid w:val="001332F7"/>
    <w:rsid w:val="0013334C"/>
    <w:rsid w:val="0013336E"/>
    <w:rsid w:val="00133447"/>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835"/>
    <w:rsid w:val="00136954"/>
    <w:rsid w:val="00136998"/>
    <w:rsid w:val="00136A43"/>
    <w:rsid w:val="00136AAD"/>
    <w:rsid w:val="00136B77"/>
    <w:rsid w:val="00136C66"/>
    <w:rsid w:val="00137280"/>
    <w:rsid w:val="00137288"/>
    <w:rsid w:val="00137480"/>
    <w:rsid w:val="001374BF"/>
    <w:rsid w:val="001375B9"/>
    <w:rsid w:val="00137658"/>
    <w:rsid w:val="001376F7"/>
    <w:rsid w:val="001379A9"/>
    <w:rsid w:val="00137C74"/>
    <w:rsid w:val="00137EA0"/>
    <w:rsid w:val="00137F7E"/>
    <w:rsid w:val="0014009A"/>
    <w:rsid w:val="001404BA"/>
    <w:rsid w:val="0014059B"/>
    <w:rsid w:val="001405C3"/>
    <w:rsid w:val="00140608"/>
    <w:rsid w:val="001406D7"/>
    <w:rsid w:val="0014073C"/>
    <w:rsid w:val="00140762"/>
    <w:rsid w:val="00140825"/>
    <w:rsid w:val="0014086C"/>
    <w:rsid w:val="001409A8"/>
    <w:rsid w:val="00140E5E"/>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AA8"/>
    <w:rsid w:val="00142C08"/>
    <w:rsid w:val="00142DC6"/>
    <w:rsid w:val="00142E42"/>
    <w:rsid w:val="00142F72"/>
    <w:rsid w:val="00143153"/>
    <w:rsid w:val="00143214"/>
    <w:rsid w:val="001432AE"/>
    <w:rsid w:val="00143306"/>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301"/>
    <w:rsid w:val="001454C4"/>
    <w:rsid w:val="001459A6"/>
    <w:rsid w:val="00145D62"/>
    <w:rsid w:val="00145E0A"/>
    <w:rsid w:val="00145F3E"/>
    <w:rsid w:val="00146081"/>
    <w:rsid w:val="001462A6"/>
    <w:rsid w:val="001462D7"/>
    <w:rsid w:val="00146475"/>
    <w:rsid w:val="00146577"/>
    <w:rsid w:val="00146773"/>
    <w:rsid w:val="001467C2"/>
    <w:rsid w:val="00146C74"/>
    <w:rsid w:val="00146CA0"/>
    <w:rsid w:val="00146ED6"/>
    <w:rsid w:val="00147015"/>
    <w:rsid w:val="0014703E"/>
    <w:rsid w:val="00147110"/>
    <w:rsid w:val="0014739D"/>
    <w:rsid w:val="00147636"/>
    <w:rsid w:val="00147882"/>
    <w:rsid w:val="00147C37"/>
    <w:rsid w:val="00147D00"/>
    <w:rsid w:val="00147D41"/>
    <w:rsid w:val="00147D65"/>
    <w:rsid w:val="00147D91"/>
    <w:rsid w:val="00147E7D"/>
    <w:rsid w:val="00147F3E"/>
    <w:rsid w:val="00147F91"/>
    <w:rsid w:val="001502EA"/>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226"/>
    <w:rsid w:val="00152270"/>
    <w:rsid w:val="00152275"/>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98"/>
    <w:rsid w:val="00153BC1"/>
    <w:rsid w:val="00153C14"/>
    <w:rsid w:val="00153E69"/>
    <w:rsid w:val="00153EEF"/>
    <w:rsid w:val="00153F29"/>
    <w:rsid w:val="0015407A"/>
    <w:rsid w:val="001540F5"/>
    <w:rsid w:val="0015414F"/>
    <w:rsid w:val="001544AB"/>
    <w:rsid w:val="00154548"/>
    <w:rsid w:val="00154600"/>
    <w:rsid w:val="00154742"/>
    <w:rsid w:val="0015492F"/>
    <w:rsid w:val="00154C65"/>
    <w:rsid w:val="00154F0D"/>
    <w:rsid w:val="0015508E"/>
    <w:rsid w:val="00155153"/>
    <w:rsid w:val="00155178"/>
    <w:rsid w:val="001551D9"/>
    <w:rsid w:val="0015556D"/>
    <w:rsid w:val="00155B51"/>
    <w:rsid w:val="00155B54"/>
    <w:rsid w:val="00155B6C"/>
    <w:rsid w:val="00155D3E"/>
    <w:rsid w:val="00155D53"/>
    <w:rsid w:val="00155D63"/>
    <w:rsid w:val="00155EA5"/>
    <w:rsid w:val="00156160"/>
    <w:rsid w:val="0015622B"/>
    <w:rsid w:val="00156260"/>
    <w:rsid w:val="00156284"/>
    <w:rsid w:val="00156332"/>
    <w:rsid w:val="00156502"/>
    <w:rsid w:val="00156564"/>
    <w:rsid w:val="001569ED"/>
    <w:rsid w:val="00156B8C"/>
    <w:rsid w:val="00156BA5"/>
    <w:rsid w:val="00156D08"/>
    <w:rsid w:val="001572E7"/>
    <w:rsid w:val="0015734C"/>
    <w:rsid w:val="00157427"/>
    <w:rsid w:val="001574E1"/>
    <w:rsid w:val="00157785"/>
    <w:rsid w:val="00157892"/>
    <w:rsid w:val="00157949"/>
    <w:rsid w:val="00157A13"/>
    <w:rsid w:val="00157CB9"/>
    <w:rsid w:val="00157DF4"/>
    <w:rsid w:val="00157E92"/>
    <w:rsid w:val="00160101"/>
    <w:rsid w:val="0016019C"/>
    <w:rsid w:val="001601C7"/>
    <w:rsid w:val="001601C9"/>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AC2"/>
    <w:rsid w:val="00161C76"/>
    <w:rsid w:val="00161F51"/>
    <w:rsid w:val="001621E1"/>
    <w:rsid w:val="00162262"/>
    <w:rsid w:val="0016237A"/>
    <w:rsid w:val="0016238E"/>
    <w:rsid w:val="001623A3"/>
    <w:rsid w:val="0016247B"/>
    <w:rsid w:val="001624A9"/>
    <w:rsid w:val="00162569"/>
    <w:rsid w:val="0016264C"/>
    <w:rsid w:val="00162739"/>
    <w:rsid w:val="001629BE"/>
    <w:rsid w:val="001629EB"/>
    <w:rsid w:val="00162BC6"/>
    <w:rsid w:val="00162BD5"/>
    <w:rsid w:val="00162CF1"/>
    <w:rsid w:val="00162E74"/>
    <w:rsid w:val="00162F14"/>
    <w:rsid w:val="00162F82"/>
    <w:rsid w:val="00163089"/>
    <w:rsid w:val="001630E4"/>
    <w:rsid w:val="0016313B"/>
    <w:rsid w:val="00163420"/>
    <w:rsid w:val="0016354E"/>
    <w:rsid w:val="0016368F"/>
    <w:rsid w:val="001636B9"/>
    <w:rsid w:val="00163716"/>
    <w:rsid w:val="001639BC"/>
    <w:rsid w:val="00163A9E"/>
    <w:rsid w:val="00163AFC"/>
    <w:rsid w:val="00163C3A"/>
    <w:rsid w:val="00163C9A"/>
    <w:rsid w:val="00163F43"/>
    <w:rsid w:val="0016417D"/>
    <w:rsid w:val="0016455E"/>
    <w:rsid w:val="0016458E"/>
    <w:rsid w:val="00164618"/>
    <w:rsid w:val="0016462E"/>
    <w:rsid w:val="00164646"/>
    <w:rsid w:val="001647FA"/>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34F"/>
    <w:rsid w:val="001664B3"/>
    <w:rsid w:val="0016659E"/>
    <w:rsid w:val="00166809"/>
    <w:rsid w:val="00166879"/>
    <w:rsid w:val="00166937"/>
    <w:rsid w:val="001669F9"/>
    <w:rsid w:val="00166AC6"/>
    <w:rsid w:val="00166B5B"/>
    <w:rsid w:val="00166B70"/>
    <w:rsid w:val="00166BF8"/>
    <w:rsid w:val="00166C7D"/>
    <w:rsid w:val="00166D9E"/>
    <w:rsid w:val="00166EE2"/>
    <w:rsid w:val="00166FEB"/>
    <w:rsid w:val="0016700E"/>
    <w:rsid w:val="001670A7"/>
    <w:rsid w:val="001670C2"/>
    <w:rsid w:val="001670EA"/>
    <w:rsid w:val="00167125"/>
    <w:rsid w:val="0016724A"/>
    <w:rsid w:val="0016729B"/>
    <w:rsid w:val="0016733C"/>
    <w:rsid w:val="00167519"/>
    <w:rsid w:val="0016764C"/>
    <w:rsid w:val="001677EA"/>
    <w:rsid w:val="001677F7"/>
    <w:rsid w:val="00167831"/>
    <w:rsid w:val="00167ACD"/>
    <w:rsid w:val="00167B68"/>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61"/>
    <w:rsid w:val="00171882"/>
    <w:rsid w:val="00171B5E"/>
    <w:rsid w:val="00171B96"/>
    <w:rsid w:val="00171BC2"/>
    <w:rsid w:val="00171BF0"/>
    <w:rsid w:val="00171C46"/>
    <w:rsid w:val="00171D7E"/>
    <w:rsid w:val="00171F14"/>
    <w:rsid w:val="00171F39"/>
    <w:rsid w:val="00171FEC"/>
    <w:rsid w:val="00172024"/>
    <w:rsid w:val="00172105"/>
    <w:rsid w:val="0017223A"/>
    <w:rsid w:val="00172280"/>
    <w:rsid w:val="00172763"/>
    <w:rsid w:val="001727C5"/>
    <w:rsid w:val="0017282C"/>
    <w:rsid w:val="001729E1"/>
    <w:rsid w:val="00172B61"/>
    <w:rsid w:val="00172C20"/>
    <w:rsid w:val="00172CF3"/>
    <w:rsid w:val="00172E72"/>
    <w:rsid w:val="00172FD4"/>
    <w:rsid w:val="0017310B"/>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5DD"/>
    <w:rsid w:val="0017476A"/>
    <w:rsid w:val="00174791"/>
    <w:rsid w:val="00174A4A"/>
    <w:rsid w:val="00174CE7"/>
    <w:rsid w:val="00174D6D"/>
    <w:rsid w:val="00174DDB"/>
    <w:rsid w:val="00174E65"/>
    <w:rsid w:val="00175009"/>
    <w:rsid w:val="001750A7"/>
    <w:rsid w:val="00175160"/>
    <w:rsid w:val="0017516E"/>
    <w:rsid w:val="0017518B"/>
    <w:rsid w:val="001752EC"/>
    <w:rsid w:val="0017576C"/>
    <w:rsid w:val="00175A54"/>
    <w:rsid w:val="00175A6E"/>
    <w:rsid w:val="00175AB6"/>
    <w:rsid w:val="00175B5A"/>
    <w:rsid w:val="00175EF2"/>
    <w:rsid w:val="0017604E"/>
    <w:rsid w:val="00176414"/>
    <w:rsid w:val="00176558"/>
    <w:rsid w:val="0017678F"/>
    <w:rsid w:val="0017683C"/>
    <w:rsid w:val="00176902"/>
    <w:rsid w:val="00176BB7"/>
    <w:rsid w:val="00176BDB"/>
    <w:rsid w:val="00176D9F"/>
    <w:rsid w:val="0017714C"/>
    <w:rsid w:val="0017722E"/>
    <w:rsid w:val="001772BD"/>
    <w:rsid w:val="001772F3"/>
    <w:rsid w:val="0017746E"/>
    <w:rsid w:val="00177482"/>
    <w:rsid w:val="001774D3"/>
    <w:rsid w:val="0017767F"/>
    <w:rsid w:val="00177689"/>
    <w:rsid w:val="001776A9"/>
    <w:rsid w:val="00177711"/>
    <w:rsid w:val="00177840"/>
    <w:rsid w:val="0017790B"/>
    <w:rsid w:val="00177A0D"/>
    <w:rsid w:val="00177AC2"/>
    <w:rsid w:val="00177C9A"/>
    <w:rsid w:val="00177DFF"/>
    <w:rsid w:val="00177EBD"/>
    <w:rsid w:val="00177F46"/>
    <w:rsid w:val="00177FFA"/>
    <w:rsid w:val="0018016C"/>
    <w:rsid w:val="00180220"/>
    <w:rsid w:val="001806A9"/>
    <w:rsid w:val="00180860"/>
    <w:rsid w:val="001809F7"/>
    <w:rsid w:val="00180A34"/>
    <w:rsid w:val="00180D96"/>
    <w:rsid w:val="00180E1C"/>
    <w:rsid w:val="00180E60"/>
    <w:rsid w:val="00180F12"/>
    <w:rsid w:val="00181029"/>
    <w:rsid w:val="00181226"/>
    <w:rsid w:val="001813FA"/>
    <w:rsid w:val="001814BF"/>
    <w:rsid w:val="00181624"/>
    <w:rsid w:val="00181633"/>
    <w:rsid w:val="0018171E"/>
    <w:rsid w:val="001817BA"/>
    <w:rsid w:val="00181896"/>
    <w:rsid w:val="0018199C"/>
    <w:rsid w:val="00181B3A"/>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B68"/>
    <w:rsid w:val="00182BA0"/>
    <w:rsid w:val="00182E8A"/>
    <w:rsid w:val="00182FBF"/>
    <w:rsid w:val="00182FEB"/>
    <w:rsid w:val="0018311E"/>
    <w:rsid w:val="0018336C"/>
    <w:rsid w:val="0018346C"/>
    <w:rsid w:val="0018348E"/>
    <w:rsid w:val="00183545"/>
    <w:rsid w:val="001835FA"/>
    <w:rsid w:val="00183626"/>
    <w:rsid w:val="001836DF"/>
    <w:rsid w:val="0018395A"/>
    <w:rsid w:val="00183972"/>
    <w:rsid w:val="00183A65"/>
    <w:rsid w:val="00183CB7"/>
    <w:rsid w:val="00183CC6"/>
    <w:rsid w:val="00183F11"/>
    <w:rsid w:val="0018406C"/>
    <w:rsid w:val="00184088"/>
    <w:rsid w:val="001840F5"/>
    <w:rsid w:val="00184303"/>
    <w:rsid w:val="00184306"/>
    <w:rsid w:val="00184329"/>
    <w:rsid w:val="00184403"/>
    <w:rsid w:val="00184455"/>
    <w:rsid w:val="00184462"/>
    <w:rsid w:val="00184678"/>
    <w:rsid w:val="00184788"/>
    <w:rsid w:val="00184A29"/>
    <w:rsid w:val="00184A9A"/>
    <w:rsid w:val="00184B1D"/>
    <w:rsid w:val="00184DAB"/>
    <w:rsid w:val="00184DFE"/>
    <w:rsid w:val="00184F15"/>
    <w:rsid w:val="00184F51"/>
    <w:rsid w:val="00185163"/>
    <w:rsid w:val="0018519F"/>
    <w:rsid w:val="00185257"/>
    <w:rsid w:val="0018537A"/>
    <w:rsid w:val="0018541B"/>
    <w:rsid w:val="0018553D"/>
    <w:rsid w:val="001855AC"/>
    <w:rsid w:val="00185605"/>
    <w:rsid w:val="001858F6"/>
    <w:rsid w:val="00185B8A"/>
    <w:rsid w:val="00185E54"/>
    <w:rsid w:val="00185E59"/>
    <w:rsid w:val="00185F10"/>
    <w:rsid w:val="00185FDA"/>
    <w:rsid w:val="0018600F"/>
    <w:rsid w:val="001860EB"/>
    <w:rsid w:val="00186107"/>
    <w:rsid w:val="001862CF"/>
    <w:rsid w:val="00186395"/>
    <w:rsid w:val="001863E3"/>
    <w:rsid w:val="001864EF"/>
    <w:rsid w:val="00186942"/>
    <w:rsid w:val="0018695F"/>
    <w:rsid w:val="00186B4D"/>
    <w:rsid w:val="00186E14"/>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83"/>
    <w:rsid w:val="00194317"/>
    <w:rsid w:val="00194874"/>
    <w:rsid w:val="00194955"/>
    <w:rsid w:val="00194D5D"/>
    <w:rsid w:val="00194DE4"/>
    <w:rsid w:val="00194E32"/>
    <w:rsid w:val="00194F1A"/>
    <w:rsid w:val="001951BA"/>
    <w:rsid w:val="00195378"/>
    <w:rsid w:val="001954AB"/>
    <w:rsid w:val="00195657"/>
    <w:rsid w:val="0019573B"/>
    <w:rsid w:val="00195756"/>
    <w:rsid w:val="0019592C"/>
    <w:rsid w:val="00195945"/>
    <w:rsid w:val="00195A02"/>
    <w:rsid w:val="00195B3B"/>
    <w:rsid w:val="00195C9B"/>
    <w:rsid w:val="00196085"/>
    <w:rsid w:val="0019626F"/>
    <w:rsid w:val="0019629A"/>
    <w:rsid w:val="0019672A"/>
    <w:rsid w:val="001967B2"/>
    <w:rsid w:val="001967F8"/>
    <w:rsid w:val="00196972"/>
    <w:rsid w:val="00196B90"/>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8F"/>
    <w:rsid w:val="001A12C7"/>
    <w:rsid w:val="001A1337"/>
    <w:rsid w:val="001A15AF"/>
    <w:rsid w:val="001A1655"/>
    <w:rsid w:val="001A1A33"/>
    <w:rsid w:val="001A1A38"/>
    <w:rsid w:val="001A1BFA"/>
    <w:rsid w:val="001A1C36"/>
    <w:rsid w:val="001A1CD2"/>
    <w:rsid w:val="001A1EB6"/>
    <w:rsid w:val="001A26B1"/>
    <w:rsid w:val="001A2939"/>
    <w:rsid w:val="001A29B9"/>
    <w:rsid w:val="001A2C89"/>
    <w:rsid w:val="001A2FD5"/>
    <w:rsid w:val="001A2FEA"/>
    <w:rsid w:val="001A3036"/>
    <w:rsid w:val="001A3037"/>
    <w:rsid w:val="001A30FB"/>
    <w:rsid w:val="001A3134"/>
    <w:rsid w:val="001A31ED"/>
    <w:rsid w:val="001A324E"/>
    <w:rsid w:val="001A32F4"/>
    <w:rsid w:val="001A3421"/>
    <w:rsid w:val="001A36CF"/>
    <w:rsid w:val="001A3714"/>
    <w:rsid w:val="001A3974"/>
    <w:rsid w:val="001A39EC"/>
    <w:rsid w:val="001A3BBA"/>
    <w:rsid w:val="001A3D1F"/>
    <w:rsid w:val="001A3F0F"/>
    <w:rsid w:val="001A3FA5"/>
    <w:rsid w:val="001A4154"/>
    <w:rsid w:val="001A419A"/>
    <w:rsid w:val="001A4294"/>
    <w:rsid w:val="001A44C0"/>
    <w:rsid w:val="001A46C5"/>
    <w:rsid w:val="001A47DC"/>
    <w:rsid w:val="001A4830"/>
    <w:rsid w:val="001A4875"/>
    <w:rsid w:val="001A4EDF"/>
    <w:rsid w:val="001A5308"/>
    <w:rsid w:val="001A558A"/>
    <w:rsid w:val="001A5618"/>
    <w:rsid w:val="001A5791"/>
    <w:rsid w:val="001A5A3D"/>
    <w:rsid w:val="001A5E8F"/>
    <w:rsid w:val="001A5EE6"/>
    <w:rsid w:val="001A5F54"/>
    <w:rsid w:val="001A6164"/>
    <w:rsid w:val="001A61A0"/>
    <w:rsid w:val="001A61E5"/>
    <w:rsid w:val="001A6543"/>
    <w:rsid w:val="001A6845"/>
    <w:rsid w:val="001A68E9"/>
    <w:rsid w:val="001A6962"/>
    <w:rsid w:val="001A6ADC"/>
    <w:rsid w:val="001A6AFE"/>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9DA"/>
    <w:rsid w:val="001A7C77"/>
    <w:rsid w:val="001A7E54"/>
    <w:rsid w:val="001A7ED0"/>
    <w:rsid w:val="001A7ED5"/>
    <w:rsid w:val="001A7F48"/>
    <w:rsid w:val="001B0004"/>
    <w:rsid w:val="001B00B2"/>
    <w:rsid w:val="001B0149"/>
    <w:rsid w:val="001B0214"/>
    <w:rsid w:val="001B0251"/>
    <w:rsid w:val="001B0483"/>
    <w:rsid w:val="001B06E3"/>
    <w:rsid w:val="001B070C"/>
    <w:rsid w:val="001B07E1"/>
    <w:rsid w:val="001B0821"/>
    <w:rsid w:val="001B09F4"/>
    <w:rsid w:val="001B0B17"/>
    <w:rsid w:val="001B0B90"/>
    <w:rsid w:val="001B0D87"/>
    <w:rsid w:val="001B0F95"/>
    <w:rsid w:val="001B1057"/>
    <w:rsid w:val="001B140A"/>
    <w:rsid w:val="001B1565"/>
    <w:rsid w:val="001B1A85"/>
    <w:rsid w:val="001B1CEB"/>
    <w:rsid w:val="001B1D0D"/>
    <w:rsid w:val="001B1DB0"/>
    <w:rsid w:val="001B1EC4"/>
    <w:rsid w:val="001B1F72"/>
    <w:rsid w:val="001B273D"/>
    <w:rsid w:val="001B27CA"/>
    <w:rsid w:val="001B2993"/>
    <w:rsid w:val="001B2B18"/>
    <w:rsid w:val="001B2C18"/>
    <w:rsid w:val="001B2EC3"/>
    <w:rsid w:val="001B2EE2"/>
    <w:rsid w:val="001B309C"/>
    <w:rsid w:val="001B3460"/>
    <w:rsid w:val="001B3546"/>
    <w:rsid w:val="001B3593"/>
    <w:rsid w:val="001B35C1"/>
    <w:rsid w:val="001B3754"/>
    <w:rsid w:val="001B3A10"/>
    <w:rsid w:val="001B3C3C"/>
    <w:rsid w:val="001B3DFA"/>
    <w:rsid w:val="001B3E3F"/>
    <w:rsid w:val="001B3F49"/>
    <w:rsid w:val="001B4144"/>
    <w:rsid w:val="001B42CB"/>
    <w:rsid w:val="001B4337"/>
    <w:rsid w:val="001B4371"/>
    <w:rsid w:val="001B45AF"/>
    <w:rsid w:val="001B4904"/>
    <w:rsid w:val="001B4ACD"/>
    <w:rsid w:val="001B4BFF"/>
    <w:rsid w:val="001B4D4A"/>
    <w:rsid w:val="001B4D91"/>
    <w:rsid w:val="001B4DFC"/>
    <w:rsid w:val="001B4E0C"/>
    <w:rsid w:val="001B50BE"/>
    <w:rsid w:val="001B5332"/>
    <w:rsid w:val="001B54E9"/>
    <w:rsid w:val="001B55DE"/>
    <w:rsid w:val="001B5642"/>
    <w:rsid w:val="001B59BB"/>
    <w:rsid w:val="001B5B0D"/>
    <w:rsid w:val="001B6471"/>
    <w:rsid w:val="001B647F"/>
    <w:rsid w:val="001B64BA"/>
    <w:rsid w:val="001B6530"/>
    <w:rsid w:val="001B65F0"/>
    <w:rsid w:val="001B68CD"/>
    <w:rsid w:val="001B6B64"/>
    <w:rsid w:val="001B6BBA"/>
    <w:rsid w:val="001B6F36"/>
    <w:rsid w:val="001B6FC8"/>
    <w:rsid w:val="001B704B"/>
    <w:rsid w:val="001B70CF"/>
    <w:rsid w:val="001B7259"/>
    <w:rsid w:val="001B726B"/>
    <w:rsid w:val="001B7278"/>
    <w:rsid w:val="001B73E3"/>
    <w:rsid w:val="001B7432"/>
    <w:rsid w:val="001B7484"/>
    <w:rsid w:val="001B748B"/>
    <w:rsid w:val="001B7583"/>
    <w:rsid w:val="001B78C0"/>
    <w:rsid w:val="001B7905"/>
    <w:rsid w:val="001B79A5"/>
    <w:rsid w:val="001B7D26"/>
    <w:rsid w:val="001B7DF2"/>
    <w:rsid w:val="001C0085"/>
    <w:rsid w:val="001C0095"/>
    <w:rsid w:val="001C023B"/>
    <w:rsid w:val="001C0311"/>
    <w:rsid w:val="001C03C3"/>
    <w:rsid w:val="001C056E"/>
    <w:rsid w:val="001C063F"/>
    <w:rsid w:val="001C06F4"/>
    <w:rsid w:val="001C06F9"/>
    <w:rsid w:val="001C0874"/>
    <w:rsid w:val="001C0883"/>
    <w:rsid w:val="001C088F"/>
    <w:rsid w:val="001C0D60"/>
    <w:rsid w:val="001C10FF"/>
    <w:rsid w:val="001C1199"/>
    <w:rsid w:val="001C12A0"/>
    <w:rsid w:val="001C16A9"/>
    <w:rsid w:val="001C19EB"/>
    <w:rsid w:val="001C1BD6"/>
    <w:rsid w:val="001C1CE5"/>
    <w:rsid w:val="001C1E53"/>
    <w:rsid w:val="001C1F4F"/>
    <w:rsid w:val="001C211D"/>
    <w:rsid w:val="001C21AA"/>
    <w:rsid w:val="001C21BF"/>
    <w:rsid w:val="001C21EE"/>
    <w:rsid w:val="001C2230"/>
    <w:rsid w:val="001C22D9"/>
    <w:rsid w:val="001C2363"/>
    <w:rsid w:val="001C26B2"/>
    <w:rsid w:val="001C26EC"/>
    <w:rsid w:val="001C27B1"/>
    <w:rsid w:val="001C2A8B"/>
    <w:rsid w:val="001C2D1E"/>
    <w:rsid w:val="001C2DAA"/>
    <w:rsid w:val="001C2DCD"/>
    <w:rsid w:val="001C2E59"/>
    <w:rsid w:val="001C2EBE"/>
    <w:rsid w:val="001C2FBF"/>
    <w:rsid w:val="001C3280"/>
    <w:rsid w:val="001C32DB"/>
    <w:rsid w:val="001C3434"/>
    <w:rsid w:val="001C3474"/>
    <w:rsid w:val="001C35C9"/>
    <w:rsid w:val="001C368E"/>
    <w:rsid w:val="001C3BA6"/>
    <w:rsid w:val="001C3BC3"/>
    <w:rsid w:val="001C3C2A"/>
    <w:rsid w:val="001C3DC6"/>
    <w:rsid w:val="001C3DCD"/>
    <w:rsid w:val="001C3E02"/>
    <w:rsid w:val="001C3F26"/>
    <w:rsid w:val="001C4306"/>
    <w:rsid w:val="001C444C"/>
    <w:rsid w:val="001C447C"/>
    <w:rsid w:val="001C4584"/>
    <w:rsid w:val="001C4903"/>
    <w:rsid w:val="001C4A39"/>
    <w:rsid w:val="001C4A63"/>
    <w:rsid w:val="001C4CEB"/>
    <w:rsid w:val="001C4E25"/>
    <w:rsid w:val="001C4F5F"/>
    <w:rsid w:val="001C50FD"/>
    <w:rsid w:val="001C518A"/>
    <w:rsid w:val="001C54B8"/>
    <w:rsid w:val="001C5683"/>
    <w:rsid w:val="001C57BB"/>
    <w:rsid w:val="001C5863"/>
    <w:rsid w:val="001C589B"/>
    <w:rsid w:val="001C58A6"/>
    <w:rsid w:val="001C5967"/>
    <w:rsid w:val="001C5A3E"/>
    <w:rsid w:val="001C5A73"/>
    <w:rsid w:val="001C5B7C"/>
    <w:rsid w:val="001C5BC8"/>
    <w:rsid w:val="001C5BE1"/>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A"/>
    <w:rsid w:val="001C7A8F"/>
    <w:rsid w:val="001C7BE7"/>
    <w:rsid w:val="001C7E03"/>
    <w:rsid w:val="001C7F0A"/>
    <w:rsid w:val="001C7F47"/>
    <w:rsid w:val="001C7FF1"/>
    <w:rsid w:val="001D0032"/>
    <w:rsid w:val="001D006C"/>
    <w:rsid w:val="001D0293"/>
    <w:rsid w:val="001D056C"/>
    <w:rsid w:val="001D0578"/>
    <w:rsid w:val="001D0593"/>
    <w:rsid w:val="001D0A76"/>
    <w:rsid w:val="001D0AE9"/>
    <w:rsid w:val="001D0B4F"/>
    <w:rsid w:val="001D0BA2"/>
    <w:rsid w:val="001D0CAC"/>
    <w:rsid w:val="001D0F05"/>
    <w:rsid w:val="001D1258"/>
    <w:rsid w:val="001D13B7"/>
    <w:rsid w:val="001D1417"/>
    <w:rsid w:val="001D1485"/>
    <w:rsid w:val="001D16EA"/>
    <w:rsid w:val="001D1941"/>
    <w:rsid w:val="001D19F8"/>
    <w:rsid w:val="001D1CDC"/>
    <w:rsid w:val="001D1CFF"/>
    <w:rsid w:val="001D1E1F"/>
    <w:rsid w:val="001D2157"/>
    <w:rsid w:val="001D2366"/>
    <w:rsid w:val="001D29A5"/>
    <w:rsid w:val="001D2AB3"/>
    <w:rsid w:val="001D2B3C"/>
    <w:rsid w:val="001D2BD2"/>
    <w:rsid w:val="001D2C06"/>
    <w:rsid w:val="001D2DD7"/>
    <w:rsid w:val="001D2DF3"/>
    <w:rsid w:val="001D2E6C"/>
    <w:rsid w:val="001D3069"/>
    <w:rsid w:val="001D3177"/>
    <w:rsid w:val="001D35DC"/>
    <w:rsid w:val="001D3885"/>
    <w:rsid w:val="001D40F4"/>
    <w:rsid w:val="001D43C0"/>
    <w:rsid w:val="001D448E"/>
    <w:rsid w:val="001D4494"/>
    <w:rsid w:val="001D44C5"/>
    <w:rsid w:val="001D47D7"/>
    <w:rsid w:val="001D48C8"/>
    <w:rsid w:val="001D48C9"/>
    <w:rsid w:val="001D490B"/>
    <w:rsid w:val="001D4969"/>
    <w:rsid w:val="001D4AA3"/>
    <w:rsid w:val="001D4AE0"/>
    <w:rsid w:val="001D4AF0"/>
    <w:rsid w:val="001D4B08"/>
    <w:rsid w:val="001D4CC1"/>
    <w:rsid w:val="001D4CF2"/>
    <w:rsid w:val="001D4D49"/>
    <w:rsid w:val="001D4EA7"/>
    <w:rsid w:val="001D4F24"/>
    <w:rsid w:val="001D506F"/>
    <w:rsid w:val="001D52B0"/>
    <w:rsid w:val="001D52B1"/>
    <w:rsid w:val="001D57BC"/>
    <w:rsid w:val="001D5910"/>
    <w:rsid w:val="001D5D63"/>
    <w:rsid w:val="001D5D9F"/>
    <w:rsid w:val="001D623A"/>
    <w:rsid w:val="001D6272"/>
    <w:rsid w:val="001D68DE"/>
    <w:rsid w:val="001D6B4E"/>
    <w:rsid w:val="001D6B56"/>
    <w:rsid w:val="001D6BFC"/>
    <w:rsid w:val="001D6E37"/>
    <w:rsid w:val="001D6E61"/>
    <w:rsid w:val="001D6F30"/>
    <w:rsid w:val="001D6F50"/>
    <w:rsid w:val="001D7260"/>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49"/>
    <w:rsid w:val="001E099A"/>
    <w:rsid w:val="001E09F4"/>
    <w:rsid w:val="001E0A73"/>
    <w:rsid w:val="001E0AE3"/>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A"/>
    <w:rsid w:val="001E1AA1"/>
    <w:rsid w:val="001E1C8F"/>
    <w:rsid w:val="001E1D3C"/>
    <w:rsid w:val="001E1DDA"/>
    <w:rsid w:val="001E2175"/>
    <w:rsid w:val="001E220A"/>
    <w:rsid w:val="001E251E"/>
    <w:rsid w:val="001E2598"/>
    <w:rsid w:val="001E25B7"/>
    <w:rsid w:val="001E266E"/>
    <w:rsid w:val="001E2707"/>
    <w:rsid w:val="001E277F"/>
    <w:rsid w:val="001E2931"/>
    <w:rsid w:val="001E2942"/>
    <w:rsid w:val="001E2A00"/>
    <w:rsid w:val="001E2EDB"/>
    <w:rsid w:val="001E2EEF"/>
    <w:rsid w:val="001E2FAE"/>
    <w:rsid w:val="001E3188"/>
    <w:rsid w:val="001E31D1"/>
    <w:rsid w:val="001E3281"/>
    <w:rsid w:val="001E32BE"/>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3A5"/>
    <w:rsid w:val="001E750C"/>
    <w:rsid w:val="001E7828"/>
    <w:rsid w:val="001E786A"/>
    <w:rsid w:val="001E79DA"/>
    <w:rsid w:val="001E79E3"/>
    <w:rsid w:val="001E7A8F"/>
    <w:rsid w:val="001E7D1F"/>
    <w:rsid w:val="001E7D26"/>
    <w:rsid w:val="001E7E06"/>
    <w:rsid w:val="001F0108"/>
    <w:rsid w:val="001F010C"/>
    <w:rsid w:val="001F020C"/>
    <w:rsid w:val="001F02E5"/>
    <w:rsid w:val="001F0486"/>
    <w:rsid w:val="001F0546"/>
    <w:rsid w:val="001F06AE"/>
    <w:rsid w:val="001F06F9"/>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D65"/>
    <w:rsid w:val="001F3E50"/>
    <w:rsid w:val="001F3EFB"/>
    <w:rsid w:val="001F4093"/>
    <w:rsid w:val="001F4153"/>
    <w:rsid w:val="001F45D1"/>
    <w:rsid w:val="001F45E8"/>
    <w:rsid w:val="001F462F"/>
    <w:rsid w:val="001F4691"/>
    <w:rsid w:val="001F473F"/>
    <w:rsid w:val="001F4A2F"/>
    <w:rsid w:val="001F4C74"/>
    <w:rsid w:val="001F4E57"/>
    <w:rsid w:val="001F50C7"/>
    <w:rsid w:val="001F51F9"/>
    <w:rsid w:val="001F53A2"/>
    <w:rsid w:val="001F5419"/>
    <w:rsid w:val="001F5836"/>
    <w:rsid w:val="001F5BC7"/>
    <w:rsid w:val="001F5C20"/>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792"/>
    <w:rsid w:val="001F6E45"/>
    <w:rsid w:val="001F6F63"/>
    <w:rsid w:val="001F6F77"/>
    <w:rsid w:val="001F6F80"/>
    <w:rsid w:val="001F6FF9"/>
    <w:rsid w:val="001F725D"/>
    <w:rsid w:val="001F7317"/>
    <w:rsid w:val="001F74DD"/>
    <w:rsid w:val="001F753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E6"/>
    <w:rsid w:val="00202507"/>
    <w:rsid w:val="002027AC"/>
    <w:rsid w:val="00202CD4"/>
    <w:rsid w:val="00202D2E"/>
    <w:rsid w:val="00202E7A"/>
    <w:rsid w:val="00202E82"/>
    <w:rsid w:val="00203033"/>
    <w:rsid w:val="00203159"/>
    <w:rsid w:val="0020321A"/>
    <w:rsid w:val="0020323B"/>
    <w:rsid w:val="00203531"/>
    <w:rsid w:val="00203601"/>
    <w:rsid w:val="00203713"/>
    <w:rsid w:val="00203A6E"/>
    <w:rsid w:val="00203B79"/>
    <w:rsid w:val="00203F00"/>
    <w:rsid w:val="00203F59"/>
    <w:rsid w:val="00203F5C"/>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F57"/>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B83"/>
    <w:rsid w:val="00206BF6"/>
    <w:rsid w:val="00206D3C"/>
    <w:rsid w:val="00206E5A"/>
    <w:rsid w:val="0020707D"/>
    <w:rsid w:val="0020713F"/>
    <w:rsid w:val="00207234"/>
    <w:rsid w:val="00207613"/>
    <w:rsid w:val="002076FB"/>
    <w:rsid w:val="00207847"/>
    <w:rsid w:val="00207A6C"/>
    <w:rsid w:val="00207A9F"/>
    <w:rsid w:val="00207ABD"/>
    <w:rsid w:val="00207AF9"/>
    <w:rsid w:val="00207BB9"/>
    <w:rsid w:val="00207E0F"/>
    <w:rsid w:val="00207EB6"/>
    <w:rsid w:val="0021004D"/>
    <w:rsid w:val="002100E4"/>
    <w:rsid w:val="00210174"/>
    <w:rsid w:val="0021054F"/>
    <w:rsid w:val="00210569"/>
    <w:rsid w:val="00210585"/>
    <w:rsid w:val="0021065B"/>
    <w:rsid w:val="002109D5"/>
    <w:rsid w:val="00210A2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D31"/>
    <w:rsid w:val="00211DD9"/>
    <w:rsid w:val="00211E7A"/>
    <w:rsid w:val="00211E8E"/>
    <w:rsid w:val="00211EE4"/>
    <w:rsid w:val="00211FAA"/>
    <w:rsid w:val="0021212F"/>
    <w:rsid w:val="00212333"/>
    <w:rsid w:val="00212684"/>
    <w:rsid w:val="00212793"/>
    <w:rsid w:val="002127F6"/>
    <w:rsid w:val="00212816"/>
    <w:rsid w:val="0021298E"/>
    <w:rsid w:val="002130BD"/>
    <w:rsid w:val="00213151"/>
    <w:rsid w:val="0021379E"/>
    <w:rsid w:val="00213851"/>
    <w:rsid w:val="00213955"/>
    <w:rsid w:val="00213974"/>
    <w:rsid w:val="00213D73"/>
    <w:rsid w:val="00213D8B"/>
    <w:rsid w:val="00213F11"/>
    <w:rsid w:val="00213F15"/>
    <w:rsid w:val="00214070"/>
    <w:rsid w:val="00214488"/>
    <w:rsid w:val="002145A2"/>
    <w:rsid w:val="0021480C"/>
    <w:rsid w:val="00214986"/>
    <w:rsid w:val="00214A3F"/>
    <w:rsid w:val="00214B17"/>
    <w:rsid w:val="00214E0D"/>
    <w:rsid w:val="00214E6A"/>
    <w:rsid w:val="0021512E"/>
    <w:rsid w:val="002151BA"/>
    <w:rsid w:val="002151EC"/>
    <w:rsid w:val="002152E3"/>
    <w:rsid w:val="002155BA"/>
    <w:rsid w:val="0021586D"/>
    <w:rsid w:val="002158E6"/>
    <w:rsid w:val="00215945"/>
    <w:rsid w:val="002159DB"/>
    <w:rsid w:val="00215CF5"/>
    <w:rsid w:val="00215D2B"/>
    <w:rsid w:val="00215D76"/>
    <w:rsid w:val="002160A7"/>
    <w:rsid w:val="002162EA"/>
    <w:rsid w:val="002165AD"/>
    <w:rsid w:val="002165F9"/>
    <w:rsid w:val="00216685"/>
    <w:rsid w:val="002166B9"/>
    <w:rsid w:val="00216B17"/>
    <w:rsid w:val="00216BA3"/>
    <w:rsid w:val="00216BBF"/>
    <w:rsid w:val="00216D0D"/>
    <w:rsid w:val="00216DB0"/>
    <w:rsid w:val="00216E3A"/>
    <w:rsid w:val="00216F26"/>
    <w:rsid w:val="00216F5D"/>
    <w:rsid w:val="00216F66"/>
    <w:rsid w:val="00217135"/>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3A"/>
    <w:rsid w:val="002201BC"/>
    <w:rsid w:val="0022022D"/>
    <w:rsid w:val="002202EC"/>
    <w:rsid w:val="002204ED"/>
    <w:rsid w:val="00220732"/>
    <w:rsid w:val="002207B6"/>
    <w:rsid w:val="0022080D"/>
    <w:rsid w:val="00220822"/>
    <w:rsid w:val="002208BE"/>
    <w:rsid w:val="0022091D"/>
    <w:rsid w:val="00220AFD"/>
    <w:rsid w:val="00220C9A"/>
    <w:rsid w:val="00220E92"/>
    <w:rsid w:val="00221003"/>
    <w:rsid w:val="00221022"/>
    <w:rsid w:val="0022135D"/>
    <w:rsid w:val="00221378"/>
    <w:rsid w:val="002213AC"/>
    <w:rsid w:val="00221460"/>
    <w:rsid w:val="00221A25"/>
    <w:rsid w:val="00221B64"/>
    <w:rsid w:val="00221DF2"/>
    <w:rsid w:val="00221E74"/>
    <w:rsid w:val="00222052"/>
    <w:rsid w:val="002222A4"/>
    <w:rsid w:val="002223DA"/>
    <w:rsid w:val="0022240C"/>
    <w:rsid w:val="0022243D"/>
    <w:rsid w:val="00222516"/>
    <w:rsid w:val="002225F8"/>
    <w:rsid w:val="002226E6"/>
    <w:rsid w:val="00222858"/>
    <w:rsid w:val="00222A24"/>
    <w:rsid w:val="00222AB8"/>
    <w:rsid w:val="00222B25"/>
    <w:rsid w:val="00222D1F"/>
    <w:rsid w:val="00222E7D"/>
    <w:rsid w:val="00222FE7"/>
    <w:rsid w:val="002236D2"/>
    <w:rsid w:val="00223833"/>
    <w:rsid w:val="00223ACD"/>
    <w:rsid w:val="00223B72"/>
    <w:rsid w:val="00223BE0"/>
    <w:rsid w:val="002241CA"/>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62F5"/>
    <w:rsid w:val="00226480"/>
    <w:rsid w:val="00226483"/>
    <w:rsid w:val="0022657F"/>
    <w:rsid w:val="00226580"/>
    <w:rsid w:val="0022677D"/>
    <w:rsid w:val="00226864"/>
    <w:rsid w:val="002269A7"/>
    <w:rsid w:val="002269CB"/>
    <w:rsid w:val="00226A1B"/>
    <w:rsid w:val="00226A22"/>
    <w:rsid w:val="00226A52"/>
    <w:rsid w:val="00226A96"/>
    <w:rsid w:val="00226AE0"/>
    <w:rsid w:val="00226BD3"/>
    <w:rsid w:val="00227066"/>
    <w:rsid w:val="0022734F"/>
    <w:rsid w:val="0022735A"/>
    <w:rsid w:val="002273EE"/>
    <w:rsid w:val="0022747E"/>
    <w:rsid w:val="00227649"/>
    <w:rsid w:val="00227652"/>
    <w:rsid w:val="0022775C"/>
    <w:rsid w:val="002277C3"/>
    <w:rsid w:val="00227850"/>
    <w:rsid w:val="00227873"/>
    <w:rsid w:val="002279D2"/>
    <w:rsid w:val="00227A1E"/>
    <w:rsid w:val="00227C0B"/>
    <w:rsid w:val="00227C38"/>
    <w:rsid w:val="00227CDA"/>
    <w:rsid w:val="00227D0D"/>
    <w:rsid w:val="00227DAD"/>
    <w:rsid w:val="00227E77"/>
    <w:rsid w:val="00227EB8"/>
    <w:rsid w:val="00227F9E"/>
    <w:rsid w:val="00230040"/>
    <w:rsid w:val="002300AF"/>
    <w:rsid w:val="00230189"/>
    <w:rsid w:val="0023044D"/>
    <w:rsid w:val="002304C4"/>
    <w:rsid w:val="00230AD3"/>
    <w:rsid w:val="00230B14"/>
    <w:rsid w:val="00230BB1"/>
    <w:rsid w:val="00230C5F"/>
    <w:rsid w:val="00230DFF"/>
    <w:rsid w:val="00230E35"/>
    <w:rsid w:val="00230F06"/>
    <w:rsid w:val="00230FCE"/>
    <w:rsid w:val="002310C3"/>
    <w:rsid w:val="0023124C"/>
    <w:rsid w:val="00231254"/>
    <w:rsid w:val="002314EE"/>
    <w:rsid w:val="002316BF"/>
    <w:rsid w:val="00231740"/>
    <w:rsid w:val="0023192F"/>
    <w:rsid w:val="00231A18"/>
    <w:rsid w:val="00231B71"/>
    <w:rsid w:val="00231D06"/>
    <w:rsid w:val="00231D67"/>
    <w:rsid w:val="00231F19"/>
    <w:rsid w:val="00231FC7"/>
    <w:rsid w:val="00232149"/>
    <w:rsid w:val="00232191"/>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E16"/>
    <w:rsid w:val="00233FCE"/>
    <w:rsid w:val="0023406E"/>
    <w:rsid w:val="002342E2"/>
    <w:rsid w:val="002342F6"/>
    <w:rsid w:val="002342FE"/>
    <w:rsid w:val="002344C8"/>
    <w:rsid w:val="002345E7"/>
    <w:rsid w:val="00234604"/>
    <w:rsid w:val="002349C5"/>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967"/>
    <w:rsid w:val="00235982"/>
    <w:rsid w:val="00235ABF"/>
    <w:rsid w:val="00235DAD"/>
    <w:rsid w:val="00235E6D"/>
    <w:rsid w:val="00235F14"/>
    <w:rsid w:val="00235F23"/>
    <w:rsid w:val="00235F44"/>
    <w:rsid w:val="00236122"/>
    <w:rsid w:val="00236164"/>
    <w:rsid w:val="002362DD"/>
    <w:rsid w:val="00236443"/>
    <w:rsid w:val="002366B4"/>
    <w:rsid w:val="002366BB"/>
    <w:rsid w:val="0023673A"/>
    <w:rsid w:val="002368BE"/>
    <w:rsid w:val="00236C2B"/>
    <w:rsid w:val="00236CF4"/>
    <w:rsid w:val="00236F71"/>
    <w:rsid w:val="00236F92"/>
    <w:rsid w:val="002372B6"/>
    <w:rsid w:val="00237320"/>
    <w:rsid w:val="002373FC"/>
    <w:rsid w:val="002375DF"/>
    <w:rsid w:val="00237785"/>
    <w:rsid w:val="00237C6F"/>
    <w:rsid w:val="00237D22"/>
    <w:rsid w:val="00237D98"/>
    <w:rsid w:val="00237EED"/>
    <w:rsid w:val="00240005"/>
    <w:rsid w:val="00240079"/>
    <w:rsid w:val="0024029F"/>
    <w:rsid w:val="0024037B"/>
    <w:rsid w:val="00240487"/>
    <w:rsid w:val="002404E9"/>
    <w:rsid w:val="0024055F"/>
    <w:rsid w:val="00240670"/>
    <w:rsid w:val="00240865"/>
    <w:rsid w:val="00240956"/>
    <w:rsid w:val="00240B0C"/>
    <w:rsid w:val="00240B7D"/>
    <w:rsid w:val="00240BAC"/>
    <w:rsid w:val="00240BC6"/>
    <w:rsid w:val="00240C63"/>
    <w:rsid w:val="00240D49"/>
    <w:rsid w:val="00240F41"/>
    <w:rsid w:val="00240F65"/>
    <w:rsid w:val="0024103F"/>
    <w:rsid w:val="002410BB"/>
    <w:rsid w:val="00241429"/>
    <w:rsid w:val="00241691"/>
    <w:rsid w:val="002416C7"/>
    <w:rsid w:val="002416E1"/>
    <w:rsid w:val="002417E6"/>
    <w:rsid w:val="00241C7B"/>
    <w:rsid w:val="00241D6D"/>
    <w:rsid w:val="00241F54"/>
    <w:rsid w:val="0024216A"/>
    <w:rsid w:val="002421F2"/>
    <w:rsid w:val="00242311"/>
    <w:rsid w:val="002426FB"/>
    <w:rsid w:val="0024275E"/>
    <w:rsid w:val="0024284B"/>
    <w:rsid w:val="0024286B"/>
    <w:rsid w:val="00242872"/>
    <w:rsid w:val="0024289D"/>
    <w:rsid w:val="00242953"/>
    <w:rsid w:val="00242B2A"/>
    <w:rsid w:val="00242B75"/>
    <w:rsid w:val="00242B9F"/>
    <w:rsid w:val="00242CAE"/>
    <w:rsid w:val="00242FA6"/>
    <w:rsid w:val="002430F1"/>
    <w:rsid w:val="002431A2"/>
    <w:rsid w:val="0024329B"/>
    <w:rsid w:val="0024343F"/>
    <w:rsid w:val="002436D6"/>
    <w:rsid w:val="0024388D"/>
    <w:rsid w:val="002438D0"/>
    <w:rsid w:val="00243ACD"/>
    <w:rsid w:val="00243F00"/>
    <w:rsid w:val="00243F95"/>
    <w:rsid w:val="0024406B"/>
    <w:rsid w:val="0024428E"/>
    <w:rsid w:val="002442D2"/>
    <w:rsid w:val="00244310"/>
    <w:rsid w:val="0024445A"/>
    <w:rsid w:val="00244563"/>
    <w:rsid w:val="00244606"/>
    <w:rsid w:val="00244729"/>
    <w:rsid w:val="00244766"/>
    <w:rsid w:val="00244924"/>
    <w:rsid w:val="002449F4"/>
    <w:rsid w:val="00244B5C"/>
    <w:rsid w:val="0024520E"/>
    <w:rsid w:val="0024530E"/>
    <w:rsid w:val="00245492"/>
    <w:rsid w:val="0024553C"/>
    <w:rsid w:val="00245870"/>
    <w:rsid w:val="00245991"/>
    <w:rsid w:val="00245A41"/>
    <w:rsid w:val="00245B70"/>
    <w:rsid w:val="00245C7F"/>
    <w:rsid w:val="00245D7D"/>
    <w:rsid w:val="00245E2A"/>
    <w:rsid w:val="00245E39"/>
    <w:rsid w:val="00245FBA"/>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C92"/>
    <w:rsid w:val="00247CA5"/>
    <w:rsid w:val="00247D47"/>
    <w:rsid w:val="00247DD1"/>
    <w:rsid w:val="00247EAB"/>
    <w:rsid w:val="00250045"/>
    <w:rsid w:val="00250054"/>
    <w:rsid w:val="0025065F"/>
    <w:rsid w:val="002506F5"/>
    <w:rsid w:val="002508C7"/>
    <w:rsid w:val="00250C90"/>
    <w:rsid w:val="00250CF1"/>
    <w:rsid w:val="00250D9C"/>
    <w:rsid w:val="00250E15"/>
    <w:rsid w:val="002510E2"/>
    <w:rsid w:val="00251117"/>
    <w:rsid w:val="00251156"/>
    <w:rsid w:val="002512A9"/>
    <w:rsid w:val="002514E9"/>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20B"/>
    <w:rsid w:val="0025325D"/>
    <w:rsid w:val="002532E8"/>
    <w:rsid w:val="002533EA"/>
    <w:rsid w:val="002533FF"/>
    <w:rsid w:val="00253400"/>
    <w:rsid w:val="00253738"/>
    <w:rsid w:val="002537F5"/>
    <w:rsid w:val="00253871"/>
    <w:rsid w:val="00253905"/>
    <w:rsid w:val="00253965"/>
    <w:rsid w:val="00253A6F"/>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60C2"/>
    <w:rsid w:val="002560ED"/>
    <w:rsid w:val="002562D5"/>
    <w:rsid w:val="00256391"/>
    <w:rsid w:val="00256524"/>
    <w:rsid w:val="00256787"/>
    <w:rsid w:val="00256A04"/>
    <w:rsid w:val="00256A12"/>
    <w:rsid w:val="00256B22"/>
    <w:rsid w:val="00256B4E"/>
    <w:rsid w:val="00256C0D"/>
    <w:rsid w:val="00256D51"/>
    <w:rsid w:val="00256F02"/>
    <w:rsid w:val="002571AA"/>
    <w:rsid w:val="002571AE"/>
    <w:rsid w:val="002571C8"/>
    <w:rsid w:val="002572F1"/>
    <w:rsid w:val="0025743B"/>
    <w:rsid w:val="0025748C"/>
    <w:rsid w:val="00257614"/>
    <w:rsid w:val="00257A62"/>
    <w:rsid w:val="00257EDC"/>
    <w:rsid w:val="00257FA4"/>
    <w:rsid w:val="00260156"/>
    <w:rsid w:val="0026025D"/>
    <w:rsid w:val="002605EF"/>
    <w:rsid w:val="0026075E"/>
    <w:rsid w:val="002607A0"/>
    <w:rsid w:val="002608A6"/>
    <w:rsid w:val="002608BD"/>
    <w:rsid w:val="0026091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E47"/>
    <w:rsid w:val="00262E4F"/>
    <w:rsid w:val="00262FE7"/>
    <w:rsid w:val="00263038"/>
    <w:rsid w:val="002631DC"/>
    <w:rsid w:val="0026328E"/>
    <w:rsid w:val="002633DF"/>
    <w:rsid w:val="002634F4"/>
    <w:rsid w:val="0026355E"/>
    <w:rsid w:val="00263588"/>
    <w:rsid w:val="00263599"/>
    <w:rsid w:val="002635B5"/>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F3"/>
    <w:rsid w:val="00264C28"/>
    <w:rsid w:val="00264C93"/>
    <w:rsid w:val="00264F21"/>
    <w:rsid w:val="002650A4"/>
    <w:rsid w:val="002651F5"/>
    <w:rsid w:val="00265230"/>
    <w:rsid w:val="002654B8"/>
    <w:rsid w:val="002654D9"/>
    <w:rsid w:val="00265701"/>
    <w:rsid w:val="0026584A"/>
    <w:rsid w:val="00265866"/>
    <w:rsid w:val="00265B8D"/>
    <w:rsid w:val="00265CB1"/>
    <w:rsid w:val="00265D41"/>
    <w:rsid w:val="00265E9A"/>
    <w:rsid w:val="00265FB5"/>
    <w:rsid w:val="0026604D"/>
    <w:rsid w:val="00266111"/>
    <w:rsid w:val="0026612B"/>
    <w:rsid w:val="002661EC"/>
    <w:rsid w:val="00266210"/>
    <w:rsid w:val="002662AE"/>
    <w:rsid w:val="002664FA"/>
    <w:rsid w:val="00266728"/>
    <w:rsid w:val="0026681F"/>
    <w:rsid w:val="00266841"/>
    <w:rsid w:val="00266867"/>
    <w:rsid w:val="0026694B"/>
    <w:rsid w:val="00266B72"/>
    <w:rsid w:val="00266C30"/>
    <w:rsid w:val="00266ECD"/>
    <w:rsid w:val="00266FC7"/>
    <w:rsid w:val="0026707C"/>
    <w:rsid w:val="00267107"/>
    <w:rsid w:val="0026716C"/>
    <w:rsid w:val="002671D0"/>
    <w:rsid w:val="0026732C"/>
    <w:rsid w:val="002673B1"/>
    <w:rsid w:val="00267508"/>
    <w:rsid w:val="002676DA"/>
    <w:rsid w:val="002677F5"/>
    <w:rsid w:val="00267806"/>
    <w:rsid w:val="0026789F"/>
    <w:rsid w:val="00267919"/>
    <w:rsid w:val="00267A49"/>
    <w:rsid w:val="00267E8E"/>
    <w:rsid w:val="00270407"/>
    <w:rsid w:val="002705FD"/>
    <w:rsid w:val="002706CC"/>
    <w:rsid w:val="002707A5"/>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F90"/>
    <w:rsid w:val="0027106E"/>
    <w:rsid w:val="002710C5"/>
    <w:rsid w:val="002710E2"/>
    <w:rsid w:val="00271137"/>
    <w:rsid w:val="002711C3"/>
    <w:rsid w:val="002713CE"/>
    <w:rsid w:val="00271453"/>
    <w:rsid w:val="002716B0"/>
    <w:rsid w:val="002716F3"/>
    <w:rsid w:val="00271728"/>
    <w:rsid w:val="0027193C"/>
    <w:rsid w:val="00271B6C"/>
    <w:rsid w:val="00271CAF"/>
    <w:rsid w:val="00271D8F"/>
    <w:rsid w:val="00271EEF"/>
    <w:rsid w:val="00271F57"/>
    <w:rsid w:val="0027242C"/>
    <w:rsid w:val="00272474"/>
    <w:rsid w:val="0027257A"/>
    <w:rsid w:val="00272736"/>
    <w:rsid w:val="00272A77"/>
    <w:rsid w:val="00272D06"/>
    <w:rsid w:val="00272FEB"/>
    <w:rsid w:val="002730ED"/>
    <w:rsid w:val="00273160"/>
    <w:rsid w:val="00273644"/>
    <w:rsid w:val="002738C9"/>
    <w:rsid w:val="002739C5"/>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70C4"/>
    <w:rsid w:val="00277512"/>
    <w:rsid w:val="0027751A"/>
    <w:rsid w:val="0027764B"/>
    <w:rsid w:val="002777E4"/>
    <w:rsid w:val="00277AC3"/>
    <w:rsid w:val="00277D58"/>
    <w:rsid w:val="00277E66"/>
    <w:rsid w:val="00277F37"/>
    <w:rsid w:val="0028018B"/>
    <w:rsid w:val="002801DC"/>
    <w:rsid w:val="002801E2"/>
    <w:rsid w:val="00280296"/>
    <w:rsid w:val="00280612"/>
    <w:rsid w:val="0028073A"/>
    <w:rsid w:val="002808C2"/>
    <w:rsid w:val="0028090F"/>
    <w:rsid w:val="00280960"/>
    <w:rsid w:val="00280B2B"/>
    <w:rsid w:val="00280C49"/>
    <w:rsid w:val="00280C52"/>
    <w:rsid w:val="00280C75"/>
    <w:rsid w:val="00281161"/>
    <w:rsid w:val="002814E5"/>
    <w:rsid w:val="00281634"/>
    <w:rsid w:val="0028164E"/>
    <w:rsid w:val="00281678"/>
    <w:rsid w:val="0028168F"/>
    <w:rsid w:val="0028174C"/>
    <w:rsid w:val="0028183D"/>
    <w:rsid w:val="00281A78"/>
    <w:rsid w:val="00281B16"/>
    <w:rsid w:val="00281D6C"/>
    <w:rsid w:val="0028214F"/>
    <w:rsid w:val="0028231B"/>
    <w:rsid w:val="00282413"/>
    <w:rsid w:val="00282560"/>
    <w:rsid w:val="002825B0"/>
    <w:rsid w:val="002825CE"/>
    <w:rsid w:val="002825E4"/>
    <w:rsid w:val="002826A6"/>
    <w:rsid w:val="002828FE"/>
    <w:rsid w:val="00282B56"/>
    <w:rsid w:val="00282EE8"/>
    <w:rsid w:val="002830AE"/>
    <w:rsid w:val="00283161"/>
    <w:rsid w:val="00283165"/>
    <w:rsid w:val="00283272"/>
    <w:rsid w:val="002832E7"/>
    <w:rsid w:val="002838FF"/>
    <w:rsid w:val="00283906"/>
    <w:rsid w:val="00283981"/>
    <w:rsid w:val="00283A03"/>
    <w:rsid w:val="00283AE9"/>
    <w:rsid w:val="00283D40"/>
    <w:rsid w:val="00283D61"/>
    <w:rsid w:val="00283E58"/>
    <w:rsid w:val="00283ECC"/>
    <w:rsid w:val="00283ED0"/>
    <w:rsid w:val="00284198"/>
    <w:rsid w:val="0028476C"/>
    <w:rsid w:val="002847D1"/>
    <w:rsid w:val="00284CD4"/>
    <w:rsid w:val="00284E7F"/>
    <w:rsid w:val="00284EF0"/>
    <w:rsid w:val="00285313"/>
    <w:rsid w:val="002854F6"/>
    <w:rsid w:val="0028550D"/>
    <w:rsid w:val="00285520"/>
    <w:rsid w:val="0028555C"/>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801"/>
    <w:rsid w:val="00286BB7"/>
    <w:rsid w:val="00286D39"/>
    <w:rsid w:val="00286F76"/>
    <w:rsid w:val="00287376"/>
    <w:rsid w:val="0028760E"/>
    <w:rsid w:val="00287671"/>
    <w:rsid w:val="0028767E"/>
    <w:rsid w:val="00287786"/>
    <w:rsid w:val="002877DE"/>
    <w:rsid w:val="00287821"/>
    <w:rsid w:val="00287845"/>
    <w:rsid w:val="00287859"/>
    <w:rsid w:val="0028792A"/>
    <w:rsid w:val="00287C28"/>
    <w:rsid w:val="00287C39"/>
    <w:rsid w:val="00287D43"/>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325C"/>
    <w:rsid w:val="002934C7"/>
    <w:rsid w:val="00293504"/>
    <w:rsid w:val="0029366C"/>
    <w:rsid w:val="0029371D"/>
    <w:rsid w:val="00293986"/>
    <w:rsid w:val="002939F3"/>
    <w:rsid w:val="00293A48"/>
    <w:rsid w:val="00293B79"/>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3D0"/>
    <w:rsid w:val="0029549E"/>
    <w:rsid w:val="002955DB"/>
    <w:rsid w:val="002957B0"/>
    <w:rsid w:val="00295937"/>
    <w:rsid w:val="00295E55"/>
    <w:rsid w:val="00295F09"/>
    <w:rsid w:val="00295F1C"/>
    <w:rsid w:val="002960D8"/>
    <w:rsid w:val="00296217"/>
    <w:rsid w:val="00296226"/>
    <w:rsid w:val="00296500"/>
    <w:rsid w:val="002965C1"/>
    <w:rsid w:val="002966AB"/>
    <w:rsid w:val="0029671B"/>
    <w:rsid w:val="00296728"/>
    <w:rsid w:val="00296758"/>
    <w:rsid w:val="00296765"/>
    <w:rsid w:val="0029696C"/>
    <w:rsid w:val="0029699F"/>
    <w:rsid w:val="00296B1E"/>
    <w:rsid w:val="00296BA4"/>
    <w:rsid w:val="00296D93"/>
    <w:rsid w:val="00296DA5"/>
    <w:rsid w:val="00296DF8"/>
    <w:rsid w:val="00296EC7"/>
    <w:rsid w:val="00296F0A"/>
    <w:rsid w:val="00296F62"/>
    <w:rsid w:val="00296FD8"/>
    <w:rsid w:val="002971F9"/>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97"/>
    <w:rsid w:val="002A16F2"/>
    <w:rsid w:val="002A1720"/>
    <w:rsid w:val="002A1A57"/>
    <w:rsid w:val="002A1B6C"/>
    <w:rsid w:val="002A1BA7"/>
    <w:rsid w:val="002A1BDD"/>
    <w:rsid w:val="002A1DA1"/>
    <w:rsid w:val="002A1EFE"/>
    <w:rsid w:val="002A203C"/>
    <w:rsid w:val="002A205B"/>
    <w:rsid w:val="002A21A6"/>
    <w:rsid w:val="002A23FA"/>
    <w:rsid w:val="002A257C"/>
    <w:rsid w:val="002A2582"/>
    <w:rsid w:val="002A2622"/>
    <w:rsid w:val="002A276E"/>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C5"/>
    <w:rsid w:val="002A3852"/>
    <w:rsid w:val="002A3AFD"/>
    <w:rsid w:val="002A3B12"/>
    <w:rsid w:val="002A3B48"/>
    <w:rsid w:val="002A3BA3"/>
    <w:rsid w:val="002A3C02"/>
    <w:rsid w:val="002A3C53"/>
    <w:rsid w:val="002A3D78"/>
    <w:rsid w:val="002A3E06"/>
    <w:rsid w:val="002A40B9"/>
    <w:rsid w:val="002A40C7"/>
    <w:rsid w:val="002A4102"/>
    <w:rsid w:val="002A43B1"/>
    <w:rsid w:val="002A442A"/>
    <w:rsid w:val="002A4562"/>
    <w:rsid w:val="002A458E"/>
    <w:rsid w:val="002A475E"/>
    <w:rsid w:val="002A4885"/>
    <w:rsid w:val="002A4918"/>
    <w:rsid w:val="002A4B21"/>
    <w:rsid w:val="002A4B7D"/>
    <w:rsid w:val="002A4BC5"/>
    <w:rsid w:val="002A4BF2"/>
    <w:rsid w:val="002A4CDB"/>
    <w:rsid w:val="002A4D57"/>
    <w:rsid w:val="002A4E20"/>
    <w:rsid w:val="002A4F76"/>
    <w:rsid w:val="002A503C"/>
    <w:rsid w:val="002A523D"/>
    <w:rsid w:val="002A530F"/>
    <w:rsid w:val="002A5469"/>
    <w:rsid w:val="002A54C0"/>
    <w:rsid w:val="002A54CF"/>
    <w:rsid w:val="002A563C"/>
    <w:rsid w:val="002A5662"/>
    <w:rsid w:val="002A5768"/>
    <w:rsid w:val="002A5A52"/>
    <w:rsid w:val="002A5D82"/>
    <w:rsid w:val="002A5DD2"/>
    <w:rsid w:val="002A5E46"/>
    <w:rsid w:val="002A5F93"/>
    <w:rsid w:val="002A5FC1"/>
    <w:rsid w:val="002A6112"/>
    <w:rsid w:val="002A6270"/>
    <w:rsid w:val="002A6285"/>
    <w:rsid w:val="002A6386"/>
    <w:rsid w:val="002A64A9"/>
    <w:rsid w:val="002A64AF"/>
    <w:rsid w:val="002A64B0"/>
    <w:rsid w:val="002A661F"/>
    <w:rsid w:val="002A69A2"/>
    <w:rsid w:val="002A6C7E"/>
    <w:rsid w:val="002A6ED5"/>
    <w:rsid w:val="002A6EF8"/>
    <w:rsid w:val="002A732C"/>
    <w:rsid w:val="002A73B4"/>
    <w:rsid w:val="002A7652"/>
    <w:rsid w:val="002A76A0"/>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960"/>
    <w:rsid w:val="002B0AF1"/>
    <w:rsid w:val="002B0C99"/>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92"/>
    <w:rsid w:val="002B2191"/>
    <w:rsid w:val="002B21D6"/>
    <w:rsid w:val="002B253E"/>
    <w:rsid w:val="002B26BA"/>
    <w:rsid w:val="002B27D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D3"/>
    <w:rsid w:val="002B39BC"/>
    <w:rsid w:val="002B3A13"/>
    <w:rsid w:val="002B3B00"/>
    <w:rsid w:val="002B3BFC"/>
    <w:rsid w:val="002B3C76"/>
    <w:rsid w:val="002B3D90"/>
    <w:rsid w:val="002B3EFA"/>
    <w:rsid w:val="002B3F03"/>
    <w:rsid w:val="002B4122"/>
    <w:rsid w:val="002B41C3"/>
    <w:rsid w:val="002B4288"/>
    <w:rsid w:val="002B43F9"/>
    <w:rsid w:val="002B44E0"/>
    <w:rsid w:val="002B453B"/>
    <w:rsid w:val="002B45D0"/>
    <w:rsid w:val="002B47AA"/>
    <w:rsid w:val="002B48F4"/>
    <w:rsid w:val="002B4AC0"/>
    <w:rsid w:val="002B4C39"/>
    <w:rsid w:val="002B4D41"/>
    <w:rsid w:val="002B4EDB"/>
    <w:rsid w:val="002B5032"/>
    <w:rsid w:val="002B51C0"/>
    <w:rsid w:val="002B59EE"/>
    <w:rsid w:val="002B5DC0"/>
    <w:rsid w:val="002B5EAF"/>
    <w:rsid w:val="002B5EB6"/>
    <w:rsid w:val="002B601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AA"/>
    <w:rsid w:val="002B7949"/>
    <w:rsid w:val="002B7BAD"/>
    <w:rsid w:val="002B7D56"/>
    <w:rsid w:val="002C04C2"/>
    <w:rsid w:val="002C0716"/>
    <w:rsid w:val="002C07F8"/>
    <w:rsid w:val="002C0818"/>
    <w:rsid w:val="002C0A14"/>
    <w:rsid w:val="002C0D07"/>
    <w:rsid w:val="002C0D11"/>
    <w:rsid w:val="002C0E81"/>
    <w:rsid w:val="002C138F"/>
    <w:rsid w:val="002C13DC"/>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C3"/>
    <w:rsid w:val="002C3305"/>
    <w:rsid w:val="002C36B6"/>
    <w:rsid w:val="002C39AB"/>
    <w:rsid w:val="002C3A4E"/>
    <w:rsid w:val="002C3AE4"/>
    <w:rsid w:val="002C3D13"/>
    <w:rsid w:val="002C3E89"/>
    <w:rsid w:val="002C3EFD"/>
    <w:rsid w:val="002C4067"/>
    <w:rsid w:val="002C420D"/>
    <w:rsid w:val="002C42AA"/>
    <w:rsid w:val="002C4323"/>
    <w:rsid w:val="002C43B2"/>
    <w:rsid w:val="002C457E"/>
    <w:rsid w:val="002C47BF"/>
    <w:rsid w:val="002C4866"/>
    <w:rsid w:val="002C490B"/>
    <w:rsid w:val="002C499D"/>
    <w:rsid w:val="002C4AF6"/>
    <w:rsid w:val="002C4B41"/>
    <w:rsid w:val="002C4B9C"/>
    <w:rsid w:val="002C4E50"/>
    <w:rsid w:val="002C4E82"/>
    <w:rsid w:val="002C531A"/>
    <w:rsid w:val="002C53C4"/>
    <w:rsid w:val="002C54AD"/>
    <w:rsid w:val="002C5533"/>
    <w:rsid w:val="002C5620"/>
    <w:rsid w:val="002C57D3"/>
    <w:rsid w:val="002C5891"/>
    <w:rsid w:val="002C5A6B"/>
    <w:rsid w:val="002C5D5F"/>
    <w:rsid w:val="002C61E0"/>
    <w:rsid w:val="002C61F4"/>
    <w:rsid w:val="002C6241"/>
    <w:rsid w:val="002C633F"/>
    <w:rsid w:val="002C63EE"/>
    <w:rsid w:val="002C640C"/>
    <w:rsid w:val="002C666B"/>
    <w:rsid w:val="002C6799"/>
    <w:rsid w:val="002C68EE"/>
    <w:rsid w:val="002C6973"/>
    <w:rsid w:val="002C6A73"/>
    <w:rsid w:val="002C6D3C"/>
    <w:rsid w:val="002C6DEE"/>
    <w:rsid w:val="002C6ECA"/>
    <w:rsid w:val="002C762D"/>
    <w:rsid w:val="002C7653"/>
    <w:rsid w:val="002C782F"/>
    <w:rsid w:val="002C79C0"/>
    <w:rsid w:val="002C7B03"/>
    <w:rsid w:val="002C7B0D"/>
    <w:rsid w:val="002C7BFF"/>
    <w:rsid w:val="002C7CCB"/>
    <w:rsid w:val="002C7D84"/>
    <w:rsid w:val="002C7EBB"/>
    <w:rsid w:val="002C7F5F"/>
    <w:rsid w:val="002C7FF4"/>
    <w:rsid w:val="002D001E"/>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D44"/>
    <w:rsid w:val="002D1D58"/>
    <w:rsid w:val="002D1E1E"/>
    <w:rsid w:val="002D208D"/>
    <w:rsid w:val="002D2189"/>
    <w:rsid w:val="002D21EB"/>
    <w:rsid w:val="002D248E"/>
    <w:rsid w:val="002D24D9"/>
    <w:rsid w:val="002D2540"/>
    <w:rsid w:val="002D2A79"/>
    <w:rsid w:val="002D2B4E"/>
    <w:rsid w:val="002D2BDA"/>
    <w:rsid w:val="002D2C86"/>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DEA"/>
    <w:rsid w:val="002D5F4F"/>
    <w:rsid w:val="002D6127"/>
    <w:rsid w:val="002D61BE"/>
    <w:rsid w:val="002D61F0"/>
    <w:rsid w:val="002D63CD"/>
    <w:rsid w:val="002D647F"/>
    <w:rsid w:val="002D660D"/>
    <w:rsid w:val="002D66A9"/>
    <w:rsid w:val="002D66DC"/>
    <w:rsid w:val="002D6878"/>
    <w:rsid w:val="002D68B3"/>
    <w:rsid w:val="002D6A44"/>
    <w:rsid w:val="002D6B42"/>
    <w:rsid w:val="002D6C89"/>
    <w:rsid w:val="002D6E49"/>
    <w:rsid w:val="002D70D7"/>
    <w:rsid w:val="002D716D"/>
    <w:rsid w:val="002D7235"/>
    <w:rsid w:val="002D7484"/>
    <w:rsid w:val="002D76E8"/>
    <w:rsid w:val="002D77D7"/>
    <w:rsid w:val="002D7890"/>
    <w:rsid w:val="002D7973"/>
    <w:rsid w:val="002D7A15"/>
    <w:rsid w:val="002D7C50"/>
    <w:rsid w:val="002D7E98"/>
    <w:rsid w:val="002D7EE0"/>
    <w:rsid w:val="002E00C5"/>
    <w:rsid w:val="002E06FB"/>
    <w:rsid w:val="002E0B36"/>
    <w:rsid w:val="002E0BBF"/>
    <w:rsid w:val="002E0E94"/>
    <w:rsid w:val="002E0F01"/>
    <w:rsid w:val="002E120B"/>
    <w:rsid w:val="002E13D8"/>
    <w:rsid w:val="002E149C"/>
    <w:rsid w:val="002E14D2"/>
    <w:rsid w:val="002E14E9"/>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301"/>
    <w:rsid w:val="002E432A"/>
    <w:rsid w:val="002E434A"/>
    <w:rsid w:val="002E4568"/>
    <w:rsid w:val="002E4BB4"/>
    <w:rsid w:val="002E4D95"/>
    <w:rsid w:val="002E505A"/>
    <w:rsid w:val="002E5264"/>
    <w:rsid w:val="002E529F"/>
    <w:rsid w:val="002E5638"/>
    <w:rsid w:val="002E56C2"/>
    <w:rsid w:val="002E5843"/>
    <w:rsid w:val="002E58E1"/>
    <w:rsid w:val="002E5BDD"/>
    <w:rsid w:val="002E5C28"/>
    <w:rsid w:val="002E5C56"/>
    <w:rsid w:val="002E5CB8"/>
    <w:rsid w:val="002E5D86"/>
    <w:rsid w:val="002E5DD7"/>
    <w:rsid w:val="002E5EC7"/>
    <w:rsid w:val="002E6026"/>
    <w:rsid w:val="002E602B"/>
    <w:rsid w:val="002E62DA"/>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684"/>
    <w:rsid w:val="002F0697"/>
    <w:rsid w:val="002F06B1"/>
    <w:rsid w:val="002F0831"/>
    <w:rsid w:val="002F085C"/>
    <w:rsid w:val="002F09B5"/>
    <w:rsid w:val="002F09C0"/>
    <w:rsid w:val="002F0A0B"/>
    <w:rsid w:val="002F0A0D"/>
    <w:rsid w:val="002F0ADB"/>
    <w:rsid w:val="002F0D58"/>
    <w:rsid w:val="002F0DCA"/>
    <w:rsid w:val="002F0DF5"/>
    <w:rsid w:val="002F0E34"/>
    <w:rsid w:val="002F0F9B"/>
    <w:rsid w:val="002F1262"/>
    <w:rsid w:val="002F1647"/>
    <w:rsid w:val="002F1667"/>
    <w:rsid w:val="002F1A4F"/>
    <w:rsid w:val="002F1D9C"/>
    <w:rsid w:val="002F1F5D"/>
    <w:rsid w:val="002F23A3"/>
    <w:rsid w:val="002F27B3"/>
    <w:rsid w:val="002F27E4"/>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3F"/>
    <w:rsid w:val="002F446A"/>
    <w:rsid w:val="002F44AD"/>
    <w:rsid w:val="002F44CA"/>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312"/>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DA"/>
    <w:rsid w:val="002F63ED"/>
    <w:rsid w:val="002F6610"/>
    <w:rsid w:val="002F6983"/>
    <w:rsid w:val="002F6AC6"/>
    <w:rsid w:val="002F6BDA"/>
    <w:rsid w:val="002F6DAA"/>
    <w:rsid w:val="002F7464"/>
    <w:rsid w:val="002F7618"/>
    <w:rsid w:val="002F77EB"/>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731"/>
    <w:rsid w:val="00300739"/>
    <w:rsid w:val="00300759"/>
    <w:rsid w:val="003008ED"/>
    <w:rsid w:val="003009F1"/>
    <w:rsid w:val="00300B03"/>
    <w:rsid w:val="00300E5F"/>
    <w:rsid w:val="00300F4E"/>
    <w:rsid w:val="003011C0"/>
    <w:rsid w:val="00301478"/>
    <w:rsid w:val="00301668"/>
    <w:rsid w:val="00301686"/>
    <w:rsid w:val="00301A1F"/>
    <w:rsid w:val="00301CC5"/>
    <w:rsid w:val="00301D7B"/>
    <w:rsid w:val="00301DA6"/>
    <w:rsid w:val="00301EE4"/>
    <w:rsid w:val="003020A7"/>
    <w:rsid w:val="003024DE"/>
    <w:rsid w:val="003025A1"/>
    <w:rsid w:val="003026B0"/>
    <w:rsid w:val="00302701"/>
    <w:rsid w:val="00302739"/>
    <w:rsid w:val="00302853"/>
    <w:rsid w:val="00302A84"/>
    <w:rsid w:val="00302B48"/>
    <w:rsid w:val="00302EDE"/>
    <w:rsid w:val="00302EF3"/>
    <w:rsid w:val="00302F06"/>
    <w:rsid w:val="00302FEF"/>
    <w:rsid w:val="00303005"/>
    <w:rsid w:val="0030318E"/>
    <w:rsid w:val="003032D4"/>
    <w:rsid w:val="003033A9"/>
    <w:rsid w:val="0030364E"/>
    <w:rsid w:val="003037F4"/>
    <w:rsid w:val="003037FF"/>
    <w:rsid w:val="0030387E"/>
    <w:rsid w:val="003038FB"/>
    <w:rsid w:val="0030393C"/>
    <w:rsid w:val="00303C20"/>
    <w:rsid w:val="00303DA3"/>
    <w:rsid w:val="00303DEA"/>
    <w:rsid w:val="00303E3A"/>
    <w:rsid w:val="00303EF1"/>
    <w:rsid w:val="00304176"/>
    <w:rsid w:val="00304556"/>
    <w:rsid w:val="003045C4"/>
    <w:rsid w:val="003045FD"/>
    <w:rsid w:val="00304915"/>
    <w:rsid w:val="00304929"/>
    <w:rsid w:val="00304943"/>
    <w:rsid w:val="00304967"/>
    <w:rsid w:val="00304A4E"/>
    <w:rsid w:val="00304AC5"/>
    <w:rsid w:val="00304C9E"/>
    <w:rsid w:val="00304E71"/>
    <w:rsid w:val="00304E9B"/>
    <w:rsid w:val="003050C8"/>
    <w:rsid w:val="0030522A"/>
    <w:rsid w:val="003056EF"/>
    <w:rsid w:val="003056FA"/>
    <w:rsid w:val="00305757"/>
    <w:rsid w:val="00305919"/>
    <w:rsid w:val="00305B80"/>
    <w:rsid w:val="00305C0A"/>
    <w:rsid w:val="003060B8"/>
    <w:rsid w:val="00306359"/>
    <w:rsid w:val="00306406"/>
    <w:rsid w:val="003065FB"/>
    <w:rsid w:val="00306631"/>
    <w:rsid w:val="00306830"/>
    <w:rsid w:val="0030684A"/>
    <w:rsid w:val="00306ED2"/>
    <w:rsid w:val="00306F89"/>
    <w:rsid w:val="003071FB"/>
    <w:rsid w:val="00307325"/>
    <w:rsid w:val="0030749E"/>
    <w:rsid w:val="0030756F"/>
    <w:rsid w:val="0030761B"/>
    <w:rsid w:val="00307622"/>
    <w:rsid w:val="003077C1"/>
    <w:rsid w:val="00307AA9"/>
    <w:rsid w:val="00307B27"/>
    <w:rsid w:val="00307C68"/>
    <w:rsid w:val="00307E0A"/>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F30"/>
    <w:rsid w:val="00310F90"/>
    <w:rsid w:val="003110CA"/>
    <w:rsid w:val="00311100"/>
    <w:rsid w:val="003111D3"/>
    <w:rsid w:val="003113A7"/>
    <w:rsid w:val="0031160C"/>
    <w:rsid w:val="00311642"/>
    <w:rsid w:val="00311761"/>
    <w:rsid w:val="003118B7"/>
    <w:rsid w:val="00311941"/>
    <w:rsid w:val="00311E42"/>
    <w:rsid w:val="00311E91"/>
    <w:rsid w:val="00311F50"/>
    <w:rsid w:val="003124F6"/>
    <w:rsid w:val="00312709"/>
    <w:rsid w:val="00312D58"/>
    <w:rsid w:val="00312FAA"/>
    <w:rsid w:val="003130B8"/>
    <w:rsid w:val="003131EF"/>
    <w:rsid w:val="00313255"/>
    <w:rsid w:val="003132AF"/>
    <w:rsid w:val="003136F7"/>
    <w:rsid w:val="00313765"/>
    <w:rsid w:val="003137A0"/>
    <w:rsid w:val="003137DE"/>
    <w:rsid w:val="003137DF"/>
    <w:rsid w:val="003138D2"/>
    <w:rsid w:val="00313967"/>
    <w:rsid w:val="00313983"/>
    <w:rsid w:val="00313AE5"/>
    <w:rsid w:val="00313BC1"/>
    <w:rsid w:val="00313C4F"/>
    <w:rsid w:val="00313D44"/>
    <w:rsid w:val="00314163"/>
    <w:rsid w:val="003141C2"/>
    <w:rsid w:val="00314884"/>
    <w:rsid w:val="00314B6B"/>
    <w:rsid w:val="00314CBB"/>
    <w:rsid w:val="00314EA0"/>
    <w:rsid w:val="00314F2A"/>
    <w:rsid w:val="00314F8C"/>
    <w:rsid w:val="00314FB0"/>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C58"/>
    <w:rsid w:val="00316E7D"/>
    <w:rsid w:val="00316EAE"/>
    <w:rsid w:val="00317038"/>
    <w:rsid w:val="00317050"/>
    <w:rsid w:val="00317216"/>
    <w:rsid w:val="003172BB"/>
    <w:rsid w:val="0031739C"/>
    <w:rsid w:val="003173AB"/>
    <w:rsid w:val="003173B5"/>
    <w:rsid w:val="00317455"/>
    <w:rsid w:val="00317625"/>
    <w:rsid w:val="0031767A"/>
    <w:rsid w:val="00317685"/>
    <w:rsid w:val="00317731"/>
    <w:rsid w:val="003178A3"/>
    <w:rsid w:val="00317B3E"/>
    <w:rsid w:val="00317C5E"/>
    <w:rsid w:val="00317D35"/>
    <w:rsid w:val="00317E0A"/>
    <w:rsid w:val="00317E45"/>
    <w:rsid w:val="003200C6"/>
    <w:rsid w:val="0032013F"/>
    <w:rsid w:val="0032018E"/>
    <w:rsid w:val="003201B7"/>
    <w:rsid w:val="003206C9"/>
    <w:rsid w:val="003206CC"/>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44D"/>
    <w:rsid w:val="0032253A"/>
    <w:rsid w:val="0032261F"/>
    <w:rsid w:val="0032273A"/>
    <w:rsid w:val="0032285A"/>
    <w:rsid w:val="003228CE"/>
    <w:rsid w:val="0032298B"/>
    <w:rsid w:val="00322ABB"/>
    <w:rsid w:val="00322BC3"/>
    <w:rsid w:val="00322C2B"/>
    <w:rsid w:val="00322C90"/>
    <w:rsid w:val="00322E3B"/>
    <w:rsid w:val="0032302A"/>
    <w:rsid w:val="003230E4"/>
    <w:rsid w:val="003232E3"/>
    <w:rsid w:val="00323506"/>
    <w:rsid w:val="00323617"/>
    <w:rsid w:val="00323CAC"/>
    <w:rsid w:val="00323E54"/>
    <w:rsid w:val="00323FAD"/>
    <w:rsid w:val="00324089"/>
    <w:rsid w:val="003241A9"/>
    <w:rsid w:val="0032428A"/>
    <w:rsid w:val="003242C8"/>
    <w:rsid w:val="003243B1"/>
    <w:rsid w:val="00324701"/>
    <w:rsid w:val="003247EB"/>
    <w:rsid w:val="00324827"/>
    <w:rsid w:val="0032489D"/>
    <w:rsid w:val="003249F8"/>
    <w:rsid w:val="00324C5F"/>
    <w:rsid w:val="00324CF2"/>
    <w:rsid w:val="00324FDD"/>
    <w:rsid w:val="0032522A"/>
    <w:rsid w:val="003252CE"/>
    <w:rsid w:val="00325310"/>
    <w:rsid w:val="0032542C"/>
    <w:rsid w:val="0032544B"/>
    <w:rsid w:val="0032556B"/>
    <w:rsid w:val="00325799"/>
    <w:rsid w:val="00325961"/>
    <w:rsid w:val="00325B87"/>
    <w:rsid w:val="00325DCD"/>
    <w:rsid w:val="00325E0A"/>
    <w:rsid w:val="003260AB"/>
    <w:rsid w:val="003260EC"/>
    <w:rsid w:val="0032617B"/>
    <w:rsid w:val="0032651E"/>
    <w:rsid w:val="00326539"/>
    <w:rsid w:val="0032659E"/>
    <w:rsid w:val="003266D9"/>
    <w:rsid w:val="003267A6"/>
    <w:rsid w:val="003267C7"/>
    <w:rsid w:val="0032683C"/>
    <w:rsid w:val="00326959"/>
    <w:rsid w:val="00326B22"/>
    <w:rsid w:val="00326D1C"/>
    <w:rsid w:val="00326DC5"/>
    <w:rsid w:val="00326E89"/>
    <w:rsid w:val="0032714F"/>
    <w:rsid w:val="003271E3"/>
    <w:rsid w:val="00327202"/>
    <w:rsid w:val="0032723F"/>
    <w:rsid w:val="00327262"/>
    <w:rsid w:val="003272D0"/>
    <w:rsid w:val="003273DE"/>
    <w:rsid w:val="00327427"/>
    <w:rsid w:val="003277B6"/>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D2D"/>
    <w:rsid w:val="00331F2D"/>
    <w:rsid w:val="003320FD"/>
    <w:rsid w:val="00332123"/>
    <w:rsid w:val="003321C3"/>
    <w:rsid w:val="0033224E"/>
    <w:rsid w:val="003324AE"/>
    <w:rsid w:val="003326D8"/>
    <w:rsid w:val="003328F3"/>
    <w:rsid w:val="00332962"/>
    <w:rsid w:val="00332AFB"/>
    <w:rsid w:val="00332E44"/>
    <w:rsid w:val="00332E98"/>
    <w:rsid w:val="003338C9"/>
    <w:rsid w:val="00333A37"/>
    <w:rsid w:val="00333AEC"/>
    <w:rsid w:val="00333BC1"/>
    <w:rsid w:val="0033413D"/>
    <w:rsid w:val="0033483B"/>
    <w:rsid w:val="00334853"/>
    <w:rsid w:val="00334C55"/>
    <w:rsid w:val="00334E18"/>
    <w:rsid w:val="0033506E"/>
    <w:rsid w:val="003351EA"/>
    <w:rsid w:val="00335250"/>
    <w:rsid w:val="00335382"/>
    <w:rsid w:val="00335670"/>
    <w:rsid w:val="003356E8"/>
    <w:rsid w:val="0033572D"/>
    <w:rsid w:val="0033576B"/>
    <w:rsid w:val="003358B6"/>
    <w:rsid w:val="0033592C"/>
    <w:rsid w:val="00335A3B"/>
    <w:rsid w:val="00335A90"/>
    <w:rsid w:val="00335E2A"/>
    <w:rsid w:val="00335F63"/>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AD"/>
    <w:rsid w:val="00336DB3"/>
    <w:rsid w:val="00337065"/>
    <w:rsid w:val="003370A7"/>
    <w:rsid w:val="00337136"/>
    <w:rsid w:val="00337210"/>
    <w:rsid w:val="00337329"/>
    <w:rsid w:val="003373B2"/>
    <w:rsid w:val="003373E1"/>
    <w:rsid w:val="003374FF"/>
    <w:rsid w:val="0033773E"/>
    <w:rsid w:val="00337A62"/>
    <w:rsid w:val="00337B29"/>
    <w:rsid w:val="00337C71"/>
    <w:rsid w:val="00340114"/>
    <w:rsid w:val="0034011D"/>
    <w:rsid w:val="00340827"/>
    <w:rsid w:val="00340898"/>
    <w:rsid w:val="00340A6A"/>
    <w:rsid w:val="00340AB2"/>
    <w:rsid w:val="00340AF5"/>
    <w:rsid w:val="00340CC6"/>
    <w:rsid w:val="00340E58"/>
    <w:rsid w:val="00341087"/>
    <w:rsid w:val="00341205"/>
    <w:rsid w:val="0034124F"/>
    <w:rsid w:val="0034139E"/>
    <w:rsid w:val="003416FC"/>
    <w:rsid w:val="00341706"/>
    <w:rsid w:val="00341A70"/>
    <w:rsid w:val="00341C7C"/>
    <w:rsid w:val="00341CFA"/>
    <w:rsid w:val="00341EFD"/>
    <w:rsid w:val="00341F3B"/>
    <w:rsid w:val="003421D9"/>
    <w:rsid w:val="0034221E"/>
    <w:rsid w:val="003423B4"/>
    <w:rsid w:val="0034246D"/>
    <w:rsid w:val="00342522"/>
    <w:rsid w:val="00342791"/>
    <w:rsid w:val="00342AAA"/>
    <w:rsid w:val="00342B8F"/>
    <w:rsid w:val="00342F52"/>
    <w:rsid w:val="00343019"/>
    <w:rsid w:val="0034305B"/>
    <w:rsid w:val="0034327B"/>
    <w:rsid w:val="0034381D"/>
    <w:rsid w:val="003438B3"/>
    <w:rsid w:val="00343AD1"/>
    <w:rsid w:val="00343B43"/>
    <w:rsid w:val="00343B5E"/>
    <w:rsid w:val="00343C24"/>
    <w:rsid w:val="00343CC5"/>
    <w:rsid w:val="00343D0C"/>
    <w:rsid w:val="00343F4D"/>
    <w:rsid w:val="00343FA6"/>
    <w:rsid w:val="00344087"/>
    <w:rsid w:val="003440F1"/>
    <w:rsid w:val="003440F7"/>
    <w:rsid w:val="0034426F"/>
    <w:rsid w:val="003442C3"/>
    <w:rsid w:val="00344367"/>
    <w:rsid w:val="003445A1"/>
    <w:rsid w:val="003445B1"/>
    <w:rsid w:val="00344725"/>
    <w:rsid w:val="00344750"/>
    <w:rsid w:val="00344901"/>
    <w:rsid w:val="00344BFF"/>
    <w:rsid w:val="00344CF1"/>
    <w:rsid w:val="00344E88"/>
    <w:rsid w:val="003450BC"/>
    <w:rsid w:val="0034511B"/>
    <w:rsid w:val="00345367"/>
    <w:rsid w:val="003455C7"/>
    <w:rsid w:val="003459A2"/>
    <w:rsid w:val="00345B17"/>
    <w:rsid w:val="00345FB6"/>
    <w:rsid w:val="00345FF8"/>
    <w:rsid w:val="00346099"/>
    <w:rsid w:val="00346220"/>
    <w:rsid w:val="0034659F"/>
    <w:rsid w:val="003465E9"/>
    <w:rsid w:val="00346729"/>
    <w:rsid w:val="0034690D"/>
    <w:rsid w:val="0034697A"/>
    <w:rsid w:val="00346A10"/>
    <w:rsid w:val="00346CBF"/>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AD"/>
    <w:rsid w:val="00350631"/>
    <w:rsid w:val="0035095E"/>
    <w:rsid w:val="00350A86"/>
    <w:rsid w:val="00350C86"/>
    <w:rsid w:val="00350C90"/>
    <w:rsid w:val="00350DAB"/>
    <w:rsid w:val="00350E90"/>
    <w:rsid w:val="00350EE7"/>
    <w:rsid w:val="003511D2"/>
    <w:rsid w:val="00351232"/>
    <w:rsid w:val="003512EC"/>
    <w:rsid w:val="00351408"/>
    <w:rsid w:val="00351439"/>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30A0"/>
    <w:rsid w:val="00353151"/>
    <w:rsid w:val="003531B0"/>
    <w:rsid w:val="003531C7"/>
    <w:rsid w:val="00353230"/>
    <w:rsid w:val="003532D2"/>
    <w:rsid w:val="00353420"/>
    <w:rsid w:val="00353531"/>
    <w:rsid w:val="00353607"/>
    <w:rsid w:val="003536C6"/>
    <w:rsid w:val="003536E0"/>
    <w:rsid w:val="0035375E"/>
    <w:rsid w:val="003538ED"/>
    <w:rsid w:val="003539B2"/>
    <w:rsid w:val="00353BAF"/>
    <w:rsid w:val="003540D7"/>
    <w:rsid w:val="00354121"/>
    <w:rsid w:val="0035414B"/>
    <w:rsid w:val="00354169"/>
    <w:rsid w:val="003541E6"/>
    <w:rsid w:val="003548B6"/>
    <w:rsid w:val="00354933"/>
    <w:rsid w:val="00354950"/>
    <w:rsid w:val="00354FE6"/>
    <w:rsid w:val="00355275"/>
    <w:rsid w:val="003552C6"/>
    <w:rsid w:val="00355338"/>
    <w:rsid w:val="00355790"/>
    <w:rsid w:val="00355857"/>
    <w:rsid w:val="003558FD"/>
    <w:rsid w:val="00355923"/>
    <w:rsid w:val="003559A3"/>
    <w:rsid w:val="003559FF"/>
    <w:rsid w:val="00355A60"/>
    <w:rsid w:val="00355A83"/>
    <w:rsid w:val="00355B0F"/>
    <w:rsid w:val="00355C64"/>
    <w:rsid w:val="00355D0D"/>
    <w:rsid w:val="00355D7A"/>
    <w:rsid w:val="00355E9F"/>
    <w:rsid w:val="00355EFD"/>
    <w:rsid w:val="00355F21"/>
    <w:rsid w:val="00356085"/>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CA"/>
    <w:rsid w:val="003601FE"/>
    <w:rsid w:val="003604DB"/>
    <w:rsid w:val="003605BA"/>
    <w:rsid w:val="003606DE"/>
    <w:rsid w:val="00360995"/>
    <w:rsid w:val="0036099D"/>
    <w:rsid w:val="00360A9C"/>
    <w:rsid w:val="00360BC6"/>
    <w:rsid w:val="00360BF6"/>
    <w:rsid w:val="00360CFB"/>
    <w:rsid w:val="00360D4F"/>
    <w:rsid w:val="00360D71"/>
    <w:rsid w:val="00360F61"/>
    <w:rsid w:val="00360FE5"/>
    <w:rsid w:val="00360FF3"/>
    <w:rsid w:val="0036115C"/>
    <w:rsid w:val="00361301"/>
    <w:rsid w:val="0036168A"/>
    <w:rsid w:val="003616D1"/>
    <w:rsid w:val="00361724"/>
    <w:rsid w:val="003617B5"/>
    <w:rsid w:val="0036185C"/>
    <w:rsid w:val="00361B1A"/>
    <w:rsid w:val="00361D8A"/>
    <w:rsid w:val="00361D93"/>
    <w:rsid w:val="00361E41"/>
    <w:rsid w:val="0036227D"/>
    <w:rsid w:val="003622B2"/>
    <w:rsid w:val="003623F6"/>
    <w:rsid w:val="0036250D"/>
    <w:rsid w:val="003625A4"/>
    <w:rsid w:val="003625E5"/>
    <w:rsid w:val="0036262C"/>
    <w:rsid w:val="00362702"/>
    <w:rsid w:val="00362746"/>
    <w:rsid w:val="0036282A"/>
    <w:rsid w:val="003628EE"/>
    <w:rsid w:val="00362A7E"/>
    <w:rsid w:val="00362C5A"/>
    <w:rsid w:val="00362FDE"/>
    <w:rsid w:val="00363286"/>
    <w:rsid w:val="0036328B"/>
    <w:rsid w:val="0036359E"/>
    <w:rsid w:val="003635B6"/>
    <w:rsid w:val="003635C6"/>
    <w:rsid w:val="00363941"/>
    <w:rsid w:val="0036396A"/>
    <w:rsid w:val="00363BB4"/>
    <w:rsid w:val="00363C43"/>
    <w:rsid w:val="00363F2E"/>
    <w:rsid w:val="00363FC9"/>
    <w:rsid w:val="00364135"/>
    <w:rsid w:val="0036426B"/>
    <w:rsid w:val="0036436D"/>
    <w:rsid w:val="00364429"/>
    <w:rsid w:val="0036450B"/>
    <w:rsid w:val="00364570"/>
    <w:rsid w:val="0036481B"/>
    <w:rsid w:val="00364829"/>
    <w:rsid w:val="0036486A"/>
    <w:rsid w:val="003648FB"/>
    <w:rsid w:val="00364935"/>
    <w:rsid w:val="00364BF9"/>
    <w:rsid w:val="00364CD4"/>
    <w:rsid w:val="00365023"/>
    <w:rsid w:val="00365164"/>
    <w:rsid w:val="003651E4"/>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D5B"/>
    <w:rsid w:val="00366F55"/>
    <w:rsid w:val="00367076"/>
    <w:rsid w:val="00367217"/>
    <w:rsid w:val="00367405"/>
    <w:rsid w:val="00367501"/>
    <w:rsid w:val="0036783A"/>
    <w:rsid w:val="00367B8D"/>
    <w:rsid w:val="00367D43"/>
    <w:rsid w:val="00367D63"/>
    <w:rsid w:val="00370285"/>
    <w:rsid w:val="003704EE"/>
    <w:rsid w:val="003706C7"/>
    <w:rsid w:val="00370705"/>
    <w:rsid w:val="003707E0"/>
    <w:rsid w:val="00370880"/>
    <w:rsid w:val="00370A60"/>
    <w:rsid w:val="00370DEB"/>
    <w:rsid w:val="00370EFD"/>
    <w:rsid w:val="0037111C"/>
    <w:rsid w:val="00371137"/>
    <w:rsid w:val="003711A4"/>
    <w:rsid w:val="003711C5"/>
    <w:rsid w:val="00371219"/>
    <w:rsid w:val="003712CF"/>
    <w:rsid w:val="00371331"/>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600"/>
    <w:rsid w:val="00373609"/>
    <w:rsid w:val="00373646"/>
    <w:rsid w:val="00373B3C"/>
    <w:rsid w:val="00373C5A"/>
    <w:rsid w:val="00373D8D"/>
    <w:rsid w:val="00373E10"/>
    <w:rsid w:val="00373F2C"/>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943"/>
    <w:rsid w:val="0037698F"/>
    <w:rsid w:val="00376A7F"/>
    <w:rsid w:val="00376CEE"/>
    <w:rsid w:val="00376E0C"/>
    <w:rsid w:val="0037709A"/>
    <w:rsid w:val="00377146"/>
    <w:rsid w:val="003771CA"/>
    <w:rsid w:val="00377214"/>
    <w:rsid w:val="0037723D"/>
    <w:rsid w:val="00377397"/>
    <w:rsid w:val="003774F5"/>
    <w:rsid w:val="0037757C"/>
    <w:rsid w:val="0037758C"/>
    <w:rsid w:val="003775BD"/>
    <w:rsid w:val="00377757"/>
    <w:rsid w:val="0037799A"/>
    <w:rsid w:val="00377D03"/>
    <w:rsid w:val="00377D5A"/>
    <w:rsid w:val="00377EED"/>
    <w:rsid w:val="0038004E"/>
    <w:rsid w:val="003800B4"/>
    <w:rsid w:val="00380316"/>
    <w:rsid w:val="00380357"/>
    <w:rsid w:val="00380543"/>
    <w:rsid w:val="00380602"/>
    <w:rsid w:val="0038065D"/>
    <w:rsid w:val="003807EA"/>
    <w:rsid w:val="00380892"/>
    <w:rsid w:val="003809F9"/>
    <w:rsid w:val="00380BBD"/>
    <w:rsid w:val="00380D00"/>
    <w:rsid w:val="00380D33"/>
    <w:rsid w:val="0038106A"/>
    <w:rsid w:val="00381084"/>
    <w:rsid w:val="003810B8"/>
    <w:rsid w:val="003811EC"/>
    <w:rsid w:val="003812AF"/>
    <w:rsid w:val="003818F1"/>
    <w:rsid w:val="00381A05"/>
    <w:rsid w:val="00381A52"/>
    <w:rsid w:val="00381C1E"/>
    <w:rsid w:val="00381DAF"/>
    <w:rsid w:val="00381E09"/>
    <w:rsid w:val="00382046"/>
    <w:rsid w:val="003821E7"/>
    <w:rsid w:val="00382823"/>
    <w:rsid w:val="00382903"/>
    <w:rsid w:val="00382A3F"/>
    <w:rsid w:val="00382A9D"/>
    <w:rsid w:val="00382BD1"/>
    <w:rsid w:val="00382CC0"/>
    <w:rsid w:val="00383091"/>
    <w:rsid w:val="003831DE"/>
    <w:rsid w:val="0038327A"/>
    <w:rsid w:val="003832C9"/>
    <w:rsid w:val="003835B7"/>
    <w:rsid w:val="00383677"/>
    <w:rsid w:val="003837DA"/>
    <w:rsid w:val="00383AC3"/>
    <w:rsid w:val="00383BF8"/>
    <w:rsid w:val="00383CB5"/>
    <w:rsid w:val="00383D4B"/>
    <w:rsid w:val="00383D4E"/>
    <w:rsid w:val="00383DDB"/>
    <w:rsid w:val="00383E8F"/>
    <w:rsid w:val="00383EE1"/>
    <w:rsid w:val="00383F84"/>
    <w:rsid w:val="003840D4"/>
    <w:rsid w:val="003842A8"/>
    <w:rsid w:val="0038440A"/>
    <w:rsid w:val="0038447D"/>
    <w:rsid w:val="003844B6"/>
    <w:rsid w:val="00384536"/>
    <w:rsid w:val="00384698"/>
    <w:rsid w:val="00384747"/>
    <w:rsid w:val="003847DE"/>
    <w:rsid w:val="003848D9"/>
    <w:rsid w:val="0038496A"/>
    <w:rsid w:val="00384BC0"/>
    <w:rsid w:val="00384C07"/>
    <w:rsid w:val="00384C30"/>
    <w:rsid w:val="00384F2D"/>
    <w:rsid w:val="00384FDE"/>
    <w:rsid w:val="003852CC"/>
    <w:rsid w:val="00385360"/>
    <w:rsid w:val="003853F0"/>
    <w:rsid w:val="003855A6"/>
    <w:rsid w:val="00385805"/>
    <w:rsid w:val="00385961"/>
    <w:rsid w:val="00385A70"/>
    <w:rsid w:val="00385BD7"/>
    <w:rsid w:val="00385C5B"/>
    <w:rsid w:val="00385ED7"/>
    <w:rsid w:val="00385FC5"/>
    <w:rsid w:val="00385FE4"/>
    <w:rsid w:val="00386274"/>
    <w:rsid w:val="00386688"/>
    <w:rsid w:val="003866CC"/>
    <w:rsid w:val="0038671F"/>
    <w:rsid w:val="0038695D"/>
    <w:rsid w:val="00386A15"/>
    <w:rsid w:val="00386B71"/>
    <w:rsid w:val="00386CD1"/>
    <w:rsid w:val="00386D12"/>
    <w:rsid w:val="00386E8D"/>
    <w:rsid w:val="00386F10"/>
    <w:rsid w:val="00386FBF"/>
    <w:rsid w:val="0038702D"/>
    <w:rsid w:val="003870BC"/>
    <w:rsid w:val="003871E5"/>
    <w:rsid w:val="0038732E"/>
    <w:rsid w:val="0038751A"/>
    <w:rsid w:val="003875A7"/>
    <w:rsid w:val="00387675"/>
    <w:rsid w:val="0038769C"/>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5C9"/>
    <w:rsid w:val="00391911"/>
    <w:rsid w:val="00391A92"/>
    <w:rsid w:val="00391BEC"/>
    <w:rsid w:val="00391C09"/>
    <w:rsid w:val="00391C99"/>
    <w:rsid w:val="00391CF2"/>
    <w:rsid w:val="00391D0C"/>
    <w:rsid w:val="00391D5B"/>
    <w:rsid w:val="00391D8D"/>
    <w:rsid w:val="00391ED8"/>
    <w:rsid w:val="0039207A"/>
    <w:rsid w:val="00392112"/>
    <w:rsid w:val="00392288"/>
    <w:rsid w:val="003926BE"/>
    <w:rsid w:val="0039284B"/>
    <w:rsid w:val="003929BE"/>
    <w:rsid w:val="00392A1A"/>
    <w:rsid w:val="00392A1F"/>
    <w:rsid w:val="00392A20"/>
    <w:rsid w:val="00392B57"/>
    <w:rsid w:val="00392BF5"/>
    <w:rsid w:val="00392DB8"/>
    <w:rsid w:val="00392E19"/>
    <w:rsid w:val="00392F3B"/>
    <w:rsid w:val="00392F98"/>
    <w:rsid w:val="0039307D"/>
    <w:rsid w:val="003930BF"/>
    <w:rsid w:val="0039318E"/>
    <w:rsid w:val="00393258"/>
    <w:rsid w:val="00393354"/>
    <w:rsid w:val="003933C1"/>
    <w:rsid w:val="00393429"/>
    <w:rsid w:val="003938A4"/>
    <w:rsid w:val="003938CA"/>
    <w:rsid w:val="00393971"/>
    <w:rsid w:val="00393A68"/>
    <w:rsid w:val="00393B78"/>
    <w:rsid w:val="00393BE2"/>
    <w:rsid w:val="00393C14"/>
    <w:rsid w:val="00393C50"/>
    <w:rsid w:val="00393E62"/>
    <w:rsid w:val="00393FDA"/>
    <w:rsid w:val="003944B0"/>
    <w:rsid w:val="003946B1"/>
    <w:rsid w:val="00394775"/>
    <w:rsid w:val="003948BB"/>
    <w:rsid w:val="00394948"/>
    <w:rsid w:val="00394B44"/>
    <w:rsid w:val="00394D6C"/>
    <w:rsid w:val="00394E32"/>
    <w:rsid w:val="0039502C"/>
    <w:rsid w:val="0039511C"/>
    <w:rsid w:val="0039511F"/>
    <w:rsid w:val="00395329"/>
    <w:rsid w:val="0039542B"/>
    <w:rsid w:val="003954F8"/>
    <w:rsid w:val="003955A2"/>
    <w:rsid w:val="003956FE"/>
    <w:rsid w:val="00395780"/>
    <w:rsid w:val="003958F1"/>
    <w:rsid w:val="00395975"/>
    <w:rsid w:val="0039598F"/>
    <w:rsid w:val="003959CE"/>
    <w:rsid w:val="00395D0F"/>
    <w:rsid w:val="00395D3B"/>
    <w:rsid w:val="00395DE7"/>
    <w:rsid w:val="00395E09"/>
    <w:rsid w:val="00395E1E"/>
    <w:rsid w:val="003960DF"/>
    <w:rsid w:val="0039610F"/>
    <w:rsid w:val="00396155"/>
    <w:rsid w:val="003961F7"/>
    <w:rsid w:val="003962E6"/>
    <w:rsid w:val="003962EC"/>
    <w:rsid w:val="003962ED"/>
    <w:rsid w:val="00396418"/>
    <w:rsid w:val="003965AE"/>
    <w:rsid w:val="003965EB"/>
    <w:rsid w:val="0039665F"/>
    <w:rsid w:val="0039666E"/>
    <w:rsid w:val="0039691C"/>
    <w:rsid w:val="00396BBB"/>
    <w:rsid w:val="00396BC2"/>
    <w:rsid w:val="00396D23"/>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E84"/>
    <w:rsid w:val="00397F07"/>
    <w:rsid w:val="003A0230"/>
    <w:rsid w:val="003A0311"/>
    <w:rsid w:val="003A0338"/>
    <w:rsid w:val="003A0647"/>
    <w:rsid w:val="003A0695"/>
    <w:rsid w:val="003A0736"/>
    <w:rsid w:val="003A0922"/>
    <w:rsid w:val="003A0944"/>
    <w:rsid w:val="003A09D3"/>
    <w:rsid w:val="003A0B99"/>
    <w:rsid w:val="003A0BA2"/>
    <w:rsid w:val="003A0BC0"/>
    <w:rsid w:val="003A0CD4"/>
    <w:rsid w:val="003A0DFA"/>
    <w:rsid w:val="003A0EB2"/>
    <w:rsid w:val="003A1009"/>
    <w:rsid w:val="003A1135"/>
    <w:rsid w:val="003A1341"/>
    <w:rsid w:val="003A1659"/>
    <w:rsid w:val="003A16C0"/>
    <w:rsid w:val="003A1749"/>
    <w:rsid w:val="003A17BA"/>
    <w:rsid w:val="003A183B"/>
    <w:rsid w:val="003A18FD"/>
    <w:rsid w:val="003A19D8"/>
    <w:rsid w:val="003A19E0"/>
    <w:rsid w:val="003A1A07"/>
    <w:rsid w:val="003A1A20"/>
    <w:rsid w:val="003A1ADD"/>
    <w:rsid w:val="003A1B5C"/>
    <w:rsid w:val="003A1B83"/>
    <w:rsid w:val="003A1BC5"/>
    <w:rsid w:val="003A1CDE"/>
    <w:rsid w:val="003A1DD5"/>
    <w:rsid w:val="003A1E50"/>
    <w:rsid w:val="003A2019"/>
    <w:rsid w:val="003A205C"/>
    <w:rsid w:val="003A2101"/>
    <w:rsid w:val="003A225C"/>
    <w:rsid w:val="003A25A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AC"/>
    <w:rsid w:val="003A3D2C"/>
    <w:rsid w:val="003A3E24"/>
    <w:rsid w:val="003A403A"/>
    <w:rsid w:val="003A40D0"/>
    <w:rsid w:val="003A4151"/>
    <w:rsid w:val="003A42BB"/>
    <w:rsid w:val="003A44AA"/>
    <w:rsid w:val="003A4572"/>
    <w:rsid w:val="003A45FB"/>
    <w:rsid w:val="003A465F"/>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330"/>
    <w:rsid w:val="003A63BB"/>
    <w:rsid w:val="003A65A4"/>
    <w:rsid w:val="003A65A8"/>
    <w:rsid w:val="003A6619"/>
    <w:rsid w:val="003A6695"/>
    <w:rsid w:val="003A66D6"/>
    <w:rsid w:val="003A66EF"/>
    <w:rsid w:val="003A6A12"/>
    <w:rsid w:val="003A6B53"/>
    <w:rsid w:val="003A6CC0"/>
    <w:rsid w:val="003A6E23"/>
    <w:rsid w:val="003A71E1"/>
    <w:rsid w:val="003A7310"/>
    <w:rsid w:val="003A7569"/>
    <w:rsid w:val="003A76A9"/>
    <w:rsid w:val="003A76F3"/>
    <w:rsid w:val="003A7747"/>
    <w:rsid w:val="003A7942"/>
    <w:rsid w:val="003A7B38"/>
    <w:rsid w:val="003A7B44"/>
    <w:rsid w:val="003A7C71"/>
    <w:rsid w:val="003A7E32"/>
    <w:rsid w:val="003B00CC"/>
    <w:rsid w:val="003B021B"/>
    <w:rsid w:val="003B0297"/>
    <w:rsid w:val="003B0299"/>
    <w:rsid w:val="003B02CE"/>
    <w:rsid w:val="003B04B4"/>
    <w:rsid w:val="003B0B4B"/>
    <w:rsid w:val="003B0B4D"/>
    <w:rsid w:val="003B0B81"/>
    <w:rsid w:val="003B0F81"/>
    <w:rsid w:val="003B1073"/>
    <w:rsid w:val="003B10CF"/>
    <w:rsid w:val="003B1170"/>
    <w:rsid w:val="003B1458"/>
    <w:rsid w:val="003B1486"/>
    <w:rsid w:val="003B14D6"/>
    <w:rsid w:val="003B17BC"/>
    <w:rsid w:val="003B196C"/>
    <w:rsid w:val="003B1AFE"/>
    <w:rsid w:val="003B1B72"/>
    <w:rsid w:val="003B1D0C"/>
    <w:rsid w:val="003B2379"/>
    <w:rsid w:val="003B248F"/>
    <w:rsid w:val="003B24DC"/>
    <w:rsid w:val="003B2691"/>
    <w:rsid w:val="003B26A8"/>
    <w:rsid w:val="003B284A"/>
    <w:rsid w:val="003B2933"/>
    <w:rsid w:val="003B2B79"/>
    <w:rsid w:val="003B2C70"/>
    <w:rsid w:val="003B2F8C"/>
    <w:rsid w:val="003B3046"/>
    <w:rsid w:val="003B3171"/>
    <w:rsid w:val="003B3295"/>
    <w:rsid w:val="003B32DF"/>
    <w:rsid w:val="003B3862"/>
    <w:rsid w:val="003B3DB1"/>
    <w:rsid w:val="003B3E56"/>
    <w:rsid w:val="003B3FBC"/>
    <w:rsid w:val="003B4039"/>
    <w:rsid w:val="003B407E"/>
    <w:rsid w:val="003B40CB"/>
    <w:rsid w:val="003B42EE"/>
    <w:rsid w:val="003B4482"/>
    <w:rsid w:val="003B4524"/>
    <w:rsid w:val="003B458E"/>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C86"/>
    <w:rsid w:val="003B6FCB"/>
    <w:rsid w:val="003B7020"/>
    <w:rsid w:val="003B7175"/>
    <w:rsid w:val="003B7194"/>
    <w:rsid w:val="003B7294"/>
    <w:rsid w:val="003B73D7"/>
    <w:rsid w:val="003B741C"/>
    <w:rsid w:val="003B74BD"/>
    <w:rsid w:val="003B74E3"/>
    <w:rsid w:val="003B7579"/>
    <w:rsid w:val="003B76FE"/>
    <w:rsid w:val="003B79A8"/>
    <w:rsid w:val="003B7C3D"/>
    <w:rsid w:val="003B7D94"/>
    <w:rsid w:val="003B7E7F"/>
    <w:rsid w:val="003B7EC9"/>
    <w:rsid w:val="003B7F6E"/>
    <w:rsid w:val="003C009A"/>
    <w:rsid w:val="003C0312"/>
    <w:rsid w:val="003C0608"/>
    <w:rsid w:val="003C073E"/>
    <w:rsid w:val="003C07D7"/>
    <w:rsid w:val="003C08DE"/>
    <w:rsid w:val="003C0985"/>
    <w:rsid w:val="003C0B45"/>
    <w:rsid w:val="003C0C52"/>
    <w:rsid w:val="003C0C7E"/>
    <w:rsid w:val="003C0D5D"/>
    <w:rsid w:val="003C102B"/>
    <w:rsid w:val="003C10B8"/>
    <w:rsid w:val="003C1259"/>
    <w:rsid w:val="003C129A"/>
    <w:rsid w:val="003C1337"/>
    <w:rsid w:val="003C13F8"/>
    <w:rsid w:val="003C1592"/>
    <w:rsid w:val="003C1727"/>
    <w:rsid w:val="003C17D5"/>
    <w:rsid w:val="003C18EB"/>
    <w:rsid w:val="003C1B85"/>
    <w:rsid w:val="003C1D2B"/>
    <w:rsid w:val="003C2052"/>
    <w:rsid w:val="003C21F2"/>
    <w:rsid w:val="003C2360"/>
    <w:rsid w:val="003C2406"/>
    <w:rsid w:val="003C2439"/>
    <w:rsid w:val="003C26A0"/>
    <w:rsid w:val="003C29F3"/>
    <w:rsid w:val="003C2BC7"/>
    <w:rsid w:val="003C2C9D"/>
    <w:rsid w:val="003C2D8A"/>
    <w:rsid w:val="003C2E4D"/>
    <w:rsid w:val="003C32B9"/>
    <w:rsid w:val="003C3424"/>
    <w:rsid w:val="003C34E4"/>
    <w:rsid w:val="003C35A9"/>
    <w:rsid w:val="003C3935"/>
    <w:rsid w:val="003C3B73"/>
    <w:rsid w:val="003C3D3D"/>
    <w:rsid w:val="003C3D6E"/>
    <w:rsid w:val="003C3F7B"/>
    <w:rsid w:val="003C3F8B"/>
    <w:rsid w:val="003C4090"/>
    <w:rsid w:val="003C4213"/>
    <w:rsid w:val="003C4250"/>
    <w:rsid w:val="003C42E1"/>
    <w:rsid w:val="003C44C8"/>
    <w:rsid w:val="003C44DB"/>
    <w:rsid w:val="003C4832"/>
    <w:rsid w:val="003C488E"/>
    <w:rsid w:val="003C499A"/>
    <w:rsid w:val="003C4E5E"/>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F0"/>
    <w:rsid w:val="003C73C5"/>
    <w:rsid w:val="003C74AB"/>
    <w:rsid w:val="003C755D"/>
    <w:rsid w:val="003C7614"/>
    <w:rsid w:val="003C761C"/>
    <w:rsid w:val="003C77A4"/>
    <w:rsid w:val="003C77FE"/>
    <w:rsid w:val="003C7855"/>
    <w:rsid w:val="003C7C00"/>
    <w:rsid w:val="003C7C17"/>
    <w:rsid w:val="003C7D7B"/>
    <w:rsid w:val="003D0240"/>
    <w:rsid w:val="003D0250"/>
    <w:rsid w:val="003D0297"/>
    <w:rsid w:val="003D03FA"/>
    <w:rsid w:val="003D06A7"/>
    <w:rsid w:val="003D0868"/>
    <w:rsid w:val="003D08E6"/>
    <w:rsid w:val="003D08EB"/>
    <w:rsid w:val="003D09DA"/>
    <w:rsid w:val="003D0AB1"/>
    <w:rsid w:val="003D0ACC"/>
    <w:rsid w:val="003D0D75"/>
    <w:rsid w:val="003D0E97"/>
    <w:rsid w:val="003D127A"/>
    <w:rsid w:val="003D13B6"/>
    <w:rsid w:val="003D1600"/>
    <w:rsid w:val="003D1677"/>
    <w:rsid w:val="003D18F9"/>
    <w:rsid w:val="003D1907"/>
    <w:rsid w:val="003D1BCA"/>
    <w:rsid w:val="003D1F11"/>
    <w:rsid w:val="003D1FF8"/>
    <w:rsid w:val="003D22AC"/>
    <w:rsid w:val="003D2339"/>
    <w:rsid w:val="003D239F"/>
    <w:rsid w:val="003D23CC"/>
    <w:rsid w:val="003D26AA"/>
    <w:rsid w:val="003D27C6"/>
    <w:rsid w:val="003D286C"/>
    <w:rsid w:val="003D2D2D"/>
    <w:rsid w:val="003D2E43"/>
    <w:rsid w:val="003D2ED0"/>
    <w:rsid w:val="003D2ED5"/>
    <w:rsid w:val="003D2F73"/>
    <w:rsid w:val="003D327D"/>
    <w:rsid w:val="003D3296"/>
    <w:rsid w:val="003D35C1"/>
    <w:rsid w:val="003D3720"/>
    <w:rsid w:val="003D372C"/>
    <w:rsid w:val="003D387A"/>
    <w:rsid w:val="003D38B6"/>
    <w:rsid w:val="003D393F"/>
    <w:rsid w:val="003D3A63"/>
    <w:rsid w:val="003D3A78"/>
    <w:rsid w:val="003D3AD8"/>
    <w:rsid w:val="003D3DF1"/>
    <w:rsid w:val="003D3EE3"/>
    <w:rsid w:val="003D3F84"/>
    <w:rsid w:val="003D41BB"/>
    <w:rsid w:val="003D42A4"/>
    <w:rsid w:val="003D4350"/>
    <w:rsid w:val="003D4409"/>
    <w:rsid w:val="003D4957"/>
    <w:rsid w:val="003D4BE2"/>
    <w:rsid w:val="003D4CD5"/>
    <w:rsid w:val="003D4E4F"/>
    <w:rsid w:val="003D4EDA"/>
    <w:rsid w:val="003D4F35"/>
    <w:rsid w:val="003D50AD"/>
    <w:rsid w:val="003D519A"/>
    <w:rsid w:val="003D51B7"/>
    <w:rsid w:val="003D5717"/>
    <w:rsid w:val="003D5878"/>
    <w:rsid w:val="003D59F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9B2"/>
    <w:rsid w:val="003D79E8"/>
    <w:rsid w:val="003D7A03"/>
    <w:rsid w:val="003D7C9D"/>
    <w:rsid w:val="003E0073"/>
    <w:rsid w:val="003E036C"/>
    <w:rsid w:val="003E041B"/>
    <w:rsid w:val="003E04C4"/>
    <w:rsid w:val="003E04DB"/>
    <w:rsid w:val="003E089F"/>
    <w:rsid w:val="003E0974"/>
    <w:rsid w:val="003E0A64"/>
    <w:rsid w:val="003E0ADB"/>
    <w:rsid w:val="003E0CE4"/>
    <w:rsid w:val="003E0D3D"/>
    <w:rsid w:val="003E0EA5"/>
    <w:rsid w:val="003E0F14"/>
    <w:rsid w:val="003E10E8"/>
    <w:rsid w:val="003E10EA"/>
    <w:rsid w:val="003E1383"/>
    <w:rsid w:val="003E1596"/>
    <w:rsid w:val="003E1661"/>
    <w:rsid w:val="003E16E6"/>
    <w:rsid w:val="003E16FD"/>
    <w:rsid w:val="003E1707"/>
    <w:rsid w:val="003E1868"/>
    <w:rsid w:val="003E1B00"/>
    <w:rsid w:val="003E1C20"/>
    <w:rsid w:val="003E1CF4"/>
    <w:rsid w:val="003E1E67"/>
    <w:rsid w:val="003E1EE7"/>
    <w:rsid w:val="003E1F9F"/>
    <w:rsid w:val="003E1FED"/>
    <w:rsid w:val="003E2349"/>
    <w:rsid w:val="003E23A4"/>
    <w:rsid w:val="003E245E"/>
    <w:rsid w:val="003E24A7"/>
    <w:rsid w:val="003E27B0"/>
    <w:rsid w:val="003E2805"/>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524"/>
    <w:rsid w:val="003E3582"/>
    <w:rsid w:val="003E35F9"/>
    <w:rsid w:val="003E361E"/>
    <w:rsid w:val="003E36E6"/>
    <w:rsid w:val="003E378C"/>
    <w:rsid w:val="003E37AD"/>
    <w:rsid w:val="003E37FC"/>
    <w:rsid w:val="003E3944"/>
    <w:rsid w:val="003E3A2D"/>
    <w:rsid w:val="003E3B07"/>
    <w:rsid w:val="003E3C5B"/>
    <w:rsid w:val="003E3CA6"/>
    <w:rsid w:val="003E40C9"/>
    <w:rsid w:val="003E416F"/>
    <w:rsid w:val="003E426A"/>
    <w:rsid w:val="003E43C4"/>
    <w:rsid w:val="003E44DC"/>
    <w:rsid w:val="003E44FB"/>
    <w:rsid w:val="003E45B2"/>
    <w:rsid w:val="003E465C"/>
    <w:rsid w:val="003E4CDB"/>
    <w:rsid w:val="003E4D2E"/>
    <w:rsid w:val="003E4EE3"/>
    <w:rsid w:val="003E50AA"/>
    <w:rsid w:val="003E52C7"/>
    <w:rsid w:val="003E531F"/>
    <w:rsid w:val="003E54B4"/>
    <w:rsid w:val="003E56B0"/>
    <w:rsid w:val="003E56CC"/>
    <w:rsid w:val="003E579F"/>
    <w:rsid w:val="003E59EE"/>
    <w:rsid w:val="003E5D3A"/>
    <w:rsid w:val="003E5DF4"/>
    <w:rsid w:val="003E5EE2"/>
    <w:rsid w:val="003E5F5C"/>
    <w:rsid w:val="003E611D"/>
    <w:rsid w:val="003E6289"/>
    <w:rsid w:val="003E6324"/>
    <w:rsid w:val="003E64EA"/>
    <w:rsid w:val="003E6592"/>
    <w:rsid w:val="003E65A7"/>
    <w:rsid w:val="003E6616"/>
    <w:rsid w:val="003E679D"/>
    <w:rsid w:val="003E6A3C"/>
    <w:rsid w:val="003E6AC3"/>
    <w:rsid w:val="003E700A"/>
    <w:rsid w:val="003E7313"/>
    <w:rsid w:val="003E73BC"/>
    <w:rsid w:val="003E73E8"/>
    <w:rsid w:val="003E746E"/>
    <w:rsid w:val="003E76BB"/>
    <w:rsid w:val="003E7706"/>
    <w:rsid w:val="003E7AFD"/>
    <w:rsid w:val="003E7C5E"/>
    <w:rsid w:val="003E7D33"/>
    <w:rsid w:val="003E7D54"/>
    <w:rsid w:val="003E7E2A"/>
    <w:rsid w:val="003E7E9E"/>
    <w:rsid w:val="003E7FF8"/>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B6D"/>
    <w:rsid w:val="003F1C93"/>
    <w:rsid w:val="003F1E48"/>
    <w:rsid w:val="003F1E6D"/>
    <w:rsid w:val="003F1F0B"/>
    <w:rsid w:val="003F20B0"/>
    <w:rsid w:val="003F20E2"/>
    <w:rsid w:val="003F2156"/>
    <w:rsid w:val="003F2244"/>
    <w:rsid w:val="003F2259"/>
    <w:rsid w:val="003F23A7"/>
    <w:rsid w:val="003F23F0"/>
    <w:rsid w:val="003F2564"/>
    <w:rsid w:val="003F2566"/>
    <w:rsid w:val="003F2571"/>
    <w:rsid w:val="003F2580"/>
    <w:rsid w:val="003F2624"/>
    <w:rsid w:val="003F2711"/>
    <w:rsid w:val="003F27BE"/>
    <w:rsid w:val="003F2A56"/>
    <w:rsid w:val="003F2A73"/>
    <w:rsid w:val="003F2AE4"/>
    <w:rsid w:val="003F2F56"/>
    <w:rsid w:val="003F2FF6"/>
    <w:rsid w:val="003F3199"/>
    <w:rsid w:val="003F348A"/>
    <w:rsid w:val="003F362B"/>
    <w:rsid w:val="003F37D2"/>
    <w:rsid w:val="003F39E9"/>
    <w:rsid w:val="003F3A50"/>
    <w:rsid w:val="003F3B2B"/>
    <w:rsid w:val="003F3C1E"/>
    <w:rsid w:val="003F408A"/>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82D"/>
    <w:rsid w:val="003F6853"/>
    <w:rsid w:val="003F6930"/>
    <w:rsid w:val="003F697D"/>
    <w:rsid w:val="003F6A55"/>
    <w:rsid w:val="003F715E"/>
    <w:rsid w:val="003F73A0"/>
    <w:rsid w:val="003F75DD"/>
    <w:rsid w:val="003F77A8"/>
    <w:rsid w:val="003F77DE"/>
    <w:rsid w:val="003F7908"/>
    <w:rsid w:val="003F7A7C"/>
    <w:rsid w:val="003F7DFF"/>
    <w:rsid w:val="003F7E3B"/>
    <w:rsid w:val="003F7E9E"/>
    <w:rsid w:val="00400060"/>
    <w:rsid w:val="0040015E"/>
    <w:rsid w:val="00400281"/>
    <w:rsid w:val="00400427"/>
    <w:rsid w:val="004004FC"/>
    <w:rsid w:val="00400615"/>
    <w:rsid w:val="004007C8"/>
    <w:rsid w:val="004008C8"/>
    <w:rsid w:val="00400C67"/>
    <w:rsid w:val="00400D86"/>
    <w:rsid w:val="00400F31"/>
    <w:rsid w:val="004010EF"/>
    <w:rsid w:val="00401191"/>
    <w:rsid w:val="0040142D"/>
    <w:rsid w:val="004015CF"/>
    <w:rsid w:val="00401706"/>
    <w:rsid w:val="004017C6"/>
    <w:rsid w:val="004019D2"/>
    <w:rsid w:val="00401DEC"/>
    <w:rsid w:val="00401ECB"/>
    <w:rsid w:val="00401F06"/>
    <w:rsid w:val="00401F99"/>
    <w:rsid w:val="00402069"/>
    <w:rsid w:val="004020E6"/>
    <w:rsid w:val="004021B5"/>
    <w:rsid w:val="0040235F"/>
    <w:rsid w:val="004024AB"/>
    <w:rsid w:val="004025CA"/>
    <w:rsid w:val="00402799"/>
    <w:rsid w:val="00402B4C"/>
    <w:rsid w:val="00402C3A"/>
    <w:rsid w:val="00402D32"/>
    <w:rsid w:val="00402DC4"/>
    <w:rsid w:val="00402E4A"/>
    <w:rsid w:val="00402F2C"/>
    <w:rsid w:val="0040303D"/>
    <w:rsid w:val="0040309E"/>
    <w:rsid w:val="004031F0"/>
    <w:rsid w:val="00403633"/>
    <w:rsid w:val="0040369A"/>
    <w:rsid w:val="0040369E"/>
    <w:rsid w:val="00403727"/>
    <w:rsid w:val="0040379F"/>
    <w:rsid w:val="00403805"/>
    <w:rsid w:val="00403B8A"/>
    <w:rsid w:val="00403BFA"/>
    <w:rsid w:val="00403F25"/>
    <w:rsid w:val="00403FB6"/>
    <w:rsid w:val="00403FEC"/>
    <w:rsid w:val="00404011"/>
    <w:rsid w:val="0040410C"/>
    <w:rsid w:val="004041FA"/>
    <w:rsid w:val="0040428F"/>
    <w:rsid w:val="004043AD"/>
    <w:rsid w:val="00404530"/>
    <w:rsid w:val="004047A6"/>
    <w:rsid w:val="004048C2"/>
    <w:rsid w:val="0040495B"/>
    <w:rsid w:val="00404A7F"/>
    <w:rsid w:val="00404CD7"/>
    <w:rsid w:val="00404D0C"/>
    <w:rsid w:val="00404D4D"/>
    <w:rsid w:val="00404E6C"/>
    <w:rsid w:val="00404F39"/>
    <w:rsid w:val="004050AF"/>
    <w:rsid w:val="00405200"/>
    <w:rsid w:val="004056D7"/>
    <w:rsid w:val="004057F5"/>
    <w:rsid w:val="00405898"/>
    <w:rsid w:val="004058EF"/>
    <w:rsid w:val="00405A9F"/>
    <w:rsid w:val="00405D95"/>
    <w:rsid w:val="00405E55"/>
    <w:rsid w:val="00405F30"/>
    <w:rsid w:val="00405F90"/>
    <w:rsid w:val="00406108"/>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FC2"/>
    <w:rsid w:val="00407FCD"/>
    <w:rsid w:val="0041029D"/>
    <w:rsid w:val="004102A7"/>
    <w:rsid w:val="004102DE"/>
    <w:rsid w:val="0041044B"/>
    <w:rsid w:val="00410559"/>
    <w:rsid w:val="0041059A"/>
    <w:rsid w:val="004106DD"/>
    <w:rsid w:val="004109E5"/>
    <w:rsid w:val="00410CBC"/>
    <w:rsid w:val="00410D37"/>
    <w:rsid w:val="00410D5F"/>
    <w:rsid w:val="00410E34"/>
    <w:rsid w:val="00410E63"/>
    <w:rsid w:val="00410EEB"/>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2132"/>
    <w:rsid w:val="00412496"/>
    <w:rsid w:val="0041249C"/>
    <w:rsid w:val="0041257B"/>
    <w:rsid w:val="004125A2"/>
    <w:rsid w:val="00412695"/>
    <w:rsid w:val="00412697"/>
    <w:rsid w:val="0041272F"/>
    <w:rsid w:val="0041277F"/>
    <w:rsid w:val="0041283B"/>
    <w:rsid w:val="00412988"/>
    <w:rsid w:val="00412AB4"/>
    <w:rsid w:val="00412C3C"/>
    <w:rsid w:val="00412C43"/>
    <w:rsid w:val="00412EE3"/>
    <w:rsid w:val="00412F24"/>
    <w:rsid w:val="00412F64"/>
    <w:rsid w:val="00412FB8"/>
    <w:rsid w:val="00413021"/>
    <w:rsid w:val="00413035"/>
    <w:rsid w:val="004130C5"/>
    <w:rsid w:val="004130F8"/>
    <w:rsid w:val="00413319"/>
    <w:rsid w:val="00413369"/>
    <w:rsid w:val="00413471"/>
    <w:rsid w:val="004136EC"/>
    <w:rsid w:val="0041381B"/>
    <w:rsid w:val="0041386B"/>
    <w:rsid w:val="004138E2"/>
    <w:rsid w:val="00413970"/>
    <w:rsid w:val="00413DB0"/>
    <w:rsid w:val="00413EEE"/>
    <w:rsid w:val="00413F76"/>
    <w:rsid w:val="0041458C"/>
    <w:rsid w:val="004145AE"/>
    <w:rsid w:val="004147F4"/>
    <w:rsid w:val="00414857"/>
    <w:rsid w:val="004148AD"/>
    <w:rsid w:val="004148CF"/>
    <w:rsid w:val="004148D1"/>
    <w:rsid w:val="00414905"/>
    <w:rsid w:val="00414966"/>
    <w:rsid w:val="00414C3F"/>
    <w:rsid w:val="00414DD3"/>
    <w:rsid w:val="00414DFC"/>
    <w:rsid w:val="00415190"/>
    <w:rsid w:val="004152A5"/>
    <w:rsid w:val="0041539C"/>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9E8"/>
    <w:rsid w:val="00416A66"/>
    <w:rsid w:val="00416CEC"/>
    <w:rsid w:val="00416F3B"/>
    <w:rsid w:val="00417076"/>
    <w:rsid w:val="0041735C"/>
    <w:rsid w:val="004173DF"/>
    <w:rsid w:val="0041743D"/>
    <w:rsid w:val="004174FC"/>
    <w:rsid w:val="004175B4"/>
    <w:rsid w:val="00417678"/>
    <w:rsid w:val="00417992"/>
    <w:rsid w:val="00417A72"/>
    <w:rsid w:val="00417D1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D8"/>
    <w:rsid w:val="004240A2"/>
    <w:rsid w:val="004241DA"/>
    <w:rsid w:val="004242B0"/>
    <w:rsid w:val="00424684"/>
    <w:rsid w:val="00424754"/>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90"/>
    <w:rsid w:val="00426A93"/>
    <w:rsid w:val="00426DB7"/>
    <w:rsid w:val="00426DFA"/>
    <w:rsid w:val="0042705D"/>
    <w:rsid w:val="004271BD"/>
    <w:rsid w:val="0042724B"/>
    <w:rsid w:val="004272ED"/>
    <w:rsid w:val="0042745C"/>
    <w:rsid w:val="0042761A"/>
    <w:rsid w:val="0042761E"/>
    <w:rsid w:val="004276B6"/>
    <w:rsid w:val="004276E3"/>
    <w:rsid w:val="004277A1"/>
    <w:rsid w:val="00427B9D"/>
    <w:rsid w:val="00427BFB"/>
    <w:rsid w:val="00427C7C"/>
    <w:rsid w:val="00427E67"/>
    <w:rsid w:val="00427F3A"/>
    <w:rsid w:val="00427FF1"/>
    <w:rsid w:val="00430016"/>
    <w:rsid w:val="00430178"/>
    <w:rsid w:val="0043042C"/>
    <w:rsid w:val="00430495"/>
    <w:rsid w:val="004304BC"/>
    <w:rsid w:val="004304D1"/>
    <w:rsid w:val="0043063B"/>
    <w:rsid w:val="00430733"/>
    <w:rsid w:val="004307FF"/>
    <w:rsid w:val="004308CF"/>
    <w:rsid w:val="004308ED"/>
    <w:rsid w:val="00430B1B"/>
    <w:rsid w:val="00430C61"/>
    <w:rsid w:val="00430D09"/>
    <w:rsid w:val="00430D20"/>
    <w:rsid w:val="00430D65"/>
    <w:rsid w:val="00430DAB"/>
    <w:rsid w:val="00430E33"/>
    <w:rsid w:val="00431008"/>
    <w:rsid w:val="00431149"/>
    <w:rsid w:val="0043147C"/>
    <w:rsid w:val="00431497"/>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22FB"/>
    <w:rsid w:val="0043240C"/>
    <w:rsid w:val="0043246E"/>
    <w:rsid w:val="00432473"/>
    <w:rsid w:val="0043255F"/>
    <w:rsid w:val="0043270B"/>
    <w:rsid w:val="00432780"/>
    <w:rsid w:val="00432982"/>
    <w:rsid w:val="00432AB2"/>
    <w:rsid w:val="00432AC3"/>
    <w:rsid w:val="00432C50"/>
    <w:rsid w:val="00432C6E"/>
    <w:rsid w:val="00432CF8"/>
    <w:rsid w:val="00432EEE"/>
    <w:rsid w:val="00432F8F"/>
    <w:rsid w:val="00432F9E"/>
    <w:rsid w:val="00432FA5"/>
    <w:rsid w:val="00433106"/>
    <w:rsid w:val="004331A5"/>
    <w:rsid w:val="0043359F"/>
    <w:rsid w:val="004335E4"/>
    <w:rsid w:val="00433607"/>
    <w:rsid w:val="00433665"/>
    <w:rsid w:val="004338BE"/>
    <w:rsid w:val="0043391B"/>
    <w:rsid w:val="00433D8A"/>
    <w:rsid w:val="00433F49"/>
    <w:rsid w:val="00434066"/>
    <w:rsid w:val="00434196"/>
    <w:rsid w:val="004342CC"/>
    <w:rsid w:val="004344C5"/>
    <w:rsid w:val="004345C7"/>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5B"/>
    <w:rsid w:val="0043542F"/>
    <w:rsid w:val="004354C4"/>
    <w:rsid w:val="004355EB"/>
    <w:rsid w:val="00435602"/>
    <w:rsid w:val="004356FA"/>
    <w:rsid w:val="004358CE"/>
    <w:rsid w:val="004358F4"/>
    <w:rsid w:val="00435BD3"/>
    <w:rsid w:val="00435CCF"/>
    <w:rsid w:val="00435F9A"/>
    <w:rsid w:val="00436064"/>
    <w:rsid w:val="004360A6"/>
    <w:rsid w:val="0043614E"/>
    <w:rsid w:val="0043636A"/>
    <w:rsid w:val="004364C8"/>
    <w:rsid w:val="00436518"/>
    <w:rsid w:val="00436613"/>
    <w:rsid w:val="0043662E"/>
    <w:rsid w:val="00436696"/>
    <w:rsid w:val="00436868"/>
    <w:rsid w:val="00436A3B"/>
    <w:rsid w:val="00436A93"/>
    <w:rsid w:val="00436ABA"/>
    <w:rsid w:val="00436C28"/>
    <w:rsid w:val="00436D7C"/>
    <w:rsid w:val="004371AB"/>
    <w:rsid w:val="004372F7"/>
    <w:rsid w:val="00437563"/>
    <w:rsid w:val="00437799"/>
    <w:rsid w:val="00437808"/>
    <w:rsid w:val="00437895"/>
    <w:rsid w:val="004378D0"/>
    <w:rsid w:val="004378DF"/>
    <w:rsid w:val="00437955"/>
    <w:rsid w:val="00437AC6"/>
    <w:rsid w:val="00437E77"/>
    <w:rsid w:val="00437F1F"/>
    <w:rsid w:val="00437F2F"/>
    <w:rsid w:val="004401D8"/>
    <w:rsid w:val="004402A7"/>
    <w:rsid w:val="0044035D"/>
    <w:rsid w:val="004403FF"/>
    <w:rsid w:val="00440735"/>
    <w:rsid w:val="00440850"/>
    <w:rsid w:val="00440A32"/>
    <w:rsid w:val="00440A77"/>
    <w:rsid w:val="00440C08"/>
    <w:rsid w:val="00440E86"/>
    <w:rsid w:val="00440EA5"/>
    <w:rsid w:val="00440EEA"/>
    <w:rsid w:val="00440FAB"/>
    <w:rsid w:val="0044130D"/>
    <w:rsid w:val="00441338"/>
    <w:rsid w:val="0044142F"/>
    <w:rsid w:val="0044174A"/>
    <w:rsid w:val="004417DC"/>
    <w:rsid w:val="0044199C"/>
    <w:rsid w:val="00441A8D"/>
    <w:rsid w:val="00441EB3"/>
    <w:rsid w:val="0044212D"/>
    <w:rsid w:val="00442377"/>
    <w:rsid w:val="004423E3"/>
    <w:rsid w:val="0044245C"/>
    <w:rsid w:val="004425C2"/>
    <w:rsid w:val="004426FE"/>
    <w:rsid w:val="00442782"/>
    <w:rsid w:val="004427B5"/>
    <w:rsid w:val="00442824"/>
    <w:rsid w:val="00442955"/>
    <w:rsid w:val="00442B2D"/>
    <w:rsid w:val="00442D07"/>
    <w:rsid w:val="00442FAE"/>
    <w:rsid w:val="00442FFB"/>
    <w:rsid w:val="004430FD"/>
    <w:rsid w:val="004431C9"/>
    <w:rsid w:val="00443287"/>
    <w:rsid w:val="00443583"/>
    <w:rsid w:val="00443586"/>
    <w:rsid w:val="004435E2"/>
    <w:rsid w:val="004439AB"/>
    <w:rsid w:val="00443A73"/>
    <w:rsid w:val="00443B74"/>
    <w:rsid w:val="00443C38"/>
    <w:rsid w:val="00443EF3"/>
    <w:rsid w:val="00443FAD"/>
    <w:rsid w:val="00443FBD"/>
    <w:rsid w:val="004441C8"/>
    <w:rsid w:val="004442A7"/>
    <w:rsid w:val="004442C1"/>
    <w:rsid w:val="004443D3"/>
    <w:rsid w:val="004444A5"/>
    <w:rsid w:val="00444576"/>
    <w:rsid w:val="00444901"/>
    <w:rsid w:val="0044492E"/>
    <w:rsid w:val="00444934"/>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6198"/>
    <w:rsid w:val="004462AF"/>
    <w:rsid w:val="00446424"/>
    <w:rsid w:val="0044662A"/>
    <w:rsid w:val="004469E2"/>
    <w:rsid w:val="00446A56"/>
    <w:rsid w:val="00446A9F"/>
    <w:rsid w:val="00446C2D"/>
    <w:rsid w:val="00446C7F"/>
    <w:rsid w:val="0044732B"/>
    <w:rsid w:val="00447513"/>
    <w:rsid w:val="0044760C"/>
    <w:rsid w:val="00447660"/>
    <w:rsid w:val="004476BA"/>
    <w:rsid w:val="004477D0"/>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E"/>
    <w:rsid w:val="00451409"/>
    <w:rsid w:val="0045159D"/>
    <w:rsid w:val="0045169D"/>
    <w:rsid w:val="00451857"/>
    <w:rsid w:val="004518D5"/>
    <w:rsid w:val="00451A8F"/>
    <w:rsid w:val="00451B06"/>
    <w:rsid w:val="00451BEB"/>
    <w:rsid w:val="00451D8A"/>
    <w:rsid w:val="004520FE"/>
    <w:rsid w:val="004521FF"/>
    <w:rsid w:val="0045224A"/>
    <w:rsid w:val="004522F8"/>
    <w:rsid w:val="00452714"/>
    <w:rsid w:val="004527C0"/>
    <w:rsid w:val="004527C6"/>
    <w:rsid w:val="0045299A"/>
    <w:rsid w:val="00452C9D"/>
    <w:rsid w:val="00452CC3"/>
    <w:rsid w:val="00452CEB"/>
    <w:rsid w:val="00452F66"/>
    <w:rsid w:val="004532EA"/>
    <w:rsid w:val="00453544"/>
    <w:rsid w:val="0045375D"/>
    <w:rsid w:val="00453871"/>
    <w:rsid w:val="00453A8A"/>
    <w:rsid w:val="00453AA9"/>
    <w:rsid w:val="00453BA3"/>
    <w:rsid w:val="00453DEF"/>
    <w:rsid w:val="00453E16"/>
    <w:rsid w:val="00453F42"/>
    <w:rsid w:val="004540AC"/>
    <w:rsid w:val="004543CB"/>
    <w:rsid w:val="004543E4"/>
    <w:rsid w:val="00454476"/>
    <w:rsid w:val="0045458F"/>
    <w:rsid w:val="00454658"/>
    <w:rsid w:val="0045466E"/>
    <w:rsid w:val="00454679"/>
    <w:rsid w:val="004548E5"/>
    <w:rsid w:val="00454998"/>
    <w:rsid w:val="004549C7"/>
    <w:rsid w:val="00454ACD"/>
    <w:rsid w:val="00454C0C"/>
    <w:rsid w:val="00454C14"/>
    <w:rsid w:val="00454D61"/>
    <w:rsid w:val="00454F08"/>
    <w:rsid w:val="00454F85"/>
    <w:rsid w:val="00455056"/>
    <w:rsid w:val="00455105"/>
    <w:rsid w:val="0045523C"/>
    <w:rsid w:val="00455724"/>
    <w:rsid w:val="0045578F"/>
    <w:rsid w:val="00455DB6"/>
    <w:rsid w:val="00455E20"/>
    <w:rsid w:val="00455F65"/>
    <w:rsid w:val="00456114"/>
    <w:rsid w:val="0045623E"/>
    <w:rsid w:val="004563BB"/>
    <w:rsid w:val="004563E3"/>
    <w:rsid w:val="00456492"/>
    <w:rsid w:val="00456611"/>
    <w:rsid w:val="004566CB"/>
    <w:rsid w:val="004567C5"/>
    <w:rsid w:val="00456971"/>
    <w:rsid w:val="00456AAE"/>
    <w:rsid w:val="00456AC7"/>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FBF"/>
    <w:rsid w:val="00460186"/>
    <w:rsid w:val="0046026D"/>
    <w:rsid w:val="0046027A"/>
    <w:rsid w:val="0046028F"/>
    <w:rsid w:val="004604FB"/>
    <w:rsid w:val="004605CC"/>
    <w:rsid w:val="00460671"/>
    <w:rsid w:val="004606FC"/>
    <w:rsid w:val="0046072D"/>
    <w:rsid w:val="004607E6"/>
    <w:rsid w:val="0046086B"/>
    <w:rsid w:val="00460921"/>
    <w:rsid w:val="00460958"/>
    <w:rsid w:val="0046097C"/>
    <w:rsid w:val="00460A3C"/>
    <w:rsid w:val="00460DE2"/>
    <w:rsid w:val="00460ECE"/>
    <w:rsid w:val="00460F10"/>
    <w:rsid w:val="0046101E"/>
    <w:rsid w:val="00461031"/>
    <w:rsid w:val="0046110A"/>
    <w:rsid w:val="004612C8"/>
    <w:rsid w:val="004612E2"/>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C00"/>
    <w:rsid w:val="00461CDB"/>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E9"/>
    <w:rsid w:val="00463448"/>
    <w:rsid w:val="0046366E"/>
    <w:rsid w:val="004636FA"/>
    <w:rsid w:val="00463827"/>
    <w:rsid w:val="004638DF"/>
    <w:rsid w:val="00463A4D"/>
    <w:rsid w:val="00463ABB"/>
    <w:rsid w:val="00463E8D"/>
    <w:rsid w:val="0046400B"/>
    <w:rsid w:val="004641A0"/>
    <w:rsid w:val="0046434B"/>
    <w:rsid w:val="004643B9"/>
    <w:rsid w:val="00464616"/>
    <w:rsid w:val="004646B4"/>
    <w:rsid w:val="00464A77"/>
    <w:rsid w:val="00464A82"/>
    <w:rsid w:val="00464E99"/>
    <w:rsid w:val="00464EE0"/>
    <w:rsid w:val="00464F1D"/>
    <w:rsid w:val="004650A7"/>
    <w:rsid w:val="0046517D"/>
    <w:rsid w:val="00465180"/>
    <w:rsid w:val="00465214"/>
    <w:rsid w:val="00465235"/>
    <w:rsid w:val="004652E2"/>
    <w:rsid w:val="00465467"/>
    <w:rsid w:val="004654BC"/>
    <w:rsid w:val="00465519"/>
    <w:rsid w:val="00465573"/>
    <w:rsid w:val="0046596C"/>
    <w:rsid w:val="004659D4"/>
    <w:rsid w:val="00465C9E"/>
    <w:rsid w:val="00465EB3"/>
    <w:rsid w:val="00466268"/>
    <w:rsid w:val="0046637C"/>
    <w:rsid w:val="004666AF"/>
    <w:rsid w:val="004666FB"/>
    <w:rsid w:val="00466B06"/>
    <w:rsid w:val="00466C24"/>
    <w:rsid w:val="00466E99"/>
    <w:rsid w:val="00466FCE"/>
    <w:rsid w:val="00466FE4"/>
    <w:rsid w:val="004670AB"/>
    <w:rsid w:val="0046711A"/>
    <w:rsid w:val="0046721F"/>
    <w:rsid w:val="00467358"/>
    <w:rsid w:val="004673B8"/>
    <w:rsid w:val="00467504"/>
    <w:rsid w:val="004676E3"/>
    <w:rsid w:val="00467A43"/>
    <w:rsid w:val="00467B90"/>
    <w:rsid w:val="00467BDE"/>
    <w:rsid w:val="00467C13"/>
    <w:rsid w:val="00467C86"/>
    <w:rsid w:val="00467F55"/>
    <w:rsid w:val="0047000E"/>
    <w:rsid w:val="00470095"/>
    <w:rsid w:val="00470117"/>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F3"/>
    <w:rsid w:val="004720F8"/>
    <w:rsid w:val="00472301"/>
    <w:rsid w:val="00472408"/>
    <w:rsid w:val="0047253B"/>
    <w:rsid w:val="00472704"/>
    <w:rsid w:val="00472908"/>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D5"/>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80079"/>
    <w:rsid w:val="004802DE"/>
    <w:rsid w:val="00480401"/>
    <w:rsid w:val="00480526"/>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D"/>
    <w:rsid w:val="00484092"/>
    <w:rsid w:val="004841A2"/>
    <w:rsid w:val="004842DC"/>
    <w:rsid w:val="00484333"/>
    <w:rsid w:val="0048449E"/>
    <w:rsid w:val="004844CC"/>
    <w:rsid w:val="0048462B"/>
    <w:rsid w:val="004846C1"/>
    <w:rsid w:val="00484C46"/>
    <w:rsid w:val="00484D87"/>
    <w:rsid w:val="00484DC1"/>
    <w:rsid w:val="00485096"/>
    <w:rsid w:val="004850FF"/>
    <w:rsid w:val="0048510B"/>
    <w:rsid w:val="004851EC"/>
    <w:rsid w:val="004852CC"/>
    <w:rsid w:val="0048542B"/>
    <w:rsid w:val="004855F6"/>
    <w:rsid w:val="004856EF"/>
    <w:rsid w:val="00485853"/>
    <w:rsid w:val="004858D9"/>
    <w:rsid w:val="004858F4"/>
    <w:rsid w:val="0048598C"/>
    <w:rsid w:val="00485998"/>
    <w:rsid w:val="004859E6"/>
    <w:rsid w:val="00485A0B"/>
    <w:rsid w:val="00485E8A"/>
    <w:rsid w:val="00485F63"/>
    <w:rsid w:val="0048609D"/>
    <w:rsid w:val="00486133"/>
    <w:rsid w:val="004861C0"/>
    <w:rsid w:val="004862C1"/>
    <w:rsid w:val="004862DE"/>
    <w:rsid w:val="00486398"/>
    <w:rsid w:val="004863E5"/>
    <w:rsid w:val="004864FB"/>
    <w:rsid w:val="004867E1"/>
    <w:rsid w:val="004869B1"/>
    <w:rsid w:val="004869B5"/>
    <w:rsid w:val="00486C44"/>
    <w:rsid w:val="00486CD1"/>
    <w:rsid w:val="00486D84"/>
    <w:rsid w:val="00486D8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F15"/>
    <w:rsid w:val="00490F2C"/>
    <w:rsid w:val="00491294"/>
    <w:rsid w:val="004912B8"/>
    <w:rsid w:val="0049143D"/>
    <w:rsid w:val="004914CD"/>
    <w:rsid w:val="00491544"/>
    <w:rsid w:val="0049154D"/>
    <w:rsid w:val="00491587"/>
    <w:rsid w:val="0049172A"/>
    <w:rsid w:val="004917C1"/>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5A4"/>
    <w:rsid w:val="004936E2"/>
    <w:rsid w:val="0049384A"/>
    <w:rsid w:val="00493861"/>
    <w:rsid w:val="004938AA"/>
    <w:rsid w:val="00493ADE"/>
    <w:rsid w:val="00493B2D"/>
    <w:rsid w:val="00493C5C"/>
    <w:rsid w:val="00493D08"/>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ED"/>
    <w:rsid w:val="004957CE"/>
    <w:rsid w:val="00495A15"/>
    <w:rsid w:val="0049602E"/>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81C"/>
    <w:rsid w:val="00497A3D"/>
    <w:rsid w:val="00497C03"/>
    <w:rsid w:val="00497E55"/>
    <w:rsid w:val="004A01E1"/>
    <w:rsid w:val="004A0260"/>
    <w:rsid w:val="004A03DA"/>
    <w:rsid w:val="004A05C2"/>
    <w:rsid w:val="004A064C"/>
    <w:rsid w:val="004A067C"/>
    <w:rsid w:val="004A06CE"/>
    <w:rsid w:val="004A0821"/>
    <w:rsid w:val="004A08A1"/>
    <w:rsid w:val="004A0918"/>
    <w:rsid w:val="004A0AA0"/>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E1"/>
    <w:rsid w:val="004A2E44"/>
    <w:rsid w:val="004A2EF3"/>
    <w:rsid w:val="004A2F08"/>
    <w:rsid w:val="004A328E"/>
    <w:rsid w:val="004A32C1"/>
    <w:rsid w:val="004A34B4"/>
    <w:rsid w:val="004A350A"/>
    <w:rsid w:val="004A35BA"/>
    <w:rsid w:val="004A35F2"/>
    <w:rsid w:val="004A360C"/>
    <w:rsid w:val="004A366E"/>
    <w:rsid w:val="004A36C0"/>
    <w:rsid w:val="004A3AA3"/>
    <w:rsid w:val="004A3CB9"/>
    <w:rsid w:val="004A4042"/>
    <w:rsid w:val="004A4172"/>
    <w:rsid w:val="004A4364"/>
    <w:rsid w:val="004A44D0"/>
    <w:rsid w:val="004A4625"/>
    <w:rsid w:val="004A4900"/>
    <w:rsid w:val="004A4AC7"/>
    <w:rsid w:val="004A4D38"/>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A5"/>
    <w:rsid w:val="004A66F1"/>
    <w:rsid w:val="004A6A2C"/>
    <w:rsid w:val="004A6EF6"/>
    <w:rsid w:val="004A705C"/>
    <w:rsid w:val="004A7102"/>
    <w:rsid w:val="004A7132"/>
    <w:rsid w:val="004A7172"/>
    <w:rsid w:val="004A71A0"/>
    <w:rsid w:val="004A7251"/>
    <w:rsid w:val="004A7276"/>
    <w:rsid w:val="004A746B"/>
    <w:rsid w:val="004A770C"/>
    <w:rsid w:val="004A78A9"/>
    <w:rsid w:val="004A7AD0"/>
    <w:rsid w:val="004A7C14"/>
    <w:rsid w:val="004A7D5D"/>
    <w:rsid w:val="004A7E4A"/>
    <w:rsid w:val="004A7EE7"/>
    <w:rsid w:val="004A7F5D"/>
    <w:rsid w:val="004A7FB0"/>
    <w:rsid w:val="004A7FBB"/>
    <w:rsid w:val="004B041F"/>
    <w:rsid w:val="004B0600"/>
    <w:rsid w:val="004B0706"/>
    <w:rsid w:val="004B0780"/>
    <w:rsid w:val="004B0787"/>
    <w:rsid w:val="004B0892"/>
    <w:rsid w:val="004B08C5"/>
    <w:rsid w:val="004B096F"/>
    <w:rsid w:val="004B0A00"/>
    <w:rsid w:val="004B0A3A"/>
    <w:rsid w:val="004B0B4B"/>
    <w:rsid w:val="004B0B73"/>
    <w:rsid w:val="004B0BD5"/>
    <w:rsid w:val="004B0BEF"/>
    <w:rsid w:val="004B0F14"/>
    <w:rsid w:val="004B0FD1"/>
    <w:rsid w:val="004B109C"/>
    <w:rsid w:val="004B1180"/>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E8"/>
    <w:rsid w:val="004B2F6E"/>
    <w:rsid w:val="004B3809"/>
    <w:rsid w:val="004B38CD"/>
    <w:rsid w:val="004B3C3F"/>
    <w:rsid w:val="004B3E64"/>
    <w:rsid w:val="004B4158"/>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D7"/>
    <w:rsid w:val="004B6079"/>
    <w:rsid w:val="004B6208"/>
    <w:rsid w:val="004B6301"/>
    <w:rsid w:val="004B667C"/>
    <w:rsid w:val="004B697E"/>
    <w:rsid w:val="004B69C7"/>
    <w:rsid w:val="004B6A85"/>
    <w:rsid w:val="004B6F04"/>
    <w:rsid w:val="004B6FB1"/>
    <w:rsid w:val="004B6FFB"/>
    <w:rsid w:val="004B725D"/>
    <w:rsid w:val="004B7311"/>
    <w:rsid w:val="004B7455"/>
    <w:rsid w:val="004B74C9"/>
    <w:rsid w:val="004B795F"/>
    <w:rsid w:val="004B7BA5"/>
    <w:rsid w:val="004B7BCF"/>
    <w:rsid w:val="004B7BDB"/>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5C"/>
    <w:rsid w:val="004C0DBC"/>
    <w:rsid w:val="004C0E34"/>
    <w:rsid w:val="004C0F99"/>
    <w:rsid w:val="004C130D"/>
    <w:rsid w:val="004C1581"/>
    <w:rsid w:val="004C1624"/>
    <w:rsid w:val="004C19E4"/>
    <w:rsid w:val="004C1AE6"/>
    <w:rsid w:val="004C1C55"/>
    <w:rsid w:val="004C1CBC"/>
    <w:rsid w:val="004C20FC"/>
    <w:rsid w:val="004C2371"/>
    <w:rsid w:val="004C2629"/>
    <w:rsid w:val="004C2695"/>
    <w:rsid w:val="004C2940"/>
    <w:rsid w:val="004C2954"/>
    <w:rsid w:val="004C2AC7"/>
    <w:rsid w:val="004C2B34"/>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D93"/>
    <w:rsid w:val="004C6EDB"/>
    <w:rsid w:val="004C6F9C"/>
    <w:rsid w:val="004C730E"/>
    <w:rsid w:val="004C74BC"/>
    <w:rsid w:val="004C75AD"/>
    <w:rsid w:val="004C7739"/>
    <w:rsid w:val="004C7A50"/>
    <w:rsid w:val="004C7B57"/>
    <w:rsid w:val="004C7BD8"/>
    <w:rsid w:val="004C7BDF"/>
    <w:rsid w:val="004C7BF2"/>
    <w:rsid w:val="004C7CC5"/>
    <w:rsid w:val="004C7CE3"/>
    <w:rsid w:val="004C7D76"/>
    <w:rsid w:val="004C7D9F"/>
    <w:rsid w:val="004C7F9B"/>
    <w:rsid w:val="004D061A"/>
    <w:rsid w:val="004D082C"/>
    <w:rsid w:val="004D0B59"/>
    <w:rsid w:val="004D0C48"/>
    <w:rsid w:val="004D0D5B"/>
    <w:rsid w:val="004D0E42"/>
    <w:rsid w:val="004D0FA5"/>
    <w:rsid w:val="004D0FC9"/>
    <w:rsid w:val="004D1059"/>
    <w:rsid w:val="004D113C"/>
    <w:rsid w:val="004D167D"/>
    <w:rsid w:val="004D16F2"/>
    <w:rsid w:val="004D17E6"/>
    <w:rsid w:val="004D1960"/>
    <w:rsid w:val="004D1A33"/>
    <w:rsid w:val="004D1C35"/>
    <w:rsid w:val="004D1D64"/>
    <w:rsid w:val="004D1D71"/>
    <w:rsid w:val="004D1DBB"/>
    <w:rsid w:val="004D1FD4"/>
    <w:rsid w:val="004D2238"/>
    <w:rsid w:val="004D2255"/>
    <w:rsid w:val="004D22F5"/>
    <w:rsid w:val="004D2474"/>
    <w:rsid w:val="004D25D2"/>
    <w:rsid w:val="004D25EC"/>
    <w:rsid w:val="004D27C4"/>
    <w:rsid w:val="004D2874"/>
    <w:rsid w:val="004D28D1"/>
    <w:rsid w:val="004D2A49"/>
    <w:rsid w:val="004D2A53"/>
    <w:rsid w:val="004D2DE8"/>
    <w:rsid w:val="004D2E57"/>
    <w:rsid w:val="004D2E87"/>
    <w:rsid w:val="004D2F9E"/>
    <w:rsid w:val="004D30AD"/>
    <w:rsid w:val="004D30E8"/>
    <w:rsid w:val="004D313B"/>
    <w:rsid w:val="004D3251"/>
    <w:rsid w:val="004D32F3"/>
    <w:rsid w:val="004D330A"/>
    <w:rsid w:val="004D3403"/>
    <w:rsid w:val="004D34F9"/>
    <w:rsid w:val="004D3531"/>
    <w:rsid w:val="004D363E"/>
    <w:rsid w:val="004D36E6"/>
    <w:rsid w:val="004D3960"/>
    <w:rsid w:val="004D39CA"/>
    <w:rsid w:val="004D3A2F"/>
    <w:rsid w:val="004D3A3B"/>
    <w:rsid w:val="004D40D5"/>
    <w:rsid w:val="004D43C1"/>
    <w:rsid w:val="004D4968"/>
    <w:rsid w:val="004D4A8A"/>
    <w:rsid w:val="004D4ABF"/>
    <w:rsid w:val="004D4B14"/>
    <w:rsid w:val="004D4B2E"/>
    <w:rsid w:val="004D4F4F"/>
    <w:rsid w:val="004D5011"/>
    <w:rsid w:val="004D50CC"/>
    <w:rsid w:val="004D5121"/>
    <w:rsid w:val="004D53FC"/>
    <w:rsid w:val="004D55EF"/>
    <w:rsid w:val="004D583C"/>
    <w:rsid w:val="004D58D1"/>
    <w:rsid w:val="004D5970"/>
    <w:rsid w:val="004D5B2C"/>
    <w:rsid w:val="004D5DBD"/>
    <w:rsid w:val="004D5E14"/>
    <w:rsid w:val="004D5E23"/>
    <w:rsid w:val="004D5F02"/>
    <w:rsid w:val="004D602D"/>
    <w:rsid w:val="004D60DB"/>
    <w:rsid w:val="004D62C7"/>
    <w:rsid w:val="004D62CE"/>
    <w:rsid w:val="004D65BA"/>
    <w:rsid w:val="004D68C0"/>
    <w:rsid w:val="004D691E"/>
    <w:rsid w:val="004D6C57"/>
    <w:rsid w:val="004D6C59"/>
    <w:rsid w:val="004D6C8B"/>
    <w:rsid w:val="004D6CD0"/>
    <w:rsid w:val="004D6F0F"/>
    <w:rsid w:val="004D6F39"/>
    <w:rsid w:val="004D6F91"/>
    <w:rsid w:val="004D7028"/>
    <w:rsid w:val="004D70E1"/>
    <w:rsid w:val="004D710C"/>
    <w:rsid w:val="004D73E6"/>
    <w:rsid w:val="004D7610"/>
    <w:rsid w:val="004D793A"/>
    <w:rsid w:val="004D79BE"/>
    <w:rsid w:val="004D7D48"/>
    <w:rsid w:val="004D7E9C"/>
    <w:rsid w:val="004E0033"/>
    <w:rsid w:val="004E00C7"/>
    <w:rsid w:val="004E00F1"/>
    <w:rsid w:val="004E03BE"/>
    <w:rsid w:val="004E04D6"/>
    <w:rsid w:val="004E05AD"/>
    <w:rsid w:val="004E0635"/>
    <w:rsid w:val="004E067F"/>
    <w:rsid w:val="004E069B"/>
    <w:rsid w:val="004E06C2"/>
    <w:rsid w:val="004E071E"/>
    <w:rsid w:val="004E07E2"/>
    <w:rsid w:val="004E0AAD"/>
    <w:rsid w:val="004E0BDA"/>
    <w:rsid w:val="004E0CD0"/>
    <w:rsid w:val="004E1248"/>
    <w:rsid w:val="004E1260"/>
    <w:rsid w:val="004E13A0"/>
    <w:rsid w:val="004E1543"/>
    <w:rsid w:val="004E1640"/>
    <w:rsid w:val="004E1970"/>
    <w:rsid w:val="004E19B5"/>
    <w:rsid w:val="004E1A80"/>
    <w:rsid w:val="004E1B73"/>
    <w:rsid w:val="004E1CBB"/>
    <w:rsid w:val="004E1D07"/>
    <w:rsid w:val="004E1E6A"/>
    <w:rsid w:val="004E209D"/>
    <w:rsid w:val="004E21D3"/>
    <w:rsid w:val="004E237B"/>
    <w:rsid w:val="004E2403"/>
    <w:rsid w:val="004E2478"/>
    <w:rsid w:val="004E272C"/>
    <w:rsid w:val="004E27CF"/>
    <w:rsid w:val="004E2A6C"/>
    <w:rsid w:val="004E2E23"/>
    <w:rsid w:val="004E2E33"/>
    <w:rsid w:val="004E2E7F"/>
    <w:rsid w:val="004E2F51"/>
    <w:rsid w:val="004E2FB9"/>
    <w:rsid w:val="004E309B"/>
    <w:rsid w:val="004E30FA"/>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61"/>
    <w:rsid w:val="004E5F18"/>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7AF"/>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9A6"/>
    <w:rsid w:val="004F2A82"/>
    <w:rsid w:val="004F2AA6"/>
    <w:rsid w:val="004F2B9C"/>
    <w:rsid w:val="004F2CCE"/>
    <w:rsid w:val="004F3023"/>
    <w:rsid w:val="004F30B9"/>
    <w:rsid w:val="004F331D"/>
    <w:rsid w:val="004F3368"/>
    <w:rsid w:val="004F3511"/>
    <w:rsid w:val="004F359A"/>
    <w:rsid w:val="004F3614"/>
    <w:rsid w:val="004F3729"/>
    <w:rsid w:val="004F39B4"/>
    <w:rsid w:val="004F3D49"/>
    <w:rsid w:val="004F3DD1"/>
    <w:rsid w:val="004F3E14"/>
    <w:rsid w:val="004F3E1F"/>
    <w:rsid w:val="004F4208"/>
    <w:rsid w:val="004F4224"/>
    <w:rsid w:val="004F4230"/>
    <w:rsid w:val="004F42D2"/>
    <w:rsid w:val="004F44AD"/>
    <w:rsid w:val="004F4815"/>
    <w:rsid w:val="004F4913"/>
    <w:rsid w:val="004F4A7A"/>
    <w:rsid w:val="004F4C02"/>
    <w:rsid w:val="004F4C14"/>
    <w:rsid w:val="004F4D10"/>
    <w:rsid w:val="004F4E53"/>
    <w:rsid w:val="004F5026"/>
    <w:rsid w:val="004F523C"/>
    <w:rsid w:val="004F5376"/>
    <w:rsid w:val="004F53C2"/>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670"/>
    <w:rsid w:val="004F6795"/>
    <w:rsid w:val="004F67F7"/>
    <w:rsid w:val="004F6AFE"/>
    <w:rsid w:val="004F6BB3"/>
    <w:rsid w:val="004F6BFE"/>
    <w:rsid w:val="004F6C6C"/>
    <w:rsid w:val="004F6D8F"/>
    <w:rsid w:val="004F6E35"/>
    <w:rsid w:val="004F6F20"/>
    <w:rsid w:val="004F7106"/>
    <w:rsid w:val="004F7247"/>
    <w:rsid w:val="004F735F"/>
    <w:rsid w:val="004F7373"/>
    <w:rsid w:val="004F73A5"/>
    <w:rsid w:val="004F750A"/>
    <w:rsid w:val="004F76A6"/>
    <w:rsid w:val="004F774D"/>
    <w:rsid w:val="004F78BE"/>
    <w:rsid w:val="004F7A2D"/>
    <w:rsid w:val="004F7C51"/>
    <w:rsid w:val="004F7C9D"/>
    <w:rsid w:val="004F7DCA"/>
    <w:rsid w:val="004F7F1A"/>
    <w:rsid w:val="004F7FDB"/>
    <w:rsid w:val="0050006F"/>
    <w:rsid w:val="005002A6"/>
    <w:rsid w:val="0050031C"/>
    <w:rsid w:val="005004F7"/>
    <w:rsid w:val="005006BE"/>
    <w:rsid w:val="005006ED"/>
    <w:rsid w:val="00500738"/>
    <w:rsid w:val="00500798"/>
    <w:rsid w:val="005007E7"/>
    <w:rsid w:val="0050088B"/>
    <w:rsid w:val="005008D9"/>
    <w:rsid w:val="00500A54"/>
    <w:rsid w:val="00500A59"/>
    <w:rsid w:val="00500D42"/>
    <w:rsid w:val="00500DB1"/>
    <w:rsid w:val="00500E9D"/>
    <w:rsid w:val="005010C6"/>
    <w:rsid w:val="00501283"/>
    <w:rsid w:val="0050132F"/>
    <w:rsid w:val="005013C8"/>
    <w:rsid w:val="0050160C"/>
    <w:rsid w:val="005016BF"/>
    <w:rsid w:val="00501723"/>
    <w:rsid w:val="005017C0"/>
    <w:rsid w:val="00501834"/>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B04"/>
    <w:rsid w:val="00503C4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754"/>
    <w:rsid w:val="00507951"/>
    <w:rsid w:val="00507995"/>
    <w:rsid w:val="005079E6"/>
    <w:rsid w:val="005079EF"/>
    <w:rsid w:val="00507B38"/>
    <w:rsid w:val="00507CAF"/>
    <w:rsid w:val="00507EBD"/>
    <w:rsid w:val="00507F09"/>
    <w:rsid w:val="00507FAF"/>
    <w:rsid w:val="005100D5"/>
    <w:rsid w:val="00510157"/>
    <w:rsid w:val="00510374"/>
    <w:rsid w:val="005103BB"/>
    <w:rsid w:val="00510415"/>
    <w:rsid w:val="00510444"/>
    <w:rsid w:val="00510534"/>
    <w:rsid w:val="0051054B"/>
    <w:rsid w:val="00510924"/>
    <w:rsid w:val="00510BED"/>
    <w:rsid w:val="00510C82"/>
    <w:rsid w:val="005110E6"/>
    <w:rsid w:val="005111EF"/>
    <w:rsid w:val="0051121B"/>
    <w:rsid w:val="005113A2"/>
    <w:rsid w:val="00511599"/>
    <w:rsid w:val="0051163C"/>
    <w:rsid w:val="0051180D"/>
    <w:rsid w:val="005119B8"/>
    <w:rsid w:val="005119D6"/>
    <w:rsid w:val="00511E25"/>
    <w:rsid w:val="00511E67"/>
    <w:rsid w:val="0051210B"/>
    <w:rsid w:val="0051225C"/>
    <w:rsid w:val="005123CD"/>
    <w:rsid w:val="00512411"/>
    <w:rsid w:val="005126F5"/>
    <w:rsid w:val="00512747"/>
    <w:rsid w:val="005128B9"/>
    <w:rsid w:val="00512961"/>
    <w:rsid w:val="00512979"/>
    <w:rsid w:val="00512A7B"/>
    <w:rsid w:val="00512C1D"/>
    <w:rsid w:val="00512CB1"/>
    <w:rsid w:val="00512D39"/>
    <w:rsid w:val="00512D68"/>
    <w:rsid w:val="00512DBF"/>
    <w:rsid w:val="0051301F"/>
    <w:rsid w:val="00513192"/>
    <w:rsid w:val="005135C0"/>
    <w:rsid w:val="005136F4"/>
    <w:rsid w:val="005137DC"/>
    <w:rsid w:val="00513B1A"/>
    <w:rsid w:val="00513B8C"/>
    <w:rsid w:val="00513DE7"/>
    <w:rsid w:val="00513E24"/>
    <w:rsid w:val="00513F8F"/>
    <w:rsid w:val="00514458"/>
    <w:rsid w:val="00514531"/>
    <w:rsid w:val="005147E7"/>
    <w:rsid w:val="00514955"/>
    <w:rsid w:val="005149A2"/>
    <w:rsid w:val="00514B16"/>
    <w:rsid w:val="00514CEE"/>
    <w:rsid w:val="005150E4"/>
    <w:rsid w:val="00515207"/>
    <w:rsid w:val="00515507"/>
    <w:rsid w:val="0051553D"/>
    <w:rsid w:val="00515708"/>
    <w:rsid w:val="00515733"/>
    <w:rsid w:val="00515746"/>
    <w:rsid w:val="00515907"/>
    <w:rsid w:val="00515AA5"/>
    <w:rsid w:val="00515B12"/>
    <w:rsid w:val="00515E2B"/>
    <w:rsid w:val="00515ECA"/>
    <w:rsid w:val="00515ED2"/>
    <w:rsid w:val="005161F8"/>
    <w:rsid w:val="0051630F"/>
    <w:rsid w:val="005166EC"/>
    <w:rsid w:val="005168EC"/>
    <w:rsid w:val="00516AC2"/>
    <w:rsid w:val="00516AE9"/>
    <w:rsid w:val="00516B96"/>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2001B"/>
    <w:rsid w:val="00520059"/>
    <w:rsid w:val="005207BE"/>
    <w:rsid w:val="00520AE3"/>
    <w:rsid w:val="00520F92"/>
    <w:rsid w:val="00521294"/>
    <w:rsid w:val="00521622"/>
    <w:rsid w:val="00521769"/>
    <w:rsid w:val="00521AAC"/>
    <w:rsid w:val="00521B0D"/>
    <w:rsid w:val="00521C5E"/>
    <w:rsid w:val="00521CFF"/>
    <w:rsid w:val="00521D24"/>
    <w:rsid w:val="00521D65"/>
    <w:rsid w:val="005221A4"/>
    <w:rsid w:val="00522255"/>
    <w:rsid w:val="00522483"/>
    <w:rsid w:val="00522965"/>
    <w:rsid w:val="00522AFD"/>
    <w:rsid w:val="00522D49"/>
    <w:rsid w:val="00522D6C"/>
    <w:rsid w:val="00522D85"/>
    <w:rsid w:val="00522F27"/>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92"/>
    <w:rsid w:val="00524160"/>
    <w:rsid w:val="0052422C"/>
    <w:rsid w:val="005243E3"/>
    <w:rsid w:val="005244D5"/>
    <w:rsid w:val="0052483D"/>
    <w:rsid w:val="005249E0"/>
    <w:rsid w:val="00524AD1"/>
    <w:rsid w:val="00524AE9"/>
    <w:rsid w:val="00524BE5"/>
    <w:rsid w:val="00524D58"/>
    <w:rsid w:val="00524DB3"/>
    <w:rsid w:val="00524E6A"/>
    <w:rsid w:val="00524EF9"/>
    <w:rsid w:val="00525176"/>
    <w:rsid w:val="005251DA"/>
    <w:rsid w:val="00525407"/>
    <w:rsid w:val="005254A3"/>
    <w:rsid w:val="005255B0"/>
    <w:rsid w:val="005255C8"/>
    <w:rsid w:val="0052560D"/>
    <w:rsid w:val="00525830"/>
    <w:rsid w:val="0052594B"/>
    <w:rsid w:val="00525C4E"/>
    <w:rsid w:val="00525C50"/>
    <w:rsid w:val="00525F71"/>
    <w:rsid w:val="00526270"/>
    <w:rsid w:val="005262A5"/>
    <w:rsid w:val="005269C2"/>
    <w:rsid w:val="005269E4"/>
    <w:rsid w:val="00526A5E"/>
    <w:rsid w:val="00526C8A"/>
    <w:rsid w:val="00526CB0"/>
    <w:rsid w:val="00526CC1"/>
    <w:rsid w:val="00526DC1"/>
    <w:rsid w:val="00526DD7"/>
    <w:rsid w:val="00526E74"/>
    <w:rsid w:val="00526E77"/>
    <w:rsid w:val="00526EB6"/>
    <w:rsid w:val="00526EEF"/>
    <w:rsid w:val="005270E4"/>
    <w:rsid w:val="005270F4"/>
    <w:rsid w:val="00527155"/>
    <w:rsid w:val="005272A8"/>
    <w:rsid w:val="0052731B"/>
    <w:rsid w:val="00527489"/>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ED0"/>
    <w:rsid w:val="00531088"/>
    <w:rsid w:val="00531187"/>
    <w:rsid w:val="005314D7"/>
    <w:rsid w:val="00531562"/>
    <w:rsid w:val="00531607"/>
    <w:rsid w:val="0053166B"/>
    <w:rsid w:val="005316BE"/>
    <w:rsid w:val="005316CE"/>
    <w:rsid w:val="0053173A"/>
    <w:rsid w:val="0053175F"/>
    <w:rsid w:val="00531824"/>
    <w:rsid w:val="00531AF4"/>
    <w:rsid w:val="00531B97"/>
    <w:rsid w:val="00531C6B"/>
    <w:rsid w:val="00531EA2"/>
    <w:rsid w:val="00531F71"/>
    <w:rsid w:val="00531F77"/>
    <w:rsid w:val="00532086"/>
    <w:rsid w:val="005320AF"/>
    <w:rsid w:val="00532292"/>
    <w:rsid w:val="005322A0"/>
    <w:rsid w:val="00532462"/>
    <w:rsid w:val="00532528"/>
    <w:rsid w:val="005328D8"/>
    <w:rsid w:val="0053290D"/>
    <w:rsid w:val="005329B3"/>
    <w:rsid w:val="00532B16"/>
    <w:rsid w:val="00532C9D"/>
    <w:rsid w:val="00532CAA"/>
    <w:rsid w:val="00532EDD"/>
    <w:rsid w:val="005330DD"/>
    <w:rsid w:val="0053313F"/>
    <w:rsid w:val="00533204"/>
    <w:rsid w:val="00533215"/>
    <w:rsid w:val="00533436"/>
    <w:rsid w:val="00533474"/>
    <w:rsid w:val="005334E4"/>
    <w:rsid w:val="005336B8"/>
    <w:rsid w:val="005336E2"/>
    <w:rsid w:val="00533A17"/>
    <w:rsid w:val="00533A5B"/>
    <w:rsid w:val="00533B15"/>
    <w:rsid w:val="00533C5D"/>
    <w:rsid w:val="00533C61"/>
    <w:rsid w:val="00533DF2"/>
    <w:rsid w:val="00533F39"/>
    <w:rsid w:val="00533F4E"/>
    <w:rsid w:val="00534079"/>
    <w:rsid w:val="00534086"/>
    <w:rsid w:val="005343F6"/>
    <w:rsid w:val="00534439"/>
    <w:rsid w:val="0053447E"/>
    <w:rsid w:val="005344D2"/>
    <w:rsid w:val="0053463E"/>
    <w:rsid w:val="005347FB"/>
    <w:rsid w:val="0053485C"/>
    <w:rsid w:val="00534963"/>
    <w:rsid w:val="005349EB"/>
    <w:rsid w:val="00534AA6"/>
    <w:rsid w:val="00534C83"/>
    <w:rsid w:val="00534CEA"/>
    <w:rsid w:val="00534EE4"/>
    <w:rsid w:val="005350D4"/>
    <w:rsid w:val="0053510B"/>
    <w:rsid w:val="00535142"/>
    <w:rsid w:val="00535211"/>
    <w:rsid w:val="005352B9"/>
    <w:rsid w:val="005352E4"/>
    <w:rsid w:val="005356D4"/>
    <w:rsid w:val="00535756"/>
    <w:rsid w:val="00535847"/>
    <w:rsid w:val="0053587A"/>
    <w:rsid w:val="005358FE"/>
    <w:rsid w:val="00535A27"/>
    <w:rsid w:val="00535B60"/>
    <w:rsid w:val="00535B74"/>
    <w:rsid w:val="00536751"/>
    <w:rsid w:val="0053677E"/>
    <w:rsid w:val="005367AA"/>
    <w:rsid w:val="00536A7B"/>
    <w:rsid w:val="00536AEE"/>
    <w:rsid w:val="00536D1E"/>
    <w:rsid w:val="00536D39"/>
    <w:rsid w:val="00536D47"/>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613"/>
    <w:rsid w:val="005406EC"/>
    <w:rsid w:val="00540725"/>
    <w:rsid w:val="00540925"/>
    <w:rsid w:val="00540B80"/>
    <w:rsid w:val="00540C7A"/>
    <w:rsid w:val="00540DA2"/>
    <w:rsid w:val="00541030"/>
    <w:rsid w:val="005410A9"/>
    <w:rsid w:val="00541113"/>
    <w:rsid w:val="005412D8"/>
    <w:rsid w:val="005414B5"/>
    <w:rsid w:val="00541768"/>
    <w:rsid w:val="00541771"/>
    <w:rsid w:val="005417A0"/>
    <w:rsid w:val="0054183A"/>
    <w:rsid w:val="00541D0D"/>
    <w:rsid w:val="00541D11"/>
    <w:rsid w:val="00541E2B"/>
    <w:rsid w:val="00541E33"/>
    <w:rsid w:val="00542140"/>
    <w:rsid w:val="00542154"/>
    <w:rsid w:val="0054246C"/>
    <w:rsid w:val="0054293C"/>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BF"/>
    <w:rsid w:val="00543FA3"/>
    <w:rsid w:val="00543FEC"/>
    <w:rsid w:val="005448C1"/>
    <w:rsid w:val="005448EF"/>
    <w:rsid w:val="00544B86"/>
    <w:rsid w:val="00544ED8"/>
    <w:rsid w:val="00544FBC"/>
    <w:rsid w:val="00545069"/>
    <w:rsid w:val="005450C4"/>
    <w:rsid w:val="005450F5"/>
    <w:rsid w:val="0054518F"/>
    <w:rsid w:val="005452BE"/>
    <w:rsid w:val="005452C0"/>
    <w:rsid w:val="005453BA"/>
    <w:rsid w:val="00545408"/>
    <w:rsid w:val="00545491"/>
    <w:rsid w:val="005454AA"/>
    <w:rsid w:val="0054556F"/>
    <w:rsid w:val="005456AD"/>
    <w:rsid w:val="005457B1"/>
    <w:rsid w:val="00545A27"/>
    <w:rsid w:val="00545B46"/>
    <w:rsid w:val="00545C3D"/>
    <w:rsid w:val="00545DAE"/>
    <w:rsid w:val="00545E6A"/>
    <w:rsid w:val="00545EB6"/>
    <w:rsid w:val="00545F9F"/>
    <w:rsid w:val="0054616C"/>
    <w:rsid w:val="00546310"/>
    <w:rsid w:val="005464EC"/>
    <w:rsid w:val="005466B9"/>
    <w:rsid w:val="00546738"/>
    <w:rsid w:val="005467D6"/>
    <w:rsid w:val="00546942"/>
    <w:rsid w:val="005469B9"/>
    <w:rsid w:val="00546BCD"/>
    <w:rsid w:val="00546C5E"/>
    <w:rsid w:val="00546D63"/>
    <w:rsid w:val="00546F54"/>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9C"/>
    <w:rsid w:val="00547D9B"/>
    <w:rsid w:val="00547DCA"/>
    <w:rsid w:val="00547DF6"/>
    <w:rsid w:val="00547E09"/>
    <w:rsid w:val="00547E68"/>
    <w:rsid w:val="00547F14"/>
    <w:rsid w:val="00550155"/>
    <w:rsid w:val="005502EE"/>
    <w:rsid w:val="0055049D"/>
    <w:rsid w:val="005504B6"/>
    <w:rsid w:val="005504D1"/>
    <w:rsid w:val="00550500"/>
    <w:rsid w:val="0055052C"/>
    <w:rsid w:val="005506AE"/>
    <w:rsid w:val="005506EA"/>
    <w:rsid w:val="0055088A"/>
    <w:rsid w:val="00550D6F"/>
    <w:rsid w:val="00550F23"/>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B8"/>
    <w:rsid w:val="00552038"/>
    <w:rsid w:val="00552078"/>
    <w:rsid w:val="0055233E"/>
    <w:rsid w:val="005524E1"/>
    <w:rsid w:val="00552569"/>
    <w:rsid w:val="00552606"/>
    <w:rsid w:val="005528E1"/>
    <w:rsid w:val="00552A32"/>
    <w:rsid w:val="00552A73"/>
    <w:rsid w:val="00552AAD"/>
    <w:rsid w:val="00552AFD"/>
    <w:rsid w:val="00552B4F"/>
    <w:rsid w:val="00552D78"/>
    <w:rsid w:val="00552E20"/>
    <w:rsid w:val="00552F50"/>
    <w:rsid w:val="00552FF4"/>
    <w:rsid w:val="005530EF"/>
    <w:rsid w:val="00553823"/>
    <w:rsid w:val="00553856"/>
    <w:rsid w:val="00553A48"/>
    <w:rsid w:val="00553ABB"/>
    <w:rsid w:val="00553C82"/>
    <w:rsid w:val="00553EAC"/>
    <w:rsid w:val="00553F1A"/>
    <w:rsid w:val="0055410A"/>
    <w:rsid w:val="00554206"/>
    <w:rsid w:val="0055423D"/>
    <w:rsid w:val="00554305"/>
    <w:rsid w:val="00554447"/>
    <w:rsid w:val="00554498"/>
    <w:rsid w:val="00554677"/>
    <w:rsid w:val="005546A4"/>
    <w:rsid w:val="005546BB"/>
    <w:rsid w:val="00554737"/>
    <w:rsid w:val="005547CB"/>
    <w:rsid w:val="005549B2"/>
    <w:rsid w:val="00554D38"/>
    <w:rsid w:val="00554DF7"/>
    <w:rsid w:val="005552B9"/>
    <w:rsid w:val="00555311"/>
    <w:rsid w:val="00555520"/>
    <w:rsid w:val="00555603"/>
    <w:rsid w:val="00555713"/>
    <w:rsid w:val="00555772"/>
    <w:rsid w:val="005557E4"/>
    <w:rsid w:val="00555817"/>
    <w:rsid w:val="00555B7C"/>
    <w:rsid w:val="00555C50"/>
    <w:rsid w:val="00555D6F"/>
    <w:rsid w:val="00555E18"/>
    <w:rsid w:val="00555E29"/>
    <w:rsid w:val="00555F10"/>
    <w:rsid w:val="00556027"/>
    <w:rsid w:val="005562FB"/>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464"/>
    <w:rsid w:val="005576FC"/>
    <w:rsid w:val="0055771C"/>
    <w:rsid w:val="00557A2C"/>
    <w:rsid w:val="00557CAB"/>
    <w:rsid w:val="00557D87"/>
    <w:rsid w:val="00557E14"/>
    <w:rsid w:val="0056004A"/>
    <w:rsid w:val="005601E3"/>
    <w:rsid w:val="00560308"/>
    <w:rsid w:val="00560357"/>
    <w:rsid w:val="00560571"/>
    <w:rsid w:val="00560637"/>
    <w:rsid w:val="005609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3048"/>
    <w:rsid w:val="005633AB"/>
    <w:rsid w:val="005634BB"/>
    <w:rsid w:val="00563507"/>
    <w:rsid w:val="00563851"/>
    <w:rsid w:val="00563C93"/>
    <w:rsid w:val="00563FD2"/>
    <w:rsid w:val="00564202"/>
    <w:rsid w:val="0056434D"/>
    <w:rsid w:val="00564597"/>
    <w:rsid w:val="005646BB"/>
    <w:rsid w:val="005647C5"/>
    <w:rsid w:val="00564868"/>
    <w:rsid w:val="005648A6"/>
    <w:rsid w:val="00564903"/>
    <w:rsid w:val="005649A4"/>
    <w:rsid w:val="005649E3"/>
    <w:rsid w:val="00564B83"/>
    <w:rsid w:val="00564E6A"/>
    <w:rsid w:val="00564EB9"/>
    <w:rsid w:val="00564FB1"/>
    <w:rsid w:val="005653BF"/>
    <w:rsid w:val="0056541A"/>
    <w:rsid w:val="00565494"/>
    <w:rsid w:val="005654B4"/>
    <w:rsid w:val="00565F5A"/>
    <w:rsid w:val="005660B0"/>
    <w:rsid w:val="005660B2"/>
    <w:rsid w:val="0056631C"/>
    <w:rsid w:val="00566334"/>
    <w:rsid w:val="0056638D"/>
    <w:rsid w:val="005667B1"/>
    <w:rsid w:val="005667EF"/>
    <w:rsid w:val="0056682E"/>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AD7"/>
    <w:rsid w:val="00570B26"/>
    <w:rsid w:val="00570B44"/>
    <w:rsid w:val="00570B4B"/>
    <w:rsid w:val="00570C83"/>
    <w:rsid w:val="00570D43"/>
    <w:rsid w:val="00570EB1"/>
    <w:rsid w:val="00570EDA"/>
    <w:rsid w:val="00570FDE"/>
    <w:rsid w:val="0057126C"/>
    <w:rsid w:val="00571358"/>
    <w:rsid w:val="00571382"/>
    <w:rsid w:val="005713B8"/>
    <w:rsid w:val="00571416"/>
    <w:rsid w:val="0057144F"/>
    <w:rsid w:val="005714F8"/>
    <w:rsid w:val="005715A6"/>
    <w:rsid w:val="005717A2"/>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7BD"/>
    <w:rsid w:val="005727FA"/>
    <w:rsid w:val="00572945"/>
    <w:rsid w:val="00572995"/>
    <w:rsid w:val="00572CD6"/>
    <w:rsid w:val="00572F26"/>
    <w:rsid w:val="005730FF"/>
    <w:rsid w:val="00573169"/>
    <w:rsid w:val="00573183"/>
    <w:rsid w:val="0057327A"/>
    <w:rsid w:val="005734F8"/>
    <w:rsid w:val="0057354F"/>
    <w:rsid w:val="00573599"/>
    <w:rsid w:val="00573740"/>
    <w:rsid w:val="0057380A"/>
    <w:rsid w:val="00573BB0"/>
    <w:rsid w:val="00573D2B"/>
    <w:rsid w:val="00573D36"/>
    <w:rsid w:val="00573F24"/>
    <w:rsid w:val="00573FBE"/>
    <w:rsid w:val="00574167"/>
    <w:rsid w:val="005742F7"/>
    <w:rsid w:val="00574553"/>
    <w:rsid w:val="0057459B"/>
    <w:rsid w:val="005746B3"/>
    <w:rsid w:val="00574765"/>
    <w:rsid w:val="00574767"/>
    <w:rsid w:val="00574778"/>
    <w:rsid w:val="00574AFC"/>
    <w:rsid w:val="00574B3F"/>
    <w:rsid w:val="00574D14"/>
    <w:rsid w:val="00574F9B"/>
    <w:rsid w:val="00574FDC"/>
    <w:rsid w:val="0057503C"/>
    <w:rsid w:val="0057506B"/>
    <w:rsid w:val="005751AA"/>
    <w:rsid w:val="005751BD"/>
    <w:rsid w:val="005753DB"/>
    <w:rsid w:val="00575619"/>
    <w:rsid w:val="005756BD"/>
    <w:rsid w:val="0057571B"/>
    <w:rsid w:val="005757FE"/>
    <w:rsid w:val="005759A1"/>
    <w:rsid w:val="005759B2"/>
    <w:rsid w:val="00575E41"/>
    <w:rsid w:val="005760C5"/>
    <w:rsid w:val="0057633D"/>
    <w:rsid w:val="005763A6"/>
    <w:rsid w:val="00576592"/>
    <w:rsid w:val="005766EA"/>
    <w:rsid w:val="005769AE"/>
    <w:rsid w:val="00576A37"/>
    <w:rsid w:val="00576B38"/>
    <w:rsid w:val="00576B97"/>
    <w:rsid w:val="00576FC8"/>
    <w:rsid w:val="0057703A"/>
    <w:rsid w:val="00577368"/>
    <w:rsid w:val="005773FF"/>
    <w:rsid w:val="00577540"/>
    <w:rsid w:val="00577773"/>
    <w:rsid w:val="005777AC"/>
    <w:rsid w:val="00577800"/>
    <w:rsid w:val="0057793E"/>
    <w:rsid w:val="00577DE2"/>
    <w:rsid w:val="00577EB4"/>
    <w:rsid w:val="005800E1"/>
    <w:rsid w:val="00580109"/>
    <w:rsid w:val="005803DA"/>
    <w:rsid w:val="0058045F"/>
    <w:rsid w:val="005805D7"/>
    <w:rsid w:val="005806ED"/>
    <w:rsid w:val="00580ABB"/>
    <w:rsid w:val="00580B76"/>
    <w:rsid w:val="00580BD3"/>
    <w:rsid w:val="00580D2C"/>
    <w:rsid w:val="00580DF5"/>
    <w:rsid w:val="00580E4A"/>
    <w:rsid w:val="00580F72"/>
    <w:rsid w:val="00581081"/>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120"/>
    <w:rsid w:val="005821F4"/>
    <w:rsid w:val="00582315"/>
    <w:rsid w:val="0058237A"/>
    <w:rsid w:val="00582413"/>
    <w:rsid w:val="005824E2"/>
    <w:rsid w:val="005825AF"/>
    <w:rsid w:val="005829CC"/>
    <w:rsid w:val="00582E3D"/>
    <w:rsid w:val="00583118"/>
    <w:rsid w:val="00583147"/>
    <w:rsid w:val="00583495"/>
    <w:rsid w:val="005836D0"/>
    <w:rsid w:val="005837E9"/>
    <w:rsid w:val="00583D8B"/>
    <w:rsid w:val="00583DEF"/>
    <w:rsid w:val="00583E78"/>
    <w:rsid w:val="005840B1"/>
    <w:rsid w:val="00584281"/>
    <w:rsid w:val="0058439B"/>
    <w:rsid w:val="00584496"/>
    <w:rsid w:val="00584719"/>
    <w:rsid w:val="0058474D"/>
    <w:rsid w:val="0058482D"/>
    <w:rsid w:val="00584851"/>
    <w:rsid w:val="005848A5"/>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F74"/>
    <w:rsid w:val="00586013"/>
    <w:rsid w:val="0058628A"/>
    <w:rsid w:val="005862DC"/>
    <w:rsid w:val="005864BE"/>
    <w:rsid w:val="0058663E"/>
    <w:rsid w:val="005866CD"/>
    <w:rsid w:val="005867D9"/>
    <w:rsid w:val="00586827"/>
    <w:rsid w:val="0058683F"/>
    <w:rsid w:val="00586AEF"/>
    <w:rsid w:val="00586B34"/>
    <w:rsid w:val="00586CC8"/>
    <w:rsid w:val="00586D10"/>
    <w:rsid w:val="00586EAE"/>
    <w:rsid w:val="00586EEF"/>
    <w:rsid w:val="00587117"/>
    <w:rsid w:val="005872A9"/>
    <w:rsid w:val="00587499"/>
    <w:rsid w:val="0058759B"/>
    <w:rsid w:val="0058764D"/>
    <w:rsid w:val="00587652"/>
    <w:rsid w:val="005876DD"/>
    <w:rsid w:val="005878F5"/>
    <w:rsid w:val="0058797D"/>
    <w:rsid w:val="005879E5"/>
    <w:rsid w:val="00587AAE"/>
    <w:rsid w:val="00587AF2"/>
    <w:rsid w:val="00587EBC"/>
    <w:rsid w:val="00587F91"/>
    <w:rsid w:val="005901F5"/>
    <w:rsid w:val="0059027C"/>
    <w:rsid w:val="0059050A"/>
    <w:rsid w:val="005906AB"/>
    <w:rsid w:val="00590743"/>
    <w:rsid w:val="0059081B"/>
    <w:rsid w:val="005909AD"/>
    <w:rsid w:val="00590A0C"/>
    <w:rsid w:val="00590A68"/>
    <w:rsid w:val="00590BF6"/>
    <w:rsid w:val="00590D9D"/>
    <w:rsid w:val="00590DC5"/>
    <w:rsid w:val="00590FB5"/>
    <w:rsid w:val="00591063"/>
    <w:rsid w:val="005910CB"/>
    <w:rsid w:val="0059121A"/>
    <w:rsid w:val="005913C0"/>
    <w:rsid w:val="0059141C"/>
    <w:rsid w:val="0059144D"/>
    <w:rsid w:val="0059188A"/>
    <w:rsid w:val="00591AD9"/>
    <w:rsid w:val="00591B9C"/>
    <w:rsid w:val="00591CF5"/>
    <w:rsid w:val="005920E4"/>
    <w:rsid w:val="00592160"/>
    <w:rsid w:val="005923C9"/>
    <w:rsid w:val="0059242C"/>
    <w:rsid w:val="0059260A"/>
    <w:rsid w:val="005926AB"/>
    <w:rsid w:val="00592831"/>
    <w:rsid w:val="0059284F"/>
    <w:rsid w:val="00592976"/>
    <w:rsid w:val="00592A9E"/>
    <w:rsid w:val="00592E68"/>
    <w:rsid w:val="0059323A"/>
    <w:rsid w:val="0059337F"/>
    <w:rsid w:val="005933AE"/>
    <w:rsid w:val="00593447"/>
    <w:rsid w:val="005937D1"/>
    <w:rsid w:val="00593A3E"/>
    <w:rsid w:val="00593A62"/>
    <w:rsid w:val="00593B1A"/>
    <w:rsid w:val="00593EDF"/>
    <w:rsid w:val="00594111"/>
    <w:rsid w:val="00594131"/>
    <w:rsid w:val="005941FB"/>
    <w:rsid w:val="005943C6"/>
    <w:rsid w:val="00594489"/>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5E8"/>
    <w:rsid w:val="00595600"/>
    <w:rsid w:val="00595763"/>
    <w:rsid w:val="00595777"/>
    <w:rsid w:val="005957BB"/>
    <w:rsid w:val="00595855"/>
    <w:rsid w:val="0059590E"/>
    <w:rsid w:val="00595C88"/>
    <w:rsid w:val="00595D0D"/>
    <w:rsid w:val="00595D50"/>
    <w:rsid w:val="00595DA2"/>
    <w:rsid w:val="00595E51"/>
    <w:rsid w:val="00595E99"/>
    <w:rsid w:val="00596308"/>
    <w:rsid w:val="00596382"/>
    <w:rsid w:val="005964BB"/>
    <w:rsid w:val="0059653F"/>
    <w:rsid w:val="00596865"/>
    <w:rsid w:val="005968C4"/>
    <w:rsid w:val="00596963"/>
    <w:rsid w:val="00596D26"/>
    <w:rsid w:val="0059715B"/>
    <w:rsid w:val="00597605"/>
    <w:rsid w:val="00597733"/>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3"/>
    <w:rsid w:val="005A0753"/>
    <w:rsid w:val="005A07E6"/>
    <w:rsid w:val="005A0854"/>
    <w:rsid w:val="005A09B1"/>
    <w:rsid w:val="005A0B2A"/>
    <w:rsid w:val="005A0BEC"/>
    <w:rsid w:val="005A0CB6"/>
    <w:rsid w:val="005A0D0D"/>
    <w:rsid w:val="005A0E15"/>
    <w:rsid w:val="005A0E27"/>
    <w:rsid w:val="005A0E7A"/>
    <w:rsid w:val="005A0E88"/>
    <w:rsid w:val="005A0EFD"/>
    <w:rsid w:val="005A0F7B"/>
    <w:rsid w:val="005A1007"/>
    <w:rsid w:val="005A1014"/>
    <w:rsid w:val="005A1062"/>
    <w:rsid w:val="005A1242"/>
    <w:rsid w:val="005A13F4"/>
    <w:rsid w:val="005A14AD"/>
    <w:rsid w:val="005A171B"/>
    <w:rsid w:val="005A18F9"/>
    <w:rsid w:val="005A1AA7"/>
    <w:rsid w:val="005A1BAF"/>
    <w:rsid w:val="005A1C03"/>
    <w:rsid w:val="005A1CC6"/>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520"/>
    <w:rsid w:val="005A36DF"/>
    <w:rsid w:val="005A36E3"/>
    <w:rsid w:val="005A37BB"/>
    <w:rsid w:val="005A39D1"/>
    <w:rsid w:val="005A3A31"/>
    <w:rsid w:val="005A3A39"/>
    <w:rsid w:val="005A3CBA"/>
    <w:rsid w:val="005A3CF4"/>
    <w:rsid w:val="005A3E31"/>
    <w:rsid w:val="005A40D5"/>
    <w:rsid w:val="005A40E7"/>
    <w:rsid w:val="005A416C"/>
    <w:rsid w:val="005A4170"/>
    <w:rsid w:val="005A4215"/>
    <w:rsid w:val="005A43AF"/>
    <w:rsid w:val="005A44A5"/>
    <w:rsid w:val="005A4534"/>
    <w:rsid w:val="005A45E2"/>
    <w:rsid w:val="005A4668"/>
    <w:rsid w:val="005A4762"/>
    <w:rsid w:val="005A4764"/>
    <w:rsid w:val="005A47D2"/>
    <w:rsid w:val="005A4867"/>
    <w:rsid w:val="005A4932"/>
    <w:rsid w:val="005A4971"/>
    <w:rsid w:val="005A4C27"/>
    <w:rsid w:val="005A4E38"/>
    <w:rsid w:val="005A4E4B"/>
    <w:rsid w:val="005A5053"/>
    <w:rsid w:val="005A50FF"/>
    <w:rsid w:val="005A5487"/>
    <w:rsid w:val="005A5746"/>
    <w:rsid w:val="005A588D"/>
    <w:rsid w:val="005A59CF"/>
    <w:rsid w:val="005A5A96"/>
    <w:rsid w:val="005A5BFE"/>
    <w:rsid w:val="005A5C55"/>
    <w:rsid w:val="005A5DE6"/>
    <w:rsid w:val="005A5E09"/>
    <w:rsid w:val="005A5EFB"/>
    <w:rsid w:val="005A6223"/>
    <w:rsid w:val="005A6425"/>
    <w:rsid w:val="005A654C"/>
    <w:rsid w:val="005A6608"/>
    <w:rsid w:val="005A66D7"/>
    <w:rsid w:val="005A673B"/>
    <w:rsid w:val="005A6955"/>
    <w:rsid w:val="005A6A3A"/>
    <w:rsid w:val="005A6C31"/>
    <w:rsid w:val="005A6CA2"/>
    <w:rsid w:val="005A6E87"/>
    <w:rsid w:val="005A726E"/>
    <w:rsid w:val="005A738A"/>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DA2"/>
    <w:rsid w:val="005B2DB7"/>
    <w:rsid w:val="005B2EB8"/>
    <w:rsid w:val="005B2FBA"/>
    <w:rsid w:val="005B3226"/>
    <w:rsid w:val="005B348D"/>
    <w:rsid w:val="005B350D"/>
    <w:rsid w:val="005B355C"/>
    <w:rsid w:val="005B36F6"/>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553"/>
    <w:rsid w:val="005B7824"/>
    <w:rsid w:val="005B7847"/>
    <w:rsid w:val="005B78EC"/>
    <w:rsid w:val="005B793C"/>
    <w:rsid w:val="005B7A4C"/>
    <w:rsid w:val="005B7A5C"/>
    <w:rsid w:val="005B7D19"/>
    <w:rsid w:val="005B7E5C"/>
    <w:rsid w:val="005B7EE4"/>
    <w:rsid w:val="005C001C"/>
    <w:rsid w:val="005C01BD"/>
    <w:rsid w:val="005C02F0"/>
    <w:rsid w:val="005C0625"/>
    <w:rsid w:val="005C06CF"/>
    <w:rsid w:val="005C083F"/>
    <w:rsid w:val="005C0904"/>
    <w:rsid w:val="005C0908"/>
    <w:rsid w:val="005C09BF"/>
    <w:rsid w:val="005C0D61"/>
    <w:rsid w:val="005C0D91"/>
    <w:rsid w:val="005C0DDE"/>
    <w:rsid w:val="005C0FE2"/>
    <w:rsid w:val="005C1000"/>
    <w:rsid w:val="005C1225"/>
    <w:rsid w:val="005C132F"/>
    <w:rsid w:val="005C1752"/>
    <w:rsid w:val="005C1777"/>
    <w:rsid w:val="005C18FD"/>
    <w:rsid w:val="005C199D"/>
    <w:rsid w:val="005C1A3A"/>
    <w:rsid w:val="005C1BF2"/>
    <w:rsid w:val="005C1CB3"/>
    <w:rsid w:val="005C2013"/>
    <w:rsid w:val="005C2144"/>
    <w:rsid w:val="005C23C7"/>
    <w:rsid w:val="005C247C"/>
    <w:rsid w:val="005C247F"/>
    <w:rsid w:val="005C2557"/>
    <w:rsid w:val="005C2577"/>
    <w:rsid w:val="005C2589"/>
    <w:rsid w:val="005C25F5"/>
    <w:rsid w:val="005C281E"/>
    <w:rsid w:val="005C28D4"/>
    <w:rsid w:val="005C29C5"/>
    <w:rsid w:val="005C2A05"/>
    <w:rsid w:val="005C2D32"/>
    <w:rsid w:val="005C2ECA"/>
    <w:rsid w:val="005C33CA"/>
    <w:rsid w:val="005C36CF"/>
    <w:rsid w:val="005C376D"/>
    <w:rsid w:val="005C37D4"/>
    <w:rsid w:val="005C3A52"/>
    <w:rsid w:val="005C3BBA"/>
    <w:rsid w:val="005C3C25"/>
    <w:rsid w:val="005C3D96"/>
    <w:rsid w:val="005C3E19"/>
    <w:rsid w:val="005C3E44"/>
    <w:rsid w:val="005C4159"/>
    <w:rsid w:val="005C416D"/>
    <w:rsid w:val="005C4282"/>
    <w:rsid w:val="005C461F"/>
    <w:rsid w:val="005C4706"/>
    <w:rsid w:val="005C481A"/>
    <w:rsid w:val="005C4A71"/>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A9"/>
    <w:rsid w:val="005C5A28"/>
    <w:rsid w:val="005C5D74"/>
    <w:rsid w:val="005C5DF4"/>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929"/>
    <w:rsid w:val="005C7A54"/>
    <w:rsid w:val="005C7B63"/>
    <w:rsid w:val="005C7B84"/>
    <w:rsid w:val="005C7CAD"/>
    <w:rsid w:val="005C7CB8"/>
    <w:rsid w:val="005C7CF2"/>
    <w:rsid w:val="005C7E82"/>
    <w:rsid w:val="005C7ED0"/>
    <w:rsid w:val="005C7EF8"/>
    <w:rsid w:val="005D00F0"/>
    <w:rsid w:val="005D01A8"/>
    <w:rsid w:val="005D02FA"/>
    <w:rsid w:val="005D047B"/>
    <w:rsid w:val="005D072F"/>
    <w:rsid w:val="005D0790"/>
    <w:rsid w:val="005D0A25"/>
    <w:rsid w:val="005D0A2A"/>
    <w:rsid w:val="005D0AE5"/>
    <w:rsid w:val="005D0D3E"/>
    <w:rsid w:val="005D0DBA"/>
    <w:rsid w:val="005D121B"/>
    <w:rsid w:val="005D1672"/>
    <w:rsid w:val="005D17BF"/>
    <w:rsid w:val="005D17E8"/>
    <w:rsid w:val="005D18B1"/>
    <w:rsid w:val="005D196C"/>
    <w:rsid w:val="005D19EB"/>
    <w:rsid w:val="005D1A10"/>
    <w:rsid w:val="005D1F1C"/>
    <w:rsid w:val="005D20FC"/>
    <w:rsid w:val="005D229E"/>
    <w:rsid w:val="005D24A2"/>
    <w:rsid w:val="005D25D7"/>
    <w:rsid w:val="005D280D"/>
    <w:rsid w:val="005D2A49"/>
    <w:rsid w:val="005D2C66"/>
    <w:rsid w:val="005D2C7B"/>
    <w:rsid w:val="005D2CB0"/>
    <w:rsid w:val="005D2E18"/>
    <w:rsid w:val="005D2E3D"/>
    <w:rsid w:val="005D2EE8"/>
    <w:rsid w:val="005D2FDF"/>
    <w:rsid w:val="005D3078"/>
    <w:rsid w:val="005D3143"/>
    <w:rsid w:val="005D3534"/>
    <w:rsid w:val="005D362F"/>
    <w:rsid w:val="005D3707"/>
    <w:rsid w:val="005D37F1"/>
    <w:rsid w:val="005D382F"/>
    <w:rsid w:val="005D3AA0"/>
    <w:rsid w:val="005D3AF0"/>
    <w:rsid w:val="005D3BFD"/>
    <w:rsid w:val="005D40D1"/>
    <w:rsid w:val="005D4215"/>
    <w:rsid w:val="005D4242"/>
    <w:rsid w:val="005D4548"/>
    <w:rsid w:val="005D465C"/>
    <w:rsid w:val="005D46C9"/>
    <w:rsid w:val="005D46D4"/>
    <w:rsid w:val="005D46E9"/>
    <w:rsid w:val="005D476A"/>
    <w:rsid w:val="005D4834"/>
    <w:rsid w:val="005D4945"/>
    <w:rsid w:val="005D4AFC"/>
    <w:rsid w:val="005D4B17"/>
    <w:rsid w:val="005D4C08"/>
    <w:rsid w:val="005D4C54"/>
    <w:rsid w:val="005D5012"/>
    <w:rsid w:val="005D55C9"/>
    <w:rsid w:val="005D5612"/>
    <w:rsid w:val="005D569B"/>
    <w:rsid w:val="005D5839"/>
    <w:rsid w:val="005D5B0C"/>
    <w:rsid w:val="005D5B66"/>
    <w:rsid w:val="005D5CC1"/>
    <w:rsid w:val="005D5DAF"/>
    <w:rsid w:val="005D5DC6"/>
    <w:rsid w:val="005D5E0B"/>
    <w:rsid w:val="005D5E46"/>
    <w:rsid w:val="005D5EE5"/>
    <w:rsid w:val="005D5F02"/>
    <w:rsid w:val="005D609E"/>
    <w:rsid w:val="005D6129"/>
    <w:rsid w:val="005D64A5"/>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ACD"/>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393"/>
    <w:rsid w:val="005E1411"/>
    <w:rsid w:val="005E1556"/>
    <w:rsid w:val="005E179E"/>
    <w:rsid w:val="005E1810"/>
    <w:rsid w:val="005E1B7E"/>
    <w:rsid w:val="005E1C46"/>
    <w:rsid w:val="005E1E68"/>
    <w:rsid w:val="005E200E"/>
    <w:rsid w:val="005E213B"/>
    <w:rsid w:val="005E2545"/>
    <w:rsid w:val="005E2592"/>
    <w:rsid w:val="005E2836"/>
    <w:rsid w:val="005E2B22"/>
    <w:rsid w:val="005E2CC3"/>
    <w:rsid w:val="005E2D0B"/>
    <w:rsid w:val="005E2E6C"/>
    <w:rsid w:val="005E2E84"/>
    <w:rsid w:val="005E2ED6"/>
    <w:rsid w:val="005E2F07"/>
    <w:rsid w:val="005E3035"/>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5E0"/>
    <w:rsid w:val="005E4656"/>
    <w:rsid w:val="005E46FA"/>
    <w:rsid w:val="005E4824"/>
    <w:rsid w:val="005E48F7"/>
    <w:rsid w:val="005E4C25"/>
    <w:rsid w:val="005E4CCB"/>
    <w:rsid w:val="005E4E67"/>
    <w:rsid w:val="005E4F8B"/>
    <w:rsid w:val="005E50A1"/>
    <w:rsid w:val="005E50C5"/>
    <w:rsid w:val="005E50ED"/>
    <w:rsid w:val="005E5242"/>
    <w:rsid w:val="005E5563"/>
    <w:rsid w:val="005E562C"/>
    <w:rsid w:val="005E5729"/>
    <w:rsid w:val="005E5854"/>
    <w:rsid w:val="005E59C5"/>
    <w:rsid w:val="005E5AE7"/>
    <w:rsid w:val="005E5BC5"/>
    <w:rsid w:val="005E5E74"/>
    <w:rsid w:val="005E5F6C"/>
    <w:rsid w:val="005E6207"/>
    <w:rsid w:val="005E66AC"/>
    <w:rsid w:val="005E66F1"/>
    <w:rsid w:val="005E6718"/>
    <w:rsid w:val="005E6945"/>
    <w:rsid w:val="005E6AFB"/>
    <w:rsid w:val="005E6C10"/>
    <w:rsid w:val="005E6C36"/>
    <w:rsid w:val="005E6C51"/>
    <w:rsid w:val="005E6DC8"/>
    <w:rsid w:val="005E6EA6"/>
    <w:rsid w:val="005E7087"/>
    <w:rsid w:val="005E7698"/>
    <w:rsid w:val="005E76A0"/>
    <w:rsid w:val="005E7849"/>
    <w:rsid w:val="005E7888"/>
    <w:rsid w:val="005E797F"/>
    <w:rsid w:val="005E7A8C"/>
    <w:rsid w:val="005E7C65"/>
    <w:rsid w:val="005E7FF6"/>
    <w:rsid w:val="005F00CC"/>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B72"/>
    <w:rsid w:val="005F2C90"/>
    <w:rsid w:val="005F2D46"/>
    <w:rsid w:val="005F3080"/>
    <w:rsid w:val="005F34D8"/>
    <w:rsid w:val="005F3597"/>
    <w:rsid w:val="005F369B"/>
    <w:rsid w:val="005F3943"/>
    <w:rsid w:val="005F3955"/>
    <w:rsid w:val="005F3BFB"/>
    <w:rsid w:val="005F3C34"/>
    <w:rsid w:val="005F3D97"/>
    <w:rsid w:val="005F3E95"/>
    <w:rsid w:val="005F3E9C"/>
    <w:rsid w:val="005F3EFA"/>
    <w:rsid w:val="005F3F2C"/>
    <w:rsid w:val="005F3F7F"/>
    <w:rsid w:val="005F3FA4"/>
    <w:rsid w:val="005F4077"/>
    <w:rsid w:val="005F40E5"/>
    <w:rsid w:val="005F419B"/>
    <w:rsid w:val="005F4427"/>
    <w:rsid w:val="005F46D9"/>
    <w:rsid w:val="005F4917"/>
    <w:rsid w:val="005F4950"/>
    <w:rsid w:val="005F49AD"/>
    <w:rsid w:val="005F4A3B"/>
    <w:rsid w:val="005F4D16"/>
    <w:rsid w:val="005F4E9C"/>
    <w:rsid w:val="005F50E9"/>
    <w:rsid w:val="005F523F"/>
    <w:rsid w:val="005F5362"/>
    <w:rsid w:val="005F547B"/>
    <w:rsid w:val="005F556F"/>
    <w:rsid w:val="005F5766"/>
    <w:rsid w:val="005F57A5"/>
    <w:rsid w:val="005F5822"/>
    <w:rsid w:val="005F58A9"/>
    <w:rsid w:val="005F5998"/>
    <w:rsid w:val="005F5C3D"/>
    <w:rsid w:val="005F5E9B"/>
    <w:rsid w:val="005F5FF5"/>
    <w:rsid w:val="005F6150"/>
    <w:rsid w:val="005F63EC"/>
    <w:rsid w:val="005F660A"/>
    <w:rsid w:val="005F6674"/>
    <w:rsid w:val="005F6697"/>
    <w:rsid w:val="005F6698"/>
    <w:rsid w:val="005F6700"/>
    <w:rsid w:val="005F69DD"/>
    <w:rsid w:val="005F6A8A"/>
    <w:rsid w:val="005F6CA5"/>
    <w:rsid w:val="005F6CC1"/>
    <w:rsid w:val="005F6CC9"/>
    <w:rsid w:val="005F6EF0"/>
    <w:rsid w:val="005F6F60"/>
    <w:rsid w:val="005F6F9C"/>
    <w:rsid w:val="005F6FFC"/>
    <w:rsid w:val="005F7450"/>
    <w:rsid w:val="005F745E"/>
    <w:rsid w:val="005F75E7"/>
    <w:rsid w:val="005F7696"/>
    <w:rsid w:val="005F785B"/>
    <w:rsid w:val="005F7AC5"/>
    <w:rsid w:val="005F7CC1"/>
    <w:rsid w:val="005F7D59"/>
    <w:rsid w:val="005F7D98"/>
    <w:rsid w:val="005F7E0E"/>
    <w:rsid w:val="005F7E8E"/>
    <w:rsid w:val="005F7EBB"/>
    <w:rsid w:val="00600056"/>
    <w:rsid w:val="006000FC"/>
    <w:rsid w:val="006002F7"/>
    <w:rsid w:val="0060031E"/>
    <w:rsid w:val="006004DE"/>
    <w:rsid w:val="00600593"/>
    <w:rsid w:val="006005C4"/>
    <w:rsid w:val="00600AA2"/>
    <w:rsid w:val="00600AAB"/>
    <w:rsid w:val="00600AD5"/>
    <w:rsid w:val="00600B6C"/>
    <w:rsid w:val="00600E12"/>
    <w:rsid w:val="00600FF6"/>
    <w:rsid w:val="00601072"/>
    <w:rsid w:val="00601097"/>
    <w:rsid w:val="0060144E"/>
    <w:rsid w:val="00601598"/>
    <w:rsid w:val="00601862"/>
    <w:rsid w:val="00601A32"/>
    <w:rsid w:val="00601A59"/>
    <w:rsid w:val="00601BD6"/>
    <w:rsid w:val="00601BE3"/>
    <w:rsid w:val="00601CD1"/>
    <w:rsid w:val="00601DDB"/>
    <w:rsid w:val="00601FB8"/>
    <w:rsid w:val="00601FCD"/>
    <w:rsid w:val="00602123"/>
    <w:rsid w:val="00602166"/>
    <w:rsid w:val="0060230C"/>
    <w:rsid w:val="00602354"/>
    <w:rsid w:val="0060254B"/>
    <w:rsid w:val="0060261A"/>
    <w:rsid w:val="0060268D"/>
    <w:rsid w:val="006027D5"/>
    <w:rsid w:val="00602A97"/>
    <w:rsid w:val="00602BB3"/>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C06"/>
    <w:rsid w:val="00604CFF"/>
    <w:rsid w:val="00604FBC"/>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47C"/>
    <w:rsid w:val="0060647D"/>
    <w:rsid w:val="006064EF"/>
    <w:rsid w:val="006066AF"/>
    <w:rsid w:val="006066B3"/>
    <w:rsid w:val="00606984"/>
    <w:rsid w:val="00606A5C"/>
    <w:rsid w:val="00606B3C"/>
    <w:rsid w:val="00606C81"/>
    <w:rsid w:val="00606D69"/>
    <w:rsid w:val="00606EB5"/>
    <w:rsid w:val="00606F06"/>
    <w:rsid w:val="0060718B"/>
    <w:rsid w:val="0060739E"/>
    <w:rsid w:val="006074B1"/>
    <w:rsid w:val="006074C5"/>
    <w:rsid w:val="00607710"/>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71"/>
    <w:rsid w:val="006109FE"/>
    <w:rsid w:val="00610AFA"/>
    <w:rsid w:val="00610B78"/>
    <w:rsid w:val="00610C53"/>
    <w:rsid w:val="00610D1E"/>
    <w:rsid w:val="00610DEA"/>
    <w:rsid w:val="00610F3D"/>
    <w:rsid w:val="00611172"/>
    <w:rsid w:val="006113A9"/>
    <w:rsid w:val="00611666"/>
    <w:rsid w:val="006116FA"/>
    <w:rsid w:val="00611816"/>
    <w:rsid w:val="00611876"/>
    <w:rsid w:val="006118F0"/>
    <w:rsid w:val="006119C6"/>
    <w:rsid w:val="00611A2B"/>
    <w:rsid w:val="00611C39"/>
    <w:rsid w:val="00611C82"/>
    <w:rsid w:val="00611CFA"/>
    <w:rsid w:val="00611DA0"/>
    <w:rsid w:val="00611E57"/>
    <w:rsid w:val="0061229A"/>
    <w:rsid w:val="006123BB"/>
    <w:rsid w:val="006125A3"/>
    <w:rsid w:val="006125DB"/>
    <w:rsid w:val="00612702"/>
    <w:rsid w:val="00612841"/>
    <w:rsid w:val="00612850"/>
    <w:rsid w:val="00612907"/>
    <w:rsid w:val="00612A88"/>
    <w:rsid w:val="00612B6D"/>
    <w:rsid w:val="00612C73"/>
    <w:rsid w:val="00612D80"/>
    <w:rsid w:val="00612D99"/>
    <w:rsid w:val="00612E96"/>
    <w:rsid w:val="00612F54"/>
    <w:rsid w:val="00613203"/>
    <w:rsid w:val="00613339"/>
    <w:rsid w:val="0061335A"/>
    <w:rsid w:val="006133A2"/>
    <w:rsid w:val="006133C8"/>
    <w:rsid w:val="006134CE"/>
    <w:rsid w:val="00613610"/>
    <w:rsid w:val="0061367A"/>
    <w:rsid w:val="006138D8"/>
    <w:rsid w:val="00613A15"/>
    <w:rsid w:val="00613A55"/>
    <w:rsid w:val="00613B4D"/>
    <w:rsid w:val="00614016"/>
    <w:rsid w:val="00614064"/>
    <w:rsid w:val="006141C4"/>
    <w:rsid w:val="006141D8"/>
    <w:rsid w:val="0061422E"/>
    <w:rsid w:val="00614375"/>
    <w:rsid w:val="00614458"/>
    <w:rsid w:val="006144B0"/>
    <w:rsid w:val="00614717"/>
    <w:rsid w:val="0061481D"/>
    <w:rsid w:val="00614991"/>
    <w:rsid w:val="00614BDD"/>
    <w:rsid w:val="00614C2F"/>
    <w:rsid w:val="00614C62"/>
    <w:rsid w:val="00614CB4"/>
    <w:rsid w:val="00614CD9"/>
    <w:rsid w:val="00614D07"/>
    <w:rsid w:val="00614D1E"/>
    <w:rsid w:val="00614E32"/>
    <w:rsid w:val="00614E35"/>
    <w:rsid w:val="0061507B"/>
    <w:rsid w:val="0061513A"/>
    <w:rsid w:val="00615155"/>
    <w:rsid w:val="0061524B"/>
    <w:rsid w:val="0061527E"/>
    <w:rsid w:val="00615581"/>
    <w:rsid w:val="0061565F"/>
    <w:rsid w:val="006159C9"/>
    <w:rsid w:val="006159FA"/>
    <w:rsid w:val="00615A66"/>
    <w:rsid w:val="00615AF2"/>
    <w:rsid w:val="00615B13"/>
    <w:rsid w:val="00615BDB"/>
    <w:rsid w:val="00615CC4"/>
    <w:rsid w:val="00615E25"/>
    <w:rsid w:val="00615FC0"/>
    <w:rsid w:val="006162D2"/>
    <w:rsid w:val="006165C6"/>
    <w:rsid w:val="006165F1"/>
    <w:rsid w:val="006166E2"/>
    <w:rsid w:val="00616885"/>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C4D"/>
    <w:rsid w:val="00621676"/>
    <w:rsid w:val="00621920"/>
    <w:rsid w:val="00621A22"/>
    <w:rsid w:val="00621ACD"/>
    <w:rsid w:val="00621AD7"/>
    <w:rsid w:val="00621B6A"/>
    <w:rsid w:val="00621C0B"/>
    <w:rsid w:val="00621C72"/>
    <w:rsid w:val="00621CAD"/>
    <w:rsid w:val="00621DB8"/>
    <w:rsid w:val="00622517"/>
    <w:rsid w:val="006227ED"/>
    <w:rsid w:val="0062290F"/>
    <w:rsid w:val="00622D41"/>
    <w:rsid w:val="00622DAE"/>
    <w:rsid w:val="00622E80"/>
    <w:rsid w:val="00622FF3"/>
    <w:rsid w:val="0062315F"/>
    <w:rsid w:val="0062328C"/>
    <w:rsid w:val="00623367"/>
    <w:rsid w:val="00623427"/>
    <w:rsid w:val="00623432"/>
    <w:rsid w:val="00623503"/>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613"/>
    <w:rsid w:val="0062477A"/>
    <w:rsid w:val="00624A34"/>
    <w:rsid w:val="00624C2C"/>
    <w:rsid w:val="00624C6E"/>
    <w:rsid w:val="00624C97"/>
    <w:rsid w:val="00624DD3"/>
    <w:rsid w:val="00624DFB"/>
    <w:rsid w:val="00624FB3"/>
    <w:rsid w:val="006250ED"/>
    <w:rsid w:val="00625191"/>
    <w:rsid w:val="006254FE"/>
    <w:rsid w:val="006255BC"/>
    <w:rsid w:val="00625678"/>
    <w:rsid w:val="006257BB"/>
    <w:rsid w:val="006257C2"/>
    <w:rsid w:val="00625B24"/>
    <w:rsid w:val="00625CA5"/>
    <w:rsid w:val="00625E16"/>
    <w:rsid w:val="00626447"/>
    <w:rsid w:val="006264C2"/>
    <w:rsid w:val="0062657C"/>
    <w:rsid w:val="006265E0"/>
    <w:rsid w:val="00626985"/>
    <w:rsid w:val="00626C25"/>
    <w:rsid w:val="00626CFA"/>
    <w:rsid w:val="00626E64"/>
    <w:rsid w:val="00626F0A"/>
    <w:rsid w:val="0062725A"/>
    <w:rsid w:val="0062729E"/>
    <w:rsid w:val="00627338"/>
    <w:rsid w:val="0062744F"/>
    <w:rsid w:val="00627586"/>
    <w:rsid w:val="0062795C"/>
    <w:rsid w:val="00627AF7"/>
    <w:rsid w:val="00627BA3"/>
    <w:rsid w:val="00627C39"/>
    <w:rsid w:val="00627CD1"/>
    <w:rsid w:val="00627E44"/>
    <w:rsid w:val="00627F04"/>
    <w:rsid w:val="00627FDE"/>
    <w:rsid w:val="006300D7"/>
    <w:rsid w:val="006301A4"/>
    <w:rsid w:val="00630333"/>
    <w:rsid w:val="0063059D"/>
    <w:rsid w:val="006306C3"/>
    <w:rsid w:val="006307C7"/>
    <w:rsid w:val="0063082D"/>
    <w:rsid w:val="006308E0"/>
    <w:rsid w:val="006308E7"/>
    <w:rsid w:val="00630946"/>
    <w:rsid w:val="00630A21"/>
    <w:rsid w:val="00630B66"/>
    <w:rsid w:val="00630B9E"/>
    <w:rsid w:val="00631007"/>
    <w:rsid w:val="006311DF"/>
    <w:rsid w:val="006312B2"/>
    <w:rsid w:val="006312B4"/>
    <w:rsid w:val="00631533"/>
    <w:rsid w:val="00631826"/>
    <w:rsid w:val="00631AF3"/>
    <w:rsid w:val="00631C5B"/>
    <w:rsid w:val="00631C73"/>
    <w:rsid w:val="00631D3A"/>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38B"/>
    <w:rsid w:val="006334C8"/>
    <w:rsid w:val="0063381A"/>
    <w:rsid w:val="0063381E"/>
    <w:rsid w:val="0063393F"/>
    <w:rsid w:val="00633951"/>
    <w:rsid w:val="00633965"/>
    <w:rsid w:val="00633A29"/>
    <w:rsid w:val="00633A3A"/>
    <w:rsid w:val="00633B5E"/>
    <w:rsid w:val="00633B7B"/>
    <w:rsid w:val="00633C0A"/>
    <w:rsid w:val="00633ED3"/>
    <w:rsid w:val="0063405E"/>
    <w:rsid w:val="006341AD"/>
    <w:rsid w:val="006341FE"/>
    <w:rsid w:val="00634328"/>
    <w:rsid w:val="006346F1"/>
    <w:rsid w:val="00634718"/>
    <w:rsid w:val="00634751"/>
    <w:rsid w:val="006347F5"/>
    <w:rsid w:val="00634914"/>
    <w:rsid w:val="006349ED"/>
    <w:rsid w:val="006349F6"/>
    <w:rsid w:val="00634DC1"/>
    <w:rsid w:val="00634E17"/>
    <w:rsid w:val="00634FCD"/>
    <w:rsid w:val="0063505C"/>
    <w:rsid w:val="00635131"/>
    <w:rsid w:val="006352D5"/>
    <w:rsid w:val="0063539B"/>
    <w:rsid w:val="006353D0"/>
    <w:rsid w:val="006354A5"/>
    <w:rsid w:val="00635604"/>
    <w:rsid w:val="006356B5"/>
    <w:rsid w:val="006356B8"/>
    <w:rsid w:val="006357D7"/>
    <w:rsid w:val="0063582A"/>
    <w:rsid w:val="00635849"/>
    <w:rsid w:val="00635BF9"/>
    <w:rsid w:val="00635EDC"/>
    <w:rsid w:val="00635F56"/>
    <w:rsid w:val="00635F8B"/>
    <w:rsid w:val="00636094"/>
    <w:rsid w:val="0063633A"/>
    <w:rsid w:val="0063650D"/>
    <w:rsid w:val="00636641"/>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9ED"/>
    <w:rsid w:val="00641BF8"/>
    <w:rsid w:val="00641CE8"/>
    <w:rsid w:val="00641D92"/>
    <w:rsid w:val="00641E5D"/>
    <w:rsid w:val="00641FB7"/>
    <w:rsid w:val="00642143"/>
    <w:rsid w:val="0064214C"/>
    <w:rsid w:val="00642591"/>
    <w:rsid w:val="006427DE"/>
    <w:rsid w:val="006428B1"/>
    <w:rsid w:val="00642A22"/>
    <w:rsid w:val="00642C85"/>
    <w:rsid w:val="00642D10"/>
    <w:rsid w:val="00642E65"/>
    <w:rsid w:val="00642F5F"/>
    <w:rsid w:val="006431E8"/>
    <w:rsid w:val="0064320A"/>
    <w:rsid w:val="006435D8"/>
    <w:rsid w:val="0064360E"/>
    <w:rsid w:val="00643769"/>
    <w:rsid w:val="00643855"/>
    <w:rsid w:val="00643891"/>
    <w:rsid w:val="006438F7"/>
    <w:rsid w:val="00643908"/>
    <w:rsid w:val="00643BD9"/>
    <w:rsid w:val="00643BE2"/>
    <w:rsid w:val="00643CB4"/>
    <w:rsid w:val="00643DCD"/>
    <w:rsid w:val="00644200"/>
    <w:rsid w:val="0064428B"/>
    <w:rsid w:val="00644511"/>
    <w:rsid w:val="00644527"/>
    <w:rsid w:val="0064472F"/>
    <w:rsid w:val="0064486C"/>
    <w:rsid w:val="006448CE"/>
    <w:rsid w:val="006448D2"/>
    <w:rsid w:val="0064497B"/>
    <w:rsid w:val="006449B7"/>
    <w:rsid w:val="006449C6"/>
    <w:rsid w:val="00644AB3"/>
    <w:rsid w:val="00644AC3"/>
    <w:rsid w:val="00644ACB"/>
    <w:rsid w:val="00644BF1"/>
    <w:rsid w:val="00644E60"/>
    <w:rsid w:val="00645084"/>
    <w:rsid w:val="006450E3"/>
    <w:rsid w:val="00645190"/>
    <w:rsid w:val="0064548B"/>
    <w:rsid w:val="00645835"/>
    <w:rsid w:val="006458CA"/>
    <w:rsid w:val="00645ACC"/>
    <w:rsid w:val="00645B87"/>
    <w:rsid w:val="00645C50"/>
    <w:rsid w:val="0064604A"/>
    <w:rsid w:val="006460FF"/>
    <w:rsid w:val="0064612B"/>
    <w:rsid w:val="0064655B"/>
    <w:rsid w:val="0064665F"/>
    <w:rsid w:val="006466B5"/>
    <w:rsid w:val="006466CC"/>
    <w:rsid w:val="00646A13"/>
    <w:rsid w:val="00646C51"/>
    <w:rsid w:val="00646CE1"/>
    <w:rsid w:val="00646E9B"/>
    <w:rsid w:val="0064763C"/>
    <w:rsid w:val="006476A6"/>
    <w:rsid w:val="006477A7"/>
    <w:rsid w:val="006477AF"/>
    <w:rsid w:val="006477DF"/>
    <w:rsid w:val="006479D7"/>
    <w:rsid w:val="00647A1B"/>
    <w:rsid w:val="00647C88"/>
    <w:rsid w:val="00647CB3"/>
    <w:rsid w:val="00650150"/>
    <w:rsid w:val="00650854"/>
    <w:rsid w:val="00650B9C"/>
    <w:rsid w:val="00650C27"/>
    <w:rsid w:val="00650D1E"/>
    <w:rsid w:val="00650D3F"/>
    <w:rsid w:val="00650EB8"/>
    <w:rsid w:val="00650F1B"/>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A0"/>
    <w:rsid w:val="00652085"/>
    <w:rsid w:val="0065219A"/>
    <w:rsid w:val="00652537"/>
    <w:rsid w:val="00652599"/>
    <w:rsid w:val="006527FD"/>
    <w:rsid w:val="006528A9"/>
    <w:rsid w:val="006529DF"/>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B8"/>
    <w:rsid w:val="006544F6"/>
    <w:rsid w:val="0065465B"/>
    <w:rsid w:val="00654760"/>
    <w:rsid w:val="006547CC"/>
    <w:rsid w:val="006547D2"/>
    <w:rsid w:val="00654C4F"/>
    <w:rsid w:val="00654CF4"/>
    <w:rsid w:val="00654DAA"/>
    <w:rsid w:val="00654E85"/>
    <w:rsid w:val="00655070"/>
    <w:rsid w:val="006550CC"/>
    <w:rsid w:val="00655223"/>
    <w:rsid w:val="00655272"/>
    <w:rsid w:val="0065532C"/>
    <w:rsid w:val="0065560D"/>
    <w:rsid w:val="0065568F"/>
    <w:rsid w:val="00655780"/>
    <w:rsid w:val="0065579D"/>
    <w:rsid w:val="0065594D"/>
    <w:rsid w:val="00655AEA"/>
    <w:rsid w:val="00655E88"/>
    <w:rsid w:val="00656084"/>
    <w:rsid w:val="006561FF"/>
    <w:rsid w:val="00656589"/>
    <w:rsid w:val="00656BDF"/>
    <w:rsid w:val="00656BE8"/>
    <w:rsid w:val="00656BF9"/>
    <w:rsid w:val="00656C17"/>
    <w:rsid w:val="00656D6F"/>
    <w:rsid w:val="00656ECF"/>
    <w:rsid w:val="00657005"/>
    <w:rsid w:val="006570C8"/>
    <w:rsid w:val="006572FB"/>
    <w:rsid w:val="0065740C"/>
    <w:rsid w:val="00657449"/>
    <w:rsid w:val="0065747B"/>
    <w:rsid w:val="00657588"/>
    <w:rsid w:val="0065769F"/>
    <w:rsid w:val="0065783B"/>
    <w:rsid w:val="006578D9"/>
    <w:rsid w:val="00657A30"/>
    <w:rsid w:val="00657D4D"/>
    <w:rsid w:val="00657EF3"/>
    <w:rsid w:val="00657F67"/>
    <w:rsid w:val="006603CD"/>
    <w:rsid w:val="006604E8"/>
    <w:rsid w:val="006605DC"/>
    <w:rsid w:val="006607C9"/>
    <w:rsid w:val="0066092F"/>
    <w:rsid w:val="00660952"/>
    <w:rsid w:val="00660B35"/>
    <w:rsid w:val="00660DC0"/>
    <w:rsid w:val="00660F57"/>
    <w:rsid w:val="00661111"/>
    <w:rsid w:val="0066139F"/>
    <w:rsid w:val="0066146F"/>
    <w:rsid w:val="00661621"/>
    <w:rsid w:val="00661636"/>
    <w:rsid w:val="00661886"/>
    <w:rsid w:val="00661A21"/>
    <w:rsid w:val="00661C08"/>
    <w:rsid w:val="00661C4E"/>
    <w:rsid w:val="00661CC2"/>
    <w:rsid w:val="00661E2B"/>
    <w:rsid w:val="00661E4E"/>
    <w:rsid w:val="00662166"/>
    <w:rsid w:val="006622B7"/>
    <w:rsid w:val="0066231C"/>
    <w:rsid w:val="0066235A"/>
    <w:rsid w:val="0066257D"/>
    <w:rsid w:val="00662BC3"/>
    <w:rsid w:val="00662C87"/>
    <w:rsid w:val="00662CCF"/>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F"/>
    <w:rsid w:val="00664678"/>
    <w:rsid w:val="006646F4"/>
    <w:rsid w:val="00664768"/>
    <w:rsid w:val="006647C5"/>
    <w:rsid w:val="006647EC"/>
    <w:rsid w:val="006649BB"/>
    <w:rsid w:val="006649D7"/>
    <w:rsid w:val="00664BCC"/>
    <w:rsid w:val="00664CD3"/>
    <w:rsid w:val="00664EF9"/>
    <w:rsid w:val="006650EC"/>
    <w:rsid w:val="00665103"/>
    <w:rsid w:val="00665229"/>
    <w:rsid w:val="00665316"/>
    <w:rsid w:val="006654E8"/>
    <w:rsid w:val="00665604"/>
    <w:rsid w:val="0066568F"/>
    <w:rsid w:val="006656F4"/>
    <w:rsid w:val="00665CCE"/>
    <w:rsid w:val="00665DDB"/>
    <w:rsid w:val="00666008"/>
    <w:rsid w:val="0066611A"/>
    <w:rsid w:val="006664AD"/>
    <w:rsid w:val="006667A6"/>
    <w:rsid w:val="0066686D"/>
    <w:rsid w:val="00666CCC"/>
    <w:rsid w:val="00666E49"/>
    <w:rsid w:val="00666FDF"/>
    <w:rsid w:val="0066704A"/>
    <w:rsid w:val="00667144"/>
    <w:rsid w:val="00667183"/>
    <w:rsid w:val="006671B0"/>
    <w:rsid w:val="006672FC"/>
    <w:rsid w:val="0066735D"/>
    <w:rsid w:val="00667378"/>
    <w:rsid w:val="0066745C"/>
    <w:rsid w:val="006674A0"/>
    <w:rsid w:val="00667537"/>
    <w:rsid w:val="0066757D"/>
    <w:rsid w:val="00667906"/>
    <w:rsid w:val="00667A1A"/>
    <w:rsid w:val="00667A27"/>
    <w:rsid w:val="00667ABE"/>
    <w:rsid w:val="00667B0D"/>
    <w:rsid w:val="00667B43"/>
    <w:rsid w:val="00667BC3"/>
    <w:rsid w:val="00667DD8"/>
    <w:rsid w:val="00667E47"/>
    <w:rsid w:val="00667F45"/>
    <w:rsid w:val="00670204"/>
    <w:rsid w:val="00670284"/>
    <w:rsid w:val="00670290"/>
    <w:rsid w:val="00670429"/>
    <w:rsid w:val="006704BF"/>
    <w:rsid w:val="0067058E"/>
    <w:rsid w:val="00670646"/>
    <w:rsid w:val="00670A50"/>
    <w:rsid w:val="00670AA6"/>
    <w:rsid w:val="00670AD6"/>
    <w:rsid w:val="00670BFF"/>
    <w:rsid w:val="00670ECD"/>
    <w:rsid w:val="00670FA1"/>
    <w:rsid w:val="00671010"/>
    <w:rsid w:val="0067106A"/>
    <w:rsid w:val="00671213"/>
    <w:rsid w:val="006712EE"/>
    <w:rsid w:val="00671379"/>
    <w:rsid w:val="00671621"/>
    <w:rsid w:val="006716DC"/>
    <w:rsid w:val="00671743"/>
    <w:rsid w:val="00671B4F"/>
    <w:rsid w:val="00671C1F"/>
    <w:rsid w:val="00671C79"/>
    <w:rsid w:val="00671E40"/>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3B2"/>
    <w:rsid w:val="006733BC"/>
    <w:rsid w:val="00673594"/>
    <w:rsid w:val="006735BC"/>
    <w:rsid w:val="006738A0"/>
    <w:rsid w:val="006739CD"/>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F4"/>
    <w:rsid w:val="00677F10"/>
    <w:rsid w:val="0068012A"/>
    <w:rsid w:val="0068013A"/>
    <w:rsid w:val="0068031C"/>
    <w:rsid w:val="0068043D"/>
    <w:rsid w:val="00680A97"/>
    <w:rsid w:val="00680B09"/>
    <w:rsid w:val="00680BB9"/>
    <w:rsid w:val="00680E08"/>
    <w:rsid w:val="00680EA8"/>
    <w:rsid w:val="00680F30"/>
    <w:rsid w:val="00680F72"/>
    <w:rsid w:val="00680F81"/>
    <w:rsid w:val="0068102D"/>
    <w:rsid w:val="00681254"/>
    <w:rsid w:val="00681307"/>
    <w:rsid w:val="00681320"/>
    <w:rsid w:val="006813E1"/>
    <w:rsid w:val="00681432"/>
    <w:rsid w:val="006815B8"/>
    <w:rsid w:val="00681972"/>
    <w:rsid w:val="006819A7"/>
    <w:rsid w:val="00681CE3"/>
    <w:rsid w:val="00681DF9"/>
    <w:rsid w:val="006820C0"/>
    <w:rsid w:val="00682160"/>
    <w:rsid w:val="006821F3"/>
    <w:rsid w:val="0068226B"/>
    <w:rsid w:val="00682508"/>
    <w:rsid w:val="00682849"/>
    <w:rsid w:val="00682B77"/>
    <w:rsid w:val="00682C0B"/>
    <w:rsid w:val="00682C6A"/>
    <w:rsid w:val="00682CBB"/>
    <w:rsid w:val="00682E47"/>
    <w:rsid w:val="00682ED3"/>
    <w:rsid w:val="00682F2B"/>
    <w:rsid w:val="00682FF4"/>
    <w:rsid w:val="006830A8"/>
    <w:rsid w:val="00683120"/>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82E"/>
    <w:rsid w:val="006848AF"/>
    <w:rsid w:val="006848E7"/>
    <w:rsid w:val="00684994"/>
    <w:rsid w:val="00684C1D"/>
    <w:rsid w:val="00684C91"/>
    <w:rsid w:val="00684D45"/>
    <w:rsid w:val="00684F9A"/>
    <w:rsid w:val="00685115"/>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6A"/>
    <w:rsid w:val="00686A14"/>
    <w:rsid w:val="00686CAB"/>
    <w:rsid w:val="00686DD3"/>
    <w:rsid w:val="00686FAD"/>
    <w:rsid w:val="0068720D"/>
    <w:rsid w:val="0068721F"/>
    <w:rsid w:val="00687339"/>
    <w:rsid w:val="006874AE"/>
    <w:rsid w:val="00687599"/>
    <w:rsid w:val="0068767C"/>
    <w:rsid w:val="00687797"/>
    <w:rsid w:val="006878B2"/>
    <w:rsid w:val="006879A8"/>
    <w:rsid w:val="00687A10"/>
    <w:rsid w:val="00687A5F"/>
    <w:rsid w:val="00687A9B"/>
    <w:rsid w:val="00687B8B"/>
    <w:rsid w:val="00687D88"/>
    <w:rsid w:val="00687E1C"/>
    <w:rsid w:val="00690109"/>
    <w:rsid w:val="006903AF"/>
    <w:rsid w:val="006903D2"/>
    <w:rsid w:val="006905EE"/>
    <w:rsid w:val="00690657"/>
    <w:rsid w:val="006907B3"/>
    <w:rsid w:val="0069081E"/>
    <w:rsid w:val="0069089A"/>
    <w:rsid w:val="00690926"/>
    <w:rsid w:val="00690977"/>
    <w:rsid w:val="00690A6D"/>
    <w:rsid w:val="00690D12"/>
    <w:rsid w:val="00690F0E"/>
    <w:rsid w:val="0069153B"/>
    <w:rsid w:val="00691590"/>
    <w:rsid w:val="006919C5"/>
    <w:rsid w:val="00691E00"/>
    <w:rsid w:val="00691F47"/>
    <w:rsid w:val="0069200B"/>
    <w:rsid w:val="0069204F"/>
    <w:rsid w:val="0069214E"/>
    <w:rsid w:val="006923E5"/>
    <w:rsid w:val="00692799"/>
    <w:rsid w:val="006927F0"/>
    <w:rsid w:val="00692A0D"/>
    <w:rsid w:val="00692BDC"/>
    <w:rsid w:val="00692C58"/>
    <w:rsid w:val="00692D44"/>
    <w:rsid w:val="00692FAB"/>
    <w:rsid w:val="00693077"/>
    <w:rsid w:val="00693295"/>
    <w:rsid w:val="006934CE"/>
    <w:rsid w:val="006934DC"/>
    <w:rsid w:val="00693529"/>
    <w:rsid w:val="0069359D"/>
    <w:rsid w:val="006935E1"/>
    <w:rsid w:val="00693839"/>
    <w:rsid w:val="00693A5C"/>
    <w:rsid w:val="00693AE5"/>
    <w:rsid w:val="00693C1D"/>
    <w:rsid w:val="00693C95"/>
    <w:rsid w:val="00693EB0"/>
    <w:rsid w:val="00693F0A"/>
    <w:rsid w:val="00694399"/>
    <w:rsid w:val="0069447C"/>
    <w:rsid w:val="00694583"/>
    <w:rsid w:val="006945BE"/>
    <w:rsid w:val="0069463D"/>
    <w:rsid w:val="00694692"/>
    <w:rsid w:val="006948A0"/>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E47"/>
    <w:rsid w:val="00695F3C"/>
    <w:rsid w:val="00696169"/>
    <w:rsid w:val="00696244"/>
    <w:rsid w:val="00696342"/>
    <w:rsid w:val="006963FC"/>
    <w:rsid w:val="006964CF"/>
    <w:rsid w:val="006964F2"/>
    <w:rsid w:val="00696617"/>
    <w:rsid w:val="006966CE"/>
    <w:rsid w:val="006966F6"/>
    <w:rsid w:val="00696738"/>
    <w:rsid w:val="0069681E"/>
    <w:rsid w:val="006969C2"/>
    <w:rsid w:val="006969D6"/>
    <w:rsid w:val="00696AE4"/>
    <w:rsid w:val="00696B6A"/>
    <w:rsid w:val="00696C0A"/>
    <w:rsid w:val="00696CC9"/>
    <w:rsid w:val="00696D22"/>
    <w:rsid w:val="00696D4E"/>
    <w:rsid w:val="00696D7E"/>
    <w:rsid w:val="00696DD1"/>
    <w:rsid w:val="00696DEF"/>
    <w:rsid w:val="00696E60"/>
    <w:rsid w:val="00697015"/>
    <w:rsid w:val="0069717E"/>
    <w:rsid w:val="00697181"/>
    <w:rsid w:val="00697247"/>
    <w:rsid w:val="0069735A"/>
    <w:rsid w:val="00697409"/>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4D8"/>
    <w:rsid w:val="006A05EF"/>
    <w:rsid w:val="006A05FC"/>
    <w:rsid w:val="006A06F1"/>
    <w:rsid w:val="006A0717"/>
    <w:rsid w:val="006A0781"/>
    <w:rsid w:val="006A08E3"/>
    <w:rsid w:val="006A0907"/>
    <w:rsid w:val="006A0942"/>
    <w:rsid w:val="006A0960"/>
    <w:rsid w:val="006A0AE3"/>
    <w:rsid w:val="006A0C16"/>
    <w:rsid w:val="006A0D18"/>
    <w:rsid w:val="006A0F64"/>
    <w:rsid w:val="006A1067"/>
    <w:rsid w:val="006A150F"/>
    <w:rsid w:val="006A1723"/>
    <w:rsid w:val="006A1773"/>
    <w:rsid w:val="006A17BB"/>
    <w:rsid w:val="006A1867"/>
    <w:rsid w:val="006A188F"/>
    <w:rsid w:val="006A18DD"/>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A18"/>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6081"/>
    <w:rsid w:val="006A60E4"/>
    <w:rsid w:val="006A674A"/>
    <w:rsid w:val="006A6871"/>
    <w:rsid w:val="006A6987"/>
    <w:rsid w:val="006A6B3F"/>
    <w:rsid w:val="006A6B69"/>
    <w:rsid w:val="006A6B90"/>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39"/>
    <w:rsid w:val="006B0F87"/>
    <w:rsid w:val="006B110B"/>
    <w:rsid w:val="006B1193"/>
    <w:rsid w:val="006B1213"/>
    <w:rsid w:val="006B1289"/>
    <w:rsid w:val="006B143B"/>
    <w:rsid w:val="006B14E5"/>
    <w:rsid w:val="006B157F"/>
    <w:rsid w:val="006B1601"/>
    <w:rsid w:val="006B163E"/>
    <w:rsid w:val="006B166D"/>
    <w:rsid w:val="006B17EB"/>
    <w:rsid w:val="006B17FC"/>
    <w:rsid w:val="006B19B2"/>
    <w:rsid w:val="006B1A07"/>
    <w:rsid w:val="006B1C0E"/>
    <w:rsid w:val="006B1C5B"/>
    <w:rsid w:val="006B1DA2"/>
    <w:rsid w:val="006B1E03"/>
    <w:rsid w:val="006B1F5F"/>
    <w:rsid w:val="006B1FE8"/>
    <w:rsid w:val="006B2008"/>
    <w:rsid w:val="006B203D"/>
    <w:rsid w:val="006B20B1"/>
    <w:rsid w:val="006B21E9"/>
    <w:rsid w:val="006B2332"/>
    <w:rsid w:val="006B242D"/>
    <w:rsid w:val="006B2431"/>
    <w:rsid w:val="006B24E6"/>
    <w:rsid w:val="006B290F"/>
    <w:rsid w:val="006B2AAF"/>
    <w:rsid w:val="006B2F3A"/>
    <w:rsid w:val="006B308D"/>
    <w:rsid w:val="006B33DF"/>
    <w:rsid w:val="006B358D"/>
    <w:rsid w:val="006B373C"/>
    <w:rsid w:val="006B3765"/>
    <w:rsid w:val="006B3789"/>
    <w:rsid w:val="006B38B9"/>
    <w:rsid w:val="006B393F"/>
    <w:rsid w:val="006B3B8B"/>
    <w:rsid w:val="006B3DB1"/>
    <w:rsid w:val="006B3DBF"/>
    <w:rsid w:val="006B3E55"/>
    <w:rsid w:val="006B3EA5"/>
    <w:rsid w:val="006B401E"/>
    <w:rsid w:val="006B4066"/>
    <w:rsid w:val="006B42CE"/>
    <w:rsid w:val="006B4788"/>
    <w:rsid w:val="006B4928"/>
    <w:rsid w:val="006B4D17"/>
    <w:rsid w:val="006B4D6D"/>
    <w:rsid w:val="006B4E21"/>
    <w:rsid w:val="006B5111"/>
    <w:rsid w:val="006B550F"/>
    <w:rsid w:val="006B554B"/>
    <w:rsid w:val="006B5551"/>
    <w:rsid w:val="006B572C"/>
    <w:rsid w:val="006B578A"/>
    <w:rsid w:val="006B5880"/>
    <w:rsid w:val="006B5E72"/>
    <w:rsid w:val="006B6346"/>
    <w:rsid w:val="006B63A4"/>
    <w:rsid w:val="006B662F"/>
    <w:rsid w:val="006B66BC"/>
    <w:rsid w:val="006B6744"/>
    <w:rsid w:val="006B6778"/>
    <w:rsid w:val="006B6788"/>
    <w:rsid w:val="006B68AC"/>
    <w:rsid w:val="006B6AD0"/>
    <w:rsid w:val="006B6B52"/>
    <w:rsid w:val="006B6BA3"/>
    <w:rsid w:val="006B6C68"/>
    <w:rsid w:val="006B6C83"/>
    <w:rsid w:val="006B6C95"/>
    <w:rsid w:val="006B6D11"/>
    <w:rsid w:val="006B70D7"/>
    <w:rsid w:val="006B725C"/>
    <w:rsid w:val="006B72A2"/>
    <w:rsid w:val="006B7864"/>
    <w:rsid w:val="006B7873"/>
    <w:rsid w:val="006B7874"/>
    <w:rsid w:val="006B7C58"/>
    <w:rsid w:val="006B7D6A"/>
    <w:rsid w:val="006C00B7"/>
    <w:rsid w:val="006C0286"/>
    <w:rsid w:val="006C02AC"/>
    <w:rsid w:val="006C03B2"/>
    <w:rsid w:val="006C0482"/>
    <w:rsid w:val="006C04CC"/>
    <w:rsid w:val="006C0576"/>
    <w:rsid w:val="006C09DD"/>
    <w:rsid w:val="006C0A9A"/>
    <w:rsid w:val="006C0A9E"/>
    <w:rsid w:val="006C0AD7"/>
    <w:rsid w:val="006C0B08"/>
    <w:rsid w:val="006C0B36"/>
    <w:rsid w:val="006C0D23"/>
    <w:rsid w:val="006C0D68"/>
    <w:rsid w:val="006C0E8B"/>
    <w:rsid w:val="006C0F88"/>
    <w:rsid w:val="006C10E6"/>
    <w:rsid w:val="006C1142"/>
    <w:rsid w:val="006C1610"/>
    <w:rsid w:val="006C1A29"/>
    <w:rsid w:val="006C1B3F"/>
    <w:rsid w:val="006C1F4D"/>
    <w:rsid w:val="006C1F77"/>
    <w:rsid w:val="006C2238"/>
    <w:rsid w:val="006C22BD"/>
    <w:rsid w:val="006C2388"/>
    <w:rsid w:val="006C250A"/>
    <w:rsid w:val="006C2604"/>
    <w:rsid w:val="006C2646"/>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10A"/>
    <w:rsid w:val="006C4343"/>
    <w:rsid w:val="006C44D3"/>
    <w:rsid w:val="006C4595"/>
    <w:rsid w:val="006C45C1"/>
    <w:rsid w:val="006C46DA"/>
    <w:rsid w:val="006C4AED"/>
    <w:rsid w:val="006C4B11"/>
    <w:rsid w:val="006C4D35"/>
    <w:rsid w:val="006C4D69"/>
    <w:rsid w:val="006C4DF5"/>
    <w:rsid w:val="006C4E89"/>
    <w:rsid w:val="006C4FD4"/>
    <w:rsid w:val="006C5000"/>
    <w:rsid w:val="006C500F"/>
    <w:rsid w:val="006C5085"/>
    <w:rsid w:val="006C5093"/>
    <w:rsid w:val="006C50C3"/>
    <w:rsid w:val="006C5427"/>
    <w:rsid w:val="006C54AC"/>
    <w:rsid w:val="006C54C7"/>
    <w:rsid w:val="006C561B"/>
    <w:rsid w:val="006C566C"/>
    <w:rsid w:val="006C57EC"/>
    <w:rsid w:val="006C590A"/>
    <w:rsid w:val="006C59D0"/>
    <w:rsid w:val="006C5C20"/>
    <w:rsid w:val="006C5DC7"/>
    <w:rsid w:val="006C5F8F"/>
    <w:rsid w:val="006C5FF1"/>
    <w:rsid w:val="006C5FFE"/>
    <w:rsid w:val="006C6287"/>
    <w:rsid w:val="006C6350"/>
    <w:rsid w:val="006C6438"/>
    <w:rsid w:val="006C6527"/>
    <w:rsid w:val="006C6584"/>
    <w:rsid w:val="006C677C"/>
    <w:rsid w:val="006C67CA"/>
    <w:rsid w:val="006C67E1"/>
    <w:rsid w:val="006C6A26"/>
    <w:rsid w:val="006C6A3E"/>
    <w:rsid w:val="006C6C06"/>
    <w:rsid w:val="006C6CCF"/>
    <w:rsid w:val="006C6DDC"/>
    <w:rsid w:val="006C6E92"/>
    <w:rsid w:val="006C6F16"/>
    <w:rsid w:val="006C70DA"/>
    <w:rsid w:val="006C71A1"/>
    <w:rsid w:val="006C75C9"/>
    <w:rsid w:val="006C763F"/>
    <w:rsid w:val="006C768E"/>
    <w:rsid w:val="006C7709"/>
    <w:rsid w:val="006C77B8"/>
    <w:rsid w:val="006C7808"/>
    <w:rsid w:val="006C78D5"/>
    <w:rsid w:val="006C7A99"/>
    <w:rsid w:val="006C7CAC"/>
    <w:rsid w:val="006C7E94"/>
    <w:rsid w:val="006C7FB9"/>
    <w:rsid w:val="006D0142"/>
    <w:rsid w:val="006D03B0"/>
    <w:rsid w:val="006D05B9"/>
    <w:rsid w:val="006D0660"/>
    <w:rsid w:val="006D0706"/>
    <w:rsid w:val="006D073A"/>
    <w:rsid w:val="006D07F3"/>
    <w:rsid w:val="006D080C"/>
    <w:rsid w:val="006D0846"/>
    <w:rsid w:val="006D09AD"/>
    <w:rsid w:val="006D0C09"/>
    <w:rsid w:val="006D0C67"/>
    <w:rsid w:val="006D0EBC"/>
    <w:rsid w:val="006D0F94"/>
    <w:rsid w:val="006D10D6"/>
    <w:rsid w:val="006D1349"/>
    <w:rsid w:val="006D1372"/>
    <w:rsid w:val="006D1694"/>
    <w:rsid w:val="006D1790"/>
    <w:rsid w:val="006D17A3"/>
    <w:rsid w:val="006D17D7"/>
    <w:rsid w:val="006D1863"/>
    <w:rsid w:val="006D190F"/>
    <w:rsid w:val="006D1A23"/>
    <w:rsid w:val="006D1B83"/>
    <w:rsid w:val="006D1B93"/>
    <w:rsid w:val="006D1BE5"/>
    <w:rsid w:val="006D1CD5"/>
    <w:rsid w:val="006D1D0D"/>
    <w:rsid w:val="006D1D4D"/>
    <w:rsid w:val="006D1D6C"/>
    <w:rsid w:val="006D1DAC"/>
    <w:rsid w:val="006D1DFA"/>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D8C"/>
    <w:rsid w:val="006D2F7A"/>
    <w:rsid w:val="006D3111"/>
    <w:rsid w:val="006D31AF"/>
    <w:rsid w:val="006D31DD"/>
    <w:rsid w:val="006D3240"/>
    <w:rsid w:val="006D350D"/>
    <w:rsid w:val="006D35CD"/>
    <w:rsid w:val="006D363F"/>
    <w:rsid w:val="006D374E"/>
    <w:rsid w:val="006D376A"/>
    <w:rsid w:val="006D3799"/>
    <w:rsid w:val="006D3B42"/>
    <w:rsid w:val="006D3C05"/>
    <w:rsid w:val="006D3D01"/>
    <w:rsid w:val="006D3F33"/>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92A"/>
    <w:rsid w:val="006D493C"/>
    <w:rsid w:val="006D49FA"/>
    <w:rsid w:val="006D4B00"/>
    <w:rsid w:val="006D4C61"/>
    <w:rsid w:val="006D4EBD"/>
    <w:rsid w:val="006D4FC1"/>
    <w:rsid w:val="006D511A"/>
    <w:rsid w:val="006D5197"/>
    <w:rsid w:val="006D51C4"/>
    <w:rsid w:val="006D5457"/>
    <w:rsid w:val="006D54C5"/>
    <w:rsid w:val="006D579A"/>
    <w:rsid w:val="006D57FC"/>
    <w:rsid w:val="006D59BF"/>
    <w:rsid w:val="006D5A01"/>
    <w:rsid w:val="006D5A62"/>
    <w:rsid w:val="006D5A98"/>
    <w:rsid w:val="006D5EC2"/>
    <w:rsid w:val="006D5EEF"/>
    <w:rsid w:val="006D5FEF"/>
    <w:rsid w:val="006D604D"/>
    <w:rsid w:val="006D6218"/>
    <w:rsid w:val="006D626F"/>
    <w:rsid w:val="006D6275"/>
    <w:rsid w:val="006D649C"/>
    <w:rsid w:val="006D667A"/>
    <w:rsid w:val="006D6B45"/>
    <w:rsid w:val="006D7018"/>
    <w:rsid w:val="006D7044"/>
    <w:rsid w:val="006D71D8"/>
    <w:rsid w:val="006D7282"/>
    <w:rsid w:val="006D72BB"/>
    <w:rsid w:val="006D72E1"/>
    <w:rsid w:val="006D7325"/>
    <w:rsid w:val="006D7423"/>
    <w:rsid w:val="006D74C9"/>
    <w:rsid w:val="006D753C"/>
    <w:rsid w:val="006D7598"/>
    <w:rsid w:val="006D772B"/>
    <w:rsid w:val="006D78B8"/>
    <w:rsid w:val="006D7B93"/>
    <w:rsid w:val="006D7BBD"/>
    <w:rsid w:val="006D7C30"/>
    <w:rsid w:val="006D7D69"/>
    <w:rsid w:val="006D7DAD"/>
    <w:rsid w:val="006D7E65"/>
    <w:rsid w:val="006D7EC6"/>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554"/>
    <w:rsid w:val="006E15A0"/>
    <w:rsid w:val="006E172B"/>
    <w:rsid w:val="006E176F"/>
    <w:rsid w:val="006E1783"/>
    <w:rsid w:val="006E1961"/>
    <w:rsid w:val="006E1A01"/>
    <w:rsid w:val="006E1A68"/>
    <w:rsid w:val="006E1AC1"/>
    <w:rsid w:val="006E1AEE"/>
    <w:rsid w:val="006E1C34"/>
    <w:rsid w:val="006E1DB4"/>
    <w:rsid w:val="006E1E45"/>
    <w:rsid w:val="006E1E73"/>
    <w:rsid w:val="006E2275"/>
    <w:rsid w:val="006E22CC"/>
    <w:rsid w:val="006E2375"/>
    <w:rsid w:val="006E26EE"/>
    <w:rsid w:val="006E27CB"/>
    <w:rsid w:val="006E27E3"/>
    <w:rsid w:val="006E2C03"/>
    <w:rsid w:val="006E2C89"/>
    <w:rsid w:val="006E2D1D"/>
    <w:rsid w:val="006E2D74"/>
    <w:rsid w:val="006E2EE9"/>
    <w:rsid w:val="006E30C9"/>
    <w:rsid w:val="006E332A"/>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969"/>
    <w:rsid w:val="006E7C6C"/>
    <w:rsid w:val="006E7CA4"/>
    <w:rsid w:val="006E7D37"/>
    <w:rsid w:val="006E7DBA"/>
    <w:rsid w:val="006E7E49"/>
    <w:rsid w:val="006E7F71"/>
    <w:rsid w:val="006F0079"/>
    <w:rsid w:val="006F0198"/>
    <w:rsid w:val="006F0209"/>
    <w:rsid w:val="006F0418"/>
    <w:rsid w:val="006F053A"/>
    <w:rsid w:val="006F0598"/>
    <w:rsid w:val="006F05C2"/>
    <w:rsid w:val="006F0837"/>
    <w:rsid w:val="006F090B"/>
    <w:rsid w:val="006F0C12"/>
    <w:rsid w:val="006F0DB2"/>
    <w:rsid w:val="006F0E07"/>
    <w:rsid w:val="006F0E38"/>
    <w:rsid w:val="006F0EB1"/>
    <w:rsid w:val="006F0F59"/>
    <w:rsid w:val="006F1213"/>
    <w:rsid w:val="006F1417"/>
    <w:rsid w:val="006F15DF"/>
    <w:rsid w:val="006F1881"/>
    <w:rsid w:val="006F199A"/>
    <w:rsid w:val="006F1A2A"/>
    <w:rsid w:val="006F1AEE"/>
    <w:rsid w:val="006F1C26"/>
    <w:rsid w:val="006F1CD8"/>
    <w:rsid w:val="006F1D86"/>
    <w:rsid w:val="006F1DAF"/>
    <w:rsid w:val="006F1E30"/>
    <w:rsid w:val="006F2051"/>
    <w:rsid w:val="006F20A5"/>
    <w:rsid w:val="006F20A6"/>
    <w:rsid w:val="006F2211"/>
    <w:rsid w:val="006F251E"/>
    <w:rsid w:val="006F291E"/>
    <w:rsid w:val="006F2B1C"/>
    <w:rsid w:val="006F2FFF"/>
    <w:rsid w:val="006F3052"/>
    <w:rsid w:val="006F3066"/>
    <w:rsid w:val="006F314D"/>
    <w:rsid w:val="006F345B"/>
    <w:rsid w:val="006F34CF"/>
    <w:rsid w:val="006F34F8"/>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740"/>
    <w:rsid w:val="006F6DD2"/>
    <w:rsid w:val="006F6DE7"/>
    <w:rsid w:val="006F6E0F"/>
    <w:rsid w:val="006F6F6A"/>
    <w:rsid w:val="006F6FC5"/>
    <w:rsid w:val="006F6FEA"/>
    <w:rsid w:val="006F70E1"/>
    <w:rsid w:val="006F7114"/>
    <w:rsid w:val="006F7427"/>
    <w:rsid w:val="006F746D"/>
    <w:rsid w:val="006F74FB"/>
    <w:rsid w:val="006F75C2"/>
    <w:rsid w:val="006F7795"/>
    <w:rsid w:val="006F7799"/>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7D"/>
    <w:rsid w:val="0070124B"/>
    <w:rsid w:val="0070140B"/>
    <w:rsid w:val="007014C7"/>
    <w:rsid w:val="007017EA"/>
    <w:rsid w:val="0070181F"/>
    <w:rsid w:val="0070193E"/>
    <w:rsid w:val="007019E9"/>
    <w:rsid w:val="00701B27"/>
    <w:rsid w:val="00701D18"/>
    <w:rsid w:val="00701F97"/>
    <w:rsid w:val="00702079"/>
    <w:rsid w:val="00702107"/>
    <w:rsid w:val="00702154"/>
    <w:rsid w:val="00702758"/>
    <w:rsid w:val="007029C4"/>
    <w:rsid w:val="00702BCE"/>
    <w:rsid w:val="00702CD3"/>
    <w:rsid w:val="00702D27"/>
    <w:rsid w:val="00702D52"/>
    <w:rsid w:val="007030AD"/>
    <w:rsid w:val="007032E6"/>
    <w:rsid w:val="007034CF"/>
    <w:rsid w:val="007036E5"/>
    <w:rsid w:val="0070393B"/>
    <w:rsid w:val="00703B8F"/>
    <w:rsid w:val="00703B9A"/>
    <w:rsid w:val="00703D15"/>
    <w:rsid w:val="00703D8A"/>
    <w:rsid w:val="00703F37"/>
    <w:rsid w:val="00703F6C"/>
    <w:rsid w:val="0070405B"/>
    <w:rsid w:val="00704091"/>
    <w:rsid w:val="00704123"/>
    <w:rsid w:val="0070430B"/>
    <w:rsid w:val="00704423"/>
    <w:rsid w:val="00704641"/>
    <w:rsid w:val="007047A7"/>
    <w:rsid w:val="007048D8"/>
    <w:rsid w:val="00704945"/>
    <w:rsid w:val="00704AFD"/>
    <w:rsid w:val="00704CB1"/>
    <w:rsid w:val="00704DD7"/>
    <w:rsid w:val="00704F0F"/>
    <w:rsid w:val="007050A6"/>
    <w:rsid w:val="00705186"/>
    <w:rsid w:val="007051D6"/>
    <w:rsid w:val="007053C0"/>
    <w:rsid w:val="007055D9"/>
    <w:rsid w:val="0070569A"/>
    <w:rsid w:val="007056ED"/>
    <w:rsid w:val="00705758"/>
    <w:rsid w:val="00705B53"/>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984"/>
    <w:rsid w:val="00707A0F"/>
    <w:rsid w:val="00707A6C"/>
    <w:rsid w:val="00707BB8"/>
    <w:rsid w:val="00707C6B"/>
    <w:rsid w:val="00707CC2"/>
    <w:rsid w:val="00707CEA"/>
    <w:rsid w:val="00707D77"/>
    <w:rsid w:val="00707DBB"/>
    <w:rsid w:val="00707EA8"/>
    <w:rsid w:val="00707EC9"/>
    <w:rsid w:val="00707ECE"/>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BE"/>
    <w:rsid w:val="007118BF"/>
    <w:rsid w:val="0071196B"/>
    <w:rsid w:val="00711A0F"/>
    <w:rsid w:val="00711A5E"/>
    <w:rsid w:val="00711AE4"/>
    <w:rsid w:val="00711B2B"/>
    <w:rsid w:val="00711B30"/>
    <w:rsid w:val="00711B52"/>
    <w:rsid w:val="00711B80"/>
    <w:rsid w:val="00711D10"/>
    <w:rsid w:val="00711D73"/>
    <w:rsid w:val="00711E4B"/>
    <w:rsid w:val="00712202"/>
    <w:rsid w:val="007124A7"/>
    <w:rsid w:val="007125BF"/>
    <w:rsid w:val="00712712"/>
    <w:rsid w:val="007127E2"/>
    <w:rsid w:val="007129EB"/>
    <w:rsid w:val="00712A0F"/>
    <w:rsid w:val="00712DB7"/>
    <w:rsid w:val="00712E0E"/>
    <w:rsid w:val="00712ED8"/>
    <w:rsid w:val="00712FDB"/>
    <w:rsid w:val="00712FFA"/>
    <w:rsid w:val="0071305B"/>
    <w:rsid w:val="007131B0"/>
    <w:rsid w:val="007135BF"/>
    <w:rsid w:val="007135F7"/>
    <w:rsid w:val="00713603"/>
    <w:rsid w:val="00713679"/>
    <w:rsid w:val="0071371F"/>
    <w:rsid w:val="0071374D"/>
    <w:rsid w:val="00713C19"/>
    <w:rsid w:val="00713D66"/>
    <w:rsid w:val="00713DD7"/>
    <w:rsid w:val="00713EAD"/>
    <w:rsid w:val="00714065"/>
    <w:rsid w:val="00714133"/>
    <w:rsid w:val="00714157"/>
    <w:rsid w:val="00714186"/>
    <w:rsid w:val="007142C2"/>
    <w:rsid w:val="00714312"/>
    <w:rsid w:val="0071455B"/>
    <w:rsid w:val="00714600"/>
    <w:rsid w:val="0071468F"/>
    <w:rsid w:val="007146B5"/>
    <w:rsid w:val="00714796"/>
    <w:rsid w:val="00714826"/>
    <w:rsid w:val="00714AD2"/>
    <w:rsid w:val="00714D6A"/>
    <w:rsid w:val="00714E94"/>
    <w:rsid w:val="00714F45"/>
    <w:rsid w:val="00714FD0"/>
    <w:rsid w:val="007150F2"/>
    <w:rsid w:val="0071545A"/>
    <w:rsid w:val="007154FD"/>
    <w:rsid w:val="00715B2B"/>
    <w:rsid w:val="00715B4D"/>
    <w:rsid w:val="00715CC6"/>
    <w:rsid w:val="00715D39"/>
    <w:rsid w:val="00715DD3"/>
    <w:rsid w:val="00715DE0"/>
    <w:rsid w:val="00715F49"/>
    <w:rsid w:val="00716037"/>
    <w:rsid w:val="007160CF"/>
    <w:rsid w:val="00716253"/>
    <w:rsid w:val="00716324"/>
    <w:rsid w:val="007163BF"/>
    <w:rsid w:val="0071649C"/>
    <w:rsid w:val="0071657E"/>
    <w:rsid w:val="00716672"/>
    <w:rsid w:val="007167A4"/>
    <w:rsid w:val="00716B52"/>
    <w:rsid w:val="00716B63"/>
    <w:rsid w:val="00716EA7"/>
    <w:rsid w:val="00716FC0"/>
    <w:rsid w:val="00717060"/>
    <w:rsid w:val="007170CE"/>
    <w:rsid w:val="00717267"/>
    <w:rsid w:val="007174F3"/>
    <w:rsid w:val="00717538"/>
    <w:rsid w:val="007175BB"/>
    <w:rsid w:val="0071775C"/>
    <w:rsid w:val="007177B6"/>
    <w:rsid w:val="007177FC"/>
    <w:rsid w:val="00717890"/>
    <w:rsid w:val="007178EE"/>
    <w:rsid w:val="007178FB"/>
    <w:rsid w:val="00717A13"/>
    <w:rsid w:val="00717C0A"/>
    <w:rsid w:val="00717C8C"/>
    <w:rsid w:val="00717CDF"/>
    <w:rsid w:val="00717F3C"/>
    <w:rsid w:val="00720041"/>
    <w:rsid w:val="007205FC"/>
    <w:rsid w:val="00720759"/>
    <w:rsid w:val="00720940"/>
    <w:rsid w:val="00720A0C"/>
    <w:rsid w:val="00720B0D"/>
    <w:rsid w:val="00720C1F"/>
    <w:rsid w:val="00720CF6"/>
    <w:rsid w:val="00720E32"/>
    <w:rsid w:val="00720EB0"/>
    <w:rsid w:val="007210FD"/>
    <w:rsid w:val="00721109"/>
    <w:rsid w:val="00721114"/>
    <w:rsid w:val="007214AE"/>
    <w:rsid w:val="007215A9"/>
    <w:rsid w:val="0072165F"/>
    <w:rsid w:val="007216B7"/>
    <w:rsid w:val="00721770"/>
    <w:rsid w:val="0072188F"/>
    <w:rsid w:val="0072190B"/>
    <w:rsid w:val="00721B24"/>
    <w:rsid w:val="00721C32"/>
    <w:rsid w:val="00721C7B"/>
    <w:rsid w:val="00721CB7"/>
    <w:rsid w:val="00721DB3"/>
    <w:rsid w:val="00721E1D"/>
    <w:rsid w:val="00721F60"/>
    <w:rsid w:val="00721F73"/>
    <w:rsid w:val="00722260"/>
    <w:rsid w:val="007222DD"/>
    <w:rsid w:val="007223AF"/>
    <w:rsid w:val="007227B0"/>
    <w:rsid w:val="007229BA"/>
    <w:rsid w:val="00722B61"/>
    <w:rsid w:val="00722B72"/>
    <w:rsid w:val="00722BD3"/>
    <w:rsid w:val="00722C04"/>
    <w:rsid w:val="00722DB1"/>
    <w:rsid w:val="00722E31"/>
    <w:rsid w:val="00723099"/>
    <w:rsid w:val="007231D3"/>
    <w:rsid w:val="00723307"/>
    <w:rsid w:val="007233B6"/>
    <w:rsid w:val="00723498"/>
    <w:rsid w:val="0072350B"/>
    <w:rsid w:val="00723780"/>
    <w:rsid w:val="007238B7"/>
    <w:rsid w:val="007238F1"/>
    <w:rsid w:val="00723B1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C2A"/>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3EC"/>
    <w:rsid w:val="007273FE"/>
    <w:rsid w:val="00727614"/>
    <w:rsid w:val="007276BF"/>
    <w:rsid w:val="007279F1"/>
    <w:rsid w:val="00727D63"/>
    <w:rsid w:val="00727E9F"/>
    <w:rsid w:val="00727F4A"/>
    <w:rsid w:val="0073030C"/>
    <w:rsid w:val="007304E3"/>
    <w:rsid w:val="007308A7"/>
    <w:rsid w:val="0073098A"/>
    <w:rsid w:val="00730A08"/>
    <w:rsid w:val="00730BC4"/>
    <w:rsid w:val="00730F12"/>
    <w:rsid w:val="007310E2"/>
    <w:rsid w:val="0073128B"/>
    <w:rsid w:val="00731294"/>
    <w:rsid w:val="00731470"/>
    <w:rsid w:val="0073150C"/>
    <w:rsid w:val="0073171A"/>
    <w:rsid w:val="00731A22"/>
    <w:rsid w:val="00732090"/>
    <w:rsid w:val="007323DF"/>
    <w:rsid w:val="007325D3"/>
    <w:rsid w:val="00732885"/>
    <w:rsid w:val="00732BA4"/>
    <w:rsid w:val="00732C12"/>
    <w:rsid w:val="00732F08"/>
    <w:rsid w:val="00732F1B"/>
    <w:rsid w:val="00733014"/>
    <w:rsid w:val="007330DB"/>
    <w:rsid w:val="00733569"/>
    <w:rsid w:val="0073361A"/>
    <w:rsid w:val="00733858"/>
    <w:rsid w:val="007338AC"/>
    <w:rsid w:val="007339D8"/>
    <w:rsid w:val="00733A80"/>
    <w:rsid w:val="00733D2E"/>
    <w:rsid w:val="00733D60"/>
    <w:rsid w:val="00733D99"/>
    <w:rsid w:val="00733E69"/>
    <w:rsid w:val="00733FBF"/>
    <w:rsid w:val="00734118"/>
    <w:rsid w:val="007341FF"/>
    <w:rsid w:val="0073431F"/>
    <w:rsid w:val="007343FC"/>
    <w:rsid w:val="0073457B"/>
    <w:rsid w:val="007345FD"/>
    <w:rsid w:val="00734690"/>
    <w:rsid w:val="0073487C"/>
    <w:rsid w:val="0073497A"/>
    <w:rsid w:val="00734B4B"/>
    <w:rsid w:val="0073513A"/>
    <w:rsid w:val="00735174"/>
    <w:rsid w:val="007351F6"/>
    <w:rsid w:val="0073520E"/>
    <w:rsid w:val="007352BF"/>
    <w:rsid w:val="00735314"/>
    <w:rsid w:val="0073532A"/>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188"/>
    <w:rsid w:val="007403E2"/>
    <w:rsid w:val="00740404"/>
    <w:rsid w:val="0074056B"/>
    <w:rsid w:val="007406A2"/>
    <w:rsid w:val="007406C0"/>
    <w:rsid w:val="0074075C"/>
    <w:rsid w:val="007407C9"/>
    <w:rsid w:val="007407F3"/>
    <w:rsid w:val="00740866"/>
    <w:rsid w:val="007409A1"/>
    <w:rsid w:val="00740AC1"/>
    <w:rsid w:val="00740B34"/>
    <w:rsid w:val="00740B5C"/>
    <w:rsid w:val="00740BE1"/>
    <w:rsid w:val="00740BF9"/>
    <w:rsid w:val="00740D1A"/>
    <w:rsid w:val="00740E20"/>
    <w:rsid w:val="0074108B"/>
    <w:rsid w:val="00741311"/>
    <w:rsid w:val="00741434"/>
    <w:rsid w:val="00741455"/>
    <w:rsid w:val="007415B6"/>
    <w:rsid w:val="0074182A"/>
    <w:rsid w:val="00741A56"/>
    <w:rsid w:val="00741F95"/>
    <w:rsid w:val="00741FB8"/>
    <w:rsid w:val="0074209D"/>
    <w:rsid w:val="007420C9"/>
    <w:rsid w:val="007420F1"/>
    <w:rsid w:val="00742170"/>
    <w:rsid w:val="0074267A"/>
    <w:rsid w:val="00742695"/>
    <w:rsid w:val="0074297E"/>
    <w:rsid w:val="00742A51"/>
    <w:rsid w:val="00742B44"/>
    <w:rsid w:val="00742E3A"/>
    <w:rsid w:val="00742E63"/>
    <w:rsid w:val="00742E8F"/>
    <w:rsid w:val="00743004"/>
    <w:rsid w:val="007430B8"/>
    <w:rsid w:val="0074310D"/>
    <w:rsid w:val="0074311D"/>
    <w:rsid w:val="007431A2"/>
    <w:rsid w:val="00743468"/>
    <w:rsid w:val="007434EF"/>
    <w:rsid w:val="007435CB"/>
    <w:rsid w:val="00743640"/>
    <w:rsid w:val="0074366B"/>
    <w:rsid w:val="007436B1"/>
    <w:rsid w:val="007436D5"/>
    <w:rsid w:val="00743867"/>
    <w:rsid w:val="00743962"/>
    <w:rsid w:val="00743FB5"/>
    <w:rsid w:val="00744055"/>
    <w:rsid w:val="0074443A"/>
    <w:rsid w:val="0074453A"/>
    <w:rsid w:val="0074475B"/>
    <w:rsid w:val="00744E4F"/>
    <w:rsid w:val="00744F79"/>
    <w:rsid w:val="0074544C"/>
    <w:rsid w:val="00745461"/>
    <w:rsid w:val="0074576E"/>
    <w:rsid w:val="0074586C"/>
    <w:rsid w:val="007458E7"/>
    <w:rsid w:val="00745A11"/>
    <w:rsid w:val="00745BD0"/>
    <w:rsid w:val="00745C78"/>
    <w:rsid w:val="00745CF2"/>
    <w:rsid w:val="00745D31"/>
    <w:rsid w:val="00745E68"/>
    <w:rsid w:val="00745EBB"/>
    <w:rsid w:val="00745FD4"/>
    <w:rsid w:val="00745FDB"/>
    <w:rsid w:val="0074605D"/>
    <w:rsid w:val="0074608E"/>
    <w:rsid w:val="00746127"/>
    <w:rsid w:val="00746167"/>
    <w:rsid w:val="00746199"/>
    <w:rsid w:val="007461F7"/>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529"/>
    <w:rsid w:val="00750763"/>
    <w:rsid w:val="0075076E"/>
    <w:rsid w:val="0075082F"/>
    <w:rsid w:val="007509F9"/>
    <w:rsid w:val="00750B49"/>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EE"/>
    <w:rsid w:val="00753937"/>
    <w:rsid w:val="00753BCB"/>
    <w:rsid w:val="00753C06"/>
    <w:rsid w:val="00753D66"/>
    <w:rsid w:val="00753D90"/>
    <w:rsid w:val="00753F01"/>
    <w:rsid w:val="007540A5"/>
    <w:rsid w:val="007540C5"/>
    <w:rsid w:val="0075412E"/>
    <w:rsid w:val="00754280"/>
    <w:rsid w:val="007542C3"/>
    <w:rsid w:val="007542FD"/>
    <w:rsid w:val="007544CD"/>
    <w:rsid w:val="00754637"/>
    <w:rsid w:val="00754747"/>
    <w:rsid w:val="007548AA"/>
    <w:rsid w:val="00754BCA"/>
    <w:rsid w:val="00754D64"/>
    <w:rsid w:val="00754D87"/>
    <w:rsid w:val="00754E71"/>
    <w:rsid w:val="00754F1F"/>
    <w:rsid w:val="00754FCC"/>
    <w:rsid w:val="00755203"/>
    <w:rsid w:val="0075521C"/>
    <w:rsid w:val="007552E5"/>
    <w:rsid w:val="00755365"/>
    <w:rsid w:val="00755420"/>
    <w:rsid w:val="00755559"/>
    <w:rsid w:val="0075563F"/>
    <w:rsid w:val="007556AB"/>
    <w:rsid w:val="00755A45"/>
    <w:rsid w:val="00755ABB"/>
    <w:rsid w:val="00755B06"/>
    <w:rsid w:val="00755D41"/>
    <w:rsid w:val="00755E06"/>
    <w:rsid w:val="00755EB6"/>
    <w:rsid w:val="00755F8B"/>
    <w:rsid w:val="00755F99"/>
    <w:rsid w:val="007560DF"/>
    <w:rsid w:val="007562DC"/>
    <w:rsid w:val="0075638E"/>
    <w:rsid w:val="007565D0"/>
    <w:rsid w:val="007565E2"/>
    <w:rsid w:val="00756938"/>
    <w:rsid w:val="00756AFF"/>
    <w:rsid w:val="00756CCE"/>
    <w:rsid w:val="00756F15"/>
    <w:rsid w:val="00756F1E"/>
    <w:rsid w:val="00757008"/>
    <w:rsid w:val="007570A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756"/>
    <w:rsid w:val="00760B29"/>
    <w:rsid w:val="00760D79"/>
    <w:rsid w:val="00760EFB"/>
    <w:rsid w:val="00760F66"/>
    <w:rsid w:val="00760F71"/>
    <w:rsid w:val="0076100F"/>
    <w:rsid w:val="0076116A"/>
    <w:rsid w:val="0076131E"/>
    <w:rsid w:val="0076137B"/>
    <w:rsid w:val="007613AF"/>
    <w:rsid w:val="0076145C"/>
    <w:rsid w:val="00761493"/>
    <w:rsid w:val="00761651"/>
    <w:rsid w:val="0076170C"/>
    <w:rsid w:val="007617D1"/>
    <w:rsid w:val="00761838"/>
    <w:rsid w:val="007619A0"/>
    <w:rsid w:val="007619FB"/>
    <w:rsid w:val="00761A37"/>
    <w:rsid w:val="00761B00"/>
    <w:rsid w:val="00761CCC"/>
    <w:rsid w:val="0076200C"/>
    <w:rsid w:val="0076248F"/>
    <w:rsid w:val="007624A2"/>
    <w:rsid w:val="00762531"/>
    <w:rsid w:val="0076256F"/>
    <w:rsid w:val="007626E3"/>
    <w:rsid w:val="007628CE"/>
    <w:rsid w:val="007628F2"/>
    <w:rsid w:val="00762924"/>
    <w:rsid w:val="0076295C"/>
    <w:rsid w:val="00762A95"/>
    <w:rsid w:val="00762B16"/>
    <w:rsid w:val="00762FA7"/>
    <w:rsid w:val="00763055"/>
    <w:rsid w:val="00763098"/>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4043"/>
    <w:rsid w:val="007644D8"/>
    <w:rsid w:val="00764611"/>
    <w:rsid w:val="007647B2"/>
    <w:rsid w:val="00764AAE"/>
    <w:rsid w:val="00764B51"/>
    <w:rsid w:val="00764B54"/>
    <w:rsid w:val="00764C4F"/>
    <w:rsid w:val="00764E68"/>
    <w:rsid w:val="00764EB8"/>
    <w:rsid w:val="0076501F"/>
    <w:rsid w:val="00765098"/>
    <w:rsid w:val="007650A7"/>
    <w:rsid w:val="007650A8"/>
    <w:rsid w:val="0076527C"/>
    <w:rsid w:val="0076539C"/>
    <w:rsid w:val="00765832"/>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E6E"/>
    <w:rsid w:val="00766ED2"/>
    <w:rsid w:val="00766FD1"/>
    <w:rsid w:val="0076714D"/>
    <w:rsid w:val="007671FF"/>
    <w:rsid w:val="00767256"/>
    <w:rsid w:val="0076731C"/>
    <w:rsid w:val="007673EE"/>
    <w:rsid w:val="0076747C"/>
    <w:rsid w:val="007674C6"/>
    <w:rsid w:val="00767703"/>
    <w:rsid w:val="007678B6"/>
    <w:rsid w:val="00767B17"/>
    <w:rsid w:val="00767C9A"/>
    <w:rsid w:val="00767EEE"/>
    <w:rsid w:val="00767F3A"/>
    <w:rsid w:val="00767F77"/>
    <w:rsid w:val="007700C8"/>
    <w:rsid w:val="0077016E"/>
    <w:rsid w:val="00770171"/>
    <w:rsid w:val="00770201"/>
    <w:rsid w:val="00770203"/>
    <w:rsid w:val="007703B1"/>
    <w:rsid w:val="00770750"/>
    <w:rsid w:val="00770897"/>
    <w:rsid w:val="007708D5"/>
    <w:rsid w:val="007709EC"/>
    <w:rsid w:val="00770B09"/>
    <w:rsid w:val="00770CEE"/>
    <w:rsid w:val="00770DEA"/>
    <w:rsid w:val="00770E96"/>
    <w:rsid w:val="00770FF1"/>
    <w:rsid w:val="0077106B"/>
    <w:rsid w:val="00771558"/>
    <w:rsid w:val="00771560"/>
    <w:rsid w:val="007716E9"/>
    <w:rsid w:val="00771791"/>
    <w:rsid w:val="007718EB"/>
    <w:rsid w:val="00771A76"/>
    <w:rsid w:val="00771B75"/>
    <w:rsid w:val="00771D1C"/>
    <w:rsid w:val="00771FAF"/>
    <w:rsid w:val="00771FD3"/>
    <w:rsid w:val="007721AD"/>
    <w:rsid w:val="00772232"/>
    <w:rsid w:val="007722B4"/>
    <w:rsid w:val="0077246B"/>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9BB"/>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5022"/>
    <w:rsid w:val="00775629"/>
    <w:rsid w:val="007757D8"/>
    <w:rsid w:val="0077582F"/>
    <w:rsid w:val="00775918"/>
    <w:rsid w:val="0077592A"/>
    <w:rsid w:val="00775A14"/>
    <w:rsid w:val="00775BAA"/>
    <w:rsid w:val="00775BB2"/>
    <w:rsid w:val="00775D21"/>
    <w:rsid w:val="00775E32"/>
    <w:rsid w:val="00775EFD"/>
    <w:rsid w:val="00775F11"/>
    <w:rsid w:val="007760E0"/>
    <w:rsid w:val="007760F9"/>
    <w:rsid w:val="007761CA"/>
    <w:rsid w:val="0077635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9B6"/>
    <w:rsid w:val="00777B46"/>
    <w:rsid w:val="00777BE7"/>
    <w:rsid w:val="00777DC2"/>
    <w:rsid w:val="00777E1A"/>
    <w:rsid w:val="00777EA0"/>
    <w:rsid w:val="00777EE9"/>
    <w:rsid w:val="007800E1"/>
    <w:rsid w:val="0078062F"/>
    <w:rsid w:val="0078077D"/>
    <w:rsid w:val="007808D1"/>
    <w:rsid w:val="00780918"/>
    <w:rsid w:val="00780980"/>
    <w:rsid w:val="00780987"/>
    <w:rsid w:val="007809E1"/>
    <w:rsid w:val="00780A03"/>
    <w:rsid w:val="00780AAB"/>
    <w:rsid w:val="00780AF4"/>
    <w:rsid w:val="00780E50"/>
    <w:rsid w:val="00780F3D"/>
    <w:rsid w:val="007813C8"/>
    <w:rsid w:val="0078146E"/>
    <w:rsid w:val="0078165E"/>
    <w:rsid w:val="007816FD"/>
    <w:rsid w:val="00781AD8"/>
    <w:rsid w:val="00781AE0"/>
    <w:rsid w:val="00781B9A"/>
    <w:rsid w:val="00781BC7"/>
    <w:rsid w:val="00781DAD"/>
    <w:rsid w:val="00781E18"/>
    <w:rsid w:val="00781E60"/>
    <w:rsid w:val="00781E93"/>
    <w:rsid w:val="00781FBF"/>
    <w:rsid w:val="0078223E"/>
    <w:rsid w:val="0078243D"/>
    <w:rsid w:val="007824C8"/>
    <w:rsid w:val="00782604"/>
    <w:rsid w:val="007827B3"/>
    <w:rsid w:val="00782844"/>
    <w:rsid w:val="00782CDB"/>
    <w:rsid w:val="00782D8A"/>
    <w:rsid w:val="00782FBA"/>
    <w:rsid w:val="00783042"/>
    <w:rsid w:val="0078310C"/>
    <w:rsid w:val="00783200"/>
    <w:rsid w:val="007833C3"/>
    <w:rsid w:val="00783405"/>
    <w:rsid w:val="0078340B"/>
    <w:rsid w:val="00783446"/>
    <w:rsid w:val="007834C2"/>
    <w:rsid w:val="007837BE"/>
    <w:rsid w:val="0078380D"/>
    <w:rsid w:val="00783A33"/>
    <w:rsid w:val="00783A45"/>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A1"/>
    <w:rsid w:val="00784ECF"/>
    <w:rsid w:val="00784FC7"/>
    <w:rsid w:val="00785223"/>
    <w:rsid w:val="007852BF"/>
    <w:rsid w:val="007852EC"/>
    <w:rsid w:val="007853C1"/>
    <w:rsid w:val="007853CB"/>
    <w:rsid w:val="00785496"/>
    <w:rsid w:val="007854C1"/>
    <w:rsid w:val="007859E1"/>
    <w:rsid w:val="00785D5A"/>
    <w:rsid w:val="00785D7F"/>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736"/>
    <w:rsid w:val="0079073B"/>
    <w:rsid w:val="00790AB7"/>
    <w:rsid w:val="00790BDC"/>
    <w:rsid w:val="00790EC4"/>
    <w:rsid w:val="00790F46"/>
    <w:rsid w:val="0079113A"/>
    <w:rsid w:val="00791190"/>
    <w:rsid w:val="00791278"/>
    <w:rsid w:val="00791360"/>
    <w:rsid w:val="007916D2"/>
    <w:rsid w:val="00791866"/>
    <w:rsid w:val="00791ACB"/>
    <w:rsid w:val="00791ADE"/>
    <w:rsid w:val="00791B4B"/>
    <w:rsid w:val="00791BE9"/>
    <w:rsid w:val="00791BEA"/>
    <w:rsid w:val="00791E44"/>
    <w:rsid w:val="00791F4F"/>
    <w:rsid w:val="007926A6"/>
    <w:rsid w:val="007926B7"/>
    <w:rsid w:val="007929B8"/>
    <w:rsid w:val="00792AD3"/>
    <w:rsid w:val="00792B7F"/>
    <w:rsid w:val="00792ECC"/>
    <w:rsid w:val="00793066"/>
    <w:rsid w:val="0079309D"/>
    <w:rsid w:val="0079311E"/>
    <w:rsid w:val="007932FE"/>
    <w:rsid w:val="007933DB"/>
    <w:rsid w:val="00793703"/>
    <w:rsid w:val="00793774"/>
    <w:rsid w:val="007937A7"/>
    <w:rsid w:val="00793901"/>
    <w:rsid w:val="007939C7"/>
    <w:rsid w:val="00793F44"/>
    <w:rsid w:val="00793F6A"/>
    <w:rsid w:val="00793F70"/>
    <w:rsid w:val="00794601"/>
    <w:rsid w:val="0079475B"/>
    <w:rsid w:val="007947D4"/>
    <w:rsid w:val="007947FB"/>
    <w:rsid w:val="007948D5"/>
    <w:rsid w:val="007949DF"/>
    <w:rsid w:val="00794CA1"/>
    <w:rsid w:val="00794DFE"/>
    <w:rsid w:val="00794E67"/>
    <w:rsid w:val="007950DA"/>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9D3"/>
    <w:rsid w:val="007A0B3F"/>
    <w:rsid w:val="007A0BDA"/>
    <w:rsid w:val="007A0CDD"/>
    <w:rsid w:val="007A0CE1"/>
    <w:rsid w:val="007A0D0D"/>
    <w:rsid w:val="007A0DAC"/>
    <w:rsid w:val="007A0EBA"/>
    <w:rsid w:val="007A0FAC"/>
    <w:rsid w:val="007A0FD5"/>
    <w:rsid w:val="007A1189"/>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CF"/>
    <w:rsid w:val="007A3091"/>
    <w:rsid w:val="007A32DA"/>
    <w:rsid w:val="007A32E9"/>
    <w:rsid w:val="007A3395"/>
    <w:rsid w:val="007A33B4"/>
    <w:rsid w:val="007A33B5"/>
    <w:rsid w:val="007A3505"/>
    <w:rsid w:val="007A382F"/>
    <w:rsid w:val="007A3982"/>
    <w:rsid w:val="007A39A9"/>
    <w:rsid w:val="007A3A46"/>
    <w:rsid w:val="007A3BF2"/>
    <w:rsid w:val="007A3E4A"/>
    <w:rsid w:val="007A3EB7"/>
    <w:rsid w:val="007A3FD2"/>
    <w:rsid w:val="007A4275"/>
    <w:rsid w:val="007A4322"/>
    <w:rsid w:val="007A4338"/>
    <w:rsid w:val="007A43F0"/>
    <w:rsid w:val="007A4509"/>
    <w:rsid w:val="007A452E"/>
    <w:rsid w:val="007A45C7"/>
    <w:rsid w:val="007A4710"/>
    <w:rsid w:val="007A4898"/>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6053"/>
    <w:rsid w:val="007A618D"/>
    <w:rsid w:val="007A61E1"/>
    <w:rsid w:val="007A6256"/>
    <w:rsid w:val="007A6333"/>
    <w:rsid w:val="007A6477"/>
    <w:rsid w:val="007A650C"/>
    <w:rsid w:val="007A6729"/>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A85"/>
    <w:rsid w:val="007B0A9E"/>
    <w:rsid w:val="007B0FBD"/>
    <w:rsid w:val="007B1061"/>
    <w:rsid w:val="007B1389"/>
    <w:rsid w:val="007B1548"/>
    <w:rsid w:val="007B1861"/>
    <w:rsid w:val="007B19D6"/>
    <w:rsid w:val="007B1A46"/>
    <w:rsid w:val="007B1B7A"/>
    <w:rsid w:val="007B1B91"/>
    <w:rsid w:val="007B1ED2"/>
    <w:rsid w:val="007B1F9A"/>
    <w:rsid w:val="007B2029"/>
    <w:rsid w:val="007B2074"/>
    <w:rsid w:val="007B213F"/>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D69"/>
    <w:rsid w:val="007B3E0C"/>
    <w:rsid w:val="007B3FC4"/>
    <w:rsid w:val="007B3FF9"/>
    <w:rsid w:val="007B4118"/>
    <w:rsid w:val="007B448A"/>
    <w:rsid w:val="007B44DC"/>
    <w:rsid w:val="007B4543"/>
    <w:rsid w:val="007B4919"/>
    <w:rsid w:val="007B4937"/>
    <w:rsid w:val="007B4A13"/>
    <w:rsid w:val="007B4B00"/>
    <w:rsid w:val="007B4B59"/>
    <w:rsid w:val="007B4C4D"/>
    <w:rsid w:val="007B4D3D"/>
    <w:rsid w:val="007B5180"/>
    <w:rsid w:val="007B5383"/>
    <w:rsid w:val="007B54C2"/>
    <w:rsid w:val="007B550D"/>
    <w:rsid w:val="007B56BB"/>
    <w:rsid w:val="007B5849"/>
    <w:rsid w:val="007B5930"/>
    <w:rsid w:val="007B5987"/>
    <w:rsid w:val="007B5A66"/>
    <w:rsid w:val="007B5C0C"/>
    <w:rsid w:val="007B5C9A"/>
    <w:rsid w:val="007B60C3"/>
    <w:rsid w:val="007B615B"/>
    <w:rsid w:val="007B6215"/>
    <w:rsid w:val="007B630D"/>
    <w:rsid w:val="007B66DF"/>
    <w:rsid w:val="007B688F"/>
    <w:rsid w:val="007B69C9"/>
    <w:rsid w:val="007B6EA8"/>
    <w:rsid w:val="007B70F8"/>
    <w:rsid w:val="007B7199"/>
    <w:rsid w:val="007B7410"/>
    <w:rsid w:val="007B778A"/>
    <w:rsid w:val="007B77FB"/>
    <w:rsid w:val="007B78A3"/>
    <w:rsid w:val="007B7B12"/>
    <w:rsid w:val="007B7BBC"/>
    <w:rsid w:val="007B7C15"/>
    <w:rsid w:val="007B7D58"/>
    <w:rsid w:val="007B7E59"/>
    <w:rsid w:val="007B7EAB"/>
    <w:rsid w:val="007B7F28"/>
    <w:rsid w:val="007C02E4"/>
    <w:rsid w:val="007C041A"/>
    <w:rsid w:val="007C0474"/>
    <w:rsid w:val="007C0880"/>
    <w:rsid w:val="007C08EA"/>
    <w:rsid w:val="007C0AE5"/>
    <w:rsid w:val="007C0AE9"/>
    <w:rsid w:val="007C0BD2"/>
    <w:rsid w:val="007C0C2D"/>
    <w:rsid w:val="007C0F3A"/>
    <w:rsid w:val="007C0FA1"/>
    <w:rsid w:val="007C1065"/>
    <w:rsid w:val="007C107C"/>
    <w:rsid w:val="007C1249"/>
    <w:rsid w:val="007C1328"/>
    <w:rsid w:val="007C1389"/>
    <w:rsid w:val="007C14BD"/>
    <w:rsid w:val="007C1537"/>
    <w:rsid w:val="007C159F"/>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91"/>
    <w:rsid w:val="007C3D88"/>
    <w:rsid w:val="007C3E55"/>
    <w:rsid w:val="007C3EE5"/>
    <w:rsid w:val="007C3F14"/>
    <w:rsid w:val="007C4015"/>
    <w:rsid w:val="007C450E"/>
    <w:rsid w:val="007C45E5"/>
    <w:rsid w:val="007C4605"/>
    <w:rsid w:val="007C4789"/>
    <w:rsid w:val="007C4810"/>
    <w:rsid w:val="007C4A00"/>
    <w:rsid w:val="007C4BA8"/>
    <w:rsid w:val="007C4C33"/>
    <w:rsid w:val="007C4E5B"/>
    <w:rsid w:val="007C4EA4"/>
    <w:rsid w:val="007C4F27"/>
    <w:rsid w:val="007C500B"/>
    <w:rsid w:val="007C508D"/>
    <w:rsid w:val="007C50D1"/>
    <w:rsid w:val="007C515A"/>
    <w:rsid w:val="007C52ED"/>
    <w:rsid w:val="007C52F0"/>
    <w:rsid w:val="007C56CE"/>
    <w:rsid w:val="007C57CB"/>
    <w:rsid w:val="007C586D"/>
    <w:rsid w:val="007C5B2E"/>
    <w:rsid w:val="007C5BAA"/>
    <w:rsid w:val="007C5CE6"/>
    <w:rsid w:val="007C5D05"/>
    <w:rsid w:val="007C5D13"/>
    <w:rsid w:val="007C5D51"/>
    <w:rsid w:val="007C5DB6"/>
    <w:rsid w:val="007C5F57"/>
    <w:rsid w:val="007C6002"/>
    <w:rsid w:val="007C6025"/>
    <w:rsid w:val="007C6191"/>
    <w:rsid w:val="007C61B9"/>
    <w:rsid w:val="007C62F0"/>
    <w:rsid w:val="007C6316"/>
    <w:rsid w:val="007C64BC"/>
    <w:rsid w:val="007C67FA"/>
    <w:rsid w:val="007C6939"/>
    <w:rsid w:val="007C6940"/>
    <w:rsid w:val="007C6941"/>
    <w:rsid w:val="007C6A17"/>
    <w:rsid w:val="007C6AD5"/>
    <w:rsid w:val="007C6D8A"/>
    <w:rsid w:val="007C6E75"/>
    <w:rsid w:val="007C6FFC"/>
    <w:rsid w:val="007C70BC"/>
    <w:rsid w:val="007C7207"/>
    <w:rsid w:val="007C744A"/>
    <w:rsid w:val="007C7578"/>
    <w:rsid w:val="007C76C9"/>
    <w:rsid w:val="007C779D"/>
    <w:rsid w:val="007C7974"/>
    <w:rsid w:val="007C7B0F"/>
    <w:rsid w:val="007C7BC8"/>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7E"/>
    <w:rsid w:val="007D376D"/>
    <w:rsid w:val="007D3889"/>
    <w:rsid w:val="007D39D7"/>
    <w:rsid w:val="007D3B1E"/>
    <w:rsid w:val="007D3B42"/>
    <w:rsid w:val="007D3BC3"/>
    <w:rsid w:val="007D3BF8"/>
    <w:rsid w:val="007D4134"/>
    <w:rsid w:val="007D42CB"/>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24D"/>
    <w:rsid w:val="007D737A"/>
    <w:rsid w:val="007D74D4"/>
    <w:rsid w:val="007D7522"/>
    <w:rsid w:val="007D7561"/>
    <w:rsid w:val="007D7698"/>
    <w:rsid w:val="007D783C"/>
    <w:rsid w:val="007D793C"/>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661"/>
    <w:rsid w:val="007E2B64"/>
    <w:rsid w:val="007E2B9D"/>
    <w:rsid w:val="007E2BFB"/>
    <w:rsid w:val="007E2C4A"/>
    <w:rsid w:val="007E3182"/>
    <w:rsid w:val="007E31FF"/>
    <w:rsid w:val="007E328C"/>
    <w:rsid w:val="007E32BD"/>
    <w:rsid w:val="007E36F8"/>
    <w:rsid w:val="007E3A47"/>
    <w:rsid w:val="007E3B56"/>
    <w:rsid w:val="007E3BAB"/>
    <w:rsid w:val="007E3C00"/>
    <w:rsid w:val="007E3C09"/>
    <w:rsid w:val="007E3D23"/>
    <w:rsid w:val="007E3D9F"/>
    <w:rsid w:val="007E3E53"/>
    <w:rsid w:val="007E4070"/>
    <w:rsid w:val="007E42F2"/>
    <w:rsid w:val="007E4526"/>
    <w:rsid w:val="007E4797"/>
    <w:rsid w:val="007E48CD"/>
    <w:rsid w:val="007E48E4"/>
    <w:rsid w:val="007E492A"/>
    <w:rsid w:val="007E4A93"/>
    <w:rsid w:val="007E4C90"/>
    <w:rsid w:val="007E4D54"/>
    <w:rsid w:val="007E4DFE"/>
    <w:rsid w:val="007E5061"/>
    <w:rsid w:val="007E531F"/>
    <w:rsid w:val="007E55B1"/>
    <w:rsid w:val="007E5634"/>
    <w:rsid w:val="007E564F"/>
    <w:rsid w:val="007E5ACB"/>
    <w:rsid w:val="007E5D16"/>
    <w:rsid w:val="007E5DCD"/>
    <w:rsid w:val="007E5FFD"/>
    <w:rsid w:val="007E602C"/>
    <w:rsid w:val="007E6239"/>
    <w:rsid w:val="007E643E"/>
    <w:rsid w:val="007E6510"/>
    <w:rsid w:val="007E66F7"/>
    <w:rsid w:val="007E6735"/>
    <w:rsid w:val="007E67F4"/>
    <w:rsid w:val="007E6ACB"/>
    <w:rsid w:val="007E6ADF"/>
    <w:rsid w:val="007E6BDE"/>
    <w:rsid w:val="007E6F8D"/>
    <w:rsid w:val="007E70FF"/>
    <w:rsid w:val="007E72FF"/>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B77"/>
    <w:rsid w:val="007F0B82"/>
    <w:rsid w:val="007F0CDB"/>
    <w:rsid w:val="007F0DD3"/>
    <w:rsid w:val="007F0FAC"/>
    <w:rsid w:val="007F1083"/>
    <w:rsid w:val="007F1145"/>
    <w:rsid w:val="007F124C"/>
    <w:rsid w:val="007F125B"/>
    <w:rsid w:val="007F169B"/>
    <w:rsid w:val="007F1846"/>
    <w:rsid w:val="007F1896"/>
    <w:rsid w:val="007F18C0"/>
    <w:rsid w:val="007F1D25"/>
    <w:rsid w:val="007F1D93"/>
    <w:rsid w:val="007F1E4B"/>
    <w:rsid w:val="007F2391"/>
    <w:rsid w:val="007F2477"/>
    <w:rsid w:val="007F2B65"/>
    <w:rsid w:val="007F2DBB"/>
    <w:rsid w:val="007F2DD0"/>
    <w:rsid w:val="007F2ED4"/>
    <w:rsid w:val="007F327B"/>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312"/>
    <w:rsid w:val="00800387"/>
    <w:rsid w:val="008005E8"/>
    <w:rsid w:val="00800994"/>
    <w:rsid w:val="00800D5F"/>
    <w:rsid w:val="00800E15"/>
    <w:rsid w:val="008013B8"/>
    <w:rsid w:val="00801492"/>
    <w:rsid w:val="0080151F"/>
    <w:rsid w:val="00801589"/>
    <w:rsid w:val="008016C8"/>
    <w:rsid w:val="008016CB"/>
    <w:rsid w:val="0080179D"/>
    <w:rsid w:val="008017E8"/>
    <w:rsid w:val="008017F1"/>
    <w:rsid w:val="00801838"/>
    <w:rsid w:val="008018C7"/>
    <w:rsid w:val="008018DC"/>
    <w:rsid w:val="00801992"/>
    <w:rsid w:val="00801A18"/>
    <w:rsid w:val="00801A81"/>
    <w:rsid w:val="00801DF5"/>
    <w:rsid w:val="00801FCB"/>
    <w:rsid w:val="0080212F"/>
    <w:rsid w:val="00802152"/>
    <w:rsid w:val="008023C3"/>
    <w:rsid w:val="00802410"/>
    <w:rsid w:val="00802491"/>
    <w:rsid w:val="008024A9"/>
    <w:rsid w:val="008024B9"/>
    <w:rsid w:val="008024D5"/>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FE"/>
    <w:rsid w:val="0080351D"/>
    <w:rsid w:val="0080356F"/>
    <w:rsid w:val="008035D5"/>
    <w:rsid w:val="008035F5"/>
    <w:rsid w:val="008036F8"/>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1F"/>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923"/>
    <w:rsid w:val="00811E1F"/>
    <w:rsid w:val="00812027"/>
    <w:rsid w:val="008121EB"/>
    <w:rsid w:val="00812237"/>
    <w:rsid w:val="008123D5"/>
    <w:rsid w:val="008124FE"/>
    <w:rsid w:val="008125A5"/>
    <w:rsid w:val="0081269A"/>
    <w:rsid w:val="008127B0"/>
    <w:rsid w:val="008128B9"/>
    <w:rsid w:val="00812DCF"/>
    <w:rsid w:val="00812FC7"/>
    <w:rsid w:val="00812FE3"/>
    <w:rsid w:val="0081307B"/>
    <w:rsid w:val="00813672"/>
    <w:rsid w:val="008136B0"/>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428"/>
    <w:rsid w:val="00816896"/>
    <w:rsid w:val="008168F7"/>
    <w:rsid w:val="00816A54"/>
    <w:rsid w:val="00816B97"/>
    <w:rsid w:val="00816CAC"/>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F27"/>
    <w:rsid w:val="0082002C"/>
    <w:rsid w:val="00820042"/>
    <w:rsid w:val="00820662"/>
    <w:rsid w:val="00820695"/>
    <w:rsid w:val="008206D2"/>
    <w:rsid w:val="008207D7"/>
    <w:rsid w:val="008208A4"/>
    <w:rsid w:val="00820A96"/>
    <w:rsid w:val="00820BF5"/>
    <w:rsid w:val="00820C15"/>
    <w:rsid w:val="00820C9E"/>
    <w:rsid w:val="0082106F"/>
    <w:rsid w:val="008210B6"/>
    <w:rsid w:val="008211C7"/>
    <w:rsid w:val="008216E2"/>
    <w:rsid w:val="0082172C"/>
    <w:rsid w:val="008219C7"/>
    <w:rsid w:val="00821A22"/>
    <w:rsid w:val="00821DBD"/>
    <w:rsid w:val="00821DC0"/>
    <w:rsid w:val="00821E1F"/>
    <w:rsid w:val="00822131"/>
    <w:rsid w:val="0082236E"/>
    <w:rsid w:val="00822423"/>
    <w:rsid w:val="00822544"/>
    <w:rsid w:val="008226F8"/>
    <w:rsid w:val="008228C3"/>
    <w:rsid w:val="00822976"/>
    <w:rsid w:val="00822E7E"/>
    <w:rsid w:val="00823032"/>
    <w:rsid w:val="008230F4"/>
    <w:rsid w:val="008231D9"/>
    <w:rsid w:val="0082331C"/>
    <w:rsid w:val="00823335"/>
    <w:rsid w:val="00823534"/>
    <w:rsid w:val="008235E4"/>
    <w:rsid w:val="00823697"/>
    <w:rsid w:val="008236CD"/>
    <w:rsid w:val="008237B2"/>
    <w:rsid w:val="00823800"/>
    <w:rsid w:val="0082389C"/>
    <w:rsid w:val="00823A26"/>
    <w:rsid w:val="00823B2A"/>
    <w:rsid w:val="00823E0F"/>
    <w:rsid w:val="00823ED0"/>
    <w:rsid w:val="00823F61"/>
    <w:rsid w:val="0082403D"/>
    <w:rsid w:val="008240AB"/>
    <w:rsid w:val="008241C4"/>
    <w:rsid w:val="00824360"/>
    <w:rsid w:val="0082449E"/>
    <w:rsid w:val="008244C4"/>
    <w:rsid w:val="008244D9"/>
    <w:rsid w:val="0082472D"/>
    <w:rsid w:val="008247A4"/>
    <w:rsid w:val="0082488B"/>
    <w:rsid w:val="008249DE"/>
    <w:rsid w:val="008249FF"/>
    <w:rsid w:val="00824D55"/>
    <w:rsid w:val="00824F69"/>
    <w:rsid w:val="008251D2"/>
    <w:rsid w:val="008251EC"/>
    <w:rsid w:val="008252C7"/>
    <w:rsid w:val="00825351"/>
    <w:rsid w:val="00825511"/>
    <w:rsid w:val="00825558"/>
    <w:rsid w:val="0082555B"/>
    <w:rsid w:val="00825642"/>
    <w:rsid w:val="00825643"/>
    <w:rsid w:val="00825659"/>
    <w:rsid w:val="00825681"/>
    <w:rsid w:val="00825693"/>
    <w:rsid w:val="0082578C"/>
    <w:rsid w:val="008259DF"/>
    <w:rsid w:val="00825B23"/>
    <w:rsid w:val="00825B99"/>
    <w:rsid w:val="00825CE9"/>
    <w:rsid w:val="00825E7E"/>
    <w:rsid w:val="00825EEF"/>
    <w:rsid w:val="00825F7B"/>
    <w:rsid w:val="00826068"/>
    <w:rsid w:val="0082618F"/>
    <w:rsid w:val="00826204"/>
    <w:rsid w:val="008263C1"/>
    <w:rsid w:val="008263C2"/>
    <w:rsid w:val="008263E0"/>
    <w:rsid w:val="00826405"/>
    <w:rsid w:val="00826498"/>
    <w:rsid w:val="0082655A"/>
    <w:rsid w:val="0082659B"/>
    <w:rsid w:val="008265E2"/>
    <w:rsid w:val="00826797"/>
    <w:rsid w:val="0082679C"/>
    <w:rsid w:val="00826962"/>
    <w:rsid w:val="00826970"/>
    <w:rsid w:val="00826BF9"/>
    <w:rsid w:val="00826C40"/>
    <w:rsid w:val="00826D90"/>
    <w:rsid w:val="00826FF0"/>
    <w:rsid w:val="00827015"/>
    <w:rsid w:val="008270BE"/>
    <w:rsid w:val="008270E7"/>
    <w:rsid w:val="00827109"/>
    <w:rsid w:val="008272E9"/>
    <w:rsid w:val="008274DA"/>
    <w:rsid w:val="00827899"/>
    <w:rsid w:val="00827A23"/>
    <w:rsid w:val="00827A41"/>
    <w:rsid w:val="00827AF3"/>
    <w:rsid w:val="00827D1B"/>
    <w:rsid w:val="0083011E"/>
    <w:rsid w:val="008301A9"/>
    <w:rsid w:val="008301C9"/>
    <w:rsid w:val="00830243"/>
    <w:rsid w:val="008303F1"/>
    <w:rsid w:val="008304E7"/>
    <w:rsid w:val="00830519"/>
    <w:rsid w:val="0083073E"/>
    <w:rsid w:val="00830955"/>
    <w:rsid w:val="008309AD"/>
    <w:rsid w:val="00830CF4"/>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828"/>
    <w:rsid w:val="0083291B"/>
    <w:rsid w:val="0083293B"/>
    <w:rsid w:val="00832AB1"/>
    <w:rsid w:val="00832C18"/>
    <w:rsid w:val="00832CAF"/>
    <w:rsid w:val="0083302C"/>
    <w:rsid w:val="00833097"/>
    <w:rsid w:val="0083311A"/>
    <w:rsid w:val="0083326A"/>
    <w:rsid w:val="00833651"/>
    <w:rsid w:val="00833854"/>
    <w:rsid w:val="0083386A"/>
    <w:rsid w:val="00833889"/>
    <w:rsid w:val="00833E14"/>
    <w:rsid w:val="00834091"/>
    <w:rsid w:val="0083417A"/>
    <w:rsid w:val="00834463"/>
    <w:rsid w:val="00834483"/>
    <w:rsid w:val="00834512"/>
    <w:rsid w:val="00834915"/>
    <w:rsid w:val="008349E7"/>
    <w:rsid w:val="00834A23"/>
    <w:rsid w:val="00834A4F"/>
    <w:rsid w:val="00834B6B"/>
    <w:rsid w:val="00834D81"/>
    <w:rsid w:val="00834E90"/>
    <w:rsid w:val="0083502E"/>
    <w:rsid w:val="008350E9"/>
    <w:rsid w:val="0083520F"/>
    <w:rsid w:val="0083535F"/>
    <w:rsid w:val="0083542B"/>
    <w:rsid w:val="008354E7"/>
    <w:rsid w:val="008356B8"/>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57B"/>
    <w:rsid w:val="0083668C"/>
    <w:rsid w:val="00836B5B"/>
    <w:rsid w:val="00836CB7"/>
    <w:rsid w:val="00836DB5"/>
    <w:rsid w:val="00836F6A"/>
    <w:rsid w:val="00836FD1"/>
    <w:rsid w:val="008372D4"/>
    <w:rsid w:val="008372F0"/>
    <w:rsid w:val="00837452"/>
    <w:rsid w:val="008374E0"/>
    <w:rsid w:val="0083768C"/>
    <w:rsid w:val="0083775A"/>
    <w:rsid w:val="008378B2"/>
    <w:rsid w:val="00837CE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F6"/>
    <w:rsid w:val="00841298"/>
    <w:rsid w:val="00841315"/>
    <w:rsid w:val="00841321"/>
    <w:rsid w:val="00841573"/>
    <w:rsid w:val="00841591"/>
    <w:rsid w:val="0084182E"/>
    <w:rsid w:val="008419A1"/>
    <w:rsid w:val="00841AF1"/>
    <w:rsid w:val="00841C08"/>
    <w:rsid w:val="00841C47"/>
    <w:rsid w:val="00841DCA"/>
    <w:rsid w:val="00841E1D"/>
    <w:rsid w:val="00841EE6"/>
    <w:rsid w:val="00841FA0"/>
    <w:rsid w:val="00841FB4"/>
    <w:rsid w:val="00842061"/>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25B"/>
    <w:rsid w:val="00844302"/>
    <w:rsid w:val="008444E3"/>
    <w:rsid w:val="008444F8"/>
    <w:rsid w:val="008445D2"/>
    <w:rsid w:val="00844750"/>
    <w:rsid w:val="00844864"/>
    <w:rsid w:val="008449EC"/>
    <w:rsid w:val="00844B27"/>
    <w:rsid w:val="00844CFE"/>
    <w:rsid w:val="00844D09"/>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467"/>
    <w:rsid w:val="008464AE"/>
    <w:rsid w:val="00846520"/>
    <w:rsid w:val="00846573"/>
    <w:rsid w:val="00846661"/>
    <w:rsid w:val="008467B4"/>
    <w:rsid w:val="00846AC4"/>
    <w:rsid w:val="00846C77"/>
    <w:rsid w:val="00846E99"/>
    <w:rsid w:val="00846F6E"/>
    <w:rsid w:val="00846FBF"/>
    <w:rsid w:val="008470AE"/>
    <w:rsid w:val="008471B0"/>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72C"/>
    <w:rsid w:val="008507C9"/>
    <w:rsid w:val="008508AC"/>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70C"/>
    <w:rsid w:val="0085294C"/>
    <w:rsid w:val="00852AA6"/>
    <w:rsid w:val="00852BD4"/>
    <w:rsid w:val="00852C2E"/>
    <w:rsid w:val="00852C80"/>
    <w:rsid w:val="00852E21"/>
    <w:rsid w:val="00852EC9"/>
    <w:rsid w:val="008531B8"/>
    <w:rsid w:val="008531F1"/>
    <w:rsid w:val="00853301"/>
    <w:rsid w:val="0085333E"/>
    <w:rsid w:val="00853543"/>
    <w:rsid w:val="00853710"/>
    <w:rsid w:val="00853794"/>
    <w:rsid w:val="00853837"/>
    <w:rsid w:val="008539B9"/>
    <w:rsid w:val="008539BD"/>
    <w:rsid w:val="00853BEB"/>
    <w:rsid w:val="00853C45"/>
    <w:rsid w:val="00853CD1"/>
    <w:rsid w:val="00853E20"/>
    <w:rsid w:val="00853E31"/>
    <w:rsid w:val="00854062"/>
    <w:rsid w:val="00854090"/>
    <w:rsid w:val="008540C8"/>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301"/>
    <w:rsid w:val="0085632D"/>
    <w:rsid w:val="0085639F"/>
    <w:rsid w:val="008565DB"/>
    <w:rsid w:val="0085663F"/>
    <w:rsid w:val="00856701"/>
    <w:rsid w:val="008567F5"/>
    <w:rsid w:val="0085682C"/>
    <w:rsid w:val="00856837"/>
    <w:rsid w:val="00856890"/>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AC"/>
    <w:rsid w:val="00860BB2"/>
    <w:rsid w:val="00861164"/>
    <w:rsid w:val="008611A3"/>
    <w:rsid w:val="00861206"/>
    <w:rsid w:val="008612DB"/>
    <w:rsid w:val="008613A0"/>
    <w:rsid w:val="008616FB"/>
    <w:rsid w:val="0086173D"/>
    <w:rsid w:val="00861750"/>
    <w:rsid w:val="008617B9"/>
    <w:rsid w:val="00861961"/>
    <w:rsid w:val="00861B41"/>
    <w:rsid w:val="00861B97"/>
    <w:rsid w:val="00861D65"/>
    <w:rsid w:val="00861DA1"/>
    <w:rsid w:val="00861DDD"/>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C5"/>
    <w:rsid w:val="00862A4E"/>
    <w:rsid w:val="00862BA2"/>
    <w:rsid w:val="00862C16"/>
    <w:rsid w:val="0086308C"/>
    <w:rsid w:val="00863096"/>
    <w:rsid w:val="008633F6"/>
    <w:rsid w:val="00863479"/>
    <w:rsid w:val="008639B0"/>
    <w:rsid w:val="00863AA0"/>
    <w:rsid w:val="00863AA3"/>
    <w:rsid w:val="00863B83"/>
    <w:rsid w:val="00863D14"/>
    <w:rsid w:val="00863DFD"/>
    <w:rsid w:val="00864134"/>
    <w:rsid w:val="008644E6"/>
    <w:rsid w:val="008647D8"/>
    <w:rsid w:val="0086481A"/>
    <w:rsid w:val="00864827"/>
    <w:rsid w:val="008649EF"/>
    <w:rsid w:val="00864A9F"/>
    <w:rsid w:val="00864B46"/>
    <w:rsid w:val="00864C02"/>
    <w:rsid w:val="00864DF9"/>
    <w:rsid w:val="00864FEA"/>
    <w:rsid w:val="00864FF6"/>
    <w:rsid w:val="008650AB"/>
    <w:rsid w:val="00865389"/>
    <w:rsid w:val="0086554B"/>
    <w:rsid w:val="008655A0"/>
    <w:rsid w:val="00865696"/>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8F0"/>
    <w:rsid w:val="00867A4D"/>
    <w:rsid w:val="00867AE4"/>
    <w:rsid w:val="00867E39"/>
    <w:rsid w:val="00867F57"/>
    <w:rsid w:val="00870018"/>
    <w:rsid w:val="00870533"/>
    <w:rsid w:val="008705A2"/>
    <w:rsid w:val="008705A9"/>
    <w:rsid w:val="008705F9"/>
    <w:rsid w:val="008706AC"/>
    <w:rsid w:val="0087074F"/>
    <w:rsid w:val="00870793"/>
    <w:rsid w:val="00870869"/>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200D"/>
    <w:rsid w:val="0087216D"/>
    <w:rsid w:val="0087218F"/>
    <w:rsid w:val="00872269"/>
    <w:rsid w:val="008722B0"/>
    <w:rsid w:val="008723EB"/>
    <w:rsid w:val="0087250F"/>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75B"/>
    <w:rsid w:val="00873771"/>
    <w:rsid w:val="0087384E"/>
    <w:rsid w:val="00873924"/>
    <w:rsid w:val="008739D7"/>
    <w:rsid w:val="00873AA3"/>
    <w:rsid w:val="00873BF0"/>
    <w:rsid w:val="00873C85"/>
    <w:rsid w:val="00873EAF"/>
    <w:rsid w:val="00873F8A"/>
    <w:rsid w:val="0087421C"/>
    <w:rsid w:val="0087423A"/>
    <w:rsid w:val="008742C0"/>
    <w:rsid w:val="008742CE"/>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F79"/>
    <w:rsid w:val="00875FBD"/>
    <w:rsid w:val="00875FEF"/>
    <w:rsid w:val="00876013"/>
    <w:rsid w:val="0087607E"/>
    <w:rsid w:val="00876292"/>
    <w:rsid w:val="00876363"/>
    <w:rsid w:val="0087662D"/>
    <w:rsid w:val="0087672D"/>
    <w:rsid w:val="008768C1"/>
    <w:rsid w:val="00876A88"/>
    <w:rsid w:val="00876AC7"/>
    <w:rsid w:val="00876BAD"/>
    <w:rsid w:val="00876CC0"/>
    <w:rsid w:val="00876DC0"/>
    <w:rsid w:val="00876E54"/>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CE0"/>
    <w:rsid w:val="00880D84"/>
    <w:rsid w:val="00880E95"/>
    <w:rsid w:val="00880FE1"/>
    <w:rsid w:val="008810DF"/>
    <w:rsid w:val="008810FA"/>
    <w:rsid w:val="00881183"/>
    <w:rsid w:val="00881346"/>
    <w:rsid w:val="0088140E"/>
    <w:rsid w:val="00881411"/>
    <w:rsid w:val="0088145A"/>
    <w:rsid w:val="00881475"/>
    <w:rsid w:val="008815D5"/>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508"/>
    <w:rsid w:val="008825AA"/>
    <w:rsid w:val="0088266D"/>
    <w:rsid w:val="008827E1"/>
    <w:rsid w:val="0088289D"/>
    <w:rsid w:val="008829DC"/>
    <w:rsid w:val="00882BB1"/>
    <w:rsid w:val="00883004"/>
    <w:rsid w:val="008832CC"/>
    <w:rsid w:val="008832D8"/>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86F"/>
    <w:rsid w:val="00884923"/>
    <w:rsid w:val="008849A2"/>
    <w:rsid w:val="00884A16"/>
    <w:rsid w:val="00884A77"/>
    <w:rsid w:val="00884AD8"/>
    <w:rsid w:val="00884B26"/>
    <w:rsid w:val="00884B42"/>
    <w:rsid w:val="00884B4D"/>
    <w:rsid w:val="00884B78"/>
    <w:rsid w:val="00884CDF"/>
    <w:rsid w:val="00885022"/>
    <w:rsid w:val="00885186"/>
    <w:rsid w:val="00885195"/>
    <w:rsid w:val="008853E3"/>
    <w:rsid w:val="00885460"/>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AA9"/>
    <w:rsid w:val="00886ADB"/>
    <w:rsid w:val="00886E95"/>
    <w:rsid w:val="008870BE"/>
    <w:rsid w:val="00887110"/>
    <w:rsid w:val="00887456"/>
    <w:rsid w:val="00887585"/>
    <w:rsid w:val="008876DF"/>
    <w:rsid w:val="00887771"/>
    <w:rsid w:val="00887A1C"/>
    <w:rsid w:val="00887A2C"/>
    <w:rsid w:val="00887C68"/>
    <w:rsid w:val="00887C8C"/>
    <w:rsid w:val="00887FEF"/>
    <w:rsid w:val="00887FFA"/>
    <w:rsid w:val="00890008"/>
    <w:rsid w:val="0089015D"/>
    <w:rsid w:val="008901D0"/>
    <w:rsid w:val="00890450"/>
    <w:rsid w:val="00890616"/>
    <w:rsid w:val="0089073B"/>
    <w:rsid w:val="00890749"/>
    <w:rsid w:val="008907B2"/>
    <w:rsid w:val="008907F7"/>
    <w:rsid w:val="008908DD"/>
    <w:rsid w:val="00890B12"/>
    <w:rsid w:val="00890BCD"/>
    <w:rsid w:val="00890C7F"/>
    <w:rsid w:val="00890E0D"/>
    <w:rsid w:val="00890F04"/>
    <w:rsid w:val="00890F1E"/>
    <w:rsid w:val="00890FBE"/>
    <w:rsid w:val="008916A1"/>
    <w:rsid w:val="0089171F"/>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861"/>
    <w:rsid w:val="008948A0"/>
    <w:rsid w:val="00894A2E"/>
    <w:rsid w:val="00894ADC"/>
    <w:rsid w:val="00894BEF"/>
    <w:rsid w:val="00894BF5"/>
    <w:rsid w:val="00894F98"/>
    <w:rsid w:val="00895032"/>
    <w:rsid w:val="008950D4"/>
    <w:rsid w:val="0089515B"/>
    <w:rsid w:val="008951B2"/>
    <w:rsid w:val="00895243"/>
    <w:rsid w:val="008955E4"/>
    <w:rsid w:val="0089564C"/>
    <w:rsid w:val="008958BA"/>
    <w:rsid w:val="0089597C"/>
    <w:rsid w:val="00895A0C"/>
    <w:rsid w:val="00895C37"/>
    <w:rsid w:val="00895C3F"/>
    <w:rsid w:val="00895C6B"/>
    <w:rsid w:val="008961A5"/>
    <w:rsid w:val="00896345"/>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CF2"/>
    <w:rsid w:val="00897D75"/>
    <w:rsid w:val="00897DEA"/>
    <w:rsid w:val="00897E2D"/>
    <w:rsid w:val="00897E9D"/>
    <w:rsid w:val="00897FA7"/>
    <w:rsid w:val="008A0058"/>
    <w:rsid w:val="008A0173"/>
    <w:rsid w:val="008A018B"/>
    <w:rsid w:val="008A0339"/>
    <w:rsid w:val="008A03A0"/>
    <w:rsid w:val="008A0473"/>
    <w:rsid w:val="008A04C7"/>
    <w:rsid w:val="008A0567"/>
    <w:rsid w:val="008A072B"/>
    <w:rsid w:val="008A08B2"/>
    <w:rsid w:val="008A0BE4"/>
    <w:rsid w:val="008A0E1B"/>
    <w:rsid w:val="008A118D"/>
    <w:rsid w:val="008A12E8"/>
    <w:rsid w:val="008A12FF"/>
    <w:rsid w:val="008A15C2"/>
    <w:rsid w:val="008A1768"/>
    <w:rsid w:val="008A18BF"/>
    <w:rsid w:val="008A19AE"/>
    <w:rsid w:val="008A1C65"/>
    <w:rsid w:val="008A1DC2"/>
    <w:rsid w:val="008A1EA1"/>
    <w:rsid w:val="008A1F0A"/>
    <w:rsid w:val="008A1F8B"/>
    <w:rsid w:val="008A1FBC"/>
    <w:rsid w:val="008A2126"/>
    <w:rsid w:val="008A22C7"/>
    <w:rsid w:val="008A24BD"/>
    <w:rsid w:val="008A2571"/>
    <w:rsid w:val="008A275E"/>
    <w:rsid w:val="008A294D"/>
    <w:rsid w:val="008A2AAE"/>
    <w:rsid w:val="008A2D0E"/>
    <w:rsid w:val="008A2EAA"/>
    <w:rsid w:val="008A2EB7"/>
    <w:rsid w:val="008A2EEF"/>
    <w:rsid w:val="008A2F26"/>
    <w:rsid w:val="008A2F37"/>
    <w:rsid w:val="008A3057"/>
    <w:rsid w:val="008A33B0"/>
    <w:rsid w:val="008A3551"/>
    <w:rsid w:val="008A35AE"/>
    <w:rsid w:val="008A3619"/>
    <w:rsid w:val="008A36ED"/>
    <w:rsid w:val="008A3898"/>
    <w:rsid w:val="008A3B90"/>
    <w:rsid w:val="008A3FC5"/>
    <w:rsid w:val="008A4038"/>
    <w:rsid w:val="008A4142"/>
    <w:rsid w:val="008A42D8"/>
    <w:rsid w:val="008A4541"/>
    <w:rsid w:val="008A457F"/>
    <w:rsid w:val="008A488E"/>
    <w:rsid w:val="008A4C3A"/>
    <w:rsid w:val="008A4DAC"/>
    <w:rsid w:val="008A4E04"/>
    <w:rsid w:val="008A4F4C"/>
    <w:rsid w:val="008A5064"/>
    <w:rsid w:val="008A5065"/>
    <w:rsid w:val="008A507E"/>
    <w:rsid w:val="008A5083"/>
    <w:rsid w:val="008A51C5"/>
    <w:rsid w:val="008A51CB"/>
    <w:rsid w:val="008A53C3"/>
    <w:rsid w:val="008A59E9"/>
    <w:rsid w:val="008A5C7F"/>
    <w:rsid w:val="008A5FB3"/>
    <w:rsid w:val="008A62D3"/>
    <w:rsid w:val="008A631F"/>
    <w:rsid w:val="008A644C"/>
    <w:rsid w:val="008A65B2"/>
    <w:rsid w:val="008A668F"/>
    <w:rsid w:val="008A6A30"/>
    <w:rsid w:val="008A6AA9"/>
    <w:rsid w:val="008A6C0D"/>
    <w:rsid w:val="008A6D89"/>
    <w:rsid w:val="008A6F7D"/>
    <w:rsid w:val="008A6F9D"/>
    <w:rsid w:val="008A7034"/>
    <w:rsid w:val="008A7045"/>
    <w:rsid w:val="008A72A4"/>
    <w:rsid w:val="008A74E1"/>
    <w:rsid w:val="008A758D"/>
    <w:rsid w:val="008A75B1"/>
    <w:rsid w:val="008A75C5"/>
    <w:rsid w:val="008A764C"/>
    <w:rsid w:val="008A7669"/>
    <w:rsid w:val="008A76CB"/>
    <w:rsid w:val="008A77A3"/>
    <w:rsid w:val="008A7819"/>
    <w:rsid w:val="008A7B15"/>
    <w:rsid w:val="008A7B51"/>
    <w:rsid w:val="008A7C40"/>
    <w:rsid w:val="008A7C48"/>
    <w:rsid w:val="008A7E67"/>
    <w:rsid w:val="008A7E7F"/>
    <w:rsid w:val="008A7F70"/>
    <w:rsid w:val="008B00DC"/>
    <w:rsid w:val="008B00E5"/>
    <w:rsid w:val="008B01A2"/>
    <w:rsid w:val="008B034E"/>
    <w:rsid w:val="008B0677"/>
    <w:rsid w:val="008B07C2"/>
    <w:rsid w:val="008B088E"/>
    <w:rsid w:val="008B097E"/>
    <w:rsid w:val="008B0A4D"/>
    <w:rsid w:val="008B0C9C"/>
    <w:rsid w:val="008B0CD0"/>
    <w:rsid w:val="008B0D18"/>
    <w:rsid w:val="008B0D34"/>
    <w:rsid w:val="008B0F9B"/>
    <w:rsid w:val="008B112F"/>
    <w:rsid w:val="008B12C6"/>
    <w:rsid w:val="008B130E"/>
    <w:rsid w:val="008B138A"/>
    <w:rsid w:val="008B139F"/>
    <w:rsid w:val="008B1651"/>
    <w:rsid w:val="008B175A"/>
    <w:rsid w:val="008B182D"/>
    <w:rsid w:val="008B1850"/>
    <w:rsid w:val="008B18CE"/>
    <w:rsid w:val="008B19D2"/>
    <w:rsid w:val="008B1BE7"/>
    <w:rsid w:val="008B1C17"/>
    <w:rsid w:val="008B1F36"/>
    <w:rsid w:val="008B2052"/>
    <w:rsid w:val="008B207E"/>
    <w:rsid w:val="008B215B"/>
    <w:rsid w:val="008B2169"/>
    <w:rsid w:val="008B21F5"/>
    <w:rsid w:val="008B2317"/>
    <w:rsid w:val="008B269F"/>
    <w:rsid w:val="008B27B8"/>
    <w:rsid w:val="008B2873"/>
    <w:rsid w:val="008B28D3"/>
    <w:rsid w:val="008B2A0D"/>
    <w:rsid w:val="008B2A2E"/>
    <w:rsid w:val="008B2AAB"/>
    <w:rsid w:val="008B2AB2"/>
    <w:rsid w:val="008B2B90"/>
    <w:rsid w:val="008B2D1D"/>
    <w:rsid w:val="008B2DEB"/>
    <w:rsid w:val="008B2E02"/>
    <w:rsid w:val="008B2FB3"/>
    <w:rsid w:val="008B3128"/>
    <w:rsid w:val="008B34EF"/>
    <w:rsid w:val="008B3526"/>
    <w:rsid w:val="008B352A"/>
    <w:rsid w:val="008B3627"/>
    <w:rsid w:val="008B376A"/>
    <w:rsid w:val="008B3779"/>
    <w:rsid w:val="008B3867"/>
    <w:rsid w:val="008B3A8E"/>
    <w:rsid w:val="008B3AAF"/>
    <w:rsid w:val="008B3AB8"/>
    <w:rsid w:val="008B3B11"/>
    <w:rsid w:val="008B3B65"/>
    <w:rsid w:val="008B3BE1"/>
    <w:rsid w:val="008B3C04"/>
    <w:rsid w:val="008B3E80"/>
    <w:rsid w:val="008B3E81"/>
    <w:rsid w:val="008B3FC9"/>
    <w:rsid w:val="008B3FF2"/>
    <w:rsid w:val="008B41EF"/>
    <w:rsid w:val="008B4230"/>
    <w:rsid w:val="008B43CE"/>
    <w:rsid w:val="008B447F"/>
    <w:rsid w:val="008B4497"/>
    <w:rsid w:val="008B44A9"/>
    <w:rsid w:val="008B4711"/>
    <w:rsid w:val="008B488A"/>
    <w:rsid w:val="008B4A4A"/>
    <w:rsid w:val="008B4A5F"/>
    <w:rsid w:val="008B4B0D"/>
    <w:rsid w:val="008B4B33"/>
    <w:rsid w:val="008B4E5E"/>
    <w:rsid w:val="008B500E"/>
    <w:rsid w:val="008B518C"/>
    <w:rsid w:val="008B5254"/>
    <w:rsid w:val="008B528B"/>
    <w:rsid w:val="008B5448"/>
    <w:rsid w:val="008B5487"/>
    <w:rsid w:val="008B5577"/>
    <w:rsid w:val="008B56A5"/>
    <w:rsid w:val="008B5909"/>
    <w:rsid w:val="008B5ACB"/>
    <w:rsid w:val="008B5B47"/>
    <w:rsid w:val="008B5BCC"/>
    <w:rsid w:val="008B5CB3"/>
    <w:rsid w:val="008B5E15"/>
    <w:rsid w:val="008B60ED"/>
    <w:rsid w:val="008B664E"/>
    <w:rsid w:val="008B66A6"/>
    <w:rsid w:val="008B66CB"/>
    <w:rsid w:val="008B6CC3"/>
    <w:rsid w:val="008B6E5C"/>
    <w:rsid w:val="008B6EEA"/>
    <w:rsid w:val="008B704E"/>
    <w:rsid w:val="008B7072"/>
    <w:rsid w:val="008B71DE"/>
    <w:rsid w:val="008B7209"/>
    <w:rsid w:val="008B7533"/>
    <w:rsid w:val="008B77A8"/>
    <w:rsid w:val="008B77EF"/>
    <w:rsid w:val="008B793A"/>
    <w:rsid w:val="008B7A4D"/>
    <w:rsid w:val="008B7A94"/>
    <w:rsid w:val="008B7E71"/>
    <w:rsid w:val="008C008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FD"/>
    <w:rsid w:val="008C1A8C"/>
    <w:rsid w:val="008C1C56"/>
    <w:rsid w:val="008C1E09"/>
    <w:rsid w:val="008C1FED"/>
    <w:rsid w:val="008C2135"/>
    <w:rsid w:val="008C21EC"/>
    <w:rsid w:val="008C2236"/>
    <w:rsid w:val="008C2258"/>
    <w:rsid w:val="008C2426"/>
    <w:rsid w:val="008C2453"/>
    <w:rsid w:val="008C256C"/>
    <w:rsid w:val="008C26B4"/>
    <w:rsid w:val="008C2717"/>
    <w:rsid w:val="008C2767"/>
    <w:rsid w:val="008C27CD"/>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90A"/>
    <w:rsid w:val="008C3CDD"/>
    <w:rsid w:val="008C3DD2"/>
    <w:rsid w:val="008C4273"/>
    <w:rsid w:val="008C450D"/>
    <w:rsid w:val="008C4699"/>
    <w:rsid w:val="008C47A4"/>
    <w:rsid w:val="008C4925"/>
    <w:rsid w:val="008C4AB2"/>
    <w:rsid w:val="008C4B47"/>
    <w:rsid w:val="008C4D61"/>
    <w:rsid w:val="008C4DC1"/>
    <w:rsid w:val="008C50D9"/>
    <w:rsid w:val="008C514E"/>
    <w:rsid w:val="008C519E"/>
    <w:rsid w:val="008C5242"/>
    <w:rsid w:val="008C5369"/>
    <w:rsid w:val="008C570A"/>
    <w:rsid w:val="008C5905"/>
    <w:rsid w:val="008C59D5"/>
    <w:rsid w:val="008C5A52"/>
    <w:rsid w:val="008C5B10"/>
    <w:rsid w:val="008C5C1E"/>
    <w:rsid w:val="008C5F43"/>
    <w:rsid w:val="008C5FA3"/>
    <w:rsid w:val="008C620D"/>
    <w:rsid w:val="008C622E"/>
    <w:rsid w:val="008C65E0"/>
    <w:rsid w:val="008C6970"/>
    <w:rsid w:val="008C69DC"/>
    <w:rsid w:val="008C6BAF"/>
    <w:rsid w:val="008C6C7A"/>
    <w:rsid w:val="008C6CA9"/>
    <w:rsid w:val="008C6CDE"/>
    <w:rsid w:val="008C6D71"/>
    <w:rsid w:val="008C6DAC"/>
    <w:rsid w:val="008C6EFD"/>
    <w:rsid w:val="008C6F4F"/>
    <w:rsid w:val="008C6F9B"/>
    <w:rsid w:val="008C6FA2"/>
    <w:rsid w:val="008C7113"/>
    <w:rsid w:val="008C7245"/>
    <w:rsid w:val="008C74CC"/>
    <w:rsid w:val="008C76D5"/>
    <w:rsid w:val="008C78D7"/>
    <w:rsid w:val="008C7CA9"/>
    <w:rsid w:val="008C7D79"/>
    <w:rsid w:val="008C7E86"/>
    <w:rsid w:val="008C7EC8"/>
    <w:rsid w:val="008C7F77"/>
    <w:rsid w:val="008D00E3"/>
    <w:rsid w:val="008D0459"/>
    <w:rsid w:val="008D05D2"/>
    <w:rsid w:val="008D062D"/>
    <w:rsid w:val="008D069D"/>
    <w:rsid w:val="008D09C0"/>
    <w:rsid w:val="008D0A7A"/>
    <w:rsid w:val="008D0AA1"/>
    <w:rsid w:val="008D0B27"/>
    <w:rsid w:val="008D0D5D"/>
    <w:rsid w:val="008D0DF4"/>
    <w:rsid w:val="008D1051"/>
    <w:rsid w:val="008D10E9"/>
    <w:rsid w:val="008D13DC"/>
    <w:rsid w:val="008D13E1"/>
    <w:rsid w:val="008D149D"/>
    <w:rsid w:val="008D15A0"/>
    <w:rsid w:val="008D1880"/>
    <w:rsid w:val="008D1E23"/>
    <w:rsid w:val="008D2209"/>
    <w:rsid w:val="008D221C"/>
    <w:rsid w:val="008D2381"/>
    <w:rsid w:val="008D23B2"/>
    <w:rsid w:val="008D2461"/>
    <w:rsid w:val="008D247B"/>
    <w:rsid w:val="008D2523"/>
    <w:rsid w:val="008D2739"/>
    <w:rsid w:val="008D29B8"/>
    <w:rsid w:val="008D29D2"/>
    <w:rsid w:val="008D2BB3"/>
    <w:rsid w:val="008D2DC2"/>
    <w:rsid w:val="008D2E71"/>
    <w:rsid w:val="008D2FFD"/>
    <w:rsid w:val="008D3018"/>
    <w:rsid w:val="008D3188"/>
    <w:rsid w:val="008D3208"/>
    <w:rsid w:val="008D335F"/>
    <w:rsid w:val="008D3503"/>
    <w:rsid w:val="008D3604"/>
    <w:rsid w:val="008D36FD"/>
    <w:rsid w:val="008D3700"/>
    <w:rsid w:val="008D3913"/>
    <w:rsid w:val="008D394C"/>
    <w:rsid w:val="008D399A"/>
    <w:rsid w:val="008D3BE4"/>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B94"/>
    <w:rsid w:val="008D4E41"/>
    <w:rsid w:val="008D508F"/>
    <w:rsid w:val="008D509D"/>
    <w:rsid w:val="008D5293"/>
    <w:rsid w:val="008D538D"/>
    <w:rsid w:val="008D55A8"/>
    <w:rsid w:val="008D5725"/>
    <w:rsid w:val="008D5879"/>
    <w:rsid w:val="008D592F"/>
    <w:rsid w:val="008D5955"/>
    <w:rsid w:val="008D5A3E"/>
    <w:rsid w:val="008D5B24"/>
    <w:rsid w:val="008D5BBD"/>
    <w:rsid w:val="008D5C7E"/>
    <w:rsid w:val="008D5D90"/>
    <w:rsid w:val="008D5F53"/>
    <w:rsid w:val="008D5FCD"/>
    <w:rsid w:val="008D613C"/>
    <w:rsid w:val="008D624C"/>
    <w:rsid w:val="008D6255"/>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F0"/>
    <w:rsid w:val="008D7DEB"/>
    <w:rsid w:val="008D7F20"/>
    <w:rsid w:val="008E00CC"/>
    <w:rsid w:val="008E00F5"/>
    <w:rsid w:val="008E026E"/>
    <w:rsid w:val="008E0282"/>
    <w:rsid w:val="008E0441"/>
    <w:rsid w:val="008E04B5"/>
    <w:rsid w:val="008E074C"/>
    <w:rsid w:val="008E0B90"/>
    <w:rsid w:val="008E0CDD"/>
    <w:rsid w:val="008E0E89"/>
    <w:rsid w:val="008E0E8C"/>
    <w:rsid w:val="008E0F18"/>
    <w:rsid w:val="008E1014"/>
    <w:rsid w:val="008E1057"/>
    <w:rsid w:val="008E1217"/>
    <w:rsid w:val="008E13C3"/>
    <w:rsid w:val="008E1477"/>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8AA"/>
    <w:rsid w:val="008E48FD"/>
    <w:rsid w:val="008E49DE"/>
    <w:rsid w:val="008E4A56"/>
    <w:rsid w:val="008E4AAE"/>
    <w:rsid w:val="008E4C2D"/>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1CF"/>
    <w:rsid w:val="008E624A"/>
    <w:rsid w:val="008E6343"/>
    <w:rsid w:val="008E643B"/>
    <w:rsid w:val="008E6788"/>
    <w:rsid w:val="008E68CE"/>
    <w:rsid w:val="008E6B28"/>
    <w:rsid w:val="008E6C7C"/>
    <w:rsid w:val="008E700E"/>
    <w:rsid w:val="008E71BB"/>
    <w:rsid w:val="008E7237"/>
    <w:rsid w:val="008E7396"/>
    <w:rsid w:val="008E7431"/>
    <w:rsid w:val="008E743E"/>
    <w:rsid w:val="008E7611"/>
    <w:rsid w:val="008E7684"/>
    <w:rsid w:val="008E76C6"/>
    <w:rsid w:val="008E7708"/>
    <w:rsid w:val="008E79F4"/>
    <w:rsid w:val="008E7A8A"/>
    <w:rsid w:val="008E7D62"/>
    <w:rsid w:val="008E7DB3"/>
    <w:rsid w:val="008E7F9D"/>
    <w:rsid w:val="008F005E"/>
    <w:rsid w:val="008F0090"/>
    <w:rsid w:val="008F0148"/>
    <w:rsid w:val="008F01AB"/>
    <w:rsid w:val="008F01F8"/>
    <w:rsid w:val="008F0259"/>
    <w:rsid w:val="008F0432"/>
    <w:rsid w:val="008F044C"/>
    <w:rsid w:val="008F0460"/>
    <w:rsid w:val="008F0658"/>
    <w:rsid w:val="008F0687"/>
    <w:rsid w:val="008F06D5"/>
    <w:rsid w:val="008F06E5"/>
    <w:rsid w:val="008F0785"/>
    <w:rsid w:val="008F07DF"/>
    <w:rsid w:val="008F0822"/>
    <w:rsid w:val="008F0928"/>
    <w:rsid w:val="008F095A"/>
    <w:rsid w:val="008F097C"/>
    <w:rsid w:val="008F0A28"/>
    <w:rsid w:val="008F0BA6"/>
    <w:rsid w:val="008F0BB8"/>
    <w:rsid w:val="008F0E76"/>
    <w:rsid w:val="008F0FC8"/>
    <w:rsid w:val="008F108A"/>
    <w:rsid w:val="008F1555"/>
    <w:rsid w:val="008F1926"/>
    <w:rsid w:val="008F1A16"/>
    <w:rsid w:val="008F1A1A"/>
    <w:rsid w:val="008F1A62"/>
    <w:rsid w:val="008F1B8A"/>
    <w:rsid w:val="008F1BD1"/>
    <w:rsid w:val="008F1BEC"/>
    <w:rsid w:val="008F1C97"/>
    <w:rsid w:val="008F1CF8"/>
    <w:rsid w:val="008F20F6"/>
    <w:rsid w:val="008F2201"/>
    <w:rsid w:val="008F22C2"/>
    <w:rsid w:val="008F239C"/>
    <w:rsid w:val="008F23C2"/>
    <w:rsid w:val="008F25DD"/>
    <w:rsid w:val="008F2610"/>
    <w:rsid w:val="008F265F"/>
    <w:rsid w:val="008F293B"/>
    <w:rsid w:val="008F2A33"/>
    <w:rsid w:val="008F2A8C"/>
    <w:rsid w:val="008F2E7F"/>
    <w:rsid w:val="008F2EA2"/>
    <w:rsid w:val="008F2EC1"/>
    <w:rsid w:val="008F2F88"/>
    <w:rsid w:val="008F3018"/>
    <w:rsid w:val="008F3069"/>
    <w:rsid w:val="008F3174"/>
    <w:rsid w:val="008F3184"/>
    <w:rsid w:val="008F3289"/>
    <w:rsid w:val="008F35F6"/>
    <w:rsid w:val="008F37E2"/>
    <w:rsid w:val="008F397F"/>
    <w:rsid w:val="008F3B64"/>
    <w:rsid w:val="008F3BB1"/>
    <w:rsid w:val="008F3D2D"/>
    <w:rsid w:val="008F3D7C"/>
    <w:rsid w:val="008F3D93"/>
    <w:rsid w:val="008F3DC9"/>
    <w:rsid w:val="008F3E09"/>
    <w:rsid w:val="008F3E74"/>
    <w:rsid w:val="008F3FDD"/>
    <w:rsid w:val="008F402A"/>
    <w:rsid w:val="008F4107"/>
    <w:rsid w:val="008F41E8"/>
    <w:rsid w:val="008F425F"/>
    <w:rsid w:val="008F439C"/>
    <w:rsid w:val="008F43A7"/>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132"/>
    <w:rsid w:val="008F6188"/>
    <w:rsid w:val="008F63BA"/>
    <w:rsid w:val="008F6487"/>
    <w:rsid w:val="008F650B"/>
    <w:rsid w:val="008F6649"/>
    <w:rsid w:val="008F677D"/>
    <w:rsid w:val="008F6863"/>
    <w:rsid w:val="008F692B"/>
    <w:rsid w:val="008F6956"/>
    <w:rsid w:val="008F6CD1"/>
    <w:rsid w:val="008F6DFD"/>
    <w:rsid w:val="008F6FBB"/>
    <w:rsid w:val="008F7088"/>
    <w:rsid w:val="008F721F"/>
    <w:rsid w:val="008F7365"/>
    <w:rsid w:val="008F73DC"/>
    <w:rsid w:val="008F7458"/>
    <w:rsid w:val="008F74A4"/>
    <w:rsid w:val="008F7508"/>
    <w:rsid w:val="008F7550"/>
    <w:rsid w:val="008F75DD"/>
    <w:rsid w:val="008F76C7"/>
    <w:rsid w:val="008F7886"/>
    <w:rsid w:val="008F7BD6"/>
    <w:rsid w:val="008F7CEF"/>
    <w:rsid w:val="008F7DBB"/>
    <w:rsid w:val="009000FD"/>
    <w:rsid w:val="009002C4"/>
    <w:rsid w:val="009004FB"/>
    <w:rsid w:val="009006C9"/>
    <w:rsid w:val="009007E4"/>
    <w:rsid w:val="00900AFA"/>
    <w:rsid w:val="00900B17"/>
    <w:rsid w:val="00900B60"/>
    <w:rsid w:val="00900BD0"/>
    <w:rsid w:val="00900C96"/>
    <w:rsid w:val="00900DDE"/>
    <w:rsid w:val="00900DF1"/>
    <w:rsid w:val="00900E2E"/>
    <w:rsid w:val="00900E8C"/>
    <w:rsid w:val="00900F1D"/>
    <w:rsid w:val="00900F56"/>
    <w:rsid w:val="0090101E"/>
    <w:rsid w:val="0090117A"/>
    <w:rsid w:val="00901180"/>
    <w:rsid w:val="009011F3"/>
    <w:rsid w:val="0090124A"/>
    <w:rsid w:val="0090126D"/>
    <w:rsid w:val="009012CE"/>
    <w:rsid w:val="009012ED"/>
    <w:rsid w:val="0090144C"/>
    <w:rsid w:val="009015E4"/>
    <w:rsid w:val="00901837"/>
    <w:rsid w:val="00901845"/>
    <w:rsid w:val="009018F1"/>
    <w:rsid w:val="00901A2A"/>
    <w:rsid w:val="00901A49"/>
    <w:rsid w:val="00901ADD"/>
    <w:rsid w:val="00901C1F"/>
    <w:rsid w:val="00901EDD"/>
    <w:rsid w:val="009021E7"/>
    <w:rsid w:val="0090223C"/>
    <w:rsid w:val="009022BC"/>
    <w:rsid w:val="0090255A"/>
    <w:rsid w:val="00902563"/>
    <w:rsid w:val="00902626"/>
    <w:rsid w:val="00902669"/>
    <w:rsid w:val="00902686"/>
    <w:rsid w:val="00902734"/>
    <w:rsid w:val="00902800"/>
    <w:rsid w:val="0090298F"/>
    <w:rsid w:val="009029EA"/>
    <w:rsid w:val="00902B9F"/>
    <w:rsid w:val="00902D03"/>
    <w:rsid w:val="00902FCE"/>
    <w:rsid w:val="00903281"/>
    <w:rsid w:val="009033C3"/>
    <w:rsid w:val="00903460"/>
    <w:rsid w:val="009034E3"/>
    <w:rsid w:val="0090358F"/>
    <w:rsid w:val="009036BA"/>
    <w:rsid w:val="00903AAC"/>
    <w:rsid w:val="00903AD5"/>
    <w:rsid w:val="00903CBC"/>
    <w:rsid w:val="00903F0F"/>
    <w:rsid w:val="00903F59"/>
    <w:rsid w:val="0090413F"/>
    <w:rsid w:val="0090416F"/>
    <w:rsid w:val="0090421A"/>
    <w:rsid w:val="009045C7"/>
    <w:rsid w:val="0090480E"/>
    <w:rsid w:val="00904A62"/>
    <w:rsid w:val="00904B6D"/>
    <w:rsid w:val="00904D35"/>
    <w:rsid w:val="00904D3D"/>
    <w:rsid w:val="00904E71"/>
    <w:rsid w:val="0090505B"/>
    <w:rsid w:val="00905118"/>
    <w:rsid w:val="00905137"/>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F9"/>
    <w:rsid w:val="00911CB5"/>
    <w:rsid w:val="00911DA8"/>
    <w:rsid w:val="00911E1A"/>
    <w:rsid w:val="00911E44"/>
    <w:rsid w:val="00912035"/>
    <w:rsid w:val="009120DE"/>
    <w:rsid w:val="00912245"/>
    <w:rsid w:val="0091225D"/>
    <w:rsid w:val="0091226E"/>
    <w:rsid w:val="009123B9"/>
    <w:rsid w:val="009123EF"/>
    <w:rsid w:val="0091252B"/>
    <w:rsid w:val="00912547"/>
    <w:rsid w:val="009125D6"/>
    <w:rsid w:val="00912898"/>
    <w:rsid w:val="00912A63"/>
    <w:rsid w:val="00912A96"/>
    <w:rsid w:val="00912E4E"/>
    <w:rsid w:val="00912F6D"/>
    <w:rsid w:val="0091319B"/>
    <w:rsid w:val="00913439"/>
    <w:rsid w:val="009136E4"/>
    <w:rsid w:val="009138B4"/>
    <w:rsid w:val="009138DE"/>
    <w:rsid w:val="009138F3"/>
    <w:rsid w:val="00913AF7"/>
    <w:rsid w:val="00913B67"/>
    <w:rsid w:val="00913BEF"/>
    <w:rsid w:val="00913C97"/>
    <w:rsid w:val="00913DA7"/>
    <w:rsid w:val="00913E06"/>
    <w:rsid w:val="00913EF8"/>
    <w:rsid w:val="00913F4C"/>
    <w:rsid w:val="0091404B"/>
    <w:rsid w:val="00914127"/>
    <w:rsid w:val="00914215"/>
    <w:rsid w:val="0091423A"/>
    <w:rsid w:val="009142C7"/>
    <w:rsid w:val="009143E6"/>
    <w:rsid w:val="00914445"/>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EC"/>
    <w:rsid w:val="00915903"/>
    <w:rsid w:val="009159C0"/>
    <w:rsid w:val="009159E5"/>
    <w:rsid w:val="00915D49"/>
    <w:rsid w:val="00915D92"/>
    <w:rsid w:val="00915F7F"/>
    <w:rsid w:val="0091607A"/>
    <w:rsid w:val="0091610F"/>
    <w:rsid w:val="00916120"/>
    <w:rsid w:val="009161BA"/>
    <w:rsid w:val="0091625E"/>
    <w:rsid w:val="0091688A"/>
    <w:rsid w:val="00916BCF"/>
    <w:rsid w:val="00916CFE"/>
    <w:rsid w:val="00916E51"/>
    <w:rsid w:val="00917517"/>
    <w:rsid w:val="00917538"/>
    <w:rsid w:val="00917895"/>
    <w:rsid w:val="00917C02"/>
    <w:rsid w:val="00917C9A"/>
    <w:rsid w:val="00917DEB"/>
    <w:rsid w:val="00917EB1"/>
    <w:rsid w:val="00917F9D"/>
    <w:rsid w:val="009206E8"/>
    <w:rsid w:val="0092078E"/>
    <w:rsid w:val="009207AA"/>
    <w:rsid w:val="009207E6"/>
    <w:rsid w:val="00920848"/>
    <w:rsid w:val="009208C1"/>
    <w:rsid w:val="009208F1"/>
    <w:rsid w:val="00920993"/>
    <w:rsid w:val="00920A60"/>
    <w:rsid w:val="00920B16"/>
    <w:rsid w:val="00920CAA"/>
    <w:rsid w:val="00920DB3"/>
    <w:rsid w:val="00920FB2"/>
    <w:rsid w:val="0092139C"/>
    <w:rsid w:val="009216BF"/>
    <w:rsid w:val="009217CC"/>
    <w:rsid w:val="009218D2"/>
    <w:rsid w:val="009218E8"/>
    <w:rsid w:val="00921A44"/>
    <w:rsid w:val="00921A74"/>
    <w:rsid w:val="00921AE2"/>
    <w:rsid w:val="00921BCD"/>
    <w:rsid w:val="00921C9F"/>
    <w:rsid w:val="00921E12"/>
    <w:rsid w:val="00921ED5"/>
    <w:rsid w:val="00921FA1"/>
    <w:rsid w:val="009221F5"/>
    <w:rsid w:val="00922576"/>
    <w:rsid w:val="00922593"/>
    <w:rsid w:val="009225B6"/>
    <w:rsid w:val="009227A3"/>
    <w:rsid w:val="00922890"/>
    <w:rsid w:val="00922EEE"/>
    <w:rsid w:val="00922F4F"/>
    <w:rsid w:val="00923151"/>
    <w:rsid w:val="00923234"/>
    <w:rsid w:val="0092328C"/>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672"/>
    <w:rsid w:val="0092475B"/>
    <w:rsid w:val="009248E9"/>
    <w:rsid w:val="00924923"/>
    <w:rsid w:val="00924A09"/>
    <w:rsid w:val="00924A75"/>
    <w:rsid w:val="00924D2B"/>
    <w:rsid w:val="00924D62"/>
    <w:rsid w:val="00925054"/>
    <w:rsid w:val="0092507E"/>
    <w:rsid w:val="00925097"/>
    <w:rsid w:val="009250C2"/>
    <w:rsid w:val="009251D7"/>
    <w:rsid w:val="00925267"/>
    <w:rsid w:val="009253AB"/>
    <w:rsid w:val="00925415"/>
    <w:rsid w:val="009256CF"/>
    <w:rsid w:val="00925836"/>
    <w:rsid w:val="0092596C"/>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9C"/>
    <w:rsid w:val="00926BEC"/>
    <w:rsid w:val="00926C5C"/>
    <w:rsid w:val="00926D98"/>
    <w:rsid w:val="00926DB6"/>
    <w:rsid w:val="00926DBF"/>
    <w:rsid w:val="00926FBE"/>
    <w:rsid w:val="0092705C"/>
    <w:rsid w:val="00927064"/>
    <w:rsid w:val="00927331"/>
    <w:rsid w:val="00927341"/>
    <w:rsid w:val="009273A4"/>
    <w:rsid w:val="00927522"/>
    <w:rsid w:val="0092784B"/>
    <w:rsid w:val="0092795D"/>
    <w:rsid w:val="00927996"/>
    <w:rsid w:val="009279AF"/>
    <w:rsid w:val="00927C42"/>
    <w:rsid w:val="00927DD5"/>
    <w:rsid w:val="00927EE3"/>
    <w:rsid w:val="00927FF1"/>
    <w:rsid w:val="009300D9"/>
    <w:rsid w:val="0093011E"/>
    <w:rsid w:val="009301E4"/>
    <w:rsid w:val="00930305"/>
    <w:rsid w:val="0093063D"/>
    <w:rsid w:val="00930A2E"/>
    <w:rsid w:val="00930BD1"/>
    <w:rsid w:val="00930D96"/>
    <w:rsid w:val="00930E72"/>
    <w:rsid w:val="00930E94"/>
    <w:rsid w:val="00930F4A"/>
    <w:rsid w:val="00931285"/>
    <w:rsid w:val="0093135E"/>
    <w:rsid w:val="0093146D"/>
    <w:rsid w:val="0093173B"/>
    <w:rsid w:val="00931A1A"/>
    <w:rsid w:val="00931AC1"/>
    <w:rsid w:val="00931ADF"/>
    <w:rsid w:val="00931B2E"/>
    <w:rsid w:val="00931DD2"/>
    <w:rsid w:val="00931DDB"/>
    <w:rsid w:val="00931DF8"/>
    <w:rsid w:val="00932109"/>
    <w:rsid w:val="009322AC"/>
    <w:rsid w:val="00932388"/>
    <w:rsid w:val="0093240E"/>
    <w:rsid w:val="00932438"/>
    <w:rsid w:val="00932452"/>
    <w:rsid w:val="009324B1"/>
    <w:rsid w:val="009326B1"/>
    <w:rsid w:val="009327B5"/>
    <w:rsid w:val="00932A20"/>
    <w:rsid w:val="00932A63"/>
    <w:rsid w:val="00932B71"/>
    <w:rsid w:val="00932B8A"/>
    <w:rsid w:val="00932F75"/>
    <w:rsid w:val="00932F9D"/>
    <w:rsid w:val="009330F7"/>
    <w:rsid w:val="0093319A"/>
    <w:rsid w:val="009332BB"/>
    <w:rsid w:val="00933435"/>
    <w:rsid w:val="00933510"/>
    <w:rsid w:val="009335CB"/>
    <w:rsid w:val="009338CA"/>
    <w:rsid w:val="00933ACD"/>
    <w:rsid w:val="00933D61"/>
    <w:rsid w:val="00933DE4"/>
    <w:rsid w:val="00933EC7"/>
    <w:rsid w:val="00933F10"/>
    <w:rsid w:val="00933FBB"/>
    <w:rsid w:val="00934044"/>
    <w:rsid w:val="009340BF"/>
    <w:rsid w:val="0093476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B52"/>
    <w:rsid w:val="00935CC5"/>
    <w:rsid w:val="00935FDF"/>
    <w:rsid w:val="009360F7"/>
    <w:rsid w:val="0093611A"/>
    <w:rsid w:val="009362AF"/>
    <w:rsid w:val="0093634D"/>
    <w:rsid w:val="00936438"/>
    <w:rsid w:val="009366D8"/>
    <w:rsid w:val="009367ED"/>
    <w:rsid w:val="009368A1"/>
    <w:rsid w:val="00936B94"/>
    <w:rsid w:val="00936D07"/>
    <w:rsid w:val="009370A6"/>
    <w:rsid w:val="009370E5"/>
    <w:rsid w:val="0093718F"/>
    <w:rsid w:val="009371E8"/>
    <w:rsid w:val="00937317"/>
    <w:rsid w:val="009373C5"/>
    <w:rsid w:val="009373FA"/>
    <w:rsid w:val="009374B2"/>
    <w:rsid w:val="009374C4"/>
    <w:rsid w:val="0093762B"/>
    <w:rsid w:val="00937AC7"/>
    <w:rsid w:val="00937C0F"/>
    <w:rsid w:val="00937C2C"/>
    <w:rsid w:val="00937C56"/>
    <w:rsid w:val="00937C70"/>
    <w:rsid w:val="00937D15"/>
    <w:rsid w:val="00937F76"/>
    <w:rsid w:val="00940598"/>
    <w:rsid w:val="0094077C"/>
    <w:rsid w:val="00940A5D"/>
    <w:rsid w:val="00940ADE"/>
    <w:rsid w:val="00940BCB"/>
    <w:rsid w:val="00940D85"/>
    <w:rsid w:val="00940DF4"/>
    <w:rsid w:val="00940FAC"/>
    <w:rsid w:val="00940FB5"/>
    <w:rsid w:val="0094106E"/>
    <w:rsid w:val="00941259"/>
    <w:rsid w:val="0094148B"/>
    <w:rsid w:val="009414AF"/>
    <w:rsid w:val="00941813"/>
    <w:rsid w:val="0094182B"/>
    <w:rsid w:val="00941A1C"/>
    <w:rsid w:val="00941B97"/>
    <w:rsid w:val="00941BCD"/>
    <w:rsid w:val="00941C47"/>
    <w:rsid w:val="00941CA4"/>
    <w:rsid w:val="009420D3"/>
    <w:rsid w:val="00942109"/>
    <w:rsid w:val="00942182"/>
    <w:rsid w:val="009421B3"/>
    <w:rsid w:val="009421E1"/>
    <w:rsid w:val="009421E2"/>
    <w:rsid w:val="00942354"/>
    <w:rsid w:val="00942444"/>
    <w:rsid w:val="00942485"/>
    <w:rsid w:val="009427A4"/>
    <w:rsid w:val="00942A73"/>
    <w:rsid w:val="00942BB8"/>
    <w:rsid w:val="00942DDD"/>
    <w:rsid w:val="00942E21"/>
    <w:rsid w:val="00942E85"/>
    <w:rsid w:val="00942EF9"/>
    <w:rsid w:val="0094335F"/>
    <w:rsid w:val="00943377"/>
    <w:rsid w:val="0094345C"/>
    <w:rsid w:val="0094355D"/>
    <w:rsid w:val="0094374D"/>
    <w:rsid w:val="0094376F"/>
    <w:rsid w:val="00943BCB"/>
    <w:rsid w:val="00943D54"/>
    <w:rsid w:val="009441A4"/>
    <w:rsid w:val="00944202"/>
    <w:rsid w:val="00944335"/>
    <w:rsid w:val="00944464"/>
    <w:rsid w:val="00944686"/>
    <w:rsid w:val="0094484A"/>
    <w:rsid w:val="009449B6"/>
    <w:rsid w:val="00944AF4"/>
    <w:rsid w:val="00944B36"/>
    <w:rsid w:val="00944C52"/>
    <w:rsid w:val="00944CFC"/>
    <w:rsid w:val="00944E35"/>
    <w:rsid w:val="00944E5B"/>
    <w:rsid w:val="00945042"/>
    <w:rsid w:val="00945131"/>
    <w:rsid w:val="00945367"/>
    <w:rsid w:val="009453F9"/>
    <w:rsid w:val="009454DF"/>
    <w:rsid w:val="00945585"/>
    <w:rsid w:val="009456BC"/>
    <w:rsid w:val="0094573A"/>
    <w:rsid w:val="00945907"/>
    <w:rsid w:val="00945A9C"/>
    <w:rsid w:val="00945C10"/>
    <w:rsid w:val="00945C56"/>
    <w:rsid w:val="00945E1B"/>
    <w:rsid w:val="00945E26"/>
    <w:rsid w:val="00945E49"/>
    <w:rsid w:val="009461DD"/>
    <w:rsid w:val="009462A3"/>
    <w:rsid w:val="009462B3"/>
    <w:rsid w:val="009462D6"/>
    <w:rsid w:val="009462D8"/>
    <w:rsid w:val="0094632B"/>
    <w:rsid w:val="00946388"/>
    <w:rsid w:val="009464A5"/>
    <w:rsid w:val="0094663A"/>
    <w:rsid w:val="0094672F"/>
    <w:rsid w:val="00946818"/>
    <w:rsid w:val="00946AA5"/>
    <w:rsid w:val="00946B38"/>
    <w:rsid w:val="00946C4B"/>
    <w:rsid w:val="00946D0F"/>
    <w:rsid w:val="0094703A"/>
    <w:rsid w:val="00947054"/>
    <w:rsid w:val="009471F1"/>
    <w:rsid w:val="009472DB"/>
    <w:rsid w:val="0094736A"/>
    <w:rsid w:val="0094753B"/>
    <w:rsid w:val="009477C1"/>
    <w:rsid w:val="009478ED"/>
    <w:rsid w:val="009479E5"/>
    <w:rsid w:val="00947A29"/>
    <w:rsid w:val="00947BC7"/>
    <w:rsid w:val="00947C0A"/>
    <w:rsid w:val="00947EAA"/>
    <w:rsid w:val="00950130"/>
    <w:rsid w:val="00950558"/>
    <w:rsid w:val="0095067B"/>
    <w:rsid w:val="00950781"/>
    <w:rsid w:val="009509D7"/>
    <w:rsid w:val="00950B09"/>
    <w:rsid w:val="00950D85"/>
    <w:rsid w:val="00950DD1"/>
    <w:rsid w:val="00950FFB"/>
    <w:rsid w:val="0095124D"/>
    <w:rsid w:val="0095130F"/>
    <w:rsid w:val="00951417"/>
    <w:rsid w:val="0095154C"/>
    <w:rsid w:val="009515E1"/>
    <w:rsid w:val="00951696"/>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ACA"/>
    <w:rsid w:val="00952ACF"/>
    <w:rsid w:val="00952C54"/>
    <w:rsid w:val="00952C70"/>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7"/>
    <w:rsid w:val="00954EC9"/>
    <w:rsid w:val="00954F7E"/>
    <w:rsid w:val="0095506D"/>
    <w:rsid w:val="009550FF"/>
    <w:rsid w:val="009551B3"/>
    <w:rsid w:val="009551B9"/>
    <w:rsid w:val="009551BF"/>
    <w:rsid w:val="00955242"/>
    <w:rsid w:val="00955292"/>
    <w:rsid w:val="00955394"/>
    <w:rsid w:val="00955466"/>
    <w:rsid w:val="009554BF"/>
    <w:rsid w:val="00955545"/>
    <w:rsid w:val="009555E2"/>
    <w:rsid w:val="00955641"/>
    <w:rsid w:val="00955767"/>
    <w:rsid w:val="009557DF"/>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6DF"/>
    <w:rsid w:val="0095798B"/>
    <w:rsid w:val="00957B6B"/>
    <w:rsid w:val="00957C7D"/>
    <w:rsid w:val="00957D9C"/>
    <w:rsid w:val="00957E93"/>
    <w:rsid w:val="00957FF4"/>
    <w:rsid w:val="0096001B"/>
    <w:rsid w:val="00960085"/>
    <w:rsid w:val="00960238"/>
    <w:rsid w:val="00960295"/>
    <w:rsid w:val="009602C8"/>
    <w:rsid w:val="009603A3"/>
    <w:rsid w:val="009603AB"/>
    <w:rsid w:val="00960471"/>
    <w:rsid w:val="00960475"/>
    <w:rsid w:val="00960479"/>
    <w:rsid w:val="0096069E"/>
    <w:rsid w:val="009607A2"/>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633"/>
    <w:rsid w:val="009646AD"/>
    <w:rsid w:val="009646FD"/>
    <w:rsid w:val="00964862"/>
    <w:rsid w:val="00964DE4"/>
    <w:rsid w:val="00964DF5"/>
    <w:rsid w:val="00964E34"/>
    <w:rsid w:val="00964E3C"/>
    <w:rsid w:val="00964E69"/>
    <w:rsid w:val="00964F31"/>
    <w:rsid w:val="0096504D"/>
    <w:rsid w:val="00965144"/>
    <w:rsid w:val="009651CC"/>
    <w:rsid w:val="0096521F"/>
    <w:rsid w:val="0096523C"/>
    <w:rsid w:val="00965248"/>
    <w:rsid w:val="0096538E"/>
    <w:rsid w:val="009654F0"/>
    <w:rsid w:val="0096572B"/>
    <w:rsid w:val="009659EA"/>
    <w:rsid w:val="00965D0B"/>
    <w:rsid w:val="00965ED7"/>
    <w:rsid w:val="00966020"/>
    <w:rsid w:val="0096633D"/>
    <w:rsid w:val="0096637B"/>
    <w:rsid w:val="009664DB"/>
    <w:rsid w:val="00966584"/>
    <w:rsid w:val="009665C2"/>
    <w:rsid w:val="00966626"/>
    <w:rsid w:val="009667F3"/>
    <w:rsid w:val="0096691D"/>
    <w:rsid w:val="00966B38"/>
    <w:rsid w:val="00966E67"/>
    <w:rsid w:val="00966EC4"/>
    <w:rsid w:val="00966ED6"/>
    <w:rsid w:val="00967044"/>
    <w:rsid w:val="009672E8"/>
    <w:rsid w:val="0096766C"/>
    <w:rsid w:val="009676A7"/>
    <w:rsid w:val="00967767"/>
    <w:rsid w:val="00967851"/>
    <w:rsid w:val="0096786B"/>
    <w:rsid w:val="00967897"/>
    <w:rsid w:val="0096792C"/>
    <w:rsid w:val="00967A60"/>
    <w:rsid w:val="00967AEF"/>
    <w:rsid w:val="00967C30"/>
    <w:rsid w:val="00967CB9"/>
    <w:rsid w:val="00967D2D"/>
    <w:rsid w:val="0097042F"/>
    <w:rsid w:val="0097043C"/>
    <w:rsid w:val="00970445"/>
    <w:rsid w:val="00970561"/>
    <w:rsid w:val="009708EB"/>
    <w:rsid w:val="0097096F"/>
    <w:rsid w:val="009709CC"/>
    <w:rsid w:val="00970A61"/>
    <w:rsid w:val="00970CC9"/>
    <w:rsid w:val="00970F00"/>
    <w:rsid w:val="00970F7A"/>
    <w:rsid w:val="00970FC9"/>
    <w:rsid w:val="00970FE3"/>
    <w:rsid w:val="00971071"/>
    <w:rsid w:val="00971229"/>
    <w:rsid w:val="0097128F"/>
    <w:rsid w:val="009713BE"/>
    <w:rsid w:val="00971747"/>
    <w:rsid w:val="0097192B"/>
    <w:rsid w:val="00971A14"/>
    <w:rsid w:val="00971C7D"/>
    <w:rsid w:val="00971D87"/>
    <w:rsid w:val="00971EC5"/>
    <w:rsid w:val="00971F28"/>
    <w:rsid w:val="00971F42"/>
    <w:rsid w:val="00971F6B"/>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C"/>
    <w:rsid w:val="00974B9F"/>
    <w:rsid w:val="00974EBD"/>
    <w:rsid w:val="00974FB0"/>
    <w:rsid w:val="009751BA"/>
    <w:rsid w:val="009752FD"/>
    <w:rsid w:val="00975339"/>
    <w:rsid w:val="00975358"/>
    <w:rsid w:val="0097539E"/>
    <w:rsid w:val="009753FC"/>
    <w:rsid w:val="00975479"/>
    <w:rsid w:val="009754AB"/>
    <w:rsid w:val="009754D0"/>
    <w:rsid w:val="0097566B"/>
    <w:rsid w:val="00975705"/>
    <w:rsid w:val="0097577E"/>
    <w:rsid w:val="0097584F"/>
    <w:rsid w:val="009759B9"/>
    <w:rsid w:val="00975AA2"/>
    <w:rsid w:val="00975C8A"/>
    <w:rsid w:val="00975CDE"/>
    <w:rsid w:val="00976066"/>
    <w:rsid w:val="0097622A"/>
    <w:rsid w:val="009762A8"/>
    <w:rsid w:val="009763BB"/>
    <w:rsid w:val="009763D0"/>
    <w:rsid w:val="00976446"/>
    <w:rsid w:val="009764DA"/>
    <w:rsid w:val="009764E0"/>
    <w:rsid w:val="00976570"/>
    <w:rsid w:val="009765CF"/>
    <w:rsid w:val="0097666F"/>
    <w:rsid w:val="00976989"/>
    <w:rsid w:val="00976B13"/>
    <w:rsid w:val="00976D1B"/>
    <w:rsid w:val="00976EDB"/>
    <w:rsid w:val="00976F07"/>
    <w:rsid w:val="00976FFB"/>
    <w:rsid w:val="009771AC"/>
    <w:rsid w:val="00977685"/>
    <w:rsid w:val="00977686"/>
    <w:rsid w:val="00977852"/>
    <w:rsid w:val="009778AB"/>
    <w:rsid w:val="009778C7"/>
    <w:rsid w:val="00977CF0"/>
    <w:rsid w:val="00977F6D"/>
    <w:rsid w:val="00980069"/>
    <w:rsid w:val="0098019F"/>
    <w:rsid w:val="009801CB"/>
    <w:rsid w:val="00980222"/>
    <w:rsid w:val="0098022E"/>
    <w:rsid w:val="00980299"/>
    <w:rsid w:val="00980403"/>
    <w:rsid w:val="009804CB"/>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FE"/>
    <w:rsid w:val="00981D02"/>
    <w:rsid w:val="00982314"/>
    <w:rsid w:val="009823D0"/>
    <w:rsid w:val="00982768"/>
    <w:rsid w:val="00982773"/>
    <w:rsid w:val="009827F6"/>
    <w:rsid w:val="009829D8"/>
    <w:rsid w:val="00982A14"/>
    <w:rsid w:val="00982AB4"/>
    <w:rsid w:val="00982B3C"/>
    <w:rsid w:val="00982B87"/>
    <w:rsid w:val="00982D6C"/>
    <w:rsid w:val="00982E67"/>
    <w:rsid w:val="00983007"/>
    <w:rsid w:val="00983061"/>
    <w:rsid w:val="00983223"/>
    <w:rsid w:val="00983271"/>
    <w:rsid w:val="009832E9"/>
    <w:rsid w:val="0098345B"/>
    <w:rsid w:val="009834AF"/>
    <w:rsid w:val="00983543"/>
    <w:rsid w:val="00983568"/>
    <w:rsid w:val="009836A9"/>
    <w:rsid w:val="009838A2"/>
    <w:rsid w:val="009838CE"/>
    <w:rsid w:val="00983B9C"/>
    <w:rsid w:val="00983BD1"/>
    <w:rsid w:val="00983C41"/>
    <w:rsid w:val="00984145"/>
    <w:rsid w:val="00984206"/>
    <w:rsid w:val="00984217"/>
    <w:rsid w:val="00984642"/>
    <w:rsid w:val="00984661"/>
    <w:rsid w:val="00984692"/>
    <w:rsid w:val="0098469A"/>
    <w:rsid w:val="009848A4"/>
    <w:rsid w:val="009848EA"/>
    <w:rsid w:val="00984C10"/>
    <w:rsid w:val="00984C8E"/>
    <w:rsid w:val="00984D83"/>
    <w:rsid w:val="00984DAC"/>
    <w:rsid w:val="00984E5C"/>
    <w:rsid w:val="0098511E"/>
    <w:rsid w:val="00985133"/>
    <w:rsid w:val="0098539D"/>
    <w:rsid w:val="0098541D"/>
    <w:rsid w:val="0098541F"/>
    <w:rsid w:val="00985574"/>
    <w:rsid w:val="00985A84"/>
    <w:rsid w:val="00985B04"/>
    <w:rsid w:val="00985BA2"/>
    <w:rsid w:val="00985CA4"/>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79"/>
    <w:rsid w:val="00990573"/>
    <w:rsid w:val="0099062C"/>
    <w:rsid w:val="009906A4"/>
    <w:rsid w:val="0099083D"/>
    <w:rsid w:val="009908F7"/>
    <w:rsid w:val="009909BD"/>
    <w:rsid w:val="009909D1"/>
    <w:rsid w:val="00990DD7"/>
    <w:rsid w:val="00990E93"/>
    <w:rsid w:val="0099132E"/>
    <w:rsid w:val="0099139D"/>
    <w:rsid w:val="009913F5"/>
    <w:rsid w:val="0099155F"/>
    <w:rsid w:val="009917F3"/>
    <w:rsid w:val="009917F5"/>
    <w:rsid w:val="0099183B"/>
    <w:rsid w:val="009919CC"/>
    <w:rsid w:val="00991ABC"/>
    <w:rsid w:val="00991E9B"/>
    <w:rsid w:val="00991F39"/>
    <w:rsid w:val="00991F8A"/>
    <w:rsid w:val="009920E1"/>
    <w:rsid w:val="009920FE"/>
    <w:rsid w:val="0099211A"/>
    <w:rsid w:val="009922A2"/>
    <w:rsid w:val="00992303"/>
    <w:rsid w:val="00992624"/>
    <w:rsid w:val="009927C4"/>
    <w:rsid w:val="0099293E"/>
    <w:rsid w:val="00992A4E"/>
    <w:rsid w:val="00992AFB"/>
    <w:rsid w:val="00992CCF"/>
    <w:rsid w:val="00992D11"/>
    <w:rsid w:val="00992FC2"/>
    <w:rsid w:val="00993075"/>
    <w:rsid w:val="009930C0"/>
    <w:rsid w:val="0099318E"/>
    <w:rsid w:val="0099324C"/>
    <w:rsid w:val="009932DA"/>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D"/>
    <w:rsid w:val="00994305"/>
    <w:rsid w:val="009946C0"/>
    <w:rsid w:val="0099483E"/>
    <w:rsid w:val="0099488D"/>
    <w:rsid w:val="00994941"/>
    <w:rsid w:val="00994B6C"/>
    <w:rsid w:val="00994D59"/>
    <w:rsid w:val="00994E01"/>
    <w:rsid w:val="00994FED"/>
    <w:rsid w:val="00995002"/>
    <w:rsid w:val="009951AB"/>
    <w:rsid w:val="0099531F"/>
    <w:rsid w:val="00995360"/>
    <w:rsid w:val="009954AD"/>
    <w:rsid w:val="0099565E"/>
    <w:rsid w:val="00995CDB"/>
    <w:rsid w:val="00995DB1"/>
    <w:rsid w:val="00996487"/>
    <w:rsid w:val="00996575"/>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A01D1"/>
    <w:rsid w:val="009A0212"/>
    <w:rsid w:val="009A031F"/>
    <w:rsid w:val="009A035A"/>
    <w:rsid w:val="009A0927"/>
    <w:rsid w:val="009A0AA5"/>
    <w:rsid w:val="009A0BEC"/>
    <w:rsid w:val="009A0C1F"/>
    <w:rsid w:val="009A0C5A"/>
    <w:rsid w:val="009A0E44"/>
    <w:rsid w:val="009A0F78"/>
    <w:rsid w:val="009A0FF3"/>
    <w:rsid w:val="009A12A5"/>
    <w:rsid w:val="009A12CB"/>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409"/>
    <w:rsid w:val="009A34CE"/>
    <w:rsid w:val="009A3576"/>
    <w:rsid w:val="009A35EF"/>
    <w:rsid w:val="009A3738"/>
    <w:rsid w:val="009A38B4"/>
    <w:rsid w:val="009A394B"/>
    <w:rsid w:val="009A3A11"/>
    <w:rsid w:val="009A3A6D"/>
    <w:rsid w:val="009A3AB5"/>
    <w:rsid w:val="009A3B89"/>
    <w:rsid w:val="009A3BA5"/>
    <w:rsid w:val="009A3C50"/>
    <w:rsid w:val="009A3FC8"/>
    <w:rsid w:val="009A411D"/>
    <w:rsid w:val="009A41D1"/>
    <w:rsid w:val="009A423D"/>
    <w:rsid w:val="009A4318"/>
    <w:rsid w:val="009A47B6"/>
    <w:rsid w:val="009A4801"/>
    <w:rsid w:val="009A4AA9"/>
    <w:rsid w:val="009A4BB7"/>
    <w:rsid w:val="009A4BCB"/>
    <w:rsid w:val="009A516A"/>
    <w:rsid w:val="009A5175"/>
    <w:rsid w:val="009A54AC"/>
    <w:rsid w:val="009A553D"/>
    <w:rsid w:val="009A557B"/>
    <w:rsid w:val="009A56A7"/>
    <w:rsid w:val="009A57D8"/>
    <w:rsid w:val="009A5867"/>
    <w:rsid w:val="009A58D1"/>
    <w:rsid w:val="009A5980"/>
    <w:rsid w:val="009A5A26"/>
    <w:rsid w:val="009A5C40"/>
    <w:rsid w:val="009A5F21"/>
    <w:rsid w:val="009A6127"/>
    <w:rsid w:val="009A61FF"/>
    <w:rsid w:val="009A62AC"/>
    <w:rsid w:val="009A62DC"/>
    <w:rsid w:val="009A637B"/>
    <w:rsid w:val="009A6456"/>
    <w:rsid w:val="009A66F1"/>
    <w:rsid w:val="009A679A"/>
    <w:rsid w:val="009A684D"/>
    <w:rsid w:val="009A697C"/>
    <w:rsid w:val="009A69E5"/>
    <w:rsid w:val="009A6C15"/>
    <w:rsid w:val="009A6C74"/>
    <w:rsid w:val="009A6DB7"/>
    <w:rsid w:val="009A6DCC"/>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E3F"/>
    <w:rsid w:val="009B0E9B"/>
    <w:rsid w:val="009B104F"/>
    <w:rsid w:val="009B10CB"/>
    <w:rsid w:val="009B149F"/>
    <w:rsid w:val="009B1657"/>
    <w:rsid w:val="009B175B"/>
    <w:rsid w:val="009B1823"/>
    <w:rsid w:val="009B186A"/>
    <w:rsid w:val="009B1A78"/>
    <w:rsid w:val="009B1D78"/>
    <w:rsid w:val="009B2378"/>
    <w:rsid w:val="009B237B"/>
    <w:rsid w:val="009B2477"/>
    <w:rsid w:val="009B25A2"/>
    <w:rsid w:val="009B2890"/>
    <w:rsid w:val="009B29AB"/>
    <w:rsid w:val="009B2E47"/>
    <w:rsid w:val="009B2F12"/>
    <w:rsid w:val="009B2FB0"/>
    <w:rsid w:val="009B303E"/>
    <w:rsid w:val="009B316B"/>
    <w:rsid w:val="009B3602"/>
    <w:rsid w:val="009B367E"/>
    <w:rsid w:val="009B3685"/>
    <w:rsid w:val="009B3745"/>
    <w:rsid w:val="009B384D"/>
    <w:rsid w:val="009B3B56"/>
    <w:rsid w:val="009B3BBF"/>
    <w:rsid w:val="009B3C79"/>
    <w:rsid w:val="009B3D38"/>
    <w:rsid w:val="009B3D47"/>
    <w:rsid w:val="009B3D7D"/>
    <w:rsid w:val="009B3E03"/>
    <w:rsid w:val="009B4250"/>
    <w:rsid w:val="009B4652"/>
    <w:rsid w:val="009B46B8"/>
    <w:rsid w:val="009B4725"/>
    <w:rsid w:val="009B4797"/>
    <w:rsid w:val="009B47BC"/>
    <w:rsid w:val="009B4821"/>
    <w:rsid w:val="009B4928"/>
    <w:rsid w:val="009B4B42"/>
    <w:rsid w:val="009B4C1C"/>
    <w:rsid w:val="009B4C24"/>
    <w:rsid w:val="009B4E7E"/>
    <w:rsid w:val="009B4F33"/>
    <w:rsid w:val="009B4FAE"/>
    <w:rsid w:val="009B50D4"/>
    <w:rsid w:val="009B538B"/>
    <w:rsid w:val="009B55C3"/>
    <w:rsid w:val="009B5821"/>
    <w:rsid w:val="009B5993"/>
    <w:rsid w:val="009B5B32"/>
    <w:rsid w:val="009B5E10"/>
    <w:rsid w:val="009B5EB5"/>
    <w:rsid w:val="009B5F8E"/>
    <w:rsid w:val="009B60D5"/>
    <w:rsid w:val="009B6277"/>
    <w:rsid w:val="009B668D"/>
    <w:rsid w:val="009B693E"/>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724"/>
    <w:rsid w:val="009C07A8"/>
    <w:rsid w:val="009C07E6"/>
    <w:rsid w:val="009C07FE"/>
    <w:rsid w:val="009C0BC1"/>
    <w:rsid w:val="009C0DBE"/>
    <w:rsid w:val="009C0F22"/>
    <w:rsid w:val="009C1128"/>
    <w:rsid w:val="009C11C4"/>
    <w:rsid w:val="009C12D5"/>
    <w:rsid w:val="009C13E1"/>
    <w:rsid w:val="009C13E7"/>
    <w:rsid w:val="009C14F6"/>
    <w:rsid w:val="009C16DF"/>
    <w:rsid w:val="009C18E1"/>
    <w:rsid w:val="009C19A7"/>
    <w:rsid w:val="009C19BC"/>
    <w:rsid w:val="009C19D2"/>
    <w:rsid w:val="009C1A36"/>
    <w:rsid w:val="009C1ABC"/>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3107"/>
    <w:rsid w:val="009C3179"/>
    <w:rsid w:val="009C3244"/>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A5"/>
    <w:rsid w:val="009C520B"/>
    <w:rsid w:val="009C54C7"/>
    <w:rsid w:val="009C56A9"/>
    <w:rsid w:val="009C5785"/>
    <w:rsid w:val="009C5874"/>
    <w:rsid w:val="009C5AD8"/>
    <w:rsid w:val="009C5B0A"/>
    <w:rsid w:val="009C5C33"/>
    <w:rsid w:val="009C5CC6"/>
    <w:rsid w:val="009C5F45"/>
    <w:rsid w:val="009C60AB"/>
    <w:rsid w:val="009C610E"/>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C8D"/>
    <w:rsid w:val="009D12E5"/>
    <w:rsid w:val="009D1342"/>
    <w:rsid w:val="009D15EA"/>
    <w:rsid w:val="009D163B"/>
    <w:rsid w:val="009D170D"/>
    <w:rsid w:val="009D173F"/>
    <w:rsid w:val="009D184C"/>
    <w:rsid w:val="009D1873"/>
    <w:rsid w:val="009D187B"/>
    <w:rsid w:val="009D19AF"/>
    <w:rsid w:val="009D1ABF"/>
    <w:rsid w:val="009D1B41"/>
    <w:rsid w:val="009D1B62"/>
    <w:rsid w:val="009D1ED3"/>
    <w:rsid w:val="009D1F69"/>
    <w:rsid w:val="009D2118"/>
    <w:rsid w:val="009D22EA"/>
    <w:rsid w:val="009D2408"/>
    <w:rsid w:val="009D2453"/>
    <w:rsid w:val="009D25AD"/>
    <w:rsid w:val="009D26C3"/>
    <w:rsid w:val="009D2740"/>
    <w:rsid w:val="009D278A"/>
    <w:rsid w:val="009D2931"/>
    <w:rsid w:val="009D2CDE"/>
    <w:rsid w:val="009D2E8D"/>
    <w:rsid w:val="009D3002"/>
    <w:rsid w:val="009D328B"/>
    <w:rsid w:val="009D33F8"/>
    <w:rsid w:val="009D340E"/>
    <w:rsid w:val="009D3542"/>
    <w:rsid w:val="009D357D"/>
    <w:rsid w:val="009D360A"/>
    <w:rsid w:val="009D394E"/>
    <w:rsid w:val="009D3986"/>
    <w:rsid w:val="009D3D61"/>
    <w:rsid w:val="009D3DD9"/>
    <w:rsid w:val="009D3EE1"/>
    <w:rsid w:val="009D4078"/>
    <w:rsid w:val="009D409E"/>
    <w:rsid w:val="009D40C3"/>
    <w:rsid w:val="009D4108"/>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8C"/>
    <w:rsid w:val="009D5F0B"/>
    <w:rsid w:val="009D600E"/>
    <w:rsid w:val="009D610C"/>
    <w:rsid w:val="009D62E7"/>
    <w:rsid w:val="009D6624"/>
    <w:rsid w:val="009D67D5"/>
    <w:rsid w:val="009D6A7B"/>
    <w:rsid w:val="009D6AD1"/>
    <w:rsid w:val="009D6BF6"/>
    <w:rsid w:val="009D6D66"/>
    <w:rsid w:val="009D6EEF"/>
    <w:rsid w:val="009D6F4D"/>
    <w:rsid w:val="009D75A4"/>
    <w:rsid w:val="009D7751"/>
    <w:rsid w:val="009D7785"/>
    <w:rsid w:val="009D785E"/>
    <w:rsid w:val="009D7BDA"/>
    <w:rsid w:val="009D7C9F"/>
    <w:rsid w:val="009D7DA8"/>
    <w:rsid w:val="009D7EAB"/>
    <w:rsid w:val="009D7EEE"/>
    <w:rsid w:val="009E00DD"/>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75F"/>
    <w:rsid w:val="009E27C4"/>
    <w:rsid w:val="009E28AD"/>
    <w:rsid w:val="009E2989"/>
    <w:rsid w:val="009E2AF7"/>
    <w:rsid w:val="009E2B4F"/>
    <w:rsid w:val="009E2BE6"/>
    <w:rsid w:val="009E2D72"/>
    <w:rsid w:val="009E2DD3"/>
    <w:rsid w:val="009E2EAE"/>
    <w:rsid w:val="009E2F97"/>
    <w:rsid w:val="009E333E"/>
    <w:rsid w:val="009E3464"/>
    <w:rsid w:val="009E3644"/>
    <w:rsid w:val="009E3790"/>
    <w:rsid w:val="009E38DA"/>
    <w:rsid w:val="009E3C31"/>
    <w:rsid w:val="009E3DC7"/>
    <w:rsid w:val="009E3E28"/>
    <w:rsid w:val="009E40AC"/>
    <w:rsid w:val="009E430B"/>
    <w:rsid w:val="009E445F"/>
    <w:rsid w:val="009E4562"/>
    <w:rsid w:val="009E457F"/>
    <w:rsid w:val="009E478C"/>
    <w:rsid w:val="009E47BE"/>
    <w:rsid w:val="009E4B78"/>
    <w:rsid w:val="009E4D43"/>
    <w:rsid w:val="009E4EC6"/>
    <w:rsid w:val="009E4F2D"/>
    <w:rsid w:val="009E4FCC"/>
    <w:rsid w:val="009E5143"/>
    <w:rsid w:val="009E55C7"/>
    <w:rsid w:val="009E5640"/>
    <w:rsid w:val="009E5656"/>
    <w:rsid w:val="009E5950"/>
    <w:rsid w:val="009E5AB4"/>
    <w:rsid w:val="009E5E4B"/>
    <w:rsid w:val="009E5F41"/>
    <w:rsid w:val="009E6247"/>
    <w:rsid w:val="009E6364"/>
    <w:rsid w:val="009E63E8"/>
    <w:rsid w:val="009E6406"/>
    <w:rsid w:val="009E641D"/>
    <w:rsid w:val="009E6622"/>
    <w:rsid w:val="009E687B"/>
    <w:rsid w:val="009E68FF"/>
    <w:rsid w:val="009E6A44"/>
    <w:rsid w:val="009E6A64"/>
    <w:rsid w:val="009E6A8F"/>
    <w:rsid w:val="009E6FAC"/>
    <w:rsid w:val="009E6FBA"/>
    <w:rsid w:val="009E6FC8"/>
    <w:rsid w:val="009E6FFE"/>
    <w:rsid w:val="009E70D2"/>
    <w:rsid w:val="009E723D"/>
    <w:rsid w:val="009E7426"/>
    <w:rsid w:val="009E74A5"/>
    <w:rsid w:val="009E7789"/>
    <w:rsid w:val="009E77B9"/>
    <w:rsid w:val="009E7845"/>
    <w:rsid w:val="009E784D"/>
    <w:rsid w:val="009E7A90"/>
    <w:rsid w:val="009E7BC0"/>
    <w:rsid w:val="009E7E9B"/>
    <w:rsid w:val="009F0019"/>
    <w:rsid w:val="009F0095"/>
    <w:rsid w:val="009F0109"/>
    <w:rsid w:val="009F0114"/>
    <w:rsid w:val="009F0258"/>
    <w:rsid w:val="009F02E1"/>
    <w:rsid w:val="009F04E7"/>
    <w:rsid w:val="009F056D"/>
    <w:rsid w:val="009F0628"/>
    <w:rsid w:val="009F07FC"/>
    <w:rsid w:val="009F0992"/>
    <w:rsid w:val="009F0C0B"/>
    <w:rsid w:val="009F0CD1"/>
    <w:rsid w:val="009F0DC9"/>
    <w:rsid w:val="009F10B8"/>
    <w:rsid w:val="009F15BF"/>
    <w:rsid w:val="009F15F1"/>
    <w:rsid w:val="009F168E"/>
    <w:rsid w:val="009F187B"/>
    <w:rsid w:val="009F1933"/>
    <w:rsid w:val="009F1B89"/>
    <w:rsid w:val="009F1D52"/>
    <w:rsid w:val="009F200A"/>
    <w:rsid w:val="009F24A5"/>
    <w:rsid w:val="009F2660"/>
    <w:rsid w:val="009F269C"/>
    <w:rsid w:val="009F26FE"/>
    <w:rsid w:val="009F2712"/>
    <w:rsid w:val="009F2722"/>
    <w:rsid w:val="009F2A94"/>
    <w:rsid w:val="009F2AAF"/>
    <w:rsid w:val="009F2B4F"/>
    <w:rsid w:val="009F2E7E"/>
    <w:rsid w:val="009F2F4A"/>
    <w:rsid w:val="009F36E2"/>
    <w:rsid w:val="009F37D4"/>
    <w:rsid w:val="009F390D"/>
    <w:rsid w:val="009F394A"/>
    <w:rsid w:val="009F3A20"/>
    <w:rsid w:val="009F3A4B"/>
    <w:rsid w:val="009F3D43"/>
    <w:rsid w:val="009F417B"/>
    <w:rsid w:val="009F4196"/>
    <w:rsid w:val="009F41E1"/>
    <w:rsid w:val="009F4338"/>
    <w:rsid w:val="009F4375"/>
    <w:rsid w:val="009F43CD"/>
    <w:rsid w:val="009F4411"/>
    <w:rsid w:val="009F4499"/>
    <w:rsid w:val="009F4557"/>
    <w:rsid w:val="009F4572"/>
    <w:rsid w:val="009F47D3"/>
    <w:rsid w:val="009F483A"/>
    <w:rsid w:val="009F4849"/>
    <w:rsid w:val="009F4BA5"/>
    <w:rsid w:val="009F4C38"/>
    <w:rsid w:val="009F4CBE"/>
    <w:rsid w:val="009F4D6E"/>
    <w:rsid w:val="009F4E26"/>
    <w:rsid w:val="009F4E90"/>
    <w:rsid w:val="009F4F05"/>
    <w:rsid w:val="009F4F6C"/>
    <w:rsid w:val="009F4F98"/>
    <w:rsid w:val="009F5350"/>
    <w:rsid w:val="009F54D3"/>
    <w:rsid w:val="009F54E9"/>
    <w:rsid w:val="009F5534"/>
    <w:rsid w:val="009F5606"/>
    <w:rsid w:val="009F5617"/>
    <w:rsid w:val="009F56EC"/>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A1F"/>
    <w:rsid w:val="009F6D34"/>
    <w:rsid w:val="009F6D48"/>
    <w:rsid w:val="009F6E05"/>
    <w:rsid w:val="009F6F16"/>
    <w:rsid w:val="009F7169"/>
    <w:rsid w:val="009F7492"/>
    <w:rsid w:val="009F74C8"/>
    <w:rsid w:val="009F74D1"/>
    <w:rsid w:val="009F7506"/>
    <w:rsid w:val="009F759F"/>
    <w:rsid w:val="009F773C"/>
    <w:rsid w:val="009F778F"/>
    <w:rsid w:val="009F7883"/>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C9"/>
    <w:rsid w:val="00A01006"/>
    <w:rsid w:val="00A01470"/>
    <w:rsid w:val="00A01CAC"/>
    <w:rsid w:val="00A01D0D"/>
    <w:rsid w:val="00A01E2A"/>
    <w:rsid w:val="00A01E90"/>
    <w:rsid w:val="00A01F24"/>
    <w:rsid w:val="00A0247D"/>
    <w:rsid w:val="00A024FA"/>
    <w:rsid w:val="00A02532"/>
    <w:rsid w:val="00A02B26"/>
    <w:rsid w:val="00A02BEC"/>
    <w:rsid w:val="00A02C96"/>
    <w:rsid w:val="00A02D52"/>
    <w:rsid w:val="00A02DCD"/>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357"/>
    <w:rsid w:val="00A0559E"/>
    <w:rsid w:val="00A056A1"/>
    <w:rsid w:val="00A057B3"/>
    <w:rsid w:val="00A059B2"/>
    <w:rsid w:val="00A05A1F"/>
    <w:rsid w:val="00A05AA6"/>
    <w:rsid w:val="00A05B31"/>
    <w:rsid w:val="00A05BD0"/>
    <w:rsid w:val="00A05CA5"/>
    <w:rsid w:val="00A05CEA"/>
    <w:rsid w:val="00A05DFF"/>
    <w:rsid w:val="00A05F56"/>
    <w:rsid w:val="00A05F94"/>
    <w:rsid w:val="00A06201"/>
    <w:rsid w:val="00A062EA"/>
    <w:rsid w:val="00A06384"/>
    <w:rsid w:val="00A0648C"/>
    <w:rsid w:val="00A06597"/>
    <w:rsid w:val="00A065F5"/>
    <w:rsid w:val="00A06701"/>
    <w:rsid w:val="00A067A3"/>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81"/>
    <w:rsid w:val="00A07F72"/>
    <w:rsid w:val="00A1003E"/>
    <w:rsid w:val="00A1005D"/>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B5"/>
    <w:rsid w:val="00A115BF"/>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3"/>
    <w:rsid w:val="00A12BEE"/>
    <w:rsid w:val="00A12C21"/>
    <w:rsid w:val="00A12EBB"/>
    <w:rsid w:val="00A12EE8"/>
    <w:rsid w:val="00A12F60"/>
    <w:rsid w:val="00A13033"/>
    <w:rsid w:val="00A1304E"/>
    <w:rsid w:val="00A13073"/>
    <w:rsid w:val="00A131A4"/>
    <w:rsid w:val="00A13299"/>
    <w:rsid w:val="00A133FC"/>
    <w:rsid w:val="00A13448"/>
    <w:rsid w:val="00A13715"/>
    <w:rsid w:val="00A13738"/>
    <w:rsid w:val="00A13968"/>
    <w:rsid w:val="00A13B10"/>
    <w:rsid w:val="00A13B24"/>
    <w:rsid w:val="00A13BFA"/>
    <w:rsid w:val="00A13CF1"/>
    <w:rsid w:val="00A13DBD"/>
    <w:rsid w:val="00A14062"/>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106"/>
    <w:rsid w:val="00A16150"/>
    <w:rsid w:val="00A162C0"/>
    <w:rsid w:val="00A16366"/>
    <w:rsid w:val="00A1636F"/>
    <w:rsid w:val="00A163A7"/>
    <w:rsid w:val="00A163E2"/>
    <w:rsid w:val="00A163EC"/>
    <w:rsid w:val="00A16510"/>
    <w:rsid w:val="00A165AE"/>
    <w:rsid w:val="00A1686F"/>
    <w:rsid w:val="00A168D1"/>
    <w:rsid w:val="00A1695D"/>
    <w:rsid w:val="00A16B51"/>
    <w:rsid w:val="00A16C89"/>
    <w:rsid w:val="00A16D5B"/>
    <w:rsid w:val="00A16E2B"/>
    <w:rsid w:val="00A16F11"/>
    <w:rsid w:val="00A16F52"/>
    <w:rsid w:val="00A17049"/>
    <w:rsid w:val="00A17180"/>
    <w:rsid w:val="00A17292"/>
    <w:rsid w:val="00A172B6"/>
    <w:rsid w:val="00A17345"/>
    <w:rsid w:val="00A175F7"/>
    <w:rsid w:val="00A17611"/>
    <w:rsid w:val="00A17648"/>
    <w:rsid w:val="00A1780D"/>
    <w:rsid w:val="00A1780F"/>
    <w:rsid w:val="00A1789B"/>
    <w:rsid w:val="00A178DC"/>
    <w:rsid w:val="00A179B7"/>
    <w:rsid w:val="00A179CC"/>
    <w:rsid w:val="00A17E0D"/>
    <w:rsid w:val="00A17F82"/>
    <w:rsid w:val="00A17FA0"/>
    <w:rsid w:val="00A20232"/>
    <w:rsid w:val="00A202C9"/>
    <w:rsid w:val="00A202FA"/>
    <w:rsid w:val="00A203E1"/>
    <w:rsid w:val="00A205BF"/>
    <w:rsid w:val="00A205D4"/>
    <w:rsid w:val="00A205F9"/>
    <w:rsid w:val="00A207BA"/>
    <w:rsid w:val="00A20820"/>
    <w:rsid w:val="00A20A21"/>
    <w:rsid w:val="00A20A55"/>
    <w:rsid w:val="00A20EBB"/>
    <w:rsid w:val="00A20EE4"/>
    <w:rsid w:val="00A21010"/>
    <w:rsid w:val="00A2104B"/>
    <w:rsid w:val="00A210E9"/>
    <w:rsid w:val="00A2114D"/>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31F0"/>
    <w:rsid w:val="00A2322D"/>
    <w:rsid w:val="00A23243"/>
    <w:rsid w:val="00A23590"/>
    <w:rsid w:val="00A236E9"/>
    <w:rsid w:val="00A23919"/>
    <w:rsid w:val="00A23921"/>
    <w:rsid w:val="00A23B3B"/>
    <w:rsid w:val="00A23C4F"/>
    <w:rsid w:val="00A23D07"/>
    <w:rsid w:val="00A23D71"/>
    <w:rsid w:val="00A23E0D"/>
    <w:rsid w:val="00A23FC3"/>
    <w:rsid w:val="00A23FC5"/>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85A"/>
    <w:rsid w:val="00A25A35"/>
    <w:rsid w:val="00A25A7C"/>
    <w:rsid w:val="00A25A99"/>
    <w:rsid w:val="00A25C21"/>
    <w:rsid w:val="00A25C9D"/>
    <w:rsid w:val="00A25D2A"/>
    <w:rsid w:val="00A25E3B"/>
    <w:rsid w:val="00A25E44"/>
    <w:rsid w:val="00A25FA3"/>
    <w:rsid w:val="00A26012"/>
    <w:rsid w:val="00A261E4"/>
    <w:rsid w:val="00A2654B"/>
    <w:rsid w:val="00A265D9"/>
    <w:rsid w:val="00A2662A"/>
    <w:rsid w:val="00A266FB"/>
    <w:rsid w:val="00A26709"/>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EE"/>
    <w:rsid w:val="00A27449"/>
    <w:rsid w:val="00A2751A"/>
    <w:rsid w:val="00A275B7"/>
    <w:rsid w:val="00A27681"/>
    <w:rsid w:val="00A279DC"/>
    <w:rsid w:val="00A27BCF"/>
    <w:rsid w:val="00A27CDB"/>
    <w:rsid w:val="00A27CDC"/>
    <w:rsid w:val="00A27CE9"/>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804"/>
    <w:rsid w:val="00A318E8"/>
    <w:rsid w:val="00A31932"/>
    <w:rsid w:val="00A31E88"/>
    <w:rsid w:val="00A321EE"/>
    <w:rsid w:val="00A3226E"/>
    <w:rsid w:val="00A32272"/>
    <w:rsid w:val="00A32284"/>
    <w:rsid w:val="00A325C2"/>
    <w:rsid w:val="00A325CC"/>
    <w:rsid w:val="00A32638"/>
    <w:rsid w:val="00A32690"/>
    <w:rsid w:val="00A327E2"/>
    <w:rsid w:val="00A329BB"/>
    <w:rsid w:val="00A32AAB"/>
    <w:rsid w:val="00A32C34"/>
    <w:rsid w:val="00A32C37"/>
    <w:rsid w:val="00A32C62"/>
    <w:rsid w:val="00A32E39"/>
    <w:rsid w:val="00A32EEB"/>
    <w:rsid w:val="00A3331F"/>
    <w:rsid w:val="00A333CA"/>
    <w:rsid w:val="00A33501"/>
    <w:rsid w:val="00A33733"/>
    <w:rsid w:val="00A337E6"/>
    <w:rsid w:val="00A3393A"/>
    <w:rsid w:val="00A33CAA"/>
    <w:rsid w:val="00A3416F"/>
    <w:rsid w:val="00A34467"/>
    <w:rsid w:val="00A34685"/>
    <w:rsid w:val="00A34766"/>
    <w:rsid w:val="00A347E6"/>
    <w:rsid w:val="00A348A3"/>
    <w:rsid w:val="00A349F9"/>
    <w:rsid w:val="00A34D92"/>
    <w:rsid w:val="00A34DA0"/>
    <w:rsid w:val="00A34FE1"/>
    <w:rsid w:val="00A35043"/>
    <w:rsid w:val="00A35090"/>
    <w:rsid w:val="00A350AD"/>
    <w:rsid w:val="00A355B7"/>
    <w:rsid w:val="00A35984"/>
    <w:rsid w:val="00A35A0B"/>
    <w:rsid w:val="00A35BD0"/>
    <w:rsid w:val="00A35C41"/>
    <w:rsid w:val="00A35C8D"/>
    <w:rsid w:val="00A35E56"/>
    <w:rsid w:val="00A35F12"/>
    <w:rsid w:val="00A3616C"/>
    <w:rsid w:val="00A36204"/>
    <w:rsid w:val="00A362CB"/>
    <w:rsid w:val="00A3646F"/>
    <w:rsid w:val="00A3653E"/>
    <w:rsid w:val="00A366DE"/>
    <w:rsid w:val="00A366F1"/>
    <w:rsid w:val="00A36898"/>
    <w:rsid w:val="00A368CF"/>
    <w:rsid w:val="00A368E3"/>
    <w:rsid w:val="00A36E49"/>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930"/>
    <w:rsid w:val="00A40A56"/>
    <w:rsid w:val="00A40A7A"/>
    <w:rsid w:val="00A40BB9"/>
    <w:rsid w:val="00A40C1E"/>
    <w:rsid w:val="00A40D94"/>
    <w:rsid w:val="00A40E04"/>
    <w:rsid w:val="00A40F21"/>
    <w:rsid w:val="00A414DF"/>
    <w:rsid w:val="00A41821"/>
    <w:rsid w:val="00A4186C"/>
    <w:rsid w:val="00A419E5"/>
    <w:rsid w:val="00A41AF9"/>
    <w:rsid w:val="00A41B24"/>
    <w:rsid w:val="00A41C5C"/>
    <w:rsid w:val="00A41DE3"/>
    <w:rsid w:val="00A41EF0"/>
    <w:rsid w:val="00A41F3C"/>
    <w:rsid w:val="00A42185"/>
    <w:rsid w:val="00A422A2"/>
    <w:rsid w:val="00A422FB"/>
    <w:rsid w:val="00A42659"/>
    <w:rsid w:val="00A426F2"/>
    <w:rsid w:val="00A42719"/>
    <w:rsid w:val="00A429B0"/>
    <w:rsid w:val="00A42B87"/>
    <w:rsid w:val="00A42B99"/>
    <w:rsid w:val="00A42EA8"/>
    <w:rsid w:val="00A431AC"/>
    <w:rsid w:val="00A431CB"/>
    <w:rsid w:val="00A4339C"/>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882"/>
    <w:rsid w:val="00A44915"/>
    <w:rsid w:val="00A44C32"/>
    <w:rsid w:val="00A44C33"/>
    <w:rsid w:val="00A44E28"/>
    <w:rsid w:val="00A44F39"/>
    <w:rsid w:val="00A45260"/>
    <w:rsid w:val="00A45371"/>
    <w:rsid w:val="00A453D4"/>
    <w:rsid w:val="00A4548E"/>
    <w:rsid w:val="00A456C8"/>
    <w:rsid w:val="00A456E8"/>
    <w:rsid w:val="00A4570E"/>
    <w:rsid w:val="00A45786"/>
    <w:rsid w:val="00A4579D"/>
    <w:rsid w:val="00A4599D"/>
    <w:rsid w:val="00A45A1A"/>
    <w:rsid w:val="00A45A3B"/>
    <w:rsid w:val="00A45ADB"/>
    <w:rsid w:val="00A45B0F"/>
    <w:rsid w:val="00A45C5B"/>
    <w:rsid w:val="00A45EFA"/>
    <w:rsid w:val="00A45F5F"/>
    <w:rsid w:val="00A461B0"/>
    <w:rsid w:val="00A46287"/>
    <w:rsid w:val="00A46451"/>
    <w:rsid w:val="00A46819"/>
    <w:rsid w:val="00A46AB8"/>
    <w:rsid w:val="00A46AE4"/>
    <w:rsid w:val="00A46F21"/>
    <w:rsid w:val="00A46FAD"/>
    <w:rsid w:val="00A46FDE"/>
    <w:rsid w:val="00A471EB"/>
    <w:rsid w:val="00A4730C"/>
    <w:rsid w:val="00A47600"/>
    <w:rsid w:val="00A4776A"/>
    <w:rsid w:val="00A47B4B"/>
    <w:rsid w:val="00A47E70"/>
    <w:rsid w:val="00A5044D"/>
    <w:rsid w:val="00A50B00"/>
    <w:rsid w:val="00A50C06"/>
    <w:rsid w:val="00A50CBC"/>
    <w:rsid w:val="00A50D49"/>
    <w:rsid w:val="00A50E63"/>
    <w:rsid w:val="00A50EE3"/>
    <w:rsid w:val="00A50F6E"/>
    <w:rsid w:val="00A51189"/>
    <w:rsid w:val="00A511A6"/>
    <w:rsid w:val="00A511FB"/>
    <w:rsid w:val="00A512A6"/>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BAA"/>
    <w:rsid w:val="00A52EDB"/>
    <w:rsid w:val="00A52F46"/>
    <w:rsid w:val="00A52F9A"/>
    <w:rsid w:val="00A532E0"/>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1DD"/>
    <w:rsid w:val="00A57311"/>
    <w:rsid w:val="00A57396"/>
    <w:rsid w:val="00A57480"/>
    <w:rsid w:val="00A5748A"/>
    <w:rsid w:val="00A57505"/>
    <w:rsid w:val="00A575CB"/>
    <w:rsid w:val="00A5760B"/>
    <w:rsid w:val="00A5776D"/>
    <w:rsid w:val="00A57784"/>
    <w:rsid w:val="00A578A4"/>
    <w:rsid w:val="00A578FA"/>
    <w:rsid w:val="00A57908"/>
    <w:rsid w:val="00A57BD6"/>
    <w:rsid w:val="00A57D68"/>
    <w:rsid w:val="00A57E44"/>
    <w:rsid w:val="00A57EC0"/>
    <w:rsid w:val="00A57F30"/>
    <w:rsid w:val="00A57F96"/>
    <w:rsid w:val="00A6007D"/>
    <w:rsid w:val="00A6012C"/>
    <w:rsid w:val="00A60414"/>
    <w:rsid w:val="00A60455"/>
    <w:rsid w:val="00A6058C"/>
    <w:rsid w:val="00A605A1"/>
    <w:rsid w:val="00A605FD"/>
    <w:rsid w:val="00A60645"/>
    <w:rsid w:val="00A6065A"/>
    <w:rsid w:val="00A606AC"/>
    <w:rsid w:val="00A6070C"/>
    <w:rsid w:val="00A6082F"/>
    <w:rsid w:val="00A609BC"/>
    <w:rsid w:val="00A60A37"/>
    <w:rsid w:val="00A60B4F"/>
    <w:rsid w:val="00A60CC8"/>
    <w:rsid w:val="00A60D64"/>
    <w:rsid w:val="00A60E20"/>
    <w:rsid w:val="00A60EBB"/>
    <w:rsid w:val="00A60F53"/>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F65"/>
    <w:rsid w:val="00A621F3"/>
    <w:rsid w:val="00A622BE"/>
    <w:rsid w:val="00A623EB"/>
    <w:rsid w:val="00A623EF"/>
    <w:rsid w:val="00A62454"/>
    <w:rsid w:val="00A625E8"/>
    <w:rsid w:val="00A62757"/>
    <w:rsid w:val="00A627E0"/>
    <w:rsid w:val="00A62953"/>
    <w:rsid w:val="00A629F4"/>
    <w:rsid w:val="00A62DC0"/>
    <w:rsid w:val="00A63244"/>
    <w:rsid w:val="00A63254"/>
    <w:rsid w:val="00A6340E"/>
    <w:rsid w:val="00A6355A"/>
    <w:rsid w:val="00A6367F"/>
    <w:rsid w:val="00A63872"/>
    <w:rsid w:val="00A639B3"/>
    <w:rsid w:val="00A63A0B"/>
    <w:rsid w:val="00A63A37"/>
    <w:rsid w:val="00A63BC8"/>
    <w:rsid w:val="00A63CAE"/>
    <w:rsid w:val="00A63FAF"/>
    <w:rsid w:val="00A64196"/>
    <w:rsid w:val="00A6471F"/>
    <w:rsid w:val="00A647A9"/>
    <w:rsid w:val="00A649B4"/>
    <w:rsid w:val="00A64A91"/>
    <w:rsid w:val="00A64BC7"/>
    <w:rsid w:val="00A64E92"/>
    <w:rsid w:val="00A64EB1"/>
    <w:rsid w:val="00A64ED6"/>
    <w:rsid w:val="00A650CB"/>
    <w:rsid w:val="00A65121"/>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97"/>
    <w:rsid w:val="00A65DAD"/>
    <w:rsid w:val="00A65DC8"/>
    <w:rsid w:val="00A65FBF"/>
    <w:rsid w:val="00A66119"/>
    <w:rsid w:val="00A662D5"/>
    <w:rsid w:val="00A6635C"/>
    <w:rsid w:val="00A6636E"/>
    <w:rsid w:val="00A667B0"/>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27"/>
    <w:rsid w:val="00A67DE5"/>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EB"/>
    <w:rsid w:val="00A71A2B"/>
    <w:rsid w:val="00A71C58"/>
    <w:rsid w:val="00A71C5F"/>
    <w:rsid w:val="00A71D6B"/>
    <w:rsid w:val="00A71E01"/>
    <w:rsid w:val="00A71F00"/>
    <w:rsid w:val="00A71F3D"/>
    <w:rsid w:val="00A71F82"/>
    <w:rsid w:val="00A7217D"/>
    <w:rsid w:val="00A725A0"/>
    <w:rsid w:val="00A726A3"/>
    <w:rsid w:val="00A726DE"/>
    <w:rsid w:val="00A728F0"/>
    <w:rsid w:val="00A7295C"/>
    <w:rsid w:val="00A7298D"/>
    <w:rsid w:val="00A72A58"/>
    <w:rsid w:val="00A72CD4"/>
    <w:rsid w:val="00A72CF7"/>
    <w:rsid w:val="00A73216"/>
    <w:rsid w:val="00A73242"/>
    <w:rsid w:val="00A73439"/>
    <w:rsid w:val="00A7363E"/>
    <w:rsid w:val="00A736A9"/>
    <w:rsid w:val="00A73873"/>
    <w:rsid w:val="00A7395B"/>
    <w:rsid w:val="00A739AB"/>
    <w:rsid w:val="00A73A8B"/>
    <w:rsid w:val="00A73C62"/>
    <w:rsid w:val="00A73C95"/>
    <w:rsid w:val="00A73D4C"/>
    <w:rsid w:val="00A73E00"/>
    <w:rsid w:val="00A74018"/>
    <w:rsid w:val="00A742F1"/>
    <w:rsid w:val="00A743FB"/>
    <w:rsid w:val="00A744A2"/>
    <w:rsid w:val="00A74598"/>
    <w:rsid w:val="00A745D9"/>
    <w:rsid w:val="00A747CC"/>
    <w:rsid w:val="00A748D8"/>
    <w:rsid w:val="00A74AE6"/>
    <w:rsid w:val="00A74B80"/>
    <w:rsid w:val="00A74E04"/>
    <w:rsid w:val="00A74E58"/>
    <w:rsid w:val="00A74E70"/>
    <w:rsid w:val="00A74EAF"/>
    <w:rsid w:val="00A74F6C"/>
    <w:rsid w:val="00A750FC"/>
    <w:rsid w:val="00A75212"/>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9CC"/>
    <w:rsid w:val="00A82C1E"/>
    <w:rsid w:val="00A82DDC"/>
    <w:rsid w:val="00A831F0"/>
    <w:rsid w:val="00A83309"/>
    <w:rsid w:val="00A8344C"/>
    <w:rsid w:val="00A835ED"/>
    <w:rsid w:val="00A836B3"/>
    <w:rsid w:val="00A83BF1"/>
    <w:rsid w:val="00A83C3B"/>
    <w:rsid w:val="00A83CA0"/>
    <w:rsid w:val="00A83E11"/>
    <w:rsid w:val="00A84119"/>
    <w:rsid w:val="00A8419F"/>
    <w:rsid w:val="00A841ED"/>
    <w:rsid w:val="00A84298"/>
    <w:rsid w:val="00A842BE"/>
    <w:rsid w:val="00A843CC"/>
    <w:rsid w:val="00A844CE"/>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D98"/>
    <w:rsid w:val="00A85E1A"/>
    <w:rsid w:val="00A85FBB"/>
    <w:rsid w:val="00A85FFF"/>
    <w:rsid w:val="00A86077"/>
    <w:rsid w:val="00A861C0"/>
    <w:rsid w:val="00A86449"/>
    <w:rsid w:val="00A8650E"/>
    <w:rsid w:val="00A86752"/>
    <w:rsid w:val="00A867E7"/>
    <w:rsid w:val="00A86BAA"/>
    <w:rsid w:val="00A86CA5"/>
    <w:rsid w:val="00A86F5D"/>
    <w:rsid w:val="00A86F67"/>
    <w:rsid w:val="00A86FEF"/>
    <w:rsid w:val="00A8706A"/>
    <w:rsid w:val="00A87093"/>
    <w:rsid w:val="00A8712A"/>
    <w:rsid w:val="00A873D1"/>
    <w:rsid w:val="00A87482"/>
    <w:rsid w:val="00A874E1"/>
    <w:rsid w:val="00A87863"/>
    <w:rsid w:val="00A87B8E"/>
    <w:rsid w:val="00A87F4E"/>
    <w:rsid w:val="00A90043"/>
    <w:rsid w:val="00A90134"/>
    <w:rsid w:val="00A901CB"/>
    <w:rsid w:val="00A9025F"/>
    <w:rsid w:val="00A90535"/>
    <w:rsid w:val="00A905F1"/>
    <w:rsid w:val="00A906D2"/>
    <w:rsid w:val="00A906E1"/>
    <w:rsid w:val="00A908C8"/>
    <w:rsid w:val="00A90A34"/>
    <w:rsid w:val="00A90BDB"/>
    <w:rsid w:val="00A90E27"/>
    <w:rsid w:val="00A90EA4"/>
    <w:rsid w:val="00A90FB0"/>
    <w:rsid w:val="00A911A6"/>
    <w:rsid w:val="00A91218"/>
    <w:rsid w:val="00A912DA"/>
    <w:rsid w:val="00A9130E"/>
    <w:rsid w:val="00A91311"/>
    <w:rsid w:val="00A91469"/>
    <w:rsid w:val="00A91583"/>
    <w:rsid w:val="00A9164F"/>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73"/>
    <w:rsid w:val="00A928C5"/>
    <w:rsid w:val="00A928F0"/>
    <w:rsid w:val="00A9293F"/>
    <w:rsid w:val="00A92A1F"/>
    <w:rsid w:val="00A92B81"/>
    <w:rsid w:val="00A92B84"/>
    <w:rsid w:val="00A92DD1"/>
    <w:rsid w:val="00A9301E"/>
    <w:rsid w:val="00A932F0"/>
    <w:rsid w:val="00A934F0"/>
    <w:rsid w:val="00A934FE"/>
    <w:rsid w:val="00A93800"/>
    <w:rsid w:val="00A938E5"/>
    <w:rsid w:val="00A93942"/>
    <w:rsid w:val="00A93A59"/>
    <w:rsid w:val="00A93B8D"/>
    <w:rsid w:val="00A93BDA"/>
    <w:rsid w:val="00A93C24"/>
    <w:rsid w:val="00A93C63"/>
    <w:rsid w:val="00A93E34"/>
    <w:rsid w:val="00A93F10"/>
    <w:rsid w:val="00A93F9F"/>
    <w:rsid w:val="00A93FAE"/>
    <w:rsid w:val="00A940D2"/>
    <w:rsid w:val="00A94367"/>
    <w:rsid w:val="00A946D8"/>
    <w:rsid w:val="00A946E7"/>
    <w:rsid w:val="00A9491F"/>
    <w:rsid w:val="00A94954"/>
    <w:rsid w:val="00A94A47"/>
    <w:rsid w:val="00A94A70"/>
    <w:rsid w:val="00A94A97"/>
    <w:rsid w:val="00A94BB8"/>
    <w:rsid w:val="00A94C46"/>
    <w:rsid w:val="00A94EEB"/>
    <w:rsid w:val="00A9505F"/>
    <w:rsid w:val="00A9508C"/>
    <w:rsid w:val="00A9525E"/>
    <w:rsid w:val="00A9526D"/>
    <w:rsid w:val="00A95313"/>
    <w:rsid w:val="00A95374"/>
    <w:rsid w:val="00A95457"/>
    <w:rsid w:val="00A954C4"/>
    <w:rsid w:val="00A955BD"/>
    <w:rsid w:val="00A95684"/>
    <w:rsid w:val="00A957CE"/>
    <w:rsid w:val="00A95974"/>
    <w:rsid w:val="00A95977"/>
    <w:rsid w:val="00A95A3E"/>
    <w:rsid w:val="00A95A5F"/>
    <w:rsid w:val="00A95CB5"/>
    <w:rsid w:val="00A95E35"/>
    <w:rsid w:val="00A95F2C"/>
    <w:rsid w:val="00A96058"/>
    <w:rsid w:val="00A96191"/>
    <w:rsid w:val="00A964EC"/>
    <w:rsid w:val="00A96704"/>
    <w:rsid w:val="00A9692B"/>
    <w:rsid w:val="00A96AC4"/>
    <w:rsid w:val="00A96C8B"/>
    <w:rsid w:val="00A96CF6"/>
    <w:rsid w:val="00A96D7E"/>
    <w:rsid w:val="00A96D9C"/>
    <w:rsid w:val="00A96EF1"/>
    <w:rsid w:val="00A96F09"/>
    <w:rsid w:val="00A96FE3"/>
    <w:rsid w:val="00A9706F"/>
    <w:rsid w:val="00A97168"/>
    <w:rsid w:val="00A971CC"/>
    <w:rsid w:val="00A9727C"/>
    <w:rsid w:val="00A97666"/>
    <w:rsid w:val="00A97895"/>
    <w:rsid w:val="00A97B6A"/>
    <w:rsid w:val="00A97B83"/>
    <w:rsid w:val="00A97B8C"/>
    <w:rsid w:val="00A97C60"/>
    <w:rsid w:val="00A97C84"/>
    <w:rsid w:val="00A97CD6"/>
    <w:rsid w:val="00A97DBD"/>
    <w:rsid w:val="00A97E66"/>
    <w:rsid w:val="00A97EF9"/>
    <w:rsid w:val="00AA0003"/>
    <w:rsid w:val="00AA0267"/>
    <w:rsid w:val="00AA03C6"/>
    <w:rsid w:val="00AA04AF"/>
    <w:rsid w:val="00AA06B2"/>
    <w:rsid w:val="00AA0973"/>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304E"/>
    <w:rsid w:val="00AA30A2"/>
    <w:rsid w:val="00AA328D"/>
    <w:rsid w:val="00AA3362"/>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A81"/>
    <w:rsid w:val="00AA4BCC"/>
    <w:rsid w:val="00AA4C09"/>
    <w:rsid w:val="00AA4C2A"/>
    <w:rsid w:val="00AA4C67"/>
    <w:rsid w:val="00AA4EA3"/>
    <w:rsid w:val="00AA4F41"/>
    <w:rsid w:val="00AA54B5"/>
    <w:rsid w:val="00AA5584"/>
    <w:rsid w:val="00AA55C7"/>
    <w:rsid w:val="00AA5643"/>
    <w:rsid w:val="00AA576F"/>
    <w:rsid w:val="00AA5785"/>
    <w:rsid w:val="00AA5B7C"/>
    <w:rsid w:val="00AA5BDA"/>
    <w:rsid w:val="00AA6026"/>
    <w:rsid w:val="00AA616B"/>
    <w:rsid w:val="00AA6206"/>
    <w:rsid w:val="00AA630A"/>
    <w:rsid w:val="00AA6343"/>
    <w:rsid w:val="00AA6353"/>
    <w:rsid w:val="00AA65F9"/>
    <w:rsid w:val="00AA6851"/>
    <w:rsid w:val="00AA697B"/>
    <w:rsid w:val="00AA69EF"/>
    <w:rsid w:val="00AA6AA3"/>
    <w:rsid w:val="00AA6E9B"/>
    <w:rsid w:val="00AA6F21"/>
    <w:rsid w:val="00AA6F9A"/>
    <w:rsid w:val="00AA6FCC"/>
    <w:rsid w:val="00AA7021"/>
    <w:rsid w:val="00AA70EE"/>
    <w:rsid w:val="00AA7379"/>
    <w:rsid w:val="00AA73F7"/>
    <w:rsid w:val="00AA7510"/>
    <w:rsid w:val="00AA7703"/>
    <w:rsid w:val="00AA77B4"/>
    <w:rsid w:val="00AA7997"/>
    <w:rsid w:val="00AA7C4F"/>
    <w:rsid w:val="00AA7EF4"/>
    <w:rsid w:val="00AB001C"/>
    <w:rsid w:val="00AB00FF"/>
    <w:rsid w:val="00AB02C8"/>
    <w:rsid w:val="00AB02F6"/>
    <w:rsid w:val="00AB047B"/>
    <w:rsid w:val="00AB05BC"/>
    <w:rsid w:val="00AB06B8"/>
    <w:rsid w:val="00AB06E6"/>
    <w:rsid w:val="00AB0783"/>
    <w:rsid w:val="00AB0A16"/>
    <w:rsid w:val="00AB0ADE"/>
    <w:rsid w:val="00AB0B59"/>
    <w:rsid w:val="00AB0CA0"/>
    <w:rsid w:val="00AB0D9A"/>
    <w:rsid w:val="00AB0E43"/>
    <w:rsid w:val="00AB102D"/>
    <w:rsid w:val="00AB16E6"/>
    <w:rsid w:val="00AB1705"/>
    <w:rsid w:val="00AB1787"/>
    <w:rsid w:val="00AB18AB"/>
    <w:rsid w:val="00AB1A33"/>
    <w:rsid w:val="00AB1C44"/>
    <w:rsid w:val="00AB1CF3"/>
    <w:rsid w:val="00AB20D6"/>
    <w:rsid w:val="00AB2369"/>
    <w:rsid w:val="00AB24DB"/>
    <w:rsid w:val="00AB2608"/>
    <w:rsid w:val="00AB2857"/>
    <w:rsid w:val="00AB2A52"/>
    <w:rsid w:val="00AB2B50"/>
    <w:rsid w:val="00AB2CF4"/>
    <w:rsid w:val="00AB2EB7"/>
    <w:rsid w:val="00AB3088"/>
    <w:rsid w:val="00AB3108"/>
    <w:rsid w:val="00AB321E"/>
    <w:rsid w:val="00AB3299"/>
    <w:rsid w:val="00AB32A9"/>
    <w:rsid w:val="00AB3418"/>
    <w:rsid w:val="00AB3491"/>
    <w:rsid w:val="00AB3536"/>
    <w:rsid w:val="00AB3607"/>
    <w:rsid w:val="00AB3612"/>
    <w:rsid w:val="00AB39EE"/>
    <w:rsid w:val="00AB3AA1"/>
    <w:rsid w:val="00AB3C92"/>
    <w:rsid w:val="00AB3E16"/>
    <w:rsid w:val="00AB3E3E"/>
    <w:rsid w:val="00AB3E8E"/>
    <w:rsid w:val="00AB3E95"/>
    <w:rsid w:val="00AB3F13"/>
    <w:rsid w:val="00AB4069"/>
    <w:rsid w:val="00AB4157"/>
    <w:rsid w:val="00AB42FF"/>
    <w:rsid w:val="00AB4300"/>
    <w:rsid w:val="00AB47FD"/>
    <w:rsid w:val="00AB4873"/>
    <w:rsid w:val="00AB4B73"/>
    <w:rsid w:val="00AB4B81"/>
    <w:rsid w:val="00AB4C5D"/>
    <w:rsid w:val="00AB4D6B"/>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C1"/>
    <w:rsid w:val="00AB652C"/>
    <w:rsid w:val="00AB66C7"/>
    <w:rsid w:val="00AB68D7"/>
    <w:rsid w:val="00AB69BB"/>
    <w:rsid w:val="00AB6A16"/>
    <w:rsid w:val="00AB6A56"/>
    <w:rsid w:val="00AB6A8A"/>
    <w:rsid w:val="00AB6CA0"/>
    <w:rsid w:val="00AB6D8A"/>
    <w:rsid w:val="00AB6DEF"/>
    <w:rsid w:val="00AB6F84"/>
    <w:rsid w:val="00AB7239"/>
    <w:rsid w:val="00AB7429"/>
    <w:rsid w:val="00AB7551"/>
    <w:rsid w:val="00AB7554"/>
    <w:rsid w:val="00AB76D5"/>
    <w:rsid w:val="00AB7787"/>
    <w:rsid w:val="00AB7812"/>
    <w:rsid w:val="00AB78AC"/>
    <w:rsid w:val="00AB7913"/>
    <w:rsid w:val="00AB7CF5"/>
    <w:rsid w:val="00AB7E6E"/>
    <w:rsid w:val="00AC0169"/>
    <w:rsid w:val="00AC01FA"/>
    <w:rsid w:val="00AC028F"/>
    <w:rsid w:val="00AC04AC"/>
    <w:rsid w:val="00AC0550"/>
    <w:rsid w:val="00AC058A"/>
    <w:rsid w:val="00AC0605"/>
    <w:rsid w:val="00AC0693"/>
    <w:rsid w:val="00AC0746"/>
    <w:rsid w:val="00AC0747"/>
    <w:rsid w:val="00AC08C8"/>
    <w:rsid w:val="00AC090D"/>
    <w:rsid w:val="00AC097D"/>
    <w:rsid w:val="00AC0997"/>
    <w:rsid w:val="00AC0ACC"/>
    <w:rsid w:val="00AC0BB0"/>
    <w:rsid w:val="00AC0C66"/>
    <w:rsid w:val="00AC0CC3"/>
    <w:rsid w:val="00AC1111"/>
    <w:rsid w:val="00AC117C"/>
    <w:rsid w:val="00AC126A"/>
    <w:rsid w:val="00AC1281"/>
    <w:rsid w:val="00AC131B"/>
    <w:rsid w:val="00AC1333"/>
    <w:rsid w:val="00AC1399"/>
    <w:rsid w:val="00AC1510"/>
    <w:rsid w:val="00AC153E"/>
    <w:rsid w:val="00AC163D"/>
    <w:rsid w:val="00AC19E4"/>
    <w:rsid w:val="00AC1B9A"/>
    <w:rsid w:val="00AC1C8D"/>
    <w:rsid w:val="00AC1F7C"/>
    <w:rsid w:val="00AC2050"/>
    <w:rsid w:val="00AC21BA"/>
    <w:rsid w:val="00AC22C7"/>
    <w:rsid w:val="00AC2408"/>
    <w:rsid w:val="00AC254F"/>
    <w:rsid w:val="00AC25B1"/>
    <w:rsid w:val="00AC26C7"/>
    <w:rsid w:val="00AC27BA"/>
    <w:rsid w:val="00AC2B9B"/>
    <w:rsid w:val="00AC2BB8"/>
    <w:rsid w:val="00AC2D4E"/>
    <w:rsid w:val="00AC3084"/>
    <w:rsid w:val="00AC3102"/>
    <w:rsid w:val="00AC31E0"/>
    <w:rsid w:val="00AC322B"/>
    <w:rsid w:val="00AC3381"/>
    <w:rsid w:val="00AC3431"/>
    <w:rsid w:val="00AC3515"/>
    <w:rsid w:val="00AC366A"/>
    <w:rsid w:val="00AC38E9"/>
    <w:rsid w:val="00AC3D07"/>
    <w:rsid w:val="00AC3EC2"/>
    <w:rsid w:val="00AC454D"/>
    <w:rsid w:val="00AC45D6"/>
    <w:rsid w:val="00AC48CE"/>
    <w:rsid w:val="00AC4B4A"/>
    <w:rsid w:val="00AC4BCD"/>
    <w:rsid w:val="00AC4D1B"/>
    <w:rsid w:val="00AC4D53"/>
    <w:rsid w:val="00AC4D9E"/>
    <w:rsid w:val="00AC4E2E"/>
    <w:rsid w:val="00AC4F20"/>
    <w:rsid w:val="00AC4FF3"/>
    <w:rsid w:val="00AC5027"/>
    <w:rsid w:val="00AC5319"/>
    <w:rsid w:val="00AC545C"/>
    <w:rsid w:val="00AC54A5"/>
    <w:rsid w:val="00AC550A"/>
    <w:rsid w:val="00AC5616"/>
    <w:rsid w:val="00AC57F0"/>
    <w:rsid w:val="00AC5843"/>
    <w:rsid w:val="00AC5923"/>
    <w:rsid w:val="00AC594A"/>
    <w:rsid w:val="00AC5C2A"/>
    <w:rsid w:val="00AC5CC2"/>
    <w:rsid w:val="00AC6029"/>
    <w:rsid w:val="00AC61B3"/>
    <w:rsid w:val="00AC62CF"/>
    <w:rsid w:val="00AC63F4"/>
    <w:rsid w:val="00AC6463"/>
    <w:rsid w:val="00AC6490"/>
    <w:rsid w:val="00AC6786"/>
    <w:rsid w:val="00AC6A5E"/>
    <w:rsid w:val="00AC6BCF"/>
    <w:rsid w:val="00AC6D28"/>
    <w:rsid w:val="00AC6D7D"/>
    <w:rsid w:val="00AC6DD1"/>
    <w:rsid w:val="00AC739F"/>
    <w:rsid w:val="00AC7470"/>
    <w:rsid w:val="00AC759B"/>
    <w:rsid w:val="00AC7DE9"/>
    <w:rsid w:val="00AC7F29"/>
    <w:rsid w:val="00AC7F50"/>
    <w:rsid w:val="00AC7F89"/>
    <w:rsid w:val="00AD05DF"/>
    <w:rsid w:val="00AD073B"/>
    <w:rsid w:val="00AD087E"/>
    <w:rsid w:val="00AD08DD"/>
    <w:rsid w:val="00AD0D8D"/>
    <w:rsid w:val="00AD0E8D"/>
    <w:rsid w:val="00AD1038"/>
    <w:rsid w:val="00AD10B7"/>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A5"/>
    <w:rsid w:val="00AD284F"/>
    <w:rsid w:val="00AD288C"/>
    <w:rsid w:val="00AD2ACB"/>
    <w:rsid w:val="00AD2BB9"/>
    <w:rsid w:val="00AD2C1B"/>
    <w:rsid w:val="00AD2D96"/>
    <w:rsid w:val="00AD2F96"/>
    <w:rsid w:val="00AD2FBB"/>
    <w:rsid w:val="00AD3042"/>
    <w:rsid w:val="00AD3047"/>
    <w:rsid w:val="00AD312E"/>
    <w:rsid w:val="00AD31A9"/>
    <w:rsid w:val="00AD32CD"/>
    <w:rsid w:val="00AD33C3"/>
    <w:rsid w:val="00AD3452"/>
    <w:rsid w:val="00AD34A1"/>
    <w:rsid w:val="00AD358E"/>
    <w:rsid w:val="00AD3747"/>
    <w:rsid w:val="00AD3761"/>
    <w:rsid w:val="00AD379F"/>
    <w:rsid w:val="00AD3935"/>
    <w:rsid w:val="00AD394D"/>
    <w:rsid w:val="00AD3B13"/>
    <w:rsid w:val="00AD3B2E"/>
    <w:rsid w:val="00AD3BEC"/>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5D5"/>
    <w:rsid w:val="00AD5732"/>
    <w:rsid w:val="00AD57E1"/>
    <w:rsid w:val="00AD5A62"/>
    <w:rsid w:val="00AD5F7C"/>
    <w:rsid w:val="00AD615C"/>
    <w:rsid w:val="00AD61C4"/>
    <w:rsid w:val="00AD638F"/>
    <w:rsid w:val="00AD6463"/>
    <w:rsid w:val="00AD6687"/>
    <w:rsid w:val="00AD67FF"/>
    <w:rsid w:val="00AD6980"/>
    <w:rsid w:val="00AD6C7F"/>
    <w:rsid w:val="00AD6EED"/>
    <w:rsid w:val="00AD6F2C"/>
    <w:rsid w:val="00AD70C9"/>
    <w:rsid w:val="00AD7104"/>
    <w:rsid w:val="00AD7140"/>
    <w:rsid w:val="00AD732B"/>
    <w:rsid w:val="00AD733F"/>
    <w:rsid w:val="00AD74F0"/>
    <w:rsid w:val="00AD752C"/>
    <w:rsid w:val="00AD75A6"/>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9E"/>
    <w:rsid w:val="00AE0EA9"/>
    <w:rsid w:val="00AE1119"/>
    <w:rsid w:val="00AE11B6"/>
    <w:rsid w:val="00AE12D7"/>
    <w:rsid w:val="00AE14B7"/>
    <w:rsid w:val="00AE15B3"/>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3004"/>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49E"/>
    <w:rsid w:val="00AE4557"/>
    <w:rsid w:val="00AE4578"/>
    <w:rsid w:val="00AE4704"/>
    <w:rsid w:val="00AE47AB"/>
    <w:rsid w:val="00AE47FE"/>
    <w:rsid w:val="00AE487D"/>
    <w:rsid w:val="00AE48B3"/>
    <w:rsid w:val="00AE4A1F"/>
    <w:rsid w:val="00AE4C55"/>
    <w:rsid w:val="00AE4C6D"/>
    <w:rsid w:val="00AE4F01"/>
    <w:rsid w:val="00AE4FFB"/>
    <w:rsid w:val="00AE52BE"/>
    <w:rsid w:val="00AE5349"/>
    <w:rsid w:val="00AE5373"/>
    <w:rsid w:val="00AE53BE"/>
    <w:rsid w:val="00AE5440"/>
    <w:rsid w:val="00AE5A2A"/>
    <w:rsid w:val="00AE5ADD"/>
    <w:rsid w:val="00AE5B0B"/>
    <w:rsid w:val="00AE5C22"/>
    <w:rsid w:val="00AE5E95"/>
    <w:rsid w:val="00AE6223"/>
    <w:rsid w:val="00AE6433"/>
    <w:rsid w:val="00AE6497"/>
    <w:rsid w:val="00AE6523"/>
    <w:rsid w:val="00AE6584"/>
    <w:rsid w:val="00AE6614"/>
    <w:rsid w:val="00AE6864"/>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A89"/>
    <w:rsid w:val="00AE7BBF"/>
    <w:rsid w:val="00AE7C98"/>
    <w:rsid w:val="00AE7EC4"/>
    <w:rsid w:val="00AE7F72"/>
    <w:rsid w:val="00AF0017"/>
    <w:rsid w:val="00AF012A"/>
    <w:rsid w:val="00AF0311"/>
    <w:rsid w:val="00AF04CF"/>
    <w:rsid w:val="00AF0A85"/>
    <w:rsid w:val="00AF0AB0"/>
    <w:rsid w:val="00AF0DC4"/>
    <w:rsid w:val="00AF0F72"/>
    <w:rsid w:val="00AF0FFE"/>
    <w:rsid w:val="00AF10F2"/>
    <w:rsid w:val="00AF1157"/>
    <w:rsid w:val="00AF11C0"/>
    <w:rsid w:val="00AF12B3"/>
    <w:rsid w:val="00AF1414"/>
    <w:rsid w:val="00AF145A"/>
    <w:rsid w:val="00AF1466"/>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D8A"/>
    <w:rsid w:val="00AF2DE0"/>
    <w:rsid w:val="00AF2DED"/>
    <w:rsid w:val="00AF2F07"/>
    <w:rsid w:val="00AF310F"/>
    <w:rsid w:val="00AF315C"/>
    <w:rsid w:val="00AF3560"/>
    <w:rsid w:val="00AF35BC"/>
    <w:rsid w:val="00AF38F4"/>
    <w:rsid w:val="00AF3C26"/>
    <w:rsid w:val="00AF3C80"/>
    <w:rsid w:val="00AF3C8C"/>
    <w:rsid w:val="00AF3F35"/>
    <w:rsid w:val="00AF404A"/>
    <w:rsid w:val="00AF4064"/>
    <w:rsid w:val="00AF4095"/>
    <w:rsid w:val="00AF41FC"/>
    <w:rsid w:val="00AF4347"/>
    <w:rsid w:val="00AF436E"/>
    <w:rsid w:val="00AF4447"/>
    <w:rsid w:val="00AF44A1"/>
    <w:rsid w:val="00AF457C"/>
    <w:rsid w:val="00AF45E2"/>
    <w:rsid w:val="00AF4837"/>
    <w:rsid w:val="00AF4AA1"/>
    <w:rsid w:val="00AF4ABD"/>
    <w:rsid w:val="00AF4B46"/>
    <w:rsid w:val="00AF4BB9"/>
    <w:rsid w:val="00AF4BBF"/>
    <w:rsid w:val="00AF4E64"/>
    <w:rsid w:val="00AF507B"/>
    <w:rsid w:val="00AF5120"/>
    <w:rsid w:val="00AF52C3"/>
    <w:rsid w:val="00AF5363"/>
    <w:rsid w:val="00AF54FE"/>
    <w:rsid w:val="00AF57D5"/>
    <w:rsid w:val="00AF58F2"/>
    <w:rsid w:val="00AF5B09"/>
    <w:rsid w:val="00AF5F10"/>
    <w:rsid w:val="00AF5F78"/>
    <w:rsid w:val="00AF6346"/>
    <w:rsid w:val="00AF63A9"/>
    <w:rsid w:val="00AF6591"/>
    <w:rsid w:val="00AF6653"/>
    <w:rsid w:val="00AF66F1"/>
    <w:rsid w:val="00AF6A76"/>
    <w:rsid w:val="00AF6AA4"/>
    <w:rsid w:val="00AF6B1B"/>
    <w:rsid w:val="00AF6CBE"/>
    <w:rsid w:val="00AF6D5A"/>
    <w:rsid w:val="00AF6D7B"/>
    <w:rsid w:val="00AF6F4C"/>
    <w:rsid w:val="00AF714C"/>
    <w:rsid w:val="00AF71CA"/>
    <w:rsid w:val="00AF72F7"/>
    <w:rsid w:val="00AF7363"/>
    <w:rsid w:val="00AF738A"/>
    <w:rsid w:val="00AF7816"/>
    <w:rsid w:val="00AF781D"/>
    <w:rsid w:val="00AF782A"/>
    <w:rsid w:val="00AF7925"/>
    <w:rsid w:val="00AF79DD"/>
    <w:rsid w:val="00AF79E0"/>
    <w:rsid w:val="00AF7B10"/>
    <w:rsid w:val="00AF7E60"/>
    <w:rsid w:val="00AF7F09"/>
    <w:rsid w:val="00AF7F0E"/>
    <w:rsid w:val="00B0001C"/>
    <w:rsid w:val="00B00114"/>
    <w:rsid w:val="00B002BA"/>
    <w:rsid w:val="00B00306"/>
    <w:rsid w:val="00B00405"/>
    <w:rsid w:val="00B00698"/>
    <w:rsid w:val="00B00704"/>
    <w:rsid w:val="00B00AAD"/>
    <w:rsid w:val="00B00D62"/>
    <w:rsid w:val="00B00E18"/>
    <w:rsid w:val="00B00F2C"/>
    <w:rsid w:val="00B010D3"/>
    <w:rsid w:val="00B01119"/>
    <w:rsid w:val="00B01283"/>
    <w:rsid w:val="00B012AB"/>
    <w:rsid w:val="00B0140A"/>
    <w:rsid w:val="00B01676"/>
    <w:rsid w:val="00B01AB2"/>
    <w:rsid w:val="00B01CC2"/>
    <w:rsid w:val="00B01F0D"/>
    <w:rsid w:val="00B01F23"/>
    <w:rsid w:val="00B02014"/>
    <w:rsid w:val="00B0226D"/>
    <w:rsid w:val="00B023FC"/>
    <w:rsid w:val="00B02405"/>
    <w:rsid w:val="00B02429"/>
    <w:rsid w:val="00B0248F"/>
    <w:rsid w:val="00B02562"/>
    <w:rsid w:val="00B02744"/>
    <w:rsid w:val="00B0280E"/>
    <w:rsid w:val="00B029E8"/>
    <w:rsid w:val="00B02A4C"/>
    <w:rsid w:val="00B02A84"/>
    <w:rsid w:val="00B02AD0"/>
    <w:rsid w:val="00B02EC8"/>
    <w:rsid w:val="00B02EEB"/>
    <w:rsid w:val="00B03101"/>
    <w:rsid w:val="00B03352"/>
    <w:rsid w:val="00B0338E"/>
    <w:rsid w:val="00B034A5"/>
    <w:rsid w:val="00B034B1"/>
    <w:rsid w:val="00B03523"/>
    <w:rsid w:val="00B039CE"/>
    <w:rsid w:val="00B03BB8"/>
    <w:rsid w:val="00B03D26"/>
    <w:rsid w:val="00B0418A"/>
    <w:rsid w:val="00B04214"/>
    <w:rsid w:val="00B04451"/>
    <w:rsid w:val="00B0453B"/>
    <w:rsid w:val="00B0464A"/>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688"/>
    <w:rsid w:val="00B056F0"/>
    <w:rsid w:val="00B0588E"/>
    <w:rsid w:val="00B05B60"/>
    <w:rsid w:val="00B05C1E"/>
    <w:rsid w:val="00B05E22"/>
    <w:rsid w:val="00B05E60"/>
    <w:rsid w:val="00B05EF3"/>
    <w:rsid w:val="00B060B2"/>
    <w:rsid w:val="00B062D2"/>
    <w:rsid w:val="00B0630B"/>
    <w:rsid w:val="00B065D6"/>
    <w:rsid w:val="00B06771"/>
    <w:rsid w:val="00B06AA9"/>
    <w:rsid w:val="00B06C52"/>
    <w:rsid w:val="00B06C77"/>
    <w:rsid w:val="00B06D79"/>
    <w:rsid w:val="00B06DF1"/>
    <w:rsid w:val="00B06FDF"/>
    <w:rsid w:val="00B07225"/>
    <w:rsid w:val="00B07390"/>
    <w:rsid w:val="00B075EC"/>
    <w:rsid w:val="00B076A7"/>
    <w:rsid w:val="00B076C4"/>
    <w:rsid w:val="00B0775C"/>
    <w:rsid w:val="00B078A7"/>
    <w:rsid w:val="00B07C35"/>
    <w:rsid w:val="00B07CBE"/>
    <w:rsid w:val="00B07D3E"/>
    <w:rsid w:val="00B07EF0"/>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1159"/>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B1A"/>
    <w:rsid w:val="00B14F11"/>
    <w:rsid w:val="00B15017"/>
    <w:rsid w:val="00B15025"/>
    <w:rsid w:val="00B15141"/>
    <w:rsid w:val="00B151C6"/>
    <w:rsid w:val="00B15622"/>
    <w:rsid w:val="00B1590A"/>
    <w:rsid w:val="00B15910"/>
    <w:rsid w:val="00B159BF"/>
    <w:rsid w:val="00B159C2"/>
    <w:rsid w:val="00B15D37"/>
    <w:rsid w:val="00B15EB6"/>
    <w:rsid w:val="00B15EFC"/>
    <w:rsid w:val="00B16250"/>
    <w:rsid w:val="00B16325"/>
    <w:rsid w:val="00B16405"/>
    <w:rsid w:val="00B1640F"/>
    <w:rsid w:val="00B1644E"/>
    <w:rsid w:val="00B164A2"/>
    <w:rsid w:val="00B164C0"/>
    <w:rsid w:val="00B1668D"/>
    <w:rsid w:val="00B166D2"/>
    <w:rsid w:val="00B1680F"/>
    <w:rsid w:val="00B16815"/>
    <w:rsid w:val="00B169CF"/>
    <w:rsid w:val="00B16B5F"/>
    <w:rsid w:val="00B16D08"/>
    <w:rsid w:val="00B16E56"/>
    <w:rsid w:val="00B16E59"/>
    <w:rsid w:val="00B17005"/>
    <w:rsid w:val="00B17172"/>
    <w:rsid w:val="00B1736C"/>
    <w:rsid w:val="00B174D8"/>
    <w:rsid w:val="00B174FA"/>
    <w:rsid w:val="00B17744"/>
    <w:rsid w:val="00B177A5"/>
    <w:rsid w:val="00B17C16"/>
    <w:rsid w:val="00B17C24"/>
    <w:rsid w:val="00B17CDC"/>
    <w:rsid w:val="00B17D3E"/>
    <w:rsid w:val="00B17EE6"/>
    <w:rsid w:val="00B17FD1"/>
    <w:rsid w:val="00B20057"/>
    <w:rsid w:val="00B2014D"/>
    <w:rsid w:val="00B20178"/>
    <w:rsid w:val="00B2023C"/>
    <w:rsid w:val="00B203BF"/>
    <w:rsid w:val="00B2043A"/>
    <w:rsid w:val="00B20491"/>
    <w:rsid w:val="00B20795"/>
    <w:rsid w:val="00B207A9"/>
    <w:rsid w:val="00B208F4"/>
    <w:rsid w:val="00B20B49"/>
    <w:rsid w:val="00B20CD7"/>
    <w:rsid w:val="00B20D13"/>
    <w:rsid w:val="00B20E2B"/>
    <w:rsid w:val="00B20F3D"/>
    <w:rsid w:val="00B21016"/>
    <w:rsid w:val="00B21036"/>
    <w:rsid w:val="00B210B2"/>
    <w:rsid w:val="00B21172"/>
    <w:rsid w:val="00B215F9"/>
    <w:rsid w:val="00B217CD"/>
    <w:rsid w:val="00B2191E"/>
    <w:rsid w:val="00B21B45"/>
    <w:rsid w:val="00B21B67"/>
    <w:rsid w:val="00B21CA7"/>
    <w:rsid w:val="00B21EF8"/>
    <w:rsid w:val="00B21F7A"/>
    <w:rsid w:val="00B22171"/>
    <w:rsid w:val="00B22472"/>
    <w:rsid w:val="00B226F3"/>
    <w:rsid w:val="00B227BE"/>
    <w:rsid w:val="00B22830"/>
    <w:rsid w:val="00B2284E"/>
    <w:rsid w:val="00B22A3E"/>
    <w:rsid w:val="00B22CE7"/>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5112"/>
    <w:rsid w:val="00B25130"/>
    <w:rsid w:val="00B252A1"/>
    <w:rsid w:val="00B252D8"/>
    <w:rsid w:val="00B2530B"/>
    <w:rsid w:val="00B25363"/>
    <w:rsid w:val="00B25461"/>
    <w:rsid w:val="00B25466"/>
    <w:rsid w:val="00B254C6"/>
    <w:rsid w:val="00B25585"/>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104"/>
    <w:rsid w:val="00B2613A"/>
    <w:rsid w:val="00B261AA"/>
    <w:rsid w:val="00B263BE"/>
    <w:rsid w:val="00B2666E"/>
    <w:rsid w:val="00B269CE"/>
    <w:rsid w:val="00B26B0A"/>
    <w:rsid w:val="00B26B75"/>
    <w:rsid w:val="00B26F6A"/>
    <w:rsid w:val="00B270F7"/>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7EB"/>
    <w:rsid w:val="00B31A51"/>
    <w:rsid w:val="00B31BA3"/>
    <w:rsid w:val="00B31DDA"/>
    <w:rsid w:val="00B31E5F"/>
    <w:rsid w:val="00B31E92"/>
    <w:rsid w:val="00B31ED4"/>
    <w:rsid w:val="00B320E2"/>
    <w:rsid w:val="00B32109"/>
    <w:rsid w:val="00B32234"/>
    <w:rsid w:val="00B322A7"/>
    <w:rsid w:val="00B3243C"/>
    <w:rsid w:val="00B32607"/>
    <w:rsid w:val="00B326BE"/>
    <w:rsid w:val="00B328F7"/>
    <w:rsid w:val="00B32B27"/>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844"/>
    <w:rsid w:val="00B33893"/>
    <w:rsid w:val="00B338CE"/>
    <w:rsid w:val="00B3396B"/>
    <w:rsid w:val="00B33C25"/>
    <w:rsid w:val="00B33EC3"/>
    <w:rsid w:val="00B33ED9"/>
    <w:rsid w:val="00B33F7C"/>
    <w:rsid w:val="00B340A3"/>
    <w:rsid w:val="00B34390"/>
    <w:rsid w:val="00B343F1"/>
    <w:rsid w:val="00B3442C"/>
    <w:rsid w:val="00B3479B"/>
    <w:rsid w:val="00B35036"/>
    <w:rsid w:val="00B350CE"/>
    <w:rsid w:val="00B350EC"/>
    <w:rsid w:val="00B35383"/>
    <w:rsid w:val="00B3539A"/>
    <w:rsid w:val="00B3540B"/>
    <w:rsid w:val="00B3563B"/>
    <w:rsid w:val="00B35885"/>
    <w:rsid w:val="00B35939"/>
    <w:rsid w:val="00B35B39"/>
    <w:rsid w:val="00B35CB3"/>
    <w:rsid w:val="00B35DAC"/>
    <w:rsid w:val="00B35F18"/>
    <w:rsid w:val="00B35F5E"/>
    <w:rsid w:val="00B35F8E"/>
    <w:rsid w:val="00B36111"/>
    <w:rsid w:val="00B3620F"/>
    <w:rsid w:val="00B36216"/>
    <w:rsid w:val="00B36229"/>
    <w:rsid w:val="00B36432"/>
    <w:rsid w:val="00B36963"/>
    <w:rsid w:val="00B36BE9"/>
    <w:rsid w:val="00B36C36"/>
    <w:rsid w:val="00B36D09"/>
    <w:rsid w:val="00B36E68"/>
    <w:rsid w:val="00B36EF2"/>
    <w:rsid w:val="00B37188"/>
    <w:rsid w:val="00B3721D"/>
    <w:rsid w:val="00B372A0"/>
    <w:rsid w:val="00B3762F"/>
    <w:rsid w:val="00B37A3A"/>
    <w:rsid w:val="00B37B5B"/>
    <w:rsid w:val="00B37C2F"/>
    <w:rsid w:val="00B4003E"/>
    <w:rsid w:val="00B401A0"/>
    <w:rsid w:val="00B40292"/>
    <w:rsid w:val="00B402FC"/>
    <w:rsid w:val="00B405D2"/>
    <w:rsid w:val="00B406B2"/>
    <w:rsid w:val="00B40B4C"/>
    <w:rsid w:val="00B40CE3"/>
    <w:rsid w:val="00B40D73"/>
    <w:rsid w:val="00B40E26"/>
    <w:rsid w:val="00B4106E"/>
    <w:rsid w:val="00B4110D"/>
    <w:rsid w:val="00B411A3"/>
    <w:rsid w:val="00B412CB"/>
    <w:rsid w:val="00B416D8"/>
    <w:rsid w:val="00B417AB"/>
    <w:rsid w:val="00B417D6"/>
    <w:rsid w:val="00B418BD"/>
    <w:rsid w:val="00B4198F"/>
    <w:rsid w:val="00B41AEF"/>
    <w:rsid w:val="00B41B34"/>
    <w:rsid w:val="00B41C07"/>
    <w:rsid w:val="00B41C2C"/>
    <w:rsid w:val="00B41DF1"/>
    <w:rsid w:val="00B41E8E"/>
    <w:rsid w:val="00B41FA9"/>
    <w:rsid w:val="00B42203"/>
    <w:rsid w:val="00B42283"/>
    <w:rsid w:val="00B422D0"/>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515"/>
    <w:rsid w:val="00B446E1"/>
    <w:rsid w:val="00B4485B"/>
    <w:rsid w:val="00B44CC4"/>
    <w:rsid w:val="00B44D11"/>
    <w:rsid w:val="00B44E08"/>
    <w:rsid w:val="00B44FD2"/>
    <w:rsid w:val="00B451CE"/>
    <w:rsid w:val="00B4524A"/>
    <w:rsid w:val="00B453AD"/>
    <w:rsid w:val="00B456ED"/>
    <w:rsid w:val="00B457F0"/>
    <w:rsid w:val="00B45A61"/>
    <w:rsid w:val="00B45AC0"/>
    <w:rsid w:val="00B45CE3"/>
    <w:rsid w:val="00B45E1F"/>
    <w:rsid w:val="00B45F31"/>
    <w:rsid w:val="00B46501"/>
    <w:rsid w:val="00B468DD"/>
    <w:rsid w:val="00B46BED"/>
    <w:rsid w:val="00B46D6D"/>
    <w:rsid w:val="00B46E3F"/>
    <w:rsid w:val="00B46F0C"/>
    <w:rsid w:val="00B470A0"/>
    <w:rsid w:val="00B47143"/>
    <w:rsid w:val="00B4726F"/>
    <w:rsid w:val="00B472CD"/>
    <w:rsid w:val="00B47497"/>
    <w:rsid w:val="00B474C1"/>
    <w:rsid w:val="00B475EA"/>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C0"/>
    <w:rsid w:val="00B50A82"/>
    <w:rsid w:val="00B50AA2"/>
    <w:rsid w:val="00B50AD7"/>
    <w:rsid w:val="00B50CC5"/>
    <w:rsid w:val="00B50E07"/>
    <w:rsid w:val="00B50E09"/>
    <w:rsid w:val="00B50F89"/>
    <w:rsid w:val="00B50FF2"/>
    <w:rsid w:val="00B51107"/>
    <w:rsid w:val="00B51420"/>
    <w:rsid w:val="00B51496"/>
    <w:rsid w:val="00B51526"/>
    <w:rsid w:val="00B515E9"/>
    <w:rsid w:val="00B517F1"/>
    <w:rsid w:val="00B51869"/>
    <w:rsid w:val="00B518BF"/>
    <w:rsid w:val="00B518C8"/>
    <w:rsid w:val="00B51A40"/>
    <w:rsid w:val="00B51B9B"/>
    <w:rsid w:val="00B51C3A"/>
    <w:rsid w:val="00B51E07"/>
    <w:rsid w:val="00B52066"/>
    <w:rsid w:val="00B520EC"/>
    <w:rsid w:val="00B52217"/>
    <w:rsid w:val="00B522EA"/>
    <w:rsid w:val="00B5238F"/>
    <w:rsid w:val="00B52417"/>
    <w:rsid w:val="00B52530"/>
    <w:rsid w:val="00B529F2"/>
    <w:rsid w:val="00B52C0C"/>
    <w:rsid w:val="00B52C47"/>
    <w:rsid w:val="00B52EC8"/>
    <w:rsid w:val="00B52FBF"/>
    <w:rsid w:val="00B530E4"/>
    <w:rsid w:val="00B532A0"/>
    <w:rsid w:val="00B534CA"/>
    <w:rsid w:val="00B53640"/>
    <w:rsid w:val="00B5370C"/>
    <w:rsid w:val="00B53740"/>
    <w:rsid w:val="00B53865"/>
    <w:rsid w:val="00B538C1"/>
    <w:rsid w:val="00B538FF"/>
    <w:rsid w:val="00B53A98"/>
    <w:rsid w:val="00B53AEB"/>
    <w:rsid w:val="00B53D0D"/>
    <w:rsid w:val="00B53EF5"/>
    <w:rsid w:val="00B53F43"/>
    <w:rsid w:val="00B542BA"/>
    <w:rsid w:val="00B54381"/>
    <w:rsid w:val="00B54504"/>
    <w:rsid w:val="00B5461D"/>
    <w:rsid w:val="00B5461F"/>
    <w:rsid w:val="00B5463F"/>
    <w:rsid w:val="00B54671"/>
    <w:rsid w:val="00B54674"/>
    <w:rsid w:val="00B546B4"/>
    <w:rsid w:val="00B54989"/>
    <w:rsid w:val="00B54B1B"/>
    <w:rsid w:val="00B54B4E"/>
    <w:rsid w:val="00B54CC5"/>
    <w:rsid w:val="00B54F3C"/>
    <w:rsid w:val="00B55169"/>
    <w:rsid w:val="00B551E8"/>
    <w:rsid w:val="00B55319"/>
    <w:rsid w:val="00B553CF"/>
    <w:rsid w:val="00B555B8"/>
    <w:rsid w:val="00B5570D"/>
    <w:rsid w:val="00B55ACA"/>
    <w:rsid w:val="00B55B3B"/>
    <w:rsid w:val="00B55C1E"/>
    <w:rsid w:val="00B55EA1"/>
    <w:rsid w:val="00B561BD"/>
    <w:rsid w:val="00B56577"/>
    <w:rsid w:val="00B56606"/>
    <w:rsid w:val="00B566E0"/>
    <w:rsid w:val="00B56723"/>
    <w:rsid w:val="00B5685D"/>
    <w:rsid w:val="00B56A5D"/>
    <w:rsid w:val="00B56B1E"/>
    <w:rsid w:val="00B56E91"/>
    <w:rsid w:val="00B56F22"/>
    <w:rsid w:val="00B574BA"/>
    <w:rsid w:val="00B57523"/>
    <w:rsid w:val="00B57699"/>
    <w:rsid w:val="00B57861"/>
    <w:rsid w:val="00B578B2"/>
    <w:rsid w:val="00B57B81"/>
    <w:rsid w:val="00B57BAC"/>
    <w:rsid w:val="00B57C65"/>
    <w:rsid w:val="00B57D65"/>
    <w:rsid w:val="00B57E99"/>
    <w:rsid w:val="00B57FCD"/>
    <w:rsid w:val="00B60016"/>
    <w:rsid w:val="00B600DA"/>
    <w:rsid w:val="00B603A8"/>
    <w:rsid w:val="00B60407"/>
    <w:rsid w:val="00B6059C"/>
    <w:rsid w:val="00B607B2"/>
    <w:rsid w:val="00B60855"/>
    <w:rsid w:val="00B60859"/>
    <w:rsid w:val="00B608CB"/>
    <w:rsid w:val="00B6091E"/>
    <w:rsid w:val="00B609F0"/>
    <w:rsid w:val="00B60CC2"/>
    <w:rsid w:val="00B60E6E"/>
    <w:rsid w:val="00B6112B"/>
    <w:rsid w:val="00B6112D"/>
    <w:rsid w:val="00B6113F"/>
    <w:rsid w:val="00B6132B"/>
    <w:rsid w:val="00B6156C"/>
    <w:rsid w:val="00B61712"/>
    <w:rsid w:val="00B6174D"/>
    <w:rsid w:val="00B6176E"/>
    <w:rsid w:val="00B6181D"/>
    <w:rsid w:val="00B619AF"/>
    <w:rsid w:val="00B61B7A"/>
    <w:rsid w:val="00B61B85"/>
    <w:rsid w:val="00B61C77"/>
    <w:rsid w:val="00B61CFF"/>
    <w:rsid w:val="00B61DD4"/>
    <w:rsid w:val="00B61E05"/>
    <w:rsid w:val="00B61F08"/>
    <w:rsid w:val="00B61F70"/>
    <w:rsid w:val="00B6237B"/>
    <w:rsid w:val="00B62477"/>
    <w:rsid w:val="00B62818"/>
    <w:rsid w:val="00B62894"/>
    <w:rsid w:val="00B62A18"/>
    <w:rsid w:val="00B62A2D"/>
    <w:rsid w:val="00B62C52"/>
    <w:rsid w:val="00B62D33"/>
    <w:rsid w:val="00B62E98"/>
    <w:rsid w:val="00B62EA6"/>
    <w:rsid w:val="00B62F8A"/>
    <w:rsid w:val="00B63181"/>
    <w:rsid w:val="00B63194"/>
    <w:rsid w:val="00B631E8"/>
    <w:rsid w:val="00B63573"/>
    <w:rsid w:val="00B63870"/>
    <w:rsid w:val="00B6396B"/>
    <w:rsid w:val="00B63D20"/>
    <w:rsid w:val="00B63D6E"/>
    <w:rsid w:val="00B63F75"/>
    <w:rsid w:val="00B63FC4"/>
    <w:rsid w:val="00B640AB"/>
    <w:rsid w:val="00B64124"/>
    <w:rsid w:val="00B642E7"/>
    <w:rsid w:val="00B64398"/>
    <w:rsid w:val="00B64484"/>
    <w:rsid w:val="00B645F8"/>
    <w:rsid w:val="00B6478F"/>
    <w:rsid w:val="00B647F7"/>
    <w:rsid w:val="00B648B6"/>
    <w:rsid w:val="00B64A44"/>
    <w:rsid w:val="00B64CD1"/>
    <w:rsid w:val="00B64CF7"/>
    <w:rsid w:val="00B64F01"/>
    <w:rsid w:val="00B652B0"/>
    <w:rsid w:val="00B652DA"/>
    <w:rsid w:val="00B6538D"/>
    <w:rsid w:val="00B653B0"/>
    <w:rsid w:val="00B653BC"/>
    <w:rsid w:val="00B65771"/>
    <w:rsid w:val="00B658A4"/>
    <w:rsid w:val="00B65911"/>
    <w:rsid w:val="00B65912"/>
    <w:rsid w:val="00B659EA"/>
    <w:rsid w:val="00B65B55"/>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B3E"/>
    <w:rsid w:val="00B66D16"/>
    <w:rsid w:val="00B66FFC"/>
    <w:rsid w:val="00B670A3"/>
    <w:rsid w:val="00B6735C"/>
    <w:rsid w:val="00B6753E"/>
    <w:rsid w:val="00B675C1"/>
    <w:rsid w:val="00B675DF"/>
    <w:rsid w:val="00B6776B"/>
    <w:rsid w:val="00B678CC"/>
    <w:rsid w:val="00B6796C"/>
    <w:rsid w:val="00B67A24"/>
    <w:rsid w:val="00B67A76"/>
    <w:rsid w:val="00B67B2B"/>
    <w:rsid w:val="00B67D69"/>
    <w:rsid w:val="00B67EA4"/>
    <w:rsid w:val="00B7021B"/>
    <w:rsid w:val="00B7029C"/>
    <w:rsid w:val="00B70333"/>
    <w:rsid w:val="00B70449"/>
    <w:rsid w:val="00B70587"/>
    <w:rsid w:val="00B70602"/>
    <w:rsid w:val="00B70781"/>
    <w:rsid w:val="00B70829"/>
    <w:rsid w:val="00B70A49"/>
    <w:rsid w:val="00B70BC4"/>
    <w:rsid w:val="00B70E40"/>
    <w:rsid w:val="00B70EDB"/>
    <w:rsid w:val="00B71379"/>
    <w:rsid w:val="00B71717"/>
    <w:rsid w:val="00B71797"/>
    <w:rsid w:val="00B717A2"/>
    <w:rsid w:val="00B7184A"/>
    <w:rsid w:val="00B71A31"/>
    <w:rsid w:val="00B71A5D"/>
    <w:rsid w:val="00B71CCE"/>
    <w:rsid w:val="00B71D73"/>
    <w:rsid w:val="00B71F3C"/>
    <w:rsid w:val="00B7263D"/>
    <w:rsid w:val="00B7273B"/>
    <w:rsid w:val="00B727B8"/>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5A"/>
    <w:rsid w:val="00B744D9"/>
    <w:rsid w:val="00B74551"/>
    <w:rsid w:val="00B74A0D"/>
    <w:rsid w:val="00B74A22"/>
    <w:rsid w:val="00B74BF0"/>
    <w:rsid w:val="00B74BFB"/>
    <w:rsid w:val="00B74CBC"/>
    <w:rsid w:val="00B74E77"/>
    <w:rsid w:val="00B74EC0"/>
    <w:rsid w:val="00B74FA6"/>
    <w:rsid w:val="00B75064"/>
    <w:rsid w:val="00B7507C"/>
    <w:rsid w:val="00B750D4"/>
    <w:rsid w:val="00B75542"/>
    <w:rsid w:val="00B75667"/>
    <w:rsid w:val="00B7573F"/>
    <w:rsid w:val="00B75766"/>
    <w:rsid w:val="00B75806"/>
    <w:rsid w:val="00B75A29"/>
    <w:rsid w:val="00B75A5C"/>
    <w:rsid w:val="00B75B6D"/>
    <w:rsid w:val="00B7604F"/>
    <w:rsid w:val="00B76414"/>
    <w:rsid w:val="00B7646F"/>
    <w:rsid w:val="00B764D6"/>
    <w:rsid w:val="00B76CFC"/>
    <w:rsid w:val="00B76DDD"/>
    <w:rsid w:val="00B77062"/>
    <w:rsid w:val="00B7709F"/>
    <w:rsid w:val="00B770A1"/>
    <w:rsid w:val="00B77104"/>
    <w:rsid w:val="00B7727F"/>
    <w:rsid w:val="00B77405"/>
    <w:rsid w:val="00B77445"/>
    <w:rsid w:val="00B774CC"/>
    <w:rsid w:val="00B7772D"/>
    <w:rsid w:val="00B779BA"/>
    <w:rsid w:val="00B77B57"/>
    <w:rsid w:val="00B77D8A"/>
    <w:rsid w:val="00B80405"/>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F4"/>
    <w:rsid w:val="00B81818"/>
    <w:rsid w:val="00B818F3"/>
    <w:rsid w:val="00B81915"/>
    <w:rsid w:val="00B81BBC"/>
    <w:rsid w:val="00B81F1C"/>
    <w:rsid w:val="00B820AE"/>
    <w:rsid w:val="00B821AB"/>
    <w:rsid w:val="00B821DF"/>
    <w:rsid w:val="00B82411"/>
    <w:rsid w:val="00B8241C"/>
    <w:rsid w:val="00B828DB"/>
    <w:rsid w:val="00B82A8C"/>
    <w:rsid w:val="00B82B3A"/>
    <w:rsid w:val="00B82D92"/>
    <w:rsid w:val="00B82DD8"/>
    <w:rsid w:val="00B83018"/>
    <w:rsid w:val="00B830F7"/>
    <w:rsid w:val="00B8321E"/>
    <w:rsid w:val="00B8359A"/>
    <w:rsid w:val="00B8360C"/>
    <w:rsid w:val="00B83646"/>
    <w:rsid w:val="00B837F5"/>
    <w:rsid w:val="00B83929"/>
    <w:rsid w:val="00B83AC3"/>
    <w:rsid w:val="00B83DAC"/>
    <w:rsid w:val="00B83DF6"/>
    <w:rsid w:val="00B84423"/>
    <w:rsid w:val="00B8460D"/>
    <w:rsid w:val="00B8489E"/>
    <w:rsid w:val="00B849D6"/>
    <w:rsid w:val="00B84BE8"/>
    <w:rsid w:val="00B84C26"/>
    <w:rsid w:val="00B855A8"/>
    <w:rsid w:val="00B8580D"/>
    <w:rsid w:val="00B85837"/>
    <w:rsid w:val="00B85A44"/>
    <w:rsid w:val="00B85C37"/>
    <w:rsid w:val="00B85D53"/>
    <w:rsid w:val="00B85DE9"/>
    <w:rsid w:val="00B85EF9"/>
    <w:rsid w:val="00B85F67"/>
    <w:rsid w:val="00B862F5"/>
    <w:rsid w:val="00B86557"/>
    <w:rsid w:val="00B8684E"/>
    <w:rsid w:val="00B8692F"/>
    <w:rsid w:val="00B86A12"/>
    <w:rsid w:val="00B86D40"/>
    <w:rsid w:val="00B86D87"/>
    <w:rsid w:val="00B86D88"/>
    <w:rsid w:val="00B86E3C"/>
    <w:rsid w:val="00B8716F"/>
    <w:rsid w:val="00B87324"/>
    <w:rsid w:val="00B87441"/>
    <w:rsid w:val="00B875B1"/>
    <w:rsid w:val="00B875CF"/>
    <w:rsid w:val="00B87809"/>
    <w:rsid w:val="00B87886"/>
    <w:rsid w:val="00B87B65"/>
    <w:rsid w:val="00B87C60"/>
    <w:rsid w:val="00B87F25"/>
    <w:rsid w:val="00B87F42"/>
    <w:rsid w:val="00B90118"/>
    <w:rsid w:val="00B90165"/>
    <w:rsid w:val="00B901BC"/>
    <w:rsid w:val="00B90569"/>
    <w:rsid w:val="00B90615"/>
    <w:rsid w:val="00B9076E"/>
    <w:rsid w:val="00B908ED"/>
    <w:rsid w:val="00B90B9F"/>
    <w:rsid w:val="00B90CEA"/>
    <w:rsid w:val="00B90D42"/>
    <w:rsid w:val="00B90E35"/>
    <w:rsid w:val="00B90EBD"/>
    <w:rsid w:val="00B90F5E"/>
    <w:rsid w:val="00B911CF"/>
    <w:rsid w:val="00B91356"/>
    <w:rsid w:val="00B914E1"/>
    <w:rsid w:val="00B916F9"/>
    <w:rsid w:val="00B9177C"/>
    <w:rsid w:val="00B918FF"/>
    <w:rsid w:val="00B91935"/>
    <w:rsid w:val="00B919B7"/>
    <w:rsid w:val="00B91E9D"/>
    <w:rsid w:val="00B922C4"/>
    <w:rsid w:val="00B92472"/>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939"/>
    <w:rsid w:val="00B94A0D"/>
    <w:rsid w:val="00B94D17"/>
    <w:rsid w:val="00B94D49"/>
    <w:rsid w:val="00B94F66"/>
    <w:rsid w:val="00B950E8"/>
    <w:rsid w:val="00B95147"/>
    <w:rsid w:val="00B951D4"/>
    <w:rsid w:val="00B952FD"/>
    <w:rsid w:val="00B95372"/>
    <w:rsid w:val="00B95446"/>
    <w:rsid w:val="00B954FC"/>
    <w:rsid w:val="00B95533"/>
    <w:rsid w:val="00B95636"/>
    <w:rsid w:val="00B956CA"/>
    <w:rsid w:val="00B95760"/>
    <w:rsid w:val="00B95A04"/>
    <w:rsid w:val="00B95B4A"/>
    <w:rsid w:val="00B95C49"/>
    <w:rsid w:val="00B95CD1"/>
    <w:rsid w:val="00B95D6B"/>
    <w:rsid w:val="00B95EEF"/>
    <w:rsid w:val="00B95FD7"/>
    <w:rsid w:val="00B9607A"/>
    <w:rsid w:val="00B96228"/>
    <w:rsid w:val="00B96313"/>
    <w:rsid w:val="00B963B7"/>
    <w:rsid w:val="00B9698B"/>
    <w:rsid w:val="00B96BEC"/>
    <w:rsid w:val="00B96C58"/>
    <w:rsid w:val="00B96CF0"/>
    <w:rsid w:val="00B96DA2"/>
    <w:rsid w:val="00B97017"/>
    <w:rsid w:val="00B97059"/>
    <w:rsid w:val="00B97079"/>
    <w:rsid w:val="00B970FE"/>
    <w:rsid w:val="00B9718D"/>
    <w:rsid w:val="00B974D5"/>
    <w:rsid w:val="00B976E3"/>
    <w:rsid w:val="00B977E6"/>
    <w:rsid w:val="00B979C8"/>
    <w:rsid w:val="00B979D1"/>
    <w:rsid w:val="00B979E2"/>
    <w:rsid w:val="00B97A08"/>
    <w:rsid w:val="00B97B89"/>
    <w:rsid w:val="00B97BAE"/>
    <w:rsid w:val="00B97F8D"/>
    <w:rsid w:val="00BA0342"/>
    <w:rsid w:val="00BA035F"/>
    <w:rsid w:val="00BA047F"/>
    <w:rsid w:val="00BA065C"/>
    <w:rsid w:val="00BA067F"/>
    <w:rsid w:val="00BA0750"/>
    <w:rsid w:val="00BA0875"/>
    <w:rsid w:val="00BA08C8"/>
    <w:rsid w:val="00BA0B97"/>
    <w:rsid w:val="00BA0D31"/>
    <w:rsid w:val="00BA0E93"/>
    <w:rsid w:val="00BA0EFD"/>
    <w:rsid w:val="00BA0F0C"/>
    <w:rsid w:val="00BA131B"/>
    <w:rsid w:val="00BA13A9"/>
    <w:rsid w:val="00BA13E0"/>
    <w:rsid w:val="00BA152D"/>
    <w:rsid w:val="00BA15A5"/>
    <w:rsid w:val="00BA1659"/>
    <w:rsid w:val="00BA1704"/>
    <w:rsid w:val="00BA17C4"/>
    <w:rsid w:val="00BA18AB"/>
    <w:rsid w:val="00BA1A31"/>
    <w:rsid w:val="00BA1A3C"/>
    <w:rsid w:val="00BA1A82"/>
    <w:rsid w:val="00BA1C82"/>
    <w:rsid w:val="00BA2197"/>
    <w:rsid w:val="00BA21A8"/>
    <w:rsid w:val="00BA2440"/>
    <w:rsid w:val="00BA270E"/>
    <w:rsid w:val="00BA2729"/>
    <w:rsid w:val="00BA2773"/>
    <w:rsid w:val="00BA2794"/>
    <w:rsid w:val="00BA2835"/>
    <w:rsid w:val="00BA283C"/>
    <w:rsid w:val="00BA2923"/>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A3"/>
    <w:rsid w:val="00BA3F29"/>
    <w:rsid w:val="00BA40BE"/>
    <w:rsid w:val="00BA431A"/>
    <w:rsid w:val="00BA4355"/>
    <w:rsid w:val="00BA4437"/>
    <w:rsid w:val="00BA44A9"/>
    <w:rsid w:val="00BA46AB"/>
    <w:rsid w:val="00BA48E0"/>
    <w:rsid w:val="00BA4A5C"/>
    <w:rsid w:val="00BA4B2B"/>
    <w:rsid w:val="00BA4B5B"/>
    <w:rsid w:val="00BA4C46"/>
    <w:rsid w:val="00BA4CF4"/>
    <w:rsid w:val="00BA4D7E"/>
    <w:rsid w:val="00BA4EBA"/>
    <w:rsid w:val="00BA535B"/>
    <w:rsid w:val="00BA5366"/>
    <w:rsid w:val="00BA54FB"/>
    <w:rsid w:val="00BA59AB"/>
    <w:rsid w:val="00BA5A25"/>
    <w:rsid w:val="00BA5BDD"/>
    <w:rsid w:val="00BA5C97"/>
    <w:rsid w:val="00BA5EFB"/>
    <w:rsid w:val="00BA6003"/>
    <w:rsid w:val="00BA62EE"/>
    <w:rsid w:val="00BA659A"/>
    <w:rsid w:val="00BA6777"/>
    <w:rsid w:val="00BA68C1"/>
    <w:rsid w:val="00BA6D50"/>
    <w:rsid w:val="00BA6F03"/>
    <w:rsid w:val="00BA6F16"/>
    <w:rsid w:val="00BA6F3E"/>
    <w:rsid w:val="00BA6F9C"/>
    <w:rsid w:val="00BA712E"/>
    <w:rsid w:val="00BA732D"/>
    <w:rsid w:val="00BA7387"/>
    <w:rsid w:val="00BA7423"/>
    <w:rsid w:val="00BA7688"/>
    <w:rsid w:val="00BA77E5"/>
    <w:rsid w:val="00BA7926"/>
    <w:rsid w:val="00BA7CCD"/>
    <w:rsid w:val="00BA7EB0"/>
    <w:rsid w:val="00BA7F19"/>
    <w:rsid w:val="00BA7F71"/>
    <w:rsid w:val="00BB008F"/>
    <w:rsid w:val="00BB022D"/>
    <w:rsid w:val="00BB0287"/>
    <w:rsid w:val="00BB0323"/>
    <w:rsid w:val="00BB0528"/>
    <w:rsid w:val="00BB0702"/>
    <w:rsid w:val="00BB0709"/>
    <w:rsid w:val="00BB070E"/>
    <w:rsid w:val="00BB0A7C"/>
    <w:rsid w:val="00BB0CF9"/>
    <w:rsid w:val="00BB0D60"/>
    <w:rsid w:val="00BB0D75"/>
    <w:rsid w:val="00BB0DA9"/>
    <w:rsid w:val="00BB0DD7"/>
    <w:rsid w:val="00BB107B"/>
    <w:rsid w:val="00BB1271"/>
    <w:rsid w:val="00BB1286"/>
    <w:rsid w:val="00BB135C"/>
    <w:rsid w:val="00BB1485"/>
    <w:rsid w:val="00BB16D2"/>
    <w:rsid w:val="00BB16DE"/>
    <w:rsid w:val="00BB18D5"/>
    <w:rsid w:val="00BB19A4"/>
    <w:rsid w:val="00BB1C4F"/>
    <w:rsid w:val="00BB1D78"/>
    <w:rsid w:val="00BB1DD5"/>
    <w:rsid w:val="00BB2030"/>
    <w:rsid w:val="00BB20E7"/>
    <w:rsid w:val="00BB2172"/>
    <w:rsid w:val="00BB225D"/>
    <w:rsid w:val="00BB24F1"/>
    <w:rsid w:val="00BB2516"/>
    <w:rsid w:val="00BB277B"/>
    <w:rsid w:val="00BB2835"/>
    <w:rsid w:val="00BB283F"/>
    <w:rsid w:val="00BB284D"/>
    <w:rsid w:val="00BB2A82"/>
    <w:rsid w:val="00BB2A9C"/>
    <w:rsid w:val="00BB2C7D"/>
    <w:rsid w:val="00BB2D94"/>
    <w:rsid w:val="00BB2F7C"/>
    <w:rsid w:val="00BB3039"/>
    <w:rsid w:val="00BB310A"/>
    <w:rsid w:val="00BB3398"/>
    <w:rsid w:val="00BB3636"/>
    <w:rsid w:val="00BB365A"/>
    <w:rsid w:val="00BB37B0"/>
    <w:rsid w:val="00BB37B4"/>
    <w:rsid w:val="00BB382A"/>
    <w:rsid w:val="00BB3846"/>
    <w:rsid w:val="00BB3A9E"/>
    <w:rsid w:val="00BB3ACB"/>
    <w:rsid w:val="00BB3C95"/>
    <w:rsid w:val="00BB3D91"/>
    <w:rsid w:val="00BB3DCA"/>
    <w:rsid w:val="00BB3F4C"/>
    <w:rsid w:val="00BB4329"/>
    <w:rsid w:val="00BB4398"/>
    <w:rsid w:val="00BB44F0"/>
    <w:rsid w:val="00BB45E7"/>
    <w:rsid w:val="00BB4613"/>
    <w:rsid w:val="00BB46A9"/>
    <w:rsid w:val="00BB47A0"/>
    <w:rsid w:val="00BB47EC"/>
    <w:rsid w:val="00BB4A42"/>
    <w:rsid w:val="00BB4CFA"/>
    <w:rsid w:val="00BB4D68"/>
    <w:rsid w:val="00BB4F6C"/>
    <w:rsid w:val="00BB4FBF"/>
    <w:rsid w:val="00BB5034"/>
    <w:rsid w:val="00BB5075"/>
    <w:rsid w:val="00BB5103"/>
    <w:rsid w:val="00BB5141"/>
    <w:rsid w:val="00BB5321"/>
    <w:rsid w:val="00BB563D"/>
    <w:rsid w:val="00BB56F2"/>
    <w:rsid w:val="00BB57E0"/>
    <w:rsid w:val="00BB5846"/>
    <w:rsid w:val="00BB595A"/>
    <w:rsid w:val="00BB59CA"/>
    <w:rsid w:val="00BB6127"/>
    <w:rsid w:val="00BB61A6"/>
    <w:rsid w:val="00BB61DC"/>
    <w:rsid w:val="00BB6258"/>
    <w:rsid w:val="00BB6346"/>
    <w:rsid w:val="00BB63E7"/>
    <w:rsid w:val="00BB6431"/>
    <w:rsid w:val="00BB645D"/>
    <w:rsid w:val="00BB6472"/>
    <w:rsid w:val="00BB647E"/>
    <w:rsid w:val="00BB6514"/>
    <w:rsid w:val="00BB6695"/>
    <w:rsid w:val="00BB6848"/>
    <w:rsid w:val="00BB688A"/>
    <w:rsid w:val="00BB69F7"/>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C0018"/>
    <w:rsid w:val="00BC0204"/>
    <w:rsid w:val="00BC0329"/>
    <w:rsid w:val="00BC04EB"/>
    <w:rsid w:val="00BC04F7"/>
    <w:rsid w:val="00BC0917"/>
    <w:rsid w:val="00BC09D7"/>
    <w:rsid w:val="00BC0AE6"/>
    <w:rsid w:val="00BC0C8E"/>
    <w:rsid w:val="00BC0DA4"/>
    <w:rsid w:val="00BC0DE2"/>
    <w:rsid w:val="00BC0E34"/>
    <w:rsid w:val="00BC0E7C"/>
    <w:rsid w:val="00BC0F89"/>
    <w:rsid w:val="00BC0FCC"/>
    <w:rsid w:val="00BC1036"/>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D3A"/>
    <w:rsid w:val="00BC1E50"/>
    <w:rsid w:val="00BC1F95"/>
    <w:rsid w:val="00BC201A"/>
    <w:rsid w:val="00BC2088"/>
    <w:rsid w:val="00BC210B"/>
    <w:rsid w:val="00BC21DE"/>
    <w:rsid w:val="00BC21E1"/>
    <w:rsid w:val="00BC2701"/>
    <w:rsid w:val="00BC288E"/>
    <w:rsid w:val="00BC2BC7"/>
    <w:rsid w:val="00BC2CB2"/>
    <w:rsid w:val="00BC2CE3"/>
    <w:rsid w:val="00BC2ED9"/>
    <w:rsid w:val="00BC2F45"/>
    <w:rsid w:val="00BC3290"/>
    <w:rsid w:val="00BC3291"/>
    <w:rsid w:val="00BC3365"/>
    <w:rsid w:val="00BC344E"/>
    <w:rsid w:val="00BC3450"/>
    <w:rsid w:val="00BC38B8"/>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605C"/>
    <w:rsid w:val="00BC615A"/>
    <w:rsid w:val="00BC62B9"/>
    <w:rsid w:val="00BC6300"/>
    <w:rsid w:val="00BC642E"/>
    <w:rsid w:val="00BC6641"/>
    <w:rsid w:val="00BC66B4"/>
    <w:rsid w:val="00BC6742"/>
    <w:rsid w:val="00BC6995"/>
    <w:rsid w:val="00BC6A6C"/>
    <w:rsid w:val="00BC6FC9"/>
    <w:rsid w:val="00BC705E"/>
    <w:rsid w:val="00BC71C5"/>
    <w:rsid w:val="00BC7470"/>
    <w:rsid w:val="00BC7659"/>
    <w:rsid w:val="00BC78C4"/>
    <w:rsid w:val="00BC78D0"/>
    <w:rsid w:val="00BC791C"/>
    <w:rsid w:val="00BC7997"/>
    <w:rsid w:val="00BC7A32"/>
    <w:rsid w:val="00BC7A42"/>
    <w:rsid w:val="00BC7C3E"/>
    <w:rsid w:val="00BC7C73"/>
    <w:rsid w:val="00BC7E6E"/>
    <w:rsid w:val="00BC7E75"/>
    <w:rsid w:val="00BD00AC"/>
    <w:rsid w:val="00BD013E"/>
    <w:rsid w:val="00BD01EC"/>
    <w:rsid w:val="00BD01F3"/>
    <w:rsid w:val="00BD0283"/>
    <w:rsid w:val="00BD0383"/>
    <w:rsid w:val="00BD06D3"/>
    <w:rsid w:val="00BD06DC"/>
    <w:rsid w:val="00BD082C"/>
    <w:rsid w:val="00BD086B"/>
    <w:rsid w:val="00BD097C"/>
    <w:rsid w:val="00BD0BFB"/>
    <w:rsid w:val="00BD0CA0"/>
    <w:rsid w:val="00BD0CC9"/>
    <w:rsid w:val="00BD0FC4"/>
    <w:rsid w:val="00BD1122"/>
    <w:rsid w:val="00BD1136"/>
    <w:rsid w:val="00BD13ED"/>
    <w:rsid w:val="00BD140B"/>
    <w:rsid w:val="00BD141C"/>
    <w:rsid w:val="00BD1749"/>
    <w:rsid w:val="00BD18FA"/>
    <w:rsid w:val="00BD1969"/>
    <w:rsid w:val="00BD19F9"/>
    <w:rsid w:val="00BD1B84"/>
    <w:rsid w:val="00BD1C15"/>
    <w:rsid w:val="00BD1C42"/>
    <w:rsid w:val="00BD1C81"/>
    <w:rsid w:val="00BD1E47"/>
    <w:rsid w:val="00BD20E6"/>
    <w:rsid w:val="00BD2252"/>
    <w:rsid w:val="00BD238C"/>
    <w:rsid w:val="00BD24B5"/>
    <w:rsid w:val="00BD2507"/>
    <w:rsid w:val="00BD28A6"/>
    <w:rsid w:val="00BD2925"/>
    <w:rsid w:val="00BD2A08"/>
    <w:rsid w:val="00BD2A1C"/>
    <w:rsid w:val="00BD2BC8"/>
    <w:rsid w:val="00BD2ED4"/>
    <w:rsid w:val="00BD2F35"/>
    <w:rsid w:val="00BD2F55"/>
    <w:rsid w:val="00BD3107"/>
    <w:rsid w:val="00BD3459"/>
    <w:rsid w:val="00BD355D"/>
    <w:rsid w:val="00BD37CA"/>
    <w:rsid w:val="00BD3837"/>
    <w:rsid w:val="00BD385B"/>
    <w:rsid w:val="00BD386B"/>
    <w:rsid w:val="00BD3965"/>
    <w:rsid w:val="00BD3986"/>
    <w:rsid w:val="00BD3C17"/>
    <w:rsid w:val="00BD3C69"/>
    <w:rsid w:val="00BD3D7A"/>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DA5"/>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398"/>
    <w:rsid w:val="00BE13B8"/>
    <w:rsid w:val="00BE16A5"/>
    <w:rsid w:val="00BE188D"/>
    <w:rsid w:val="00BE191B"/>
    <w:rsid w:val="00BE197A"/>
    <w:rsid w:val="00BE1A06"/>
    <w:rsid w:val="00BE1B7B"/>
    <w:rsid w:val="00BE1C12"/>
    <w:rsid w:val="00BE1CCF"/>
    <w:rsid w:val="00BE1F4E"/>
    <w:rsid w:val="00BE21D5"/>
    <w:rsid w:val="00BE2337"/>
    <w:rsid w:val="00BE2501"/>
    <w:rsid w:val="00BE27BD"/>
    <w:rsid w:val="00BE288A"/>
    <w:rsid w:val="00BE2909"/>
    <w:rsid w:val="00BE2AD1"/>
    <w:rsid w:val="00BE2BA9"/>
    <w:rsid w:val="00BE2C9E"/>
    <w:rsid w:val="00BE2CC1"/>
    <w:rsid w:val="00BE2E99"/>
    <w:rsid w:val="00BE2F6C"/>
    <w:rsid w:val="00BE31F3"/>
    <w:rsid w:val="00BE37BC"/>
    <w:rsid w:val="00BE38E3"/>
    <w:rsid w:val="00BE3AFA"/>
    <w:rsid w:val="00BE3B9A"/>
    <w:rsid w:val="00BE3CA2"/>
    <w:rsid w:val="00BE3E90"/>
    <w:rsid w:val="00BE3F52"/>
    <w:rsid w:val="00BE403F"/>
    <w:rsid w:val="00BE4371"/>
    <w:rsid w:val="00BE44BF"/>
    <w:rsid w:val="00BE45C1"/>
    <w:rsid w:val="00BE45FE"/>
    <w:rsid w:val="00BE4685"/>
    <w:rsid w:val="00BE46CB"/>
    <w:rsid w:val="00BE4739"/>
    <w:rsid w:val="00BE4B89"/>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1040"/>
    <w:rsid w:val="00BF10D2"/>
    <w:rsid w:val="00BF10D6"/>
    <w:rsid w:val="00BF10EE"/>
    <w:rsid w:val="00BF1194"/>
    <w:rsid w:val="00BF120B"/>
    <w:rsid w:val="00BF12E8"/>
    <w:rsid w:val="00BF1309"/>
    <w:rsid w:val="00BF138C"/>
    <w:rsid w:val="00BF13A3"/>
    <w:rsid w:val="00BF16B5"/>
    <w:rsid w:val="00BF1740"/>
    <w:rsid w:val="00BF17E0"/>
    <w:rsid w:val="00BF1872"/>
    <w:rsid w:val="00BF18B9"/>
    <w:rsid w:val="00BF199A"/>
    <w:rsid w:val="00BF1AFC"/>
    <w:rsid w:val="00BF1B70"/>
    <w:rsid w:val="00BF1BF0"/>
    <w:rsid w:val="00BF1D82"/>
    <w:rsid w:val="00BF1DC2"/>
    <w:rsid w:val="00BF1DCB"/>
    <w:rsid w:val="00BF1ED0"/>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83E"/>
    <w:rsid w:val="00BF39DA"/>
    <w:rsid w:val="00BF3AE6"/>
    <w:rsid w:val="00BF3C10"/>
    <w:rsid w:val="00BF3C1B"/>
    <w:rsid w:val="00BF408F"/>
    <w:rsid w:val="00BF443C"/>
    <w:rsid w:val="00BF4547"/>
    <w:rsid w:val="00BF4592"/>
    <w:rsid w:val="00BF46F1"/>
    <w:rsid w:val="00BF4869"/>
    <w:rsid w:val="00BF4923"/>
    <w:rsid w:val="00BF492D"/>
    <w:rsid w:val="00BF4A86"/>
    <w:rsid w:val="00BF4B69"/>
    <w:rsid w:val="00BF4C7E"/>
    <w:rsid w:val="00BF4E2D"/>
    <w:rsid w:val="00BF4F9B"/>
    <w:rsid w:val="00BF50C6"/>
    <w:rsid w:val="00BF5212"/>
    <w:rsid w:val="00BF5239"/>
    <w:rsid w:val="00BF5350"/>
    <w:rsid w:val="00BF53A4"/>
    <w:rsid w:val="00BF5401"/>
    <w:rsid w:val="00BF5540"/>
    <w:rsid w:val="00BF55D0"/>
    <w:rsid w:val="00BF5623"/>
    <w:rsid w:val="00BF56A8"/>
    <w:rsid w:val="00BF56EA"/>
    <w:rsid w:val="00BF577B"/>
    <w:rsid w:val="00BF5AE5"/>
    <w:rsid w:val="00BF5B04"/>
    <w:rsid w:val="00BF5CE2"/>
    <w:rsid w:val="00BF5E08"/>
    <w:rsid w:val="00BF608F"/>
    <w:rsid w:val="00BF60E3"/>
    <w:rsid w:val="00BF6107"/>
    <w:rsid w:val="00BF6151"/>
    <w:rsid w:val="00BF6597"/>
    <w:rsid w:val="00BF65C9"/>
    <w:rsid w:val="00BF66D7"/>
    <w:rsid w:val="00BF67F1"/>
    <w:rsid w:val="00BF6892"/>
    <w:rsid w:val="00BF6C10"/>
    <w:rsid w:val="00BF6FBF"/>
    <w:rsid w:val="00BF70A1"/>
    <w:rsid w:val="00BF70F8"/>
    <w:rsid w:val="00BF7166"/>
    <w:rsid w:val="00BF71BE"/>
    <w:rsid w:val="00BF723F"/>
    <w:rsid w:val="00BF7320"/>
    <w:rsid w:val="00BF7671"/>
    <w:rsid w:val="00BF77B7"/>
    <w:rsid w:val="00BF79A8"/>
    <w:rsid w:val="00BF7A54"/>
    <w:rsid w:val="00BF7A77"/>
    <w:rsid w:val="00BF7A9E"/>
    <w:rsid w:val="00BF7CDD"/>
    <w:rsid w:val="00BF7CE6"/>
    <w:rsid w:val="00BF7D43"/>
    <w:rsid w:val="00BF7DB5"/>
    <w:rsid w:val="00BF7EB4"/>
    <w:rsid w:val="00BF7F43"/>
    <w:rsid w:val="00C0063E"/>
    <w:rsid w:val="00C006F2"/>
    <w:rsid w:val="00C007CA"/>
    <w:rsid w:val="00C0089F"/>
    <w:rsid w:val="00C00A21"/>
    <w:rsid w:val="00C00E8F"/>
    <w:rsid w:val="00C00EEE"/>
    <w:rsid w:val="00C00F1A"/>
    <w:rsid w:val="00C010F5"/>
    <w:rsid w:val="00C0128A"/>
    <w:rsid w:val="00C01362"/>
    <w:rsid w:val="00C01622"/>
    <w:rsid w:val="00C01835"/>
    <w:rsid w:val="00C01A1D"/>
    <w:rsid w:val="00C01AA5"/>
    <w:rsid w:val="00C01B06"/>
    <w:rsid w:val="00C01BA1"/>
    <w:rsid w:val="00C01DFD"/>
    <w:rsid w:val="00C0210F"/>
    <w:rsid w:val="00C02192"/>
    <w:rsid w:val="00C023CE"/>
    <w:rsid w:val="00C02491"/>
    <w:rsid w:val="00C02743"/>
    <w:rsid w:val="00C0279C"/>
    <w:rsid w:val="00C029BB"/>
    <w:rsid w:val="00C02AE1"/>
    <w:rsid w:val="00C02C95"/>
    <w:rsid w:val="00C02CA9"/>
    <w:rsid w:val="00C02CDE"/>
    <w:rsid w:val="00C02EBD"/>
    <w:rsid w:val="00C02F3D"/>
    <w:rsid w:val="00C03096"/>
    <w:rsid w:val="00C033D6"/>
    <w:rsid w:val="00C03427"/>
    <w:rsid w:val="00C03444"/>
    <w:rsid w:val="00C03669"/>
    <w:rsid w:val="00C03700"/>
    <w:rsid w:val="00C0370C"/>
    <w:rsid w:val="00C03B7B"/>
    <w:rsid w:val="00C03C30"/>
    <w:rsid w:val="00C03CB2"/>
    <w:rsid w:val="00C03D93"/>
    <w:rsid w:val="00C03EE8"/>
    <w:rsid w:val="00C0405C"/>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C20"/>
    <w:rsid w:val="00C05D67"/>
    <w:rsid w:val="00C05F76"/>
    <w:rsid w:val="00C06031"/>
    <w:rsid w:val="00C06066"/>
    <w:rsid w:val="00C0635B"/>
    <w:rsid w:val="00C0648A"/>
    <w:rsid w:val="00C0667E"/>
    <w:rsid w:val="00C066EC"/>
    <w:rsid w:val="00C06789"/>
    <w:rsid w:val="00C067A4"/>
    <w:rsid w:val="00C06AED"/>
    <w:rsid w:val="00C06D4D"/>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BD"/>
    <w:rsid w:val="00C104CE"/>
    <w:rsid w:val="00C10599"/>
    <w:rsid w:val="00C10674"/>
    <w:rsid w:val="00C107B0"/>
    <w:rsid w:val="00C10830"/>
    <w:rsid w:val="00C10832"/>
    <w:rsid w:val="00C1089A"/>
    <w:rsid w:val="00C108FB"/>
    <w:rsid w:val="00C10F46"/>
    <w:rsid w:val="00C1114F"/>
    <w:rsid w:val="00C11183"/>
    <w:rsid w:val="00C11197"/>
    <w:rsid w:val="00C11457"/>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CB"/>
    <w:rsid w:val="00C12167"/>
    <w:rsid w:val="00C12255"/>
    <w:rsid w:val="00C122CA"/>
    <w:rsid w:val="00C12415"/>
    <w:rsid w:val="00C129DC"/>
    <w:rsid w:val="00C12EB5"/>
    <w:rsid w:val="00C130D5"/>
    <w:rsid w:val="00C1310F"/>
    <w:rsid w:val="00C1328A"/>
    <w:rsid w:val="00C13504"/>
    <w:rsid w:val="00C13564"/>
    <w:rsid w:val="00C135EC"/>
    <w:rsid w:val="00C136AF"/>
    <w:rsid w:val="00C13744"/>
    <w:rsid w:val="00C13C8A"/>
    <w:rsid w:val="00C13C96"/>
    <w:rsid w:val="00C13D75"/>
    <w:rsid w:val="00C13E37"/>
    <w:rsid w:val="00C13F22"/>
    <w:rsid w:val="00C140FE"/>
    <w:rsid w:val="00C1412F"/>
    <w:rsid w:val="00C14243"/>
    <w:rsid w:val="00C14346"/>
    <w:rsid w:val="00C1441A"/>
    <w:rsid w:val="00C1444E"/>
    <w:rsid w:val="00C14534"/>
    <w:rsid w:val="00C14691"/>
    <w:rsid w:val="00C146DB"/>
    <w:rsid w:val="00C1473B"/>
    <w:rsid w:val="00C1481C"/>
    <w:rsid w:val="00C148BF"/>
    <w:rsid w:val="00C14B84"/>
    <w:rsid w:val="00C14BD8"/>
    <w:rsid w:val="00C14C8D"/>
    <w:rsid w:val="00C14D8D"/>
    <w:rsid w:val="00C14DEF"/>
    <w:rsid w:val="00C14EF8"/>
    <w:rsid w:val="00C15135"/>
    <w:rsid w:val="00C152CD"/>
    <w:rsid w:val="00C153CF"/>
    <w:rsid w:val="00C15562"/>
    <w:rsid w:val="00C159ED"/>
    <w:rsid w:val="00C15A24"/>
    <w:rsid w:val="00C15AB3"/>
    <w:rsid w:val="00C15C69"/>
    <w:rsid w:val="00C15CD5"/>
    <w:rsid w:val="00C15D01"/>
    <w:rsid w:val="00C15D21"/>
    <w:rsid w:val="00C15D45"/>
    <w:rsid w:val="00C16157"/>
    <w:rsid w:val="00C16386"/>
    <w:rsid w:val="00C1646F"/>
    <w:rsid w:val="00C1657A"/>
    <w:rsid w:val="00C165C6"/>
    <w:rsid w:val="00C1662C"/>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673"/>
    <w:rsid w:val="00C2068D"/>
    <w:rsid w:val="00C206C4"/>
    <w:rsid w:val="00C206EC"/>
    <w:rsid w:val="00C207B0"/>
    <w:rsid w:val="00C20957"/>
    <w:rsid w:val="00C20A07"/>
    <w:rsid w:val="00C20A5E"/>
    <w:rsid w:val="00C20B7B"/>
    <w:rsid w:val="00C20C07"/>
    <w:rsid w:val="00C20C1F"/>
    <w:rsid w:val="00C20DD5"/>
    <w:rsid w:val="00C20F2A"/>
    <w:rsid w:val="00C21282"/>
    <w:rsid w:val="00C21985"/>
    <w:rsid w:val="00C21A79"/>
    <w:rsid w:val="00C21D7B"/>
    <w:rsid w:val="00C21DBD"/>
    <w:rsid w:val="00C21EE4"/>
    <w:rsid w:val="00C220C9"/>
    <w:rsid w:val="00C22161"/>
    <w:rsid w:val="00C22170"/>
    <w:rsid w:val="00C22201"/>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ADD"/>
    <w:rsid w:val="00C23FCD"/>
    <w:rsid w:val="00C2423A"/>
    <w:rsid w:val="00C244D8"/>
    <w:rsid w:val="00C245A5"/>
    <w:rsid w:val="00C2465D"/>
    <w:rsid w:val="00C246A5"/>
    <w:rsid w:val="00C24789"/>
    <w:rsid w:val="00C247E6"/>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857"/>
    <w:rsid w:val="00C26871"/>
    <w:rsid w:val="00C2691E"/>
    <w:rsid w:val="00C2695A"/>
    <w:rsid w:val="00C26B9D"/>
    <w:rsid w:val="00C26CBF"/>
    <w:rsid w:val="00C26EB2"/>
    <w:rsid w:val="00C26EF6"/>
    <w:rsid w:val="00C27013"/>
    <w:rsid w:val="00C2708A"/>
    <w:rsid w:val="00C270A3"/>
    <w:rsid w:val="00C27156"/>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FA"/>
    <w:rsid w:val="00C30832"/>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47F"/>
    <w:rsid w:val="00C334CA"/>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434"/>
    <w:rsid w:val="00C3463A"/>
    <w:rsid w:val="00C346BB"/>
    <w:rsid w:val="00C346C1"/>
    <w:rsid w:val="00C34A34"/>
    <w:rsid w:val="00C34BDB"/>
    <w:rsid w:val="00C34C05"/>
    <w:rsid w:val="00C34C54"/>
    <w:rsid w:val="00C34CB6"/>
    <w:rsid w:val="00C34D4B"/>
    <w:rsid w:val="00C34DFD"/>
    <w:rsid w:val="00C34E4B"/>
    <w:rsid w:val="00C34F16"/>
    <w:rsid w:val="00C35042"/>
    <w:rsid w:val="00C350CC"/>
    <w:rsid w:val="00C351AF"/>
    <w:rsid w:val="00C355E2"/>
    <w:rsid w:val="00C35652"/>
    <w:rsid w:val="00C3566B"/>
    <w:rsid w:val="00C35A82"/>
    <w:rsid w:val="00C35B23"/>
    <w:rsid w:val="00C35D90"/>
    <w:rsid w:val="00C36050"/>
    <w:rsid w:val="00C36160"/>
    <w:rsid w:val="00C361A6"/>
    <w:rsid w:val="00C361B0"/>
    <w:rsid w:val="00C36427"/>
    <w:rsid w:val="00C36687"/>
    <w:rsid w:val="00C367B9"/>
    <w:rsid w:val="00C3697D"/>
    <w:rsid w:val="00C36DAD"/>
    <w:rsid w:val="00C36F39"/>
    <w:rsid w:val="00C36FAE"/>
    <w:rsid w:val="00C37050"/>
    <w:rsid w:val="00C371A5"/>
    <w:rsid w:val="00C373C6"/>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B6"/>
    <w:rsid w:val="00C41AC6"/>
    <w:rsid w:val="00C41B77"/>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5C4"/>
    <w:rsid w:val="00C436C0"/>
    <w:rsid w:val="00C43761"/>
    <w:rsid w:val="00C437AA"/>
    <w:rsid w:val="00C437EE"/>
    <w:rsid w:val="00C439F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A5"/>
    <w:rsid w:val="00C45249"/>
    <w:rsid w:val="00C4535D"/>
    <w:rsid w:val="00C45363"/>
    <w:rsid w:val="00C45518"/>
    <w:rsid w:val="00C45744"/>
    <w:rsid w:val="00C4587D"/>
    <w:rsid w:val="00C458DA"/>
    <w:rsid w:val="00C459F1"/>
    <w:rsid w:val="00C45AA0"/>
    <w:rsid w:val="00C45C66"/>
    <w:rsid w:val="00C45DAF"/>
    <w:rsid w:val="00C45DB8"/>
    <w:rsid w:val="00C45EA7"/>
    <w:rsid w:val="00C45F43"/>
    <w:rsid w:val="00C46261"/>
    <w:rsid w:val="00C464D5"/>
    <w:rsid w:val="00C4651D"/>
    <w:rsid w:val="00C465DE"/>
    <w:rsid w:val="00C46757"/>
    <w:rsid w:val="00C46B59"/>
    <w:rsid w:val="00C46CDB"/>
    <w:rsid w:val="00C46D24"/>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80A"/>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81"/>
    <w:rsid w:val="00C5257E"/>
    <w:rsid w:val="00C527FA"/>
    <w:rsid w:val="00C5288C"/>
    <w:rsid w:val="00C5296F"/>
    <w:rsid w:val="00C529EB"/>
    <w:rsid w:val="00C52A31"/>
    <w:rsid w:val="00C52B71"/>
    <w:rsid w:val="00C52D9B"/>
    <w:rsid w:val="00C52DFD"/>
    <w:rsid w:val="00C52EAE"/>
    <w:rsid w:val="00C52ED2"/>
    <w:rsid w:val="00C52FE8"/>
    <w:rsid w:val="00C5311B"/>
    <w:rsid w:val="00C531B4"/>
    <w:rsid w:val="00C532EB"/>
    <w:rsid w:val="00C532F9"/>
    <w:rsid w:val="00C53371"/>
    <w:rsid w:val="00C534C1"/>
    <w:rsid w:val="00C53699"/>
    <w:rsid w:val="00C53BD6"/>
    <w:rsid w:val="00C53BFF"/>
    <w:rsid w:val="00C53C3B"/>
    <w:rsid w:val="00C53E1F"/>
    <w:rsid w:val="00C53E22"/>
    <w:rsid w:val="00C54287"/>
    <w:rsid w:val="00C5442F"/>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7B6"/>
    <w:rsid w:val="00C56918"/>
    <w:rsid w:val="00C569CA"/>
    <w:rsid w:val="00C56AD2"/>
    <w:rsid w:val="00C5733A"/>
    <w:rsid w:val="00C5788D"/>
    <w:rsid w:val="00C57B1C"/>
    <w:rsid w:val="00C57C10"/>
    <w:rsid w:val="00C57CC6"/>
    <w:rsid w:val="00C57D43"/>
    <w:rsid w:val="00C57DA7"/>
    <w:rsid w:val="00C57EE9"/>
    <w:rsid w:val="00C57FC4"/>
    <w:rsid w:val="00C6008F"/>
    <w:rsid w:val="00C601EB"/>
    <w:rsid w:val="00C602D4"/>
    <w:rsid w:val="00C602DB"/>
    <w:rsid w:val="00C60439"/>
    <w:rsid w:val="00C605AC"/>
    <w:rsid w:val="00C605D7"/>
    <w:rsid w:val="00C60661"/>
    <w:rsid w:val="00C60708"/>
    <w:rsid w:val="00C60748"/>
    <w:rsid w:val="00C60E7C"/>
    <w:rsid w:val="00C60EC1"/>
    <w:rsid w:val="00C6125D"/>
    <w:rsid w:val="00C61353"/>
    <w:rsid w:val="00C613E1"/>
    <w:rsid w:val="00C61867"/>
    <w:rsid w:val="00C619CD"/>
    <w:rsid w:val="00C61AA8"/>
    <w:rsid w:val="00C61B5A"/>
    <w:rsid w:val="00C61D1D"/>
    <w:rsid w:val="00C61D30"/>
    <w:rsid w:val="00C61E26"/>
    <w:rsid w:val="00C61EE5"/>
    <w:rsid w:val="00C61EEB"/>
    <w:rsid w:val="00C61F64"/>
    <w:rsid w:val="00C62027"/>
    <w:rsid w:val="00C62435"/>
    <w:rsid w:val="00C626E2"/>
    <w:rsid w:val="00C62997"/>
    <w:rsid w:val="00C629A1"/>
    <w:rsid w:val="00C629DB"/>
    <w:rsid w:val="00C62BF6"/>
    <w:rsid w:val="00C62D63"/>
    <w:rsid w:val="00C62DD8"/>
    <w:rsid w:val="00C630B4"/>
    <w:rsid w:val="00C630D4"/>
    <w:rsid w:val="00C6311E"/>
    <w:rsid w:val="00C63152"/>
    <w:rsid w:val="00C633AB"/>
    <w:rsid w:val="00C6343A"/>
    <w:rsid w:val="00C6363B"/>
    <w:rsid w:val="00C636B0"/>
    <w:rsid w:val="00C637BE"/>
    <w:rsid w:val="00C63A09"/>
    <w:rsid w:val="00C63BA9"/>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5058"/>
    <w:rsid w:val="00C65086"/>
    <w:rsid w:val="00C651C3"/>
    <w:rsid w:val="00C65333"/>
    <w:rsid w:val="00C65445"/>
    <w:rsid w:val="00C65552"/>
    <w:rsid w:val="00C6560B"/>
    <w:rsid w:val="00C6560D"/>
    <w:rsid w:val="00C65870"/>
    <w:rsid w:val="00C65960"/>
    <w:rsid w:val="00C65A27"/>
    <w:rsid w:val="00C65A91"/>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B6C"/>
    <w:rsid w:val="00C66C34"/>
    <w:rsid w:val="00C67044"/>
    <w:rsid w:val="00C670CF"/>
    <w:rsid w:val="00C675BA"/>
    <w:rsid w:val="00C6774B"/>
    <w:rsid w:val="00C67A94"/>
    <w:rsid w:val="00C67AB9"/>
    <w:rsid w:val="00C67AE7"/>
    <w:rsid w:val="00C67CA4"/>
    <w:rsid w:val="00C67E2A"/>
    <w:rsid w:val="00C67EC3"/>
    <w:rsid w:val="00C67F34"/>
    <w:rsid w:val="00C67F67"/>
    <w:rsid w:val="00C67FD8"/>
    <w:rsid w:val="00C70208"/>
    <w:rsid w:val="00C7021B"/>
    <w:rsid w:val="00C70223"/>
    <w:rsid w:val="00C702AB"/>
    <w:rsid w:val="00C70366"/>
    <w:rsid w:val="00C7040D"/>
    <w:rsid w:val="00C70526"/>
    <w:rsid w:val="00C70668"/>
    <w:rsid w:val="00C7068E"/>
    <w:rsid w:val="00C706CA"/>
    <w:rsid w:val="00C70875"/>
    <w:rsid w:val="00C70B8C"/>
    <w:rsid w:val="00C70BD1"/>
    <w:rsid w:val="00C70CCA"/>
    <w:rsid w:val="00C70D03"/>
    <w:rsid w:val="00C70E4B"/>
    <w:rsid w:val="00C7110A"/>
    <w:rsid w:val="00C71327"/>
    <w:rsid w:val="00C71468"/>
    <w:rsid w:val="00C719D9"/>
    <w:rsid w:val="00C71ABD"/>
    <w:rsid w:val="00C71CF0"/>
    <w:rsid w:val="00C71F2A"/>
    <w:rsid w:val="00C7210D"/>
    <w:rsid w:val="00C72361"/>
    <w:rsid w:val="00C723AF"/>
    <w:rsid w:val="00C723CA"/>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A8A"/>
    <w:rsid w:val="00C74B2A"/>
    <w:rsid w:val="00C74DFE"/>
    <w:rsid w:val="00C74E97"/>
    <w:rsid w:val="00C75004"/>
    <w:rsid w:val="00C7507B"/>
    <w:rsid w:val="00C750E7"/>
    <w:rsid w:val="00C75100"/>
    <w:rsid w:val="00C75126"/>
    <w:rsid w:val="00C755E8"/>
    <w:rsid w:val="00C75880"/>
    <w:rsid w:val="00C75970"/>
    <w:rsid w:val="00C75A21"/>
    <w:rsid w:val="00C75AC4"/>
    <w:rsid w:val="00C75B36"/>
    <w:rsid w:val="00C75BC0"/>
    <w:rsid w:val="00C75BD0"/>
    <w:rsid w:val="00C75C64"/>
    <w:rsid w:val="00C75C9D"/>
    <w:rsid w:val="00C75D50"/>
    <w:rsid w:val="00C76360"/>
    <w:rsid w:val="00C763E5"/>
    <w:rsid w:val="00C764B2"/>
    <w:rsid w:val="00C76656"/>
    <w:rsid w:val="00C76773"/>
    <w:rsid w:val="00C76877"/>
    <w:rsid w:val="00C76952"/>
    <w:rsid w:val="00C76AE7"/>
    <w:rsid w:val="00C76CA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DB5"/>
    <w:rsid w:val="00C80EAB"/>
    <w:rsid w:val="00C81020"/>
    <w:rsid w:val="00C812A9"/>
    <w:rsid w:val="00C81438"/>
    <w:rsid w:val="00C814CE"/>
    <w:rsid w:val="00C816C4"/>
    <w:rsid w:val="00C816EC"/>
    <w:rsid w:val="00C817C3"/>
    <w:rsid w:val="00C8198E"/>
    <w:rsid w:val="00C81ADC"/>
    <w:rsid w:val="00C81B30"/>
    <w:rsid w:val="00C81C23"/>
    <w:rsid w:val="00C81D5E"/>
    <w:rsid w:val="00C81F23"/>
    <w:rsid w:val="00C82017"/>
    <w:rsid w:val="00C8208B"/>
    <w:rsid w:val="00C8218C"/>
    <w:rsid w:val="00C8220B"/>
    <w:rsid w:val="00C8225A"/>
    <w:rsid w:val="00C82387"/>
    <w:rsid w:val="00C823D0"/>
    <w:rsid w:val="00C82417"/>
    <w:rsid w:val="00C8243F"/>
    <w:rsid w:val="00C824BC"/>
    <w:rsid w:val="00C82501"/>
    <w:rsid w:val="00C82542"/>
    <w:rsid w:val="00C82597"/>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61D"/>
    <w:rsid w:val="00C8669B"/>
    <w:rsid w:val="00C867E2"/>
    <w:rsid w:val="00C86B7C"/>
    <w:rsid w:val="00C86BB6"/>
    <w:rsid w:val="00C870BA"/>
    <w:rsid w:val="00C877E8"/>
    <w:rsid w:val="00C877EC"/>
    <w:rsid w:val="00C8781D"/>
    <w:rsid w:val="00C878E9"/>
    <w:rsid w:val="00C87AF9"/>
    <w:rsid w:val="00C87C2F"/>
    <w:rsid w:val="00C87DD4"/>
    <w:rsid w:val="00C87E27"/>
    <w:rsid w:val="00C87E9E"/>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F25"/>
    <w:rsid w:val="00C90F7A"/>
    <w:rsid w:val="00C91015"/>
    <w:rsid w:val="00C910D3"/>
    <w:rsid w:val="00C911EF"/>
    <w:rsid w:val="00C91257"/>
    <w:rsid w:val="00C9127F"/>
    <w:rsid w:val="00C912F1"/>
    <w:rsid w:val="00C91347"/>
    <w:rsid w:val="00C91766"/>
    <w:rsid w:val="00C91AD6"/>
    <w:rsid w:val="00C91CFB"/>
    <w:rsid w:val="00C91D03"/>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90B"/>
    <w:rsid w:val="00C92C2A"/>
    <w:rsid w:val="00C93032"/>
    <w:rsid w:val="00C930E4"/>
    <w:rsid w:val="00C930EE"/>
    <w:rsid w:val="00C93102"/>
    <w:rsid w:val="00C9318C"/>
    <w:rsid w:val="00C93263"/>
    <w:rsid w:val="00C93297"/>
    <w:rsid w:val="00C932D9"/>
    <w:rsid w:val="00C93543"/>
    <w:rsid w:val="00C938D7"/>
    <w:rsid w:val="00C93A20"/>
    <w:rsid w:val="00C93BA4"/>
    <w:rsid w:val="00C93BDA"/>
    <w:rsid w:val="00C93DF4"/>
    <w:rsid w:val="00C93EA7"/>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5F"/>
    <w:rsid w:val="00C963BA"/>
    <w:rsid w:val="00C963E1"/>
    <w:rsid w:val="00C965A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85E"/>
    <w:rsid w:val="00C97AF1"/>
    <w:rsid w:val="00C97BC8"/>
    <w:rsid w:val="00C97D73"/>
    <w:rsid w:val="00C97D77"/>
    <w:rsid w:val="00C97DD6"/>
    <w:rsid w:val="00CA03FA"/>
    <w:rsid w:val="00CA096D"/>
    <w:rsid w:val="00CA09AA"/>
    <w:rsid w:val="00CA0A6F"/>
    <w:rsid w:val="00CA0CA7"/>
    <w:rsid w:val="00CA0D09"/>
    <w:rsid w:val="00CA0E2E"/>
    <w:rsid w:val="00CA0F24"/>
    <w:rsid w:val="00CA0FCC"/>
    <w:rsid w:val="00CA114D"/>
    <w:rsid w:val="00CA1225"/>
    <w:rsid w:val="00CA1257"/>
    <w:rsid w:val="00CA15DD"/>
    <w:rsid w:val="00CA15E7"/>
    <w:rsid w:val="00CA165B"/>
    <w:rsid w:val="00CA18D2"/>
    <w:rsid w:val="00CA1972"/>
    <w:rsid w:val="00CA1A90"/>
    <w:rsid w:val="00CA1D63"/>
    <w:rsid w:val="00CA21AF"/>
    <w:rsid w:val="00CA2480"/>
    <w:rsid w:val="00CA25FE"/>
    <w:rsid w:val="00CA2729"/>
    <w:rsid w:val="00CA27C1"/>
    <w:rsid w:val="00CA2881"/>
    <w:rsid w:val="00CA2919"/>
    <w:rsid w:val="00CA2C56"/>
    <w:rsid w:val="00CA2C70"/>
    <w:rsid w:val="00CA2D8B"/>
    <w:rsid w:val="00CA2E79"/>
    <w:rsid w:val="00CA3091"/>
    <w:rsid w:val="00CA30E3"/>
    <w:rsid w:val="00CA316F"/>
    <w:rsid w:val="00CA32DF"/>
    <w:rsid w:val="00CA33BE"/>
    <w:rsid w:val="00CA344F"/>
    <w:rsid w:val="00CA35D0"/>
    <w:rsid w:val="00CA37D2"/>
    <w:rsid w:val="00CA393C"/>
    <w:rsid w:val="00CA3C88"/>
    <w:rsid w:val="00CA3CFA"/>
    <w:rsid w:val="00CA3EFC"/>
    <w:rsid w:val="00CA4050"/>
    <w:rsid w:val="00CA409B"/>
    <w:rsid w:val="00CA41D8"/>
    <w:rsid w:val="00CA42A5"/>
    <w:rsid w:val="00CA4572"/>
    <w:rsid w:val="00CA4909"/>
    <w:rsid w:val="00CA49C0"/>
    <w:rsid w:val="00CA4A24"/>
    <w:rsid w:val="00CA4A3F"/>
    <w:rsid w:val="00CA4C14"/>
    <w:rsid w:val="00CA4D35"/>
    <w:rsid w:val="00CA4E11"/>
    <w:rsid w:val="00CA4F58"/>
    <w:rsid w:val="00CA4F78"/>
    <w:rsid w:val="00CA51A0"/>
    <w:rsid w:val="00CA5409"/>
    <w:rsid w:val="00CA5474"/>
    <w:rsid w:val="00CA54E8"/>
    <w:rsid w:val="00CA5605"/>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DF"/>
    <w:rsid w:val="00CA6D66"/>
    <w:rsid w:val="00CA6F83"/>
    <w:rsid w:val="00CA704F"/>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818"/>
    <w:rsid w:val="00CB193C"/>
    <w:rsid w:val="00CB19B5"/>
    <w:rsid w:val="00CB1A82"/>
    <w:rsid w:val="00CB1C10"/>
    <w:rsid w:val="00CB1D83"/>
    <w:rsid w:val="00CB1DF6"/>
    <w:rsid w:val="00CB1F2A"/>
    <w:rsid w:val="00CB2020"/>
    <w:rsid w:val="00CB203E"/>
    <w:rsid w:val="00CB23B3"/>
    <w:rsid w:val="00CB2704"/>
    <w:rsid w:val="00CB299C"/>
    <w:rsid w:val="00CB2AA7"/>
    <w:rsid w:val="00CB2BBA"/>
    <w:rsid w:val="00CB2C08"/>
    <w:rsid w:val="00CB2C0B"/>
    <w:rsid w:val="00CB2DCD"/>
    <w:rsid w:val="00CB2DF4"/>
    <w:rsid w:val="00CB2FC1"/>
    <w:rsid w:val="00CB33BE"/>
    <w:rsid w:val="00CB35ED"/>
    <w:rsid w:val="00CB36CB"/>
    <w:rsid w:val="00CB397C"/>
    <w:rsid w:val="00CB39EB"/>
    <w:rsid w:val="00CB3B03"/>
    <w:rsid w:val="00CB3C63"/>
    <w:rsid w:val="00CB3D6E"/>
    <w:rsid w:val="00CB40A0"/>
    <w:rsid w:val="00CB40B7"/>
    <w:rsid w:val="00CB41E7"/>
    <w:rsid w:val="00CB41EC"/>
    <w:rsid w:val="00CB430B"/>
    <w:rsid w:val="00CB44A7"/>
    <w:rsid w:val="00CB44A9"/>
    <w:rsid w:val="00CB480A"/>
    <w:rsid w:val="00CB49C7"/>
    <w:rsid w:val="00CB4A0A"/>
    <w:rsid w:val="00CB4B72"/>
    <w:rsid w:val="00CB4C0F"/>
    <w:rsid w:val="00CB4E5C"/>
    <w:rsid w:val="00CB4FA5"/>
    <w:rsid w:val="00CB5008"/>
    <w:rsid w:val="00CB5017"/>
    <w:rsid w:val="00CB51A8"/>
    <w:rsid w:val="00CB5215"/>
    <w:rsid w:val="00CB53FB"/>
    <w:rsid w:val="00CB54E8"/>
    <w:rsid w:val="00CB551A"/>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B5E"/>
    <w:rsid w:val="00CB6B63"/>
    <w:rsid w:val="00CB6B8A"/>
    <w:rsid w:val="00CB6FBC"/>
    <w:rsid w:val="00CB708C"/>
    <w:rsid w:val="00CB75BF"/>
    <w:rsid w:val="00CB7648"/>
    <w:rsid w:val="00CB78BF"/>
    <w:rsid w:val="00CB798C"/>
    <w:rsid w:val="00CB79A4"/>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CAB"/>
    <w:rsid w:val="00CC1D0F"/>
    <w:rsid w:val="00CC1D2E"/>
    <w:rsid w:val="00CC1E3E"/>
    <w:rsid w:val="00CC1E40"/>
    <w:rsid w:val="00CC2040"/>
    <w:rsid w:val="00CC2048"/>
    <w:rsid w:val="00CC21D5"/>
    <w:rsid w:val="00CC21E2"/>
    <w:rsid w:val="00CC224C"/>
    <w:rsid w:val="00CC2390"/>
    <w:rsid w:val="00CC2609"/>
    <w:rsid w:val="00CC27F5"/>
    <w:rsid w:val="00CC2899"/>
    <w:rsid w:val="00CC29D2"/>
    <w:rsid w:val="00CC2A9E"/>
    <w:rsid w:val="00CC2D18"/>
    <w:rsid w:val="00CC2DD6"/>
    <w:rsid w:val="00CC2EEA"/>
    <w:rsid w:val="00CC2EFE"/>
    <w:rsid w:val="00CC2FA7"/>
    <w:rsid w:val="00CC314E"/>
    <w:rsid w:val="00CC3196"/>
    <w:rsid w:val="00CC31A2"/>
    <w:rsid w:val="00CC32B0"/>
    <w:rsid w:val="00CC33DE"/>
    <w:rsid w:val="00CC350B"/>
    <w:rsid w:val="00CC3571"/>
    <w:rsid w:val="00CC3959"/>
    <w:rsid w:val="00CC3A8C"/>
    <w:rsid w:val="00CC3B08"/>
    <w:rsid w:val="00CC3BFF"/>
    <w:rsid w:val="00CC3C8B"/>
    <w:rsid w:val="00CC3D8D"/>
    <w:rsid w:val="00CC3D91"/>
    <w:rsid w:val="00CC3E8C"/>
    <w:rsid w:val="00CC400F"/>
    <w:rsid w:val="00CC4299"/>
    <w:rsid w:val="00CC4365"/>
    <w:rsid w:val="00CC43E8"/>
    <w:rsid w:val="00CC443A"/>
    <w:rsid w:val="00CC45A4"/>
    <w:rsid w:val="00CC45FF"/>
    <w:rsid w:val="00CC4600"/>
    <w:rsid w:val="00CC46EF"/>
    <w:rsid w:val="00CC481D"/>
    <w:rsid w:val="00CC48CA"/>
    <w:rsid w:val="00CC49A2"/>
    <w:rsid w:val="00CC49F2"/>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E82"/>
    <w:rsid w:val="00CC7025"/>
    <w:rsid w:val="00CC7116"/>
    <w:rsid w:val="00CC728B"/>
    <w:rsid w:val="00CC7356"/>
    <w:rsid w:val="00CC74D5"/>
    <w:rsid w:val="00CC7936"/>
    <w:rsid w:val="00CC7A6D"/>
    <w:rsid w:val="00CC7C51"/>
    <w:rsid w:val="00CC7D0D"/>
    <w:rsid w:val="00CC7D19"/>
    <w:rsid w:val="00CC7DF5"/>
    <w:rsid w:val="00CC7FCE"/>
    <w:rsid w:val="00CD011D"/>
    <w:rsid w:val="00CD0247"/>
    <w:rsid w:val="00CD03B4"/>
    <w:rsid w:val="00CD041E"/>
    <w:rsid w:val="00CD04B6"/>
    <w:rsid w:val="00CD04D2"/>
    <w:rsid w:val="00CD06B8"/>
    <w:rsid w:val="00CD0740"/>
    <w:rsid w:val="00CD0768"/>
    <w:rsid w:val="00CD0785"/>
    <w:rsid w:val="00CD0B87"/>
    <w:rsid w:val="00CD0E79"/>
    <w:rsid w:val="00CD1287"/>
    <w:rsid w:val="00CD14CB"/>
    <w:rsid w:val="00CD16BD"/>
    <w:rsid w:val="00CD179D"/>
    <w:rsid w:val="00CD190C"/>
    <w:rsid w:val="00CD1ABF"/>
    <w:rsid w:val="00CD1DDD"/>
    <w:rsid w:val="00CD1E74"/>
    <w:rsid w:val="00CD1E96"/>
    <w:rsid w:val="00CD2012"/>
    <w:rsid w:val="00CD209B"/>
    <w:rsid w:val="00CD2137"/>
    <w:rsid w:val="00CD2197"/>
    <w:rsid w:val="00CD225E"/>
    <w:rsid w:val="00CD2585"/>
    <w:rsid w:val="00CD26E3"/>
    <w:rsid w:val="00CD283A"/>
    <w:rsid w:val="00CD2909"/>
    <w:rsid w:val="00CD2F18"/>
    <w:rsid w:val="00CD2F3F"/>
    <w:rsid w:val="00CD2FCB"/>
    <w:rsid w:val="00CD309B"/>
    <w:rsid w:val="00CD3122"/>
    <w:rsid w:val="00CD325D"/>
    <w:rsid w:val="00CD3372"/>
    <w:rsid w:val="00CD3421"/>
    <w:rsid w:val="00CD3513"/>
    <w:rsid w:val="00CD3725"/>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5D9"/>
    <w:rsid w:val="00CD6823"/>
    <w:rsid w:val="00CD6910"/>
    <w:rsid w:val="00CD6D63"/>
    <w:rsid w:val="00CD6DD0"/>
    <w:rsid w:val="00CD6E0B"/>
    <w:rsid w:val="00CD7053"/>
    <w:rsid w:val="00CD707E"/>
    <w:rsid w:val="00CD7167"/>
    <w:rsid w:val="00CD724F"/>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7F"/>
    <w:rsid w:val="00CE05DD"/>
    <w:rsid w:val="00CE05F2"/>
    <w:rsid w:val="00CE0633"/>
    <w:rsid w:val="00CE064D"/>
    <w:rsid w:val="00CE06E2"/>
    <w:rsid w:val="00CE0B7A"/>
    <w:rsid w:val="00CE0BA3"/>
    <w:rsid w:val="00CE0C7A"/>
    <w:rsid w:val="00CE0CAB"/>
    <w:rsid w:val="00CE0CBF"/>
    <w:rsid w:val="00CE0DF8"/>
    <w:rsid w:val="00CE0ED8"/>
    <w:rsid w:val="00CE0F12"/>
    <w:rsid w:val="00CE0FD8"/>
    <w:rsid w:val="00CE1015"/>
    <w:rsid w:val="00CE112E"/>
    <w:rsid w:val="00CE1225"/>
    <w:rsid w:val="00CE1229"/>
    <w:rsid w:val="00CE132D"/>
    <w:rsid w:val="00CE143E"/>
    <w:rsid w:val="00CE146C"/>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AA"/>
    <w:rsid w:val="00CE3A29"/>
    <w:rsid w:val="00CE3B14"/>
    <w:rsid w:val="00CE3B5C"/>
    <w:rsid w:val="00CE3CDC"/>
    <w:rsid w:val="00CE3D16"/>
    <w:rsid w:val="00CE3D41"/>
    <w:rsid w:val="00CE3DDB"/>
    <w:rsid w:val="00CE3F59"/>
    <w:rsid w:val="00CE3F76"/>
    <w:rsid w:val="00CE3FBA"/>
    <w:rsid w:val="00CE410D"/>
    <w:rsid w:val="00CE423A"/>
    <w:rsid w:val="00CE4455"/>
    <w:rsid w:val="00CE4693"/>
    <w:rsid w:val="00CE47ED"/>
    <w:rsid w:val="00CE4A23"/>
    <w:rsid w:val="00CE4BD7"/>
    <w:rsid w:val="00CE4D96"/>
    <w:rsid w:val="00CE4EDB"/>
    <w:rsid w:val="00CE4EE0"/>
    <w:rsid w:val="00CE4EEA"/>
    <w:rsid w:val="00CE4FA2"/>
    <w:rsid w:val="00CE50F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7005"/>
    <w:rsid w:val="00CE7299"/>
    <w:rsid w:val="00CE7392"/>
    <w:rsid w:val="00CE73C5"/>
    <w:rsid w:val="00CE76B5"/>
    <w:rsid w:val="00CE76BD"/>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67"/>
    <w:rsid w:val="00CF0AEC"/>
    <w:rsid w:val="00CF0BB1"/>
    <w:rsid w:val="00CF0E97"/>
    <w:rsid w:val="00CF0FF4"/>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9E8"/>
    <w:rsid w:val="00CF2A82"/>
    <w:rsid w:val="00CF2EF5"/>
    <w:rsid w:val="00CF2FBF"/>
    <w:rsid w:val="00CF3148"/>
    <w:rsid w:val="00CF31A3"/>
    <w:rsid w:val="00CF3249"/>
    <w:rsid w:val="00CF32C5"/>
    <w:rsid w:val="00CF33BA"/>
    <w:rsid w:val="00CF3539"/>
    <w:rsid w:val="00CF36A4"/>
    <w:rsid w:val="00CF3851"/>
    <w:rsid w:val="00CF3916"/>
    <w:rsid w:val="00CF3AC0"/>
    <w:rsid w:val="00CF3D5A"/>
    <w:rsid w:val="00CF3DC0"/>
    <w:rsid w:val="00CF3E2B"/>
    <w:rsid w:val="00CF3F01"/>
    <w:rsid w:val="00CF3F0E"/>
    <w:rsid w:val="00CF4050"/>
    <w:rsid w:val="00CF40CF"/>
    <w:rsid w:val="00CF41AE"/>
    <w:rsid w:val="00CF429A"/>
    <w:rsid w:val="00CF42D1"/>
    <w:rsid w:val="00CF44DD"/>
    <w:rsid w:val="00CF467B"/>
    <w:rsid w:val="00CF4713"/>
    <w:rsid w:val="00CF4740"/>
    <w:rsid w:val="00CF48B3"/>
    <w:rsid w:val="00CF495B"/>
    <w:rsid w:val="00CF49E6"/>
    <w:rsid w:val="00CF4AC0"/>
    <w:rsid w:val="00CF4B3B"/>
    <w:rsid w:val="00CF4D74"/>
    <w:rsid w:val="00CF4F02"/>
    <w:rsid w:val="00CF4F88"/>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42"/>
    <w:rsid w:val="00CF6848"/>
    <w:rsid w:val="00CF688A"/>
    <w:rsid w:val="00CF6AC0"/>
    <w:rsid w:val="00CF6AF3"/>
    <w:rsid w:val="00CF6C9A"/>
    <w:rsid w:val="00CF6DF2"/>
    <w:rsid w:val="00CF6E59"/>
    <w:rsid w:val="00CF6EE1"/>
    <w:rsid w:val="00CF72FB"/>
    <w:rsid w:val="00CF74F6"/>
    <w:rsid w:val="00CF7643"/>
    <w:rsid w:val="00CF76AE"/>
    <w:rsid w:val="00CF777A"/>
    <w:rsid w:val="00CF78B9"/>
    <w:rsid w:val="00CF7B11"/>
    <w:rsid w:val="00CF7CCF"/>
    <w:rsid w:val="00CF7D8D"/>
    <w:rsid w:val="00D0033A"/>
    <w:rsid w:val="00D00406"/>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60E"/>
    <w:rsid w:val="00D04A63"/>
    <w:rsid w:val="00D04E60"/>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22"/>
    <w:rsid w:val="00D06BDC"/>
    <w:rsid w:val="00D06DED"/>
    <w:rsid w:val="00D07012"/>
    <w:rsid w:val="00D0707F"/>
    <w:rsid w:val="00D070AD"/>
    <w:rsid w:val="00D073D1"/>
    <w:rsid w:val="00D074D6"/>
    <w:rsid w:val="00D0778B"/>
    <w:rsid w:val="00D078A7"/>
    <w:rsid w:val="00D078A9"/>
    <w:rsid w:val="00D078C9"/>
    <w:rsid w:val="00D07A0C"/>
    <w:rsid w:val="00D07AF8"/>
    <w:rsid w:val="00D07D73"/>
    <w:rsid w:val="00D07DCA"/>
    <w:rsid w:val="00D07E3D"/>
    <w:rsid w:val="00D07E5F"/>
    <w:rsid w:val="00D101D2"/>
    <w:rsid w:val="00D1023A"/>
    <w:rsid w:val="00D1028E"/>
    <w:rsid w:val="00D10439"/>
    <w:rsid w:val="00D1064D"/>
    <w:rsid w:val="00D10697"/>
    <w:rsid w:val="00D10993"/>
    <w:rsid w:val="00D109DC"/>
    <w:rsid w:val="00D10A74"/>
    <w:rsid w:val="00D10A7E"/>
    <w:rsid w:val="00D10D35"/>
    <w:rsid w:val="00D10D83"/>
    <w:rsid w:val="00D10E42"/>
    <w:rsid w:val="00D10FAE"/>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9E"/>
    <w:rsid w:val="00D126D5"/>
    <w:rsid w:val="00D126E6"/>
    <w:rsid w:val="00D126F8"/>
    <w:rsid w:val="00D1274E"/>
    <w:rsid w:val="00D12826"/>
    <w:rsid w:val="00D12835"/>
    <w:rsid w:val="00D12843"/>
    <w:rsid w:val="00D128F5"/>
    <w:rsid w:val="00D129AD"/>
    <w:rsid w:val="00D12B75"/>
    <w:rsid w:val="00D12CB4"/>
    <w:rsid w:val="00D1303E"/>
    <w:rsid w:val="00D13451"/>
    <w:rsid w:val="00D1354E"/>
    <w:rsid w:val="00D13820"/>
    <w:rsid w:val="00D13861"/>
    <w:rsid w:val="00D13880"/>
    <w:rsid w:val="00D138FF"/>
    <w:rsid w:val="00D1396F"/>
    <w:rsid w:val="00D13BBC"/>
    <w:rsid w:val="00D13D7B"/>
    <w:rsid w:val="00D13D83"/>
    <w:rsid w:val="00D13DE5"/>
    <w:rsid w:val="00D13F9F"/>
    <w:rsid w:val="00D1404F"/>
    <w:rsid w:val="00D14204"/>
    <w:rsid w:val="00D143F2"/>
    <w:rsid w:val="00D1454C"/>
    <w:rsid w:val="00D14562"/>
    <w:rsid w:val="00D146B4"/>
    <w:rsid w:val="00D146F2"/>
    <w:rsid w:val="00D14ACB"/>
    <w:rsid w:val="00D14C77"/>
    <w:rsid w:val="00D14DB0"/>
    <w:rsid w:val="00D14E61"/>
    <w:rsid w:val="00D14F1F"/>
    <w:rsid w:val="00D15172"/>
    <w:rsid w:val="00D1537F"/>
    <w:rsid w:val="00D15432"/>
    <w:rsid w:val="00D1552A"/>
    <w:rsid w:val="00D15574"/>
    <w:rsid w:val="00D15643"/>
    <w:rsid w:val="00D156C8"/>
    <w:rsid w:val="00D1598B"/>
    <w:rsid w:val="00D15A93"/>
    <w:rsid w:val="00D15B82"/>
    <w:rsid w:val="00D15C60"/>
    <w:rsid w:val="00D15D9D"/>
    <w:rsid w:val="00D15E52"/>
    <w:rsid w:val="00D15EFE"/>
    <w:rsid w:val="00D15F2E"/>
    <w:rsid w:val="00D15FDE"/>
    <w:rsid w:val="00D1624D"/>
    <w:rsid w:val="00D16596"/>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A69"/>
    <w:rsid w:val="00D17AF1"/>
    <w:rsid w:val="00D17E92"/>
    <w:rsid w:val="00D17F37"/>
    <w:rsid w:val="00D20090"/>
    <w:rsid w:val="00D201B7"/>
    <w:rsid w:val="00D202D3"/>
    <w:rsid w:val="00D204CE"/>
    <w:rsid w:val="00D2052E"/>
    <w:rsid w:val="00D20592"/>
    <w:rsid w:val="00D2064F"/>
    <w:rsid w:val="00D2065D"/>
    <w:rsid w:val="00D20689"/>
    <w:rsid w:val="00D20728"/>
    <w:rsid w:val="00D20AAA"/>
    <w:rsid w:val="00D20B47"/>
    <w:rsid w:val="00D20C06"/>
    <w:rsid w:val="00D20CFE"/>
    <w:rsid w:val="00D20D27"/>
    <w:rsid w:val="00D20D6D"/>
    <w:rsid w:val="00D21253"/>
    <w:rsid w:val="00D21259"/>
    <w:rsid w:val="00D213CC"/>
    <w:rsid w:val="00D21525"/>
    <w:rsid w:val="00D216CD"/>
    <w:rsid w:val="00D2171B"/>
    <w:rsid w:val="00D217CE"/>
    <w:rsid w:val="00D21865"/>
    <w:rsid w:val="00D218E7"/>
    <w:rsid w:val="00D21935"/>
    <w:rsid w:val="00D21A77"/>
    <w:rsid w:val="00D21B19"/>
    <w:rsid w:val="00D21C75"/>
    <w:rsid w:val="00D21E67"/>
    <w:rsid w:val="00D22007"/>
    <w:rsid w:val="00D22034"/>
    <w:rsid w:val="00D22148"/>
    <w:rsid w:val="00D2239F"/>
    <w:rsid w:val="00D22406"/>
    <w:rsid w:val="00D22426"/>
    <w:rsid w:val="00D22803"/>
    <w:rsid w:val="00D22828"/>
    <w:rsid w:val="00D22871"/>
    <w:rsid w:val="00D229A3"/>
    <w:rsid w:val="00D22A54"/>
    <w:rsid w:val="00D22ACD"/>
    <w:rsid w:val="00D22D40"/>
    <w:rsid w:val="00D22ED1"/>
    <w:rsid w:val="00D22FF1"/>
    <w:rsid w:val="00D2348D"/>
    <w:rsid w:val="00D23556"/>
    <w:rsid w:val="00D235AF"/>
    <w:rsid w:val="00D23739"/>
    <w:rsid w:val="00D238FC"/>
    <w:rsid w:val="00D239F9"/>
    <w:rsid w:val="00D23A1F"/>
    <w:rsid w:val="00D23B2F"/>
    <w:rsid w:val="00D23B89"/>
    <w:rsid w:val="00D23C50"/>
    <w:rsid w:val="00D23C7C"/>
    <w:rsid w:val="00D23CE2"/>
    <w:rsid w:val="00D23ED1"/>
    <w:rsid w:val="00D23FA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513B"/>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F01"/>
    <w:rsid w:val="00D27FE0"/>
    <w:rsid w:val="00D3013B"/>
    <w:rsid w:val="00D301F6"/>
    <w:rsid w:val="00D30373"/>
    <w:rsid w:val="00D3047D"/>
    <w:rsid w:val="00D3055B"/>
    <w:rsid w:val="00D308C4"/>
    <w:rsid w:val="00D3094A"/>
    <w:rsid w:val="00D309B2"/>
    <w:rsid w:val="00D309D3"/>
    <w:rsid w:val="00D30AB5"/>
    <w:rsid w:val="00D30C46"/>
    <w:rsid w:val="00D30F0B"/>
    <w:rsid w:val="00D30FC7"/>
    <w:rsid w:val="00D3100F"/>
    <w:rsid w:val="00D31114"/>
    <w:rsid w:val="00D31339"/>
    <w:rsid w:val="00D31696"/>
    <w:rsid w:val="00D31786"/>
    <w:rsid w:val="00D31A92"/>
    <w:rsid w:val="00D31B9F"/>
    <w:rsid w:val="00D31BEA"/>
    <w:rsid w:val="00D31C6E"/>
    <w:rsid w:val="00D31C9D"/>
    <w:rsid w:val="00D31F92"/>
    <w:rsid w:val="00D32088"/>
    <w:rsid w:val="00D32347"/>
    <w:rsid w:val="00D32364"/>
    <w:rsid w:val="00D326E8"/>
    <w:rsid w:val="00D32864"/>
    <w:rsid w:val="00D328C9"/>
    <w:rsid w:val="00D32955"/>
    <w:rsid w:val="00D32B85"/>
    <w:rsid w:val="00D32CA3"/>
    <w:rsid w:val="00D32ED3"/>
    <w:rsid w:val="00D32F22"/>
    <w:rsid w:val="00D33313"/>
    <w:rsid w:val="00D33379"/>
    <w:rsid w:val="00D333D7"/>
    <w:rsid w:val="00D33410"/>
    <w:rsid w:val="00D33418"/>
    <w:rsid w:val="00D3343A"/>
    <w:rsid w:val="00D33458"/>
    <w:rsid w:val="00D33501"/>
    <w:rsid w:val="00D33614"/>
    <w:rsid w:val="00D33639"/>
    <w:rsid w:val="00D33AF5"/>
    <w:rsid w:val="00D33AFC"/>
    <w:rsid w:val="00D33C0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CE1"/>
    <w:rsid w:val="00D34E1E"/>
    <w:rsid w:val="00D352CA"/>
    <w:rsid w:val="00D352FD"/>
    <w:rsid w:val="00D353EA"/>
    <w:rsid w:val="00D355EA"/>
    <w:rsid w:val="00D3562F"/>
    <w:rsid w:val="00D3584D"/>
    <w:rsid w:val="00D358B2"/>
    <w:rsid w:val="00D358C1"/>
    <w:rsid w:val="00D35948"/>
    <w:rsid w:val="00D359BB"/>
    <w:rsid w:val="00D35B22"/>
    <w:rsid w:val="00D35F31"/>
    <w:rsid w:val="00D3609F"/>
    <w:rsid w:val="00D3610A"/>
    <w:rsid w:val="00D36115"/>
    <w:rsid w:val="00D3625B"/>
    <w:rsid w:val="00D364BF"/>
    <w:rsid w:val="00D36521"/>
    <w:rsid w:val="00D36664"/>
    <w:rsid w:val="00D366C8"/>
    <w:rsid w:val="00D366D3"/>
    <w:rsid w:val="00D367C5"/>
    <w:rsid w:val="00D368C6"/>
    <w:rsid w:val="00D36C8E"/>
    <w:rsid w:val="00D36D5A"/>
    <w:rsid w:val="00D37206"/>
    <w:rsid w:val="00D37263"/>
    <w:rsid w:val="00D37A26"/>
    <w:rsid w:val="00D37BD5"/>
    <w:rsid w:val="00D37C2D"/>
    <w:rsid w:val="00D37C41"/>
    <w:rsid w:val="00D37C54"/>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BD"/>
    <w:rsid w:val="00D413A4"/>
    <w:rsid w:val="00D41901"/>
    <w:rsid w:val="00D41CD0"/>
    <w:rsid w:val="00D41CE6"/>
    <w:rsid w:val="00D41F8E"/>
    <w:rsid w:val="00D41FC7"/>
    <w:rsid w:val="00D420F8"/>
    <w:rsid w:val="00D42151"/>
    <w:rsid w:val="00D421A7"/>
    <w:rsid w:val="00D421D9"/>
    <w:rsid w:val="00D42223"/>
    <w:rsid w:val="00D422E4"/>
    <w:rsid w:val="00D42330"/>
    <w:rsid w:val="00D423AC"/>
    <w:rsid w:val="00D424E7"/>
    <w:rsid w:val="00D426FB"/>
    <w:rsid w:val="00D4272D"/>
    <w:rsid w:val="00D42822"/>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40B0"/>
    <w:rsid w:val="00D4429F"/>
    <w:rsid w:val="00D44388"/>
    <w:rsid w:val="00D444E6"/>
    <w:rsid w:val="00D445BC"/>
    <w:rsid w:val="00D445E3"/>
    <w:rsid w:val="00D44A5C"/>
    <w:rsid w:val="00D44C04"/>
    <w:rsid w:val="00D44C28"/>
    <w:rsid w:val="00D44CE4"/>
    <w:rsid w:val="00D44EA0"/>
    <w:rsid w:val="00D44EC5"/>
    <w:rsid w:val="00D453D3"/>
    <w:rsid w:val="00D455DB"/>
    <w:rsid w:val="00D456AF"/>
    <w:rsid w:val="00D4584E"/>
    <w:rsid w:val="00D45B68"/>
    <w:rsid w:val="00D45CA8"/>
    <w:rsid w:val="00D45FB4"/>
    <w:rsid w:val="00D45FEE"/>
    <w:rsid w:val="00D46075"/>
    <w:rsid w:val="00D460A9"/>
    <w:rsid w:val="00D46233"/>
    <w:rsid w:val="00D463A0"/>
    <w:rsid w:val="00D46593"/>
    <w:rsid w:val="00D466E5"/>
    <w:rsid w:val="00D467C7"/>
    <w:rsid w:val="00D4688E"/>
    <w:rsid w:val="00D46A84"/>
    <w:rsid w:val="00D46B5E"/>
    <w:rsid w:val="00D46E06"/>
    <w:rsid w:val="00D46F2D"/>
    <w:rsid w:val="00D4702D"/>
    <w:rsid w:val="00D47046"/>
    <w:rsid w:val="00D47156"/>
    <w:rsid w:val="00D471EF"/>
    <w:rsid w:val="00D47268"/>
    <w:rsid w:val="00D475CC"/>
    <w:rsid w:val="00D477E2"/>
    <w:rsid w:val="00D4785C"/>
    <w:rsid w:val="00D4787B"/>
    <w:rsid w:val="00D478B6"/>
    <w:rsid w:val="00D47A34"/>
    <w:rsid w:val="00D47B9F"/>
    <w:rsid w:val="00D47CAC"/>
    <w:rsid w:val="00D47E92"/>
    <w:rsid w:val="00D50256"/>
    <w:rsid w:val="00D5044A"/>
    <w:rsid w:val="00D505E5"/>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AAF"/>
    <w:rsid w:val="00D51C83"/>
    <w:rsid w:val="00D51CD3"/>
    <w:rsid w:val="00D51F47"/>
    <w:rsid w:val="00D51F52"/>
    <w:rsid w:val="00D51F84"/>
    <w:rsid w:val="00D52002"/>
    <w:rsid w:val="00D52200"/>
    <w:rsid w:val="00D52372"/>
    <w:rsid w:val="00D52400"/>
    <w:rsid w:val="00D52436"/>
    <w:rsid w:val="00D524C7"/>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696"/>
    <w:rsid w:val="00D546E6"/>
    <w:rsid w:val="00D5483F"/>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723"/>
    <w:rsid w:val="00D557D4"/>
    <w:rsid w:val="00D5584D"/>
    <w:rsid w:val="00D5591B"/>
    <w:rsid w:val="00D5591D"/>
    <w:rsid w:val="00D55987"/>
    <w:rsid w:val="00D55A53"/>
    <w:rsid w:val="00D55AC2"/>
    <w:rsid w:val="00D55B68"/>
    <w:rsid w:val="00D55BAB"/>
    <w:rsid w:val="00D55BD5"/>
    <w:rsid w:val="00D55BF7"/>
    <w:rsid w:val="00D55C37"/>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2B2"/>
    <w:rsid w:val="00D5731F"/>
    <w:rsid w:val="00D5768E"/>
    <w:rsid w:val="00D57743"/>
    <w:rsid w:val="00D5778F"/>
    <w:rsid w:val="00D57809"/>
    <w:rsid w:val="00D57AC0"/>
    <w:rsid w:val="00D57BAE"/>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D4"/>
    <w:rsid w:val="00D61019"/>
    <w:rsid w:val="00D61044"/>
    <w:rsid w:val="00D610FA"/>
    <w:rsid w:val="00D6164E"/>
    <w:rsid w:val="00D61681"/>
    <w:rsid w:val="00D61697"/>
    <w:rsid w:val="00D61702"/>
    <w:rsid w:val="00D61806"/>
    <w:rsid w:val="00D618AB"/>
    <w:rsid w:val="00D61977"/>
    <w:rsid w:val="00D61B68"/>
    <w:rsid w:val="00D61C24"/>
    <w:rsid w:val="00D61CDD"/>
    <w:rsid w:val="00D62243"/>
    <w:rsid w:val="00D622EC"/>
    <w:rsid w:val="00D62383"/>
    <w:rsid w:val="00D623E0"/>
    <w:rsid w:val="00D62536"/>
    <w:rsid w:val="00D6278F"/>
    <w:rsid w:val="00D6288F"/>
    <w:rsid w:val="00D62949"/>
    <w:rsid w:val="00D62993"/>
    <w:rsid w:val="00D629D3"/>
    <w:rsid w:val="00D62B83"/>
    <w:rsid w:val="00D62CC2"/>
    <w:rsid w:val="00D62CEC"/>
    <w:rsid w:val="00D62CF5"/>
    <w:rsid w:val="00D62DEC"/>
    <w:rsid w:val="00D62E00"/>
    <w:rsid w:val="00D631A0"/>
    <w:rsid w:val="00D632F3"/>
    <w:rsid w:val="00D6339E"/>
    <w:rsid w:val="00D633DD"/>
    <w:rsid w:val="00D63424"/>
    <w:rsid w:val="00D63504"/>
    <w:rsid w:val="00D63546"/>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A63"/>
    <w:rsid w:val="00D64AB7"/>
    <w:rsid w:val="00D64CB8"/>
    <w:rsid w:val="00D64D27"/>
    <w:rsid w:val="00D64DA2"/>
    <w:rsid w:val="00D64DA6"/>
    <w:rsid w:val="00D64EA3"/>
    <w:rsid w:val="00D6501C"/>
    <w:rsid w:val="00D650BB"/>
    <w:rsid w:val="00D65103"/>
    <w:rsid w:val="00D65404"/>
    <w:rsid w:val="00D6553C"/>
    <w:rsid w:val="00D655D0"/>
    <w:rsid w:val="00D6566C"/>
    <w:rsid w:val="00D6575A"/>
    <w:rsid w:val="00D65837"/>
    <w:rsid w:val="00D6598E"/>
    <w:rsid w:val="00D65BD1"/>
    <w:rsid w:val="00D65BED"/>
    <w:rsid w:val="00D65D96"/>
    <w:rsid w:val="00D65DD6"/>
    <w:rsid w:val="00D65DF2"/>
    <w:rsid w:val="00D65E95"/>
    <w:rsid w:val="00D66008"/>
    <w:rsid w:val="00D66022"/>
    <w:rsid w:val="00D66037"/>
    <w:rsid w:val="00D66065"/>
    <w:rsid w:val="00D6625E"/>
    <w:rsid w:val="00D6649E"/>
    <w:rsid w:val="00D665B6"/>
    <w:rsid w:val="00D66751"/>
    <w:rsid w:val="00D66934"/>
    <w:rsid w:val="00D66C66"/>
    <w:rsid w:val="00D66CE6"/>
    <w:rsid w:val="00D66CEF"/>
    <w:rsid w:val="00D66DAA"/>
    <w:rsid w:val="00D66F09"/>
    <w:rsid w:val="00D66FBB"/>
    <w:rsid w:val="00D671E4"/>
    <w:rsid w:val="00D671EF"/>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B94"/>
    <w:rsid w:val="00D71BD5"/>
    <w:rsid w:val="00D71D32"/>
    <w:rsid w:val="00D721B7"/>
    <w:rsid w:val="00D72255"/>
    <w:rsid w:val="00D72265"/>
    <w:rsid w:val="00D72350"/>
    <w:rsid w:val="00D72381"/>
    <w:rsid w:val="00D724CC"/>
    <w:rsid w:val="00D72633"/>
    <w:rsid w:val="00D727BE"/>
    <w:rsid w:val="00D727FA"/>
    <w:rsid w:val="00D72BDC"/>
    <w:rsid w:val="00D72C25"/>
    <w:rsid w:val="00D72DB6"/>
    <w:rsid w:val="00D72E16"/>
    <w:rsid w:val="00D72E82"/>
    <w:rsid w:val="00D73118"/>
    <w:rsid w:val="00D732D6"/>
    <w:rsid w:val="00D73347"/>
    <w:rsid w:val="00D733E8"/>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484"/>
    <w:rsid w:val="00D755A0"/>
    <w:rsid w:val="00D75628"/>
    <w:rsid w:val="00D7574F"/>
    <w:rsid w:val="00D75843"/>
    <w:rsid w:val="00D758A1"/>
    <w:rsid w:val="00D75946"/>
    <w:rsid w:val="00D75DCE"/>
    <w:rsid w:val="00D75E85"/>
    <w:rsid w:val="00D75F68"/>
    <w:rsid w:val="00D76120"/>
    <w:rsid w:val="00D761D4"/>
    <w:rsid w:val="00D76299"/>
    <w:rsid w:val="00D7643F"/>
    <w:rsid w:val="00D765A3"/>
    <w:rsid w:val="00D7677D"/>
    <w:rsid w:val="00D7679A"/>
    <w:rsid w:val="00D768A7"/>
    <w:rsid w:val="00D769F0"/>
    <w:rsid w:val="00D76A60"/>
    <w:rsid w:val="00D76D6D"/>
    <w:rsid w:val="00D76E0D"/>
    <w:rsid w:val="00D76E83"/>
    <w:rsid w:val="00D77197"/>
    <w:rsid w:val="00D771C9"/>
    <w:rsid w:val="00D77565"/>
    <w:rsid w:val="00D77704"/>
    <w:rsid w:val="00D778B0"/>
    <w:rsid w:val="00D77A7E"/>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64A"/>
    <w:rsid w:val="00D817DD"/>
    <w:rsid w:val="00D817FD"/>
    <w:rsid w:val="00D81DA0"/>
    <w:rsid w:val="00D81DAF"/>
    <w:rsid w:val="00D81E79"/>
    <w:rsid w:val="00D81EF4"/>
    <w:rsid w:val="00D81F6B"/>
    <w:rsid w:val="00D820F3"/>
    <w:rsid w:val="00D82175"/>
    <w:rsid w:val="00D8226A"/>
    <w:rsid w:val="00D827B0"/>
    <w:rsid w:val="00D829AC"/>
    <w:rsid w:val="00D82AA1"/>
    <w:rsid w:val="00D82B59"/>
    <w:rsid w:val="00D82C9B"/>
    <w:rsid w:val="00D82D76"/>
    <w:rsid w:val="00D82E52"/>
    <w:rsid w:val="00D830A4"/>
    <w:rsid w:val="00D83401"/>
    <w:rsid w:val="00D8340F"/>
    <w:rsid w:val="00D83478"/>
    <w:rsid w:val="00D834B9"/>
    <w:rsid w:val="00D8364A"/>
    <w:rsid w:val="00D83651"/>
    <w:rsid w:val="00D836F8"/>
    <w:rsid w:val="00D8373E"/>
    <w:rsid w:val="00D83850"/>
    <w:rsid w:val="00D83EA3"/>
    <w:rsid w:val="00D84024"/>
    <w:rsid w:val="00D84052"/>
    <w:rsid w:val="00D84268"/>
    <w:rsid w:val="00D84278"/>
    <w:rsid w:val="00D844BD"/>
    <w:rsid w:val="00D8469F"/>
    <w:rsid w:val="00D846C5"/>
    <w:rsid w:val="00D84779"/>
    <w:rsid w:val="00D847C6"/>
    <w:rsid w:val="00D84B3D"/>
    <w:rsid w:val="00D84B3E"/>
    <w:rsid w:val="00D8504A"/>
    <w:rsid w:val="00D850A2"/>
    <w:rsid w:val="00D854E4"/>
    <w:rsid w:val="00D8555C"/>
    <w:rsid w:val="00D85AB8"/>
    <w:rsid w:val="00D85ABC"/>
    <w:rsid w:val="00D85CB3"/>
    <w:rsid w:val="00D85E48"/>
    <w:rsid w:val="00D85E8D"/>
    <w:rsid w:val="00D86056"/>
    <w:rsid w:val="00D86239"/>
    <w:rsid w:val="00D8648B"/>
    <w:rsid w:val="00D865CA"/>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4CF"/>
    <w:rsid w:val="00D875E4"/>
    <w:rsid w:val="00D875F2"/>
    <w:rsid w:val="00D876E3"/>
    <w:rsid w:val="00D87742"/>
    <w:rsid w:val="00D8774E"/>
    <w:rsid w:val="00D8778A"/>
    <w:rsid w:val="00D87A15"/>
    <w:rsid w:val="00D87CC5"/>
    <w:rsid w:val="00D87D59"/>
    <w:rsid w:val="00D87D7B"/>
    <w:rsid w:val="00D87DBC"/>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B24"/>
    <w:rsid w:val="00D91BAA"/>
    <w:rsid w:val="00D91BB0"/>
    <w:rsid w:val="00D91F33"/>
    <w:rsid w:val="00D91F8C"/>
    <w:rsid w:val="00D9202E"/>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5DC"/>
    <w:rsid w:val="00D93745"/>
    <w:rsid w:val="00D9377A"/>
    <w:rsid w:val="00D93859"/>
    <w:rsid w:val="00D93877"/>
    <w:rsid w:val="00D938C1"/>
    <w:rsid w:val="00D938CE"/>
    <w:rsid w:val="00D93A14"/>
    <w:rsid w:val="00D93DF8"/>
    <w:rsid w:val="00D93EC6"/>
    <w:rsid w:val="00D93EF4"/>
    <w:rsid w:val="00D94095"/>
    <w:rsid w:val="00D94363"/>
    <w:rsid w:val="00D943A1"/>
    <w:rsid w:val="00D945A8"/>
    <w:rsid w:val="00D946F3"/>
    <w:rsid w:val="00D948E3"/>
    <w:rsid w:val="00D94909"/>
    <w:rsid w:val="00D94B2F"/>
    <w:rsid w:val="00D94BB0"/>
    <w:rsid w:val="00D94DD4"/>
    <w:rsid w:val="00D94FF3"/>
    <w:rsid w:val="00D9512D"/>
    <w:rsid w:val="00D951A6"/>
    <w:rsid w:val="00D95294"/>
    <w:rsid w:val="00D95322"/>
    <w:rsid w:val="00D95461"/>
    <w:rsid w:val="00D955B0"/>
    <w:rsid w:val="00D957C0"/>
    <w:rsid w:val="00D958B8"/>
    <w:rsid w:val="00D95B43"/>
    <w:rsid w:val="00D95BC2"/>
    <w:rsid w:val="00D95BFF"/>
    <w:rsid w:val="00D95D63"/>
    <w:rsid w:val="00D95E47"/>
    <w:rsid w:val="00D95E4B"/>
    <w:rsid w:val="00D95F45"/>
    <w:rsid w:val="00D95FD2"/>
    <w:rsid w:val="00D96496"/>
    <w:rsid w:val="00D96849"/>
    <w:rsid w:val="00D96916"/>
    <w:rsid w:val="00D96A89"/>
    <w:rsid w:val="00D96AD5"/>
    <w:rsid w:val="00D96E49"/>
    <w:rsid w:val="00D96F66"/>
    <w:rsid w:val="00D970BF"/>
    <w:rsid w:val="00D9728F"/>
    <w:rsid w:val="00D9761F"/>
    <w:rsid w:val="00D9793D"/>
    <w:rsid w:val="00D97A69"/>
    <w:rsid w:val="00D97C18"/>
    <w:rsid w:val="00D97C65"/>
    <w:rsid w:val="00D97CAC"/>
    <w:rsid w:val="00D97D08"/>
    <w:rsid w:val="00D97D53"/>
    <w:rsid w:val="00D97DA9"/>
    <w:rsid w:val="00D97E86"/>
    <w:rsid w:val="00D97E87"/>
    <w:rsid w:val="00DA000D"/>
    <w:rsid w:val="00DA0064"/>
    <w:rsid w:val="00DA0158"/>
    <w:rsid w:val="00DA015E"/>
    <w:rsid w:val="00DA0182"/>
    <w:rsid w:val="00DA027B"/>
    <w:rsid w:val="00DA02EC"/>
    <w:rsid w:val="00DA032B"/>
    <w:rsid w:val="00DA037B"/>
    <w:rsid w:val="00DA0392"/>
    <w:rsid w:val="00DA03D3"/>
    <w:rsid w:val="00DA055E"/>
    <w:rsid w:val="00DA0B15"/>
    <w:rsid w:val="00DA0BE9"/>
    <w:rsid w:val="00DA0FC0"/>
    <w:rsid w:val="00DA1031"/>
    <w:rsid w:val="00DA10F6"/>
    <w:rsid w:val="00DA12B1"/>
    <w:rsid w:val="00DA157E"/>
    <w:rsid w:val="00DA1718"/>
    <w:rsid w:val="00DA1889"/>
    <w:rsid w:val="00DA1923"/>
    <w:rsid w:val="00DA1A70"/>
    <w:rsid w:val="00DA1BEE"/>
    <w:rsid w:val="00DA1D80"/>
    <w:rsid w:val="00DA1EA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D97"/>
    <w:rsid w:val="00DA3F00"/>
    <w:rsid w:val="00DA3F2A"/>
    <w:rsid w:val="00DA3FAF"/>
    <w:rsid w:val="00DA4113"/>
    <w:rsid w:val="00DA42A2"/>
    <w:rsid w:val="00DA42DD"/>
    <w:rsid w:val="00DA431D"/>
    <w:rsid w:val="00DA43CA"/>
    <w:rsid w:val="00DA4562"/>
    <w:rsid w:val="00DA46E3"/>
    <w:rsid w:val="00DA48DB"/>
    <w:rsid w:val="00DA492A"/>
    <w:rsid w:val="00DA49D8"/>
    <w:rsid w:val="00DA4A7E"/>
    <w:rsid w:val="00DA4B76"/>
    <w:rsid w:val="00DA4F8E"/>
    <w:rsid w:val="00DA5044"/>
    <w:rsid w:val="00DA5298"/>
    <w:rsid w:val="00DA55DE"/>
    <w:rsid w:val="00DA5765"/>
    <w:rsid w:val="00DA5789"/>
    <w:rsid w:val="00DA5A16"/>
    <w:rsid w:val="00DA5AF2"/>
    <w:rsid w:val="00DA5C1E"/>
    <w:rsid w:val="00DA5CA9"/>
    <w:rsid w:val="00DA5D34"/>
    <w:rsid w:val="00DA5D63"/>
    <w:rsid w:val="00DA5E7E"/>
    <w:rsid w:val="00DA6204"/>
    <w:rsid w:val="00DA6331"/>
    <w:rsid w:val="00DA6B2E"/>
    <w:rsid w:val="00DA6B3F"/>
    <w:rsid w:val="00DA6D61"/>
    <w:rsid w:val="00DA713B"/>
    <w:rsid w:val="00DA714A"/>
    <w:rsid w:val="00DA71AF"/>
    <w:rsid w:val="00DA727D"/>
    <w:rsid w:val="00DA74FC"/>
    <w:rsid w:val="00DA759E"/>
    <w:rsid w:val="00DA76A5"/>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BEB"/>
    <w:rsid w:val="00DB0D5D"/>
    <w:rsid w:val="00DB0D97"/>
    <w:rsid w:val="00DB0EA1"/>
    <w:rsid w:val="00DB0ED1"/>
    <w:rsid w:val="00DB0FB9"/>
    <w:rsid w:val="00DB118D"/>
    <w:rsid w:val="00DB1539"/>
    <w:rsid w:val="00DB15F7"/>
    <w:rsid w:val="00DB1723"/>
    <w:rsid w:val="00DB17A0"/>
    <w:rsid w:val="00DB17BC"/>
    <w:rsid w:val="00DB1C6D"/>
    <w:rsid w:val="00DB1EF4"/>
    <w:rsid w:val="00DB1F98"/>
    <w:rsid w:val="00DB2072"/>
    <w:rsid w:val="00DB210A"/>
    <w:rsid w:val="00DB243E"/>
    <w:rsid w:val="00DB2552"/>
    <w:rsid w:val="00DB2557"/>
    <w:rsid w:val="00DB27E1"/>
    <w:rsid w:val="00DB298F"/>
    <w:rsid w:val="00DB2BC7"/>
    <w:rsid w:val="00DB2CDC"/>
    <w:rsid w:val="00DB2CF9"/>
    <w:rsid w:val="00DB2F94"/>
    <w:rsid w:val="00DB2FDC"/>
    <w:rsid w:val="00DB31F1"/>
    <w:rsid w:val="00DB3387"/>
    <w:rsid w:val="00DB3520"/>
    <w:rsid w:val="00DB35C7"/>
    <w:rsid w:val="00DB367C"/>
    <w:rsid w:val="00DB3719"/>
    <w:rsid w:val="00DB39C0"/>
    <w:rsid w:val="00DB39DE"/>
    <w:rsid w:val="00DB3C38"/>
    <w:rsid w:val="00DB3D0B"/>
    <w:rsid w:val="00DB3D52"/>
    <w:rsid w:val="00DB42C3"/>
    <w:rsid w:val="00DB4322"/>
    <w:rsid w:val="00DB448B"/>
    <w:rsid w:val="00DB44FB"/>
    <w:rsid w:val="00DB452C"/>
    <w:rsid w:val="00DB4785"/>
    <w:rsid w:val="00DB4A98"/>
    <w:rsid w:val="00DB4AD3"/>
    <w:rsid w:val="00DB4CF4"/>
    <w:rsid w:val="00DB4E3B"/>
    <w:rsid w:val="00DB4E9D"/>
    <w:rsid w:val="00DB4F9D"/>
    <w:rsid w:val="00DB5010"/>
    <w:rsid w:val="00DB50DF"/>
    <w:rsid w:val="00DB5232"/>
    <w:rsid w:val="00DB5400"/>
    <w:rsid w:val="00DB55A6"/>
    <w:rsid w:val="00DB5602"/>
    <w:rsid w:val="00DB5663"/>
    <w:rsid w:val="00DB5799"/>
    <w:rsid w:val="00DB59B3"/>
    <w:rsid w:val="00DB5A21"/>
    <w:rsid w:val="00DB5AD6"/>
    <w:rsid w:val="00DB5DEB"/>
    <w:rsid w:val="00DB5E2E"/>
    <w:rsid w:val="00DB5EC5"/>
    <w:rsid w:val="00DB5EE5"/>
    <w:rsid w:val="00DB624D"/>
    <w:rsid w:val="00DB6459"/>
    <w:rsid w:val="00DB64BD"/>
    <w:rsid w:val="00DB64D9"/>
    <w:rsid w:val="00DB6681"/>
    <w:rsid w:val="00DB670D"/>
    <w:rsid w:val="00DB671F"/>
    <w:rsid w:val="00DB6927"/>
    <w:rsid w:val="00DB6B61"/>
    <w:rsid w:val="00DB6F38"/>
    <w:rsid w:val="00DB6FDF"/>
    <w:rsid w:val="00DB70B3"/>
    <w:rsid w:val="00DB7241"/>
    <w:rsid w:val="00DB735A"/>
    <w:rsid w:val="00DB749A"/>
    <w:rsid w:val="00DB7533"/>
    <w:rsid w:val="00DB7541"/>
    <w:rsid w:val="00DB769B"/>
    <w:rsid w:val="00DB7871"/>
    <w:rsid w:val="00DB7A49"/>
    <w:rsid w:val="00DB7B63"/>
    <w:rsid w:val="00DB7D69"/>
    <w:rsid w:val="00DB7E8C"/>
    <w:rsid w:val="00DC00C1"/>
    <w:rsid w:val="00DC01C1"/>
    <w:rsid w:val="00DC01DD"/>
    <w:rsid w:val="00DC027C"/>
    <w:rsid w:val="00DC03AF"/>
    <w:rsid w:val="00DC04BB"/>
    <w:rsid w:val="00DC08C3"/>
    <w:rsid w:val="00DC0934"/>
    <w:rsid w:val="00DC0A0F"/>
    <w:rsid w:val="00DC0DA7"/>
    <w:rsid w:val="00DC0DC8"/>
    <w:rsid w:val="00DC0E6C"/>
    <w:rsid w:val="00DC0F93"/>
    <w:rsid w:val="00DC1206"/>
    <w:rsid w:val="00DC1249"/>
    <w:rsid w:val="00DC128A"/>
    <w:rsid w:val="00DC12E2"/>
    <w:rsid w:val="00DC1384"/>
    <w:rsid w:val="00DC1479"/>
    <w:rsid w:val="00DC155A"/>
    <w:rsid w:val="00DC1624"/>
    <w:rsid w:val="00DC16D5"/>
    <w:rsid w:val="00DC16EE"/>
    <w:rsid w:val="00DC1763"/>
    <w:rsid w:val="00DC189B"/>
    <w:rsid w:val="00DC1912"/>
    <w:rsid w:val="00DC1AF5"/>
    <w:rsid w:val="00DC1F8E"/>
    <w:rsid w:val="00DC1FCC"/>
    <w:rsid w:val="00DC2083"/>
    <w:rsid w:val="00DC2257"/>
    <w:rsid w:val="00DC2290"/>
    <w:rsid w:val="00DC22B7"/>
    <w:rsid w:val="00DC249A"/>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922"/>
    <w:rsid w:val="00DC39EF"/>
    <w:rsid w:val="00DC3A18"/>
    <w:rsid w:val="00DC3CEE"/>
    <w:rsid w:val="00DC3DE4"/>
    <w:rsid w:val="00DC3E76"/>
    <w:rsid w:val="00DC3F4D"/>
    <w:rsid w:val="00DC3FA0"/>
    <w:rsid w:val="00DC4011"/>
    <w:rsid w:val="00DC41A5"/>
    <w:rsid w:val="00DC48FE"/>
    <w:rsid w:val="00DC499D"/>
    <w:rsid w:val="00DC4ADC"/>
    <w:rsid w:val="00DC4D82"/>
    <w:rsid w:val="00DC4E66"/>
    <w:rsid w:val="00DC5015"/>
    <w:rsid w:val="00DC509C"/>
    <w:rsid w:val="00DC522F"/>
    <w:rsid w:val="00DC530B"/>
    <w:rsid w:val="00DC588E"/>
    <w:rsid w:val="00DC5A30"/>
    <w:rsid w:val="00DC5B4B"/>
    <w:rsid w:val="00DC5D1E"/>
    <w:rsid w:val="00DC5DBA"/>
    <w:rsid w:val="00DC5E7A"/>
    <w:rsid w:val="00DC5FB0"/>
    <w:rsid w:val="00DC602C"/>
    <w:rsid w:val="00DC6035"/>
    <w:rsid w:val="00DC62B2"/>
    <w:rsid w:val="00DC6317"/>
    <w:rsid w:val="00DC63F7"/>
    <w:rsid w:val="00DC6549"/>
    <w:rsid w:val="00DC65D8"/>
    <w:rsid w:val="00DC6613"/>
    <w:rsid w:val="00DC6710"/>
    <w:rsid w:val="00DC683A"/>
    <w:rsid w:val="00DC6870"/>
    <w:rsid w:val="00DC68CF"/>
    <w:rsid w:val="00DC6978"/>
    <w:rsid w:val="00DC69C6"/>
    <w:rsid w:val="00DC6A94"/>
    <w:rsid w:val="00DC6B88"/>
    <w:rsid w:val="00DC6E29"/>
    <w:rsid w:val="00DC6ECB"/>
    <w:rsid w:val="00DC6FBB"/>
    <w:rsid w:val="00DC702C"/>
    <w:rsid w:val="00DC70CD"/>
    <w:rsid w:val="00DC71F3"/>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1285"/>
    <w:rsid w:val="00DD128A"/>
    <w:rsid w:val="00DD12B1"/>
    <w:rsid w:val="00DD12B5"/>
    <w:rsid w:val="00DD13AD"/>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A64"/>
    <w:rsid w:val="00DD3AA9"/>
    <w:rsid w:val="00DD3ACD"/>
    <w:rsid w:val="00DD3BC0"/>
    <w:rsid w:val="00DD3D47"/>
    <w:rsid w:val="00DD3E9D"/>
    <w:rsid w:val="00DD40AF"/>
    <w:rsid w:val="00DD420E"/>
    <w:rsid w:val="00DD4373"/>
    <w:rsid w:val="00DD4536"/>
    <w:rsid w:val="00DD47FD"/>
    <w:rsid w:val="00DD48A4"/>
    <w:rsid w:val="00DD49D3"/>
    <w:rsid w:val="00DD4BC2"/>
    <w:rsid w:val="00DD4D12"/>
    <w:rsid w:val="00DD4FC9"/>
    <w:rsid w:val="00DD50C9"/>
    <w:rsid w:val="00DD51D3"/>
    <w:rsid w:val="00DD52DF"/>
    <w:rsid w:val="00DD55BA"/>
    <w:rsid w:val="00DD55EB"/>
    <w:rsid w:val="00DD5604"/>
    <w:rsid w:val="00DD5798"/>
    <w:rsid w:val="00DD58A2"/>
    <w:rsid w:val="00DD59AB"/>
    <w:rsid w:val="00DD5C5F"/>
    <w:rsid w:val="00DD5CEF"/>
    <w:rsid w:val="00DD5E0E"/>
    <w:rsid w:val="00DD5EB5"/>
    <w:rsid w:val="00DD5F25"/>
    <w:rsid w:val="00DD5FFE"/>
    <w:rsid w:val="00DD608E"/>
    <w:rsid w:val="00DD62CA"/>
    <w:rsid w:val="00DD6396"/>
    <w:rsid w:val="00DD6769"/>
    <w:rsid w:val="00DD67A1"/>
    <w:rsid w:val="00DD6892"/>
    <w:rsid w:val="00DD694E"/>
    <w:rsid w:val="00DD6C70"/>
    <w:rsid w:val="00DD6DA2"/>
    <w:rsid w:val="00DD761C"/>
    <w:rsid w:val="00DD7643"/>
    <w:rsid w:val="00DD7AE4"/>
    <w:rsid w:val="00DD7C15"/>
    <w:rsid w:val="00DE0171"/>
    <w:rsid w:val="00DE0268"/>
    <w:rsid w:val="00DE0333"/>
    <w:rsid w:val="00DE0424"/>
    <w:rsid w:val="00DE0552"/>
    <w:rsid w:val="00DE0558"/>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FCD"/>
    <w:rsid w:val="00DE2065"/>
    <w:rsid w:val="00DE20B4"/>
    <w:rsid w:val="00DE20FB"/>
    <w:rsid w:val="00DE21CF"/>
    <w:rsid w:val="00DE221D"/>
    <w:rsid w:val="00DE225E"/>
    <w:rsid w:val="00DE2280"/>
    <w:rsid w:val="00DE23F7"/>
    <w:rsid w:val="00DE2538"/>
    <w:rsid w:val="00DE279F"/>
    <w:rsid w:val="00DE27D6"/>
    <w:rsid w:val="00DE280A"/>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A10"/>
    <w:rsid w:val="00DE4A5A"/>
    <w:rsid w:val="00DE4B0C"/>
    <w:rsid w:val="00DE4B58"/>
    <w:rsid w:val="00DE4BEF"/>
    <w:rsid w:val="00DE52E7"/>
    <w:rsid w:val="00DE5472"/>
    <w:rsid w:val="00DE548C"/>
    <w:rsid w:val="00DE553E"/>
    <w:rsid w:val="00DE5701"/>
    <w:rsid w:val="00DE570E"/>
    <w:rsid w:val="00DE5A5E"/>
    <w:rsid w:val="00DE5BA5"/>
    <w:rsid w:val="00DE5E57"/>
    <w:rsid w:val="00DE5F0B"/>
    <w:rsid w:val="00DE5FDA"/>
    <w:rsid w:val="00DE6158"/>
    <w:rsid w:val="00DE61AA"/>
    <w:rsid w:val="00DE6346"/>
    <w:rsid w:val="00DE6515"/>
    <w:rsid w:val="00DE695C"/>
    <w:rsid w:val="00DE6A75"/>
    <w:rsid w:val="00DE6ABC"/>
    <w:rsid w:val="00DE6B15"/>
    <w:rsid w:val="00DE6C87"/>
    <w:rsid w:val="00DE6D46"/>
    <w:rsid w:val="00DE752E"/>
    <w:rsid w:val="00DE7756"/>
    <w:rsid w:val="00DE7793"/>
    <w:rsid w:val="00DE7ADB"/>
    <w:rsid w:val="00DE7AF4"/>
    <w:rsid w:val="00DE7BA7"/>
    <w:rsid w:val="00DE7CB8"/>
    <w:rsid w:val="00DE7D03"/>
    <w:rsid w:val="00DE7F45"/>
    <w:rsid w:val="00DF0056"/>
    <w:rsid w:val="00DF02EC"/>
    <w:rsid w:val="00DF03B6"/>
    <w:rsid w:val="00DF0592"/>
    <w:rsid w:val="00DF060F"/>
    <w:rsid w:val="00DF0780"/>
    <w:rsid w:val="00DF0820"/>
    <w:rsid w:val="00DF0927"/>
    <w:rsid w:val="00DF09E6"/>
    <w:rsid w:val="00DF0D33"/>
    <w:rsid w:val="00DF0D7D"/>
    <w:rsid w:val="00DF0E63"/>
    <w:rsid w:val="00DF0E7C"/>
    <w:rsid w:val="00DF103C"/>
    <w:rsid w:val="00DF12DC"/>
    <w:rsid w:val="00DF1300"/>
    <w:rsid w:val="00DF1358"/>
    <w:rsid w:val="00DF17B8"/>
    <w:rsid w:val="00DF17C1"/>
    <w:rsid w:val="00DF185F"/>
    <w:rsid w:val="00DF1913"/>
    <w:rsid w:val="00DF1A96"/>
    <w:rsid w:val="00DF1EB6"/>
    <w:rsid w:val="00DF1EF4"/>
    <w:rsid w:val="00DF1FA6"/>
    <w:rsid w:val="00DF1FD6"/>
    <w:rsid w:val="00DF2088"/>
    <w:rsid w:val="00DF2155"/>
    <w:rsid w:val="00DF2225"/>
    <w:rsid w:val="00DF224D"/>
    <w:rsid w:val="00DF242D"/>
    <w:rsid w:val="00DF243A"/>
    <w:rsid w:val="00DF24EB"/>
    <w:rsid w:val="00DF25AA"/>
    <w:rsid w:val="00DF2678"/>
    <w:rsid w:val="00DF26D4"/>
    <w:rsid w:val="00DF2720"/>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B25"/>
    <w:rsid w:val="00DF5B4C"/>
    <w:rsid w:val="00DF5C12"/>
    <w:rsid w:val="00DF5C32"/>
    <w:rsid w:val="00DF5C36"/>
    <w:rsid w:val="00DF5C89"/>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AC"/>
    <w:rsid w:val="00DF7BC3"/>
    <w:rsid w:val="00DF7BFD"/>
    <w:rsid w:val="00DF7C3A"/>
    <w:rsid w:val="00DF7CAA"/>
    <w:rsid w:val="00DF7D96"/>
    <w:rsid w:val="00DF7E11"/>
    <w:rsid w:val="00E000F8"/>
    <w:rsid w:val="00E00368"/>
    <w:rsid w:val="00E0041C"/>
    <w:rsid w:val="00E0043B"/>
    <w:rsid w:val="00E005F5"/>
    <w:rsid w:val="00E006E0"/>
    <w:rsid w:val="00E0074B"/>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9EA"/>
    <w:rsid w:val="00E01A5C"/>
    <w:rsid w:val="00E01E25"/>
    <w:rsid w:val="00E01E4F"/>
    <w:rsid w:val="00E01EE0"/>
    <w:rsid w:val="00E01FAF"/>
    <w:rsid w:val="00E0205B"/>
    <w:rsid w:val="00E021F0"/>
    <w:rsid w:val="00E0237F"/>
    <w:rsid w:val="00E0253E"/>
    <w:rsid w:val="00E02577"/>
    <w:rsid w:val="00E02630"/>
    <w:rsid w:val="00E028E6"/>
    <w:rsid w:val="00E02A16"/>
    <w:rsid w:val="00E02B1A"/>
    <w:rsid w:val="00E02BC2"/>
    <w:rsid w:val="00E02C20"/>
    <w:rsid w:val="00E02D98"/>
    <w:rsid w:val="00E030A7"/>
    <w:rsid w:val="00E030ED"/>
    <w:rsid w:val="00E0324B"/>
    <w:rsid w:val="00E0335A"/>
    <w:rsid w:val="00E03365"/>
    <w:rsid w:val="00E0345F"/>
    <w:rsid w:val="00E034F6"/>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9E"/>
    <w:rsid w:val="00E049EC"/>
    <w:rsid w:val="00E04AD6"/>
    <w:rsid w:val="00E04C3E"/>
    <w:rsid w:val="00E04C79"/>
    <w:rsid w:val="00E04C8F"/>
    <w:rsid w:val="00E04EF0"/>
    <w:rsid w:val="00E051BD"/>
    <w:rsid w:val="00E0527A"/>
    <w:rsid w:val="00E05795"/>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DD7"/>
    <w:rsid w:val="00E06EEA"/>
    <w:rsid w:val="00E06F6A"/>
    <w:rsid w:val="00E06FBA"/>
    <w:rsid w:val="00E070C7"/>
    <w:rsid w:val="00E0737F"/>
    <w:rsid w:val="00E073C8"/>
    <w:rsid w:val="00E075B5"/>
    <w:rsid w:val="00E07686"/>
    <w:rsid w:val="00E076B7"/>
    <w:rsid w:val="00E07979"/>
    <w:rsid w:val="00E07A97"/>
    <w:rsid w:val="00E07E45"/>
    <w:rsid w:val="00E07FED"/>
    <w:rsid w:val="00E1007C"/>
    <w:rsid w:val="00E101AE"/>
    <w:rsid w:val="00E101E2"/>
    <w:rsid w:val="00E101F9"/>
    <w:rsid w:val="00E102BD"/>
    <w:rsid w:val="00E1034C"/>
    <w:rsid w:val="00E1039D"/>
    <w:rsid w:val="00E103F8"/>
    <w:rsid w:val="00E104ED"/>
    <w:rsid w:val="00E10631"/>
    <w:rsid w:val="00E10A1A"/>
    <w:rsid w:val="00E10A71"/>
    <w:rsid w:val="00E10D6D"/>
    <w:rsid w:val="00E10EB7"/>
    <w:rsid w:val="00E10EE8"/>
    <w:rsid w:val="00E11203"/>
    <w:rsid w:val="00E1129A"/>
    <w:rsid w:val="00E11353"/>
    <w:rsid w:val="00E11531"/>
    <w:rsid w:val="00E11576"/>
    <w:rsid w:val="00E115DB"/>
    <w:rsid w:val="00E116FB"/>
    <w:rsid w:val="00E11753"/>
    <w:rsid w:val="00E11C4B"/>
    <w:rsid w:val="00E11D51"/>
    <w:rsid w:val="00E11E92"/>
    <w:rsid w:val="00E11EB8"/>
    <w:rsid w:val="00E120A4"/>
    <w:rsid w:val="00E12234"/>
    <w:rsid w:val="00E123C5"/>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181"/>
    <w:rsid w:val="00E13381"/>
    <w:rsid w:val="00E136AE"/>
    <w:rsid w:val="00E139D0"/>
    <w:rsid w:val="00E13A9C"/>
    <w:rsid w:val="00E13C73"/>
    <w:rsid w:val="00E13FE2"/>
    <w:rsid w:val="00E1402D"/>
    <w:rsid w:val="00E1404E"/>
    <w:rsid w:val="00E14127"/>
    <w:rsid w:val="00E14204"/>
    <w:rsid w:val="00E143F1"/>
    <w:rsid w:val="00E145A7"/>
    <w:rsid w:val="00E145E0"/>
    <w:rsid w:val="00E1464C"/>
    <w:rsid w:val="00E14717"/>
    <w:rsid w:val="00E147E5"/>
    <w:rsid w:val="00E14913"/>
    <w:rsid w:val="00E149D5"/>
    <w:rsid w:val="00E14B6B"/>
    <w:rsid w:val="00E14FF9"/>
    <w:rsid w:val="00E150B1"/>
    <w:rsid w:val="00E151AC"/>
    <w:rsid w:val="00E1533B"/>
    <w:rsid w:val="00E15352"/>
    <w:rsid w:val="00E153A7"/>
    <w:rsid w:val="00E154A1"/>
    <w:rsid w:val="00E15500"/>
    <w:rsid w:val="00E15867"/>
    <w:rsid w:val="00E15975"/>
    <w:rsid w:val="00E15B1F"/>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D5"/>
    <w:rsid w:val="00E17495"/>
    <w:rsid w:val="00E175FF"/>
    <w:rsid w:val="00E176E3"/>
    <w:rsid w:val="00E177A7"/>
    <w:rsid w:val="00E17996"/>
    <w:rsid w:val="00E17ACF"/>
    <w:rsid w:val="00E17C12"/>
    <w:rsid w:val="00E17C3F"/>
    <w:rsid w:val="00E17CFB"/>
    <w:rsid w:val="00E17D9D"/>
    <w:rsid w:val="00E17DCA"/>
    <w:rsid w:val="00E17E21"/>
    <w:rsid w:val="00E20038"/>
    <w:rsid w:val="00E200EF"/>
    <w:rsid w:val="00E201E3"/>
    <w:rsid w:val="00E20602"/>
    <w:rsid w:val="00E20661"/>
    <w:rsid w:val="00E206AE"/>
    <w:rsid w:val="00E206F2"/>
    <w:rsid w:val="00E20770"/>
    <w:rsid w:val="00E207EA"/>
    <w:rsid w:val="00E20855"/>
    <w:rsid w:val="00E20862"/>
    <w:rsid w:val="00E20A0B"/>
    <w:rsid w:val="00E20AD1"/>
    <w:rsid w:val="00E20BA4"/>
    <w:rsid w:val="00E20BDC"/>
    <w:rsid w:val="00E20C80"/>
    <w:rsid w:val="00E20DA8"/>
    <w:rsid w:val="00E21425"/>
    <w:rsid w:val="00E214C0"/>
    <w:rsid w:val="00E214FB"/>
    <w:rsid w:val="00E21657"/>
    <w:rsid w:val="00E216A5"/>
    <w:rsid w:val="00E2171F"/>
    <w:rsid w:val="00E21772"/>
    <w:rsid w:val="00E217EC"/>
    <w:rsid w:val="00E21D4A"/>
    <w:rsid w:val="00E222C6"/>
    <w:rsid w:val="00E223DC"/>
    <w:rsid w:val="00E224C9"/>
    <w:rsid w:val="00E22625"/>
    <w:rsid w:val="00E22785"/>
    <w:rsid w:val="00E2297B"/>
    <w:rsid w:val="00E229C1"/>
    <w:rsid w:val="00E229F7"/>
    <w:rsid w:val="00E22A10"/>
    <w:rsid w:val="00E22BC9"/>
    <w:rsid w:val="00E22BF5"/>
    <w:rsid w:val="00E22E2F"/>
    <w:rsid w:val="00E22EE3"/>
    <w:rsid w:val="00E23224"/>
    <w:rsid w:val="00E23241"/>
    <w:rsid w:val="00E23275"/>
    <w:rsid w:val="00E232A2"/>
    <w:rsid w:val="00E23467"/>
    <w:rsid w:val="00E2354F"/>
    <w:rsid w:val="00E235BE"/>
    <w:rsid w:val="00E23613"/>
    <w:rsid w:val="00E2382B"/>
    <w:rsid w:val="00E23851"/>
    <w:rsid w:val="00E23999"/>
    <w:rsid w:val="00E239A0"/>
    <w:rsid w:val="00E23ACC"/>
    <w:rsid w:val="00E23ADB"/>
    <w:rsid w:val="00E23B24"/>
    <w:rsid w:val="00E23BA2"/>
    <w:rsid w:val="00E23BC7"/>
    <w:rsid w:val="00E23BF7"/>
    <w:rsid w:val="00E2413A"/>
    <w:rsid w:val="00E24154"/>
    <w:rsid w:val="00E241D2"/>
    <w:rsid w:val="00E24252"/>
    <w:rsid w:val="00E242F6"/>
    <w:rsid w:val="00E24342"/>
    <w:rsid w:val="00E243CE"/>
    <w:rsid w:val="00E24553"/>
    <w:rsid w:val="00E24558"/>
    <w:rsid w:val="00E24711"/>
    <w:rsid w:val="00E24778"/>
    <w:rsid w:val="00E248EE"/>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7D"/>
    <w:rsid w:val="00E25DB3"/>
    <w:rsid w:val="00E25E13"/>
    <w:rsid w:val="00E25F1D"/>
    <w:rsid w:val="00E25F49"/>
    <w:rsid w:val="00E260CA"/>
    <w:rsid w:val="00E260ED"/>
    <w:rsid w:val="00E2611A"/>
    <w:rsid w:val="00E2617B"/>
    <w:rsid w:val="00E26224"/>
    <w:rsid w:val="00E2634D"/>
    <w:rsid w:val="00E263BC"/>
    <w:rsid w:val="00E264AF"/>
    <w:rsid w:val="00E26728"/>
    <w:rsid w:val="00E2690E"/>
    <w:rsid w:val="00E26975"/>
    <w:rsid w:val="00E26998"/>
    <w:rsid w:val="00E26A3A"/>
    <w:rsid w:val="00E26C90"/>
    <w:rsid w:val="00E26E58"/>
    <w:rsid w:val="00E272FE"/>
    <w:rsid w:val="00E2735D"/>
    <w:rsid w:val="00E273C6"/>
    <w:rsid w:val="00E274BC"/>
    <w:rsid w:val="00E27511"/>
    <w:rsid w:val="00E27846"/>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84"/>
    <w:rsid w:val="00E31CBF"/>
    <w:rsid w:val="00E31D39"/>
    <w:rsid w:val="00E31D76"/>
    <w:rsid w:val="00E3200D"/>
    <w:rsid w:val="00E3208A"/>
    <w:rsid w:val="00E321C2"/>
    <w:rsid w:val="00E326BD"/>
    <w:rsid w:val="00E32721"/>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D8"/>
    <w:rsid w:val="00E34246"/>
    <w:rsid w:val="00E342AD"/>
    <w:rsid w:val="00E342B8"/>
    <w:rsid w:val="00E343B5"/>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46"/>
    <w:rsid w:val="00E37384"/>
    <w:rsid w:val="00E374CD"/>
    <w:rsid w:val="00E3750B"/>
    <w:rsid w:val="00E377BF"/>
    <w:rsid w:val="00E37818"/>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542"/>
    <w:rsid w:val="00E415D2"/>
    <w:rsid w:val="00E4185E"/>
    <w:rsid w:val="00E41BAC"/>
    <w:rsid w:val="00E41C90"/>
    <w:rsid w:val="00E41CFF"/>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60"/>
    <w:rsid w:val="00E46AA9"/>
    <w:rsid w:val="00E46B1A"/>
    <w:rsid w:val="00E46B6D"/>
    <w:rsid w:val="00E46CC9"/>
    <w:rsid w:val="00E46ECC"/>
    <w:rsid w:val="00E46F7F"/>
    <w:rsid w:val="00E47615"/>
    <w:rsid w:val="00E478BB"/>
    <w:rsid w:val="00E47A95"/>
    <w:rsid w:val="00E47B73"/>
    <w:rsid w:val="00E47D5F"/>
    <w:rsid w:val="00E47D96"/>
    <w:rsid w:val="00E47F2B"/>
    <w:rsid w:val="00E47FB1"/>
    <w:rsid w:val="00E503BE"/>
    <w:rsid w:val="00E503C2"/>
    <w:rsid w:val="00E503DA"/>
    <w:rsid w:val="00E503DF"/>
    <w:rsid w:val="00E505B5"/>
    <w:rsid w:val="00E508D6"/>
    <w:rsid w:val="00E50CD6"/>
    <w:rsid w:val="00E50DD6"/>
    <w:rsid w:val="00E50DDF"/>
    <w:rsid w:val="00E50EE7"/>
    <w:rsid w:val="00E5139B"/>
    <w:rsid w:val="00E5146D"/>
    <w:rsid w:val="00E515A3"/>
    <w:rsid w:val="00E5166D"/>
    <w:rsid w:val="00E51B5C"/>
    <w:rsid w:val="00E51BB5"/>
    <w:rsid w:val="00E51C4D"/>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E0"/>
    <w:rsid w:val="00E539E3"/>
    <w:rsid w:val="00E53A42"/>
    <w:rsid w:val="00E53BFE"/>
    <w:rsid w:val="00E53C10"/>
    <w:rsid w:val="00E53DEC"/>
    <w:rsid w:val="00E540F8"/>
    <w:rsid w:val="00E5422C"/>
    <w:rsid w:val="00E54238"/>
    <w:rsid w:val="00E5423F"/>
    <w:rsid w:val="00E5477E"/>
    <w:rsid w:val="00E547DF"/>
    <w:rsid w:val="00E54D33"/>
    <w:rsid w:val="00E54D42"/>
    <w:rsid w:val="00E54E41"/>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A"/>
    <w:rsid w:val="00E5669F"/>
    <w:rsid w:val="00E567BF"/>
    <w:rsid w:val="00E567E8"/>
    <w:rsid w:val="00E56D97"/>
    <w:rsid w:val="00E56DC9"/>
    <w:rsid w:val="00E56E3C"/>
    <w:rsid w:val="00E56F3C"/>
    <w:rsid w:val="00E56F9C"/>
    <w:rsid w:val="00E56FBA"/>
    <w:rsid w:val="00E5704C"/>
    <w:rsid w:val="00E57055"/>
    <w:rsid w:val="00E5709C"/>
    <w:rsid w:val="00E570F8"/>
    <w:rsid w:val="00E5711F"/>
    <w:rsid w:val="00E572B0"/>
    <w:rsid w:val="00E57345"/>
    <w:rsid w:val="00E575FB"/>
    <w:rsid w:val="00E5781B"/>
    <w:rsid w:val="00E57A47"/>
    <w:rsid w:val="00E57BDA"/>
    <w:rsid w:val="00E57DA4"/>
    <w:rsid w:val="00E57FCC"/>
    <w:rsid w:val="00E6000E"/>
    <w:rsid w:val="00E60050"/>
    <w:rsid w:val="00E6008B"/>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F80"/>
    <w:rsid w:val="00E61050"/>
    <w:rsid w:val="00E612D0"/>
    <w:rsid w:val="00E61309"/>
    <w:rsid w:val="00E6134E"/>
    <w:rsid w:val="00E613CE"/>
    <w:rsid w:val="00E61414"/>
    <w:rsid w:val="00E615F9"/>
    <w:rsid w:val="00E6171D"/>
    <w:rsid w:val="00E61781"/>
    <w:rsid w:val="00E619EE"/>
    <w:rsid w:val="00E61A51"/>
    <w:rsid w:val="00E61C5E"/>
    <w:rsid w:val="00E61DAC"/>
    <w:rsid w:val="00E61F86"/>
    <w:rsid w:val="00E61FBC"/>
    <w:rsid w:val="00E621BE"/>
    <w:rsid w:val="00E624FA"/>
    <w:rsid w:val="00E6280E"/>
    <w:rsid w:val="00E62AF1"/>
    <w:rsid w:val="00E62AF2"/>
    <w:rsid w:val="00E62B92"/>
    <w:rsid w:val="00E62C38"/>
    <w:rsid w:val="00E62C6B"/>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D0"/>
    <w:rsid w:val="00E644F6"/>
    <w:rsid w:val="00E64634"/>
    <w:rsid w:val="00E64763"/>
    <w:rsid w:val="00E647DC"/>
    <w:rsid w:val="00E6484F"/>
    <w:rsid w:val="00E64875"/>
    <w:rsid w:val="00E64A94"/>
    <w:rsid w:val="00E64B4F"/>
    <w:rsid w:val="00E64CEB"/>
    <w:rsid w:val="00E6504D"/>
    <w:rsid w:val="00E65072"/>
    <w:rsid w:val="00E6524E"/>
    <w:rsid w:val="00E657CA"/>
    <w:rsid w:val="00E65A35"/>
    <w:rsid w:val="00E65A54"/>
    <w:rsid w:val="00E65A86"/>
    <w:rsid w:val="00E65BB2"/>
    <w:rsid w:val="00E65C19"/>
    <w:rsid w:val="00E65D54"/>
    <w:rsid w:val="00E65E6B"/>
    <w:rsid w:val="00E65E7D"/>
    <w:rsid w:val="00E66035"/>
    <w:rsid w:val="00E6640D"/>
    <w:rsid w:val="00E6660E"/>
    <w:rsid w:val="00E666A1"/>
    <w:rsid w:val="00E66742"/>
    <w:rsid w:val="00E6682F"/>
    <w:rsid w:val="00E669FF"/>
    <w:rsid w:val="00E66A2F"/>
    <w:rsid w:val="00E66D49"/>
    <w:rsid w:val="00E66DC6"/>
    <w:rsid w:val="00E66EFD"/>
    <w:rsid w:val="00E6742E"/>
    <w:rsid w:val="00E67436"/>
    <w:rsid w:val="00E67493"/>
    <w:rsid w:val="00E67631"/>
    <w:rsid w:val="00E67B58"/>
    <w:rsid w:val="00E67C8C"/>
    <w:rsid w:val="00E67CFC"/>
    <w:rsid w:val="00E67FAC"/>
    <w:rsid w:val="00E7027A"/>
    <w:rsid w:val="00E7041A"/>
    <w:rsid w:val="00E70440"/>
    <w:rsid w:val="00E7046E"/>
    <w:rsid w:val="00E70495"/>
    <w:rsid w:val="00E705A7"/>
    <w:rsid w:val="00E705E5"/>
    <w:rsid w:val="00E706D6"/>
    <w:rsid w:val="00E70A60"/>
    <w:rsid w:val="00E70AD7"/>
    <w:rsid w:val="00E70B0C"/>
    <w:rsid w:val="00E70B5F"/>
    <w:rsid w:val="00E70B99"/>
    <w:rsid w:val="00E713FE"/>
    <w:rsid w:val="00E7159A"/>
    <w:rsid w:val="00E715BA"/>
    <w:rsid w:val="00E7172C"/>
    <w:rsid w:val="00E718A4"/>
    <w:rsid w:val="00E71952"/>
    <w:rsid w:val="00E71DF1"/>
    <w:rsid w:val="00E71EDB"/>
    <w:rsid w:val="00E71F4A"/>
    <w:rsid w:val="00E721FF"/>
    <w:rsid w:val="00E72220"/>
    <w:rsid w:val="00E72302"/>
    <w:rsid w:val="00E723D3"/>
    <w:rsid w:val="00E7242A"/>
    <w:rsid w:val="00E726E4"/>
    <w:rsid w:val="00E72737"/>
    <w:rsid w:val="00E7289F"/>
    <w:rsid w:val="00E72A65"/>
    <w:rsid w:val="00E72ABE"/>
    <w:rsid w:val="00E72AF1"/>
    <w:rsid w:val="00E72AF6"/>
    <w:rsid w:val="00E72BCC"/>
    <w:rsid w:val="00E72D6B"/>
    <w:rsid w:val="00E7335D"/>
    <w:rsid w:val="00E733AD"/>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524F"/>
    <w:rsid w:val="00E75286"/>
    <w:rsid w:val="00E753F5"/>
    <w:rsid w:val="00E7556D"/>
    <w:rsid w:val="00E755D3"/>
    <w:rsid w:val="00E755E1"/>
    <w:rsid w:val="00E75693"/>
    <w:rsid w:val="00E756FB"/>
    <w:rsid w:val="00E75772"/>
    <w:rsid w:val="00E75841"/>
    <w:rsid w:val="00E75A0E"/>
    <w:rsid w:val="00E75D0B"/>
    <w:rsid w:val="00E75EC7"/>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251"/>
    <w:rsid w:val="00E8071A"/>
    <w:rsid w:val="00E80A6D"/>
    <w:rsid w:val="00E80AD7"/>
    <w:rsid w:val="00E80B4F"/>
    <w:rsid w:val="00E80BD6"/>
    <w:rsid w:val="00E80C91"/>
    <w:rsid w:val="00E80CFC"/>
    <w:rsid w:val="00E80D92"/>
    <w:rsid w:val="00E80FFA"/>
    <w:rsid w:val="00E810EB"/>
    <w:rsid w:val="00E810EC"/>
    <w:rsid w:val="00E8112C"/>
    <w:rsid w:val="00E811C4"/>
    <w:rsid w:val="00E81290"/>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819"/>
    <w:rsid w:val="00E82886"/>
    <w:rsid w:val="00E82907"/>
    <w:rsid w:val="00E8298E"/>
    <w:rsid w:val="00E829F6"/>
    <w:rsid w:val="00E82C14"/>
    <w:rsid w:val="00E82C7D"/>
    <w:rsid w:val="00E82EE0"/>
    <w:rsid w:val="00E82F38"/>
    <w:rsid w:val="00E83099"/>
    <w:rsid w:val="00E831D2"/>
    <w:rsid w:val="00E83280"/>
    <w:rsid w:val="00E832C9"/>
    <w:rsid w:val="00E833AC"/>
    <w:rsid w:val="00E8344D"/>
    <w:rsid w:val="00E83469"/>
    <w:rsid w:val="00E8350B"/>
    <w:rsid w:val="00E836D5"/>
    <w:rsid w:val="00E838D3"/>
    <w:rsid w:val="00E83BB7"/>
    <w:rsid w:val="00E83C7E"/>
    <w:rsid w:val="00E83D82"/>
    <w:rsid w:val="00E83E34"/>
    <w:rsid w:val="00E83E6E"/>
    <w:rsid w:val="00E8412F"/>
    <w:rsid w:val="00E841F7"/>
    <w:rsid w:val="00E843EF"/>
    <w:rsid w:val="00E844CB"/>
    <w:rsid w:val="00E8455F"/>
    <w:rsid w:val="00E8458D"/>
    <w:rsid w:val="00E84626"/>
    <w:rsid w:val="00E84661"/>
    <w:rsid w:val="00E8479A"/>
    <w:rsid w:val="00E84917"/>
    <w:rsid w:val="00E84934"/>
    <w:rsid w:val="00E84A69"/>
    <w:rsid w:val="00E84BC5"/>
    <w:rsid w:val="00E84DA5"/>
    <w:rsid w:val="00E84FF6"/>
    <w:rsid w:val="00E850B5"/>
    <w:rsid w:val="00E851B0"/>
    <w:rsid w:val="00E85229"/>
    <w:rsid w:val="00E85255"/>
    <w:rsid w:val="00E85281"/>
    <w:rsid w:val="00E853AC"/>
    <w:rsid w:val="00E85440"/>
    <w:rsid w:val="00E85483"/>
    <w:rsid w:val="00E8550F"/>
    <w:rsid w:val="00E8568B"/>
    <w:rsid w:val="00E856AE"/>
    <w:rsid w:val="00E85C2A"/>
    <w:rsid w:val="00E85C9D"/>
    <w:rsid w:val="00E85D08"/>
    <w:rsid w:val="00E85D24"/>
    <w:rsid w:val="00E85D42"/>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9F0"/>
    <w:rsid w:val="00E91AEA"/>
    <w:rsid w:val="00E91BB6"/>
    <w:rsid w:val="00E91BF2"/>
    <w:rsid w:val="00E91CEC"/>
    <w:rsid w:val="00E91DDE"/>
    <w:rsid w:val="00E91E61"/>
    <w:rsid w:val="00E920B8"/>
    <w:rsid w:val="00E9212E"/>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393"/>
    <w:rsid w:val="00E93402"/>
    <w:rsid w:val="00E9346A"/>
    <w:rsid w:val="00E934AA"/>
    <w:rsid w:val="00E934F8"/>
    <w:rsid w:val="00E936F2"/>
    <w:rsid w:val="00E938BE"/>
    <w:rsid w:val="00E938F7"/>
    <w:rsid w:val="00E939E4"/>
    <w:rsid w:val="00E93A7A"/>
    <w:rsid w:val="00E93B26"/>
    <w:rsid w:val="00E93B3D"/>
    <w:rsid w:val="00E93D80"/>
    <w:rsid w:val="00E93FCE"/>
    <w:rsid w:val="00E94300"/>
    <w:rsid w:val="00E94307"/>
    <w:rsid w:val="00E94352"/>
    <w:rsid w:val="00E94404"/>
    <w:rsid w:val="00E94455"/>
    <w:rsid w:val="00E946C2"/>
    <w:rsid w:val="00E94732"/>
    <w:rsid w:val="00E94762"/>
    <w:rsid w:val="00E949DE"/>
    <w:rsid w:val="00E94A6D"/>
    <w:rsid w:val="00E95048"/>
    <w:rsid w:val="00E950A6"/>
    <w:rsid w:val="00E950C1"/>
    <w:rsid w:val="00E951A4"/>
    <w:rsid w:val="00E951A7"/>
    <w:rsid w:val="00E951D4"/>
    <w:rsid w:val="00E95356"/>
    <w:rsid w:val="00E9538A"/>
    <w:rsid w:val="00E953E5"/>
    <w:rsid w:val="00E953FB"/>
    <w:rsid w:val="00E95501"/>
    <w:rsid w:val="00E95754"/>
    <w:rsid w:val="00E95755"/>
    <w:rsid w:val="00E95805"/>
    <w:rsid w:val="00E9583C"/>
    <w:rsid w:val="00E959A9"/>
    <w:rsid w:val="00E95A0E"/>
    <w:rsid w:val="00E95A9A"/>
    <w:rsid w:val="00E95C20"/>
    <w:rsid w:val="00E95CEE"/>
    <w:rsid w:val="00E95D1D"/>
    <w:rsid w:val="00E95F76"/>
    <w:rsid w:val="00E9627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E1"/>
    <w:rsid w:val="00E97916"/>
    <w:rsid w:val="00E97928"/>
    <w:rsid w:val="00E9796B"/>
    <w:rsid w:val="00E97977"/>
    <w:rsid w:val="00E97AD6"/>
    <w:rsid w:val="00E97D23"/>
    <w:rsid w:val="00EA00D0"/>
    <w:rsid w:val="00EA0281"/>
    <w:rsid w:val="00EA0464"/>
    <w:rsid w:val="00EA0942"/>
    <w:rsid w:val="00EA09C8"/>
    <w:rsid w:val="00EA09D5"/>
    <w:rsid w:val="00EA0A2F"/>
    <w:rsid w:val="00EA0BD3"/>
    <w:rsid w:val="00EA0BD4"/>
    <w:rsid w:val="00EA0BFA"/>
    <w:rsid w:val="00EA0E05"/>
    <w:rsid w:val="00EA0E10"/>
    <w:rsid w:val="00EA10CE"/>
    <w:rsid w:val="00EA128E"/>
    <w:rsid w:val="00EA141D"/>
    <w:rsid w:val="00EA15F8"/>
    <w:rsid w:val="00EA162F"/>
    <w:rsid w:val="00EA166C"/>
    <w:rsid w:val="00EA16A1"/>
    <w:rsid w:val="00EA16F6"/>
    <w:rsid w:val="00EA17E6"/>
    <w:rsid w:val="00EA1A04"/>
    <w:rsid w:val="00EA1B4A"/>
    <w:rsid w:val="00EA1CC1"/>
    <w:rsid w:val="00EA1D6E"/>
    <w:rsid w:val="00EA1DBE"/>
    <w:rsid w:val="00EA200B"/>
    <w:rsid w:val="00EA20A4"/>
    <w:rsid w:val="00EA2271"/>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328F"/>
    <w:rsid w:val="00EA347B"/>
    <w:rsid w:val="00EA3641"/>
    <w:rsid w:val="00EA3699"/>
    <w:rsid w:val="00EA36C3"/>
    <w:rsid w:val="00EA3A15"/>
    <w:rsid w:val="00EA3A77"/>
    <w:rsid w:val="00EA3C6B"/>
    <w:rsid w:val="00EA3D67"/>
    <w:rsid w:val="00EA3DB9"/>
    <w:rsid w:val="00EA3DDC"/>
    <w:rsid w:val="00EA3EAA"/>
    <w:rsid w:val="00EA3ECC"/>
    <w:rsid w:val="00EA41C2"/>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DF9"/>
    <w:rsid w:val="00EA5FCC"/>
    <w:rsid w:val="00EA6105"/>
    <w:rsid w:val="00EA630B"/>
    <w:rsid w:val="00EA6350"/>
    <w:rsid w:val="00EA663D"/>
    <w:rsid w:val="00EA66BA"/>
    <w:rsid w:val="00EA66FA"/>
    <w:rsid w:val="00EA69DE"/>
    <w:rsid w:val="00EA6BE4"/>
    <w:rsid w:val="00EA6D2A"/>
    <w:rsid w:val="00EA6DD9"/>
    <w:rsid w:val="00EA6E29"/>
    <w:rsid w:val="00EA6FAA"/>
    <w:rsid w:val="00EA7045"/>
    <w:rsid w:val="00EA707D"/>
    <w:rsid w:val="00EA70AA"/>
    <w:rsid w:val="00EA71BF"/>
    <w:rsid w:val="00EA7333"/>
    <w:rsid w:val="00EA7339"/>
    <w:rsid w:val="00EA7356"/>
    <w:rsid w:val="00EA74DF"/>
    <w:rsid w:val="00EA756C"/>
    <w:rsid w:val="00EA7624"/>
    <w:rsid w:val="00EA77BF"/>
    <w:rsid w:val="00EA77EF"/>
    <w:rsid w:val="00EA77F9"/>
    <w:rsid w:val="00EA7815"/>
    <w:rsid w:val="00EA7A49"/>
    <w:rsid w:val="00EA7B1C"/>
    <w:rsid w:val="00EA7CE6"/>
    <w:rsid w:val="00EA7E15"/>
    <w:rsid w:val="00EA7E9E"/>
    <w:rsid w:val="00EA7EF5"/>
    <w:rsid w:val="00EA7F1F"/>
    <w:rsid w:val="00EB0221"/>
    <w:rsid w:val="00EB0340"/>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AF8"/>
    <w:rsid w:val="00EB1CEC"/>
    <w:rsid w:val="00EB1D3F"/>
    <w:rsid w:val="00EB1EA7"/>
    <w:rsid w:val="00EB210F"/>
    <w:rsid w:val="00EB21C8"/>
    <w:rsid w:val="00EB21DC"/>
    <w:rsid w:val="00EB22CE"/>
    <w:rsid w:val="00EB23E1"/>
    <w:rsid w:val="00EB2435"/>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BAC"/>
    <w:rsid w:val="00EB6BD9"/>
    <w:rsid w:val="00EB6C2F"/>
    <w:rsid w:val="00EB6C53"/>
    <w:rsid w:val="00EB6DA6"/>
    <w:rsid w:val="00EB6E73"/>
    <w:rsid w:val="00EB6F38"/>
    <w:rsid w:val="00EB7156"/>
    <w:rsid w:val="00EB720A"/>
    <w:rsid w:val="00EB727E"/>
    <w:rsid w:val="00EB7316"/>
    <w:rsid w:val="00EB749C"/>
    <w:rsid w:val="00EB7572"/>
    <w:rsid w:val="00EB7675"/>
    <w:rsid w:val="00EB7799"/>
    <w:rsid w:val="00EB7819"/>
    <w:rsid w:val="00EB7832"/>
    <w:rsid w:val="00EB797A"/>
    <w:rsid w:val="00EB7A7D"/>
    <w:rsid w:val="00EB7B45"/>
    <w:rsid w:val="00EB7B70"/>
    <w:rsid w:val="00EB7C50"/>
    <w:rsid w:val="00EB7CE5"/>
    <w:rsid w:val="00EB7D1B"/>
    <w:rsid w:val="00EB7DEE"/>
    <w:rsid w:val="00EB7E4D"/>
    <w:rsid w:val="00EB7E5C"/>
    <w:rsid w:val="00EB7E97"/>
    <w:rsid w:val="00EB7FE8"/>
    <w:rsid w:val="00EC037A"/>
    <w:rsid w:val="00EC03B4"/>
    <w:rsid w:val="00EC0407"/>
    <w:rsid w:val="00EC050E"/>
    <w:rsid w:val="00EC05B8"/>
    <w:rsid w:val="00EC06DE"/>
    <w:rsid w:val="00EC06F4"/>
    <w:rsid w:val="00EC0D15"/>
    <w:rsid w:val="00EC1156"/>
    <w:rsid w:val="00EC126F"/>
    <w:rsid w:val="00EC156E"/>
    <w:rsid w:val="00EC166D"/>
    <w:rsid w:val="00EC1679"/>
    <w:rsid w:val="00EC179F"/>
    <w:rsid w:val="00EC183D"/>
    <w:rsid w:val="00EC193B"/>
    <w:rsid w:val="00EC1B99"/>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7E"/>
    <w:rsid w:val="00EC34C2"/>
    <w:rsid w:val="00EC36DD"/>
    <w:rsid w:val="00EC375C"/>
    <w:rsid w:val="00EC37C7"/>
    <w:rsid w:val="00EC39F6"/>
    <w:rsid w:val="00EC3BE9"/>
    <w:rsid w:val="00EC3D04"/>
    <w:rsid w:val="00EC3E81"/>
    <w:rsid w:val="00EC3EC8"/>
    <w:rsid w:val="00EC3EE6"/>
    <w:rsid w:val="00EC3F29"/>
    <w:rsid w:val="00EC3FE6"/>
    <w:rsid w:val="00EC40AC"/>
    <w:rsid w:val="00EC4277"/>
    <w:rsid w:val="00EC44E7"/>
    <w:rsid w:val="00EC45B1"/>
    <w:rsid w:val="00EC467D"/>
    <w:rsid w:val="00EC46B2"/>
    <w:rsid w:val="00EC4BB6"/>
    <w:rsid w:val="00EC4BEB"/>
    <w:rsid w:val="00EC4C2C"/>
    <w:rsid w:val="00EC4D77"/>
    <w:rsid w:val="00EC4D7B"/>
    <w:rsid w:val="00EC4E2E"/>
    <w:rsid w:val="00EC4E88"/>
    <w:rsid w:val="00EC4F75"/>
    <w:rsid w:val="00EC53E1"/>
    <w:rsid w:val="00EC53F9"/>
    <w:rsid w:val="00EC542A"/>
    <w:rsid w:val="00EC54A8"/>
    <w:rsid w:val="00EC54C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183"/>
    <w:rsid w:val="00EC71AB"/>
    <w:rsid w:val="00EC7384"/>
    <w:rsid w:val="00EC7404"/>
    <w:rsid w:val="00EC741E"/>
    <w:rsid w:val="00EC77FD"/>
    <w:rsid w:val="00EC785A"/>
    <w:rsid w:val="00EC78D1"/>
    <w:rsid w:val="00EC7A41"/>
    <w:rsid w:val="00EC7A88"/>
    <w:rsid w:val="00EC7EE8"/>
    <w:rsid w:val="00ED010B"/>
    <w:rsid w:val="00ED0624"/>
    <w:rsid w:val="00ED071E"/>
    <w:rsid w:val="00ED07BB"/>
    <w:rsid w:val="00ED07E9"/>
    <w:rsid w:val="00ED081B"/>
    <w:rsid w:val="00ED0D66"/>
    <w:rsid w:val="00ED0D73"/>
    <w:rsid w:val="00ED0DE8"/>
    <w:rsid w:val="00ED0EB9"/>
    <w:rsid w:val="00ED0ED9"/>
    <w:rsid w:val="00ED11D4"/>
    <w:rsid w:val="00ED1483"/>
    <w:rsid w:val="00ED183E"/>
    <w:rsid w:val="00ED1A21"/>
    <w:rsid w:val="00ED1A39"/>
    <w:rsid w:val="00ED1AB0"/>
    <w:rsid w:val="00ED1C7B"/>
    <w:rsid w:val="00ED1CD6"/>
    <w:rsid w:val="00ED1D2A"/>
    <w:rsid w:val="00ED2031"/>
    <w:rsid w:val="00ED2241"/>
    <w:rsid w:val="00ED2461"/>
    <w:rsid w:val="00ED27DD"/>
    <w:rsid w:val="00ED2804"/>
    <w:rsid w:val="00ED2888"/>
    <w:rsid w:val="00ED2A8D"/>
    <w:rsid w:val="00ED2B68"/>
    <w:rsid w:val="00ED2C39"/>
    <w:rsid w:val="00ED2DDA"/>
    <w:rsid w:val="00ED2E86"/>
    <w:rsid w:val="00ED2FF1"/>
    <w:rsid w:val="00ED30D9"/>
    <w:rsid w:val="00ED3207"/>
    <w:rsid w:val="00ED32E7"/>
    <w:rsid w:val="00ED341E"/>
    <w:rsid w:val="00ED3423"/>
    <w:rsid w:val="00ED352D"/>
    <w:rsid w:val="00ED3534"/>
    <w:rsid w:val="00ED3751"/>
    <w:rsid w:val="00ED3832"/>
    <w:rsid w:val="00ED38D7"/>
    <w:rsid w:val="00ED3B7D"/>
    <w:rsid w:val="00ED3CF6"/>
    <w:rsid w:val="00ED3DA3"/>
    <w:rsid w:val="00ED3F40"/>
    <w:rsid w:val="00ED40CC"/>
    <w:rsid w:val="00ED431C"/>
    <w:rsid w:val="00ED43D7"/>
    <w:rsid w:val="00ED46FE"/>
    <w:rsid w:val="00ED4834"/>
    <w:rsid w:val="00ED4AF2"/>
    <w:rsid w:val="00ED4B2F"/>
    <w:rsid w:val="00ED4B4F"/>
    <w:rsid w:val="00ED4C1F"/>
    <w:rsid w:val="00ED4DDF"/>
    <w:rsid w:val="00ED4E3C"/>
    <w:rsid w:val="00ED4EB1"/>
    <w:rsid w:val="00ED4EEA"/>
    <w:rsid w:val="00ED5016"/>
    <w:rsid w:val="00ED5033"/>
    <w:rsid w:val="00ED5122"/>
    <w:rsid w:val="00ED52FE"/>
    <w:rsid w:val="00ED54F7"/>
    <w:rsid w:val="00ED58A7"/>
    <w:rsid w:val="00ED58F2"/>
    <w:rsid w:val="00ED5B48"/>
    <w:rsid w:val="00ED5BE6"/>
    <w:rsid w:val="00ED5C6B"/>
    <w:rsid w:val="00ED60EB"/>
    <w:rsid w:val="00ED6100"/>
    <w:rsid w:val="00ED6177"/>
    <w:rsid w:val="00ED61C2"/>
    <w:rsid w:val="00ED6567"/>
    <w:rsid w:val="00ED65B6"/>
    <w:rsid w:val="00ED6758"/>
    <w:rsid w:val="00ED6A39"/>
    <w:rsid w:val="00ED6B38"/>
    <w:rsid w:val="00ED6D37"/>
    <w:rsid w:val="00ED6DAD"/>
    <w:rsid w:val="00ED6E4E"/>
    <w:rsid w:val="00ED713C"/>
    <w:rsid w:val="00ED75E5"/>
    <w:rsid w:val="00ED7601"/>
    <w:rsid w:val="00ED7922"/>
    <w:rsid w:val="00ED7A71"/>
    <w:rsid w:val="00ED7BAF"/>
    <w:rsid w:val="00ED7C4B"/>
    <w:rsid w:val="00ED7CB6"/>
    <w:rsid w:val="00ED7EF0"/>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238"/>
    <w:rsid w:val="00EE12B0"/>
    <w:rsid w:val="00EE13B3"/>
    <w:rsid w:val="00EE1425"/>
    <w:rsid w:val="00EE15CA"/>
    <w:rsid w:val="00EE16EF"/>
    <w:rsid w:val="00EE188A"/>
    <w:rsid w:val="00EE18BB"/>
    <w:rsid w:val="00EE190C"/>
    <w:rsid w:val="00EE1938"/>
    <w:rsid w:val="00EE1951"/>
    <w:rsid w:val="00EE1993"/>
    <w:rsid w:val="00EE1B68"/>
    <w:rsid w:val="00EE1CDA"/>
    <w:rsid w:val="00EE1E67"/>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A9"/>
    <w:rsid w:val="00EE4AF0"/>
    <w:rsid w:val="00EE4C09"/>
    <w:rsid w:val="00EE4C32"/>
    <w:rsid w:val="00EE4E9C"/>
    <w:rsid w:val="00EE4EEA"/>
    <w:rsid w:val="00EE50E3"/>
    <w:rsid w:val="00EE5112"/>
    <w:rsid w:val="00EE5167"/>
    <w:rsid w:val="00EE5205"/>
    <w:rsid w:val="00EE539F"/>
    <w:rsid w:val="00EE53BA"/>
    <w:rsid w:val="00EE53DB"/>
    <w:rsid w:val="00EE5508"/>
    <w:rsid w:val="00EE57F8"/>
    <w:rsid w:val="00EE5A03"/>
    <w:rsid w:val="00EE5BC1"/>
    <w:rsid w:val="00EE5CBC"/>
    <w:rsid w:val="00EE5D83"/>
    <w:rsid w:val="00EE5D8B"/>
    <w:rsid w:val="00EE60C7"/>
    <w:rsid w:val="00EE62B4"/>
    <w:rsid w:val="00EE636D"/>
    <w:rsid w:val="00EE64B3"/>
    <w:rsid w:val="00EE6536"/>
    <w:rsid w:val="00EE66B1"/>
    <w:rsid w:val="00EE67F9"/>
    <w:rsid w:val="00EE6964"/>
    <w:rsid w:val="00EE6E3B"/>
    <w:rsid w:val="00EE6F14"/>
    <w:rsid w:val="00EE714A"/>
    <w:rsid w:val="00EE7245"/>
    <w:rsid w:val="00EE752C"/>
    <w:rsid w:val="00EE7859"/>
    <w:rsid w:val="00EE79A3"/>
    <w:rsid w:val="00EE7AF6"/>
    <w:rsid w:val="00EE7B37"/>
    <w:rsid w:val="00EE7C9E"/>
    <w:rsid w:val="00EE7D2E"/>
    <w:rsid w:val="00EE7D91"/>
    <w:rsid w:val="00EE7ECE"/>
    <w:rsid w:val="00EE7F2E"/>
    <w:rsid w:val="00EE7FAF"/>
    <w:rsid w:val="00EF0165"/>
    <w:rsid w:val="00EF0177"/>
    <w:rsid w:val="00EF082A"/>
    <w:rsid w:val="00EF0900"/>
    <w:rsid w:val="00EF0A25"/>
    <w:rsid w:val="00EF0BE5"/>
    <w:rsid w:val="00EF0CF7"/>
    <w:rsid w:val="00EF0D4F"/>
    <w:rsid w:val="00EF0E24"/>
    <w:rsid w:val="00EF0E4A"/>
    <w:rsid w:val="00EF0E50"/>
    <w:rsid w:val="00EF0FF6"/>
    <w:rsid w:val="00EF1176"/>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A9"/>
    <w:rsid w:val="00EF413B"/>
    <w:rsid w:val="00EF427B"/>
    <w:rsid w:val="00EF43CD"/>
    <w:rsid w:val="00EF43D8"/>
    <w:rsid w:val="00EF4684"/>
    <w:rsid w:val="00EF472C"/>
    <w:rsid w:val="00EF47B3"/>
    <w:rsid w:val="00EF47FC"/>
    <w:rsid w:val="00EF493B"/>
    <w:rsid w:val="00EF495A"/>
    <w:rsid w:val="00EF498C"/>
    <w:rsid w:val="00EF4A04"/>
    <w:rsid w:val="00EF4A48"/>
    <w:rsid w:val="00EF4B4D"/>
    <w:rsid w:val="00EF4DA0"/>
    <w:rsid w:val="00EF4F28"/>
    <w:rsid w:val="00EF4F32"/>
    <w:rsid w:val="00EF5196"/>
    <w:rsid w:val="00EF5269"/>
    <w:rsid w:val="00EF5326"/>
    <w:rsid w:val="00EF5534"/>
    <w:rsid w:val="00EF57E6"/>
    <w:rsid w:val="00EF57F7"/>
    <w:rsid w:val="00EF5861"/>
    <w:rsid w:val="00EF589E"/>
    <w:rsid w:val="00EF5A91"/>
    <w:rsid w:val="00EF5AAD"/>
    <w:rsid w:val="00EF5AD3"/>
    <w:rsid w:val="00EF5B26"/>
    <w:rsid w:val="00EF5C8B"/>
    <w:rsid w:val="00EF5DAF"/>
    <w:rsid w:val="00EF5DB3"/>
    <w:rsid w:val="00EF5F19"/>
    <w:rsid w:val="00EF5F1D"/>
    <w:rsid w:val="00EF5FAF"/>
    <w:rsid w:val="00EF5FE2"/>
    <w:rsid w:val="00EF606C"/>
    <w:rsid w:val="00EF61C2"/>
    <w:rsid w:val="00EF6569"/>
    <w:rsid w:val="00EF69CC"/>
    <w:rsid w:val="00EF6A64"/>
    <w:rsid w:val="00EF6B19"/>
    <w:rsid w:val="00EF6BD2"/>
    <w:rsid w:val="00EF6C90"/>
    <w:rsid w:val="00EF6E18"/>
    <w:rsid w:val="00EF6EF5"/>
    <w:rsid w:val="00EF6F6C"/>
    <w:rsid w:val="00EF6F97"/>
    <w:rsid w:val="00EF6FB7"/>
    <w:rsid w:val="00EF7104"/>
    <w:rsid w:val="00EF71EE"/>
    <w:rsid w:val="00EF74C1"/>
    <w:rsid w:val="00EF7524"/>
    <w:rsid w:val="00EF7593"/>
    <w:rsid w:val="00EF7878"/>
    <w:rsid w:val="00EF7A67"/>
    <w:rsid w:val="00EF7B6E"/>
    <w:rsid w:val="00EF7B87"/>
    <w:rsid w:val="00EF7D82"/>
    <w:rsid w:val="00EF7DDA"/>
    <w:rsid w:val="00EF7F14"/>
    <w:rsid w:val="00EF7F17"/>
    <w:rsid w:val="00EF7F47"/>
    <w:rsid w:val="00F000F0"/>
    <w:rsid w:val="00F00180"/>
    <w:rsid w:val="00F004AB"/>
    <w:rsid w:val="00F004DA"/>
    <w:rsid w:val="00F0061A"/>
    <w:rsid w:val="00F006E4"/>
    <w:rsid w:val="00F00797"/>
    <w:rsid w:val="00F00923"/>
    <w:rsid w:val="00F00A21"/>
    <w:rsid w:val="00F00B27"/>
    <w:rsid w:val="00F00C9D"/>
    <w:rsid w:val="00F00FF1"/>
    <w:rsid w:val="00F0109A"/>
    <w:rsid w:val="00F01148"/>
    <w:rsid w:val="00F01571"/>
    <w:rsid w:val="00F0163D"/>
    <w:rsid w:val="00F017AB"/>
    <w:rsid w:val="00F0197D"/>
    <w:rsid w:val="00F01A58"/>
    <w:rsid w:val="00F01DAD"/>
    <w:rsid w:val="00F01DDA"/>
    <w:rsid w:val="00F01EA5"/>
    <w:rsid w:val="00F02159"/>
    <w:rsid w:val="00F021B1"/>
    <w:rsid w:val="00F023A1"/>
    <w:rsid w:val="00F026AE"/>
    <w:rsid w:val="00F027FF"/>
    <w:rsid w:val="00F0283C"/>
    <w:rsid w:val="00F028F5"/>
    <w:rsid w:val="00F02A76"/>
    <w:rsid w:val="00F02B5B"/>
    <w:rsid w:val="00F02D18"/>
    <w:rsid w:val="00F02F5D"/>
    <w:rsid w:val="00F0301D"/>
    <w:rsid w:val="00F032DF"/>
    <w:rsid w:val="00F034A2"/>
    <w:rsid w:val="00F034CE"/>
    <w:rsid w:val="00F0372A"/>
    <w:rsid w:val="00F037EF"/>
    <w:rsid w:val="00F0388F"/>
    <w:rsid w:val="00F03891"/>
    <w:rsid w:val="00F03A40"/>
    <w:rsid w:val="00F03C4C"/>
    <w:rsid w:val="00F03DAB"/>
    <w:rsid w:val="00F03ED2"/>
    <w:rsid w:val="00F03F05"/>
    <w:rsid w:val="00F040D5"/>
    <w:rsid w:val="00F04108"/>
    <w:rsid w:val="00F04126"/>
    <w:rsid w:val="00F046FD"/>
    <w:rsid w:val="00F048F6"/>
    <w:rsid w:val="00F0497A"/>
    <w:rsid w:val="00F049FC"/>
    <w:rsid w:val="00F04ADC"/>
    <w:rsid w:val="00F04B59"/>
    <w:rsid w:val="00F04C44"/>
    <w:rsid w:val="00F04D51"/>
    <w:rsid w:val="00F04DD8"/>
    <w:rsid w:val="00F04DE4"/>
    <w:rsid w:val="00F04EF3"/>
    <w:rsid w:val="00F05120"/>
    <w:rsid w:val="00F05158"/>
    <w:rsid w:val="00F05445"/>
    <w:rsid w:val="00F0553E"/>
    <w:rsid w:val="00F056E6"/>
    <w:rsid w:val="00F059CF"/>
    <w:rsid w:val="00F05A4A"/>
    <w:rsid w:val="00F05C1E"/>
    <w:rsid w:val="00F05C50"/>
    <w:rsid w:val="00F05DA8"/>
    <w:rsid w:val="00F05EED"/>
    <w:rsid w:val="00F06259"/>
    <w:rsid w:val="00F062D9"/>
    <w:rsid w:val="00F063F9"/>
    <w:rsid w:val="00F0684D"/>
    <w:rsid w:val="00F069E6"/>
    <w:rsid w:val="00F069F6"/>
    <w:rsid w:val="00F06DE4"/>
    <w:rsid w:val="00F06F02"/>
    <w:rsid w:val="00F071B3"/>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CF5"/>
    <w:rsid w:val="00F11E34"/>
    <w:rsid w:val="00F11F1C"/>
    <w:rsid w:val="00F12074"/>
    <w:rsid w:val="00F121AD"/>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403E"/>
    <w:rsid w:val="00F14049"/>
    <w:rsid w:val="00F140FE"/>
    <w:rsid w:val="00F1415B"/>
    <w:rsid w:val="00F144F3"/>
    <w:rsid w:val="00F148FD"/>
    <w:rsid w:val="00F14C97"/>
    <w:rsid w:val="00F14CCF"/>
    <w:rsid w:val="00F14D00"/>
    <w:rsid w:val="00F14E3B"/>
    <w:rsid w:val="00F14EE8"/>
    <w:rsid w:val="00F14F1A"/>
    <w:rsid w:val="00F14F60"/>
    <w:rsid w:val="00F14FB4"/>
    <w:rsid w:val="00F15064"/>
    <w:rsid w:val="00F15427"/>
    <w:rsid w:val="00F154A2"/>
    <w:rsid w:val="00F1577C"/>
    <w:rsid w:val="00F15A78"/>
    <w:rsid w:val="00F15ACA"/>
    <w:rsid w:val="00F15B11"/>
    <w:rsid w:val="00F15BA3"/>
    <w:rsid w:val="00F16165"/>
    <w:rsid w:val="00F163C0"/>
    <w:rsid w:val="00F16542"/>
    <w:rsid w:val="00F165FF"/>
    <w:rsid w:val="00F16772"/>
    <w:rsid w:val="00F16832"/>
    <w:rsid w:val="00F16A5D"/>
    <w:rsid w:val="00F16BB1"/>
    <w:rsid w:val="00F16BD3"/>
    <w:rsid w:val="00F16F86"/>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BE"/>
    <w:rsid w:val="00F208D3"/>
    <w:rsid w:val="00F209D6"/>
    <w:rsid w:val="00F20C8C"/>
    <w:rsid w:val="00F20D24"/>
    <w:rsid w:val="00F20F5B"/>
    <w:rsid w:val="00F20F6B"/>
    <w:rsid w:val="00F21048"/>
    <w:rsid w:val="00F210AB"/>
    <w:rsid w:val="00F212CA"/>
    <w:rsid w:val="00F212CE"/>
    <w:rsid w:val="00F214DB"/>
    <w:rsid w:val="00F2157F"/>
    <w:rsid w:val="00F215E3"/>
    <w:rsid w:val="00F215F3"/>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BF"/>
    <w:rsid w:val="00F22FC1"/>
    <w:rsid w:val="00F23075"/>
    <w:rsid w:val="00F231AA"/>
    <w:rsid w:val="00F233C9"/>
    <w:rsid w:val="00F2357F"/>
    <w:rsid w:val="00F235E4"/>
    <w:rsid w:val="00F2379B"/>
    <w:rsid w:val="00F23BD0"/>
    <w:rsid w:val="00F23D7A"/>
    <w:rsid w:val="00F23DE1"/>
    <w:rsid w:val="00F23FCA"/>
    <w:rsid w:val="00F24109"/>
    <w:rsid w:val="00F242B9"/>
    <w:rsid w:val="00F2435A"/>
    <w:rsid w:val="00F24360"/>
    <w:rsid w:val="00F243A8"/>
    <w:rsid w:val="00F244AD"/>
    <w:rsid w:val="00F24505"/>
    <w:rsid w:val="00F2456B"/>
    <w:rsid w:val="00F2457D"/>
    <w:rsid w:val="00F2458D"/>
    <w:rsid w:val="00F24653"/>
    <w:rsid w:val="00F24698"/>
    <w:rsid w:val="00F246F5"/>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EB4"/>
    <w:rsid w:val="00F25F0B"/>
    <w:rsid w:val="00F25F62"/>
    <w:rsid w:val="00F25F9F"/>
    <w:rsid w:val="00F26093"/>
    <w:rsid w:val="00F2617C"/>
    <w:rsid w:val="00F26185"/>
    <w:rsid w:val="00F26380"/>
    <w:rsid w:val="00F2641C"/>
    <w:rsid w:val="00F2643A"/>
    <w:rsid w:val="00F26886"/>
    <w:rsid w:val="00F2699C"/>
    <w:rsid w:val="00F26D3C"/>
    <w:rsid w:val="00F26D4B"/>
    <w:rsid w:val="00F26E3F"/>
    <w:rsid w:val="00F26F0C"/>
    <w:rsid w:val="00F26FBA"/>
    <w:rsid w:val="00F27000"/>
    <w:rsid w:val="00F2718A"/>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8C0"/>
    <w:rsid w:val="00F30C9E"/>
    <w:rsid w:val="00F30E30"/>
    <w:rsid w:val="00F310DD"/>
    <w:rsid w:val="00F3112C"/>
    <w:rsid w:val="00F3119F"/>
    <w:rsid w:val="00F314F2"/>
    <w:rsid w:val="00F31757"/>
    <w:rsid w:val="00F318E7"/>
    <w:rsid w:val="00F31A77"/>
    <w:rsid w:val="00F31C92"/>
    <w:rsid w:val="00F31CE3"/>
    <w:rsid w:val="00F31D15"/>
    <w:rsid w:val="00F31ED8"/>
    <w:rsid w:val="00F31F17"/>
    <w:rsid w:val="00F3205F"/>
    <w:rsid w:val="00F320CE"/>
    <w:rsid w:val="00F3236F"/>
    <w:rsid w:val="00F32374"/>
    <w:rsid w:val="00F3256F"/>
    <w:rsid w:val="00F32714"/>
    <w:rsid w:val="00F32CC3"/>
    <w:rsid w:val="00F32CDC"/>
    <w:rsid w:val="00F32CE7"/>
    <w:rsid w:val="00F32DD1"/>
    <w:rsid w:val="00F32F0E"/>
    <w:rsid w:val="00F32F3E"/>
    <w:rsid w:val="00F33038"/>
    <w:rsid w:val="00F3333E"/>
    <w:rsid w:val="00F333C7"/>
    <w:rsid w:val="00F3351A"/>
    <w:rsid w:val="00F335C9"/>
    <w:rsid w:val="00F3367C"/>
    <w:rsid w:val="00F33724"/>
    <w:rsid w:val="00F3383E"/>
    <w:rsid w:val="00F339AB"/>
    <w:rsid w:val="00F33B10"/>
    <w:rsid w:val="00F33B3A"/>
    <w:rsid w:val="00F33C6C"/>
    <w:rsid w:val="00F33C72"/>
    <w:rsid w:val="00F3414A"/>
    <w:rsid w:val="00F3414D"/>
    <w:rsid w:val="00F34169"/>
    <w:rsid w:val="00F3427E"/>
    <w:rsid w:val="00F34281"/>
    <w:rsid w:val="00F34286"/>
    <w:rsid w:val="00F342E5"/>
    <w:rsid w:val="00F342FD"/>
    <w:rsid w:val="00F343C9"/>
    <w:rsid w:val="00F346BC"/>
    <w:rsid w:val="00F34827"/>
    <w:rsid w:val="00F34867"/>
    <w:rsid w:val="00F349E2"/>
    <w:rsid w:val="00F34DD9"/>
    <w:rsid w:val="00F34E80"/>
    <w:rsid w:val="00F34FF4"/>
    <w:rsid w:val="00F3502B"/>
    <w:rsid w:val="00F3512E"/>
    <w:rsid w:val="00F3518D"/>
    <w:rsid w:val="00F3521B"/>
    <w:rsid w:val="00F35561"/>
    <w:rsid w:val="00F355D6"/>
    <w:rsid w:val="00F35845"/>
    <w:rsid w:val="00F35865"/>
    <w:rsid w:val="00F35A66"/>
    <w:rsid w:val="00F35ACC"/>
    <w:rsid w:val="00F35BBE"/>
    <w:rsid w:val="00F35BE1"/>
    <w:rsid w:val="00F35E92"/>
    <w:rsid w:val="00F3601A"/>
    <w:rsid w:val="00F360A0"/>
    <w:rsid w:val="00F360BA"/>
    <w:rsid w:val="00F363AA"/>
    <w:rsid w:val="00F366CE"/>
    <w:rsid w:val="00F3684C"/>
    <w:rsid w:val="00F368A0"/>
    <w:rsid w:val="00F36988"/>
    <w:rsid w:val="00F369FF"/>
    <w:rsid w:val="00F36A4A"/>
    <w:rsid w:val="00F36AF8"/>
    <w:rsid w:val="00F36BE1"/>
    <w:rsid w:val="00F36C37"/>
    <w:rsid w:val="00F37167"/>
    <w:rsid w:val="00F37567"/>
    <w:rsid w:val="00F375CD"/>
    <w:rsid w:val="00F375D0"/>
    <w:rsid w:val="00F375DF"/>
    <w:rsid w:val="00F37647"/>
    <w:rsid w:val="00F3779C"/>
    <w:rsid w:val="00F377A2"/>
    <w:rsid w:val="00F37922"/>
    <w:rsid w:val="00F37A7D"/>
    <w:rsid w:val="00F37AEF"/>
    <w:rsid w:val="00F37DC6"/>
    <w:rsid w:val="00F37DF9"/>
    <w:rsid w:val="00F401D9"/>
    <w:rsid w:val="00F4020B"/>
    <w:rsid w:val="00F404F1"/>
    <w:rsid w:val="00F4056F"/>
    <w:rsid w:val="00F407BD"/>
    <w:rsid w:val="00F40869"/>
    <w:rsid w:val="00F408F7"/>
    <w:rsid w:val="00F40A23"/>
    <w:rsid w:val="00F40B6B"/>
    <w:rsid w:val="00F40CAC"/>
    <w:rsid w:val="00F40D73"/>
    <w:rsid w:val="00F40E49"/>
    <w:rsid w:val="00F41152"/>
    <w:rsid w:val="00F41368"/>
    <w:rsid w:val="00F4164D"/>
    <w:rsid w:val="00F417F5"/>
    <w:rsid w:val="00F419C7"/>
    <w:rsid w:val="00F41A35"/>
    <w:rsid w:val="00F41BA4"/>
    <w:rsid w:val="00F41C5E"/>
    <w:rsid w:val="00F41CBC"/>
    <w:rsid w:val="00F41D1F"/>
    <w:rsid w:val="00F41D83"/>
    <w:rsid w:val="00F41E85"/>
    <w:rsid w:val="00F41F1F"/>
    <w:rsid w:val="00F420A0"/>
    <w:rsid w:val="00F421A2"/>
    <w:rsid w:val="00F421F4"/>
    <w:rsid w:val="00F425D3"/>
    <w:rsid w:val="00F42910"/>
    <w:rsid w:val="00F42A46"/>
    <w:rsid w:val="00F42A97"/>
    <w:rsid w:val="00F42AC5"/>
    <w:rsid w:val="00F42ADA"/>
    <w:rsid w:val="00F42AE8"/>
    <w:rsid w:val="00F42C2B"/>
    <w:rsid w:val="00F42C4E"/>
    <w:rsid w:val="00F430B3"/>
    <w:rsid w:val="00F433B2"/>
    <w:rsid w:val="00F43755"/>
    <w:rsid w:val="00F43757"/>
    <w:rsid w:val="00F438A1"/>
    <w:rsid w:val="00F43941"/>
    <w:rsid w:val="00F43A29"/>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A1E"/>
    <w:rsid w:val="00F45B82"/>
    <w:rsid w:val="00F45D1D"/>
    <w:rsid w:val="00F4646B"/>
    <w:rsid w:val="00F464B4"/>
    <w:rsid w:val="00F46694"/>
    <w:rsid w:val="00F46706"/>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FC"/>
    <w:rsid w:val="00F47912"/>
    <w:rsid w:val="00F47969"/>
    <w:rsid w:val="00F47AF4"/>
    <w:rsid w:val="00F47AFE"/>
    <w:rsid w:val="00F47CBA"/>
    <w:rsid w:val="00F47CF5"/>
    <w:rsid w:val="00F47D59"/>
    <w:rsid w:val="00F47E88"/>
    <w:rsid w:val="00F50020"/>
    <w:rsid w:val="00F50227"/>
    <w:rsid w:val="00F5029E"/>
    <w:rsid w:val="00F50346"/>
    <w:rsid w:val="00F50671"/>
    <w:rsid w:val="00F50673"/>
    <w:rsid w:val="00F50849"/>
    <w:rsid w:val="00F50964"/>
    <w:rsid w:val="00F50EA8"/>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A"/>
    <w:rsid w:val="00F52756"/>
    <w:rsid w:val="00F528A1"/>
    <w:rsid w:val="00F52A47"/>
    <w:rsid w:val="00F52A4B"/>
    <w:rsid w:val="00F52C6C"/>
    <w:rsid w:val="00F52E16"/>
    <w:rsid w:val="00F52F50"/>
    <w:rsid w:val="00F52FA8"/>
    <w:rsid w:val="00F53076"/>
    <w:rsid w:val="00F530DF"/>
    <w:rsid w:val="00F532FD"/>
    <w:rsid w:val="00F5357D"/>
    <w:rsid w:val="00F535A6"/>
    <w:rsid w:val="00F538CD"/>
    <w:rsid w:val="00F53A82"/>
    <w:rsid w:val="00F53AD8"/>
    <w:rsid w:val="00F53AF8"/>
    <w:rsid w:val="00F53CE1"/>
    <w:rsid w:val="00F54052"/>
    <w:rsid w:val="00F54192"/>
    <w:rsid w:val="00F541DF"/>
    <w:rsid w:val="00F5423F"/>
    <w:rsid w:val="00F542D8"/>
    <w:rsid w:val="00F543DD"/>
    <w:rsid w:val="00F54460"/>
    <w:rsid w:val="00F548C8"/>
    <w:rsid w:val="00F54ABF"/>
    <w:rsid w:val="00F54B39"/>
    <w:rsid w:val="00F54D28"/>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602A"/>
    <w:rsid w:val="00F56168"/>
    <w:rsid w:val="00F564B4"/>
    <w:rsid w:val="00F569E5"/>
    <w:rsid w:val="00F56B26"/>
    <w:rsid w:val="00F56C49"/>
    <w:rsid w:val="00F56C5B"/>
    <w:rsid w:val="00F56CC2"/>
    <w:rsid w:val="00F56D31"/>
    <w:rsid w:val="00F57013"/>
    <w:rsid w:val="00F57183"/>
    <w:rsid w:val="00F5738C"/>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E75"/>
    <w:rsid w:val="00F60ECA"/>
    <w:rsid w:val="00F6112F"/>
    <w:rsid w:val="00F61158"/>
    <w:rsid w:val="00F6135F"/>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B6B"/>
    <w:rsid w:val="00F62B87"/>
    <w:rsid w:val="00F62E95"/>
    <w:rsid w:val="00F62FE3"/>
    <w:rsid w:val="00F63005"/>
    <w:rsid w:val="00F63019"/>
    <w:rsid w:val="00F63098"/>
    <w:rsid w:val="00F631D3"/>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33C"/>
    <w:rsid w:val="00F64487"/>
    <w:rsid w:val="00F644E8"/>
    <w:rsid w:val="00F645C1"/>
    <w:rsid w:val="00F6471B"/>
    <w:rsid w:val="00F64777"/>
    <w:rsid w:val="00F64826"/>
    <w:rsid w:val="00F648A2"/>
    <w:rsid w:val="00F648DB"/>
    <w:rsid w:val="00F64928"/>
    <w:rsid w:val="00F64966"/>
    <w:rsid w:val="00F64BD2"/>
    <w:rsid w:val="00F64C34"/>
    <w:rsid w:val="00F64D06"/>
    <w:rsid w:val="00F64DAB"/>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7011"/>
    <w:rsid w:val="00F6722E"/>
    <w:rsid w:val="00F672EB"/>
    <w:rsid w:val="00F6753C"/>
    <w:rsid w:val="00F675AB"/>
    <w:rsid w:val="00F67906"/>
    <w:rsid w:val="00F679E3"/>
    <w:rsid w:val="00F67A3E"/>
    <w:rsid w:val="00F67A85"/>
    <w:rsid w:val="00F67B72"/>
    <w:rsid w:val="00F67BF0"/>
    <w:rsid w:val="00F67CD0"/>
    <w:rsid w:val="00F67D0D"/>
    <w:rsid w:val="00F67F45"/>
    <w:rsid w:val="00F67F70"/>
    <w:rsid w:val="00F70005"/>
    <w:rsid w:val="00F70465"/>
    <w:rsid w:val="00F70548"/>
    <w:rsid w:val="00F7057A"/>
    <w:rsid w:val="00F70612"/>
    <w:rsid w:val="00F709A5"/>
    <w:rsid w:val="00F709DD"/>
    <w:rsid w:val="00F70A29"/>
    <w:rsid w:val="00F70C14"/>
    <w:rsid w:val="00F70C3C"/>
    <w:rsid w:val="00F70DE8"/>
    <w:rsid w:val="00F71026"/>
    <w:rsid w:val="00F71042"/>
    <w:rsid w:val="00F71075"/>
    <w:rsid w:val="00F710A0"/>
    <w:rsid w:val="00F710D9"/>
    <w:rsid w:val="00F710E5"/>
    <w:rsid w:val="00F7122C"/>
    <w:rsid w:val="00F71267"/>
    <w:rsid w:val="00F713FC"/>
    <w:rsid w:val="00F7143B"/>
    <w:rsid w:val="00F71604"/>
    <w:rsid w:val="00F7168B"/>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372"/>
    <w:rsid w:val="00F73707"/>
    <w:rsid w:val="00F73B82"/>
    <w:rsid w:val="00F73E26"/>
    <w:rsid w:val="00F73F43"/>
    <w:rsid w:val="00F73FE3"/>
    <w:rsid w:val="00F7428C"/>
    <w:rsid w:val="00F7430D"/>
    <w:rsid w:val="00F74516"/>
    <w:rsid w:val="00F74617"/>
    <w:rsid w:val="00F74664"/>
    <w:rsid w:val="00F746D3"/>
    <w:rsid w:val="00F74791"/>
    <w:rsid w:val="00F747EA"/>
    <w:rsid w:val="00F747FD"/>
    <w:rsid w:val="00F748C9"/>
    <w:rsid w:val="00F74A7A"/>
    <w:rsid w:val="00F74AB8"/>
    <w:rsid w:val="00F74F28"/>
    <w:rsid w:val="00F74FA2"/>
    <w:rsid w:val="00F75860"/>
    <w:rsid w:val="00F75AAD"/>
    <w:rsid w:val="00F75C0B"/>
    <w:rsid w:val="00F75EB5"/>
    <w:rsid w:val="00F75EC6"/>
    <w:rsid w:val="00F7601A"/>
    <w:rsid w:val="00F7639F"/>
    <w:rsid w:val="00F763DF"/>
    <w:rsid w:val="00F7670A"/>
    <w:rsid w:val="00F7673D"/>
    <w:rsid w:val="00F767FC"/>
    <w:rsid w:val="00F7681F"/>
    <w:rsid w:val="00F768E1"/>
    <w:rsid w:val="00F7695F"/>
    <w:rsid w:val="00F76A26"/>
    <w:rsid w:val="00F76AA3"/>
    <w:rsid w:val="00F76C27"/>
    <w:rsid w:val="00F76C92"/>
    <w:rsid w:val="00F76D8D"/>
    <w:rsid w:val="00F76D99"/>
    <w:rsid w:val="00F77028"/>
    <w:rsid w:val="00F77036"/>
    <w:rsid w:val="00F77214"/>
    <w:rsid w:val="00F7752E"/>
    <w:rsid w:val="00F775D6"/>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B8"/>
    <w:rsid w:val="00F80D8F"/>
    <w:rsid w:val="00F81062"/>
    <w:rsid w:val="00F8116A"/>
    <w:rsid w:val="00F81311"/>
    <w:rsid w:val="00F813D8"/>
    <w:rsid w:val="00F8144B"/>
    <w:rsid w:val="00F81625"/>
    <w:rsid w:val="00F8167B"/>
    <w:rsid w:val="00F81777"/>
    <w:rsid w:val="00F818B0"/>
    <w:rsid w:val="00F8193E"/>
    <w:rsid w:val="00F81A54"/>
    <w:rsid w:val="00F81A64"/>
    <w:rsid w:val="00F81CD3"/>
    <w:rsid w:val="00F81D06"/>
    <w:rsid w:val="00F81D69"/>
    <w:rsid w:val="00F81D9D"/>
    <w:rsid w:val="00F81E0E"/>
    <w:rsid w:val="00F81E29"/>
    <w:rsid w:val="00F81F25"/>
    <w:rsid w:val="00F8204F"/>
    <w:rsid w:val="00F8214A"/>
    <w:rsid w:val="00F82272"/>
    <w:rsid w:val="00F8242B"/>
    <w:rsid w:val="00F824BB"/>
    <w:rsid w:val="00F825FF"/>
    <w:rsid w:val="00F82733"/>
    <w:rsid w:val="00F82760"/>
    <w:rsid w:val="00F828F8"/>
    <w:rsid w:val="00F82A24"/>
    <w:rsid w:val="00F82A7D"/>
    <w:rsid w:val="00F82C9F"/>
    <w:rsid w:val="00F82CDC"/>
    <w:rsid w:val="00F82D8E"/>
    <w:rsid w:val="00F82DDC"/>
    <w:rsid w:val="00F82E4A"/>
    <w:rsid w:val="00F8304F"/>
    <w:rsid w:val="00F83084"/>
    <w:rsid w:val="00F832C3"/>
    <w:rsid w:val="00F83301"/>
    <w:rsid w:val="00F837DD"/>
    <w:rsid w:val="00F8389F"/>
    <w:rsid w:val="00F839B8"/>
    <w:rsid w:val="00F83BC2"/>
    <w:rsid w:val="00F83C7C"/>
    <w:rsid w:val="00F8404F"/>
    <w:rsid w:val="00F84111"/>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F4D"/>
    <w:rsid w:val="00F85FCE"/>
    <w:rsid w:val="00F86165"/>
    <w:rsid w:val="00F8624E"/>
    <w:rsid w:val="00F86290"/>
    <w:rsid w:val="00F862CA"/>
    <w:rsid w:val="00F86310"/>
    <w:rsid w:val="00F863EB"/>
    <w:rsid w:val="00F865D6"/>
    <w:rsid w:val="00F86B20"/>
    <w:rsid w:val="00F86B29"/>
    <w:rsid w:val="00F86C43"/>
    <w:rsid w:val="00F86D45"/>
    <w:rsid w:val="00F86F84"/>
    <w:rsid w:val="00F87036"/>
    <w:rsid w:val="00F8718E"/>
    <w:rsid w:val="00F87201"/>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F6C"/>
    <w:rsid w:val="00F90FD6"/>
    <w:rsid w:val="00F910E4"/>
    <w:rsid w:val="00F91127"/>
    <w:rsid w:val="00F911DD"/>
    <w:rsid w:val="00F9138C"/>
    <w:rsid w:val="00F914BA"/>
    <w:rsid w:val="00F915AB"/>
    <w:rsid w:val="00F91679"/>
    <w:rsid w:val="00F9174D"/>
    <w:rsid w:val="00F91906"/>
    <w:rsid w:val="00F91932"/>
    <w:rsid w:val="00F91978"/>
    <w:rsid w:val="00F91B40"/>
    <w:rsid w:val="00F91BC6"/>
    <w:rsid w:val="00F91CA2"/>
    <w:rsid w:val="00F91D83"/>
    <w:rsid w:val="00F91DAC"/>
    <w:rsid w:val="00F91E55"/>
    <w:rsid w:val="00F91E5C"/>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96"/>
    <w:rsid w:val="00F95013"/>
    <w:rsid w:val="00F95147"/>
    <w:rsid w:val="00F95196"/>
    <w:rsid w:val="00F951B3"/>
    <w:rsid w:val="00F951BD"/>
    <w:rsid w:val="00F95455"/>
    <w:rsid w:val="00F955AE"/>
    <w:rsid w:val="00F95622"/>
    <w:rsid w:val="00F95765"/>
    <w:rsid w:val="00F9576D"/>
    <w:rsid w:val="00F9585E"/>
    <w:rsid w:val="00F958D2"/>
    <w:rsid w:val="00F9590D"/>
    <w:rsid w:val="00F95926"/>
    <w:rsid w:val="00F959B4"/>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3FB"/>
    <w:rsid w:val="00F975B5"/>
    <w:rsid w:val="00F97666"/>
    <w:rsid w:val="00F97854"/>
    <w:rsid w:val="00F97976"/>
    <w:rsid w:val="00F97B13"/>
    <w:rsid w:val="00F97BA5"/>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6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AB0"/>
    <w:rsid w:val="00FA2D64"/>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4C1"/>
    <w:rsid w:val="00FA45DE"/>
    <w:rsid w:val="00FA46CB"/>
    <w:rsid w:val="00FA47F2"/>
    <w:rsid w:val="00FA48B5"/>
    <w:rsid w:val="00FA48C9"/>
    <w:rsid w:val="00FA48F1"/>
    <w:rsid w:val="00FA4C48"/>
    <w:rsid w:val="00FA4EDE"/>
    <w:rsid w:val="00FA4F25"/>
    <w:rsid w:val="00FA4F6E"/>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88C"/>
    <w:rsid w:val="00FA6A8C"/>
    <w:rsid w:val="00FA6B61"/>
    <w:rsid w:val="00FA6D58"/>
    <w:rsid w:val="00FA6D6C"/>
    <w:rsid w:val="00FA71E1"/>
    <w:rsid w:val="00FA73F8"/>
    <w:rsid w:val="00FA79BF"/>
    <w:rsid w:val="00FA7A20"/>
    <w:rsid w:val="00FA7AA6"/>
    <w:rsid w:val="00FA7C04"/>
    <w:rsid w:val="00FB0026"/>
    <w:rsid w:val="00FB0126"/>
    <w:rsid w:val="00FB01A1"/>
    <w:rsid w:val="00FB01D2"/>
    <w:rsid w:val="00FB029C"/>
    <w:rsid w:val="00FB03F2"/>
    <w:rsid w:val="00FB0443"/>
    <w:rsid w:val="00FB0540"/>
    <w:rsid w:val="00FB0576"/>
    <w:rsid w:val="00FB0607"/>
    <w:rsid w:val="00FB0ACE"/>
    <w:rsid w:val="00FB0BDA"/>
    <w:rsid w:val="00FB0CEC"/>
    <w:rsid w:val="00FB0DF3"/>
    <w:rsid w:val="00FB108C"/>
    <w:rsid w:val="00FB10EF"/>
    <w:rsid w:val="00FB1309"/>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591"/>
    <w:rsid w:val="00FB27BF"/>
    <w:rsid w:val="00FB27CB"/>
    <w:rsid w:val="00FB2864"/>
    <w:rsid w:val="00FB292F"/>
    <w:rsid w:val="00FB298C"/>
    <w:rsid w:val="00FB29E3"/>
    <w:rsid w:val="00FB2A7D"/>
    <w:rsid w:val="00FB2C1C"/>
    <w:rsid w:val="00FB2CEB"/>
    <w:rsid w:val="00FB2DDB"/>
    <w:rsid w:val="00FB2EC4"/>
    <w:rsid w:val="00FB2F85"/>
    <w:rsid w:val="00FB2F94"/>
    <w:rsid w:val="00FB31AB"/>
    <w:rsid w:val="00FB3467"/>
    <w:rsid w:val="00FB3AE4"/>
    <w:rsid w:val="00FB3BD9"/>
    <w:rsid w:val="00FB3CD6"/>
    <w:rsid w:val="00FB3E83"/>
    <w:rsid w:val="00FB4065"/>
    <w:rsid w:val="00FB426B"/>
    <w:rsid w:val="00FB4519"/>
    <w:rsid w:val="00FB4760"/>
    <w:rsid w:val="00FB47B5"/>
    <w:rsid w:val="00FB480E"/>
    <w:rsid w:val="00FB48C2"/>
    <w:rsid w:val="00FB4A9A"/>
    <w:rsid w:val="00FB4ED9"/>
    <w:rsid w:val="00FB4F34"/>
    <w:rsid w:val="00FB4F3B"/>
    <w:rsid w:val="00FB4F3C"/>
    <w:rsid w:val="00FB5154"/>
    <w:rsid w:val="00FB51C3"/>
    <w:rsid w:val="00FB51F5"/>
    <w:rsid w:val="00FB5201"/>
    <w:rsid w:val="00FB52FD"/>
    <w:rsid w:val="00FB5670"/>
    <w:rsid w:val="00FB57A7"/>
    <w:rsid w:val="00FB596C"/>
    <w:rsid w:val="00FB5A23"/>
    <w:rsid w:val="00FB5A53"/>
    <w:rsid w:val="00FB5A6F"/>
    <w:rsid w:val="00FB5D53"/>
    <w:rsid w:val="00FB5F30"/>
    <w:rsid w:val="00FB60D2"/>
    <w:rsid w:val="00FB62F2"/>
    <w:rsid w:val="00FB63C1"/>
    <w:rsid w:val="00FB65A4"/>
    <w:rsid w:val="00FB67CA"/>
    <w:rsid w:val="00FB688D"/>
    <w:rsid w:val="00FB6A49"/>
    <w:rsid w:val="00FB6B6E"/>
    <w:rsid w:val="00FB6C4B"/>
    <w:rsid w:val="00FB7175"/>
    <w:rsid w:val="00FB7284"/>
    <w:rsid w:val="00FB72CB"/>
    <w:rsid w:val="00FB731A"/>
    <w:rsid w:val="00FB7420"/>
    <w:rsid w:val="00FB7704"/>
    <w:rsid w:val="00FB7713"/>
    <w:rsid w:val="00FB77BB"/>
    <w:rsid w:val="00FB78E8"/>
    <w:rsid w:val="00FB7ABA"/>
    <w:rsid w:val="00FB7C38"/>
    <w:rsid w:val="00FB7D83"/>
    <w:rsid w:val="00FC0038"/>
    <w:rsid w:val="00FC00E8"/>
    <w:rsid w:val="00FC0298"/>
    <w:rsid w:val="00FC0391"/>
    <w:rsid w:val="00FC062C"/>
    <w:rsid w:val="00FC06D4"/>
    <w:rsid w:val="00FC06F5"/>
    <w:rsid w:val="00FC0785"/>
    <w:rsid w:val="00FC08CC"/>
    <w:rsid w:val="00FC0962"/>
    <w:rsid w:val="00FC0A52"/>
    <w:rsid w:val="00FC0AB4"/>
    <w:rsid w:val="00FC0B11"/>
    <w:rsid w:val="00FC0B2F"/>
    <w:rsid w:val="00FC0B9B"/>
    <w:rsid w:val="00FC0D57"/>
    <w:rsid w:val="00FC0DC6"/>
    <w:rsid w:val="00FC0E12"/>
    <w:rsid w:val="00FC0E55"/>
    <w:rsid w:val="00FC0F0D"/>
    <w:rsid w:val="00FC1190"/>
    <w:rsid w:val="00FC1535"/>
    <w:rsid w:val="00FC1539"/>
    <w:rsid w:val="00FC1616"/>
    <w:rsid w:val="00FC1859"/>
    <w:rsid w:val="00FC18B5"/>
    <w:rsid w:val="00FC1A37"/>
    <w:rsid w:val="00FC1A3A"/>
    <w:rsid w:val="00FC1A7C"/>
    <w:rsid w:val="00FC1AB5"/>
    <w:rsid w:val="00FC1AF0"/>
    <w:rsid w:val="00FC1BA3"/>
    <w:rsid w:val="00FC1E51"/>
    <w:rsid w:val="00FC1F3F"/>
    <w:rsid w:val="00FC2078"/>
    <w:rsid w:val="00FC20A0"/>
    <w:rsid w:val="00FC20B7"/>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651"/>
    <w:rsid w:val="00FC3661"/>
    <w:rsid w:val="00FC36C7"/>
    <w:rsid w:val="00FC3759"/>
    <w:rsid w:val="00FC37A1"/>
    <w:rsid w:val="00FC37F0"/>
    <w:rsid w:val="00FC3950"/>
    <w:rsid w:val="00FC3B07"/>
    <w:rsid w:val="00FC3B6C"/>
    <w:rsid w:val="00FC3BBC"/>
    <w:rsid w:val="00FC3EB9"/>
    <w:rsid w:val="00FC3EEB"/>
    <w:rsid w:val="00FC3F77"/>
    <w:rsid w:val="00FC3FD5"/>
    <w:rsid w:val="00FC41A1"/>
    <w:rsid w:val="00FC4278"/>
    <w:rsid w:val="00FC42AB"/>
    <w:rsid w:val="00FC42F8"/>
    <w:rsid w:val="00FC4423"/>
    <w:rsid w:val="00FC4627"/>
    <w:rsid w:val="00FC473D"/>
    <w:rsid w:val="00FC47AB"/>
    <w:rsid w:val="00FC47CD"/>
    <w:rsid w:val="00FC47D1"/>
    <w:rsid w:val="00FC4ADC"/>
    <w:rsid w:val="00FC4BFA"/>
    <w:rsid w:val="00FC4CA4"/>
    <w:rsid w:val="00FC4ED1"/>
    <w:rsid w:val="00FC4EE0"/>
    <w:rsid w:val="00FC4F3D"/>
    <w:rsid w:val="00FC4FE5"/>
    <w:rsid w:val="00FC5051"/>
    <w:rsid w:val="00FC5128"/>
    <w:rsid w:val="00FC5329"/>
    <w:rsid w:val="00FC53DE"/>
    <w:rsid w:val="00FC545C"/>
    <w:rsid w:val="00FC553E"/>
    <w:rsid w:val="00FC5586"/>
    <w:rsid w:val="00FC57E6"/>
    <w:rsid w:val="00FC5991"/>
    <w:rsid w:val="00FC5A3E"/>
    <w:rsid w:val="00FC5D30"/>
    <w:rsid w:val="00FC5E5E"/>
    <w:rsid w:val="00FC5E87"/>
    <w:rsid w:val="00FC62BA"/>
    <w:rsid w:val="00FC65A0"/>
    <w:rsid w:val="00FC6635"/>
    <w:rsid w:val="00FC6B41"/>
    <w:rsid w:val="00FC6C12"/>
    <w:rsid w:val="00FC6D8C"/>
    <w:rsid w:val="00FC6D94"/>
    <w:rsid w:val="00FC6E38"/>
    <w:rsid w:val="00FC706F"/>
    <w:rsid w:val="00FC70D0"/>
    <w:rsid w:val="00FC75AE"/>
    <w:rsid w:val="00FC78A2"/>
    <w:rsid w:val="00FC791E"/>
    <w:rsid w:val="00FC7A93"/>
    <w:rsid w:val="00FC7E3D"/>
    <w:rsid w:val="00FC7F84"/>
    <w:rsid w:val="00FC7F93"/>
    <w:rsid w:val="00FD0169"/>
    <w:rsid w:val="00FD0241"/>
    <w:rsid w:val="00FD02E5"/>
    <w:rsid w:val="00FD0422"/>
    <w:rsid w:val="00FD04AA"/>
    <w:rsid w:val="00FD05F3"/>
    <w:rsid w:val="00FD09C5"/>
    <w:rsid w:val="00FD0D18"/>
    <w:rsid w:val="00FD0D2A"/>
    <w:rsid w:val="00FD0DBB"/>
    <w:rsid w:val="00FD1021"/>
    <w:rsid w:val="00FD1050"/>
    <w:rsid w:val="00FD10D2"/>
    <w:rsid w:val="00FD15D2"/>
    <w:rsid w:val="00FD17E1"/>
    <w:rsid w:val="00FD1AEC"/>
    <w:rsid w:val="00FD1B16"/>
    <w:rsid w:val="00FD1B61"/>
    <w:rsid w:val="00FD1B87"/>
    <w:rsid w:val="00FD1D1C"/>
    <w:rsid w:val="00FD1D46"/>
    <w:rsid w:val="00FD1E67"/>
    <w:rsid w:val="00FD1E86"/>
    <w:rsid w:val="00FD1E9D"/>
    <w:rsid w:val="00FD21E6"/>
    <w:rsid w:val="00FD235B"/>
    <w:rsid w:val="00FD23A6"/>
    <w:rsid w:val="00FD23DA"/>
    <w:rsid w:val="00FD26F9"/>
    <w:rsid w:val="00FD2804"/>
    <w:rsid w:val="00FD282A"/>
    <w:rsid w:val="00FD28B0"/>
    <w:rsid w:val="00FD2A71"/>
    <w:rsid w:val="00FD2C10"/>
    <w:rsid w:val="00FD30D7"/>
    <w:rsid w:val="00FD3124"/>
    <w:rsid w:val="00FD3127"/>
    <w:rsid w:val="00FD321F"/>
    <w:rsid w:val="00FD335F"/>
    <w:rsid w:val="00FD3570"/>
    <w:rsid w:val="00FD35EE"/>
    <w:rsid w:val="00FD3762"/>
    <w:rsid w:val="00FD37A7"/>
    <w:rsid w:val="00FD3905"/>
    <w:rsid w:val="00FD3952"/>
    <w:rsid w:val="00FD3CA2"/>
    <w:rsid w:val="00FD3D0B"/>
    <w:rsid w:val="00FD4165"/>
    <w:rsid w:val="00FD4177"/>
    <w:rsid w:val="00FD4413"/>
    <w:rsid w:val="00FD4509"/>
    <w:rsid w:val="00FD4815"/>
    <w:rsid w:val="00FD4831"/>
    <w:rsid w:val="00FD48E3"/>
    <w:rsid w:val="00FD4A5F"/>
    <w:rsid w:val="00FD4CC0"/>
    <w:rsid w:val="00FD4CD9"/>
    <w:rsid w:val="00FD4EA1"/>
    <w:rsid w:val="00FD52B1"/>
    <w:rsid w:val="00FD549F"/>
    <w:rsid w:val="00FD55E1"/>
    <w:rsid w:val="00FD5999"/>
    <w:rsid w:val="00FD5C17"/>
    <w:rsid w:val="00FD5E8B"/>
    <w:rsid w:val="00FD5EFC"/>
    <w:rsid w:val="00FD60D9"/>
    <w:rsid w:val="00FD6318"/>
    <w:rsid w:val="00FD6362"/>
    <w:rsid w:val="00FD64C5"/>
    <w:rsid w:val="00FD66D0"/>
    <w:rsid w:val="00FD6712"/>
    <w:rsid w:val="00FD691F"/>
    <w:rsid w:val="00FD69FC"/>
    <w:rsid w:val="00FD6A3D"/>
    <w:rsid w:val="00FD6A62"/>
    <w:rsid w:val="00FD6AF1"/>
    <w:rsid w:val="00FD6D13"/>
    <w:rsid w:val="00FD6F9D"/>
    <w:rsid w:val="00FD7005"/>
    <w:rsid w:val="00FD72D9"/>
    <w:rsid w:val="00FD73A8"/>
    <w:rsid w:val="00FD73AE"/>
    <w:rsid w:val="00FD7586"/>
    <w:rsid w:val="00FD758F"/>
    <w:rsid w:val="00FD761A"/>
    <w:rsid w:val="00FD77C0"/>
    <w:rsid w:val="00FD7819"/>
    <w:rsid w:val="00FD78E4"/>
    <w:rsid w:val="00FD7BF8"/>
    <w:rsid w:val="00FD7D5A"/>
    <w:rsid w:val="00FD7D6B"/>
    <w:rsid w:val="00FE00DC"/>
    <w:rsid w:val="00FE0138"/>
    <w:rsid w:val="00FE0236"/>
    <w:rsid w:val="00FE032B"/>
    <w:rsid w:val="00FE0477"/>
    <w:rsid w:val="00FE0657"/>
    <w:rsid w:val="00FE0866"/>
    <w:rsid w:val="00FE0BA8"/>
    <w:rsid w:val="00FE0C5E"/>
    <w:rsid w:val="00FE0E36"/>
    <w:rsid w:val="00FE1027"/>
    <w:rsid w:val="00FE1034"/>
    <w:rsid w:val="00FE15F5"/>
    <w:rsid w:val="00FE1719"/>
    <w:rsid w:val="00FE1728"/>
    <w:rsid w:val="00FE17A4"/>
    <w:rsid w:val="00FE1969"/>
    <w:rsid w:val="00FE1AC4"/>
    <w:rsid w:val="00FE1B27"/>
    <w:rsid w:val="00FE1D78"/>
    <w:rsid w:val="00FE1E07"/>
    <w:rsid w:val="00FE1F78"/>
    <w:rsid w:val="00FE2215"/>
    <w:rsid w:val="00FE2225"/>
    <w:rsid w:val="00FE22FE"/>
    <w:rsid w:val="00FE271F"/>
    <w:rsid w:val="00FE2733"/>
    <w:rsid w:val="00FE2789"/>
    <w:rsid w:val="00FE2934"/>
    <w:rsid w:val="00FE2A81"/>
    <w:rsid w:val="00FE2B00"/>
    <w:rsid w:val="00FE2B7B"/>
    <w:rsid w:val="00FE2E86"/>
    <w:rsid w:val="00FE2F9E"/>
    <w:rsid w:val="00FE304B"/>
    <w:rsid w:val="00FE3100"/>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BC4"/>
    <w:rsid w:val="00FE3CFF"/>
    <w:rsid w:val="00FE3D3D"/>
    <w:rsid w:val="00FE3D47"/>
    <w:rsid w:val="00FE3FF3"/>
    <w:rsid w:val="00FE41C4"/>
    <w:rsid w:val="00FE41D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CB"/>
    <w:rsid w:val="00FE725B"/>
    <w:rsid w:val="00FE74E2"/>
    <w:rsid w:val="00FE74FC"/>
    <w:rsid w:val="00FE761D"/>
    <w:rsid w:val="00FE76F5"/>
    <w:rsid w:val="00FE76FA"/>
    <w:rsid w:val="00FE7A09"/>
    <w:rsid w:val="00FE7A12"/>
    <w:rsid w:val="00FE7B36"/>
    <w:rsid w:val="00FE7C5A"/>
    <w:rsid w:val="00FE7E20"/>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BB"/>
    <w:rsid w:val="00FF0C7A"/>
    <w:rsid w:val="00FF0CF5"/>
    <w:rsid w:val="00FF0CF6"/>
    <w:rsid w:val="00FF0E32"/>
    <w:rsid w:val="00FF102F"/>
    <w:rsid w:val="00FF1061"/>
    <w:rsid w:val="00FF1455"/>
    <w:rsid w:val="00FF1709"/>
    <w:rsid w:val="00FF1716"/>
    <w:rsid w:val="00FF1802"/>
    <w:rsid w:val="00FF1920"/>
    <w:rsid w:val="00FF19A4"/>
    <w:rsid w:val="00FF19FB"/>
    <w:rsid w:val="00FF1ACF"/>
    <w:rsid w:val="00FF1AF8"/>
    <w:rsid w:val="00FF2083"/>
    <w:rsid w:val="00FF20D8"/>
    <w:rsid w:val="00FF20FF"/>
    <w:rsid w:val="00FF21F1"/>
    <w:rsid w:val="00FF247D"/>
    <w:rsid w:val="00FF2616"/>
    <w:rsid w:val="00FF26AE"/>
    <w:rsid w:val="00FF275A"/>
    <w:rsid w:val="00FF29DC"/>
    <w:rsid w:val="00FF2A88"/>
    <w:rsid w:val="00FF2BC1"/>
    <w:rsid w:val="00FF2C90"/>
    <w:rsid w:val="00FF2D6D"/>
    <w:rsid w:val="00FF3013"/>
    <w:rsid w:val="00FF30EB"/>
    <w:rsid w:val="00FF313C"/>
    <w:rsid w:val="00FF317F"/>
    <w:rsid w:val="00FF33F7"/>
    <w:rsid w:val="00FF34E4"/>
    <w:rsid w:val="00FF371B"/>
    <w:rsid w:val="00FF37C5"/>
    <w:rsid w:val="00FF383C"/>
    <w:rsid w:val="00FF3A12"/>
    <w:rsid w:val="00FF3AE4"/>
    <w:rsid w:val="00FF3B67"/>
    <w:rsid w:val="00FF3CD1"/>
    <w:rsid w:val="00FF3CFC"/>
    <w:rsid w:val="00FF42BF"/>
    <w:rsid w:val="00FF43AF"/>
    <w:rsid w:val="00FF461B"/>
    <w:rsid w:val="00FF47FC"/>
    <w:rsid w:val="00FF48E0"/>
    <w:rsid w:val="00FF4B26"/>
    <w:rsid w:val="00FF4BAE"/>
    <w:rsid w:val="00FF4F62"/>
    <w:rsid w:val="00FF4FF7"/>
    <w:rsid w:val="00FF5026"/>
    <w:rsid w:val="00FF5107"/>
    <w:rsid w:val="00FF5173"/>
    <w:rsid w:val="00FF51D0"/>
    <w:rsid w:val="00FF52CC"/>
    <w:rsid w:val="00FF52E3"/>
    <w:rsid w:val="00FF5316"/>
    <w:rsid w:val="00FF5367"/>
    <w:rsid w:val="00FF5434"/>
    <w:rsid w:val="00FF556A"/>
    <w:rsid w:val="00FF5B08"/>
    <w:rsid w:val="00FF5D1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color="white">
      <v:fill color="white"/>
    </o:shapedefaults>
    <o:shapelayout v:ext="edit">
      <o:idmap v:ext="edit" data="2"/>
    </o:shapelayout>
  </w:shapeDefaults>
  <w:decimalSymbol w:val="."/>
  <w:listSeparator w:val=","/>
  <w14:docId w14:val="25FE9605"/>
  <w15:docId w15:val="{CDD83835-D8FA-4793-B17E-A2391389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lsdException w:name="Normal Indent" w:semiHidden="1" w:unhideWhenUsed="1"/>
    <w:lsdException w:name="annotation text" w:qFormat="1"/>
    <w:lsdException w:name="head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iPriority="99" w:unhideWhenUsed="1"/>
    <w:lsdException w:name="List Number 4"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uiPriority="99" w:qFormat="1"/>
    <w:lsdException w:name="Body Text Indent 2" w:qFormat="1"/>
    <w:lsdException w:name="Body Text Indent 3" w:qFormat="1"/>
    <w:lsdException w:name="Block Text" w:semiHidden="1" w:unhideWhenUsed="1"/>
    <w:lsdException w:name="Hyperlink" w:uiPriority="99" w:qFormat="1"/>
    <w:lsdException w:name="Strong" w:uiPriority="22" w:qFormat="1"/>
    <w:lsdException w:name="Emphasis" w:uiPriority="20"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lang w:eastAsia="en-US"/>
    </w:rPr>
  </w:style>
  <w:style w:type="paragraph" w:styleId="Heading1">
    <w:name w:val="heading 1"/>
    <w:aliases w:val="H1,app heading 1,l1,Memo Heading 1,h11,h12,h13,h14,h15,h16,제목 1(no line),Heading 1_a,heading 1,h17,h111,h121,h131,h141,h151,h161,h18,h112,h122,h132,h142,h152,h162,h19,h113,h123,h133,h143,h153,h163,NMP Heading 1,Alt+1,Alt+11,Alt+12,Alt+13"/>
    <w:next w:val="Normal"/>
    <w:link w:val="Heading1Char1"/>
    <w:qFormat/>
    <w:pPr>
      <w:keepNext/>
      <w:keepLines/>
      <w:numPr>
        <w:numId w:val="1"/>
      </w:numPr>
      <w:overflowPunct w:val="0"/>
      <w:autoSpaceDE w:val="0"/>
      <w:autoSpaceDN w:val="0"/>
      <w:adjustRightInd w:val="0"/>
      <w:spacing w:before="240" w:after="180"/>
      <w:textAlignment w:val="baseline"/>
      <w:outlineLvl w:val="0"/>
    </w:pPr>
    <w:rPr>
      <w:rFonts w:ascii="Times New Roman" w:hAnsi="Times New Roman"/>
      <w:b/>
      <w:sz w:val="32"/>
      <w:lang w:val="en-GB" w:eastAsia="en-US"/>
    </w:rPr>
  </w:style>
  <w:style w:type="paragraph" w:styleId="Heading2">
    <w:name w:val="heading 2"/>
    <w:aliases w:val="H2,h2,DO NOT USE_h2,h21,Head2A,2,UNDERRUBRIK 1-2,Heading 2 Char,H2 Char,h2 Char,Header 2,Header2,22,heading2,2nd level,H21,H22,H23,H24,H25,R2,E2,†berschrift 2,õberschrift 2,Sub-section,Heading Two,l2,Head 2,List level 2,Sub-Heading,A"/>
    <w:basedOn w:val="Heading1"/>
    <w:next w:val="Normal"/>
    <w:link w:val="Heading2Char2"/>
    <w:qFormat/>
    <w:pPr>
      <w:numPr>
        <w:ilvl w:val="1"/>
      </w:numPr>
      <w:spacing w:before="180"/>
      <w:outlineLvl w:val="1"/>
    </w:pPr>
    <w:rPr>
      <w:b w:val="0"/>
      <w:sz w:val="28"/>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AC4BCD"/>
    <w:pPr>
      <w:numPr>
        <w:ilvl w:val="2"/>
      </w:numPr>
      <w:spacing w:before="120"/>
      <w:outlineLvl w:val="2"/>
    </w:pPr>
    <w:rPr>
      <w:rFonts w:eastAsia="Times New Roman"/>
      <w:sz w:val="24"/>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
    <w:basedOn w:val="Heading3"/>
    <w:next w:val="Normal"/>
    <w:link w:val="Heading4Char"/>
    <w:qFormat/>
    <w:pPr>
      <w:numPr>
        <w:ilvl w:val="3"/>
      </w:numPr>
      <w:outlineLvl w:val="3"/>
    </w:pPr>
    <w:rPr>
      <w:u w:color="4472C4" w:themeColor="accent5"/>
    </w:rPr>
  </w:style>
  <w:style w:type="paragraph" w:styleId="Heading5">
    <w:name w:val="heading 5"/>
    <w:aliases w:val="h5,Heading5,H5"/>
    <w:basedOn w:val="Heading4"/>
    <w:next w:val="Normal"/>
    <w:link w:val="Heading5Char"/>
    <w:qFormat/>
    <w:pPr>
      <w:numPr>
        <w:ilvl w:val="4"/>
      </w:numPr>
      <w:ind w:left="100"/>
      <w:outlineLvl w:val="4"/>
    </w:pPr>
    <w:rPr>
      <w:sz w:val="22"/>
    </w:rPr>
  </w:style>
  <w:style w:type="paragraph" w:styleId="Heading6">
    <w:name w:val="heading 6"/>
    <w:basedOn w:val="H6"/>
    <w:next w:val="Normal"/>
    <w:link w:val="Heading6Char"/>
    <w:qFormat/>
    <w:pPr>
      <w:numPr>
        <w:ilvl w:val="5"/>
      </w:numPr>
      <w:ind w:left="1985" w:hanging="1985"/>
      <w:outlineLvl w:val="5"/>
    </w:pPr>
  </w:style>
  <w:style w:type="paragraph" w:styleId="Heading7">
    <w:name w:val="heading 7"/>
    <w:basedOn w:val="H6"/>
    <w:next w:val="Normal"/>
    <w:link w:val="Heading7Char"/>
    <w:qFormat/>
    <w:pPr>
      <w:numPr>
        <w:ilvl w:val="6"/>
      </w:numPr>
      <w:ind w:left="1985" w:hanging="1985"/>
      <w:outlineLvl w:val="6"/>
    </w:pPr>
  </w:style>
  <w:style w:type="paragraph" w:styleId="Heading8">
    <w:name w:val="heading 8"/>
    <w:aliases w:val="Table Heading"/>
    <w:basedOn w:val="Heading1"/>
    <w:next w:val="Normal"/>
    <w:link w:val="Heading8Char"/>
    <w:qFormat/>
    <w:pPr>
      <w:numPr>
        <w:ilvl w:val="7"/>
      </w:numPr>
      <w:outlineLvl w:val="7"/>
    </w:pPr>
  </w:style>
  <w:style w:type="paragraph" w:styleId="Heading9">
    <w:name w:val="heading 9"/>
    <w:aliases w:val="Figure Heading,FH"/>
    <w:basedOn w:val="Heading8"/>
    <w:next w:val="Normal"/>
    <w:link w:val="Heading9Char"/>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numPr>
        <w:ilvl w:val="0"/>
      </w:num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
    <w:basedOn w:val="Normal"/>
    <w:next w:val="Normal"/>
    <w:link w:val="CaptionChar1"/>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ascii="Times" w:hAnsi="Times"/>
      <w:szCs w:val="24"/>
    </w:r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qFormat/>
    <w:pPr>
      <w:ind w:left="1702"/>
    </w:pPr>
  </w:style>
  <w:style w:type="paragraph" w:styleId="ListNumber4">
    <w:name w:val="List Number 4"/>
    <w:basedOn w:val="Normal"/>
    <w:qFormat/>
    <w:pPr>
      <w:numPr>
        <w:numId w:val="2"/>
      </w:numPr>
      <w:tabs>
        <w:tab w:val="left" w:pos="1209"/>
      </w:tabs>
      <w:ind w:left="1209"/>
    </w:pPr>
    <w:rPr>
      <w:rFonts w:eastAsia="MS Mincho"/>
      <w:lang w:val="en-GB"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qFormat/>
    <w:pPr>
      <w:jc w:val="both"/>
    </w:pPr>
    <w:rPr>
      <w:rFonts w:eastAsia="Times New Roman"/>
      <w:lang w:val="en-GB" w:eastAsia="en-GB"/>
    </w:rPr>
  </w:style>
  <w:style w:type="paragraph" w:styleId="BodyTextIndent2">
    <w:name w:val="Body Text Indent 2"/>
    <w:basedOn w:val="Normal"/>
    <w:link w:val="BodyTextIndent2Char"/>
    <w:qFormat/>
    <w:pPr>
      <w:widowControl w:val="0"/>
      <w:tabs>
        <w:tab w:val="left" w:pos="2205"/>
      </w:tabs>
      <w:ind w:left="200"/>
      <w:jc w:val="both"/>
    </w:pPr>
    <w:rPr>
      <w:rFonts w:eastAsia="Times New Roman"/>
      <w:kern w:val="2"/>
      <w:lang w:val="zh-CN" w:eastAsia="zh-CN"/>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qFormat/>
    <w:pPr>
      <w:widowControl w:val="0"/>
      <w:overflowPunct w:val="0"/>
      <w:autoSpaceDE w:val="0"/>
      <w:autoSpaceDN w:val="0"/>
      <w:adjustRightInd w:val="0"/>
      <w:textAlignment w:val="baseline"/>
    </w:pPr>
    <w:rPr>
      <w:rFonts w:ascii="Arial" w:hAnsi="Arial"/>
      <w:b/>
      <w:sz w:val="18"/>
      <w:lang w:eastAsia="en-US"/>
    </w:rPr>
  </w:style>
  <w:style w:type="paragraph" w:styleId="IndexHeading">
    <w:name w:val="index heading"/>
    <w:basedOn w:val="Normal"/>
    <w:next w:val="Normal"/>
    <w:qFormat/>
    <w:pPr>
      <w:pBdr>
        <w:top w:val="single" w:sz="12" w:space="0" w:color="auto"/>
      </w:pBdr>
      <w:spacing w:before="360" w:after="240"/>
    </w:pPr>
    <w:rPr>
      <w:rFonts w:eastAsia="Times New Roman"/>
      <w:b/>
      <w:i/>
      <w:sz w:val="26"/>
      <w:lang w:val="en-GB" w:eastAsia="en-GB"/>
    </w:rPr>
  </w:style>
  <w:style w:type="paragraph" w:styleId="Subtitle">
    <w:name w:val="Subtitle"/>
    <w:basedOn w:val="Normal"/>
    <w:next w:val="Normal"/>
    <w:link w:val="SubtitleChar"/>
    <w:uiPriority w:val="11"/>
    <w:qFormat/>
    <w:pPr>
      <w:spacing w:after="60"/>
      <w:jc w:val="center"/>
      <w:outlineLvl w:val="1"/>
    </w:pPr>
    <w:rPr>
      <w:rFonts w:ascii="Cambria" w:hAnsi="Cambria"/>
      <w:sz w:val="24"/>
      <w:szCs w:val="24"/>
    </w:rPr>
  </w:style>
  <w:style w:type="paragraph" w:styleId="FootnoteText">
    <w:name w:val="footnote text"/>
    <w:basedOn w:val="Normal"/>
    <w:link w:val="FootnoteTextChar"/>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ind w:left="1080"/>
    </w:pPr>
    <w:rPr>
      <w:rFonts w:eastAsia="Times New Roman"/>
      <w:lang w:eastAsia="ja-JP"/>
    </w:rPr>
  </w:style>
  <w:style w:type="paragraph" w:styleId="TableofFigures">
    <w:name w:val="table of figures"/>
    <w:basedOn w:val="BodyText"/>
    <w:next w:val="Normal"/>
    <w:uiPriority w:val="99"/>
    <w:qFormat/>
    <w:pPr>
      <w:widowControl w:val="0"/>
      <w:overflowPunct/>
      <w:autoSpaceDE/>
      <w:autoSpaceDN/>
      <w:adjustRightInd/>
      <w:ind w:left="1701" w:hanging="1701"/>
      <w:textAlignment w:val="auto"/>
    </w:pPr>
    <w:rPr>
      <w:rFonts w:asciiTheme="minorHAnsi" w:eastAsiaTheme="minorEastAsia" w:hAnsiTheme="minorHAnsi" w:cstheme="minorBidi"/>
      <w:b/>
      <w:kern w:val="2"/>
      <w:sz w:val="21"/>
      <w:szCs w:val="22"/>
      <w:lang w:eastAsia="zh-CN"/>
    </w:rPr>
  </w:style>
  <w:style w:type="paragraph" w:styleId="TOC9">
    <w:name w:val="toc 9"/>
    <w:basedOn w:val="TOC8"/>
    <w:next w:val="Normal"/>
    <w:uiPriority w:val="99"/>
    <w:pPr>
      <w:ind w:left="1418" w:hanging="1418"/>
    </w:pPr>
  </w:style>
  <w:style w:type="paragraph" w:styleId="BodyText2">
    <w:name w:val="Body Text 2"/>
    <w:basedOn w:val="Normal"/>
    <w:link w:val="BodyText2Char"/>
    <w:qFormat/>
    <w:pPr>
      <w:tabs>
        <w:tab w:val="left" w:pos="1985"/>
      </w:tabs>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qFormat/>
    <w:pPr>
      <w:keepLines/>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pPr>
      <w:keepLines/>
      <w:ind w:left="1702" w:hanging="1418"/>
    </w:pPr>
  </w:style>
  <w:style w:type="paragraph" w:customStyle="1" w:styleId="FP">
    <w:name w:val="FP"/>
    <w:basedOn w:val="Normal"/>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style>
  <w:style w:type="paragraph" w:customStyle="1" w:styleId="EQ">
    <w:name w:val="EQ"/>
    <w:basedOn w:val="Normal"/>
    <w:next w:val="Normal"/>
    <w:link w:val="EQChar"/>
    <w:pPr>
      <w:keepLines/>
      <w:tabs>
        <w:tab w:val="center" w:pos="4536"/>
        <w:tab w:val="right" w:pos="9072"/>
      </w:tabs>
    </w:pPr>
  </w:style>
  <w:style w:type="paragraph" w:customStyle="1" w:styleId="NF">
    <w:name w:val="NF"/>
    <w:basedOn w:val="NO"/>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aliases w:val="EN"/>
    <w:basedOn w:val="NO"/>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3"/>
      </w:numPr>
    </w:pPr>
  </w:style>
  <w:style w:type="paragraph" w:customStyle="1" w:styleId="text">
    <w:name w:val="text"/>
    <w:basedOn w:val="Normal"/>
    <w:link w:val="textChar"/>
    <w:qFormat/>
    <w:pPr>
      <w:spacing w:after="240"/>
      <w:jc w:val="both"/>
    </w:pPr>
    <w:rPr>
      <w:sz w:val="24"/>
      <w:lang w:eastAsia="zh-CN"/>
    </w:rPr>
  </w:style>
  <w:style w:type="paragraph" w:customStyle="1" w:styleId="Equation">
    <w:name w:val="Equation"/>
    <w:basedOn w:val="Normal"/>
    <w:next w:val="Normal"/>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aliases w:val="H1 Char,app heading 1 Char,l1 Char,Memo Heading 1 Char,h11 Char,h12 Char,h13 Char,h14 Char,h15 Char,h16 Char,제목 1(no line) Char,Heading 1_a Char,heading 1 Char,h17 Char,h111 Char,h121 Char,h131 Char,h141 Char,h151 Char,h161 Char,h18 Char"/>
    <w:link w:val="Heading1"/>
    <w:qFormat/>
    <w:rPr>
      <w:rFonts w:ascii="Times New Roman" w:hAnsi="Times New Roman"/>
      <w:b/>
      <w:sz w:val="32"/>
      <w:lang w:val="en-GB" w:eastAsia="en-US"/>
    </w:rPr>
  </w:style>
  <w:style w:type="character" w:customStyle="1" w:styleId="Heading2Char2">
    <w:name w:val="Heading 2 Char2"/>
    <w:aliases w:val="H2 Char1,h2 Char1,DO NOT USE_h2 Char,h21 Char,Head2A Char,2 Char,UNDERRUBRIK 1-2 Char,Heading 2 Char Char,H2 Char Char,h2 Char Char,Header 2 Char,Header2 Char,22 Char,heading2 Char,2nd level Char,H21 Char,H22 Char,H23 Char,H24 Char"/>
    <w:link w:val="Heading2"/>
    <w:qFormat/>
    <w:rPr>
      <w:rFonts w:ascii="Times New Roman" w:hAnsi="Times New Roman"/>
      <w:sz w:val="28"/>
      <w:lang w:val="en-GB"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qFormat/>
    <w:rsid w:val="00AC4BCD"/>
    <w:rPr>
      <w:rFonts w:ascii="Times New Roman" w:eastAsia="Times New Roman" w:hAnsi="Times New Roman"/>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Times New Roman" w:hAnsi="Times New Roman"/>
      <w:sz w:val="24"/>
      <w:u w:color="4472C4" w:themeColor="accent5"/>
      <w:lang w:val="en-GB" w:eastAsia="en-US"/>
    </w:rPr>
  </w:style>
  <w:style w:type="character" w:customStyle="1" w:styleId="Heading5Char">
    <w:name w:val="Heading 5 Char"/>
    <w:aliases w:val="h5 Char,Heading5 Char,H5 Char"/>
    <w:link w:val="Heading5"/>
    <w:qFormat/>
    <w:rPr>
      <w:rFonts w:ascii="Times New Roman" w:eastAsia="Times New Roman" w:hAnsi="Times New Roman"/>
      <w:sz w:val="22"/>
      <w:u w:color="4472C4" w:themeColor="accent5"/>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リスト段落"/>
    <w:basedOn w:val="Normal"/>
    <w:link w:val="ListParagraphChar1"/>
    <w:uiPriority w:val="34"/>
    <w:qFormat/>
    <w:pPr>
      <w:overflowPunct/>
      <w:autoSpaceDE/>
      <w:autoSpaceDN/>
      <w:adjustRightInd/>
      <w:ind w:left="720"/>
      <w:textAlignment w:val="auto"/>
    </w:pPr>
    <w:rPr>
      <w:rFonts w:eastAsia="Calibri"/>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widowControl w:val="0"/>
      <w:overflowPunct/>
      <w:snapToGrid w:val="0"/>
      <w:spacing w:afterLines="50" w:line="264" w:lineRule="auto"/>
      <w:jc w:val="both"/>
      <w:textAlignment w:val="auto"/>
    </w:pPr>
    <w:rPr>
      <w:rFonts w:eastAsia="Batang"/>
      <w:kern w:val="2"/>
      <w:sz w:val="22"/>
      <w:szCs w:val="24"/>
      <w:lang w:eastAsia="ko-KR"/>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both"/>
      <w:textAlignment w:val="auto"/>
    </w:pPr>
    <w:rPr>
      <w:sz w:val="22"/>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textAlignment w:val="auto"/>
    </w:pPr>
    <w:rPr>
      <w:b/>
      <w:sz w:val="22"/>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1,?? ?? Char1,????? Char1,???? Char1,Lista1 Char1,列出段落1 Char1,中等深浅网格 1 - 着色 21 Char1,¥¡¡¡¡ì¬º¥¹¥È¶ÎÂä Char1,ÁÐ³ö¶ÎÂä Char1,列表段落1 Char1,—ño’i—Ž Char1,¥ê¥¹¥È¶ÎÂä Char1,1st level - Bullet List Paragraph Char,목록단락 Char1"/>
    <w:link w:val="ListParagraph"/>
    <w:uiPriority w:val="34"/>
    <w:qFormat/>
    <w:locked/>
    <w:rPr>
      <w:rFonts w:ascii="Times New Roman" w:eastAsia="Calibri" w:hAnsi="Times New Roman"/>
      <w:szCs w:val="22"/>
      <w:lang w:eastAsia="en-US"/>
    </w:rPr>
  </w:style>
  <w:style w:type="paragraph" w:customStyle="1" w:styleId="References">
    <w:name w:val="References"/>
    <w:basedOn w:val="Normal"/>
    <w:qFormat/>
    <w:pPr>
      <w:numPr>
        <w:numId w:val="4"/>
      </w:numPr>
      <w:overflowPunct/>
      <w:adjustRightInd/>
      <w:snapToGrid w:val="0"/>
      <w:spacing w:after="60"/>
      <w:jc w:val="both"/>
      <w:textAlignment w:val="auto"/>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b/>
      <w:sz w:val="18"/>
      <w:lang w:eastAsia="en-US"/>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widowControl w:val="0"/>
      <w:tabs>
        <w:tab w:val="left" w:pos="1701"/>
        <w:tab w:val="right" w:pos="9072"/>
        <w:tab w:val="right" w:pos="10206"/>
      </w:tabs>
      <w:overflowPunct/>
      <w:autoSpaceDE/>
      <w:autoSpaceDN/>
      <w:adjustRightInd/>
      <w:ind w:left="1440" w:hanging="1440"/>
      <w:jc w:val="both"/>
      <w:textAlignment w:val="auto"/>
    </w:pPr>
    <w:rPr>
      <w:rFonts w:ascii="Arial" w:eastAsia="Batang" w:hAnsi="Arial"/>
      <w:b/>
      <w:sz w:val="18"/>
      <w:lang w:val="en-GB"/>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paragraph" w:customStyle="1" w:styleId="TAJ">
    <w:name w:val="TAJ"/>
    <w:basedOn w:val="TH"/>
    <w:qFormat/>
    <w:pPr>
      <w:overflowPunct/>
      <w:autoSpaceDE/>
      <w:autoSpaceDN/>
      <w:adjustRightInd/>
      <w:textAlignment w:val="auto"/>
    </w:pPr>
    <w:rPr>
      <w:rFonts w:eastAsia="Times New Roman"/>
      <w:lang w:val="en-GB"/>
    </w:rPr>
  </w:style>
  <w:style w:type="paragraph" w:customStyle="1" w:styleId="Guidance">
    <w:name w:val="Guidance"/>
    <w:basedOn w:val="Normal"/>
    <w:pPr>
      <w:overflowPunct/>
      <w:autoSpaceDE/>
      <w:autoSpaceDN/>
      <w:adjustRightInd/>
      <w:textAlignment w:val="auto"/>
    </w:pPr>
    <w:rPr>
      <w:rFonts w:eastAsia="Times New Roman"/>
      <w:i/>
      <w:color w:val="0000FF"/>
      <w:lang w:val="en-GB"/>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qFormat/>
    <w:rPr>
      <w:rFonts w:ascii="Times New Roman" w:hAnsi="Times New Roman"/>
      <w:b/>
      <w:bCs/>
      <w:lang w:eastAsia="zh-CN"/>
    </w:rPr>
  </w:style>
  <w:style w:type="character" w:customStyle="1" w:styleId="BalloonTextChar">
    <w:name w:val="Balloon Text Char"/>
    <w:link w:val="BalloonText"/>
    <w:qFormat/>
    <w:rPr>
      <w:rFonts w:ascii="Tahoma" w:hAnsi="Tahoma" w:cs="Tahoma"/>
      <w:sz w:val="16"/>
      <w:szCs w:val="16"/>
      <w:lang w:eastAsia="en-US"/>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val="en-GB" w:eastAsia="en-GB"/>
    </w:rPr>
  </w:style>
  <w:style w:type="paragraph" w:customStyle="1" w:styleId="INDENT2">
    <w:name w:val="INDENT2"/>
    <w:basedOn w:val="Normal"/>
    <w:uiPriority w:val="99"/>
    <w:qFormat/>
    <w:pPr>
      <w:ind w:left="1135" w:hanging="284"/>
    </w:pPr>
    <w:rPr>
      <w:rFonts w:eastAsia="Times New Roman"/>
      <w:lang w:val="en-GB" w:eastAsia="en-GB"/>
    </w:rPr>
  </w:style>
  <w:style w:type="paragraph" w:customStyle="1" w:styleId="INDENT3">
    <w:name w:val="INDENT3"/>
    <w:basedOn w:val="Normal"/>
    <w:qFormat/>
    <w:pPr>
      <w:ind w:left="1701" w:hanging="567"/>
    </w:pPr>
    <w:rPr>
      <w:rFonts w:eastAsia="Times New Roman"/>
      <w:lang w:val="en-GB" w:eastAsia="en-GB"/>
    </w:r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rFonts w:eastAsia="Times New Roman"/>
      <w:b/>
      <w:sz w:val="24"/>
      <w:lang w:val="en-GB" w:eastAsia="en-GB"/>
    </w:rPr>
  </w:style>
  <w:style w:type="paragraph" w:customStyle="1" w:styleId="RecCCITT">
    <w:name w:val="Rec_CCITT_#"/>
    <w:basedOn w:val="Normal"/>
    <w:qFormat/>
    <w:pPr>
      <w:keepNext/>
      <w:keepLines/>
    </w:pPr>
    <w:rPr>
      <w:rFonts w:eastAsia="Times New Roman"/>
      <w:b/>
      <w:lang w:val="en-GB" w:eastAsia="en-G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rFonts w:eastAsia="Times New Roman"/>
      <w:lang w:eastAsia="en-GB"/>
    </w:rPr>
  </w:style>
  <w:style w:type="paragraph" w:customStyle="1" w:styleId="CouvRecTitle">
    <w:name w:val="Couv Rec Title"/>
    <w:basedOn w:val="Normal"/>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val="en-GB" w:eastAsia="en-GB"/>
    </w:rPr>
  </w:style>
  <w:style w:type="paragraph" w:customStyle="1" w:styleId="tabletext0">
    <w:name w:val="table text"/>
    <w:basedOn w:val="Normal"/>
    <w:next w:val="table"/>
    <w:qFormat/>
    <w:rPr>
      <w:rFonts w:eastAsia="MS Mincho"/>
      <w:i/>
      <w:lang w:val="en-GB" w:eastAsia="en-GB"/>
    </w:rPr>
  </w:style>
  <w:style w:type="paragraph" w:customStyle="1" w:styleId="HE">
    <w:name w:val="HE"/>
    <w:basedOn w:val="Normal"/>
    <w:qFormat/>
    <w:rPr>
      <w:rFonts w:eastAsia="MS Mincho"/>
      <w:b/>
      <w:lang w:val="en-GB" w:eastAsia="en-GB"/>
    </w:rPr>
  </w:style>
  <w:style w:type="paragraph" w:customStyle="1" w:styleId="berschrift1H1">
    <w:name w:val="Überschrift 1.H1"/>
    <w:basedOn w:val="Normal"/>
    <w:next w:val="Normal"/>
    <w:qFormat/>
    <w:pPr>
      <w:keepNext/>
      <w:keepLines/>
      <w:numPr>
        <w:numId w:val="5"/>
      </w:numPr>
      <w:pBdr>
        <w:top w:val="single" w:sz="12" w:space="3" w:color="auto"/>
      </w:pBdr>
      <w:spacing w:before="240"/>
      <w:outlineLvl w:val="0"/>
    </w:pPr>
    <w:rPr>
      <w:rFonts w:ascii="Arial" w:eastAsia="Times New Roman" w:hAnsi="Arial"/>
      <w:sz w:val="36"/>
      <w:lang w:val="en-GB" w:eastAsia="de-DE"/>
    </w:rPr>
  </w:style>
  <w:style w:type="paragraph" w:customStyle="1" w:styleId="textintend1">
    <w:name w:val="text intend 1"/>
    <w:basedOn w:val="text"/>
    <w:qFormat/>
    <w:pPr>
      <w:numPr>
        <w:numId w:val="6"/>
      </w:numPr>
      <w:spacing w:after="120"/>
    </w:pPr>
    <w:rPr>
      <w:rFonts w:eastAsia="MS Mincho"/>
      <w:lang w:eastAsia="en-GB"/>
    </w:rPr>
  </w:style>
  <w:style w:type="paragraph" w:customStyle="1" w:styleId="textintend2">
    <w:name w:val="text intend 2"/>
    <w:basedOn w:val="text"/>
    <w:qFormat/>
    <w:pPr>
      <w:numPr>
        <w:numId w:val="7"/>
      </w:numPr>
      <w:spacing w:after="120"/>
    </w:pPr>
    <w:rPr>
      <w:rFonts w:eastAsia="MS Mincho"/>
      <w:lang w:eastAsia="en-GB"/>
    </w:rPr>
  </w:style>
  <w:style w:type="paragraph" w:customStyle="1" w:styleId="textintend3">
    <w:name w:val="text intend 3"/>
    <w:basedOn w:val="text"/>
    <w:qFormat/>
    <w:pPr>
      <w:numPr>
        <w:numId w:val="8"/>
      </w:numPr>
      <w:spacing w:after="120"/>
    </w:pPr>
    <w:rPr>
      <w:rFonts w:eastAsia="MS Mincho"/>
      <w:lang w:eastAsia="en-GB"/>
    </w:rPr>
  </w:style>
  <w:style w:type="paragraph" w:customStyle="1" w:styleId="normalpuce">
    <w:name w:val="normal puce"/>
    <w:basedOn w:val="Normal"/>
    <w:qFormat/>
    <w:pPr>
      <w:widowControl w:val="0"/>
      <w:numPr>
        <w:numId w:val="9"/>
      </w:numPr>
      <w:spacing w:before="60" w:after="60"/>
      <w:jc w:val="both"/>
    </w:pPr>
    <w:rPr>
      <w:rFonts w:eastAsia="MS Mincho"/>
      <w:lang w:val="en-GB" w:eastAsia="en-GB"/>
    </w:rPr>
  </w:style>
  <w:style w:type="paragraph" w:customStyle="1" w:styleId="TdocHeading1">
    <w:name w:val="Tdoc_Heading_1"/>
    <w:basedOn w:val="Heading1"/>
    <w:next w:val="Normal"/>
    <w:qFormat/>
    <w:pPr>
      <w:keepLines w:val="0"/>
      <w:numPr>
        <w:numId w:val="10"/>
      </w:numPr>
      <w:spacing w:after="0"/>
    </w:pPr>
    <w:rPr>
      <w:rFonts w:eastAsia="Times New Roman"/>
      <w:b w:val="0"/>
      <w:kern w:val="28"/>
      <w:sz w:val="24"/>
      <w:lang w:val="en-US"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sz w:val="22"/>
      <w:lang w:val="fr-FR" w:eastAsia="en-GB"/>
    </w:rPr>
  </w:style>
  <w:style w:type="paragraph" w:customStyle="1" w:styleId="para">
    <w:name w:val="para"/>
    <w:basedOn w:val="Normal"/>
    <w:qFormat/>
    <w:pPr>
      <w:spacing w:after="240"/>
      <w:jc w:val="both"/>
    </w:pPr>
    <w:rPr>
      <w:rFonts w:ascii="Helvetica" w:eastAsia="Times New Roman" w:hAnsi="Helvetica"/>
      <w:lang w:val="en-GB" w:eastAsia="en-GB"/>
    </w:rPr>
  </w:style>
  <w:style w:type="paragraph" w:customStyle="1" w:styleId="Cell">
    <w:name w:val="Cell"/>
    <w:basedOn w:val="Normal"/>
    <w:qFormat/>
    <w:pPr>
      <w:spacing w:line="240" w:lineRule="exact"/>
      <w:jc w:val="center"/>
    </w:pPr>
    <w:rPr>
      <w:rFonts w:eastAsia="Times New Roman"/>
      <w:sz w:val="16"/>
      <w:lang w:eastAsia="ja-JP"/>
    </w:rPr>
  </w:style>
  <w:style w:type="paragraph" w:customStyle="1" w:styleId="h60">
    <w:name w:val="h6"/>
    <w:basedOn w:val="Normal"/>
    <w:qFormat/>
    <w:pPr>
      <w:spacing w:before="100" w:beforeAutospacing="1" w:after="100" w:afterAutospacing="1"/>
    </w:pPr>
    <w:rPr>
      <w:rFonts w:eastAsia="Times New Roman"/>
      <w:sz w:val="24"/>
      <w:szCs w:val="24"/>
      <w:lang w:eastAsia="ja-JP"/>
    </w:rPr>
  </w:style>
  <w:style w:type="paragraph" w:customStyle="1" w:styleId="b10">
    <w:name w:val="b1"/>
    <w:basedOn w:val="Normal"/>
    <w:qFormat/>
    <w:pPr>
      <w:spacing w:before="100" w:beforeAutospacing="1" w:after="100" w:afterAutospacing="1"/>
    </w:pPr>
    <w:rPr>
      <w:rFonts w:eastAsia="Times New Roman"/>
      <w:sz w:val="24"/>
      <w:szCs w:val="24"/>
      <w:lang w:eastAsia="ja-JP"/>
    </w:rPr>
  </w:style>
  <w:style w:type="paragraph" w:customStyle="1" w:styleId="tah0">
    <w:name w:val="tah"/>
    <w:basedOn w:val="Normal"/>
    <w:qFormat/>
    <w:pPr>
      <w:keepNext/>
      <w:adjustRightInd/>
      <w:jc w:val="center"/>
      <w:textAlignment w:val="auto"/>
    </w:pPr>
    <w:rPr>
      <w:rFonts w:ascii="Arial" w:eastAsia="Batang" w:hAnsi="Arial" w:cs="Arial"/>
      <w:b/>
      <w:bCs/>
      <w:sz w:val="18"/>
      <w:szCs w:val="18"/>
      <w:lang w:eastAsia="en-GB"/>
    </w:rPr>
  </w:style>
  <w:style w:type="character" w:customStyle="1" w:styleId="GuidanceChar">
    <w:name w:val="Guidance Char"/>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overflowPunct/>
      <w:autoSpaceDE/>
      <w:autoSpaceDN/>
      <w:adjustRightInd/>
      <w:ind w:left="2560" w:hanging="357"/>
      <w:textAlignment w:val="auto"/>
    </w:pPr>
    <w:rPr>
      <w:rFonts w:eastAsia="Times New Roman"/>
      <w:lang w:val="en-AU" w:eastAsia="ko-KR"/>
    </w:rPr>
  </w:style>
  <w:style w:type="character" w:customStyle="1" w:styleId="FigureCaption1">
    <w:name w:val="Figure Caption1"/>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qFormat/>
    <w:rPr>
      <w:rFonts w:ascii="Arial" w:hAnsi="Arial"/>
      <w:sz w:val="32"/>
      <w:lang w:val="en-GB" w:eastAsia="en-US"/>
    </w:rPr>
  </w:style>
  <w:style w:type="character" w:customStyle="1" w:styleId="Heading6Char">
    <w:name w:val="Heading 6 Char"/>
    <w:link w:val="Heading6"/>
    <w:qFormat/>
    <w:rPr>
      <w:rFonts w:ascii="Times New Roman" w:eastAsia="Times New Roman" w:hAnsi="Times New Roman"/>
      <w:u w:color="4472C4" w:themeColor="accent5"/>
      <w:lang w:val="en-GB" w:eastAsia="en-US"/>
    </w:rPr>
  </w:style>
  <w:style w:type="character" w:customStyle="1" w:styleId="Heading7Char">
    <w:name w:val="Heading 7 Char"/>
    <w:link w:val="Heading7"/>
    <w:qFormat/>
    <w:rPr>
      <w:rFonts w:ascii="Times New Roman" w:eastAsia="Times New Roman" w:hAnsi="Times New Roman"/>
      <w:u w:color="4472C4" w:themeColor="accent5"/>
      <w:lang w:val="en-GB" w:eastAsia="en-US"/>
    </w:rPr>
  </w:style>
  <w:style w:type="character" w:customStyle="1" w:styleId="Heading8Char">
    <w:name w:val="Heading 8 Char"/>
    <w:aliases w:val="Table Heading Char"/>
    <w:link w:val="Heading8"/>
    <w:qFormat/>
    <w:rPr>
      <w:rFonts w:ascii="Times New Roman" w:hAnsi="Times New Roman"/>
      <w:b/>
      <w:sz w:val="32"/>
      <w:lang w:val="en-GB" w:eastAsia="en-US"/>
    </w:rPr>
  </w:style>
  <w:style w:type="character" w:customStyle="1" w:styleId="Heading9Char">
    <w:name w:val="Heading 9 Char"/>
    <w:aliases w:val="Figure Heading Char,FH Char"/>
    <w:link w:val="Heading9"/>
    <w:qFormat/>
    <w:rPr>
      <w:rFonts w:ascii="Times New Roman" w:hAnsi="Times New Roman"/>
      <w:b/>
      <w:sz w:val="32"/>
      <w:lang w:val="en-GB" w:eastAsia="en-US"/>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uiPriority w:val="99"/>
    <w:qFormat/>
    <w:rPr>
      <w:rFonts w:ascii="Arial" w:hAnsi="Arial"/>
      <w:b/>
      <w:i/>
      <w:sz w:val="18"/>
      <w:lang w:eastAsia="en-US"/>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pPr>
      <w:textAlignment w:val="auto"/>
    </w:pPr>
    <w:rPr>
      <w:lang w:val="en-GB" w:eastAsia="zh-CN"/>
    </w:rPr>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overflowPunct/>
      <w:autoSpaceDE/>
      <w:autoSpaceDN/>
      <w:adjustRightInd/>
      <w:textAlignment w:val="auto"/>
    </w:pPr>
    <w:rPr>
      <w:rFonts w:eastAsia="Calibri"/>
      <w:szCs w:val="22"/>
      <w:lang w:val="zh-CN" w:eastAsia="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pPr>
      <w:tabs>
        <w:tab w:val="left" w:pos="1622"/>
      </w:tabs>
      <w:overflowPunct/>
      <w:autoSpaceDE/>
      <w:autoSpaceDN/>
      <w:adjustRightInd/>
      <w:ind w:left="1622" w:hanging="363"/>
      <w:textAlignment w:val="auto"/>
    </w:pPr>
    <w:rPr>
      <w:rFonts w:ascii="Arial" w:eastAsia="MS Mincho" w:hAnsi="Arial"/>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1"/>
      </w:numPr>
      <w:overflowPunct/>
      <w:autoSpaceDE/>
      <w:autoSpaceDN/>
      <w:adjustRightInd/>
      <w:spacing w:after="0"/>
      <w:jc w:val="left"/>
      <w:textAlignment w:val="auto"/>
    </w:pPr>
    <w:rPr>
      <w:rFonts w:ascii="Calibri" w:hAnsi="Calibri"/>
      <w:kern w:val="2"/>
      <w:szCs w:val="24"/>
      <w:lang w:val="en-GB"/>
    </w:rPr>
  </w:style>
  <w:style w:type="paragraph" w:customStyle="1" w:styleId="bullet2">
    <w:name w:val="bullet2"/>
    <w:basedOn w:val="text"/>
    <w:link w:val="bullet2Char"/>
    <w:qFormat/>
    <w:pPr>
      <w:numPr>
        <w:ilvl w:val="1"/>
        <w:numId w:val="11"/>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qFormat/>
    <w:rPr>
      <w:rFonts w:ascii="Calibri" w:hAnsi="Calibri"/>
      <w:kern w:val="2"/>
      <w:sz w:val="24"/>
      <w:szCs w:val="24"/>
      <w:lang w:val="en-GB"/>
    </w:rPr>
  </w:style>
  <w:style w:type="paragraph" w:customStyle="1" w:styleId="bullet3">
    <w:name w:val="bullet3"/>
    <w:basedOn w:val="text"/>
    <w:qFormat/>
    <w:pPr>
      <w:numPr>
        <w:ilvl w:val="2"/>
        <w:numId w:val="11"/>
      </w:numPr>
      <w:overflowPunct/>
      <w:autoSpaceDE/>
      <w:autoSpaceDN/>
      <w:adjustRightInd/>
      <w:spacing w:after="0"/>
      <w:jc w:val="left"/>
      <w:textAlignment w:val="auto"/>
    </w:pPr>
    <w:rPr>
      <w:rFonts w:ascii="Times" w:eastAsia="Batang" w:hAnsi="Times"/>
      <w:sz w:val="20"/>
      <w:szCs w:val="24"/>
      <w:lang w:val="en-GB" w:eastAsia="en-US"/>
    </w:rPr>
  </w:style>
  <w:style w:type="character" w:customStyle="1" w:styleId="bullet2Char">
    <w:name w:val="bullet2 Char"/>
    <w:link w:val="bullet2"/>
    <w:qFormat/>
    <w:rPr>
      <w:rFonts w:ascii="Times" w:hAnsi="Times"/>
      <w:kern w:val="2"/>
      <w:sz w:val="24"/>
      <w:szCs w:val="24"/>
      <w:lang w:val="en-GB"/>
    </w:rPr>
  </w:style>
  <w:style w:type="paragraph" w:customStyle="1" w:styleId="bullet4">
    <w:name w:val="bullet4"/>
    <w:basedOn w:val="text"/>
    <w:qFormat/>
    <w:pPr>
      <w:numPr>
        <w:ilvl w:val="3"/>
        <w:numId w:val="11"/>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SpecTextNum">
    <w:name w:val="Spec Text Num"/>
    <w:basedOn w:val="Normal"/>
    <w:qFormat/>
    <w:pPr>
      <w:numPr>
        <w:numId w:val="12"/>
      </w:numPr>
      <w:overflowPunct/>
      <w:autoSpaceDE/>
      <w:autoSpaceDN/>
      <w:adjustRightInd/>
      <w:textAlignment w:val="auto"/>
    </w:pPr>
    <w:rPr>
      <w:rFonts w:eastAsia="MS Mincho"/>
      <w:sz w:val="24"/>
      <w:szCs w:val="24"/>
      <w:lang w:eastAsia="ja-JP"/>
    </w:rPr>
  </w:style>
  <w:style w:type="paragraph" w:customStyle="1" w:styleId="Comments">
    <w:name w:val="Comments"/>
    <w:basedOn w:val="Normal"/>
    <w:link w:val="CommentsChar"/>
    <w:pPr>
      <w:overflowPunct/>
      <w:autoSpaceDE/>
      <w:autoSpaceDN/>
      <w:adjustRightInd/>
      <w:spacing w:before="40"/>
      <w:textAlignment w:val="auto"/>
    </w:pPr>
    <w:rPr>
      <w:rFonts w:ascii="Arial" w:eastAsia="MS Mincho" w:hAnsi="Arial"/>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qFormat/>
    <w:pPr>
      <w:numPr>
        <w:numId w:val="13"/>
      </w:numPr>
      <w:contextualSpacing/>
    </w:pPr>
    <w:rPr>
      <w:rFonts w:eastAsia="Times New Roman"/>
      <w:szCs w:val="24"/>
      <w:lang w:val="zh-CN" w:eastAsia="zh-CN"/>
    </w:rPr>
  </w:style>
  <w:style w:type="character" w:customStyle="1" w:styleId="bulletChar">
    <w:name w:val="bullet Char"/>
    <w:link w:val="bullet"/>
    <w:qFormat/>
    <w:rPr>
      <w:rFonts w:ascii="Times New Roman" w:eastAsia="Times New Roman" w:hAnsi="Times New Roman"/>
      <w:szCs w:val="24"/>
      <w:lang w:val="zh-CN"/>
    </w:rPr>
  </w:style>
  <w:style w:type="paragraph" w:customStyle="1" w:styleId="Proposal">
    <w:name w:val="Proposal"/>
    <w:basedOn w:val="Normal"/>
    <w:link w:val="ProposalChar"/>
    <w:qFormat/>
    <w:pPr>
      <w:tabs>
        <w:tab w:val="left" w:pos="1701"/>
      </w:tabs>
      <w:spacing w:after="120"/>
      <w:ind w:left="1701" w:hanging="1701"/>
      <w:jc w:val="both"/>
    </w:pPr>
    <w:rPr>
      <w:rFonts w:eastAsia="Times New Roman"/>
      <w:b/>
      <w:bCs/>
      <w:lang w:val="en-GB" w:eastAsia="zh-CN"/>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qFormat/>
    <w:pPr>
      <w:numPr>
        <w:numId w:val="14"/>
      </w:numPr>
      <w:overflowPunct/>
      <w:autoSpaceDE/>
      <w:autoSpaceDN/>
      <w:adjustRightInd/>
      <w:spacing w:before="60"/>
      <w:textAlignment w:val="auto"/>
    </w:pPr>
    <w:rPr>
      <w:rFonts w:ascii="Arial" w:eastAsia="MS Mincho" w:hAnsi="Arial"/>
      <w:b/>
      <w:szCs w:val="24"/>
      <w:lang w:val="en-GB"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pPr>
      <w:overflowPunct/>
      <w:autoSpaceDE/>
      <w:autoSpaceDN/>
      <w:adjustRightInd/>
      <w:spacing w:after="100" w:afterAutospacing="1" w:line="288" w:lineRule="auto"/>
      <w:ind w:firstLine="360"/>
      <w:jc w:val="both"/>
      <w:textAlignment w:val="auto"/>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overflowPunct/>
      <w:autoSpaceDE/>
      <w:autoSpaceDN/>
      <w:adjustRightInd/>
      <w:spacing w:before="120" w:after="180"/>
      <w:ind w:leftChars="106" w:left="212"/>
      <w:jc w:val="both"/>
      <w:textAlignment w:val="auto"/>
    </w:pPr>
    <w:rPr>
      <w:rFonts w:eastAsia="Malgun Gothic"/>
      <w:b/>
      <w:i/>
      <w:kern w:val="2"/>
      <w:sz w:val="22"/>
      <w:szCs w:val="22"/>
      <w:lang w:eastAsia="ko-KR"/>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5"/>
      </w:numPr>
      <w:spacing w:before="60" w:after="60"/>
      <w:jc w:val="both"/>
    </w:pPr>
    <w:rPr>
      <w:rFonts w:eastAsia="Times New Roman"/>
      <w:sz w:val="22"/>
      <w:lang w:eastAsia="zh-CN"/>
    </w:rPr>
  </w:style>
  <w:style w:type="character" w:customStyle="1" w:styleId="3GPPAgreementsChar">
    <w:name w:val="3GPP Agreements Char"/>
    <w:link w:val="3GPPAgreements"/>
    <w:qFormat/>
    <w:rPr>
      <w:rFonts w:ascii="Times New Roman" w:eastAsia="Times New Roman" w:hAnsi="Times New Roman"/>
      <w:sz w:val="22"/>
    </w:rPr>
  </w:style>
  <w:style w:type="paragraph" w:styleId="NoSpacing">
    <w:name w:val="No Spacing"/>
    <w:uiPriority w:val="1"/>
    <w:qFormat/>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overflowPunct/>
      <w:autoSpaceDE/>
      <w:autoSpaceDN/>
      <w:adjustRightInd/>
      <w:ind w:left="840"/>
      <w:jc w:val="both"/>
      <w:textAlignment w:val="auto"/>
    </w:pPr>
    <w:rPr>
      <w:rFonts w:ascii="Yu Gothic" w:eastAsia="Yu Gothic" w:hAnsi="Yu Gothic" w:cs="Calibri"/>
      <w:sz w:val="21"/>
      <w:szCs w:val="21"/>
      <w:lang w:eastAsia="zh-CN"/>
    </w:rPr>
  </w:style>
  <w:style w:type="character" w:customStyle="1" w:styleId="ListParagraphChar">
    <w:name w:val="List Paragraph Char"/>
    <w:aliases w:val="列出段落 Char1,列表段落 Char,列表段落11 Char,목록단락 Char,- Bullets Char,リスト段落 Char,列出段落 Char,?? ?? Char,????? Char,???? Char,Lista1 Char,列出段落1 Char,中等深浅网格 1 - 着色 21 Char,¥¡¡¡¡ì¬º¥¹¥È¶ÎÂä Char,ÁÐ³ö¶ÎÂä Char,列表段落1 Char,—ño’i—Ž Char,¥ê¥¹¥È¶ÎÂä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pPr>
      <w:overflowPunct/>
      <w:autoSpaceDE/>
      <w:autoSpaceDN/>
      <w:adjustRightInd/>
      <w:textAlignment w:val="auto"/>
    </w:pPr>
    <w:rPr>
      <w:rFonts w:ascii="Times" w:eastAsia="Batang" w:hAnsi="Times"/>
      <w:szCs w:val="24"/>
      <w:lang w:val="en-GB"/>
    </w:rPr>
  </w:style>
  <w:style w:type="paragraph" w:customStyle="1" w:styleId="h1">
    <w:name w:val="h1"/>
    <w:basedOn w:val="Normal"/>
    <w:qFormat/>
    <w:pPr>
      <w:overflowPunct/>
      <w:autoSpaceDE/>
      <w:autoSpaceDN/>
      <w:adjustRightInd/>
      <w:textAlignment w:val="auto"/>
    </w:pPr>
    <w:rPr>
      <w:rFonts w:ascii="Times" w:eastAsia="Batang" w:hAnsi="Times"/>
      <w:szCs w:val="24"/>
      <w:lang w:val="en-GB"/>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overflowPunct/>
      <w:autoSpaceDE/>
      <w:autoSpaceDN/>
      <w:adjustRightInd/>
      <w:ind w:left="601" w:hanging="601"/>
      <w:textAlignment w:val="auto"/>
    </w:pPr>
    <w:rPr>
      <w:rFonts w:eastAsia="Batang"/>
      <w:b/>
      <w:i/>
      <w:szCs w:val="24"/>
      <w:lang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overflowPunct/>
      <w:autoSpaceDE/>
      <w:autoSpaceDN/>
      <w:adjustRightInd/>
      <w:ind w:left="720"/>
      <w:contextualSpacing/>
      <w:textAlignment w:val="auto"/>
    </w:pPr>
    <w:rPr>
      <w:rFonts w:eastAsia="Times New Roman"/>
      <w:sz w:val="24"/>
      <w:szCs w:val="24"/>
      <w:lang w:eastAsia="zh-CN"/>
    </w:rPr>
  </w:style>
  <w:style w:type="paragraph" w:customStyle="1" w:styleId="StatementBody">
    <w:name w:val="Statement Body"/>
    <w:basedOn w:val="Normal"/>
    <w:link w:val="StatementBodyChar"/>
    <w:qFormat/>
    <w:pPr>
      <w:numPr>
        <w:numId w:val="16"/>
      </w:numPr>
      <w:overflowPunct/>
      <w:autoSpaceDE/>
      <w:autoSpaceDN/>
      <w:adjustRightInd/>
      <w:spacing w:after="100" w:afterAutospacing="1"/>
      <w:contextualSpacing/>
      <w:textAlignment w:val="auto"/>
    </w:pPr>
    <w:rPr>
      <w:rFonts w:eastAsia="Times New Roman"/>
      <w:szCs w:val="24"/>
      <w:lang w:val="zh-CN" w:eastAsia="ko-KR"/>
    </w:rPr>
  </w:style>
  <w:style w:type="character" w:customStyle="1" w:styleId="StatementBodyChar">
    <w:name w:val="Statement Body Char"/>
    <w:link w:val="StatementBody"/>
    <w:qFormat/>
    <w:rPr>
      <w:rFonts w:ascii="Times New Roman" w:eastAsia="Times New Roman" w:hAnsi="Times New Roman"/>
      <w:szCs w:val="24"/>
      <w:lang w:val="zh-CN" w:eastAsia="ko-KR"/>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tabs>
        <w:tab w:val="left" w:pos="432"/>
      </w:tabs>
      <w:overflowPunct/>
      <w:autoSpaceDE/>
      <w:autoSpaceDN/>
      <w:adjustRightInd/>
      <w:spacing w:after="60"/>
      <w:ind w:left="432" w:hanging="432"/>
      <w:textAlignment w:val="auto"/>
    </w:pPr>
    <w:rPr>
      <w:rFonts w:ascii="Arial" w:eastAsia="Batang" w:hAnsi="Arial"/>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overflowPunct/>
      <w:snapToGrid w:val="0"/>
      <w:spacing w:before="20" w:after="20"/>
      <w:textAlignment w:val="auto"/>
    </w:pPr>
    <w:rPr>
      <w:rFonts w:eastAsia="Times New Roman"/>
      <w:szCs w:val="21"/>
      <w:lang w:eastAsia="zh-CN"/>
    </w:rPr>
  </w:style>
  <w:style w:type="paragraph" w:customStyle="1" w:styleId="ListParagraph3">
    <w:name w:val="List Paragraph3"/>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ListParagraph2">
    <w:name w:val="List Paragraph2"/>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ListParagraph5">
    <w:name w:val="List Paragraph5"/>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ListParagraph4">
    <w:name w:val="List Paragraph4"/>
    <w:basedOn w:val="Normal"/>
    <w:qFormat/>
    <w:pPr>
      <w:overflowPunct/>
      <w:autoSpaceDE/>
      <w:autoSpaceDN/>
      <w:adjustRightInd/>
      <w:ind w:left="720"/>
      <w:contextualSpacing/>
      <w:textAlignment w:val="auto"/>
    </w:pPr>
    <w:rPr>
      <w:rFonts w:eastAsia="Times New Roman"/>
      <w:sz w:val="24"/>
      <w:szCs w:val="24"/>
      <w:lang w:eastAsia="zh-C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overflowPunct/>
      <w:autoSpaceDE/>
      <w:autoSpaceDN/>
      <w:adjustRightInd/>
      <w:textAlignment w:val="auto"/>
    </w:pPr>
    <w:rPr>
      <w:rFonts w:ascii="Times" w:eastAsia="MS PGothic" w:hAnsi="Times" w:cs="Times"/>
      <w:lang w:eastAsia="ja-JP"/>
    </w:rPr>
  </w:style>
  <w:style w:type="paragraph" w:customStyle="1" w:styleId="72">
    <w:name w:val="标题 72"/>
    <w:basedOn w:val="Normal"/>
    <w:qFormat/>
    <w:pPr>
      <w:tabs>
        <w:tab w:val="left" w:pos="1296"/>
      </w:tabs>
      <w:overflowPunct/>
      <w:autoSpaceDE/>
      <w:autoSpaceDN/>
      <w:adjustRightInd/>
      <w:textAlignment w:val="auto"/>
    </w:pPr>
    <w:rPr>
      <w:rFonts w:ascii="Times" w:eastAsia="MS PGothic" w:hAnsi="Times" w:cs="Times"/>
      <w:lang w:eastAsia="ja-JP"/>
    </w:rPr>
  </w:style>
  <w:style w:type="paragraph" w:customStyle="1" w:styleId="3nobreakH3Underrubrik2h3MemoHeading3helloTitre">
    <w:name w:val="スタイル 見出し 3no breakH3Underrubrik2h3Memo Heading 3helloTitre ..."/>
    <w:basedOn w:val="Heading3"/>
    <w:qFormat/>
    <w:pPr>
      <w:keepLines w:val="0"/>
      <w:tabs>
        <w:tab w:val="left" w:pos="1080"/>
      </w:tabs>
      <w:overflowPunct/>
      <w:autoSpaceDE/>
      <w:autoSpaceDN/>
      <w:adjustRightInd/>
      <w:spacing w:before="240" w:after="60"/>
      <w:ind w:left="735" w:hanging="735"/>
      <w:textAlignment w:val="auto"/>
    </w:pPr>
    <w:rPr>
      <w:rFonts w:ascii="Arial" w:eastAsia="Batang" w:hAnsi="Arial"/>
      <w:i/>
      <w:sz w:val="20"/>
      <w:szCs w:val="26"/>
      <w:lang w:eastAsia="zh-CN"/>
    </w:rPr>
  </w:style>
  <w:style w:type="paragraph" w:customStyle="1" w:styleId="ListParagraph7">
    <w:name w:val="List Paragraph7"/>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ListParagraph6">
    <w:name w:val="List Paragraph6"/>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61">
    <w:name w:val="标题 61"/>
    <w:basedOn w:val="Normal"/>
    <w:qFormat/>
    <w:pPr>
      <w:tabs>
        <w:tab w:val="left" w:pos="1152"/>
      </w:tabs>
      <w:overflowPunct/>
      <w:autoSpaceDE/>
      <w:autoSpaceDN/>
      <w:adjustRightInd/>
      <w:textAlignment w:val="auto"/>
    </w:pPr>
    <w:rPr>
      <w:rFonts w:ascii="Times" w:eastAsia="MS PGothic" w:hAnsi="Times" w:cs="Times"/>
      <w:lang w:eastAsia="ja-JP"/>
    </w:rPr>
  </w:style>
  <w:style w:type="paragraph" w:customStyle="1" w:styleId="ListParagraph8">
    <w:name w:val="List Paragraph8"/>
    <w:basedOn w:val="Normal"/>
    <w:qFormat/>
    <w:pPr>
      <w:overflowPunct/>
      <w:autoSpaceDE/>
      <w:autoSpaceDN/>
      <w:adjustRightInd/>
      <w:ind w:left="720"/>
      <w:contextualSpacing/>
      <w:textAlignment w:val="auto"/>
    </w:pPr>
    <w:rPr>
      <w:rFonts w:eastAsia="Times New Roman"/>
      <w:sz w:val="24"/>
      <w:szCs w:val="24"/>
      <w:lang w:eastAsia="zh-CN"/>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7"/>
      </w:numPr>
      <w:overflowPunct/>
      <w:autoSpaceDE/>
      <w:autoSpaceDN/>
      <w:adjustRightInd/>
      <w:spacing w:after="60"/>
      <w:textAlignment w:val="auto"/>
    </w:pPr>
    <w:rPr>
      <w:rFonts w:ascii="Helvetica" w:eastAsia="Times New Roman" w:hAnsi="Helvetica"/>
      <w:bCs/>
      <w:kern w:val="32"/>
      <w:sz w:val="28"/>
      <w:lang w:val="en-US"/>
    </w:rPr>
  </w:style>
  <w:style w:type="paragraph" w:customStyle="1" w:styleId="71">
    <w:name w:val="标题 71"/>
    <w:basedOn w:val="Normal"/>
    <w:qFormat/>
    <w:pPr>
      <w:tabs>
        <w:tab w:val="left" w:pos="1296"/>
      </w:tabs>
      <w:overflowPunct/>
      <w:autoSpaceDE/>
      <w:autoSpaceDN/>
      <w:adjustRightInd/>
      <w:textAlignment w:val="auto"/>
    </w:pPr>
    <w:rPr>
      <w:rFonts w:ascii="Times" w:eastAsia="MS PGothic" w:hAnsi="Times" w:cs="Times"/>
      <w:lang w:eastAsia="ja-JP"/>
    </w:rPr>
  </w:style>
  <w:style w:type="paragraph" w:customStyle="1" w:styleId="tac0">
    <w:name w:val="tac"/>
    <w:basedOn w:val="Normal"/>
    <w:qFormat/>
    <w:pPr>
      <w:keepNext/>
      <w:overflowPunct/>
      <w:adjustRightInd/>
      <w:jc w:val="center"/>
      <w:textAlignment w:val="auto"/>
    </w:pPr>
    <w:rPr>
      <w:rFonts w:ascii="Arial" w:hAnsi="Arial" w:cs="Arial"/>
      <w:sz w:val="18"/>
      <w:szCs w:val="18"/>
      <w:lang w:eastAsia="zh-CN"/>
    </w:rPr>
  </w:style>
  <w:style w:type="paragraph" w:customStyle="1" w:styleId="th0">
    <w:name w:val="th"/>
    <w:basedOn w:val="Normal"/>
    <w:qFormat/>
    <w:pPr>
      <w:keepNext/>
      <w:overflowPunct/>
      <w:adjustRightInd/>
      <w:spacing w:before="60" w:after="180"/>
      <w:jc w:val="center"/>
      <w:textAlignment w:val="auto"/>
    </w:pPr>
    <w:rPr>
      <w:rFonts w:ascii="Arial" w:hAnsi="Arial" w:cs="Arial"/>
      <w:b/>
      <w:bCs/>
      <w:lang w:eastAsia="zh-CN"/>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numPr>
        <w:ilvl w:val="0"/>
      </w:numPr>
      <w:tabs>
        <w:tab w:val="left" w:pos="1440"/>
      </w:tabs>
      <w:overflowPunct/>
      <w:autoSpaceDE/>
      <w:autoSpaceDN/>
      <w:adjustRightInd/>
      <w:spacing w:before="240" w:after="60"/>
      <w:ind w:left="735" w:hanging="735"/>
      <w:textAlignment w:val="auto"/>
    </w:pPr>
    <w:rPr>
      <w:rFonts w:ascii="Arial" w:eastAsia="MS Mincho" w:hAnsi="Arial"/>
      <w:iCs/>
      <w:color w:val="000000"/>
      <w:sz w:val="20"/>
      <w:szCs w:val="26"/>
      <w:lang w:eastAsia="zh-CN"/>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overflowPunct/>
      <w:autoSpaceDE/>
      <w:autoSpaceDN/>
      <w:snapToGrid w:val="0"/>
      <w:spacing w:beforeLines="50" w:before="120" w:after="100" w:afterAutospacing="1"/>
      <w:jc w:val="both"/>
      <w:textAlignment w:val="auto"/>
    </w:pPr>
    <w:rPr>
      <w:rFonts w:eastAsia="Batang"/>
      <w:b/>
      <w:snapToGrid w:val="0"/>
      <w:sz w:val="28"/>
      <w:lang w:val="en-GB" w:eastAsia="ko-KR"/>
    </w:rPr>
  </w:style>
  <w:style w:type="paragraph" w:customStyle="1" w:styleId="heading30">
    <w:name w:val="heading3"/>
    <w:basedOn w:val="Normal"/>
    <w:qFormat/>
    <w:pPr>
      <w:keepNext/>
      <w:overflowPunct/>
      <w:autoSpaceDE/>
      <w:autoSpaceDN/>
      <w:adjustRightInd/>
      <w:spacing w:before="240" w:after="60"/>
      <w:ind w:left="720" w:hanging="720"/>
      <w:textAlignment w:val="auto"/>
    </w:pPr>
    <w:rPr>
      <w:rFonts w:ascii="Arial" w:eastAsia="MS PGothic" w:hAnsi="Arial" w:cs="Arial"/>
      <w:color w:val="000000"/>
      <w:lang w:eastAsia="ja-JP"/>
    </w:rPr>
  </w:style>
  <w:style w:type="paragraph" w:customStyle="1" w:styleId="heading40">
    <w:name w:val="heading4"/>
    <w:basedOn w:val="Normal"/>
    <w:qFormat/>
    <w:pPr>
      <w:keepNext/>
      <w:overflowPunct/>
      <w:autoSpaceDE/>
      <w:autoSpaceDN/>
      <w:adjustRightInd/>
      <w:spacing w:before="240" w:after="60"/>
      <w:ind w:left="864" w:hanging="864"/>
      <w:textAlignment w:val="auto"/>
    </w:pPr>
    <w:rPr>
      <w:rFonts w:ascii="Arial" w:eastAsia="MS PGothic" w:hAnsi="Arial" w:cs="Arial"/>
      <w:i/>
      <w:iCs/>
      <w:color w:val="000000"/>
      <w:lang w:eastAsia="ja-JP"/>
    </w:rPr>
  </w:style>
  <w:style w:type="paragraph" w:customStyle="1" w:styleId="4h4H4H41h41H42h42H43h43H411h411H421h421H44h3">
    <w:name w:val="スタイル 見出し 4h4H4H41h41H42h42H43h43H411h411H421h421H44h...3"/>
    <w:basedOn w:val="Heading4"/>
    <w:qFormat/>
    <w:pPr>
      <w:keepLines w:val="0"/>
      <w:numPr>
        <w:ilvl w:val="0"/>
      </w:numPr>
      <w:tabs>
        <w:tab w:val="left" w:pos="1440"/>
      </w:tabs>
      <w:overflowPunct/>
      <w:autoSpaceDE/>
      <w:autoSpaceDN/>
      <w:adjustRightInd/>
      <w:spacing w:before="240" w:after="60"/>
      <w:ind w:left="735" w:hanging="735"/>
      <w:textAlignment w:val="auto"/>
    </w:pPr>
    <w:rPr>
      <w:rFonts w:ascii="Arial" w:eastAsia="SimSun" w:hAnsi="Arial"/>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numPr>
        <w:ilvl w:val="0"/>
      </w:numPr>
      <w:overflowPunct/>
      <w:autoSpaceDE/>
      <w:autoSpaceDN/>
      <w:adjustRightInd/>
      <w:spacing w:before="240" w:after="60"/>
      <w:ind w:left="864" w:hanging="864"/>
      <w:textAlignment w:val="auto"/>
    </w:pPr>
    <w:rPr>
      <w:rFonts w:ascii="Arial" w:eastAsia="Batang" w:hAnsi="Arial"/>
      <w:iCs/>
      <w:sz w:val="20"/>
      <w:szCs w:val="26"/>
      <w:lang w:eastAsia="zh-CN"/>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ind w:left="720" w:hanging="360"/>
    </w:pPr>
    <w:rPr>
      <w:rFonts w:ascii="Times" w:eastAsia="Batang" w:hAnsi="Times"/>
      <w:szCs w:val="24"/>
      <w:lang w:val="en-GB" w:eastAsia="en-US"/>
    </w:rPr>
  </w:style>
  <w:style w:type="paragraph" w:customStyle="1" w:styleId="xmsonormal">
    <w:name w:val="x_msonormal"/>
    <w:basedOn w:val="Normal"/>
    <w:qFormat/>
    <w:pPr>
      <w:overflowPunct/>
      <w:autoSpaceDE/>
      <w:autoSpaceDN/>
      <w:adjustRightInd/>
      <w:textAlignment w:val="auto"/>
    </w:pPr>
    <w:rPr>
      <w:rFonts w:ascii="Calibri" w:eastAsia="Calibri" w:hAnsi="Calibri" w:cs="Calibri"/>
      <w:sz w:val="22"/>
      <w:szCs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overflowPunct/>
      <w:autoSpaceDE/>
      <w:autoSpaceDN/>
      <w:adjustRightInd/>
      <w:spacing w:before="220"/>
      <w:textAlignment w:val="auto"/>
    </w:pPr>
    <w:rPr>
      <w:sz w:val="22"/>
      <w:lang w:val="en-GB"/>
    </w:r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jc w:val="both"/>
      <w:textAlignment w:val="auto"/>
    </w:pPr>
    <w:rPr>
      <w:rFonts w:eastAsia="Malgun Gothic"/>
      <w:lang w:val="en-GB" w:eastAsia="ko-KR"/>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sid w:val="002B1E5D"/>
    <w:rPr>
      <w:rFonts w:eastAsia="SimSun"/>
      <w:lang w:eastAsia="ja-JP"/>
    </w:rPr>
  </w:style>
  <w:style w:type="character" w:customStyle="1" w:styleId="2222Char">
    <w:name w:val="스타일 스타일 스타일 스타일 양쪽 첫 줄:  2 글자 + 첫 줄:  2 글자 + 첫 줄:  2 글자 + 첫 줄:  2... Char"/>
    <w:link w:val="2222"/>
    <w:locked/>
    <w:rsid w:val="00F244A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F244AD"/>
    <w:pPr>
      <w:overflowPunct/>
      <w:autoSpaceDE/>
      <w:autoSpaceDN/>
      <w:adjustRightInd/>
      <w:spacing w:after="180" w:line="336" w:lineRule="auto"/>
      <w:ind w:firstLineChars="200" w:firstLine="200"/>
      <w:jc w:val="both"/>
      <w:textAlignment w:val="auto"/>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locked/>
    <w:rsid w:val="00AC5319"/>
    <w:rPr>
      <w:rFonts w:ascii="Times New Roman" w:hAnsi="Times New Roman" w:cs="Times New Roman"/>
      <w:sz w:val="20"/>
      <w:szCs w:val="20"/>
      <w:lang w:val="en-GB" w:eastAsia="ja-JP"/>
    </w:rPr>
  </w:style>
  <w:style w:type="character" w:customStyle="1" w:styleId="BodyText3Char">
    <w:name w:val="Body Text 3 Char"/>
    <w:link w:val="BodyText3"/>
    <w:uiPriority w:val="99"/>
    <w:locked/>
    <w:rsid w:val="00AC5319"/>
    <w:rPr>
      <w:rFonts w:ascii="Times New Roman" w:hAnsi="Times New Roman"/>
      <w:i/>
      <w:lang w:eastAsia="en-US"/>
    </w:rPr>
  </w:style>
  <w:style w:type="paragraph" w:customStyle="1" w:styleId="Figure">
    <w:name w:val="Figure"/>
    <w:basedOn w:val="Normal"/>
    <w:uiPriority w:val="99"/>
    <w:rsid w:val="00AC5319"/>
    <w:pPr>
      <w:overflowPunct/>
      <w:autoSpaceDE/>
      <w:autoSpaceDN/>
      <w:adjustRightInd/>
      <w:spacing w:before="240" w:after="240"/>
      <w:jc w:val="center"/>
      <w:textAlignment w:val="auto"/>
    </w:pPr>
    <w:rPr>
      <w:i/>
      <w:iCs/>
      <w:noProof/>
      <w:sz w:val="24"/>
      <w:lang w:val="fr-FR" w:eastAsia="ja-JP"/>
    </w:rPr>
  </w:style>
  <w:style w:type="paragraph" w:customStyle="1" w:styleId="BodyTextIndent21">
    <w:name w:val="Body Text Indent 21"/>
    <w:basedOn w:val="Normal"/>
    <w:uiPriority w:val="99"/>
    <w:rsid w:val="00AC5319"/>
    <w:pPr>
      <w:overflowPunct/>
      <w:autoSpaceDE/>
      <w:autoSpaceDN/>
      <w:adjustRightInd/>
      <w:spacing w:before="120" w:after="180"/>
      <w:ind w:firstLine="202"/>
      <w:jc w:val="both"/>
      <w:textAlignment w:val="auto"/>
    </w:pPr>
    <w:rPr>
      <w:noProof/>
      <w:sz w:val="22"/>
      <w:lang w:val="en-GB" w:eastAsia="ja-JP"/>
    </w:rPr>
  </w:style>
  <w:style w:type="character" w:customStyle="1" w:styleId="17">
    <w:name w:val="批注文字 字符1"/>
    <w:qFormat/>
    <w:locked/>
    <w:rsid w:val="00AC5319"/>
    <w:rPr>
      <w:rFonts w:ascii="Times New Roman" w:hAnsi="Times New Roman" w:cs="Times New Roman"/>
      <w:sz w:val="20"/>
      <w:szCs w:val="20"/>
      <w:lang w:val="en-GB" w:eastAsia="ja-JP"/>
    </w:rPr>
  </w:style>
  <w:style w:type="paragraph" w:customStyle="1" w:styleId="clean">
    <w:name w:val="clean"/>
    <w:uiPriority w:val="99"/>
    <w:semiHidden/>
    <w:rsid w:val="00AC5319"/>
    <w:pPr>
      <w:keepNext/>
      <w:numPr>
        <w:numId w:val="27"/>
      </w:numPr>
      <w:autoSpaceDE w:val="0"/>
      <w:autoSpaceDN w:val="0"/>
      <w:adjustRightInd w:val="0"/>
      <w:spacing w:before="60" w:after="60"/>
      <w:jc w:val="both"/>
    </w:pPr>
    <w:rPr>
      <w:rFonts w:ascii="Arial" w:hAnsi="Arial" w:cs="Arial"/>
      <w:color w:val="0000FF"/>
      <w:kern w:val="2"/>
    </w:rPr>
  </w:style>
  <w:style w:type="character" w:customStyle="1" w:styleId="11BodyTextChar">
    <w:name w:val="11 BodyText Char"/>
    <w:aliases w:val="Block_Text Char,np Char,b Char"/>
    <w:link w:val="11BodyText"/>
    <w:uiPriority w:val="99"/>
    <w:locked/>
    <w:rsid w:val="00AC5319"/>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rsid w:val="00AC5319"/>
    <w:rPr>
      <w:rFonts w:cs="Times New Roman"/>
      <w:b/>
      <w:lang w:val="en-GB" w:eastAsia="en-US"/>
    </w:rPr>
  </w:style>
  <w:style w:type="paragraph" w:customStyle="1" w:styleId="MotorolaResponse1">
    <w:name w:val="Motorola Response1"/>
    <w:uiPriority w:val="99"/>
    <w:semiHidden/>
    <w:rsid w:val="00AC5319"/>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references0">
    <w:name w:val="references"/>
    <w:uiPriority w:val="99"/>
    <w:rsid w:val="00AC5319"/>
    <w:pPr>
      <w:numPr>
        <w:numId w:val="28"/>
      </w:numPr>
      <w:spacing w:before="120" w:after="50" w:line="180" w:lineRule="exact"/>
      <w:jc w:val="both"/>
    </w:pPr>
    <w:rPr>
      <w:rFonts w:ascii="Times New Roman" w:eastAsia="MS Mincho" w:hAnsi="Times New Roman"/>
      <w:noProof/>
      <w:sz w:val="16"/>
      <w:szCs w:val="16"/>
      <w:lang w:eastAsia="en-US"/>
    </w:rPr>
  </w:style>
  <w:style w:type="paragraph" w:customStyle="1" w:styleId="CharCharCharCarCarCharCharCarCar">
    <w:name w:val="Char Char Char Car Car Char Char Car Car"/>
    <w:uiPriority w:val="99"/>
    <w:semiHidden/>
    <w:rsid w:val="00AC5319"/>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
    <w:name w:val="Char Char Char Char Char Char1"/>
    <w:autoRedefine/>
    <w:uiPriority w:val="99"/>
    <w:rsid w:val="00AC5319"/>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
    <w:name w:val="(文字) (文字)"/>
    <w:uiPriority w:val="99"/>
    <w:semiHidden/>
    <w:rsid w:val="00AC5319"/>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1">
    <w:name w:val="彩色底纹 - 强调文字颜色 11"/>
    <w:hidden/>
    <w:uiPriority w:val="99"/>
    <w:semiHidden/>
    <w:rsid w:val="00AC5319"/>
    <w:pPr>
      <w:spacing w:before="120" w:after="180"/>
      <w:ind w:left="1134" w:hanging="1134"/>
    </w:pPr>
    <w:rPr>
      <w:rFonts w:ascii="Times New Roman" w:hAnsi="Times New Roman"/>
      <w:lang w:val="en-GB" w:eastAsia="ja-JP"/>
    </w:rPr>
  </w:style>
  <w:style w:type="paragraph" w:customStyle="1" w:styleId="-110">
    <w:name w:val="彩色列表 - 强调文字颜色 11"/>
    <w:basedOn w:val="Normal"/>
    <w:uiPriority w:val="34"/>
    <w:qFormat/>
    <w:rsid w:val="00AC5319"/>
    <w:pPr>
      <w:overflowPunct/>
      <w:autoSpaceDE/>
      <w:autoSpaceDN/>
      <w:adjustRightInd/>
      <w:spacing w:before="120" w:after="180"/>
      <w:ind w:left="720"/>
      <w:contextualSpacing/>
      <w:textAlignment w:val="auto"/>
    </w:pPr>
    <w:rPr>
      <w:lang w:val="en-GB" w:eastAsia="ja-JP"/>
    </w:rPr>
  </w:style>
  <w:style w:type="table" w:styleId="TableColumns1">
    <w:name w:val="Table Columns 1"/>
    <w:basedOn w:val="TableNormal"/>
    <w:uiPriority w:val="99"/>
    <w:rsid w:val="00AC5319"/>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AC5319"/>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ListNumber3">
    <w:name w:val="List Number 3"/>
    <w:basedOn w:val="Normal"/>
    <w:uiPriority w:val="99"/>
    <w:semiHidden/>
    <w:unhideWhenUsed/>
    <w:rsid w:val="00AC5319"/>
    <w:pPr>
      <w:tabs>
        <w:tab w:val="num" w:pos="8571"/>
      </w:tabs>
      <w:overflowPunct/>
      <w:autoSpaceDE/>
      <w:autoSpaceDN/>
      <w:adjustRightInd/>
      <w:spacing w:before="120" w:after="180"/>
      <w:ind w:leftChars="400" w:left="8571" w:hangingChars="200" w:hanging="360"/>
      <w:contextualSpacing/>
      <w:textAlignment w:val="auto"/>
    </w:pPr>
    <w:rPr>
      <w:lang w:val="en-GB" w:eastAsia="ja-JP"/>
    </w:rPr>
  </w:style>
  <w:style w:type="paragraph" w:customStyle="1" w:styleId="1-21">
    <w:name w:val="中等深浅网格 1 - 强调文字颜色 21"/>
    <w:basedOn w:val="Normal"/>
    <w:link w:val="1-2Char"/>
    <w:uiPriority w:val="34"/>
    <w:qFormat/>
    <w:rsid w:val="00AC5319"/>
    <w:pPr>
      <w:overflowPunct/>
      <w:autoSpaceDE/>
      <w:autoSpaceDN/>
      <w:adjustRightInd/>
      <w:spacing w:before="120" w:after="180"/>
      <w:ind w:firstLineChars="200" w:firstLine="420"/>
      <w:textAlignment w:val="auto"/>
    </w:pPr>
    <w:rPr>
      <w:lang w:val="en-GB" w:eastAsia="ja-JP"/>
    </w:rPr>
  </w:style>
  <w:style w:type="character" w:customStyle="1" w:styleId="1-2Char">
    <w:name w:val="中等深浅网格 1 - 强调文字颜色 2 Char"/>
    <w:link w:val="1-21"/>
    <w:uiPriority w:val="34"/>
    <w:rsid w:val="00AC5319"/>
    <w:rPr>
      <w:rFonts w:ascii="Times New Roman" w:hAnsi="Times New Roman"/>
      <w:lang w:val="en-GB" w:eastAsia="ja-JP"/>
    </w:rPr>
  </w:style>
  <w:style w:type="paragraph" w:styleId="Revision">
    <w:name w:val="Revision"/>
    <w:hidden/>
    <w:uiPriority w:val="99"/>
    <w:semiHidden/>
    <w:rsid w:val="00AC5319"/>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AC5319"/>
    <w:pPr>
      <w:numPr>
        <w:numId w:val="29"/>
      </w:numPr>
    </w:pPr>
  </w:style>
  <w:style w:type="paragraph" w:customStyle="1" w:styleId="18">
    <w:name w:val="样式1"/>
    <w:basedOn w:val="Heading3"/>
    <w:link w:val="1Char0"/>
    <w:qFormat/>
    <w:rsid w:val="00AC5319"/>
    <w:pPr>
      <w:overflowPunct/>
      <w:autoSpaceDE/>
      <w:autoSpaceDN/>
      <w:adjustRightInd/>
      <w:textAlignment w:val="auto"/>
    </w:pPr>
    <w:rPr>
      <w:rFonts w:ascii="Cambria" w:hAnsi="Cambria"/>
      <w:b/>
      <w:bCs/>
      <w:sz w:val="26"/>
      <w:szCs w:val="26"/>
    </w:rPr>
  </w:style>
  <w:style w:type="character" w:customStyle="1" w:styleId="1Char0">
    <w:name w:val="样式1 Char"/>
    <w:basedOn w:val="Heading3Char"/>
    <w:link w:val="18"/>
    <w:rsid w:val="00AC5319"/>
    <w:rPr>
      <w:rFonts w:ascii="Cambria" w:eastAsia="Times New Roman" w:hAnsi="Cambria"/>
      <w:b/>
      <w:bCs/>
      <w:sz w:val="26"/>
      <w:szCs w:val="26"/>
      <w:lang w:val="en-GB" w:eastAsia="en-US"/>
    </w:rPr>
  </w:style>
  <w:style w:type="paragraph" w:customStyle="1" w:styleId="List21">
    <w:name w:val="List 21"/>
    <w:basedOn w:val="ListParagraph"/>
    <w:qFormat/>
    <w:rsid w:val="00AC5319"/>
    <w:pPr>
      <w:overflowPunct w:val="0"/>
      <w:autoSpaceDE w:val="0"/>
      <w:autoSpaceDN w:val="0"/>
      <w:adjustRightInd w:val="0"/>
      <w:spacing w:after="120"/>
      <w:ind w:left="568" w:hanging="284"/>
      <w:textAlignment w:val="baseline"/>
    </w:pPr>
    <w:rPr>
      <w:rFonts w:eastAsia="Batang"/>
      <w:szCs w:val="20"/>
      <w:lang w:val="en-GB" w:eastAsia="en-GB"/>
    </w:rPr>
  </w:style>
  <w:style w:type="paragraph" w:customStyle="1" w:styleId="DraftProposal">
    <w:name w:val="Draft Proposal"/>
    <w:basedOn w:val="Normal"/>
    <w:uiPriority w:val="99"/>
    <w:rsid w:val="00AC5319"/>
    <w:pPr>
      <w:tabs>
        <w:tab w:val="num" w:pos="720"/>
      </w:tabs>
      <w:overflowPunct/>
      <w:autoSpaceDE/>
      <w:autoSpaceDN/>
      <w:adjustRightInd/>
      <w:spacing w:after="160" w:line="252" w:lineRule="auto"/>
      <w:textAlignment w:val="auto"/>
    </w:pPr>
    <w:rPr>
      <w:rFonts w:ascii="Arial" w:eastAsia="Calibri" w:hAnsi="Arial" w:cs="Arial"/>
      <w:b/>
      <w:bCs/>
      <w:sz w:val="22"/>
      <w:szCs w:val="22"/>
    </w:rPr>
  </w:style>
  <w:style w:type="paragraph" w:customStyle="1" w:styleId="8">
    <w:name w:val="目录 8"/>
    <w:basedOn w:val="19"/>
    <w:semiHidden/>
    <w:rsid w:val="00AC5319"/>
  </w:style>
  <w:style w:type="paragraph" w:customStyle="1" w:styleId="19">
    <w:name w:val="目录 1"/>
    <w:semiHidden/>
    <w:rsid w:val="00AC531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0">
    <w:name w:val="目录 5"/>
    <w:basedOn w:val="4"/>
    <w:semiHidden/>
    <w:rsid w:val="00AC5319"/>
  </w:style>
  <w:style w:type="paragraph" w:customStyle="1" w:styleId="4">
    <w:name w:val="目录 4"/>
    <w:basedOn w:val="32"/>
    <w:semiHidden/>
    <w:rsid w:val="00AC5319"/>
  </w:style>
  <w:style w:type="paragraph" w:customStyle="1" w:styleId="32">
    <w:name w:val="目录 3"/>
    <w:basedOn w:val="21"/>
    <w:semiHidden/>
    <w:rsid w:val="00AC5319"/>
  </w:style>
  <w:style w:type="paragraph" w:customStyle="1" w:styleId="21">
    <w:name w:val="目录 2"/>
    <w:basedOn w:val="19"/>
    <w:semiHidden/>
    <w:rsid w:val="00AC5319"/>
  </w:style>
  <w:style w:type="paragraph" w:customStyle="1" w:styleId="9">
    <w:name w:val="目录 9"/>
    <w:basedOn w:val="8"/>
    <w:semiHidden/>
    <w:rsid w:val="00AC5319"/>
    <w:pPr>
      <w:spacing w:before="180"/>
      <w:ind w:left="1418" w:hanging="1418"/>
    </w:pPr>
    <w:rPr>
      <w:b/>
    </w:rPr>
  </w:style>
  <w:style w:type="paragraph" w:customStyle="1" w:styleId="6">
    <w:name w:val="目录 6"/>
    <w:basedOn w:val="50"/>
    <w:next w:val="Normal"/>
    <w:semiHidden/>
    <w:rsid w:val="00AC5319"/>
  </w:style>
  <w:style w:type="paragraph" w:customStyle="1" w:styleId="7">
    <w:name w:val="目录 7"/>
    <w:basedOn w:val="6"/>
    <w:next w:val="Normal"/>
    <w:semiHidden/>
    <w:rsid w:val="00AC5319"/>
    <w:pPr>
      <w:keepNext w:val="0"/>
      <w:spacing w:before="0"/>
      <w:ind w:left="2268" w:hanging="2268"/>
    </w:pPr>
    <w:rPr>
      <w:sz w:val="20"/>
    </w:rPr>
  </w:style>
  <w:style w:type="paragraph" w:customStyle="1" w:styleId="Doc-title">
    <w:name w:val="Doc-title"/>
    <w:basedOn w:val="Normal"/>
    <w:next w:val="Doc-text2"/>
    <w:link w:val="Doc-titleChar"/>
    <w:rsid w:val="00AC5319"/>
    <w:pPr>
      <w:overflowPunct/>
      <w:autoSpaceDE/>
      <w:autoSpaceDN/>
      <w:adjustRightInd/>
      <w:spacing w:before="60"/>
      <w:ind w:left="1259" w:hanging="1259"/>
      <w:textAlignment w:val="auto"/>
    </w:pPr>
    <w:rPr>
      <w:rFonts w:ascii="Arial" w:eastAsia="MS Mincho" w:hAnsi="Arial"/>
      <w:noProof/>
      <w:szCs w:val="24"/>
      <w:lang w:val="en-GB" w:eastAsia="en-GB"/>
    </w:rPr>
  </w:style>
  <w:style w:type="character" w:customStyle="1" w:styleId="Doc-titleChar">
    <w:name w:val="Doc-title Char"/>
    <w:link w:val="Doc-title"/>
    <w:rsid w:val="00AC5319"/>
    <w:rPr>
      <w:rFonts w:ascii="Arial" w:eastAsia="MS Mincho" w:hAnsi="Arial"/>
      <w:noProof/>
      <w:szCs w:val="24"/>
      <w:lang w:val="en-GB" w:eastAsia="en-GB"/>
    </w:rPr>
  </w:style>
  <w:style w:type="paragraph" w:customStyle="1" w:styleId="tan0">
    <w:name w:val="tan"/>
    <w:basedOn w:val="Normal"/>
    <w:rsid w:val="00AC5319"/>
    <w:pPr>
      <w:overflowPunct/>
      <w:autoSpaceDE/>
      <w:autoSpaceDN/>
      <w:adjustRightInd/>
      <w:spacing w:before="100" w:beforeAutospacing="1" w:after="100" w:afterAutospacing="1"/>
      <w:textAlignment w:val="auto"/>
    </w:pPr>
    <w:rPr>
      <w:rFonts w:eastAsia="Calibri"/>
      <w:sz w:val="24"/>
      <w:szCs w:val="24"/>
    </w:rPr>
  </w:style>
  <w:style w:type="table" w:styleId="GridTable4-Accent3">
    <w:name w:val="Grid Table 4 Accent 3"/>
    <w:basedOn w:val="TableNormal"/>
    <w:uiPriority w:val="49"/>
    <w:rsid w:val="00AC5319"/>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rsid w:val="00AC5319"/>
  </w:style>
  <w:style w:type="character" w:styleId="UnresolvedMention">
    <w:name w:val="Unresolved Mention"/>
    <w:basedOn w:val="DefaultParagraphFont"/>
    <w:uiPriority w:val="99"/>
    <w:semiHidden/>
    <w:unhideWhenUsed/>
    <w:rsid w:val="00AC5319"/>
    <w:rPr>
      <w:color w:val="605E5C"/>
      <w:shd w:val="clear" w:color="auto" w:fill="E1DFDD"/>
    </w:rPr>
  </w:style>
  <w:style w:type="character" w:customStyle="1" w:styleId="TANChar">
    <w:name w:val="TAN Char"/>
    <w:link w:val="TAN"/>
    <w:qFormat/>
    <w:rsid w:val="00AC5319"/>
    <w:rPr>
      <w:rFonts w:ascii="Arial" w:hAnsi="Arial"/>
      <w:sz w:val="18"/>
      <w:lang w:eastAsia="en-US"/>
    </w:rPr>
  </w:style>
  <w:style w:type="table" w:styleId="GridTable1Light-Accent6">
    <w:name w:val="Grid Table 1 Light Accent 6"/>
    <w:basedOn w:val="TableNormal"/>
    <w:uiPriority w:val="46"/>
    <w:rsid w:val="00AC5319"/>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locked/>
    <w:rsid w:val="00AC5319"/>
    <w:rPr>
      <w:rFonts w:ascii="Times New Roman" w:hAnsi="Times New Roman"/>
      <w:sz w:val="22"/>
      <w:lang w:val="fr-FR" w:eastAsia="en-US"/>
    </w:rPr>
  </w:style>
  <w:style w:type="character" w:customStyle="1" w:styleId="TableheadChar">
    <w:name w:val="Table_head Char"/>
    <w:basedOn w:val="DefaultParagraphFont"/>
    <w:link w:val="Tablehead"/>
    <w:locked/>
    <w:rsid w:val="00AC5319"/>
    <w:rPr>
      <w:rFonts w:ascii="Times New Roman" w:hAnsi="Times New Roman"/>
      <w:b/>
      <w:sz w:val="22"/>
      <w:lang w:val="fr-FR" w:eastAsia="en-US"/>
    </w:rPr>
  </w:style>
  <w:style w:type="paragraph" w:customStyle="1" w:styleId="Figures">
    <w:name w:val="Figures"/>
    <w:basedOn w:val="Caption"/>
    <w:link w:val="FiguresChar"/>
    <w:rsid w:val="00695219"/>
    <w:pPr>
      <w:overflowPunct/>
      <w:autoSpaceDE/>
      <w:autoSpaceDN/>
      <w:adjustRightInd/>
      <w:spacing w:line="259" w:lineRule="auto"/>
      <w:jc w:val="center"/>
      <w:textAlignment w:val="auto"/>
    </w:pPr>
    <w:rPr>
      <w:rFonts w:ascii="Arial" w:eastAsiaTheme="minorHAnsi" w:hAnsi="Arial" w:cs="Arial"/>
      <w:bCs w:val="0"/>
      <w:szCs w:val="22"/>
      <w:lang w:val="en-GB" w:eastAsia="en-GB"/>
    </w:rPr>
  </w:style>
  <w:style w:type="character" w:customStyle="1" w:styleId="FiguresChar">
    <w:name w:val="Figures Char"/>
    <w:basedOn w:val="CaptionChar1"/>
    <w:link w:val="Figures"/>
    <w:rsid w:val="00695219"/>
    <w:rPr>
      <w:rFonts w:ascii="Arial" w:eastAsiaTheme="minorHAnsi" w:hAnsi="Arial" w:cs="Arial"/>
      <w:b/>
      <w:bCs w:val="0"/>
      <w:szCs w:val="22"/>
      <w:lang w:val="en-GB" w:eastAsia="en-GB"/>
    </w:rPr>
  </w:style>
  <w:style w:type="paragraph" w:customStyle="1" w:styleId="Observation">
    <w:name w:val="Observation"/>
    <w:basedOn w:val="Proposal"/>
    <w:qFormat/>
    <w:rsid w:val="00AB2CF4"/>
    <w:pPr>
      <w:numPr>
        <w:numId w:val="30"/>
      </w:numPr>
      <w:overflowPunct/>
      <w:autoSpaceDE/>
      <w:autoSpaceDN/>
      <w:adjustRightInd/>
      <w:spacing w:line="259" w:lineRule="auto"/>
      <w:ind w:left="1701" w:hanging="1701"/>
      <w:textAlignment w:val="auto"/>
    </w:pPr>
    <w:rPr>
      <w:rFonts w:ascii="Arial" w:eastAsiaTheme="minorHAnsi" w:hAnsi="Arial" w:cs="Arial"/>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9543">
      <w:bodyDiv w:val="1"/>
      <w:marLeft w:val="0"/>
      <w:marRight w:val="0"/>
      <w:marTop w:val="0"/>
      <w:marBottom w:val="0"/>
      <w:divBdr>
        <w:top w:val="none" w:sz="0" w:space="0" w:color="auto"/>
        <w:left w:val="none" w:sz="0" w:space="0" w:color="auto"/>
        <w:bottom w:val="none" w:sz="0" w:space="0" w:color="auto"/>
        <w:right w:val="none" w:sz="0" w:space="0" w:color="auto"/>
      </w:divBdr>
    </w:div>
    <w:div w:id="494036390">
      <w:bodyDiv w:val="1"/>
      <w:marLeft w:val="0"/>
      <w:marRight w:val="0"/>
      <w:marTop w:val="0"/>
      <w:marBottom w:val="0"/>
      <w:divBdr>
        <w:top w:val="none" w:sz="0" w:space="0" w:color="auto"/>
        <w:left w:val="none" w:sz="0" w:space="0" w:color="auto"/>
        <w:bottom w:val="none" w:sz="0" w:space="0" w:color="auto"/>
        <w:right w:val="none" w:sz="0" w:space="0" w:color="auto"/>
      </w:divBdr>
    </w:div>
    <w:div w:id="849369545">
      <w:bodyDiv w:val="1"/>
      <w:marLeft w:val="0"/>
      <w:marRight w:val="0"/>
      <w:marTop w:val="0"/>
      <w:marBottom w:val="0"/>
      <w:divBdr>
        <w:top w:val="none" w:sz="0" w:space="0" w:color="auto"/>
        <w:left w:val="none" w:sz="0" w:space="0" w:color="auto"/>
        <w:bottom w:val="none" w:sz="0" w:space="0" w:color="auto"/>
        <w:right w:val="none" w:sz="0" w:space="0" w:color="auto"/>
      </w:divBdr>
    </w:div>
    <w:div w:id="1789422267">
      <w:bodyDiv w:val="1"/>
      <w:marLeft w:val="0"/>
      <w:marRight w:val="0"/>
      <w:marTop w:val="0"/>
      <w:marBottom w:val="0"/>
      <w:divBdr>
        <w:top w:val="none" w:sz="0" w:space="0" w:color="auto"/>
        <w:left w:val="none" w:sz="0" w:space="0" w:color="auto"/>
        <w:bottom w:val="none" w:sz="0" w:space="0" w:color="auto"/>
        <w:right w:val="none" w:sz="0" w:space="0" w:color="auto"/>
      </w:divBdr>
    </w:div>
    <w:div w:id="1959603077">
      <w:bodyDiv w:val="1"/>
      <w:marLeft w:val="0"/>
      <w:marRight w:val="0"/>
      <w:marTop w:val="0"/>
      <w:marBottom w:val="0"/>
      <w:divBdr>
        <w:top w:val="none" w:sz="0" w:space="0" w:color="auto"/>
        <w:left w:val="none" w:sz="0" w:space="0" w:color="auto"/>
        <w:bottom w:val="none" w:sz="0" w:space="0" w:color="auto"/>
        <w:right w:val="none" w:sz="0" w:space="0" w:color="auto"/>
      </w:divBdr>
    </w:div>
    <w:div w:id="1965962749">
      <w:bodyDiv w:val="1"/>
      <w:marLeft w:val="0"/>
      <w:marRight w:val="0"/>
      <w:marTop w:val="0"/>
      <w:marBottom w:val="0"/>
      <w:divBdr>
        <w:top w:val="none" w:sz="0" w:space="0" w:color="auto"/>
        <w:left w:val="none" w:sz="0" w:space="0" w:color="auto"/>
        <w:bottom w:val="none" w:sz="0" w:space="0" w:color="auto"/>
        <w:right w:val="none" w:sz="0" w:space="0" w:color="auto"/>
      </w:divBdr>
    </w:div>
    <w:div w:id="1974670746">
      <w:bodyDiv w:val="1"/>
      <w:marLeft w:val="0"/>
      <w:marRight w:val="0"/>
      <w:marTop w:val="0"/>
      <w:marBottom w:val="0"/>
      <w:divBdr>
        <w:top w:val="none" w:sz="0" w:space="0" w:color="auto"/>
        <w:left w:val="none" w:sz="0" w:space="0" w:color="auto"/>
        <w:bottom w:val="none" w:sz="0" w:space="0" w:color="auto"/>
        <w:right w:val="none" w:sz="0" w:space="0" w:color="auto"/>
      </w:divBdr>
    </w:div>
    <w:div w:id="1980769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5.wmf"/><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package" Target="embeddings/Microsoft_Visio_Drawing10.vsd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4.emf"/><Relationship Id="rId40" Type="http://schemas.openxmlformats.org/officeDocument/2006/relationships/package" Target="embeddings/Microsoft_Visio_Drawing3.vsdx"/><Relationship Id="rId45" Type="http://schemas.openxmlformats.org/officeDocument/2006/relationships/image" Target="media/image18.emf"/><Relationship Id="rId53" Type="http://schemas.openxmlformats.org/officeDocument/2006/relationships/package" Target="embeddings/Microsoft_Visio_Drawing9.vsdx"/><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7.vsdx"/><Relationship Id="rId56" Type="http://schemas.openxmlformats.org/officeDocument/2006/relationships/package" Target="embeddings/Microsoft_Visio_Drawing11.vsdx"/><Relationship Id="rId8" Type="http://schemas.openxmlformats.org/officeDocument/2006/relationships/styles" Target="styles.xml"/><Relationship Id="rId51" Type="http://schemas.openxmlformats.org/officeDocument/2006/relationships/package" Target="embeddings/Microsoft_Visio_Drawing8.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2.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footer" Target="footer2.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package" Target="embeddings/Microsoft_Visio_Drawing1.vsdx"/><Relationship Id="rId49" Type="http://schemas.openxmlformats.org/officeDocument/2006/relationships/image" Target="media/image20.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package" Target="embeddings/Microsoft_Visio_Drawing5.vsdx"/><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ca125759-a0e7-4469-93e0-e34bba23bda5" xsi:nil="true"/>
    <_dlc_DocId xmlns="ca125759-a0e7-4469-93e0-e34bba23bda5">5NUHHDQN7SK2-1476151046-501837</_dlc_DocId>
    <_dlc_DocIdUrl xmlns="ca125759-a0e7-4469-93e0-e34bba23bda5">
      <Url>https://ericsson.sharepoint.com/sites/star/_layouts/15/DocIdRedir.aspx?ID=5NUHHDQN7SK2-1476151046-501837</Url>
      <Description>5NUHHDQN7SK2-1476151046-501837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17" ma:contentTypeDescription="Create a new document." ma:contentTypeScope="" ma:versionID="c1de13f9e260017463d8fca3a21e5b60">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ea22417661b2d1aca013d4968edca3c9"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E3AE8-F96B-438B-920C-4A4BEB4A6C2C}">
  <ds:schemaRefs>
    <ds:schemaRef ds:uri="http://schemas.microsoft.com/sharepoint/events"/>
  </ds:schemaRefs>
</ds:datastoreItem>
</file>

<file path=customXml/itemProps3.xml><?xml version="1.0" encoding="utf-8"?>
<ds:datastoreItem xmlns:ds="http://schemas.openxmlformats.org/officeDocument/2006/customXml" ds:itemID="{ED4F5421-30C6-4C4D-942E-5D05A5003370}">
  <ds:schemaRefs>
    <ds:schemaRef ds:uri="http://schemas.openxmlformats.org/officeDocument/2006/bibliography"/>
  </ds:schemaRefs>
</ds:datastoreItem>
</file>

<file path=customXml/itemProps4.xml><?xml version="1.0" encoding="utf-8"?>
<ds:datastoreItem xmlns:ds="http://schemas.openxmlformats.org/officeDocument/2006/customXml" ds:itemID="{E1A3414D-C040-4769-B39F-0BF99C39DFAD}">
  <ds:schemaRef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943a219e-757a-436b-9054-f071e3c84dcc"/>
    <ds:schemaRef ds:uri="http://www.w3.org/XML/1998/namespace"/>
    <ds:schemaRef ds:uri="ca125759-a0e7-4469-93e0-e34bba23bda5"/>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3D5E610F-5C96-4A12-BDBD-9AF13EBB5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A5812FC-5591-4A74-B985-5D95BC385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67</Pages>
  <Words>23721</Words>
  <Characters>135211</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158615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 Wang</dc:creator>
  <cp:lastModifiedBy>Muhammad Abdelghaffar (Khairy)</cp:lastModifiedBy>
  <cp:revision>2</cp:revision>
  <cp:lastPrinted>2014-11-07T14:38:00Z</cp:lastPrinted>
  <dcterms:created xsi:type="dcterms:W3CDTF">2022-05-10T03:39:00Z</dcterms:created>
  <dcterms:modified xsi:type="dcterms:W3CDTF">2022-05-10T03:39:00Z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NSCPROP_SA">
    <vt:lpwstr>C:\Users\jeongho7.yeo\AppData\Local\Temp\BNZ.5f3bccf71212dc9\DRAFT R1-200xxxx Phase 1 moderator summary on NR MBS_v014-CATT-BBC.docx</vt:lpwstr>
  </property>
  <property fmtid="{D5CDD505-2E9C-101B-9397-08002B2CF9AE}" pid="5" name="TaxKeyword">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Products">
    <vt:lpwstr/>
  </property>
  <property fmtid="{D5CDD505-2E9C-101B-9397-08002B2CF9AE}" pid="10" name="EriCOLLCustomer">
    <vt:lpwstr/>
  </property>
  <property fmtid="{D5CDD505-2E9C-101B-9397-08002B2CF9AE}" pid="11" name="EriCOLLProjects">
    <vt:lpwstr/>
  </property>
  <property fmtid="{D5CDD505-2E9C-101B-9397-08002B2CF9AE}" pid="12" name="_2015_ms_pID_725343">
    <vt:lpwstr>(3)4r/NDNSmLkqw/oS2Vg8XGhNAWEZIm3u+PAitUM/QmjTjKwnUXN6GIVwr9W+kyT2qVgSusSlw
eH/1q+1E+p61w+rDy/U23+XSzR+gOcrWY57ctGE+Bazjg3JuVrbgklpwSKzE6uVSkO5a6H5t
/cemY4Cp9onqFDzewee8cZZRBQ2ANJDUcD78xlPidL2aZa9dN34oQcTMNu6yA5dHOGxsFdGt
N+A07smzWldl0txamr</vt:lpwstr>
  </property>
  <property fmtid="{D5CDD505-2E9C-101B-9397-08002B2CF9AE}" pid="13" name="_2015_ms_pID_7253431">
    <vt:lpwstr>AbaY9Lmo+KBQdC6JBZt//Ma5hCvooIdM4Ey4gLDBs5eLRR4gWZzwMY
a7QgCbb3Iti+IFrWC69jctXI6EAp5MP06Tv/Id3m6fExWXu94FzEefBu8VWZXPLCW5qd6fbk
m6K0sX2ZZyEfagL/0RzMpxVDk+i6OwSKMwaztzvkbSDb7WN3sVzbMwyc3czEoD0jLVeakyi0
+SfeiWdL2vSuofAUqV1b0wV/ka5ogf+/jdaU</vt:lpwstr>
  </property>
  <property fmtid="{D5CDD505-2E9C-101B-9397-08002B2CF9AE}" pid="14" name="_2015_ms_pID_7253432">
    <vt:lpwstr>QCc8NUzzPR43PK8yL3pJqQ8=</vt:lpwstr>
  </property>
  <property fmtid="{D5CDD505-2E9C-101B-9397-08002B2CF9AE}" pid="15" name="EriCOLLCategory">
    <vt:lpwstr>4;##Research|7f1f7aab-c784-40ec-8666-825d2ac7abef</vt:lpwstr>
  </property>
  <property fmtid="{D5CDD505-2E9C-101B-9397-08002B2CF9AE}" pid="16" name="EriCOLLOrganizationUnit">
    <vt:lpwstr>5;##GFTE ER Radio Access Technologies|692a7af5-c1f7-4d68-b1ab-a7920dfecb78</vt:lpwstr>
  </property>
  <property fmtid="{D5CDD505-2E9C-101B-9397-08002B2CF9AE}" pid="17" name="KSOProductBuildVer">
    <vt:lpwstr>2052-11.8.2.10912</vt:lpwstr>
  </property>
  <property fmtid="{D5CDD505-2E9C-101B-9397-08002B2CF9AE}" pid="18" name="EriCOLLCategoryTaxHTField0">
    <vt:lpwstr>#Research|7f1f7aab-c784-40ec-8666-825d2ac7abef</vt:lpwstr>
  </property>
  <property fmtid="{D5CDD505-2E9C-101B-9397-08002B2CF9AE}" pid="19" name="EriCOLLOrganizationUnitTaxHTField0">
    <vt:lpwstr>#GFTE ER Radio Access Technologies|692a7af5-c1f7-4d68-b1ab-a7920dfecb78</vt:lpwstr>
  </property>
  <property fmtid="{D5CDD505-2E9C-101B-9397-08002B2CF9AE}" pid="20" name="EriCOLLProjectsTaxHTField0">
    <vt:lpwstr/>
  </property>
  <property fmtid="{D5CDD505-2E9C-101B-9397-08002B2CF9AE}" pid="21" name="EriCOLLCompetenceTaxHTField0">
    <vt:lpwstr/>
  </property>
  <property fmtid="{D5CDD505-2E9C-101B-9397-08002B2CF9AE}" pid="22" name="EriCOLLCountryTaxHTField0">
    <vt:lpwstr/>
  </property>
  <property fmtid="{D5CDD505-2E9C-101B-9397-08002B2CF9AE}" pid="23" name="EriCOLLCustomerTaxHTField0">
    <vt:lpwstr/>
  </property>
  <property fmtid="{D5CDD505-2E9C-101B-9397-08002B2CF9AE}" pid="24" name="EriCOLLProcessTaxHTField0">
    <vt:lpwstr/>
  </property>
  <property fmtid="{D5CDD505-2E9C-101B-9397-08002B2CF9AE}" pid="25" name="EriCOLLProductsTaxHTField0">
    <vt:lpwstr/>
  </property>
  <property fmtid="{D5CDD505-2E9C-101B-9397-08002B2CF9AE}" pid="26" name="CWMc322c7103bc4423a8aeaecde2d4f0af6">
    <vt:lpwstr>CWMhLnQq/stxHU67tINPmKr1PPof6Sszu//SziubwjwMp5K45sd/Cb+YZeuWo5vFx630SRzH52X6+Sgeg/jaZ25nA==</vt:lpwstr>
  </property>
  <property fmtid="{D5CDD505-2E9C-101B-9397-08002B2CF9AE}" pid="27" name="_readonly">
    <vt:lpwstr/>
  </property>
  <property fmtid="{D5CDD505-2E9C-101B-9397-08002B2CF9AE}" pid="28" name="_change">
    <vt:lpwstr/>
  </property>
  <property fmtid="{D5CDD505-2E9C-101B-9397-08002B2CF9AE}" pid="29" name="_full-control">
    <vt:lpwstr/>
  </property>
  <property fmtid="{D5CDD505-2E9C-101B-9397-08002B2CF9AE}" pid="30" name="sflag">
    <vt:lpwstr>1634547098</vt:lpwstr>
  </property>
  <property fmtid="{D5CDD505-2E9C-101B-9397-08002B2CF9AE}" pid="31" name="ICV">
    <vt:lpwstr>D82F0D178AD24BCFAEAC50F76548F2EB</vt:lpwstr>
  </property>
  <property fmtid="{D5CDD505-2E9C-101B-9397-08002B2CF9AE}" pid="32" name="_dlc_DocIdItemGuid">
    <vt:lpwstr>b9c21dbb-eac7-4df7-b815-cffabb0f6e8c</vt:lpwstr>
  </property>
</Properties>
</file>