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1E6F7A" w:rsidR="001E6F7A" w:rsidP="001E6F7A" w:rsidRDefault="001E6F7A" w14:paraId="04D875EC" w14:textId="77777777">
      <w:pPr>
        <w:tabs>
          <w:tab w:val="right" w:pos="9639"/>
        </w:tabs>
        <w:spacing w:after="0"/>
        <w:rPr>
          <w:rFonts w:ascii="Arial" w:hAnsi="Arial"/>
          <w:b/>
          <w:i/>
          <w:noProof/>
          <w:sz w:val="28"/>
        </w:rPr>
      </w:pPr>
      <w:bookmarkStart w:name="_Toc153803067" w:id="0"/>
      <w:r w:rsidRPr="001E6F7A">
        <w:rPr>
          <w:rFonts w:ascii="Arial" w:hAnsi="Arial"/>
          <w:b/>
          <w:noProof/>
          <w:sz w:val="24"/>
        </w:rPr>
        <w:t>3GPP TSG-</w:t>
      </w:r>
      <w:r w:rsidRPr="001E6F7A">
        <w:rPr>
          <w:rFonts w:ascii="Arial" w:hAnsi="Arial"/>
        </w:rPr>
        <w:fldChar w:fldCharType="begin"/>
      </w:r>
      <w:r w:rsidRPr="001E6F7A">
        <w:rPr>
          <w:rFonts w:ascii="Arial" w:hAnsi="Arial"/>
        </w:rPr>
        <w:instrText xml:space="preserve"> DOCPROPERTY  TSG/WGRef  \* MERGEFORMAT </w:instrText>
      </w:r>
      <w:r w:rsidRPr="001E6F7A">
        <w:rPr>
          <w:rFonts w:ascii="Arial" w:hAnsi="Arial"/>
        </w:rPr>
        <w:fldChar w:fldCharType="separate"/>
      </w:r>
      <w:r w:rsidRPr="001E6F7A">
        <w:rPr>
          <w:rFonts w:ascii="Arial" w:hAnsi="Arial"/>
          <w:b/>
          <w:noProof/>
          <w:sz w:val="24"/>
        </w:rPr>
        <w:t>SA4</w:t>
      </w:r>
      <w:r w:rsidRPr="001E6F7A">
        <w:rPr>
          <w:rFonts w:ascii="Arial" w:hAnsi="Arial"/>
          <w:b/>
          <w:noProof/>
          <w:sz w:val="24"/>
        </w:rPr>
        <w:fldChar w:fldCharType="end"/>
      </w:r>
      <w:r w:rsidRPr="001E6F7A">
        <w:rPr>
          <w:rFonts w:ascii="Arial" w:hAnsi="Arial"/>
          <w:b/>
          <w:noProof/>
          <w:sz w:val="24"/>
        </w:rPr>
        <w:t xml:space="preserve"> Meeting #</w:t>
      </w:r>
      <w:r w:rsidRPr="001E6F7A">
        <w:rPr>
          <w:rFonts w:ascii="Arial" w:hAnsi="Arial"/>
        </w:rPr>
        <w:fldChar w:fldCharType="begin"/>
      </w:r>
      <w:r w:rsidRPr="001E6F7A">
        <w:rPr>
          <w:rFonts w:ascii="Arial" w:hAnsi="Arial"/>
        </w:rPr>
        <w:instrText xml:space="preserve"> DOCPROPERTY  MtgSeq  \* MERGEFORMAT </w:instrText>
      </w:r>
      <w:r w:rsidRPr="001E6F7A">
        <w:rPr>
          <w:rFonts w:ascii="Arial" w:hAnsi="Arial"/>
        </w:rPr>
        <w:fldChar w:fldCharType="separate"/>
      </w:r>
      <w:r w:rsidRPr="001E6F7A">
        <w:rPr>
          <w:rFonts w:ascii="Arial" w:hAnsi="Arial"/>
        </w:rPr>
        <w:fldChar w:fldCharType="end"/>
      </w:r>
      <w:r w:rsidRPr="001E6F7A">
        <w:rPr>
          <w:rFonts w:ascii="Arial" w:hAnsi="Arial"/>
        </w:rPr>
        <w:fldChar w:fldCharType="begin"/>
      </w:r>
      <w:r w:rsidRPr="001E6F7A">
        <w:rPr>
          <w:rFonts w:ascii="Arial" w:hAnsi="Arial"/>
        </w:rPr>
        <w:instrText xml:space="preserve"> DOCPROPERTY  MtgTitle  \* MERGEFORMAT </w:instrText>
      </w:r>
      <w:r w:rsidRPr="001E6F7A">
        <w:rPr>
          <w:rFonts w:ascii="Arial" w:hAnsi="Arial"/>
        </w:rPr>
        <w:fldChar w:fldCharType="separate"/>
      </w:r>
      <w:r w:rsidRPr="001E6F7A">
        <w:rPr>
          <w:rFonts w:ascii="Arial" w:hAnsi="Arial"/>
          <w:b/>
          <w:noProof/>
          <w:sz w:val="24"/>
        </w:rPr>
        <w:t>-e (AH) MBS SWG post 134</w:t>
      </w:r>
      <w:r w:rsidRPr="001E6F7A">
        <w:rPr>
          <w:rFonts w:ascii="Arial" w:hAnsi="Arial"/>
          <w:b/>
          <w:noProof/>
          <w:sz w:val="24"/>
        </w:rPr>
        <w:fldChar w:fldCharType="end"/>
      </w:r>
      <w:r w:rsidRPr="001E6F7A">
        <w:rPr>
          <w:rFonts w:ascii="Arial" w:hAnsi="Arial"/>
          <w:b/>
          <w:i/>
          <w:noProof/>
          <w:sz w:val="28"/>
        </w:rPr>
        <w:tab/>
      </w:r>
      <w:r w:rsidRPr="001E6F7A">
        <w:rPr>
          <w:rFonts w:ascii="Arial" w:hAnsi="Arial"/>
        </w:rPr>
        <w:fldChar w:fldCharType="begin"/>
      </w:r>
      <w:r w:rsidRPr="001E6F7A">
        <w:rPr>
          <w:rFonts w:ascii="Arial" w:hAnsi="Arial"/>
        </w:rPr>
        <w:instrText xml:space="preserve"> DOCPROPERTY  Tdoc#  \* MERGEFORMAT </w:instrText>
      </w:r>
      <w:r w:rsidRPr="001E6F7A">
        <w:rPr>
          <w:rFonts w:ascii="Arial" w:hAnsi="Arial"/>
        </w:rPr>
        <w:fldChar w:fldCharType="separate"/>
      </w:r>
      <w:r w:rsidRPr="001E6F7A">
        <w:rPr>
          <w:rFonts w:ascii="Arial" w:hAnsi="Arial"/>
          <w:b/>
          <w:i/>
          <w:noProof/>
          <w:sz w:val="28"/>
        </w:rPr>
        <w:t>S4aI250207</w:t>
      </w:r>
      <w:r w:rsidRPr="001E6F7A">
        <w:rPr>
          <w:rFonts w:ascii="Arial" w:hAnsi="Arial"/>
          <w:b/>
          <w:i/>
          <w:noProof/>
          <w:sz w:val="28"/>
        </w:rPr>
        <w:fldChar w:fldCharType="end"/>
      </w:r>
    </w:p>
    <w:p w:rsidRPr="001E6F7A" w:rsidR="001E6F7A" w:rsidP="001E6F7A" w:rsidRDefault="001E6F7A" w14:paraId="7F3089E4" w14:textId="77777777">
      <w:pPr>
        <w:spacing w:after="120"/>
        <w:outlineLvl w:val="0"/>
        <w:rPr>
          <w:rFonts w:ascii="Arial" w:hAnsi="Arial"/>
          <w:b/>
          <w:noProof/>
          <w:sz w:val="24"/>
        </w:rPr>
      </w:pPr>
      <w:r w:rsidRPr="001E6F7A">
        <w:rPr>
          <w:rFonts w:ascii="Arial" w:hAnsi="Arial"/>
        </w:rPr>
        <w:fldChar w:fldCharType="begin"/>
      </w:r>
      <w:r w:rsidRPr="001E6F7A">
        <w:rPr>
          <w:rFonts w:ascii="Arial" w:hAnsi="Arial"/>
        </w:rPr>
        <w:instrText xml:space="preserve"> DOCPROPERTY  Location  \* MERGEFORMAT </w:instrText>
      </w:r>
      <w:r w:rsidRPr="001E6F7A">
        <w:rPr>
          <w:rFonts w:ascii="Arial" w:hAnsi="Arial"/>
        </w:rPr>
        <w:fldChar w:fldCharType="separate"/>
      </w:r>
      <w:r w:rsidRPr="001E6F7A">
        <w:rPr>
          <w:rFonts w:ascii="Arial" w:hAnsi="Arial"/>
          <w:b/>
          <w:noProof/>
          <w:sz w:val="24"/>
        </w:rPr>
        <w:t>Online</w:t>
      </w:r>
      <w:r w:rsidRPr="001E6F7A">
        <w:rPr>
          <w:rFonts w:ascii="Arial" w:hAnsi="Arial"/>
          <w:b/>
          <w:noProof/>
          <w:sz w:val="24"/>
        </w:rPr>
        <w:fldChar w:fldCharType="end"/>
      </w:r>
      <w:r w:rsidRPr="001E6F7A">
        <w:rPr>
          <w:rFonts w:ascii="Arial" w:hAnsi="Arial"/>
          <w:b/>
          <w:noProof/>
          <w:sz w:val="24"/>
        </w:rPr>
        <w:t xml:space="preserve">, </w:t>
      </w:r>
      <w:r w:rsidRPr="001E6F7A">
        <w:rPr>
          <w:rFonts w:ascii="Arial" w:hAnsi="Arial"/>
        </w:rPr>
        <w:fldChar w:fldCharType="begin"/>
      </w:r>
      <w:r w:rsidRPr="001E6F7A">
        <w:rPr>
          <w:rFonts w:ascii="Arial" w:hAnsi="Arial"/>
        </w:rPr>
        <w:instrText xml:space="preserve"> DOCPROPERTY  Country  \* MERGEFORMAT </w:instrText>
      </w:r>
      <w:r w:rsidRPr="001E6F7A">
        <w:rPr>
          <w:rFonts w:ascii="Arial" w:hAnsi="Arial"/>
        </w:rPr>
        <w:fldChar w:fldCharType="separate"/>
      </w:r>
      <w:r w:rsidRPr="001E6F7A">
        <w:rPr>
          <w:rFonts w:ascii="Arial" w:hAnsi="Arial"/>
        </w:rPr>
        <w:fldChar w:fldCharType="end"/>
      </w:r>
      <w:r w:rsidRPr="001E6F7A">
        <w:rPr>
          <w:rFonts w:ascii="Arial" w:hAnsi="Arial"/>
          <w:b/>
          <w:noProof/>
          <w:sz w:val="24"/>
        </w:rPr>
        <w:t xml:space="preserve">, </w:t>
      </w:r>
      <w:r w:rsidRPr="001E6F7A">
        <w:rPr>
          <w:rFonts w:ascii="Arial" w:hAnsi="Arial"/>
        </w:rPr>
        <w:fldChar w:fldCharType="begin"/>
      </w:r>
      <w:r w:rsidRPr="001E6F7A">
        <w:rPr>
          <w:rFonts w:ascii="Arial" w:hAnsi="Arial"/>
        </w:rPr>
        <w:instrText xml:space="preserve"> DOCPROPERTY  StartDate  \* MERGEFORMAT </w:instrText>
      </w:r>
      <w:r w:rsidRPr="001E6F7A">
        <w:rPr>
          <w:rFonts w:ascii="Arial" w:hAnsi="Arial"/>
        </w:rPr>
        <w:fldChar w:fldCharType="separate"/>
      </w:r>
      <w:r w:rsidRPr="001E6F7A">
        <w:rPr>
          <w:rFonts w:ascii="Arial" w:hAnsi="Arial"/>
          <w:b/>
          <w:noProof/>
          <w:sz w:val="24"/>
        </w:rPr>
        <w:t>18th Dec 2025</w:t>
      </w:r>
      <w:r w:rsidRPr="001E6F7A">
        <w:rPr>
          <w:rFonts w:ascii="Arial" w:hAnsi="Arial"/>
          <w:b/>
          <w:noProof/>
          <w:sz w:val="24"/>
        </w:rPr>
        <w:fldChar w:fldCharType="end"/>
      </w:r>
      <w:r w:rsidRPr="001E6F7A">
        <w:rPr>
          <w:rFonts w:ascii="Arial" w:hAnsi="Arial"/>
          <w:b/>
          <w:noProof/>
          <w:sz w:val="24"/>
        </w:rPr>
        <w:t xml:space="preserve"> - </w:t>
      </w:r>
      <w:r w:rsidRPr="001E6F7A">
        <w:rPr>
          <w:rFonts w:ascii="Arial" w:hAnsi="Arial"/>
        </w:rPr>
        <w:fldChar w:fldCharType="begin"/>
      </w:r>
      <w:r w:rsidRPr="001E6F7A">
        <w:rPr>
          <w:rFonts w:ascii="Arial" w:hAnsi="Arial"/>
        </w:rPr>
        <w:instrText xml:space="preserve"> DOCPROPERTY  EndDate  \* MERGEFORMAT </w:instrText>
      </w:r>
      <w:r w:rsidRPr="001E6F7A">
        <w:rPr>
          <w:rFonts w:ascii="Arial" w:hAnsi="Arial"/>
        </w:rPr>
        <w:fldChar w:fldCharType="separate"/>
      </w:r>
      <w:r w:rsidRPr="001E6F7A">
        <w:rPr>
          <w:rFonts w:ascii="Arial" w:hAnsi="Arial"/>
          <w:b/>
          <w:noProof/>
          <w:sz w:val="24"/>
        </w:rPr>
        <w:t>18th Dec 2025</w:t>
      </w:r>
      <w:r w:rsidRPr="001E6F7A">
        <w:rPr>
          <w:rFonts w:ascii="Arial" w:hAnsi="Arial"/>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Pr="001E6F7A" w:rsidR="001E6F7A" w:rsidTr="007B56FD" w14:paraId="62AB4D7B" w14:textId="77777777">
        <w:tc>
          <w:tcPr>
            <w:tcW w:w="9641" w:type="dxa"/>
            <w:gridSpan w:val="9"/>
            <w:tcBorders>
              <w:top w:val="single" w:color="auto" w:sz="4" w:space="0"/>
              <w:left w:val="single" w:color="auto" w:sz="4" w:space="0"/>
              <w:right w:val="single" w:color="auto" w:sz="4" w:space="0"/>
            </w:tcBorders>
          </w:tcPr>
          <w:p w:rsidRPr="001E6F7A" w:rsidR="001E6F7A" w:rsidP="001E6F7A" w:rsidRDefault="001E6F7A" w14:paraId="0426E1A6" w14:textId="77777777">
            <w:pPr>
              <w:spacing w:after="0"/>
              <w:jc w:val="right"/>
              <w:rPr>
                <w:rFonts w:ascii="Arial" w:hAnsi="Arial"/>
                <w:i/>
                <w:noProof/>
              </w:rPr>
            </w:pPr>
            <w:r w:rsidRPr="001E6F7A">
              <w:rPr>
                <w:rFonts w:ascii="Arial" w:hAnsi="Arial"/>
                <w:i/>
                <w:noProof/>
                <w:sz w:val="14"/>
              </w:rPr>
              <w:t>CR-Form-v12.4</w:t>
            </w:r>
          </w:p>
        </w:tc>
      </w:tr>
      <w:tr w:rsidRPr="001E6F7A" w:rsidR="001E6F7A" w:rsidTr="007B56FD" w14:paraId="02186EB8" w14:textId="77777777">
        <w:tc>
          <w:tcPr>
            <w:tcW w:w="9641" w:type="dxa"/>
            <w:gridSpan w:val="9"/>
            <w:tcBorders>
              <w:left w:val="single" w:color="auto" w:sz="4" w:space="0"/>
              <w:right w:val="single" w:color="auto" w:sz="4" w:space="0"/>
            </w:tcBorders>
          </w:tcPr>
          <w:p w:rsidRPr="001E6F7A" w:rsidR="001E6F7A" w:rsidP="001E6F7A" w:rsidRDefault="001E6F7A" w14:paraId="60C86004" w14:textId="77777777">
            <w:pPr>
              <w:spacing w:after="0"/>
              <w:jc w:val="center"/>
              <w:rPr>
                <w:rFonts w:ascii="Arial" w:hAnsi="Arial"/>
                <w:noProof/>
              </w:rPr>
            </w:pPr>
            <w:r w:rsidRPr="001E6F7A">
              <w:rPr>
                <w:rFonts w:ascii="Arial" w:hAnsi="Arial"/>
                <w:b/>
                <w:noProof/>
                <w:sz w:val="32"/>
              </w:rPr>
              <w:t>CHANGE REQUEST</w:t>
            </w:r>
          </w:p>
        </w:tc>
      </w:tr>
      <w:tr w:rsidRPr="001E6F7A" w:rsidR="001E6F7A" w:rsidTr="007B56FD" w14:paraId="350CB5BF" w14:textId="77777777">
        <w:tc>
          <w:tcPr>
            <w:tcW w:w="9641" w:type="dxa"/>
            <w:gridSpan w:val="9"/>
            <w:tcBorders>
              <w:left w:val="single" w:color="auto" w:sz="4" w:space="0"/>
              <w:right w:val="single" w:color="auto" w:sz="4" w:space="0"/>
            </w:tcBorders>
          </w:tcPr>
          <w:p w:rsidRPr="001E6F7A" w:rsidR="001E6F7A" w:rsidP="001E6F7A" w:rsidRDefault="001E6F7A" w14:paraId="7E5C4695" w14:textId="77777777">
            <w:pPr>
              <w:spacing w:after="0"/>
              <w:rPr>
                <w:rFonts w:ascii="Arial" w:hAnsi="Arial"/>
                <w:noProof/>
                <w:sz w:val="8"/>
                <w:szCs w:val="8"/>
              </w:rPr>
            </w:pPr>
          </w:p>
        </w:tc>
      </w:tr>
      <w:tr w:rsidRPr="001E6F7A" w:rsidR="001E6F7A" w:rsidTr="007B56FD" w14:paraId="15F7E5AA" w14:textId="77777777">
        <w:tc>
          <w:tcPr>
            <w:tcW w:w="142" w:type="dxa"/>
            <w:tcBorders>
              <w:left w:val="single" w:color="auto" w:sz="4" w:space="0"/>
            </w:tcBorders>
          </w:tcPr>
          <w:p w:rsidRPr="001E6F7A" w:rsidR="001E6F7A" w:rsidP="001E6F7A" w:rsidRDefault="001E6F7A" w14:paraId="43A53548" w14:textId="77777777">
            <w:pPr>
              <w:spacing w:after="0"/>
              <w:jc w:val="right"/>
              <w:rPr>
                <w:rFonts w:ascii="Arial" w:hAnsi="Arial"/>
                <w:noProof/>
              </w:rPr>
            </w:pPr>
          </w:p>
        </w:tc>
        <w:tc>
          <w:tcPr>
            <w:tcW w:w="1559" w:type="dxa"/>
            <w:shd w:val="pct30" w:color="FFFF00" w:fill="auto"/>
          </w:tcPr>
          <w:p w:rsidRPr="001E6F7A" w:rsidR="001E6F7A" w:rsidP="001E6F7A" w:rsidRDefault="001E6F7A" w14:paraId="33F9DD47" w14:textId="77777777">
            <w:pPr>
              <w:spacing w:after="0"/>
              <w:jc w:val="right"/>
              <w:rPr>
                <w:rFonts w:ascii="Arial" w:hAnsi="Arial"/>
                <w:b/>
                <w:noProof/>
                <w:sz w:val="28"/>
              </w:rPr>
            </w:pPr>
            <w:r w:rsidRPr="001E6F7A">
              <w:rPr>
                <w:rFonts w:ascii="Arial" w:hAnsi="Arial"/>
              </w:rPr>
              <w:fldChar w:fldCharType="begin"/>
            </w:r>
            <w:r w:rsidRPr="001E6F7A">
              <w:rPr>
                <w:rFonts w:ascii="Arial" w:hAnsi="Arial"/>
              </w:rPr>
              <w:instrText xml:space="preserve"> DOCPROPERTY  Spec#  \* MERGEFORMAT </w:instrText>
            </w:r>
            <w:r w:rsidRPr="001E6F7A">
              <w:rPr>
                <w:rFonts w:ascii="Arial" w:hAnsi="Arial"/>
              </w:rPr>
              <w:fldChar w:fldCharType="separate"/>
            </w:r>
            <w:r w:rsidRPr="001E6F7A">
              <w:rPr>
                <w:rFonts w:ascii="Arial" w:hAnsi="Arial"/>
                <w:b/>
                <w:noProof/>
                <w:sz w:val="28"/>
              </w:rPr>
              <w:t>26.942</w:t>
            </w:r>
            <w:r w:rsidRPr="001E6F7A">
              <w:rPr>
                <w:rFonts w:ascii="Arial" w:hAnsi="Arial"/>
                <w:b/>
                <w:noProof/>
                <w:sz w:val="28"/>
              </w:rPr>
              <w:fldChar w:fldCharType="end"/>
            </w:r>
          </w:p>
        </w:tc>
        <w:tc>
          <w:tcPr>
            <w:tcW w:w="709" w:type="dxa"/>
          </w:tcPr>
          <w:p w:rsidRPr="001E6F7A" w:rsidR="001E6F7A" w:rsidP="001E6F7A" w:rsidRDefault="001E6F7A" w14:paraId="13AAC9A2" w14:textId="77777777">
            <w:pPr>
              <w:spacing w:after="0"/>
              <w:jc w:val="center"/>
              <w:rPr>
                <w:rFonts w:ascii="Arial" w:hAnsi="Arial"/>
                <w:noProof/>
              </w:rPr>
            </w:pPr>
            <w:r w:rsidRPr="001E6F7A">
              <w:rPr>
                <w:rFonts w:ascii="Arial" w:hAnsi="Arial"/>
                <w:b/>
                <w:noProof/>
                <w:sz w:val="28"/>
              </w:rPr>
              <w:t>CR</w:t>
            </w:r>
          </w:p>
        </w:tc>
        <w:tc>
          <w:tcPr>
            <w:tcW w:w="1276" w:type="dxa"/>
            <w:shd w:val="pct30" w:color="FFFF00" w:fill="auto"/>
          </w:tcPr>
          <w:p w:rsidRPr="001E6F7A" w:rsidR="001E6F7A" w:rsidP="001E6F7A" w:rsidRDefault="001E6F7A" w14:paraId="1A06015A" w14:textId="77777777">
            <w:pPr>
              <w:spacing w:after="0"/>
              <w:rPr>
                <w:rFonts w:ascii="Arial" w:hAnsi="Arial"/>
                <w:noProof/>
              </w:rPr>
            </w:pPr>
            <w:r w:rsidRPr="001E6F7A">
              <w:rPr>
                <w:rFonts w:ascii="Arial" w:hAnsi="Arial"/>
              </w:rPr>
              <w:fldChar w:fldCharType="begin"/>
            </w:r>
            <w:r w:rsidRPr="001E6F7A">
              <w:rPr>
                <w:rFonts w:ascii="Arial" w:hAnsi="Arial"/>
              </w:rPr>
              <w:instrText xml:space="preserve"> DOCPROPERTY  Cr#  \* MERGEFORMAT </w:instrText>
            </w:r>
            <w:r w:rsidRPr="001E6F7A">
              <w:rPr>
                <w:rFonts w:ascii="Arial" w:hAnsi="Arial"/>
              </w:rPr>
              <w:fldChar w:fldCharType="separate"/>
            </w:r>
            <w:r w:rsidRPr="001E6F7A">
              <w:rPr>
                <w:rFonts w:ascii="Arial" w:hAnsi="Arial"/>
                <w:b/>
                <w:noProof/>
                <w:sz w:val="28"/>
              </w:rPr>
              <w:t>0008</w:t>
            </w:r>
            <w:r w:rsidRPr="001E6F7A">
              <w:rPr>
                <w:rFonts w:ascii="Arial" w:hAnsi="Arial"/>
                <w:b/>
                <w:noProof/>
                <w:sz w:val="28"/>
              </w:rPr>
              <w:fldChar w:fldCharType="end"/>
            </w:r>
          </w:p>
        </w:tc>
        <w:tc>
          <w:tcPr>
            <w:tcW w:w="709" w:type="dxa"/>
          </w:tcPr>
          <w:p w:rsidRPr="001E6F7A" w:rsidR="001E6F7A" w:rsidP="001E6F7A" w:rsidRDefault="001E6F7A" w14:paraId="736EA7B1" w14:textId="77777777">
            <w:pPr>
              <w:tabs>
                <w:tab w:val="right" w:pos="625"/>
              </w:tabs>
              <w:spacing w:after="0"/>
              <w:jc w:val="center"/>
              <w:rPr>
                <w:rFonts w:ascii="Arial" w:hAnsi="Arial"/>
                <w:noProof/>
              </w:rPr>
            </w:pPr>
            <w:r w:rsidRPr="001E6F7A">
              <w:rPr>
                <w:rFonts w:ascii="Arial" w:hAnsi="Arial"/>
                <w:b/>
                <w:bCs/>
                <w:noProof/>
                <w:sz w:val="28"/>
              </w:rPr>
              <w:t>rev</w:t>
            </w:r>
          </w:p>
        </w:tc>
        <w:tc>
          <w:tcPr>
            <w:tcW w:w="992" w:type="dxa"/>
            <w:shd w:val="pct30" w:color="FFFF00" w:fill="auto"/>
          </w:tcPr>
          <w:p w:rsidRPr="001E6F7A" w:rsidR="001E6F7A" w:rsidP="001E6F7A" w:rsidRDefault="001E6F7A" w14:paraId="772434DF" w14:textId="77777777">
            <w:pPr>
              <w:spacing w:after="0"/>
              <w:jc w:val="center"/>
              <w:rPr>
                <w:rFonts w:ascii="Arial" w:hAnsi="Arial"/>
                <w:b/>
                <w:noProof/>
              </w:rPr>
            </w:pPr>
            <w:r w:rsidRPr="001E6F7A">
              <w:rPr>
                <w:rFonts w:ascii="Arial" w:hAnsi="Arial"/>
              </w:rPr>
              <w:fldChar w:fldCharType="begin"/>
            </w:r>
            <w:r w:rsidRPr="001E6F7A">
              <w:rPr>
                <w:rFonts w:ascii="Arial" w:hAnsi="Arial"/>
              </w:rPr>
              <w:instrText xml:space="preserve"> DOCPROPERTY  Revision  \* MERGEFORMAT </w:instrText>
            </w:r>
            <w:r w:rsidRPr="001E6F7A">
              <w:rPr>
                <w:rFonts w:ascii="Arial" w:hAnsi="Arial"/>
              </w:rPr>
              <w:fldChar w:fldCharType="separate"/>
            </w:r>
            <w:r w:rsidRPr="001E6F7A">
              <w:rPr>
                <w:rFonts w:ascii="Arial" w:hAnsi="Arial"/>
                <w:b/>
                <w:noProof/>
                <w:sz w:val="28"/>
              </w:rPr>
              <w:t>4</w:t>
            </w:r>
            <w:r w:rsidRPr="001E6F7A">
              <w:rPr>
                <w:rFonts w:ascii="Arial" w:hAnsi="Arial"/>
                <w:b/>
                <w:noProof/>
                <w:sz w:val="28"/>
              </w:rPr>
              <w:fldChar w:fldCharType="end"/>
            </w:r>
          </w:p>
        </w:tc>
        <w:tc>
          <w:tcPr>
            <w:tcW w:w="2410" w:type="dxa"/>
          </w:tcPr>
          <w:p w:rsidRPr="001E6F7A" w:rsidR="001E6F7A" w:rsidP="001E6F7A" w:rsidRDefault="001E6F7A" w14:paraId="430D4DB7" w14:textId="77777777">
            <w:pPr>
              <w:tabs>
                <w:tab w:val="right" w:pos="1825"/>
              </w:tabs>
              <w:spacing w:after="0"/>
              <w:jc w:val="center"/>
              <w:rPr>
                <w:rFonts w:ascii="Arial" w:hAnsi="Arial"/>
                <w:noProof/>
              </w:rPr>
            </w:pPr>
            <w:r w:rsidRPr="001E6F7A">
              <w:rPr>
                <w:rFonts w:ascii="Arial" w:hAnsi="Arial"/>
                <w:b/>
                <w:noProof/>
                <w:sz w:val="28"/>
                <w:szCs w:val="28"/>
              </w:rPr>
              <w:t>Current version:</w:t>
            </w:r>
          </w:p>
        </w:tc>
        <w:tc>
          <w:tcPr>
            <w:tcW w:w="1701" w:type="dxa"/>
            <w:shd w:val="pct30" w:color="FFFF00" w:fill="auto"/>
          </w:tcPr>
          <w:p w:rsidRPr="001E6F7A" w:rsidR="001E6F7A" w:rsidP="001E6F7A" w:rsidRDefault="001E6F7A" w14:paraId="706B4550" w14:textId="77777777">
            <w:pPr>
              <w:spacing w:after="0"/>
              <w:jc w:val="center"/>
              <w:rPr>
                <w:rFonts w:ascii="Arial" w:hAnsi="Arial"/>
                <w:noProof/>
                <w:sz w:val="28"/>
              </w:rPr>
            </w:pPr>
            <w:r w:rsidRPr="001E6F7A">
              <w:rPr>
                <w:rFonts w:ascii="Arial" w:hAnsi="Arial"/>
              </w:rPr>
              <w:fldChar w:fldCharType="begin"/>
            </w:r>
            <w:r w:rsidRPr="001E6F7A">
              <w:rPr>
                <w:rFonts w:ascii="Arial" w:hAnsi="Arial"/>
              </w:rPr>
              <w:instrText xml:space="preserve"> DOCPROPERTY  Version  \* MERGEFORMAT </w:instrText>
            </w:r>
            <w:r w:rsidRPr="001E6F7A">
              <w:rPr>
                <w:rFonts w:ascii="Arial" w:hAnsi="Arial"/>
              </w:rPr>
              <w:fldChar w:fldCharType="separate"/>
            </w:r>
            <w:r w:rsidRPr="001E6F7A">
              <w:rPr>
                <w:rFonts w:ascii="Arial" w:hAnsi="Arial"/>
                <w:b/>
                <w:noProof/>
                <w:sz w:val="28"/>
              </w:rPr>
              <w:t>19.0.0</w:t>
            </w:r>
            <w:r w:rsidRPr="001E6F7A">
              <w:rPr>
                <w:rFonts w:ascii="Arial" w:hAnsi="Arial"/>
                <w:b/>
                <w:noProof/>
                <w:sz w:val="28"/>
              </w:rPr>
              <w:fldChar w:fldCharType="end"/>
            </w:r>
          </w:p>
        </w:tc>
        <w:tc>
          <w:tcPr>
            <w:tcW w:w="143" w:type="dxa"/>
            <w:tcBorders>
              <w:right w:val="single" w:color="auto" w:sz="4" w:space="0"/>
            </w:tcBorders>
          </w:tcPr>
          <w:p w:rsidRPr="001E6F7A" w:rsidR="001E6F7A" w:rsidP="001E6F7A" w:rsidRDefault="001E6F7A" w14:paraId="5E4EF41D" w14:textId="77777777">
            <w:pPr>
              <w:spacing w:after="0"/>
              <w:rPr>
                <w:rFonts w:ascii="Arial" w:hAnsi="Arial"/>
                <w:noProof/>
              </w:rPr>
            </w:pPr>
          </w:p>
        </w:tc>
      </w:tr>
      <w:tr w:rsidRPr="001E6F7A" w:rsidR="001E6F7A" w:rsidTr="007B56FD" w14:paraId="406D1FF2" w14:textId="77777777">
        <w:tc>
          <w:tcPr>
            <w:tcW w:w="9641" w:type="dxa"/>
            <w:gridSpan w:val="9"/>
            <w:tcBorders>
              <w:left w:val="single" w:color="auto" w:sz="4" w:space="0"/>
              <w:right w:val="single" w:color="auto" w:sz="4" w:space="0"/>
            </w:tcBorders>
          </w:tcPr>
          <w:p w:rsidRPr="001E6F7A" w:rsidR="001E6F7A" w:rsidP="001E6F7A" w:rsidRDefault="001E6F7A" w14:paraId="6232582A" w14:textId="77777777">
            <w:pPr>
              <w:spacing w:after="0"/>
              <w:rPr>
                <w:rFonts w:ascii="Arial" w:hAnsi="Arial"/>
                <w:noProof/>
              </w:rPr>
            </w:pPr>
          </w:p>
        </w:tc>
      </w:tr>
      <w:tr w:rsidRPr="001E6F7A" w:rsidR="001E6F7A" w:rsidTr="007B56FD" w14:paraId="0B16925A" w14:textId="77777777">
        <w:tc>
          <w:tcPr>
            <w:tcW w:w="9641" w:type="dxa"/>
            <w:gridSpan w:val="9"/>
            <w:tcBorders>
              <w:top w:val="single" w:color="auto" w:sz="4" w:space="0"/>
            </w:tcBorders>
          </w:tcPr>
          <w:p w:rsidRPr="001E6F7A" w:rsidR="001E6F7A" w:rsidP="001E6F7A" w:rsidRDefault="001E6F7A" w14:paraId="356F54D7" w14:textId="77777777">
            <w:pPr>
              <w:spacing w:after="0"/>
              <w:jc w:val="center"/>
              <w:rPr>
                <w:rFonts w:ascii="Arial" w:hAnsi="Arial" w:cs="Arial"/>
                <w:i/>
                <w:noProof/>
              </w:rPr>
            </w:pPr>
            <w:r w:rsidRPr="001E6F7A">
              <w:rPr>
                <w:rFonts w:ascii="Arial" w:hAnsi="Arial" w:cs="Arial"/>
                <w:i/>
                <w:noProof/>
              </w:rPr>
              <w:t xml:space="preserve">For </w:t>
            </w:r>
            <w:hyperlink w:history="1" w:anchor="_blank" r:id="rId11">
              <w:r w:rsidRPr="001E6F7A">
                <w:rPr>
                  <w:rFonts w:ascii="Arial" w:hAnsi="Arial" w:cs="Arial"/>
                  <w:b/>
                  <w:i/>
                  <w:noProof/>
                  <w:color w:val="FF0000"/>
                  <w:u w:val="single"/>
                </w:rPr>
                <w:t>HE</w:t>
              </w:r>
              <w:bookmarkStart w:name="_Hlt497126619" w:id="1"/>
              <w:r w:rsidRPr="001E6F7A">
                <w:rPr>
                  <w:rFonts w:ascii="Arial" w:hAnsi="Arial" w:cs="Arial"/>
                  <w:b/>
                  <w:i/>
                  <w:noProof/>
                  <w:color w:val="FF0000"/>
                  <w:u w:val="single"/>
                </w:rPr>
                <w:t>L</w:t>
              </w:r>
              <w:bookmarkEnd w:id="1"/>
              <w:r w:rsidRPr="001E6F7A">
                <w:rPr>
                  <w:rFonts w:ascii="Arial" w:hAnsi="Arial" w:cs="Arial"/>
                  <w:b/>
                  <w:i/>
                  <w:noProof/>
                  <w:color w:val="FF0000"/>
                  <w:u w:val="single"/>
                </w:rPr>
                <w:t>P</w:t>
              </w:r>
            </w:hyperlink>
            <w:r w:rsidRPr="001E6F7A">
              <w:rPr>
                <w:rFonts w:ascii="Arial" w:hAnsi="Arial" w:cs="Arial"/>
                <w:b/>
                <w:i/>
                <w:noProof/>
                <w:color w:val="FF0000"/>
              </w:rPr>
              <w:t xml:space="preserve"> </w:t>
            </w:r>
            <w:r w:rsidRPr="001E6F7A">
              <w:rPr>
                <w:rFonts w:ascii="Arial" w:hAnsi="Arial" w:cs="Arial"/>
                <w:i/>
                <w:noProof/>
              </w:rPr>
              <w:t xml:space="preserve">on using this form: comprehensive instructions can be found at </w:t>
            </w:r>
            <w:r w:rsidRPr="001E6F7A">
              <w:rPr>
                <w:rFonts w:ascii="Arial" w:hAnsi="Arial" w:cs="Arial"/>
                <w:i/>
                <w:noProof/>
              </w:rPr>
              <w:br/>
            </w:r>
            <w:hyperlink w:history="1" r:id="rId12">
              <w:r w:rsidRPr="001E6F7A">
                <w:rPr>
                  <w:rFonts w:ascii="Arial" w:hAnsi="Arial" w:cs="Arial"/>
                  <w:i/>
                  <w:noProof/>
                  <w:color w:val="0000FF"/>
                  <w:u w:val="single"/>
                </w:rPr>
                <w:t>https://www.3gpp.org/Change-Requests</w:t>
              </w:r>
            </w:hyperlink>
            <w:r w:rsidRPr="001E6F7A">
              <w:rPr>
                <w:rFonts w:ascii="Arial" w:hAnsi="Arial" w:cs="Arial"/>
                <w:i/>
                <w:noProof/>
              </w:rPr>
              <w:t>.</w:t>
            </w:r>
          </w:p>
        </w:tc>
      </w:tr>
      <w:tr w:rsidRPr="001E6F7A" w:rsidR="001E6F7A" w:rsidTr="007B56FD" w14:paraId="239E1722" w14:textId="77777777">
        <w:tc>
          <w:tcPr>
            <w:tcW w:w="9641" w:type="dxa"/>
            <w:gridSpan w:val="9"/>
          </w:tcPr>
          <w:p w:rsidRPr="001E6F7A" w:rsidR="001E6F7A" w:rsidP="001E6F7A" w:rsidRDefault="001E6F7A" w14:paraId="7BF93CCA" w14:textId="77777777">
            <w:pPr>
              <w:spacing w:after="0"/>
              <w:rPr>
                <w:rFonts w:ascii="Arial" w:hAnsi="Arial"/>
                <w:noProof/>
                <w:sz w:val="8"/>
                <w:szCs w:val="8"/>
              </w:rPr>
            </w:pPr>
          </w:p>
        </w:tc>
      </w:tr>
    </w:tbl>
    <w:p w:rsidRPr="001E6F7A" w:rsidR="001E6F7A" w:rsidP="001E6F7A" w:rsidRDefault="001E6F7A" w14:paraId="02EA2FAC" w14:textId="77777777">
      <w:pPr>
        <w:overflowPunct w:val="0"/>
        <w:autoSpaceDE w:val="0"/>
        <w:autoSpaceDN w:val="0"/>
        <w:adjustRightInd w:val="0"/>
        <w:textAlignment w:val="baseline"/>
        <w:rPr>
          <w:sz w:val="8"/>
          <w:szCs w:val="8"/>
          <w:lang w:eastAsia="en-GB"/>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Pr="001E6F7A" w:rsidR="001E6F7A" w:rsidTr="007B56FD" w14:paraId="58816DD7" w14:textId="77777777">
        <w:tc>
          <w:tcPr>
            <w:tcW w:w="2835" w:type="dxa"/>
          </w:tcPr>
          <w:p w:rsidRPr="001E6F7A" w:rsidR="001E6F7A" w:rsidP="001E6F7A" w:rsidRDefault="001E6F7A" w14:paraId="6D33956D" w14:textId="77777777">
            <w:pPr>
              <w:tabs>
                <w:tab w:val="right" w:pos="2751"/>
              </w:tabs>
              <w:spacing w:after="0"/>
              <w:rPr>
                <w:rFonts w:ascii="Arial" w:hAnsi="Arial"/>
                <w:b/>
                <w:i/>
                <w:noProof/>
              </w:rPr>
            </w:pPr>
            <w:r w:rsidRPr="001E6F7A">
              <w:rPr>
                <w:rFonts w:ascii="Arial" w:hAnsi="Arial"/>
                <w:b/>
                <w:i/>
                <w:noProof/>
              </w:rPr>
              <w:t>Proposed change affects:</w:t>
            </w:r>
          </w:p>
        </w:tc>
        <w:tc>
          <w:tcPr>
            <w:tcW w:w="1418" w:type="dxa"/>
          </w:tcPr>
          <w:p w:rsidRPr="001E6F7A" w:rsidR="001E6F7A" w:rsidP="001E6F7A" w:rsidRDefault="001E6F7A" w14:paraId="6EF85C6D" w14:textId="77777777">
            <w:pPr>
              <w:spacing w:after="0"/>
              <w:jc w:val="right"/>
              <w:rPr>
                <w:rFonts w:ascii="Arial" w:hAnsi="Arial"/>
                <w:noProof/>
              </w:rPr>
            </w:pPr>
            <w:r w:rsidRPr="001E6F7A">
              <w:rPr>
                <w:rFonts w:ascii="Arial" w:hAnsi="Arial"/>
                <w:noProof/>
              </w:rP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rsidRPr="001E6F7A" w:rsidR="001E6F7A" w:rsidP="001E6F7A" w:rsidRDefault="001E6F7A" w14:paraId="48FEACAC" w14:textId="77777777">
            <w:pPr>
              <w:spacing w:after="0"/>
              <w:jc w:val="center"/>
              <w:rPr>
                <w:rFonts w:ascii="Arial" w:hAnsi="Arial"/>
                <w:b/>
                <w:caps/>
                <w:noProof/>
              </w:rPr>
            </w:pPr>
          </w:p>
        </w:tc>
        <w:tc>
          <w:tcPr>
            <w:tcW w:w="709" w:type="dxa"/>
            <w:tcBorders>
              <w:left w:val="single" w:color="auto" w:sz="4" w:space="0"/>
            </w:tcBorders>
          </w:tcPr>
          <w:p w:rsidRPr="001E6F7A" w:rsidR="001E6F7A" w:rsidP="001E6F7A" w:rsidRDefault="001E6F7A" w14:paraId="6D330BB0" w14:textId="77777777">
            <w:pPr>
              <w:spacing w:after="0"/>
              <w:jc w:val="right"/>
              <w:rPr>
                <w:rFonts w:ascii="Arial" w:hAnsi="Arial"/>
                <w:noProof/>
                <w:u w:val="single"/>
              </w:rPr>
            </w:pPr>
            <w:r w:rsidRPr="001E6F7A">
              <w:rPr>
                <w:rFonts w:ascii="Arial" w:hAnsi="Arial"/>
                <w:noProof/>
              </w:rP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rsidRPr="001E6F7A" w:rsidR="001E6F7A" w:rsidP="001E6F7A" w:rsidRDefault="001E6F7A" w14:paraId="5A544A89" w14:textId="77777777">
            <w:pPr>
              <w:spacing w:after="0"/>
              <w:jc w:val="center"/>
              <w:rPr>
                <w:rFonts w:ascii="Arial" w:hAnsi="Arial"/>
                <w:b/>
                <w:caps/>
                <w:noProof/>
              </w:rPr>
            </w:pPr>
          </w:p>
        </w:tc>
        <w:tc>
          <w:tcPr>
            <w:tcW w:w="2126" w:type="dxa"/>
          </w:tcPr>
          <w:p w:rsidRPr="001E6F7A" w:rsidR="001E6F7A" w:rsidP="001E6F7A" w:rsidRDefault="001E6F7A" w14:paraId="6EBC3D50" w14:textId="77777777">
            <w:pPr>
              <w:spacing w:after="0"/>
              <w:jc w:val="right"/>
              <w:rPr>
                <w:rFonts w:ascii="Arial" w:hAnsi="Arial"/>
                <w:noProof/>
                <w:u w:val="single"/>
              </w:rPr>
            </w:pPr>
            <w:r w:rsidRPr="001E6F7A">
              <w:rPr>
                <w:rFonts w:ascii="Arial" w:hAnsi="Arial"/>
                <w:noProof/>
              </w:rP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rsidRPr="001E6F7A" w:rsidR="001E6F7A" w:rsidP="001E6F7A" w:rsidRDefault="001E6F7A" w14:paraId="46891435" w14:textId="77777777">
            <w:pPr>
              <w:spacing w:after="0"/>
              <w:jc w:val="center"/>
              <w:rPr>
                <w:rFonts w:ascii="Arial" w:hAnsi="Arial"/>
                <w:b/>
                <w:caps/>
                <w:noProof/>
              </w:rPr>
            </w:pPr>
          </w:p>
        </w:tc>
        <w:tc>
          <w:tcPr>
            <w:tcW w:w="1418" w:type="dxa"/>
            <w:tcBorders>
              <w:left w:val="nil"/>
            </w:tcBorders>
          </w:tcPr>
          <w:p w:rsidRPr="001E6F7A" w:rsidR="001E6F7A" w:rsidP="001E6F7A" w:rsidRDefault="001E6F7A" w14:paraId="13D90FB2" w14:textId="77777777">
            <w:pPr>
              <w:spacing w:after="0"/>
              <w:jc w:val="right"/>
              <w:rPr>
                <w:rFonts w:ascii="Arial" w:hAnsi="Arial"/>
                <w:noProof/>
              </w:rPr>
            </w:pPr>
            <w:r w:rsidRPr="001E6F7A">
              <w:rPr>
                <w:rFonts w:ascii="Arial" w:hAnsi="Arial"/>
                <w:noProof/>
              </w:rP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rsidRPr="001E6F7A" w:rsidR="001E6F7A" w:rsidP="001E6F7A" w:rsidRDefault="001E6F7A" w14:paraId="093BDC5C" w14:textId="77777777">
            <w:pPr>
              <w:spacing w:after="0"/>
              <w:jc w:val="center"/>
              <w:rPr>
                <w:rFonts w:ascii="Arial" w:hAnsi="Arial"/>
                <w:b/>
                <w:bCs/>
                <w:caps/>
                <w:noProof/>
              </w:rPr>
            </w:pPr>
          </w:p>
        </w:tc>
      </w:tr>
    </w:tbl>
    <w:p w:rsidRPr="001E6F7A" w:rsidR="001E6F7A" w:rsidP="001E6F7A" w:rsidRDefault="001E6F7A" w14:paraId="785FC8B0" w14:textId="77777777">
      <w:pPr>
        <w:overflowPunct w:val="0"/>
        <w:autoSpaceDE w:val="0"/>
        <w:autoSpaceDN w:val="0"/>
        <w:adjustRightInd w:val="0"/>
        <w:textAlignment w:val="baseline"/>
        <w:rPr>
          <w:sz w:val="8"/>
          <w:szCs w:val="8"/>
          <w:lang w:eastAsia="en-GB"/>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Pr="001E6F7A" w:rsidR="001E6F7A" w:rsidTr="6D937A8B" w14:paraId="41E6A58D" w14:textId="77777777">
        <w:tc>
          <w:tcPr>
            <w:tcW w:w="9640" w:type="dxa"/>
            <w:gridSpan w:val="11"/>
            <w:tcMar/>
          </w:tcPr>
          <w:p w:rsidRPr="001E6F7A" w:rsidR="001E6F7A" w:rsidP="001E6F7A" w:rsidRDefault="001E6F7A" w14:paraId="0DA3043F" w14:textId="77777777">
            <w:pPr>
              <w:spacing w:after="0"/>
              <w:rPr>
                <w:rFonts w:ascii="Arial" w:hAnsi="Arial"/>
                <w:noProof/>
                <w:sz w:val="8"/>
                <w:szCs w:val="8"/>
              </w:rPr>
            </w:pPr>
          </w:p>
        </w:tc>
      </w:tr>
      <w:tr w:rsidRPr="001E6F7A" w:rsidR="001E6F7A" w:rsidTr="6D937A8B" w14:paraId="7BD5011A" w14:textId="77777777">
        <w:tc>
          <w:tcPr>
            <w:tcW w:w="1843" w:type="dxa"/>
            <w:tcBorders>
              <w:top w:val="single" w:color="auto" w:sz="4" w:space="0"/>
              <w:left w:val="single" w:color="auto" w:sz="4" w:space="0"/>
            </w:tcBorders>
            <w:tcMar/>
          </w:tcPr>
          <w:p w:rsidRPr="001E6F7A" w:rsidR="001E6F7A" w:rsidP="001E6F7A" w:rsidRDefault="001E6F7A" w14:paraId="4869E2B2" w14:textId="77777777">
            <w:pPr>
              <w:tabs>
                <w:tab w:val="right" w:pos="1759"/>
              </w:tabs>
              <w:spacing w:after="0"/>
              <w:rPr>
                <w:rFonts w:ascii="Arial" w:hAnsi="Arial"/>
                <w:b/>
                <w:i/>
                <w:noProof/>
              </w:rPr>
            </w:pPr>
            <w:r w:rsidRPr="001E6F7A">
              <w:rPr>
                <w:rFonts w:ascii="Arial" w:hAnsi="Arial"/>
                <w:b/>
                <w:i/>
                <w:noProof/>
              </w:rPr>
              <w:t>Title:</w:t>
            </w:r>
            <w:r w:rsidRPr="001E6F7A">
              <w:rPr>
                <w:rFonts w:ascii="Arial" w:hAnsi="Arial"/>
                <w:b/>
                <w:i/>
                <w:noProof/>
              </w:rPr>
              <w:tab/>
            </w:r>
          </w:p>
        </w:tc>
        <w:tc>
          <w:tcPr>
            <w:tcW w:w="7797" w:type="dxa"/>
            <w:gridSpan w:val="10"/>
            <w:tcBorders>
              <w:top w:val="single" w:color="auto" w:sz="4" w:space="0"/>
              <w:right w:val="single" w:color="auto" w:sz="4" w:space="0"/>
            </w:tcBorders>
            <w:shd w:val="clear" w:color="auto" w:fill="auto"/>
            <w:tcMar/>
          </w:tcPr>
          <w:p w:rsidRPr="001E6F7A" w:rsidR="001E6F7A" w:rsidP="001E6F7A" w:rsidRDefault="001E6F7A" w14:paraId="212AA3A7" w14:textId="77777777">
            <w:pPr>
              <w:spacing w:after="0"/>
              <w:ind w:left="100"/>
              <w:rPr>
                <w:rFonts w:ascii="Arial" w:hAnsi="Arial"/>
                <w:noProof/>
              </w:rPr>
            </w:pPr>
            <w:r w:rsidRPr="001E6F7A">
              <w:rPr>
                <w:rFonts w:ascii="Arial" w:hAnsi="Arial"/>
              </w:rPr>
              <w:fldChar w:fldCharType="begin"/>
            </w:r>
            <w:r w:rsidRPr="001E6F7A">
              <w:rPr>
                <w:rFonts w:ascii="Arial" w:hAnsi="Arial"/>
              </w:rPr>
              <w:instrText xml:space="preserve"> DOCPROPERTY  CrTitle  \* MERGEFORMAT </w:instrText>
            </w:r>
            <w:r w:rsidRPr="001E6F7A">
              <w:rPr>
                <w:rFonts w:ascii="Arial" w:hAnsi="Arial"/>
              </w:rPr>
              <w:fldChar w:fldCharType="separate"/>
            </w:r>
            <w:r w:rsidRPr="001E6F7A">
              <w:rPr>
                <w:rFonts w:ascii="Arial" w:hAnsi="Arial"/>
              </w:rPr>
              <w:t xml:space="preserve">[FS_Energy_Ph2_MED]: Solution for KI1 for collecting and reporting an Energy of Service Metric to authorized 3rd parties  </w:t>
            </w:r>
            <w:r w:rsidRPr="001E6F7A">
              <w:rPr>
                <w:rFonts w:ascii="Arial" w:hAnsi="Arial"/>
              </w:rPr>
              <w:fldChar w:fldCharType="end"/>
            </w:r>
          </w:p>
        </w:tc>
      </w:tr>
      <w:tr w:rsidRPr="001E6F7A" w:rsidR="001E6F7A" w:rsidTr="6D937A8B" w14:paraId="59BB7462" w14:textId="77777777">
        <w:tc>
          <w:tcPr>
            <w:tcW w:w="1843" w:type="dxa"/>
            <w:tcBorders>
              <w:left w:val="single" w:color="auto" w:sz="4" w:space="0"/>
            </w:tcBorders>
            <w:tcMar/>
          </w:tcPr>
          <w:p w:rsidRPr="001E6F7A" w:rsidR="001E6F7A" w:rsidP="001E6F7A" w:rsidRDefault="001E6F7A" w14:paraId="35982E91" w14:textId="77777777">
            <w:pPr>
              <w:spacing w:after="0"/>
              <w:rPr>
                <w:rFonts w:ascii="Arial" w:hAnsi="Arial"/>
                <w:b/>
                <w:i/>
                <w:noProof/>
                <w:sz w:val="8"/>
                <w:szCs w:val="8"/>
              </w:rPr>
            </w:pPr>
          </w:p>
        </w:tc>
        <w:tc>
          <w:tcPr>
            <w:tcW w:w="7797" w:type="dxa"/>
            <w:gridSpan w:val="10"/>
            <w:tcBorders>
              <w:right w:val="single" w:color="auto" w:sz="4" w:space="0"/>
            </w:tcBorders>
            <w:tcMar/>
          </w:tcPr>
          <w:p w:rsidRPr="001E6F7A" w:rsidR="001E6F7A" w:rsidP="001E6F7A" w:rsidRDefault="001E6F7A" w14:paraId="2A3F4EB6" w14:textId="77777777">
            <w:pPr>
              <w:spacing w:after="0"/>
              <w:rPr>
                <w:rFonts w:ascii="Arial" w:hAnsi="Arial"/>
                <w:noProof/>
                <w:sz w:val="8"/>
                <w:szCs w:val="8"/>
              </w:rPr>
            </w:pPr>
          </w:p>
        </w:tc>
      </w:tr>
      <w:tr w:rsidRPr="00F01D1F" w:rsidR="001E6F7A" w:rsidTr="6D937A8B" w14:paraId="7AAA5D20" w14:textId="77777777">
        <w:tc>
          <w:tcPr>
            <w:tcW w:w="1843" w:type="dxa"/>
            <w:tcBorders>
              <w:left w:val="single" w:color="auto" w:sz="4" w:space="0"/>
            </w:tcBorders>
            <w:tcMar/>
          </w:tcPr>
          <w:p w:rsidRPr="001E6F7A" w:rsidR="001E6F7A" w:rsidP="001E6F7A" w:rsidRDefault="001E6F7A" w14:paraId="076CAC65" w14:textId="77777777">
            <w:pPr>
              <w:tabs>
                <w:tab w:val="right" w:pos="1759"/>
              </w:tabs>
              <w:spacing w:after="0"/>
              <w:rPr>
                <w:rFonts w:ascii="Arial" w:hAnsi="Arial"/>
                <w:b/>
                <w:i/>
                <w:noProof/>
              </w:rPr>
            </w:pPr>
            <w:r w:rsidRPr="001E6F7A">
              <w:rPr>
                <w:rFonts w:ascii="Arial" w:hAnsi="Arial"/>
                <w:b/>
                <w:i/>
                <w:noProof/>
              </w:rPr>
              <w:t>Source to WG:</w:t>
            </w:r>
          </w:p>
        </w:tc>
        <w:tc>
          <w:tcPr>
            <w:tcW w:w="7797" w:type="dxa"/>
            <w:gridSpan w:val="10"/>
            <w:tcBorders>
              <w:right w:val="single" w:color="auto" w:sz="4" w:space="0"/>
            </w:tcBorders>
            <w:shd w:val="clear" w:color="auto" w:fill="auto"/>
            <w:tcMar/>
          </w:tcPr>
          <w:p w:rsidRPr="001E6F7A" w:rsidR="001E6F7A" w:rsidP="001E6F7A" w:rsidRDefault="001E6F7A" w14:paraId="6F1E5B88" w14:textId="77777777">
            <w:pPr>
              <w:spacing w:after="0"/>
              <w:ind w:left="100"/>
              <w:rPr>
                <w:rFonts w:ascii="Arial" w:hAnsi="Arial"/>
                <w:noProof/>
                <w:lang w:val="fr-FR"/>
              </w:rPr>
            </w:pPr>
            <w:r w:rsidRPr="001E6F7A">
              <w:rPr>
                <w:rFonts w:ascii="Arial" w:hAnsi="Arial"/>
              </w:rPr>
              <w:fldChar w:fldCharType="begin"/>
            </w:r>
            <w:r w:rsidRPr="001E6F7A">
              <w:rPr>
                <w:rFonts w:ascii="Arial" w:hAnsi="Arial"/>
                <w:lang w:val="fr-FR"/>
              </w:rPr>
              <w:instrText xml:space="preserve"> DOCPROPERTY  SourceIfWg  \* MERGEFORMAT </w:instrText>
            </w:r>
            <w:r w:rsidRPr="001E6F7A">
              <w:rPr>
                <w:rFonts w:ascii="Arial" w:hAnsi="Arial"/>
              </w:rPr>
              <w:fldChar w:fldCharType="separate"/>
            </w:r>
            <w:r w:rsidRPr="001E6F7A">
              <w:rPr>
                <w:rFonts w:ascii="Arial" w:hAnsi="Arial"/>
                <w:noProof/>
                <w:lang w:val="fr-FR"/>
              </w:rPr>
              <w:t>InterDigital France R&amp;D, SAS</w:t>
            </w:r>
            <w:r w:rsidRPr="001E6F7A">
              <w:rPr>
                <w:rFonts w:ascii="Arial" w:hAnsi="Arial"/>
                <w:noProof/>
              </w:rPr>
              <w:fldChar w:fldCharType="end"/>
            </w:r>
          </w:p>
        </w:tc>
      </w:tr>
      <w:tr w:rsidRPr="001E6F7A" w:rsidR="001E6F7A" w:rsidTr="6D937A8B" w14:paraId="18D723C4" w14:textId="77777777">
        <w:tc>
          <w:tcPr>
            <w:tcW w:w="1843" w:type="dxa"/>
            <w:tcBorders>
              <w:left w:val="single" w:color="auto" w:sz="4" w:space="0"/>
            </w:tcBorders>
            <w:tcMar/>
          </w:tcPr>
          <w:p w:rsidRPr="001E6F7A" w:rsidR="001E6F7A" w:rsidP="001E6F7A" w:rsidRDefault="001E6F7A" w14:paraId="74C3840A" w14:textId="77777777">
            <w:pPr>
              <w:tabs>
                <w:tab w:val="right" w:pos="1759"/>
              </w:tabs>
              <w:spacing w:after="0"/>
              <w:rPr>
                <w:rFonts w:ascii="Arial" w:hAnsi="Arial"/>
                <w:b/>
                <w:i/>
                <w:noProof/>
              </w:rPr>
            </w:pPr>
            <w:r w:rsidRPr="001E6F7A">
              <w:rPr>
                <w:rFonts w:ascii="Arial" w:hAnsi="Arial"/>
                <w:b/>
                <w:i/>
                <w:noProof/>
              </w:rPr>
              <w:t>Source to TSG:</w:t>
            </w:r>
          </w:p>
        </w:tc>
        <w:tc>
          <w:tcPr>
            <w:tcW w:w="7797" w:type="dxa"/>
            <w:gridSpan w:val="10"/>
            <w:tcBorders>
              <w:right w:val="single" w:color="auto" w:sz="4" w:space="0"/>
            </w:tcBorders>
            <w:shd w:val="clear" w:color="auto" w:fill="auto"/>
            <w:tcMar/>
          </w:tcPr>
          <w:p w:rsidRPr="001E6F7A" w:rsidR="001E6F7A" w:rsidP="001E6F7A" w:rsidRDefault="001E6F7A" w14:paraId="0BAD77BC" w14:textId="77777777">
            <w:pPr>
              <w:spacing w:after="0"/>
              <w:ind w:left="100"/>
              <w:rPr>
                <w:rFonts w:ascii="Arial" w:hAnsi="Arial"/>
                <w:noProof/>
              </w:rPr>
            </w:pPr>
            <w:r w:rsidRPr="001E6F7A">
              <w:rPr>
                <w:rFonts w:ascii="Arial" w:hAnsi="Arial"/>
              </w:rPr>
              <w:fldChar w:fldCharType="begin"/>
            </w:r>
            <w:r w:rsidRPr="001E6F7A">
              <w:rPr>
                <w:rFonts w:ascii="Arial" w:hAnsi="Arial"/>
              </w:rPr>
              <w:instrText xml:space="preserve"> DOCPROPERTY  SourceIfTsg  \* MERGEFORMAT </w:instrText>
            </w:r>
            <w:r w:rsidRPr="001E6F7A">
              <w:rPr>
                <w:rFonts w:ascii="Arial" w:hAnsi="Arial"/>
              </w:rPr>
              <w:fldChar w:fldCharType="separate"/>
            </w:r>
            <w:r w:rsidRPr="001E6F7A">
              <w:rPr>
                <w:rFonts w:ascii="Arial" w:hAnsi="Arial"/>
              </w:rPr>
              <w:fldChar w:fldCharType="end"/>
            </w:r>
          </w:p>
        </w:tc>
      </w:tr>
      <w:tr w:rsidRPr="001E6F7A" w:rsidR="001E6F7A" w:rsidTr="6D937A8B" w14:paraId="444309CD" w14:textId="77777777">
        <w:tc>
          <w:tcPr>
            <w:tcW w:w="1843" w:type="dxa"/>
            <w:tcBorders>
              <w:left w:val="single" w:color="auto" w:sz="4" w:space="0"/>
            </w:tcBorders>
            <w:tcMar/>
          </w:tcPr>
          <w:p w:rsidRPr="001E6F7A" w:rsidR="001E6F7A" w:rsidP="001E6F7A" w:rsidRDefault="001E6F7A" w14:paraId="1083E016" w14:textId="77777777">
            <w:pPr>
              <w:spacing w:after="0"/>
              <w:rPr>
                <w:rFonts w:ascii="Arial" w:hAnsi="Arial"/>
                <w:b/>
                <w:i/>
                <w:noProof/>
                <w:sz w:val="8"/>
                <w:szCs w:val="8"/>
              </w:rPr>
            </w:pPr>
          </w:p>
        </w:tc>
        <w:tc>
          <w:tcPr>
            <w:tcW w:w="7797" w:type="dxa"/>
            <w:gridSpan w:val="10"/>
            <w:tcBorders>
              <w:right w:val="single" w:color="auto" w:sz="4" w:space="0"/>
            </w:tcBorders>
            <w:tcMar/>
          </w:tcPr>
          <w:p w:rsidRPr="001E6F7A" w:rsidR="001E6F7A" w:rsidP="001E6F7A" w:rsidRDefault="001E6F7A" w14:paraId="2E386337" w14:textId="77777777">
            <w:pPr>
              <w:spacing w:after="0"/>
              <w:rPr>
                <w:rFonts w:ascii="Arial" w:hAnsi="Arial"/>
                <w:noProof/>
                <w:sz w:val="8"/>
                <w:szCs w:val="8"/>
              </w:rPr>
            </w:pPr>
          </w:p>
        </w:tc>
      </w:tr>
      <w:tr w:rsidRPr="001E6F7A" w:rsidR="001E6F7A" w:rsidTr="6D937A8B" w14:paraId="2715D068" w14:textId="77777777">
        <w:tc>
          <w:tcPr>
            <w:tcW w:w="1843" w:type="dxa"/>
            <w:tcBorders>
              <w:left w:val="single" w:color="auto" w:sz="4" w:space="0"/>
            </w:tcBorders>
            <w:tcMar/>
          </w:tcPr>
          <w:p w:rsidRPr="001E6F7A" w:rsidR="001E6F7A" w:rsidP="001E6F7A" w:rsidRDefault="001E6F7A" w14:paraId="5ADBC8A0" w14:textId="77777777">
            <w:pPr>
              <w:tabs>
                <w:tab w:val="right" w:pos="1759"/>
              </w:tabs>
              <w:spacing w:after="0"/>
              <w:rPr>
                <w:rFonts w:ascii="Arial" w:hAnsi="Arial"/>
                <w:b/>
                <w:i/>
                <w:noProof/>
              </w:rPr>
            </w:pPr>
            <w:r w:rsidRPr="001E6F7A">
              <w:rPr>
                <w:rFonts w:ascii="Arial" w:hAnsi="Arial"/>
                <w:b/>
                <w:i/>
                <w:noProof/>
              </w:rPr>
              <w:t>Work item code:</w:t>
            </w:r>
          </w:p>
        </w:tc>
        <w:tc>
          <w:tcPr>
            <w:tcW w:w="3686" w:type="dxa"/>
            <w:gridSpan w:val="5"/>
            <w:shd w:val="clear" w:color="auto" w:fill="auto"/>
            <w:tcMar/>
          </w:tcPr>
          <w:p w:rsidRPr="001E6F7A" w:rsidR="001E6F7A" w:rsidP="001E6F7A" w:rsidRDefault="001E6F7A" w14:paraId="3CAC8315" w14:textId="77777777">
            <w:pPr>
              <w:spacing w:after="0"/>
              <w:ind w:left="100"/>
              <w:rPr>
                <w:rFonts w:ascii="Arial" w:hAnsi="Arial"/>
                <w:noProof/>
              </w:rPr>
            </w:pPr>
            <w:r w:rsidRPr="001E6F7A">
              <w:rPr>
                <w:rFonts w:ascii="Arial" w:hAnsi="Arial"/>
              </w:rPr>
              <w:fldChar w:fldCharType="begin"/>
            </w:r>
            <w:r w:rsidRPr="001E6F7A">
              <w:rPr>
                <w:rFonts w:ascii="Arial" w:hAnsi="Arial"/>
              </w:rPr>
              <w:instrText xml:space="preserve"> DOCPROPERTY  RelatedWis  \* MERGEFORMAT </w:instrText>
            </w:r>
            <w:r w:rsidRPr="001E6F7A">
              <w:rPr>
                <w:rFonts w:ascii="Arial" w:hAnsi="Arial"/>
              </w:rPr>
              <w:fldChar w:fldCharType="separate"/>
            </w:r>
            <w:r w:rsidRPr="001E6F7A">
              <w:rPr>
                <w:rFonts w:ascii="Arial" w:hAnsi="Arial"/>
                <w:noProof/>
              </w:rPr>
              <w:t>FS_Energy_Ph2_MED</w:t>
            </w:r>
            <w:r w:rsidRPr="001E6F7A">
              <w:rPr>
                <w:rFonts w:ascii="Arial" w:hAnsi="Arial"/>
                <w:noProof/>
              </w:rPr>
              <w:fldChar w:fldCharType="end"/>
            </w:r>
          </w:p>
        </w:tc>
        <w:tc>
          <w:tcPr>
            <w:tcW w:w="567" w:type="dxa"/>
            <w:tcBorders>
              <w:left w:val="nil"/>
            </w:tcBorders>
            <w:tcMar/>
          </w:tcPr>
          <w:p w:rsidRPr="001E6F7A" w:rsidR="001E6F7A" w:rsidP="001E6F7A" w:rsidRDefault="001E6F7A" w14:paraId="412D981E" w14:textId="77777777">
            <w:pPr>
              <w:spacing w:after="0"/>
              <w:ind w:right="100"/>
              <w:rPr>
                <w:rFonts w:ascii="Arial" w:hAnsi="Arial"/>
                <w:noProof/>
              </w:rPr>
            </w:pPr>
          </w:p>
        </w:tc>
        <w:tc>
          <w:tcPr>
            <w:tcW w:w="1417" w:type="dxa"/>
            <w:gridSpan w:val="3"/>
            <w:tcBorders>
              <w:left w:val="nil"/>
            </w:tcBorders>
            <w:tcMar/>
          </w:tcPr>
          <w:p w:rsidRPr="001E6F7A" w:rsidR="001E6F7A" w:rsidP="001E6F7A" w:rsidRDefault="001E6F7A" w14:paraId="0D31886D" w14:textId="77777777">
            <w:pPr>
              <w:spacing w:after="0"/>
              <w:jc w:val="right"/>
              <w:rPr>
                <w:rFonts w:ascii="Arial" w:hAnsi="Arial"/>
                <w:noProof/>
              </w:rPr>
            </w:pPr>
            <w:r w:rsidRPr="001E6F7A">
              <w:rPr>
                <w:rFonts w:ascii="Arial" w:hAnsi="Arial"/>
                <w:b/>
                <w:i/>
                <w:noProof/>
              </w:rPr>
              <w:t>Date:</w:t>
            </w:r>
          </w:p>
        </w:tc>
        <w:tc>
          <w:tcPr>
            <w:tcW w:w="2127" w:type="dxa"/>
            <w:tcBorders>
              <w:right w:val="single" w:color="auto" w:sz="4" w:space="0"/>
            </w:tcBorders>
            <w:shd w:val="clear" w:color="auto" w:fill="auto"/>
            <w:tcMar/>
          </w:tcPr>
          <w:p w:rsidRPr="001E6F7A" w:rsidR="001E6F7A" w:rsidP="001E6F7A" w:rsidRDefault="001E6F7A" w14:paraId="404B62B0" w14:textId="77777777">
            <w:pPr>
              <w:spacing w:after="0"/>
              <w:ind w:left="100"/>
              <w:rPr>
                <w:rFonts w:ascii="Arial" w:hAnsi="Arial"/>
                <w:noProof/>
              </w:rPr>
            </w:pPr>
            <w:r w:rsidRPr="001E6F7A">
              <w:rPr>
                <w:rFonts w:ascii="Arial" w:hAnsi="Arial"/>
              </w:rPr>
              <w:fldChar w:fldCharType="begin"/>
            </w:r>
            <w:r w:rsidRPr="001E6F7A">
              <w:rPr>
                <w:rFonts w:ascii="Arial" w:hAnsi="Arial"/>
              </w:rPr>
              <w:instrText xml:space="preserve"> DOCPROPERTY  ResDate  \* MERGEFORMAT </w:instrText>
            </w:r>
            <w:r w:rsidRPr="001E6F7A">
              <w:rPr>
                <w:rFonts w:ascii="Arial" w:hAnsi="Arial"/>
              </w:rPr>
              <w:fldChar w:fldCharType="separate"/>
            </w:r>
            <w:r w:rsidRPr="001E6F7A">
              <w:rPr>
                <w:rFonts w:ascii="Arial" w:hAnsi="Arial"/>
                <w:noProof/>
              </w:rPr>
              <w:t>2025-12-16</w:t>
            </w:r>
            <w:r w:rsidRPr="001E6F7A">
              <w:rPr>
                <w:rFonts w:ascii="Arial" w:hAnsi="Arial"/>
                <w:noProof/>
              </w:rPr>
              <w:fldChar w:fldCharType="end"/>
            </w:r>
          </w:p>
        </w:tc>
      </w:tr>
      <w:tr w:rsidRPr="001E6F7A" w:rsidR="001E6F7A" w:rsidTr="6D937A8B" w14:paraId="30C95F79" w14:textId="77777777">
        <w:tc>
          <w:tcPr>
            <w:tcW w:w="1843" w:type="dxa"/>
            <w:tcBorders>
              <w:left w:val="single" w:color="auto" w:sz="4" w:space="0"/>
            </w:tcBorders>
            <w:tcMar/>
          </w:tcPr>
          <w:p w:rsidRPr="001E6F7A" w:rsidR="001E6F7A" w:rsidP="001E6F7A" w:rsidRDefault="001E6F7A" w14:paraId="0AE8F0CA" w14:textId="77777777">
            <w:pPr>
              <w:spacing w:after="0"/>
              <w:rPr>
                <w:rFonts w:ascii="Arial" w:hAnsi="Arial"/>
                <w:b/>
                <w:i/>
                <w:noProof/>
                <w:sz w:val="8"/>
                <w:szCs w:val="8"/>
              </w:rPr>
            </w:pPr>
          </w:p>
        </w:tc>
        <w:tc>
          <w:tcPr>
            <w:tcW w:w="1986" w:type="dxa"/>
            <w:gridSpan w:val="4"/>
            <w:tcMar/>
          </w:tcPr>
          <w:p w:rsidRPr="001E6F7A" w:rsidR="001E6F7A" w:rsidP="001E6F7A" w:rsidRDefault="001E6F7A" w14:paraId="256A220B" w14:textId="77777777">
            <w:pPr>
              <w:spacing w:after="0"/>
              <w:rPr>
                <w:rFonts w:ascii="Arial" w:hAnsi="Arial"/>
                <w:noProof/>
                <w:sz w:val="8"/>
                <w:szCs w:val="8"/>
              </w:rPr>
            </w:pPr>
          </w:p>
        </w:tc>
        <w:tc>
          <w:tcPr>
            <w:tcW w:w="2267" w:type="dxa"/>
            <w:gridSpan w:val="2"/>
            <w:tcMar/>
          </w:tcPr>
          <w:p w:rsidRPr="001E6F7A" w:rsidR="001E6F7A" w:rsidP="001E6F7A" w:rsidRDefault="001E6F7A" w14:paraId="73A8BD5C" w14:textId="77777777">
            <w:pPr>
              <w:spacing w:after="0"/>
              <w:rPr>
                <w:rFonts w:ascii="Arial" w:hAnsi="Arial"/>
                <w:noProof/>
                <w:sz w:val="8"/>
                <w:szCs w:val="8"/>
              </w:rPr>
            </w:pPr>
          </w:p>
        </w:tc>
        <w:tc>
          <w:tcPr>
            <w:tcW w:w="1417" w:type="dxa"/>
            <w:gridSpan w:val="3"/>
            <w:tcMar/>
          </w:tcPr>
          <w:p w:rsidRPr="001E6F7A" w:rsidR="001E6F7A" w:rsidP="001E6F7A" w:rsidRDefault="001E6F7A" w14:paraId="2B75698F" w14:textId="77777777">
            <w:pPr>
              <w:spacing w:after="0"/>
              <w:rPr>
                <w:rFonts w:ascii="Arial" w:hAnsi="Arial"/>
                <w:noProof/>
                <w:sz w:val="8"/>
                <w:szCs w:val="8"/>
              </w:rPr>
            </w:pPr>
          </w:p>
        </w:tc>
        <w:tc>
          <w:tcPr>
            <w:tcW w:w="2127" w:type="dxa"/>
            <w:tcBorders>
              <w:right w:val="single" w:color="auto" w:sz="4" w:space="0"/>
            </w:tcBorders>
            <w:tcMar/>
          </w:tcPr>
          <w:p w:rsidRPr="001E6F7A" w:rsidR="001E6F7A" w:rsidP="001E6F7A" w:rsidRDefault="001E6F7A" w14:paraId="525F6598" w14:textId="77777777">
            <w:pPr>
              <w:spacing w:after="0"/>
              <w:rPr>
                <w:rFonts w:ascii="Arial" w:hAnsi="Arial"/>
                <w:noProof/>
                <w:sz w:val="8"/>
                <w:szCs w:val="8"/>
              </w:rPr>
            </w:pPr>
          </w:p>
        </w:tc>
      </w:tr>
      <w:tr w:rsidRPr="001E6F7A" w:rsidR="001E6F7A" w:rsidTr="6D937A8B" w14:paraId="2775975C" w14:textId="77777777">
        <w:trPr>
          <w:cantSplit/>
        </w:trPr>
        <w:tc>
          <w:tcPr>
            <w:tcW w:w="1843" w:type="dxa"/>
            <w:tcBorders>
              <w:left w:val="single" w:color="auto" w:sz="4" w:space="0"/>
            </w:tcBorders>
            <w:tcMar/>
          </w:tcPr>
          <w:p w:rsidRPr="001E6F7A" w:rsidR="001E6F7A" w:rsidP="001E6F7A" w:rsidRDefault="001E6F7A" w14:paraId="386063F9" w14:textId="77777777">
            <w:pPr>
              <w:tabs>
                <w:tab w:val="right" w:pos="1759"/>
              </w:tabs>
              <w:spacing w:after="0"/>
              <w:rPr>
                <w:rFonts w:ascii="Arial" w:hAnsi="Arial"/>
                <w:b/>
                <w:i/>
                <w:noProof/>
              </w:rPr>
            </w:pPr>
            <w:r w:rsidRPr="001E6F7A">
              <w:rPr>
                <w:rFonts w:ascii="Arial" w:hAnsi="Arial"/>
                <w:b/>
                <w:i/>
                <w:noProof/>
              </w:rPr>
              <w:t>Category:</w:t>
            </w:r>
          </w:p>
        </w:tc>
        <w:tc>
          <w:tcPr>
            <w:tcW w:w="851" w:type="dxa"/>
            <w:shd w:val="clear" w:color="auto" w:fill="auto"/>
            <w:tcMar/>
          </w:tcPr>
          <w:p w:rsidRPr="001E6F7A" w:rsidR="001E6F7A" w:rsidP="001E6F7A" w:rsidRDefault="001E6F7A" w14:paraId="64E81814" w14:textId="77777777">
            <w:pPr>
              <w:spacing w:after="0"/>
              <w:ind w:left="100" w:right="-609"/>
              <w:rPr>
                <w:rFonts w:ascii="Arial" w:hAnsi="Arial"/>
                <w:b/>
                <w:noProof/>
              </w:rPr>
            </w:pPr>
            <w:r w:rsidRPr="001E6F7A">
              <w:rPr>
                <w:rFonts w:ascii="Arial" w:hAnsi="Arial"/>
              </w:rPr>
              <w:fldChar w:fldCharType="begin"/>
            </w:r>
            <w:r w:rsidRPr="001E6F7A">
              <w:rPr>
                <w:rFonts w:ascii="Arial" w:hAnsi="Arial"/>
              </w:rPr>
              <w:instrText xml:space="preserve"> DOCPROPERTY  Cat  \* MERGEFORMAT </w:instrText>
            </w:r>
            <w:r w:rsidRPr="001E6F7A">
              <w:rPr>
                <w:rFonts w:ascii="Arial" w:hAnsi="Arial"/>
              </w:rPr>
              <w:fldChar w:fldCharType="separate"/>
            </w:r>
            <w:r w:rsidRPr="001E6F7A">
              <w:rPr>
                <w:rFonts w:ascii="Arial" w:hAnsi="Arial"/>
                <w:b/>
                <w:noProof/>
              </w:rPr>
              <w:t>B</w:t>
            </w:r>
            <w:r w:rsidRPr="001E6F7A">
              <w:rPr>
                <w:rFonts w:ascii="Arial" w:hAnsi="Arial"/>
                <w:b/>
                <w:noProof/>
              </w:rPr>
              <w:fldChar w:fldCharType="end"/>
            </w:r>
          </w:p>
        </w:tc>
        <w:tc>
          <w:tcPr>
            <w:tcW w:w="3402" w:type="dxa"/>
            <w:gridSpan w:val="5"/>
            <w:tcBorders>
              <w:left w:val="nil"/>
            </w:tcBorders>
            <w:tcMar/>
          </w:tcPr>
          <w:p w:rsidRPr="001E6F7A" w:rsidR="001E6F7A" w:rsidP="001E6F7A" w:rsidRDefault="001E6F7A" w14:paraId="36F0A230" w14:textId="77777777">
            <w:pPr>
              <w:spacing w:after="0"/>
              <w:rPr>
                <w:rFonts w:ascii="Arial" w:hAnsi="Arial"/>
                <w:noProof/>
              </w:rPr>
            </w:pPr>
          </w:p>
        </w:tc>
        <w:tc>
          <w:tcPr>
            <w:tcW w:w="1417" w:type="dxa"/>
            <w:gridSpan w:val="3"/>
            <w:tcBorders>
              <w:left w:val="nil"/>
            </w:tcBorders>
            <w:tcMar/>
          </w:tcPr>
          <w:p w:rsidRPr="001E6F7A" w:rsidR="001E6F7A" w:rsidP="001E6F7A" w:rsidRDefault="001E6F7A" w14:paraId="488AECFE" w14:textId="77777777">
            <w:pPr>
              <w:spacing w:after="0"/>
              <w:jc w:val="right"/>
              <w:rPr>
                <w:rFonts w:ascii="Arial" w:hAnsi="Arial"/>
                <w:b/>
                <w:i/>
                <w:noProof/>
              </w:rPr>
            </w:pPr>
            <w:r w:rsidRPr="001E6F7A">
              <w:rPr>
                <w:rFonts w:ascii="Arial" w:hAnsi="Arial"/>
                <w:b/>
                <w:i/>
                <w:noProof/>
              </w:rPr>
              <w:t>Release:</w:t>
            </w:r>
          </w:p>
        </w:tc>
        <w:tc>
          <w:tcPr>
            <w:tcW w:w="2127" w:type="dxa"/>
            <w:tcBorders>
              <w:right w:val="single" w:color="auto" w:sz="4" w:space="0"/>
            </w:tcBorders>
            <w:shd w:val="clear" w:color="auto" w:fill="auto"/>
            <w:tcMar/>
          </w:tcPr>
          <w:p w:rsidRPr="001E6F7A" w:rsidR="001E6F7A" w:rsidP="001E6F7A" w:rsidRDefault="001E6F7A" w14:paraId="14B2B926" w14:textId="77777777">
            <w:pPr>
              <w:spacing w:after="0"/>
              <w:ind w:left="100"/>
              <w:rPr>
                <w:rFonts w:ascii="Arial" w:hAnsi="Arial"/>
                <w:noProof/>
              </w:rPr>
            </w:pPr>
            <w:r w:rsidRPr="001E6F7A">
              <w:rPr>
                <w:rFonts w:ascii="Arial" w:hAnsi="Arial"/>
              </w:rPr>
              <w:fldChar w:fldCharType="begin"/>
            </w:r>
            <w:r w:rsidRPr="001E6F7A">
              <w:rPr>
                <w:rFonts w:ascii="Arial" w:hAnsi="Arial"/>
              </w:rPr>
              <w:instrText xml:space="preserve"> DOCPROPERTY  Release  \* MERGEFORMAT </w:instrText>
            </w:r>
            <w:r w:rsidRPr="001E6F7A">
              <w:rPr>
                <w:rFonts w:ascii="Arial" w:hAnsi="Arial"/>
              </w:rPr>
              <w:fldChar w:fldCharType="separate"/>
            </w:r>
            <w:r w:rsidRPr="001E6F7A">
              <w:rPr>
                <w:rFonts w:ascii="Arial" w:hAnsi="Arial"/>
                <w:noProof/>
              </w:rPr>
              <w:t>Rel-19</w:t>
            </w:r>
            <w:r w:rsidRPr="001E6F7A">
              <w:rPr>
                <w:rFonts w:ascii="Arial" w:hAnsi="Arial"/>
                <w:noProof/>
              </w:rPr>
              <w:fldChar w:fldCharType="end"/>
            </w:r>
          </w:p>
        </w:tc>
      </w:tr>
      <w:tr w:rsidRPr="001E6F7A" w:rsidR="001E6F7A" w:rsidTr="6D937A8B" w14:paraId="5FE4784F" w14:textId="77777777">
        <w:tc>
          <w:tcPr>
            <w:tcW w:w="1843" w:type="dxa"/>
            <w:tcBorders>
              <w:left w:val="single" w:color="auto" w:sz="4" w:space="0"/>
              <w:bottom w:val="single" w:color="auto" w:sz="4" w:space="0"/>
            </w:tcBorders>
            <w:tcMar/>
          </w:tcPr>
          <w:p w:rsidRPr="001E6F7A" w:rsidR="001E6F7A" w:rsidP="001E6F7A" w:rsidRDefault="001E6F7A" w14:paraId="653C72DF" w14:textId="77777777">
            <w:pPr>
              <w:spacing w:after="0"/>
              <w:rPr>
                <w:rFonts w:ascii="Arial" w:hAnsi="Arial"/>
                <w:b/>
                <w:i/>
                <w:noProof/>
              </w:rPr>
            </w:pPr>
          </w:p>
        </w:tc>
        <w:tc>
          <w:tcPr>
            <w:tcW w:w="4677" w:type="dxa"/>
            <w:gridSpan w:val="8"/>
            <w:tcBorders>
              <w:bottom w:val="single" w:color="auto" w:sz="4" w:space="0"/>
            </w:tcBorders>
            <w:tcMar/>
          </w:tcPr>
          <w:p w:rsidRPr="001E6F7A" w:rsidR="001E6F7A" w:rsidP="001E6F7A" w:rsidRDefault="001E6F7A" w14:paraId="5B0FB5AB" w14:textId="77777777">
            <w:pPr>
              <w:spacing w:after="0"/>
              <w:ind w:left="383" w:hanging="383"/>
              <w:rPr>
                <w:rFonts w:ascii="Arial" w:hAnsi="Arial"/>
                <w:i/>
                <w:noProof/>
                <w:sz w:val="18"/>
              </w:rPr>
            </w:pPr>
            <w:r w:rsidRPr="001E6F7A">
              <w:rPr>
                <w:rFonts w:ascii="Arial" w:hAnsi="Arial"/>
                <w:i/>
                <w:noProof/>
                <w:sz w:val="18"/>
              </w:rPr>
              <w:t xml:space="preserve">Use </w:t>
            </w:r>
            <w:r w:rsidRPr="001E6F7A">
              <w:rPr>
                <w:rFonts w:ascii="Arial" w:hAnsi="Arial"/>
                <w:i/>
                <w:noProof/>
                <w:sz w:val="18"/>
                <w:u w:val="single"/>
              </w:rPr>
              <w:t>one</w:t>
            </w:r>
            <w:r w:rsidRPr="001E6F7A">
              <w:rPr>
                <w:rFonts w:ascii="Arial" w:hAnsi="Arial"/>
                <w:i/>
                <w:noProof/>
                <w:sz w:val="18"/>
              </w:rPr>
              <w:t xml:space="preserve"> of the following categories:</w:t>
            </w:r>
            <w:r w:rsidRPr="001E6F7A">
              <w:rPr>
                <w:rFonts w:ascii="Arial" w:hAnsi="Arial"/>
                <w:b/>
                <w:i/>
                <w:noProof/>
                <w:sz w:val="18"/>
              </w:rPr>
              <w:br/>
            </w:r>
            <w:r w:rsidRPr="001E6F7A">
              <w:rPr>
                <w:rFonts w:ascii="Arial" w:hAnsi="Arial"/>
                <w:b/>
                <w:i/>
                <w:noProof/>
                <w:sz w:val="18"/>
              </w:rPr>
              <w:t>F</w:t>
            </w:r>
            <w:r w:rsidRPr="001E6F7A">
              <w:rPr>
                <w:rFonts w:ascii="Arial" w:hAnsi="Arial"/>
                <w:i/>
                <w:noProof/>
                <w:sz w:val="18"/>
              </w:rPr>
              <w:t xml:space="preserve">  (correction)</w:t>
            </w:r>
            <w:r w:rsidRPr="001E6F7A">
              <w:rPr>
                <w:rFonts w:ascii="Arial" w:hAnsi="Arial"/>
                <w:i/>
                <w:noProof/>
                <w:sz w:val="18"/>
              </w:rPr>
              <w:br/>
            </w:r>
            <w:r w:rsidRPr="001E6F7A">
              <w:rPr>
                <w:rFonts w:ascii="Arial" w:hAnsi="Arial"/>
                <w:b/>
                <w:i/>
                <w:noProof/>
                <w:sz w:val="18"/>
              </w:rPr>
              <w:t>A</w:t>
            </w:r>
            <w:r w:rsidRPr="001E6F7A">
              <w:rPr>
                <w:rFonts w:ascii="Arial" w:hAnsi="Arial"/>
                <w:i/>
                <w:noProof/>
                <w:sz w:val="18"/>
              </w:rPr>
              <w:t xml:space="preserve">  (mirror corresponding to a change in an earlier </w:t>
            </w:r>
            <w:r w:rsidRPr="001E6F7A">
              <w:rPr>
                <w:rFonts w:ascii="Arial" w:hAnsi="Arial"/>
                <w:i/>
                <w:noProof/>
                <w:sz w:val="18"/>
              </w:rPr>
              <w:tab/>
            </w:r>
            <w:r w:rsidRPr="001E6F7A">
              <w:rPr>
                <w:rFonts w:ascii="Arial" w:hAnsi="Arial"/>
                <w:i/>
                <w:noProof/>
                <w:sz w:val="18"/>
              </w:rPr>
              <w:tab/>
            </w:r>
            <w:r w:rsidRPr="001E6F7A">
              <w:rPr>
                <w:rFonts w:ascii="Arial" w:hAnsi="Arial"/>
                <w:i/>
                <w:noProof/>
                <w:sz w:val="18"/>
              </w:rPr>
              <w:tab/>
            </w:r>
            <w:r w:rsidRPr="001E6F7A">
              <w:rPr>
                <w:rFonts w:ascii="Arial" w:hAnsi="Arial"/>
                <w:i/>
                <w:noProof/>
                <w:sz w:val="18"/>
              </w:rPr>
              <w:tab/>
            </w:r>
            <w:r w:rsidRPr="001E6F7A">
              <w:rPr>
                <w:rFonts w:ascii="Arial" w:hAnsi="Arial"/>
                <w:i/>
                <w:noProof/>
                <w:sz w:val="18"/>
              </w:rPr>
              <w:tab/>
            </w:r>
            <w:r w:rsidRPr="001E6F7A">
              <w:rPr>
                <w:rFonts w:ascii="Arial" w:hAnsi="Arial"/>
                <w:i/>
                <w:noProof/>
                <w:sz w:val="18"/>
              </w:rPr>
              <w:tab/>
            </w:r>
            <w:r w:rsidRPr="001E6F7A">
              <w:rPr>
                <w:rFonts w:ascii="Arial" w:hAnsi="Arial"/>
                <w:i/>
                <w:noProof/>
                <w:sz w:val="18"/>
              </w:rPr>
              <w:tab/>
            </w:r>
            <w:r w:rsidRPr="001E6F7A">
              <w:rPr>
                <w:rFonts w:ascii="Arial" w:hAnsi="Arial"/>
                <w:i/>
                <w:noProof/>
                <w:sz w:val="18"/>
              </w:rPr>
              <w:tab/>
            </w:r>
            <w:r w:rsidRPr="001E6F7A">
              <w:rPr>
                <w:rFonts w:ascii="Arial" w:hAnsi="Arial"/>
                <w:i/>
                <w:noProof/>
                <w:sz w:val="18"/>
              </w:rPr>
              <w:tab/>
            </w:r>
            <w:r w:rsidRPr="001E6F7A">
              <w:rPr>
                <w:rFonts w:ascii="Arial" w:hAnsi="Arial"/>
                <w:i/>
                <w:noProof/>
                <w:sz w:val="18"/>
              </w:rPr>
              <w:tab/>
            </w:r>
            <w:r w:rsidRPr="001E6F7A">
              <w:rPr>
                <w:rFonts w:ascii="Arial" w:hAnsi="Arial"/>
                <w:i/>
                <w:noProof/>
                <w:sz w:val="18"/>
              </w:rPr>
              <w:tab/>
            </w:r>
            <w:r w:rsidRPr="001E6F7A">
              <w:rPr>
                <w:rFonts w:ascii="Arial" w:hAnsi="Arial"/>
                <w:i/>
                <w:noProof/>
                <w:sz w:val="18"/>
              </w:rPr>
              <w:tab/>
            </w:r>
            <w:r w:rsidRPr="001E6F7A">
              <w:rPr>
                <w:rFonts w:ascii="Arial" w:hAnsi="Arial"/>
                <w:i/>
                <w:noProof/>
                <w:sz w:val="18"/>
              </w:rPr>
              <w:tab/>
            </w:r>
            <w:r w:rsidRPr="001E6F7A">
              <w:rPr>
                <w:rFonts w:ascii="Arial" w:hAnsi="Arial"/>
                <w:i/>
                <w:noProof/>
                <w:sz w:val="18"/>
              </w:rPr>
              <w:t>release)</w:t>
            </w:r>
            <w:r w:rsidRPr="001E6F7A">
              <w:rPr>
                <w:rFonts w:ascii="Arial" w:hAnsi="Arial"/>
                <w:i/>
                <w:noProof/>
                <w:sz w:val="18"/>
              </w:rPr>
              <w:br/>
            </w:r>
            <w:r w:rsidRPr="001E6F7A">
              <w:rPr>
                <w:rFonts w:ascii="Arial" w:hAnsi="Arial"/>
                <w:b/>
                <w:i/>
                <w:noProof/>
                <w:sz w:val="18"/>
              </w:rPr>
              <w:t>B</w:t>
            </w:r>
            <w:r w:rsidRPr="001E6F7A">
              <w:rPr>
                <w:rFonts w:ascii="Arial" w:hAnsi="Arial"/>
                <w:i/>
                <w:noProof/>
                <w:sz w:val="18"/>
              </w:rPr>
              <w:t xml:space="preserve">  (addition of feature), </w:t>
            </w:r>
            <w:r w:rsidRPr="001E6F7A">
              <w:rPr>
                <w:rFonts w:ascii="Arial" w:hAnsi="Arial"/>
                <w:i/>
                <w:noProof/>
                <w:sz w:val="18"/>
              </w:rPr>
              <w:br/>
            </w:r>
            <w:r w:rsidRPr="001E6F7A">
              <w:rPr>
                <w:rFonts w:ascii="Arial" w:hAnsi="Arial"/>
                <w:b/>
                <w:i/>
                <w:noProof/>
                <w:sz w:val="18"/>
              </w:rPr>
              <w:t>C</w:t>
            </w:r>
            <w:r w:rsidRPr="001E6F7A">
              <w:rPr>
                <w:rFonts w:ascii="Arial" w:hAnsi="Arial"/>
                <w:i/>
                <w:noProof/>
                <w:sz w:val="18"/>
              </w:rPr>
              <w:t xml:space="preserve">  (functional modification of feature)</w:t>
            </w:r>
            <w:r w:rsidRPr="001E6F7A">
              <w:rPr>
                <w:rFonts w:ascii="Arial" w:hAnsi="Arial"/>
                <w:i/>
                <w:noProof/>
                <w:sz w:val="18"/>
              </w:rPr>
              <w:br/>
            </w:r>
            <w:r w:rsidRPr="001E6F7A">
              <w:rPr>
                <w:rFonts w:ascii="Arial" w:hAnsi="Arial"/>
                <w:b/>
                <w:i/>
                <w:noProof/>
                <w:sz w:val="18"/>
              </w:rPr>
              <w:t>D</w:t>
            </w:r>
            <w:r w:rsidRPr="001E6F7A">
              <w:rPr>
                <w:rFonts w:ascii="Arial" w:hAnsi="Arial"/>
                <w:i/>
                <w:noProof/>
                <w:sz w:val="18"/>
              </w:rPr>
              <w:t xml:space="preserve">  (editorial modification)</w:t>
            </w:r>
          </w:p>
          <w:p w:rsidRPr="001E6F7A" w:rsidR="001E6F7A" w:rsidP="001E6F7A" w:rsidRDefault="001E6F7A" w14:paraId="04B9471A" w14:textId="77777777">
            <w:pPr>
              <w:spacing w:after="120"/>
              <w:rPr>
                <w:rFonts w:ascii="Arial" w:hAnsi="Arial"/>
                <w:noProof/>
              </w:rPr>
            </w:pPr>
            <w:r w:rsidRPr="001E6F7A">
              <w:rPr>
                <w:rFonts w:ascii="Arial" w:hAnsi="Arial"/>
                <w:noProof/>
                <w:sz w:val="18"/>
              </w:rPr>
              <w:t>Detailed explanations of the above categories can</w:t>
            </w:r>
            <w:r w:rsidRPr="001E6F7A">
              <w:rPr>
                <w:rFonts w:ascii="Arial" w:hAnsi="Arial"/>
                <w:noProof/>
                <w:sz w:val="18"/>
              </w:rPr>
              <w:br/>
            </w:r>
            <w:r w:rsidRPr="001E6F7A">
              <w:rPr>
                <w:rFonts w:ascii="Arial" w:hAnsi="Arial"/>
                <w:noProof/>
                <w:sz w:val="18"/>
              </w:rPr>
              <w:t xml:space="preserve">be found in 3GPP </w:t>
            </w:r>
            <w:hyperlink w:history="1" r:id="rId13">
              <w:r w:rsidRPr="001E6F7A">
                <w:rPr>
                  <w:rFonts w:ascii="Arial" w:hAnsi="Arial"/>
                  <w:noProof/>
                  <w:color w:val="0000FF"/>
                  <w:sz w:val="18"/>
                  <w:u w:val="single"/>
                </w:rPr>
                <w:t>TR 21.900</w:t>
              </w:r>
            </w:hyperlink>
            <w:r w:rsidRPr="001E6F7A">
              <w:rPr>
                <w:rFonts w:ascii="Arial" w:hAnsi="Arial"/>
                <w:noProof/>
                <w:sz w:val="18"/>
              </w:rPr>
              <w:t>.</w:t>
            </w:r>
          </w:p>
        </w:tc>
        <w:tc>
          <w:tcPr>
            <w:tcW w:w="3120" w:type="dxa"/>
            <w:gridSpan w:val="2"/>
            <w:tcBorders>
              <w:bottom w:val="single" w:color="auto" w:sz="4" w:space="0"/>
              <w:right w:val="single" w:color="auto" w:sz="4" w:space="0"/>
            </w:tcBorders>
            <w:tcMar/>
          </w:tcPr>
          <w:p w:rsidRPr="001E6F7A" w:rsidR="001E6F7A" w:rsidP="001E6F7A" w:rsidRDefault="001E6F7A" w14:paraId="52E96C16" w14:textId="77777777">
            <w:pPr>
              <w:tabs>
                <w:tab w:val="left" w:pos="950"/>
              </w:tabs>
              <w:spacing w:after="0"/>
              <w:ind w:left="241" w:hanging="241"/>
              <w:rPr>
                <w:rFonts w:ascii="Arial" w:hAnsi="Arial"/>
                <w:i/>
                <w:noProof/>
                <w:sz w:val="18"/>
              </w:rPr>
            </w:pPr>
            <w:r w:rsidRPr="001E6F7A">
              <w:rPr>
                <w:rFonts w:ascii="Arial" w:hAnsi="Arial"/>
                <w:i/>
                <w:noProof/>
                <w:sz w:val="18"/>
              </w:rPr>
              <w:t xml:space="preserve">Use </w:t>
            </w:r>
            <w:r w:rsidRPr="001E6F7A">
              <w:rPr>
                <w:rFonts w:ascii="Arial" w:hAnsi="Arial"/>
                <w:i/>
                <w:noProof/>
                <w:sz w:val="18"/>
                <w:u w:val="single"/>
              </w:rPr>
              <w:t>one</w:t>
            </w:r>
            <w:r w:rsidRPr="001E6F7A">
              <w:rPr>
                <w:rFonts w:ascii="Arial" w:hAnsi="Arial"/>
                <w:i/>
                <w:noProof/>
                <w:sz w:val="18"/>
              </w:rPr>
              <w:t xml:space="preserve"> of the following releases:</w:t>
            </w:r>
            <w:r w:rsidRPr="001E6F7A">
              <w:rPr>
                <w:rFonts w:ascii="Arial" w:hAnsi="Arial"/>
                <w:i/>
                <w:noProof/>
                <w:sz w:val="18"/>
              </w:rPr>
              <w:br/>
            </w:r>
            <w:r w:rsidRPr="001E6F7A">
              <w:rPr>
                <w:rFonts w:ascii="Arial" w:hAnsi="Arial"/>
                <w:i/>
                <w:noProof/>
                <w:sz w:val="18"/>
              </w:rPr>
              <w:t>Rel-8</w:t>
            </w:r>
            <w:r w:rsidRPr="001E6F7A">
              <w:rPr>
                <w:rFonts w:ascii="Arial" w:hAnsi="Arial"/>
                <w:i/>
                <w:noProof/>
                <w:sz w:val="18"/>
              </w:rPr>
              <w:tab/>
            </w:r>
            <w:r w:rsidRPr="001E6F7A">
              <w:rPr>
                <w:rFonts w:ascii="Arial" w:hAnsi="Arial"/>
                <w:i/>
                <w:noProof/>
                <w:sz w:val="18"/>
              </w:rPr>
              <w:t>(Release 8)</w:t>
            </w:r>
            <w:r w:rsidRPr="001E6F7A">
              <w:rPr>
                <w:rFonts w:ascii="Arial" w:hAnsi="Arial"/>
                <w:i/>
                <w:noProof/>
                <w:sz w:val="18"/>
              </w:rPr>
              <w:br/>
            </w:r>
            <w:r w:rsidRPr="001E6F7A">
              <w:rPr>
                <w:rFonts w:ascii="Arial" w:hAnsi="Arial"/>
                <w:i/>
                <w:noProof/>
                <w:sz w:val="18"/>
              </w:rPr>
              <w:t>Rel-9</w:t>
            </w:r>
            <w:r w:rsidRPr="001E6F7A">
              <w:rPr>
                <w:rFonts w:ascii="Arial" w:hAnsi="Arial"/>
                <w:i/>
                <w:noProof/>
                <w:sz w:val="18"/>
              </w:rPr>
              <w:tab/>
            </w:r>
            <w:r w:rsidRPr="001E6F7A">
              <w:rPr>
                <w:rFonts w:ascii="Arial" w:hAnsi="Arial"/>
                <w:i/>
                <w:noProof/>
                <w:sz w:val="18"/>
              </w:rPr>
              <w:t>(Release 9)</w:t>
            </w:r>
            <w:r w:rsidRPr="001E6F7A">
              <w:rPr>
                <w:rFonts w:ascii="Arial" w:hAnsi="Arial"/>
                <w:i/>
                <w:noProof/>
                <w:sz w:val="18"/>
              </w:rPr>
              <w:br/>
            </w:r>
            <w:r w:rsidRPr="001E6F7A">
              <w:rPr>
                <w:rFonts w:ascii="Arial" w:hAnsi="Arial"/>
                <w:i/>
                <w:noProof/>
                <w:sz w:val="18"/>
              </w:rPr>
              <w:t>Rel-10</w:t>
            </w:r>
            <w:r w:rsidRPr="001E6F7A">
              <w:rPr>
                <w:rFonts w:ascii="Arial" w:hAnsi="Arial"/>
                <w:i/>
                <w:noProof/>
                <w:sz w:val="18"/>
              </w:rPr>
              <w:tab/>
            </w:r>
            <w:r w:rsidRPr="001E6F7A">
              <w:rPr>
                <w:rFonts w:ascii="Arial" w:hAnsi="Arial"/>
                <w:i/>
                <w:noProof/>
                <w:sz w:val="18"/>
              </w:rPr>
              <w:t>(Release 10)</w:t>
            </w:r>
            <w:r w:rsidRPr="001E6F7A">
              <w:rPr>
                <w:rFonts w:ascii="Arial" w:hAnsi="Arial"/>
                <w:i/>
                <w:noProof/>
                <w:sz w:val="18"/>
              </w:rPr>
              <w:br/>
            </w:r>
            <w:r w:rsidRPr="001E6F7A">
              <w:rPr>
                <w:rFonts w:ascii="Arial" w:hAnsi="Arial"/>
                <w:i/>
                <w:noProof/>
                <w:sz w:val="18"/>
              </w:rPr>
              <w:t>Rel-11</w:t>
            </w:r>
            <w:r w:rsidRPr="001E6F7A">
              <w:rPr>
                <w:rFonts w:ascii="Arial" w:hAnsi="Arial"/>
                <w:i/>
                <w:noProof/>
                <w:sz w:val="18"/>
              </w:rPr>
              <w:tab/>
            </w:r>
            <w:r w:rsidRPr="001E6F7A">
              <w:rPr>
                <w:rFonts w:ascii="Arial" w:hAnsi="Arial"/>
                <w:i/>
                <w:noProof/>
                <w:sz w:val="18"/>
              </w:rPr>
              <w:t>(Release 11)</w:t>
            </w:r>
            <w:r w:rsidRPr="001E6F7A">
              <w:rPr>
                <w:rFonts w:ascii="Arial" w:hAnsi="Arial"/>
                <w:i/>
                <w:noProof/>
                <w:sz w:val="18"/>
              </w:rPr>
              <w:br/>
            </w:r>
            <w:r w:rsidRPr="001E6F7A">
              <w:rPr>
                <w:rFonts w:ascii="Arial" w:hAnsi="Arial"/>
                <w:i/>
                <w:noProof/>
                <w:sz w:val="18"/>
              </w:rPr>
              <w:t>…</w:t>
            </w:r>
            <w:r w:rsidRPr="001E6F7A">
              <w:rPr>
                <w:rFonts w:ascii="Arial" w:hAnsi="Arial"/>
                <w:i/>
                <w:noProof/>
                <w:sz w:val="18"/>
              </w:rPr>
              <w:br/>
            </w:r>
            <w:r w:rsidRPr="001E6F7A">
              <w:rPr>
                <w:rFonts w:ascii="Arial" w:hAnsi="Arial"/>
                <w:i/>
                <w:noProof/>
                <w:sz w:val="18"/>
              </w:rPr>
              <w:t>Rel-17</w:t>
            </w:r>
            <w:r w:rsidRPr="001E6F7A">
              <w:rPr>
                <w:rFonts w:ascii="Arial" w:hAnsi="Arial"/>
                <w:i/>
                <w:noProof/>
                <w:sz w:val="18"/>
              </w:rPr>
              <w:tab/>
            </w:r>
            <w:r w:rsidRPr="001E6F7A">
              <w:rPr>
                <w:rFonts w:ascii="Arial" w:hAnsi="Arial"/>
                <w:i/>
                <w:noProof/>
                <w:sz w:val="18"/>
              </w:rPr>
              <w:t>(Release 17)</w:t>
            </w:r>
            <w:r w:rsidRPr="001E6F7A">
              <w:rPr>
                <w:rFonts w:ascii="Arial" w:hAnsi="Arial"/>
                <w:i/>
                <w:noProof/>
                <w:sz w:val="18"/>
              </w:rPr>
              <w:br/>
            </w:r>
            <w:r w:rsidRPr="001E6F7A">
              <w:rPr>
                <w:rFonts w:ascii="Arial" w:hAnsi="Arial"/>
                <w:i/>
                <w:noProof/>
                <w:sz w:val="18"/>
              </w:rPr>
              <w:t>Rel-18</w:t>
            </w:r>
            <w:r w:rsidRPr="001E6F7A">
              <w:rPr>
                <w:rFonts w:ascii="Arial" w:hAnsi="Arial"/>
                <w:i/>
                <w:noProof/>
                <w:sz w:val="18"/>
              </w:rPr>
              <w:tab/>
            </w:r>
            <w:r w:rsidRPr="001E6F7A">
              <w:rPr>
                <w:rFonts w:ascii="Arial" w:hAnsi="Arial"/>
                <w:i/>
                <w:noProof/>
                <w:sz w:val="18"/>
              </w:rPr>
              <w:t>(Release 18)</w:t>
            </w:r>
            <w:r w:rsidRPr="001E6F7A">
              <w:rPr>
                <w:rFonts w:ascii="Arial" w:hAnsi="Arial"/>
                <w:i/>
                <w:noProof/>
                <w:sz w:val="18"/>
              </w:rPr>
              <w:br/>
            </w:r>
            <w:r w:rsidRPr="001E6F7A">
              <w:rPr>
                <w:rFonts w:ascii="Arial" w:hAnsi="Arial"/>
                <w:i/>
                <w:noProof/>
                <w:sz w:val="18"/>
              </w:rPr>
              <w:t>Rel-19</w:t>
            </w:r>
            <w:r w:rsidRPr="001E6F7A">
              <w:rPr>
                <w:rFonts w:ascii="Arial" w:hAnsi="Arial"/>
                <w:i/>
                <w:noProof/>
                <w:sz w:val="18"/>
              </w:rPr>
              <w:tab/>
            </w:r>
            <w:r w:rsidRPr="001E6F7A">
              <w:rPr>
                <w:rFonts w:ascii="Arial" w:hAnsi="Arial"/>
                <w:i/>
                <w:noProof/>
                <w:sz w:val="18"/>
              </w:rPr>
              <w:t xml:space="preserve">(Release 19) </w:t>
            </w:r>
            <w:r w:rsidRPr="001E6F7A">
              <w:rPr>
                <w:rFonts w:ascii="Arial" w:hAnsi="Arial"/>
                <w:i/>
                <w:noProof/>
                <w:sz w:val="18"/>
              </w:rPr>
              <w:br/>
            </w:r>
            <w:r w:rsidRPr="001E6F7A">
              <w:rPr>
                <w:rFonts w:ascii="Arial" w:hAnsi="Arial"/>
                <w:i/>
                <w:noProof/>
                <w:sz w:val="18"/>
              </w:rPr>
              <w:t>Rel-20</w:t>
            </w:r>
            <w:r w:rsidRPr="001E6F7A">
              <w:rPr>
                <w:rFonts w:ascii="Arial" w:hAnsi="Arial"/>
                <w:i/>
                <w:noProof/>
                <w:sz w:val="18"/>
              </w:rPr>
              <w:tab/>
            </w:r>
            <w:r w:rsidRPr="001E6F7A">
              <w:rPr>
                <w:rFonts w:ascii="Arial" w:hAnsi="Arial"/>
                <w:i/>
                <w:noProof/>
                <w:sz w:val="18"/>
              </w:rPr>
              <w:t>(Release 20)</w:t>
            </w:r>
          </w:p>
        </w:tc>
      </w:tr>
      <w:tr w:rsidRPr="001E6F7A" w:rsidR="001E6F7A" w:rsidTr="6D937A8B" w14:paraId="1E0E8998" w14:textId="77777777">
        <w:tc>
          <w:tcPr>
            <w:tcW w:w="1843" w:type="dxa"/>
            <w:tcMar/>
          </w:tcPr>
          <w:p w:rsidRPr="001E6F7A" w:rsidR="001E6F7A" w:rsidP="001E6F7A" w:rsidRDefault="001E6F7A" w14:paraId="5AE85340" w14:textId="77777777">
            <w:pPr>
              <w:spacing w:after="0"/>
              <w:rPr>
                <w:rFonts w:ascii="Arial" w:hAnsi="Arial"/>
                <w:b/>
                <w:i/>
                <w:noProof/>
                <w:sz w:val="8"/>
                <w:szCs w:val="8"/>
              </w:rPr>
            </w:pPr>
          </w:p>
        </w:tc>
        <w:tc>
          <w:tcPr>
            <w:tcW w:w="7797" w:type="dxa"/>
            <w:gridSpan w:val="10"/>
            <w:tcMar/>
          </w:tcPr>
          <w:p w:rsidRPr="001E6F7A" w:rsidR="001E6F7A" w:rsidP="001E6F7A" w:rsidRDefault="001E6F7A" w14:paraId="1DCEB550" w14:textId="77777777">
            <w:pPr>
              <w:spacing w:after="0"/>
              <w:rPr>
                <w:rFonts w:ascii="Arial" w:hAnsi="Arial"/>
                <w:noProof/>
                <w:sz w:val="8"/>
                <w:szCs w:val="8"/>
              </w:rPr>
            </w:pPr>
          </w:p>
        </w:tc>
      </w:tr>
      <w:tr w:rsidRPr="001E6F7A" w:rsidR="001E6F7A" w:rsidTr="6D937A8B" w14:paraId="6497D462" w14:textId="77777777">
        <w:tc>
          <w:tcPr>
            <w:tcW w:w="2694" w:type="dxa"/>
            <w:gridSpan w:val="2"/>
            <w:tcBorders>
              <w:top w:val="single" w:color="auto" w:sz="4" w:space="0"/>
              <w:left w:val="single" w:color="auto" w:sz="4" w:space="0"/>
            </w:tcBorders>
            <w:tcMar/>
          </w:tcPr>
          <w:p w:rsidRPr="001E6F7A" w:rsidR="001E6F7A" w:rsidP="001E6F7A" w:rsidRDefault="001E6F7A" w14:paraId="2EC1434B" w14:textId="77777777">
            <w:pPr>
              <w:tabs>
                <w:tab w:val="right" w:pos="2184"/>
              </w:tabs>
              <w:spacing w:after="0"/>
              <w:rPr>
                <w:rFonts w:ascii="Arial" w:hAnsi="Arial"/>
                <w:b/>
                <w:i/>
                <w:noProof/>
              </w:rPr>
            </w:pPr>
            <w:r w:rsidRPr="001E6F7A">
              <w:rPr>
                <w:rFonts w:ascii="Arial" w:hAnsi="Arial"/>
                <w:b/>
                <w:i/>
                <w:noProof/>
              </w:rPr>
              <w:t>Reason for change:</w:t>
            </w:r>
          </w:p>
        </w:tc>
        <w:tc>
          <w:tcPr>
            <w:tcW w:w="6946" w:type="dxa"/>
            <w:gridSpan w:val="9"/>
            <w:tcBorders>
              <w:top w:val="single" w:color="auto" w:sz="4" w:space="0"/>
              <w:right w:val="single" w:color="auto" w:sz="4" w:space="0"/>
            </w:tcBorders>
            <w:shd w:val="clear" w:color="auto" w:fill="auto"/>
            <w:tcMar/>
          </w:tcPr>
          <w:p w:rsidRPr="001E6F7A" w:rsidR="001E6F7A" w:rsidP="001E6F7A" w:rsidRDefault="001E6F7A" w14:paraId="473F5B21" w14:textId="77777777">
            <w:pPr>
              <w:spacing w:after="0"/>
              <w:ind w:left="100"/>
              <w:rPr>
                <w:rFonts w:ascii="Arial" w:hAnsi="Arial"/>
                <w:noProof/>
              </w:rPr>
            </w:pPr>
            <w:r w:rsidRPr="001E6F7A">
              <w:rPr>
                <w:rFonts w:ascii="Arial" w:hAnsi="Arial"/>
              </w:rPr>
              <w:t>Addition of solutions to Key Issue 1 and Key Issue 4 on Energy-related Collection and Reporting to the 5G media</w:t>
            </w:r>
          </w:p>
        </w:tc>
      </w:tr>
      <w:tr w:rsidRPr="001E6F7A" w:rsidR="001E6F7A" w:rsidTr="6D937A8B" w14:paraId="2133304E" w14:textId="77777777">
        <w:tc>
          <w:tcPr>
            <w:tcW w:w="2694" w:type="dxa"/>
            <w:gridSpan w:val="2"/>
            <w:tcBorders>
              <w:left w:val="single" w:color="auto" w:sz="4" w:space="0"/>
            </w:tcBorders>
            <w:tcMar/>
          </w:tcPr>
          <w:p w:rsidRPr="001E6F7A" w:rsidR="001E6F7A" w:rsidP="001E6F7A" w:rsidRDefault="001E6F7A" w14:paraId="2FBB93D0" w14:textId="77777777">
            <w:pPr>
              <w:spacing w:after="0"/>
              <w:rPr>
                <w:rFonts w:ascii="Arial" w:hAnsi="Arial"/>
                <w:b/>
                <w:i/>
                <w:noProof/>
                <w:sz w:val="8"/>
                <w:szCs w:val="8"/>
              </w:rPr>
            </w:pPr>
          </w:p>
        </w:tc>
        <w:tc>
          <w:tcPr>
            <w:tcW w:w="6946" w:type="dxa"/>
            <w:gridSpan w:val="9"/>
            <w:tcBorders>
              <w:right w:val="single" w:color="auto" w:sz="4" w:space="0"/>
            </w:tcBorders>
            <w:tcMar/>
          </w:tcPr>
          <w:p w:rsidRPr="001E6F7A" w:rsidR="001E6F7A" w:rsidP="001E6F7A" w:rsidRDefault="001E6F7A" w14:paraId="4A224EBB" w14:textId="77777777">
            <w:pPr>
              <w:spacing w:after="0"/>
              <w:rPr>
                <w:rFonts w:ascii="Arial" w:hAnsi="Arial"/>
                <w:noProof/>
                <w:sz w:val="8"/>
                <w:szCs w:val="8"/>
              </w:rPr>
            </w:pPr>
          </w:p>
        </w:tc>
      </w:tr>
      <w:tr w:rsidRPr="001E6F7A" w:rsidR="001E6F7A" w:rsidTr="6D937A8B" w14:paraId="57742413" w14:textId="77777777">
        <w:tc>
          <w:tcPr>
            <w:tcW w:w="2694" w:type="dxa"/>
            <w:gridSpan w:val="2"/>
            <w:tcBorders>
              <w:left w:val="single" w:color="auto" w:sz="4" w:space="0"/>
            </w:tcBorders>
            <w:tcMar/>
          </w:tcPr>
          <w:p w:rsidRPr="001E6F7A" w:rsidR="001E6F7A" w:rsidP="001E6F7A" w:rsidRDefault="001E6F7A" w14:paraId="43D0E80B" w14:textId="77777777">
            <w:pPr>
              <w:tabs>
                <w:tab w:val="right" w:pos="2184"/>
              </w:tabs>
              <w:spacing w:after="0"/>
              <w:rPr>
                <w:rFonts w:ascii="Arial" w:hAnsi="Arial"/>
                <w:b/>
                <w:i/>
                <w:noProof/>
              </w:rPr>
            </w:pPr>
            <w:r w:rsidRPr="001E6F7A">
              <w:rPr>
                <w:rFonts w:ascii="Arial" w:hAnsi="Arial"/>
                <w:b/>
                <w:i/>
                <w:noProof/>
              </w:rPr>
              <w:t>Summary of change:</w:t>
            </w:r>
          </w:p>
        </w:tc>
        <w:tc>
          <w:tcPr>
            <w:tcW w:w="6946" w:type="dxa"/>
            <w:gridSpan w:val="9"/>
            <w:tcBorders>
              <w:right w:val="single" w:color="auto" w:sz="4" w:space="0"/>
            </w:tcBorders>
            <w:shd w:val="clear" w:color="auto" w:fill="auto"/>
            <w:tcMar/>
          </w:tcPr>
          <w:p w:rsidRPr="001E6F7A" w:rsidR="001E6F7A" w:rsidP="001E6F7A" w:rsidRDefault="001E6F7A" w14:paraId="4062C151" w14:textId="77777777">
            <w:pPr>
              <w:numPr>
                <w:ilvl w:val="0"/>
                <w:numId w:val="40"/>
              </w:numPr>
              <w:overflowPunct w:val="0"/>
              <w:autoSpaceDE w:val="0"/>
              <w:autoSpaceDN w:val="0"/>
              <w:adjustRightInd w:val="0"/>
              <w:spacing w:after="0"/>
              <w:textAlignment w:val="baseline"/>
              <w:rPr>
                <w:rFonts w:ascii="Arial" w:hAnsi="Arial"/>
              </w:rPr>
            </w:pPr>
            <w:r w:rsidRPr="001E6F7A">
              <w:rPr>
                <w:rFonts w:ascii="Arial" w:hAnsi="Arial"/>
              </w:rPr>
              <w:t>Proposal to split the initial contribution as listed hereafter:</w:t>
            </w:r>
          </w:p>
          <w:p w:rsidRPr="001E6F7A" w:rsidR="001E6F7A" w:rsidP="001E6F7A" w:rsidRDefault="001E6F7A" w14:paraId="279F19AB" w14:textId="77777777">
            <w:pPr>
              <w:numPr>
                <w:ilvl w:val="1"/>
                <w:numId w:val="40"/>
              </w:numPr>
              <w:overflowPunct w:val="0"/>
              <w:autoSpaceDE w:val="0"/>
              <w:autoSpaceDN w:val="0"/>
              <w:adjustRightInd w:val="0"/>
              <w:spacing w:after="0"/>
              <w:textAlignment w:val="baseline"/>
              <w:rPr>
                <w:rFonts w:ascii="Arial" w:hAnsi="Arial"/>
              </w:rPr>
            </w:pPr>
            <w:r w:rsidRPr="001E6F7A">
              <w:rPr>
                <w:rFonts w:ascii="Arial" w:hAnsi="Arial"/>
              </w:rPr>
              <w:t>In the current contribution, in addition to the 1</w:t>
            </w:r>
            <w:r w:rsidRPr="001E6F7A">
              <w:rPr>
                <w:rFonts w:ascii="Arial" w:hAnsi="Arial"/>
                <w:vertAlign w:val="superscript"/>
              </w:rPr>
              <w:t>st</w:t>
            </w:r>
            <w:r w:rsidRPr="001E6F7A">
              <w:rPr>
                <w:rFonts w:ascii="Arial" w:hAnsi="Arial"/>
              </w:rPr>
              <w:t xml:space="preserve"> and 2</w:t>
            </w:r>
            <w:r w:rsidRPr="001E6F7A">
              <w:rPr>
                <w:rFonts w:ascii="Arial" w:hAnsi="Arial"/>
                <w:vertAlign w:val="superscript"/>
              </w:rPr>
              <w:t>nd</w:t>
            </w:r>
            <w:r w:rsidRPr="001E6F7A">
              <w:rPr>
                <w:rFonts w:ascii="Arial" w:hAnsi="Arial"/>
              </w:rPr>
              <w:t xml:space="preserve"> changes, keep the solution #10 named “the Media Application Service Energy Metrics Reporting Configuration”</w:t>
            </w:r>
          </w:p>
          <w:p w:rsidRPr="001E6F7A" w:rsidR="001E6F7A" w:rsidP="001E6F7A" w:rsidRDefault="001E6F7A" w14:paraId="1DA87569" w14:textId="77777777">
            <w:pPr>
              <w:numPr>
                <w:ilvl w:val="1"/>
                <w:numId w:val="40"/>
              </w:numPr>
              <w:overflowPunct w:val="0"/>
              <w:autoSpaceDE w:val="0"/>
              <w:autoSpaceDN w:val="0"/>
              <w:adjustRightInd w:val="0"/>
              <w:spacing w:after="0"/>
              <w:textAlignment w:val="baseline"/>
              <w:rPr>
                <w:rFonts w:ascii="Arial" w:hAnsi="Arial"/>
              </w:rPr>
            </w:pPr>
            <w:r w:rsidRPr="001E6F7A">
              <w:rPr>
                <w:rFonts w:ascii="Arial" w:hAnsi="Arial"/>
              </w:rPr>
              <w:t xml:space="preserve">In another contribution, propose the solution #12 named “The Media Application Service Energy </w:t>
            </w:r>
            <w:commentRangeStart w:id="2"/>
            <w:r w:rsidRPr="001E6F7A">
              <w:rPr>
                <w:rFonts w:ascii="Arial" w:hAnsi="Arial"/>
              </w:rPr>
              <w:t>metrics collection and reporting</w:t>
            </w:r>
            <w:commentRangeEnd w:id="2"/>
            <w:r w:rsidRPr="001E6F7A">
              <w:rPr>
                <w:rFonts w:ascii="Arial" w:hAnsi="Arial"/>
              </w:rPr>
              <w:commentReference w:id="2"/>
            </w:r>
            <w:r w:rsidRPr="001E6F7A">
              <w:rPr>
                <w:rFonts w:ascii="Arial" w:hAnsi="Arial"/>
              </w:rPr>
              <w:t xml:space="preserve"> using new reference points”</w:t>
            </w:r>
          </w:p>
          <w:p w:rsidRPr="001E6F7A" w:rsidR="001E6F7A" w:rsidP="001E6F7A" w:rsidRDefault="001E6F7A" w14:paraId="62AD1123" w14:textId="77777777">
            <w:pPr>
              <w:numPr>
                <w:ilvl w:val="0"/>
                <w:numId w:val="40"/>
              </w:numPr>
              <w:overflowPunct w:val="0"/>
              <w:autoSpaceDE w:val="0"/>
              <w:autoSpaceDN w:val="0"/>
              <w:adjustRightInd w:val="0"/>
              <w:spacing w:after="0"/>
              <w:textAlignment w:val="baseline"/>
              <w:rPr>
                <w:rFonts w:ascii="Arial" w:hAnsi="Arial"/>
              </w:rPr>
            </w:pPr>
            <w:r w:rsidRPr="001E6F7A">
              <w:rPr>
                <w:rFonts w:ascii="Arial" w:hAnsi="Arial"/>
              </w:rPr>
              <w:t xml:space="preserve">In Table 7.11.2.2-1, </w:t>
            </w:r>
          </w:p>
          <w:p w:rsidRPr="001E6F7A" w:rsidR="001E6F7A" w:rsidP="001E6F7A" w:rsidRDefault="001E6F7A" w14:paraId="24775D4F" w14:textId="77777777">
            <w:pPr>
              <w:numPr>
                <w:ilvl w:val="1"/>
                <w:numId w:val="40"/>
              </w:numPr>
              <w:overflowPunct w:val="0"/>
              <w:autoSpaceDE w:val="0"/>
              <w:autoSpaceDN w:val="0"/>
              <w:adjustRightInd w:val="0"/>
              <w:spacing w:after="0"/>
              <w:textAlignment w:val="baseline"/>
              <w:rPr>
                <w:rFonts w:ascii="Arial" w:hAnsi="Arial"/>
              </w:rPr>
            </w:pPr>
            <w:r w:rsidRPr="001E6F7A">
              <w:rPr>
                <w:rFonts w:ascii="Arial" w:hAnsi="Arial"/>
              </w:rPr>
              <w:t>remove the power consumption scheme to be aligned with the requirements of the study.</w:t>
            </w:r>
          </w:p>
          <w:p w:rsidRPr="001E6F7A" w:rsidR="001E6F7A" w:rsidP="001E6F7A" w:rsidRDefault="001E6F7A" w14:paraId="12436144" w14:textId="77777777">
            <w:pPr>
              <w:numPr>
                <w:ilvl w:val="1"/>
                <w:numId w:val="40"/>
              </w:numPr>
              <w:overflowPunct w:val="0"/>
              <w:autoSpaceDE w:val="0"/>
              <w:autoSpaceDN w:val="0"/>
              <w:adjustRightInd w:val="0"/>
              <w:spacing w:after="0"/>
              <w:textAlignment w:val="baseline"/>
              <w:rPr>
                <w:rFonts w:ascii="Arial" w:hAnsi="Arial"/>
              </w:rPr>
            </w:pPr>
            <w:r w:rsidRPr="001E6F7A">
              <w:rPr>
                <w:rFonts w:ascii="Arial" w:hAnsi="Arial"/>
              </w:rPr>
              <w:t>add the two schemes “energy renewable source ratio” and “energy contribution ratio”.</w:t>
            </w:r>
          </w:p>
          <w:p w:rsidRPr="001E6F7A" w:rsidR="001E6F7A" w:rsidP="001E6F7A" w:rsidRDefault="001E6F7A" w14:paraId="3DF71EB5" w14:textId="77777777">
            <w:pPr>
              <w:numPr>
                <w:ilvl w:val="1"/>
                <w:numId w:val="40"/>
              </w:numPr>
              <w:overflowPunct w:val="0"/>
              <w:autoSpaceDE w:val="0"/>
              <w:autoSpaceDN w:val="0"/>
              <w:adjustRightInd w:val="0"/>
              <w:spacing w:after="0"/>
              <w:textAlignment w:val="baseline"/>
              <w:rPr>
                <w:rFonts w:ascii="Arial" w:hAnsi="Arial"/>
              </w:rPr>
            </w:pPr>
            <w:r w:rsidRPr="001E6F7A">
              <w:rPr>
                <w:rFonts w:ascii="Arial" w:hAnsi="Arial"/>
              </w:rPr>
              <w:t>Add a new reporting scope for a slice</w:t>
            </w:r>
          </w:p>
          <w:p w:rsidRPr="001E6F7A" w:rsidR="001E6F7A" w:rsidP="001E6F7A" w:rsidRDefault="001E6F7A" w14:paraId="4C61D7A6" w14:textId="77777777">
            <w:pPr>
              <w:numPr>
                <w:ilvl w:val="1"/>
                <w:numId w:val="40"/>
              </w:numPr>
              <w:overflowPunct w:val="0"/>
              <w:autoSpaceDE w:val="0"/>
              <w:autoSpaceDN w:val="0"/>
              <w:adjustRightInd w:val="0"/>
              <w:spacing w:after="0"/>
              <w:textAlignment w:val="baseline"/>
              <w:rPr>
                <w:rFonts w:ascii="Arial" w:hAnsi="Arial"/>
              </w:rPr>
            </w:pPr>
            <w:r w:rsidRPr="001E6F7A">
              <w:rPr>
                <w:rFonts w:ascii="Arial" w:hAnsi="Arial"/>
              </w:rPr>
              <w:t>Add Energy renewable source flag</w:t>
            </w:r>
          </w:p>
          <w:p w:rsidR="001E6F7A" w:rsidP="001E6F7A" w:rsidRDefault="001E6F7A" w14:paraId="609AE999" w14:textId="77777777">
            <w:pPr>
              <w:numPr>
                <w:ilvl w:val="0"/>
                <w:numId w:val="40"/>
              </w:numPr>
              <w:overflowPunct w:val="0"/>
              <w:autoSpaceDE w:val="0"/>
              <w:autoSpaceDN w:val="0"/>
              <w:adjustRightInd w:val="0"/>
              <w:spacing w:after="0"/>
              <w:textAlignment w:val="baseline"/>
              <w:rPr>
                <w:ins w:author="Franck Aumont" w:date="2025-12-16T18:04:00Z" w16du:dateUtc="2025-12-16T17:04:00Z" w:id="3"/>
                <w:rFonts w:ascii="Arial" w:hAnsi="Arial"/>
              </w:rPr>
            </w:pPr>
            <w:r w:rsidRPr="001E6F7A">
              <w:rPr>
                <w:rFonts w:ascii="Arial" w:hAnsi="Arial"/>
              </w:rPr>
              <w:t xml:space="preserve">In clause </w:t>
            </w:r>
            <w:r w:rsidRPr="001E6F7A">
              <w:rPr>
                <w:rFonts w:ascii="Arial" w:hAnsi="Arial" w:eastAsiaTheme="minorEastAsia"/>
              </w:rPr>
              <w:t>7.11.2.1, a</w:t>
            </w:r>
            <w:r w:rsidRPr="001E6F7A">
              <w:rPr>
                <w:rFonts w:ascii="Arial" w:hAnsi="Arial"/>
              </w:rPr>
              <w:t>dd the hierarchy of the Media Application Service Energy metrics reporting configuration</w:t>
            </w:r>
          </w:p>
          <w:p w:rsidRPr="001E6F7A" w:rsidR="00DC0EED" w:rsidP="001E6F7A" w:rsidRDefault="007F2707" w14:paraId="19222F50" w14:textId="275D78B7">
            <w:pPr>
              <w:numPr>
                <w:ilvl w:val="0"/>
                <w:numId w:val="40"/>
              </w:numPr>
              <w:overflowPunct w:val="0"/>
              <w:autoSpaceDE w:val="0"/>
              <w:autoSpaceDN w:val="0"/>
              <w:adjustRightInd w:val="0"/>
              <w:spacing w:after="0"/>
              <w:textAlignment w:val="baseline"/>
              <w:rPr>
                <w:rFonts w:ascii="Arial" w:hAnsi="Arial"/>
              </w:rPr>
            </w:pPr>
            <w:ins w:author="Franck Aumont" w:date="2025-12-16T18:04:00Z" w16du:dateUtc="2025-12-16T17:04:00Z" w:id="630343606">
              <w:r w:rsidRPr="6D937A8B" w:rsidR="007F2707">
                <w:rPr>
                  <w:rFonts w:ascii="Arial" w:hAnsi="Arial"/>
                </w:rPr>
                <w:t xml:space="preserve">Update the candidate solution with the </w:t>
              </w:r>
            </w:ins>
            <w:ins w:author="Franck Aumont" w:date="2025-12-16T18:05:00Z" w16du:dateUtc="2025-12-16T17:05:00Z" w:id="115807027">
              <w:r w:rsidRPr="6D937A8B" w:rsidR="00F5481C">
                <w:rPr>
                  <w:rFonts w:ascii="Arial" w:hAnsi="Arial"/>
                </w:rPr>
                <w:t xml:space="preserve">BBC </w:t>
              </w:r>
            </w:ins>
            <w:ins w:author="Franck Aumont" w:date="2025-12-16T18:04:00Z" w16du:dateUtc="2025-12-16T17:04:00Z" w:id="745361301">
              <w:r w:rsidRPr="6D937A8B" w:rsidR="007F2707">
                <w:rPr>
                  <w:rFonts w:ascii="Arial" w:hAnsi="Arial"/>
                </w:rPr>
                <w:t>cha</w:t>
              </w:r>
            </w:ins>
            <w:ins w:author="Franck Aumont" w:date="2025-12-16T18:05:00Z" w16du:dateUtc="2025-12-16T17:05:00Z" w:id="489317099">
              <w:r w:rsidRPr="6D937A8B" w:rsidR="007F2707">
                <w:rPr>
                  <w:rFonts w:ascii="Arial" w:hAnsi="Arial"/>
                </w:rPr>
                <w:t>nge proposal</w:t>
              </w:r>
              <w:r w:rsidRPr="6D937A8B" w:rsidR="00F5481C">
                <w:rPr>
                  <w:rFonts w:ascii="Arial" w:hAnsi="Arial"/>
                </w:rPr>
                <w:t xml:space="preserve">s </w:t>
              </w:r>
            </w:ins>
            <w:ins w:author="Franck Aumont" w:date="2025-12-16T18:04:15.572Z" w:id="215986674">
              <w:r w:rsidRPr="6D937A8B" w:rsidR="6D6A6AAC">
                <w:rPr>
                  <w:rFonts w:ascii="Arial" w:hAnsi="Arial"/>
                </w:rPr>
                <w:t>in</w:t>
              </w:r>
            </w:ins>
            <w:ins w:author="Franck Aumont" w:date="2025-12-16T18:05:00Z" w16du:dateUtc="2025-12-16T17:05:00Z" w:id="1653676233">
              <w:r w:rsidRPr="6D937A8B" w:rsidR="00F5481C">
                <w:rPr>
                  <w:rFonts w:ascii="Arial" w:hAnsi="Arial"/>
                </w:rPr>
                <w:t xml:space="preserve"> the revision </w:t>
              </w:r>
            </w:ins>
            <w:ins w:author="Franck Aumont" w:date="2025-12-16T18:07:00Z" w16du:dateUtc="2025-12-16T17:07:00Z" w:id="1302568284">
              <w:r w:rsidRPr="6D937A8B">
                <w:rPr>
                  <w:rFonts w:ascii="Arial" w:hAnsi="Arial"/>
                </w:rPr>
                <w:fldChar w:fldCharType="begin"/>
              </w:r>
              <w:r w:rsidRPr="6D937A8B">
                <w:rPr>
                  <w:rFonts w:ascii="Arial" w:hAnsi="Arial"/>
                </w:rPr>
                <w:instrText xml:space="preserve">HYPERLINK "https://www.3gpp.org/ftp/tsg_sa/WG4_CODEC/TSGS4_134_Dallas/Inbox/Drafts/MBS/S4-252103r02_BBC.docx"</w:instrText>
              </w:r>
              <w:r w:rsidR="00D00CB6">
                <w:rPr>
                  <w:rFonts w:ascii="Arial" w:hAnsi="Arial"/>
                </w:rPr>
              </w:r>
              <w:r w:rsidRPr="6D937A8B">
                <w:rPr>
                  <w:rFonts w:ascii="Arial" w:hAnsi="Arial"/>
                </w:rPr>
                <w:fldChar w:fldCharType="separate"/>
              </w:r>
              <w:r w:rsidRPr="6D937A8B" w:rsidR="00F12881">
                <w:rPr>
                  <w:rStyle w:val="Hyperlink"/>
                  <w:rFonts w:ascii="Arial" w:hAnsi="Arial"/>
                </w:rPr>
                <w:t>S4</w:t>
              </w:r>
              <w:r w:rsidRPr="6D937A8B" w:rsidR="000A13BF">
                <w:rPr>
                  <w:rStyle w:val="Hyperlink"/>
                  <w:rFonts w:ascii="Arial" w:hAnsi="Arial"/>
                </w:rPr>
                <w:t>-252103r02_BBC.docx</w:t>
              </w:r>
              <w:r w:rsidRPr="6D937A8B">
                <w:rPr>
                  <w:rFonts w:ascii="Arial" w:hAnsi="Arial"/>
                </w:rPr>
                <w:fldChar w:fldCharType="end"/>
              </w:r>
            </w:ins>
            <w:ins w:author="Franck Aumont" w:date="2025-12-16T18:06:00Z" w16du:dateUtc="2025-12-16T17:06:00Z" w:id="2043497198">
              <w:r w:rsidRPr="6D937A8B" w:rsidR="000A13BF">
                <w:rPr>
                  <w:rFonts w:ascii="Arial" w:hAnsi="Arial"/>
                </w:rPr>
                <w:t xml:space="preserve"> </w:t>
              </w:r>
            </w:ins>
          </w:p>
          <w:p w:rsidRPr="001E6F7A" w:rsidR="001E6F7A" w:rsidP="001E6F7A" w:rsidRDefault="001E6F7A" w14:paraId="32007ACF" w14:textId="77777777">
            <w:pPr>
              <w:spacing w:after="0"/>
              <w:ind w:left="100"/>
              <w:rPr>
                <w:rFonts w:ascii="Arial" w:hAnsi="Arial"/>
                <w:noProof/>
              </w:rPr>
            </w:pPr>
          </w:p>
        </w:tc>
      </w:tr>
      <w:tr w:rsidRPr="001E6F7A" w:rsidR="001E6F7A" w:rsidTr="6D937A8B" w14:paraId="7A6DCDB7" w14:textId="77777777">
        <w:tc>
          <w:tcPr>
            <w:tcW w:w="2694" w:type="dxa"/>
            <w:gridSpan w:val="2"/>
            <w:tcBorders>
              <w:left w:val="single" w:color="auto" w:sz="4" w:space="0"/>
            </w:tcBorders>
            <w:tcMar/>
          </w:tcPr>
          <w:p w:rsidRPr="001E6F7A" w:rsidR="001E6F7A" w:rsidP="001E6F7A" w:rsidRDefault="001E6F7A" w14:paraId="1D98D4AE" w14:textId="77777777">
            <w:pPr>
              <w:spacing w:after="0"/>
              <w:rPr>
                <w:rFonts w:ascii="Arial" w:hAnsi="Arial"/>
                <w:b/>
                <w:i/>
                <w:noProof/>
                <w:sz w:val="8"/>
                <w:szCs w:val="8"/>
              </w:rPr>
            </w:pPr>
          </w:p>
        </w:tc>
        <w:tc>
          <w:tcPr>
            <w:tcW w:w="6946" w:type="dxa"/>
            <w:gridSpan w:val="9"/>
            <w:tcBorders>
              <w:right w:val="single" w:color="auto" w:sz="4" w:space="0"/>
            </w:tcBorders>
            <w:tcMar/>
          </w:tcPr>
          <w:p w:rsidRPr="001E6F7A" w:rsidR="001E6F7A" w:rsidP="001E6F7A" w:rsidRDefault="001E6F7A" w14:paraId="0B23E0A5" w14:textId="77777777">
            <w:pPr>
              <w:spacing w:after="0"/>
              <w:rPr>
                <w:rFonts w:ascii="Arial" w:hAnsi="Arial"/>
                <w:noProof/>
                <w:sz w:val="8"/>
                <w:szCs w:val="8"/>
              </w:rPr>
            </w:pPr>
          </w:p>
        </w:tc>
      </w:tr>
      <w:tr w:rsidRPr="001E6F7A" w:rsidR="001E6F7A" w:rsidTr="6D937A8B" w14:paraId="6335D73E" w14:textId="77777777">
        <w:tc>
          <w:tcPr>
            <w:tcW w:w="2694" w:type="dxa"/>
            <w:gridSpan w:val="2"/>
            <w:tcBorders>
              <w:left w:val="single" w:color="auto" w:sz="4" w:space="0"/>
              <w:bottom w:val="single" w:color="auto" w:sz="4" w:space="0"/>
            </w:tcBorders>
            <w:tcMar/>
          </w:tcPr>
          <w:p w:rsidRPr="001E6F7A" w:rsidR="001E6F7A" w:rsidP="001E6F7A" w:rsidRDefault="001E6F7A" w14:paraId="6179D306" w14:textId="77777777">
            <w:pPr>
              <w:tabs>
                <w:tab w:val="right" w:pos="2184"/>
              </w:tabs>
              <w:spacing w:after="0"/>
              <w:rPr>
                <w:rFonts w:ascii="Arial" w:hAnsi="Arial"/>
                <w:b/>
                <w:i/>
                <w:noProof/>
              </w:rPr>
            </w:pPr>
            <w:r w:rsidRPr="001E6F7A">
              <w:rPr>
                <w:rFonts w:ascii="Arial" w:hAnsi="Arial"/>
                <w:b/>
                <w:i/>
                <w:noProof/>
              </w:rPr>
              <w:t>Consequences if not approved:</w:t>
            </w:r>
          </w:p>
        </w:tc>
        <w:tc>
          <w:tcPr>
            <w:tcW w:w="6946" w:type="dxa"/>
            <w:gridSpan w:val="9"/>
            <w:tcBorders>
              <w:bottom w:val="single" w:color="auto" w:sz="4" w:space="0"/>
              <w:right w:val="single" w:color="auto" w:sz="4" w:space="0"/>
            </w:tcBorders>
            <w:shd w:val="clear" w:color="auto" w:fill="auto"/>
            <w:tcMar/>
          </w:tcPr>
          <w:p w:rsidRPr="001E6F7A" w:rsidR="001E6F7A" w:rsidP="001E6F7A" w:rsidRDefault="001E6F7A" w14:paraId="19A17C9A" w14:textId="77777777">
            <w:pPr>
              <w:spacing w:after="0"/>
              <w:ind w:left="100"/>
              <w:rPr>
                <w:rFonts w:ascii="Arial" w:hAnsi="Arial"/>
                <w:noProof/>
              </w:rPr>
            </w:pPr>
            <w:r w:rsidRPr="001E6F7A">
              <w:rPr>
                <w:rFonts w:ascii="Arial" w:hAnsi="Arial"/>
              </w:rPr>
              <w:t>No collection and reporting mechanisms for Energy-related information</w:t>
            </w:r>
          </w:p>
        </w:tc>
      </w:tr>
      <w:tr w:rsidRPr="001E6F7A" w:rsidR="001E6F7A" w:rsidTr="6D937A8B" w14:paraId="4D9EB70D" w14:textId="77777777">
        <w:tc>
          <w:tcPr>
            <w:tcW w:w="2694" w:type="dxa"/>
            <w:gridSpan w:val="2"/>
            <w:tcMar/>
          </w:tcPr>
          <w:p w:rsidRPr="001E6F7A" w:rsidR="001E6F7A" w:rsidP="001E6F7A" w:rsidRDefault="001E6F7A" w14:paraId="238F4150" w14:textId="77777777">
            <w:pPr>
              <w:spacing w:after="0"/>
              <w:rPr>
                <w:rFonts w:ascii="Arial" w:hAnsi="Arial"/>
                <w:b/>
                <w:i/>
                <w:noProof/>
                <w:sz w:val="8"/>
                <w:szCs w:val="8"/>
              </w:rPr>
            </w:pPr>
          </w:p>
        </w:tc>
        <w:tc>
          <w:tcPr>
            <w:tcW w:w="6946" w:type="dxa"/>
            <w:gridSpan w:val="9"/>
            <w:tcMar/>
          </w:tcPr>
          <w:p w:rsidRPr="001E6F7A" w:rsidR="001E6F7A" w:rsidP="001E6F7A" w:rsidRDefault="001E6F7A" w14:paraId="49C96118" w14:textId="77777777">
            <w:pPr>
              <w:spacing w:after="0"/>
              <w:rPr>
                <w:rFonts w:ascii="Arial" w:hAnsi="Arial"/>
                <w:noProof/>
                <w:sz w:val="8"/>
                <w:szCs w:val="8"/>
              </w:rPr>
            </w:pPr>
          </w:p>
        </w:tc>
      </w:tr>
      <w:tr w:rsidRPr="001E6F7A" w:rsidR="001E6F7A" w:rsidTr="6D937A8B" w14:paraId="041AB5AC" w14:textId="77777777">
        <w:tc>
          <w:tcPr>
            <w:tcW w:w="2694" w:type="dxa"/>
            <w:gridSpan w:val="2"/>
            <w:tcBorders>
              <w:top w:val="single" w:color="auto" w:sz="4" w:space="0"/>
              <w:left w:val="single" w:color="auto" w:sz="4" w:space="0"/>
            </w:tcBorders>
            <w:tcMar/>
          </w:tcPr>
          <w:p w:rsidRPr="001E6F7A" w:rsidR="001E6F7A" w:rsidP="001E6F7A" w:rsidRDefault="001E6F7A" w14:paraId="5CE145B0" w14:textId="77777777">
            <w:pPr>
              <w:tabs>
                <w:tab w:val="right" w:pos="2184"/>
              </w:tabs>
              <w:spacing w:after="0"/>
              <w:rPr>
                <w:rFonts w:ascii="Arial" w:hAnsi="Arial"/>
                <w:b/>
                <w:i/>
                <w:noProof/>
              </w:rPr>
            </w:pPr>
            <w:r w:rsidRPr="001E6F7A">
              <w:rPr>
                <w:rFonts w:ascii="Arial" w:hAnsi="Arial"/>
                <w:b/>
                <w:i/>
                <w:noProof/>
              </w:rPr>
              <w:t>Clauses affected:</w:t>
            </w:r>
          </w:p>
        </w:tc>
        <w:tc>
          <w:tcPr>
            <w:tcW w:w="6946" w:type="dxa"/>
            <w:gridSpan w:val="9"/>
            <w:tcBorders>
              <w:top w:val="single" w:color="auto" w:sz="4" w:space="0"/>
              <w:right w:val="single" w:color="auto" w:sz="4" w:space="0"/>
            </w:tcBorders>
            <w:shd w:val="clear" w:color="auto" w:fill="auto"/>
            <w:tcMar/>
          </w:tcPr>
          <w:p w:rsidRPr="001E6F7A" w:rsidR="001E6F7A" w:rsidP="001E6F7A" w:rsidRDefault="001E6F7A" w14:paraId="493B5438" w14:textId="77777777">
            <w:pPr>
              <w:spacing w:after="0"/>
              <w:ind w:left="100"/>
              <w:rPr>
                <w:rFonts w:ascii="Arial" w:hAnsi="Arial"/>
                <w:noProof/>
              </w:rPr>
            </w:pPr>
          </w:p>
        </w:tc>
      </w:tr>
      <w:tr w:rsidRPr="001E6F7A" w:rsidR="001E6F7A" w:rsidTr="6D937A8B" w14:paraId="6C5C6CA7" w14:textId="77777777">
        <w:tc>
          <w:tcPr>
            <w:tcW w:w="2694" w:type="dxa"/>
            <w:gridSpan w:val="2"/>
            <w:tcBorders>
              <w:left w:val="single" w:color="auto" w:sz="4" w:space="0"/>
            </w:tcBorders>
            <w:tcMar/>
          </w:tcPr>
          <w:p w:rsidRPr="001E6F7A" w:rsidR="001E6F7A" w:rsidP="001E6F7A" w:rsidRDefault="001E6F7A" w14:paraId="0FB84C59" w14:textId="77777777">
            <w:pPr>
              <w:spacing w:after="0"/>
              <w:rPr>
                <w:rFonts w:ascii="Arial" w:hAnsi="Arial"/>
                <w:b/>
                <w:i/>
                <w:noProof/>
                <w:sz w:val="8"/>
                <w:szCs w:val="8"/>
              </w:rPr>
            </w:pPr>
          </w:p>
        </w:tc>
        <w:tc>
          <w:tcPr>
            <w:tcW w:w="6946" w:type="dxa"/>
            <w:gridSpan w:val="9"/>
            <w:tcBorders>
              <w:right w:val="single" w:color="auto" w:sz="4" w:space="0"/>
            </w:tcBorders>
            <w:tcMar/>
          </w:tcPr>
          <w:p w:rsidRPr="001E6F7A" w:rsidR="001E6F7A" w:rsidP="001E6F7A" w:rsidRDefault="001E6F7A" w14:paraId="2C55A309" w14:textId="77777777">
            <w:pPr>
              <w:spacing w:after="0"/>
              <w:rPr>
                <w:rFonts w:ascii="Arial" w:hAnsi="Arial"/>
                <w:noProof/>
                <w:sz w:val="8"/>
                <w:szCs w:val="8"/>
              </w:rPr>
            </w:pPr>
          </w:p>
        </w:tc>
      </w:tr>
      <w:tr w:rsidRPr="001E6F7A" w:rsidR="001E6F7A" w:rsidTr="6D937A8B" w14:paraId="22157672" w14:textId="77777777">
        <w:tc>
          <w:tcPr>
            <w:tcW w:w="2694" w:type="dxa"/>
            <w:gridSpan w:val="2"/>
            <w:tcBorders>
              <w:left w:val="single" w:color="auto" w:sz="4" w:space="0"/>
            </w:tcBorders>
            <w:tcMar/>
          </w:tcPr>
          <w:p w:rsidRPr="001E6F7A" w:rsidR="001E6F7A" w:rsidP="001E6F7A" w:rsidRDefault="001E6F7A" w14:paraId="30C14173" w14:textId="77777777">
            <w:pPr>
              <w:tabs>
                <w:tab w:val="right" w:pos="2184"/>
              </w:tabs>
              <w:spacing w:after="0"/>
              <w:rPr>
                <w:rFonts w:ascii="Arial" w:hAnsi="Arial"/>
                <w:b/>
                <w:i/>
                <w:noProof/>
              </w:rPr>
            </w:pPr>
          </w:p>
        </w:tc>
        <w:tc>
          <w:tcPr>
            <w:tcW w:w="284" w:type="dxa"/>
            <w:tcBorders>
              <w:top w:val="single" w:color="auto" w:sz="4" w:space="0"/>
              <w:left w:val="single" w:color="auto" w:sz="4" w:space="0"/>
              <w:bottom w:val="single" w:color="auto" w:sz="4" w:space="0"/>
            </w:tcBorders>
            <w:tcMar/>
          </w:tcPr>
          <w:p w:rsidRPr="001E6F7A" w:rsidR="001E6F7A" w:rsidP="001E6F7A" w:rsidRDefault="001E6F7A" w14:paraId="00F89925" w14:textId="77777777">
            <w:pPr>
              <w:spacing w:after="0"/>
              <w:jc w:val="center"/>
              <w:rPr>
                <w:rFonts w:ascii="Arial" w:hAnsi="Arial"/>
                <w:b/>
                <w:caps/>
                <w:noProof/>
              </w:rPr>
            </w:pPr>
            <w:r w:rsidRPr="001E6F7A">
              <w:rPr>
                <w:rFonts w:ascii="Arial" w:hAnsi="Arial"/>
                <w:b/>
                <w:caps/>
                <w:noProof/>
              </w:rPr>
              <w:t>Y</w:t>
            </w:r>
          </w:p>
        </w:tc>
        <w:tc>
          <w:tcPr>
            <w:tcW w:w="284" w:type="dxa"/>
            <w:tcBorders>
              <w:top w:val="single" w:color="auto" w:sz="4" w:space="0"/>
              <w:left w:val="single" w:color="auto" w:sz="4" w:space="0"/>
              <w:bottom w:val="single" w:color="auto" w:sz="4" w:space="0"/>
              <w:right w:val="single" w:color="auto" w:sz="4" w:space="0"/>
            </w:tcBorders>
            <w:shd w:val="clear" w:color="auto" w:fill="auto"/>
            <w:tcMar/>
          </w:tcPr>
          <w:p w:rsidRPr="001E6F7A" w:rsidR="001E6F7A" w:rsidP="001E6F7A" w:rsidRDefault="001E6F7A" w14:paraId="5C17D50A" w14:textId="77777777">
            <w:pPr>
              <w:spacing w:after="0"/>
              <w:jc w:val="center"/>
              <w:rPr>
                <w:rFonts w:ascii="Arial" w:hAnsi="Arial"/>
                <w:b/>
                <w:caps/>
                <w:noProof/>
              </w:rPr>
            </w:pPr>
            <w:r w:rsidRPr="001E6F7A">
              <w:rPr>
                <w:rFonts w:ascii="Arial" w:hAnsi="Arial"/>
                <w:b/>
                <w:caps/>
                <w:noProof/>
              </w:rPr>
              <w:t>N</w:t>
            </w:r>
          </w:p>
        </w:tc>
        <w:tc>
          <w:tcPr>
            <w:tcW w:w="2977" w:type="dxa"/>
            <w:gridSpan w:val="4"/>
            <w:tcMar/>
          </w:tcPr>
          <w:p w:rsidRPr="001E6F7A" w:rsidR="001E6F7A" w:rsidP="001E6F7A" w:rsidRDefault="001E6F7A" w14:paraId="1954CE1B" w14:textId="77777777">
            <w:pPr>
              <w:tabs>
                <w:tab w:val="right" w:pos="2893"/>
              </w:tabs>
              <w:spacing w:after="0"/>
              <w:rPr>
                <w:rFonts w:ascii="Arial" w:hAnsi="Arial"/>
                <w:noProof/>
              </w:rPr>
            </w:pPr>
          </w:p>
        </w:tc>
        <w:tc>
          <w:tcPr>
            <w:tcW w:w="3401" w:type="dxa"/>
            <w:gridSpan w:val="3"/>
            <w:tcBorders>
              <w:right w:val="single" w:color="auto" w:sz="4" w:space="0"/>
            </w:tcBorders>
            <w:shd w:val="clear" w:color="auto" w:fill="auto"/>
            <w:tcMar/>
          </w:tcPr>
          <w:p w:rsidRPr="001E6F7A" w:rsidR="001E6F7A" w:rsidP="001E6F7A" w:rsidRDefault="001E6F7A" w14:paraId="6573AF35" w14:textId="77777777">
            <w:pPr>
              <w:spacing w:after="0"/>
              <w:ind w:left="99"/>
              <w:rPr>
                <w:rFonts w:ascii="Arial" w:hAnsi="Arial"/>
                <w:noProof/>
              </w:rPr>
            </w:pPr>
          </w:p>
        </w:tc>
      </w:tr>
      <w:tr w:rsidRPr="001E6F7A" w:rsidR="001E6F7A" w:rsidTr="6D937A8B" w14:paraId="202CAACA" w14:textId="77777777">
        <w:tc>
          <w:tcPr>
            <w:tcW w:w="2694" w:type="dxa"/>
            <w:gridSpan w:val="2"/>
            <w:tcBorders>
              <w:left w:val="single" w:color="auto" w:sz="4" w:space="0"/>
            </w:tcBorders>
            <w:tcMar/>
          </w:tcPr>
          <w:p w:rsidRPr="001E6F7A" w:rsidR="001E6F7A" w:rsidP="001E6F7A" w:rsidRDefault="001E6F7A" w14:paraId="2C6DC65C" w14:textId="77777777">
            <w:pPr>
              <w:tabs>
                <w:tab w:val="right" w:pos="2184"/>
              </w:tabs>
              <w:spacing w:after="0"/>
              <w:rPr>
                <w:rFonts w:ascii="Arial" w:hAnsi="Arial"/>
                <w:b/>
                <w:i/>
                <w:noProof/>
              </w:rPr>
            </w:pPr>
            <w:r w:rsidRPr="001E6F7A">
              <w:rPr>
                <w:rFonts w:ascii="Arial" w:hAnsi="Arial"/>
                <w:b/>
                <w:i/>
                <w:noProof/>
              </w:rPr>
              <w:t>Other specs</w:t>
            </w:r>
          </w:p>
        </w:tc>
        <w:tc>
          <w:tcPr>
            <w:tcW w:w="284" w:type="dxa"/>
            <w:tcBorders>
              <w:top w:val="single" w:color="auto" w:sz="4" w:space="0"/>
              <w:left w:val="single" w:color="auto" w:sz="4" w:space="0"/>
              <w:bottom w:val="single" w:color="auto" w:sz="4" w:space="0"/>
            </w:tcBorders>
            <w:shd w:val="clear" w:color="auto" w:fill="auto"/>
            <w:tcMar/>
          </w:tcPr>
          <w:p w:rsidRPr="001E6F7A" w:rsidR="001E6F7A" w:rsidP="001E6F7A" w:rsidRDefault="001E6F7A" w14:paraId="0A5F9430" w14:textId="77777777">
            <w:pPr>
              <w:spacing w:after="0"/>
              <w:jc w:val="center"/>
              <w:rPr>
                <w:rFonts w:ascii="Arial" w:hAnsi="Arial"/>
                <w:b/>
                <w:caps/>
                <w:noProof/>
              </w:rPr>
            </w:pPr>
          </w:p>
        </w:tc>
        <w:tc>
          <w:tcPr>
            <w:tcW w:w="284" w:type="dxa"/>
            <w:tcBorders>
              <w:top w:val="single" w:color="auto" w:sz="4" w:space="0"/>
              <w:left w:val="single" w:color="auto" w:sz="4" w:space="0"/>
              <w:bottom w:val="single" w:color="auto" w:sz="4" w:space="0"/>
              <w:right w:val="single" w:color="auto" w:sz="4" w:space="0"/>
            </w:tcBorders>
            <w:shd w:val="clear" w:color="auto" w:fill="auto"/>
            <w:tcMar/>
          </w:tcPr>
          <w:p w:rsidRPr="001E6F7A" w:rsidR="001E6F7A" w:rsidP="001E6F7A" w:rsidRDefault="001E6F7A" w14:paraId="0FC4A3F9" w14:textId="77777777">
            <w:pPr>
              <w:spacing w:after="0"/>
              <w:jc w:val="center"/>
              <w:rPr>
                <w:rFonts w:ascii="Arial" w:hAnsi="Arial"/>
                <w:b/>
                <w:caps/>
                <w:noProof/>
              </w:rPr>
            </w:pPr>
          </w:p>
        </w:tc>
        <w:tc>
          <w:tcPr>
            <w:tcW w:w="2977" w:type="dxa"/>
            <w:gridSpan w:val="4"/>
            <w:tcMar/>
          </w:tcPr>
          <w:p w:rsidRPr="001E6F7A" w:rsidR="001E6F7A" w:rsidP="001E6F7A" w:rsidRDefault="001E6F7A" w14:paraId="05D33338" w14:textId="77777777">
            <w:pPr>
              <w:tabs>
                <w:tab w:val="right" w:pos="2893"/>
              </w:tabs>
              <w:spacing w:after="0"/>
              <w:rPr>
                <w:rFonts w:ascii="Arial" w:hAnsi="Arial"/>
                <w:noProof/>
              </w:rPr>
            </w:pPr>
            <w:r w:rsidRPr="001E6F7A">
              <w:rPr>
                <w:rFonts w:ascii="Arial" w:hAnsi="Arial"/>
                <w:noProof/>
              </w:rPr>
              <w:t xml:space="preserve"> Other core specifications</w:t>
            </w:r>
            <w:r w:rsidRPr="001E6F7A">
              <w:rPr>
                <w:rFonts w:ascii="Arial" w:hAnsi="Arial"/>
                <w:noProof/>
              </w:rPr>
              <w:tab/>
            </w:r>
          </w:p>
        </w:tc>
        <w:tc>
          <w:tcPr>
            <w:tcW w:w="3401" w:type="dxa"/>
            <w:gridSpan w:val="3"/>
            <w:tcBorders>
              <w:right w:val="single" w:color="auto" w:sz="4" w:space="0"/>
            </w:tcBorders>
            <w:shd w:val="clear" w:color="auto" w:fill="auto"/>
            <w:tcMar/>
          </w:tcPr>
          <w:p w:rsidRPr="001E6F7A" w:rsidR="001E6F7A" w:rsidP="001E6F7A" w:rsidRDefault="001E6F7A" w14:paraId="1260A1D2" w14:textId="77777777">
            <w:pPr>
              <w:spacing w:after="0"/>
              <w:ind w:left="99"/>
              <w:rPr>
                <w:rFonts w:ascii="Arial" w:hAnsi="Arial"/>
                <w:noProof/>
              </w:rPr>
            </w:pPr>
            <w:r w:rsidRPr="001E6F7A">
              <w:rPr>
                <w:rFonts w:ascii="Arial" w:hAnsi="Arial"/>
                <w:noProof/>
              </w:rPr>
              <w:t xml:space="preserve">TS/TR ... CR ... </w:t>
            </w:r>
          </w:p>
        </w:tc>
      </w:tr>
      <w:tr w:rsidRPr="001E6F7A" w:rsidR="001E6F7A" w:rsidTr="6D937A8B" w14:paraId="609C5151" w14:textId="77777777">
        <w:tc>
          <w:tcPr>
            <w:tcW w:w="2694" w:type="dxa"/>
            <w:gridSpan w:val="2"/>
            <w:tcBorders>
              <w:left w:val="single" w:color="auto" w:sz="4" w:space="0"/>
            </w:tcBorders>
            <w:tcMar/>
          </w:tcPr>
          <w:p w:rsidRPr="001E6F7A" w:rsidR="001E6F7A" w:rsidP="001E6F7A" w:rsidRDefault="001E6F7A" w14:paraId="6CA0D561" w14:textId="77777777">
            <w:pPr>
              <w:spacing w:after="0"/>
              <w:rPr>
                <w:rFonts w:ascii="Arial" w:hAnsi="Arial"/>
                <w:b/>
                <w:i/>
                <w:noProof/>
              </w:rPr>
            </w:pPr>
            <w:r w:rsidRPr="001E6F7A">
              <w:rPr>
                <w:rFonts w:ascii="Arial" w:hAnsi="Arial"/>
                <w:b/>
                <w:i/>
                <w:noProof/>
              </w:rPr>
              <w:t>affected:</w:t>
            </w:r>
          </w:p>
        </w:tc>
        <w:tc>
          <w:tcPr>
            <w:tcW w:w="284" w:type="dxa"/>
            <w:tcBorders>
              <w:top w:val="single" w:color="auto" w:sz="4" w:space="0"/>
              <w:left w:val="single" w:color="auto" w:sz="4" w:space="0"/>
              <w:bottom w:val="single" w:color="auto" w:sz="4" w:space="0"/>
            </w:tcBorders>
            <w:shd w:val="clear" w:color="auto" w:fill="auto"/>
            <w:tcMar/>
          </w:tcPr>
          <w:p w:rsidRPr="001E6F7A" w:rsidR="001E6F7A" w:rsidP="001E6F7A" w:rsidRDefault="001E6F7A" w14:paraId="7126EDCF" w14:textId="77777777">
            <w:pPr>
              <w:spacing w:after="0"/>
              <w:jc w:val="center"/>
              <w:rPr>
                <w:rFonts w:ascii="Arial" w:hAnsi="Arial"/>
                <w:b/>
                <w:caps/>
                <w:noProof/>
              </w:rPr>
            </w:pPr>
          </w:p>
        </w:tc>
        <w:tc>
          <w:tcPr>
            <w:tcW w:w="284" w:type="dxa"/>
            <w:tcBorders>
              <w:top w:val="single" w:color="auto" w:sz="4" w:space="0"/>
              <w:left w:val="single" w:color="auto" w:sz="4" w:space="0"/>
              <w:bottom w:val="single" w:color="auto" w:sz="4" w:space="0"/>
              <w:right w:val="single" w:color="auto" w:sz="4" w:space="0"/>
            </w:tcBorders>
            <w:shd w:val="clear" w:color="auto" w:fill="auto"/>
            <w:tcMar/>
          </w:tcPr>
          <w:p w:rsidRPr="001E6F7A" w:rsidR="001E6F7A" w:rsidP="001E6F7A" w:rsidRDefault="001E6F7A" w14:paraId="7D7E1CE6" w14:textId="77777777">
            <w:pPr>
              <w:spacing w:after="0"/>
              <w:jc w:val="center"/>
              <w:rPr>
                <w:rFonts w:ascii="Arial" w:hAnsi="Arial"/>
                <w:b/>
                <w:caps/>
                <w:noProof/>
              </w:rPr>
            </w:pPr>
          </w:p>
        </w:tc>
        <w:tc>
          <w:tcPr>
            <w:tcW w:w="2977" w:type="dxa"/>
            <w:gridSpan w:val="4"/>
            <w:tcMar/>
          </w:tcPr>
          <w:p w:rsidRPr="001E6F7A" w:rsidR="001E6F7A" w:rsidP="001E6F7A" w:rsidRDefault="001E6F7A" w14:paraId="6A27A9C0" w14:textId="77777777">
            <w:pPr>
              <w:spacing w:after="0"/>
              <w:rPr>
                <w:rFonts w:ascii="Arial" w:hAnsi="Arial"/>
                <w:noProof/>
              </w:rPr>
            </w:pPr>
            <w:r w:rsidRPr="001E6F7A">
              <w:rPr>
                <w:rFonts w:ascii="Arial" w:hAnsi="Arial"/>
                <w:noProof/>
              </w:rPr>
              <w:t xml:space="preserve"> Test specifications</w:t>
            </w:r>
          </w:p>
        </w:tc>
        <w:tc>
          <w:tcPr>
            <w:tcW w:w="3401" w:type="dxa"/>
            <w:gridSpan w:val="3"/>
            <w:tcBorders>
              <w:right w:val="single" w:color="auto" w:sz="4" w:space="0"/>
            </w:tcBorders>
            <w:shd w:val="clear" w:color="auto" w:fill="auto"/>
            <w:tcMar/>
          </w:tcPr>
          <w:p w:rsidRPr="001E6F7A" w:rsidR="001E6F7A" w:rsidP="001E6F7A" w:rsidRDefault="001E6F7A" w14:paraId="0EA810E1" w14:textId="77777777">
            <w:pPr>
              <w:spacing w:after="0"/>
              <w:ind w:left="99"/>
              <w:rPr>
                <w:rFonts w:ascii="Arial" w:hAnsi="Arial"/>
                <w:noProof/>
              </w:rPr>
            </w:pPr>
            <w:r w:rsidRPr="001E6F7A">
              <w:rPr>
                <w:rFonts w:ascii="Arial" w:hAnsi="Arial"/>
                <w:noProof/>
              </w:rPr>
              <w:t xml:space="preserve">TS/TR ... CR ... </w:t>
            </w:r>
          </w:p>
        </w:tc>
      </w:tr>
      <w:tr w:rsidRPr="001E6F7A" w:rsidR="001E6F7A" w:rsidTr="6D937A8B" w14:paraId="77B3ADEB" w14:textId="77777777">
        <w:tc>
          <w:tcPr>
            <w:tcW w:w="2694" w:type="dxa"/>
            <w:gridSpan w:val="2"/>
            <w:tcBorders>
              <w:left w:val="single" w:color="auto" w:sz="4" w:space="0"/>
            </w:tcBorders>
            <w:tcMar/>
          </w:tcPr>
          <w:p w:rsidRPr="001E6F7A" w:rsidR="001E6F7A" w:rsidP="001E6F7A" w:rsidRDefault="001E6F7A" w14:paraId="67E87880" w14:textId="77777777">
            <w:pPr>
              <w:spacing w:after="0"/>
              <w:rPr>
                <w:rFonts w:ascii="Arial" w:hAnsi="Arial"/>
                <w:b/>
                <w:i/>
                <w:noProof/>
              </w:rPr>
            </w:pPr>
            <w:r w:rsidRPr="001E6F7A">
              <w:rPr>
                <w:rFonts w:ascii="Arial" w:hAnsi="Arial"/>
                <w:b/>
                <w:i/>
                <w:noProof/>
              </w:rPr>
              <w:t>(show related CRs)</w:t>
            </w:r>
          </w:p>
        </w:tc>
        <w:tc>
          <w:tcPr>
            <w:tcW w:w="284" w:type="dxa"/>
            <w:tcBorders>
              <w:top w:val="single" w:color="auto" w:sz="4" w:space="0"/>
              <w:left w:val="single" w:color="auto" w:sz="4" w:space="0"/>
              <w:bottom w:val="single" w:color="auto" w:sz="4" w:space="0"/>
            </w:tcBorders>
            <w:shd w:val="clear" w:color="auto" w:fill="auto"/>
            <w:tcMar/>
          </w:tcPr>
          <w:p w:rsidRPr="001E6F7A" w:rsidR="001E6F7A" w:rsidP="001E6F7A" w:rsidRDefault="001E6F7A" w14:paraId="5C63ABCD" w14:textId="77777777">
            <w:pPr>
              <w:spacing w:after="0"/>
              <w:jc w:val="center"/>
              <w:rPr>
                <w:rFonts w:ascii="Arial" w:hAnsi="Arial"/>
                <w:b/>
                <w:caps/>
                <w:noProof/>
              </w:rPr>
            </w:pPr>
          </w:p>
        </w:tc>
        <w:tc>
          <w:tcPr>
            <w:tcW w:w="284" w:type="dxa"/>
            <w:tcBorders>
              <w:top w:val="single" w:color="auto" w:sz="4" w:space="0"/>
              <w:left w:val="single" w:color="auto" w:sz="4" w:space="0"/>
              <w:bottom w:val="single" w:color="auto" w:sz="4" w:space="0"/>
              <w:right w:val="single" w:color="auto" w:sz="4" w:space="0"/>
            </w:tcBorders>
            <w:shd w:val="clear" w:color="auto" w:fill="auto"/>
            <w:tcMar/>
          </w:tcPr>
          <w:p w:rsidRPr="001E6F7A" w:rsidR="001E6F7A" w:rsidP="001E6F7A" w:rsidRDefault="001E6F7A" w14:paraId="76C2C77D" w14:textId="77777777">
            <w:pPr>
              <w:spacing w:after="0"/>
              <w:jc w:val="center"/>
              <w:rPr>
                <w:rFonts w:ascii="Arial" w:hAnsi="Arial"/>
                <w:b/>
                <w:caps/>
                <w:noProof/>
              </w:rPr>
            </w:pPr>
          </w:p>
        </w:tc>
        <w:tc>
          <w:tcPr>
            <w:tcW w:w="2977" w:type="dxa"/>
            <w:gridSpan w:val="4"/>
            <w:tcMar/>
          </w:tcPr>
          <w:p w:rsidRPr="001E6F7A" w:rsidR="001E6F7A" w:rsidP="001E6F7A" w:rsidRDefault="001E6F7A" w14:paraId="296BF575" w14:textId="77777777">
            <w:pPr>
              <w:spacing w:after="0"/>
              <w:rPr>
                <w:rFonts w:ascii="Arial" w:hAnsi="Arial"/>
                <w:noProof/>
              </w:rPr>
            </w:pPr>
            <w:r w:rsidRPr="001E6F7A">
              <w:rPr>
                <w:rFonts w:ascii="Arial" w:hAnsi="Arial"/>
                <w:noProof/>
              </w:rPr>
              <w:t xml:space="preserve"> O&amp;M Specifications</w:t>
            </w:r>
          </w:p>
        </w:tc>
        <w:tc>
          <w:tcPr>
            <w:tcW w:w="3401" w:type="dxa"/>
            <w:gridSpan w:val="3"/>
            <w:tcBorders>
              <w:right w:val="single" w:color="auto" w:sz="4" w:space="0"/>
            </w:tcBorders>
            <w:shd w:val="clear" w:color="auto" w:fill="auto"/>
            <w:tcMar/>
          </w:tcPr>
          <w:p w:rsidRPr="001E6F7A" w:rsidR="001E6F7A" w:rsidP="001E6F7A" w:rsidRDefault="001E6F7A" w14:paraId="2DB44479" w14:textId="77777777">
            <w:pPr>
              <w:spacing w:after="0"/>
              <w:ind w:left="99"/>
              <w:rPr>
                <w:rFonts w:ascii="Arial" w:hAnsi="Arial"/>
                <w:noProof/>
              </w:rPr>
            </w:pPr>
            <w:r w:rsidRPr="001E6F7A">
              <w:rPr>
                <w:rFonts w:ascii="Arial" w:hAnsi="Arial"/>
                <w:noProof/>
              </w:rPr>
              <w:t xml:space="preserve">TS/TR ... CR ... </w:t>
            </w:r>
          </w:p>
        </w:tc>
      </w:tr>
      <w:tr w:rsidRPr="001E6F7A" w:rsidR="001E6F7A" w:rsidTr="6D937A8B" w14:paraId="30BA1563" w14:textId="77777777">
        <w:tc>
          <w:tcPr>
            <w:tcW w:w="2694" w:type="dxa"/>
            <w:gridSpan w:val="2"/>
            <w:tcBorders>
              <w:left w:val="single" w:color="auto" w:sz="4" w:space="0"/>
            </w:tcBorders>
            <w:tcMar/>
          </w:tcPr>
          <w:p w:rsidRPr="001E6F7A" w:rsidR="001E6F7A" w:rsidP="001E6F7A" w:rsidRDefault="001E6F7A" w14:paraId="43241A04" w14:textId="77777777">
            <w:pPr>
              <w:spacing w:after="0"/>
              <w:rPr>
                <w:rFonts w:ascii="Arial" w:hAnsi="Arial"/>
                <w:b/>
                <w:i/>
                <w:noProof/>
              </w:rPr>
            </w:pPr>
          </w:p>
        </w:tc>
        <w:tc>
          <w:tcPr>
            <w:tcW w:w="6946" w:type="dxa"/>
            <w:gridSpan w:val="9"/>
            <w:tcBorders>
              <w:right w:val="single" w:color="auto" w:sz="4" w:space="0"/>
            </w:tcBorders>
            <w:tcMar/>
          </w:tcPr>
          <w:p w:rsidRPr="001E6F7A" w:rsidR="001E6F7A" w:rsidP="001E6F7A" w:rsidRDefault="001E6F7A" w14:paraId="5B06D8DA" w14:textId="77777777">
            <w:pPr>
              <w:spacing w:after="0"/>
              <w:rPr>
                <w:rFonts w:ascii="Arial" w:hAnsi="Arial"/>
                <w:noProof/>
              </w:rPr>
            </w:pPr>
          </w:p>
        </w:tc>
      </w:tr>
      <w:tr w:rsidRPr="001E6F7A" w:rsidR="001E6F7A" w:rsidTr="6D937A8B" w14:paraId="41CB06D3" w14:textId="77777777">
        <w:tc>
          <w:tcPr>
            <w:tcW w:w="2694" w:type="dxa"/>
            <w:gridSpan w:val="2"/>
            <w:tcBorders>
              <w:left w:val="single" w:color="auto" w:sz="4" w:space="0"/>
              <w:bottom w:val="single" w:color="auto" w:sz="4" w:space="0"/>
            </w:tcBorders>
            <w:tcMar/>
          </w:tcPr>
          <w:p w:rsidRPr="001E6F7A" w:rsidR="001E6F7A" w:rsidP="001E6F7A" w:rsidRDefault="001E6F7A" w14:paraId="6DD349E8" w14:textId="77777777">
            <w:pPr>
              <w:tabs>
                <w:tab w:val="right" w:pos="2184"/>
              </w:tabs>
              <w:spacing w:after="0"/>
              <w:rPr>
                <w:rFonts w:ascii="Arial" w:hAnsi="Arial"/>
                <w:b/>
                <w:i/>
                <w:noProof/>
              </w:rPr>
            </w:pPr>
            <w:r w:rsidRPr="001E6F7A">
              <w:rPr>
                <w:rFonts w:ascii="Arial" w:hAnsi="Arial"/>
                <w:b/>
                <w:i/>
                <w:noProof/>
              </w:rPr>
              <w:t>Other comments:</w:t>
            </w:r>
          </w:p>
        </w:tc>
        <w:tc>
          <w:tcPr>
            <w:tcW w:w="6946" w:type="dxa"/>
            <w:gridSpan w:val="9"/>
            <w:tcBorders>
              <w:bottom w:val="single" w:color="auto" w:sz="4" w:space="0"/>
              <w:right w:val="single" w:color="auto" w:sz="4" w:space="0"/>
            </w:tcBorders>
            <w:shd w:val="clear" w:color="auto" w:fill="auto"/>
            <w:tcMar/>
          </w:tcPr>
          <w:p w:rsidRPr="001E6F7A" w:rsidR="001E6F7A" w:rsidP="001E6F7A" w:rsidRDefault="001E6F7A" w14:paraId="5DC74C67" w14:textId="77777777">
            <w:pPr>
              <w:spacing w:after="0"/>
              <w:ind w:left="100"/>
              <w:rPr>
                <w:rFonts w:ascii="Arial" w:hAnsi="Arial"/>
                <w:noProof/>
              </w:rPr>
            </w:pPr>
          </w:p>
        </w:tc>
      </w:tr>
      <w:tr w:rsidRPr="001E6F7A" w:rsidR="001E6F7A" w:rsidTr="6D937A8B" w14:paraId="7531A0BA" w14:textId="77777777">
        <w:tc>
          <w:tcPr>
            <w:tcW w:w="2694" w:type="dxa"/>
            <w:gridSpan w:val="2"/>
            <w:tcBorders>
              <w:top w:val="single" w:color="auto" w:sz="4" w:space="0"/>
              <w:bottom w:val="single" w:color="auto" w:sz="4" w:space="0"/>
            </w:tcBorders>
            <w:tcMar/>
          </w:tcPr>
          <w:p w:rsidRPr="001E6F7A" w:rsidR="001E6F7A" w:rsidP="001E6F7A" w:rsidRDefault="001E6F7A" w14:paraId="24D1ACB6" w14:textId="77777777">
            <w:pPr>
              <w:tabs>
                <w:tab w:val="right" w:pos="2184"/>
              </w:tabs>
              <w:spacing w:after="0"/>
              <w:rPr>
                <w:rFonts w:ascii="Arial" w:hAnsi="Arial"/>
                <w:b/>
                <w:i/>
                <w:noProof/>
                <w:sz w:val="8"/>
                <w:szCs w:val="8"/>
              </w:rPr>
            </w:pPr>
          </w:p>
        </w:tc>
        <w:tc>
          <w:tcPr>
            <w:tcW w:w="6946" w:type="dxa"/>
            <w:gridSpan w:val="9"/>
            <w:tcBorders>
              <w:top w:val="single" w:color="auto" w:sz="4" w:space="0"/>
              <w:bottom w:val="single" w:color="auto" w:sz="4" w:space="0"/>
            </w:tcBorders>
            <w:shd w:val="clear" w:color="auto" w:fill="FFFFFF" w:themeFill="background1"/>
            <w:tcMar/>
          </w:tcPr>
          <w:p w:rsidRPr="001E6F7A" w:rsidR="001E6F7A" w:rsidP="001E6F7A" w:rsidRDefault="001E6F7A" w14:paraId="1ADB96B7" w14:textId="77777777">
            <w:pPr>
              <w:spacing w:after="0"/>
              <w:ind w:left="100"/>
              <w:rPr>
                <w:rFonts w:ascii="Arial" w:hAnsi="Arial"/>
                <w:noProof/>
                <w:sz w:val="8"/>
                <w:szCs w:val="8"/>
              </w:rPr>
            </w:pPr>
          </w:p>
        </w:tc>
      </w:tr>
    </w:tbl>
    <w:p w:rsidRPr="00390863" w:rsidR="00896F51" w:rsidP="00896F51" w:rsidRDefault="00896F51" w14:paraId="3D37EBB2" w14:textId="566FF63D">
      <w:pPr>
        <w:pStyle w:val="Changefirst"/>
        <w:spacing w:before="0"/>
      </w:pPr>
      <w:r w:rsidRPr="00390863">
        <w:t>1</w:t>
      </w:r>
      <w:r w:rsidRPr="00390863">
        <w:rPr>
          <w:vertAlign w:val="superscript"/>
        </w:rPr>
        <w:t>ST</w:t>
      </w:r>
      <w:r w:rsidRPr="00390863">
        <w:t xml:space="preserve"> Change</w:t>
      </w:r>
    </w:p>
    <w:p w:rsidRPr="00390863" w:rsidR="00F46A08" w:rsidP="00C352B4" w:rsidRDefault="009C773B" w14:paraId="5AD55FE2" w14:textId="611EF2BC">
      <w:pPr>
        <w:pStyle w:val="EX"/>
      </w:pPr>
      <w:r w:rsidRPr="00390863">
        <w:t>…</w:t>
      </w:r>
    </w:p>
    <w:p w:rsidRPr="00390863" w:rsidR="008B2287" w:rsidP="00C352B4" w:rsidRDefault="002C2592" w14:paraId="0CC8FA73" w14:textId="24697EC3">
      <w:pPr>
        <w:pStyle w:val="EX"/>
      </w:pPr>
      <w:ins w:author="Richard Bradbury" w:date="2025-10-22T11:52:00Z" w16du:dateUtc="2025-10-22T10:52:00Z" w:id="10">
        <w:del w:author="Franck Aumont" w:date="2025-12-16T18:24:00Z" w16du:dateUtc="2025-12-16T17:24:00Z" w:id="11">
          <w:r w:rsidRPr="00390863" w:rsidDel="00BB2A88">
            <w:delText> </w:delText>
          </w:r>
        </w:del>
      </w:ins>
      <w:ins w:author="Franck Aumont" w:date="2025-12-16T18:24:00Z" w16du:dateUtc="2025-12-16T17:24:00Z" w:id="12">
        <w:r w:rsidRPr="00390863" w:rsidR="00B2685A">
          <w:t>[</w:t>
        </w:r>
        <w:r w:rsidRPr="00F14371" w:rsidR="00B2685A">
          <w:rPr>
            <w:highlight w:val="yellow"/>
          </w:rPr>
          <w:t>26531</w:t>
        </w:r>
        <w:r w:rsidRPr="00390863" w:rsidR="00B2685A">
          <w:t>]</w:t>
        </w:r>
      </w:ins>
      <w:ins w:author="Franck Aumont" w:date="2025-10-23T00:12:00Z" w16du:dateUtc="2025-10-22T22:12:00Z" w:id="13">
        <w:r w:rsidRPr="00390863" w:rsidR="008B2287">
          <w:tab/>
        </w:r>
        <w:r w:rsidRPr="00390863" w:rsidR="008B2287">
          <w:t>3GPP TS</w:t>
        </w:r>
      </w:ins>
      <w:ins w:author="Richard Bradbury" w:date="2025-11-12T18:32:00Z" w16du:dateUtc="2025-11-12T18:32:00Z" w:id="14">
        <w:r w:rsidRPr="00390863" w:rsidR="00D53944">
          <w:t> </w:t>
        </w:r>
      </w:ins>
      <w:ins w:author="Franck Aumont" w:date="2025-10-23T00:12:00Z" w16du:dateUtc="2025-10-22T22:12:00Z" w:id="15">
        <w:r w:rsidRPr="00390863" w:rsidR="008B2287">
          <w:t xml:space="preserve">26.531: </w:t>
        </w:r>
      </w:ins>
      <w:ins w:author="Richard Bradbury" w:date="2025-11-12T18:32:00Z" w16du:dateUtc="2025-11-12T18:32:00Z" w:id="16">
        <w:r w:rsidRPr="00390863" w:rsidR="00D53944">
          <w:t>"</w:t>
        </w:r>
      </w:ins>
      <w:ins w:author="Franck Aumont" w:date="2025-10-23T00:12:00Z" w:id="17">
        <w:r w:rsidRPr="00390863" w:rsidR="008B2287">
          <w:t>Data Collection and Reporting</w:t>
        </w:r>
      </w:ins>
      <w:ins w:author="Richard Bradbury" w:date="2025-11-12T18:32:00Z" w16du:dateUtc="2025-11-12T18:32:00Z" w:id="18">
        <w:r w:rsidRPr="00390863" w:rsidR="00D53944">
          <w:t>".</w:t>
        </w:r>
      </w:ins>
    </w:p>
    <w:bookmarkEnd w:id="0"/>
    <w:p w:rsidRPr="00390863" w:rsidR="00E201CE" w:rsidP="00C352B4" w:rsidRDefault="00E201CE" w14:paraId="717D5E0B" w14:textId="61D18FB3">
      <w:pPr>
        <w:pStyle w:val="Changenext"/>
      </w:pPr>
      <w:r w:rsidRPr="00390863">
        <w:t>2</w:t>
      </w:r>
      <w:r w:rsidRPr="00390863" w:rsidR="006F030D">
        <w:rPr>
          <w:vertAlign w:val="superscript"/>
        </w:rPr>
        <w:t>nd</w:t>
      </w:r>
      <w:r w:rsidRPr="00390863">
        <w:t xml:space="preserve"> Change</w:t>
      </w:r>
    </w:p>
    <w:p w:rsidRPr="00390863" w:rsidR="00E201CE" w:rsidP="00E201CE" w:rsidRDefault="00E201CE" w14:paraId="6F7F7287" w14:textId="77777777">
      <w:pPr>
        <w:pStyle w:val="Heading2"/>
      </w:pPr>
      <w:bookmarkStart w:name="_Toc183194723" w:id="19"/>
      <w:bookmarkStart w:name="_Toc183102249" w:id="20"/>
      <w:bookmarkStart w:name="_Toc187660846" w:id="21"/>
      <w:bookmarkStart w:name="_Toc193473752" w:id="22"/>
      <w:r w:rsidRPr="00390863">
        <w:t>7.1</w:t>
      </w:r>
      <w:r w:rsidRPr="00390863">
        <w:tab/>
      </w:r>
      <w:r w:rsidRPr="00390863">
        <w:t xml:space="preserve">Mapping of Solutions to Key </w:t>
      </w:r>
      <w:bookmarkEnd w:id="19"/>
      <w:r w:rsidRPr="00390863">
        <w:t>Issues</w:t>
      </w:r>
      <w:bookmarkEnd w:id="20"/>
      <w:bookmarkEnd w:id="21"/>
      <w:bookmarkEnd w:id="22"/>
    </w:p>
    <w:p w:rsidRPr="00390863" w:rsidR="00E201CE" w:rsidP="00E201CE" w:rsidRDefault="00E201CE" w14:paraId="075991FF" w14:textId="77777777">
      <w:pPr>
        <w:pStyle w:val="TH"/>
      </w:pPr>
      <w:r w:rsidRPr="00390863">
        <w:t>Table 7.1-1: Mapping of solutions to Key Issues</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Look w:val="04A0" w:firstRow="1" w:lastRow="0" w:firstColumn="1" w:lastColumn="0" w:noHBand="0" w:noVBand="1"/>
      </w:tblPr>
      <w:tblGrid>
        <w:gridCol w:w="934"/>
        <w:gridCol w:w="495"/>
        <w:gridCol w:w="495"/>
        <w:gridCol w:w="495"/>
        <w:gridCol w:w="553"/>
      </w:tblGrid>
      <w:tr w:rsidRPr="00390863" w:rsidR="00AD5B5D" w:rsidTr="005C2783" w14:paraId="1B602707" w14:textId="14BE77FE">
        <w:trPr>
          <w:cantSplit/>
          <w:jc w:val="center"/>
        </w:trPr>
        <w:tc>
          <w:tcPr>
            <w:tcW w:w="0" w:type="auto"/>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390863" w:rsidR="005C2783" w:rsidRDefault="005C2783" w14:paraId="12428BE0" w14:textId="77777777">
            <w:pPr>
              <w:pStyle w:val="TAH"/>
            </w:pPr>
            <w:r w:rsidRPr="00390863">
              <w:t>Solutions</w:t>
            </w:r>
          </w:p>
        </w:tc>
        <w:tc>
          <w:tcPr>
            <w:tcW w:w="0" w:type="auto"/>
            <w:tcBorders>
              <w:top w:val="single" w:color="auto" w:sz="4" w:space="0"/>
              <w:left w:val="single" w:color="auto" w:sz="4" w:space="0"/>
              <w:bottom w:val="single" w:color="auto" w:sz="4" w:space="0"/>
              <w:right w:val="single" w:color="auto" w:sz="4" w:space="0"/>
            </w:tcBorders>
            <w:shd w:val="clear" w:color="auto" w:fill="BFBFBF" w:themeFill="background1" w:themeFillShade="BF"/>
          </w:tcPr>
          <w:p w:rsidRPr="00390863" w:rsidR="005C2783" w:rsidRDefault="005C2783" w14:paraId="1DFCD89C" w14:textId="77777777">
            <w:pPr>
              <w:pStyle w:val="TAH"/>
            </w:pPr>
          </w:p>
        </w:tc>
        <w:tc>
          <w:tcPr>
            <w:tcW w:w="0" w:type="auto"/>
            <w:tcBorders>
              <w:top w:val="single" w:color="auto" w:sz="4" w:space="0"/>
              <w:left w:val="single" w:color="auto" w:sz="4" w:space="0"/>
              <w:bottom w:val="single" w:color="auto" w:sz="4" w:space="0"/>
              <w:right w:val="single" w:color="auto" w:sz="4" w:space="0"/>
            </w:tcBorders>
            <w:shd w:val="clear" w:color="auto" w:fill="BFBFBF" w:themeFill="background1" w:themeFillShade="BF"/>
          </w:tcPr>
          <w:p w:rsidRPr="00390863" w:rsidR="005C2783" w:rsidRDefault="005C2783" w14:paraId="080E900C" w14:textId="77777777">
            <w:pPr>
              <w:pStyle w:val="TAH"/>
            </w:pPr>
          </w:p>
        </w:tc>
        <w:tc>
          <w:tcPr>
            <w:tcW w:w="0" w:type="auto"/>
            <w:tcBorders>
              <w:top w:val="single" w:color="auto" w:sz="4" w:space="0"/>
              <w:left w:val="single" w:color="auto" w:sz="4" w:space="0"/>
              <w:bottom w:val="single" w:color="auto" w:sz="4" w:space="0"/>
              <w:right w:val="single" w:color="auto" w:sz="4" w:space="0"/>
            </w:tcBorders>
            <w:shd w:val="clear" w:color="auto" w:fill="BFBFBF" w:themeFill="background1" w:themeFillShade="BF"/>
          </w:tcPr>
          <w:p w:rsidRPr="00390863" w:rsidR="005C2783" w:rsidRDefault="005C2783" w14:paraId="31B8D8C1" w14:textId="77777777">
            <w:pPr>
              <w:pStyle w:val="TAH"/>
            </w:pPr>
          </w:p>
        </w:tc>
        <w:tc>
          <w:tcPr>
            <w:tcW w:w="553" w:type="dxa"/>
            <w:shd w:val="clear" w:color="auto" w:fill="BFBFBF" w:themeFill="background1" w:themeFillShade="BF"/>
          </w:tcPr>
          <w:p w:rsidRPr="00390863" w:rsidR="005C2783" w:rsidRDefault="005C2783" w14:paraId="6A0E1740" w14:textId="77777777">
            <w:pPr>
              <w:pStyle w:val="TAH"/>
            </w:pPr>
          </w:p>
        </w:tc>
      </w:tr>
      <w:tr w:rsidRPr="00390863" w:rsidR="00AD5B5D" w:rsidTr="005C2783" w14:paraId="68908686" w14:textId="256D95CF">
        <w:trPr>
          <w:cantSplit/>
          <w:jc w:val="center"/>
        </w:trPr>
        <w:tc>
          <w:tcPr>
            <w:tcW w:w="0" w:type="auto"/>
            <w:tcBorders>
              <w:top w:val="single" w:color="auto" w:sz="4" w:space="0"/>
              <w:left w:val="single" w:color="auto" w:sz="4" w:space="0"/>
              <w:bottom w:val="single" w:color="auto" w:sz="4" w:space="0"/>
              <w:right w:val="single" w:color="auto" w:sz="4" w:space="0"/>
            </w:tcBorders>
            <w:shd w:val="clear" w:color="auto" w:fill="BFBFBF" w:themeFill="background1" w:themeFillShade="BF"/>
          </w:tcPr>
          <w:p w:rsidRPr="00390863" w:rsidR="005C2783" w:rsidRDefault="005C2783" w14:paraId="52C5F2E3" w14:textId="77777777">
            <w:pPr>
              <w:pStyle w:val="TAC"/>
            </w:pPr>
          </w:p>
        </w:tc>
        <w:tc>
          <w:tcPr>
            <w:tcW w:w="0" w:type="auto"/>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390863" w:rsidR="005C2783" w:rsidRDefault="005C2783" w14:paraId="0F03C2EA" w14:textId="77777777">
            <w:pPr>
              <w:pStyle w:val="TAH"/>
            </w:pPr>
            <w:r w:rsidRPr="00390863">
              <w:t>KI#1</w:t>
            </w:r>
          </w:p>
        </w:tc>
        <w:tc>
          <w:tcPr>
            <w:tcW w:w="0" w:type="auto"/>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390863" w:rsidR="005C2783" w:rsidRDefault="005C2783" w14:paraId="1E593352" w14:textId="77777777">
            <w:pPr>
              <w:pStyle w:val="TAH"/>
            </w:pPr>
            <w:r w:rsidRPr="00390863">
              <w:t>KI#2</w:t>
            </w:r>
          </w:p>
        </w:tc>
        <w:tc>
          <w:tcPr>
            <w:tcW w:w="0" w:type="auto"/>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390863" w:rsidR="005C2783" w:rsidRDefault="005C2783" w14:paraId="5F129FFD" w14:textId="77777777">
            <w:pPr>
              <w:pStyle w:val="TAH"/>
            </w:pPr>
            <w:r w:rsidRPr="00390863">
              <w:t>KI#3</w:t>
            </w:r>
          </w:p>
        </w:tc>
        <w:tc>
          <w:tcPr>
            <w:tcW w:w="553" w:type="dxa"/>
            <w:shd w:val="clear" w:color="auto" w:fill="BFBFBF" w:themeFill="background1" w:themeFillShade="BF"/>
          </w:tcPr>
          <w:p w:rsidRPr="00390863" w:rsidR="005C2783" w:rsidRDefault="005C2783" w14:paraId="7818EF2D" w14:textId="59340602">
            <w:pPr>
              <w:pStyle w:val="TAH"/>
            </w:pPr>
            <w:ins w:author="Franck Aumont" w:date="2025-12-01T18:04:00Z" w16du:dateUtc="2025-12-01T17:04:00Z" w:id="23">
              <w:r>
                <w:t>KI#4</w:t>
              </w:r>
            </w:ins>
          </w:p>
        </w:tc>
      </w:tr>
      <w:tr w:rsidRPr="00390863" w:rsidR="00BE0C94" w:rsidTr="005C2783" w14:paraId="4B6AEC09" w14:textId="50E06E1E">
        <w:trPr>
          <w:cantSplit/>
          <w:jc w:val="center"/>
        </w:trPr>
        <w:tc>
          <w:tcPr>
            <w:tcW w:w="0" w:type="auto"/>
            <w:tcBorders>
              <w:top w:val="single" w:color="auto" w:sz="4" w:space="0"/>
              <w:left w:val="single" w:color="auto" w:sz="4" w:space="0"/>
              <w:bottom w:val="single" w:color="auto" w:sz="4" w:space="0"/>
              <w:right w:val="single" w:color="auto" w:sz="4" w:space="0"/>
            </w:tcBorders>
            <w:hideMark/>
          </w:tcPr>
          <w:p w:rsidRPr="00390863" w:rsidR="005C2783" w:rsidRDefault="005C2783" w14:paraId="0B85A5D0" w14:textId="77777777">
            <w:pPr>
              <w:pStyle w:val="TAC"/>
            </w:pPr>
            <w:r w:rsidRPr="00390863">
              <w:t>#1</w:t>
            </w:r>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2136DBF4" w14:textId="77777777">
            <w:pPr>
              <w:pStyle w:val="TAC"/>
            </w:pPr>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50A0ECBE" w14:textId="77777777">
            <w:pPr>
              <w:pStyle w:val="TAC"/>
            </w:pPr>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48A70B57" w14:textId="77777777">
            <w:pPr>
              <w:pStyle w:val="TAC"/>
            </w:pPr>
            <w:r w:rsidRPr="00390863">
              <w:t>X</w:t>
            </w:r>
          </w:p>
        </w:tc>
        <w:tc>
          <w:tcPr>
            <w:tcW w:w="553" w:type="dxa"/>
          </w:tcPr>
          <w:p w:rsidRPr="00390863" w:rsidR="005C2783" w:rsidRDefault="005C2783" w14:paraId="4CED5C99" w14:textId="77777777">
            <w:pPr>
              <w:pStyle w:val="TAC"/>
            </w:pPr>
          </w:p>
        </w:tc>
      </w:tr>
      <w:tr w:rsidRPr="00390863" w:rsidR="00BE0C94" w:rsidTr="005C2783" w14:paraId="3C38C4A5" w14:textId="604062CD">
        <w:trPr>
          <w:cantSplit/>
          <w:jc w:val="center"/>
        </w:trPr>
        <w:tc>
          <w:tcPr>
            <w:tcW w:w="0" w:type="auto"/>
            <w:tcBorders>
              <w:top w:val="single" w:color="auto" w:sz="4" w:space="0"/>
              <w:left w:val="single" w:color="auto" w:sz="4" w:space="0"/>
              <w:bottom w:val="single" w:color="auto" w:sz="4" w:space="0"/>
              <w:right w:val="single" w:color="auto" w:sz="4" w:space="0"/>
            </w:tcBorders>
            <w:hideMark/>
          </w:tcPr>
          <w:p w:rsidRPr="00390863" w:rsidR="005C2783" w:rsidRDefault="005C2783" w14:paraId="5FEDF088" w14:textId="77777777">
            <w:pPr>
              <w:pStyle w:val="TAC"/>
            </w:pPr>
            <w:r w:rsidRPr="00390863">
              <w:t>#2</w:t>
            </w:r>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46317463" w14:textId="77777777">
            <w:pPr>
              <w:pStyle w:val="TAC"/>
            </w:pPr>
          </w:p>
        </w:tc>
        <w:tc>
          <w:tcPr>
            <w:tcW w:w="0" w:type="auto"/>
            <w:tcBorders>
              <w:top w:val="single" w:color="auto" w:sz="4" w:space="0"/>
              <w:left w:val="single" w:color="auto" w:sz="4" w:space="0"/>
              <w:bottom w:val="single" w:color="auto" w:sz="4" w:space="0"/>
              <w:right w:val="single" w:color="auto" w:sz="4" w:space="0"/>
            </w:tcBorders>
            <w:hideMark/>
          </w:tcPr>
          <w:p w:rsidRPr="00390863" w:rsidR="005C2783" w:rsidRDefault="005C2783" w14:paraId="724AD1C7" w14:textId="77777777"/>
        </w:tc>
        <w:tc>
          <w:tcPr>
            <w:tcW w:w="0" w:type="auto"/>
            <w:tcBorders>
              <w:top w:val="single" w:color="auto" w:sz="4" w:space="0"/>
              <w:left w:val="single" w:color="auto" w:sz="4" w:space="0"/>
              <w:bottom w:val="single" w:color="auto" w:sz="4" w:space="0"/>
              <w:right w:val="single" w:color="auto" w:sz="4" w:space="0"/>
            </w:tcBorders>
            <w:hideMark/>
          </w:tcPr>
          <w:p w:rsidRPr="00390863" w:rsidR="005C2783" w:rsidRDefault="005C2783" w14:paraId="3B5EBB00" w14:textId="77777777">
            <w:pPr>
              <w:pStyle w:val="TAC"/>
            </w:pPr>
            <w:r w:rsidRPr="00390863">
              <w:t>X</w:t>
            </w:r>
          </w:p>
        </w:tc>
        <w:tc>
          <w:tcPr>
            <w:tcW w:w="553" w:type="dxa"/>
          </w:tcPr>
          <w:p w:rsidRPr="00390863" w:rsidR="005C2783" w:rsidRDefault="005C2783" w14:paraId="211B4544" w14:textId="77777777">
            <w:pPr>
              <w:pStyle w:val="TAC"/>
            </w:pPr>
          </w:p>
        </w:tc>
      </w:tr>
      <w:tr w:rsidRPr="00390863" w:rsidR="00BE0C94" w:rsidTr="005C2783" w14:paraId="142F254A" w14:textId="4687ECAF">
        <w:trPr>
          <w:cantSplit/>
          <w:jc w:val="center"/>
        </w:trPr>
        <w:tc>
          <w:tcPr>
            <w:tcW w:w="0" w:type="auto"/>
            <w:tcBorders>
              <w:top w:val="single" w:color="auto" w:sz="4" w:space="0"/>
              <w:left w:val="single" w:color="auto" w:sz="4" w:space="0"/>
              <w:bottom w:val="single" w:color="auto" w:sz="4" w:space="0"/>
              <w:right w:val="single" w:color="auto" w:sz="4" w:space="0"/>
            </w:tcBorders>
            <w:hideMark/>
          </w:tcPr>
          <w:p w:rsidRPr="00390863" w:rsidR="005C2783" w:rsidRDefault="005C2783" w14:paraId="68DCB904" w14:textId="77777777">
            <w:pPr>
              <w:pStyle w:val="TAC"/>
            </w:pPr>
            <w:r w:rsidRPr="00390863">
              <w:t>#3</w:t>
            </w:r>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76B2CECD" w14:textId="77777777">
            <w:pPr>
              <w:pStyle w:val="TAC"/>
            </w:pPr>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44B49472" w14:textId="77777777">
            <w:pPr>
              <w:pStyle w:val="TAC"/>
            </w:pPr>
            <w:r w:rsidRPr="00390863">
              <w:t>X</w:t>
            </w:r>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5EAFAA8F" w14:textId="77777777">
            <w:pPr>
              <w:pStyle w:val="TAC"/>
            </w:pPr>
          </w:p>
        </w:tc>
        <w:tc>
          <w:tcPr>
            <w:tcW w:w="553" w:type="dxa"/>
          </w:tcPr>
          <w:p w:rsidRPr="00390863" w:rsidR="005C2783" w:rsidRDefault="005C2783" w14:paraId="678FD1F5" w14:textId="77777777">
            <w:pPr>
              <w:pStyle w:val="TAC"/>
            </w:pPr>
          </w:p>
        </w:tc>
      </w:tr>
      <w:tr w:rsidRPr="00390863" w:rsidR="00BE0C94" w:rsidTr="005C2783" w14:paraId="53FE47AD" w14:textId="1287BF91">
        <w:trPr>
          <w:cantSplit/>
          <w:jc w:val="center"/>
        </w:trPr>
        <w:tc>
          <w:tcPr>
            <w:tcW w:w="0" w:type="auto"/>
            <w:tcBorders>
              <w:top w:val="single" w:color="auto" w:sz="4" w:space="0"/>
              <w:left w:val="single" w:color="auto" w:sz="4" w:space="0"/>
              <w:bottom w:val="single" w:color="auto" w:sz="4" w:space="0"/>
              <w:right w:val="single" w:color="auto" w:sz="4" w:space="0"/>
            </w:tcBorders>
            <w:hideMark/>
          </w:tcPr>
          <w:p w:rsidRPr="00390863" w:rsidR="005C2783" w:rsidRDefault="005C2783" w14:paraId="6FB64C97" w14:textId="77777777">
            <w:pPr>
              <w:pStyle w:val="TAC"/>
            </w:pPr>
            <w:r w:rsidRPr="00390863">
              <w:t>#4</w:t>
            </w:r>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3FA52C59" w14:textId="77777777">
            <w:pPr>
              <w:pStyle w:val="TAC"/>
            </w:pPr>
            <w:r w:rsidRPr="00390863">
              <w:t>X</w:t>
            </w:r>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3EA336F6" w14:textId="77777777">
            <w:pPr>
              <w:pStyle w:val="TAC"/>
            </w:pPr>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16805309" w14:textId="77777777">
            <w:pPr>
              <w:pStyle w:val="TAC"/>
            </w:pPr>
          </w:p>
        </w:tc>
        <w:tc>
          <w:tcPr>
            <w:tcW w:w="553" w:type="dxa"/>
          </w:tcPr>
          <w:p w:rsidRPr="00390863" w:rsidR="005C2783" w:rsidRDefault="005C2783" w14:paraId="7CCCE4C8" w14:textId="77777777">
            <w:pPr>
              <w:pStyle w:val="TAC"/>
            </w:pPr>
          </w:p>
        </w:tc>
      </w:tr>
      <w:tr w:rsidRPr="00390863" w:rsidR="00BE0C94" w:rsidTr="005C2783" w14:paraId="32C5A5F1" w14:textId="60D2DE7C">
        <w:trPr>
          <w:cantSplit/>
          <w:jc w:val="center"/>
        </w:trPr>
        <w:tc>
          <w:tcPr>
            <w:tcW w:w="0" w:type="auto"/>
            <w:tcBorders>
              <w:top w:val="single" w:color="auto" w:sz="4" w:space="0"/>
              <w:left w:val="single" w:color="auto" w:sz="4" w:space="0"/>
              <w:bottom w:val="single" w:color="auto" w:sz="4" w:space="0"/>
              <w:right w:val="single" w:color="auto" w:sz="4" w:space="0"/>
            </w:tcBorders>
            <w:hideMark/>
          </w:tcPr>
          <w:p w:rsidRPr="00390863" w:rsidR="005C2783" w:rsidRDefault="005C2783" w14:paraId="5D1095A8" w14:textId="77777777">
            <w:pPr>
              <w:pStyle w:val="TAC"/>
            </w:pPr>
            <w:r w:rsidRPr="00390863">
              <w:t>#5</w:t>
            </w:r>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604A37C1" w14:textId="77777777">
            <w:pPr>
              <w:pStyle w:val="TAC"/>
            </w:pPr>
            <w:r w:rsidRPr="00390863">
              <w:t>X</w:t>
            </w:r>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1A49CC45" w14:textId="77777777">
            <w:pPr>
              <w:pStyle w:val="TAC"/>
            </w:pPr>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1C2E2EC9" w14:textId="77777777">
            <w:pPr>
              <w:pStyle w:val="TAC"/>
            </w:pPr>
          </w:p>
        </w:tc>
        <w:tc>
          <w:tcPr>
            <w:tcW w:w="553" w:type="dxa"/>
          </w:tcPr>
          <w:p w:rsidRPr="00390863" w:rsidR="005C2783" w:rsidRDefault="005C2783" w14:paraId="14AE2B38" w14:textId="77777777">
            <w:pPr>
              <w:pStyle w:val="TAC"/>
            </w:pPr>
          </w:p>
        </w:tc>
      </w:tr>
      <w:tr w:rsidRPr="00390863" w:rsidR="00BE0C94" w:rsidTr="005C2783" w14:paraId="18C74CD0" w14:textId="6FD35888">
        <w:trPr>
          <w:cantSplit/>
          <w:jc w:val="center"/>
        </w:trPr>
        <w:tc>
          <w:tcPr>
            <w:tcW w:w="0" w:type="auto"/>
            <w:tcBorders>
              <w:top w:val="single" w:color="auto" w:sz="4" w:space="0"/>
              <w:left w:val="single" w:color="auto" w:sz="4" w:space="0"/>
              <w:bottom w:val="single" w:color="auto" w:sz="4" w:space="0"/>
              <w:right w:val="single" w:color="auto" w:sz="4" w:space="0"/>
            </w:tcBorders>
            <w:hideMark/>
          </w:tcPr>
          <w:p w:rsidRPr="00390863" w:rsidR="005C2783" w:rsidRDefault="005C2783" w14:paraId="637BEEFB" w14:textId="77777777">
            <w:pPr>
              <w:pStyle w:val="TAC"/>
            </w:pPr>
            <w:r w:rsidRPr="00390863">
              <w:t>#6</w:t>
            </w:r>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248C0A9F" w14:textId="77777777">
            <w:pPr>
              <w:pStyle w:val="TAC"/>
            </w:pPr>
            <w:r w:rsidRPr="00390863">
              <w:t>X</w:t>
            </w:r>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2B803DC5" w14:textId="77777777">
            <w:pPr>
              <w:pStyle w:val="TAC"/>
            </w:pPr>
            <w:r w:rsidRPr="00390863">
              <w:t>X</w:t>
            </w:r>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71CE7765" w14:textId="77777777">
            <w:pPr>
              <w:pStyle w:val="TAC"/>
            </w:pPr>
          </w:p>
        </w:tc>
        <w:tc>
          <w:tcPr>
            <w:tcW w:w="553" w:type="dxa"/>
          </w:tcPr>
          <w:p w:rsidRPr="00390863" w:rsidR="005C2783" w:rsidRDefault="005C2783" w14:paraId="19F844EE" w14:textId="77777777">
            <w:pPr>
              <w:pStyle w:val="TAC"/>
            </w:pPr>
          </w:p>
        </w:tc>
      </w:tr>
      <w:tr w:rsidRPr="00390863" w:rsidR="00BE0C94" w:rsidTr="005C2783" w14:paraId="39154EB6" w14:textId="699CCD92">
        <w:trPr>
          <w:cantSplit/>
          <w:jc w:val="center"/>
        </w:trPr>
        <w:tc>
          <w:tcPr>
            <w:tcW w:w="0" w:type="auto"/>
            <w:tcBorders>
              <w:top w:val="single" w:color="auto" w:sz="4" w:space="0"/>
              <w:left w:val="single" w:color="auto" w:sz="4" w:space="0"/>
              <w:bottom w:val="single" w:color="auto" w:sz="4" w:space="0"/>
              <w:right w:val="single" w:color="auto" w:sz="4" w:space="0"/>
            </w:tcBorders>
            <w:hideMark/>
          </w:tcPr>
          <w:p w:rsidRPr="00390863" w:rsidR="005C2783" w:rsidRDefault="005C2783" w14:paraId="30DA896D" w14:textId="77777777">
            <w:pPr>
              <w:pStyle w:val="TAC"/>
            </w:pPr>
            <w:r w:rsidRPr="00390863">
              <w:t>#7</w:t>
            </w:r>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4AD6E779" w14:textId="77777777">
            <w:pPr>
              <w:pStyle w:val="TAC"/>
            </w:pPr>
            <w:r w:rsidRPr="00390863">
              <w:t>X</w:t>
            </w:r>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317AF4BC" w14:textId="77777777">
            <w:pPr>
              <w:pStyle w:val="TAC"/>
            </w:pPr>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550B99BA" w14:textId="77777777">
            <w:pPr>
              <w:pStyle w:val="TAC"/>
            </w:pPr>
          </w:p>
        </w:tc>
        <w:tc>
          <w:tcPr>
            <w:tcW w:w="553" w:type="dxa"/>
          </w:tcPr>
          <w:p w:rsidRPr="00390863" w:rsidR="005C2783" w:rsidRDefault="005C2783" w14:paraId="3F87596B" w14:textId="77777777">
            <w:pPr>
              <w:pStyle w:val="TAC"/>
            </w:pPr>
          </w:p>
        </w:tc>
      </w:tr>
      <w:tr w:rsidRPr="00390863" w:rsidR="00BE0C94" w:rsidTr="005C2783" w14:paraId="735AEFFC" w14:textId="7724FC94">
        <w:trPr>
          <w:cantSplit/>
          <w:jc w:val="center"/>
        </w:trPr>
        <w:tc>
          <w:tcPr>
            <w:tcW w:w="0" w:type="auto"/>
            <w:tcBorders>
              <w:top w:val="single" w:color="auto" w:sz="4" w:space="0"/>
              <w:left w:val="single" w:color="auto" w:sz="4" w:space="0"/>
              <w:bottom w:val="single" w:color="auto" w:sz="4" w:space="0"/>
              <w:right w:val="single" w:color="auto" w:sz="4" w:space="0"/>
            </w:tcBorders>
            <w:hideMark/>
          </w:tcPr>
          <w:p w:rsidRPr="00390863" w:rsidR="005C2783" w:rsidRDefault="005C2783" w14:paraId="0179634E" w14:textId="77777777">
            <w:pPr>
              <w:pStyle w:val="TAC"/>
            </w:pPr>
            <w:r w:rsidRPr="00390863">
              <w:t>#8</w:t>
            </w:r>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28E349E1" w14:textId="77777777">
            <w:pPr>
              <w:pStyle w:val="TAC"/>
            </w:pPr>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32960C77" w14:textId="77777777">
            <w:pPr>
              <w:pStyle w:val="TAC"/>
            </w:pPr>
            <w:r w:rsidRPr="00390863">
              <w:t>X</w:t>
            </w:r>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4168FA66" w14:textId="77777777">
            <w:pPr>
              <w:pStyle w:val="TAC"/>
            </w:pPr>
          </w:p>
        </w:tc>
        <w:tc>
          <w:tcPr>
            <w:tcW w:w="553" w:type="dxa"/>
          </w:tcPr>
          <w:p w:rsidRPr="00390863" w:rsidR="005C2783" w:rsidRDefault="005C2783" w14:paraId="60FAAC54" w14:textId="77777777">
            <w:pPr>
              <w:pStyle w:val="TAC"/>
            </w:pPr>
          </w:p>
        </w:tc>
      </w:tr>
      <w:tr w:rsidRPr="00390863" w:rsidR="00BE0C94" w:rsidTr="005C2783" w14:paraId="0D9F0BCC" w14:textId="19CA026F">
        <w:trPr>
          <w:cantSplit/>
          <w:jc w:val="center"/>
        </w:trPr>
        <w:tc>
          <w:tcPr>
            <w:tcW w:w="0" w:type="auto"/>
            <w:tcBorders>
              <w:top w:val="single" w:color="auto" w:sz="4" w:space="0"/>
              <w:left w:val="single" w:color="auto" w:sz="4" w:space="0"/>
              <w:bottom w:val="single" w:color="auto" w:sz="4" w:space="0"/>
              <w:right w:val="single" w:color="auto" w:sz="4" w:space="0"/>
            </w:tcBorders>
            <w:hideMark/>
          </w:tcPr>
          <w:p w:rsidRPr="00390863" w:rsidR="005C2783" w:rsidRDefault="005C2783" w14:paraId="02B57F4D" w14:textId="77777777">
            <w:pPr>
              <w:pStyle w:val="TAC"/>
            </w:pPr>
            <w:r w:rsidRPr="00390863">
              <w:t>#9</w:t>
            </w:r>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07E15E0E" w14:textId="77777777">
            <w:pPr>
              <w:pStyle w:val="TAC"/>
            </w:pPr>
            <w:r w:rsidRPr="00390863">
              <w:t>X</w:t>
            </w:r>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6BE1F196" w14:textId="77777777">
            <w:pPr>
              <w:pStyle w:val="TAC"/>
            </w:pPr>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55FE08A8" w14:textId="77777777">
            <w:pPr>
              <w:pStyle w:val="TAC"/>
            </w:pPr>
          </w:p>
        </w:tc>
        <w:tc>
          <w:tcPr>
            <w:tcW w:w="553" w:type="dxa"/>
          </w:tcPr>
          <w:p w:rsidRPr="00390863" w:rsidR="005C2783" w:rsidRDefault="005C2783" w14:paraId="75CC1D36" w14:textId="77777777">
            <w:pPr>
              <w:pStyle w:val="TAC"/>
            </w:pPr>
          </w:p>
        </w:tc>
      </w:tr>
      <w:tr w:rsidRPr="00390863" w:rsidR="00BE0C94" w:rsidTr="005C2783" w14:paraId="187EFFAF" w14:textId="7FD7A6C4">
        <w:trPr>
          <w:cantSplit/>
          <w:jc w:val="center"/>
          <w:ins w:author="Franck Aumont" w:date="2025-11-20T03:19:00Z" w:id="24"/>
        </w:trPr>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1655E35D" w14:textId="071AC034">
            <w:pPr>
              <w:pStyle w:val="TAC"/>
              <w:rPr>
                <w:ins w:author="Franck Aumont" w:date="2025-11-20T03:19:00Z" w16du:dateUtc="2025-11-20T02:19:00Z" w:id="25"/>
              </w:rPr>
            </w:pPr>
            <w:ins w:author="Franck Aumont" w:date="2025-11-20T03:20:00Z" w16du:dateUtc="2025-11-20T02:20:00Z" w:id="26">
              <w:r w:rsidRPr="00390863">
                <w:t>#10</w:t>
              </w:r>
            </w:ins>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780017A3" w14:textId="511CE30B">
            <w:pPr>
              <w:pStyle w:val="TAC"/>
              <w:rPr>
                <w:ins w:author="Franck Aumont" w:date="2025-11-20T03:19:00Z" w16du:dateUtc="2025-11-20T02:19:00Z" w:id="27"/>
              </w:rPr>
            </w:pPr>
            <w:ins w:author="Franck Aumont" w:date="2025-11-20T03:20:00Z" w16du:dateUtc="2025-11-20T02:20:00Z" w:id="28">
              <w:r w:rsidRPr="00390863">
                <w:t>X</w:t>
              </w:r>
            </w:ins>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3697B28A" w14:textId="77777777">
            <w:pPr>
              <w:pStyle w:val="TAC"/>
              <w:rPr>
                <w:ins w:author="Franck Aumont" w:date="2025-11-20T03:19:00Z" w16du:dateUtc="2025-11-20T02:19:00Z" w:id="29"/>
              </w:rPr>
            </w:pPr>
          </w:p>
        </w:tc>
        <w:tc>
          <w:tcPr>
            <w:tcW w:w="0" w:type="auto"/>
            <w:tcBorders>
              <w:top w:val="single" w:color="auto" w:sz="4" w:space="0"/>
              <w:left w:val="single" w:color="auto" w:sz="4" w:space="0"/>
              <w:bottom w:val="single" w:color="auto" w:sz="4" w:space="0"/>
              <w:right w:val="single" w:color="auto" w:sz="4" w:space="0"/>
            </w:tcBorders>
          </w:tcPr>
          <w:p w:rsidRPr="00390863" w:rsidR="005C2783" w:rsidRDefault="005C2783" w14:paraId="74A92861" w14:textId="77777777">
            <w:pPr>
              <w:pStyle w:val="TAC"/>
              <w:rPr>
                <w:ins w:author="Franck Aumont" w:date="2025-11-20T03:19:00Z" w16du:dateUtc="2025-11-20T02:19:00Z" w:id="30"/>
              </w:rPr>
            </w:pPr>
          </w:p>
        </w:tc>
        <w:tc>
          <w:tcPr>
            <w:tcW w:w="553" w:type="dxa"/>
          </w:tcPr>
          <w:p w:rsidRPr="00390863" w:rsidR="005C2783" w:rsidRDefault="005C2783" w14:paraId="0F25B101" w14:textId="337B50E0">
            <w:pPr>
              <w:pStyle w:val="TAC"/>
              <w:rPr>
                <w:ins w:author="Franck Aumont" w:date="2025-12-01T18:04:00Z" w16du:dateUtc="2025-12-01T17:04:00Z" w:id="31"/>
              </w:rPr>
            </w:pPr>
            <w:ins w:author="Franck Aumont" w:date="2025-12-01T18:04:00Z" w16du:dateUtc="2025-12-01T17:04:00Z" w:id="32">
              <w:r>
                <w:t>X</w:t>
              </w:r>
            </w:ins>
          </w:p>
        </w:tc>
      </w:tr>
    </w:tbl>
    <w:p w:rsidR="215A149E" w:rsidRDefault="215A149E" w14:paraId="2A45AC69" w14:textId="3F9F56D3"/>
    <w:p w:rsidRPr="00390863" w:rsidR="00C352B4" w:rsidDel="00DE100C" w:rsidP="00C352B4" w:rsidRDefault="00C352B4" w14:paraId="5B1BDEB5" w14:textId="0245A0F7">
      <w:pPr>
        <w:rPr>
          <w:del w:author="Franck Aumont" w:date="2025-12-16T14:18:00Z" w16du:dateUtc="2025-12-16T13:18:00Z" w:id="33"/>
        </w:rPr>
      </w:pPr>
    </w:p>
    <w:p w:rsidRPr="00390863" w:rsidR="003D04DB" w:rsidP="002C2592" w:rsidRDefault="00710012" w14:paraId="1B391468" w14:textId="1354ECE8">
      <w:pPr>
        <w:pStyle w:val="Changenext"/>
      </w:pPr>
      <w:r w:rsidRPr="00390863">
        <w:t>(All new text)</w:t>
      </w:r>
    </w:p>
    <w:p w:rsidRPr="00390863" w:rsidR="00B13D87" w:rsidP="00B13D87" w:rsidRDefault="00B13D87" w14:paraId="0345962C" w14:textId="2A21C981">
      <w:pPr>
        <w:pStyle w:val="Heading2"/>
      </w:pPr>
      <w:bookmarkStart w:name="_Ref214544398" w:id="34"/>
      <w:bookmarkStart w:name="_Toc187660862" w:id="35"/>
      <w:bookmarkStart w:name="_Toc193473768" w:id="36"/>
      <w:bookmarkStart w:name="_Ref213690633" w:id="37"/>
      <w:bookmarkStart w:name="_Ref213690658" w:id="38"/>
      <w:bookmarkStart w:name="_Hlk212135395" w:id="39"/>
      <w:r w:rsidRPr="00390863">
        <w:t>7.</w:t>
      </w:r>
      <w:r w:rsidRPr="00390863" w:rsidR="005E559E">
        <w:t>11</w:t>
      </w:r>
      <w:r w:rsidRPr="00390863">
        <w:tab/>
      </w:r>
      <w:r w:rsidRPr="00390863">
        <w:t xml:space="preserve">Solution #10: </w:t>
      </w:r>
      <w:commentRangeStart w:id="40"/>
      <w:commentRangeStart w:id="41"/>
      <w:commentRangeStart w:id="42"/>
      <w:r w:rsidRPr="00390863" w:rsidR="005A125A">
        <w:t xml:space="preserve">Media </w:t>
      </w:r>
      <w:ins w:author="Franck Aumont" w:date="2025-12-04T18:33:00Z" w16du:dateUtc="2025-12-04T17:33:00Z" w:id="43">
        <w:r w:rsidR="0091240F">
          <w:t xml:space="preserve">Application </w:t>
        </w:r>
      </w:ins>
      <w:r w:rsidRPr="00390863" w:rsidR="005A125A">
        <w:t xml:space="preserve">Service </w:t>
      </w:r>
      <w:r w:rsidRPr="00390863">
        <w:t xml:space="preserve">Energy </w:t>
      </w:r>
      <w:commentRangeEnd w:id="40"/>
      <w:r w:rsidRPr="00390863" w:rsidR="00DE1F05">
        <w:rPr>
          <w:rStyle w:val="CommentReference"/>
          <w:sz w:val="32"/>
        </w:rPr>
        <w:commentReference w:id="40"/>
      </w:r>
      <w:r w:rsidRPr="00390863">
        <w:t>Metric</w:t>
      </w:r>
      <w:commentRangeEnd w:id="41"/>
      <w:r w:rsidRPr="00390863" w:rsidR="005A125A">
        <w:rPr>
          <w:rStyle w:val="CommentReference"/>
          <w:sz w:val="32"/>
        </w:rPr>
        <w:commentReference w:id="41"/>
      </w:r>
      <w:commentRangeEnd w:id="42"/>
      <w:r w:rsidRPr="00390863" w:rsidR="00001944">
        <w:rPr>
          <w:rStyle w:val="CommentReference"/>
          <w:sz w:val="32"/>
        </w:rPr>
        <w:commentReference w:id="42"/>
      </w:r>
      <w:r w:rsidRPr="00390863">
        <w:t>s Reporting Configuration</w:t>
      </w:r>
      <w:bookmarkEnd w:id="34"/>
    </w:p>
    <w:p w:rsidRPr="00390863" w:rsidR="00B13D87" w:rsidP="00B13D87" w:rsidRDefault="00B13D87" w14:paraId="1F9ED47A" w14:textId="161B4BEF">
      <w:pPr>
        <w:pStyle w:val="Heading3"/>
        <w:rPr>
          <w:rFonts w:eastAsiaTheme="minorEastAsia"/>
        </w:rPr>
      </w:pPr>
      <w:r w:rsidRPr="00390863">
        <w:rPr>
          <w:rFonts w:eastAsiaTheme="minorEastAsia"/>
        </w:rPr>
        <w:t>7.</w:t>
      </w:r>
      <w:r w:rsidRPr="00390863" w:rsidR="005E559E">
        <w:rPr>
          <w:rFonts w:eastAsiaTheme="minorEastAsia"/>
        </w:rPr>
        <w:t>11</w:t>
      </w:r>
      <w:r w:rsidRPr="00390863">
        <w:rPr>
          <w:rFonts w:eastAsiaTheme="minorEastAsia"/>
        </w:rPr>
        <w:t>.1</w:t>
      </w:r>
      <w:r w:rsidRPr="00390863">
        <w:rPr>
          <w:rFonts w:eastAsiaTheme="minorEastAsia"/>
        </w:rPr>
        <w:tab/>
      </w:r>
      <w:r w:rsidRPr="00390863">
        <w:rPr>
          <w:rFonts w:eastAsiaTheme="minorEastAsia"/>
        </w:rPr>
        <w:t>Key Issue mapping</w:t>
      </w:r>
    </w:p>
    <w:p w:rsidRPr="00390863" w:rsidR="00B13D87" w:rsidP="00C352B4" w:rsidRDefault="00B13D87" w14:paraId="2B4A1288" w14:textId="56C43601">
      <w:r w:rsidRPr="00390863">
        <w:t xml:space="preserve">This Candidate Solution addresses </w:t>
      </w:r>
      <w:commentRangeStart w:id="44"/>
      <w:commentRangeStart w:id="45"/>
      <w:r w:rsidRPr="00390863">
        <w:t>Key Issue #1 described in clause 6.2</w:t>
      </w:r>
      <w:commentRangeEnd w:id="44"/>
      <w:r w:rsidR="00C352B4">
        <w:rPr>
          <w:rStyle w:val="CommentReference"/>
          <w:sz w:val="20"/>
        </w:rPr>
        <w:commentReference w:id="44"/>
      </w:r>
      <w:commentRangeEnd w:id="45"/>
      <w:r w:rsidR="00001944">
        <w:rPr>
          <w:rStyle w:val="CommentReference"/>
          <w:sz w:val="20"/>
        </w:rPr>
        <w:commentReference w:id="45"/>
      </w:r>
      <w:del w:author="Franck Aumont" w:date="2025-12-04T18:48:00Z" w16du:dateUtc="2025-12-04T17:48:00Z" w:id="46">
        <w:r w:rsidDel="00305186" w:rsidR="00256F8B">
          <w:delText xml:space="preserve"> </w:delText>
        </w:r>
      </w:del>
      <w:r w:rsidR="00256F8B">
        <w:t>and Key Issue</w:t>
      </w:r>
      <w:r w:rsidR="000F57D3">
        <w:t xml:space="preserve"> </w:t>
      </w:r>
      <w:r w:rsidR="00256F8B">
        <w:t>#</w:t>
      </w:r>
      <w:r w:rsidR="000F57D3">
        <w:t>4</w:t>
      </w:r>
      <w:ins w:author="Franck Aumont" w:date="2025-12-16T10:19:00Z" w16du:dateUtc="2025-12-16T09:19:00Z" w:id="47">
        <w:r w:rsidR="00981F9E">
          <w:t xml:space="preserve"> described in clause 6.4.</w:t>
        </w:r>
      </w:ins>
      <w:del w:author="Franck Aumont" w:date="2025-12-16T08:41:00Z" w16du:dateUtc="2025-12-16T07:41:00Z" w:id="48">
        <w:r w:rsidDel="00125E22" w:rsidR="000F57D3">
          <w:delText>.</w:delText>
        </w:r>
      </w:del>
    </w:p>
    <w:p w:rsidRPr="00390863" w:rsidR="00B13D87" w:rsidP="00B13D87" w:rsidRDefault="00B13D87" w14:paraId="53B5BD74" w14:textId="076B5026">
      <w:pPr>
        <w:pStyle w:val="Heading3"/>
        <w:rPr>
          <w:rFonts w:eastAsiaTheme="minorEastAsia"/>
        </w:rPr>
      </w:pPr>
      <w:r w:rsidRPr="00390863">
        <w:rPr>
          <w:rFonts w:eastAsiaTheme="minorEastAsia"/>
        </w:rPr>
        <w:t>7.</w:t>
      </w:r>
      <w:r w:rsidRPr="00390863" w:rsidR="005E559E">
        <w:rPr>
          <w:rFonts w:eastAsiaTheme="minorEastAsia"/>
        </w:rPr>
        <w:t>11</w:t>
      </w:r>
      <w:r w:rsidRPr="00390863">
        <w:rPr>
          <w:rFonts w:eastAsiaTheme="minorEastAsia"/>
        </w:rPr>
        <w:t>.2</w:t>
      </w:r>
      <w:r w:rsidRPr="00390863">
        <w:rPr>
          <w:rFonts w:eastAsiaTheme="minorEastAsia"/>
        </w:rPr>
        <w:tab/>
      </w:r>
      <w:r w:rsidRPr="00390863">
        <w:rPr>
          <w:rFonts w:eastAsiaTheme="minorEastAsia"/>
        </w:rPr>
        <w:t>Functional description</w:t>
      </w:r>
    </w:p>
    <w:p w:rsidRPr="00390863" w:rsidR="00B13D87" w:rsidP="00B13D87" w:rsidRDefault="00B13D87" w14:paraId="7E31E101" w14:textId="1B029790">
      <w:pPr>
        <w:pStyle w:val="Heading4"/>
        <w:rPr>
          <w:rFonts w:eastAsiaTheme="minorEastAsia"/>
        </w:rPr>
      </w:pPr>
      <w:r w:rsidRPr="00390863">
        <w:rPr>
          <w:rFonts w:eastAsiaTheme="minorEastAsia"/>
        </w:rPr>
        <w:t>7.</w:t>
      </w:r>
      <w:r w:rsidRPr="00390863" w:rsidR="005E559E">
        <w:rPr>
          <w:rFonts w:eastAsiaTheme="minorEastAsia"/>
        </w:rPr>
        <w:t>11</w:t>
      </w:r>
      <w:r w:rsidRPr="00390863">
        <w:rPr>
          <w:rFonts w:eastAsiaTheme="minorEastAsia"/>
        </w:rPr>
        <w:t>.2.1</w:t>
      </w:r>
      <w:r w:rsidRPr="00390863">
        <w:rPr>
          <w:rFonts w:eastAsiaTheme="minorEastAsia"/>
        </w:rPr>
        <w:tab/>
      </w:r>
      <w:r w:rsidRPr="00390863">
        <w:rPr>
          <w:rFonts w:eastAsiaTheme="minorEastAsia"/>
        </w:rPr>
        <w:t>Introduction</w:t>
      </w:r>
    </w:p>
    <w:p w:rsidRPr="00390863" w:rsidR="00B13D87" w:rsidP="00C7209C" w:rsidRDefault="00B13D87" w14:paraId="5A91E9B5" w14:textId="45E4EBF2">
      <w:r w:rsidRPr="00390863">
        <w:t xml:space="preserve">This Candidate Solution </w:t>
      </w:r>
      <w:del w:author="Franck Aumont" w:date="2025-12-04T18:29:00Z" w16du:dateUtc="2025-12-04T17:29:00Z" w:id="49">
        <w:r w:rsidRPr="00390863" w:rsidDel="005F04E7">
          <w:delText>to Key Issue #1 a</w:delText>
        </w:r>
      </w:del>
      <w:ins w:author="Franck Aumont" w:date="2025-12-15T17:06:00Z" w16du:dateUtc="2025-12-15T16:06:00Z" w:id="50">
        <w:r w:rsidR="00FD199A">
          <w:t>a</w:t>
        </w:r>
      </w:ins>
      <w:r w:rsidRPr="00390863">
        <w:t xml:space="preserve">ddresses the definition of the Energy Information Exposure Specification of the solution #7 in clause 7.8 by proposing </w:t>
      </w:r>
      <w:ins w:author="Franck Aumont" w:date="2025-12-16T18:00:00Z" w16du:dateUtc="2025-12-16T17:00:00Z" w:id="51">
        <w:r w:rsidRPr="006F6FF5" w:rsidR="00C33000">
          <w:rPr>
            <w:i/>
            <w:iCs/>
          </w:rPr>
          <w:t>Media Application Service Energy metrics configuration</w:t>
        </w:r>
        <w:r w:rsidR="00C33000">
          <w:t xml:space="preserve"> inspired by </w:t>
        </w:r>
        <w:r w:rsidRPr="00390863" w:rsidR="00C33000">
          <w:t xml:space="preserve">the existing </w:t>
        </w:r>
      </w:ins>
      <w:ins w:author="Franck Aumont" w:date="2025-12-16T18:01:00Z" w16du:dateUtc="2025-12-16T17:01:00Z" w:id="52">
        <w:r w:rsidR="008647E9">
          <w:t>downli</w:t>
        </w:r>
        <w:r w:rsidR="00427277">
          <w:t xml:space="preserve">nk </w:t>
        </w:r>
      </w:ins>
      <w:ins w:author="Franck Aumont" w:date="2025-12-16T18:00:00Z" w16du:dateUtc="2025-12-16T17:00:00Z" w:id="53">
        <w:r w:rsidR="00C33000">
          <w:t xml:space="preserve">AF-based QoE </w:t>
        </w:r>
        <w:r w:rsidRPr="00390863" w:rsidR="00C33000">
          <w:t>Metrics Reporting configuration</w:t>
        </w:r>
        <w:r w:rsidR="00C33000">
          <w:t xml:space="preserve"> defined in clause 4.0.9 of TS 26.501 [4]</w:t>
        </w:r>
        <w:r w:rsidRPr="00390863" w:rsidR="00C33000">
          <w:t>.</w:t>
        </w:r>
      </w:ins>
      <w:del w:author="Franck Aumont" w:date="2025-12-16T18:00:00Z" w16du:dateUtc="2025-12-16T17:00:00Z" w:id="54">
        <w:r w:rsidRPr="00390863" w:rsidDel="00C33000">
          <w:delText xml:space="preserve">to reuse the existing 3GPP Metrics Reporting configuration and extend it for reporting some </w:delText>
        </w:r>
      </w:del>
      <w:del w:author="Franck Aumont" w:date="2025-12-04T18:45:00Z" w16du:dateUtc="2025-12-04T17:45:00Z" w:id="55">
        <w:r w:rsidRPr="00390863" w:rsidDel="003D7227">
          <w:delText>Energy-of-</w:delText>
        </w:r>
        <w:r w:rsidRPr="00390863" w:rsidDel="003D7227" w:rsidR="00AE2456">
          <w:delText>media-</w:delText>
        </w:r>
        <w:r w:rsidRPr="00390863" w:rsidDel="003D7227">
          <w:delText>Service</w:delText>
        </w:r>
      </w:del>
      <w:del w:author="Franck Aumont" w:date="2025-12-16T18:00:00Z" w16du:dateUtc="2025-12-16T17:00:00Z" w:id="56">
        <w:r w:rsidRPr="00390863" w:rsidDel="00C33000">
          <w:delText xml:space="preserve"> metrics</w:delText>
        </w:r>
      </w:del>
      <w:del w:author="Franck Aumont" w:date="2025-12-15T11:08:00Z" w16du:dateUtc="2025-12-15T10:08:00Z" w:id="57">
        <w:r w:rsidRPr="00390863" w:rsidDel="00F57CAB">
          <w:delText>.</w:delText>
        </w:r>
      </w:del>
    </w:p>
    <w:p w:rsidR="00B13D87" w:rsidP="00C7209C" w:rsidRDefault="00B13D87" w14:paraId="2ABFB8D2" w14:textId="1155EA2C">
      <w:pPr>
        <w:rPr>
          <w:ins w:author="Franck Aumont" w:date="2025-12-15T11:10:00Z" w16du:dateUtc="2025-12-15T10:10:00Z" w:id="58"/>
        </w:rPr>
      </w:pPr>
      <w:del w:author="Franck Aumont" w:date="2025-12-16T18:03:00Z" w16du:dateUtc="2025-12-16T17:03:00Z" w:id="59">
        <w:r w:rsidRPr="00390863" w:rsidDel="000169DF">
          <w:delText xml:space="preserve">Similar to QoE metrics, the new </w:delText>
        </w:r>
      </w:del>
      <w:commentRangeStart w:id="60"/>
      <w:commentRangeStart w:id="61"/>
      <w:commentRangeStart w:id="62"/>
      <w:del w:author="Franck Aumont" w:date="2025-12-09T15:56:00Z" w16du:dateUtc="2025-12-09T14:56:00Z" w:id="63">
        <w:r w:rsidRPr="00390863" w:rsidDel="003502D8">
          <w:delText>Energy</w:delText>
        </w:r>
      </w:del>
      <w:del w:author="Franck Aumont" w:date="2025-12-04T18:05:00Z" w16du:dateUtc="2025-12-04T17:05:00Z" w:id="64">
        <w:r w:rsidRPr="00390863" w:rsidDel="00955067">
          <w:delText>-of-</w:delText>
        </w:r>
        <w:r w:rsidRPr="00390863" w:rsidDel="00955067" w:rsidR="00A12867">
          <w:delText>media-</w:delText>
        </w:r>
        <w:r w:rsidRPr="00390863" w:rsidDel="00955067">
          <w:delText>Service (EoS)</w:delText>
        </w:r>
      </w:del>
      <w:del w:author="Franck Aumont" w:date="2025-12-16T18:03:00Z" w16du:dateUtc="2025-12-16T17:03:00Z" w:id="65">
        <w:r w:rsidRPr="00390863" w:rsidDel="000169DF">
          <w:delText xml:space="preserve"> metrics</w:delText>
        </w:r>
      </w:del>
      <w:commentRangeEnd w:id="60"/>
      <w:r w:rsidRPr="00390863" w:rsidR="00C352B4">
        <w:rPr>
          <w:rStyle w:val="CommentReference"/>
          <w:sz w:val="20"/>
        </w:rPr>
        <w:commentReference w:id="60"/>
      </w:r>
      <w:commentRangeEnd w:id="61"/>
      <w:r w:rsidRPr="00390863" w:rsidR="008E426F">
        <w:rPr>
          <w:rStyle w:val="CommentReference"/>
          <w:sz w:val="20"/>
        </w:rPr>
        <w:commentReference w:id="61"/>
      </w:r>
      <w:commentRangeEnd w:id="62"/>
      <w:r w:rsidRPr="00390863" w:rsidR="00966930">
        <w:rPr>
          <w:rStyle w:val="CommentReference"/>
          <w:sz w:val="20"/>
        </w:rPr>
        <w:commentReference w:id="62"/>
      </w:r>
      <w:del w:author="Franck Aumont" w:date="2025-12-16T18:03:00Z" w16du:dateUtc="2025-12-16T17:03:00Z" w:id="66">
        <w:r w:rsidRPr="00390863" w:rsidDel="000169DF">
          <w:delText xml:space="preserve"> are defined in the context of the Metrics Reporting provisioning feature at reference point M1 (see [88]). The Metrics Reporting Configurations</w:delText>
        </w:r>
      </w:del>
      <w:ins w:author="Franck Aumont" w:date="2025-12-16T18:03:00Z" w16du:dateUtc="2025-12-16T17:03:00Z" w:id="67">
        <w:r w:rsidRPr="000169DF" w:rsidR="000169DF">
          <w:t xml:space="preserve"> </w:t>
        </w:r>
        <w:r w:rsidRPr="00390863" w:rsidR="000169DF">
          <w:t xml:space="preserve">The </w:t>
        </w:r>
        <w:r w:rsidR="000169DF">
          <w:t xml:space="preserve">Media Application Service </w:t>
        </w:r>
        <w:r w:rsidRPr="00390863" w:rsidR="000169DF">
          <w:t>Metrics Reporting Configuration</w:t>
        </w:r>
        <w:r w:rsidR="000169DF">
          <w:t>(</w:t>
        </w:r>
        <w:r w:rsidRPr="00390863" w:rsidR="000169DF">
          <w:t>s</w:t>
        </w:r>
        <w:r w:rsidR="000169DF">
          <w:t>)</w:t>
        </w:r>
      </w:ins>
      <w:r w:rsidRPr="00390863">
        <w:t xml:space="preserve"> provided by the Media Application Provider determines what energy-related information </w:t>
      </w:r>
      <w:ins w:author="Franck Aumont" w:date="2025-12-02T19:08:00Z" w16du:dateUtc="2025-12-02T18:08:00Z" w:id="68">
        <w:r w:rsidR="00706A26">
          <w:t xml:space="preserve">associated with a downlink or uplink direction </w:t>
        </w:r>
      </w:ins>
      <w:r w:rsidRPr="00390863">
        <w:t>is to be collected and reported (to the instances listed) by the UE, Application Server and the Core Network, and how often.</w:t>
      </w:r>
    </w:p>
    <w:p w:rsidRPr="009C4426" w:rsidR="004F0E62" w:rsidP="00C7209C" w:rsidRDefault="004F0E62" w14:paraId="09493859" w14:textId="77777777"/>
    <w:p w:rsidRPr="00390863" w:rsidR="00B13D87" w:rsidP="00B13D87" w:rsidRDefault="00B13D87" w14:paraId="182211A1" w14:textId="44BBF1FA">
      <w:pPr>
        <w:pStyle w:val="Heading4"/>
        <w:rPr>
          <w:rFonts w:eastAsiaTheme="minorEastAsia"/>
        </w:rPr>
      </w:pPr>
      <w:r w:rsidRPr="00390863">
        <w:rPr>
          <w:rFonts w:eastAsiaTheme="minorEastAsia"/>
        </w:rPr>
        <w:t>7.</w:t>
      </w:r>
      <w:r w:rsidRPr="00390863" w:rsidR="005E559E">
        <w:rPr>
          <w:rFonts w:eastAsiaTheme="minorEastAsia"/>
        </w:rPr>
        <w:t>11</w:t>
      </w:r>
      <w:r w:rsidRPr="00390863">
        <w:rPr>
          <w:rFonts w:eastAsiaTheme="minorEastAsia"/>
        </w:rPr>
        <w:t>.2.2</w:t>
      </w:r>
      <w:r w:rsidRPr="00390863">
        <w:rPr>
          <w:rFonts w:eastAsiaTheme="minorEastAsia"/>
        </w:rPr>
        <w:tab/>
      </w:r>
      <w:r w:rsidRPr="00390863">
        <w:t xml:space="preserve">Metrics Reporting Configuration: extensions for </w:t>
      </w:r>
      <w:ins w:author="Franck Aumont" w:date="2025-12-09T15:53:00Z" w16du:dateUtc="2025-12-09T14:53:00Z" w:id="69">
        <w:r w:rsidR="003502D8">
          <w:t>Media Application Service Energy</w:t>
        </w:r>
      </w:ins>
      <w:del w:author="Franck Aumont" w:date="2025-12-04T18:46:00Z" w16du:dateUtc="2025-12-04T17:46:00Z" w:id="70">
        <w:r w:rsidRPr="00390863" w:rsidDel="00A6287A">
          <w:delText>Energy</w:delText>
        </w:r>
        <w:r w:rsidRPr="00390863" w:rsidDel="00A6287A">
          <w:noBreakHyphen/>
          <w:delText>of</w:delText>
        </w:r>
        <w:r w:rsidRPr="00390863" w:rsidDel="00A6287A">
          <w:noBreakHyphen/>
          <w:delText>media Service (EoS)</w:delText>
        </w:r>
      </w:del>
    </w:p>
    <w:p w:rsidR="00A44240" w:rsidP="00C7209C" w:rsidRDefault="00B13D87" w14:paraId="0D53C5B5" w14:textId="77777777">
      <w:pPr>
        <w:rPr>
          <w:ins w:author="Franck Aumont" w:date="2025-12-15T11:07:00Z" w16du:dateUtc="2025-12-15T10:07:00Z" w:id="71"/>
        </w:rPr>
      </w:pPr>
      <w:r w:rsidRPr="00390863">
        <w:t>Up to and including Release 19, the Metrics Reporting Configuration resource defined in TS 26.501 [</w:t>
      </w:r>
      <w:r w:rsidRPr="00390863">
        <w:rPr>
          <w:highlight w:val="yellow"/>
        </w:rPr>
        <w:t>26501</w:t>
      </w:r>
      <w:r w:rsidRPr="00390863">
        <w:t>] is limited to configuring the reporting of Quality of Experience (QoE) metrics. This clause specifies extensions enabling Energy</w:t>
      </w:r>
      <w:r w:rsidRPr="00390863">
        <w:noBreakHyphen/>
        <w:t>related reporting</w:t>
      </w:r>
      <w:del w:author="Franck Aumont" w:date="2025-12-04T18:30:00Z" w16du:dateUtc="2025-12-04T17:30:00Z" w:id="72">
        <w:r w:rsidRPr="00390863" w:rsidDel="00C004D8">
          <w:delText xml:space="preserve"> (EoS metrics)</w:delText>
        </w:r>
      </w:del>
      <w:r w:rsidRPr="00390863">
        <w:t xml:space="preserve"> in addition to QoE in table 7.5.2.2-1.</w:t>
      </w:r>
      <w:del w:author="Franck Aumont" w:date="2025-12-15T09:51:00Z" w16du:dateUtc="2025-12-15T08:51:00Z" w:id="73">
        <w:r w:rsidRPr="00390863" w:rsidDel="00A44240">
          <w:delText xml:space="preserve"> </w:delText>
        </w:r>
      </w:del>
    </w:p>
    <w:p w:rsidRPr="00390863" w:rsidR="00B13D87" w:rsidP="00C7209C" w:rsidRDefault="00B13D87" w14:paraId="6E0B0FF2" w14:textId="0B6DC3F4">
      <w:r w:rsidRPr="00390863">
        <w:t xml:space="preserve">Consequently, the scope of the Metrics Reporting Configuration is extended to cover either QoE metrics reporting or </w:t>
      </w:r>
      <w:ins w:author="Franck Aumont" w:date="2025-12-09T15:53:00Z" w16du:dateUtc="2025-12-09T14:53:00Z" w:id="74">
        <w:r w:rsidR="003502D8">
          <w:t>Media Application Service Energy</w:t>
        </w:r>
      </w:ins>
      <w:ins w:author="Franck Aumont" w:date="2025-12-08T19:27:00Z" w16du:dateUtc="2025-12-08T18:27:00Z" w:id="75">
        <w:r w:rsidR="00425618">
          <w:t xml:space="preserve"> </w:t>
        </w:r>
      </w:ins>
      <w:del w:author="Franck Aumont" w:date="2025-12-08T19:27:00Z" w16du:dateUtc="2025-12-08T18:27:00Z" w:id="76">
        <w:r w:rsidRPr="00390863" w:rsidDel="00425618">
          <w:delText xml:space="preserve">EoS </w:delText>
        </w:r>
      </w:del>
      <w:r w:rsidRPr="00390863">
        <w:t>metrics reporting.</w:t>
      </w:r>
    </w:p>
    <w:p w:rsidRPr="00390863" w:rsidR="00B13D87" w:rsidP="00B13D87" w:rsidRDefault="00B13D87" w14:paraId="396FBB8A" w14:textId="3E40CC58">
      <w:pPr>
        <w:pStyle w:val="TH"/>
      </w:pPr>
      <w:r w:rsidRPr="00390863">
        <w:t>Table 7.</w:t>
      </w:r>
      <w:r w:rsidRPr="00390863" w:rsidR="005E559E">
        <w:t>11</w:t>
      </w:r>
      <w:r w:rsidRPr="00390863">
        <w:t xml:space="preserve">.2.2-1: </w:t>
      </w:r>
      <w:ins w:author="Richard Bradbury (2025-11-20)" w:date="2025-11-20T12:17:00Z" w16du:dateUtc="2025-11-20T12:17:00Z" w:id="77">
        <w:r w:rsidRPr="00390863" w:rsidR="00C352B4">
          <w:t xml:space="preserve">Baseline </w:t>
        </w:r>
      </w:ins>
      <w:ins w:author="Franck Aumont" w:date="2025-12-15T09:50:00Z" w16du:dateUtc="2025-12-15T08:50:00Z" w:id="78">
        <w:r w:rsidR="00A43061">
          <w:t>Media A</w:t>
        </w:r>
      </w:ins>
      <w:ins w:author="Franck Aumont" w:date="2025-12-15T09:51:00Z" w16du:dateUtc="2025-12-15T08:51:00Z" w:id="79">
        <w:r w:rsidR="003F5FD0">
          <w:t>pplication</w:t>
        </w:r>
      </w:ins>
      <w:ins w:author="Franck Aumont" w:date="2025-12-15T09:53:00Z" w16du:dateUtc="2025-12-15T08:53:00Z" w:id="80">
        <w:r w:rsidR="00A406B9">
          <w:t xml:space="preserve"> Service Energy</w:t>
        </w:r>
      </w:ins>
      <w:ins w:author="Franck Aumont" w:date="2025-12-15T09:54:00Z" w16du:dateUtc="2025-12-15T08:54:00Z" w:id="81">
        <w:r w:rsidR="00A406B9">
          <w:t xml:space="preserve"> </w:t>
        </w:r>
      </w:ins>
      <w:del w:author="Franck Aumont" w:date="2025-12-15T09:49:00Z" w16du:dateUtc="2025-12-15T08:49:00Z" w:id="82">
        <w:r w:rsidRPr="00390863" w:rsidDel="00543FC6">
          <w:delText>EoS</w:delText>
        </w:r>
      </w:del>
      <w:r w:rsidRPr="00390863">
        <w:t xml:space="preserve"> </w:t>
      </w:r>
      <w:del w:author="Richard Bradbury (2025-11-20)" w:date="2025-11-20T12:12:00Z" w16du:dateUtc="2025-11-20T12:12:00Z" w:id="83">
        <w:r w:rsidRPr="00390863" w:rsidDel="00C352B4">
          <w:delText xml:space="preserve">extensions of the </w:delText>
        </w:r>
      </w:del>
      <w:r w:rsidRPr="00390863">
        <w:t>Metrics Reporting Configuration</w:t>
      </w:r>
      <w:ins w:author="Richard Bradbury (2025-11-20)" w:date="2025-11-20T12:17:00Z" w16du:dateUtc="2025-11-20T12:17:00Z" w:id="84">
        <w:r w:rsidRPr="00390863" w:rsidR="00C352B4">
          <w:t xml:space="preserve"> parameters</w:t>
        </w:r>
      </w:ins>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80"/>
        <w:gridCol w:w="7649"/>
      </w:tblGrid>
      <w:tr w:rsidRPr="00390863" w:rsidR="00B13D87" w14:paraId="31488EEF" w14:textId="77777777">
        <w:tc>
          <w:tcPr>
            <w:tcW w:w="1028" w:type="pct"/>
            <w:shd w:val="clear" w:color="auto" w:fill="D9D9D9" w:themeFill="background1" w:themeFillShade="D9"/>
          </w:tcPr>
          <w:p w:rsidRPr="00390863" w:rsidR="00B13D87" w:rsidRDefault="00B13D87" w14:paraId="0E7A6418" w14:textId="77777777">
            <w:pPr>
              <w:pStyle w:val="TAH"/>
            </w:pPr>
            <w:r w:rsidRPr="00390863">
              <w:t>Abstract element</w:t>
            </w:r>
          </w:p>
        </w:tc>
        <w:tc>
          <w:tcPr>
            <w:tcW w:w="3972" w:type="pct"/>
            <w:shd w:val="clear" w:color="auto" w:fill="D9D9D9" w:themeFill="background1" w:themeFillShade="D9"/>
          </w:tcPr>
          <w:p w:rsidRPr="00390863" w:rsidR="00B13D87" w:rsidRDefault="00B13D87" w14:paraId="085EA0B9" w14:textId="77777777">
            <w:pPr>
              <w:pStyle w:val="TAH"/>
            </w:pPr>
            <w:r w:rsidRPr="00390863">
              <w:t>Semantics / constraints (abstract)</w:t>
            </w:r>
          </w:p>
        </w:tc>
      </w:tr>
      <w:tr w:rsidRPr="00390863" w:rsidR="00B13D87" w14:paraId="1818D46C" w14:textId="77777777">
        <w:tc>
          <w:tcPr>
            <w:tcW w:w="1028" w:type="pct"/>
            <w:shd w:val="clear" w:color="auto" w:fill="FFFFFF" w:themeFill="background1"/>
          </w:tcPr>
          <w:p w:rsidRPr="00390863" w:rsidR="00B13D87" w:rsidRDefault="00B13D87" w14:paraId="47A0235E" w14:textId="77777777">
            <w:pPr>
              <w:pStyle w:val="TAL"/>
            </w:pPr>
            <w:r w:rsidRPr="00390863">
              <w:t>Metrics scheme</w:t>
            </w:r>
          </w:p>
        </w:tc>
        <w:tc>
          <w:tcPr>
            <w:tcW w:w="3972" w:type="pct"/>
            <w:shd w:val="clear" w:color="auto" w:fill="FFFFFF" w:themeFill="background1"/>
          </w:tcPr>
          <w:p w:rsidRPr="00390863" w:rsidR="00B13D87" w:rsidP="00763699" w:rsidRDefault="00B13D87" w14:paraId="65799DFE" w14:textId="4CBE7180">
            <w:pPr>
              <w:pStyle w:val="TAL"/>
              <w:jc w:val="both"/>
            </w:pPr>
            <w:del w:author="Franck Aumont" w:date="2025-12-15T14:13:00Z" w16du:dateUtc="2025-12-15T13:13:00Z" w:id="85">
              <w:r w:rsidRPr="00390863" w:rsidDel="009F23A0">
                <w:delText xml:space="preserve">Three </w:delText>
              </w:r>
            </w:del>
            <w:ins w:author="Franck Aumont" w:date="2025-12-15T14:13:00Z" w16du:dateUtc="2025-12-15T13:13:00Z" w:id="86">
              <w:r w:rsidR="009F23A0">
                <w:t>Four</w:t>
              </w:r>
              <w:r w:rsidRPr="00390863" w:rsidR="009F23A0">
                <w:t xml:space="preserve"> </w:t>
              </w:r>
            </w:ins>
            <w:del w:author="Franck Aumont" w:date="2025-12-09T15:50:00Z" w16du:dateUtc="2025-12-09T14:50:00Z" w:id="87">
              <w:r w:rsidRPr="00390863" w:rsidDel="005B6776">
                <w:delText xml:space="preserve">additional </w:delText>
              </w:r>
            </w:del>
            <w:del w:author="Franck Aumont" w:date="2025-12-08T19:10:00Z" w16du:dateUtc="2025-12-08T18:10:00Z" w:id="88">
              <w:r w:rsidRPr="00390863" w:rsidDel="00B96CC6">
                <w:delText xml:space="preserve">EoS </w:delText>
              </w:r>
            </w:del>
            <w:ins w:author="Franck Aumont" w:date="2025-12-09T15:53:00Z" w16du:dateUtc="2025-12-09T14:53:00Z" w:id="89">
              <w:r w:rsidR="003502D8">
                <w:t>Media Application Service Energy</w:t>
              </w:r>
            </w:ins>
            <w:ins w:author="Franck Aumont" w:date="2025-12-08T19:10:00Z" w16du:dateUtc="2025-12-08T18:10:00Z" w:id="90">
              <w:r w:rsidR="00B96CC6">
                <w:t xml:space="preserve"> </w:t>
              </w:r>
            </w:ins>
            <w:del w:author="Franck Aumont" w:date="2025-12-10T09:02:00Z" w16du:dateUtc="2025-12-10T08:02:00Z" w:id="91">
              <w:r w:rsidRPr="00390863" w:rsidDel="00AA5690">
                <w:delText>scheme</w:delText>
              </w:r>
            </w:del>
            <w:ins w:author="Franck Aumont" w:date="2025-12-10T09:02:00Z" w16du:dateUtc="2025-12-10T08:02:00Z" w:id="92">
              <w:r w:rsidR="00AA5690">
                <w:t>metrics scheme</w:t>
              </w:r>
            </w:ins>
            <w:r w:rsidRPr="00390863">
              <w:t>s are defined</w:t>
            </w:r>
            <w:ins w:author="Franck Aumont" w:date="2025-12-15T14:23:00Z" w16du:dateUtc="2025-12-15T13:23:00Z" w:id="93">
              <w:r w:rsidR="00AC4AF5">
                <w:t xml:space="preserve"> </w:t>
              </w:r>
              <w:r w:rsidRPr="00390863" w:rsidR="00AC4AF5">
                <w:t>(NOTE </w:t>
              </w:r>
              <w:r w:rsidR="00AC4AF5">
                <w:t>1</w:t>
              </w:r>
              <w:r w:rsidRPr="00390863" w:rsidR="00AC4AF5">
                <w:t>)</w:t>
              </w:r>
            </w:ins>
            <w:r w:rsidRPr="00390863">
              <w:t>:</w:t>
            </w:r>
          </w:p>
          <w:p w:rsidRPr="00390863" w:rsidR="00B13D87" w:rsidP="00763699" w:rsidRDefault="00B13D87" w14:paraId="05AF191B" w14:textId="77777777">
            <w:pPr>
              <w:pStyle w:val="TALcontinuation"/>
              <w:jc w:val="both"/>
            </w:pPr>
            <w:r w:rsidRPr="00390863">
              <w:t>-</w:t>
            </w:r>
            <w:r w:rsidRPr="00390863">
              <w:tab/>
            </w:r>
            <w:r w:rsidRPr="00390863">
              <w:t xml:space="preserve">carbon intensity; for which metrics are reported in </w:t>
            </w:r>
            <m:oMath>
              <m:r>
                <m:rPr>
                  <m:sty m:val="p"/>
                </m:rPr>
                <w:rPr>
                  <w:rFonts w:ascii="Cambria Math" w:hAnsi="Cambria Math"/>
                </w:rPr>
                <m:t>g 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390863">
              <w:t xml:space="preserve">-e / </w:t>
            </w:r>
            <m:oMath>
              <m:r>
                <m:rPr>
                  <m:sty m:val="p"/>
                </m:rPr>
                <w:rPr>
                  <w:rFonts w:ascii="Cambria Math" w:hAnsi="Cambria Math"/>
                </w:rPr>
                <m:t>Wh</m:t>
              </m:r>
            </m:oMath>
          </w:p>
          <w:p w:rsidRPr="00390863" w:rsidR="00B13D87" w:rsidP="00763699" w:rsidRDefault="00B13D87" w14:paraId="2962CFA4" w14:textId="77777777">
            <w:pPr>
              <w:pStyle w:val="TALcontinuation"/>
              <w:jc w:val="both"/>
            </w:pPr>
            <w:r w:rsidRPr="00390863">
              <w:t>-</w:t>
            </w:r>
            <w:r w:rsidRPr="00390863">
              <w:tab/>
            </w:r>
            <w:r w:rsidRPr="00390863">
              <w:t xml:space="preserve">energy consumption for which metrics are reported in </w:t>
            </w:r>
            <m:oMath>
              <m:r>
                <m:rPr>
                  <m:sty m:val="p"/>
                </m:rPr>
                <w:rPr>
                  <w:rFonts w:ascii="Cambria Math" w:hAnsi="Cambria Math"/>
                </w:rPr>
                <m:t>Wh</m:t>
              </m:r>
            </m:oMath>
          </w:p>
          <w:p w:rsidR="00D2120E" w:rsidP="00763699" w:rsidRDefault="00B13D87" w14:paraId="28B48600" w14:textId="77777777">
            <w:pPr>
              <w:pStyle w:val="TALcontinuation"/>
              <w:jc w:val="both"/>
              <w:rPr>
                <w:ins w:author="Franck Aumont" w:date="2025-12-15T12:30:00Z" w16du:dateUtc="2025-12-15T11:30:00Z" w:id="94"/>
              </w:rPr>
            </w:pPr>
            <w:r w:rsidRPr="00390863">
              <w:t>-</w:t>
            </w:r>
            <w:r w:rsidRPr="00390863">
              <w:tab/>
            </w:r>
            <w:ins w:author="Franck Aumont" w:date="2025-12-15T12:29:00Z" w16du:dateUtc="2025-12-15T11:29:00Z" w:id="95">
              <w:r w:rsidR="00572D86">
                <w:t>energy renewable source ratio</w:t>
              </w:r>
              <w:r w:rsidR="00D2120E">
                <w:t xml:space="preserve"> scheme</w:t>
              </w:r>
            </w:ins>
          </w:p>
          <w:p w:rsidRPr="00A45603" w:rsidR="00B13D87" w:rsidP="00763699" w:rsidRDefault="00D2120E" w14:paraId="4EC48E36" w14:textId="29468E15">
            <w:pPr>
              <w:pStyle w:val="TALcontinuation"/>
              <w:jc w:val="both"/>
            </w:pPr>
            <w:ins w:author="Franck Aumont" w:date="2025-12-15T12:30:00Z" w16du:dateUtc="2025-12-15T11:30:00Z" w:id="96">
              <w:r w:rsidRPr="00390863">
                <w:t>-</w:t>
              </w:r>
              <w:r w:rsidRPr="00390863">
                <w:tab/>
              </w:r>
              <w:r>
                <w:t xml:space="preserve">energy </w:t>
              </w:r>
              <w:r w:rsidR="00A45603">
                <w:t>contribution ratio scheme</w:t>
              </w:r>
            </w:ins>
            <w:del w:author="Franck Aumont" w:date="2025-12-15T12:28:00Z" w16du:dateUtc="2025-12-15T11:28:00Z" w:id="97">
              <w:r w:rsidRPr="00390863" w:rsidDel="00035162" w:rsidR="00B13D87">
                <w:delText xml:space="preserve">power consumption, for which metrics are reported in. </w:delText>
              </w:r>
            </w:del>
            <m:oMath>
              <m:r>
                <w:del w:author="Franck Aumont" w:date="2025-12-15T12:28:00Z" w16du:dateUtc="2025-12-15T11:28:00Z" w:id="98">
                  <m:rPr>
                    <m:sty m:val="p"/>
                  </m:rPr>
                  <w:rPr>
                    <w:rFonts w:ascii="Cambria Math" w:hAnsi="Cambria Math"/>
                  </w:rPr>
                  <m:t>W</m:t>
                </w:del>
              </m:r>
            </m:oMath>
            <w:del w:author="Franck Aumont" w:date="2025-12-15T12:28:00Z" w16du:dateUtc="2025-12-15T11:28:00Z" w:id="99">
              <w:r w:rsidRPr="00390863" w:rsidDel="00035162" w:rsidR="00B13D87">
                <w:rPr>
                  <w:bCs/>
                </w:rPr>
                <w:delText>.</w:delText>
              </w:r>
            </w:del>
          </w:p>
          <w:p w:rsidRPr="00390863" w:rsidR="00B13D87" w:rsidP="00FA609B" w:rsidRDefault="00B13D87" w14:paraId="659079F8" w14:textId="77777777">
            <w:pPr>
              <w:pStyle w:val="TALcontinuation"/>
              <w:keepNext w:val="0"/>
              <w:jc w:val="both"/>
            </w:pPr>
            <w:r w:rsidRPr="00390863">
              <w:t>The Media Application Provider may provision any number of the above metrics schemes, each with the separate set of Metrics Reporting Configuration parameters.</w:t>
            </w:r>
          </w:p>
          <w:p w:rsidRPr="00390863" w:rsidR="00B13D87" w:rsidRDefault="00B13D87" w14:paraId="72A3FC74" w14:textId="38058A47">
            <w:pPr>
              <w:pStyle w:val="TALcontinuation"/>
            </w:pPr>
            <w:r w:rsidRPr="00390863">
              <w:t xml:space="preserve">All </w:t>
            </w:r>
            <w:ins w:author="Franck Aumont" w:date="2025-12-15T12:31:00Z" w16du:dateUtc="2025-12-15T11:31:00Z" w:id="100">
              <w:r w:rsidR="00D413FF">
                <w:t>fourth</w:t>
              </w:r>
            </w:ins>
            <w:del w:author="Franck Aumont" w:date="2025-12-15T12:31:00Z" w16du:dateUtc="2025-12-15T11:31:00Z" w:id="101">
              <w:r w:rsidRPr="00390863" w:rsidDel="00A45603">
                <w:delText>three</w:delText>
              </w:r>
            </w:del>
            <w:r w:rsidRPr="00390863">
              <w:t xml:space="preserve"> schemes indicate that the metrics to be collected and reported pertain to energy</w:t>
            </w:r>
            <w:r w:rsidRPr="00390863">
              <w:noBreakHyphen/>
              <w:t xml:space="preserve">related information reporting and determine the format of the </w:t>
            </w:r>
            <w:ins w:author="Franck Aumont" w:date="2025-12-08T19:21:00Z" w16du:dateUtc="2025-12-08T18:21:00Z" w:id="102">
              <w:r w:rsidR="00392B29">
                <w:t xml:space="preserve">Aggregated </w:t>
              </w:r>
            </w:ins>
            <w:r w:rsidRPr="00390863">
              <w:t xml:space="preserve">Energy-Related metrics report </w:t>
            </w:r>
            <w:del w:author="Franck Aumont" w:date="2025-12-08T19:20:00Z" w16du:dateUtc="2025-12-08T18:20:00Z" w:id="103">
              <w:r w:rsidRPr="00390863" w:rsidDel="00D74686">
                <w:delText xml:space="preserve">submitted </w:delText>
              </w:r>
            </w:del>
            <w:ins w:author="Franck Aumont" w:date="2025-12-08T19:20:00Z" w16du:dateUtc="2025-12-08T18:20:00Z" w:id="104">
              <w:r w:rsidR="00D74686">
                <w:t>publ</w:t>
              </w:r>
            </w:ins>
            <w:ins w:author="Franck Aumont" w:date="2025-12-08T19:22:00Z" w16du:dateUtc="2025-12-08T18:22:00Z" w:id="105">
              <w:r w:rsidR="007F510B">
                <w:t>i</w:t>
              </w:r>
            </w:ins>
            <w:ins w:author="Franck Aumont" w:date="2025-12-08T19:20:00Z" w16du:dateUtc="2025-12-08T18:20:00Z" w:id="106">
              <w:r w:rsidR="00D74686">
                <w:t>shed</w:t>
              </w:r>
              <w:r w:rsidRPr="00390863" w:rsidR="00D74686">
                <w:t xml:space="preserve"> </w:t>
              </w:r>
            </w:ins>
            <w:r w:rsidRPr="00390863">
              <w:t xml:space="preserve">by the </w:t>
            </w:r>
            <w:del w:author="Franck Aumont" w:date="2025-12-04T18:31:00Z" w16du:dateUtc="2025-12-04T17:31:00Z" w:id="107">
              <w:r w:rsidRPr="00390863" w:rsidDel="00C437B1">
                <w:delText xml:space="preserve">Media Session Handler </w:delText>
              </w:r>
            </w:del>
            <w:ins w:author="Franck Aumont" w:date="2025-12-16T18:14:00Z" w16du:dateUtc="2025-12-16T17:14:00Z" w:id="108">
              <w:r w:rsidR="00CD045A">
                <w:t>Energy Information AF</w:t>
              </w:r>
            </w:ins>
            <w:ins w:author="Franck Aumont" w:date="2025-12-04T18:31:00Z" w16du:dateUtc="2025-12-04T17:31:00Z" w:id="109">
              <w:r w:rsidR="001D75C7">
                <w:t xml:space="preserve"> </w:t>
              </w:r>
            </w:ins>
            <w:ins w:author="Franck Aumont" w:date="2025-12-08T19:16:00Z" w16du:dateUtc="2025-12-08T18:16:00Z" w:id="110">
              <w:r w:rsidR="00190286">
                <w:t>(</w:t>
              </w:r>
            </w:ins>
            <w:ins w:author="Franck Aumont" w:date="2025-12-16T18:14:00Z" w16du:dateUtc="2025-12-16T17:14:00Z" w:id="111">
              <w:r w:rsidR="001C7129">
                <w:t>including</w:t>
              </w:r>
              <w:r w:rsidR="00AD25D1">
                <w:t xml:space="preserve"> energy information </w:t>
              </w:r>
            </w:ins>
            <w:del w:author="Franck Aumont" w:date="2025-12-08T19:08:00Z" w16du:dateUtc="2025-12-08T18:08:00Z" w:id="112">
              <w:r w:rsidRPr="00390863" w:rsidDel="002A1938">
                <w:delText>for the UE energy information,</w:delText>
              </w:r>
            </w:del>
            <w:del w:author="Franck Aumont" w:date="2025-12-08T19:21:00Z" w16du:dateUtc="2025-12-08T18:21:00Z" w:id="113">
              <w:r w:rsidRPr="00390863" w:rsidDel="00BF2B2C">
                <w:delText xml:space="preserve"> by</w:delText>
              </w:r>
            </w:del>
            <w:del w:author="Franck Aumont" w:date="2025-12-15T17:33:00Z" w16du:dateUtc="2025-12-15T16:33:00Z" w:id="114">
              <w:r w:rsidRPr="00390863" w:rsidDel="003B05AC">
                <w:delText xml:space="preserve"> </w:delText>
              </w:r>
            </w:del>
            <w:del w:author="Franck Aumont" w:date="2025-12-08T19:22:00Z" w16du:dateUtc="2025-12-08T18:22:00Z" w:id="115">
              <w:r w:rsidRPr="00390863" w:rsidDel="00B03E0F">
                <w:delText xml:space="preserve">the </w:delText>
              </w:r>
            </w:del>
            <w:ins w:author="Franck Aumont" w:date="2025-12-16T18:15:00Z" w16du:dateUtc="2025-12-16T17:15:00Z" w:id="116">
              <w:r w:rsidR="00AD25D1">
                <w:t>c</w:t>
              </w:r>
            </w:ins>
            <w:ins w:author="Franck Aumont" w:date="2025-12-08T19:25:00Z" w16du:dateUtc="2025-12-08T18:25:00Z" w:id="117">
              <w:r w:rsidR="0000416E">
                <w:t>ollected</w:t>
              </w:r>
            </w:ins>
            <w:ins w:author="Franck Aumont" w:date="2025-12-08T19:26:00Z" w16du:dateUtc="2025-12-08T18:26:00Z" w:id="118">
              <w:r w:rsidR="003C5C89">
                <w:t xml:space="preserve"> </w:t>
              </w:r>
            </w:ins>
            <w:ins w:author="Franck Aumont" w:date="2025-12-08T19:23:00Z" w16du:dateUtc="2025-12-08T18:23:00Z" w:id="119">
              <w:r w:rsidR="00B03E0F">
                <w:t xml:space="preserve">from the </w:t>
              </w:r>
            </w:ins>
            <w:r w:rsidRPr="00390863">
              <w:t>EIF for the Core Network</w:t>
            </w:r>
            <w:ins w:author="Franck Aumont" w:date="2025-12-15T17:33:00Z" w16du:dateUtc="2025-12-15T16:33:00Z" w:id="120">
              <w:r w:rsidR="008B0656">
                <w:t xml:space="preserve"> and</w:t>
              </w:r>
            </w:ins>
            <w:ins w:author="Franck Aumont" w:date="2025-12-08T19:23:00Z" w16du:dateUtc="2025-12-08T18:23:00Z" w:id="121">
              <w:r w:rsidR="00B03E0F">
                <w:t xml:space="preserve"> RAN </w:t>
              </w:r>
            </w:ins>
            <w:del w:author="Franck Aumont" w:date="2025-12-15T17:32:00Z" w16du:dateUtc="2025-12-15T16:32:00Z" w:id="122">
              <w:r w:rsidRPr="00390863" w:rsidDel="004C089C">
                <w:delText xml:space="preserve"> </w:delText>
              </w:r>
            </w:del>
            <w:r w:rsidRPr="00390863">
              <w:t>energy information and by the Media AS for the Application Server energy information</w:t>
            </w:r>
            <w:ins w:author="Franck Aumont" w:date="2025-12-08T19:26:00Z" w16du:dateUtc="2025-12-08T18:26:00Z" w:id="123">
              <w:r w:rsidR="003C5C89">
                <w:t>)</w:t>
              </w:r>
            </w:ins>
            <w:ins w:author="Franck Aumont" w:date="2025-12-16T18:19:00Z" w16du:dateUtc="2025-12-16T17:19:00Z" w:id="124">
              <w:r w:rsidR="00D843E9">
                <w:t xml:space="preserve"> and collected </w:t>
              </w:r>
              <w:r w:rsidR="005676E7">
                <w:t xml:space="preserve">by </w:t>
              </w:r>
            </w:ins>
            <w:ins w:author="Franck Aumont" w:date="2025-12-16T18:20:00Z" w16du:dateUtc="2025-12-16T17:20:00Z" w:id="125">
              <w:r w:rsidR="002109F2">
                <w:t xml:space="preserve">the Energy Information Collector in the </w:t>
              </w:r>
              <w:r w:rsidRPr="00390863" w:rsidR="002109F2">
                <w:t>Media Session Handler</w:t>
              </w:r>
              <w:r w:rsidR="002109F2">
                <w:t xml:space="preserve"> of the UE Media Client</w:t>
              </w:r>
              <w:r w:rsidRPr="00390863" w:rsidR="002109F2">
                <w:t xml:space="preserve">. (See </w:t>
              </w:r>
              <w:r w:rsidR="002109F2">
                <w:t>NOTE </w:t>
              </w:r>
              <w:r w:rsidR="00516F55">
                <w:t>2</w:t>
              </w:r>
              <w:r w:rsidR="002109F2">
                <w:t>)</w:t>
              </w:r>
            </w:ins>
            <w:del w:author="Franck Aumont" w:date="2025-12-08T19:26:00Z" w16du:dateUtc="2025-12-08T18:26:00Z" w:id="126">
              <w:r w:rsidRPr="00390863" w:rsidDel="003C5C89">
                <w:delText>.</w:delText>
              </w:r>
            </w:del>
            <w:del w:author="Franck Aumont" w:date="2025-12-16T10:13:00Z" w16du:dateUtc="2025-12-16T09:13:00Z" w:id="127">
              <w:r w:rsidRPr="00390863" w:rsidDel="00C267C0">
                <w:delText xml:space="preserve"> </w:delText>
              </w:r>
            </w:del>
            <w:del w:author="Franck Aumont" w:date="2025-12-16T18:20:00Z" w16du:dateUtc="2025-12-16T17:20:00Z" w:id="128">
              <w:r w:rsidRPr="00390863" w:rsidDel="002109F2">
                <w:delText>(See</w:delText>
              </w:r>
            </w:del>
            <w:del w:author="Franck Aumont" w:date="2025-12-15T19:24:00Z" w16du:dateUtc="2025-12-15T18:24:00Z" w:id="129">
              <w:r w:rsidRPr="00390863" w:rsidDel="00894D57">
                <w:delText xml:space="preserve"> </w:delText>
              </w:r>
            </w:del>
            <w:del w:author="Franck Aumont" w:date="2025-12-15T19:23:00Z" w16du:dateUtc="2025-12-15T18:23:00Z" w:id="130">
              <w:r w:rsidRPr="00390863" w:rsidDel="00920600">
                <w:delText>cla</w:delText>
              </w:r>
            </w:del>
            <w:del w:author="Franck Aumont" w:date="2025-12-15T19:24:00Z" w16du:dateUtc="2025-12-15T18:24:00Z" w:id="131">
              <w:r w:rsidRPr="00390863" w:rsidDel="00894D57">
                <w:delText>uses </w:delText>
              </w:r>
            </w:del>
            <w:del w:author="Franck Aumont" w:date="2025-12-08T19:24:00Z" w16du:dateUtc="2025-12-08T18:24:00Z" w:id="132">
              <w:r w:rsidRPr="00390863" w:rsidDel="00AC6B7E">
                <w:rPr>
                  <w:rFonts w:eastAsiaTheme="minorEastAsia"/>
                </w:rPr>
                <w:delText>7.5.2.2.1</w:delText>
              </w:r>
            </w:del>
            <w:del w:author="Franck Aumont" w:date="2025-12-15T19:22:00Z" w16du:dateUtc="2025-12-15T18:22:00Z" w:id="133">
              <w:r w:rsidRPr="00390863" w:rsidDel="00933646">
                <w:rPr>
                  <w:rFonts w:eastAsiaTheme="minorEastAsia"/>
                </w:rPr>
                <w:delText xml:space="preserve"> and </w:delText>
              </w:r>
            </w:del>
            <w:del w:author="Franck Aumont" w:date="2025-12-08T19:24:00Z" w16du:dateUtc="2025-12-08T18:24:00Z" w:id="134">
              <w:r w:rsidRPr="00390863" w:rsidDel="00AC6B7E">
                <w:rPr>
                  <w:rFonts w:eastAsiaTheme="minorEastAsia"/>
                </w:rPr>
                <w:delText>7.5.2.2.2</w:delText>
              </w:r>
            </w:del>
            <w:del w:author="Franck Aumont" w:date="2025-12-15T19:22:00Z" w16du:dateUtc="2025-12-15T18:22:00Z" w:id="135">
              <w:r w:rsidRPr="00390863" w:rsidDel="00933646">
                <w:rPr>
                  <w:rFonts w:eastAsiaTheme="minorEastAsia"/>
                </w:rPr>
                <w:delText xml:space="preserve"> f</w:delText>
              </w:r>
            </w:del>
            <w:del w:author="Franck Aumont" w:date="2025-12-16T18:20:00Z" w16du:dateUtc="2025-12-16T17:20:00Z" w:id="136">
              <w:r w:rsidRPr="00390863" w:rsidDel="002109F2">
                <w:rPr>
                  <w:rFonts w:eastAsiaTheme="minorEastAsia"/>
                </w:rPr>
                <w:delText>or architecture mapping proposal</w:delText>
              </w:r>
            </w:del>
            <w:del w:author="Franck Aumont" w:date="2025-12-15T17:34:00Z" w16du:dateUtc="2025-12-15T16:34:00Z" w:id="137">
              <w:r w:rsidRPr="00390863" w:rsidDel="00C32C04">
                <w:rPr>
                  <w:rFonts w:eastAsiaTheme="minorEastAsia"/>
                </w:rPr>
                <w:delText>.</w:delText>
              </w:r>
            </w:del>
            <w:del w:author="Franck Aumont" w:date="2025-12-16T18:20:00Z" w16du:dateUtc="2025-12-16T17:20:00Z" w:id="138">
              <w:r w:rsidRPr="00390863" w:rsidDel="002109F2">
                <w:rPr>
                  <w:rFonts w:eastAsiaTheme="minorEastAsia"/>
                </w:rPr>
                <w:delText>)</w:delText>
              </w:r>
            </w:del>
            <w:ins w:author="Franck Aumont" w:date="2025-12-16T18:20:00Z" w16du:dateUtc="2025-12-16T17:20:00Z" w:id="139">
              <w:r w:rsidR="002109F2">
                <w:rPr>
                  <w:rFonts w:eastAsiaTheme="minorEastAsia"/>
                </w:rPr>
                <w:t>.</w:t>
              </w:r>
            </w:ins>
          </w:p>
        </w:tc>
      </w:tr>
      <w:tr w:rsidRPr="00390863" w:rsidR="00B13D87" w14:paraId="29FC5C4E" w14:textId="77777777">
        <w:tc>
          <w:tcPr>
            <w:tcW w:w="1028" w:type="pct"/>
          </w:tcPr>
          <w:p w:rsidRPr="00390863" w:rsidR="00B13D87" w:rsidRDefault="00B13D87" w14:paraId="0B99E477" w14:textId="77777777">
            <w:pPr>
              <w:pStyle w:val="TAL"/>
            </w:pPr>
            <w:r w:rsidRPr="00390863">
              <w:t>Reporting scope</w:t>
            </w:r>
          </w:p>
        </w:tc>
        <w:tc>
          <w:tcPr>
            <w:tcW w:w="3972" w:type="pct"/>
          </w:tcPr>
          <w:p w:rsidRPr="00390863" w:rsidR="00B13D87" w:rsidP="00C7209C" w:rsidRDefault="00B13D87" w14:paraId="29DE69AC" w14:textId="5A4BB238">
            <w:pPr>
              <w:pStyle w:val="TAL"/>
            </w:pPr>
            <w:r w:rsidRPr="00390863">
              <w:t xml:space="preserve">Scope of </w:t>
            </w:r>
            <w:ins w:author="Franck Aumont" w:date="2025-12-09T15:53:00Z" w16du:dateUtc="2025-12-09T14:53:00Z" w:id="140">
              <w:r w:rsidR="003502D8">
                <w:t>Media Application Service Energy</w:t>
              </w:r>
            </w:ins>
            <w:ins w:author="Franck Aumont" w:date="2025-12-08T19:25:00Z" w16du:dateUtc="2025-12-08T18:25:00Z" w:id="141">
              <w:r w:rsidR="0000416E">
                <w:t xml:space="preserve"> </w:t>
              </w:r>
            </w:ins>
            <w:del w:author="Franck Aumont" w:date="2025-12-08T19:25:00Z" w16du:dateUtc="2025-12-08T18:25:00Z" w:id="142">
              <w:r w:rsidRPr="00390863" w:rsidDel="0000416E">
                <w:delText xml:space="preserve">EoS </w:delText>
              </w:r>
            </w:del>
            <w:r w:rsidRPr="00390863">
              <w:t>metrics to be collected and reported:</w:t>
            </w:r>
          </w:p>
          <w:p w:rsidRPr="00390863" w:rsidR="00C92CB6" w:rsidP="00C92CB6" w:rsidRDefault="00C92CB6" w14:paraId="6D2531A3" w14:textId="4812A411">
            <w:pPr>
              <w:pStyle w:val="TAL"/>
              <w:rPr>
                <w:ins w:author="Franck Aumont" w:date="2025-12-15T12:44:00Z" w16du:dateUtc="2025-12-15T11:44:00Z" w:id="143"/>
              </w:rPr>
            </w:pPr>
            <w:ins w:author="Franck Aumont" w:date="2025-12-15T12:44:00Z" w16du:dateUtc="2025-12-15T11:44:00Z" w:id="144">
              <w:r w:rsidRPr="00390863">
                <w:t>-</w:t>
              </w:r>
              <w:r w:rsidRPr="00390863">
                <w:tab/>
              </w:r>
              <w:r w:rsidRPr="00390863">
                <w:t xml:space="preserve">For </w:t>
              </w:r>
            </w:ins>
            <w:ins w:author="Franck Aumont" w:date="2025-12-15T12:46:00Z" w16du:dateUtc="2025-12-15T11:46:00Z" w:id="145">
              <w:r w:rsidR="00C92436">
                <w:t xml:space="preserve">a slice identified by </w:t>
              </w:r>
            </w:ins>
            <w:ins w:author="Franck Aumont" w:date="2025-12-15T12:47:00Z" w16du:dateUtc="2025-12-15T11:47:00Z" w:id="146">
              <w:r w:rsidR="009C1988">
                <w:t>its</w:t>
              </w:r>
            </w:ins>
            <w:ins w:author="Franck Aumont" w:date="2025-12-15T12:46:00Z" w16du:dateUtc="2025-12-15T11:46:00Z" w:id="147">
              <w:r w:rsidR="00C92436">
                <w:t xml:space="preserve"> NSSAI</w:t>
              </w:r>
            </w:ins>
            <w:ins w:author="Franck Aumont" w:date="2025-12-15T12:44:00Z" w16du:dateUtc="2025-12-15T11:44:00Z" w:id="148">
              <w:r w:rsidRPr="00390863">
                <w:t>, the sum of the energy metric value of all t</w:t>
              </w:r>
            </w:ins>
            <w:ins w:author="Franck Aumont" w:date="2025-12-15T12:47:00Z" w16du:dateUtc="2025-12-15T11:47:00Z" w:id="149">
              <w:r w:rsidR="009C1988">
                <w:t>he media delivery se</w:t>
              </w:r>
              <w:r w:rsidR="005A49DA">
                <w:t>s</w:t>
              </w:r>
            </w:ins>
            <w:ins w:author="Franck Aumont" w:date="2025-12-15T12:44:00Z" w16du:dateUtc="2025-12-15T11:44:00Z" w:id="150">
              <w:r w:rsidRPr="00390863">
                <w:t>s</w:t>
              </w:r>
            </w:ins>
            <w:ins w:author="Franck Aumont" w:date="2025-12-15T12:47:00Z" w16du:dateUtc="2025-12-15T11:47:00Z" w:id="151">
              <w:r w:rsidR="005A49DA">
                <w:t>ions</w:t>
              </w:r>
            </w:ins>
            <w:ins w:author="Franck Aumont" w:date="2025-12-15T12:48:00Z" w16du:dateUtc="2025-12-15T11:48:00Z" w:id="152">
              <w:r w:rsidR="004963ED">
                <w:t xml:space="preserve"> of the application </w:t>
              </w:r>
            </w:ins>
            <w:ins w:author="Franck Aumont" w:date="2025-12-15T12:44:00Z" w16du:dateUtc="2025-12-15T11:44:00Z" w:id="153">
              <w:r w:rsidRPr="00390863">
                <w:t>during the sampling period.</w:t>
              </w:r>
            </w:ins>
          </w:p>
          <w:p w:rsidR="00B13D87" w:rsidP="00C7209C" w:rsidRDefault="00B13D87" w14:paraId="5488A70D" w14:textId="6719B755">
            <w:pPr>
              <w:pStyle w:val="TAL"/>
              <w:rPr>
                <w:ins w:author="Franck Aumont" w:date="2025-12-15T12:57:00Z" w16du:dateUtc="2025-12-15T11:57:00Z" w:id="154"/>
              </w:rPr>
            </w:pPr>
            <w:r w:rsidRPr="00390863">
              <w:t>-</w:t>
            </w:r>
            <w:r w:rsidRPr="00390863">
              <w:tab/>
            </w:r>
            <w:r w:rsidRPr="00390863">
              <w:t>For each media delivery session, the sum of the energy metric value of all the components of the session during the sampling period.</w:t>
            </w:r>
          </w:p>
          <w:p w:rsidRPr="00390863" w:rsidR="00CF28C5" w:rsidP="00C7209C" w:rsidRDefault="00CF28C5" w14:paraId="0FC7953C" w14:textId="0AD7CF12">
            <w:pPr>
              <w:pStyle w:val="TAL"/>
            </w:pPr>
            <w:ins w:author="Franck Aumont" w:date="2025-12-15T12:57:00Z" w16du:dateUtc="2025-12-15T11:57:00Z" w:id="155">
              <w:r w:rsidRPr="00390863">
                <w:t>-</w:t>
              </w:r>
              <w:r w:rsidRPr="00390863">
                <w:tab/>
              </w:r>
              <w:r w:rsidRPr="00390863">
                <w:t>Aggregated energy metric value across all the active sample media delivery sessions</w:t>
              </w:r>
            </w:ins>
          </w:p>
          <w:p w:rsidRPr="00390863" w:rsidR="00B13D87" w:rsidDel="005D6B0F" w:rsidP="005348B3" w:rsidRDefault="00B13D87" w14:paraId="197D8713" w14:textId="02A9E48D">
            <w:pPr>
              <w:pStyle w:val="TAL"/>
              <w:rPr>
                <w:del w:author="Franck Aumont" w:date="2025-12-15T12:58:00Z" w16du:dateUtc="2025-12-15T11:58:00Z" w:id="156"/>
              </w:rPr>
            </w:pPr>
            <w:r w:rsidRPr="00390863">
              <w:t>-</w:t>
            </w:r>
            <w:r w:rsidRPr="00390863">
              <w:tab/>
            </w:r>
            <w:r w:rsidRPr="00390863">
              <w:t>For each media delivery session, the energy metric value of all the components of the session or only the ones of content type given by the element “component content type” below</w:t>
            </w:r>
            <w:ins w:author="Richard Bradbury (2025-11-20)" w:date="2025-11-20T12:12:00Z" w16du:dateUtc="2025-11-20T12:12:00Z" w:id="157">
              <w:r w:rsidRPr="00390863" w:rsidR="00C352B4">
                <w:t>,</w:t>
              </w:r>
            </w:ins>
          </w:p>
          <w:p w:rsidRPr="00390863" w:rsidR="00B13D87" w:rsidP="005D6B0F" w:rsidRDefault="00B13D87" w14:paraId="7FB3A636" w14:textId="1507E673">
            <w:pPr>
              <w:pStyle w:val="TAL"/>
            </w:pPr>
            <w:del w:author="Franck Aumont" w:date="2025-12-15T12:58:00Z" w16du:dateUtc="2025-12-15T11:58:00Z" w:id="158">
              <w:r w:rsidRPr="00390863" w:rsidDel="005D6B0F">
                <w:delText>-</w:delText>
              </w:r>
              <w:r w:rsidRPr="00390863" w:rsidDel="005D6B0F">
                <w:tab/>
              </w:r>
              <w:r w:rsidRPr="00390863" w:rsidDel="005D6B0F">
                <w:delText>Aggregated energy metric value across all the active sample media delivery sessions.</w:delText>
              </w:r>
            </w:del>
          </w:p>
        </w:tc>
      </w:tr>
      <w:tr w:rsidRPr="00390863" w:rsidR="00B13D87" w14:paraId="78E17EF2" w14:textId="77777777">
        <w:tc>
          <w:tcPr>
            <w:tcW w:w="1028" w:type="pct"/>
          </w:tcPr>
          <w:p w:rsidRPr="00390863" w:rsidR="00B13D87" w:rsidRDefault="00B13D87" w14:paraId="516DEB62" w14:textId="77777777">
            <w:pPr>
              <w:pStyle w:val="TAL"/>
            </w:pPr>
            <w:r w:rsidRPr="00390863">
              <w:t>Component content types filter</w:t>
            </w:r>
          </w:p>
        </w:tc>
        <w:tc>
          <w:tcPr>
            <w:tcW w:w="3972" w:type="pct"/>
          </w:tcPr>
          <w:p w:rsidRPr="00390863" w:rsidR="00B13D87" w:rsidRDefault="00B13D87" w14:paraId="00EC00A6" w14:textId="4588A961">
            <w:pPr>
              <w:pStyle w:val="TAL"/>
            </w:pPr>
            <w:r w:rsidRPr="00390863">
              <w:t>MIME content types (e.g., video/mp4) used to filter components included in per</w:t>
            </w:r>
            <w:r w:rsidRPr="00390863">
              <w:rPr>
                <w:rFonts w:ascii="Cambria Math" w:hAnsi="Cambria Math" w:cs="Cambria Math"/>
              </w:rPr>
              <w:t>‑</w:t>
            </w:r>
            <w:r w:rsidRPr="00390863">
              <w:t>component reporting</w:t>
            </w:r>
            <w:ins w:author="Richard Bradbury (2025-11-20)" w:date="2025-11-20T12:12:00Z" w16du:dateUtc="2025-11-20T12:12:00Z" w:id="159">
              <w:r w:rsidRPr="00390863" w:rsidR="00C352B4">
                <w:t xml:space="preserve"> (NOTE </w:t>
              </w:r>
            </w:ins>
            <w:ins w:author="Franck Aumont" w:date="2025-12-16T18:21:00Z" w16du:dateUtc="2025-12-16T17:21:00Z" w:id="160">
              <w:r w:rsidR="00092F7F">
                <w:t>3</w:t>
              </w:r>
            </w:ins>
            <w:ins w:author="Richard Bradbury (2025-11-20)" w:date="2025-11-20T12:12:00Z" w16du:dateUtc="2025-11-20T12:12:00Z" w:id="161">
              <w:del w:author="Franck Aumont" w:date="2025-12-16T18:21:00Z" w16du:dateUtc="2025-12-16T17:21:00Z" w:id="162">
                <w:r w:rsidRPr="00390863" w:rsidDel="00092F7F" w:rsidR="00C352B4">
                  <w:delText>2</w:delText>
                </w:r>
              </w:del>
              <w:r w:rsidRPr="00390863" w:rsidR="00C352B4">
                <w:t>)</w:t>
              </w:r>
            </w:ins>
            <w:r w:rsidRPr="00390863">
              <w:t>.</w:t>
            </w:r>
          </w:p>
        </w:tc>
      </w:tr>
      <w:tr w:rsidRPr="00390863" w:rsidR="00B13D87" w14:paraId="08BCF24D" w14:textId="77777777">
        <w:tc>
          <w:tcPr>
            <w:tcW w:w="1028" w:type="pct"/>
          </w:tcPr>
          <w:p w:rsidRPr="00390863" w:rsidR="00B13D87" w:rsidRDefault="00B13D87" w14:paraId="7DD01547" w14:textId="77777777">
            <w:pPr>
              <w:pStyle w:val="TAL"/>
            </w:pPr>
            <w:r w:rsidRPr="00390863">
              <w:t>Contribution ratio flag</w:t>
            </w:r>
          </w:p>
        </w:tc>
        <w:tc>
          <w:tcPr>
            <w:tcW w:w="3972" w:type="pct"/>
          </w:tcPr>
          <w:p w:rsidRPr="00390863" w:rsidR="00B13D87" w:rsidRDefault="00B13D87" w14:paraId="32CD4AD7" w14:textId="7E0731B0">
            <w:pPr>
              <w:pStyle w:val="TAL"/>
            </w:pPr>
            <w:r w:rsidRPr="00390863">
              <w:t>If true, include contribution ratio information across UE, RAN,</w:t>
            </w:r>
            <w:del w:author="Franck Aumont" w:date="2025-12-08T19:09:00Z" w16du:dateUtc="2025-12-08T18:09:00Z" w:id="163">
              <w:r w:rsidRPr="00390863" w:rsidDel="00996401">
                <w:delText xml:space="preserve"> and</w:delText>
              </w:r>
            </w:del>
            <w:r w:rsidRPr="00390863">
              <w:t xml:space="preserve"> CN</w:t>
            </w:r>
            <w:ins w:author="Franck Aumont" w:date="2025-12-08T19:09:00Z" w16du:dateUtc="2025-12-08T18:09:00Z" w:id="164">
              <w:r w:rsidR="00996401">
                <w:t xml:space="preserve"> and AS</w:t>
              </w:r>
            </w:ins>
            <w:r w:rsidRPr="00390863">
              <w:t xml:space="preserve"> in the report.</w:t>
            </w:r>
          </w:p>
        </w:tc>
      </w:tr>
      <w:tr w:rsidRPr="00390863" w:rsidR="00AF1FB7" w14:paraId="2E89B2AB" w14:textId="77777777">
        <w:trPr>
          <w:ins w:author="Franck Aumont" w:date="2025-12-15T11:53:00Z" w:id="165"/>
        </w:trPr>
        <w:tc>
          <w:tcPr>
            <w:tcW w:w="1028" w:type="pct"/>
          </w:tcPr>
          <w:p w:rsidRPr="00390863" w:rsidR="00AF1FB7" w:rsidRDefault="004829CC" w14:paraId="453F4D92" w14:textId="334B5C80">
            <w:pPr>
              <w:pStyle w:val="TAL"/>
              <w:rPr>
                <w:ins w:author="Franck Aumont" w:date="2025-12-15T11:53:00Z" w16du:dateUtc="2025-12-15T10:53:00Z" w:id="166"/>
              </w:rPr>
            </w:pPr>
            <w:ins w:author="Franck Aumont" w:date="2025-12-15T11:53:00Z" w16du:dateUtc="2025-12-15T10:53:00Z" w:id="167">
              <w:r>
                <w:t>Energy renewable source flag</w:t>
              </w:r>
            </w:ins>
          </w:p>
        </w:tc>
        <w:tc>
          <w:tcPr>
            <w:tcW w:w="3972" w:type="pct"/>
          </w:tcPr>
          <w:p w:rsidRPr="00390863" w:rsidR="00AF1FB7" w:rsidP="00B20BDB" w:rsidRDefault="00821185" w14:paraId="288FC51D" w14:textId="0877609A">
            <w:pPr>
              <w:pStyle w:val="TAL"/>
              <w:rPr>
                <w:ins w:author="Franck Aumont" w:date="2025-12-15T11:53:00Z" w16du:dateUtc="2025-12-15T10:53:00Z" w:id="168"/>
              </w:rPr>
            </w:pPr>
            <w:ins w:author="Franck Aumont" w:date="2025-12-15T12:01:00Z" w16du:dateUtc="2025-12-15T11:01:00Z" w:id="169">
              <w:r>
                <w:t xml:space="preserve">If true, include </w:t>
              </w:r>
              <w:r w:rsidR="00D34EAD">
                <w:t xml:space="preserve">renewable source </w:t>
              </w:r>
              <w:r w:rsidR="00AF616B">
                <w:t xml:space="preserve">ratio information </w:t>
              </w:r>
            </w:ins>
            <w:ins w:author="Franck Aumont" w:date="2025-12-15T12:02:00Z" w16du:dateUtc="2025-12-15T11:02:00Z" w:id="170">
              <w:r w:rsidR="00AF616B">
                <w:t>UE, RAN, CN and AS</w:t>
              </w:r>
              <w:r w:rsidR="00D613AF">
                <w:t xml:space="preserve"> in the report.</w:t>
              </w:r>
            </w:ins>
            <w:ins w:author="Franck Aumont" w:date="2025-12-15T12:03:00Z" w16du:dateUtc="2025-12-15T11:03:00Z" w:id="171">
              <w:r w:rsidR="00743B56">
                <w:t>.</w:t>
              </w:r>
              <w:r w:rsidR="000747F1">
                <w:t xml:space="preserve"> A detailed energ</w:t>
              </w:r>
            </w:ins>
            <w:ins w:author="Franck Aumont" w:date="2025-12-15T12:04:00Z" w16du:dateUtc="2025-12-15T11:04:00Z" w:id="172">
              <w:r w:rsidR="000747F1">
                <w:t>y source mix</w:t>
              </w:r>
            </w:ins>
            <w:ins w:author="Franck Aumont" w:date="2025-12-15T12:05:00Z" w16du:dateUtc="2025-12-15T11:05:00Z" w:id="173">
              <w:r w:rsidR="001F65DF">
                <w:t xml:space="preserve"> information can be </w:t>
              </w:r>
              <w:r w:rsidR="008C23E7">
                <w:t>included as a</w:t>
              </w:r>
            </w:ins>
            <w:ins w:author="Franck Aumont" w:date="2025-12-15T12:04:00Z" w:id="174">
              <w:r w:rsidRPr="000747F1" w:rsidR="000747F1">
                <w:rPr>
                  <w:lang w:val="en-US"/>
                </w:rPr>
                <w:t>n ordered list of percentages of energy coming from Petroleum, Coal, Nuclear, Solar, Wind, Hydro</w:t>
              </w:r>
            </w:ins>
            <w:ins w:author="Franck Aumont" w:date="2025-12-15T12:05:00Z" w16du:dateUtc="2025-12-15T11:05:00Z" w:id="175">
              <w:r w:rsidR="008C23E7">
                <w:rPr>
                  <w:lang w:val="en-US"/>
                </w:rPr>
                <w:t>.</w:t>
              </w:r>
            </w:ins>
          </w:p>
        </w:tc>
      </w:tr>
      <w:tr w:rsidRPr="00390863" w:rsidR="00B13D87" w14:paraId="405A2ADE" w14:textId="77777777">
        <w:tc>
          <w:tcPr>
            <w:tcW w:w="1028" w:type="pct"/>
          </w:tcPr>
          <w:p w:rsidRPr="00390863" w:rsidR="00B13D87" w:rsidRDefault="00B13D87" w14:paraId="53A81F6E" w14:textId="77777777">
            <w:pPr>
              <w:pStyle w:val="TAL"/>
            </w:pPr>
            <w:r w:rsidRPr="00390863">
              <w:t>Metrics to be reported</w:t>
            </w:r>
          </w:p>
        </w:tc>
        <w:tc>
          <w:tcPr>
            <w:tcW w:w="3972" w:type="pct"/>
          </w:tcPr>
          <w:p w:rsidRPr="00390863" w:rsidR="00B13D87" w:rsidRDefault="00B13D87" w14:paraId="73CAA649" w14:textId="2F890362">
            <w:pPr>
              <w:pStyle w:val="TAL"/>
            </w:pPr>
            <w:r w:rsidRPr="00390863">
              <w:t xml:space="preserve">A controlled vocabulary of </w:t>
            </w:r>
            <w:ins w:author="Franck Aumont" w:date="2025-12-12T18:02:00Z" w16du:dateUtc="2025-12-12T17:02:00Z" w:id="176">
              <w:r w:rsidR="00984923">
                <w:t xml:space="preserve">Media Application Service Energy </w:t>
              </w:r>
              <w:r w:rsidRPr="00390863" w:rsidR="00984923">
                <w:t xml:space="preserve">metrics </w:t>
              </w:r>
            </w:ins>
            <w:del w:author="Franck Aumont" w:date="2025-12-12T18:02:00Z" w16du:dateUtc="2025-12-12T17:02:00Z" w:id="177">
              <w:r w:rsidRPr="00390863" w:rsidDel="00984923">
                <w:delText xml:space="preserve">EoS energy metrics </w:delText>
              </w:r>
            </w:del>
            <w:r w:rsidRPr="00390863">
              <w:t xml:space="preserve">to be reported. All three </w:t>
            </w:r>
            <w:ins w:author="Franck Aumont" w:date="2025-12-09T15:53:00Z" w16du:dateUtc="2025-12-09T14:53:00Z" w:id="178">
              <w:r w:rsidR="003502D8">
                <w:t>Media Application Service Energy</w:t>
              </w:r>
            </w:ins>
            <w:ins w:author="Franck Aumont" w:date="2025-12-08T19:27:00Z" w16du:dateUtc="2025-12-08T18:27:00Z" w:id="179">
              <w:r w:rsidR="00425618">
                <w:t xml:space="preserve"> </w:t>
              </w:r>
            </w:ins>
            <w:del w:author="Franck Aumont" w:date="2025-12-08T19:27:00Z" w16du:dateUtc="2025-12-08T18:27:00Z" w:id="180">
              <w:r w:rsidRPr="00390863" w:rsidDel="00425618">
                <w:delText xml:space="preserve">EoS </w:delText>
              </w:r>
            </w:del>
            <w:del w:author="Franck Aumont" w:date="2025-12-10T09:02:00Z" w16du:dateUtc="2025-12-10T08:02:00Z" w:id="181">
              <w:r w:rsidRPr="00390863" w:rsidDel="00AA5690">
                <w:delText>scheme</w:delText>
              </w:r>
            </w:del>
            <w:ins w:author="Franck Aumont" w:date="2025-12-10T09:02:00Z" w16du:dateUtc="2025-12-10T08:02:00Z" w:id="182">
              <w:r w:rsidR="00AA5690">
                <w:t>metrics scheme</w:t>
              </w:r>
            </w:ins>
            <w:r w:rsidRPr="00390863">
              <w:t xml:space="preserve">s indicated by </w:t>
            </w:r>
            <w:r w:rsidRPr="00390863">
              <w:rPr>
                <w:i/>
                <w:iCs/>
              </w:rPr>
              <w:t>Metrics scheme</w:t>
            </w:r>
            <w:r w:rsidRPr="00390863">
              <w:t xml:space="preserve"> share the same controlled vocabulary of metrics.</w:t>
            </w:r>
          </w:p>
        </w:tc>
      </w:tr>
      <w:tr w:rsidRPr="00390863" w:rsidR="00B13D87" w14:paraId="69F9CB42" w14:textId="77777777">
        <w:tc>
          <w:tcPr>
            <w:tcW w:w="5000" w:type="pct"/>
            <w:gridSpan w:val="2"/>
          </w:tcPr>
          <w:p w:rsidR="00B13D87" w:rsidDel="00092F7F" w:rsidRDefault="00791AE7" w14:paraId="5E2B534C" w14:textId="405EB23A">
            <w:pPr>
              <w:pStyle w:val="TAN"/>
              <w:rPr>
                <w:del w:author="Franck Aumont" w:date="2025-12-10T09:03:00Z" w16du:dateUtc="2025-12-10T08:03:00Z" w:id="183"/>
              </w:rPr>
            </w:pPr>
            <w:ins w:author="Franck Aumont" w:date="2025-12-15T14:22:00Z" w16du:dateUtc="2025-12-15T13:22:00Z" w:id="184">
              <w:r w:rsidRPr="00390863">
                <w:t>NOTE </w:t>
              </w:r>
            </w:ins>
            <w:ins w:author="Franck Aumont" w:date="2025-12-15T14:23:00Z" w16du:dateUtc="2025-12-15T13:23:00Z" w:id="185">
              <w:r>
                <w:t>1</w:t>
              </w:r>
            </w:ins>
            <w:ins w:author="Franck Aumont" w:date="2025-12-15T14:22:00Z" w16du:dateUtc="2025-12-15T13:22:00Z" w:id="186">
              <w:r w:rsidRPr="00390863">
                <w:t>:</w:t>
              </w:r>
              <w:r w:rsidRPr="00390863">
                <w:tab/>
              </w:r>
              <w:r w:rsidRPr="00390863">
                <w:t>T</w:t>
              </w:r>
            </w:ins>
            <w:ins w:author="Franck Aumont" w:date="2025-12-15T14:23:00Z" w16du:dateUtc="2025-12-15T13:23:00Z" w:id="187">
              <w:r w:rsidR="00AC4AF5">
                <w:t xml:space="preserve">he </w:t>
              </w:r>
            </w:ins>
            <w:ins w:author="Franck Aumont" w:date="2025-12-15T14:24:00Z" w16du:dateUtc="2025-12-15T13:24:00Z" w:id="188">
              <w:r w:rsidR="00C84D6B">
                <w:t>new metrics scheme identifiers</w:t>
              </w:r>
            </w:ins>
            <w:ins w:author="Franck Aumont" w:date="2025-12-15T14:25:00Z" w16du:dateUtc="2025-12-15T13:25:00Z" w:id="189">
              <w:r w:rsidR="008D3AA7">
                <w:t xml:space="preserve"> shall</w:t>
              </w:r>
            </w:ins>
            <w:ins w:author="Franck Aumont" w:date="2025-12-15T14:24:00Z" w16du:dateUtc="2025-12-15T13:24:00Z" w:id="190">
              <w:r w:rsidR="00C84D6B">
                <w:t xml:space="preserve"> </w:t>
              </w:r>
            </w:ins>
            <w:ins w:author="Franck Aumont" w:date="2025-12-15T14:25:00Z" w16du:dateUtc="2025-12-15T13:25:00Z" w:id="191">
              <w:r w:rsidR="008D3AA7">
                <w:t xml:space="preserve">be </w:t>
              </w:r>
            </w:ins>
            <w:ins w:author="Franck Aumont" w:date="2025-12-15T14:26:00Z" w16du:dateUtc="2025-12-15T13:26:00Z" w:id="192">
              <w:r w:rsidR="005B24EB">
                <w:t>defined.</w:t>
              </w:r>
            </w:ins>
            <w:del w:author="Franck Aumont" w:date="2025-12-10T09:03:00Z" w16du:dateUtc="2025-12-10T08:03:00Z" w:id="193">
              <w:r w:rsidRPr="00390863" w:rsidDel="00AA5690" w:rsidR="00B13D87">
                <w:delText>NOTE 1:</w:delText>
              </w:r>
              <w:r w:rsidRPr="00390863" w:rsidDel="00AA5690" w:rsidR="00B13D87">
                <w:tab/>
              </w:r>
              <w:r w:rsidRPr="00390863" w:rsidDel="00AA5690" w:rsidR="00B13D87">
                <w:delText>When the metrics scheme of the Metrics Reporting Configuration indicates a QoE metrics scheme, behaviour remains as specified in Release 19; the EoS specific constraints above do not apply.</w:delText>
              </w:r>
            </w:del>
          </w:p>
          <w:p w:rsidR="00092F7F" w:rsidP="00CD4A0E" w:rsidRDefault="00092F7F" w14:paraId="7349D2A7" w14:textId="77777777">
            <w:pPr>
              <w:pStyle w:val="TAN"/>
              <w:rPr>
                <w:ins w:author="Franck Aumont" w:date="2025-12-16T18:21:00Z" w16du:dateUtc="2025-12-16T17:21:00Z" w:id="194"/>
              </w:rPr>
            </w:pPr>
          </w:p>
          <w:p w:rsidR="00092F7F" w:rsidRDefault="00092F7F" w14:paraId="7B0C6DCD" w14:textId="10D67494">
            <w:pPr>
              <w:pStyle w:val="TAN"/>
              <w:rPr>
                <w:ins w:author="Franck Aumont" w:date="2025-12-16T18:21:00Z" w16du:dateUtc="2025-12-16T17:21:00Z" w:id="195"/>
              </w:rPr>
            </w:pPr>
            <w:ins w:author="Franck Aumont" w:date="2025-12-16T18:21:00Z" w16du:dateUtc="2025-12-16T17:21:00Z" w:id="196">
              <w:r w:rsidRPr="00390863">
                <w:t>NOTE </w:t>
              </w:r>
              <w:r>
                <w:t>2</w:t>
              </w:r>
              <w:r w:rsidRPr="00390863">
                <w:t>:</w:t>
              </w:r>
              <w:r w:rsidRPr="00390863">
                <w:tab/>
              </w:r>
              <w:r>
                <w:t xml:space="preserve">Architecture mapping proposals in </w:t>
              </w:r>
            </w:ins>
            <w:ins w:author="Franck Aumont" w:date="2025-12-16T18:22:00Z" w16du:dateUtc="2025-12-16T17:22:00Z" w:id="197">
              <w:r w:rsidR="009300DC">
                <w:t>the TR 26.942</w:t>
              </w:r>
            </w:ins>
            <w:ins w:author="Franck Aumont" w:date="2025-12-16T18:21:00Z" w16du:dateUtc="2025-12-16T17:21:00Z" w:id="198">
              <w:r w:rsidRPr="00390863">
                <w:rPr>
                  <w:rFonts w:eastAsiaTheme="minorEastAsia"/>
                </w:rPr>
                <w:t>.</w:t>
              </w:r>
            </w:ins>
          </w:p>
          <w:p w:rsidRPr="00390863" w:rsidR="00B13D87" w:rsidRDefault="00B13D87" w14:paraId="3F2783D8" w14:textId="5606C580">
            <w:pPr>
              <w:pStyle w:val="TAN"/>
            </w:pPr>
            <w:r w:rsidRPr="00390863">
              <w:t>NOTE </w:t>
            </w:r>
            <w:ins w:author="Franck Aumont" w:date="2025-12-16T18:21:00Z" w16du:dateUtc="2025-12-16T17:21:00Z" w:id="199">
              <w:r w:rsidR="00092F7F">
                <w:t>3</w:t>
              </w:r>
            </w:ins>
            <w:del w:author="Franck Aumont" w:date="2025-12-16T18:21:00Z" w16du:dateUtc="2025-12-16T17:21:00Z" w:id="200">
              <w:r w:rsidRPr="00390863" w:rsidDel="00092F7F">
                <w:delText>2</w:delText>
              </w:r>
            </w:del>
            <w:r w:rsidRPr="00390863">
              <w:t>:</w:t>
            </w:r>
            <w:r w:rsidRPr="00390863">
              <w:tab/>
            </w:r>
            <w:r w:rsidRPr="00390863">
              <w:t xml:space="preserve">The applicability of the </w:t>
            </w:r>
            <w:r w:rsidRPr="00390863">
              <w:rPr>
                <w:i/>
                <w:iCs/>
              </w:rPr>
              <w:t>Component content types filter</w:t>
            </w:r>
            <w:r w:rsidRPr="00390863">
              <w:t xml:space="preserve"> to any metrics reporting scheme, not just energy-related ones, is for further study.</w:t>
            </w:r>
          </w:p>
        </w:tc>
      </w:tr>
    </w:tbl>
    <w:p w:rsidRPr="00390863" w:rsidR="005C778D" w:rsidDel="003D486F" w:rsidP="00C352B4" w:rsidRDefault="005C778D" w14:paraId="540DF09B" w14:textId="78362880">
      <w:pPr>
        <w:rPr>
          <w:del w:author="Franck Aumont" w:date="2025-12-16T10:06:00Z" w16du:dateUtc="2025-12-16T09:06:00Z" w:id="201"/>
          <w:rFonts w:eastAsiaTheme="minorEastAsia"/>
        </w:rPr>
      </w:pPr>
    </w:p>
    <w:p w:rsidRPr="00390863" w:rsidR="00E85262" w:rsidP="00E85262" w:rsidRDefault="00E85262" w14:paraId="78359EB3" w14:textId="66B4B538">
      <w:pPr>
        <w:pStyle w:val="Heading3"/>
        <w:rPr>
          <w:rFonts w:eastAsiaTheme="minorEastAsia"/>
        </w:rPr>
      </w:pPr>
      <w:r w:rsidRPr="00390863">
        <w:rPr>
          <w:rFonts w:eastAsiaTheme="minorEastAsia"/>
        </w:rPr>
        <w:t>7.11.2</w:t>
      </w:r>
      <w:r w:rsidRPr="00390863">
        <w:rPr>
          <w:rFonts w:eastAsiaTheme="minorEastAsia"/>
        </w:rPr>
        <w:tab/>
      </w:r>
      <w:r w:rsidRPr="00390863">
        <w:rPr>
          <w:rFonts w:eastAsiaTheme="minorEastAsia"/>
        </w:rPr>
        <w:t>Procedures</w:t>
      </w:r>
    </w:p>
    <w:p w:rsidR="00B13D87" w:rsidP="00C7209C" w:rsidRDefault="00B13D87" w14:paraId="72081531" w14:textId="5DAE9BF3">
      <w:pPr>
        <w:pStyle w:val="B1"/>
        <w:ind w:left="0" w:firstLine="0"/>
        <w:rPr>
          <w:ins w:author="Franck Aumont" w:date="2025-12-16T10:33:00Z" w16du:dateUtc="2025-12-16T09:33:00Z" w:id="202"/>
          <w:rFonts w:eastAsia="Arial"/>
        </w:rPr>
      </w:pPr>
      <w:r w:rsidRPr="00390863">
        <w:rPr>
          <w:rFonts w:eastAsia="Arial"/>
        </w:rPr>
        <w:t xml:space="preserve">Procedures for handling </w:t>
      </w:r>
      <w:ins w:author="Franck Aumont" w:date="2025-12-09T15:54:00Z" w16du:dateUtc="2025-12-09T14:54:00Z" w:id="203">
        <w:r w:rsidR="003502D8">
          <w:t>Media Application Service Energy</w:t>
        </w:r>
      </w:ins>
      <w:del w:author="Franck Aumont" w:date="2025-12-08T19:29:00Z" w16du:dateUtc="2025-12-08T18:29:00Z" w:id="204">
        <w:r w:rsidRPr="00390863" w:rsidDel="00B83095">
          <w:rPr>
            <w:rFonts w:eastAsia="Arial"/>
          </w:rPr>
          <w:delText>Energy</w:delText>
        </w:r>
        <w:r w:rsidRPr="00390863" w:rsidDel="00B83095" w:rsidR="001B5CD7">
          <w:delText>-of</w:delText>
        </w:r>
      </w:del>
      <w:del w:author="Franck Aumont" w:date="2025-12-04T18:54:00Z" w16du:dateUtc="2025-12-04T17:54:00Z" w:id="205">
        <w:r w:rsidRPr="00390863" w:rsidDel="008B2D58" w:rsidR="001B5CD7">
          <w:delText>-</w:delText>
        </w:r>
      </w:del>
      <w:del w:author="Franck Aumont" w:date="2025-12-04T18:53:00Z" w16du:dateUtc="2025-12-04T17:53:00Z" w:id="206">
        <w:r w:rsidRPr="00390863" w:rsidDel="007C2659" w:rsidR="001B5CD7">
          <w:delText xml:space="preserve">media-Service </w:delText>
        </w:r>
      </w:del>
      <w:ins w:author="Franck Aumont" w:date="2025-12-08T19:29:00Z" w16du:dateUtc="2025-12-08T18:29:00Z" w:id="207">
        <w:r w:rsidR="00345253">
          <w:t xml:space="preserve"> </w:t>
        </w:r>
      </w:ins>
      <w:r w:rsidRPr="00390863" w:rsidR="001B5CD7">
        <w:t>Metrics Reporting Configuration</w:t>
      </w:r>
      <w:r w:rsidRPr="00390863">
        <w:rPr>
          <w:rFonts w:eastAsia="Arial"/>
        </w:rPr>
        <w:t xml:space="preserve"> are proposed </w:t>
      </w:r>
      <w:ins w:author="Franck Aumont" w:date="2025-12-15T18:57:00Z" w16du:dateUtc="2025-12-15T17:57:00Z" w:id="208">
        <w:r w:rsidR="00A442DF">
          <w:rPr>
            <w:rFonts w:eastAsia="Arial"/>
          </w:rPr>
          <w:t xml:space="preserve">in the solutions of architecture for collection and </w:t>
        </w:r>
      </w:ins>
      <w:ins w:author="Franck Aumont" w:date="2025-12-15T18:58:00Z" w16du:dateUtc="2025-12-15T17:58:00Z" w:id="209">
        <w:r w:rsidR="00A442DF">
          <w:rPr>
            <w:rFonts w:eastAsia="Arial"/>
          </w:rPr>
          <w:t>exposure of energy-related information.</w:t>
        </w:r>
      </w:ins>
      <w:del w:author="Franck Aumont" w:date="2025-12-15T18:58:00Z" w16du:dateUtc="2025-12-15T17:58:00Z" w:id="210">
        <w:r w:rsidRPr="00390863" w:rsidDel="00A442DF">
          <w:rPr>
            <w:rFonts w:eastAsia="Arial"/>
          </w:rPr>
          <w:delText>in clause 7.</w:delText>
        </w:r>
        <w:r w:rsidRPr="00390863" w:rsidDel="00A442DF" w:rsidR="00470B7C">
          <w:rPr>
            <w:rFonts w:eastAsia="Arial"/>
          </w:rPr>
          <w:delText>12</w:delText>
        </w:r>
        <w:r w:rsidRPr="00390863" w:rsidDel="00A442DF">
          <w:rPr>
            <w:rFonts w:eastAsia="Arial"/>
          </w:rPr>
          <w:delText>.3</w:delText>
        </w:r>
        <w:r w:rsidRPr="00390863" w:rsidDel="00A442DF" w:rsidR="00470B7C">
          <w:rPr>
            <w:rFonts w:eastAsia="Arial"/>
          </w:rPr>
          <w:delText xml:space="preserve"> and 7.13</w:delText>
        </w:r>
        <w:r w:rsidRPr="00390863" w:rsidDel="00A442DF">
          <w:rPr>
            <w:rFonts w:eastAsia="Arial"/>
          </w:rPr>
          <w:delText>.3.</w:delText>
        </w:r>
      </w:del>
    </w:p>
    <w:p w:rsidRPr="00390863" w:rsidR="00BC3481" w:rsidP="00BC3481" w:rsidRDefault="00BC3481" w14:paraId="2A27F60D" w14:textId="0874552E">
      <w:pPr>
        <w:pStyle w:val="Changenext"/>
        <w:rPr>
          <w:ins w:author="Franck Aumont" w:date="2025-12-16T10:33:00Z" w16du:dateUtc="2025-12-16T09:33:00Z" w:id="211"/>
        </w:rPr>
      </w:pPr>
      <w:ins w:author="Franck Aumont" w:date="2025-12-16T10:33:00Z" w16du:dateUtc="2025-12-16T09:33:00Z" w:id="212">
        <w:r w:rsidRPr="00390863">
          <w:t>(</w:t>
        </w:r>
      </w:ins>
      <w:ins w:author="Franck Aumont" w:date="2025-12-16T15:10:00Z" w16du:dateUtc="2025-12-16T14:10:00Z" w:id="213">
        <w:r w:rsidR="00643C97">
          <w:t xml:space="preserve">ALL </w:t>
        </w:r>
      </w:ins>
      <w:ins w:author="Franck Aumont" w:date="2025-12-16T10:33:00Z" w16du:dateUtc="2025-12-16T09:33:00Z" w:id="214">
        <w:r>
          <w:t>NEW</w:t>
        </w:r>
        <w:r w:rsidRPr="00390863">
          <w:t xml:space="preserve"> text)</w:t>
        </w:r>
      </w:ins>
    </w:p>
    <w:p w:rsidR="000B424F" w:rsidP="000B424F" w:rsidRDefault="000B424F" w14:paraId="25F41365" w14:textId="61C16DB0">
      <w:pPr>
        <w:rPr>
          <w:ins w:author="Franck Aumont" w:date="2025-12-16T15:07:00Z" w16du:dateUtc="2025-12-16T14:07:00Z" w:id="215"/>
        </w:rPr>
      </w:pPr>
      <w:ins w:author="Franck Aumont" w:date="2025-12-16T15:07:00Z" w16du:dateUtc="2025-12-16T14:07:00Z" w:id="216">
        <w:r w:rsidRPr="00390863">
          <w:t xml:space="preserve">Figure </w:t>
        </w:r>
        <w:r w:rsidRPr="00390863">
          <w:rPr>
            <w:rFonts w:eastAsiaTheme="minorEastAsia"/>
          </w:rPr>
          <w:t>7.1</w:t>
        </w:r>
        <w:r>
          <w:rPr>
            <w:rFonts w:eastAsiaTheme="minorEastAsia"/>
          </w:rPr>
          <w:t>1</w:t>
        </w:r>
        <w:r w:rsidRPr="00390863">
          <w:rPr>
            <w:rFonts w:eastAsiaTheme="minorEastAsia"/>
          </w:rPr>
          <w:t>.2.</w:t>
        </w:r>
        <w:r w:rsidR="004933D9">
          <w:rPr>
            <w:rFonts w:eastAsiaTheme="minorEastAsia"/>
          </w:rPr>
          <w:t>1</w:t>
        </w:r>
        <w:r w:rsidRPr="00390863">
          <w:t xml:space="preserve">-1 illustrates </w:t>
        </w:r>
        <w:r>
          <w:t>the hierarchy of the Media Application Service Energy metrics reporting configuration.</w:t>
        </w:r>
      </w:ins>
    </w:p>
    <w:p w:rsidRPr="00390863" w:rsidR="000B424F" w:rsidP="000B424F" w:rsidRDefault="000B424F" w14:paraId="1F98D66C" w14:textId="77777777">
      <w:pPr>
        <w:pStyle w:val="TF"/>
        <w:rPr>
          <w:ins w:author="Franck Aumont" w:date="2025-12-16T15:07:00Z" w16du:dateUtc="2025-12-16T14:07:00Z" w:id="217"/>
        </w:rPr>
      </w:pPr>
      <w:ins w:author="Franck Aumont" w:date="2025-12-16T15:07:00Z" w16du:dateUtc="2025-12-16T14:07:00Z" w:id="218">
        <w:r>
          <w:rPr>
            <w:noProof/>
          </w:rPr>
          <w:drawing>
            <wp:inline distT="0" distB="0" distL="0" distR="0" wp14:anchorId="0DD919C7" wp14:editId="5CBE8F27">
              <wp:extent cx="6514340" cy="2952466"/>
              <wp:effectExtent l="0" t="0" r="1270" b="635"/>
              <wp:docPr id="361941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4376" cy="2970611"/>
                      </a:xfrm>
                      <a:prstGeom prst="rect">
                        <a:avLst/>
                      </a:prstGeom>
                      <a:noFill/>
                    </pic:spPr>
                  </pic:pic>
                </a:graphicData>
              </a:graphic>
            </wp:inline>
          </w:drawing>
        </w:r>
      </w:ins>
    </w:p>
    <w:p w:rsidR="000B424F" w:rsidP="000B424F" w:rsidRDefault="000B424F" w14:paraId="4566A0B6" w14:textId="3C8D3D33">
      <w:pPr>
        <w:pStyle w:val="TF"/>
        <w:rPr>
          <w:ins w:author="Franck Aumont" w:date="2025-12-16T15:07:00Z" w16du:dateUtc="2025-12-16T14:07:00Z" w:id="219"/>
        </w:rPr>
      </w:pPr>
      <w:ins w:author="Franck Aumont" w:date="2025-12-16T15:07:00Z" w16du:dateUtc="2025-12-16T14:07:00Z" w:id="220">
        <w:r w:rsidRPr="00390863">
          <w:t xml:space="preserve">Figure </w:t>
        </w:r>
        <w:r w:rsidRPr="00390863">
          <w:rPr>
            <w:rFonts w:eastAsiaTheme="minorEastAsia"/>
          </w:rPr>
          <w:t>7.1</w:t>
        </w:r>
        <w:r>
          <w:rPr>
            <w:rFonts w:eastAsiaTheme="minorEastAsia"/>
          </w:rPr>
          <w:t>1</w:t>
        </w:r>
        <w:r w:rsidRPr="00390863">
          <w:rPr>
            <w:rFonts w:eastAsiaTheme="minorEastAsia"/>
          </w:rPr>
          <w:t>.2.</w:t>
        </w:r>
        <w:r w:rsidR="004933D9">
          <w:t>1</w:t>
        </w:r>
        <w:r w:rsidRPr="00390863">
          <w:t>-</w:t>
        </w:r>
        <w:r>
          <w:t>1</w:t>
        </w:r>
        <w:r w:rsidRPr="00390863">
          <w:t>:</w:t>
        </w:r>
        <w:r>
          <w:t xml:space="preserve"> Media Application Service Energy Metrics reporting hierarchy</w:t>
        </w:r>
      </w:ins>
    </w:p>
    <w:p w:rsidRPr="00390863" w:rsidR="005E4D47" w:rsidDel="00A442DF" w:rsidP="00C7209C" w:rsidRDefault="00606DD2" w14:paraId="0CD07350" w14:textId="69B1B4ED">
      <w:pPr>
        <w:pStyle w:val="B1"/>
        <w:ind w:left="0" w:firstLine="0"/>
        <w:rPr>
          <w:del w:author="Franck Aumont" w:date="2025-12-15T18:58:00Z" w16du:dateUtc="2025-12-15T17:58:00Z" w:id="221"/>
          <w:rFonts w:eastAsia="Arial"/>
        </w:rPr>
      </w:pPr>
      <w:ins w:author="Franck Aumont" w:date="2025-12-16T15:08:00Z" w16du:dateUtc="2025-12-16T14:08:00Z" w:id="222">
        <w:r>
          <w:rPr>
            <w:rFonts w:eastAsia="Arial"/>
          </w:rPr>
          <w:t>E</w:t>
        </w:r>
      </w:ins>
    </w:p>
    <w:bookmarkEnd w:id="35"/>
    <w:bookmarkEnd w:id="36"/>
    <w:bookmarkEnd w:id="37"/>
    <w:bookmarkEnd w:id="38"/>
    <w:p w:rsidRPr="00390863" w:rsidR="00C352B4" w:rsidDel="00A442DF" w:rsidP="00C352B4" w:rsidRDefault="00C352B4" w14:paraId="09D9BD79" w14:textId="52569AC5">
      <w:pPr>
        <w:pStyle w:val="Changenext"/>
        <w:rPr>
          <w:del w:author="Franck Aumont" w:date="2025-12-15T18:59:00Z" w16du:dateUtc="2025-12-15T17:59:00Z" w:id="223"/>
        </w:rPr>
      </w:pPr>
      <w:del w:author="Franck Aumont" w:date="2025-12-15T18:59:00Z" w16du:dateUtc="2025-12-15T17:59:00Z" w:id="224">
        <w:r w:rsidRPr="00390863" w:rsidDel="00A442DF">
          <w:delText>(All new text)</w:delText>
        </w:r>
      </w:del>
    </w:p>
    <w:p w:rsidRPr="00390863" w:rsidR="00104C33" w:rsidDel="00A442DF" w:rsidP="00104C33" w:rsidRDefault="00D42216" w14:paraId="7D991992" w14:textId="247AAF8C">
      <w:pPr>
        <w:pStyle w:val="Heading2"/>
        <w:rPr>
          <w:del w:author="Franck Aumont" w:date="2025-12-15T18:59:00Z" w16du:dateUtc="2025-12-15T17:59:00Z" w:id="225"/>
        </w:rPr>
      </w:pPr>
      <w:del w:author="Franck Aumont" w:date="2025-12-15T18:59:00Z" w16du:dateUtc="2025-12-15T17:59:00Z" w:id="226">
        <w:r w:rsidRPr="00390863" w:rsidDel="00A442DF">
          <w:delText>7.</w:delText>
        </w:r>
        <w:r w:rsidRPr="00390863" w:rsidDel="00A442DF" w:rsidR="005E559E">
          <w:delText>12</w:delText>
        </w:r>
        <w:r w:rsidRPr="00390863" w:rsidDel="00A442DF">
          <w:tab/>
        </w:r>
        <w:r w:rsidRPr="00390863" w:rsidDel="00A442DF" w:rsidR="00104C33">
          <w:delText>Solution #1</w:delText>
        </w:r>
        <w:r w:rsidRPr="00390863" w:rsidDel="00A442DF" w:rsidR="00F25588">
          <w:delText>1</w:delText>
        </w:r>
        <w:r w:rsidRPr="00390863" w:rsidDel="00A442DF" w:rsidR="00104C33">
          <w:delText xml:space="preserve">: </w:delText>
        </w:r>
      </w:del>
      <w:del w:author="Franck Aumont" w:date="2025-12-04T18:48:00Z" w16du:dateUtc="2025-12-04T17:48:00Z" w:id="227">
        <w:r w:rsidRPr="00390863" w:rsidDel="00305186" w:rsidR="00104C33">
          <w:delText>Energy-</w:delText>
        </w:r>
        <w:r w:rsidRPr="00390863" w:rsidDel="00305186" w:rsidR="00A93D29">
          <w:delText>o</w:delText>
        </w:r>
        <w:r w:rsidRPr="00390863" w:rsidDel="00305186" w:rsidR="00F25588">
          <w:delText>f-media</w:delText>
        </w:r>
        <w:r w:rsidRPr="00390863" w:rsidDel="00305186" w:rsidR="00484AFD">
          <w:delText>-Service</w:delText>
        </w:r>
      </w:del>
      <w:del w:author="Franck Aumont" w:date="2025-12-15T18:59:00Z" w16du:dateUtc="2025-12-15T17:59:00Z" w:id="228">
        <w:r w:rsidRPr="00390863" w:rsidDel="00A442DF" w:rsidR="00484AFD">
          <w:delText xml:space="preserve"> </w:delText>
        </w:r>
        <w:r w:rsidRPr="00390863" w:rsidDel="00A442DF" w:rsidR="00104C33">
          <w:delText>metrics collection and reporting</w:delText>
        </w:r>
        <w:r w:rsidRPr="00390863" w:rsidDel="00A442DF" w:rsidR="00614B72">
          <w:delText xml:space="preserve"> </w:delText>
        </w:r>
        <w:r w:rsidRPr="00390863" w:rsidDel="00A442DF" w:rsidR="005A125A">
          <w:delText>using existing reference points</w:delText>
        </w:r>
      </w:del>
    </w:p>
    <w:p w:rsidRPr="00390863" w:rsidR="00104C33" w:rsidDel="00A442DF" w:rsidP="00104C33" w:rsidRDefault="00104C33" w14:paraId="7576DF4F" w14:textId="2A706CB7">
      <w:pPr>
        <w:pStyle w:val="Heading3"/>
        <w:rPr>
          <w:del w:author="Franck Aumont" w:date="2025-12-15T18:59:00Z" w16du:dateUtc="2025-12-15T17:59:00Z" w:id="229"/>
          <w:rFonts w:eastAsiaTheme="minorEastAsia"/>
        </w:rPr>
      </w:pPr>
      <w:del w:author="Franck Aumont" w:date="2025-12-15T18:59:00Z" w16du:dateUtc="2025-12-15T17:59:00Z" w:id="230">
        <w:r w:rsidRPr="00390863" w:rsidDel="00A442DF">
          <w:rPr>
            <w:rFonts w:eastAsiaTheme="minorEastAsia"/>
          </w:rPr>
          <w:delText>7.</w:delText>
        </w:r>
        <w:r w:rsidRPr="00390863" w:rsidDel="00A442DF" w:rsidR="005E559E">
          <w:rPr>
            <w:rFonts w:eastAsiaTheme="minorEastAsia"/>
          </w:rPr>
          <w:delText>12</w:delText>
        </w:r>
        <w:r w:rsidRPr="00390863" w:rsidDel="00A442DF">
          <w:rPr>
            <w:rFonts w:eastAsiaTheme="minorEastAsia"/>
          </w:rPr>
          <w:delText>.1</w:delText>
        </w:r>
        <w:r w:rsidRPr="00390863" w:rsidDel="00A442DF">
          <w:rPr>
            <w:rFonts w:eastAsiaTheme="minorEastAsia"/>
          </w:rPr>
          <w:tab/>
        </w:r>
        <w:r w:rsidRPr="00390863" w:rsidDel="00A442DF">
          <w:rPr>
            <w:rFonts w:eastAsiaTheme="minorEastAsia"/>
          </w:rPr>
          <w:delText>Key Issue mapping</w:delText>
        </w:r>
      </w:del>
    </w:p>
    <w:p w:rsidRPr="00390863" w:rsidR="00104C33" w:rsidDel="00A442DF" w:rsidP="00C352B4" w:rsidRDefault="00104C33" w14:paraId="6C61E1D7" w14:textId="7F5EDC2B">
      <w:pPr>
        <w:keepNext/>
        <w:rPr>
          <w:del w:author="Franck Aumont" w:date="2025-12-15T18:59:00Z" w16du:dateUtc="2025-12-15T17:59:00Z" w:id="231"/>
        </w:rPr>
      </w:pPr>
      <w:del w:author="Franck Aumont" w:date="2025-12-15T18:59:00Z" w16du:dateUtc="2025-12-15T17:59:00Z" w:id="232">
        <w:r w:rsidRPr="00390863" w:rsidDel="00A442DF">
          <w:delText>This Candidate Solution addresses Key Issue #1.</w:delText>
        </w:r>
      </w:del>
    </w:p>
    <w:p w:rsidRPr="00390863" w:rsidR="00104C33" w:rsidDel="00A442DF" w:rsidP="00104C33" w:rsidRDefault="00104C33" w14:paraId="0221F6F6" w14:textId="350062E2">
      <w:pPr>
        <w:pStyle w:val="Heading3"/>
        <w:rPr>
          <w:del w:author="Franck Aumont" w:date="2025-12-15T18:59:00Z" w16du:dateUtc="2025-12-15T17:59:00Z" w:id="233"/>
          <w:rFonts w:eastAsiaTheme="minorEastAsia"/>
        </w:rPr>
      </w:pPr>
      <w:del w:author="Franck Aumont" w:date="2025-12-15T18:59:00Z" w16du:dateUtc="2025-12-15T17:59:00Z" w:id="234">
        <w:r w:rsidRPr="00390863" w:rsidDel="00A442DF">
          <w:rPr>
            <w:rFonts w:eastAsiaTheme="minorEastAsia"/>
          </w:rPr>
          <w:delText>7.</w:delText>
        </w:r>
        <w:r w:rsidRPr="00390863" w:rsidDel="00A442DF" w:rsidR="005E559E">
          <w:rPr>
            <w:rFonts w:eastAsiaTheme="minorEastAsia"/>
          </w:rPr>
          <w:delText>12</w:delText>
        </w:r>
        <w:r w:rsidRPr="00390863" w:rsidDel="00A442DF">
          <w:rPr>
            <w:rFonts w:eastAsiaTheme="minorEastAsia"/>
          </w:rPr>
          <w:delText>.2</w:delText>
        </w:r>
        <w:r w:rsidRPr="00390863" w:rsidDel="00A442DF">
          <w:rPr>
            <w:rFonts w:eastAsiaTheme="minorEastAsia"/>
          </w:rPr>
          <w:tab/>
        </w:r>
        <w:r w:rsidRPr="00390863" w:rsidDel="00A442DF">
          <w:rPr>
            <w:rFonts w:eastAsiaTheme="minorEastAsia"/>
          </w:rPr>
          <w:delText>Functional description</w:delText>
        </w:r>
      </w:del>
    </w:p>
    <w:p w:rsidRPr="00390863" w:rsidR="00104C33" w:rsidDel="00A442DF" w:rsidP="00104C33" w:rsidRDefault="00104C33" w14:paraId="6C0BE699" w14:textId="2653C897">
      <w:pPr>
        <w:pStyle w:val="Heading4"/>
        <w:rPr>
          <w:del w:author="Franck Aumont" w:date="2025-12-15T18:59:00Z" w16du:dateUtc="2025-12-15T17:59:00Z" w:id="235"/>
          <w:rFonts w:eastAsiaTheme="minorEastAsia"/>
        </w:rPr>
      </w:pPr>
      <w:del w:author="Franck Aumont" w:date="2025-12-15T18:59:00Z" w16du:dateUtc="2025-12-15T17:59:00Z" w:id="236">
        <w:r w:rsidRPr="00390863" w:rsidDel="00A442DF">
          <w:rPr>
            <w:rFonts w:eastAsiaTheme="minorEastAsia"/>
          </w:rPr>
          <w:delText>7.</w:delText>
        </w:r>
        <w:r w:rsidRPr="00390863" w:rsidDel="00A442DF" w:rsidR="005E559E">
          <w:rPr>
            <w:rFonts w:eastAsiaTheme="minorEastAsia"/>
          </w:rPr>
          <w:delText>12</w:delText>
        </w:r>
        <w:r w:rsidRPr="00390863" w:rsidDel="00A442DF">
          <w:rPr>
            <w:rFonts w:eastAsiaTheme="minorEastAsia"/>
          </w:rPr>
          <w:delText>.2.1</w:delText>
        </w:r>
        <w:r w:rsidRPr="00390863" w:rsidDel="00A442DF">
          <w:rPr>
            <w:rFonts w:eastAsiaTheme="minorEastAsia"/>
          </w:rPr>
          <w:tab/>
        </w:r>
        <w:r w:rsidRPr="00390863" w:rsidDel="00A442DF">
          <w:rPr>
            <w:rFonts w:eastAsiaTheme="minorEastAsia"/>
          </w:rPr>
          <w:delText>Introduction</w:delText>
        </w:r>
      </w:del>
    </w:p>
    <w:p w:rsidRPr="00390863" w:rsidR="000942F2" w:rsidDel="00A442DF" w:rsidP="00C352B4" w:rsidRDefault="00104C33" w14:paraId="502E2EDB" w14:textId="60D34F69">
      <w:pPr>
        <w:rPr>
          <w:del w:author="Franck Aumont" w:date="2025-12-15T18:59:00Z" w16du:dateUtc="2025-12-15T17:59:00Z" w:id="237"/>
        </w:rPr>
      </w:pPr>
      <w:del w:author="Franck Aumont" w:date="2025-12-15T18:59:00Z" w16du:dateUtc="2025-12-15T17:59:00Z" w:id="238">
        <w:r w:rsidRPr="00390863" w:rsidDel="00A442DF">
          <w:delText>In line with [PR 1</w:delText>
        </w:r>
        <w:r w:rsidRPr="00390863" w:rsidDel="00A442DF">
          <w:noBreakHyphen/>
          <w:delText xml:space="preserve">1] of TR 26.942, this Candidate Solution to Key Issue #1intends to reuse existing 3GPP mechanisms for reporting </w:delText>
        </w:r>
      </w:del>
      <w:del w:author="Franck Aumont" w:date="2025-12-05T10:30:00Z" w16du:dateUtc="2025-12-05T09:30:00Z" w:id="239">
        <w:r w:rsidRPr="00390863" w:rsidDel="004B07E2" w:rsidR="00A10B63">
          <w:delText>Energy-</w:delText>
        </w:r>
        <w:r w:rsidRPr="00390863" w:rsidDel="004B07E2" w:rsidR="00554993">
          <w:delText>Of-media</w:delText>
        </w:r>
        <w:r w:rsidRPr="00390863" w:rsidDel="004B07E2" w:rsidR="006D44B1">
          <w:delText>-Service</w:delText>
        </w:r>
      </w:del>
      <w:del w:author="Franck Aumont" w:date="2025-12-15T18:59:00Z" w16du:dateUtc="2025-12-15T17:59:00Z" w:id="240">
        <w:r w:rsidRPr="00390863" w:rsidDel="00A442DF">
          <w:delText xml:space="preserve"> </w:delText>
        </w:r>
        <w:r w:rsidRPr="00390863" w:rsidDel="00A442DF" w:rsidR="00EF6E20">
          <w:delText>M</w:delText>
        </w:r>
        <w:r w:rsidRPr="00390863" w:rsidDel="00A442DF">
          <w:delText xml:space="preserve">etrics </w:delText>
        </w:r>
        <w:r w:rsidRPr="00390863" w:rsidDel="00A442DF" w:rsidR="0084045B">
          <w:delText xml:space="preserve">after </w:delText>
        </w:r>
        <w:r w:rsidRPr="00390863" w:rsidDel="00A442DF" w:rsidR="00F468E9">
          <w:delText xml:space="preserve">provisioning the </w:delText>
        </w:r>
        <w:r w:rsidRPr="00390863" w:rsidDel="00A442DF" w:rsidR="00AB0816">
          <w:delText xml:space="preserve">Metrics Reporting Configuration </w:delText>
        </w:r>
        <w:r w:rsidRPr="00390863" w:rsidDel="00A442DF" w:rsidR="003A0E55">
          <w:delText xml:space="preserve">of </w:delText>
        </w:r>
        <w:r w:rsidRPr="00390863" w:rsidDel="00A442DF" w:rsidR="00A7555A">
          <w:delText xml:space="preserve">solution </w:delText>
        </w:r>
        <w:r w:rsidRPr="00390863" w:rsidDel="00A442DF" w:rsidR="004B758D">
          <w:delText>#10</w:delText>
        </w:r>
        <w:r w:rsidRPr="00390863" w:rsidDel="00A442DF" w:rsidR="00540278">
          <w:delText xml:space="preserve"> </w:delText>
        </w:r>
        <w:r w:rsidRPr="00390863" w:rsidDel="00A442DF">
          <w:delText>provided by the Media Application Provider</w:delText>
        </w:r>
        <w:r w:rsidRPr="00390863" w:rsidDel="00A442DF" w:rsidR="00540278">
          <w:delText>.</w:delText>
        </w:r>
      </w:del>
    </w:p>
    <w:p w:rsidRPr="00390863" w:rsidR="00F11165" w:rsidDel="00A442DF" w:rsidP="00F11165" w:rsidRDefault="00F11165" w14:paraId="0E05D84C" w14:textId="6B2A8D6C">
      <w:pPr>
        <w:pStyle w:val="Heading4"/>
        <w:rPr>
          <w:del w:author="Franck Aumont" w:date="2025-12-15T18:59:00Z" w16du:dateUtc="2025-12-15T17:59:00Z" w:id="241"/>
          <w:rFonts w:eastAsiaTheme="minorEastAsia"/>
        </w:rPr>
      </w:pPr>
      <w:del w:author="Franck Aumont" w:date="2025-12-15T18:59:00Z" w16du:dateUtc="2025-12-15T17:59:00Z" w:id="242">
        <w:r w:rsidRPr="00390863" w:rsidDel="00A442DF">
          <w:rPr>
            <w:rFonts w:eastAsiaTheme="minorEastAsia"/>
          </w:rPr>
          <w:delText>7.</w:delText>
        </w:r>
        <w:r w:rsidRPr="00390863" w:rsidDel="00A442DF" w:rsidR="00814755">
          <w:rPr>
            <w:rFonts w:eastAsiaTheme="minorEastAsia"/>
          </w:rPr>
          <w:delText>12</w:delText>
        </w:r>
        <w:r w:rsidRPr="00390863" w:rsidDel="00A442DF">
          <w:rPr>
            <w:rFonts w:eastAsiaTheme="minorEastAsia"/>
          </w:rPr>
          <w:delText>.2.2</w:delText>
        </w:r>
        <w:r w:rsidRPr="00390863" w:rsidDel="00A442DF">
          <w:rPr>
            <w:rFonts w:eastAsiaTheme="minorEastAsia"/>
          </w:rPr>
          <w:tab/>
        </w:r>
        <w:r w:rsidRPr="00390863" w:rsidDel="00A442DF">
          <w:rPr>
            <w:rFonts w:eastAsiaTheme="minorEastAsia"/>
          </w:rPr>
          <w:delText>Architecture mapping</w:delText>
        </w:r>
      </w:del>
    </w:p>
    <w:p w:rsidRPr="00390863" w:rsidR="007D7E53" w:rsidDel="00A442DF" w:rsidP="00C7209C" w:rsidRDefault="00A57382" w14:paraId="2F5EF48D" w14:textId="58CB353A">
      <w:pPr>
        <w:keepNext/>
        <w:rPr>
          <w:del w:author="Franck Aumont" w:date="2025-12-15T18:59:00Z" w16du:dateUtc="2025-12-15T17:59:00Z" w:id="243"/>
        </w:rPr>
      </w:pPr>
      <w:del w:author="Franck Aumont" w:date="2025-12-15T18:59:00Z" w16du:dateUtc="2025-12-15T17:59:00Z" w:id="244">
        <w:r w:rsidRPr="00390863" w:rsidDel="00A442DF">
          <w:delText>The a</w:delText>
        </w:r>
        <w:r w:rsidRPr="00390863" w:rsidDel="00A442DF" w:rsidR="007D7E53">
          <w:delText>pproach combines the metrics reporting architecture of Release 19</w:delText>
        </w:r>
        <w:r w:rsidRPr="00390863" w:rsidDel="00A442DF" w:rsidR="00E176DE">
          <w:delText>,</w:delText>
        </w:r>
        <w:r w:rsidRPr="00390863" w:rsidDel="00A442DF" w:rsidR="007D7E53">
          <w:delText xml:space="preserve"> a part of the architecture for collection and exposure of energy (see clause 7.6.2.2)</w:delText>
        </w:r>
        <w:r w:rsidRPr="00390863" w:rsidDel="00A442DF" w:rsidR="0039590A">
          <w:delText xml:space="preserve"> and an add</w:delText>
        </w:r>
        <w:r w:rsidRPr="00390863" w:rsidDel="00A442DF" w:rsidR="002B5E1A">
          <w:delText xml:space="preserve">itional </w:delText>
        </w:r>
        <w:r w:rsidRPr="00390863" w:rsidDel="00A442DF" w:rsidR="00CF19F6">
          <w:delText xml:space="preserve">reference point E4 to </w:delText>
        </w:r>
        <w:r w:rsidRPr="00390863" w:rsidDel="00A442DF" w:rsidR="00905941">
          <w:delText xml:space="preserve">expose </w:delText>
        </w:r>
        <w:r w:rsidRPr="00390863" w:rsidDel="00A442DF" w:rsidR="002C207D">
          <w:delText>Energy-of-</w:delText>
        </w:r>
        <w:r w:rsidRPr="00390863" w:rsidDel="00A442DF" w:rsidR="00B72882">
          <w:delText xml:space="preserve">media </w:delText>
        </w:r>
        <w:r w:rsidRPr="00390863" w:rsidDel="00A442DF" w:rsidR="002C207D">
          <w:delText>Service</w:delText>
        </w:r>
        <w:r w:rsidRPr="00390863" w:rsidDel="00A442DF" w:rsidR="00B72882">
          <w:delText xml:space="preserve"> reports to </w:delText>
        </w:r>
        <w:r w:rsidRPr="00390863" w:rsidDel="00A442DF" w:rsidR="004E65CE">
          <w:delText>D</w:delText>
        </w:r>
        <w:r w:rsidRPr="00390863" w:rsidDel="00A442DF" w:rsidR="00451EDB">
          <w:delText>ata Collection AF</w:delText>
        </w:r>
        <w:r w:rsidRPr="00390863" w:rsidDel="00A442DF" w:rsidR="00367327">
          <w:delText>.</w:delText>
        </w:r>
      </w:del>
    </w:p>
    <w:p w:rsidRPr="00390863" w:rsidR="007D7E53" w:rsidDel="00A442DF" w:rsidP="00C7209C" w:rsidRDefault="007D7E53" w14:paraId="68D890E6" w14:textId="711A17C2">
      <w:pPr>
        <w:keepNext/>
        <w:rPr>
          <w:del w:author="Franck Aumont" w:date="2025-12-15T18:59:00Z" w16du:dateUtc="2025-12-15T17:59:00Z" w:id="245"/>
        </w:rPr>
      </w:pPr>
      <w:del w:author="Franck Aumont" w:date="2025-12-15T18:59:00Z" w16du:dateUtc="2025-12-15T17:59:00Z" w:id="246">
        <w:r w:rsidRPr="00390863" w:rsidDel="00A442DF">
          <w:delText xml:space="preserve">Figure </w:delText>
        </w:r>
        <w:r w:rsidRPr="00390863" w:rsidDel="00A442DF">
          <w:rPr>
            <w:rFonts w:eastAsiaTheme="minorEastAsia"/>
          </w:rPr>
          <w:delText>7.</w:delText>
        </w:r>
        <w:r w:rsidRPr="00390863" w:rsidDel="00A442DF" w:rsidR="00237389">
          <w:rPr>
            <w:rFonts w:eastAsiaTheme="minorEastAsia"/>
          </w:rPr>
          <w:delText>12</w:delText>
        </w:r>
        <w:r w:rsidRPr="00390863" w:rsidDel="00A442DF">
          <w:rPr>
            <w:rFonts w:eastAsiaTheme="minorEastAsia"/>
          </w:rPr>
          <w:delText>.2.2</w:delText>
        </w:r>
        <w:r w:rsidRPr="00390863" w:rsidDel="00A442DF">
          <w:delText xml:space="preserve">-1 illustrates how </w:delText>
        </w:r>
        <w:r w:rsidRPr="00390863" w:rsidDel="00A442DF" w:rsidR="00C64324">
          <w:delText>the a</w:delText>
        </w:r>
        <w:r w:rsidRPr="00390863" w:rsidDel="00A442DF">
          <w:delText>pproach could be instantiated.</w:delText>
        </w:r>
      </w:del>
    </w:p>
    <w:p w:rsidRPr="00390863" w:rsidR="00694411" w:rsidDel="00A442DF" w:rsidP="00C352B4" w:rsidRDefault="006B7896" w14:paraId="5867E7A0" w14:textId="27D21F6C">
      <w:pPr>
        <w:jc w:val="center"/>
        <w:rPr>
          <w:del w:author="Franck Aumont" w:date="2025-12-15T18:59:00Z" w16du:dateUtc="2025-12-15T17:59:00Z" w:id="247"/>
        </w:rPr>
      </w:pPr>
      <w:del w:author="Franck Aumont" w:date="2025-12-05T11:34:00Z" w16du:dateUtc="2025-12-05T10:34:00Z" w:id="248">
        <w:r w:rsidRPr="00390863" w:rsidDel="00694411">
          <w:rPr>
            <w:noProof/>
          </w:rPr>
          <w:drawing>
            <wp:inline distT="0" distB="0" distL="0" distR="0" wp14:anchorId="4D706F59" wp14:editId="20F332B3">
              <wp:extent cx="5736590" cy="3157268"/>
              <wp:effectExtent l="0" t="0" r="0" b="5080"/>
              <wp:docPr id="941881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7186"/>
                      <a:stretch>
                        <a:fillRect/>
                      </a:stretch>
                    </pic:blipFill>
                    <pic:spPr bwMode="auto">
                      <a:xfrm>
                        <a:off x="0" y="0"/>
                        <a:ext cx="5736590" cy="3157268"/>
                      </a:xfrm>
                      <a:prstGeom prst="rect">
                        <a:avLst/>
                      </a:prstGeom>
                      <a:noFill/>
                      <a:ln>
                        <a:noFill/>
                      </a:ln>
                      <a:extLst>
                        <a:ext uri="{53640926-AAD7-44D8-BBD7-CCE9431645EC}">
                          <a14:shadowObscured xmlns:a14="http://schemas.microsoft.com/office/drawing/2010/main"/>
                        </a:ext>
                      </a:extLst>
                    </pic:spPr>
                  </pic:pic>
                </a:graphicData>
              </a:graphic>
            </wp:inline>
          </w:drawing>
        </w:r>
      </w:del>
    </w:p>
    <w:p w:rsidRPr="00390863" w:rsidR="007D7E53" w:rsidDel="00A442DF" w:rsidP="007D7E53" w:rsidRDefault="007D7E53" w14:paraId="284C131A" w14:textId="34042B68">
      <w:pPr>
        <w:pStyle w:val="TF"/>
        <w:rPr>
          <w:del w:author="Franck Aumont" w:date="2025-12-15T18:59:00Z" w16du:dateUtc="2025-12-15T17:59:00Z" w:id="249"/>
        </w:rPr>
      </w:pPr>
      <w:del w:author="Franck Aumont" w:date="2025-12-15T18:59:00Z" w16du:dateUtc="2025-12-15T17:59:00Z" w:id="250">
        <w:r w:rsidRPr="00390863" w:rsidDel="00A442DF">
          <w:delText xml:space="preserve">Figure </w:delText>
        </w:r>
        <w:r w:rsidRPr="00390863" w:rsidDel="00A442DF">
          <w:rPr>
            <w:rFonts w:eastAsiaTheme="minorEastAsia"/>
          </w:rPr>
          <w:delText>7.</w:delText>
        </w:r>
        <w:r w:rsidRPr="00390863" w:rsidDel="00A442DF" w:rsidR="00237389">
          <w:rPr>
            <w:rFonts w:eastAsiaTheme="minorEastAsia"/>
          </w:rPr>
          <w:delText>12</w:delText>
        </w:r>
        <w:r w:rsidRPr="00390863" w:rsidDel="00A442DF">
          <w:rPr>
            <w:rFonts w:eastAsiaTheme="minorEastAsia"/>
          </w:rPr>
          <w:delText>.2.</w:delText>
        </w:r>
        <w:r w:rsidRPr="00390863" w:rsidDel="00A442DF">
          <w:delText>2-1: Metrics reporting feature in the Release 19 Metrics Reporting architecture updated with the generic reference architecture for collection and exposure of energy-related information (clause 7.6.2.2)</w:delText>
        </w:r>
      </w:del>
    </w:p>
    <w:p w:rsidRPr="00390863" w:rsidR="007D7E53" w:rsidDel="00A442DF" w:rsidP="0016116F" w:rsidRDefault="007D7E53" w14:paraId="0985A098" w14:textId="57AC605E">
      <w:pPr>
        <w:rPr>
          <w:del w:author="Franck Aumont" w:date="2025-12-15T18:59:00Z" w16du:dateUtc="2025-12-15T17:59:00Z" w:id="251"/>
        </w:rPr>
      </w:pPr>
      <w:del w:author="Franck Aumont" w:date="2025-12-15T18:59:00Z" w16du:dateUtc="2025-12-15T17:59:00Z" w:id="252">
        <w:r w:rsidRPr="00390863" w:rsidDel="00A442DF">
          <w:delText xml:space="preserve">The following reference points are involved in the proposed approach </w:delText>
        </w:r>
      </w:del>
      <w:del w:author="Franck Aumont" w:date="2025-12-05T08:07:00Z" w16du:dateUtc="2025-12-05T07:07:00Z" w:id="253">
        <w:r w:rsidRPr="00390863" w:rsidDel="0058082A">
          <w:delText>EoS</w:delText>
        </w:r>
      </w:del>
      <w:del w:author="Franck Aumont" w:date="2025-12-15T18:59:00Z" w16du:dateUtc="2025-12-15T17:59:00Z" w:id="254">
        <w:r w:rsidRPr="00390863" w:rsidDel="00A442DF">
          <w:delText xml:space="preserve"> </w:delText>
        </w:r>
      </w:del>
      <w:del w:author="Franck Aumont" w:date="2025-12-08T19:38:00Z" w16du:dateUtc="2025-12-08T18:38:00Z" w:id="255">
        <w:r w:rsidRPr="00390863" w:rsidDel="0074063E">
          <w:delText>Metrics Reporting</w:delText>
        </w:r>
      </w:del>
      <w:del w:author="Franck Aumont" w:date="2025-12-15T18:59:00Z" w16du:dateUtc="2025-12-15T17:59:00Z" w:id="256">
        <w:r w:rsidRPr="00390863" w:rsidDel="00A442DF">
          <w:delText>:</w:delText>
        </w:r>
      </w:del>
    </w:p>
    <w:p w:rsidRPr="003D18A4" w:rsidR="007D7E53" w:rsidDel="00A442DF" w:rsidP="00C7209C" w:rsidRDefault="007D7E53" w14:paraId="666E9A05" w14:textId="2188B9D1">
      <w:pPr>
        <w:pStyle w:val="EX"/>
        <w:rPr>
          <w:del w:author="Franck Aumont" w:date="2025-12-15T18:59:00Z" w16du:dateUtc="2025-12-15T17:59:00Z" w:id="257"/>
        </w:rPr>
      </w:pPr>
      <w:del w:author="Franck Aumont" w:date="2025-12-15T18:59:00Z" w16du:dateUtc="2025-12-15T17:59:00Z" w:id="258">
        <w:r w:rsidRPr="003D18A4" w:rsidDel="00A442DF">
          <w:delText>M1</w:delText>
        </w:r>
        <w:r w:rsidRPr="003D18A4" w:rsidDel="00A442DF">
          <w:tab/>
        </w:r>
        <w:r w:rsidRPr="003D18A4" w:rsidDel="00A442DF">
          <w:delText xml:space="preserve">Network API used by the Media Application Provider to </w:delText>
        </w:r>
        <w:r w:rsidRPr="00A442DF" w:rsidDel="00A442DF">
          <w:delText xml:space="preserve">provision the </w:delText>
        </w:r>
      </w:del>
      <w:del w:author="Franck Aumont" w:date="2025-12-04T18:14:00Z" w16du:dateUtc="2025-12-04T17:14:00Z" w:id="259">
        <w:r w:rsidRPr="00A442DF" w:rsidDel="00A325A0">
          <w:delText>Energy-of-Service</w:delText>
        </w:r>
      </w:del>
      <w:del w:author="Franck Aumont" w:date="2025-12-15T18:59:00Z" w16du:dateUtc="2025-12-15T17:59:00Z" w:id="260">
        <w:r w:rsidRPr="00A442DF" w:rsidDel="00A442DF">
          <w:delText xml:space="preserve"> Metrics Reporting Configuration to the Media AF</w:delText>
        </w:r>
        <w:r w:rsidRPr="003D18A4" w:rsidDel="00A442DF">
          <w:delText xml:space="preserve">. This determines whether and which </w:delText>
        </w:r>
        <w:r w:rsidRPr="00A442DF" w:rsidDel="00A442DF">
          <w:delText>energy</w:delText>
        </w:r>
        <w:r w:rsidRPr="00A442DF" w:rsidDel="00A442DF">
          <w:noBreakHyphen/>
          <w:delText>related information submitted by the Media Session Handler for the UE, the Media AS and the EIF for the Core Network.</w:delText>
        </w:r>
        <w:r w:rsidRPr="003D18A4" w:rsidDel="00A442DF">
          <w:delText xml:space="preserve"> The</w:delText>
        </w:r>
        <w:r w:rsidRPr="00A442DF" w:rsidDel="00A442DF">
          <w:delText xml:space="preserve"> Energy Information AF collects the Energy-related information and creates Energy-related information reports as it is in the Release 19 architecture.</w:delText>
        </w:r>
      </w:del>
    </w:p>
    <w:p w:rsidRPr="003D18A4" w:rsidR="007D7E53" w:rsidDel="00A442DF" w:rsidP="00C7209C" w:rsidRDefault="007D7E53" w14:paraId="3C179180" w14:textId="29DA6280">
      <w:pPr>
        <w:pStyle w:val="EX"/>
        <w:rPr>
          <w:del w:author="Franck Aumont" w:date="2025-12-15T18:59:00Z" w16du:dateUtc="2025-12-15T17:59:00Z" w:id="261"/>
        </w:rPr>
      </w:pPr>
      <w:del w:author="Franck Aumont" w:date="2025-12-15T18:59:00Z" w16du:dateUtc="2025-12-15T17:59:00Z" w:id="262">
        <w:r w:rsidRPr="003D18A4" w:rsidDel="00A442DF">
          <w:delText>E12</w:delText>
        </w:r>
        <w:r w:rsidRPr="003D18A4" w:rsidDel="00A442DF">
          <w:tab/>
        </w:r>
        <w:r w:rsidRPr="003D18A4" w:rsidDel="00A442DF">
          <w:delText xml:space="preserve">This reference point is used by the EIF to provide Energy-related information reports to the Energy Information AF instantiated in the Media AF. The </w:delText>
        </w:r>
        <w:r w:rsidRPr="00A442DF" w:rsidDel="00A442DF">
          <w:delText xml:space="preserve">Energy Information AF receives the information and creates the report aligned with the </w:delText>
        </w:r>
      </w:del>
      <w:del w:author="Franck Aumont" w:date="2025-12-04T18:16:00Z" w16du:dateUtc="2025-12-04T17:16:00Z" w:id="263">
        <w:r w:rsidRPr="00A442DF" w:rsidDel="00A325A0">
          <w:delText>Energy-of-Service</w:delText>
        </w:r>
      </w:del>
      <w:del w:author="Franck Aumont" w:date="2025-12-15T18:59:00Z" w16du:dateUtc="2025-12-15T17:59:00Z" w:id="264">
        <w:r w:rsidRPr="00A442DF" w:rsidDel="00A442DF">
          <w:delText xml:space="preserve"> scheme of the configuration</w:delText>
        </w:r>
        <w:r w:rsidRPr="003D18A4" w:rsidDel="00A442DF">
          <w:delText>.</w:delText>
        </w:r>
      </w:del>
    </w:p>
    <w:p w:rsidRPr="003D18A4" w:rsidR="007D7E53" w:rsidDel="00A442DF" w:rsidP="00C7209C" w:rsidRDefault="007D7E53" w14:paraId="6F35B39D" w14:textId="4320EA69">
      <w:pPr>
        <w:pStyle w:val="EX"/>
        <w:rPr>
          <w:del w:author="Franck Aumont" w:date="2025-12-15T18:59:00Z" w16du:dateUtc="2025-12-15T17:59:00Z" w:id="265"/>
        </w:rPr>
      </w:pPr>
      <w:del w:author="Franck Aumont" w:date="2025-12-15T18:59:00Z" w16du:dateUtc="2025-12-15T17:59:00Z" w:id="266">
        <w:r w:rsidRPr="003D18A4" w:rsidDel="00A442DF">
          <w:delText>M3</w:delText>
        </w:r>
        <w:r w:rsidRPr="003D18A4" w:rsidDel="00A442DF">
          <w:tab/>
        </w:r>
        <w:r w:rsidRPr="003D18A4" w:rsidDel="00A442DF">
          <w:delText>After provisioning of Metrics Reporting in the Media AF and the configuration of Content Hosting in the Media AS, the Media AS obtains a client metrics reporting configuration</w:delText>
        </w:r>
        <w:r w:rsidRPr="00A442DF" w:rsidDel="00A442DF">
          <w:delText xml:space="preserve"> </w:delText>
        </w:r>
        <w:r w:rsidRPr="003D18A4" w:rsidDel="00A442DF">
          <w:delText xml:space="preserve">embedded in the Service Access Information. </w:delText>
        </w:r>
        <w:r w:rsidRPr="00A442DF" w:rsidDel="00A442DF">
          <w:delText xml:space="preserve">Based on this configuration, the Media AS collects </w:delText>
        </w:r>
      </w:del>
      <w:del w:author="Franck Aumont" w:date="2025-12-04T18:18:00Z" w16du:dateUtc="2025-12-04T17:18:00Z" w:id="267">
        <w:r w:rsidRPr="00A442DF" w:rsidDel="00A325A0">
          <w:delText>Energy-of-Service</w:delText>
        </w:r>
      </w:del>
      <w:del w:author="Franck Aumont" w:date="2025-12-15T18:59:00Z" w16du:dateUtc="2025-12-15T17:59:00Z" w:id="268">
        <w:r w:rsidRPr="00A442DF" w:rsidDel="00A442DF">
          <w:delText xml:space="preserve"> metrics, creates metrics reports aligned with the </w:delText>
        </w:r>
      </w:del>
      <w:del w:author="Franck Aumont" w:date="2025-12-04T18:15:00Z" w16du:dateUtc="2025-12-04T17:15:00Z" w:id="269">
        <w:r w:rsidRPr="00A442DF" w:rsidDel="00A325A0">
          <w:delText>Energy-of-Service</w:delText>
        </w:r>
      </w:del>
      <w:del w:author="Franck Aumont" w:date="2025-12-15T18:59:00Z" w16du:dateUtc="2025-12-15T17:59:00Z" w:id="270">
        <w:r w:rsidRPr="00A442DF" w:rsidDel="00A442DF">
          <w:delText xml:space="preserve"> scheme of the configuration, and uses this reference point to transmit metrics reports to the Media AF which are passed to the Energy Information AF instantiated in the Media AF.</w:delText>
        </w:r>
      </w:del>
    </w:p>
    <w:p w:rsidRPr="003D18A4" w:rsidR="007D7E53" w:rsidDel="00A442DF" w:rsidP="00C7209C" w:rsidRDefault="007D7E53" w14:paraId="7A387F40" w14:textId="0785370A">
      <w:pPr>
        <w:pStyle w:val="EX"/>
        <w:rPr>
          <w:del w:author="Franck Aumont" w:date="2025-12-15T18:59:00Z" w16du:dateUtc="2025-12-15T17:59:00Z" w:id="271"/>
        </w:rPr>
      </w:pPr>
      <w:del w:author="Franck Aumont" w:date="2025-12-15T18:59:00Z" w16du:dateUtc="2025-12-15T17:59:00Z" w:id="272">
        <w:r w:rsidRPr="003D18A4" w:rsidDel="00A442DF">
          <w:delText>M5</w:delText>
        </w:r>
        <w:r w:rsidRPr="003D18A4" w:rsidDel="00A442DF">
          <w:tab/>
        </w:r>
        <w:r w:rsidRPr="003D18A4" w:rsidDel="00A442DF">
          <w:delText xml:space="preserve">Network API used by the Media Session Handler to obtain </w:delText>
        </w:r>
        <w:r w:rsidRPr="00A442DF" w:rsidDel="00A442DF">
          <w:delText xml:space="preserve">an </w:delText>
        </w:r>
      </w:del>
      <w:del w:author="Franck Aumont" w:date="2025-12-04T18:15:00Z" w16du:dateUtc="2025-12-04T17:15:00Z" w:id="273">
        <w:r w:rsidRPr="00A442DF" w:rsidDel="00A325A0">
          <w:delText>Energy-of-Service</w:delText>
        </w:r>
      </w:del>
      <w:del w:author="Franck Aumont" w:date="2025-12-15T18:59:00Z" w16du:dateUtc="2025-12-15T17:59:00Z" w:id="274">
        <w:r w:rsidRPr="00A442DF" w:rsidDel="00A442DF">
          <w:delText xml:space="preserve"> Metrics Reporting configuration from the Media AF</w:delText>
        </w:r>
        <w:r w:rsidRPr="003D18A4" w:rsidDel="00A442DF">
          <w:delText xml:space="preserve">. The configuration information is embedded in Service Access Information. </w:delText>
        </w:r>
      </w:del>
      <w:del w:author="Franck Aumont" w:date="2025-12-05T11:44:00Z" w16du:dateUtc="2025-12-05T10:44:00Z" w:id="275">
        <w:r w:rsidRPr="00A442DF" w:rsidDel="009059C5">
          <w:delText xml:space="preserve">The Energy Information Collector instantiated in the Media Session Handler collects </w:delText>
        </w:r>
      </w:del>
      <w:del w:author="Franck Aumont" w:date="2025-12-04T18:15:00Z" w16du:dateUtc="2025-12-04T17:15:00Z" w:id="276">
        <w:r w:rsidRPr="00A442DF" w:rsidDel="00A325A0">
          <w:delText>Energy-of-Service</w:delText>
        </w:r>
      </w:del>
      <w:del w:author="Franck Aumont" w:date="2025-12-05T11:44:00Z" w16du:dateUtc="2025-12-05T10:44:00Z" w:id="277">
        <w:r w:rsidRPr="00A442DF" w:rsidDel="009059C5">
          <w:delText xml:space="preserve"> </w:delText>
        </w:r>
      </w:del>
      <w:del w:author="Franck Aumont" w:date="2025-12-05T11:42:00Z" w16du:dateUtc="2025-12-05T10:42:00Z" w:id="278">
        <w:r w:rsidRPr="00A442DF" w:rsidDel="0075645B">
          <w:delText xml:space="preserve">collected </w:delText>
        </w:r>
      </w:del>
      <w:del w:author="Franck Aumont" w:date="2025-12-05T11:44:00Z" w16du:dateUtc="2025-12-05T10:44:00Z" w:id="279">
        <w:r w:rsidRPr="00A442DF" w:rsidDel="009059C5">
          <w:delText xml:space="preserve">metrics, creates the metrics report aligned with the </w:delText>
        </w:r>
      </w:del>
      <w:del w:author="Franck Aumont" w:date="2025-12-04T18:15:00Z" w16du:dateUtc="2025-12-04T17:15:00Z" w:id="280">
        <w:r w:rsidRPr="00A442DF" w:rsidDel="00A325A0">
          <w:delText>Energy-of-Service</w:delText>
        </w:r>
      </w:del>
      <w:del w:author="Franck Aumont" w:date="2025-12-05T11:44:00Z" w16du:dateUtc="2025-12-05T10:44:00Z" w:id="281">
        <w:r w:rsidRPr="00A442DF" w:rsidDel="009059C5">
          <w:delText xml:space="preserve"> scheme of the configuration and uses the reference point to transmit metrics reports to the Media AF which are passed to the Energy Information AF instantiated in the Media AF.</w:delText>
        </w:r>
      </w:del>
    </w:p>
    <w:p w:rsidRPr="003D18A4" w:rsidR="007D7E53" w:rsidDel="00A442DF" w:rsidP="0016116F" w:rsidRDefault="007D7E53" w14:paraId="6476A5C5" w14:textId="40358040">
      <w:pPr>
        <w:pStyle w:val="EX"/>
        <w:rPr>
          <w:del w:author="Franck Aumont" w:date="2025-12-15T18:59:00Z" w16du:dateUtc="2025-12-15T17:59:00Z" w:id="282"/>
        </w:rPr>
      </w:pPr>
      <w:del w:author="Franck Aumont" w:date="2025-12-15T18:59:00Z" w16du:dateUtc="2025-12-15T17:59:00Z" w:id="283">
        <w:r w:rsidRPr="003D18A4" w:rsidDel="00A442DF">
          <w:delText>E5</w:delText>
        </w:r>
        <w:r w:rsidRPr="003D18A4" w:rsidDel="00A442DF">
          <w:tab/>
        </w:r>
        <w:r w:rsidRPr="003D18A4" w:rsidDel="00A442DF">
          <w:delText xml:space="preserve">Network API used by the Energy Information Collector in the UE to subscribe to and receive Network Energy Information from the Energy Information Media AF. Network Energy Information exposed to the Energy Information Collector relates to a specific Application Service Provider. </w:delText>
        </w:r>
        <w:r w:rsidRPr="00A442DF" w:rsidDel="00A442DF">
          <w:delText xml:space="preserve">In particular, this API allows the UE to receive reports aligned with the </w:delText>
        </w:r>
      </w:del>
      <w:del w:author="Franck Aumont" w:date="2025-12-04T18:15:00Z" w16du:dateUtc="2025-12-04T17:15:00Z" w:id="284">
        <w:r w:rsidRPr="00A442DF" w:rsidDel="00A325A0">
          <w:delText>Energy-of-Service</w:delText>
        </w:r>
      </w:del>
      <w:del w:author="Franck Aumont" w:date="2025-12-15T18:59:00Z" w16du:dateUtc="2025-12-15T17:59:00Z" w:id="285">
        <w:r w:rsidRPr="00A442DF" w:rsidDel="00A442DF">
          <w:delText xml:space="preserve"> </w:delText>
        </w:r>
      </w:del>
      <w:del w:author="Franck Aumont" w:date="2025-12-10T09:04:00Z" w16du:dateUtc="2025-12-10T08:04:00Z" w:id="286">
        <w:r w:rsidRPr="00A442DF" w:rsidDel="005D781A">
          <w:delText>scheme</w:delText>
        </w:r>
      </w:del>
      <w:del w:author="Franck Aumont" w:date="2025-12-15T18:59:00Z" w16du:dateUtc="2025-12-15T17:59:00Z" w:id="287">
        <w:r w:rsidRPr="00A442DF" w:rsidDel="00A442DF">
          <w:delText xml:space="preserve"> of the configuration from the Energy Information AF and propagate them to the Media-aware Application (via reference point </w:delText>
        </w:r>
      </w:del>
      <w:del w:author="Franck Aumont" w:date="2025-12-05T11:52:00Z" w16du:dateUtc="2025-12-05T10:52:00Z" w:id="288">
        <w:r w:rsidRPr="00A442DF" w:rsidDel="00CD0E79">
          <w:delText>E</w:delText>
        </w:r>
      </w:del>
      <w:del w:author="Franck Aumont" w:date="2025-12-15T18:59:00Z" w16du:dateUtc="2025-12-15T17:59:00Z" w:id="289">
        <w:r w:rsidRPr="00A442DF" w:rsidDel="00A442DF">
          <w:delText>6) and, optionally, to the Media Application Provider</w:delText>
        </w:r>
        <w:r w:rsidRPr="00A442DF" w:rsidDel="00A442DF" w:rsidR="00747C5A">
          <w:delText xml:space="preserve"> </w:delText>
        </w:r>
        <w:r w:rsidRPr="00A442DF" w:rsidDel="00A442DF">
          <w:delText xml:space="preserve">(via reference point </w:delText>
        </w:r>
      </w:del>
      <w:del w:author="Franck Aumont" w:date="2025-12-05T11:52:00Z" w16du:dateUtc="2025-12-05T10:52:00Z" w:id="290">
        <w:r w:rsidRPr="00A442DF" w:rsidDel="00CD0E79">
          <w:delText>E</w:delText>
        </w:r>
      </w:del>
      <w:del w:author="Franck Aumont" w:date="2025-12-15T18:59:00Z" w16du:dateUtc="2025-12-15T17:59:00Z" w:id="291">
        <w:r w:rsidRPr="00A442DF" w:rsidDel="00A442DF">
          <w:delText>8).</w:delText>
        </w:r>
      </w:del>
    </w:p>
    <w:p w:rsidRPr="003D18A4" w:rsidR="007D7E53" w:rsidDel="00A442DF" w:rsidP="0016116F" w:rsidRDefault="007D7E53" w14:paraId="36C26995" w14:textId="7B90C6F3">
      <w:pPr>
        <w:pStyle w:val="EX"/>
        <w:rPr>
          <w:del w:author="Franck Aumont" w:date="2025-12-15T18:59:00Z" w16du:dateUtc="2025-12-15T17:59:00Z" w:id="292"/>
        </w:rPr>
      </w:pPr>
      <w:del w:author="Franck Aumont" w:date="2025-12-15T18:59:00Z" w16du:dateUtc="2025-12-15T17:59:00Z" w:id="293">
        <w:r w:rsidRPr="003D18A4" w:rsidDel="00A442DF">
          <w:delText>E4</w:delText>
        </w:r>
        <w:r w:rsidRPr="003D18A4" w:rsidDel="00A442DF">
          <w:tab/>
        </w:r>
        <w:r w:rsidRPr="003D18A4" w:rsidDel="00A442DF">
          <w:delText>Network API used by the Data Collection AF instantiated in the Media AF to subscribe to and receive Network Energy Information from the Energy Information AF instantiated in the Media AF. Network Energy Information exposed to the Data Collection AF relates to a specific Application Service Provider</w:delText>
        </w:r>
        <w:r w:rsidRPr="00A442DF" w:rsidDel="00A442DF">
          <w:delText xml:space="preserve">. In particular, this API allows the Data Collection AF to receive the reports aligned with the </w:delText>
        </w:r>
      </w:del>
      <w:del w:author="Franck Aumont" w:date="2025-12-04T18:15:00Z" w16du:dateUtc="2025-12-04T17:15:00Z" w:id="294">
        <w:r w:rsidRPr="00A442DF" w:rsidDel="00A325A0">
          <w:delText>Energy-of-Service</w:delText>
        </w:r>
      </w:del>
      <w:del w:author="Franck Aumont" w:date="2025-12-15T18:59:00Z" w16du:dateUtc="2025-12-15T17:59:00Z" w:id="295">
        <w:r w:rsidRPr="00A442DF" w:rsidDel="00A442DF">
          <w:delText xml:space="preserve"> scheme of the configuration from the Energy Information AF instantiated in the Media AF, and to expose them to event consumers via reference points R5 and/or R6 (not illustrated)</w:delText>
        </w:r>
        <w:r w:rsidRPr="00A442DF" w:rsidDel="00A442DF" w:rsidR="00747C5A">
          <w:delText xml:space="preserve"> </w:delText>
        </w:r>
        <w:r w:rsidRPr="00A442DF" w:rsidDel="00A442DF">
          <w:delText>(see TS 26.531</w:delText>
        </w:r>
      </w:del>
      <w:del w:author="Franck Aumont" w:date="2025-12-09T16:20:00Z" w16du:dateUtc="2025-12-09T15:20:00Z" w:id="296">
        <w:r w:rsidRPr="00A442DF" w:rsidDel="000A2904">
          <w:delText xml:space="preserve"> specification</w:delText>
        </w:r>
      </w:del>
      <w:del w:author="Franck Aumont" w:date="2025-12-15T18:59:00Z" w16du:dateUtc="2025-12-15T17:59:00Z" w:id="297">
        <w:r w:rsidRPr="00A442DF" w:rsidDel="00A442DF">
          <w:delText>).</w:delText>
        </w:r>
      </w:del>
    </w:p>
    <w:p w:rsidRPr="00390863" w:rsidR="00136EDD" w:rsidDel="00A442DF" w:rsidP="000B5EF4" w:rsidRDefault="00136EDD" w14:paraId="2F553061" w14:textId="7966BDFE">
      <w:pPr>
        <w:pStyle w:val="EX"/>
        <w:ind w:left="0" w:firstLine="0"/>
        <w:rPr>
          <w:del w:author="Franck Aumont" w:date="2025-12-15T18:59:00Z" w16du:dateUtc="2025-12-15T17:59:00Z" w:id="298"/>
        </w:rPr>
      </w:pPr>
      <w:del w:author="Franck Aumont" w:date="2025-12-05T11:46:00Z" w16du:dateUtc="2025-12-05T10:46:00Z" w:id="299">
        <w:r w:rsidRPr="003D18A4" w:rsidDel="00317507">
          <w:delText>E</w:delText>
        </w:r>
      </w:del>
      <w:del w:author="Franck Aumont" w:date="2025-12-15T18:59:00Z" w16du:dateUtc="2025-12-15T17:59:00Z" w:id="300">
        <w:r w:rsidRPr="003D18A4" w:rsidDel="00A442DF">
          <w:delText>6</w:delText>
        </w:r>
        <w:r w:rsidRPr="003D18A4" w:rsidDel="00A442DF">
          <w:tab/>
        </w:r>
        <w:r w:rsidRPr="003D18A4" w:rsidDel="00A442DF">
          <w:delText xml:space="preserve">Client API used by the </w:delText>
        </w:r>
        <w:r w:rsidRPr="003D18A4" w:rsidDel="00A442DF" w:rsidR="00C84181">
          <w:delText>Media-aware</w:delText>
        </w:r>
        <w:r w:rsidRPr="003D18A4" w:rsidDel="00A442DF">
          <w:delText xml:space="preserve"> Application to subscribe </w:delText>
        </w:r>
        <w:r w:rsidRPr="00A442DF" w:rsidDel="00A442DF">
          <w:delText xml:space="preserve">to </w:delText>
        </w:r>
      </w:del>
      <w:del w:author="Franck Aumont" w:date="2025-12-05T11:53:00Z" w16du:dateUtc="2025-12-05T10:53:00Z" w:id="301">
        <w:r w:rsidRPr="003D18A4" w:rsidDel="00051ACB">
          <w:delText>energy-related information</w:delText>
        </w:r>
      </w:del>
      <w:del w:author="Franck Aumont" w:date="2025-12-15T18:59:00Z" w16du:dateUtc="2025-12-15T17:59:00Z" w:id="302">
        <w:r w:rsidRPr="003D18A4" w:rsidDel="00A442DF">
          <w:delText xml:space="preserve"> notifications from the Energy Information Collector</w:delText>
        </w:r>
      </w:del>
      <w:del w:author="Franck Aumont" w:date="2025-12-05T11:47:00Z" w16du:dateUtc="2025-12-05T10:47:00Z" w:id="303">
        <w:r w:rsidRPr="003D18A4" w:rsidDel="00F7765C">
          <w:delText>.</w:delText>
        </w:r>
      </w:del>
    </w:p>
    <w:p w:rsidRPr="00390863" w:rsidR="00A72E14" w:rsidDel="00A442DF" w:rsidP="00A72E14" w:rsidRDefault="00A72E14" w14:paraId="6DB25C74" w14:textId="19E4A284">
      <w:pPr>
        <w:pStyle w:val="Heading3"/>
        <w:rPr>
          <w:del w:author="Franck Aumont" w:date="2025-12-15T18:59:00Z" w16du:dateUtc="2025-12-15T17:59:00Z" w:id="304"/>
          <w:rFonts w:eastAsiaTheme="minorEastAsia"/>
        </w:rPr>
      </w:pPr>
      <w:del w:author="Franck Aumont" w:date="2025-12-15T18:59:00Z" w16du:dateUtc="2025-12-15T17:59:00Z" w:id="305">
        <w:r w:rsidRPr="00390863" w:rsidDel="00A442DF">
          <w:rPr>
            <w:rFonts w:eastAsiaTheme="minorEastAsia"/>
          </w:rPr>
          <w:delText>7.</w:delText>
        </w:r>
        <w:r w:rsidRPr="00390863" w:rsidDel="00A442DF" w:rsidR="003B29AB">
          <w:rPr>
            <w:rFonts w:eastAsiaTheme="minorEastAsia"/>
          </w:rPr>
          <w:delText>12</w:delText>
        </w:r>
        <w:r w:rsidRPr="00390863" w:rsidDel="00A442DF">
          <w:rPr>
            <w:rFonts w:eastAsiaTheme="minorEastAsia"/>
          </w:rPr>
          <w:delText>.3</w:delText>
        </w:r>
        <w:r w:rsidRPr="00390863" w:rsidDel="00A442DF">
          <w:rPr>
            <w:rFonts w:eastAsiaTheme="minorEastAsia"/>
          </w:rPr>
          <w:tab/>
        </w:r>
        <w:r w:rsidRPr="00390863" w:rsidDel="00A442DF">
          <w:rPr>
            <w:rFonts w:eastAsiaTheme="minorEastAsia"/>
          </w:rPr>
          <w:delText>Procedures</w:delText>
        </w:r>
      </w:del>
    </w:p>
    <w:p w:rsidR="00A72E14" w:rsidDel="00A442DF" w:rsidP="00C352B4" w:rsidRDefault="00A72E14" w14:paraId="6A9A583B" w14:textId="34899D89">
      <w:pPr>
        <w:keepNext/>
        <w:rPr>
          <w:del w:author="Franck Aumont" w:date="2025-12-15T18:59:00Z" w16du:dateUtc="2025-12-15T17:59:00Z" w:id="306"/>
          <w:rFonts w:eastAsiaTheme="minorEastAsia"/>
        </w:rPr>
      </w:pPr>
      <w:del w:author="Franck Aumont" w:date="2025-12-15T18:59:00Z" w16du:dateUtc="2025-12-15T17:59:00Z" w:id="307">
        <w:r w:rsidRPr="00390863" w:rsidDel="00A442DF">
          <w:delText>Figure 7.</w:delText>
        </w:r>
        <w:r w:rsidRPr="00390863" w:rsidDel="00A442DF" w:rsidR="003B29AB">
          <w:delText>12</w:delText>
        </w:r>
        <w:r w:rsidRPr="00390863" w:rsidDel="00A442DF">
          <w:delText xml:space="preserve">.3-1 below details the different steps for </w:delText>
        </w:r>
      </w:del>
      <w:del w:author="Franck Aumont" w:date="2025-12-05T11:30:00Z" w16du:dateUtc="2025-12-05T10:30:00Z" w:id="308">
        <w:r w:rsidRPr="00390863" w:rsidDel="00124A89">
          <w:delText>Energy-of-</w:delText>
        </w:r>
        <w:r w:rsidRPr="00390863" w:rsidDel="00124A89" w:rsidR="00CA20EF">
          <w:delText>media-</w:delText>
        </w:r>
        <w:r w:rsidRPr="00390863" w:rsidDel="00124A89">
          <w:delText>Servic</w:delText>
        </w:r>
      </w:del>
      <w:del w:author="Franck Aumont" w:date="2025-12-05T11:31:00Z" w16du:dateUtc="2025-12-05T10:31:00Z" w:id="309">
        <w:r w:rsidRPr="00390863" w:rsidDel="00124A89">
          <w:delText>e</w:delText>
        </w:r>
      </w:del>
      <w:del w:author="Franck Aumont" w:date="2025-12-15T18:59:00Z" w16du:dateUtc="2025-12-15T17:59:00Z" w:id="310">
        <w:r w:rsidRPr="00390863" w:rsidDel="00A442DF">
          <w:delText xml:space="preserve"> Metrics Reporting for the Approach in the system outlined in clause </w:delText>
        </w:r>
        <w:r w:rsidRPr="00390863" w:rsidDel="00A442DF">
          <w:rPr>
            <w:rFonts w:eastAsiaTheme="minorEastAsia"/>
          </w:rPr>
          <w:delText>7.</w:delText>
        </w:r>
        <w:r w:rsidRPr="00390863" w:rsidDel="00A442DF" w:rsidR="009C2590">
          <w:rPr>
            <w:rFonts w:eastAsiaTheme="minorEastAsia"/>
          </w:rPr>
          <w:delText>12</w:delText>
        </w:r>
        <w:r w:rsidRPr="00390863" w:rsidDel="00A442DF">
          <w:rPr>
            <w:rFonts w:eastAsiaTheme="minorEastAsia"/>
          </w:rPr>
          <w:delText>.2.2 (</w:delText>
        </w:r>
        <w:commentRangeStart w:id="311"/>
        <w:r w:rsidRPr="00390863" w:rsidDel="00A442DF">
          <w:rPr>
            <w:rFonts w:eastAsiaTheme="minorEastAsia"/>
          </w:rPr>
          <w:delText xml:space="preserve">based on figure 5.5.3-1 of </w:delText>
        </w:r>
        <w:r w:rsidRPr="00390863" w:rsidDel="00A442DF">
          <w:delText>TS 26.501 </w:delText>
        </w:r>
        <w:r w:rsidRPr="00390863" w:rsidDel="00A442DF">
          <w:rPr>
            <w:sz w:val="18"/>
            <w:szCs w:val="18"/>
          </w:rPr>
          <w:delText>[</w:delText>
        </w:r>
        <w:r w:rsidRPr="00390863" w:rsidDel="00A442DF">
          <w:rPr>
            <w:sz w:val="18"/>
            <w:szCs w:val="18"/>
            <w:highlight w:val="yellow"/>
          </w:rPr>
          <w:delText>26501</w:delText>
        </w:r>
        <w:r w:rsidRPr="00390863" w:rsidDel="00A442DF">
          <w:delText>]</w:delText>
        </w:r>
        <w:commentRangeEnd w:id="311"/>
        <w:r w:rsidRPr="00390863" w:rsidDel="00A442DF">
          <w:rPr>
            <w:rStyle w:val="CommentReference"/>
            <w:sz w:val="20"/>
          </w:rPr>
          <w:commentReference w:id="311"/>
        </w:r>
        <w:r w:rsidRPr="00390863" w:rsidDel="00A442DF">
          <w:delText xml:space="preserve"> but updated to generalise)</w:delText>
        </w:r>
      </w:del>
      <w:del w:author="Franck Aumont" w:date="2025-11-20T15:50:00Z" w16du:dateUtc="2025-11-20T14:50:00Z" w:id="312">
        <w:r w:rsidRPr="00390863" w:rsidDel="000D449A">
          <w:rPr>
            <w:rFonts w:eastAsiaTheme="minorEastAsia"/>
          </w:rPr>
          <w:delText>:</w:delText>
        </w:r>
      </w:del>
    </w:p>
    <w:p w:rsidRPr="00390863" w:rsidR="000D449A" w:rsidDel="00A442DF" w:rsidP="00C352B4" w:rsidRDefault="000D449A" w14:paraId="62710790" w14:textId="64862C87">
      <w:pPr>
        <w:keepNext/>
        <w:rPr>
          <w:del w:author="Franck Aumont" w:date="2025-12-09T16:27:00Z" w16du:dateUtc="2025-12-09T15:27:00Z" w:id="313"/>
          <w:rFonts w:eastAsiaTheme="minorEastAsia"/>
        </w:rPr>
      </w:pPr>
      <w:del w:author="Franck Aumont" w:date="2025-12-15T18:59:00Z" w16du:dateUtc="2025-12-15T17:59:00Z" w:id="314">
        <w:r w:rsidDel="00A442DF">
          <w:rPr>
            <w:rFonts w:eastAsiaTheme="minorEastAsia"/>
          </w:rPr>
          <w:delText>The step 1 of the sequence is based on the solution #10 in clause 7.11.</w:delText>
        </w:r>
      </w:del>
    </w:p>
    <w:p w:rsidRPr="00390863" w:rsidR="003D2C2D" w:rsidDel="00A442DF" w:rsidP="00C352B4" w:rsidRDefault="00EB557B" w14:paraId="12632B79" w14:textId="5A22FC3B">
      <w:pPr>
        <w:jc w:val="center"/>
        <w:rPr>
          <w:del w:author="Franck Aumont" w:date="2025-12-15T18:59:00Z" w16du:dateUtc="2025-12-15T17:59:00Z" w:id="315"/>
        </w:rPr>
      </w:pPr>
      <w:del w:author="Franck Aumont" w:date="2025-12-05T10:22:00Z" w16du:dateUtc="2025-12-05T09:22:00Z" w:id="316">
        <w:r w:rsidRPr="00390863" w:rsidDel="003D2C2D">
          <w:rPr>
            <w:noProof/>
          </w:rPr>
          <w:drawing>
            <wp:inline distT="0" distB="0" distL="0" distR="0" wp14:anchorId="6E23E490" wp14:editId="24296802">
              <wp:extent cx="5538159" cy="7985907"/>
              <wp:effectExtent l="0" t="0" r="5715" b="0"/>
              <wp:docPr id="6" name="Msc-generator signalling" descr="Msc-generator~|version=8.6.1~|lang=signalling~|size=1577x2274~|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Energy-of-media-Service\nreporting interval\ntimer initialisation;~n~4MSH--MSH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MAS-~gAF [delta]:~2~q16: Metrics report\n(per scheme \~qEnergy-of-media-Service\~q)\n\bM3\b~q;~n~8hide MAS;~n~8show EIAF;~n~8vspace 10;~n~8AF-~gEIAF [delta,number=no];~n~8hide AF;~n~8EIAF--EIAF[delta]: 17: Network Energy\nInformation\nprocessing\n(per scheme\n~qEnergy-of-media-Service~q);~n~4} [tag=~q~q, fill.color=EIcolour,0.4]: ~q\IEnergy-of-media-Service metrics reporting by Media Client~q {~n~8vspace 5;~n~8MSH--MSH[delta]: ~q18: Energy-of-Service\nreporting interval\ntimer expiration~q;~n~8#note: ~qMissing step~q;~n~8MSH~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1: Scheme-specific\nmetrics report\nprocessing\n\-(e.g. filtering, aggregation,\nreformatting);~n~4} [tag=~q~q, number=no, fill.color=EIcolour,0.4]: ~q\IEnergy-of-media-Service metrics reporting by EIF~q {~n~8show EIF;~n~8EIF-~gEIAF[delta]: 22: Publish NF Energy Information report\n\bE12\b;~n~8hide EIF;~n~4};~n~9~3~n~4vspace 10;~n~4EIAF-~gAP[delta]: 23: Processed metrics report\n(per scheme ~qEnergy-of-media-Service~q)\n\bM1\b;~n~4#note [note.pos=right]: ~qNot needed?~q;~n~4hide AP;~n~9~3~n~4vspace 10;~n~4box ++ [tag=~qopt~q, number=no, fill.color=EIcolour,0.4] {~n~8#show EIC;~n~8EIAF-~gEIC[delta]: 24: Processed metrics report\n(per scheme ~qEnergy-of-media-Service~q)\n\bE5\b;~n~8#note: ~qWhat purpose?~q;~n~9EIC-~gApp[delta]: 25: Aggregated Processed metrics report\n(per scheme ~qEnergy-of-media-Service~q)\n\bE6\b;~7~n~4} [tag=~q~q, fill.color=DCcolour,0.4] {~n~8show DCAF;#, ECAF;~n~8EIAF-~gDCAF[delta]: 26: Processed metrics report\n(per scheme ~qEnergy-of-media-Service~q);~n~8#DCAF-~gECAF[delta]: ??: Event exposure\nof ~qEnergy-of-media-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577x2274~|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Energy-of-media-Service\nreporting interval\ntimer initialisation;~n~4MSH--MSH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MAS-~gAF [delta]:~2~q16: Metrics report\n(per scheme \~qEnergy-of-media-Service\~q)\n\bM3\b~q;~n~8hide MAS;~n~8show EIAF;~n~8vspace 10;~n~8AF-~gEIAF [delta,number=no];~n~8hide AF;~n~8EIAF--EIAF[delta]: 17: Network Energy\nInformation\nprocessing\n(per scheme\n~qEnergy-of-media-Service~q);~n~4} [tag=~q~q, fill.color=EIcolour,0.4]: ~q\IEnergy-of-media-Service metrics reporting by Media Client~q {~n~8vspace 5;~n~8MSH--MSH[delta]: ~q18: Energy-of-Service\nreporting interval\ntimer expiration~q;~n~8#note: ~qMissing step~q;~n~8MSH~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1: Scheme-specific\nmetrics report\nprocessing\n\-(e.g. filtering, aggregation,\nreformatting);~n~4} [tag=~q~q, number=no, fill.color=EIcolour,0.4]: ~q\IEnergy-of-media-Service metrics reporting by EIF~q {~n~8show EIF;~n~8EIF-~gEIAF[delta]: 22: Publish NF Energy Information report\n\bE12\b;~n~8hide EIF;~n~4};~n~9~3~n~4vspace 10;~n~4EIAF-~gAP[delta]: 23: Processed metrics report\n(per scheme ~qEnergy-of-media-Service~q)\n\bM1\b;~n~4#note [note.pos=right]: ~qNot needed?~q;~n~4hide AP;~n~9~3~n~4vspace 10;~n~4box ++ [tag=~qopt~q, number=no, fill.color=EIcolour,0.4] {~n~8#show EIC;~n~8EIAF-~gEIC[delta]: 24: Processed metrics report\n(per scheme ~qEnergy-of-media-Service~q)\n\bE5\b;~n~8#note: ~qWhat purpose?~q;~n~9EIC-~gApp[delta]: 25: Aggregated Processed metrics report\n(per scheme ~qEnergy-of-media-Service~q)\n\bE6\b;~7~n~4} [tag=~q~q, fill.color=DCcolour,0.4] {~n~8show DCAF;#, ECAF;~n~8EIAF-~gDCAF[delta]: 26: Processed metrics report\n(per scheme ~qEnergy-of-media-Service~q);~n~8#DCAF-~gECAF[delta]: ??: Event exposure\nof ~qEnergy-of-media-Service~q;~n~8#note: ~qMissing step~q;~n~4};~n};~n~|"/>
                      <pic:cNvPicPr>
                        <a:picLocks noChangeAspect="1"/>
                      </pic:cNvPicPr>
                    </pic:nvPicPr>
                    <pic:blipFill>
                      <a:blip r:embed="rId20"/>
                      <a:stretch>
                        <a:fillRect/>
                      </a:stretch>
                    </pic:blipFill>
                    <pic:spPr>
                      <a:xfrm>
                        <a:off x="0" y="0"/>
                        <a:ext cx="5549827" cy="8002732"/>
                      </a:xfrm>
                      <a:prstGeom prst="rect">
                        <a:avLst/>
                      </a:prstGeom>
                    </pic:spPr>
                  </pic:pic>
                </a:graphicData>
              </a:graphic>
            </wp:inline>
          </w:drawing>
        </w:r>
      </w:del>
    </w:p>
    <w:p w:rsidRPr="00390863" w:rsidR="005C5F11" w:rsidDel="00A442DF" w:rsidP="005C5F11" w:rsidRDefault="005C5F11" w14:paraId="096763F0" w14:textId="646E9A11">
      <w:pPr>
        <w:pStyle w:val="Caption"/>
        <w:jc w:val="center"/>
        <w:rPr>
          <w:del w:author="Franck Aumont" w:date="2025-12-15T18:59:00Z" w16du:dateUtc="2025-12-15T17:59:00Z" w:id="317"/>
          <w:rFonts w:ascii="Aptos" w:hAnsi="Aptos"/>
          <w:sz w:val="22"/>
          <w:szCs w:val="22"/>
        </w:rPr>
      </w:pPr>
      <w:del w:author="Franck Aumont" w:date="2025-12-15T18:59:00Z" w16du:dateUtc="2025-12-15T17:59:00Z" w:id="318">
        <w:r w:rsidRPr="00390863" w:rsidDel="00A442DF">
          <w:delText>Figure 7.</w:delText>
        </w:r>
        <w:r w:rsidRPr="00390863" w:rsidDel="00A442DF" w:rsidR="00B96C3F">
          <w:delText>12</w:delText>
        </w:r>
        <w:r w:rsidRPr="00390863" w:rsidDel="00A442DF">
          <w:delText xml:space="preserve">.3-1: Procedures for Energy-of </w:delText>
        </w:r>
        <w:r w:rsidRPr="00390863" w:rsidDel="00A442DF" w:rsidR="00575D01">
          <w:delText>media-</w:delText>
        </w:r>
        <w:r w:rsidRPr="00390863" w:rsidDel="00A442DF">
          <w:delText>Service collection and reporting</w:delText>
        </w:r>
      </w:del>
    </w:p>
    <w:p w:rsidRPr="007B1862" w:rsidR="005C5F11" w:rsidDel="00A442DF" w:rsidP="0016116F" w:rsidRDefault="005C5F11" w14:paraId="5E719A78" w14:textId="23914943">
      <w:pPr>
        <w:keepNext/>
        <w:rPr>
          <w:del w:author="Franck Aumont" w:date="2025-12-15T18:59:00Z" w16du:dateUtc="2025-12-15T17:59:00Z" w:id="319"/>
        </w:rPr>
      </w:pPr>
      <w:del w:author="Franck Aumont" w:date="2025-12-15T18:59:00Z" w16du:dateUtc="2025-12-15T17:59:00Z" w:id="320">
        <w:r w:rsidRPr="007B1862" w:rsidDel="00A442DF">
          <w:delText>The steps of the call flow are as follows:</w:delText>
        </w:r>
      </w:del>
    </w:p>
    <w:p w:rsidRPr="007B1862" w:rsidR="004A62E4" w:rsidDel="00A442DF" w:rsidP="004A62E4" w:rsidRDefault="005C5F11" w14:paraId="6E8999C2" w14:textId="44D2D9CF">
      <w:pPr>
        <w:keepNext/>
        <w:rPr>
          <w:ins w:author="Franck Aumont" w:date="2025-12-09T16:27:00Z" w16du:dateUtc="2025-12-09T15:27:00Z" w:id="321"/>
          <w:del w:author="Franck Aumont" w:date="2025-12-15T18:59:00Z" w16du:dateUtc="2025-12-15T17:59:00Z" w:id="322"/>
          <w:rFonts w:eastAsiaTheme="minorEastAsia"/>
        </w:rPr>
      </w:pPr>
      <w:del w:author="Franck Aumont" w:date="2025-12-15T18:59:00Z" w16du:dateUtc="2025-12-15T17:59:00Z" w:id="323">
        <w:r w:rsidRPr="007B1862" w:rsidDel="00A442DF">
          <w:delText>1:</w:delText>
        </w:r>
        <w:r w:rsidRPr="007B1862" w:rsidDel="00A442DF">
          <w:tab/>
        </w:r>
        <w:r w:rsidRPr="007B1862" w:rsidDel="00A442DF">
          <w:delText xml:space="preserve">The Media AF is provisioned with the </w:delText>
        </w:r>
      </w:del>
      <w:del w:author="Franck Aumont" w:date="2025-12-05T14:46:00Z" w16du:dateUtc="2025-12-05T13:46:00Z" w:id="324">
        <w:r w:rsidRPr="007B1862" w:rsidDel="002819ED" w:rsidR="0092415E">
          <w:delText>Energy-of-media</w:delText>
        </w:r>
        <w:r w:rsidRPr="007B1862" w:rsidDel="002819ED" w:rsidR="00DE32A2">
          <w:delText>-</w:delText>
        </w:r>
        <w:r w:rsidRPr="007B1862" w:rsidDel="002819ED" w:rsidR="0092415E">
          <w:delText>Service</w:delText>
        </w:r>
      </w:del>
      <w:del w:author="Franck Aumont" w:date="2025-12-15T18:59:00Z" w16du:dateUtc="2025-12-15T17:59:00Z" w:id="325">
        <w:r w:rsidRPr="007B1862" w:rsidDel="00A442DF" w:rsidR="0092415E">
          <w:delText xml:space="preserve"> Metrics Reporting configuration </w:delText>
        </w:r>
        <w:commentRangeStart w:id="326"/>
        <w:r w:rsidRPr="007B1862" w:rsidDel="00A442DF" w:rsidR="0092415E">
          <w:delText>of solution #10</w:delText>
        </w:r>
        <w:r w:rsidRPr="007B1862" w:rsidDel="00A442DF" w:rsidR="0039326D">
          <w:delText xml:space="preserve"> </w:delText>
        </w:r>
        <w:r w:rsidRPr="007B1862" w:rsidDel="00A442DF" w:rsidR="0092415E">
          <w:delText xml:space="preserve">clause </w:delText>
        </w:r>
        <w:r w:rsidRPr="007B1862" w:rsidDel="00A442DF" w:rsidR="00DE32A2">
          <w:delText>7.11</w:delText>
        </w:r>
        <w:commentRangeEnd w:id="326"/>
        <w:r w:rsidRPr="007B1862" w:rsidDel="00A442DF" w:rsidR="00C352B4">
          <w:rPr>
            <w:rStyle w:val="CommentReference"/>
            <w:sz w:val="20"/>
          </w:rPr>
          <w:commentReference w:id="326"/>
        </w:r>
        <w:r w:rsidRPr="007B1862" w:rsidDel="00A442DF" w:rsidR="00DE32A2">
          <w:delText xml:space="preserve"> </w:delText>
        </w:r>
        <w:r w:rsidRPr="007B1862" w:rsidDel="00A442DF">
          <w:delText xml:space="preserve">by the Media Application Provider, each pertaining to metrics collection by the Media Player </w:delText>
        </w:r>
        <w:r w:rsidRPr="00A442DF" w:rsidDel="00A442DF">
          <w:delText>and the EIF and the Media AS</w:delText>
        </w:r>
      </w:del>
      <w:del w:author="Franck Aumont" w:date="2025-12-09T16:24:00Z" w16du:dateUtc="2025-12-09T15:24:00Z" w:id="327">
        <w:r w:rsidRPr="00A442DF" w:rsidDel="008F2B64">
          <w:delText xml:space="preserve"> functions</w:delText>
        </w:r>
      </w:del>
      <w:del w:author="Franck Aumont" w:date="2025-12-15T18:59:00Z" w16du:dateUtc="2025-12-15T17:59:00Z" w:id="328">
        <w:r w:rsidRPr="00A442DF" w:rsidDel="00A442DF">
          <w:delText>. The configuration is transmitted to the Energy Information AF to collect and generate the metrics reports regarding required post-processing functionality and deliver to the Media Application Provider. The Energy Information AF subscribe to the EIF network function to get the Energy-related information from the Core Network.</w:delText>
        </w:r>
      </w:del>
      <w:ins w:author="Franck Aumont" w:date="2025-12-09T16:27:00Z" w16du:dateUtc="2025-12-09T15:27:00Z" w:id="329">
        <w:del w:author="Franck Aumont" w:date="2025-12-15T18:59:00Z" w16du:dateUtc="2025-12-15T17:59:00Z" w:id="330">
          <w:r w:rsidRPr="007B1862" w:rsidDel="00A442DF" w:rsidR="004A62E4">
            <w:rPr>
              <w:rFonts w:eastAsiaTheme="minorEastAsia"/>
            </w:rPr>
            <w:delText xml:space="preserve">The step 1 </w:delText>
          </w:r>
        </w:del>
        <w:del w:author="Franck Aumont" w:date="2025-12-09T16:27:00Z" w16du:dateUtc="2025-12-09T15:27:00Z" w:id="331">
          <w:r w:rsidRPr="007B1862" w:rsidDel="00C94559" w:rsidR="004A62E4">
            <w:rPr>
              <w:rFonts w:eastAsiaTheme="minorEastAsia"/>
            </w:rPr>
            <w:delText xml:space="preserve">of the sequence </w:delText>
          </w:r>
        </w:del>
        <w:del w:author="Franck Aumont" w:date="2025-12-15T18:59:00Z" w16du:dateUtc="2025-12-15T17:59:00Z" w:id="332">
          <w:r w:rsidRPr="007B1862" w:rsidDel="00A442DF" w:rsidR="004A62E4">
            <w:rPr>
              <w:rFonts w:eastAsiaTheme="minorEastAsia"/>
            </w:rPr>
            <w:delText xml:space="preserve">is based on the </w:delText>
          </w:r>
        </w:del>
        <w:del w:author="Franck Aumont" w:date="2025-12-09T16:28:00Z" w16du:dateUtc="2025-12-09T15:28:00Z" w:id="333">
          <w:r w:rsidRPr="007B1862" w:rsidDel="00C94559" w:rsidR="004A62E4">
            <w:rPr>
              <w:rFonts w:eastAsiaTheme="minorEastAsia"/>
            </w:rPr>
            <w:delText>s</w:delText>
          </w:r>
        </w:del>
        <w:del w:author="Franck Aumont" w:date="2025-12-15T18:59:00Z" w16du:dateUtc="2025-12-15T17:59:00Z" w:id="334">
          <w:r w:rsidRPr="007B1862" w:rsidDel="00A442DF" w:rsidR="004A62E4">
            <w:rPr>
              <w:rFonts w:eastAsiaTheme="minorEastAsia"/>
            </w:rPr>
            <w:delText>olution #10 in clause 7.11.</w:delText>
          </w:r>
        </w:del>
      </w:ins>
    </w:p>
    <w:p w:rsidRPr="007B1862" w:rsidR="004A62E4" w:rsidDel="00A442DF" w:rsidP="00C7209C" w:rsidRDefault="004A62E4" w14:paraId="0EEC5222" w14:textId="6D8B65F9">
      <w:pPr>
        <w:pStyle w:val="B1"/>
        <w:keepLines/>
        <w:rPr>
          <w:del w:author="Franck Aumont" w:date="2025-12-15T18:59:00Z" w16du:dateUtc="2025-12-15T17:59:00Z" w:id="335"/>
        </w:rPr>
      </w:pPr>
    </w:p>
    <w:p w:rsidRPr="007B1862" w:rsidR="005C5F11" w:rsidDel="00A442DF" w:rsidP="00C7209C" w:rsidRDefault="005C5F11" w14:paraId="76D547D8" w14:textId="732A9160">
      <w:pPr>
        <w:pStyle w:val="B1"/>
        <w:rPr>
          <w:del w:author="Franck Aumont" w:date="2025-12-15T18:59:00Z" w16du:dateUtc="2025-12-15T17:59:00Z" w:id="336"/>
        </w:rPr>
      </w:pPr>
      <w:del w:author="Franck Aumont" w:date="2025-12-15T18:59:00Z" w16du:dateUtc="2025-12-15T17:59:00Z" w:id="337">
        <w:r w:rsidRPr="007B1862" w:rsidDel="00A442DF">
          <w:delText>2:</w:delText>
        </w:r>
        <w:r w:rsidRPr="007B1862" w:rsidDel="00A442DF">
          <w:tab/>
        </w:r>
        <w:r w:rsidRPr="007B1862" w:rsidDel="00A442DF">
          <w:delText xml:space="preserve">The Media-Aware Application triggers the Service Announcement and Content Discovery procedure. The Service Announcement includes the whole Service Access Information that contains metric configuration information for </w:delText>
        </w:r>
      </w:del>
      <w:del w:author="Franck Aumont" w:date="2025-12-05T14:46:00Z" w16du:dateUtc="2025-12-05T13:46:00Z" w:id="338">
        <w:r w:rsidRPr="007B1862" w:rsidDel="002819ED" w:rsidR="00642161">
          <w:delText>Energy-of-media-Service</w:delText>
        </w:r>
      </w:del>
      <w:del w:author="Franck Aumont" w:date="2025-12-15T18:59:00Z" w16du:dateUtc="2025-12-15T17:59:00Z" w:id="339">
        <w:r w:rsidRPr="007B1862" w:rsidDel="00A442DF">
          <w:delText xml:space="preserve"> scheme</w:delText>
        </w:r>
      </w:del>
    </w:p>
    <w:p w:rsidRPr="007B1862" w:rsidR="005C5F11" w:rsidDel="00A442DF" w:rsidP="00C7209C" w:rsidRDefault="005C5F11" w14:paraId="6F322074" w14:textId="091D0FD5">
      <w:pPr>
        <w:pStyle w:val="B1"/>
        <w:rPr>
          <w:del w:author="Franck Aumont" w:date="2025-12-15T18:59:00Z" w16du:dateUtc="2025-12-15T17:59:00Z" w:id="340"/>
        </w:rPr>
      </w:pPr>
      <w:del w:author="Franck Aumont" w:date="2025-12-15T18:59:00Z" w16du:dateUtc="2025-12-15T17:59:00Z" w:id="341">
        <w:r w:rsidRPr="007B1862" w:rsidDel="00A442DF">
          <w:delText>3:</w:delText>
        </w:r>
        <w:r w:rsidRPr="007B1862" w:rsidDel="00A442DF">
          <w:tab/>
        </w:r>
        <w:r w:rsidRPr="007B1862" w:rsidDel="00A442DF">
          <w:delText>Time passes until the UE initiates session establishment and media playback.</w:delText>
        </w:r>
      </w:del>
    </w:p>
    <w:p w:rsidRPr="007B1862" w:rsidR="005C5F11" w:rsidDel="00A442DF" w:rsidP="00C7209C" w:rsidRDefault="005C5F11" w14:paraId="7113ED10" w14:textId="25CD3FA7">
      <w:pPr>
        <w:pStyle w:val="B1"/>
        <w:rPr>
          <w:del w:author="Franck Aumont" w:date="2025-12-15T18:59:00Z" w16du:dateUtc="2025-12-15T17:59:00Z" w:id="342"/>
        </w:rPr>
      </w:pPr>
      <w:del w:author="Franck Aumont" w:date="2025-12-15T18:59:00Z" w16du:dateUtc="2025-12-15T17:59:00Z" w:id="343">
        <w:r w:rsidRPr="007B1862" w:rsidDel="00A442DF">
          <w:delText>4:</w:delText>
        </w:r>
        <w:r w:rsidRPr="007B1862" w:rsidDel="00A442DF">
          <w:tab/>
        </w:r>
        <w:r w:rsidRPr="007B1862" w:rsidDel="00A442DF">
          <w:delText>The Media-Aware Application informs the Media Player of impending media playback.</w:delText>
        </w:r>
      </w:del>
    </w:p>
    <w:p w:rsidRPr="007B1862" w:rsidR="005C5F11" w:rsidDel="00A442DF" w:rsidP="00C7209C" w:rsidRDefault="005C5F11" w14:paraId="05D2C2F8" w14:textId="4DAF6531">
      <w:pPr>
        <w:pStyle w:val="B1"/>
        <w:rPr>
          <w:del w:author="Franck Aumont" w:date="2025-12-15T18:59:00Z" w16du:dateUtc="2025-12-15T17:59:00Z" w:id="344"/>
        </w:rPr>
      </w:pPr>
      <w:del w:author="Franck Aumont" w:date="2025-12-15T18:59:00Z" w16du:dateUtc="2025-12-15T17:59:00Z" w:id="345">
        <w:r w:rsidRPr="007B1862" w:rsidDel="00A442DF">
          <w:delText>5:</w:delText>
        </w:r>
        <w:r w:rsidRPr="007B1862" w:rsidDel="00A442DF">
          <w:tab/>
        </w:r>
        <w:r w:rsidRPr="007B1862" w:rsidDel="00A442DF">
          <w:delText>The Media Session Handler requests the establishment of a streaming session with the Media AF which confirms the streaming session establishment.</w:delText>
        </w:r>
      </w:del>
    </w:p>
    <w:p w:rsidRPr="007B1862" w:rsidR="005C5F11" w:rsidDel="00A442DF" w:rsidP="00C7209C" w:rsidRDefault="005C5F11" w14:paraId="4CBF6DD7" w14:textId="42F393D7">
      <w:pPr>
        <w:pStyle w:val="B1"/>
        <w:rPr>
          <w:del w:author="Franck Aumont" w:date="2025-12-15T18:59:00Z" w16du:dateUtc="2025-12-15T17:59:00Z" w:id="346"/>
        </w:rPr>
      </w:pPr>
      <w:del w:author="Franck Aumont" w:date="2025-12-15T18:59:00Z" w16du:dateUtc="2025-12-15T17:59:00Z" w:id="347">
        <w:r w:rsidRPr="007B1862" w:rsidDel="00A442DF">
          <w:delText>6:</w:delText>
        </w:r>
        <w:r w:rsidRPr="007B1862" w:rsidDel="00A442DF">
          <w:tab/>
        </w:r>
        <w:r w:rsidRPr="007B1862" w:rsidDel="00A442DF">
          <w:delText xml:space="preserve">Media </w:delText>
        </w:r>
      </w:del>
      <w:del w:author="Franck Aumont" w:date="2025-12-09T17:43:00Z" w16du:dateUtc="2025-12-09T16:43:00Z" w:id="348">
        <w:r w:rsidRPr="007B1862" w:rsidDel="00DC7412">
          <w:delText>playback</w:delText>
        </w:r>
      </w:del>
      <w:del w:author="Franck Aumont" w:date="2025-12-15T18:59:00Z" w16du:dateUtc="2025-12-15T17:59:00Z" w:id="349">
        <w:r w:rsidRPr="007B1862" w:rsidDel="00A442DF">
          <w:delText xml:space="preserve"> pipeline is set up between the Media Player, the Media AS and the Application Provider.</w:delText>
        </w:r>
      </w:del>
    </w:p>
    <w:p w:rsidRPr="00A442DF" w:rsidR="005C5F11" w:rsidDel="00A442DF" w:rsidP="00C7209C" w:rsidRDefault="005C5F11" w14:paraId="66E5AE9D" w14:textId="3A80641C">
      <w:pPr>
        <w:pStyle w:val="B1"/>
        <w:rPr>
          <w:del w:author="Franck Aumont" w:date="2025-12-15T18:59:00Z" w16du:dateUtc="2025-12-15T17:59:00Z" w:id="350"/>
        </w:rPr>
      </w:pPr>
      <w:del w:author="Franck Aumont" w:date="2025-12-15T18:59:00Z" w16du:dateUtc="2025-12-15T17:59:00Z" w:id="351">
        <w:r w:rsidRPr="00A442DF" w:rsidDel="00A442DF">
          <w:delText>7:</w:delText>
        </w:r>
        <w:r w:rsidRPr="00A442DF" w:rsidDel="00A442DF">
          <w:tab/>
        </w:r>
      </w:del>
      <w:del w:author="Franck Aumont" w:date="2025-12-09T17:58:00Z" w16du:dateUtc="2025-12-09T16:58:00Z" w:id="352">
        <w:r w:rsidRPr="00A442DF" w:rsidDel="005B4484">
          <w:delText xml:space="preserve">The </w:delText>
        </w:r>
      </w:del>
      <w:del w:author="Franck Aumont" w:date="2025-12-15T18:59:00Z" w16du:dateUtc="2025-12-15T17:59:00Z" w:id="353">
        <w:r w:rsidRPr="00A442DF" w:rsidDel="00A442DF">
          <w:delText xml:space="preserve">Service Access Information is retrieved </w:delText>
        </w:r>
        <w:r w:rsidRPr="00A442DF" w:rsidDel="00A442DF">
          <w:rPr>
            <w:color w:val="000000" w:themeColor="text1"/>
          </w:rPr>
          <w:delText xml:space="preserve">by the Media AS to get the </w:delText>
        </w:r>
      </w:del>
      <w:del w:author="Franck Aumont" w:date="2025-12-05T14:46:00Z" w16du:dateUtc="2025-12-05T13:46:00Z" w:id="354">
        <w:r w:rsidRPr="00A442DF" w:rsidDel="002819ED" w:rsidR="00642161">
          <w:rPr>
            <w:color w:val="000000" w:themeColor="text1"/>
          </w:rPr>
          <w:delText>Energy-of-media-Service</w:delText>
        </w:r>
      </w:del>
      <w:del w:author="Franck Aumont" w:date="2025-12-15T18:59:00Z" w16du:dateUtc="2025-12-15T17:59:00Z" w:id="355">
        <w:r w:rsidRPr="00A442DF" w:rsidDel="00A442DF">
          <w:rPr>
            <w:color w:val="000000" w:themeColor="text1"/>
          </w:rPr>
          <w:delText xml:space="preserve"> Metrics Reporting </w:delText>
        </w:r>
        <w:r w:rsidRPr="00A442DF" w:rsidDel="00A442DF">
          <w:delText>configuration.</w:delText>
        </w:r>
      </w:del>
    </w:p>
    <w:p w:rsidRPr="007B1862" w:rsidR="005C5F11" w:rsidDel="00A442DF" w:rsidP="00C7209C" w:rsidRDefault="005C5F11" w14:paraId="1468BCB7" w14:textId="124C0967">
      <w:pPr>
        <w:pStyle w:val="B1"/>
        <w:rPr>
          <w:del w:author="Franck Aumont" w:date="2025-12-15T18:59:00Z" w16du:dateUtc="2025-12-15T17:59:00Z" w:id="356"/>
        </w:rPr>
      </w:pPr>
      <w:del w:author="Franck Aumont" w:date="2025-12-15T18:59:00Z" w16du:dateUtc="2025-12-15T17:59:00Z" w:id="357">
        <w:r w:rsidRPr="007B1862" w:rsidDel="00A442DF">
          <w:delText>8:</w:delText>
        </w:r>
        <w:r w:rsidRPr="007B1862" w:rsidDel="00A442DF">
          <w:tab/>
        </w:r>
      </w:del>
      <w:del w:author="Franck Aumont" w:date="2025-12-09T17:58:00Z" w16du:dateUtc="2025-12-09T16:58:00Z" w:id="358">
        <w:r w:rsidRPr="007B1862" w:rsidDel="005B4484">
          <w:delText xml:space="preserve">The </w:delText>
        </w:r>
      </w:del>
      <w:del w:author="Franck Aumont" w:date="2025-12-15T18:59:00Z" w16du:dateUtc="2025-12-15T17:59:00Z" w:id="359">
        <w:r w:rsidRPr="007B1862" w:rsidDel="00A442DF">
          <w:delText xml:space="preserve">Service Access Information is retrieved </w:delText>
        </w:r>
        <w:r w:rsidRPr="007B1862" w:rsidDel="00A442DF">
          <w:rPr>
            <w:color w:val="000000" w:themeColor="text1"/>
          </w:rPr>
          <w:delText xml:space="preserve">by the Media Session Handler to get the </w:delText>
        </w:r>
      </w:del>
      <w:del w:author="Franck Aumont" w:date="2025-12-05T14:46:00Z" w16du:dateUtc="2025-12-05T13:46:00Z" w:id="360">
        <w:r w:rsidRPr="007B1862" w:rsidDel="002819ED">
          <w:rPr>
            <w:color w:val="000000" w:themeColor="text1"/>
          </w:rPr>
          <w:delText>Energy</w:delText>
        </w:r>
        <w:r w:rsidRPr="007B1862" w:rsidDel="002819ED" w:rsidR="000748EC">
          <w:rPr>
            <w:color w:val="000000" w:themeColor="text1"/>
          </w:rPr>
          <w:delText>-</w:delText>
        </w:r>
        <w:r w:rsidRPr="007B1862" w:rsidDel="002819ED">
          <w:rPr>
            <w:color w:val="000000" w:themeColor="text1"/>
          </w:rPr>
          <w:delText>of</w:delText>
        </w:r>
        <w:r w:rsidRPr="007B1862" w:rsidDel="002819ED" w:rsidR="000748EC">
          <w:rPr>
            <w:color w:val="000000" w:themeColor="text1"/>
          </w:rPr>
          <w:delText>-media-</w:delText>
        </w:r>
        <w:r w:rsidRPr="007B1862" w:rsidDel="002819ED">
          <w:rPr>
            <w:color w:val="000000" w:themeColor="text1"/>
          </w:rPr>
          <w:delText>Service</w:delText>
        </w:r>
      </w:del>
      <w:del w:author="Franck Aumont" w:date="2025-12-15T18:59:00Z" w16du:dateUtc="2025-12-15T17:59:00Z" w:id="361">
        <w:r w:rsidRPr="007B1862" w:rsidDel="00A442DF">
          <w:rPr>
            <w:color w:val="000000" w:themeColor="text1"/>
          </w:rPr>
          <w:delText xml:space="preserve"> Metrics Reporting configuration.</w:delText>
        </w:r>
      </w:del>
    </w:p>
    <w:p w:rsidRPr="00A442DF" w:rsidR="005C5F11" w:rsidDel="00A442DF" w:rsidP="00C7209C" w:rsidRDefault="005C5F11" w14:paraId="111C7FBE" w14:textId="166E4CB9">
      <w:pPr>
        <w:pStyle w:val="B1"/>
        <w:rPr>
          <w:del w:author="Franck Aumont" w:date="2025-12-15T18:59:00Z" w16du:dateUtc="2025-12-15T17:59:00Z" w:id="362"/>
          <w:color w:val="002060"/>
        </w:rPr>
      </w:pPr>
      <w:del w:author="Franck Aumont" w:date="2025-12-15T18:59:00Z" w16du:dateUtc="2025-12-15T17:59:00Z" w:id="363">
        <w:r w:rsidRPr="007B1862" w:rsidDel="00A442DF">
          <w:delText>9:</w:delText>
        </w:r>
        <w:r w:rsidRPr="007B1862" w:rsidDel="00A442DF">
          <w:tab/>
        </w:r>
      </w:del>
      <w:del w:author="Franck Aumont" w:date="2025-12-10T08:47:00Z" w16du:dateUtc="2025-12-10T07:47:00Z" w:id="364">
        <w:r w:rsidRPr="007B1862" w:rsidDel="00D4572B">
          <w:delText>T</w:delText>
        </w:r>
      </w:del>
      <w:del w:author="Franck Aumont" w:date="2025-12-15T18:59:00Z" w16du:dateUtc="2025-12-15T17:59:00Z" w:id="365">
        <w:r w:rsidRPr="007B1862" w:rsidDel="00A442DF">
          <w:delText xml:space="preserve">he Media Session Handler queries the </w:delText>
        </w:r>
      </w:del>
      <w:del w:author="Franck Aumont" w:date="2025-12-11T16:50:00Z" w16du:dateUtc="2025-12-11T15:50:00Z" w:id="366">
        <w:r w:rsidRPr="007B1862" w:rsidDel="003D5234">
          <w:delText>Media Player</w:delText>
        </w:r>
      </w:del>
      <w:del w:author="Franck Aumont" w:date="2025-12-15T18:59:00Z" w16du:dateUtc="2025-12-15T17:59:00Z" w:id="367">
        <w:r w:rsidRPr="007B1862" w:rsidDel="00A442DF">
          <w:delText xml:space="preserve"> on its capability to perform metrics collection (measurement and logging function) in accordance with </w:delText>
        </w:r>
      </w:del>
      <w:del w:author="Franck Aumont" w:date="2025-12-05T14:46:00Z" w16du:dateUtc="2025-12-05T13:46:00Z" w:id="368">
        <w:r w:rsidRPr="007B1862" w:rsidDel="002819ED" w:rsidR="00642161">
          <w:delText>Energy-of-media-Service</w:delText>
        </w:r>
      </w:del>
      <w:del w:author="Franck Aumont" w:date="2025-12-15T18:59:00Z" w16du:dateUtc="2025-12-15T17:59:00Z" w:id="369">
        <w:r w:rsidRPr="007B1862" w:rsidDel="00A442DF">
          <w:delText xml:space="preserve"> </w:delText>
        </w:r>
      </w:del>
      <w:del w:author="Franck Aumont" w:date="2025-12-10T09:04:00Z" w16du:dateUtc="2025-12-10T08:04:00Z" w:id="370">
        <w:r w:rsidRPr="007B1862" w:rsidDel="005D781A">
          <w:delText>scheme</w:delText>
        </w:r>
      </w:del>
      <w:del w:author="Franck Aumont" w:date="2025-12-15T18:59:00Z" w16du:dateUtc="2025-12-15T17:59:00Z" w:id="371">
        <w:r w:rsidRPr="007B1862" w:rsidDel="00A442DF">
          <w:delText xml:space="preserve"> as defined by its Metrics Reporting configuration. </w:delText>
        </w:r>
        <w:r w:rsidRPr="007B1862" w:rsidDel="00A442DF">
          <w:rPr>
            <w:color w:val="000000" w:themeColor="text1"/>
          </w:rPr>
          <w:delText xml:space="preserve">At this step it is checked if the </w:delText>
        </w:r>
      </w:del>
      <w:del w:author="Franck Aumont" w:date="2025-12-11T16:51:00Z" w16du:dateUtc="2025-12-11T15:51:00Z" w:id="372">
        <w:r w:rsidRPr="007B1862" w:rsidDel="003D5234">
          <w:rPr>
            <w:color w:val="000000" w:themeColor="text1"/>
          </w:rPr>
          <w:delText>Media player</w:delText>
        </w:r>
      </w:del>
      <w:del w:author="Franck Aumont" w:date="2025-12-15T18:59:00Z" w16du:dateUtc="2025-12-15T17:59:00Z" w:id="373">
        <w:r w:rsidRPr="007B1862" w:rsidDel="00A442DF">
          <w:rPr>
            <w:color w:val="000000" w:themeColor="text1"/>
          </w:rPr>
          <w:delText xml:space="preserve"> can support the reporting of </w:delText>
        </w:r>
      </w:del>
      <w:del w:author="Franck Aumont" w:date="2025-12-05T14:46:00Z" w16du:dateUtc="2025-12-05T13:46:00Z" w:id="374">
        <w:r w:rsidRPr="007B1862" w:rsidDel="002819ED" w:rsidR="00642161">
          <w:rPr>
            <w:color w:val="000000" w:themeColor="text1"/>
          </w:rPr>
          <w:delText>Energy-of-media-Service</w:delText>
        </w:r>
      </w:del>
      <w:del w:author="Franck Aumont" w:date="2025-12-15T18:59:00Z" w16du:dateUtc="2025-12-15T17:59:00Z" w:id="375">
        <w:r w:rsidRPr="007B1862" w:rsidDel="00A442DF">
          <w:rPr>
            <w:color w:val="000000" w:themeColor="text1"/>
          </w:rPr>
          <w:delText xml:space="preserve"> metric</w:delText>
        </w:r>
        <w:r w:rsidRPr="007B1862" w:rsidDel="00A442DF">
          <w:delText>.</w:delText>
        </w:r>
      </w:del>
    </w:p>
    <w:p w:rsidRPr="007B1862" w:rsidR="005C5F11" w:rsidDel="00A442DF" w:rsidP="00C7209C" w:rsidRDefault="005C5F11" w14:paraId="0D5D458A" w14:textId="1E7641E1">
      <w:pPr>
        <w:pStyle w:val="B1"/>
        <w:rPr>
          <w:del w:author="Franck Aumont" w:date="2025-12-15T18:59:00Z" w16du:dateUtc="2025-12-15T17:59:00Z" w:id="376"/>
        </w:rPr>
      </w:pPr>
      <w:del w:author="Franck Aumont" w:date="2025-12-15T18:59:00Z" w16du:dateUtc="2025-12-15T17:59:00Z" w:id="377">
        <w:r w:rsidRPr="007B1862" w:rsidDel="00A442DF">
          <w:delText>10:</w:delText>
        </w:r>
        <w:r w:rsidRPr="007B1862" w:rsidDel="00A442DF">
          <w:tab/>
        </w:r>
        <w:r w:rsidRPr="007B1862" w:rsidDel="00A442DF">
          <w:delText xml:space="preserve">The </w:delText>
        </w:r>
      </w:del>
      <w:del w:author="Franck Aumont" w:date="2025-12-11T16:34:00Z" w16du:dateUtc="2025-12-11T15:34:00Z" w:id="378">
        <w:r w:rsidRPr="007B1862" w:rsidDel="001C0C90">
          <w:delText>Media Player</w:delText>
        </w:r>
      </w:del>
      <w:del w:author="Franck Aumont" w:date="2025-12-15T18:59:00Z" w16du:dateUtc="2025-12-15T17:59:00Z" w:id="379">
        <w:r w:rsidRPr="007B1862" w:rsidDel="00A442DF">
          <w:delText xml:space="preserve"> acknowledges its support for the collection of the required metric of the configured scheme.</w:delText>
        </w:r>
      </w:del>
    </w:p>
    <w:p w:rsidRPr="007B1862" w:rsidR="00480223" w:rsidDel="00A442DF" w:rsidP="00C7209C" w:rsidRDefault="00480223" w14:paraId="53A57865" w14:textId="1E7058CB">
      <w:pPr>
        <w:pStyle w:val="B1"/>
        <w:rPr>
          <w:del w:author="Franck Aumont" w:date="2025-12-15T18:59:00Z" w16du:dateUtc="2025-12-15T17:59:00Z" w:id="380"/>
        </w:rPr>
      </w:pPr>
      <w:del w:author="Franck Aumont" w:date="2025-12-15T18:59:00Z" w16du:dateUtc="2025-12-15T17:59:00Z" w:id="381">
        <w:r w:rsidRPr="007B1862" w:rsidDel="00A442DF">
          <w:delText>1</w:delText>
        </w:r>
        <w:r w:rsidRPr="007B1862" w:rsidDel="00A442DF" w:rsidR="00F80E91">
          <w:delText>1</w:delText>
        </w:r>
        <w:r w:rsidRPr="007B1862" w:rsidDel="00A442DF">
          <w:delText>:</w:delText>
        </w:r>
        <w:r w:rsidRPr="007B1862" w:rsidDel="00A442DF">
          <w:tab/>
        </w:r>
        <w:r w:rsidRPr="007B1862" w:rsidDel="00A442DF">
          <w:delText xml:space="preserve">The </w:delText>
        </w:r>
      </w:del>
      <w:del w:author="Franck Aumont" w:date="2025-12-11T16:51:00Z" w16du:dateUtc="2025-12-11T15:51:00Z" w:id="382">
        <w:r w:rsidRPr="007B1862" w:rsidDel="003D5234">
          <w:delText>Media Player</w:delText>
        </w:r>
      </w:del>
      <w:del w:author="Franck Aumont" w:date="2025-12-15T18:59:00Z" w16du:dateUtc="2025-12-15T17:59:00Z" w:id="383">
        <w:r w:rsidRPr="007B1862" w:rsidDel="00A442DF">
          <w:delText xml:space="preserve"> notifies the Media Session Handler of the start of media </w:delText>
        </w:r>
      </w:del>
      <w:del w:author="Franck Aumont" w:date="2025-12-10T08:48:00Z" w16du:dateUtc="2025-12-10T07:48:00Z" w:id="384">
        <w:r w:rsidRPr="007B1862" w:rsidDel="007868FB">
          <w:delText>playback</w:delText>
        </w:r>
      </w:del>
      <w:del w:author="Franck Aumont" w:date="2025-12-15T18:59:00Z" w16du:dateUtc="2025-12-15T17:59:00Z" w:id="385">
        <w:r w:rsidRPr="007B1862" w:rsidDel="00A442DF">
          <w:delText xml:space="preserve">, causing the Media Session Handler to initialize and begin countdown of separate metrics reporting interval timers for the </w:delText>
        </w:r>
      </w:del>
      <w:del w:author="Franck Aumont" w:date="2025-12-05T14:46:00Z" w16du:dateUtc="2025-12-05T13:46:00Z" w:id="386">
        <w:r w:rsidRPr="007B1862" w:rsidDel="002819ED">
          <w:delText>Energy-of-media-Service</w:delText>
        </w:r>
      </w:del>
      <w:del w:author="Franck Aumont" w:date="2025-12-15T18:59:00Z" w16du:dateUtc="2025-12-15T17:59:00Z" w:id="387">
        <w:r w:rsidRPr="007B1862" w:rsidDel="00A442DF">
          <w:delText xml:space="preserve"> scheme.</w:delText>
        </w:r>
      </w:del>
    </w:p>
    <w:p w:rsidRPr="007B1862" w:rsidR="005C5F11" w:rsidDel="00A442DF" w:rsidP="0016116F" w:rsidRDefault="005C5F11" w14:paraId="4E41645F" w14:textId="5B9548AC">
      <w:pPr>
        <w:keepNext/>
        <w:rPr>
          <w:del w:author="Franck Aumont" w:date="2025-12-15T18:59:00Z" w16du:dateUtc="2025-12-15T17:59:00Z" w:id="388"/>
        </w:rPr>
      </w:pPr>
      <w:del w:author="Franck Aumont" w:date="2025-12-15T18:59:00Z" w16du:dateUtc="2025-12-15T17:59:00Z" w:id="389">
        <w:r w:rsidRPr="007B1862" w:rsidDel="00A442DF">
          <w:delText>During the course of media playback, steps 1</w:delText>
        </w:r>
        <w:r w:rsidRPr="007B1862" w:rsidDel="00A442DF" w:rsidR="00E17F34">
          <w:delText>2</w:delText>
        </w:r>
        <w:r w:rsidRPr="007B1862" w:rsidDel="00A442DF">
          <w:delText>–2</w:delText>
        </w:r>
      </w:del>
      <w:del w:author="Franck Aumont" w:date="2025-12-05T17:09:00Z" w16du:dateUtc="2025-12-05T16:09:00Z" w:id="390">
        <w:r w:rsidRPr="007B1862" w:rsidDel="00B07C0C" w:rsidR="002A6C28">
          <w:delText>6</w:delText>
        </w:r>
      </w:del>
      <w:del w:author="Franck Aumont" w:date="2025-12-15T18:59:00Z" w16du:dateUtc="2025-12-15T17:59:00Z" w:id="391">
        <w:r w:rsidRPr="007B1862" w:rsidDel="00A442DF">
          <w:delText xml:space="preserve"> below may be repeated, depending on the duration of the playback and the frequency of metrics reporting as set by the metrics configuration for the </w:delText>
        </w:r>
      </w:del>
      <w:del w:author="Franck Aumont" w:date="2025-12-05T14:46:00Z" w16du:dateUtc="2025-12-05T13:46:00Z" w:id="392">
        <w:r w:rsidRPr="007B1862" w:rsidDel="002819ED" w:rsidR="00642161">
          <w:delText>Energy-of-media-Service</w:delText>
        </w:r>
      </w:del>
      <w:del w:author="Franck Aumont" w:date="2025-12-15T18:59:00Z" w16du:dateUtc="2025-12-15T17:59:00Z" w:id="393">
        <w:r w:rsidRPr="007B1862" w:rsidDel="00A442DF">
          <w:delText xml:space="preserve"> scheme.</w:delText>
        </w:r>
      </w:del>
    </w:p>
    <w:p w:rsidRPr="00A442DF" w:rsidR="005C5F11" w:rsidDel="00A442DF" w:rsidP="00C7209C" w:rsidRDefault="005C5F11" w14:paraId="4EF61E22" w14:textId="39D3D866">
      <w:pPr>
        <w:pStyle w:val="B1"/>
        <w:rPr>
          <w:del w:author="Franck Aumont" w:date="2025-12-15T18:59:00Z" w16du:dateUtc="2025-12-15T17:59:00Z" w:id="394"/>
        </w:rPr>
      </w:pPr>
      <w:del w:author="Franck Aumont" w:date="2025-12-15T18:59:00Z" w16du:dateUtc="2025-12-15T17:59:00Z" w:id="395">
        <w:r w:rsidRPr="007B1862" w:rsidDel="00A442DF">
          <w:delText>12:</w:delText>
        </w:r>
        <w:r w:rsidRPr="007B1862" w:rsidDel="00A442DF">
          <w:tab/>
        </w:r>
        <w:r w:rsidRPr="00A442DF" w:rsidDel="00A442DF">
          <w:delText xml:space="preserve">Causing the Media AS to initialize and begin countdown of </w:delText>
        </w:r>
      </w:del>
      <w:del w:author="Franck Aumont" w:date="2025-12-05T14:46:00Z" w16du:dateUtc="2025-12-05T13:46:00Z" w:id="396">
        <w:r w:rsidRPr="00A442DF" w:rsidDel="002819ED" w:rsidR="00642161">
          <w:delText>Energy-of-media-Service</w:delText>
        </w:r>
      </w:del>
      <w:del w:author="Franck Aumont" w:date="2025-12-15T18:59:00Z" w16du:dateUtc="2025-12-15T17:59:00Z" w:id="397">
        <w:r w:rsidRPr="00A442DF" w:rsidDel="00A442DF">
          <w:delText xml:space="preserve"> metrics reporting interval timer for </w:delText>
        </w:r>
      </w:del>
      <w:del w:author="Franck Aumont" w:date="2025-12-05T14:46:00Z" w16du:dateUtc="2025-12-05T13:46:00Z" w:id="398">
        <w:r w:rsidRPr="00A442DF" w:rsidDel="002819ED" w:rsidR="00642161">
          <w:delText>Energy-of-media-Service</w:delText>
        </w:r>
      </w:del>
      <w:del w:author="Franck Aumont" w:date="2025-12-15T18:59:00Z" w16du:dateUtc="2025-12-15T17:59:00Z" w:id="399">
        <w:r w:rsidRPr="00A442DF" w:rsidDel="00A442DF">
          <w:delText xml:space="preserve"> </w:delText>
        </w:r>
      </w:del>
      <w:del w:author="Franck Aumont" w:date="2025-12-10T09:04:00Z" w16du:dateUtc="2025-12-10T08:04:00Z" w:id="400">
        <w:r w:rsidRPr="00A442DF" w:rsidDel="005D781A">
          <w:delText>scheme</w:delText>
        </w:r>
      </w:del>
      <w:del w:author="Franck Aumont" w:date="2025-12-15T18:59:00Z" w16du:dateUtc="2025-12-15T17:59:00Z" w:id="401">
        <w:r w:rsidRPr="00A442DF" w:rsidDel="00A442DF">
          <w:delText>.</w:delText>
        </w:r>
      </w:del>
    </w:p>
    <w:p w:rsidRPr="007B1862" w:rsidR="00F5311F" w:rsidDel="00A442DF" w:rsidP="00C7209C" w:rsidRDefault="00F5311F" w14:paraId="02B47C36" w14:textId="394ED1FB">
      <w:pPr>
        <w:pStyle w:val="B1"/>
        <w:rPr>
          <w:del w:author="Franck Aumont" w:date="2025-12-15T18:59:00Z" w16du:dateUtc="2025-12-15T17:59:00Z" w:id="402"/>
        </w:rPr>
      </w:pPr>
      <w:del w:author="Franck Aumont" w:date="2025-12-15T18:59:00Z" w16du:dateUtc="2025-12-15T17:59:00Z" w:id="403">
        <w:r w:rsidRPr="007B1862" w:rsidDel="00A442DF">
          <w:delText>13:</w:delText>
        </w:r>
        <w:r w:rsidRPr="007B1862" w:rsidDel="00A442DF">
          <w:tab/>
        </w:r>
        <w:r w:rsidRPr="00A442DF" w:rsidDel="00A442DF">
          <w:delText>Causing the Media </w:delText>
        </w:r>
        <w:r w:rsidRPr="00A442DF" w:rsidDel="00A442DF" w:rsidR="005F1303">
          <w:delText>Session Handler</w:delText>
        </w:r>
        <w:r w:rsidRPr="00A442DF" w:rsidDel="00A442DF">
          <w:delText xml:space="preserve"> to initialize and begin countdown of </w:delText>
        </w:r>
      </w:del>
      <w:del w:author="Franck Aumont" w:date="2025-12-05T14:46:00Z" w16du:dateUtc="2025-12-05T13:46:00Z" w:id="404">
        <w:r w:rsidRPr="00A442DF" w:rsidDel="002819ED">
          <w:delText>Energy-of-media-Service</w:delText>
        </w:r>
      </w:del>
      <w:del w:author="Franck Aumont" w:date="2025-12-15T18:59:00Z" w16du:dateUtc="2025-12-15T17:59:00Z" w:id="405">
        <w:r w:rsidRPr="00A442DF" w:rsidDel="00A442DF">
          <w:delText xml:space="preserve"> metrics reporting interval timer for </w:delText>
        </w:r>
      </w:del>
      <w:del w:author="Franck Aumont" w:date="2025-12-05T14:46:00Z" w16du:dateUtc="2025-12-05T13:46:00Z" w:id="406">
        <w:r w:rsidRPr="00A442DF" w:rsidDel="002819ED">
          <w:delText>Energy-of-media-Service</w:delText>
        </w:r>
      </w:del>
      <w:del w:author="Franck Aumont" w:date="2025-12-15T18:59:00Z" w16du:dateUtc="2025-12-15T17:59:00Z" w:id="407">
        <w:r w:rsidRPr="00A442DF" w:rsidDel="00A442DF">
          <w:delText xml:space="preserve"> scheme.</w:delText>
        </w:r>
      </w:del>
    </w:p>
    <w:p w:rsidRPr="007B1862" w:rsidR="005C5F11" w:rsidDel="00A442DF" w:rsidP="00C7209C" w:rsidRDefault="005C5F11" w14:paraId="52EED21F" w14:textId="224A91DD">
      <w:pPr>
        <w:pStyle w:val="B1"/>
        <w:rPr>
          <w:del w:author="Franck Aumont" w:date="2025-12-15T18:59:00Z" w16du:dateUtc="2025-12-15T17:59:00Z" w:id="408"/>
        </w:rPr>
      </w:pPr>
      <w:del w:author="Franck Aumont" w:date="2025-12-15T18:59:00Z" w16du:dateUtc="2025-12-15T17:59:00Z" w:id="409">
        <w:r w:rsidRPr="007B1862" w:rsidDel="00A442DF">
          <w:delText>1</w:delText>
        </w:r>
        <w:r w:rsidRPr="007B1862" w:rsidDel="00A442DF" w:rsidR="005F1303">
          <w:delText>4</w:delText>
        </w:r>
        <w:r w:rsidRPr="007B1862" w:rsidDel="00A442DF">
          <w:delText>:</w:delText>
        </w:r>
        <w:r w:rsidRPr="007B1862" w:rsidDel="00A442DF">
          <w:tab/>
        </w:r>
        <w:r w:rsidRPr="007B1862" w:rsidDel="00A442DF">
          <w:delText xml:space="preserve">The </w:delText>
        </w:r>
      </w:del>
      <w:del w:author="Franck Aumont" w:date="2025-12-11T16:35:00Z" w16du:dateUtc="2025-12-11T15:35:00Z" w:id="410">
        <w:r w:rsidRPr="007B1862" w:rsidDel="003D5234">
          <w:delText>Media Player</w:delText>
        </w:r>
      </w:del>
      <w:del w:author="Franck Aumont" w:date="2025-12-15T18:59:00Z" w16du:dateUtc="2025-12-15T17:59:00Z" w:id="411">
        <w:r w:rsidRPr="007B1862" w:rsidDel="00A442DF">
          <w:delText xml:space="preserve"> fetches media content </w:delText>
        </w:r>
      </w:del>
      <w:del w:author="Franck Aumont" w:date="2025-12-10T09:07:00Z" w16du:dateUtc="2025-12-10T08:07:00Z" w:id="412">
        <w:r w:rsidRPr="007B1862" w:rsidDel="00356888">
          <w:delText xml:space="preserve">from </w:delText>
        </w:r>
      </w:del>
      <w:del w:author="Franck Aumont" w:date="2025-12-15T18:59:00Z" w16du:dateUtc="2025-12-15T17:59:00Z" w:id="413">
        <w:r w:rsidRPr="007B1862" w:rsidDel="00A442DF">
          <w:delText>the Media AS and begins media playback.</w:delText>
        </w:r>
      </w:del>
    </w:p>
    <w:p w:rsidRPr="00A442DF" w:rsidR="00A83AD9" w:rsidDel="00A442DF" w:rsidP="00C7209C" w:rsidRDefault="005C5F11" w14:paraId="117875AB" w14:textId="73A43FA7">
      <w:pPr>
        <w:pStyle w:val="B1"/>
        <w:rPr>
          <w:del w:author="Franck Aumont" w:date="2025-12-15T18:59:00Z" w16du:dateUtc="2025-12-15T17:59:00Z" w:id="414"/>
        </w:rPr>
      </w:pPr>
      <w:del w:author="Franck Aumont" w:date="2025-12-15T18:59:00Z" w16du:dateUtc="2025-12-15T17:59:00Z" w:id="415">
        <w:r w:rsidRPr="007B1862" w:rsidDel="00A442DF">
          <w:delText>1</w:delText>
        </w:r>
        <w:r w:rsidRPr="007B1862" w:rsidDel="00A442DF" w:rsidR="006F336F">
          <w:delText>5</w:delText>
        </w:r>
        <w:r w:rsidRPr="007B1862" w:rsidDel="00A442DF">
          <w:delText>:</w:delText>
        </w:r>
        <w:r w:rsidRPr="007B1862" w:rsidDel="00A442DF">
          <w:tab/>
        </w:r>
        <w:r w:rsidRPr="00A442DF" w:rsidDel="00A442DF" w:rsidR="00A83AD9">
          <w:delText xml:space="preserve">Upon expiration of the timer (associated with the </w:delText>
        </w:r>
      </w:del>
      <w:del w:author="Franck Aumont" w:date="2025-12-05T14:46:00Z" w16du:dateUtc="2025-12-05T13:46:00Z" w:id="416">
        <w:r w:rsidRPr="00A442DF" w:rsidDel="002819ED" w:rsidR="00A83AD9">
          <w:delText>Energy-of-media-Service</w:delText>
        </w:r>
      </w:del>
      <w:del w:author="Franck Aumont" w:date="2025-12-15T18:59:00Z" w16du:dateUtc="2025-12-15T17:59:00Z" w:id="417">
        <w:r w:rsidRPr="00A442DF" w:rsidDel="00A442DF" w:rsidR="00A83AD9">
          <w:delText xml:space="preserve"> </w:delText>
        </w:r>
      </w:del>
      <w:del w:author="Franck Aumont" w:date="2025-12-10T09:01:00Z" w16du:dateUtc="2025-12-10T08:01:00Z" w:id="418">
        <w:r w:rsidRPr="00A442DF" w:rsidDel="00AA5690" w:rsidR="00A83AD9">
          <w:delText>scheme</w:delText>
        </w:r>
      </w:del>
      <w:del w:author="Franck Aumont" w:date="2025-12-15T18:59:00Z" w16du:dateUtc="2025-12-15T17:59:00Z" w:id="419">
        <w:r w:rsidRPr="00A442DF" w:rsidDel="00A442DF" w:rsidR="00A83AD9">
          <w:delText>), the Media AS retrieves the logged metrics according to scheme.</w:delText>
        </w:r>
      </w:del>
    </w:p>
    <w:p w:rsidRPr="00A442DF" w:rsidR="00EE67B2" w:rsidDel="00A442DF" w:rsidP="00C7209C" w:rsidRDefault="00EE67B2" w14:paraId="095BA0E4" w14:textId="2BE50723">
      <w:pPr>
        <w:pStyle w:val="B1"/>
        <w:rPr>
          <w:del w:author="Franck Aumont" w:date="2025-12-15T18:59:00Z" w16du:dateUtc="2025-12-15T17:59:00Z" w:id="420"/>
        </w:rPr>
      </w:pPr>
      <w:del w:author="Franck Aumont" w:date="2025-12-15T18:59:00Z" w16du:dateUtc="2025-12-15T17:59:00Z" w:id="421">
        <w:r w:rsidRPr="00A442DF" w:rsidDel="00A442DF">
          <w:delText>16:</w:delText>
        </w:r>
        <w:r w:rsidRPr="00A442DF" w:rsidDel="00A442DF">
          <w:tab/>
        </w:r>
        <w:r w:rsidRPr="00A442DF" w:rsidDel="00A442DF">
          <w:delText>The Media AS reports the logged metrics to the Media AF and subsequently to the Energy Information AF sub-entity.</w:delText>
        </w:r>
      </w:del>
    </w:p>
    <w:p w:rsidRPr="00A442DF" w:rsidR="0020072C" w:rsidDel="00A442DF" w:rsidP="00C7209C" w:rsidRDefault="0020072C" w14:paraId="04AE1775" w14:textId="17364DF6">
      <w:pPr>
        <w:pStyle w:val="B1"/>
        <w:rPr>
          <w:del w:author="Franck Aumont" w:date="2025-12-15T18:59:00Z" w16du:dateUtc="2025-12-15T17:59:00Z" w:id="422"/>
        </w:rPr>
      </w:pPr>
      <w:del w:author="Franck Aumont" w:date="2025-12-15T18:59:00Z" w16du:dateUtc="2025-12-15T17:59:00Z" w:id="423">
        <w:r w:rsidRPr="00A442DF" w:rsidDel="00A442DF">
          <w:delText>17:</w:delText>
        </w:r>
        <w:r w:rsidRPr="00A442DF" w:rsidDel="00A442DF">
          <w:tab/>
        </w:r>
        <w:r w:rsidRPr="00A442DF" w:rsidDel="00A442DF">
          <w:delText xml:space="preserve">The Energy Information AF processes the information according to the </w:delText>
        </w:r>
      </w:del>
      <w:del w:author="Franck Aumont" w:date="2025-12-05T14:46:00Z" w16du:dateUtc="2025-12-05T13:46:00Z" w:id="424">
        <w:r w:rsidRPr="00A442DF" w:rsidDel="002819ED">
          <w:delText>Energy-of-media-Service</w:delText>
        </w:r>
      </w:del>
      <w:del w:author="Franck Aumont" w:date="2025-12-15T18:59:00Z" w16du:dateUtc="2025-12-15T17:59:00Z" w:id="425">
        <w:r w:rsidRPr="00A442DF" w:rsidDel="00A442DF">
          <w:delText xml:space="preserve"> </w:delText>
        </w:r>
      </w:del>
      <w:del w:author="Franck Aumont" w:date="2025-12-10T09:01:00Z" w16du:dateUtc="2025-12-10T08:01:00Z" w:id="426">
        <w:r w:rsidRPr="00A442DF" w:rsidDel="00AA5690">
          <w:delText>scheme</w:delText>
        </w:r>
      </w:del>
      <w:del w:author="Franck Aumont" w:date="2025-12-15T18:59:00Z" w16du:dateUtc="2025-12-15T17:59:00Z" w:id="427">
        <w:r w:rsidRPr="00A442DF" w:rsidDel="00A442DF">
          <w:delText xml:space="preserve"> </w:delText>
        </w:r>
      </w:del>
    </w:p>
    <w:p w:rsidRPr="00A442DF" w:rsidR="00143AFF" w:rsidDel="00A442DF" w:rsidP="00C7209C" w:rsidRDefault="00143AFF" w14:paraId="35588228" w14:textId="77F9D351">
      <w:pPr>
        <w:pStyle w:val="B1"/>
        <w:rPr>
          <w:del w:author="Franck Aumont" w:date="2025-12-15T18:59:00Z" w16du:dateUtc="2025-12-15T17:59:00Z" w:id="428"/>
        </w:rPr>
      </w:pPr>
      <w:del w:author="Franck Aumont" w:date="2025-12-15T18:59:00Z" w16du:dateUtc="2025-12-15T17:59:00Z" w:id="429">
        <w:r w:rsidRPr="00A442DF" w:rsidDel="00A442DF">
          <w:delText>18</w:delText>
        </w:r>
      </w:del>
      <w:del w:author="Franck Aumont" w:date="2025-11-20T15:28:00Z" w16du:dateUtc="2025-11-20T14:28:00Z" w:id="430">
        <w:r w:rsidRPr="00A442DF" w:rsidDel="00F21A2A" w:rsidR="001D7515">
          <w:delText>-19</w:delText>
        </w:r>
      </w:del>
      <w:del w:author="Franck Aumont" w:date="2025-12-15T18:59:00Z" w16du:dateUtc="2025-12-15T17:59:00Z" w:id="431">
        <w:r w:rsidRPr="00A442DF" w:rsidDel="00A442DF">
          <w:delText>:</w:delText>
        </w:r>
      </w:del>
      <w:del w:author="Franck Aumont" w:date="2025-12-05T15:11:00Z" w16du:dateUtc="2025-12-05T14:11:00Z" w:id="432">
        <w:r w:rsidRPr="00A442DF" w:rsidDel="00CB1762">
          <w:tab/>
        </w:r>
        <w:commentRangeStart w:id="433"/>
        <w:r w:rsidRPr="00A442DF" w:rsidDel="00CB1762">
          <w:delText>Upon expiration of t</w:delText>
        </w:r>
      </w:del>
      <w:del w:author="Franck Aumont" w:date="2025-12-15T18:59:00Z" w16du:dateUtc="2025-12-15T17:59:00Z" w:id="434">
        <w:r w:rsidRPr="00A442DF" w:rsidDel="00A442DF">
          <w:delText>he timer</w:delText>
        </w:r>
        <w:commentRangeEnd w:id="433"/>
        <w:r w:rsidRPr="00A442DF" w:rsidDel="00A442DF">
          <w:rPr>
            <w:rStyle w:val="CommentReference"/>
            <w:sz w:val="20"/>
          </w:rPr>
          <w:commentReference w:id="433"/>
        </w:r>
        <w:r w:rsidRPr="00A442DF" w:rsidDel="00A442DF">
          <w:delText xml:space="preserve"> </w:delText>
        </w:r>
      </w:del>
      <w:del w:author="Franck Aumont" w:date="2025-12-05T15:11:00Z" w16du:dateUtc="2025-12-05T14:11:00Z" w:id="435">
        <w:r w:rsidRPr="00A442DF" w:rsidDel="00CB1762">
          <w:delText>(</w:delText>
        </w:r>
      </w:del>
      <w:del w:author="Franck Aumont" w:date="2025-12-15T18:59:00Z" w16du:dateUtc="2025-12-15T17:59:00Z" w:id="436">
        <w:r w:rsidRPr="00A442DF" w:rsidDel="00A442DF">
          <w:delText xml:space="preserve">associated with the </w:delText>
        </w:r>
      </w:del>
      <w:del w:author="Franck Aumont" w:date="2025-12-05T14:46:00Z" w16du:dateUtc="2025-12-05T13:46:00Z" w:id="437">
        <w:r w:rsidRPr="00A442DF" w:rsidDel="002819ED">
          <w:delText>Energy-of-media-Service</w:delText>
        </w:r>
      </w:del>
      <w:del w:author="Franck Aumont" w:date="2025-12-15T18:59:00Z" w16du:dateUtc="2025-12-15T17:59:00Z" w:id="438">
        <w:r w:rsidRPr="00A442DF" w:rsidDel="00A442DF">
          <w:delText xml:space="preserve"> </w:delText>
        </w:r>
      </w:del>
      <w:del w:author="Franck Aumont" w:date="2025-12-10T09:01:00Z" w16du:dateUtc="2025-12-10T08:01:00Z" w:id="439">
        <w:r w:rsidRPr="00A442DF" w:rsidDel="00AA5690">
          <w:delText>scheme</w:delText>
        </w:r>
      </w:del>
      <w:del w:author="Franck Aumont" w:date="2025-12-05T15:11:00Z" w16du:dateUtc="2025-12-05T14:11:00Z" w:id="440">
        <w:r w:rsidRPr="00A442DF" w:rsidDel="00DB4540">
          <w:delText>)</w:delText>
        </w:r>
      </w:del>
      <w:del w:author="Franck Aumont" w:date="2025-11-20T15:28:00Z" w16du:dateUtc="2025-11-20T14:28:00Z" w:id="441">
        <w:r w:rsidRPr="00A442DF" w:rsidDel="00F21A2A">
          <w:delText xml:space="preserve">, the Media Session Handler retrieves the </w:delText>
        </w:r>
        <w:r w:rsidRPr="00A442DF" w:rsidDel="00F21A2A" w:rsidR="00E96EB3">
          <w:delText>energy</w:delText>
        </w:r>
        <w:r w:rsidRPr="00A442DF" w:rsidDel="00F21A2A">
          <w:delText xml:space="preserve"> metrics from the Media Player according to Energy-of-media-Service scheme</w:delText>
        </w:r>
      </w:del>
      <w:del w:author="Franck Aumont" w:date="2025-12-15T18:59:00Z" w16du:dateUtc="2025-12-15T17:59:00Z" w:id="442">
        <w:r w:rsidRPr="00A442DF" w:rsidDel="00A442DF">
          <w:delText>.</w:delText>
        </w:r>
      </w:del>
    </w:p>
    <w:p w:rsidRPr="00A442DF" w:rsidR="005C5F11" w:rsidDel="00A442DF" w:rsidP="00C7209C" w:rsidRDefault="005C5F11" w14:paraId="6A56256F" w14:textId="32A52249">
      <w:pPr>
        <w:pStyle w:val="B1"/>
        <w:rPr>
          <w:del w:author="Franck Aumont" w:date="2025-12-15T18:59:00Z" w16du:dateUtc="2025-12-15T17:59:00Z" w:id="443"/>
        </w:rPr>
      </w:pPr>
      <w:del w:author="Franck Aumont" w:date="2025-12-15T18:59:00Z" w16du:dateUtc="2025-12-15T17:59:00Z" w:id="444">
        <w:r w:rsidRPr="00A442DF" w:rsidDel="00A442DF">
          <w:delText>2</w:delText>
        </w:r>
        <w:r w:rsidRPr="00A442DF" w:rsidDel="00A442DF" w:rsidR="004E62BA">
          <w:delText>0</w:delText>
        </w:r>
        <w:commentRangeStart w:id="445"/>
        <w:commentRangeStart w:id="446"/>
        <w:r w:rsidRPr="00A442DF" w:rsidDel="00A442DF">
          <w:delText>:</w:delText>
        </w:r>
        <w:r w:rsidRPr="00A442DF" w:rsidDel="00A442DF">
          <w:tab/>
        </w:r>
        <w:r w:rsidRPr="00A442DF" w:rsidDel="00A442DF">
          <w:delText xml:space="preserve">In accordance with its metrics reporting configuration as provisioned in step 1, a metrics report for </w:delText>
        </w:r>
      </w:del>
      <w:del w:author="Franck Aumont" w:date="2025-12-05T14:46:00Z" w16du:dateUtc="2025-12-05T13:46:00Z" w:id="447">
        <w:r w:rsidRPr="00A442DF" w:rsidDel="002819ED" w:rsidR="00642161">
          <w:delText>Energy-of-media-Service</w:delText>
        </w:r>
      </w:del>
      <w:del w:author="Franck Aumont" w:date="2025-12-15T18:59:00Z" w16du:dateUtc="2025-12-15T17:59:00Z" w:id="448">
        <w:r w:rsidRPr="00A442DF" w:rsidDel="00A442DF">
          <w:delText xml:space="preserve"> </w:delText>
        </w:r>
      </w:del>
      <w:del w:author="Franck Aumont" w:date="2025-12-10T09:01:00Z" w16du:dateUtc="2025-12-10T08:01:00Z" w:id="449">
        <w:r w:rsidRPr="00A442DF" w:rsidDel="00AA5690">
          <w:delText>scheme</w:delText>
        </w:r>
      </w:del>
      <w:del w:author="Franck Aumont" w:date="2025-12-15T18:59:00Z" w16du:dateUtc="2025-12-15T17:59:00Z" w:id="450">
        <w:r w:rsidRPr="00A442DF" w:rsidDel="00A442DF">
          <w:delText xml:space="preserve"> is sent from the Media Session Handler to the </w:delText>
        </w:r>
        <w:r w:rsidRPr="00A442DF" w:rsidDel="00A442DF" w:rsidR="00A623C4">
          <w:delText>Energy Information Collector</w:delText>
        </w:r>
        <w:r w:rsidRPr="00A442DF" w:rsidDel="00A442DF">
          <w:delText>.</w:delText>
        </w:r>
        <w:commentRangeEnd w:id="445"/>
        <w:r w:rsidRPr="00A442DF" w:rsidDel="00A442DF">
          <w:rPr>
            <w:rStyle w:val="CommentReference"/>
            <w:sz w:val="20"/>
          </w:rPr>
          <w:commentReference w:id="445"/>
        </w:r>
        <w:commentRangeEnd w:id="446"/>
        <w:r w:rsidRPr="00A442DF" w:rsidDel="00A442DF">
          <w:rPr>
            <w:rStyle w:val="CommentReference"/>
            <w:sz w:val="20"/>
          </w:rPr>
          <w:commentReference w:id="446"/>
        </w:r>
      </w:del>
    </w:p>
    <w:p w:rsidRPr="00A442DF" w:rsidR="00F91394" w:rsidDel="00A442DF" w:rsidP="00C7209C" w:rsidRDefault="00F91394" w14:paraId="663A004A" w14:textId="2552A8AC">
      <w:pPr>
        <w:pStyle w:val="B1"/>
        <w:rPr>
          <w:del w:author="Franck Aumont" w:date="2025-12-15T18:59:00Z" w16du:dateUtc="2025-12-15T17:59:00Z" w:id="451"/>
        </w:rPr>
      </w:pPr>
      <w:del w:author="Franck Aumont" w:date="2025-12-15T18:59:00Z" w16du:dateUtc="2025-12-15T17:59:00Z" w:id="452">
        <w:r w:rsidRPr="00A442DF" w:rsidDel="00A442DF">
          <w:delText>21:</w:delText>
        </w:r>
        <w:r w:rsidRPr="00A442DF" w:rsidDel="00A442DF">
          <w:tab/>
        </w:r>
        <w:r w:rsidRPr="00A442DF" w:rsidDel="00A442DF">
          <w:delText xml:space="preserve">The Energy Information Collector processes the information according to the </w:delText>
        </w:r>
      </w:del>
      <w:del w:author="Franck Aumont" w:date="2025-12-05T14:47:00Z" w16du:dateUtc="2025-12-05T13:47:00Z" w:id="453">
        <w:r w:rsidRPr="00A442DF" w:rsidDel="002819ED">
          <w:delText>Energy-of-media-Service</w:delText>
        </w:r>
      </w:del>
      <w:del w:author="Franck Aumont" w:date="2025-12-15T18:59:00Z" w16du:dateUtc="2025-12-15T17:59:00Z" w:id="454">
        <w:r w:rsidRPr="00A442DF" w:rsidDel="00A442DF">
          <w:delText xml:space="preserve"> </w:delText>
        </w:r>
      </w:del>
      <w:del w:author="Franck Aumont" w:date="2025-12-10T09:01:00Z" w16du:dateUtc="2025-12-10T08:01:00Z" w:id="455">
        <w:r w:rsidRPr="00A442DF" w:rsidDel="00AA5690">
          <w:delText>scheme</w:delText>
        </w:r>
      </w:del>
      <w:del w:author="Franck Aumont" w:date="2025-12-15T18:59:00Z" w16du:dateUtc="2025-12-15T17:59:00Z" w:id="456">
        <w:r w:rsidRPr="00A442DF" w:rsidDel="00A442DF">
          <w:delText xml:space="preserve"> </w:delText>
        </w:r>
      </w:del>
    </w:p>
    <w:p w:rsidRPr="00A442DF" w:rsidR="00CB1931" w:rsidDel="00A442DF" w:rsidP="00C7209C" w:rsidRDefault="00CB1931" w14:paraId="6076E275" w14:textId="7535F1CF">
      <w:pPr>
        <w:pStyle w:val="B1"/>
        <w:rPr>
          <w:del w:author="Franck Aumont" w:date="2025-12-15T18:59:00Z" w16du:dateUtc="2025-12-15T17:59:00Z" w:id="457"/>
        </w:rPr>
      </w:pPr>
      <w:del w:author="Franck Aumont" w:date="2025-12-15T18:59:00Z" w16du:dateUtc="2025-12-15T17:59:00Z" w:id="458">
        <w:r w:rsidRPr="00A442DF" w:rsidDel="00A442DF">
          <w:delText>22:</w:delText>
        </w:r>
        <w:r w:rsidRPr="00A442DF" w:rsidDel="00A442DF">
          <w:tab/>
        </w:r>
        <w:r w:rsidRPr="00A442DF" w:rsidDel="00A442DF">
          <w:delText xml:space="preserve">The EIF </w:delText>
        </w:r>
      </w:del>
      <w:del w:author="Franck Aumont" w:date="2025-12-10T09:22:00Z" w16du:dateUtc="2025-12-10T08:22:00Z" w:id="459">
        <w:r w:rsidRPr="00A442DF" w:rsidDel="00081CE0">
          <w:delText xml:space="preserve">network function of the Core Network </w:delText>
        </w:r>
      </w:del>
      <w:del w:author="Franck Aumont" w:date="2025-12-15T18:59:00Z" w16du:dateUtc="2025-12-15T17:59:00Z" w:id="460">
        <w:r w:rsidRPr="00A442DF" w:rsidDel="00A442DF">
          <w:delText xml:space="preserve">publishes </w:delText>
        </w:r>
      </w:del>
      <w:del w:author="Franck Aumont" w:date="2025-12-10T09:22:00Z" w16du:dateUtc="2025-12-10T08:22:00Z" w:id="461">
        <w:r w:rsidRPr="00A442DF" w:rsidDel="00DB68E2">
          <w:delText xml:space="preserve">the </w:delText>
        </w:r>
      </w:del>
      <w:del w:author="Franck Aumont" w:date="2025-12-15T18:59:00Z" w16du:dateUtc="2025-12-15T17:59:00Z" w:id="462">
        <w:r w:rsidRPr="00A442DF" w:rsidDel="00A442DF">
          <w:delText>Energy</w:delText>
        </w:r>
      </w:del>
      <w:del w:author="Franck Aumont" w:date="2025-12-10T09:22:00Z" w16du:dateUtc="2025-12-10T08:22:00Z" w:id="463">
        <w:r w:rsidRPr="00A442DF" w:rsidDel="00DB68E2">
          <w:delText xml:space="preserve"> related</w:delText>
        </w:r>
      </w:del>
      <w:del w:author="Franck Aumont" w:date="2025-12-15T18:59:00Z" w16du:dateUtc="2025-12-15T17:59:00Z" w:id="464">
        <w:r w:rsidRPr="00A442DF" w:rsidDel="00A442DF">
          <w:delText xml:space="preserve"> Information to the Energy Information AF</w:delText>
        </w:r>
      </w:del>
      <w:del w:author="Franck Aumont" w:date="2025-12-10T09:23:00Z" w16du:dateUtc="2025-12-10T08:23:00Z" w:id="465">
        <w:r w:rsidRPr="00A442DF" w:rsidDel="00BC3747">
          <w:delText xml:space="preserve"> sub-entity</w:delText>
        </w:r>
      </w:del>
      <w:del w:author="Franck Aumont" w:date="2025-12-15T18:59:00Z" w16du:dateUtc="2025-12-15T17:59:00Z" w:id="466">
        <w:r w:rsidRPr="00A442DF" w:rsidDel="00A442DF">
          <w:delText>.</w:delText>
        </w:r>
      </w:del>
    </w:p>
    <w:p w:rsidRPr="00A442DF" w:rsidR="00B96B74" w:rsidDel="00A442DF" w:rsidRDefault="005C5F11" w14:paraId="721D199B" w14:textId="056AD1A6">
      <w:pPr>
        <w:pStyle w:val="B1"/>
        <w:ind w:left="284" w:firstLine="0"/>
        <w:rPr>
          <w:del w:author="Franck Aumont" w:date="2025-12-15T18:59:00Z" w16du:dateUtc="2025-12-15T17:59:00Z" w:id="467"/>
        </w:rPr>
        <w:pPrChange w:author="Franck Aumont" w:date="2025-12-10T09:25:00Z" w16du:dateUtc="2025-12-10T08:25:00Z" w:id="468">
          <w:pPr>
            <w:pStyle w:val="B1"/>
          </w:pPr>
        </w:pPrChange>
      </w:pPr>
      <w:commentRangeStart w:id="469"/>
      <w:commentRangeStart w:id="470"/>
      <w:del w:author="Franck Aumont" w:date="2025-12-15T18:59:00Z" w16du:dateUtc="2025-12-15T17:59:00Z" w:id="471">
        <w:r w:rsidRPr="00A442DF" w:rsidDel="00A442DF">
          <w:delText>23:</w:delText>
        </w:r>
        <w:r w:rsidRPr="00A442DF" w:rsidDel="00A442DF">
          <w:tab/>
        </w:r>
        <w:r w:rsidRPr="00A442DF" w:rsidDel="00A442DF">
          <w:delText xml:space="preserve">The Energy Information AF publishes the final </w:delText>
        </w:r>
      </w:del>
      <w:del w:author="Franck Aumont" w:date="2025-12-05T14:47:00Z" w16du:dateUtc="2025-12-05T13:47:00Z" w:id="472">
        <w:r w:rsidRPr="00A442DF" w:rsidDel="002819ED" w:rsidR="00642161">
          <w:delText>Energy-of-media-Service</w:delText>
        </w:r>
      </w:del>
      <w:del w:author="Franck Aumont" w:date="2025-12-15T18:59:00Z" w16du:dateUtc="2025-12-15T17:59:00Z" w:id="473">
        <w:r w:rsidRPr="00A442DF" w:rsidDel="00A442DF">
          <w:delText xml:space="preserve"> </w:delText>
        </w:r>
      </w:del>
      <w:del w:author="Franck Aumont" w:date="2025-12-10T09:24:00Z" w16du:dateUtc="2025-12-10T08:24:00Z" w:id="474">
        <w:r w:rsidRPr="00A442DF" w:rsidDel="002739D7">
          <w:delText>M</w:delText>
        </w:r>
      </w:del>
      <w:del w:author="Franck Aumont" w:date="2025-12-15T18:59:00Z" w16du:dateUtc="2025-12-15T17:59:00Z" w:id="475">
        <w:r w:rsidRPr="00A442DF" w:rsidDel="00A442DF">
          <w:delText>etric reports to the Media Application Provider.</w:delText>
        </w:r>
        <w:commentRangeEnd w:id="469"/>
        <w:r w:rsidRPr="00A442DF" w:rsidDel="00A442DF">
          <w:rPr>
            <w:rStyle w:val="CommentReference"/>
            <w:sz w:val="20"/>
          </w:rPr>
          <w:commentReference w:id="469"/>
        </w:r>
        <w:commentRangeEnd w:id="470"/>
        <w:r w:rsidRPr="00A442DF" w:rsidDel="00A442DF">
          <w:rPr>
            <w:rStyle w:val="CommentReference"/>
            <w:sz w:val="20"/>
          </w:rPr>
          <w:commentReference w:id="470"/>
        </w:r>
      </w:del>
    </w:p>
    <w:p w:rsidRPr="00A442DF" w:rsidR="005C5F11" w:rsidDel="00A442DF" w:rsidP="00C7209C" w:rsidRDefault="005C5F11" w14:paraId="2575D640" w14:textId="7C2D94C6">
      <w:pPr>
        <w:pStyle w:val="B1"/>
        <w:rPr>
          <w:del w:author="Franck Aumont" w:date="2025-12-15T18:59:00Z" w16du:dateUtc="2025-12-15T17:59:00Z" w:id="476"/>
        </w:rPr>
      </w:pPr>
      <w:del w:author="Franck Aumont" w:date="2025-12-15T18:59:00Z" w16du:dateUtc="2025-12-15T17:59:00Z" w:id="477">
        <w:r w:rsidRPr="00A442DF" w:rsidDel="00A442DF">
          <w:delText>24:</w:delText>
        </w:r>
        <w:r w:rsidRPr="007B1862" w:rsidDel="00A442DF">
          <w:tab/>
        </w:r>
      </w:del>
      <w:del w:author="Franck Aumont" w:date="2025-12-10T09:26:00Z" w16du:dateUtc="2025-12-10T08:26:00Z" w:id="478">
        <w:r w:rsidRPr="00A442DF" w:rsidDel="00775F4D">
          <w:delText>Optionally, t</w:delText>
        </w:r>
      </w:del>
      <w:del w:author="Franck Aumont" w:date="2025-12-15T18:59:00Z" w16du:dateUtc="2025-12-15T17:59:00Z" w:id="479">
        <w:r w:rsidRPr="00A442DF" w:rsidDel="00A442DF">
          <w:delText xml:space="preserve">he Energy Information AF publishes the final </w:delText>
        </w:r>
      </w:del>
      <w:del w:author="Franck Aumont" w:date="2025-12-05T14:47:00Z" w16du:dateUtc="2025-12-05T13:47:00Z" w:id="480">
        <w:r w:rsidRPr="00A442DF" w:rsidDel="002819ED" w:rsidR="00642161">
          <w:delText>Energy-of-media-Service</w:delText>
        </w:r>
      </w:del>
      <w:del w:author="Franck Aumont" w:date="2025-12-15T18:59:00Z" w16du:dateUtc="2025-12-15T17:59:00Z" w:id="481">
        <w:r w:rsidRPr="00A442DF" w:rsidDel="00A442DF">
          <w:delText xml:space="preserve"> </w:delText>
        </w:r>
      </w:del>
      <w:del w:author="Franck Aumont" w:date="2025-12-10T09:25:00Z" w16du:dateUtc="2025-12-10T08:25:00Z" w:id="482">
        <w:r w:rsidRPr="00A442DF" w:rsidDel="00B96B74">
          <w:delText>M</w:delText>
        </w:r>
      </w:del>
      <w:del w:author="Franck Aumont" w:date="2025-12-15T18:59:00Z" w16du:dateUtc="2025-12-15T17:59:00Z" w:id="483">
        <w:r w:rsidRPr="00A442DF" w:rsidDel="00A442DF">
          <w:delText>etric reports to the UE Energy Information Collector via reference point E</w:delText>
        </w:r>
        <w:r w:rsidRPr="00A442DF" w:rsidDel="00A442DF" w:rsidR="00E9433E">
          <w:delText>5</w:delText>
        </w:r>
        <w:r w:rsidRPr="00A442DF" w:rsidDel="00A442DF">
          <w:delText xml:space="preserve"> reference point to allow the </w:delText>
        </w:r>
      </w:del>
      <w:del w:author="Franck Aumont" w:date="2025-12-10T09:33:00Z" w16du:dateUtc="2025-12-10T08:33:00Z" w:id="484">
        <w:r w:rsidRPr="00A442DF" w:rsidDel="009807B5">
          <w:delText xml:space="preserve">UE </w:delText>
        </w:r>
      </w:del>
      <w:del w:author="Franck Aumont" w:date="2025-12-15T18:59:00Z" w16du:dateUtc="2025-12-15T17:59:00Z" w:id="485">
        <w:r w:rsidRPr="00A442DF" w:rsidDel="00A442DF">
          <w:delText>to report to the Application.</w:delText>
        </w:r>
      </w:del>
    </w:p>
    <w:p w:rsidRPr="00A442DF" w:rsidR="00B6551E" w:rsidDel="00837A29" w:rsidP="00C7209C" w:rsidRDefault="005C5F11" w14:paraId="22B3BBAA" w14:textId="79A49A81">
      <w:pPr>
        <w:pStyle w:val="B1"/>
        <w:rPr>
          <w:del w:author="Franck Aumont" w:date="2025-12-05T15:35:00Z" w16du:dateUtc="2025-12-05T14:35:00Z" w:id="486"/>
        </w:rPr>
      </w:pPr>
      <w:commentRangeStart w:id="487"/>
      <w:commentRangeStart w:id="488"/>
      <w:del w:author="Franck Aumont" w:date="2025-12-15T18:59:00Z" w16du:dateUtc="2025-12-15T17:59:00Z" w:id="489">
        <w:r w:rsidRPr="00A442DF" w:rsidDel="00A442DF">
          <w:delText>25:</w:delText>
        </w:r>
        <w:r w:rsidRPr="007B1862" w:rsidDel="00A442DF">
          <w:tab/>
        </w:r>
      </w:del>
      <w:del w:author="Franck Aumont" w:date="2025-12-10T09:26:00Z" w16du:dateUtc="2025-12-10T08:26:00Z" w:id="490">
        <w:r w:rsidRPr="00A442DF" w:rsidDel="00775F4D">
          <w:delText>Optionally, t</w:delText>
        </w:r>
      </w:del>
      <w:del w:author="Franck Aumont" w:date="2025-12-15T18:59:00Z" w16du:dateUtc="2025-12-15T17:59:00Z" w:id="491">
        <w:r w:rsidRPr="00A442DF" w:rsidDel="00A442DF">
          <w:delText xml:space="preserve">he Energy Information </w:delText>
        </w:r>
        <w:r w:rsidRPr="00A442DF" w:rsidDel="00A442DF" w:rsidR="00E72686">
          <w:delText>Collector</w:delText>
        </w:r>
        <w:r w:rsidRPr="00A442DF" w:rsidDel="00A442DF" w:rsidR="0007312B">
          <w:delText xml:space="preserve"> aggregates the </w:delText>
        </w:r>
      </w:del>
      <w:del w:author="Franck Aumont" w:date="2025-12-05T14:47:00Z" w16du:dateUtc="2025-12-05T13:47:00Z" w:id="492">
        <w:r w:rsidRPr="00A442DF" w:rsidDel="002819ED" w:rsidR="0007312B">
          <w:delText>Energy-of-media-Service</w:delText>
        </w:r>
      </w:del>
      <w:del w:author="Franck Aumont" w:date="2025-12-15T18:59:00Z" w16du:dateUtc="2025-12-15T17:59:00Z" w:id="493">
        <w:r w:rsidRPr="00A442DF" w:rsidDel="00A442DF" w:rsidR="0007312B">
          <w:delText xml:space="preserve"> </w:delText>
        </w:r>
      </w:del>
      <w:del w:author="Franck Aumont" w:date="2025-12-10T09:26:00Z" w16du:dateUtc="2025-12-10T08:26:00Z" w:id="494">
        <w:r w:rsidRPr="00A442DF" w:rsidDel="00775F4D" w:rsidR="0007312B">
          <w:delText>M</w:delText>
        </w:r>
      </w:del>
      <w:del w:author="Franck Aumont" w:date="2025-12-15T18:59:00Z" w16du:dateUtc="2025-12-15T17:59:00Z" w:id="495">
        <w:r w:rsidRPr="00A442DF" w:rsidDel="00A442DF" w:rsidR="0007312B">
          <w:delText xml:space="preserve">etric reports </w:delText>
        </w:r>
        <w:r w:rsidRPr="00A442DF" w:rsidDel="00A442DF" w:rsidR="003B63DE">
          <w:delText>of</w:delText>
        </w:r>
        <w:r w:rsidRPr="00A442DF" w:rsidDel="00A442DF" w:rsidR="0007312B">
          <w:delText xml:space="preserve"> the </w:delText>
        </w:r>
        <w:r w:rsidRPr="00A442DF" w:rsidDel="00A442DF" w:rsidR="002E182B">
          <w:delText xml:space="preserve">Media Client </w:delText>
        </w:r>
        <w:r w:rsidRPr="00A442DF" w:rsidDel="00A442DF" w:rsidR="003B63DE">
          <w:delText>and the ones received from the Energy Information AF and</w:delText>
        </w:r>
        <w:r w:rsidRPr="00A442DF" w:rsidDel="00A442DF" w:rsidR="000A005D">
          <w:delText xml:space="preserve"> publishes the final </w:delText>
        </w:r>
      </w:del>
      <w:del w:author="Franck Aumont" w:date="2025-12-05T14:47:00Z" w16du:dateUtc="2025-12-05T13:47:00Z" w:id="496">
        <w:r w:rsidRPr="00A442DF" w:rsidDel="002819ED" w:rsidR="000A005D">
          <w:delText>Energy-of-media-Service</w:delText>
        </w:r>
      </w:del>
      <w:del w:author="Franck Aumont" w:date="2025-12-15T18:59:00Z" w16du:dateUtc="2025-12-15T17:59:00Z" w:id="497">
        <w:r w:rsidRPr="00A442DF" w:rsidDel="00A442DF" w:rsidR="000A005D">
          <w:delText xml:space="preserve"> Metric reports to the Application</w:delText>
        </w:r>
        <w:r w:rsidRPr="00A442DF" w:rsidDel="00A442DF" w:rsidR="00544C0C">
          <w:delText xml:space="preserve"> </w:delText>
        </w:r>
      </w:del>
      <w:del w:author="Franck Aumont" w:date="2025-12-05T19:28:00Z" w16du:dateUtc="2025-12-05T18:28:00Z" w:id="498">
        <w:r w:rsidRPr="00A442DF" w:rsidDel="009C00B0" w:rsidR="00544C0C">
          <w:delText xml:space="preserve">thru </w:delText>
        </w:r>
      </w:del>
      <w:del w:author="Franck Aumont" w:date="2025-12-05T15:35:00Z" w16du:dateUtc="2025-12-05T14:35:00Z" w:id="499">
        <w:r w:rsidRPr="00A442DF" w:rsidDel="00194940" w:rsidR="00544C0C">
          <w:delText>E</w:delText>
        </w:r>
      </w:del>
      <w:del w:author="Franck Aumont" w:date="2025-12-10T10:05:00Z" w16du:dateUtc="2025-12-10T09:05:00Z" w:id="500">
        <w:r w:rsidRPr="00A442DF" w:rsidDel="00520F02" w:rsidR="00544C0C">
          <w:delText>6</w:delText>
        </w:r>
      </w:del>
      <w:del w:author="Franck Aumont" w:date="2025-12-15T18:59:00Z" w16du:dateUtc="2025-12-15T17:59:00Z" w:id="501">
        <w:r w:rsidRPr="00A442DF" w:rsidDel="00A442DF" w:rsidR="00544C0C">
          <w:delText xml:space="preserve"> reference point</w:delText>
        </w:r>
        <w:r w:rsidRPr="00A442DF" w:rsidDel="00A442DF" w:rsidR="000A005D">
          <w:delText>.</w:delText>
        </w:r>
      </w:del>
    </w:p>
    <w:p w:rsidRPr="00A442DF" w:rsidR="00D97A33" w:rsidDel="00A442DF" w:rsidP="00C7209C" w:rsidRDefault="005C5F11" w14:paraId="7B50AA1D" w14:textId="6964BE45">
      <w:pPr>
        <w:pStyle w:val="B1"/>
        <w:rPr>
          <w:del w:author="Franck Aumont" w:date="2025-12-15T18:59:00Z" w16du:dateUtc="2025-12-15T17:59:00Z" w:id="502"/>
        </w:rPr>
      </w:pPr>
      <w:del w:author="Franck Aumont" w:date="2025-12-15T18:59:00Z" w16du:dateUtc="2025-12-15T17:59:00Z" w:id="503">
        <w:r w:rsidRPr="00A442DF" w:rsidDel="00A442DF">
          <w:delText>2</w:delText>
        </w:r>
      </w:del>
      <w:del w:author="Franck Aumont" w:date="2025-12-05T15:37:00Z" w16du:dateUtc="2025-12-05T14:37:00Z" w:id="504">
        <w:r w:rsidRPr="00A442DF" w:rsidDel="001F0105" w:rsidR="00105116">
          <w:delText>6</w:delText>
        </w:r>
      </w:del>
      <w:del w:author="Franck Aumont" w:date="2025-12-15T18:59:00Z" w16du:dateUtc="2025-12-15T17:59:00Z" w:id="505">
        <w:r w:rsidRPr="00A442DF" w:rsidDel="00A442DF">
          <w:delText>:</w:delText>
        </w:r>
        <w:r w:rsidRPr="007B1862" w:rsidDel="00A442DF">
          <w:tab/>
        </w:r>
      </w:del>
      <w:del w:author="Franck Aumont" w:date="2025-12-10T09:37:00Z" w16du:dateUtc="2025-12-10T08:37:00Z" w:id="506">
        <w:r w:rsidRPr="00A442DF" w:rsidDel="002B058C">
          <w:delText>Optionally, t</w:delText>
        </w:r>
      </w:del>
      <w:del w:author="Franck Aumont" w:date="2025-12-15T18:59:00Z" w16du:dateUtc="2025-12-15T17:59:00Z" w:id="507">
        <w:r w:rsidRPr="00A442DF" w:rsidDel="00A442DF">
          <w:delText xml:space="preserve">he Energy Information AF </w:delText>
        </w:r>
      </w:del>
      <w:del w:author="Franck Aumont" w:date="2025-12-10T09:41:00Z" w16du:dateUtc="2025-12-10T08:41:00Z" w:id="508">
        <w:r w:rsidRPr="00A442DF" w:rsidDel="00002575">
          <w:delText xml:space="preserve">publishes the final </w:delText>
        </w:r>
      </w:del>
      <w:del w:author="Franck Aumont" w:date="2025-12-05T14:47:00Z" w16du:dateUtc="2025-12-05T13:47:00Z" w:id="509">
        <w:r w:rsidRPr="00A442DF" w:rsidDel="002819ED" w:rsidR="00642161">
          <w:delText>Energy-of-media-Service</w:delText>
        </w:r>
      </w:del>
      <w:del w:author="Franck Aumont" w:date="2025-12-15T18:59:00Z" w16du:dateUtc="2025-12-15T17:59:00Z" w:id="510">
        <w:r w:rsidRPr="00A442DF" w:rsidDel="00A442DF">
          <w:delText xml:space="preserve"> </w:delText>
        </w:r>
      </w:del>
      <w:del w:author="Franck Aumont" w:date="2025-12-10T09:41:00Z" w16du:dateUtc="2025-12-10T08:41:00Z" w:id="511">
        <w:r w:rsidRPr="00A442DF" w:rsidDel="00002575">
          <w:delText>M</w:delText>
        </w:r>
      </w:del>
      <w:del w:author="Franck Aumont" w:date="2025-12-15T18:59:00Z" w16du:dateUtc="2025-12-15T17:59:00Z" w:id="512">
        <w:r w:rsidRPr="00A442DF" w:rsidDel="00A442DF">
          <w:delText xml:space="preserve">etric </w:delText>
        </w:r>
      </w:del>
      <w:del w:author="Franck Aumont" w:date="2025-12-10T09:41:00Z" w16du:dateUtc="2025-12-10T08:41:00Z" w:id="513">
        <w:r w:rsidRPr="00A442DF" w:rsidDel="0017665A">
          <w:delText xml:space="preserve">reports </w:delText>
        </w:r>
      </w:del>
      <w:del w:author="Franck Aumont" w:date="2025-12-10T09:42:00Z" w16du:dateUtc="2025-12-10T08:42:00Z" w:id="514">
        <w:r w:rsidRPr="00A442DF" w:rsidDel="0017665A">
          <w:delText>to</w:delText>
        </w:r>
      </w:del>
      <w:del w:author="Franck Aumont" w:date="2025-12-15T18:59:00Z" w16du:dateUtc="2025-12-15T17:59:00Z" w:id="515">
        <w:r w:rsidRPr="00A442DF" w:rsidDel="00A442DF">
          <w:delText xml:space="preserve"> the </w:delText>
        </w:r>
      </w:del>
      <w:del w:author="Franck Aumont" w:date="2025-12-05T15:40:00Z" w16du:dateUtc="2025-12-05T14:40:00Z" w:id="516">
        <w:r w:rsidRPr="00A442DF" w:rsidDel="00074CCE">
          <w:delText xml:space="preserve">AF </w:delText>
        </w:r>
      </w:del>
      <w:del w:author="Franck Aumont" w:date="2025-12-15T18:59:00Z" w16du:dateUtc="2025-12-15T17:59:00Z" w:id="517">
        <w:r w:rsidRPr="00A442DF" w:rsidDel="00A442DF">
          <w:delText xml:space="preserve">Data Collection </w:delText>
        </w:r>
        <w:r w:rsidRPr="00A442DF" w:rsidDel="00A442DF" w:rsidR="004655EC">
          <w:delText xml:space="preserve">AF </w:delText>
        </w:r>
      </w:del>
      <w:del w:author="Franck Aumont" w:date="2025-12-05T18:25:00Z" w16du:dateUtc="2025-12-05T17:25:00Z" w:id="518">
        <w:r w:rsidRPr="00A442DF" w:rsidDel="00857443">
          <w:delText>thru</w:delText>
        </w:r>
      </w:del>
      <w:del w:author="Franck Aumont" w:date="2025-12-10T10:04:00Z" w16du:dateUtc="2025-12-10T09:04:00Z" w:id="519">
        <w:r w:rsidRPr="00A442DF" w:rsidDel="00BC7983">
          <w:delText xml:space="preserve"> E4 reference point to allow the existing Data Collection function to expose the </w:delText>
        </w:r>
      </w:del>
      <w:del w:author="Franck Aumont" w:date="2025-12-05T14:47:00Z" w16du:dateUtc="2025-12-05T13:47:00Z" w:id="520">
        <w:r w:rsidRPr="00A442DF" w:rsidDel="002819ED" w:rsidR="00642161">
          <w:delText>Energy-of-media-Service</w:delText>
        </w:r>
      </w:del>
      <w:del w:author="Franck Aumont" w:date="2025-12-15T18:59:00Z" w16du:dateUtc="2025-12-15T17:59:00Z" w:id="521">
        <w:r w:rsidRPr="00A442DF" w:rsidDel="00A442DF">
          <w:delText xml:space="preserve"> </w:delText>
        </w:r>
      </w:del>
      <w:del w:author="Franck Aumont" w:date="2025-12-05T15:44:00Z" w16du:dateUtc="2025-12-05T14:44:00Z" w:id="522">
        <w:r w:rsidRPr="00A442DF" w:rsidDel="00213DA8">
          <w:delText xml:space="preserve">information </w:delText>
        </w:r>
      </w:del>
      <w:del w:author="Franck Aumont" w:date="2025-12-15T18:59:00Z" w16du:dateUtc="2025-12-15T17:59:00Z" w:id="523">
        <w:r w:rsidRPr="00A442DF" w:rsidDel="00A442DF">
          <w:delText xml:space="preserve">as it is in the </w:delText>
        </w:r>
        <w:r w:rsidRPr="00A442DF" w:rsidDel="00A442DF" w:rsidR="008D4620">
          <w:delText>re</w:delText>
        </w:r>
        <w:r w:rsidRPr="00A442DF" w:rsidDel="00A442DF" w:rsidR="00163681">
          <w:delText>lease 19</w:delText>
        </w:r>
        <w:r w:rsidRPr="00A442DF" w:rsidDel="00A442DF">
          <w:delText>.</w:delText>
        </w:r>
        <w:commentRangeEnd w:id="487"/>
        <w:r w:rsidRPr="00A442DF" w:rsidDel="00A442DF">
          <w:rPr>
            <w:rStyle w:val="CommentReference"/>
            <w:sz w:val="20"/>
          </w:rPr>
          <w:commentReference w:id="487"/>
        </w:r>
        <w:commentRangeEnd w:id="488"/>
        <w:r w:rsidRPr="00A442DF" w:rsidDel="00A442DF">
          <w:rPr>
            <w:rStyle w:val="CommentReference"/>
            <w:sz w:val="20"/>
          </w:rPr>
          <w:commentReference w:id="488"/>
        </w:r>
      </w:del>
    </w:p>
    <w:p w:rsidRPr="007B1862" w:rsidR="005C5F11" w:rsidDel="00A442DF" w:rsidP="00C7209C" w:rsidRDefault="005C5F11" w14:paraId="58E51E02" w14:textId="471548B4">
      <w:pPr>
        <w:rPr>
          <w:del w:author="Franck Aumont" w:date="2025-12-15T18:59:00Z" w16du:dateUtc="2025-12-15T17:59:00Z" w:id="524"/>
        </w:rPr>
      </w:pPr>
      <w:del w:author="Franck Aumont" w:date="2025-12-15T18:59:00Z" w16du:dateUtc="2025-12-15T17:59:00Z" w:id="525">
        <w:r w:rsidRPr="007B1862" w:rsidDel="00A442DF">
          <w:delText>Upon the termination of media playback (as notified by the Media-Aware Application to the Media Player) a final round of metrics collection and reporting is performed.</w:delText>
        </w:r>
      </w:del>
    </w:p>
    <w:p w:rsidRPr="00390863" w:rsidR="009461E1" w:rsidDel="00A442DF" w:rsidP="009461E1" w:rsidRDefault="009461E1" w14:paraId="2D23F2A4" w14:textId="2FEE0AC0">
      <w:pPr>
        <w:pStyle w:val="Heading3"/>
        <w:rPr>
          <w:del w:author="Franck Aumont" w:date="2025-12-15T18:59:00Z" w16du:dateUtc="2025-12-15T17:59:00Z" w:id="526"/>
          <w:rFonts w:eastAsiaTheme="minorEastAsia"/>
        </w:rPr>
      </w:pPr>
      <w:commentRangeStart w:id="527"/>
      <w:commentRangeStart w:id="528"/>
      <w:del w:author="Franck Aumont" w:date="2025-12-15T18:59:00Z" w16du:dateUtc="2025-12-15T17:59:00Z" w:id="529">
        <w:r w:rsidRPr="00390863" w:rsidDel="00A442DF">
          <w:rPr>
            <w:rFonts w:eastAsiaTheme="minorEastAsia"/>
          </w:rPr>
          <w:delText>7.</w:delText>
        </w:r>
        <w:r w:rsidRPr="00390863" w:rsidDel="00A442DF" w:rsidR="00A8549F">
          <w:rPr>
            <w:rFonts w:eastAsiaTheme="minorEastAsia"/>
          </w:rPr>
          <w:delText>12</w:delText>
        </w:r>
        <w:r w:rsidRPr="00390863" w:rsidDel="00A442DF">
          <w:rPr>
            <w:rFonts w:eastAsiaTheme="minorEastAsia"/>
          </w:rPr>
          <w:delText>.4</w:delText>
        </w:r>
        <w:r w:rsidRPr="00390863" w:rsidDel="00A442DF">
          <w:rPr>
            <w:rFonts w:eastAsiaTheme="minorEastAsia"/>
          </w:rPr>
          <w:tab/>
        </w:r>
        <w:r w:rsidRPr="00390863" w:rsidDel="00A442DF">
          <w:rPr>
            <w:rFonts w:eastAsiaTheme="minorEastAsia"/>
          </w:rPr>
          <w:delText>Impacts on existing services, entities and interfaces</w:delText>
        </w:r>
        <w:commentRangeEnd w:id="527"/>
        <w:r w:rsidRPr="00390863" w:rsidDel="00A442DF">
          <w:rPr>
            <w:rStyle w:val="CommentReference"/>
            <w:rFonts w:eastAsiaTheme="minorEastAsia"/>
            <w:sz w:val="28"/>
          </w:rPr>
          <w:commentReference w:id="527"/>
        </w:r>
        <w:commentRangeEnd w:id="528"/>
        <w:r w:rsidRPr="00390863" w:rsidDel="00A442DF">
          <w:rPr>
            <w:rStyle w:val="CommentReference"/>
            <w:rFonts w:eastAsiaTheme="minorEastAsia"/>
            <w:sz w:val="28"/>
          </w:rPr>
          <w:commentReference w:id="528"/>
        </w:r>
      </w:del>
    </w:p>
    <w:p w:rsidRPr="00390863" w:rsidR="009461E1" w:rsidDel="00A442DF" w:rsidP="009461E1" w:rsidRDefault="009461E1" w14:paraId="572052FF" w14:textId="671E02FB">
      <w:pPr>
        <w:pStyle w:val="Heading4"/>
        <w:rPr>
          <w:del w:author="Franck Aumont" w:date="2025-12-15T18:59:00Z" w16du:dateUtc="2025-12-15T17:59:00Z" w:id="530"/>
          <w:rFonts w:eastAsiaTheme="minorEastAsia"/>
        </w:rPr>
      </w:pPr>
      <w:del w:author="Franck Aumont" w:date="2025-12-15T18:59:00Z" w16du:dateUtc="2025-12-15T17:59:00Z" w:id="531">
        <w:r w:rsidRPr="00390863" w:rsidDel="00A442DF">
          <w:rPr>
            <w:rFonts w:eastAsiaTheme="minorEastAsia"/>
          </w:rPr>
          <w:delText>7.</w:delText>
        </w:r>
        <w:r w:rsidRPr="00390863" w:rsidDel="00A442DF" w:rsidR="00A8549F">
          <w:rPr>
            <w:rFonts w:eastAsiaTheme="minorEastAsia"/>
          </w:rPr>
          <w:delText>12</w:delText>
        </w:r>
        <w:r w:rsidRPr="00390863" w:rsidDel="00A442DF">
          <w:rPr>
            <w:rFonts w:eastAsiaTheme="minorEastAsia"/>
          </w:rPr>
          <w:delText>.4.1</w:delText>
        </w:r>
        <w:r w:rsidRPr="00390863" w:rsidDel="00A442DF">
          <w:rPr>
            <w:rFonts w:eastAsiaTheme="minorEastAsia"/>
          </w:rPr>
          <w:tab/>
        </w:r>
        <w:r w:rsidRPr="00390863" w:rsidDel="00A442DF">
          <w:rPr>
            <w:rFonts w:eastAsiaTheme="minorEastAsia"/>
          </w:rPr>
          <w:delText>Media AF</w:delText>
        </w:r>
      </w:del>
    </w:p>
    <w:p w:rsidRPr="00390863" w:rsidR="009461E1" w:rsidDel="00A442DF" w:rsidP="00C7209C" w:rsidRDefault="00707BC1" w14:paraId="0E1CDD2D" w14:textId="2F52006F">
      <w:pPr>
        <w:rPr>
          <w:del w:author="Franck Aumont" w:date="2025-12-15T18:59:00Z" w16du:dateUtc="2025-12-15T17:59:00Z" w:id="532"/>
          <w:rFonts w:eastAsiaTheme="minorEastAsia"/>
        </w:rPr>
      </w:pPr>
      <w:del w:author="Franck Aumont" w:date="2025-12-15T18:59:00Z" w16du:dateUtc="2025-12-15T17:59:00Z" w:id="533">
        <w:r w:rsidRPr="00390863" w:rsidDel="00A442DF">
          <w:rPr>
            <w:rFonts w:eastAsiaTheme="minorEastAsia"/>
          </w:rPr>
          <w:delText>T</w:delText>
        </w:r>
        <w:r w:rsidRPr="00390863" w:rsidDel="00A442DF" w:rsidR="009461E1">
          <w:rPr>
            <w:rFonts w:eastAsiaTheme="minorEastAsia"/>
          </w:rPr>
          <w:delText>he Media AF would be required to support a</w:delText>
        </w:r>
      </w:del>
      <w:del w:author="Franck Aumont" w:date="2025-12-05T15:52:00Z" w16du:dateUtc="2025-12-05T14:52:00Z" w:id="534">
        <w:r w:rsidRPr="00390863" w:rsidDel="00A91119" w:rsidR="009461E1">
          <w:rPr>
            <w:rFonts w:eastAsiaTheme="minorEastAsia"/>
          </w:rPr>
          <w:delText>n</w:delText>
        </w:r>
      </w:del>
      <w:del w:author="Franck Aumont" w:date="2025-12-15T18:59:00Z" w16du:dateUtc="2025-12-15T17:59:00Z" w:id="535">
        <w:r w:rsidRPr="00390863" w:rsidDel="00A442DF" w:rsidR="009461E1">
          <w:rPr>
            <w:rFonts w:eastAsiaTheme="minorEastAsia"/>
          </w:rPr>
          <w:delText xml:space="preserve"> </w:delText>
        </w:r>
      </w:del>
      <w:del w:author="Franck Aumont" w:date="2025-12-05T14:47:00Z" w16du:dateUtc="2025-12-05T13:47:00Z" w:id="536">
        <w:r w:rsidRPr="00390863" w:rsidDel="002819ED" w:rsidR="009461E1">
          <w:rPr>
            <w:rFonts w:eastAsiaTheme="minorEastAsia"/>
          </w:rPr>
          <w:delText>Energy</w:delText>
        </w:r>
        <w:r w:rsidRPr="00390863" w:rsidDel="002819ED">
          <w:rPr>
            <w:rFonts w:eastAsiaTheme="minorEastAsia"/>
          </w:rPr>
          <w:delText>-</w:delText>
        </w:r>
        <w:r w:rsidRPr="00390863" w:rsidDel="002819ED" w:rsidR="009461E1">
          <w:rPr>
            <w:rFonts w:eastAsiaTheme="minorEastAsia"/>
          </w:rPr>
          <w:delText>of</w:delText>
        </w:r>
        <w:r w:rsidRPr="00390863" w:rsidDel="002819ED">
          <w:rPr>
            <w:rFonts w:eastAsiaTheme="minorEastAsia"/>
          </w:rPr>
          <w:delText>-media-</w:delText>
        </w:r>
        <w:r w:rsidRPr="00390863" w:rsidDel="002819ED" w:rsidR="009461E1">
          <w:rPr>
            <w:rFonts w:eastAsiaTheme="minorEastAsia"/>
          </w:rPr>
          <w:delText>Service</w:delText>
        </w:r>
      </w:del>
      <w:del w:author="Franck Aumont" w:date="2025-12-15T18:59:00Z" w16du:dateUtc="2025-12-15T17:59:00Z" w:id="537">
        <w:r w:rsidRPr="00390863" w:rsidDel="00A442DF" w:rsidR="009461E1">
          <w:rPr>
            <w:rFonts w:eastAsiaTheme="minorEastAsia"/>
          </w:rPr>
          <w:delText xml:space="preserve"> Metrics Reporting Configuration as part of the Metrics Reporting Configuration.</w:delText>
        </w:r>
      </w:del>
    </w:p>
    <w:p w:rsidRPr="00390863" w:rsidR="009461E1" w:rsidDel="00A442DF" w:rsidP="009461E1" w:rsidRDefault="009461E1" w14:paraId="045DC757" w14:textId="705711D2">
      <w:pPr>
        <w:pStyle w:val="Heading4"/>
        <w:rPr>
          <w:del w:author="Franck Aumont" w:date="2025-12-15T18:59:00Z" w16du:dateUtc="2025-12-15T17:59:00Z" w:id="538"/>
          <w:rFonts w:eastAsiaTheme="minorEastAsia"/>
        </w:rPr>
      </w:pPr>
      <w:del w:author="Franck Aumont" w:date="2025-12-15T18:59:00Z" w16du:dateUtc="2025-12-15T17:59:00Z" w:id="539">
        <w:r w:rsidRPr="00390863" w:rsidDel="00A442DF">
          <w:rPr>
            <w:rFonts w:eastAsiaTheme="minorEastAsia"/>
          </w:rPr>
          <w:delText>7.</w:delText>
        </w:r>
        <w:r w:rsidRPr="00390863" w:rsidDel="00A442DF" w:rsidR="00A8549F">
          <w:rPr>
            <w:rFonts w:eastAsiaTheme="minorEastAsia"/>
          </w:rPr>
          <w:delText>12</w:delText>
        </w:r>
        <w:r w:rsidRPr="00390863" w:rsidDel="00A442DF">
          <w:rPr>
            <w:rFonts w:eastAsiaTheme="minorEastAsia"/>
          </w:rPr>
          <w:delText>.4.2</w:delText>
        </w:r>
        <w:r w:rsidRPr="00390863" w:rsidDel="00A442DF">
          <w:rPr>
            <w:rFonts w:eastAsiaTheme="minorEastAsia"/>
          </w:rPr>
          <w:tab/>
        </w:r>
        <w:r w:rsidRPr="00390863" w:rsidDel="00A442DF">
          <w:rPr>
            <w:rFonts w:eastAsiaTheme="minorEastAsia"/>
          </w:rPr>
          <w:delText>Energy Information AF</w:delText>
        </w:r>
      </w:del>
    </w:p>
    <w:p w:rsidRPr="00390863" w:rsidR="009461E1" w:rsidDel="00A442DF" w:rsidRDefault="009461E1" w14:paraId="1CB50CBB" w14:textId="740EF9C1">
      <w:pPr>
        <w:pStyle w:val="ListParagraph"/>
        <w:numPr>
          <w:ilvl w:val="0"/>
          <w:numId w:val="39"/>
        </w:numPr>
        <w:rPr>
          <w:del w:author="Franck Aumont" w:date="2025-12-15T18:59:00Z" w16du:dateUtc="2025-12-15T17:59:00Z" w:id="540"/>
        </w:rPr>
        <w:pPrChange w:author="Franck Aumont" w:date="2025-12-11T17:04:00Z" w16du:dateUtc="2025-12-11T16:04:00Z" w:id="541">
          <w:pPr/>
        </w:pPrChange>
      </w:pPr>
      <w:del w:author="Franck Aumont" w:date="2025-12-15T18:59:00Z" w16du:dateUtc="2025-12-15T17:59:00Z" w:id="542">
        <w:r w:rsidRPr="00390863" w:rsidDel="00A442DF">
          <w:delText>The Energy Information AF is instantiated as a subfunction of the Media AF to</w:delText>
        </w:r>
      </w:del>
      <w:del w:author="Franck Aumont" w:date="2025-12-11T17:04:00Z" w16du:dateUtc="2025-12-11T16:04:00Z" w:id="543">
        <w:r w:rsidRPr="00390863" w:rsidDel="004039FD">
          <w:delText xml:space="preserve"> </w:delText>
        </w:r>
      </w:del>
      <w:del w:author="Franck Aumont" w:date="2025-12-11T17:09:00Z" w16du:dateUtc="2025-12-11T16:09:00Z" w:id="544">
        <w:r w:rsidRPr="00390863" w:rsidDel="006E6DA6">
          <w:delText>c</w:delText>
        </w:r>
      </w:del>
      <w:del w:author="Franck Aumont" w:date="2025-12-15T18:59:00Z" w16du:dateUtc="2025-12-15T17:59:00Z" w:id="545">
        <w:r w:rsidRPr="00390863" w:rsidDel="00A442DF">
          <w:delText>ollect energy</w:delText>
        </w:r>
        <w:r w:rsidRPr="00390863" w:rsidDel="00A442DF">
          <w:noBreakHyphen/>
          <w:delText>related information per application, per media session, and per media component,</w:delText>
        </w:r>
      </w:del>
      <w:del w:author="Franck Aumont" w:date="2025-12-11T17:05:00Z" w16du:dateUtc="2025-12-11T16:05:00Z" w:id="546">
        <w:r w:rsidRPr="00390863" w:rsidDel="00F24EB3">
          <w:delText xml:space="preserve"> at multiple granularities </w:delText>
        </w:r>
      </w:del>
      <w:del w:author="Franck Aumont" w:date="2025-12-11T17:07:00Z" w16du:dateUtc="2025-12-11T16:07:00Z" w:id="547">
        <w:r w:rsidRPr="00390863" w:rsidDel="00BE71FA">
          <w:delText>and across</w:delText>
        </w:r>
      </w:del>
      <w:del w:author="Franck Aumont" w:date="2025-12-05T16:39:00Z" w16du:dateUtc="2025-12-05T15:39:00Z" w:id="548">
        <w:r w:rsidRPr="00390863" w:rsidDel="00AE14B4">
          <w:delText xml:space="preserve"> UE,</w:delText>
        </w:r>
      </w:del>
      <w:del w:author="Franck Aumont" w:date="2025-12-11T17:07:00Z" w16du:dateUtc="2025-12-11T16:07:00Z" w:id="549">
        <w:r w:rsidRPr="00390863" w:rsidDel="00BE71FA">
          <w:delText xml:space="preserve"> C</w:delText>
        </w:r>
        <w:r w:rsidRPr="00390863" w:rsidDel="007B4099">
          <w:delText>N</w:delText>
        </w:r>
      </w:del>
      <w:del w:author="Franck Aumont" w:date="2025-12-05T16:39:00Z" w16du:dateUtc="2025-12-05T15:39:00Z" w:id="550">
        <w:r w:rsidRPr="00390863" w:rsidDel="00A26967">
          <w:delText>,</w:delText>
        </w:r>
      </w:del>
      <w:del w:author="Franck Aumont" w:date="2025-12-11T17:07:00Z" w16du:dateUtc="2025-12-11T16:07:00Z" w:id="551">
        <w:r w:rsidRPr="00390863" w:rsidDel="007B4099">
          <w:delText xml:space="preserve"> and</w:delText>
        </w:r>
      </w:del>
      <w:del w:author="Franck Aumont" w:date="2025-12-15T18:59:00Z" w16du:dateUtc="2025-12-15T17:59:00Z" w:id="552">
        <w:r w:rsidRPr="00390863" w:rsidDel="00A442DF">
          <w:delText xml:space="preserve"> AS </w:delText>
        </w:r>
      </w:del>
      <w:del w:author="Franck Aumont" w:date="2025-12-11T17:08:00Z" w16du:dateUtc="2025-12-11T16:08:00Z" w:id="553">
        <w:r w:rsidRPr="00390863" w:rsidDel="002B5BE6">
          <w:delText>domains at</w:delText>
        </w:r>
      </w:del>
      <w:del w:author="Franck Aumont" w:date="2025-12-15T18:59:00Z" w16du:dateUtc="2025-12-15T17:59:00Z" w:id="554">
        <w:r w:rsidRPr="00390863" w:rsidDel="00A442DF">
          <w:delText xml:space="preserve"> reference points M3</w:delText>
        </w:r>
      </w:del>
      <w:del w:author="Franck Aumont" w:date="2025-12-11T17:08:00Z" w16du:dateUtc="2025-12-11T16:08:00Z" w:id="555">
        <w:r w:rsidRPr="00390863" w:rsidDel="002B5BE6">
          <w:delText xml:space="preserve">, </w:delText>
        </w:r>
      </w:del>
      <w:del w:author="Franck Aumont" w:date="2025-12-05T16:36:00Z" w16du:dateUtc="2025-12-05T15:36:00Z" w:id="556">
        <w:r w:rsidRPr="00390863" w:rsidDel="005F085A">
          <w:delText>M</w:delText>
        </w:r>
      </w:del>
      <w:del w:author="Franck Aumont" w:date="2025-12-05T16:39:00Z" w16du:dateUtc="2025-12-05T15:39:00Z" w:id="557">
        <w:r w:rsidRPr="00390863" w:rsidDel="00A26967">
          <w:delText>5</w:delText>
        </w:r>
      </w:del>
      <w:del w:author="Franck Aumont" w:date="2025-12-11T17:08:00Z" w16du:dateUtc="2025-12-11T16:08:00Z" w:id="558">
        <w:r w:rsidRPr="00390863" w:rsidDel="002B5BE6">
          <w:delText xml:space="preserve"> and E12.</w:delText>
        </w:r>
      </w:del>
    </w:p>
    <w:p w:rsidRPr="00390863" w:rsidR="009461E1" w:rsidDel="00C25B90" w:rsidP="00C7209C" w:rsidRDefault="009461E1" w14:paraId="68B61748" w14:textId="448D6FFA">
      <w:pPr>
        <w:rPr>
          <w:del w:author="Franck Aumont" w:date="2025-12-12T18:13:00Z" w16du:dateUtc="2025-12-12T17:13:00Z" w:id="559"/>
        </w:rPr>
      </w:pPr>
      <w:del w:author="Franck Aumont" w:date="2025-12-12T18:13:00Z" w16du:dateUtc="2025-12-12T17:13:00Z" w:id="560">
        <w:r w:rsidRPr="00390863" w:rsidDel="00C25B90">
          <w:delText xml:space="preserve">Collected information </w:delText>
        </w:r>
      </w:del>
      <w:del w:author="Franck Aumont" w:date="2025-12-11T17:17:00Z" w16du:dateUtc="2025-12-11T16:17:00Z" w:id="561">
        <w:r w:rsidRPr="00390863" w:rsidDel="00230F9F">
          <w:delText>can be</w:delText>
        </w:r>
      </w:del>
      <w:del w:author="Franck Aumont" w:date="2025-12-12T18:13:00Z" w16du:dateUtc="2025-12-12T17:13:00Z" w:id="562">
        <w:r w:rsidRPr="00390863" w:rsidDel="00C25B90">
          <w:delText xml:space="preserve"> reported by the existing mechanisms of the Release 19 architecture.</w:delText>
        </w:r>
      </w:del>
    </w:p>
    <w:p w:rsidRPr="00390863" w:rsidR="009461E1" w:rsidDel="00A442DF" w:rsidP="00C7209C" w:rsidRDefault="009461E1" w14:paraId="2CA80B96" w14:textId="4AE51D8A">
      <w:pPr>
        <w:rPr>
          <w:del w:author="Franck Aumont" w:date="2025-12-15T18:59:00Z" w16du:dateUtc="2025-12-15T17:59:00Z" w:id="563"/>
        </w:rPr>
      </w:pPr>
      <w:del w:author="Franck Aumont" w:date="2025-12-15T18:59:00Z" w16du:dateUtc="2025-12-15T17:59:00Z" w:id="564">
        <w:r w:rsidRPr="00390863" w:rsidDel="00A442DF">
          <w:delText xml:space="preserve">Collected information </w:delText>
        </w:r>
      </w:del>
      <w:del w:author="Franck Aumont" w:date="2025-12-11T17:18:00Z" w16du:dateUtc="2025-12-11T16:18:00Z" w:id="565">
        <w:r w:rsidRPr="00390863" w:rsidDel="00502E25">
          <w:delText>can b</w:delText>
        </w:r>
      </w:del>
      <w:del w:author="Franck Aumont" w:date="2025-12-11T17:17:00Z" w16du:dateUtc="2025-12-11T16:17:00Z" w:id="566">
        <w:r w:rsidRPr="00390863" w:rsidDel="00502E25">
          <w:delText>e</w:delText>
        </w:r>
      </w:del>
      <w:del w:author="Franck Aumont" w:date="2025-12-15T18:59:00Z" w16du:dateUtc="2025-12-15T17:59:00Z" w:id="567">
        <w:r w:rsidRPr="00390863" w:rsidDel="00A442DF">
          <w:delText xml:space="preserve"> reported to the UE Energy Information Collector instantiated within the Media Session Handler to be propagated to the Media-aware Application at reference point </w:delText>
        </w:r>
      </w:del>
      <w:del w:author="Franck Aumont" w:date="2025-12-05T16:37:00Z" w16du:dateUtc="2025-12-05T15:37:00Z" w:id="568">
        <w:r w:rsidRPr="00390863" w:rsidDel="006D1D53">
          <w:delText>E</w:delText>
        </w:r>
      </w:del>
      <w:del w:author="Franck Aumont" w:date="2025-12-15T18:59:00Z" w16du:dateUtc="2025-12-15T17:59:00Z" w:id="569">
        <w:r w:rsidRPr="00390863" w:rsidDel="00A442DF">
          <w:delText xml:space="preserve">6 and, optionally, to the Media Application Provider at reference point </w:delText>
        </w:r>
      </w:del>
      <w:del w:author="Franck Aumont" w:date="2025-12-05T16:37:00Z" w16du:dateUtc="2025-12-05T15:37:00Z" w:id="570">
        <w:r w:rsidRPr="00390863" w:rsidDel="006D1D53">
          <w:delText>E</w:delText>
        </w:r>
      </w:del>
      <w:del w:author="Franck Aumont" w:date="2025-12-15T18:59:00Z" w16du:dateUtc="2025-12-15T17:59:00Z" w:id="571">
        <w:r w:rsidRPr="00390863" w:rsidDel="00A442DF">
          <w:delText>8.</w:delText>
        </w:r>
      </w:del>
    </w:p>
    <w:p w:rsidRPr="00390863" w:rsidR="007825C5" w:rsidDel="007825C5" w:rsidP="00C7209C" w:rsidRDefault="009461E1" w14:paraId="0BF84A70" w14:textId="671CD1A0">
      <w:pPr>
        <w:rPr>
          <w:del w:author="Franck Aumont" w:date="2025-12-11T17:21:00Z" w16du:dateUtc="2025-12-11T16:21:00Z" w:id="572"/>
        </w:rPr>
      </w:pPr>
      <w:del w:author="Franck Aumont" w:date="2025-12-15T18:59:00Z" w16du:dateUtc="2025-12-15T17:59:00Z" w:id="573">
        <w:r w:rsidRPr="00390863" w:rsidDel="00A442DF">
          <w:delText xml:space="preserve">Collected information </w:delText>
        </w:r>
      </w:del>
      <w:del w:author="Franck Aumont" w:date="2025-12-11T17:19:00Z" w16du:dateUtc="2025-12-11T16:19:00Z" w:id="574">
        <w:r w:rsidRPr="00390863" w:rsidDel="009075AB">
          <w:delText>can be</w:delText>
        </w:r>
      </w:del>
      <w:del w:author="Franck Aumont" w:date="2025-12-15T18:59:00Z" w16du:dateUtc="2025-12-15T17:59:00Z" w:id="575">
        <w:r w:rsidRPr="00390863" w:rsidDel="00A442DF">
          <w:delText xml:space="preserve"> </w:delText>
        </w:r>
      </w:del>
      <w:del w:author="Franck Aumont" w:date="2025-12-11T17:20:00Z" w16du:dateUtc="2025-12-11T16:20:00Z" w:id="576">
        <w:r w:rsidRPr="00390863" w:rsidDel="009075AB">
          <w:delText>reported to</w:delText>
        </w:r>
      </w:del>
      <w:del w:author="Franck Aumont" w:date="2025-12-15T18:59:00Z" w16du:dateUtc="2025-12-15T17:59:00Z" w:id="577">
        <w:r w:rsidRPr="00390863" w:rsidDel="00A442DF">
          <w:delText xml:space="preserve"> a Data Collection AF instantiated within the Media AF </w:delText>
        </w:r>
      </w:del>
      <w:del w:author="Franck Aumont" w:date="2025-12-11T17:20:00Z" w16du:dateUtc="2025-12-11T16:20:00Z" w:id="578">
        <w:r w:rsidRPr="00390863" w:rsidDel="00877ECD">
          <w:delText>via the reference point E4</w:delText>
        </w:r>
      </w:del>
      <w:del w:author="Franck Aumont" w:date="2025-12-15T18:59:00Z" w16du:dateUtc="2025-12-15T17:59:00Z" w:id="579">
        <w:r w:rsidRPr="00390863" w:rsidDel="00A442DF">
          <w:delText xml:space="preserve"> prior to exposure to authorized third parties, privacy</w:delText>
        </w:r>
        <w:r w:rsidRPr="00390863" w:rsidDel="00A442DF">
          <w:noBreakHyphen/>
          <w:delText>preserving post</w:delText>
        </w:r>
        <w:r w:rsidRPr="00390863" w:rsidDel="00A442DF">
          <w:noBreakHyphen/>
          <w:delText>processing be</w:delText>
        </w:r>
      </w:del>
      <w:del w:author="Franck Aumont" w:date="2025-12-11T17:20:00Z" w16du:dateUtc="2025-12-11T16:20:00Z" w:id="580">
        <w:r w:rsidRPr="00390863" w:rsidDel="003B4205">
          <w:delText>ing</w:delText>
        </w:r>
      </w:del>
      <w:del w:author="Franck Aumont" w:date="2025-12-15T18:59:00Z" w16du:dateUtc="2025-12-15T17:59:00Z" w:id="581">
        <w:r w:rsidRPr="00390863" w:rsidDel="00A442DF">
          <w:delText xml:space="preserve"> applied.</w:delText>
        </w:r>
      </w:del>
    </w:p>
    <w:p w:rsidRPr="00390863" w:rsidR="009461E1" w:rsidDel="00A442DF" w:rsidP="009461E1" w:rsidRDefault="009461E1" w14:paraId="067483B9" w14:textId="1DEBE340">
      <w:pPr>
        <w:pStyle w:val="Heading4"/>
        <w:rPr>
          <w:del w:author="Franck Aumont" w:date="2025-12-15T18:59:00Z" w16du:dateUtc="2025-12-15T17:59:00Z" w:id="582"/>
          <w:rFonts w:eastAsiaTheme="minorEastAsia"/>
        </w:rPr>
      </w:pPr>
      <w:del w:author="Franck Aumont" w:date="2025-12-15T18:59:00Z" w16du:dateUtc="2025-12-15T17:59:00Z" w:id="583">
        <w:r w:rsidRPr="00390863" w:rsidDel="00A442DF">
          <w:rPr>
            <w:rFonts w:eastAsiaTheme="minorEastAsia"/>
          </w:rPr>
          <w:delText>7.</w:delText>
        </w:r>
        <w:r w:rsidRPr="00390863" w:rsidDel="00A442DF" w:rsidR="00A8549F">
          <w:rPr>
            <w:rFonts w:eastAsiaTheme="minorEastAsia"/>
          </w:rPr>
          <w:delText>12</w:delText>
        </w:r>
        <w:r w:rsidRPr="00390863" w:rsidDel="00A442DF">
          <w:rPr>
            <w:rFonts w:eastAsiaTheme="minorEastAsia"/>
          </w:rPr>
          <w:delText>.4.</w:delText>
        </w:r>
      </w:del>
      <w:del w:author="Franck Aumont" w:date="2025-12-11T17:21:00Z" w16du:dateUtc="2025-12-11T16:21:00Z" w:id="584">
        <w:r w:rsidRPr="00390863" w:rsidDel="007825C5">
          <w:rPr>
            <w:rFonts w:eastAsiaTheme="minorEastAsia"/>
          </w:rPr>
          <w:delText>3</w:delText>
        </w:r>
      </w:del>
      <w:del w:author="Franck Aumont" w:date="2025-12-15T18:59:00Z" w16du:dateUtc="2025-12-15T17:59:00Z" w:id="585">
        <w:r w:rsidRPr="00390863" w:rsidDel="00A442DF">
          <w:rPr>
            <w:rFonts w:eastAsiaTheme="minorEastAsia"/>
          </w:rPr>
          <w:tab/>
        </w:r>
        <w:r w:rsidRPr="00390863" w:rsidDel="00A442DF">
          <w:rPr>
            <w:rFonts w:eastAsiaTheme="minorEastAsia"/>
          </w:rPr>
          <w:delText>Reference point M1</w:delText>
        </w:r>
      </w:del>
    </w:p>
    <w:p w:rsidRPr="00390863" w:rsidR="009461E1" w:rsidDel="00F52F46" w:rsidP="00C7209C" w:rsidRDefault="00577907" w14:paraId="3EEE10A5" w14:textId="0821DA0A">
      <w:pPr>
        <w:rPr>
          <w:del w:author="Franck Aumont" w:date="2025-12-11T17:22:00Z" w16du:dateUtc="2025-12-11T16:22:00Z" w:id="586"/>
        </w:rPr>
      </w:pPr>
      <w:del w:author="Franck Aumont" w:date="2025-12-15T18:59:00Z" w16du:dateUtc="2025-12-15T17:59:00Z" w:id="587">
        <w:r w:rsidRPr="00390863" w:rsidDel="00A442DF">
          <w:delText>A</w:delText>
        </w:r>
        <w:r w:rsidRPr="00390863" w:rsidDel="00A442DF" w:rsidR="009461E1">
          <w:delText xml:space="preserve"> reference point M1, the Media Application Provider </w:delText>
        </w:r>
      </w:del>
      <w:del w:author="Franck Aumont" w:date="2025-12-11T17:21:00Z" w16du:dateUtc="2025-12-11T16:21:00Z" w:id="588">
        <w:r w:rsidRPr="00390863" w:rsidDel="002D4C3E" w:rsidR="009461E1">
          <w:delText>shall instantiate a</w:delText>
        </w:r>
      </w:del>
      <w:del w:author="Franck Aumont" w:date="2025-12-15T18:59:00Z" w16du:dateUtc="2025-12-15T17:59:00Z" w:id="589">
        <w:r w:rsidRPr="00390863" w:rsidDel="00A442DF" w:rsidR="009461E1">
          <w:delText xml:space="preserve"> </w:delText>
        </w:r>
        <w:r w:rsidRPr="00390863" w:rsidDel="00A442DF" w:rsidR="009461E1">
          <w:rPr>
            <w:i/>
            <w:iCs/>
          </w:rPr>
          <w:delText>Metrics Reporting Configuration</w:delText>
        </w:r>
        <w:r w:rsidRPr="00390863" w:rsidDel="00A442DF" w:rsidR="009461E1">
          <w:delText xml:space="preserve"> resource associated with the target Provisioning Session to enable </w:delText>
        </w:r>
      </w:del>
      <w:del w:author="Franck Aumont" w:date="2025-12-05T14:47:00Z" w16du:dateUtc="2025-12-05T13:47:00Z" w:id="590">
        <w:r w:rsidRPr="00390863" w:rsidDel="002819ED" w:rsidR="009461E1">
          <w:delText>Energy</w:delText>
        </w:r>
        <w:r w:rsidRPr="00390863" w:rsidDel="002819ED" w:rsidR="009461E1">
          <w:noBreakHyphen/>
          <w:delText>of</w:delText>
        </w:r>
        <w:r w:rsidRPr="00390863" w:rsidDel="002819ED" w:rsidR="009461E1">
          <w:noBreakHyphen/>
        </w:r>
        <w:r w:rsidRPr="00390863" w:rsidDel="002819ED" w:rsidR="002B1F91">
          <w:delText>media-</w:delText>
        </w:r>
        <w:r w:rsidRPr="00390863" w:rsidDel="002819ED" w:rsidR="009461E1">
          <w:delText>Service</w:delText>
        </w:r>
      </w:del>
      <w:del w:author="Franck Aumont" w:date="2025-12-15T18:59:00Z" w16du:dateUtc="2025-12-15T17:59:00Z" w:id="591">
        <w:r w:rsidRPr="00390863" w:rsidDel="00A442DF" w:rsidR="009461E1">
          <w:noBreakHyphen/>
          <w:delText xml:space="preserve"> collection and reporting.</w:delText>
        </w:r>
      </w:del>
    </w:p>
    <w:p w:rsidRPr="00390863" w:rsidR="00C352B4" w:rsidDel="00A442DF" w:rsidP="00C352B4" w:rsidRDefault="00C352B4" w14:paraId="31B3D107" w14:textId="13CCF844">
      <w:pPr>
        <w:pStyle w:val="Changenext"/>
        <w:rPr>
          <w:del w:author="Franck Aumont" w:date="2025-12-15T18:59:00Z" w16du:dateUtc="2025-12-15T17:59:00Z" w:id="592"/>
        </w:rPr>
      </w:pPr>
      <w:del w:author="Franck Aumont" w:date="2025-12-15T18:59:00Z" w16du:dateUtc="2025-12-15T17:59:00Z" w:id="593">
        <w:r w:rsidRPr="00390863" w:rsidDel="00A442DF">
          <w:delText>(All new text)</w:delText>
        </w:r>
      </w:del>
    </w:p>
    <w:p w:rsidRPr="00390863" w:rsidR="00C078CF" w:rsidDel="00A442DF" w:rsidP="00C078CF" w:rsidRDefault="00C078CF" w14:paraId="46A8F57C" w14:textId="7229D869">
      <w:pPr>
        <w:pStyle w:val="Heading2"/>
        <w:rPr>
          <w:del w:author="Franck Aumont" w:date="2025-12-15T18:59:00Z" w16du:dateUtc="2025-12-15T17:59:00Z" w:id="594"/>
        </w:rPr>
      </w:pPr>
      <w:del w:author="Franck Aumont" w:date="2025-12-15T18:59:00Z" w16du:dateUtc="2025-12-15T17:59:00Z" w:id="595">
        <w:r w:rsidRPr="00390863" w:rsidDel="00A442DF">
          <w:delText>7.13</w:delText>
        </w:r>
        <w:r w:rsidRPr="00390863" w:rsidDel="00A442DF">
          <w:tab/>
        </w:r>
        <w:r w:rsidRPr="00390863" w:rsidDel="00A442DF">
          <w:delText xml:space="preserve">Solution #12: </w:delText>
        </w:r>
      </w:del>
      <w:commentRangeStart w:id="596"/>
      <w:del w:author="Franck Aumont" w:date="2025-12-05T14:48:00Z" w16du:dateUtc="2025-12-05T13:48:00Z" w:id="597">
        <w:r w:rsidRPr="00390863" w:rsidDel="00880ACA">
          <w:delText>Energy-o</w:delText>
        </w:r>
      </w:del>
      <w:del w:author="Franck Aumont" w:date="2025-12-05T14:47:00Z" w16du:dateUtc="2025-12-05T13:47:00Z" w:id="598">
        <w:r w:rsidRPr="00390863" w:rsidDel="00880ACA">
          <w:delText>f-m</w:delText>
        </w:r>
      </w:del>
      <w:del w:author="Franck Aumont" w:date="2025-12-05T14:48:00Z" w16du:dateUtc="2025-12-05T13:48:00Z" w:id="599">
        <w:r w:rsidRPr="00390863" w:rsidDel="00880ACA">
          <w:delText xml:space="preserve">edia-Service </w:delText>
        </w:r>
      </w:del>
      <w:del w:author="Franck Aumont" w:date="2025-12-15T18:59:00Z" w16du:dateUtc="2025-12-15T17:59:00Z" w:id="600">
        <w:r w:rsidRPr="00390863" w:rsidDel="00A442DF">
          <w:delText>metrics collection and reporting</w:delText>
        </w:r>
        <w:commentRangeEnd w:id="596"/>
        <w:r w:rsidRPr="00390863" w:rsidDel="00A442DF" w:rsidR="005A125A">
          <w:rPr>
            <w:rStyle w:val="CommentReference"/>
            <w:sz w:val="32"/>
          </w:rPr>
          <w:commentReference w:id="596"/>
        </w:r>
        <w:r w:rsidRPr="00390863" w:rsidDel="00A442DF">
          <w:delText xml:space="preserve"> </w:delText>
        </w:r>
        <w:r w:rsidRPr="00390863" w:rsidDel="00A442DF" w:rsidR="005A125A">
          <w:delText>using new reference points</w:delText>
        </w:r>
      </w:del>
    </w:p>
    <w:p w:rsidRPr="00390863" w:rsidR="00C078CF" w:rsidDel="00A442DF" w:rsidP="00C078CF" w:rsidRDefault="00C078CF" w14:paraId="5ADE6C23" w14:textId="66C537A9">
      <w:pPr>
        <w:pStyle w:val="Heading3"/>
        <w:rPr>
          <w:del w:author="Franck Aumont" w:date="2025-12-15T18:59:00Z" w16du:dateUtc="2025-12-15T17:59:00Z" w:id="601"/>
          <w:rFonts w:eastAsiaTheme="minorEastAsia"/>
        </w:rPr>
      </w:pPr>
      <w:del w:author="Franck Aumont" w:date="2025-12-15T18:59:00Z" w16du:dateUtc="2025-12-15T17:59:00Z" w:id="602">
        <w:r w:rsidRPr="00390863" w:rsidDel="00A442DF">
          <w:rPr>
            <w:rFonts w:eastAsiaTheme="minorEastAsia"/>
          </w:rPr>
          <w:delText>7.13.1</w:delText>
        </w:r>
        <w:r w:rsidRPr="00390863" w:rsidDel="00A442DF">
          <w:rPr>
            <w:rFonts w:eastAsiaTheme="minorEastAsia"/>
          </w:rPr>
          <w:tab/>
        </w:r>
        <w:r w:rsidRPr="00390863" w:rsidDel="00A442DF">
          <w:rPr>
            <w:rFonts w:eastAsiaTheme="minorEastAsia"/>
          </w:rPr>
          <w:delText>Key Issue mapping</w:delText>
        </w:r>
      </w:del>
    </w:p>
    <w:p w:rsidRPr="00390863" w:rsidR="00C078CF" w:rsidDel="00A442DF" w:rsidP="00C352B4" w:rsidRDefault="00C078CF" w14:paraId="21E76F9B" w14:textId="6FAD34BD">
      <w:pPr>
        <w:keepNext/>
        <w:rPr>
          <w:del w:author="Franck Aumont" w:date="2025-12-15T18:59:00Z" w16du:dateUtc="2025-12-15T17:59:00Z" w:id="603"/>
        </w:rPr>
      </w:pPr>
      <w:del w:author="Franck Aumont" w:date="2025-12-15T18:59:00Z" w16du:dateUtc="2025-12-15T17:59:00Z" w:id="604">
        <w:r w:rsidRPr="00390863" w:rsidDel="00A442DF">
          <w:delText>This Candidate Solution addresses Key Issue #1.</w:delText>
        </w:r>
      </w:del>
    </w:p>
    <w:p w:rsidRPr="00390863" w:rsidR="00C078CF" w:rsidDel="00A442DF" w:rsidP="00C078CF" w:rsidRDefault="00C078CF" w14:paraId="46B14E92" w14:textId="195FA1AB">
      <w:pPr>
        <w:pStyle w:val="Heading3"/>
        <w:rPr>
          <w:del w:author="Franck Aumont" w:date="2025-12-15T18:59:00Z" w16du:dateUtc="2025-12-15T17:59:00Z" w:id="605"/>
          <w:rFonts w:eastAsiaTheme="minorEastAsia"/>
        </w:rPr>
      </w:pPr>
      <w:del w:author="Franck Aumont" w:date="2025-12-15T18:59:00Z" w16du:dateUtc="2025-12-15T17:59:00Z" w:id="606">
        <w:r w:rsidRPr="00390863" w:rsidDel="00A442DF">
          <w:rPr>
            <w:rFonts w:eastAsiaTheme="minorEastAsia"/>
          </w:rPr>
          <w:delText>7.13.2</w:delText>
        </w:r>
        <w:r w:rsidRPr="00390863" w:rsidDel="00A442DF">
          <w:rPr>
            <w:rFonts w:eastAsiaTheme="minorEastAsia"/>
          </w:rPr>
          <w:tab/>
        </w:r>
        <w:r w:rsidRPr="00390863" w:rsidDel="00A442DF">
          <w:rPr>
            <w:rFonts w:eastAsiaTheme="minorEastAsia"/>
          </w:rPr>
          <w:delText>Functional description</w:delText>
        </w:r>
      </w:del>
    </w:p>
    <w:p w:rsidRPr="00390863" w:rsidR="00C078CF" w:rsidDel="00A442DF" w:rsidP="00C078CF" w:rsidRDefault="00C078CF" w14:paraId="1B2018E6" w14:textId="514821BB">
      <w:pPr>
        <w:pStyle w:val="Heading4"/>
        <w:rPr>
          <w:del w:author="Franck Aumont" w:date="2025-12-15T18:59:00Z" w16du:dateUtc="2025-12-15T17:59:00Z" w:id="607"/>
          <w:rFonts w:eastAsiaTheme="minorEastAsia"/>
        </w:rPr>
      </w:pPr>
      <w:del w:author="Franck Aumont" w:date="2025-12-15T18:59:00Z" w16du:dateUtc="2025-12-15T17:59:00Z" w:id="608">
        <w:r w:rsidRPr="00390863" w:rsidDel="00A442DF">
          <w:rPr>
            <w:rFonts w:eastAsiaTheme="minorEastAsia"/>
          </w:rPr>
          <w:delText>7.13.2.1</w:delText>
        </w:r>
        <w:r w:rsidRPr="00390863" w:rsidDel="00A442DF">
          <w:rPr>
            <w:rFonts w:eastAsiaTheme="minorEastAsia"/>
          </w:rPr>
          <w:tab/>
        </w:r>
        <w:r w:rsidRPr="00390863" w:rsidDel="00A442DF">
          <w:rPr>
            <w:rFonts w:eastAsiaTheme="minorEastAsia"/>
          </w:rPr>
          <w:delText>Introduction</w:delText>
        </w:r>
      </w:del>
    </w:p>
    <w:p w:rsidRPr="00390863" w:rsidR="007A09C8" w:rsidDel="00A442DF" w:rsidP="00C7209C" w:rsidRDefault="003B7DD1" w14:paraId="1825DB46" w14:textId="1CABB5DA">
      <w:pPr>
        <w:rPr>
          <w:del w:author="Franck Aumont" w:date="2025-12-15T18:59:00Z" w16du:dateUtc="2025-12-15T17:59:00Z" w:id="609"/>
        </w:rPr>
      </w:pPr>
      <w:del w:author="Franck Aumont" w:date="2025-12-10T10:26:00Z" w16du:dateUtc="2025-12-10T09:26:00Z" w:id="610">
        <w:r w:rsidRPr="00390863" w:rsidDel="00665062">
          <w:delText>At the difference</w:delText>
        </w:r>
        <w:r w:rsidRPr="00390863" w:rsidDel="00B126C5">
          <w:delText xml:space="preserve"> </w:delText>
        </w:r>
        <w:r w:rsidRPr="00390863" w:rsidDel="00B126C5" w:rsidR="00166567">
          <w:delText>of the</w:delText>
        </w:r>
      </w:del>
      <w:del w:author="Franck Aumont" w:date="2025-12-15T18:59:00Z" w16du:dateUtc="2025-12-15T17:59:00Z" w:id="611">
        <w:r w:rsidRPr="00390863" w:rsidDel="00A442DF" w:rsidR="00166567">
          <w:delText xml:space="preserve"> </w:delText>
        </w:r>
      </w:del>
      <w:del w:author="Franck Aumont" w:date="2025-12-10T10:27:00Z" w16du:dateUtc="2025-12-10T09:27:00Z" w:id="612">
        <w:r w:rsidRPr="00390863" w:rsidDel="00B126C5" w:rsidR="00166567">
          <w:delText>s</w:delText>
        </w:r>
      </w:del>
      <w:del w:author="Franck Aumont" w:date="2025-12-15T18:59:00Z" w16du:dateUtc="2025-12-15T17:59:00Z" w:id="613">
        <w:r w:rsidRPr="00390863" w:rsidDel="00A442DF" w:rsidR="00166567">
          <w:delText>olution #11, this solution</w:delText>
        </w:r>
      </w:del>
      <w:del w:author="Franck Aumont" w:date="2025-12-10T10:29:00Z" w16du:dateUtc="2025-12-10T09:29:00Z" w:id="614">
        <w:r w:rsidRPr="00390863" w:rsidDel="00747F2D" w:rsidR="007A09C8">
          <w:delText xml:space="preserve"> is based on the architecture for collection and exposure of energy (see clause 7.6.2.2) for </w:delText>
        </w:r>
      </w:del>
      <w:del w:author="Franck Aumont" w:date="2025-12-05T14:48:00Z" w16du:dateUtc="2025-12-05T13:48:00Z" w:id="615">
        <w:r w:rsidRPr="00390863" w:rsidDel="00E775A2" w:rsidR="007A09C8">
          <w:delText>Energy-of-</w:delText>
        </w:r>
        <w:r w:rsidRPr="00390863" w:rsidDel="00E775A2" w:rsidR="004C7827">
          <w:delText>Media-</w:delText>
        </w:r>
        <w:r w:rsidRPr="00390863" w:rsidDel="00E775A2" w:rsidR="007A09C8">
          <w:delText>Service</w:delText>
        </w:r>
      </w:del>
      <w:del w:author="Franck Aumont" w:date="2025-12-10T10:29:00Z" w16du:dateUtc="2025-12-10T09:29:00Z" w:id="616">
        <w:r w:rsidRPr="00390863" w:rsidDel="00747F2D" w:rsidR="007A09C8">
          <w:delText xml:space="preserve"> metrics rep</w:delText>
        </w:r>
        <w:r w:rsidRPr="00390863" w:rsidDel="0001718E" w:rsidR="007A09C8">
          <w:delText>orting at the exception of the M1 reference point for provisioning th</w:delText>
        </w:r>
      </w:del>
      <w:del w:author="Franck Aumont" w:date="2025-12-10T10:30:00Z" w16du:dateUtc="2025-12-10T09:30:00Z" w:id="617">
        <w:r w:rsidRPr="00390863" w:rsidDel="0001718E" w:rsidR="007A09C8">
          <w:delText xml:space="preserve">e </w:delText>
        </w:r>
      </w:del>
      <w:del w:author="Franck Aumont" w:date="2025-12-05T16:44:00Z" w16du:dateUtc="2025-12-05T15:44:00Z" w:id="618">
        <w:r w:rsidRPr="00390863" w:rsidDel="002507C5" w:rsidR="004C7827">
          <w:delText>Energy-of-media_Service</w:delText>
        </w:r>
      </w:del>
      <w:del w:author="Franck Aumont" w:date="2025-12-10T10:30:00Z" w16du:dateUtc="2025-12-10T09:30:00Z" w:id="619">
        <w:r w:rsidRPr="00390863" w:rsidDel="0001718E" w:rsidR="004C7827">
          <w:delText xml:space="preserve"> </w:delText>
        </w:r>
        <w:r w:rsidRPr="00390863" w:rsidDel="0001718E" w:rsidR="007A09C8">
          <w:delText xml:space="preserve">Metrics </w:delText>
        </w:r>
        <w:r w:rsidRPr="00390863" w:rsidDel="00583544" w:rsidR="007A09C8">
          <w:delText>Reporting c</w:delText>
        </w:r>
      </w:del>
      <w:del w:author="Franck Aumont" w:date="2025-12-15T18:59:00Z" w16du:dateUtc="2025-12-15T17:59:00Z" w:id="620">
        <w:r w:rsidRPr="00390863" w:rsidDel="00A442DF" w:rsidR="007A09C8">
          <w:delText xml:space="preserve">onfiguration </w:delText>
        </w:r>
        <w:r w:rsidRPr="00390863" w:rsidDel="00A442DF" w:rsidR="00012226">
          <w:delText xml:space="preserve">of solution #10 </w:delText>
        </w:r>
        <w:r w:rsidRPr="00390863" w:rsidDel="00A442DF" w:rsidR="007A09C8">
          <w:delText>to keep existing mechanism for the Media Application Provider.</w:delText>
        </w:r>
      </w:del>
    </w:p>
    <w:p w:rsidRPr="00390863" w:rsidR="007A09C8" w:rsidDel="00A442DF" w:rsidP="0016116F" w:rsidRDefault="007A09C8" w14:paraId="7F59C8BE" w14:textId="7ECBF94F">
      <w:pPr>
        <w:rPr>
          <w:del w:author="Franck Aumont" w:date="2025-12-15T18:59:00Z" w16du:dateUtc="2025-12-15T17:59:00Z" w:id="621"/>
        </w:rPr>
      </w:pPr>
      <w:del w:author="Franck Aumont" w:date="2025-12-15T18:59:00Z" w16du:dateUtc="2025-12-15T17:59:00Z" w:id="622">
        <w:r w:rsidRPr="00390863" w:rsidDel="00A442DF">
          <w:rPr>
            <w:rFonts w:eastAsiaTheme="minorEastAsia"/>
          </w:rPr>
          <w:delText>Figure 7.</w:delText>
        </w:r>
        <w:r w:rsidRPr="00390863" w:rsidDel="00A442DF" w:rsidR="008743FE">
          <w:rPr>
            <w:rFonts w:eastAsiaTheme="minorEastAsia"/>
          </w:rPr>
          <w:delText>13.2.1</w:delText>
        </w:r>
        <w:r w:rsidRPr="00390863" w:rsidDel="00A442DF">
          <w:rPr>
            <w:rFonts w:eastAsiaTheme="minorEastAsia"/>
          </w:rPr>
          <w:delText xml:space="preserve">-1 </w:delText>
        </w:r>
        <w:r w:rsidRPr="00390863" w:rsidDel="00A442DF">
          <w:delText>illustrates how the approach could be instantiated.</w:delText>
        </w:r>
      </w:del>
    </w:p>
    <w:p w:rsidRPr="00390863" w:rsidR="00CF6CF2" w:rsidDel="00A442DF" w:rsidP="00C352B4" w:rsidRDefault="00C00798" w14:paraId="778594CE" w14:textId="1D4A4D6A">
      <w:pPr>
        <w:jc w:val="center"/>
        <w:rPr>
          <w:del w:author="Franck Aumont" w:date="2025-12-15T18:59:00Z" w16du:dateUtc="2025-12-15T17:59:00Z" w:id="623"/>
        </w:rPr>
      </w:pPr>
      <w:del w:author="Franck Aumont" w:date="2025-12-05T16:48:00Z" w16du:dateUtc="2025-12-05T15:48:00Z" w:id="624">
        <w:r w:rsidRPr="00390863" w:rsidDel="00CF6CF2">
          <w:rPr>
            <w:noProof/>
          </w:rPr>
          <w:drawing>
            <wp:inline distT="0" distB="0" distL="0" distR="0" wp14:anchorId="443079D1" wp14:editId="1DFD4FE3">
              <wp:extent cx="5736590" cy="3401695"/>
              <wp:effectExtent l="0" t="0" r="0" b="8255"/>
              <wp:docPr id="31233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del>
    </w:p>
    <w:p w:rsidRPr="00390863" w:rsidR="007A09C8" w:rsidDel="00A442DF" w:rsidP="007A09C8" w:rsidRDefault="007A09C8" w14:paraId="20875121" w14:textId="333B256F">
      <w:pPr>
        <w:pStyle w:val="TF"/>
        <w:rPr>
          <w:del w:author="Franck Aumont" w:date="2025-12-15T18:59:00Z" w16du:dateUtc="2025-12-15T17:59:00Z" w:id="625"/>
        </w:rPr>
      </w:pPr>
      <w:del w:author="Franck Aumont" w:date="2025-12-15T18:59:00Z" w16du:dateUtc="2025-12-15T17:59:00Z" w:id="626">
        <w:r w:rsidRPr="00390863" w:rsidDel="00A442DF">
          <w:delText xml:space="preserve">Figure </w:delText>
        </w:r>
        <w:r w:rsidRPr="00390863" w:rsidDel="00A442DF">
          <w:rPr>
            <w:rFonts w:eastAsiaTheme="minorEastAsia"/>
          </w:rPr>
          <w:delText>7.</w:delText>
        </w:r>
        <w:r w:rsidRPr="00390863" w:rsidDel="00A442DF" w:rsidR="008743FE">
          <w:rPr>
            <w:rFonts w:eastAsiaTheme="minorEastAsia"/>
          </w:rPr>
          <w:delText>13.2.</w:delText>
        </w:r>
        <w:r w:rsidRPr="00390863" w:rsidDel="00A442DF" w:rsidR="00B1368A">
          <w:rPr>
            <w:rFonts w:eastAsiaTheme="minorEastAsia"/>
          </w:rPr>
          <w:delText>1</w:delText>
        </w:r>
        <w:r w:rsidRPr="00390863" w:rsidDel="00A442DF">
          <w:rPr>
            <w:rFonts w:eastAsiaTheme="minorEastAsia"/>
          </w:rPr>
          <w:delText>-1</w:delText>
        </w:r>
        <w:r w:rsidRPr="00390863" w:rsidDel="00A442DF">
          <w:delText>: Metrics reporting feature with the overall generic reference architecture for collection and exposure of energy-related information (clause 7.6.2.2)</w:delText>
        </w:r>
      </w:del>
    </w:p>
    <w:p w:rsidRPr="00820E8F" w:rsidR="007A09C8" w:rsidDel="00A442DF" w:rsidP="0016116F" w:rsidRDefault="007A09C8" w14:paraId="02403310" w14:textId="0516E667">
      <w:pPr>
        <w:keepNext/>
        <w:rPr>
          <w:del w:author="Franck Aumont" w:date="2025-12-15T18:59:00Z" w16du:dateUtc="2025-12-15T17:59:00Z" w:id="627"/>
        </w:rPr>
      </w:pPr>
      <w:del w:author="Franck Aumont" w:date="2025-12-15T18:59:00Z" w16du:dateUtc="2025-12-15T17:59:00Z" w:id="628">
        <w:r w:rsidRPr="00820E8F" w:rsidDel="00A442DF">
          <w:delText xml:space="preserve">The following reference points are involved in the proposed </w:delText>
        </w:r>
      </w:del>
      <w:del w:author="Franck Aumont" w:date="2025-12-11T17:43:00Z" w16du:dateUtc="2025-12-11T16:43:00Z" w:id="629">
        <w:r w:rsidRPr="00820E8F" w:rsidDel="00FC66E1">
          <w:delText>EoS</w:delText>
        </w:r>
      </w:del>
      <w:del w:author="Franck Aumont" w:date="2025-12-15T18:59:00Z" w16du:dateUtc="2025-12-15T17:59:00Z" w:id="630">
        <w:r w:rsidRPr="00820E8F" w:rsidDel="00A442DF">
          <w:delText xml:space="preserve"> </w:delText>
        </w:r>
      </w:del>
      <w:del w:author="Franck Aumont" w:date="2025-12-11T17:43:00Z" w16du:dateUtc="2025-12-11T16:43:00Z" w:id="631">
        <w:r w:rsidRPr="00820E8F" w:rsidDel="00FC66E1">
          <w:delText>M</w:delText>
        </w:r>
      </w:del>
      <w:del w:author="Franck Aumont" w:date="2025-12-15T18:59:00Z" w16du:dateUtc="2025-12-15T17:59:00Z" w:id="632">
        <w:r w:rsidRPr="00820E8F" w:rsidDel="00A442DF">
          <w:delText>etrics</w:delText>
        </w:r>
      </w:del>
      <w:del w:author="Franck Aumont" w:date="2025-12-11T17:42:00Z" w16du:dateUtc="2025-12-11T16:42:00Z" w:id="633">
        <w:r w:rsidRPr="00820E8F" w:rsidDel="00B003B4">
          <w:delText xml:space="preserve"> Reporting approach</w:delText>
        </w:r>
      </w:del>
      <w:del w:author="Franck Aumont" w:date="2025-12-15T18:59:00Z" w16du:dateUtc="2025-12-15T17:59:00Z" w:id="634">
        <w:r w:rsidRPr="00820E8F" w:rsidDel="00A442DF">
          <w:delText>:</w:delText>
        </w:r>
      </w:del>
    </w:p>
    <w:p w:rsidRPr="00820E8F" w:rsidR="007A09C8" w:rsidDel="00A442DF" w:rsidP="00C7209C" w:rsidRDefault="007A09C8" w14:paraId="73F398A5" w14:textId="3C8A81D6">
      <w:pPr>
        <w:pStyle w:val="EX"/>
        <w:rPr>
          <w:del w:author="Franck Aumont" w:date="2025-12-15T18:59:00Z" w16du:dateUtc="2025-12-15T17:59:00Z" w:id="635"/>
        </w:rPr>
      </w:pPr>
      <w:del w:author="Franck Aumont" w:date="2025-12-15T18:59:00Z" w16du:dateUtc="2025-12-15T17:59:00Z" w:id="636">
        <w:r w:rsidRPr="00820E8F" w:rsidDel="00A442DF">
          <w:delText>M1</w:delText>
        </w:r>
        <w:r w:rsidRPr="00820E8F" w:rsidDel="00A442DF">
          <w:tab/>
        </w:r>
        <w:r w:rsidRPr="00820E8F" w:rsidDel="00A442DF">
          <w:delText xml:space="preserve">Network API used by the Media Application Provider to </w:delText>
        </w:r>
        <w:r w:rsidRPr="00A442DF" w:rsidDel="00A442DF">
          <w:delText xml:space="preserve">provision the </w:delText>
        </w:r>
      </w:del>
      <w:del w:author="Franck Aumont" w:date="2025-12-04T18:15:00Z" w16du:dateUtc="2025-12-04T17:15:00Z" w:id="637">
        <w:r w:rsidRPr="00A442DF" w:rsidDel="00A325A0">
          <w:delText>Energy-of-Service</w:delText>
        </w:r>
      </w:del>
      <w:del w:author="Franck Aumont" w:date="2025-12-15T18:59:00Z" w16du:dateUtc="2025-12-15T17:59:00Z" w:id="638">
        <w:r w:rsidRPr="00A442DF" w:rsidDel="00A442DF">
          <w:delText xml:space="preserve"> Metrics Reporting Configuration to the Media AF</w:delText>
        </w:r>
        <w:r w:rsidRPr="00820E8F" w:rsidDel="00A442DF">
          <w:delText xml:space="preserve">. This determines whether and which </w:delText>
        </w:r>
        <w:r w:rsidRPr="00A442DF" w:rsidDel="00A442DF">
          <w:delText>energy-related information submitted by the Energy information Collector for the UE, the Media AS and the EIF for the Core Network. The Energy Information AF instantiated in the Media AF collects the Energy-related information and creates Energy related information reports as it is in the Release 19 architecture</w:delText>
        </w:r>
        <w:r w:rsidRPr="00820E8F" w:rsidDel="00A442DF">
          <w:delText>.</w:delText>
        </w:r>
      </w:del>
    </w:p>
    <w:p w:rsidRPr="00820E8F" w:rsidR="00961AEB" w:rsidDel="00D93D76" w:rsidP="0016116F" w:rsidRDefault="00961AEB" w14:paraId="6333D5BF" w14:textId="6693F447">
      <w:pPr>
        <w:pStyle w:val="NO"/>
        <w:rPr>
          <w:del w:author="Franck Aumont" w:date="2025-12-11T17:44:00Z" w16du:dateUtc="2025-12-11T16:44:00Z" w:id="639"/>
        </w:rPr>
      </w:pPr>
      <w:del w:author="Franck Aumont" w:date="2025-12-11T17:44:00Z" w16du:dateUtc="2025-12-11T16:44:00Z" w:id="640">
        <w:r w:rsidRPr="00820E8F" w:rsidDel="00D93D76">
          <w:delText>N</w:delText>
        </w:r>
        <w:r w:rsidRPr="00820E8F" w:rsidDel="00D93D76" w:rsidR="00C352B4">
          <w:delText>OTE</w:delText>
        </w:r>
        <w:r w:rsidRPr="00820E8F" w:rsidDel="00D93D76">
          <w:delText>:</w:delText>
        </w:r>
        <w:r w:rsidRPr="00820E8F" w:rsidDel="00D93D76">
          <w:tab/>
        </w:r>
        <w:r w:rsidRPr="00820E8F" w:rsidDel="00D93D76" w:rsidR="002F6DF1">
          <w:delText>For backward compatibility</w:delText>
        </w:r>
        <w:r w:rsidRPr="00820E8F" w:rsidDel="00D93D76" w:rsidR="004C4C86">
          <w:delText xml:space="preserve"> </w:delText>
        </w:r>
        <w:r w:rsidRPr="00820E8F" w:rsidDel="00D93D76" w:rsidR="00CA0024">
          <w:delText>of Metrics Reporting</w:delText>
        </w:r>
        <w:r w:rsidRPr="00820E8F" w:rsidDel="00D93D76" w:rsidR="00761D4B">
          <w:delText xml:space="preserve"> configuration</w:delText>
        </w:r>
        <w:r w:rsidRPr="00820E8F" w:rsidDel="00D93D76" w:rsidR="000C005C">
          <w:delText xml:space="preserve"> </w:delText>
        </w:r>
        <w:r w:rsidRPr="00820E8F" w:rsidDel="00D93D76" w:rsidR="000A6922">
          <w:delText>provisioning</w:delText>
        </w:r>
        <w:r w:rsidRPr="00820E8F" w:rsidDel="00D93D76" w:rsidR="00761D4B">
          <w:delText xml:space="preserve">, </w:delText>
        </w:r>
        <w:r w:rsidRPr="00820E8F" w:rsidDel="00D93D76" w:rsidR="004C4C86">
          <w:delText xml:space="preserve">M1 is </w:delText>
        </w:r>
        <w:r w:rsidRPr="00820E8F" w:rsidDel="00D93D76" w:rsidR="000C5FFA">
          <w:delText xml:space="preserve">involved </w:delText>
        </w:r>
        <w:r w:rsidRPr="00820E8F" w:rsidDel="00D93D76" w:rsidR="00761D4B">
          <w:delText>and t</w:delText>
        </w:r>
        <w:r w:rsidRPr="00820E8F" w:rsidDel="00D93D76" w:rsidR="001D365D">
          <w:delText>he use of the reference point E1</w:delText>
        </w:r>
        <w:r w:rsidRPr="00820E8F" w:rsidDel="00D93D76" w:rsidR="00086174">
          <w:delText xml:space="preserve"> </w:delText>
        </w:r>
        <w:r w:rsidRPr="00820E8F" w:rsidDel="00D93D76">
          <w:delText>is FFS.</w:delText>
        </w:r>
      </w:del>
    </w:p>
    <w:p w:rsidRPr="00820E8F" w:rsidR="001C6F59" w:rsidDel="00A442DF" w:rsidP="00C7209C" w:rsidRDefault="001C6F59" w14:paraId="37349088" w14:textId="43EA1ED3">
      <w:pPr>
        <w:pStyle w:val="EX"/>
        <w:rPr>
          <w:del w:author="Franck Aumont" w:date="2025-12-15T18:59:00Z" w16du:dateUtc="2025-12-15T17:59:00Z" w:id="641"/>
        </w:rPr>
      </w:pPr>
      <w:del w:author="Franck Aumont" w:date="2025-12-15T18:59:00Z" w16du:dateUtc="2025-12-15T17:59:00Z" w:id="642">
        <w:r w:rsidRPr="00820E8F" w:rsidDel="00A442DF">
          <w:delText>E12</w:delText>
        </w:r>
        <w:r w:rsidRPr="00820E8F" w:rsidDel="00A442DF">
          <w:tab/>
        </w:r>
        <w:r w:rsidRPr="00820E8F" w:rsidDel="00A442DF">
          <w:delText xml:space="preserve">This reference point is used by the EIF to provide Energy-related information reports to the Energy Information AF instantiated in the Media AF. The </w:delText>
        </w:r>
        <w:r w:rsidRPr="00A442DF" w:rsidDel="00A442DF">
          <w:delText xml:space="preserve">Energy Information AF receives the information and creates the report aligned with the </w:delText>
        </w:r>
      </w:del>
      <w:del w:author="Franck Aumont" w:date="2025-12-04T18:15:00Z" w16du:dateUtc="2025-12-04T17:15:00Z" w:id="643">
        <w:r w:rsidRPr="00A442DF" w:rsidDel="00A325A0">
          <w:delText>Energy-of-Service</w:delText>
        </w:r>
      </w:del>
      <w:del w:author="Franck Aumont" w:date="2025-12-15T18:59:00Z" w16du:dateUtc="2025-12-15T17:59:00Z" w:id="644">
        <w:r w:rsidRPr="00A442DF" w:rsidDel="00A442DF">
          <w:delText xml:space="preserve"> </w:delText>
        </w:r>
      </w:del>
      <w:del w:author="Franck Aumont" w:date="2025-12-10T09:01:00Z" w16du:dateUtc="2025-12-10T08:01:00Z" w:id="645">
        <w:r w:rsidRPr="00A442DF" w:rsidDel="00AA5690">
          <w:delText>scheme</w:delText>
        </w:r>
      </w:del>
      <w:del w:author="Franck Aumont" w:date="2025-12-15T18:59:00Z" w16du:dateUtc="2025-12-15T17:59:00Z" w:id="646">
        <w:r w:rsidRPr="00A442DF" w:rsidDel="00A442DF">
          <w:delText xml:space="preserve"> of the configuration</w:delText>
        </w:r>
        <w:r w:rsidRPr="00820E8F" w:rsidDel="00A442DF">
          <w:delText>.</w:delText>
        </w:r>
      </w:del>
    </w:p>
    <w:p w:rsidRPr="00820E8F" w:rsidR="00264BF6" w:rsidDel="00A442DF" w:rsidP="00C7209C" w:rsidRDefault="007A09C8" w14:paraId="769987CC" w14:textId="5FF9DD51">
      <w:pPr>
        <w:pStyle w:val="EX"/>
        <w:rPr>
          <w:del w:author="Franck Aumont" w:date="2025-12-15T18:59:00Z" w16du:dateUtc="2025-12-15T17:59:00Z" w:id="647"/>
        </w:rPr>
      </w:pPr>
      <w:del w:author="Franck Aumont" w:date="2025-12-15T18:59:00Z" w16du:dateUtc="2025-12-15T17:59:00Z" w:id="648">
        <w:r w:rsidRPr="00820E8F" w:rsidDel="00A442DF">
          <w:delText>E3</w:delText>
        </w:r>
        <w:r w:rsidRPr="00820E8F" w:rsidDel="00A442DF">
          <w:tab/>
        </w:r>
        <w:r w:rsidRPr="00820E8F" w:rsidDel="00A442DF">
          <w:delText>After provisioning of Metrics Reporting in the Media AF and the configuration of Content Hosting in the Media AS</w:delText>
        </w:r>
        <w:commentRangeStart w:id="649"/>
        <w:commentRangeStart w:id="650"/>
        <w:commentRangeEnd w:id="649"/>
        <w:r w:rsidRPr="00820E8F" w:rsidDel="00A442DF">
          <w:rPr>
            <w:rStyle w:val="CommentReference"/>
            <w:sz w:val="20"/>
          </w:rPr>
          <w:commentReference w:id="649"/>
        </w:r>
        <w:commentRangeEnd w:id="650"/>
        <w:r w:rsidRPr="00820E8F" w:rsidDel="00A442DF">
          <w:rPr>
            <w:rStyle w:val="CommentReference"/>
            <w:sz w:val="20"/>
          </w:rPr>
          <w:commentReference w:id="650"/>
        </w:r>
        <w:r w:rsidRPr="00820E8F" w:rsidDel="00A442DF" w:rsidR="0014645A">
          <w:delText xml:space="preserve">, the </w:delText>
        </w:r>
      </w:del>
      <w:del w:author="Franck Aumont" w:date="2025-12-04T18:15:00Z" w16du:dateUtc="2025-12-04T17:15:00Z" w:id="651">
        <w:r w:rsidRPr="00820E8F" w:rsidDel="00A325A0" w:rsidR="00E82095">
          <w:delText>Energy-of-Service</w:delText>
        </w:r>
      </w:del>
      <w:del w:author="Franck Aumont" w:date="2025-12-15T18:59:00Z" w16du:dateUtc="2025-12-15T17:59:00Z" w:id="652">
        <w:r w:rsidRPr="00820E8F" w:rsidDel="00A442DF" w:rsidR="00E82095">
          <w:delText xml:space="preserve"> Metrics Reporting configuration</w:delText>
        </w:r>
        <w:r w:rsidRPr="00820E8F" w:rsidDel="00A442DF" w:rsidR="000F4CF5">
          <w:delText xml:space="preserve"> </w:delText>
        </w:r>
        <w:r w:rsidRPr="00820E8F" w:rsidDel="00A442DF" w:rsidR="00C5388E">
          <w:delText xml:space="preserve">is </w:delText>
        </w:r>
        <w:r w:rsidRPr="00820E8F" w:rsidDel="00A442DF" w:rsidR="00891649">
          <w:delText>obtained by the Media AS from</w:delText>
        </w:r>
        <w:r w:rsidRPr="00820E8F" w:rsidDel="00A442DF" w:rsidR="00C5388E">
          <w:delText xml:space="preserve"> the Energy</w:delText>
        </w:r>
        <w:r w:rsidRPr="00820E8F" w:rsidDel="00A442DF" w:rsidR="00996598">
          <w:delText xml:space="preserve"> </w:delText>
        </w:r>
        <w:r w:rsidRPr="00820E8F" w:rsidDel="00A442DF" w:rsidR="00742932">
          <w:delText>information AF</w:delText>
        </w:r>
        <w:r w:rsidRPr="00820E8F" w:rsidDel="00A442DF" w:rsidR="00701B0F">
          <w:delText xml:space="preserve"> </w:delText>
        </w:r>
        <w:r w:rsidRPr="00820E8F" w:rsidDel="00A442DF" w:rsidR="00891649">
          <w:delText>instantiated in</w:delText>
        </w:r>
        <w:r w:rsidRPr="00820E8F" w:rsidDel="00A442DF" w:rsidR="00701B0F">
          <w:delText xml:space="preserve"> the Media</w:delText>
        </w:r>
        <w:r w:rsidRPr="00820E8F" w:rsidDel="00A442DF" w:rsidR="00891649">
          <w:delText> AF</w:delText>
        </w:r>
        <w:r w:rsidRPr="00820E8F" w:rsidDel="00A442DF" w:rsidR="00B713E9">
          <w:delText>.</w:delText>
        </w:r>
        <w:r w:rsidRPr="00820E8F" w:rsidDel="00A442DF" w:rsidR="00264BF6">
          <w:delText xml:space="preserve"> </w:delText>
        </w:r>
        <w:r w:rsidRPr="00820E8F" w:rsidDel="00A442DF" w:rsidR="001C6F59">
          <w:delText>Based on this configuration, the Media AS collects</w:delText>
        </w:r>
        <w:r w:rsidRPr="00A442DF" w:rsidDel="00A442DF" w:rsidR="00264BF6">
          <w:delText xml:space="preserve"> </w:delText>
        </w:r>
      </w:del>
      <w:del w:author="Franck Aumont" w:date="2025-12-05T17:01:00Z" w16du:dateUtc="2025-12-05T16:01:00Z" w:id="653">
        <w:r w:rsidRPr="00A442DF" w:rsidDel="00AA57F3" w:rsidR="00264BF6">
          <w:delText>Ener</w:delText>
        </w:r>
      </w:del>
      <w:del w:author="Franck Aumont" w:date="2025-12-05T17:02:00Z" w16du:dateUtc="2025-12-05T16:02:00Z" w:id="654">
        <w:r w:rsidRPr="00A442DF" w:rsidDel="00AA57F3" w:rsidR="00264BF6">
          <w:delText>gy of Service</w:delText>
        </w:r>
      </w:del>
      <w:del w:author="Franck Aumont" w:date="2025-12-15T18:59:00Z" w16du:dateUtc="2025-12-15T17:59:00Z" w:id="655">
        <w:r w:rsidRPr="00A442DF" w:rsidDel="00A442DF" w:rsidR="00264BF6">
          <w:delText xml:space="preserve"> </w:delText>
        </w:r>
        <w:r w:rsidRPr="00A442DF" w:rsidDel="00A442DF" w:rsidR="001C6F59">
          <w:delText>m</w:delText>
        </w:r>
        <w:r w:rsidRPr="00A442DF" w:rsidDel="00A442DF" w:rsidR="00264BF6">
          <w:delText>etrics, create</w:delText>
        </w:r>
        <w:r w:rsidRPr="00A442DF" w:rsidDel="00A442DF" w:rsidR="001C6F59">
          <w:delText>s</w:delText>
        </w:r>
        <w:r w:rsidRPr="00A442DF" w:rsidDel="00A442DF" w:rsidR="00264BF6">
          <w:delText xml:space="preserve"> </w:delText>
        </w:r>
        <w:r w:rsidRPr="00A442DF" w:rsidDel="00A442DF" w:rsidR="001C6F59">
          <w:delText>m</w:delText>
        </w:r>
        <w:r w:rsidRPr="00A442DF" w:rsidDel="00A442DF" w:rsidR="00264BF6">
          <w:delText>etrics report</w:delText>
        </w:r>
        <w:r w:rsidRPr="00A442DF" w:rsidDel="00A442DF" w:rsidR="001C6F59">
          <w:delText>s</w:delText>
        </w:r>
        <w:r w:rsidRPr="00A442DF" w:rsidDel="00A442DF" w:rsidR="00264BF6">
          <w:delText xml:space="preserve"> aligned with the </w:delText>
        </w:r>
      </w:del>
      <w:del w:author="Franck Aumont" w:date="2025-12-04T18:15:00Z" w16du:dateUtc="2025-12-04T17:15:00Z" w:id="656">
        <w:r w:rsidRPr="00A442DF" w:rsidDel="00A325A0" w:rsidR="00264BF6">
          <w:delText>Energy</w:delText>
        </w:r>
        <w:r w:rsidRPr="00A442DF" w:rsidDel="00A325A0" w:rsidR="001C6F59">
          <w:delText>-</w:delText>
        </w:r>
        <w:r w:rsidRPr="00A442DF" w:rsidDel="00A325A0" w:rsidR="00264BF6">
          <w:delText>of</w:delText>
        </w:r>
        <w:r w:rsidRPr="00A442DF" w:rsidDel="00A325A0" w:rsidR="001C6F59">
          <w:delText>-</w:delText>
        </w:r>
        <w:r w:rsidRPr="00A442DF" w:rsidDel="00A325A0" w:rsidR="00264BF6">
          <w:delText>Service</w:delText>
        </w:r>
      </w:del>
      <w:del w:author="Franck Aumont" w:date="2025-12-15T18:59:00Z" w16du:dateUtc="2025-12-15T17:59:00Z" w:id="657">
        <w:r w:rsidRPr="00A442DF" w:rsidDel="00A442DF" w:rsidR="00264BF6">
          <w:delText xml:space="preserve"> </w:delText>
        </w:r>
      </w:del>
      <w:del w:author="Franck Aumont" w:date="2025-12-10T09:01:00Z" w16du:dateUtc="2025-12-10T08:01:00Z" w:id="658">
        <w:r w:rsidRPr="00A442DF" w:rsidDel="00AA5690" w:rsidR="00264BF6">
          <w:delText>scheme</w:delText>
        </w:r>
      </w:del>
      <w:del w:author="Franck Aumont" w:date="2025-12-15T18:59:00Z" w16du:dateUtc="2025-12-15T17:59:00Z" w:id="659">
        <w:r w:rsidRPr="00A442DF" w:rsidDel="00A442DF" w:rsidR="00264BF6">
          <w:delText xml:space="preserve"> of the configuration and use</w:delText>
        </w:r>
        <w:r w:rsidRPr="00A442DF" w:rsidDel="00A442DF" w:rsidR="001C6F59">
          <w:delText>s</w:delText>
        </w:r>
        <w:r w:rsidRPr="00A442DF" w:rsidDel="00A442DF" w:rsidR="00264BF6">
          <w:delText xml:space="preserve"> this reference point to transmit the report to the Energy Information </w:delText>
        </w:r>
        <w:r w:rsidRPr="00A442DF" w:rsidDel="00A442DF" w:rsidR="001C6F59">
          <w:delText xml:space="preserve">AF instantiated in the </w:delText>
        </w:r>
        <w:r w:rsidRPr="00A442DF" w:rsidDel="00A442DF" w:rsidR="00420390">
          <w:delText>Media</w:delText>
        </w:r>
        <w:r w:rsidRPr="00A442DF" w:rsidDel="00A442DF" w:rsidR="00254DB5">
          <w:delText> </w:delText>
        </w:r>
        <w:r w:rsidRPr="00A442DF" w:rsidDel="00A442DF" w:rsidR="00264BF6">
          <w:delText>AF.</w:delText>
        </w:r>
      </w:del>
    </w:p>
    <w:p w:rsidRPr="00820E8F" w:rsidR="00264BF6" w:rsidDel="00A442DF" w:rsidP="00C7209C" w:rsidRDefault="00264BF6" w14:paraId="7AFB8781" w14:textId="7D1A42DA">
      <w:pPr>
        <w:pStyle w:val="EX"/>
        <w:rPr>
          <w:del w:author="Franck Aumont" w:date="2025-12-15T18:59:00Z" w16du:dateUtc="2025-12-15T17:59:00Z" w:id="660"/>
        </w:rPr>
      </w:pPr>
      <w:del w:author="Franck Aumont" w:date="2025-12-15T18:59:00Z" w16du:dateUtc="2025-12-15T17:59:00Z" w:id="661">
        <w:r w:rsidRPr="00820E8F" w:rsidDel="00A442DF">
          <w:delText>E5</w:delText>
        </w:r>
        <w:r w:rsidRPr="00820E8F" w:rsidDel="00A442DF">
          <w:tab/>
        </w:r>
        <w:r w:rsidRPr="00820E8F" w:rsidDel="00A442DF">
          <w:delText xml:space="preserve">Network API used by the UE Energy Information Collector instantiated in the Media Session Handler to obtain </w:delText>
        </w:r>
        <w:r w:rsidRPr="00A442DF" w:rsidDel="00A442DF">
          <w:delText>a</w:delText>
        </w:r>
      </w:del>
      <w:del w:author="Franck Aumont" w:date="2025-12-05T18:33:00Z" w16du:dateUtc="2025-12-05T17:33:00Z" w:id="662">
        <w:r w:rsidRPr="00A442DF" w:rsidDel="00146F7E">
          <w:delText>n</w:delText>
        </w:r>
      </w:del>
      <w:del w:author="Franck Aumont" w:date="2025-12-15T18:59:00Z" w16du:dateUtc="2025-12-15T17:59:00Z" w:id="663">
        <w:r w:rsidRPr="00A442DF" w:rsidDel="00A442DF">
          <w:delText xml:space="preserve"> </w:delText>
        </w:r>
      </w:del>
      <w:del w:author="Franck Aumont" w:date="2025-12-04T18:15:00Z" w16du:dateUtc="2025-12-04T17:15:00Z" w:id="664">
        <w:r w:rsidRPr="00A442DF" w:rsidDel="00A325A0">
          <w:delText>Energy-of-Service</w:delText>
        </w:r>
      </w:del>
      <w:del w:author="Franck Aumont" w:date="2025-12-15T18:59:00Z" w16du:dateUtc="2025-12-15T17:59:00Z" w:id="665">
        <w:r w:rsidRPr="00A442DF" w:rsidDel="00A442DF">
          <w:delText xml:space="preserve"> Metrics Reporting configuration from the Energy Information AF</w:delText>
        </w:r>
        <w:r w:rsidRPr="00820E8F" w:rsidDel="00A442DF">
          <w:delText xml:space="preserve">. </w:delText>
        </w:r>
      </w:del>
      <w:del w:author="Franck Aumont" w:date="2025-12-05T18:34:00Z" w16du:dateUtc="2025-12-05T17:34:00Z" w:id="666">
        <w:r w:rsidRPr="00820E8F" w:rsidDel="00890FCD">
          <w:delText xml:space="preserve">The configuration information is embedded in Service Access Information. </w:delText>
        </w:r>
      </w:del>
      <w:del w:author="Franck Aumont" w:date="2025-12-15T18:59:00Z" w16du:dateUtc="2025-12-15T17:59:00Z" w:id="667">
        <w:r w:rsidRPr="00A442DF" w:rsidDel="00A442DF">
          <w:delText xml:space="preserve">The Energy Information Collector fetches the </w:delText>
        </w:r>
        <w:r w:rsidRPr="00A442DF" w:rsidDel="00A442DF" w:rsidR="00710012">
          <w:delText xml:space="preserve">collected </w:delText>
        </w:r>
      </w:del>
      <w:del w:author="Franck Aumont" w:date="2025-12-04T18:15:00Z" w16du:dateUtc="2025-12-04T17:15:00Z" w:id="668">
        <w:r w:rsidRPr="00A442DF" w:rsidDel="00A325A0">
          <w:delText>Energy</w:delText>
        </w:r>
        <w:r w:rsidRPr="00A442DF" w:rsidDel="00A325A0" w:rsidR="00710012">
          <w:delText>-</w:delText>
        </w:r>
        <w:r w:rsidRPr="00A442DF" w:rsidDel="00A325A0">
          <w:delText>of</w:delText>
        </w:r>
        <w:r w:rsidRPr="00A442DF" w:rsidDel="00A325A0" w:rsidR="00710012">
          <w:delText>-</w:delText>
        </w:r>
        <w:r w:rsidRPr="00A442DF" w:rsidDel="00A325A0">
          <w:delText>Service</w:delText>
        </w:r>
      </w:del>
      <w:del w:author="Franck Aumont" w:date="2025-12-15T18:59:00Z" w16du:dateUtc="2025-12-15T17:59:00Z" w:id="669">
        <w:r w:rsidRPr="00A442DF" w:rsidDel="00A442DF">
          <w:delText xml:space="preserve"> </w:delText>
        </w:r>
        <w:r w:rsidRPr="00A442DF" w:rsidDel="00A442DF" w:rsidR="00710012">
          <w:delText>m</w:delText>
        </w:r>
        <w:r w:rsidRPr="00A442DF" w:rsidDel="00A442DF">
          <w:delText xml:space="preserve">etrics, creates the </w:delText>
        </w:r>
        <w:r w:rsidRPr="00A442DF" w:rsidDel="00A442DF" w:rsidR="00710012">
          <w:delText>m</w:delText>
        </w:r>
        <w:r w:rsidRPr="00A442DF" w:rsidDel="00A442DF">
          <w:delText xml:space="preserve">etrics report aligned with the </w:delText>
        </w:r>
      </w:del>
      <w:del w:author="Franck Aumont" w:date="2025-12-04T18:15:00Z" w16du:dateUtc="2025-12-04T17:15:00Z" w:id="670">
        <w:r w:rsidRPr="00A442DF" w:rsidDel="00A325A0">
          <w:delText>Energy</w:delText>
        </w:r>
        <w:r w:rsidRPr="00A442DF" w:rsidDel="00A325A0" w:rsidR="001C6F59">
          <w:delText>-</w:delText>
        </w:r>
        <w:r w:rsidRPr="00A442DF" w:rsidDel="00A325A0">
          <w:delText>of</w:delText>
        </w:r>
        <w:r w:rsidRPr="00A442DF" w:rsidDel="00A325A0" w:rsidR="001C6F59">
          <w:delText>-</w:delText>
        </w:r>
        <w:r w:rsidRPr="00A442DF" w:rsidDel="00A325A0">
          <w:delText>Service</w:delText>
        </w:r>
      </w:del>
      <w:del w:author="Franck Aumont" w:date="2025-12-15T18:59:00Z" w16du:dateUtc="2025-12-15T17:59:00Z" w:id="671">
        <w:r w:rsidRPr="00A442DF" w:rsidDel="00A442DF">
          <w:delText xml:space="preserve"> </w:delText>
        </w:r>
      </w:del>
      <w:del w:author="Franck Aumont" w:date="2025-12-10T09:01:00Z" w16du:dateUtc="2025-12-10T08:01:00Z" w:id="672">
        <w:r w:rsidRPr="00A442DF" w:rsidDel="00AA5690">
          <w:delText>scheme</w:delText>
        </w:r>
      </w:del>
      <w:del w:author="Franck Aumont" w:date="2025-12-15T18:59:00Z" w16du:dateUtc="2025-12-15T17:59:00Z" w:id="673">
        <w:r w:rsidRPr="00A442DF" w:rsidDel="00A442DF">
          <w:delText xml:space="preserve"> of the configuration</w:delText>
        </w:r>
      </w:del>
      <w:del w:author="Franck Aumont" w:date="2025-12-05T18:35:00Z" w16du:dateUtc="2025-12-05T17:35:00Z" w:id="674">
        <w:r w:rsidRPr="00A442DF" w:rsidDel="00EC60D8">
          <w:delText xml:space="preserve"> and uses the reference point to transmit the report to the Energy Information AF</w:delText>
        </w:r>
      </w:del>
      <w:del w:author="Franck Aumont" w:date="2025-12-15T18:59:00Z" w16du:dateUtc="2025-12-15T17:59:00Z" w:id="675">
        <w:r w:rsidRPr="00820E8F" w:rsidDel="00A442DF">
          <w:rPr>
            <w:color w:val="709FDB" w:themeColor="text2" w:themeTint="80"/>
          </w:rPr>
          <w:delText xml:space="preserve">. </w:delText>
        </w:r>
        <w:r w:rsidRPr="00A442DF" w:rsidDel="00A442DF">
          <w:delText xml:space="preserve">This API also allows the UE Energy Information Collector to receive the aggregated reports aligned with the </w:delText>
        </w:r>
      </w:del>
      <w:del w:author="Franck Aumont" w:date="2025-12-04T18:15:00Z" w16du:dateUtc="2025-12-04T17:15:00Z" w:id="676">
        <w:r w:rsidRPr="00A442DF" w:rsidDel="00A325A0">
          <w:delText>Energy</w:delText>
        </w:r>
        <w:r w:rsidRPr="00A442DF" w:rsidDel="00A325A0" w:rsidR="001C6F59">
          <w:delText>-</w:delText>
        </w:r>
        <w:r w:rsidRPr="00A442DF" w:rsidDel="00A325A0">
          <w:delText>of</w:delText>
        </w:r>
        <w:r w:rsidRPr="00A442DF" w:rsidDel="00A325A0" w:rsidR="001C6F59">
          <w:delText>-</w:delText>
        </w:r>
        <w:r w:rsidRPr="00A442DF" w:rsidDel="00A325A0">
          <w:delText>Service</w:delText>
        </w:r>
      </w:del>
      <w:del w:author="Franck Aumont" w:date="2025-12-15T18:59:00Z" w16du:dateUtc="2025-12-15T17:59:00Z" w:id="677">
        <w:r w:rsidRPr="00A442DF" w:rsidDel="00A442DF">
          <w:delText xml:space="preserve"> </w:delText>
        </w:r>
      </w:del>
      <w:del w:author="Franck Aumont" w:date="2025-12-10T09:01:00Z" w16du:dateUtc="2025-12-10T08:01:00Z" w:id="678">
        <w:r w:rsidRPr="00A442DF" w:rsidDel="00AA5690">
          <w:delText>scheme</w:delText>
        </w:r>
      </w:del>
      <w:del w:author="Franck Aumont" w:date="2025-12-15T18:59:00Z" w16du:dateUtc="2025-12-15T17:59:00Z" w:id="679">
        <w:r w:rsidRPr="00A442DF" w:rsidDel="00A442DF">
          <w:delText xml:space="preserve"> of the configuration from the Energy Information AF</w:delText>
        </w:r>
        <w:r w:rsidRPr="00820E8F" w:rsidDel="00A442DF" w:rsidR="007E11B3">
          <w:rPr>
            <w:color w:val="709FDB" w:themeColor="text2" w:themeTint="80"/>
          </w:rPr>
          <w:delText xml:space="preserve"> </w:delText>
        </w:r>
        <w:r w:rsidRPr="00A442DF" w:rsidDel="00A442DF" w:rsidR="00356D27">
          <w:delText>and propagate to the Media-aware application</w:delText>
        </w:r>
        <w:r w:rsidRPr="00A442DF" w:rsidDel="00A442DF" w:rsidR="00E01BFB">
          <w:delText xml:space="preserve"> (</w:delText>
        </w:r>
        <w:r w:rsidRPr="00A442DF" w:rsidDel="00A442DF" w:rsidR="00254DB5">
          <w:delText>via reference point</w:delText>
        </w:r>
        <w:r w:rsidRPr="00A442DF" w:rsidDel="00A442DF" w:rsidR="00E01BFB">
          <w:delText xml:space="preserve"> E6)</w:delText>
        </w:r>
        <w:r w:rsidRPr="00A442DF" w:rsidDel="00A442DF" w:rsidR="00356D27">
          <w:delText xml:space="preserve"> and optionally, to the Media Application Provider</w:delText>
        </w:r>
        <w:r w:rsidRPr="00A442DF" w:rsidDel="00A442DF" w:rsidR="00747C5A">
          <w:delText xml:space="preserve"> </w:delText>
        </w:r>
        <w:r w:rsidRPr="00A442DF" w:rsidDel="00A442DF" w:rsidR="00E01BFB">
          <w:delText>(</w:delText>
        </w:r>
        <w:r w:rsidRPr="00A442DF" w:rsidDel="00A442DF" w:rsidR="00710012">
          <w:delText>via</w:delText>
        </w:r>
        <w:r w:rsidRPr="00A442DF" w:rsidDel="00A442DF" w:rsidR="00254DB5">
          <w:delText xml:space="preserve"> reference point</w:delText>
        </w:r>
        <w:r w:rsidRPr="00A442DF" w:rsidDel="00A442DF" w:rsidR="00E01BFB">
          <w:delText xml:space="preserve"> </w:delText>
        </w:r>
      </w:del>
      <w:del w:author="Franck Aumont" w:date="2025-12-15T18:11:00Z" w16du:dateUtc="2025-12-15T17:11:00Z" w:id="680">
        <w:r w:rsidRPr="00A442DF" w:rsidDel="00911B6B" w:rsidR="00E01BFB">
          <w:delText>E</w:delText>
        </w:r>
      </w:del>
      <w:del w:author="Franck Aumont" w:date="2025-12-15T18:59:00Z" w16du:dateUtc="2025-12-15T17:59:00Z" w:id="681">
        <w:r w:rsidRPr="00A442DF" w:rsidDel="00A442DF" w:rsidR="00E01BFB">
          <w:delText>8)</w:delText>
        </w:r>
        <w:r w:rsidRPr="00A442DF" w:rsidDel="00A442DF" w:rsidR="00356D27">
          <w:delText>.</w:delText>
        </w:r>
      </w:del>
    </w:p>
    <w:p w:rsidRPr="00820E8F" w:rsidR="00264BF6" w:rsidDel="00A442DF" w:rsidP="00C7209C" w:rsidRDefault="00264BF6" w14:paraId="1E8A5D5F" w14:textId="60FB8B2A">
      <w:pPr>
        <w:pStyle w:val="EX"/>
        <w:rPr>
          <w:del w:author="Franck Aumont" w:date="2025-12-15T18:59:00Z" w16du:dateUtc="2025-12-15T17:59:00Z" w:id="682"/>
        </w:rPr>
      </w:pPr>
      <w:commentRangeStart w:id="683"/>
      <w:del w:author="Franck Aumont" w:date="2025-12-15T18:59:00Z" w16du:dateUtc="2025-12-15T17:59:00Z" w:id="684">
        <w:r w:rsidRPr="00820E8F" w:rsidDel="00A442DF">
          <w:delText>E4</w:delText>
        </w:r>
        <w:r w:rsidRPr="00820E8F" w:rsidDel="00A442DF">
          <w:tab/>
        </w:r>
        <w:r w:rsidRPr="00820E8F" w:rsidDel="00A442DF">
          <w:delText xml:space="preserve">Network API used by the Data Collection in AF to subscribe to and receive Network Energy Information from the Energy Information AF. Network Energy Information exposed to the Data collection relates to a specific Application Service Provider. </w:delText>
        </w:r>
        <w:r w:rsidRPr="00A442DF" w:rsidDel="00A442DF">
          <w:delText xml:space="preserve">In particular, this API allows the Data </w:delText>
        </w:r>
        <w:r w:rsidRPr="00A442DF" w:rsidDel="00A442DF" w:rsidR="001C6F59">
          <w:delText>C</w:delText>
        </w:r>
        <w:r w:rsidRPr="00A442DF" w:rsidDel="00A442DF">
          <w:delText>ollection</w:delText>
        </w:r>
        <w:r w:rsidRPr="00A442DF" w:rsidDel="00A442DF" w:rsidR="001C6F59">
          <w:delText xml:space="preserve"> AF instantiated in the Media AF</w:delText>
        </w:r>
        <w:r w:rsidRPr="00A442DF" w:rsidDel="00A442DF">
          <w:delText xml:space="preserve"> to receive the aggregated reports aligned with the </w:delText>
        </w:r>
      </w:del>
      <w:del w:author="Franck Aumont" w:date="2025-12-04T18:15:00Z" w16du:dateUtc="2025-12-04T17:15:00Z" w:id="685">
        <w:r w:rsidRPr="00A442DF" w:rsidDel="00A325A0">
          <w:delText>Energy</w:delText>
        </w:r>
        <w:r w:rsidRPr="00A442DF" w:rsidDel="00A325A0" w:rsidR="001C6F59">
          <w:delText>-</w:delText>
        </w:r>
        <w:r w:rsidRPr="00A442DF" w:rsidDel="00A325A0">
          <w:delText>of</w:delText>
        </w:r>
        <w:r w:rsidRPr="00A442DF" w:rsidDel="00A325A0" w:rsidR="001C6F59">
          <w:delText>-</w:delText>
        </w:r>
        <w:r w:rsidRPr="00A442DF" w:rsidDel="00A325A0">
          <w:delText>Service</w:delText>
        </w:r>
      </w:del>
      <w:del w:author="Franck Aumont" w:date="2025-12-15T18:59:00Z" w16du:dateUtc="2025-12-15T17:59:00Z" w:id="686">
        <w:r w:rsidRPr="00A442DF" w:rsidDel="00A442DF">
          <w:delText xml:space="preserve"> </w:delText>
        </w:r>
      </w:del>
      <w:del w:author="Franck Aumont" w:date="2025-12-10T09:01:00Z" w16du:dateUtc="2025-12-10T08:01:00Z" w:id="687">
        <w:r w:rsidRPr="00A442DF" w:rsidDel="00AA5690">
          <w:delText>scheme</w:delText>
        </w:r>
      </w:del>
      <w:del w:author="Franck Aumont" w:date="2025-12-15T18:59:00Z" w16du:dateUtc="2025-12-15T17:59:00Z" w:id="688">
        <w:r w:rsidRPr="00A442DF" w:rsidDel="00A442DF">
          <w:delText xml:space="preserve"> of the configuration from the Energy Information AF</w:delText>
        </w:r>
        <w:r w:rsidRPr="00A442DF" w:rsidDel="00A442DF" w:rsidR="001C6F59">
          <w:delText>,</w:delText>
        </w:r>
        <w:r w:rsidRPr="00A442DF" w:rsidDel="00A442DF" w:rsidR="00293A4E">
          <w:delText xml:space="preserve"> and </w:delText>
        </w:r>
        <w:r w:rsidRPr="00A442DF" w:rsidDel="00A442DF" w:rsidR="001C6F59">
          <w:delText xml:space="preserve">to </w:delText>
        </w:r>
        <w:r w:rsidRPr="00A442DF" w:rsidDel="00A442DF" w:rsidR="00293A4E">
          <w:delText>expose them to event consumers</w:delText>
        </w:r>
        <w:r w:rsidRPr="00A442DF" w:rsidDel="00A442DF" w:rsidR="001C6F59">
          <w:delText xml:space="preserve"> via reference points </w:delText>
        </w:r>
      </w:del>
      <w:del w:author="Franck Aumont" w:date="2025-12-05T18:36:00Z" w16du:dateUtc="2025-12-05T17:36:00Z" w:id="689">
        <w:r w:rsidRPr="00A442DF" w:rsidDel="003815AF" w:rsidR="001C6F59">
          <w:delText xml:space="preserve">R5 and/or </w:delText>
        </w:r>
      </w:del>
      <w:del w:author="Franck Aumont" w:date="2025-12-15T18:59:00Z" w16du:dateUtc="2025-12-15T17:59:00Z" w:id="690">
        <w:r w:rsidRPr="00A442DF" w:rsidDel="00A442DF" w:rsidR="001C6F59">
          <w:delText>R6 (not illustrated)</w:delText>
        </w:r>
        <w:r w:rsidRPr="00A442DF" w:rsidDel="00A442DF" w:rsidR="00747C5A">
          <w:delText xml:space="preserve"> </w:delText>
        </w:r>
        <w:r w:rsidRPr="00A442DF" w:rsidDel="00A442DF" w:rsidR="00A43CF7">
          <w:delText>(see TS 26.531 specification).</w:delText>
        </w:r>
        <w:commentRangeEnd w:id="683"/>
        <w:r w:rsidRPr="00820E8F" w:rsidDel="00A442DF" w:rsidR="00EE08B6">
          <w:rPr>
            <w:rStyle w:val="CommentReference"/>
            <w:sz w:val="20"/>
          </w:rPr>
          <w:commentReference w:id="683"/>
        </w:r>
      </w:del>
    </w:p>
    <w:p w:rsidRPr="00820E8F" w:rsidR="002C12D4" w:rsidDel="00A442DF" w:rsidRDefault="00402D9E" w14:paraId="54A12240" w14:textId="422E8104">
      <w:pPr>
        <w:pStyle w:val="EX"/>
        <w:rPr>
          <w:del w:author="Franck Aumont" w:date="2025-12-15T18:59:00Z" w16du:dateUtc="2025-12-15T17:59:00Z" w:id="691"/>
        </w:rPr>
        <w:pPrChange w:author="Franck Aumont" w:date="2025-12-11T17:47:00Z" w16du:dateUtc="2025-12-11T16:47:00Z" w:id="692">
          <w:pPr>
            <w:pStyle w:val="EX"/>
            <w:jc w:val="both"/>
          </w:pPr>
        </w:pPrChange>
      </w:pPr>
      <w:del w:author="Franck Aumont" w:date="2025-12-15T18:59:00Z" w16du:dateUtc="2025-12-15T17:59:00Z" w:id="693">
        <w:r w:rsidRPr="00820E8F" w:rsidDel="00A442DF">
          <w:delText>E6</w:delText>
        </w:r>
        <w:r w:rsidRPr="00820E8F" w:rsidDel="00A442DF">
          <w:tab/>
        </w:r>
        <w:r w:rsidRPr="00820E8F" w:rsidDel="00A442DF">
          <w:delText>Client API used by the Media-aware Application to subscribe to energy-related information notifications from the Energy Information Collector.</w:delText>
        </w:r>
      </w:del>
    </w:p>
    <w:p w:rsidRPr="00390863" w:rsidR="004A5F69" w:rsidDel="00A442DF" w:rsidP="004A5F69" w:rsidRDefault="004A5F69" w14:paraId="2F24C0E3" w14:textId="71FAFC0D">
      <w:pPr>
        <w:pStyle w:val="Heading3"/>
        <w:rPr>
          <w:del w:author="Franck Aumont" w:date="2025-12-15T18:59:00Z" w16du:dateUtc="2025-12-15T17:59:00Z" w:id="694"/>
          <w:rFonts w:eastAsiaTheme="minorEastAsia"/>
        </w:rPr>
      </w:pPr>
      <w:bookmarkStart w:name="_Toc167327090" w:id="695"/>
      <w:bookmarkStart w:name="_Toc187660869" w:id="696"/>
      <w:bookmarkStart w:name="_Toc193473775" w:id="697"/>
      <w:del w:author="Franck Aumont" w:date="2025-12-15T18:59:00Z" w16du:dateUtc="2025-12-15T17:59:00Z" w:id="698">
        <w:r w:rsidRPr="00390863" w:rsidDel="00A442DF">
          <w:rPr>
            <w:rFonts w:eastAsiaTheme="minorEastAsia"/>
          </w:rPr>
          <w:delText>7.</w:delText>
        </w:r>
        <w:r w:rsidRPr="00390863" w:rsidDel="00A442DF" w:rsidR="001A5D25">
          <w:rPr>
            <w:rFonts w:eastAsiaTheme="minorEastAsia"/>
          </w:rPr>
          <w:delText>13</w:delText>
        </w:r>
        <w:r w:rsidRPr="00390863" w:rsidDel="00A442DF">
          <w:rPr>
            <w:rFonts w:eastAsiaTheme="minorEastAsia"/>
          </w:rPr>
          <w:delText>.3</w:delText>
        </w:r>
        <w:r w:rsidRPr="00390863" w:rsidDel="00A442DF">
          <w:rPr>
            <w:rFonts w:eastAsiaTheme="minorEastAsia"/>
          </w:rPr>
          <w:tab/>
        </w:r>
        <w:r w:rsidRPr="00390863" w:rsidDel="00A442DF">
          <w:rPr>
            <w:rFonts w:eastAsiaTheme="minorEastAsia"/>
          </w:rPr>
          <w:delText>Procedures</w:delText>
        </w:r>
        <w:bookmarkEnd w:id="695"/>
        <w:bookmarkEnd w:id="696"/>
        <w:bookmarkEnd w:id="697"/>
      </w:del>
    </w:p>
    <w:p w:rsidR="000D449A" w:rsidDel="00A442DF" w:rsidP="00C352B4" w:rsidRDefault="005E005E" w14:paraId="5C82A31D" w14:textId="4D148396">
      <w:pPr>
        <w:keepNext/>
        <w:rPr>
          <w:del w:author="Franck Aumont" w:date="2025-12-15T18:59:00Z" w16du:dateUtc="2025-12-15T17:59:00Z" w:id="699"/>
          <w:rFonts w:eastAsiaTheme="minorEastAsia"/>
        </w:rPr>
      </w:pPr>
      <w:bookmarkStart w:name="_Toc167327091" w:id="700"/>
      <w:del w:author="Franck Aumont" w:date="2025-12-15T18:59:00Z" w16du:dateUtc="2025-12-15T17:59:00Z" w:id="701">
        <w:r w:rsidRPr="00390863" w:rsidDel="00A442DF">
          <w:delText>Figure 7.</w:delText>
        </w:r>
        <w:r w:rsidRPr="00390863" w:rsidDel="00A442DF" w:rsidR="009720BD">
          <w:delText>13.</w:delText>
        </w:r>
        <w:r w:rsidRPr="00390863" w:rsidDel="00A442DF" w:rsidR="00B51D31">
          <w:delText>3</w:delText>
        </w:r>
        <w:r w:rsidRPr="00390863" w:rsidDel="00A442DF">
          <w:delText xml:space="preserve">-1 below details the different steps for </w:delText>
        </w:r>
      </w:del>
      <w:del w:author="Franck Aumont" w:date="2025-12-05T14:49:00Z" w16du:dateUtc="2025-12-05T13:49:00Z" w:id="702">
        <w:r w:rsidRPr="00390863" w:rsidDel="00E775A2" w:rsidR="00105F33">
          <w:delText>Energy-of-</w:delText>
        </w:r>
        <w:r w:rsidRPr="00390863" w:rsidDel="00E775A2" w:rsidR="00332165">
          <w:delText>media-</w:delText>
        </w:r>
        <w:r w:rsidRPr="00390863" w:rsidDel="00E775A2" w:rsidR="00105F33">
          <w:delText>Service</w:delText>
        </w:r>
      </w:del>
      <w:del w:author="Franck Aumont" w:date="2025-12-15T18:59:00Z" w16du:dateUtc="2025-12-15T17:59:00Z" w:id="703">
        <w:r w:rsidRPr="00390863" w:rsidDel="00A442DF" w:rsidR="00105F33">
          <w:delText xml:space="preserve"> Metrics Reporting </w:delText>
        </w:r>
        <w:r w:rsidRPr="00390863" w:rsidDel="00A442DF" w:rsidR="001014D3">
          <w:delText xml:space="preserve">for the </w:delText>
        </w:r>
        <w:r w:rsidRPr="00390863" w:rsidDel="00A442DF" w:rsidR="001C6F59">
          <w:delText>A</w:delText>
        </w:r>
        <w:r w:rsidRPr="00390863" w:rsidDel="00A442DF" w:rsidR="001014D3">
          <w:delText>pproach</w:delText>
        </w:r>
        <w:r w:rsidRPr="00390863" w:rsidDel="00A442DF" w:rsidR="001C6F59">
          <w:delText> </w:delText>
        </w:r>
        <w:r w:rsidRPr="00390863" w:rsidDel="00A442DF" w:rsidR="00332165">
          <w:delText xml:space="preserve"> in</w:delText>
        </w:r>
        <w:r w:rsidRPr="00390863" w:rsidDel="00A442DF">
          <w:delText xml:space="preserve"> the system outlined in clause </w:delText>
        </w:r>
        <w:r w:rsidRPr="00390863" w:rsidDel="00A442DF" w:rsidR="005C351F">
          <w:rPr>
            <w:rFonts w:eastAsiaTheme="minorEastAsia"/>
          </w:rPr>
          <w:delText>7.</w:delText>
        </w:r>
        <w:r w:rsidRPr="00390863" w:rsidDel="00A442DF" w:rsidR="00BC2F2E">
          <w:rPr>
            <w:rFonts w:eastAsiaTheme="minorEastAsia"/>
          </w:rPr>
          <w:delText>13</w:delText>
        </w:r>
        <w:r w:rsidRPr="00390863" w:rsidDel="00A442DF" w:rsidR="005C351F">
          <w:rPr>
            <w:rFonts w:eastAsiaTheme="minorEastAsia"/>
          </w:rPr>
          <w:delText>.2.</w:delText>
        </w:r>
        <w:r w:rsidRPr="00390863" w:rsidDel="00A442DF" w:rsidR="00BC2F2E">
          <w:rPr>
            <w:rFonts w:eastAsiaTheme="minorEastAsia"/>
          </w:rPr>
          <w:delText>1</w:delText>
        </w:r>
        <w:r w:rsidRPr="00390863" w:rsidDel="00A442DF" w:rsidR="001A768D">
          <w:rPr>
            <w:rFonts w:eastAsiaTheme="minorEastAsia"/>
          </w:rPr>
          <w:delText xml:space="preserve"> (</w:delText>
        </w:r>
        <w:commentRangeStart w:id="704"/>
        <w:r w:rsidRPr="00390863" w:rsidDel="00A442DF" w:rsidR="001A768D">
          <w:rPr>
            <w:rFonts w:eastAsiaTheme="minorEastAsia"/>
          </w:rPr>
          <w:delText xml:space="preserve">based on </w:delText>
        </w:r>
        <w:r w:rsidRPr="00390863" w:rsidDel="00A442DF" w:rsidR="00891649">
          <w:rPr>
            <w:rFonts w:eastAsiaTheme="minorEastAsia"/>
          </w:rPr>
          <w:delText>f</w:delText>
        </w:r>
        <w:r w:rsidRPr="00390863" w:rsidDel="00A442DF" w:rsidR="001A768D">
          <w:rPr>
            <w:rFonts w:eastAsiaTheme="minorEastAsia"/>
          </w:rPr>
          <w:delText>igure</w:delText>
        </w:r>
        <w:r w:rsidRPr="00390863" w:rsidDel="00A442DF" w:rsidR="00891649">
          <w:rPr>
            <w:rFonts w:eastAsiaTheme="minorEastAsia"/>
          </w:rPr>
          <w:delText> </w:delText>
        </w:r>
        <w:r w:rsidRPr="00390863" w:rsidDel="00A442DF" w:rsidR="001A768D">
          <w:rPr>
            <w:rFonts w:eastAsiaTheme="minorEastAsia"/>
          </w:rPr>
          <w:delText>5.5.3-1</w:delText>
        </w:r>
        <w:r w:rsidRPr="00390863" w:rsidDel="00A442DF" w:rsidR="00891649">
          <w:rPr>
            <w:rFonts w:eastAsiaTheme="minorEastAsia"/>
          </w:rPr>
          <w:delText xml:space="preserve"> </w:delText>
        </w:r>
        <w:r w:rsidRPr="00390863" w:rsidDel="00A442DF" w:rsidR="001A768D">
          <w:rPr>
            <w:rFonts w:eastAsiaTheme="minorEastAsia"/>
          </w:rPr>
          <w:delText xml:space="preserve">of </w:delText>
        </w:r>
        <w:r w:rsidRPr="00390863" w:rsidDel="00A442DF" w:rsidR="001A768D">
          <w:delText>TS 26.501</w:delText>
        </w:r>
        <w:r w:rsidRPr="00390863" w:rsidDel="00A442DF" w:rsidR="00891649">
          <w:delText> </w:delText>
        </w:r>
        <w:r w:rsidRPr="00390863" w:rsidDel="00A442DF" w:rsidR="00891649">
          <w:rPr>
            <w:sz w:val="18"/>
            <w:szCs w:val="18"/>
          </w:rPr>
          <w:delText>[</w:delText>
        </w:r>
        <w:r w:rsidRPr="00390863" w:rsidDel="00A442DF" w:rsidR="00891649">
          <w:rPr>
            <w:sz w:val="18"/>
            <w:szCs w:val="18"/>
            <w:highlight w:val="yellow"/>
          </w:rPr>
          <w:delText>26501</w:delText>
        </w:r>
        <w:r w:rsidRPr="00390863" w:rsidDel="00A442DF" w:rsidR="00891649">
          <w:rPr>
            <w:sz w:val="18"/>
            <w:szCs w:val="18"/>
          </w:rPr>
          <w:delText>]</w:delText>
        </w:r>
        <w:commentRangeEnd w:id="704"/>
        <w:r w:rsidRPr="00390863" w:rsidDel="00A442DF" w:rsidR="00332165">
          <w:rPr>
            <w:rStyle w:val="CommentReference"/>
            <w:sz w:val="18"/>
            <w:szCs w:val="18"/>
          </w:rPr>
          <w:commentReference w:id="704"/>
        </w:r>
        <w:r w:rsidRPr="00390863" w:rsidDel="00A442DF" w:rsidR="00355EAD">
          <w:rPr>
            <w:sz w:val="18"/>
            <w:szCs w:val="18"/>
          </w:rPr>
          <w:delText xml:space="preserve"> </w:delText>
        </w:r>
        <w:r w:rsidRPr="00390863" w:rsidDel="00A442DF" w:rsidR="00355EAD">
          <w:delText xml:space="preserve">but updated </w:delText>
        </w:r>
        <w:r w:rsidRPr="00390863" w:rsidDel="00A442DF" w:rsidR="00B73656">
          <w:delText>to generali</w:delText>
        </w:r>
        <w:r w:rsidRPr="00390863" w:rsidDel="00A442DF" w:rsidR="00AA1F94">
          <w:delText>se</w:delText>
        </w:r>
        <w:r w:rsidRPr="00390863" w:rsidDel="00A442DF" w:rsidR="001A768D">
          <w:delText>)</w:delText>
        </w:r>
        <w:r w:rsidDel="00A442DF" w:rsidR="000D449A">
          <w:rPr>
            <w:rFonts w:eastAsiaTheme="minorEastAsia"/>
          </w:rPr>
          <w:delText>.</w:delText>
        </w:r>
      </w:del>
    </w:p>
    <w:p w:rsidRPr="00D57522" w:rsidR="00B66B00" w:rsidDel="00783DCD" w:rsidP="00C352B4" w:rsidRDefault="000D449A" w14:paraId="209F7DB6" w14:textId="2F43D41A">
      <w:pPr>
        <w:keepNext/>
        <w:rPr>
          <w:del w:author="Franck Aumont" w:date="2025-12-11T17:48:00Z" w16du:dateUtc="2025-12-11T16:48:00Z" w:id="705"/>
          <w:rFonts w:eastAsiaTheme="minorEastAsia"/>
        </w:rPr>
      </w:pPr>
      <w:del w:author="Franck Aumont" w:date="2025-12-11T17:48:00Z" w16du:dateUtc="2025-12-11T16:48:00Z" w:id="706">
        <w:r w:rsidDel="00783DCD">
          <w:rPr>
            <w:rFonts w:eastAsiaTheme="minorEastAsia"/>
          </w:rPr>
          <w:delText>The step 1 of the sequence is based on the solution #10 in clause 7.11.</w:delText>
        </w:r>
      </w:del>
    </w:p>
    <w:p w:rsidRPr="00390863" w:rsidR="000F6A28" w:rsidDel="00A442DF" w:rsidP="00390863" w:rsidRDefault="00520054" w14:paraId="587DD46B" w14:textId="19FE5215">
      <w:pPr>
        <w:jc w:val="center"/>
        <w:rPr>
          <w:del w:author="Franck Aumont" w:date="2025-12-15T18:59:00Z" w16du:dateUtc="2025-12-15T17:59:00Z" w:id="707"/>
        </w:rPr>
      </w:pPr>
      <w:del w:author="Franck Aumont" w:date="2025-12-05T18:21:00Z" w16du:dateUtc="2025-12-05T17:21:00Z" w:id="708">
        <w:r w:rsidRPr="00390863" w:rsidDel="00B03DAD">
          <w:rPr>
            <w:noProof/>
          </w:rPr>
          <w:drawing>
            <wp:inline distT="0" distB="0" distL="0" distR="0" wp14:anchorId="4BA93F27" wp14:editId="07A8CD3E">
              <wp:extent cx="5287992" cy="8064109"/>
              <wp:effectExtent l="0" t="0" r="8255" b="0"/>
              <wp:docPr id="102489360" name="Msc-generator signalling" descr="Msc-generator~|version=8.6.1~|lang=signalling~|size=1661x253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Energy-of-media-Service Metrics Reporting Configuration\n\bE3\b~q;~n~nMSH~l-~gAF [arrow.type=dot]: ~q8: Retrieve Service Access Information\n\bM5\b~q;~nhide AF;~nshow EIC;~nEIC-~gEIAF [delta]: ~qSubscribe\n\bE5\b~q;~nEIAF-~gEIC [delta]: ~q9: Energy-of-media-Service Metrics Reporting Configuration\n\bE5\b~q;~n ~nhide EIC, EIAF;~n~nvspace 10;~2~n~4~nMSH-~gMP: 10: Request metrics collection\n(measurement and logging)\n\bM11\b;~nMSH~l-MP: 11: Metrics collection confirmed;~n~nMP-~gMSH: 12: Start of media playback\n\bM11\b;~n#note [note.pos=right]: ~qMoved~q;~nhide MSH;~nvspace 10;~nbox [tag=~qloop~q, fill.color=MScolour,0.3] {~n~4MAS--MAS [delta]: 12: Energy-of-media-Service\nreporting interval\ntimer initialisation;~n~4show EIC;~n~4EIC--EIC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show EIAF;~n~8MAS-~gEIAF [delta]:~2~q16: Metrics report\n(per scheme \~qEnergy-of-media-Service\~q)\n\bM3\b~q;~n~8hide MAS;~n~8vspace 10;~n~8#AF-~gEIAF [delta,number=no];~n~n~8EIAF--EIAF[delta]: 17: Network Energy\nInformation\nprocessing\n(per scheme\n~qEnergy-of-media-Service~q);~n~4} [tag=~q~q, fill.color=EIcolour,0.4]: ~q\IEnergy-of-media-Service metrics reporting by Media Client~q {~n~8vspace 5;~n~8EIC--EIC[delta]: ~q18: Energy-of-Service\nreporting interval\ntimer expiration~q;~n~8#note: ~qMissing step~q;~n~8EIC~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0: Scheme-specific\nmetrics report\nprocessing\n\-(e.g. filtering, aggregation,\nreformatting);~n~4} [tag=~q~q, number=no, fill.color=EIcolour,0.4]: ~q\IEnergy-of-media-Service metrics reporting by EIF~q {~n~8show EIF;~n~8EIF-~gEIAF[delta]: 21: Publish NF Energy Information report\n\bE12\b;~n~8hide EIF;~n~4};~n~9~3~n~4vspace 10;~n~4EIAF-~gAP[delta]: 22: Processed metrics report\n(per scheme ~qEnergy-of-media-Service~q)\n\bM1\b;~n~4#note [note.pos=right]: ~qNot needed?~q;~n~4hide AP;~n~9~3~n~4vspace 10;~n~4box ++ [tag=~qopt~q, number=no, fill.color=EIcolour,0.4] {~n~8#show EIC;~n~8EIAF-~gEIC[delta]: 23: Processed metrics report\n(per scheme ~qEnergy-of-media-Service~q)\n\bE5\b;~n~8#note: ~qWhat purpose?~q;~n~9EIC-~gApp[delta]: 24: Aggregated Processed metrics report\n(per scheme ~qEnergy-of-media-Service~q)\n\bE6\b;~7~n~4} [tag=~q~q, fill.color=DCcolour,0.4] {~n~8show DCAF;#, ECAF;~n~8EIAF-~gDCAF[delta]: 25: Processed metrics report\n(per scheme ~qEnergy-of-media-Service~q);~n~8#DCAF-~gECAF[delta]: ??: Event exposure\nof ~qEnergy-of-media-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661x253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Energy-of-media-Service Metrics Reporting Configuration\n\bE3\b~q;~n~nMSH~l-~gAF [arrow.type=dot]: ~q8: Retrieve Service Access Information\n\bM5\b~q;~nhide AF;~nshow EIC;~nEIC-~gEIAF [delta]: ~qSubscribe\n\bE5\b~q;~nEIAF-~gEIC [delta]: ~q9: Energy-of-media-Service Metrics Reporting Configuration\n\bE5\b~q;~n ~nhide EIC, EIAF;~n~nvspace 10;~2~n~4~nMSH-~gMP: 10: Request metrics collection\n(measurement and logging)\n\bM11\b;~nMSH~l-MP: 11: Metrics collection confirmed;~n~nMP-~gMSH: 12: Start of media playback\n\bM11\b;~n#note [note.pos=right]: ~qMoved~q;~nhide MSH;~nvspace 10;~nbox [tag=~qloop~q, fill.color=MScolour,0.3] {~n~4MAS--MAS [delta]: 12: Energy-of-media-Service\nreporting interval\ntimer initialisation;~n~4show EIC;~n~4EIC--EIC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show EIAF;~n~8MAS-~gEIAF [delta]:~2~q16: Metrics report\n(per scheme \~qEnergy-of-media-Service\~q)\n\bM3\b~q;~n~8hide MAS;~n~8vspace 10;~n~8#AF-~gEIAF [delta,number=no];~n~n~8EIAF--EIAF[delta]: 17: Network Energy\nInformation\nprocessing\n(per scheme\n~qEnergy-of-media-Service~q);~n~4} [tag=~q~q, fill.color=EIcolour,0.4]: ~q\IEnergy-of-media-Service metrics reporting by Media Client~q {~n~8vspace 5;~n~8EIC--EIC[delta]: ~q18: Energy-of-Service\nreporting interval\ntimer expiration~q;~n~8#note: ~qMissing step~q;~n~8EIC~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0: Scheme-specific\nmetrics report\nprocessing\n\-(e.g. filtering, aggregation,\nreformatting);~n~4} [tag=~q~q, number=no, fill.color=EIcolour,0.4]: ~q\IEnergy-of-media-Service metrics reporting by EIF~q {~n~8show EIF;~n~8EIF-~gEIAF[delta]: 21: Publish NF Energy Information report\n\bE12\b;~n~8hide EIF;~n~4};~n~9~3~n~4vspace 10;~n~4EIAF-~gAP[delta]: 22: Processed metrics report\n(per scheme ~qEnergy-of-media-Service~q)\n\bM1\b;~n~4#note [note.pos=right]: ~qNot needed?~q;~n~4hide AP;~n~9~3~n~4vspace 10;~n~4box ++ [tag=~qopt~q, number=no, fill.color=EIcolour,0.4] {~n~8#show EIC;~n~8EIAF-~gEIC[delta]: 23: Processed metrics report\n(per scheme ~qEnergy-of-media-Service~q)\n\bE5\b;~n~8#note: ~qWhat purpose?~q;~n~9EIC-~gApp[delta]: 24: Aggregated Processed metrics report\n(per scheme ~qEnergy-of-media-Service~q)\n\bE6\b;~7~n~4} [tag=~q~q, fill.color=DCcolour,0.4] {~n~8show DCAF;#, ECAF;~n~8EIAF-~gDCAF[delta]: 25: Processed metrics report\n(per scheme ~qEnergy-of-media-Service~q);~n~8#DCAF-~gECAF[delta]: ??: Event exposure\nof ~qEnergy-of-media-Service~q;~n~8#note: ~qMissing step~q;~n~4};~n};~n~|"/>
                      <pic:cNvPicPr>
                        <a:picLocks noChangeAspect="1"/>
                      </pic:cNvPicPr>
                    </pic:nvPicPr>
                    <pic:blipFill>
                      <a:blip r:embed="rId22"/>
                      <a:stretch>
                        <a:fillRect/>
                      </a:stretch>
                    </pic:blipFill>
                    <pic:spPr>
                      <a:xfrm>
                        <a:off x="0" y="0"/>
                        <a:ext cx="5299334" cy="8081405"/>
                      </a:xfrm>
                      <a:prstGeom prst="rect">
                        <a:avLst/>
                      </a:prstGeom>
                    </pic:spPr>
                  </pic:pic>
                </a:graphicData>
              </a:graphic>
            </wp:inline>
          </w:drawing>
        </w:r>
      </w:del>
    </w:p>
    <w:p w:rsidRPr="00390863" w:rsidR="00766937" w:rsidDel="00A442DF" w:rsidP="00766937" w:rsidRDefault="00766937" w14:paraId="2A970995" w14:textId="52CCBB1C">
      <w:pPr>
        <w:pStyle w:val="Caption"/>
        <w:jc w:val="center"/>
        <w:rPr>
          <w:del w:author="Franck Aumont" w:date="2025-12-15T18:59:00Z" w16du:dateUtc="2025-12-15T17:59:00Z" w:id="709"/>
          <w:rFonts w:ascii="Aptos" w:hAnsi="Aptos"/>
          <w:sz w:val="22"/>
          <w:szCs w:val="22"/>
        </w:rPr>
      </w:pPr>
      <w:del w:author="Franck Aumont" w:date="2025-12-15T18:59:00Z" w16du:dateUtc="2025-12-15T17:59:00Z" w:id="710">
        <w:r w:rsidRPr="00390863" w:rsidDel="00A442DF">
          <w:delText>Figure 7.</w:delText>
        </w:r>
        <w:r w:rsidRPr="00390863" w:rsidDel="00A442DF" w:rsidR="00BC2F2E">
          <w:delText>13.3</w:delText>
        </w:r>
        <w:r w:rsidRPr="00390863" w:rsidDel="00A442DF">
          <w:delText>-1: Procedures for Energy-of Service collection and reporting</w:delText>
        </w:r>
      </w:del>
    </w:p>
    <w:p w:rsidRPr="00390863" w:rsidR="001343B9" w:rsidDel="00A442DF" w:rsidP="0016116F" w:rsidRDefault="001343B9" w14:paraId="44DC17B5" w14:textId="261970A9">
      <w:pPr>
        <w:keepNext/>
        <w:rPr>
          <w:del w:author="Franck Aumont" w:date="2025-12-15T18:59:00Z" w16du:dateUtc="2025-12-15T17:59:00Z" w:id="711"/>
        </w:rPr>
      </w:pPr>
      <w:del w:author="Franck Aumont" w:date="2025-12-15T18:59:00Z" w16du:dateUtc="2025-12-15T17:59:00Z" w:id="712">
        <w:r w:rsidRPr="00390863" w:rsidDel="00A442DF">
          <w:delText>The steps of the call flow are as follows:</w:delText>
        </w:r>
      </w:del>
    </w:p>
    <w:p w:rsidRPr="00390863" w:rsidR="00080989" w:rsidDel="00A442DF" w:rsidP="00B713E1" w:rsidRDefault="00650816" w14:paraId="2DED045B" w14:textId="49C6215A">
      <w:pPr>
        <w:pStyle w:val="B1"/>
        <w:keepLines/>
        <w:rPr>
          <w:del w:author="Franck Aumont" w:date="2025-12-15T18:59:00Z" w16du:dateUtc="2025-12-15T17:59:00Z" w:id="713"/>
        </w:rPr>
      </w:pPr>
      <w:del w:author="Franck Aumont" w:date="2025-12-15T18:59:00Z" w16du:dateUtc="2025-12-15T17:59:00Z" w:id="714">
        <w:r w:rsidRPr="00390863" w:rsidDel="00A442DF">
          <w:delText>1:</w:delText>
        </w:r>
        <w:r w:rsidRPr="00390863" w:rsidDel="00A442DF">
          <w:tab/>
        </w:r>
        <w:r w:rsidRPr="00390863" w:rsidDel="00A442DF">
          <w:delText xml:space="preserve">The Media AF is provisioned with the </w:delText>
        </w:r>
      </w:del>
      <w:del w:author="Franck Aumont" w:date="2025-12-05T14:49:00Z" w16du:dateUtc="2025-12-05T13:49:00Z" w:id="715">
        <w:r w:rsidRPr="00390863" w:rsidDel="00E775A2" w:rsidR="00CA4D8F">
          <w:delText>Energy-of-media-Service</w:delText>
        </w:r>
      </w:del>
      <w:del w:author="Franck Aumont" w:date="2025-12-15T18:59:00Z" w16du:dateUtc="2025-12-15T17:59:00Z" w:id="716">
        <w:r w:rsidRPr="00390863" w:rsidDel="00A442DF" w:rsidR="00CA4D8F">
          <w:delText xml:space="preserve"> Metrics Reporting configuration </w:delText>
        </w:r>
        <w:commentRangeStart w:id="717"/>
        <w:r w:rsidRPr="00390863" w:rsidDel="00A442DF" w:rsidR="00CA4D8F">
          <w:delText>of solution #10 clause 7.11</w:delText>
        </w:r>
        <w:commentRangeEnd w:id="717"/>
        <w:r w:rsidRPr="00390863" w:rsidDel="00A442DF" w:rsidR="00390863">
          <w:rPr>
            <w:rStyle w:val="CommentReference"/>
            <w:sz w:val="20"/>
          </w:rPr>
          <w:commentReference w:id="717"/>
        </w:r>
        <w:r w:rsidRPr="00390863" w:rsidDel="00A442DF">
          <w:delText xml:space="preserve"> by the Media Application Provider, each pertaining to metrics collection by the Media Player </w:delText>
        </w:r>
        <w:r w:rsidRPr="00A442DF" w:rsidDel="00A442DF">
          <w:delText>and the EIF and the Media AS functions. The configuration is transmitted to the Energy Information AF to collect and generate the metrics reports regarding required post-processing functionality and deliver to the Media Application Provider. The Energy Information AF subscribe to the EIF network function to get the Energy-related information from the Core Network.</w:delText>
        </w:r>
      </w:del>
    </w:p>
    <w:p w:rsidRPr="00390863" w:rsidR="00650816" w:rsidDel="00A442DF" w:rsidP="00B713E1" w:rsidRDefault="00650816" w14:paraId="2D883306" w14:textId="7B4DC92C">
      <w:pPr>
        <w:pStyle w:val="B1"/>
        <w:rPr>
          <w:del w:author="Franck Aumont" w:date="2025-12-15T18:59:00Z" w16du:dateUtc="2025-12-15T17:59:00Z" w:id="718"/>
        </w:rPr>
      </w:pPr>
      <w:del w:author="Franck Aumont" w:date="2025-12-15T18:59:00Z" w16du:dateUtc="2025-12-15T17:59:00Z" w:id="719">
        <w:r w:rsidRPr="00390863" w:rsidDel="00A442DF">
          <w:delText>2:</w:delText>
        </w:r>
        <w:r w:rsidRPr="00390863" w:rsidDel="00A442DF">
          <w:tab/>
        </w:r>
        <w:r w:rsidRPr="00390863" w:rsidDel="00A442DF">
          <w:delText xml:space="preserve">The Media-Aware Application triggers the Service Announcement and Content Discovery procedure. The Service Announcement includes the whole Service Access Information that contains metric configuration information for </w:delText>
        </w:r>
      </w:del>
      <w:del w:author="Franck Aumont" w:date="2025-12-05T14:49:00Z" w16du:dateUtc="2025-12-05T13:49:00Z" w:id="720">
        <w:r w:rsidRPr="00390863" w:rsidDel="00E775A2" w:rsidR="00011471">
          <w:delText>Energy-of-media-Service</w:delText>
        </w:r>
      </w:del>
      <w:del w:author="Franck Aumont" w:date="2025-12-15T18:59:00Z" w16du:dateUtc="2025-12-15T17:59:00Z" w:id="721">
        <w:r w:rsidRPr="00390863" w:rsidDel="00A442DF">
          <w:delText xml:space="preserve"> </w:delText>
        </w:r>
      </w:del>
      <w:del w:author="Franck Aumont" w:date="2025-12-10T09:01:00Z" w16du:dateUtc="2025-12-10T08:01:00Z" w:id="722">
        <w:r w:rsidRPr="00390863" w:rsidDel="00AA5690">
          <w:delText>scheme</w:delText>
        </w:r>
      </w:del>
    </w:p>
    <w:p w:rsidRPr="00390863" w:rsidR="00650816" w:rsidDel="00A442DF" w:rsidP="0016116F" w:rsidRDefault="00650816" w14:paraId="5D1A2AFE" w14:textId="28B381AB">
      <w:pPr>
        <w:pStyle w:val="B1"/>
        <w:rPr>
          <w:del w:author="Franck Aumont" w:date="2025-12-15T18:59:00Z" w16du:dateUtc="2025-12-15T17:59:00Z" w:id="723"/>
        </w:rPr>
      </w:pPr>
      <w:del w:author="Franck Aumont" w:date="2025-12-15T18:59:00Z" w16du:dateUtc="2025-12-15T17:59:00Z" w:id="724">
        <w:r w:rsidRPr="00390863" w:rsidDel="00A442DF">
          <w:delText>3:</w:delText>
        </w:r>
        <w:r w:rsidRPr="00390863" w:rsidDel="00A442DF">
          <w:tab/>
        </w:r>
        <w:r w:rsidRPr="00390863" w:rsidDel="00A442DF">
          <w:delText>Time passes until the UE initiates session establishment and media playback.</w:delText>
        </w:r>
      </w:del>
    </w:p>
    <w:p w:rsidRPr="00390863" w:rsidR="00650816" w:rsidDel="00A442DF" w:rsidP="0016116F" w:rsidRDefault="00650816" w14:paraId="4FF04CDB" w14:textId="664C6430">
      <w:pPr>
        <w:pStyle w:val="B1"/>
        <w:rPr>
          <w:del w:author="Franck Aumont" w:date="2025-12-15T18:59:00Z" w16du:dateUtc="2025-12-15T17:59:00Z" w:id="725"/>
        </w:rPr>
      </w:pPr>
      <w:del w:author="Franck Aumont" w:date="2025-12-15T18:59:00Z" w16du:dateUtc="2025-12-15T17:59:00Z" w:id="726">
        <w:r w:rsidRPr="00390863" w:rsidDel="00A442DF">
          <w:delText>4:</w:delText>
        </w:r>
        <w:r w:rsidRPr="00390863" w:rsidDel="00A442DF">
          <w:tab/>
        </w:r>
        <w:r w:rsidRPr="00390863" w:rsidDel="00A442DF">
          <w:delText>The Media-Aware Application informs the Media Player of impending media playback.</w:delText>
        </w:r>
      </w:del>
    </w:p>
    <w:p w:rsidRPr="00390863" w:rsidR="00650816" w:rsidDel="00A442DF" w:rsidP="0016116F" w:rsidRDefault="00650816" w14:paraId="22CE5ADE" w14:textId="400F0A1C">
      <w:pPr>
        <w:pStyle w:val="B1"/>
        <w:rPr>
          <w:del w:author="Franck Aumont" w:date="2025-12-15T18:59:00Z" w16du:dateUtc="2025-12-15T17:59:00Z" w:id="727"/>
        </w:rPr>
      </w:pPr>
      <w:del w:author="Franck Aumont" w:date="2025-12-15T18:59:00Z" w16du:dateUtc="2025-12-15T17:59:00Z" w:id="728">
        <w:r w:rsidRPr="00390863" w:rsidDel="00A442DF">
          <w:delText>5:</w:delText>
        </w:r>
        <w:r w:rsidRPr="00390863" w:rsidDel="00A442DF">
          <w:tab/>
        </w:r>
        <w:r w:rsidRPr="00390863" w:rsidDel="00A442DF">
          <w:delText>The Media Session Handler requests the establishment of a streaming session with the Media AF which confirms the streaming session establishment.</w:delText>
        </w:r>
      </w:del>
    </w:p>
    <w:p w:rsidRPr="00390863" w:rsidR="00650816" w:rsidDel="00A442DF" w:rsidP="0016116F" w:rsidRDefault="00650816" w14:paraId="1FD7A1A1" w14:textId="27325BA4">
      <w:pPr>
        <w:pStyle w:val="B1"/>
        <w:rPr>
          <w:del w:author="Franck Aumont" w:date="2025-12-15T18:59:00Z" w16du:dateUtc="2025-12-15T17:59:00Z" w:id="729"/>
        </w:rPr>
      </w:pPr>
      <w:del w:author="Franck Aumont" w:date="2025-12-15T18:59:00Z" w16du:dateUtc="2025-12-15T17:59:00Z" w:id="730">
        <w:r w:rsidRPr="00390863" w:rsidDel="00A442DF">
          <w:delText>6:</w:delText>
        </w:r>
        <w:r w:rsidRPr="00390863" w:rsidDel="00A442DF">
          <w:tab/>
        </w:r>
      </w:del>
      <w:del w:author="Franck Aumont" w:date="2025-12-11T17:54:00Z" w16du:dateUtc="2025-12-11T16:54:00Z" w:id="731">
        <w:r w:rsidRPr="00390863" w:rsidDel="00283BEE">
          <w:delText>M</w:delText>
        </w:r>
      </w:del>
      <w:del w:author="Franck Aumont" w:date="2025-12-15T18:59:00Z" w16du:dateUtc="2025-12-15T17:59:00Z" w:id="732">
        <w:r w:rsidRPr="00390863" w:rsidDel="00A442DF">
          <w:delText xml:space="preserve">edia </w:delText>
        </w:r>
      </w:del>
      <w:del w:author="Franck Aumont" w:date="2025-12-11T17:54:00Z" w16du:dateUtc="2025-12-11T16:54:00Z" w:id="733">
        <w:r w:rsidRPr="00390863" w:rsidDel="00283BEE">
          <w:delText>playback</w:delText>
        </w:r>
      </w:del>
      <w:del w:author="Franck Aumont" w:date="2025-12-15T18:59:00Z" w16du:dateUtc="2025-12-15T17:59:00Z" w:id="734">
        <w:r w:rsidRPr="00390863" w:rsidDel="00A442DF">
          <w:delText xml:space="preserve"> pipeline is set up between the Media </w:delText>
        </w:r>
      </w:del>
      <w:del w:author="Franck Aumont" w:date="2025-12-11T19:03:00Z" w16du:dateUtc="2025-12-11T18:03:00Z" w:id="735">
        <w:r w:rsidRPr="00390863" w:rsidDel="008E3A5C">
          <w:delText>Player</w:delText>
        </w:r>
      </w:del>
      <w:del w:author="Franck Aumont" w:date="2025-12-15T18:59:00Z" w16du:dateUtc="2025-12-15T17:59:00Z" w:id="736">
        <w:r w:rsidRPr="00390863" w:rsidDel="00A442DF">
          <w:delText>, the Media AS and the Application Provider.</w:delText>
        </w:r>
      </w:del>
    </w:p>
    <w:p w:rsidRPr="00A442DF" w:rsidR="00763FE9" w:rsidDel="00A442DF" w:rsidP="00B713E1" w:rsidRDefault="00763FE9" w14:paraId="72C5A282" w14:textId="6CEB904E">
      <w:pPr>
        <w:pStyle w:val="B1"/>
        <w:rPr>
          <w:del w:author="Franck Aumont" w:date="2025-12-15T18:59:00Z" w16du:dateUtc="2025-12-15T17:59:00Z" w:id="737"/>
          <w:bCs/>
        </w:rPr>
      </w:pPr>
      <w:del w:author="Franck Aumont" w:date="2025-12-15T18:59:00Z" w16du:dateUtc="2025-12-15T17:59:00Z" w:id="738">
        <w:r w:rsidRPr="00A442DF" w:rsidDel="00A442DF">
          <w:rPr>
            <w:bCs/>
          </w:rPr>
          <w:delText>7:</w:delText>
        </w:r>
        <w:r w:rsidRPr="00A442DF" w:rsidDel="00A442DF">
          <w:rPr>
            <w:bCs/>
          </w:rPr>
          <w:tab/>
        </w:r>
      </w:del>
      <w:del w:author="Franck Aumont" w:date="2025-12-11T19:00:00Z" w16du:dateUtc="2025-12-11T18:00:00Z" w:id="739">
        <w:r w:rsidRPr="00A442DF" w:rsidDel="004122B7">
          <w:rPr>
            <w:bCs/>
          </w:rPr>
          <w:delText xml:space="preserve">The </w:delText>
        </w:r>
      </w:del>
      <w:del w:author="Franck Aumont" w:date="2025-12-15T18:59:00Z" w16du:dateUtc="2025-12-15T17:59:00Z" w:id="740">
        <w:r w:rsidRPr="00A442DF" w:rsidDel="00A442DF">
          <w:rPr>
            <w:bCs/>
          </w:rPr>
          <w:delText xml:space="preserve">Service Access Information is retrieved </w:delText>
        </w:r>
        <w:r w:rsidRPr="00A442DF" w:rsidDel="00A442DF">
          <w:rPr>
            <w:bCs/>
            <w:color w:val="000000" w:themeColor="text1"/>
          </w:rPr>
          <w:delText xml:space="preserve">by the Media </w:delText>
        </w:r>
        <w:r w:rsidRPr="00A442DF" w:rsidDel="00A442DF" w:rsidR="00FF25E5">
          <w:rPr>
            <w:bCs/>
            <w:color w:val="000000" w:themeColor="text1"/>
          </w:rPr>
          <w:delText>AS</w:delText>
        </w:r>
        <w:r w:rsidRPr="00A442DF" w:rsidDel="00A442DF">
          <w:rPr>
            <w:bCs/>
            <w:color w:val="000000" w:themeColor="text1"/>
          </w:rPr>
          <w:delText xml:space="preserve"> to </w:delText>
        </w:r>
      </w:del>
      <w:del w:author="Franck Aumont" w:date="2025-12-11T19:02:00Z" w16du:dateUtc="2025-12-11T18:02:00Z" w:id="741">
        <w:r w:rsidRPr="00A442DF" w:rsidDel="00A607E5">
          <w:rPr>
            <w:bCs/>
            <w:color w:val="000000" w:themeColor="text1"/>
          </w:rPr>
          <w:delText xml:space="preserve">get the </w:delText>
        </w:r>
      </w:del>
      <w:del w:author="Franck Aumont" w:date="2025-12-05T14:49:00Z" w16du:dateUtc="2025-12-05T13:49:00Z" w:id="742">
        <w:r w:rsidRPr="00A442DF" w:rsidDel="00E775A2" w:rsidR="00011471">
          <w:rPr>
            <w:bCs/>
            <w:color w:val="000000" w:themeColor="text1"/>
          </w:rPr>
          <w:delText>Energy-of-media-Service</w:delText>
        </w:r>
      </w:del>
      <w:del w:author="Franck Aumont" w:date="2025-12-11T19:02:00Z" w16du:dateUtc="2025-12-11T18:02:00Z" w:id="743">
        <w:r w:rsidRPr="00A442DF" w:rsidDel="00A607E5">
          <w:rPr>
            <w:bCs/>
            <w:color w:val="000000" w:themeColor="text1"/>
          </w:rPr>
          <w:delText xml:space="preserve"> Metrics Reporting configuration</w:delText>
        </w:r>
      </w:del>
      <w:del w:author="Franck Aumont" w:date="2025-12-15T18:59:00Z" w16du:dateUtc="2025-12-15T17:59:00Z" w:id="744">
        <w:r w:rsidRPr="00A442DF" w:rsidDel="00A442DF">
          <w:rPr>
            <w:bCs/>
            <w:color w:val="000000" w:themeColor="text1"/>
          </w:rPr>
          <w:delText>.</w:delText>
        </w:r>
      </w:del>
    </w:p>
    <w:p w:rsidRPr="00A442DF" w:rsidR="00763FE9" w:rsidDel="00A442DF" w:rsidP="00B713E1" w:rsidRDefault="00ED093C" w14:paraId="2A1AC3EB" w14:textId="1695056E">
      <w:pPr>
        <w:pStyle w:val="B1"/>
        <w:rPr>
          <w:del w:author="Franck Aumont" w:date="2025-12-15T18:59:00Z" w16du:dateUtc="2025-12-15T17:59:00Z" w:id="745"/>
          <w:bCs/>
        </w:rPr>
      </w:pPr>
      <w:del w:author="Franck Aumont" w:date="2025-12-15T18:59:00Z" w16du:dateUtc="2025-12-15T17:59:00Z" w:id="746">
        <w:r w:rsidRPr="00A442DF" w:rsidDel="00A442DF">
          <w:rPr>
            <w:bCs/>
          </w:rPr>
          <w:delText>8</w:delText>
        </w:r>
        <w:r w:rsidRPr="00A442DF" w:rsidDel="00A442DF" w:rsidR="00763FE9">
          <w:rPr>
            <w:bCs/>
          </w:rPr>
          <w:delText>:</w:delText>
        </w:r>
        <w:r w:rsidRPr="00A442DF" w:rsidDel="00A442DF" w:rsidR="00763FE9">
          <w:rPr>
            <w:bCs/>
          </w:rPr>
          <w:tab/>
        </w:r>
        <w:r w:rsidRPr="00A442DF" w:rsidDel="00A442DF" w:rsidR="00763FE9">
          <w:rPr>
            <w:bCs/>
          </w:rPr>
          <w:delText xml:space="preserve">The </w:delText>
        </w:r>
        <w:r w:rsidRPr="00A442DF" w:rsidDel="00A442DF">
          <w:rPr>
            <w:bCs/>
          </w:rPr>
          <w:delText>Media AS</w:delText>
        </w:r>
        <w:r w:rsidRPr="00A442DF" w:rsidDel="00A442DF" w:rsidR="00763FE9">
          <w:rPr>
            <w:bCs/>
          </w:rPr>
          <w:delText xml:space="preserve"> </w:delText>
        </w:r>
      </w:del>
      <w:del w:author="Franck Aumont" w:date="2025-12-11T18:59:00Z" w16du:dateUtc="2025-12-11T17:59:00Z" w:id="747">
        <w:r w:rsidRPr="00A442DF" w:rsidDel="00C466BC" w:rsidR="00AF3109">
          <w:rPr>
            <w:bCs/>
          </w:rPr>
          <w:delText>is notified</w:delText>
        </w:r>
        <w:r w:rsidRPr="00A442DF" w:rsidDel="00C466BC" w:rsidR="00763FE9">
          <w:rPr>
            <w:bCs/>
          </w:rPr>
          <w:delText xml:space="preserve"> </w:delText>
        </w:r>
        <w:r w:rsidRPr="00A442DF" w:rsidDel="00C466BC" w:rsidR="00E16E4E">
          <w:rPr>
            <w:bCs/>
          </w:rPr>
          <w:delText>of</w:delText>
        </w:r>
        <w:r w:rsidRPr="00A442DF" w:rsidDel="00F4027C" w:rsidR="00E16E4E">
          <w:rPr>
            <w:bCs/>
          </w:rPr>
          <w:delText xml:space="preserve"> </w:delText>
        </w:r>
        <w:r w:rsidRPr="00A442DF" w:rsidDel="00F4027C" w:rsidR="00763FE9">
          <w:rPr>
            <w:bCs/>
          </w:rPr>
          <w:delText>the</w:delText>
        </w:r>
      </w:del>
      <w:del w:author="Franck Aumont" w:date="2025-12-15T18:59:00Z" w16du:dateUtc="2025-12-15T17:59:00Z" w:id="748">
        <w:r w:rsidRPr="00A442DF" w:rsidDel="00A442DF" w:rsidR="00763FE9">
          <w:rPr>
            <w:bCs/>
          </w:rPr>
          <w:delText xml:space="preserve"> </w:delText>
        </w:r>
      </w:del>
      <w:del w:author="Franck Aumont" w:date="2025-12-05T14:49:00Z" w16du:dateUtc="2025-12-05T13:49:00Z" w:id="749">
        <w:r w:rsidRPr="00A442DF" w:rsidDel="00E775A2" w:rsidR="00011471">
          <w:rPr>
            <w:bCs/>
          </w:rPr>
          <w:delText>Energy-of-media-Service</w:delText>
        </w:r>
      </w:del>
      <w:del w:author="Franck Aumont" w:date="2025-12-15T18:59:00Z" w16du:dateUtc="2025-12-15T17:59:00Z" w:id="750">
        <w:r w:rsidRPr="00A442DF" w:rsidDel="00A442DF" w:rsidR="00763FE9">
          <w:rPr>
            <w:bCs/>
          </w:rPr>
          <w:delText xml:space="preserve"> Metrics Reporting configuration </w:delText>
        </w:r>
        <w:r w:rsidRPr="00A442DF" w:rsidDel="00A442DF">
          <w:rPr>
            <w:bCs/>
          </w:rPr>
          <w:delText>from</w:delText>
        </w:r>
        <w:r w:rsidRPr="00A442DF" w:rsidDel="00A442DF" w:rsidR="00AF3109">
          <w:rPr>
            <w:bCs/>
          </w:rPr>
          <w:delText xml:space="preserve"> the Energy Information AF</w:delText>
        </w:r>
        <w:r w:rsidRPr="00A442DF" w:rsidDel="00A442DF" w:rsidR="00763FE9">
          <w:rPr>
            <w:bCs/>
          </w:rPr>
          <w:delText xml:space="preserve"> </w:delText>
        </w:r>
        <w:r w:rsidRPr="00A442DF" w:rsidDel="00A442DF" w:rsidR="00254DB5">
          <w:rPr>
            <w:bCs/>
          </w:rPr>
          <w:delText>via</w:delText>
        </w:r>
        <w:r w:rsidRPr="00A442DF" w:rsidDel="00A442DF" w:rsidR="00763FE9">
          <w:rPr>
            <w:bCs/>
          </w:rPr>
          <w:delText xml:space="preserve"> reference point</w:delText>
        </w:r>
        <w:r w:rsidRPr="00A442DF" w:rsidDel="00A442DF" w:rsidR="00254DB5">
          <w:rPr>
            <w:bCs/>
          </w:rPr>
          <w:delText xml:space="preserve"> E3</w:delText>
        </w:r>
        <w:r w:rsidRPr="00A442DF" w:rsidDel="00A442DF" w:rsidR="00763FE9">
          <w:rPr>
            <w:bCs/>
          </w:rPr>
          <w:delText>.</w:delText>
        </w:r>
      </w:del>
    </w:p>
    <w:p w:rsidRPr="00820E8F" w:rsidR="00CD5DB1" w:rsidDel="00A442DF" w:rsidP="00B713E1" w:rsidRDefault="00CD5DB1" w14:paraId="204DC2D4" w14:textId="04ABC614">
      <w:pPr>
        <w:pStyle w:val="B1"/>
        <w:rPr>
          <w:del w:author="Franck Aumont" w:date="2025-12-15T18:59:00Z" w16du:dateUtc="2025-12-15T17:59:00Z" w:id="751"/>
          <w:bCs/>
        </w:rPr>
      </w:pPr>
      <w:del w:author="Franck Aumont" w:date="2025-12-15T18:59:00Z" w16du:dateUtc="2025-12-15T17:59:00Z" w:id="752">
        <w:r w:rsidRPr="00820E8F" w:rsidDel="00A442DF">
          <w:rPr>
            <w:bCs/>
          </w:rPr>
          <w:delText>9:</w:delText>
        </w:r>
        <w:r w:rsidRPr="00820E8F" w:rsidDel="00A442DF">
          <w:rPr>
            <w:bCs/>
          </w:rPr>
          <w:tab/>
        </w:r>
      </w:del>
      <w:del w:author="Franck Aumont" w:date="2025-12-11T18:52:00Z" w16du:dateUtc="2025-12-11T17:52:00Z" w:id="753">
        <w:r w:rsidRPr="00820E8F" w:rsidDel="006536D4">
          <w:rPr>
            <w:bCs/>
          </w:rPr>
          <w:delText xml:space="preserve">The </w:delText>
        </w:r>
      </w:del>
      <w:del w:author="Franck Aumont" w:date="2025-12-15T18:59:00Z" w16du:dateUtc="2025-12-15T17:59:00Z" w:id="754">
        <w:r w:rsidRPr="00820E8F" w:rsidDel="00A442DF">
          <w:rPr>
            <w:bCs/>
          </w:rPr>
          <w:delText xml:space="preserve">Service Access Information is retrieved </w:delText>
        </w:r>
        <w:r w:rsidRPr="00820E8F" w:rsidDel="00A442DF">
          <w:rPr>
            <w:bCs/>
            <w:color w:val="000000" w:themeColor="text1"/>
          </w:rPr>
          <w:delText xml:space="preserve">by the Media Session Handler </w:delText>
        </w:r>
      </w:del>
      <w:del w:author="Franck Aumont" w:date="2025-12-11T18:57:00Z" w16du:dateUtc="2025-12-11T17:57:00Z" w:id="755">
        <w:r w:rsidRPr="00820E8F" w:rsidDel="00A34928">
          <w:rPr>
            <w:bCs/>
            <w:color w:val="000000" w:themeColor="text1"/>
          </w:rPr>
          <w:delText>to g</w:delText>
        </w:r>
        <w:r w:rsidRPr="00820E8F" w:rsidDel="00B55FA8">
          <w:rPr>
            <w:bCs/>
            <w:color w:val="000000" w:themeColor="text1"/>
          </w:rPr>
          <w:delText xml:space="preserve">et the </w:delText>
        </w:r>
      </w:del>
      <w:del w:author="Franck Aumont" w:date="2025-12-05T14:49:00Z" w16du:dateUtc="2025-12-05T13:49:00Z" w:id="756">
        <w:r w:rsidRPr="00820E8F" w:rsidDel="00E775A2">
          <w:rPr>
            <w:bCs/>
            <w:color w:val="000000" w:themeColor="text1"/>
          </w:rPr>
          <w:delText>Energy-of-media-Service</w:delText>
        </w:r>
      </w:del>
      <w:del w:author="Franck Aumont" w:date="2025-12-11T18:57:00Z" w16du:dateUtc="2025-12-11T17:57:00Z" w:id="757">
        <w:r w:rsidRPr="00820E8F" w:rsidDel="00B55FA8">
          <w:rPr>
            <w:bCs/>
            <w:color w:val="000000" w:themeColor="text1"/>
          </w:rPr>
          <w:delText xml:space="preserve"> Metrics Reporting configuration</w:delText>
        </w:r>
      </w:del>
      <w:del w:author="Franck Aumont" w:date="2025-12-15T18:59:00Z" w16du:dateUtc="2025-12-15T17:59:00Z" w:id="758">
        <w:r w:rsidRPr="00820E8F" w:rsidDel="00A442DF">
          <w:rPr>
            <w:bCs/>
            <w:color w:val="000000" w:themeColor="text1"/>
          </w:rPr>
          <w:delText>.</w:delText>
        </w:r>
      </w:del>
    </w:p>
    <w:p w:rsidRPr="00A442DF" w:rsidR="00AE3A8C" w:rsidDel="00A442DF" w:rsidP="00B713E1" w:rsidRDefault="00763FE9" w14:paraId="73C3FF3C" w14:textId="6354AB0A">
      <w:pPr>
        <w:pStyle w:val="B1"/>
        <w:rPr>
          <w:del w:author="Franck Aumont" w:date="2025-12-15T18:59:00Z" w16du:dateUtc="2025-12-15T17:59:00Z" w:id="759"/>
          <w:bCs/>
        </w:rPr>
      </w:pPr>
      <w:del w:author="Franck Aumont" w:date="2025-12-15T18:59:00Z" w16du:dateUtc="2025-12-15T17:59:00Z" w:id="760">
        <w:r w:rsidRPr="00A442DF" w:rsidDel="00A442DF">
          <w:rPr>
            <w:bCs/>
          </w:rPr>
          <w:delText xml:space="preserve">10: </w:delText>
        </w:r>
        <w:r w:rsidRPr="00A442DF" w:rsidDel="00A442DF" w:rsidR="00AE3A8C">
          <w:rPr>
            <w:bCs/>
          </w:rPr>
          <w:delText>The Energy Information Collector</w:delText>
        </w:r>
        <w:r w:rsidRPr="00A442DF" w:rsidDel="00A442DF" w:rsidR="00F4549C">
          <w:rPr>
            <w:bCs/>
          </w:rPr>
          <w:delText xml:space="preserve"> </w:delText>
        </w:r>
      </w:del>
      <w:del w:author="Franck Aumont" w:date="2025-12-11T18:52:00Z" w16du:dateUtc="2025-12-11T17:52:00Z" w:id="761">
        <w:r w:rsidRPr="00A442DF" w:rsidDel="00F4244F" w:rsidR="00F4549C">
          <w:rPr>
            <w:bCs/>
          </w:rPr>
          <w:delText>is notified</w:delText>
        </w:r>
        <w:r w:rsidRPr="00A442DF" w:rsidDel="008D124D" w:rsidR="00F4549C">
          <w:rPr>
            <w:bCs/>
          </w:rPr>
          <w:delText xml:space="preserve"> of the</w:delText>
        </w:r>
      </w:del>
      <w:del w:author="Franck Aumont" w:date="2025-12-15T18:59:00Z" w16du:dateUtc="2025-12-15T17:59:00Z" w:id="762">
        <w:r w:rsidRPr="00A442DF" w:rsidDel="00A442DF" w:rsidR="00F4549C">
          <w:rPr>
            <w:bCs/>
          </w:rPr>
          <w:delText xml:space="preserve"> </w:delText>
        </w:r>
      </w:del>
      <w:del w:author="Franck Aumont" w:date="2025-12-05T14:49:00Z" w16du:dateUtc="2025-12-05T13:49:00Z" w:id="763">
        <w:r w:rsidRPr="00A442DF" w:rsidDel="00E775A2" w:rsidR="00F4549C">
          <w:rPr>
            <w:bCs/>
          </w:rPr>
          <w:delText>Energy-of-media-Service</w:delText>
        </w:r>
      </w:del>
      <w:del w:author="Franck Aumont" w:date="2025-12-15T18:59:00Z" w16du:dateUtc="2025-12-15T17:59:00Z" w:id="764">
        <w:r w:rsidRPr="00A442DF" w:rsidDel="00A442DF" w:rsidR="00F4549C">
          <w:rPr>
            <w:bCs/>
          </w:rPr>
          <w:delText xml:space="preserve"> Metrics Reporting configuration from the Energy Information AF via reference point E5.</w:delText>
        </w:r>
      </w:del>
    </w:p>
    <w:p w:rsidRPr="00390863" w:rsidR="00763FE9" w:rsidDel="00A442DF" w:rsidP="0016116F" w:rsidRDefault="00763FE9" w14:paraId="1073A731" w14:textId="0FD905D9">
      <w:pPr>
        <w:pStyle w:val="B1"/>
        <w:rPr>
          <w:del w:author="Franck Aumont" w:date="2025-12-15T18:59:00Z" w16du:dateUtc="2025-12-15T17:59:00Z" w:id="765"/>
        </w:rPr>
      </w:pPr>
      <w:del w:author="Franck Aumont" w:date="2025-12-15T18:59:00Z" w16du:dateUtc="2025-12-15T17:59:00Z" w:id="766">
        <w:r w:rsidRPr="00390863" w:rsidDel="00A442DF">
          <w:delText xml:space="preserve">11: </w:delText>
        </w:r>
      </w:del>
      <w:del w:author="Franck Aumont" w:date="2025-12-11T18:09:00Z" w16du:dateUtc="2025-12-11T17:09:00Z" w:id="767">
        <w:r w:rsidRPr="00390863" w:rsidDel="00E35BBD">
          <w:delText>T</w:delText>
        </w:r>
      </w:del>
      <w:del w:author="Franck Aumont" w:date="2025-12-15T18:59:00Z" w16du:dateUtc="2025-12-15T17:59:00Z" w:id="768">
        <w:r w:rsidRPr="00390863" w:rsidDel="00A442DF">
          <w:delText xml:space="preserve">he Energy Information Collector queries the Media </w:delText>
        </w:r>
      </w:del>
      <w:del w:author="Franck Aumont" w:date="2025-12-11T18:09:00Z" w16du:dateUtc="2025-12-11T17:09:00Z" w:id="769">
        <w:r w:rsidRPr="00390863" w:rsidDel="00B656E3">
          <w:delText>Player</w:delText>
        </w:r>
      </w:del>
      <w:del w:author="Franck Aumont" w:date="2025-12-05T19:11:00Z" w16du:dateUtc="2025-12-05T18:11:00Z" w:id="770">
        <w:r w:rsidRPr="00390863" w:rsidDel="00D00205">
          <w:delText xml:space="preserve"> </w:delText>
        </w:r>
      </w:del>
      <w:del w:author="Franck Aumont" w:date="2025-12-15T18:59:00Z" w16du:dateUtc="2025-12-15T17:59:00Z" w:id="771">
        <w:r w:rsidRPr="00390863" w:rsidDel="00A442DF">
          <w:delText xml:space="preserve">on its capability to perform metrics collection in accordance with </w:delText>
        </w:r>
      </w:del>
      <w:del w:author="Franck Aumont" w:date="2025-12-05T14:49:00Z" w16du:dateUtc="2025-12-05T13:49:00Z" w:id="772">
        <w:r w:rsidRPr="00390863" w:rsidDel="00E775A2" w:rsidR="00011471">
          <w:delText>Energy-of-media-Service</w:delText>
        </w:r>
      </w:del>
      <w:del w:author="Franck Aumont" w:date="2025-12-15T18:59:00Z" w16du:dateUtc="2025-12-15T17:59:00Z" w:id="773">
        <w:r w:rsidRPr="00390863" w:rsidDel="00A442DF">
          <w:delText xml:space="preserve"> </w:delText>
        </w:r>
      </w:del>
      <w:del w:author="Franck Aumont" w:date="2025-12-10T09:01:00Z" w16du:dateUtc="2025-12-10T08:01:00Z" w:id="774">
        <w:r w:rsidRPr="00390863" w:rsidDel="00AA5690">
          <w:delText>scheme</w:delText>
        </w:r>
      </w:del>
      <w:del w:author="Franck Aumont" w:date="2025-12-15T18:59:00Z" w16du:dateUtc="2025-12-15T17:59:00Z" w:id="775">
        <w:r w:rsidRPr="00390863" w:rsidDel="00A442DF">
          <w:delText xml:space="preserve"> as defined by its Metrics Reporting configuration. At this step it is checked if the Media </w:delText>
        </w:r>
      </w:del>
      <w:del w:author="Franck Aumont" w:date="2025-12-11T18:07:00Z" w16du:dateUtc="2025-12-11T17:07:00Z" w:id="776">
        <w:r w:rsidRPr="00390863" w:rsidDel="00610979" w:rsidR="00254DB5">
          <w:delText>P</w:delText>
        </w:r>
        <w:r w:rsidRPr="00390863" w:rsidDel="00610979">
          <w:delText xml:space="preserve">layer </w:delText>
        </w:r>
      </w:del>
      <w:del w:author="Franck Aumont" w:date="2025-12-15T18:59:00Z" w16du:dateUtc="2025-12-15T17:59:00Z" w:id="777">
        <w:r w:rsidRPr="00390863" w:rsidDel="00A442DF">
          <w:delText xml:space="preserve">can support the reporting of </w:delText>
        </w:r>
      </w:del>
      <w:del w:author="Franck Aumont" w:date="2025-12-05T14:49:00Z" w16du:dateUtc="2025-12-05T13:49:00Z" w:id="778">
        <w:r w:rsidRPr="00390863" w:rsidDel="00E775A2" w:rsidR="00011471">
          <w:delText>Energy-of-media-Service</w:delText>
        </w:r>
      </w:del>
      <w:del w:author="Franck Aumont" w:date="2025-12-15T18:59:00Z" w16du:dateUtc="2025-12-15T17:59:00Z" w:id="779">
        <w:r w:rsidRPr="00390863" w:rsidDel="00A442DF">
          <w:delText xml:space="preserve"> metric.12:</w:delText>
        </w:r>
        <w:r w:rsidRPr="00390863" w:rsidDel="00A442DF">
          <w:tab/>
        </w:r>
        <w:r w:rsidRPr="00390863" w:rsidDel="00A442DF">
          <w:delText xml:space="preserve">The Media </w:delText>
        </w:r>
      </w:del>
      <w:del w:author="Franck Aumont" w:date="2025-12-11T18:10:00Z" w16du:dateUtc="2025-12-11T17:10:00Z" w:id="780">
        <w:r w:rsidRPr="00390863" w:rsidDel="000E2271">
          <w:delText xml:space="preserve">Player </w:delText>
        </w:r>
      </w:del>
      <w:del w:author="Franck Aumont" w:date="2025-12-15T18:59:00Z" w16du:dateUtc="2025-12-15T17:59:00Z" w:id="781">
        <w:r w:rsidRPr="00390863" w:rsidDel="00A442DF">
          <w:delText>acknowledges its support for the collection of the required metric of the configured scheme.</w:delText>
        </w:r>
      </w:del>
    </w:p>
    <w:p w:rsidRPr="00390863" w:rsidR="00F0627F" w:rsidDel="00A442DF" w:rsidP="0016116F" w:rsidRDefault="00F0627F" w14:paraId="5EAE829E" w14:textId="1177FA28">
      <w:pPr>
        <w:pStyle w:val="B1"/>
        <w:rPr>
          <w:del w:author="Franck Aumont" w:date="2025-12-15T18:59:00Z" w16du:dateUtc="2025-12-15T17:59:00Z" w:id="782"/>
        </w:rPr>
      </w:pPr>
      <w:del w:author="Franck Aumont" w:date="2025-12-15T18:59:00Z" w16du:dateUtc="2025-12-15T17:59:00Z" w:id="783">
        <w:r w:rsidRPr="00390863" w:rsidDel="00A442DF">
          <w:delText>13:</w:delText>
        </w:r>
        <w:r w:rsidRPr="00390863" w:rsidDel="00A442DF">
          <w:tab/>
        </w:r>
        <w:r w:rsidRPr="00390863" w:rsidDel="00A442DF">
          <w:delText xml:space="preserve">The Media </w:delText>
        </w:r>
      </w:del>
      <w:del w:author="Franck Aumont" w:date="2025-12-11T18:10:00Z" w16du:dateUtc="2025-12-11T17:10:00Z" w:id="784">
        <w:r w:rsidRPr="00390863" w:rsidDel="00104A96">
          <w:delText>Play</w:delText>
        </w:r>
      </w:del>
      <w:del w:author="Franck Aumont" w:date="2025-12-11T18:11:00Z" w16du:dateUtc="2025-12-11T17:11:00Z" w:id="785">
        <w:r w:rsidRPr="00390863" w:rsidDel="00104A96">
          <w:delText>er</w:delText>
        </w:r>
      </w:del>
      <w:del w:author="Franck Aumont" w:date="2025-12-15T18:59:00Z" w16du:dateUtc="2025-12-15T17:59:00Z" w:id="786">
        <w:r w:rsidRPr="00390863" w:rsidDel="00A442DF">
          <w:delText xml:space="preserve"> notifies the Media Session Handler of the start of media </w:delText>
        </w:r>
      </w:del>
      <w:del w:author="Franck Aumont" w:date="2025-12-11T18:51:00Z" w16du:dateUtc="2025-12-11T17:51:00Z" w:id="787">
        <w:r w:rsidRPr="00390863" w:rsidDel="003450F3">
          <w:delText>playback</w:delText>
        </w:r>
      </w:del>
      <w:del w:author="Franck Aumont" w:date="2025-12-15T18:59:00Z" w16du:dateUtc="2025-12-15T17:59:00Z" w:id="788">
        <w:r w:rsidRPr="00390863" w:rsidDel="00A442DF">
          <w:delText xml:space="preserve">, causing the Media Session Handler to initialize and begin countdown of separate metrics reporting interval timers for the </w:delText>
        </w:r>
      </w:del>
      <w:del w:author="Franck Aumont" w:date="2025-12-05T14:49:00Z" w16du:dateUtc="2025-12-05T13:49:00Z" w:id="789">
        <w:r w:rsidRPr="00390863" w:rsidDel="00E775A2">
          <w:delText>Energy-of-media-Service</w:delText>
        </w:r>
      </w:del>
      <w:del w:author="Franck Aumont" w:date="2025-12-15T18:59:00Z" w16du:dateUtc="2025-12-15T17:59:00Z" w:id="790">
        <w:r w:rsidRPr="00390863" w:rsidDel="00A442DF">
          <w:delText xml:space="preserve"> </w:delText>
        </w:r>
      </w:del>
      <w:del w:author="Franck Aumont" w:date="2025-12-10T09:02:00Z" w16du:dateUtc="2025-12-10T08:02:00Z" w:id="791">
        <w:r w:rsidRPr="00390863" w:rsidDel="00AA5690">
          <w:delText>scheme</w:delText>
        </w:r>
      </w:del>
      <w:del w:author="Franck Aumont" w:date="2025-12-15T18:59:00Z" w16du:dateUtc="2025-12-15T17:59:00Z" w:id="792">
        <w:r w:rsidRPr="00390863" w:rsidDel="00A442DF">
          <w:delText>.</w:delText>
        </w:r>
      </w:del>
    </w:p>
    <w:p w:rsidRPr="00390863" w:rsidR="00763FE9" w:rsidDel="00A442DF" w:rsidP="0016116F" w:rsidRDefault="00763FE9" w14:paraId="3FE1CE8E" w14:textId="4FAE0B1A">
      <w:pPr>
        <w:rPr>
          <w:del w:author="Franck Aumont" w:date="2025-12-15T18:59:00Z" w16du:dateUtc="2025-12-15T17:59:00Z" w:id="793"/>
        </w:rPr>
      </w:pPr>
      <w:del w:author="Franck Aumont" w:date="2025-12-15T18:59:00Z" w16du:dateUtc="2025-12-15T17:59:00Z" w:id="794">
        <w:r w:rsidRPr="00390863" w:rsidDel="00A442DF">
          <w:delText>During the course of media playback, steps 1</w:delText>
        </w:r>
      </w:del>
      <w:del w:author="Franck Aumont" w:date="2025-12-05T19:32:00Z" w16du:dateUtc="2025-12-05T18:32:00Z" w:id="795">
        <w:r w:rsidRPr="00390863" w:rsidDel="004E5F51">
          <w:delText>3</w:delText>
        </w:r>
      </w:del>
      <w:del w:author="Franck Aumont" w:date="2025-12-15T18:59:00Z" w16du:dateUtc="2025-12-15T17:59:00Z" w:id="796">
        <w:r w:rsidRPr="00390863" w:rsidDel="00A442DF" w:rsidR="00254DB5">
          <w:delText>–</w:delText>
        </w:r>
        <w:r w:rsidRPr="00390863" w:rsidDel="00A442DF">
          <w:delText>2</w:delText>
        </w:r>
      </w:del>
      <w:del w:author="Franck Aumont" w:date="2025-12-05T19:32:00Z" w16du:dateUtc="2025-12-05T18:32:00Z" w:id="797">
        <w:r w:rsidRPr="00390863" w:rsidDel="004E5F51">
          <w:delText>3</w:delText>
        </w:r>
      </w:del>
      <w:del w:author="Franck Aumont" w:date="2025-12-15T18:59:00Z" w16du:dateUtc="2025-12-15T17:59:00Z" w:id="798">
        <w:r w:rsidRPr="00390863" w:rsidDel="00A442DF">
          <w:delText xml:space="preserve"> below may be repeated, depending on the duration of the playback and the frequency of metrics reporting as set by the metrics configuration for the </w:delText>
        </w:r>
      </w:del>
      <w:del w:author="Franck Aumont" w:date="2025-12-05T14:49:00Z" w16du:dateUtc="2025-12-05T13:49:00Z" w:id="799">
        <w:r w:rsidRPr="00390863" w:rsidDel="00E775A2" w:rsidR="00011471">
          <w:delText>Energy-of-media-Service</w:delText>
        </w:r>
      </w:del>
      <w:del w:author="Franck Aumont" w:date="2025-12-15T18:59:00Z" w16du:dateUtc="2025-12-15T17:59:00Z" w:id="800">
        <w:r w:rsidRPr="00390863" w:rsidDel="00A442DF">
          <w:delText xml:space="preserve"> </w:delText>
        </w:r>
      </w:del>
      <w:del w:author="Franck Aumont" w:date="2025-12-10T09:02:00Z" w16du:dateUtc="2025-12-10T08:02:00Z" w:id="801">
        <w:r w:rsidRPr="00390863" w:rsidDel="00AA5690">
          <w:delText>scheme</w:delText>
        </w:r>
      </w:del>
      <w:del w:author="Franck Aumont" w:date="2025-12-15T18:59:00Z" w16du:dateUtc="2025-12-15T17:59:00Z" w:id="802">
        <w:r w:rsidRPr="00390863" w:rsidDel="00A442DF">
          <w:delText>.</w:delText>
        </w:r>
      </w:del>
    </w:p>
    <w:p w:rsidRPr="00A442DF" w:rsidR="00B571B5" w:rsidDel="00A442DF" w:rsidP="0016116F" w:rsidRDefault="00B571B5" w14:paraId="382A922D" w14:textId="7113C096">
      <w:pPr>
        <w:pStyle w:val="B1"/>
        <w:rPr>
          <w:del w:author="Franck Aumont" w:date="2025-12-15T18:59:00Z" w16du:dateUtc="2025-12-15T17:59:00Z" w:id="803"/>
        </w:rPr>
      </w:pPr>
      <w:del w:author="Franck Aumont" w:date="2025-12-15T18:59:00Z" w16du:dateUtc="2025-12-15T17:59:00Z" w:id="804">
        <w:r w:rsidRPr="00820E8F" w:rsidDel="00A442DF">
          <w:delText>14:</w:delText>
        </w:r>
        <w:r w:rsidRPr="00820E8F" w:rsidDel="00A442DF">
          <w:tab/>
        </w:r>
        <w:r w:rsidRPr="00A442DF" w:rsidDel="00A442DF">
          <w:delText xml:space="preserve">Causing the Media AS to initialize and begin countdown of </w:delText>
        </w:r>
      </w:del>
      <w:del w:author="Franck Aumont" w:date="2025-12-05T14:49:00Z" w16du:dateUtc="2025-12-05T13:49:00Z" w:id="805">
        <w:r w:rsidRPr="00A442DF" w:rsidDel="00E775A2">
          <w:delText>Energy-of-media-Service</w:delText>
        </w:r>
      </w:del>
      <w:del w:author="Franck Aumont" w:date="2025-12-11T18:48:00Z" w16du:dateUtc="2025-12-11T17:48:00Z" w:id="806">
        <w:r w:rsidRPr="00A442DF" w:rsidDel="00B8658E">
          <w:delText xml:space="preserve"> </w:delText>
        </w:r>
      </w:del>
      <w:del w:author="Franck Aumont" w:date="2025-12-15T18:59:00Z" w16du:dateUtc="2025-12-15T17:59:00Z" w:id="807">
        <w:r w:rsidRPr="00A442DF" w:rsidDel="00A442DF">
          <w:delText xml:space="preserve">metrics reporting interval timer for </w:delText>
        </w:r>
      </w:del>
      <w:del w:author="Franck Aumont" w:date="2025-12-05T14:49:00Z" w16du:dateUtc="2025-12-05T13:49:00Z" w:id="808">
        <w:r w:rsidRPr="00A442DF" w:rsidDel="00E775A2">
          <w:delText>Energy-of-media-Service</w:delText>
        </w:r>
      </w:del>
      <w:del w:author="Franck Aumont" w:date="2025-12-15T18:59:00Z" w16du:dateUtc="2025-12-15T17:59:00Z" w:id="809">
        <w:r w:rsidRPr="00A442DF" w:rsidDel="00A442DF">
          <w:delText xml:space="preserve"> </w:delText>
        </w:r>
      </w:del>
      <w:del w:author="Franck Aumont" w:date="2025-12-10T09:02:00Z" w16du:dateUtc="2025-12-10T08:02:00Z" w:id="810">
        <w:r w:rsidRPr="00A442DF" w:rsidDel="00AA5690">
          <w:delText>scheme</w:delText>
        </w:r>
      </w:del>
      <w:del w:author="Franck Aumont" w:date="2025-12-15T18:59:00Z" w16du:dateUtc="2025-12-15T17:59:00Z" w:id="811">
        <w:r w:rsidRPr="00A442DF" w:rsidDel="00A442DF">
          <w:delText>.</w:delText>
        </w:r>
      </w:del>
    </w:p>
    <w:p w:rsidRPr="00A442DF" w:rsidR="00B571B5" w:rsidDel="00A442DF" w:rsidP="0016116F" w:rsidRDefault="00B571B5" w14:paraId="5436A7E1" w14:textId="3B5C5E3B">
      <w:pPr>
        <w:pStyle w:val="B1"/>
        <w:rPr>
          <w:del w:author="Franck Aumont" w:date="2025-12-15T18:59:00Z" w16du:dateUtc="2025-12-15T17:59:00Z" w:id="812"/>
        </w:rPr>
      </w:pPr>
      <w:del w:author="Franck Aumont" w:date="2025-12-15T18:59:00Z" w16du:dateUtc="2025-12-15T17:59:00Z" w:id="813">
        <w:r w:rsidRPr="00820E8F" w:rsidDel="00A442DF">
          <w:delText>15:</w:delText>
        </w:r>
        <w:r w:rsidRPr="00820E8F" w:rsidDel="00A442DF">
          <w:tab/>
        </w:r>
        <w:r w:rsidRPr="00A442DF" w:rsidDel="00A442DF">
          <w:delText>Causing the Energy Information Collecto</w:delText>
        </w:r>
        <w:r w:rsidRPr="00A442DF" w:rsidDel="00A442DF" w:rsidR="00747C5A">
          <w:delText>r</w:delText>
        </w:r>
        <w:r w:rsidRPr="00A442DF" w:rsidDel="00A442DF">
          <w:delText xml:space="preserve"> to initialize and begin countdown of </w:delText>
        </w:r>
      </w:del>
      <w:del w:author="Franck Aumont" w:date="2025-12-05T14:49:00Z" w16du:dateUtc="2025-12-05T13:49:00Z" w:id="814">
        <w:r w:rsidRPr="00A442DF" w:rsidDel="00E775A2">
          <w:delText>Energy-of-media-Service</w:delText>
        </w:r>
      </w:del>
      <w:del w:author="Franck Aumont" w:date="2025-12-11T18:49:00Z" w16du:dateUtc="2025-12-11T17:49:00Z" w:id="815">
        <w:r w:rsidRPr="00A442DF" w:rsidDel="003E7B2A">
          <w:delText xml:space="preserve"> </w:delText>
        </w:r>
      </w:del>
      <w:del w:author="Franck Aumont" w:date="2025-12-15T18:59:00Z" w16du:dateUtc="2025-12-15T17:59:00Z" w:id="816">
        <w:r w:rsidRPr="00A442DF" w:rsidDel="00A442DF">
          <w:delText xml:space="preserve">metrics reporting interval timer for </w:delText>
        </w:r>
      </w:del>
      <w:del w:author="Franck Aumont" w:date="2025-12-05T14:49:00Z" w16du:dateUtc="2025-12-05T13:49:00Z" w:id="817">
        <w:r w:rsidRPr="00A442DF" w:rsidDel="00E775A2">
          <w:delText>Energy-of-media-Service</w:delText>
        </w:r>
      </w:del>
      <w:del w:author="Franck Aumont" w:date="2025-12-15T18:59:00Z" w16du:dateUtc="2025-12-15T17:59:00Z" w:id="818">
        <w:r w:rsidRPr="00A442DF" w:rsidDel="00A442DF">
          <w:delText xml:space="preserve"> </w:delText>
        </w:r>
      </w:del>
      <w:del w:author="Franck Aumont" w:date="2025-12-10T09:02:00Z" w16du:dateUtc="2025-12-10T08:02:00Z" w:id="819">
        <w:r w:rsidRPr="00A442DF" w:rsidDel="00AA5690">
          <w:delText>scheme</w:delText>
        </w:r>
      </w:del>
      <w:del w:author="Franck Aumont" w:date="2025-12-15T18:59:00Z" w16du:dateUtc="2025-12-15T17:59:00Z" w:id="820">
        <w:r w:rsidRPr="00A442DF" w:rsidDel="00A442DF">
          <w:delText>.</w:delText>
        </w:r>
      </w:del>
    </w:p>
    <w:p w:rsidRPr="00820E8F" w:rsidR="00610ABA" w:rsidDel="00A442DF" w:rsidP="0016116F" w:rsidRDefault="00610ABA" w14:paraId="04433663" w14:textId="4EE85C5A">
      <w:pPr>
        <w:pStyle w:val="B1"/>
        <w:rPr>
          <w:del w:author="Franck Aumont" w:date="2025-12-15T18:59:00Z" w16du:dateUtc="2025-12-15T17:59:00Z" w:id="821"/>
        </w:rPr>
      </w:pPr>
      <w:del w:author="Franck Aumont" w:date="2025-12-15T18:59:00Z" w16du:dateUtc="2025-12-15T17:59:00Z" w:id="822">
        <w:r w:rsidRPr="00820E8F" w:rsidDel="00A442DF">
          <w:delText>16:</w:delText>
        </w:r>
        <w:r w:rsidRPr="00820E8F" w:rsidDel="00A442DF">
          <w:tab/>
        </w:r>
        <w:r w:rsidRPr="00820E8F" w:rsidDel="00A442DF">
          <w:delText xml:space="preserve">The Media </w:delText>
        </w:r>
      </w:del>
      <w:del w:author="Franck Aumont" w:date="2025-12-11T18:44:00Z" w16du:dateUtc="2025-12-11T17:44:00Z" w:id="823">
        <w:r w:rsidRPr="00820E8F" w:rsidDel="00DD0D0B">
          <w:delText>Player fetche</w:delText>
        </w:r>
      </w:del>
      <w:del w:author="Franck Aumont" w:date="2025-12-11T18:45:00Z" w16du:dateUtc="2025-12-11T17:45:00Z" w:id="824">
        <w:r w:rsidRPr="00820E8F" w:rsidDel="00DD0D0B">
          <w:delText>s</w:delText>
        </w:r>
      </w:del>
      <w:del w:author="Franck Aumont" w:date="2025-12-15T18:59:00Z" w16du:dateUtc="2025-12-15T17:59:00Z" w:id="825">
        <w:r w:rsidRPr="00820E8F" w:rsidDel="00A442DF">
          <w:delText xml:space="preserve"> media content </w:delText>
        </w:r>
      </w:del>
      <w:del w:author="Franck Aumont" w:date="2025-12-11T18:45:00Z" w16du:dateUtc="2025-12-11T17:45:00Z" w:id="826">
        <w:r w:rsidRPr="00820E8F" w:rsidDel="00DD0D0B">
          <w:delText xml:space="preserve">from </w:delText>
        </w:r>
      </w:del>
      <w:del w:author="Franck Aumont" w:date="2025-12-15T18:59:00Z" w16du:dateUtc="2025-12-15T17:59:00Z" w:id="827">
        <w:r w:rsidRPr="00820E8F" w:rsidDel="00A442DF">
          <w:delText>the Media AS</w:delText>
        </w:r>
      </w:del>
      <w:del w:author="Franck Aumont" w:date="2025-12-11T18:46:00Z" w16du:dateUtc="2025-12-11T17:46:00Z" w:id="828">
        <w:r w:rsidRPr="00820E8F" w:rsidDel="00467F2D">
          <w:delText xml:space="preserve"> and begins media playback</w:delText>
        </w:r>
      </w:del>
      <w:del w:author="Franck Aumont" w:date="2025-12-15T18:59:00Z" w16du:dateUtc="2025-12-15T17:59:00Z" w:id="829">
        <w:r w:rsidRPr="00820E8F" w:rsidDel="00A442DF">
          <w:delText>.</w:delText>
        </w:r>
      </w:del>
    </w:p>
    <w:p w:rsidRPr="00A442DF" w:rsidR="00610ABA" w:rsidDel="00A442DF" w:rsidP="0016116F" w:rsidRDefault="00610ABA" w14:paraId="218A1636" w14:textId="3EBD504F">
      <w:pPr>
        <w:pStyle w:val="B1"/>
        <w:rPr>
          <w:del w:author="Franck Aumont" w:date="2025-12-15T18:59:00Z" w16du:dateUtc="2025-12-15T17:59:00Z" w:id="830"/>
        </w:rPr>
      </w:pPr>
      <w:del w:author="Franck Aumont" w:date="2025-12-15T18:59:00Z" w16du:dateUtc="2025-12-15T17:59:00Z" w:id="831">
        <w:r w:rsidRPr="00A442DF" w:rsidDel="00A442DF">
          <w:delText>1</w:delText>
        </w:r>
        <w:r w:rsidRPr="00A442DF" w:rsidDel="00A442DF" w:rsidR="000C1F32">
          <w:delText>7</w:delText>
        </w:r>
        <w:r w:rsidRPr="00A442DF" w:rsidDel="00A442DF">
          <w:delText>:</w:delText>
        </w:r>
        <w:r w:rsidRPr="00A442DF" w:rsidDel="00A442DF">
          <w:tab/>
        </w:r>
        <w:r w:rsidRPr="00A442DF" w:rsidDel="00A442DF">
          <w:delText xml:space="preserve">Upon expiration of the timer (associated with the </w:delText>
        </w:r>
      </w:del>
      <w:del w:author="Franck Aumont" w:date="2025-12-05T14:49:00Z" w16du:dateUtc="2025-12-05T13:49:00Z" w:id="832">
        <w:r w:rsidRPr="00A442DF" w:rsidDel="00E775A2">
          <w:delText>Energy-of-media-Service</w:delText>
        </w:r>
      </w:del>
      <w:del w:author="Franck Aumont" w:date="2025-12-15T18:59:00Z" w16du:dateUtc="2025-12-15T17:59:00Z" w:id="833">
        <w:r w:rsidRPr="00A442DF" w:rsidDel="00A442DF">
          <w:delText xml:space="preserve"> </w:delText>
        </w:r>
      </w:del>
      <w:del w:author="Franck Aumont" w:date="2025-12-10T09:02:00Z" w16du:dateUtc="2025-12-10T08:02:00Z" w:id="834">
        <w:r w:rsidRPr="00A442DF" w:rsidDel="00AA5690">
          <w:delText>scheme</w:delText>
        </w:r>
      </w:del>
      <w:del w:author="Franck Aumont" w:date="2025-12-15T18:59:00Z" w16du:dateUtc="2025-12-15T17:59:00Z" w:id="835">
        <w:r w:rsidRPr="00A442DF" w:rsidDel="00A442DF">
          <w:delText>), the Media AS retrieves the logged metrics according to scheme.</w:delText>
        </w:r>
      </w:del>
    </w:p>
    <w:p w:rsidRPr="00A442DF" w:rsidR="00763FE9" w:rsidDel="00A442DF" w:rsidP="0016116F" w:rsidRDefault="00763FE9" w14:paraId="5A1DB739" w14:textId="60292428">
      <w:pPr>
        <w:pStyle w:val="B1"/>
        <w:rPr>
          <w:del w:author="Franck Aumont" w:date="2025-12-15T18:59:00Z" w16du:dateUtc="2025-12-15T17:59:00Z" w:id="836"/>
        </w:rPr>
      </w:pPr>
      <w:del w:author="Franck Aumont" w:date="2025-12-15T18:59:00Z" w16du:dateUtc="2025-12-15T17:59:00Z" w:id="837">
        <w:r w:rsidRPr="00A442DF" w:rsidDel="00A442DF">
          <w:delText>18:</w:delText>
        </w:r>
        <w:r w:rsidRPr="00A442DF" w:rsidDel="00A442DF">
          <w:tab/>
        </w:r>
        <w:r w:rsidRPr="00A442DF" w:rsidDel="00A442DF">
          <w:delText xml:space="preserve">The </w:delText>
        </w:r>
        <w:r w:rsidRPr="00A442DF" w:rsidDel="00A442DF" w:rsidR="00AF6732">
          <w:delText xml:space="preserve">Media </w:delText>
        </w:r>
        <w:r w:rsidRPr="00A442DF" w:rsidDel="00A442DF">
          <w:delText>AS reports the logged metrics to the Energy Information AF.</w:delText>
        </w:r>
      </w:del>
    </w:p>
    <w:p w:rsidRPr="00A442DF" w:rsidR="00763FE9" w:rsidDel="00A442DF" w:rsidP="0016116F" w:rsidRDefault="0084288D" w14:paraId="5A0C2592" w14:textId="719CBACD">
      <w:pPr>
        <w:pStyle w:val="B1"/>
        <w:rPr>
          <w:del w:author="Franck Aumont" w:date="2025-12-15T18:59:00Z" w16du:dateUtc="2025-12-15T17:59:00Z" w:id="838"/>
        </w:rPr>
      </w:pPr>
      <w:del w:author="Franck Aumont" w:date="2025-12-15T18:59:00Z" w16du:dateUtc="2025-12-15T17:59:00Z" w:id="839">
        <w:r w:rsidRPr="00A442DF" w:rsidDel="00A442DF">
          <w:delText>19</w:delText>
        </w:r>
        <w:r w:rsidRPr="00A442DF" w:rsidDel="00A442DF" w:rsidR="00763FE9">
          <w:delText>:</w:delText>
        </w:r>
        <w:r w:rsidRPr="00A442DF" w:rsidDel="00A442DF" w:rsidR="00763FE9">
          <w:tab/>
        </w:r>
        <w:r w:rsidRPr="00A442DF" w:rsidDel="00A442DF" w:rsidR="00763FE9">
          <w:delText xml:space="preserve">The Energy Information AF processes the information according to the </w:delText>
        </w:r>
      </w:del>
      <w:del w:author="Franck Aumont" w:date="2025-12-05T14:49:00Z" w16du:dateUtc="2025-12-05T13:49:00Z" w:id="840">
        <w:r w:rsidRPr="00A442DF" w:rsidDel="00E775A2" w:rsidR="00011471">
          <w:delText>Energy-of-media-Service</w:delText>
        </w:r>
      </w:del>
      <w:del w:author="Franck Aumont" w:date="2025-12-15T18:59:00Z" w16du:dateUtc="2025-12-15T17:59:00Z" w:id="841">
        <w:r w:rsidRPr="00A442DF" w:rsidDel="00A442DF" w:rsidR="00763FE9">
          <w:delText xml:space="preserve"> </w:delText>
        </w:r>
      </w:del>
      <w:del w:author="Franck Aumont" w:date="2025-12-10T09:02:00Z" w16du:dateUtc="2025-12-10T08:02:00Z" w:id="842">
        <w:r w:rsidRPr="00A442DF" w:rsidDel="00AA5690" w:rsidR="00763FE9">
          <w:delText>scheme</w:delText>
        </w:r>
      </w:del>
      <w:del w:author="Franck Aumont" w:date="2025-12-15T18:59:00Z" w16du:dateUtc="2025-12-15T17:59:00Z" w:id="843">
        <w:r w:rsidRPr="00A442DF" w:rsidDel="00A442DF" w:rsidR="00CC7308">
          <w:delText>.</w:delText>
        </w:r>
      </w:del>
    </w:p>
    <w:p w:rsidRPr="00A442DF" w:rsidR="00763FE9" w:rsidDel="00A442DF" w:rsidP="00B713E1" w:rsidRDefault="00763FE9" w14:paraId="1F0A4761" w14:textId="018EB1C6">
      <w:pPr>
        <w:pStyle w:val="B1"/>
        <w:rPr>
          <w:del w:author="Franck Aumont" w:date="2025-12-15T18:59:00Z" w16du:dateUtc="2025-12-15T17:59:00Z" w:id="844"/>
        </w:rPr>
      </w:pPr>
      <w:del w:author="Franck Aumont" w:date="2025-12-15T18:59:00Z" w16du:dateUtc="2025-12-15T17:59:00Z" w:id="845">
        <w:r w:rsidRPr="00A442DF" w:rsidDel="00A442DF">
          <w:delText>2</w:delText>
        </w:r>
        <w:r w:rsidRPr="00A442DF" w:rsidDel="00A442DF" w:rsidR="002418E1">
          <w:delText>0</w:delText>
        </w:r>
      </w:del>
      <w:del w:author="Franck Aumont" w:date="2025-12-11T18:42:00Z" w16du:dateUtc="2025-12-11T17:42:00Z" w:id="846">
        <w:r w:rsidRPr="00A442DF" w:rsidDel="00570108" w:rsidR="00AC0DF9">
          <w:delText>-</w:delText>
        </w:r>
      </w:del>
      <w:del w:author="Franck Aumont" w:date="2025-12-15T18:59:00Z" w16du:dateUtc="2025-12-15T17:59:00Z" w:id="847">
        <w:r w:rsidRPr="00A442DF" w:rsidDel="00A442DF" w:rsidR="00AC0DF9">
          <w:delText>21</w:delText>
        </w:r>
        <w:r w:rsidRPr="00A442DF" w:rsidDel="00A442DF">
          <w:delText>:</w:delText>
        </w:r>
        <w:r w:rsidRPr="00A442DF" w:rsidDel="00A442DF">
          <w:tab/>
        </w:r>
      </w:del>
      <w:del w:author="Franck Aumont" w:date="2025-12-11T18:43:00Z" w16du:dateUtc="2025-12-11T17:43:00Z" w:id="848">
        <w:r w:rsidRPr="00A442DF" w:rsidDel="004D1770">
          <w:delText xml:space="preserve">Upon expiration of the timer (associated with the </w:delText>
        </w:r>
      </w:del>
      <w:del w:author="Franck Aumont" w:date="2025-12-05T14:49:00Z" w16du:dateUtc="2025-12-05T13:49:00Z" w:id="849">
        <w:r w:rsidRPr="00A442DF" w:rsidDel="00E775A2" w:rsidR="00011471">
          <w:delText>Energy-of-media-Service</w:delText>
        </w:r>
      </w:del>
      <w:del w:author="Franck Aumont" w:date="2025-12-11T18:43:00Z" w16du:dateUtc="2025-12-11T17:43:00Z" w:id="850">
        <w:r w:rsidRPr="00A442DF" w:rsidDel="004D1770">
          <w:delText xml:space="preserve"> </w:delText>
        </w:r>
      </w:del>
      <w:del w:author="Franck Aumont" w:date="2025-12-10T09:02:00Z" w16du:dateUtc="2025-12-10T08:02:00Z" w:id="851">
        <w:r w:rsidRPr="00A442DF" w:rsidDel="00AA5690">
          <w:delText>scheme</w:delText>
        </w:r>
      </w:del>
      <w:del w:author="Franck Aumont" w:date="2025-12-11T18:43:00Z" w16du:dateUtc="2025-12-11T17:43:00Z" w:id="852">
        <w:r w:rsidRPr="00A442DF" w:rsidDel="004D1770">
          <w:delText>), t</w:delText>
        </w:r>
      </w:del>
      <w:del w:author="Franck Aumont" w:date="2025-12-15T18:59:00Z" w16du:dateUtc="2025-12-15T17:59:00Z" w:id="853">
        <w:r w:rsidRPr="00A442DF" w:rsidDel="00A442DF">
          <w:delText xml:space="preserve">he UE Energy Information Collector retrieves the </w:delText>
        </w:r>
        <w:r w:rsidRPr="00A442DF" w:rsidDel="00A442DF" w:rsidR="00975BEF">
          <w:delText xml:space="preserve">energy </w:delText>
        </w:r>
        <w:r w:rsidRPr="00A442DF" w:rsidDel="00A442DF">
          <w:delText xml:space="preserve">metrics from the Media Player according to </w:delText>
        </w:r>
      </w:del>
      <w:del w:author="Franck Aumont" w:date="2025-12-05T14:49:00Z" w16du:dateUtc="2025-12-05T13:49:00Z" w:id="854">
        <w:r w:rsidRPr="00A442DF" w:rsidDel="00E775A2" w:rsidR="00011471">
          <w:delText>Energy-of-media-Service</w:delText>
        </w:r>
      </w:del>
      <w:del w:author="Franck Aumont" w:date="2025-12-15T18:59:00Z" w16du:dateUtc="2025-12-15T17:59:00Z" w:id="855">
        <w:r w:rsidRPr="00A442DF" w:rsidDel="00A442DF">
          <w:delText xml:space="preserve"> </w:delText>
        </w:r>
      </w:del>
      <w:del w:author="Franck Aumont" w:date="2025-12-10T09:02:00Z" w16du:dateUtc="2025-12-10T08:02:00Z" w:id="856">
        <w:r w:rsidRPr="00A442DF" w:rsidDel="00AA5690">
          <w:delText>scheme</w:delText>
        </w:r>
      </w:del>
      <w:del w:author="Franck Aumont" w:date="2025-12-15T18:59:00Z" w16du:dateUtc="2025-12-15T17:59:00Z" w:id="857">
        <w:r w:rsidRPr="00A442DF" w:rsidDel="00A442DF">
          <w:delText>.</w:delText>
        </w:r>
      </w:del>
    </w:p>
    <w:p w:rsidRPr="00A442DF" w:rsidR="008A06CE" w:rsidDel="00A442DF" w:rsidP="00B713E1" w:rsidRDefault="008A06CE" w14:paraId="2E10B2BF" w14:textId="223B3544">
      <w:pPr>
        <w:pStyle w:val="B1"/>
        <w:rPr>
          <w:del w:author="Franck Aumont" w:date="2025-12-15T18:59:00Z" w16du:dateUtc="2025-12-15T17:59:00Z" w:id="858"/>
        </w:rPr>
      </w:pPr>
      <w:del w:author="Franck Aumont" w:date="2025-12-15T18:59:00Z" w16du:dateUtc="2025-12-15T17:59:00Z" w:id="859">
        <w:r w:rsidRPr="00A442DF" w:rsidDel="00A442DF">
          <w:delText>2</w:delText>
        </w:r>
        <w:r w:rsidRPr="00A442DF" w:rsidDel="00A442DF" w:rsidR="004611D9">
          <w:delText>2</w:delText>
        </w:r>
        <w:r w:rsidRPr="00A442DF" w:rsidDel="00A442DF">
          <w:delText>:</w:delText>
        </w:r>
        <w:r w:rsidRPr="00A442DF" w:rsidDel="00A442DF">
          <w:tab/>
        </w:r>
        <w:r w:rsidRPr="00A442DF" w:rsidDel="00A442DF">
          <w:delText xml:space="preserve">The Energy Information Collector processes the information according to the </w:delText>
        </w:r>
      </w:del>
      <w:del w:author="Franck Aumont" w:date="2025-12-05T14:49:00Z" w16du:dateUtc="2025-12-05T13:49:00Z" w:id="860">
        <w:r w:rsidRPr="00A442DF" w:rsidDel="00E775A2">
          <w:delText>Energy-of-media-Service</w:delText>
        </w:r>
      </w:del>
      <w:del w:author="Franck Aumont" w:date="2025-12-15T18:59:00Z" w16du:dateUtc="2025-12-15T17:59:00Z" w:id="861">
        <w:r w:rsidRPr="00A442DF" w:rsidDel="00A442DF">
          <w:delText xml:space="preserve"> </w:delText>
        </w:r>
      </w:del>
      <w:del w:author="Franck Aumont" w:date="2025-12-10T09:02:00Z" w16du:dateUtc="2025-12-10T08:02:00Z" w:id="862">
        <w:r w:rsidRPr="00A442DF" w:rsidDel="00AA5690">
          <w:delText>scheme</w:delText>
        </w:r>
      </w:del>
      <w:del w:author="Franck Aumont" w:date="2025-12-15T18:59:00Z" w16du:dateUtc="2025-12-15T17:59:00Z" w:id="863">
        <w:r w:rsidRPr="00A442DF" w:rsidDel="00A442DF">
          <w:delText xml:space="preserve"> </w:delText>
        </w:r>
      </w:del>
    </w:p>
    <w:p w:rsidRPr="00A442DF" w:rsidR="008A06CE" w:rsidDel="00A442DF" w:rsidP="00B713E1" w:rsidRDefault="008A06CE" w14:paraId="51A61BF5" w14:textId="3E4C9F23">
      <w:pPr>
        <w:pStyle w:val="B1"/>
        <w:rPr>
          <w:del w:author="Franck Aumont" w:date="2025-12-15T18:59:00Z" w16du:dateUtc="2025-12-15T17:59:00Z" w:id="864"/>
        </w:rPr>
      </w:pPr>
      <w:del w:author="Franck Aumont" w:date="2025-12-15T18:59:00Z" w16du:dateUtc="2025-12-15T17:59:00Z" w:id="865">
        <w:r w:rsidRPr="00A442DF" w:rsidDel="00A442DF">
          <w:delText>2</w:delText>
        </w:r>
        <w:r w:rsidRPr="00A442DF" w:rsidDel="00A442DF" w:rsidR="004611D9">
          <w:delText>3</w:delText>
        </w:r>
        <w:r w:rsidRPr="00A442DF" w:rsidDel="00A442DF">
          <w:delText>:</w:delText>
        </w:r>
        <w:r w:rsidRPr="00A442DF" w:rsidDel="00A442DF">
          <w:tab/>
        </w:r>
        <w:r w:rsidRPr="00A442DF" w:rsidDel="00A442DF">
          <w:delText xml:space="preserve">The EIF </w:delText>
        </w:r>
      </w:del>
      <w:del w:author="Franck Aumont" w:date="2025-12-11T18:40:00Z" w16du:dateUtc="2025-12-11T17:40:00Z" w:id="866">
        <w:r w:rsidRPr="00A442DF" w:rsidDel="005010DF">
          <w:delText xml:space="preserve">network function of the Core Network </w:delText>
        </w:r>
      </w:del>
      <w:del w:author="Franck Aumont" w:date="2025-12-15T18:59:00Z" w16du:dateUtc="2025-12-15T17:59:00Z" w:id="867">
        <w:r w:rsidRPr="00A442DF" w:rsidDel="00A442DF">
          <w:delText xml:space="preserve">publishes </w:delText>
        </w:r>
      </w:del>
      <w:del w:author="Franck Aumont" w:date="2025-12-11T18:41:00Z" w16du:dateUtc="2025-12-11T17:41:00Z" w:id="868">
        <w:r w:rsidRPr="00A442DF" w:rsidDel="00677771">
          <w:delText>the Energy related Information</w:delText>
        </w:r>
      </w:del>
      <w:del w:author="Franck Aumont" w:date="2025-12-15T18:59:00Z" w16du:dateUtc="2025-12-15T17:59:00Z" w:id="869">
        <w:r w:rsidRPr="00A442DF" w:rsidDel="00A442DF">
          <w:delText xml:space="preserve"> to the Energy Information AF</w:delText>
        </w:r>
      </w:del>
      <w:del w:author="Franck Aumont" w:date="2025-12-11T18:41:00Z" w16du:dateUtc="2025-12-11T17:41:00Z" w:id="870">
        <w:r w:rsidRPr="00A442DF" w:rsidDel="002472D5">
          <w:delText xml:space="preserve"> sub-entity</w:delText>
        </w:r>
      </w:del>
      <w:del w:author="Franck Aumont" w:date="2025-12-15T18:59:00Z" w16du:dateUtc="2025-12-15T17:59:00Z" w:id="871">
        <w:r w:rsidRPr="00A442DF" w:rsidDel="00A442DF">
          <w:delText>.</w:delText>
        </w:r>
      </w:del>
    </w:p>
    <w:p w:rsidRPr="00A442DF" w:rsidR="007B4302" w:rsidDel="007B4302" w:rsidP="00B713E1" w:rsidRDefault="008A06CE" w14:paraId="2C46A953" w14:textId="0DEC6611">
      <w:pPr>
        <w:pStyle w:val="B1"/>
        <w:rPr>
          <w:del w:author="Franck Aumont" w:date="2025-12-11T18:40:00Z" w16du:dateUtc="2025-12-11T17:40:00Z" w:id="872"/>
        </w:rPr>
      </w:pPr>
      <w:commentRangeStart w:id="873"/>
      <w:commentRangeStart w:id="874"/>
      <w:del w:author="Franck Aumont" w:date="2025-12-15T18:59:00Z" w16du:dateUtc="2025-12-15T17:59:00Z" w:id="875">
        <w:r w:rsidRPr="00A442DF" w:rsidDel="00A442DF">
          <w:delText>2</w:delText>
        </w:r>
        <w:r w:rsidRPr="00A442DF" w:rsidDel="00A442DF" w:rsidR="00874441">
          <w:delText>4</w:delText>
        </w:r>
        <w:r w:rsidRPr="00A442DF" w:rsidDel="00A442DF">
          <w:delText>:</w:delText>
        </w:r>
        <w:r w:rsidRPr="00A442DF" w:rsidDel="00A442DF">
          <w:tab/>
        </w:r>
        <w:r w:rsidRPr="00A442DF" w:rsidDel="00A442DF">
          <w:delText xml:space="preserve">The Energy Information AF publishes </w:delText>
        </w:r>
      </w:del>
      <w:del w:author="Franck Aumont" w:date="2025-12-11T18:40:00Z" w16du:dateUtc="2025-12-11T17:40:00Z" w:id="876">
        <w:r w:rsidRPr="00A442DF" w:rsidDel="007B4302">
          <w:delText>the final</w:delText>
        </w:r>
      </w:del>
      <w:del w:author="Franck Aumont" w:date="2025-12-15T18:59:00Z" w16du:dateUtc="2025-12-15T17:59:00Z" w:id="877">
        <w:r w:rsidRPr="00A442DF" w:rsidDel="00A442DF">
          <w:delText xml:space="preserve"> </w:delText>
        </w:r>
      </w:del>
      <w:del w:author="Franck Aumont" w:date="2025-12-05T14:49:00Z" w16du:dateUtc="2025-12-05T13:49:00Z" w:id="878">
        <w:r w:rsidRPr="00A442DF" w:rsidDel="00E775A2">
          <w:delText>Energy-of-media-Service</w:delText>
        </w:r>
      </w:del>
      <w:del w:author="Franck Aumont" w:date="2025-12-15T18:59:00Z" w16du:dateUtc="2025-12-15T17:59:00Z" w:id="879">
        <w:r w:rsidRPr="00A442DF" w:rsidDel="00A442DF">
          <w:delText xml:space="preserve"> </w:delText>
        </w:r>
      </w:del>
      <w:del w:author="Franck Aumont" w:date="2025-12-11T18:37:00Z" w16du:dateUtc="2025-12-11T17:37:00Z" w:id="880">
        <w:r w:rsidRPr="00A442DF" w:rsidDel="00CF21B9">
          <w:delText>M</w:delText>
        </w:r>
      </w:del>
      <w:del w:author="Franck Aumont" w:date="2025-12-15T18:59:00Z" w16du:dateUtc="2025-12-15T17:59:00Z" w:id="881">
        <w:r w:rsidRPr="00A442DF" w:rsidDel="00A442DF">
          <w:delText>etric reports to the Media Application Provider.</w:delText>
        </w:r>
        <w:commentRangeEnd w:id="873"/>
        <w:r w:rsidRPr="00A442DF" w:rsidDel="00A442DF">
          <w:rPr>
            <w:rStyle w:val="CommentReference"/>
            <w:sz w:val="20"/>
          </w:rPr>
          <w:commentReference w:id="873"/>
        </w:r>
        <w:commentRangeEnd w:id="874"/>
        <w:r w:rsidRPr="00A442DF" w:rsidDel="00A442DF">
          <w:rPr>
            <w:rStyle w:val="CommentReference"/>
            <w:sz w:val="20"/>
          </w:rPr>
          <w:commentReference w:id="874"/>
        </w:r>
      </w:del>
    </w:p>
    <w:p w:rsidRPr="00A442DF" w:rsidR="008A06CE" w:rsidDel="00A442DF" w:rsidP="00B713E1" w:rsidRDefault="008A06CE" w14:paraId="3ADFE805" w14:textId="3187F490">
      <w:pPr>
        <w:pStyle w:val="B1"/>
        <w:rPr>
          <w:del w:author="Franck Aumont" w:date="2025-12-15T18:59:00Z" w16du:dateUtc="2025-12-15T17:59:00Z" w:id="882"/>
        </w:rPr>
      </w:pPr>
      <w:del w:author="Franck Aumont" w:date="2025-12-15T18:59:00Z" w16du:dateUtc="2025-12-15T17:59:00Z" w:id="883">
        <w:r w:rsidRPr="00A442DF" w:rsidDel="00A442DF">
          <w:delText>2</w:delText>
        </w:r>
        <w:r w:rsidRPr="00A442DF" w:rsidDel="00A442DF" w:rsidR="00874441">
          <w:delText>5</w:delText>
        </w:r>
        <w:r w:rsidRPr="00A442DF" w:rsidDel="00A442DF">
          <w:delText>:</w:delText>
        </w:r>
        <w:r w:rsidRPr="00820E8F" w:rsidDel="00A442DF">
          <w:tab/>
        </w:r>
      </w:del>
      <w:del w:author="Franck Aumont" w:date="2025-12-11T18:37:00Z" w16du:dateUtc="2025-12-11T17:37:00Z" w:id="884">
        <w:r w:rsidRPr="00A442DF" w:rsidDel="007C34BF">
          <w:delText>Optionally, t</w:delText>
        </w:r>
      </w:del>
      <w:del w:author="Franck Aumont" w:date="2025-12-15T18:59:00Z" w16du:dateUtc="2025-12-15T17:59:00Z" w:id="885">
        <w:r w:rsidRPr="00A442DF" w:rsidDel="00A442DF">
          <w:delText xml:space="preserve">he Energy Information AF publishes </w:delText>
        </w:r>
      </w:del>
      <w:del w:author="Franck Aumont" w:date="2025-12-11T18:38:00Z" w16du:dateUtc="2025-12-11T17:38:00Z" w:id="886">
        <w:r w:rsidRPr="00A442DF" w:rsidDel="00035E3F">
          <w:delText>the</w:delText>
        </w:r>
      </w:del>
      <w:del w:author="Franck Aumont" w:date="2025-12-15T18:59:00Z" w16du:dateUtc="2025-12-15T17:59:00Z" w:id="887">
        <w:r w:rsidRPr="00A442DF" w:rsidDel="00A442DF">
          <w:delText xml:space="preserve"> </w:delText>
        </w:r>
      </w:del>
      <w:del w:author="Franck Aumont" w:date="2025-12-11T18:38:00Z" w16du:dateUtc="2025-12-11T17:38:00Z" w:id="888">
        <w:r w:rsidRPr="00A442DF" w:rsidDel="00035E3F">
          <w:delText>final</w:delText>
        </w:r>
      </w:del>
      <w:del w:author="Franck Aumont" w:date="2025-12-15T18:59:00Z" w16du:dateUtc="2025-12-15T17:59:00Z" w:id="889">
        <w:r w:rsidRPr="00A442DF" w:rsidDel="00A442DF">
          <w:delText xml:space="preserve"> </w:delText>
        </w:r>
      </w:del>
      <w:del w:author="Franck Aumont" w:date="2025-12-05T14:49:00Z" w16du:dateUtc="2025-12-05T13:49:00Z" w:id="890">
        <w:r w:rsidRPr="00A442DF" w:rsidDel="00E775A2">
          <w:delText>Energy-of-media-Service</w:delText>
        </w:r>
      </w:del>
      <w:del w:author="Franck Aumont" w:date="2025-12-15T18:59:00Z" w16du:dateUtc="2025-12-15T17:59:00Z" w:id="891">
        <w:r w:rsidRPr="00A442DF" w:rsidDel="00A442DF">
          <w:delText xml:space="preserve"> </w:delText>
        </w:r>
      </w:del>
      <w:del w:author="Franck Aumont" w:date="2025-12-11T18:39:00Z" w16du:dateUtc="2025-12-11T17:39:00Z" w:id="892">
        <w:r w:rsidRPr="00A442DF" w:rsidDel="00905396">
          <w:delText>M</w:delText>
        </w:r>
      </w:del>
      <w:del w:author="Franck Aumont" w:date="2025-12-15T18:59:00Z" w16du:dateUtc="2025-12-15T17:59:00Z" w:id="893">
        <w:r w:rsidRPr="00A442DF" w:rsidDel="00A442DF">
          <w:delText xml:space="preserve">etric reports to the UE Energy Information Collector </w:delText>
        </w:r>
      </w:del>
      <w:del w:author="Franck Aumont" w:date="2025-12-05T19:14:00Z" w16du:dateUtc="2025-12-05T18:14:00Z" w:id="894">
        <w:r w:rsidRPr="00A442DF" w:rsidDel="00DB660F">
          <w:delText xml:space="preserve">via </w:delText>
        </w:r>
      </w:del>
      <w:del w:author="Franck Aumont" w:date="2025-12-15T18:59:00Z" w16du:dateUtc="2025-12-15T17:59:00Z" w:id="895">
        <w:r w:rsidRPr="00A442DF" w:rsidDel="00A442DF">
          <w:delText xml:space="preserve">reference point E5 reference point to allow the </w:delText>
        </w:r>
      </w:del>
      <w:del w:author="Franck Aumont" w:date="2025-12-11T18:39:00Z" w16du:dateUtc="2025-12-11T17:39:00Z" w:id="896">
        <w:r w:rsidRPr="00A442DF" w:rsidDel="00852B9A">
          <w:delText>UE</w:delText>
        </w:r>
      </w:del>
      <w:del w:author="Franck Aumont" w:date="2025-12-15T18:59:00Z" w16du:dateUtc="2025-12-15T17:59:00Z" w:id="897">
        <w:r w:rsidRPr="00A442DF" w:rsidDel="00A442DF">
          <w:delText xml:space="preserve"> to report to the Application.</w:delText>
        </w:r>
      </w:del>
    </w:p>
    <w:p w:rsidRPr="00390863" w:rsidR="00D360F2" w:rsidDel="00A442DF" w:rsidP="008A06CE" w:rsidRDefault="008A06CE" w14:paraId="064DC202" w14:textId="12004D05">
      <w:pPr>
        <w:pStyle w:val="B1"/>
        <w:rPr>
          <w:del w:author="Franck Aumont" w:date="2025-12-15T18:59:00Z" w16du:dateUtc="2025-12-15T17:59:00Z" w:id="898"/>
          <w:b/>
          <w:bCs/>
        </w:rPr>
      </w:pPr>
      <w:del w:author="Franck Aumont" w:date="2025-12-15T18:59:00Z" w16du:dateUtc="2025-12-15T17:59:00Z" w:id="899">
        <w:r w:rsidRPr="00A442DF" w:rsidDel="00A442DF">
          <w:delText>2</w:delText>
        </w:r>
        <w:r w:rsidRPr="00A442DF" w:rsidDel="00A442DF" w:rsidR="00874441">
          <w:delText>6</w:delText>
        </w:r>
        <w:r w:rsidRPr="00A442DF" w:rsidDel="00A442DF">
          <w:delText>:</w:delText>
        </w:r>
        <w:r w:rsidRPr="00820E8F" w:rsidDel="00A442DF">
          <w:tab/>
        </w:r>
      </w:del>
      <w:del w:author="Franck Aumont" w:date="2025-12-11T18:31:00Z" w16du:dateUtc="2025-12-11T17:31:00Z" w:id="900">
        <w:r w:rsidRPr="00A442DF" w:rsidDel="00BE00D1">
          <w:delText>Optionally, t</w:delText>
        </w:r>
      </w:del>
      <w:del w:author="Franck Aumont" w:date="2025-12-15T18:59:00Z" w16du:dateUtc="2025-12-15T17:59:00Z" w:id="901">
        <w:r w:rsidRPr="00A442DF" w:rsidDel="00A442DF">
          <w:delText xml:space="preserve">he Energy Information Collector aggregates the </w:delText>
        </w:r>
      </w:del>
      <w:del w:author="Franck Aumont" w:date="2025-12-05T14:49:00Z" w16du:dateUtc="2025-12-05T13:49:00Z" w:id="902">
        <w:r w:rsidRPr="00A442DF" w:rsidDel="00E775A2">
          <w:delText>Energy-of-media-Service</w:delText>
        </w:r>
      </w:del>
      <w:del w:author="Franck Aumont" w:date="2025-12-15T18:59:00Z" w16du:dateUtc="2025-12-15T17:59:00Z" w:id="903">
        <w:r w:rsidRPr="00A442DF" w:rsidDel="00A442DF">
          <w:delText xml:space="preserve"> Metric reports of the Media Client and the ones received from the Energy Information AF and publishes the final </w:delText>
        </w:r>
      </w:del>
      <w:del w:author="Franck Aumont" w:date="2025-12-05T14:49:00Z" w16du:dateUtc="2025-12-05T13:49:00Z" w:id="904">
        <w:r w:rsidRPr="00A442DF" w:rsidDel="00E775A2">
          <w:delText>Energy-of-media-Service</w:delText>
        </w:r>
      </w:del>
      <w:del w:author="Franck Aumont" w:date="2025-12-15T18:59:00Z" w16du:dateUtc="2025-12-15T17:59:00Z" w:id="905">
        <w:r w:rsidRPr="00A442DF" w:rsidDel="00A442DF">
          <w:delText xml:space="preserve"> </w:delText>
        </w:r>
      </w:del>
      <w:del w:author="Franck Aumont" w:date="2025-12-11T18:32:00Z" w16du:dateUtc="2025-12-11T17:32:00Z" w:id="906">
        <w:r w:rsidRPr="00A442DF" w:rsidDel="001123DC">
          <w:delText>M</w:delText>
        </w:r>
      </w:del>
      <w:del w:author="Franck Aumont" w:date="2025-12-15T18:59:00Z" w16du:dateUtc="2025-12-15T17:59:00Z" w:id="907">
        <w:r w:rsidRPr="00A442DF" w:rsidDel="00A442DF">
          <w:delText xml:space="preserve">etric reports to the Application </w:delText>
        </w:r>
      </w:del>
      <w:del w:author="Franck Aumont" w:date="2025-12-05T19:15:00Z" w16du:dateUtc="2025-12-05T18:15:00Z" w:id="908">
        <w:r w:rsidRPr="00A442DF" w:rsidDel="002D3D0C">
          <w:delText xml:space="preserve">thru </w:delText>
        </w:r>
      </w:del>
      <w:del w:author="Franck Aumont" w:date="2025-12-10T10:09:00Z" w16du:dateUtc="2025-12-10T09:09:00Z" w:id="909">
        <w:r w:rsidRPr="00A442DF" w:rsidDel="00742ECB">
          <w:delText xml:space="preserve">E6 </w:delText>
        </w:r>
      </w:del>
      <w:del w:author="Franck Aumont" w:date="2025-12-15T18:59:00Z" w16du:dateUtc="2025-12-15T17:59:00Z" w:id="910">
        <w:r w:rsidRPr="00A442DF" w:rsidDel="00A442DF">
          <w:delText>reference point.</w:delText>
        </w:r>
        <w:commentRangeStart w:id="911"/>
        <w:commentRangeStart w:id="912"/>
        <w:r w:rsidRPr="00A442DF" w:rsidDel="00A442DF">
          <w:delText>2</w:delText>
        </w:r>
      </w:del>
      <w:del w:author="Franck Aumont" w:date="2025-12-05T19:31:00Z" w16du:dateUtc="2025-12-05T18:31:00Z" w:id="913">
        <w:r w:rsidRPr="00A442DF" w:rsidDel="00EC6711" w:rsidR="0087654B">
          <w:delText>7</w:delText>
        </w:r>
      </w:del>
      <w:del w:author="Franck Aumont" w:date="2025-12-15T18:59:00Z" w16du:dateUtc="2025-12-15T17:59:00Z" w:id="914">
        <w:r w:rsidRPr="00A442DF" w:rsidDel="00A442DF">
          <w:delText>:</w:delText>
        </w:r>
        <w:r w:rsidRPr="00820E8F" w:rsidDel="00A442DF">
          <w:tab/>
        </w:r>
      </w:del>
      <w:del w:author="Franck Aumont" w:date="2025-12-11T18:16:00Z" w16du:dateUtc="2025-12-11T17:16:00Z" w:id="915">
        <w:r w:rsidRPr="00A442DF" w:rsidDel="00453B44">
          <w:delText>Optionally,</w:delText>
        </w:r>
        <w:r w:rsidRPr="00A442DF" w:rsidDel="003647DB">
          <w:delText xml:space="preserve"> t</w:delText>
        </w:r>
      </w:del>
      <w:del w:author="Franck Aumont" w:date="2025-12-15T18:59:00Z" w16du:dateUtc="2025-12-15T17:59:00Z" w:id="916">
        <w:r w:rsidRPr="00A442DF" w:rsidDel="00A442DF">
          <w:delText xml:space="preserve">he Energy Information AF </w:delText>
        </w:r>
      </w:del>
      <w:del w:author="Franck Aumont" w:date="2025-12-11T18:19:00Z" w16du:dateUtc="2025-12-11T17:19:00Z" w:id="917">
        <w:r w:rsidRPr="00A442DF" w:rsidDel="00F44323">
          <w:delText xml:space="preserve">publishes </w:delText>
        </w:r>
      </w:del>
      <w:del w:author="Franck Aumont" w:date="2025-12-11T18:20:00Z" w16du:dateUtc="2025-12-11T17:20:00Z" w:id="918">
        <w:r w:rsidRPr="00A442DF" w:rsidDel="00507566">
          <w:delText>the final</w:delText>
        </w:r>
      </w:del>
      <w:del w:author="Franck Aumont" w:date="2025-12-15T18:59:00Z" w16du:dateUtc="2025-12-15T17:59:00Z" w:id="919">
        <w:r w:rsidRPr="00A442DF" w:rsidDel="00A442DF">
          <w:delText xml:space="preserve"> </w:delText>
        </w:r>
      </w:del>
      <w:del w:author="Franck Aumont" w:date="2025-12-05T14:49:00Z" w16du:dateUtc="2025-12-05T13:49:00Z" w:id="920">
        <w:r w:rsidRPr="00A442DF" w:rsidDel="00E775A2">
          <w:delText>Energy-of-media-Service</w:delText>
        </w:r>
      </w:del>
      <w:del w:author="Franck Aumont" w:date="2025-12-15T18:59:00Z" w16du:dateUtc="2025-12-15T17:59:00Z" w:id="921">
        <w:r w:rsidRPr="00A442DF" w:rsidDel="00A442DF">
          <w:delText xml:space="preserve"> </w:delText>
        </w:r>
      </w:del>
      <w:del w:author="Franck Aumont" w:date="2025-12-11T18:16:00Z" w16du:dateUtc="2025-12-11T17:16:00Z" w:id="922">
        <w:r w:rsidRPr="00A442DF" w:rsidDel="003647DB">
          <w:delText>M</w:delText>
        </w:r>
      </w:del>
      <w:del w:author="Franck Aumont" w:date="2025-12-15T18:59:00Z" w16du:dateUtc="2025-12-15T17:59:00Z" w:id="923">
        <w:r w:rsidRPr="00A442DF" w:rsidDel="00A442DF">
          <w:delText xml:space="preserve">etric reports </w:delText>
        </w:r>
      </w:del>
      <w:del w:author="Franck Aumont" w:date="2025-12-11T18:16:00Z" w16du:dateUtc="2025-12-11T17:16:00Z" w:id="924">
        <w:r w:rsidRPr="00A442DF" w:rsidDel="003647DB">
          <w:delText xml:space="preserve">to </w:delText>
        </w:r>
      </w:del>
      <w:del w:author="Franck Aumont" w:date="2025-12-15T18:59:00Z" w16du:dateUtc="2025-12-15T17:59:00Z" w:id="925">
        <w:r w:rsidRPr="00A442DF" w:rsidDel="00A442DF">
          <w:delText xml:space="preserve">the </w:delText>
        </w:r>
      </w:del>
      <w:del w:author="Franck Aumont" w:date="2025-12-11T18:17:00Z" w16du:dateUtc="2025-12-11T17:17:00Z" w:id="926">
        <w:r w:rsidRPr="00A442DF" w:rsidDel="00013BF1">
          <w:delText xml:space="preserve">AF </w:delText>
        </w:r>
      </w:del>
      <w:del w:author="Franck Aumont" w:date="2025-12-15T18:59:00Z" w16du:dateUtc="2025-12-15T17:59:00Z" w:id="927">
        <w:r w:rsidRPr="00A442DF" w:rsidDel="00A442DF">
          <w:delText xml:space="preserve">Data Collection AF </w:delText>
        </w:r>
      </w:del>
      <w:del w:author="Franck Aumont" w:date="2025-12-05T19:18:00Z" w16du:dateUtc="2025-12-05T18:18:00Z" w:id="928">
        <w:r w:rsidRPr="00A442DF" w:rsidDel="00D360F2">
          <w:delText xml:space="preserve">thru </w:delText>
        </w:r>
      </w:del>
      <w:del w:author="Franck Aumont" w:date="2025-12-10T10:09:00Z" w16du:dateUtc="2025-12-10T09:09:00Z" w:id="929">
        <w:r w:rsidRPr="00A442DF" w:rsidDel="006C37E5">
          <w:delText xml:space="preserve">E4 </w:delText>
        </w:r>
      </w:del>
      <w:del w:author="Franck Aumont" w:date="2025-12-11T18:18:00Z" w16du:dateUtc="2025-12-11T17:18:00Z" w:id="930">
        <w:r w:rsidRPr="00A442DF" w:rsidDel="00D179FB">
          <w:delText>reference point</w:delText>
        </w:r>
        <w:r w:rsidRPr="00A442DF" w:rsidDel="00EF4B07">
          <w:delText xml:space="preserve"> to allow the existing Data Collection function to expose th</w:delText>
        </w:r>
      </w:del>
      <w:del w:author="Franck Aumont" w:date="2025-12-11T18:21:00Z" w16du:dateUtc="2025-12-11T17:21:00Z" w:id="931">
        <w:r w:rsidRPr="00A442DF" w:rsidDel="00873243">
          <w:delText xml:space="preserve">e </w:delText>
        </w:r>
      </w:del>
      <w:del w:author="Franck Aumont" w:date="2025-12-05T14:49:00Z" w16du:dateUtc="2025-12-05T13:49:00Z" w:id="932">
        <w:r w:rsidRPr="00A442DF" w:rsidDel="00E775A2">
          <w:delText>Energy-of-media-Service</w:delText>
        </w:r>
      </w:del>
      <w:del w:author="Franck Aumont" w:date="2025-12-11T18:21:00Z" w16du:dateUtc="2025-12-11T17:21:00Z" w:id="933">
        <w:r w:rsidRPr="00A442DF" w:rsidDel="00873243">
          <w:delText xml:space="preserve"> information as it is in the </w:delText>
        </w:r>
        <w:r w:rsidRPr="00A442DF" w:rsidDel="00873243" w:rsidR="000505A6">
          <w:delText>release 19</w:delText>
        </w:r>
      </w:del>
      <w:del w:author="Franck Aumont" w:date="2025-12-15T18:59:00Z" w16du:dateUtc="2025-12-15T17:59:00Z" w:id="934">
        <w:r w:rsidRPr="00A442DF" w:rsidDel="00A442DF">
          <w:delText>.</w:delText>
        </w:r>
        <w:commentRangeEnd w:id="911"/>
        <w:r w:rsidRPr="00390863" w:rsidDel="00A442DF">
          <w:rPr>
            <w:rStyle w:val="CommentReference"/>
            <w:b/>
            <w:sz w:val="20"/>
          </w:rPr>
          <w:commentReference w:id="911"/>
        </w:r>
        <w:commentRangeEnd w:id="912"/>
        <w:r w:rsidRPr="00390863" w:rsidDel="00A442DF">
          <w:rPr>
            <w:rStyle w:val="CommentReference"/>
            <w:b/>
            <w:sz w:val="20"/>
          </w:rPr>
          <w:commentReference w:id="912"/>
        </w:r>
      </w:del>
    </w:p>
    <w:p w:rsidRPr="00390863" w:rsidR="008A06CE" w:rsidDel="00A442DF" w:rsidP="00B713E1" w:rsidRDefault="008A06CE" w14:paraId="32B5CFC7" w14:textId="6E176277">
      <w:pPr>
        <w:rPr>
          <w:del w:author="Franck Aumont" w:date="2025-12-15T18:59:00Z" w16du:dateUtc="2025-12-15T17:59:00Z" w:id="935"/>
        </w:rPr>
      </w:pPr>
      <w:del w:author="Franck Aumont" w:date="2025-12-15T18:59:00Z" w16du:dateUtc="2025-12-15T17:59:00Z" w:id="936">
        <w:r w:rsidRPr="00390863" w:rsidDel="00A442DF">
          <w:delText xml:space="preserve">Upon the termination of media playback (as notified by the Media-Aware Application to the Media </w:delText>
        </w:r>
      </w:del>
      <w:del w:author="Franck Aumont" w:date="2025-12-11T18:15:00Z" w16du:dateUtc="2025-12-11T17:15:00Z" w:id="937">
        <w:r w:rsidRPr="00390863" w:rsidDel="004E60BA">
          <w:delText>Player</w:delText>
        </w:r>
      </w:del>
      <w:del w:author="Franck Aumont" w:date="2025-12-15T18:59:00Z" w16du:dateUtc="2025-12-15T17:59:00Z" w:id="938">
        <w:r w:rsidRPr="00390863" w:rsidDel="00A442DF">
          <w:delText>) a final round of metrics collection and reporting is performed.</w:delText>
        </w:r>
      </w:del>
    </w:p>
    <w:p w:rsidRPr="00390863" w:rsidR="004A5F69" w:rsidDel="00A442DF" w:rsidP="004A5F69" w:rsidRDefault="004A5F69" w14:paraId="41AFC379" w14:textId="79C3A336">
      <w:pPr>
        <w:pStyle w:val="Heading3"/>
        <w:rPr>
          <w:del w:author="Franck Aumont" w:date="2025-12-15T18:59:00Z" w16du:dateUtc="2025-12-15T17:59:00Z" w:id="939"/>
          <w:rFonts w:eastAsiaTheme="minorEastAsia"/>
        </w:rPr>
      </w:pPr>
      <w:bookmarkStart w:name="_Toc187660870" w:id="940"/>
      <w:bookmarkStart w:name="_Toc193473776" w:id="941"/>
      <w:bookmarkStart w:name="_Ref213690675" w:id="942"/>
      <w:del w:author="Franck Aumont" w:date="2025-12-15T18:59:00Z" w16du:dateUtc="2025-12-15T17:59:00Z" w:id="943">
        <w:r w:rsidRPr="00390863" w:rsidDel="00A442DF">
          <w:rPr>
            <w:rFonts w:eastAsiaTheme="minorEastAsia"/>
          </w:rPr>
          <w:delText>7.</w:delText>
        </w:r>
        <w:r w:rsidRPr="00390863" w:rsidDel="00A442DF" w:rsidR="00ED11BA">
          <w:rPr>
            <w:rFonts w:eastAsiaTheme="minorEastAsia"/>
          </w:rPr>
          <w:delText>13</w:delText>
        </w:r>
        <w:r w:rsidRPr="00390863" w:rsidDel="00A442DF">
          <w:rPr>
            <w:rFonts w:eastAsiaTheme="minorEastAsia"/>
          </w:rPr>
          <w:delText>.4</w:delText>
        </w:r>
        <w:r w:rsidRPr="00390863" w:rsidDel="00A442DF">
          <w:rPr>
            <w:rFonts w:eastAsiaTheme="minorEastAsia"/>
          </w:rPr>
          <w:tab/>
        </w:r>
        <w:r w:rsidRPr="00390863" w:rsidDel="00A442DF">
          <w:rPr>
            <w:rFonts w:eastAsiaTheme="minorEastAsia"/>
          </w:rPr>
          <w:delText>Impacts on existing services, entities and interfaces</w:delText>
        </w:r>
        <w:bookmarkEnd w:id="700"/>
        <w:bookmarkEnd w:id="940"/>
        <w:bookmarkEnd w:id="941"/>
        <w:bookmarkEnd w:id="942"/>
      </w:del>
    </w:p>
    <w:p w:rsidRPr="00390863" w:rsidR="004A5F69" w:rsidDel="00A442DF" w:rsidP="004A5F69" w:rsidRDefault="004A5F69" w14:paraId="0EEACA2F" w14:textId="0DF2F808">
      <w:pPr>
        <w:pStyle w:val="Heading4"/>
        <w:rPr>
          <w:del w:author="Franck Aumont" w:date="2025-12-15T18:59:00Z" w16du:dateUtc="2025-12-15T17:59:00Z" w:id="944"/>
          <w:rFonts w:eastAsiaTheme="minorEastAsia"/>
        </w:rPr>
      </w:pPr>
      <w:bookmarkStart w:name="_Toc187660871" w:id="945"/>
      <w:bookmarkStart w:name="_Toc193473777" w:id="946"/>
      <w:del w:author="Franck Aumont" w:date="2025-12-15T18:59:00Z" w16du:dateUtc="2025-12-15T17:59:00Z" w:id="947">
        <w:r w:rsidRPr="00390863" w:rsidDel="00A442DF">
          <w:rPr>
            <w:rFonts w:eastAsiaTheme="minorEastAsia"/>
          </w:rPr>
          <w:delText>7.</w:delText>
        </w:r>
        <w:r w:rsidRPr="00390863" w:rsidDel="00A442DF" w:rsidR="00ED11BA">
          <w:rPr>
            <w:rFonts w:eastAsiaTheme="minorEastAsia"/>
          </w:rPr>
          <w:delText>13</w:delText>
        </w:r>
        <w:r w:rsidRPr="00390863" w:rsidDel="00A442DF">
          <w:rPr>
            <w:rFonts w:eastAsiaTheme="minorEastAsia"/>
          </w:rPr>
          <w:delText>.4.1</w:delText>
        </w:r>
        <w:r w:rsidRPr="00390863" w:rsidDel="00A442DF">
          <w:rPr>
            <w:rFonts w:eastAsiaTheme="minorEastAsia"/>
          </w:rPr>
          <w:tab/>
        </w:r>
        <w:r w:rsidRPr="00390863" w:rsidDel="00A442DF">
          <w:rPr>
            <w:rFonts w:eastAsiaTheme="minorEastAsia"/>
          </w:rPr>
          <w:delText>Media AF</w:delText>
        </w:r>
      </w:del>
    </w:p>
    <w:p w:rsidRPr="00390863" w:rsidR="004A5F69" w:rsidDel="00A442DF" w:rsidP="00B713E1" w:rsidRDefault="00BB7458" w14:paraId="605B1CA7" w14:textId="7E652FE7">
      <w:pPr>
        <w:rPr>
          <w:del w:author="Franck Aumont" w:date="2025-12-15T18:59:00Z" w16du:dateUtc="2025-12-15T17:59:00Z" w:id="948"/>
          <w:rFonts w:eastAsiaTheme="minorEastAsia"/>
        </w:rPr>
      </w:pPr>
      <w:del w:author="Franck Aumont" w:date="2025-12-15T18:59:00Z" w16du:dateUtc="2025-12-15T17:59:00Z" w:id="949">
        <w:r w:rsidRPr="00390863" w:rsidDel="00A442DF">
          <w:rPr>
            <w:rFonts w:eastAsiaTheme="minorEastAsia"/>
          </w:rPr>
          <w:delText>The</w:delText>
        </w:r>
        <w:r w:rsidRPr="00390863" w:rsidDel="00A442DF" w:rsidR="004A5F69">
          <w:rPr>
            <w:rFonts w:eastAsiaTheme="minorEastAsia"/>
          </w:rPr>
          <w:delText xml:space="preserve"> Media AF would be required to support a</w:delText>
        </w:r>
      </w:del>
      <w:del w:author="Franck Aumont" w:date="2025-12-15T18:22:00Z" w16du:dateUtc="2025-12-15T17:22:00Z" w:id="950">
        <w:r w:rsidRPr="00390863" w:rsidDel="00D322ED" w:rsidR="004A5F69">
          <w:rPr>
            <w:rFonts w:eastAsiaTheme="minorEastAsia"/>
          </w:rPr>
          <w:delText>n</w:delText>
        </w:r>
      </w:del>
      <w:del w:author="Franck Aumont" w:date="2025-12-15T18:59:00Z" w16du:dateUtc="2025-12-15T17:59:00Z" w:id="951">
        <w:r w:rsidRPr="00390863" w:rsidDel="00A442DF" w:rsidR="004A5F69">
          <w:rPr>
            <w:rFonts w:eastAsiaTheme="minorEastAsia"/>
          </w:rPr>
          <w:delText xml:space="preserve"> </w:delText>
        </w:r>
      </w:del>
      <w:del w:author="Franck Aumont" w:date="2025-12-05T14:49:00Z" w16du:dateUtc="2025-12-05T13:49:00Z" w:id="952">
        <w:r w:rsidRPr="00390863" w:rsidDel="00E775A2" w:rsidR="00011471">
          <w:rPr>
            <w:rFonts w:eastAsiaTheme="minorEastAsia"/>
          </w:rPr>
          <w:delText>Energy-of-media-Service</w:delText>
        </w:r>
      </w:del>
      <w:del w:author="Franck Aumont" w:date="2025-12-15T18:59:00Z" w16du:dateUtc="2025-12-15T17:59:00Z" w:id="953">
        <w:r w:rsidRPr="00390863" w:rsidDel="00A442DF" w:rsidR="0051700E">
          <w:rPr>
            <w:rFonts w:eastAsiaTheme="minorEastAsia"/>
          </w:rPr>
          <w:delText xml:space="preserve"> </w:delText>
        </w:r>
        <w:r w:rsidRPr="00390863" w:rsidDel="00A442DF" w:rsidR="004A5F69">
          <w:rPr>
            <w:rFonts w:eastAsiaTheme="minorEastAsia"/>
          </w:rPr>
          <w:delText>Metrics Reporting Configuration as part of the Metrics Reporting Configuration.</w:delText>
        </w:r>
      </w:del>
    </w:p>
    <w:p w:rsidRPr="00390863" w:rsidR="004A5F69" w:rsidDel="00A442DF" w:rsidP="005A3371" w:rsidRDefault="004A5F69" w14:paraId="2267199F" w14:textId="244AD5AD">
      <w:pPr>
        <w:pStyle w:val="Heading4"/>
        <w:rPr>
          <w:del w:author="Franck Aumont" w:date="2025-12-15T18:59:00Z" w16du:dateUtc="2025-12-15T17:59:00Z" w:id="954"/>
          <w:rFonts w:eastAsiaTheme="minorEastAsia"/>
        </w:rPr>
      </w:pPr>
      <w:del w:author="Franck Aumont" w:date="2025-12-15T18:59:00Z" w16du:dateUtc="2025-12-15T17:59:00Z" w:id="955">
        <w:r w:rsidRPr="00390863" w:rsidDel="00A442DF">
          <w:rPr>
            <w:rFonts w:eastAsiaTheme="minorEastAsia"/>
          </w:rPr>
          <w:delText>7.</w:delText>
        </w:r>
        <w:r w:rsidRPr="00390863" w:rsidDel="00A442DF" w:rsidR="00ED11BA">
          <w:rPr>
            <w:rFonts w:eastAsiaTheme="minorEastAsia"/>
          </w:rPr>
          <w:delText>13</w:delText>
        </w:r>
        <w:r w:rsidRPr="00390863" w:rsidDel="00A442DF">
          <w:rPr>
            <w:rFonts w:eastAsiaTheme="minorEastAsia"/>
          </w:rPr>
          <w:delText>.4.2</w:delText>
        </w:r>
        <w:r w:rsidRPr="00390863" w:rsidDel="00A442DF">
          <w:rPr>
            <w:rFonts w:eastAsiaTheme="minorEastAsia"/>
          </w:rPr>
          <w:tab/>
        </w:r>
        <w:r w:rsidRPr="00390863" w:rsidDel="00A442DF" w:rsidR="005A3371">
          <w:rPr>
            <w:rFonts w:eastAsiaTheme="minorEastAsia"/>
          </w:rPr>
          <w:delText>Energy Information</w:delText>
        </w:r>
        <w:r w:rsidRPr="00390863" w:rsidDel="00A442DF">
          <w:rPr>
            <w:rFonts w:eastAsiaTheme="minorEastAsia"/>
          </w:rPr>
          <w:delText xml:space="preserve"> AF</w:delText>
        </w:r>
      </w:del>
    </w:p>
    <w:p w:rsidRPr="00390863" w:rsidR="004A5F69" w:rsidDel="00A442DF" w:rsidP="00B713E1" w:rsidRDefault="004A5F69" w14:paraId="684EB244" w14:textId="544B7139">
      <w:pPr>
        <w:rPr>
          <w:del w:author="Franck Aumont" w:date="2025-12-15T18:59:00Z" w16du:dateUtc="2025-12-15T17:59:00Z" w:id="956"/>
        </w:rPr>
      </w:pPr>
      <w:del w:author="Franck Aumont" w:date="2025-12-15T18:59:00Z" w16du:dateUtc="2025-12-15T17:59:00Z" w:id="957">
        <w:r w:rsidRPr="00390863" w:rsidDel="00A442DF">
          <w:delText xml:space="preserve">The </w:delText>
        </w:r>
        <w:r w:rsidRPr="00390863" w:rsidDel="00A442DF" w:rsidR="005A3371">
          <w:delText>Energy Information</w:delText>
        </w:r>
        <w:r w:rsidRPr="00390863" w:rsidDel="00A442DF">
          <w:delText xml:space="preserve"> AF is instantiated as a subfunction of the Media AF to collect energy</w:delText>
        </w:r>
        <w:r w:rsidRPr="00390863" w:rsidDel="00A442DF">
          <w:noBreakHyphen/>
          <w:delText xml:space="preserve">related information per application, per media session, and per media component, at multiple granularities and across </w:delText>
        </w:r>
      </w:del>
      <w:del w:author="Franck Aumont" w:date="2025-12-05T19:35:00Z" w16du:dateUtc="2025-12-05T18:35:00Z" w:id="958">
        <w:r w:rsidRPr="00390863" w:rsidDel="002758A3">
          <w:delText>UE,</w:delText>
        </w:r>
      </w:del>
      <w:del w:author="Franck Aumont" w:date="2025-12-15T18:59:00Z" w16du:dateUtc="2025-12-15T17:59:00Z" w:id="959">
        <w:r w:rsidRPr="00390863" w:rsidDel="00A442DF">
          <w:delText xml:space="preserve"> CN</w:delText>
        </w:r>
      </w:del>
      <w:del w:author="Franck Aumont" w:date="2025-12-05T19:36:00Z" w16du:dateUtc="2025-12-05T18:36:00Z" w:id="960">
        <w:r w:rsidRPr="00390863" w:rsidDel="00CE5CFD">
          <w:delText>,</w:delText>
        </w:r>
      </w:del>
      <w:del w:author="Franck Aumont" w:date="2025-12-15T18:59:00Z" w16du:dateUtc="2025-12-15T17:59:00Z" w:id="961">
        <w:r w:rsidRPr="00390863" w:rsidDel="00A442DF">
          <w:delText xml:space="preserve"> and AS domains</w:delText>
        </w:r>
        <w:r w:rsidRPr="00390863" w:rsidDel="00A442DF" w:rsidR="00046A54">
          <w:delText xml:space="preserve"> </w:delText>
        </w:r>
        <w:r w:rsidRPr="00390863" w:rsidDel="00A442DF" w:rsidR="009A09AA">
          <w:delText>at reference points E3</w:delText>
        </w:r>
      </w:del>
      <w:del w:author="Franck Aumont" w:date="2025-12-05T19:36:00Z" w16du:dateUtc="2025-12-05T18:36:00Z" w:id="962">
        <w:r w:rsidRPr="00390863" w:rsidDel="00CE5CFD" w:rsidR="009A09AA">
          <w:delText>, E</w:delText>
        </w:r>
        <w:r w:rsidRPr="00390863" w:rsidDel="00CE5CFD" w:rsidR="00563059">
          <w:delText>5</w:delText>
        </w:r>
      </w:del>
      <w:del w:author="Franck Aumont" w:date="2025-12-15T18:59:00Z" w16du:dateUtc="2025-12-15T17:59:00Z" w:id="963">
        <w:r w:rsidRPr="00390863" w:rsidDel="00A442DF" w:rsidR="00563059">
          <w:delText xml:space="preserve"> and E12</w:delText>
        </w:r>
        <w:r w:rsidRPr="00390863" w:rsidDel="00A442DF">
          <w:delText>.</w:delText>
        </w:r>
      </w:del>
    </w:p>
    <w:p w:rsidRPr="00390863" w:rsidR="00922424" w:rsidDel="00A442DF" w:rsidP="00B713E1" w:rsidRDefault="00922424" w14:paraId="3FF25467" w14:textId="1469175A">
      <w:pPr>
        <w:rPr>
          <w:del w:author="Franck Aumont" w:date="2025-12-15T18:59:00Z" w16du:dateUtc="2025-12-15T17:59:00Z" w:id="964"/>
        </w:rPr>
      </w:pPr>
      <w:del w:author="Franck Aumont" w:date="2025-12-15T18:59:00Z" w16du:dateUtc="2025-12-15T17:59:00Z" w:id="965">
        <w:r w:rsidRPr="00390863" w:rsidDel="00A442DF">
          <w:delText xml:space="preserve">Collected information can be reported </w:delText>
        </w:r>
        <w:r w:rsidRPr="00390863" w:rsidDel="00A442DF" w:rsidR="00E77604">
          <w:delText xml:space="preserve">by the existing </w:delText>
        </w:r>
        <w:r w:rsidRPr="00390863" w:rsidDel="00A442DF" w:rsidR="00163DE9">
          <w:delText xml:space="preserve">mechanisms </w:delText>
        </w:r>
        <w:r w:rsidRPr="00390863" w:rsidDel="00A442DF" w:rsidR="00481901">
          <w:delText>of</w:delText>
        </w:r>
        <w:r w:rsidRPr="00390863" w:rsidDel="00A442DF" w:rsidR="002D5300">
          <w:delText xml:space="preserve"> the Release 19 architecture.</w:delText>
        </w:r>
      </w:del>
    </w:p>
    <w:p w:rsidRPr="00390863" w:rsidR="00406B59" w:rsidDel="00A442DF" w:rsidP="00B713E1" w:rsidRDefault="00B31E7E" w14:paraId="3277C551" w14:textId="1B3157BC">
      <w:pPr>
        <w:rPr>
          <w:del w:author="Franck Aumont" w:date="2025-12-15T18:59:00Z" w16du:dateUtc="2025-12-15T17:59:00Z" w:id="966"/>
        </w:rPr>
      </w:pPr>
      <w:del w:author="Franck Aumont" w:date="2025-12-15T18:59:00Z" w16du:dateUtc="2025-12-15T17:59:00Z" w:id="967">
        <w:r w:rsidRPr="00390863" w:rsidDel="00A442DF">
          <w:delText xml:space="preserve">Collected information can be reported to the </w:delText>
        </w:r>
        <w:r w:rsidRPr="00390863" w:rsidDel="00A442DF" w:rsidR="0095659D">
          <w:delText>UE Energy Information Collector</w:delText>
        </w:r>
        <w:r w:rsidRPr="00390863" w:rsidDel="00A442DF">
          <w:delText xml:space="preserve"> instantiated within the </w:delText>
        </w:r>
        <w:r w:rsidRPr="00390863" w:rsidDel="00A442DF" w:rsidR="00412853">
          <w:delText xml:space="preserve">Media Session Handler </w:delText>
        </w:r>
        <w:r w:rsidRPr="00390863" w:rsidDel="00A442DF" w:rsidR="00D95FD1">
          <w:delText xml:space="preserve">to be propagated </w:delText>
        </w:r>
        <w:r w:rsidRPr="00390863" w:rsidDel="00A442DF" w:rsidR="005046FF">
          <w:delText>to</w:delText>
        </w:r>
        <w:r w:rsidRPr="00390863" w:rsidDel="00A442DF" w:rsidR="00D5352D">
          <w:delText xml:space="preserve"> the Me</w:delText>
        </w:r>
        <w:r w:rsidRPr="00390863" w:rsidDel="00A442DF" w:rsidR="00517166">
          <w:delText>dia</w:delText>
        </w:r>
        <w:r w:rsidRPr="00390863" w:rsidDel="00A442DF" w:rsidR="00E253E4">
          <w:delText>-a</w:delText>
        </w:r>
        <w:r w:rsidRPr="00390863" w:rsidDel="00A442DF" w:rsidR="00517166">
          <w:delText>ware Application at reference point E6</w:delText>
        </w:r>
        <w:r w:rsidRPr="00390863" w:rsidDel="00A442DF" w:rsidR="008D3C59">
          <w:delText xml:space="preserve"> and</w:delText>
        </w:r>
        <w:r w:rsidRPr="00390863" w:rsidDel="00A442DF" w:rsidR="00E253E4">
          <w:delText>,</w:delText>
        </w:r>
        <w:r w:rsidRPr="00390863" w:rsidDel="00A442DF" w:rsidR="008D3C59">
          <w:delText xml:space="preserve"> optionally</w:delText>
        </w:r>
        <w:r w:rsidRPr="00390863" w:rsidDel="00A442DF" w:rsidR="00E253E4">
          <w:delText>,</w:delText>
        </w:r>
        <w:r w:rsidRPr="00390863" w:rsidDel="00A442DF" w:rsidR="008D3C59">
          <w:delText xml:space="preserve"> </w:delText>
        </w:r>
        <w:r w:rsidRPr="00390863" w:rsidDel="00A442DF" w:rsidR="00811174">
          <w:delText xml:space="preserve">to the Media Application Provider at reference point </w:delText>
        </w:r>
      </w:del>
      <w:del w:author="Franck Aumont" w:date="2025-12-15T18:22:00Z" w16du:dateUtc="2025-12-15T17:22:00Z" w:id="968">
        <w:r w:rsidRPr="00390863" w:rsidDel="00D322ED" w:rsidR="00811174">
          <w:delText>E</w:delText>
        </w:r>
      </w:del>
      <w:del w:author="Franck Aumont" w:date="2025-12-15T18:59:00Z" w16du:dateUtc="2025-12-15T17:59:00Z" w:id="969">
        <w:r w:rsidRPr="00390863" w:rsidDel="00A442DF" w:rsidR="00811174">
          <w:delText>8</w:delText>
        </w:r>
        <w:r w:rsidRPr="00390863" w:rsidDel="00A442DF" w:rsidR="00406B59">
          <w:delText>.</w:delText>
        </w:r>
      </w:del>
    </w:p>
    <w:p w:rsidRPr="00390863" w:rsidR="004A5F69" w:rsidDel="00A442DF" w:rsidP="00B713E1" w:rsidRDefault="004A5F69" w14:paraId="2E19BBD0" w14:textId="513A48FE">
      <w:pPr>
        <w:rPr>
          <w:del w:author="Franck Aumont" w:date="2025-12-15T18:59:00Z" w16du:dateUtc="2025-12-15T17:59:00Z" w:id="970"/>
        </w:rPr>
      </w:pPr>
      <w:del w:author="Franck Aumont" w:date="2025-12-15T18:23:00Z" w16du:dateUtc="2025-12-15T17:23:00Z" w:id="971">
        <w:r w:rsidRPr="00390863" w:rsidDel="00ED7381">
          <w:delText>C</w:delText>
        </w:r>
      </w:del>
      <w:del w:author="Franck Aumont" w:date="2025-12-15T18:59:00Z" w16du:dateUtc="2025-12-15T17:59:00Z" w:id="972">
        <w:r w:rsidRPr="00390863" w:rsidDel="00A442DF">
          <w:delText xml:space="preserve">ollected information </w:delText>
        </w:r>
        <w:r w:rsidRPr="00390863" w:rsidDel="00A442DF" w:rsidR="00A21166">
          <w:delText xml:space="preserve">can </w:delText>
        </w:r>
        <w:r w:rsidRPr="00390863" w:rsidDel="00A442DF" w:rsidR="00710E4B">
          <w:delText>be</w:delText>
        </w:r>
        <w:r w:rsidRPr="00390863" w:rsidDel="00A442DF">
          <w:delText xml:space="preserve"> reported to a Data Collection AF instantiated within the </w:delText>
        </w:r>
        <w:r w:rsidRPr="00390863" w:rsidDel="00A442DF" w:rsidR="00E253E4">
          <w:delText>Media </w:delText>
        </w:r>
        <w:r w:rsidRPr="00390863" w:rsidDel="00A442DF">
          <w:delText>AF</w:delText>
        </w:r>
        <w:r w:rsidRPr="00390863" w:rsidDel="00A442DF" w:rsidR="00710E4B">
          <w:delText xml:space="preserve"> </w:delText>
        </w:r>
        <w:r w:rsidRPr="00390863" w:rsidDel="00A442DF" w:rsidR="00E253E4">
          <w:delText>via</w:delText>
        </w:r>
        <w:r w:rsidRPr="00390863" w:rsidDel="00A442DF" w:rsidR="00710E4B">
          <w:delText xml:space="preserve"> the reference point E4</w:delText>
        </w:r>
        <w:r w:rsidRPr="00390863" w:rsidDel="00A442DF" w:rsidR="00D519DA">
          <w:delText xml:space="preserve"> p</w:delText>
        </w:r>
        <w:r w:rsidRPr="00390863" w:rsidDel="00A442DF">
          <w:delText>rior to exposure to authorized third parties, privacy</w:delText>
        </w:r>
        <w:r w:rsidRPr="00390863" w:rsidDel="00A442DF">
          <w:noBreakHyphen/>
          <w:delText>preserving post</w:delText>
        </w:r>
        <w:r w:rsidRPr="00390863" w:rsidDel="00A442DF">
          <w:noBreakHyphen/>
          <w:delText xml:space="preserve">processing </w:delText>
        </w:r>
        <w:r w:rsidRPr="00390863" w:rsidDel="00A442DF" w:rsidR="00B31E7E">
          <w:delText>being</w:delText>
        </w:r>
        <w:r w:rsidRPr="00390863" w:rsidDel="00A442DF">
          <w:delText xml:space="preserve"> applied.</w:delText>
        </w:r>
      </w:del>
    </w:p>
    <w:p w:rsidRPr="00390863" w:rsidR="004A5F69" w:rsidDel="00A442DF" w:rsidP="004A5F69" w:rsidRDefault="004A5F69" w14:paraId="2C46DDA0" w14:textId="3DEE09A8">
      <w:pPr>
        <w:pStyle w:val="Heading4"/>
        <w:rPr>
          <w:del w:author="Franck Aumont" w:date="2025-12-15T18:59:00Z" w16du:dateUtc="2025-12-15T17:59:00Z" w:id="973"/>
          <w:rFonts w:eastAsiaTheme="minorEastAsia"/>
        </w:rPr>
      </w:pPr>
      <w:bookmarkStart w:name="_Toc187660872" w:id="974"/>
      <w:bookmarkStart w:name="_Toc193473778" w:id="975"/>
      <w:del w:author="Franck Aumont" w:date="2025-12-15T18:59:00Z" w16du:dateUtc="2025-12-15T17:59:00Z" w:id="976">
        <w:r w:rsidRPr="00390863" w:rsidDel="00A442DF">
          <w:rPr>
            <w:rFonts w:eastAsiaTheme="minorEastAsia"/>
          </w:rPr>
          <w:delText>7.</w:delText>
        </w:r>
        <w:r w:rsidRPr="00390863" w:rsidDel="00A442DF" w:rsidR="00ED11BA">
          <w:rPr>
            <w:rFonts w:eastAsiaTheme="minorEastAsia"/>
          </w:rPr>
          <w:delText>13</w:delText>
        </w:r>
        <w:r w:rsidRPr="00390863" w:rsidDel="00A442DF">
          <w:rPr>
            <w:rFonts w:eastAsiaTheme="minorEastAsia"/>
          </w:rPr>
          <w:delText>.4.3</w:delText>
        </w:r>
        <w:r w:rsidRPr="00390863" w:rsidDel="00A442DF">
          <w:rPr>
            <w:rFonts w:eastAsiaTheme="minorEastAsia"/>
          </w:rPr>
          <w:tab/>
        </w:r>
        <w:bookmarkEnd w:id="974"/>
        <w:bookmarkEnd w:id="975"/>
        <w:r w:rsidRPr="00390863" w:rsidDel="00A442DF">
          <w:rPr>
            <w:rFonts w:eastAsiaTheme="minorEastAsia"/>
          </w:rPr>
          <w:delText>Reference point M1</w:delText>
        </w:r>
      </w:del>
    </w:p>
    <w:bookmarkEnd w:id="945"/>
    <w:bookmarkEnd w:id="946"/>
    <w:p w:rsidRPr="00390863" w:rsidR="004A5F69" w:rsidDel="00A442DF" w:rsidP="00B713E1" w:rsidRDefault="00B6720D" w14:paraId="35B10C68" w14:textId="0DD76EDC">
      <w:pPr>
        <w:rPr>
          <w:del w:author="Franck Aumont" w:date="2025-12-15T18:59:00Z" w16du:dateUtc="2025-12-15T17:59:00Z" w:id="977"/>
        </w:rPr>
      </w:pPr>
      <w:del w:author="Franck Aumont" w:date="2025-12-15T18:59:00Z" w16du:dateUtc="2025-12-15T17:59:00Z" w:id="978">
        <w:r w:rsidRPr="00390863" w:rsidDel="00A442DF">
          <w:delText>At</w:delText>
        </w:r>
        <w:r w:rsidRPr="00390863" w:rsidDel="00A442DF" w:rsidR="004A5F69">
          <w:delText xml:space="preserve"> reference point M1, the </w:delText>
        </w:r>
        <w:r w:rsidRPr="00390863" w:rsidDel="00A442DF" w:rsidR="009D42E3">
          <w:delText>Media</w:delText>
        </w:r>
        <w:r w:rsidRPr="00390863" w:rsidDel="00A442DF" w:rsidR="004A5F69">
          <w:delText xml:space="preserve"> Application Provider shall instantiate a </w:delText>
        </w:r>
        <w:r w:rsidRPr="00390863" w:rsidDel="00A442DF" w:rsidR="004A5F69">
          <w:rPr>
            <w:i/>
            <w:iCs/>
          </w:rPr>
          <w:delText>Metrics Reporting Configuration</w:delText>
        </w:r>
        <w:r w:rsidRPr="00390863" w:rsidDel="00A442DF" w:rsidR="004A5F69">
          <w:delText xml:space="preserve"> resource associated with the target Provisioning Session to enable </w:delText>
        </w:r>
      </w:del>
      <w:del w:author="Franck Aumont" w:date="2025-12-05T14:49:00Z" w16du:dateUtc="2025-12-05T13:49:00Z" w:id="979">
        <w:r w:rsidRPr="00390863" w:rsidDel="00E775A2" w:rsidR="004A5F69">
          <w:delText>Energy</w:delText>
        </w:r>
        <w:r w:rsidRPr="00390863" w:rsidDel="00E775A2" w:rsidR="004A5F69">
          <w:noBreakHyphen/>
          <w:delText>of</w:delText>
        </w:r>
        <w:r w:rsidRPr="00390863" w:rsidDel="00E775A2" w:rsidR="004A5F69">
          <w:noBreakHyphen/>
        </w:r>
        <w:r w:rsidRPr="00390863" w:rsidDel="00E775A2">
          <w:delText>media-</w:delText>
        </w:r>
        <w:r w:rsidRPr="00390863" w:rsidDel="00E775A2" w:rsidR="00A51D55">
          <w:delText>Service</w:delText>
        </w:r>
      </w:del>
      <w:del w:author="Franck Aumont" w:date="2025-12-15T18:59:00Z" w16du:dateUtc="2025-12-15T17:59:00Z" w:id="980">
        <w:r w:rsidRPr="00390863" w:rsidDel="00A442DF" w:rsidR="004A5F69">
          <w:noBreakHyphen/>
          <w:delText xml:space="preserve"> collection and reporting</w:delText>
        </w:r>
        <w:r w:rsidRPr="00390863" w:rsidDel="00A442DF" w:rsidR="00775256">
          <w:delText>.</w:delText>
        </w:r>
      </w:del>
    </w:p>
    <w:bookmarkEnd w:id="39"/>
    <w:p w:rsidRPr="00C045C7" w:rsidR="006B4608" w:rsidP="006B4608" w:rsidRDefault="00EE626C" w14:paraId="1606CB6C" w14:textId="1CC49C88">
      <w:pPr>
        <w:pStyle w:val="Changelast"/>
        <w:rPr>
          <w:lang w:val="fr-FR"/>
        </w:rPr>
      </w:pPr>
      <w:del w:author="Franck Aumont" w:date="2025-12-15T18:59:00Z" w16du:dateUtc="2025-12-15T17:59:00Z" w:id="981">
        <w:r w:rsidRPr="00390863" w:rsidDel="00A442DF">
          <w:delText>E</w:delText>
        </w:r>
      </w:del>
      <w:r w:rsidRPr="00390863" w:rsidR="006B4608">
        <w:t>nd of changes</w:t>
      </w:r>
    </w:p>
    <w:sectPr w:rsidRPr="00C045C7" w:rsidR="006B4608" w:rsidSect="00E12462">
      <w:headerReference w:type="default" r:id="rId23"/>
      <w:footerReference w:type="even" r:id="rId24"/>
      <w:footerReference w:type="default" r:id="rId25"/>
      <w:footerReference w:type="first" r:id="rId26"/>
      <w:footnotePr>
        <w:numRestart w:val="eachSect"/>
      </w:footnotePr>
      <w:pgSz w:w="11907" w:h="16840" w:orient="portrait"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RB" w:author="Richard Bradbury (2025-11-20)" w:date="2025-11-20T12:23:00Z" w:id="2">
    <w:p w:rsidRPr="00390863" w:rsidR="001E6F7A" w:rsidP="001E6F7A" w:rsidRDefault="001E6F7A" w14:paraId="0BEFECE5" w14:textId="77777777">
      <w:pPr>
        <w:pStyle w:val="CommentText"/>
      </w:pPr>
      <w:r w:rsidRPr="00390863">
        <w:rPr>
          <w:rStyle w:val="CommentReference"/>
        </w:rPr>
        <w:annotationRef/>
      </w:r>
      <w:r w:rsidRPr="00390863">
        <w:t>Make name distinct from Approach A by including what is different in the name.</w:t>
      </w:r>
    </w:p>
  </w:comment>
  <w:comment w:initials="FA" w:author="Franck Aumont" w:date="2025-12-04T18:39:00Z" w:id="40">
    <w:p w:rsidR="00DE1F05" w:rsidP="00DE1F05" w:rsidRDefault="00DE1F05" w14:paraId="3B59AF64" w14:textId="77777777">
      <w:pPr>
        <w:pStyle w:val="CommentText"/>
      </w:pPr>
      <w:r>
        <w:rPr>
          <w:rStyle w:val="CommentReference"/>
        </w:rPr>
        <w:annotationRef/>
      </w:r>
      <w:r>
        <w:rPr>
          <w:lang w:val="fr-FR"/>
        </w:rPr>
        <w:t>Richard’s proposal for the name</w:t>
      </w:r>
    </w:p>
  </w:comment>
  <w:comment w:initials="RB" w:author="Richard Bradbury (2025-11-20)" w:date="2025-11-20T12:22:00Z" w:id="41">
    <w:p w:rsidRPr="00390863" w:rsidR="005A125A" w:rsidRDefault="005A125A" w14:paraId="0733BAFD" w14:textId="7E31DCFF">
      <w:pPr>
        <w:pStyle w:val="CommentText"/>
      </w:pPr>
      <w:r w:rsidRPr="00390863">
        <w:rPr>
          <w:rStyle w:val="CommentReference"/>
        </w:rPr>
        <w:annotationRef/>
      </w:r>
      <w:r w:rsidRPr="00390863">
        <w:t>My proposal.</w:t>
      </w:r>
    </w:p>
  </w:comment>
  <w:comment w:initials="FA" w:author="Franck Aumont" w:date="2025-11-20T14:57:00Z" w:id="42">
    <w:p w:rsidR="00001944" w:rsidP="00001944" w:rsidRDefault="00001944" w14:paraId="466EDB6E" w14:textId="77777777">
      <w:pPr>
        <w:pStyle w:val="CommentText"/>
      </w:pPr>
      <w:r>
        <w:rPr>
          <w:rStyle w:val="CommentReference"/>
        </w:rPr>
        <w:annotationRef/>
      </w:r>
      <w:r>
        <w:rPr>
          <w:lang w:val="fr-FR"/>
        </w:rPr>
        <w:t>I saw your proposal but to keep similarities with QoE, Energy of mediaService, so EoS, seems interesting</w:t>
      </w:r>
    </w:p>
  </w:comment>
  <w:comment w:initials="RB" w:author="Richard Bradbury (2025-11-20)" w:date="2025-11-20T12:21:00Z" w:id="44">
    <w:p w:rsidRPr="00390863" w:rsidR="00C352B4" w:rsidRDefault="00C352B4" w14:paraId="7BF0D60B" w14:textId="19048468">
      <w:pPr>
        <w:pStyle w:val="CommentText"/>
      </w:pPr>
      <w:r w:rsidRPr="00390863">
        <w:rPr>
          <w:rStyle w:val="CommentReference"/>
        </w:rPr>
        <w:annotationRef/>
      </w:r>
      <w:r w:rsidRPr="00390863">
        <w:t>Feels mor</w:t>
      </w:r>
      <w:r w:rsidRPr="00390863" w:rsidR="005A125A">
        <w:t>e</w:t>
      </w:r>
      <w:r w:rsidRPr="00390863">
        <w:t xml:space="preserve"> like KI#</w:t>
      </w:r>
      <w:r w:rsidRPr="00390863" w:rsidR="005A125A">
        <w:t>4</w:t>
      </w:r>
      <w:r w:rsidRPr="00390863">
        <w:t xml:space="preserve"> to me.</w:t>
      </w:r>
    </w:p>
  </w:comment>
  <w:comment w:initials="FA" w:author="Franck Aumont" w:date="2025-11-20T15:01:00Z" w:id="45">
    <w:p w:rsidR="00001944" w:rsidP="00001944" w:rsidRDefault="00001944" w14:paraId="79113E53" w14:textId="77777777">
      <w:pPr>
        <w:pStyle w:val="CommentText"/>
      </w:pPr>
      <w:r>
        <w:rPr>
          <w:rStyle w:val="CommentReference"/>
        </w:rPr>
        <w:annotationRef/>
      </w:r>
      <w:r>
        <w:rPr>
          <w:lang w:val="fr-FR"/>
        </w:rPr>
        <w:t>I’m wondering because this candidate solution can be an answer to the «for further study» of solution #7</w:t>
      </w:r>
    </w:p>
  </w:comment>
  <w:comment w:initials="RB" w:author="Richard Bradbury (2025-11-20)" w:date="2025-11-20T12:16:00Z" w:id="60">
    <w:p w:rsidRPr="00390863" w:rsidR="00C352B4" w:rsidRDefault="00C352B4" w14:paraId="41FBE37B" w14:textId="401378FF">
      <w:pPr>
        <w:pStyle w:val="CommentText"/>
      </w:pPr>
      <w:r w:rsidRPr="00390863">
        <w:rPr>
          <w:rStyle w:val="CommentReference"/>
        </w:rPr>
        <w:annotationRef/>
      </w:r>
      <w:r w:rsidRPr="00390863">
        <w:t>This is still missing from all Candidate Solutions I have seen so far.</w:t>
      </w:r>
    </w:p>
    <w:p w:rsidRPr="00390863" w:rsidR="00C352B4" w:rsidRDefault="00C352B4" w14:paraId="2AD244E4" w14:textId="041DC758">
      <w:pPr>
        <w:pStyle w:val="CommentText"/>
      </w:pPr>
      <w:r w:rsidRPr="00390863">
        <w:t>What are the metrics themselves?</w:t>
      </w:r>
    </w:p>
  </w:comment>
  <w:comment w:initials="FA" w:author="Franck Aumont" w:date="2025-11-20T15:18:00Z" w:id="61">
    <w:p w:rsidR="008E426F" w:rsidP="008E426F" w:rsidRDefault="008E426F" w14:paraId="67E4E8C1" w14:textId="77777777">
      <w:pPr>
        <w:pStyle w:val="CommentText"/>
      </w:pPr>
      <w:r>
        <w:rPr>
          <w:rStyle w:val="CommentReference"/>
        </w:rPr>
        <w:annotationRef/>
      </w:r>
      <w:r>
        <w:rPr>
          <w:lang w:val="fr-FR"/>
        </w:rPr>
        <w:t xml:space="preserve">The initial contribution </w:t>
      </w:r>
      <w:r>
        <w:t xml:space="preserve">S4aI250197 </w:t>
      </w:r>
      <w:r>
        <w:rPr>
          <w:lang w:val="fr-FR"/>
        </w:rPr>
        <w:t xml:space="preserve">gave some ideas for the possible metrics and the parameters carried but it has been considered too early for stage-2 ☹️ </w:t>
      </w:r>
    </w:p>
  </w:comment>
  <w:comment w:initials="FA" w:author="Franck Aumont" w:date="2025-12-15T17:09:00Z" w:id="62">
    <w:p w:rsidR="00966930" w:rsidP="00966930" w:rsidRDefault="00966930" w14:paraId="3AA43F99" w14:textId="77777777">
      <w:pPr>
        <w:pStyle w:val="CommentText"/>
      </w:pPr>
      <w:r>
        <w:rPr>
          <w:rStyle w:val="CommentReference"/>
        </w:rPr>
        <w:annotationRef/>
      </w:r>
      <w:r>
        <w:rPr>
          <w:lang w:val="fr-FR"/>
        </w:rPr>
        <w:t xml:space="preserve">The metrics are defined by the four schemes defined in </w:t>
      </w:r>
      <w:r>
        <w:t>Table 7.11.2.2-1.</w:t>
      </w:r>
    </w:p>
  </w:comment>
  <w:comment w:initials="RB" w:author="Richard Bradbury (2025-11-17)" w:date="2025-11-18T01:18:00Z" w:id="311">
    <w:p w:rsidRPr="00390863" w:rsidR="00A72E14" w:rsidP="00A72E14" w:rsidRDefault="00A72E14" w14:paraId="7085B99B" w14:textId="77BB2AFB">
      <w:pPr>
        <w:pStyle w:val="CommentText"/>
      </w:pPr>
      <w:r w:rsidRPr="00390863">
        <w:rPr>
          <w:rStyle w:val="CommentReference"/>
        </w:rPr>
        <w:annotationRef/>
      </w:r>
      <w:r w:rsidRPr="00390863">
        <w:t>If the baseline is downlink media streaming, the names of the actors and reference points need to align with that: 5GMSd AF, 5GMSd AS, 5GMSd Client, Media Player.</w:t>
      </w:r>
    </w:p>
    <w:p w:rsidRPr="00390863" w:rsidR="00A72E14" w:rsidP="00A72E14" w:rsidRDefault="00A72E14" w14:paraId="552E4FD1" w14:textId="77777777">
      <w:pPr>
        <w:pStyle w:val="CommentText"/>
      </w:pPr>
      <w:r w:rsidRPr="00390863">
        <w:t>But is this solution limited to that Use Case, or could it be generalised to include uplink media streaming sessions and RTC sessions?</w:t>
      </w:r>
    </w:p>
  </w:comment>
  <w:comment w:initials="RB" w:author="Richard Bradbury (2025-11-20)" w:date="2025-11-20T12:19:00Z" w:id="326">
    <w:p w:rsidRPr="00390863" w:rsidR="00C352B4" w:rsidRDefault="00C352B4" w14:paraId="67B9597F" w14:textId="3B8F9D03">
      <w:pPr>
        <w:pStyle w:val="CommentText"/>
      </w:pPr>
      <w:r w:rsidRPr="00390863">
        <w:rPr>
          <w:rStyle w:val="CommentReference"/>
        </w:rPr>
        <w:annotationRef/>
      </w:r>
      <w:r w:rsidRPr="00390863">
        <w:t>Move cross-reference to paragraph before sequence diagram.</w:t>
      </w:r>
    </w:p>
  </w:comment>
  <w:comment w:initials="RB" w:author="Richard Bradbury (2025-11-17)" w:date="2025-11-18T01:49:00Z" w:id="433">
    <w:p w:rsidRPr="00390863" w:rsidR="00143AFF" w:rsidP="00143AFF" w:rsidRDefault="00143AFF" w14:paraId="1F861346" w14:textId="5648457B">
      <w:pPr>
        <w:pStyle w:val="CommentText"/>
      </w:pPr>
      <w:r w:rsidRPr="00390863">
        <w:rPr>
          <w:rStyle w:val="CommentReference"/>
        </w:rPr>
        <w:annotationRef/>
      </w:r>
      <w:r w:rsidRPr="00390863">
        <w:t>Missing step.</w:t>
      </w:r>
    </w:p>
  </w:comment>
  <w:comment w:initials="RB" w:author="Richard Bradbury (2025-11-17)" w:date="2025-11-18T10:12:00Z" w:id="445">
    <w:p w:rsidRPr="00390863" w:rsidR="005C5F11" w:rsidP="005C5F11" w:rsidRDefault="005C5F11" w14:paraId="07A1CEB3" w14:textId="77777777">
      <w:pPr>
        <w:pStyle w:val="CommentText"/>
      </w:pPr>
      <w:r w:rsidRPr="00390863">
        <w:rPr>
          <w:rStyle w:val="CommentReference"/>
        </w:rPr>
        <w:annotationRef/>
      </w:r>
      <w:r w:rsidRPr="00390863">
        <w:t xml:space="preserve">Contentious issue: It was agreed in the previous study phase that the UE wouldn’t report energy-related metrics to the network. Direct exposure to the Application Provider via </w:t>
      </w:r>
      <w:r w:rsidRPr="00390863">
        <w:rPr>
          <w:b/>
          <w:bCs/>
        </w:rPr>
        <w:t>E8</w:t>
      </w:r>
      <w:r w:rsidRPr="00390863">
        <w:t xml:space="preserve"> seems more agreeable, but probably not what you want.</w:t>
      </w:r>
    </w:p>
  </w:comment>
  <w:comment w:initials="FA" w:author="Franck Aumont" w:date="2025-11-18T17:10:00Z" w:id="446">
    <w:p w:rsidR="005E44B3" w:rsidP="005E44B3" w:rsidRDefault="005C5F11" w14:paraId="65836BC9" w14:textId="77777777">
      <w:pPr>
        <w:pStyle w:val="CommentText"/>
      </w:pPr>
      <w:r w:rsidRPr="00390863">
        <w:rPr>
          <w:rStyle w:val="CommentReference"/>
        </w:rPr>
        <w:annotationRef/>
      </w:r>
      <w:r w:rsidR="005E44B3">
        <w:rPr>
          <w:lang w:val="fr-FR"/>
        </w:rPr>
        <w:t xml:space="preserve">The step where the UE reports the energy-related metrics has been removed. The only energy information reported for the UE will come from the EIF network function </w:t>
      </w:r>
    </w:p>
  </w:comment>
  <w:comment w:initials="RB" w:author="Richard Bradbury (2025-11-17)" w:date="2025-11-18T01:49:00Z" w:id="469">
    <w:p w:rsidRPr="00390863" w:rsidR="005C5F11" w:rsidP="005C5F11" w:rsidRDefault="005C5F11" w14:paraId="7DCAF826" w14:textId="2C084910">
      <w:pPr>
        <w:pStyle w:val="CommentText"/>
      </w:pPr>
      <w:r w:rsidRPr="00390863">
        <w:rPr>
          <w:rStyle w:val="CommentReference"/>
        </w:rPr>
        <w:annotationRef/>
      </w:r>
      <w:r w:rsidRPr="00390863">
        <w:t>Potential new requirement for exposure.</w:t>
      </w:r>
    </w:p>
    <w:p w:rsidRPr="00390863" w:rsidR="005C5F11" w:rsidP="005C5F11" w:rsidRDefault="005C5F11" w14:paraId="6E9ECCDA" w14:textId="77777777">
      <w:pPr>
        <w:pStyle w:val="CommentText"/>
      </w:pPr>
      <w:r w:rsidRPr="00390863">
        <w:t xml:space="preserve">Why not just use existing Data Collection AF to expose these metrics via reference point </w:t>
      </w:r>
      <w:r w:rsidRPr="00390863">
        <w:rPr>
          <w:b/>
          <w:bCs/>
        </w:rPr>
        <w:t>R6</w:t>
      </w:r>
      <w:r w:rsidRPr="00390863">
        <w:t>?</w:t>
      </w:r>
    </w:p>
  </w:comment>
  <w:comment w:initials="FA" w:author="Franck Aumont" w:date="2025-11-18T17:08:00Z" w:id="470">
    <w:p w:rsidR="003C688D" w:rsidP="003C688D" w:rsidRDefault="005C5F11" w14:paraId="31F0BA72" w14:textId="77777777">
      <w:pPr>
        <w:pStyle w:val="CommentText"/>
      </w:pPr>
      <w:r w:rsidRPr="00390863">
        <w:rPr>
          <w:rStyle w:val="CommentReference"/>
        </w:rPr>
        <w:annotationRef/>
      </w:r>
      <w:r w:rsidR="003C688D">
        <w:t xml:space="preserve">Indeed, the solution proposes the possibility to publish the reports directly to the Media Application Provider and thus add this feature to the architecture for collection and exposure of energy-related information defined in the 26.942. </w:t>
      </w:r>
    </w:p>
  </w:comment>
  <w:comment w:initials="RB" w:author="Richard Bradbury (2025-11-17)" w:date="2025-11-18T00:10:00Z" w:id="487">
    <w:p w:rsidRPr="00390863" w:rsidR="005C5F11" w:rsidP="005C5F11" w:rsidRDefault="005C5F11" w14:paraId="7B2D86DF" w14:textId="02A0E70E">
      <w:pPr>
        <w:pStyle w:val="CommentText"/>
      </w:pPr>
      <w:r w:rsidRPr="00390863">
        <w:rPr>
          <w:rStyle w:val="CommentReference"/>
        </w:rPr>
        <w:annotationRef/>
      </w:r>
      <w:r w:rsidRPr="00390863">
        <w:t xml:space="preserve">Probably need to add a couple more steps: one for event exposure to the NWDAF via </w:t>
      </w:r>
      <w:r w:rsidRPr="00390863">
        <w:rPr>
          <w:b/>
          <w:bCs/>
        </w:rPr>
        <w:t>R5</w:t>
      </w:r>
      <w:r w:rsidRPr="00390863">
        <w:t xml:space="preserve">; one for exposure to an Event Consumer AF in the Media Application Provider via </w:t>
      </w:r>
      <w:r w:rsidRPr="00390863">
        <w:rPr>
          <w:b/>
          <w:bCs/>
        </w:rPr>
        <w:t>R6</w:t>
      </w:r>
      <w:r w:rsidRPr="00390863">
        <w:t xml:space="preserve"> – see TS 26.531.</w:t>
      </w:r>
    </w:p>
  </w:comment>
  <w:comment w:initials="FA" w:author="Franck Aumont" w:date="2025-11-18T17:13:00Z" w:id="488">
    <w:p w:rsidR="00FF2AD4" w:rsidP="00FF2AD4" w:rsidRDefault="005C5F11" w14:paraId="1C9C0297" w14:textId="77777777">
      <w:pPr>
        <w:pStyle w:val="CommentText"/>
      </w:pPr>
      <w:r w:rsidRPr="00390863">
        <w:rPr>
          <w:rStyle w:val="CommentReference"/>
        </w:rPr>
        <w:annotationRef/>
      </w:r>
      <w:r w:rsidR="00FF2AD4">
        <w:t xml:space="preserve">A step has been added in order to show the exposure of the Metrics to Event Consumer AF thru reference point R6 as specified in Release 19   </w:t>
      </w:r>
    </w:p>
  </w:comment>
  <w:comment w:initials="RB" w:author="Richard Bradbury" w:date="2025-11-13T11:08:00Z" w:id="527">
    <w:p w:rsidRPr="00390863" w:rsidR="009461E1" w:rsidP="009461E1" w:rsidRDefault="009461E1" w14:paraId="4E016BDF" w14:textId="77777777">
      <w:pPr>
        <w:pStyle w:val="CommentText"/>
      </w:pPr>
      <w:r w:rsidRPr="00390863">
        <w:rPr>
          <w:rStyle w:val="CommentReference"/>
        </w:rPr>
        <w:annotationRef/>
      </w:r>
      <w:r w:rsidRPr="00390863">
        <w:t>Probably clearer to assess the impacts of the two approaches in different subclauses since they are different.</w:t>
      </w:r>
    </w:p>
  </w:comment>
  <w:comment w:initials="RB" w:author="Richard Bradbury" w:date="2025-11-13T11:09:00Z" w:id="528">
    <w:p w:rsidRPr="00390863" w:rsidR="009461E1" w:rsidP="009461E1" w:rsidRDefault="009461E1" w14:paraId="2794335D" w14:textId="77777777">
      <w:pPr>
        <w:pStyle w:val="CommentText"/>
      </w:pPr>
      <w:r w:rsidRPr="00390863">
        <w:rPr>
          <w:rStyle w:val="CommentReference"/>
        </w:rPr>
        <w:annotationRef/>
      </w:r>
      <w:r w:rsidRPr="00390863">
        <w:t>Even better, separate the two approaches into two candidate solutions in this contribution.</w:t>
      </w:r>
    </w:p>
  </w:comment>
  <w:comment w:initials="RB" w:author="Richard Bradbury (2025-11-20)" w:date="2025-11-20T12:23:00Z" w:id="596">
    <w:p w:rsidRPr="00390863" w:rsidR="005A125A" w:rsidRDefault="005A125A" w14:paraId="6C5EA1DF" w14:textId="184B0FEB">
      <w:pPr>
        <w:pStyle w:val="CommentText"/>
      </w:pPr>
      <w:r w:rsidRPr="00390863">
        <w:rPr>
          <w:rStyle w:val="CommentReference"/>
        </w:rPr>
        <w:annotationRef/>
      </w:r>
      <w:r w:rsidRPr="00390863">
        <w:t>Make name distinct from Approach A by including what is different in the name.</w:t>
      </w:r>
    </w:p>
  </w:comment>
  <w:comment w:initials="RB" w:author="Richard Bradbury" w:date="2025-11-13T10:57:00Z" w:id="649">
    <w:p w:rsidRPr="00390863" w:rsidR="007A09C8" w:rsidP="007A09C8" w:rsidRDefault="007A09C8" w14:paraId="73419A91" w14:textId="20A9A2B0">
      <w:pPr>
        <w:pStyle w:val="CommentText"/>
      </w:pPr>
      <w:r w:rsidRPr="00390863">
        <w:t>(</w:t>
      </w:r>
      <w:r w:rsidRPr="00390863">
        <w:rPr>
          <w:rStyle w:val="CommentReference"/>
        </w:rPr>
        <w:annotationRef/>
      </w:r>
      <w:r w:rsidRPr="00390863">
        <w:t>Needs to change.)</w:t>
      </w:r>
    </w:p>
  </w:comment>
  <w:comment w:initials="FA" w:author="Franck Aumont" w:date="2025-11-17T15:45:00Z" w:id="650">
    <w:p w:rsidRPr="00390863" w:rsidR="007A09C8" w:rsidP="007A09C8" w:rsidRDefault="007A09C8" w14:paraId="36D3AF6D" w14:textId="77777777">
      <w:pPr>
        <w:pStyle w:val="CommentText"/>
      </w:pPr>
      <w:r w:rsidRPr="00390863">
        <w:rPr>
          <w:rStyle w:val="CommentReference"/>
        </w:rPr>
        <w:annotationRef/>
      </w:r>
      <w:r w:rsidRPr="00390863">
        <w:t>done</w:t>
      </w:r>
    </w:p>
  </w:comment>
  <w:comment w:initials="FA" w:author="Franck Aumont" w:date="2025-12-15T18:12:00Z" w:id="683">
    <w:p w:rsidR="00EE08B6" w:rsidP="00EE08B6" w:rsidRDefault="00EE08B6" w14:paraId="49A31CCA" w14:textId="77777777">
      <w:pPr>
        <w:pStyle w:val="CommentText"/>
      </w:pPr>
      <w:r>
        <w:rPr>
          <w:rStyle w:val="CommentReference"/>
        </w:rPr>
        <w:annotationRef/>
      </w:r>
      <w:r>
        <w:rPr>
          <w:lang w:val="fr-FR"/>
        </w:rPr>
        <w:t>To be removed</w:t>
      </w:r>
    </w:p>
  </w:comment>
  <w:comment w:initials="RB" w:author="Richard Bradbury (2025-11-17)" w:date="2025-11-18T01:18:00Z" w:id="704">
    <w:p w:rsidRPr="00390863" w:rsidR="00332165" w:rsidP="00332165" w:rsidRDefault="00332165" w14:paraId="63DB8F7E" w14:textId="5809C694">
      <w:pPr>
        <w:pStyle w:val="CommentText"/>
      </w:pPr>
      <w:r w:rsidRPr="00390863">
        <w:rPr>
          <w:rStyle w:val="CommentReference"/>
        </w:rPr>
        <w:annotationRef/>
      </w:r>
      <w:r w:rsidRPr="00390863">
        <w:t>If the baseline is downlink media streaming, the names of the actors and reference points need to align with that: 5GMSd AF, 5GMSd AS, 5GMSd Client, Media Player.</w:t>
      </w:r>
    </w:p>
    <w:p w:rsidRPr="00390863" w:rsidR="00332165" w:rsidP="00332165" w:rsidRDefault="00332165" w14:paraId="791CB222" w14:textId="77777777">
      <w:pPr>
        <w:pStyle w:val="CommentText"/>
      </w:pPr>
      <w:r w:rsidRPr="00390863">
        <w:t>But is this solution limited to that Use Case, or could it be generalised to include uplink media streaming sessions and RTC sessions?</w:t>
      </w:r>
    </w:p>
  </w:comment>
  <w:comment w:initials="RB" w:author="Richard Bradbury (2025-11-20)" w:date="2025-11-20T12:25:00Z" w:id="717">
    <w:p w:rsidRPr="00390863" w:rsidR="00390863" w:rsidRDefault="00390863" w14:paraId="5674BB5F" w14:textId="56659860">
      <w:pPr>
        <w:pStyle w:val="CommentText"/>
      </w:pPr>
      <w:r w:rsidRPr="00390863">
        <w:rPr>
          <w:rStyle w:val="CommentReference"/>
        </w:rPr>
        <w:annotationRef/>
      </w:r>
      <w:r w:rsidRPr="00390863">
        <w:t>Move cross-reference into introductory paragraph above sequence diagram.</w:t>
      </w:r>
    </w:p>
  </w:comment>
  <w:comment w:initials="RB" w:author="Richard Bradbury (2025-11-17)" w:date="2025-11-18T01:49:00Z" w:id="873">
    <w:p w:rsidRPr="00390863" w:rsidR="008A06CE" w:rsidP="008A06CE" w:rsidRDefault="008A06CE" w14:paraId="03F0C9EE" w14:textId="77777777">
      <w:pPr>
        <w:pStyle w:val="CommentText"/>
      </w:pPr>
      <w:r w:rsidRPr="00390863">
        <w:rPr>
          <w:rStyle w:val="CommentReference"/>
        </w:rPr>
        <w:annotationRef/>
      </w:r>
      <w:r w:rsidRPr="00390863">
        <w:t>Potential new requirement for exposure.</w:t>
      </w:r>
    </w:p>
    <w:p w:rsidRPr="00390863" w:rsidR="008A06CE" w:rsidP="008A06CE" w:rsidRDefault="008A06CE" w14:paraId="477F719F" w14:textId="77777777">
      <w:pPr>
        <w:pStyle w:val="CommentText"/>
      </w:pPr>
      <w:r w:rsidRPr="00390863">
        <w:t xml:space="preserve">Why not just use existing Data Collection AF to expose these metrics via reference point </w:t>
      </w:r>
      <w:r w:rsidRPr="00390863">
        <w:rPr>
          <w:b/>
          <w:bCs/>
        </w:rPr>
        <w:t>R6</w:t>
      </w:r>
      <w:r w:rsidRPr="00390863">
        <w:t>?</w:t>
      </w:r>
    </w:p>
  </w:comment>
  <w:comment w:initials="FA" w:author="Franck Aumont" w:date="2025-11-18T17:08:00Z" w:id="874">
    <w:p w:rsidR="004842BB" w:rsidP="004842BB" w:rsidRDefault="008A06CE" w14:paraId="294A68E8" w14:textId="77777777">
      <w:pPr>
        <w:pStyle w:val="CommentText"/>
      </w:pPr>
      <w:r w:rsidRPr="00390863">
        <w:rPr>
          <w:rStyle w:val="CommentReference"/>
        </w:rPr>
        <w:annotationRef/>
      </w:r>
      <w:r w:rsidR="004842BB">
        <w:t xml:space="preserve">Indeed, the solution proposes the possibility to publish the reports directly to the Media Application Provider and thus add this feature to the architecture for collection and exposure of energy-related information defined in the 26.942. </w:t>
      </w:r>
    </w:p>
  </w:comment>
  <w:comment w:initials="RB" w:author="Richard Bradbury (2025-11-17)" w:date="2025-11-18T00:10:00Z" w:id="911">
    <w:p w:rsidRPr="00390863" w:rsidR="008A06CE" w:rsidP="008A06CE" w:rsidRDefault="008A06CE" w14:paraId="26A7509E" w14:textId="4C03E414">
      <w:pPr>
        <w:pStyle w:val="CommentText"/>
      </w:pPr>
      <w:r w:rsidRPr="00390863">
        <w:rPr>
          <w:rStyle w:val="CommentReference"/>
        </w:rPr>
        <w:annotationRef/>
      </w:r>
      <w:r w:rsidRPr="00390863">
        <w:t xml:space="preserve">Probably need to add a couple more steps: one for event exposure to the NWDAF via </w:t>
      </w:r>
      <w:r w:rsidRPr="00390863">
        <w:rPr>
          <w:b/>
          <w:bCs/>
        </w:rPr>
        <w:t>R5</w:t>
      </w:r>
      <w:r w:rsidRPr="00390863">
        <w:t xml:space="preserve">; one for exposure to an Event Consumer AF in the Media Application Provider via </w:t>
      </w:r>
      <w:r w:rsidRPr="00390863">
        <w:rPr>
          <w:b/>
          <w:bCs/>
        </w:rPr>
        <w:t>R6</w:t>
      </w:r>
      <w:r w:rsidRPr="00390863">
        <w:t xml:space="preserve"> – see TS 26.531.</w:t>
      </w:r>
    </w:p>
  </w:comment>
  <w:comment w:initials="FA" w:author="Franck Aumont" w:date="2025-11-18T17:13:00Z" w:id="912">
    <w:p w:rsidR="002D3174" w:rsidP="002D3174" w:rsidRDefault="008A06CE" w14:paraId="7BCC8A0C" w14:textId="77777777">
      <w:pPr>
        <w:pStyle w:val="CommentText"/>
      </w:pPr>
      <w:r w:rsidRPr="00390863">
        <w:rPr>
          <w:rStyle w:val="CommentReference"/>
        </w:rPr>
        <w:annotationRef/>
      </w:r>
      <w:r w:rsidR="002D3174">
        <w:t xml:space="preserve">A step has been added in order to show the exposure of the Metrics to Event Consumer AF thru reference point R6 as specified in Release 19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BEFECE5" w15:done="1"/>
  <w15:commentEx w15:paraId="3B59AF64" w15:done="1"/>
  <w15:commentEx w15:paraId="0733BAFD" w15:done="1"/>
  <w15:commentEx w15:paraId="466EDB6E" w15:paraIdParent="0733BAFD" w15:done="1"/>
  <w15:commentEx w15:paraId="7BF0D60B" w15:done="1"/>
  <w15:commentEx w15:paraId="79113E53" w15:paraIdParent="7BF0D60B" w15:done="1"/>
  <w15:commentEx w15:paraId="2AD244E4" w15:done="1"/>
  <w15:commentEx w15:paraId="67E4E8C1" w15:paraIdParent="2AD244E4" w15:done="1"/>
  <w15:commentEx w15:paraId="3AA43F99" w15:paraIdParent="2AD244E4" w15:done="1"/>
  <w15:commentEx w15:paraId="552E4FD1" w15:done="1"/>
  <w15:commentEx w15:paraId="67B9597F" w15:done="1"/>
  <w15:commentEx w15:paraId="1F861346" w15:done="1"/>
  <w15:commentEx w15:paraId="07A1CEB3" w15:done="1"/>
  <w15:commentEx w15:paraId="65836BC9" w15:paraIdParent="07A1CEB3" w15:done="1"/>
  <w15:commentEx w15:paraId="6E9ECCDA" w15:done="0"/>
  <w15:commentEx w15:paraId="31F0BA72" w15:paraIdParent="6E9ECCDA" w15:done="0"/>
  <w15:commentEx w15:paraId="7B2D86DF" w15:done="1"/>
  <w15:commentEx w15:paraId="1C9C0297" w15:paraIdParent="7B2D86DF" w15:done="1"/>
  <w15:commentEx w15:paraId="4E016BDF" w15:done="1"/>
  <w15:commentEx w15:paraId="2794335D" w15:paraIdParent="4E016BDF" w15:done="1"/>
  <w15:commentEx w15:paraId="6C5EA1DF" w15:done="1"/>
  <w15:commentEx w15:paraId="73419A91" w15:done="1"/>
  <w15:commentEx w15:paraId="36D3AF6D" w15:paraIdParent="73419A91" w15:done="1"/>
  <w15:commentEx w15:paraId="49A31CCA" w15:done="0"/>
  <w15:commentEx w15:paraId="791CB222" w15:done="1"/>
  <w15:commentEx w15:paraId="5674BB5F" w15:done="1"/>
  <w15:commentEx w15:paraId="477F719F" w15:done="1"/>
  <w15:commentEx w15:paraId="294A68E8" w15:paraIdParent="477F719F" w15:done="1"/>
  <w15:commentEx w15:paraId="26A7509E" w15:done="1"/>
  <w15:commentEx w15:paraId="7BCC8A0C" w15:paraIdParent="26A7509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BEA350" w16cex:dateUtc="2025-11-20T12:23:00Z"/>
  <w16cex:commentExtensible w16cex:durableId="65DAB2A3" w16cex:dateUtc="2025-12-04T17:39:00Z"/>
  <w16cex:commentExtensible w16cex:durableId="307E89F8" w16cex:dateUtc="2025-11-20T12:22:00Z"/>
  <w16cex:commentExtensible w16cex:durableId="334F19BE" w16cex:dateUtc="2025-11-20T13:57:00Z"/>
  <w16cex:commentExtensible w16cex:durableId="2481F45F" w16cex:dateUtc="2025-11-20T12:21:00Z"/>
  <w16cex:commentExtensible w16cex:durableId="4AF16BAB" w16cex:dateUtc="2025-11-20T14:01:00Z"/>
  <w16cex:commentExtensible w16cex:durableId="4C77C005" w16cex:dateUtc="2025-11-20T12:16:00Z"/>
  <w16cex:commentExtensible w16cex:durableId="452B9143" w16cex:dateUtc="2025-11-20T14:18:00Z"/>
  <w16cex:commentExtensible w16cex:durableId="12747527" w16cex:dateUtc="2025-12-15T16:09:00Z"/>
  <w16cex:commentExtensible w16cex:durableId="56C973A7" w16cex:dateUtc="2025-11-18T01:18:00Z"/>
  <w16cex:commentExtensible w16cex:durableId="619D6785" w16cex:dateUtc="2025-11-20T12:19:00Z"/>
  <w16cex:commentExtensible w16cex:durableId="400B3BA2" w16cex:dateUtc="2025-11-18T01:49:00Z"/>
  <w16cex:commentExtensible w16cex:durableId="2F374666" w16cex:dateUtc="2025-11-18T10:12:00Z"/>
  <w16cex:commentExtensible w16cex:durableId="5BE98750" w16cex:dateUtc="2025-11-18T16:10:00Z"/>
  <w16cex:commentExtensible w16cex:durableId="1B0D66F5" w16cex:dateUtc="2025-11-18T01:49:00Z"/>
  <w16cex:commentExtensible w16cex:durableId="7735CE02" w16cex:dateUtc="2025-11-18T16:08:00Z"/>
  <w16cex:commentExtensible w16cex:durableId="48629FEB" w16cex:dateUtc="2025-11-18T00:10:00Z"/>
  <w16cex:commentExtensible w16cex:durableId="1D5E26FD" w16cex:dateUtc="2025-11-18T16:13:00Z"/>
  <w16cex:commentExtensible w16cex:durableId="6CE4644E" w16cex:dateUtc="2025-11-13T11:08:00Z"/>
  <w16cex:commentExtensible w16cex:durableId="2ADFDA15" w16cex:dateUtc="2025-11-13T11:09:00Z"/>
  <w16cex:commentExtensible w16cex:durableId="5DCF93DC" w16cex:dateUtc="2025-11-20T12:23:00Z"/>
  <w16cex:commentExtensible w16cex:durableId="4A70C509" w16cex:dateUtc="2025-11-13T10:57:00Z"/>
  <w16cex:commentExtensible w16cex:durableId="05BBC9C3" w16cex:dateUtc="2025-11-17T14:45:00Z"/>
  <w16cex:commentExtensible w16cex:durableId="6FD7CF70" w16cex:dateUtc="2025-12-15T17:12:00Z"/>
  <w16cex:commentExtensible w16cex:durableId="4C68AE4D" w16cex:dateUtc="2025-11-18T01:18:00Z"/>
  <w16cex:commentExtensible w16cex:durableId="725372A1" w16cex:dateUtc="2025-11-20T12:25:00Z"/>
  <w16cex:commentExtensible w16cex:durableId="6C0B7B27" w16cex:dateUtc="2025-11-18T01:49:00Z"/>
  <w16cex:commentExtensible w16cex:durableId="557B5E89" w16cex:dateUtc="2025-11-18T16:08:00Z"/>
  <w16cex:commentExtensible w16cex:durableId="220031D1" w16cex:dateUtc="2025-11-18T00:10:00Z"/>
  <w16cex:commentExtensible w16cex:durableId="4BED6550" w16cex:dateUtc="2025-11-18T16: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BEFECE5" w16cid:durableId="25BEA350"/>
  <w16cid:commentId w16cid:paraId="3B59AF64" w16cid:durableId="65DAB2A3"/>
  <w16cid:commentId w16cid:paraId="0733BAFD" w16cid:durableId="307E89F8"/>
  <w16cid:commentId w16cid:paraId="466EDB6E" w16cid:durableId="334F19BE"/>
  <w16cid:commentId w16cid:paraId="7BF0D60B" w16cid:durableId="2481F45F"/>
  <w16cid:commentId w16cid:paraId="79113E53" w16cid:durableId="4AF16BAB"/>
  <w16cid:commentId w16cid:paraId="2AD244E4" w16cid:durableId="4C77C005"/>
  <w16cid:commentId w16cid:paraId="67E4E8C1" w16cid:durableId="452B9143"/>
  <w16cid:commentId w16cid:paraId="3AA43F99" w16cid:durableId="12747527"/>
  <w16cid:commentId w16cid:paraId="552E4FD1" w16cid:durableId="56C973A7"/>
  <w16cid:commentId w16cid:paraId="67B9597F" w16cid:durableId="619D6785"/>
  <w16cid:commentId w16cid:paraId="1F861346" w16cid:durableId="400B3BA2"/>
  <w16cid:commentId w16cid:paraId="07A1CEB3" w16cid:durableId="2F374666"/>
  <w16cid:commentId w16cid:paraId="65836BC9" w16cid:durableId="5BE98750"/>
  <w16cid:commentId w16cid:paraId="6E9ECCDA" w16cid:durableId="1B0D66F5"/>
  <w16cid:commentId w16cid:paraId="31F0BA72" w16cid:durableId="7735CE02"/>
  <w16cid:commentId w16cid:paraId="7B2D86DF" w16cid:durableId="48629FEB"/>
  <w16cid:commentId w16cid:paraId="1C9C0297" w16cid:durableId="1D5E26FD"/>
  <w16cid:commentId w16cid:paraId="4E016BDF" w16cid:durableId="6CE4644E"/>
  <w16cid:commentId w16cid:paraId="2794335D" w16cid:durableId="2ADFDA15"/>
  <w16cid:commentId w16cid:paraId="6C5EA1DF" w16cid:durableId="5DCF93DC"/>
  <w16cid:commentId w16cid:paraId="73419A91" w16cid:durableId="4A70C509"/>
  <w16cid:commentId w16cid:paraId="36D3AF6D" w16cid:durableId="05BBC9C3"/>
  <w16cid:commentId w16cid:paraId="49A31CCA" w16cid:durableId="6FD7CF70"/>
  <w16cid:commentId w16cid:paraId="791CB222" w16cid:durableId="4C68AE4D"/>
  <w16cid:commentId w16cid:paraId="5674BB5F" w16cid:durableId="725372A1"/>
  <w16cid:commentId w16cid:paraId="477F719F" w16cid:durableId="6C0B7B27"/>
  <w16cid:commentId w16cid:paraId="294A68E8" w16cid:durableId="557B5E89"/>
  <w16cid:commentId w16cid:paraId="26A7509E" w16cid:durableId="220031D1"/>
  <w16cid:commentId w16cid:paraId="7BCC8A0C" w16cid:durableId="4BED65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390863" w:rsidR="00862483" w:rsidRDefault="00862483" w14:paraId="33FA6ACF" w14:textId="77777777">
      <w:r w:rsidRPr="00390863">
        <w:separator/>
      </w:r>
    </w:p>
  </w:endnote>
  <w:endnote w:type="continuationSeparator" w:id="0">
    <w:p w:rsidRPr="00390863" w:rsidR="00862483" w:rsidRDefault="00862483" w14:paraId="3E93A0DF" w14:textId="77777777">
      <w:r w:rsidRPr="00390863">
        <w:continuationSeparator/>
      </w:r>
    </w:p>
  </w:endnote>
  <w:endnote w:type="continuationNotice" w:id="1">
    <w:p w:rsidRPr="00390863" w:rsidR="00862483" w:rsidRDefault="00862483" w14:paraId="580E7183"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90863" w:rsidR="00521EE3" w:rsidRDefault="00521EE3" w14:paraId="20267FD0" w14:textId="3CBDE09F">
    <w:pPr>
      <w:pStyle w:val="Footer"/>
      <w:rPr>
        <w:noProof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90863" w:rsidR="00521EE3" w:rsidRDefault="00521EE3" w14:paraId="67A4F059" w14:textId="7B5E3997">
    <w:pPr>
      <w:pStyle w:val="Footer"/>
      <w:rPr>
        <w:noProof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90863" w:rsidR="00521EE3" w:rsidRDefault="00521EE3" w14:paraId="2F12408B" w14:textId="16D32B05">
    <w:pPr>
      <w:pStyle w:val="Footer"/>
      <w:rPr>
        <w:noProof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390863" w:rsidR="00862483" w:rsidRDefault="00862483" w14:paraId="5CD6B176" w14:textId="77777777">
      <w:r w:rsidRPr="00390863">
        <w:separator/>
      </w:r>
    </w:p>
  </w:footnote>
  <w:footnote w:type="continuationSeparator" w:id="0">
    <w:p w:rsidRPr="00390863" w:rsidR="00862483" w:rsidRDefault="00862483" w14:paraId="729BE7B0" w14:textId="77777777">
      <w:r w:rsidRPr="00390863">
        <w:continuationSeparator/>
      </w:r>
    </w:p>
  </w:footnote>
  <w:footnote w:type="continuationNotice" w:id="1">
    <w:p w:rsidRPr="00390863" w:rsidR="00862483" w:rsidRDefault="00862483" w14:paraId="3FFDD0F7"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90863" w:rsidR="008E3E93" w:rsidRDefault="008E3E93" w14:paraId="6911C455" w14:textId="77777777">
    <w:pPr>
      <w:pStyle w:val="Header"/>
      <w:tabs>
        <w:tab w:val="right" w:pos="9639"/>
      </w:tabs>
      <w:rPr>
        <w:noProof w:val="0"/>
      </w:rPr>
    </w:pPr>
    <w:r w:rsidRPr="00390863">
      <w:rPr>
        <w:noProof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1250FF6"/>
    <w:multiLevelType w:val="hybridMultilevel"/>
    <w:tmpl w:val="169252AA"/>
    <w:lvl w:ilvl="0" w:tplc="040C0001">
      <w:start w:val="1"/>
      <w:numFmt w:val="bullet"/>
      <w:lvlText w:val=""/>
      <w:lvlJc w:val="left"/>
      <w:pPr>
        <w:ind w:left="1004" w:hanging="360"/>
      </w:pPr>
      <w:rPr>
        <w:rFonts w:hint="default" w:ascii="Symbol" w:hAnsi="Symbol"/>
      </w:rPr>
    </w:lvl>
    <w:lvl w:ilvl="1" w:tplc="040C0003" w:tentative="1">
      <w:start w:val="1"/>
      <w:numFmt w:val="bullet"/>
      <w:lvlText w:val="o"/>
      <w:lvlJc w:val="left"/>
      <w:pPr>
        <w:ind w:left="1724" w:hanging="360"/>
      </w:pPr>
      <w:rPr>
        <w:rFonts w:hint="default" w:ascii="Courier New" w:hAnsi="Courier New" w:cs="Courier New"/>
      </w:rPr>
    </w:lvl>
    <w:lvl w:ilvl="2" w:tplc="040C0005" w:tentative="1">
      <w:start w:val="1"/>
      <w:numFmt w:val="bullet"/>
      <w:lvlText w:val=""/>
      <w:lvlJc w:val="left"/>
      <w:pPr>
        <w:ind w:left="2444" w:hanging="360"/>
      </w:pPr>
      <w:rPr>
        <w:rFonts w:hint="default" w:ascii="Wingdings" w:hAnsi="Wingdings"/>
      </w:rPr>
    </w:lvl>
    <w:lvl w:ilvl="3" w:tplc="040C0001" w:tentative="1">
      <w:start w:val="1"/>
      <w:numFmt w:val="bullet"/>
      <w:lvlText w:val=""/>
      <w:lvlJc w:val="left"/>
      <w:pPr>
        <w:ind w:left="3164" w:hanging="360"/>
      </w:pPr>
      <w:rPr>
        <w:rFonts w:hint="default" w:ascii="Symbol" w:hAnsi="Symbol"/>
      </w:rPr>
    </w:lvl>
    <w:lvl w:ilvl="4" w:tplc="040C0003" w:tentative="1">
      <w:start w:val="1"/>
      <w:numFmt w:val="bullet"/>
      <w:lvlText w:val="o"/>
      <w:lvlJc w:val="left"/>
      <w:pPr>
        <w:ind w:left="3884" w:hanging="360"/>
      </w:pPr>
      <w:rPr>
        <w:rFonts w:hint="default" w:ascii="Courier New" w:hAnsi="Courier New" w:cs="Courier New"/>
      </w:rPr>
    </w:lvl>
    <w:lvl w:ilvl="5" w:tplc="040C0005" w:tentative="1">
      <w:start w:val="1"/>
      <w:numFmt w:val="bullet"/>
      <w:lvlText w:val=""/>
      <w:lvlJc w:val="left"/>
      <w:pPr>
        <w:ind w:left="4604" w:hanging="360"/>
      </w:pPr>
      <w:rPr>
        <w:rFonts w:hint="default" w:ascii="Wingdings" w:hAnsi="Wingdings"/>
      </w:rPr>
    </w:lvl>
    <w:lvl w:ilvl="6" w:tplc="040C0001" w:tentative="1">
      <w:start w:val="1"/>
      <w:numFmt w:val="bullet"/>
      <w:lvlText w:val=""/>
      <w:lvlJc w:val="left"/>
      <w:pPr>
        <w:ind w:left="5324" w:hanging="360"/>
      </w:pPr>
      <w:rPr>
        <w:rFonts w:hint="default" w:ascii="Symbol" w:hAnsi="Symbol"/>
      </w:rPr>
    </w:lvl>
    <w:lvl w:ilvl="7" w:tplc="040C0003" w:tentative="1">
      <w:start w:val="1"/>
      <w:numFmt w:val="bullet"/>
      <w:lvlText w:val="o"/>
      <w:lvlJc w:val="left"/>
      <w:pPr>
        <w:ind w:left="6044" w:hanging="360"/>
      </w:pPr>
      <w:rPr>
        <w:rFonts w:hint="default" w:ascii="Courier New" w:hAnsi="Courier New" w:cs="Courier New"/>
      </w:rPr>
    </w:lvl>
    <w:lvl w:ilvl="8" w:tplc="040C0005" w:tentative="1">
      <w:start w:val="1"/>
      <w:numFmt w:val="bullet"/>
      <w:lvlText w:val=""/>
      <w:lvlJc w:val="left"/>
      <w:pPr>
        <w:ind w:left="6764" w:hanging="360"/>
      </w:pPr>
      <w:rPr>
        <w:rFonts w:hint="default" w:ascii="Wingdings" w:hAnsi="Wingdings"/>
      </w:rPr>
    </w:lvl>
  </w:abstractNum>
  <w:abstractNum w:abstractNumId="4" w15:restartNumberingAfterBreak="0">
    <w:nsid w:val="026B6C48"/>
    <w:multiLevelType w:val="multilevel"/>
    <w:tmpl w:val="CFCA08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27D2ACE"/>
    <w:multiLevelType w:val="multilevel"/>
    <w:tmpl w:val="B5006A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0302220D"/>
    <w:multiLevelType w:val="hybridMultilevel"/>
    <w:tmpl w:val="F68E4E94"/>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 w15:restartNumberingAfterBreak="0">
    <w:nsid w:val="054CDF2D"/>
    <w:multiLevelType w:val="hybridMultilevel"/>
    <w:tmpl w:val="FD2C0FEE"/>
    <w:lvl w:ilvl="0" w:tplc="70782A20">
      <w:start w:val="1"/>
      <w:numFmt w:val="bullet"/>
      <w:lvlText w:val=""/>
      <w:lvlJc w:val="left"/>
      <w:pPr>
        <w:ind w:left="720" w:hanging="360"/>
      </w:pPr>
      <w:rPr>
        <w:rFonts w:hint="default" w:ascii="Symbol" w:hAnsi="Symbol"/>
      </w:rPr>
    </w:lvl>
    <w:lvl w:ilvl="1" w:tplc="5ACEEE86">
      <w:start w:val="1"/>
      <w:numFmt w:val="bullet"/>
      <w:lvlText w:val="o"/>
      <w:lvlJc w:val="left"/>
      <w:pPr>
        <w:ind w:left="1440" w:hanging="360"/>
      </w:pPr>
      <w:rPr>
        <w:rFonts w:hint="default" w:ascii="Courier New" w:hAnsi="Courier New"/>
      </w:rPr>
    </w:lvl>
    <w:lvl w:ilvl="2" w:tplc="2AD0C8D0">
      <w:start w:val="1"/>
      <w:numFmt w:val="bullet"/>
      <w:lvlText w:val=""/>
      <w:lvlJc w:val="left"/>
      <w:pPr>
        <w:ind w:left="2160" w:hanging="360"/>
      </w:pPr>
      <w:rPr>
        <w:rFonts w:hint="default" w:ascii="Wingdings" w:hAnsi="Wingdings"/>
      </w:rPr>
    </w:lvl>
    <w:lvl w:ilvl="3" w:tplc="8206B9D2">
      <w:start w:val="1"/>
      <w:numFmt w:val="bullet"/>
      <w:lvlText w:val=""/>
      <w:lvlJc w:val="left"/>
      <w:pPr>
        <w:ind w:left="2880" w:hanging="360"/>
      </w:pPr>
      <w:rPr>
        <w:rFonts w:hint="default" w:ascii="Symbol" w:hAnsi="Symbol"/>
      </w:rPr>
    </w:lvl>
    <w:lvl w:ilvl="4" w:tplc="21E6D4E0">
      <w:start w:val="1"/>
      <w:numFmt w:val="bullet"/>
      <w:lvlText w:val="o"/>
      <w:lvlJc w:val="left"/>
      <w:pPr>
        <w:ind w:left="3600" w:hanging="360"/>
      </w:pPr>
      <w:rPr>
        <w:rFonts w:hint="default" w:ascii="Courier New" w:hAnsi="Courier New"/>
      </w:rPr>
    </w:lvl>
    <w:lvl w:ilvl="5" w:tplc="0CA6B4FE">
      <w:start w:val="1"/>
      <w:numFmt w:val="bullet"/>
      <w:lvlText w:val=""/>
      <w:lvlJc w:val="left"/>
      <w:pPr>
        <w:ind w:left="4320" w:hanging="360"/>
      </w:pPr>
      <w:rPr>
        <w:rFonts w:hint="default" w:ascii="Wingdings" w:hAnsi="Wingdings"/>
      </w:rPr>
    </w:lvl>
    <w:lvl w:ilvl="6" w:tplc="1C74CEDC">
      <w:start w:val="1"/>
      <w:numFmt w:val="bullet"/>
      <w:lvlText w:val=""/>
      <w:lvlJc w:val="left"/>
      <w:pPr>
        <w:ind w:left="5040" w:hanging="360"/>
      </w:pPr>
      <w:rPr>
        <w:rFonts w:hint="default" w:ascii="Symbol" w:hAnsi="Symbol"/>
      </w:rPr>
    </w:lvl>
    <w:lvl w:ilvl="7" w:tplc="8B7238E4">
      <w:start w:val="1"/>
      <w:numFmt w:val="bullet"/>
      <w:lvlText w:val="o"/>
      <w:lvlJc w:val="left"/>
      <w:pPr>
        <w:ind w:left="5760" w:hanging="360"/>
      </w:pPr>
      <w:rPr>
        <w:rFonts w:hint="default" w:ascii="Courier New" w:hAnsi="Courier New"/>
      </w:rPr>
    </w:lvl>
    <w:lvl w:ilvl="8" w:tplc="FA4A9468">
      <w:start w:val="1"/>
      <w:numFmt w:val="bullet"/>
      <w:lvlText w:val=""/>
      <w:lvlJc w:val="left"/>
      <w:pPr>
        <w:ind w:left="6480" w:hanging="360"/>
      </w:pPr>
      <w:rPr>
        <w:rFonts w:hint="default" w:ascii="Wingdings" w:hAnsi="Wingdings"/>
      </w:rPr>
    </w:lvl>
  </w:abstractNum>
  <w:abstractNum w:abstractNumId="8" w15:restartNumberingAfterBreak="0">
    <w:nsid w:val="078E075B"/>
    <w:multiLevelType w:val="multilevel"/>
    <w:tmpl w:val="BAC487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0C053D03"/>
    <w:multiLevelType w:val="hybridMultilevel"/>
    <w:tmpl w:val="B23C31CA"/>
    <w:lvl w:ilvl="0" w:tplc="040C000F">
      <w:start w:val="1"/>
      <w:numFmt w:val="decimal"/>
      <w:lvlText w:val="%1."/>
      <w:lvlJc w:val="left"/>
      <w:pPr>
        <w:ind w:left="773" w:hanging="360"/>
      </w:pPr>
    </w:lvl>
    <w:lvl w:ilvl="1" w:tplc="040C0019" w:tentative="1">
      <w:start w:val="1"/>
      <w:numFmt w:val="lowerLetter"/>
      <w:lvlText w:val="%2."/>
      <w:lvlJc w:val="left"/>
      <w:pPr>
        <w:ind w:left="1493" w:hanging="360"/>
      </w:pPr>
    </w:lvl>
    <w:lvl w:ilvl="2" w:tplc="040C001B" w:tentative="1">
      <w:start w:val="1"/>
      <w:numFmt w:val="lowerRoman"/>
      <w:lvlText w:val="%3."/>
      <w:lvlJc w:val="right"/>
      <w:pPr>
        <w:ind w:left="2213" w:hanging="180"/>
      </w:pPr>
    </w:lvl>
    <w:lvl w:ilvl="3" w:tplc="040C000F" w:tentative="1">
      <w:start w:val="1"/>
      <w:numFmt w:val="decimal"/>
      <w:lvlText w:val="%4."/>
      <w:lvlJc w:val="left"/>
      <w:pPr>
        <w:ind w:left="2933" w:hanging="360"/>
      </w:pPr>
    </w:lvl>
    <w:lvl w:ilvl="4" w:tplc="040C0019" w:tentative="1">
      <w:start w:val="1"/>
      <w:numFmt w:val="lowerLetter"/>
      <w:lvlText w:val="%5."/>
      <w:lvlJc w:val="left"/>
      <w:pPr>
        <w:ind w:left="3653" w:hanging="360"/>
      </w:pPr>
    </w:lvl>
    <w:lvl w:ilvl="5" w:tplc="040C001B" w:tentative="1">
      <w:start w:val="1"/>
      <w:numFmt w:val="lowerRoman"/>
      <w:lvlText w:val="%6."/>
      <w:lvlJc w:val="right"/>
      <w:pPr>
        <w:ind w:left="4373" w:hanging="180"/>
      </w:pPr>
    </w:lvl>
    <w:lvl w:ilvl="6" w:tplc="040C000F" w:tentative="1">
      <w:start w:val="1"/>
      <w:numFmt w:val="decimal"/>
      <w:lvlText w:val="%7."/>
      <w:lvlJc w:val="left"/>
      <w:pPr>
        <w:ind w:left="5093" w:hanging="360"/>
      </w:pPr>
    </w:lvl>
    <w:lvl w:ilvl="7" w:tplc="040C0019" w:tentative="1">
      <w:start w:val="1"/>
      <w:numFmt w:val="lowerLetter"/>
      <w:lvlText w:val="%8."/>
      <w:lvlJc w:val="left"/>
      <w:pPr>
        <w:ind w:left="5813" w:hanging="360"/>
      </w:pPr>
    </w:lvl>
    <w:lvl w:ilvl="8" w:tplc="040C001B" w:tentative="1">
      <w:start w:val="1"/>
      <w:numFmt w:val="lowerRoman"/>
      <w:lvlText w:val="%9."/>
      <w:lvlJc w:val="right"/>
      <w:pPr>
        <w:ind w:left="6533" w:hanging="180"/>
      </w:pPr>
    </w:lvl>
  </w:abstractNum>
  <w:abstractNum w:abstractNumId="10" w15:restartNumberingAfterBreak="0">
    <w:nsid w:val="112F5976"/>
    <w:multiLevelType w:val="hybridMultilevel"/>
    <w:tmpl w:val="CA3C00EA"/>
    <w:lvl w:ilvl="0" w:tplc="C9DA3FD8">
      <w:start w:val="7"/>
      <w:numFmt w:val="bullet"/>
      <w:lvlText w:val="-"/>
      <w:lvlJc w:val="left"/>
      <w:pPr>
        <w:ind w:left="460" w:hanging="360"/>
      </w:pPr>
      <w:rPr>
        <w:rFonts w:hint="default" w:ascii="Arial" w:hAnsi="Arial" w:eastAsia="Times New Roman" w:cs="Arial"/>
      </w:rPr>
    </w:lvl>
    <w:lvl w:ilvl="1" w:tplc="040C0003">
      <w:start w:val="1"/>
      <w:numFmt w:val="bullet"/>
      <w:lvlText w:val="o"/>
      <w:lvlJc w:val="left"/>
      <w:pPr>
        <w:ind w:left="1180" w:hanging="360"/>
      </w:pPr>
      <w:rPr>
        <w:rFonts w:hint="default" w:ascii="Courier New" w:hAnsi="Courier New" w:cs="Courier New"/>
      </w:rPr>
    </w:lvl>
    <w:lvl w:ilvl="2" w:tplc="040C0005" w:tentative="1">
      <w:start w:val="1"/>
      <w:numFmt w:val="bullet"/>
      <w:lvlText w:val=""/>
      <w:lvlJc w:val="left"/>
      <w:pPr>
        <w:ind w:left="1900" w:hanging="360"/>
      </w:pPr>
      <w:rPr>
        <w:rFonts w:hint="default" w:ascii="Wingdings" w:hAnsi="Wingdings"/>
      </w:rPr>
    </w:lvl>
    <w:lvl w:ilvl="3" w:tplc="040C0001" w:tentative="1">
      <w:start w:val="1"/>
      <w:numFmt w:val="bullet"/>
      <w:lvlText w:val=""/>
      <w:lvlJc w:val="left"/>
      <w:pPr>
        <w:ind w:left="2620" w:hanging="360"/>
      </w:pPr>
      <w:rPr>
        <w:rFonts w:hint="default" w:ascii="Symbol" w:hAnsi="Symbol"/>
      </w:rPr>
    </w:lvl>
    <w:lvl w:ilvl="4" w:tplc="040C0003" w:tentative="1">
      <w:start w:val="1"/>
      <w:numFmt w:val="bullet"/>
      <w:lvlText w:val="o"/>
      <w:lvlJc w:val="left"/>
      <w:pPr>
        <w:ind w:left="3340" w:hanging="360"/>
      </w:pPr>
      <w:rPr>
        <w:rFonts w:hint="default" w:ascii="Courier New" w:hAnsi="Courier New" w:cs="Courier New"/>
      </w:rPr>
    </w:lvl>
    <w:lvl w:ilvl="5" w:tplc="040C0005" w:tentative="1">
      <w:start w:val="1"/>
      <w:numFmt w:val="bullet"/>
      <w:lvlText w:val=""/>
      <w:lvlJc w:val="left"/>
      <w:pPr>
        <w:ind w:left="4060" w:hanging="360"/>
      </w:pPr>
      <w:rPr>
        <w:rFonts w:hint="default" w:ascii="Wingdings" w:hAnsi="Wingdings"/>
      </w:rPr>
    </w:lvl>
    <w:lvl w:ilvl="6" w:tplc="040C0001" w:tentative="1">
      <w:start w:val="1"/>
      <w:numFmt w:val="bullet"/>
      <w:lvlText w:val=""/>
      <w:lvlJc w:val="left"/>
      <w:pPr>
        <w:ind w:left="4780" w:hanging="360"/>
      </w:pPr>
      <w:rPr>
        <w:rFonts w:hint="default" w:ascii="Symbol" w:hAnsi="Symbol"/>
      </w:rPr>
    </w:lvl>
    <w:lvl w:ilvl="7" w:tplc="040C0003" w:tentative="1">
      <w:start w:val="1"/>
      <w:numFmt w:val="bullet"/>
      <w:lvlText w:val="o"/>
      <w:lvlJc w:val="left"/>
      <w:pPr>
        <w:ind w:left="5500" w:hanging="360"/>
      </w:pPr>
      <w:rPr>
        <w:rFonts w:hint="default" w:ascii="Courier New" w:hAnsi="Courier New" w:cs="Courier New"/>
      </w:rPr>
    </w:lvl>
    <w:lvl w:ilvl="8" w:tplc="040C0005" w:tentative="1">
      <w:start w:val="1"/>
      <w:numFmt w:val="bullet"/>
      <w:lvlText w:val=""/>
      <w:lvlJc w:val="left"/>
      <w:pPr>
        <w:ind w:left="6220" w:hanging="360"/>
      </w:pPr>
      <w:rPr>
        <w:rFonts w:hint="default" w:ascii="Wingdings" w:hAnsi="Wingdings"/>
      </w:rPr>
    </w:lvl>
  </w:abstractNum>
  <w:abstractNum w:abstractNumId="11" w15:restartNumberingAfterBreak="0">
    <w:nsid w:val="1AEC618F"/>
    <w:multiLevelType w:val="hybridMultilevel"/>
    <w:tmpl w:val="065A1512"/>
    <w:lvl w:ilvl="0" w:tplc="92124250">
      <w:start w:val="1"/>
      <w:numFmt w:val="bullet"/>
      <w:lvlText w:val=""/>
      <w:lvlJc w:val="left"/>
      <w:pPr>
        <w:ind w:left="720" w:hanging="360"/>
      </w:pPr>
      <w:rPr>
        <w:rFonts w:hint="default" w:ascii="Symbol" w:hAnsi="Symbol"/>
      </w:rPr>
    </w:lvl>
    <w:lvl w:ilvl="1" w:tplc="4EA68CFE">
      <w:start w:val="1"/>
      <w:numFmt w:val="bullet"/>
      <w:lvlText w:val="o"/>
      <w:lvlJc w:val="left"/>
      <w:pPr>
        <w:ind w:left="1440" w:hanging="360"/>
      </w:pPr>
      <w:rPr>
        <w:rFonts w:hint="default" w:ascii="Courier New" w:hAnsi="Courier New"/>
      </w:rPr>
    </w:lvl>
    <w:lvl w:ilvl="2" w:tplc="968268C6">
      <w:start w:val="1"/>
      <w:numFmt w:val="bullet"/>
      <w:lvlText w:val=""/>
      <w:lvlJc w:val="left"/>
      <w:pPr>
        <w:ind w:left="2160" w:hanging="360"/>
      </w:pPr>
      <w:rPr>
        <w:rFonts w:hint="default" w:ascii="Wingdings" w:hAnsi="Wingdings"/>
      </w:rPr>
    </w:lvl>
    <w:lvl w:ilvl="3" w:tplc="157218DA">
      <w:start w:val="1"/>
      <w:numFmt w:val="bullet"/>
      <w:lvlText w:val=""/>
      <w:lvlJc w:val="left"/>
      <w:pPr>
        <w:ind w:left="2880" w:hanging="360"/>
      </w:pPr>
      <w:rPr>
        <w:rFonts w:hint="default" w:ascii="Symbol" w:hAnsi="Symbol"/>
      </w:rPr>
    </w:lvl>
    <w:lvl w:ilvl="4" w:tplc="CB9C95A4">
      <w:start w:val="1"/>
      <w:numFmt w:val="bullet"/>
      <w:lvlText w:val="o"/>
      <w:lvlJc w:val="left"/>
      <w:pPr>
        <w:ind w:left="3600" w:hanging="360"/>
      </w:pPr>
      <w:rPr>
        <w:rFonts w:hint="default" w:ascii="Courier New" w:hAnsi="Courier New"/>
      </w:rPr>
    </w:lvl>
    <w:lvl w:ilvl="5" w:tplc="4BD216E2">
      <w:start w:val="1"/>
      <w:numFmt w:val="bullet"/>
      <w:lvlText w:val=""/>
      <w:lvlJc w:val="left"/>
      <w:pPr>
        <w:ind w:left="4320" w:hanging="360"/>
      </w:pPr>
      <w:rPr>
        <w:rFonts w:hint="default" w:ascii="Wingdings" w:hAnsi="Wingdings"/>
      </w:rPr>
    </w:lvl>
    <w:lvl w:ilvl="6" w:tplc="57863F54">
      <w:start w:val="1"/>
      <w:numFmt w:val="bullet"/>
      <w:lvlText w:val=""/>
      <w:lvlJc w:val="left"/>
      <w:pPr>
        <w:ind w:left="5040" w:hanging="360"/>
      </w:pPr>
      <w:rPr>
        <w:rFonts w:hint="default" w:ascii="Symbol" w:hAnsi="Symbol"/>
      </w:rPr>
    </w:lvl>
    <w:lvl w:ilvl="7" w:tplc="F0349E6E">
      <w:start w:val="1"/>
      <w:numFmt w:val="bullet"/>
      <w:lvlText w:val="o"/>
      <w:lvlJc w:val="left"/>
      <w:pPr>
        <w:ind w:left="5760" w:hanging="360"/>
      </w:pPr>
      <w:rPr>
        <w:rFonts w:hint="default" w:ascii="Courier New" w:hAnsi="Courier New"/>
      </w:rPr>
    </w:lvl>
    <w:lvl w:ilvl="8" w:tplc="6C440A76">
      <w:start w:val="1"/>
      <w:numFmt w:val="bullet"/>
      <w:lvlText w:val=""/>
      <w:lvlJc w:val="left"/>
      <w:pPr>
        <w:ind w:left="6480" w:hanging="360"/>
      </w:pPr>
      <w:rPr>
        <w:rFonts w:hint="default" w:ascii="Wingdings" w:hAnsi="Wingdings"/>
      </w:rPr>
    </w:lvl>
  </w:abstractNum>
  <w:abstractNum w:abstractNumId="12" w15:restartNumberingAfterBreak="0">
    <w:nsid w:val="1E1079EE"/>
    <w:multiLevelType w:val="multilevel"/>
    <w:tmpl w:val="CF1E5B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1F9E228F"/>
    <w:multiLevelType w:val="hybridMultilevel"/>
    <w:tmpl w:val="3D205D42"/>
    <w:lvl w:ilvl="0" w:tplc="26C6D4A4">
      <w:start w:val="1"/>
      <w:numFmt w:val="bullet"/>
      <w:lvlText w:val=""/>
      <w:lvlJc w:val="left"/>
      <w:pPr>
        <w:ind w:left="720" w:hanging="360"/>
      </w:pPr>
      <w:rPr>
        <w:rFonts w:hint="default" w:ascii="Symbol" w:hAnsi="Symbol"/>
      </w:rPr>
    </w:lvl>
    <w:lvl w:ilvl="1" w:tplc="30A2FFF4">
      <w:start w:val="1"/>
      <w:numFmt w:val="bullet"/>
      <w:lvlText w:val="o"/>
      <w:lvlJc w:val="left"/>
      <w:pPr>
        <w:ind w:left="1440" w:hanging="360"/>
      </w:pPr>
      <w:rPr>
        <w:rFonts w:hint="default" w:ascii="Courier New" w:hAnsi="Courier New"/>
      </w:rPr>
    </w:lvl>
    <w:lvl w:ilvl="2" w:tplc="EE5AA626">
      <w:start w:val="1"/>
      <w:numFmt w:val="bullet"/>
      <w:lvlText w:val=""/>
      <w:lvlJc w:val="left"/>
      <w:pPr>
        <w:ind w:left="2160" w:hanging="360"/>
      </w:pPr>
      <w:rPr>
        <w:rFonts w:hint="default" w:ascii="Wingdings" w:hAnsi="Wingdings"/>
      </w:rPr>
    </w:lvl>
    <w:lvl w:ilvl="3" w:tplc="A8E25082">
      <w:start w:val="1"/>
      <w:numFmt w:val="bullet"/>
      <w:lvlText w:val=""/>
      <w:lvlJc w:val="left"/>
      <w:pPr>
        <w:ind w:left="2880" w:hanging="360"/>
      </w:pPr>
      <w:rPr>
        <w:rFonts w:hint="default" w:ascii="Symbol" w:hAnsi="Symbol"/>
      </w:rPr>
    </w:lvl>
    <w:lvl w:ilvl="4" w:tplc="F808DE7C">
      <w:start w:val="1"/>
      <w:numFmt w:val="bullet"/>
      <w:lvlText w:val="o"/>
      <w:lvlJc w:val="left"/>
      <w:pPr>
        <w:ind w:left="3600" w:hanging="360"/>
      </w:pPr>
      <w:rPr>
        <w:rFonts w:hint="default" w:ascii="Courier New" w:hAnsi="Courier New"/>
      </w:rPr>
    </w:lvl>
    <w:lvl w:ilvl="5" w:tplc="EB2EE9C2">
      <w:start w:val="1"/>
      <w:numFmt w:val="bullet"/>
      <w:lvlText w:val=""/>
      <w:lvlJc w:val="left"/>
      <w:pPr>
        <w:ind w:left="4320" w:hanging="360"/>
      </w:pPr>
      <w:rPr>
        <w:rFonts w:hint="default" w:ascii="Wingdings" w:hAnsi="Wingdings"/>
      </w:rPr>
    </w:lvl>
    <w:lvl w:ilvl="6" w:tplc="3DFAFDA0">
      <w:start w:val="1"/>
      <w:numFmt w:val="bullet"/>
      <w:lvlText w:val=""/>
      <w:lvlJc w:val="left"/>
      <w:pPr>
        <w:ind w:left="5040" w:hanging="360"/>
      </w:pPr>
      <w:rPr>
        <w:rFonts w:hint="default" w:ascii="Symbol" w:hAnsi="Symbol"/>
      </w:rPr>
    </w:lvl>
    <w:lvl w:ilvl="7" w:tplc="8C760EA2">
      <w:start w:val="1"/>
      <w:numFmt w:val="bullet"/>
      <w:lvlText w:val="o"/>
      <w:lvlJc w:val="left"/>
      <w:pPr>
        <w:ind w:left="5760" w:hanging="360"/>
      </w:pPr>
      <w:rPr>
        <w:rFonts w:hint="default" w:ascii="Courier New" w:hAnsi="Courier New"/>
      </w:rPr>
    </w:lvl>
    <w:lvl w:ilvl="8" w:tplc="BDF04B62">
      <w:start w:val="1"/>
      <w:numFmt w:val="bullet"/>
      <w:lvlText w:val=""/>
      <w:lvlJc w:val="left"/>
      <w:pPr>
        <w:ind w:left="6480" w:hanging="360"/>
      </w:pPr>
      <w:rPr>
        <w:rFonts w:hint="default" w:ascii="Wingdings" w:hAnsi="Wingdings"/>
      </w:rPr>
    </w:lvl>
  </w:abstractNum>
  <w:abstractNum w:abstractNumId="14" w15:restartNumberingAfterBreak="0">
    <w:nsid w:val="20853622"/>
    <w:multiLevelType w:val="hybridMultilevel"/>
    <w:tmpl w:val="CB88CC0C"/>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5" w15:restartNumberingAfterBreak="0">
    <w:nsid w:val="236A491D"/>
    <w:multiLevelType w:val="multilevel"/>
    <w:tmpl w:val="4D9234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251D0A3E"/>
    <w:multiLevelType w:val="hybridMultilevel"/>
    <w:tmpl w:val="5388F67A"/>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7" w15:restartNumberingAfterBreak="0">
    <w:nsid w:val="27511DBB"/>
    <w:multiLevelType w:val="hybridMultilevel"/>
    <w:tmpl w:val="7D547490"/>
    <w:lvl w:ilvl="0" w:tplc="3FBEB3CE">
      <w:start w:val="1"/>
      <w:numFmt w:val="bullet"/>
      <w:lvlText w:val=""/>
      <w:lvlJc w:val="left"/>
      <w:pPr>
        <w:ind w:left="720" w:hanging="360"/>
      </w:pPr>
      <w:rPr>
        <w:rFonts w:hint="default" w:ascii="Symbol" w:hAnsi="Symbol"/>
      </w:rPr>
    </w:lvl>
    <w:lvl w:ilvl="1" w:tplc="5E987784">
      <w:start w:val="1"/>
      <w:numFmt w:val="bullet"/>
      <w:lvlText w:val="o"/>
      <w:lvlJc w:val="left"/>
      <w:pPr>
        <w:ind w:left="1440" w:hanging="360"/>
      </w:pPr>
      <w:rPr>
        <w:rFonts w:hint="default" w:ascii="Courier New" w:hAnsi="Courier New"/>
      </w:rPr>
    </w:lvl>
    <w:lvl w:ilvl="2" w:tplc="7E3C20A6">
      <w:start w:val="1"/>
      <w:numFmt w:val="bullet"/>
      <w:lvlText w:val=""/>
      <w:lvlJc w:val="left"/>
      <w:pPr>
        <w:ind w:left="2160" w:hanging="360"/>
      </w:pPr>
      <w:rPr>
        <w:rFonts w:hint="default" w:ascii="Wingdings" w:hAnsi="Wingdings"/>
      </w:rPr>
    </w:lvl>
    <w:lvl w:ilvl="3" w:tplc="C406CC88">
      <w:start w:val="1"/>
      <w:numFmt w:val="bullet"/>
      <w:lvlText w:val=""/>
      <w:lvlJc w:val="left"/>
      <w:pPr>
        <w:ind w:left="2880" w:hanging="360"/>
      </w:pPr>
      <w:rPr>
        <w:rFonts w:hint="default" w:ascii="Symbol" w:hAnsi="Symbol"/>
      </w:rPr>
    </w:lvl>
    <w:lvl w:ilvl="4" w:tplc="15EE8E8C">
      <w:start w:val="1"/>
      <w:numFmt w:val="bullet"/>
      <w:lvlText w:val="o"/>
      <w:lvlJc w:val="left"/>
      <w:pPr>
        <w:ind w:left="3600" w:hanging="360"/>
      </w:pPr>
      <w:rPr>
        <w:rFonts w:hint="default" w:ascii="Courier New" w:hAnsi="Courier New"/>
      </w:rPr>
    </w:lvl>
    <w:lvl w:ilvl="5" w:tplc="08B09386">
      <w:start w:val="1"/>
      <w:numFmt w:val="bullet"/>
      <w:lvlText w:val=""/>
      <w:lvlJc w:val="left"/>
      <w:pPr>
        <w:ind w:left="4320" w:hanging="360"/>
      </w:pPr>
      <w:rPr>
        <w:rFonts w:hint="default" w:ascii="Wingdings" w:hAnsi="Wingdings"/>
      </w:rPr>
    </w:lvl>
    <w:lvl w:ilvl="6" w:tplc="E7EE378C">
      <w:start w:val="1"/>
      <w:numFmt w:val="bullet"/>
      <w:lvlText w:val=""/>
      <w:lvlJc w:val="left"/>
      <w:pPr>
        <w:ind w:left="5040" w:hanging="360"/>
      </w:pPr>
      <w:rPr>
        <w:rFonts w:hint="default" w:ascii="Symbol" w:hAnsi="Symbol"/>
      </w:rPr>
    </w:lvl>
    <w:lvl w:ilvl="7" w:tplc="4D587E20">
      <w:start w:val="1"/>
      <w:numFmt w:val="bullet"/>
      <w:lvlText w:val="o"/>
      <w:lvlJc w:val="left"/>
      <w:pPr>
        <w:ind w:left="5760" w:hanging="360"/>
      </w:pPr>
      <w:rPr>
        <w:rFonts w:hint="default" w:ascii="Courier New" w:hAnsi="Courier New"/>
      </w:rPr>
    </w:lvl>
    <w:lvl w:ilvl="8" w:tplc="39BE9182">
      <w:start w:val="1"/>
      <w:numFmt w:val="bullet"/>
      <w:lvlText w:val=""/>
      <w:lvlJc w:val="left"/>
      <w:pPr>
        <w:ind w:left="6480" w:hanging="360"/>
      </w:pPr>
      <w:rPr>
        <w:rFonts w:hint="default" w:ascii="Wingdings" w:hAnsi="Wingdings"/>
      </w:rPr>
    </w:lvl>
  </w:abstractNum>
  <w:abstractNum w:abstractNumId="18" w15:restartNumberingAfterBreak="0">
    <w:nsid w:val="28784D2F"/>
    <w:multiLevelType w:val="multilevel"/>
    <w:tmpl w:val="9FEE0F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288244D9"/>
    <w:multiLevelType w:val="multilevel"/>
    <w:tmpl w:val="FA202C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2D9F62BD"/>
    <w:multiLevelType w:val="hybridMultilevel"/>
    <w:tmpl w:val="6142A2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2ED73491"/>
    <w:multiLevelType w:val="hybridMultilevel"/>
    <w:tmpl w:val="CF383FC0"/>
    <w:lvl w:ilvl="0" w:tplc="0F6C0554">
      <w:numFmt w:val="bullet"/>
      <w:lvlText w:val="-"/>
      <w:lvlJc w:val="left"/>
      <w:pPr>
        <w:ind w:left="720" w:hanging="360"/>
      </w:pPr>
      <w:rPr>
        <w:rFonts w:hint="default" w:ascii="Arial" w:hAnsi="Arial" w:eastAsia="Times New Roman" w:cs="Arial"/>
      </w:rPr>
    </w:lvl>
    <w:lvl w:ilvl="1" w:tplc="040C0003">
      <w:start w:val="1"/>
      <w:numFmt w:val="bullet"/>
      <w:lvlText w:val="o"/>
      <w:lvlJc w:val="left"/>
      <w:pPr>
        <w:ind w:left="1440" w:hanging="360"/>
      </w:pPr>
      <w:rPr>
        <w:rFonts w:hint="default" w:ascii="Courier New" w:hAnsi="Courier New" w:cs="Courier New"/>
      </w:rPr>
    </w:lvl>
    <w:lvl w:ilvl="2" w:tplc="040C0005">
      <w:start w:val="1"/>
      <w:numFmt w:val="bullet"/>
      <w:lvlText w:val=""/>
      <w:lvlJc w:val="left"/>
      <w:pPr>
        <w:ind w:left="2160" w:hanging="360"/>
      </w:pPr>
      <w:rPr>
        <w:rFonts w:hint="default" w:ascii="Wingdings" w:hAnsi="Wingdings"/>
      </w:rPr>
    </w:lvl>
    <w:lvl w:ilvl="3" w:tplc="040C0001">
      <w:start w:val="1"/>
      <w:numFmt w:val="bullet"/>
      <w:lvlText w:val=""/>
      <w:lvlJc w:val="left"/>
      <w:pPr>
        <w:ind w:left="2880" w:hanging="360"/>
      </w:pPr>
      <w:rPr>
        <w:rFonts w:hint="default" w:ascii="Symbol" w:hAnsi="Symbol"/>
      </w:rPr>
    </w:lvl>
    <w:lvl w:ilvl="4" w:tplc="040C0003">
      <w:start w:val="1"/>
      <w:numFmt w:val="bullet"/>
      <w:lvlText w:val="o"/>
      <w:lvlJc w:val="left"/>
      <w:pPr>
        <w:ind w:left="3600" w:hanging="360"/>
      </w:pPr>
      <w:rPr>
        <w:rFonts w:hint="default" w:ascii="Courier New" w:hAnsi="Courier New" w:cs="Courier New"/>
      </w:rPr>
    </w:lvl>
    <w:lvl w:ilvl="5" w:tplc="040C0005">
      <w:start w:val="1"/>
      <w:numFmt w:val="bullet"/>
      <w:lvlText w:val=""/>
      <w:lvlJc w:val="left"/>
      <w:pPr>
        <w:ind w:left="4320" w:hanging="360"/>
      </w:pPr>
      <w:rPr>
        <w:rFonts w:hint="default" w:ascii="Wingdings" w:hAnsi="Wingdings"/>
      </w:rPr>
    </w:lvl>
    <w:lvl w:ilvl="6" w:tplc="040C0001">
      <w:start w:val="1"/>
      <w:numFmt w:val="bullet"/>
      <w:lvlText w:val=""/>
      <w:lvlJc w:val="left"/>
      <w:pPr>
        <w:ind w:left="5040" w:hanging="360"/>
      </w:pPr>
      <w:rPr>
        <w:rFonts w:hint="default" w:ascii="Symbol" w:hAnsi="Symbol"/>
      </w:rPr>
    </w:lvl>
    <w:lvl w:ilvl="7" w:tplc="040C0003">
      <w:start w:val="1"/>
      <w:numFmt w:val="bullet"/>
      <w:lvlText w:val="o"/>
      <w:lvlJc w:val="left"/>
      <w:pPr>
        <w:ind w:left="5760" w:hanging="360"/>
      </w:pPr>
      <w:rPr>
        <w:rFonts w:hint="default" w:ascii="Courier New" w:hAnsi="Courier New" w:cs="Courier New"/>
      </w:rPr>
    </w:lvl>
    <w:lvl w:ilvl="8" w:tplc="040C0005">
      <w:start w:val="1"/>
      <w:numFmt w:val="bullet"/>
      <w:lvlText w:val=""/>
      <w:lvlJc w:val="left"/>
      <w:pPr>
        <w:ind w:left="6480" w:hanging="360"/>
      </w:pPr>
      <w:rPr>
        <w:rFonts w:hint="default" w:ascii="Wingdings" w:hAnsi="Wingdings"/>
      </w:rPr>
    </w:lvl>
  </w:abstractNum>
  <w:abstractNum w:abstractNumId="22" w15:restartNumberingAfterBreak="0">
    <w:nsid w:val="3CE978D7"/>
    <w:multiLevelType w:val="multilevel"/>
    <w:tmpl w:val="5414F9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3F2C6A63"/>
    <w:multiLevelType w:val="hybridMultilevel"/>
    <w:tmpl w:val="7C322610"/>
    <w:lvl w:ilvl="0" w:tplc="87E4ACB6">
      <w:start w:val="1"/>
      <w:numFmt w:val="bullet"/>
      <w:lvlText w:val=""/>
      <w:lvlJc w:val="left"/>
      <w:pPr>
        <w:ind w:left="720" w:hanging="360"/>
      </w:pPr>
      <w:rPr>
        <w:rFonts w:hint="default" w:ascii="Symbol" w:hAnsi="Symbol"/>
      </w:rPr>
    </w:lvl>
    <w:lvl w:ilvl="1" w:tplc="58FE802C">
      <w:start w:val="1"/>
      <w:numFmt w:val="bullet"/>
      <w:lvlText w:val="o"/>
      <w:lvlJc w:val="left"/>
      <w:pPr>
        <w:ind w:left="1440" w:hanging="360"/>
      </w:pPr>
      <w:rPr>
        <w:rFonts w:hint="default" w:ascii="Courier New" w:hAnsi="Courier New"/>
      </w:rPr>
    </w:lvl>
    <w:lvl w:ilvl="2" w:tplc="85FCA2B2">
      <w:start w:val="1"/>
      <w:numFmt w:val="bullet"/>
      <w:lvlText w:val=""/>
      <w:lvlJc w:val="left"/>
      <w:pPr>
        <w:ind w:left="2160" w:hanging="360"/>
      </w:pPr>
      <w:rPr>
        <w:rFonts w:hint="default" w:ascii="Wingdings" w:hAnsi="Wingdings"/>
      </w:rPr>
    </w:lvl>
    <w:lvl w:ilvl="3" w:tplc="27101D8E">
      <w:start w:val="1"/>
      <w:numFmt w:val="bullet"/>
      <w:lvlText w:val=""/>
      <w:lvlJc w:val="left"/>
      <w:pPr>
        <w:ind w:left="2880" w:hanging="360"/>
      </w:pPr>
      <w:rPr>
        <w:rFonts w:hint="default" w:ascii="Symbol" w:hAnsi="Symbol"/>
      </w:rPr>
    </w:lvl>
    <w:lvl w:ilvl="4" w:tplc="41E093E8">
      <w:start w:val="1"/>
      <w:numFmt w:val="bullet"/>
      <w:lvlText w:val="o"/>
      <w:lvlJc w:val="left"/>
      <w:pPr>
        <w:ind w:left="3600" w:hanging="360"/>
      </w:pPr>
      <w:rPr>
        <w:rFonts w:hint="default" w:ascii="Courier New" w:hAnsi="Courier New"/>
      </w:rPr>
    </w:lvl>
    <w:lvl w:ilvl="5" w:tplc="BA02861A">
      <w:start w:val="1"/>
      <w:numFmt w:val="bullet"/>
      <w:lvlText w:val=""/>
      <w:lvlJc w:val="left"/>
      <w:pPr>
        <w:ind w:left="4320" w:hanging="360"/>
      </w:pPr>
      <w:rPr>
        <w:rFonts w:hint="default" w:ascii="Wingdings" w:hAnsi="Wingdings"/>
      </w:rPr>
    </w:lvl>
    <w:lvl w:ilvl="6" w:tplc="0C940E68">
      <w:start w:val="1"/>
      <w:numFmt w:val="bullet"/>
      <w:lvlText w:val=""/>
      <w:lvlJc w:val="left"/>
      <w:pPr>
        <w:ind w:left="5040" w:hanging="360"/>
      </w:pPr>
      <w:rPr>
        <w:rFonts w:hint="default" w:ascii="Symbol" w:hAnsi="Symbol"/>
      </w:rPr>
    </w:lvl>
    <w:lvl w:ilvl="7" w:tplc="32EA8310">
      <w:start w:val="1"/>
      <w:numFmt w:val="bullet"/>
      <w:lvlText w:val="o"/>
      <w:lvlJc w:val="left"/>
      <w:pPr>
        <w:ind w:left="5760" w:hanging="360"/>
      </w:pPr>
      <w:rPr>
        <w:rFonts w:hint="default" w:ascii="Courier New" w:hAnsi="Courier New"/>
      </w:rPr>
    </w:lvl>
    <w:lvl w:ilvl="8" w:tplc="8DDCA896">
      <w:start w:val="1"/>
      <w:numFmt w:val="bullet"/>
      <w:lvlText w:val=""/>
      <w:lvlJc w:val="left"/>
      <w:pPr>
        <w:ind w:left="6480" w:hanging="360"/>
      </w:pPr>
      <w:rPr>
        <w:rFonts w:hint="default" w:ascii="Wingdings" w:hAnsi="Wingdings"/>
      </w:rPr>
    </w:lvl>
  </w:abstractNum>
  <w:abstractNum w:abstractNumId="24" w15:restartNumberingAfterBreak="0">
    <w:nsid w:val="42B56285"/>
    <w:multiLevelType w:val="hybridMultilevel"/>
    <w:tmpl w:val="C32E3430"/>
    <w:lvl w:ilvl="0" w:tplc="08090001">
      <w:start w:val="1"/>
      <w:numFmt w:val="bullet"/>
      <w:lvlText w:val=""/>
      <w:lvlJc w:val="left"/>
      <w:pPr>
        <w:ind w:left="820" w:hanging="360"/>
      </w:pPr>
      <w:rPr>
        <w:rFonts w:hint="default" w:ascii="Symbol" w:hAnsi="Symbol"/>
      </w:rPr>
    </w:lvl>
    <w:lvl w:ilvl="1" w:tplc="08090003" w:tentative="1">
      <w:start w:val="1"/>
      <w:numFmt w:val="bullet"/>
      <w:lvlText w:val="o"/>
      <w:lvlJc w:val="left"/>
      <w:pPr>
        <w:ind w:left="1540" w:hanging="360"/>
      </w:pPr>
      <w:rPr>
        <w:rFonts w:hint="default" w:ascii="Courier New" w:hAnsi="Courier New" w:cs="Courier New"/>
      </w:rPr>
    </w:lvl>
    <w:lvl w:ilvl="2" w:tplc="08090005" w:tentative="1">
      <w:start w:val="1"/>
      <w:numFmt w:val="bullet"/>
      <w:lvlText w:val=""/>
      <w:lvlJc w:val="left"/>
      <w:pPr>
        <w:ind w:left="2260" w:hanging="360"/>
      </w:pPr>
      <w:rPr>
        <w:rFonts w:hint="default" w:ascii="Wingdings" w:hAnsi="Wingdings"/>
      </w:rPr>
    </w:lvl>
    <w:lvl w:ilvl="3" w:tplc="08090001" w:tentative="1">
      <w:start w:val="1"/>
      <w:numFmt w:val="bullet"/>
      <w:lvlText w:val=""/>
      <w:lvlJc w:val="left"/>
      <w:pPr>
        <w:ind w:left="2980" w:hanging="360"/>
      </w:pPr>
      <w:rPr>
        <w:rFonts w:hint="default" w:ascii="Symbol" w:hAnsi="Symbol"/>
      </w:rPr>
    </w:lvl>
    <w:lvl w:ilvl="4" w:tplc="08090003" w:tentative="1">
      <w:start w:val="1"/>
      <w:numFmt w:val="bullet"/>
      <w:lvlText w:val="o"/>
      <w:lvlJc w:val="left"/>
      <w:pPr>
        <w:ind w:left="3700" w:hanging="360"/>
      </w:pPr>
      <w:rPr>
        <w:rFonts w:hint="default" w:ascii="Courier New" w:hAnsi="Courier New" w:cs="Courier New"/>
      </w:rPr>
    </w:lvl>
    <w:lvl w:ilvl="5" w:tplc="08090005" w:tentative="1">
      <w:start w:val="1"/>
      <w:numFmt w:val="bullet"/>
      <w:lvlText w:val=""/>
      <w:lvlJc w:val="left"/>
      <w:pPr>
        <w:ind w:left="4420" w:hanging="360"/>
      </w:pPr>
      <w:rPr>
        <w:rFonts w:hint="default" w:ascii="Wingdings" w:hAnsi="Wingdings"/>
      </w:rPr>
    </w:lvl>
    <w:lvl w:ilvl="6" w:tplc="08090001" w:tentative="1">
      <w:start w:val="1"/>
      <w:numFmt w:val="bullet"/>
      <w:lvlText w:val=""/>
      <w:lvlJc w:val="left"/>
      <w:pPr>
        <w:ind w:left="5140" w:hanging="360"/>
      </w:pPr>
      <w:rPr>
        <w:rFonts w:hint="default" w:ascii="Symbol" w:hAnsi="Symbol"/>
      </w:rPr>
    </w:lvl>
    <w:lvl w:ilvl="7" w:tplc="08090003" w:tentative="1">
      <w:start w:val="1"/>
      <w:numFmt w:val="bullet"/>
      <w:lvlText w:val="o"/>
      <w:lvlJc w:val="left"/>
      <w:pPr>
        <w:ind w:left="5860" w:hanging="360"/>
      </w:pPr>
      <w:rPr>
        <w:rFonts w:hint="default" w:ascii="Courier New" w:hAnsi="Courier New" w:cs="Courier New"/>
      </w:rPr>
    </w:lvl>
    <w:lvl w:ilvl="8" w:tplc="08090005" w:tentative="1">
      <w:start w:val="1"/>
      <w:numFmt w:val="bullet"/>
      <w:lvlText w:val=""/>
      <w:lvlJc w:val="left"/>
      <w:pPr>
        <w:ind w:left="6580" w:hanging="360"/>
      </w:pPr>
      <w:rPr>
        <w:rFonts w:hint="default" w:ascii="Wingdings" w:hAnsi="Wingdings"/>
      </w:rPr>
    </w:lvl>
  </w:abstractNum>
  <w:abstractNum w:abstractNumId="25" w15:restartNumberingAfterBreak="0">
    <w:nsid w:val="42F31C4D"/>
    <w:multiLevelType w:val="multilevel"/>
    <w:tmpl w:val="B3DECE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44CA3B27"/>
    <w:multiLevelType w:val="multilevel"/>
    <w:tmpl w:val="208E2E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48CB4BEE"/>
    <w:multiLevelType w:val="multilevel"/>
    <w:tmpl w:val="3A46EE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499031A9"/>
    <w:multiLevelType w:val="hybridMultilevel"/>
    <w:tmpl w:val="51049A40"/>
    <w:lvl w:ilvl="0" w:tplc="110A0C0A">
      <w:start w:val="1"/>
      <w:numFmt w:val="bullet"/>
      <w:lvlText w:val=""/>
      <w:lvlJc w:val="left"/>
      <w:pPr>
        <w:ind w:left="720" w:hanging="360"/>
      </w:pPr>
      <w:rPr>
        <w:rFonts w:hint="default" w:ascii="Symbol" w:hAnsi="Symbol"/>
      </w:rPr>
    </w:lvl>
    <w:lvl w:ilvl="1" w:tplc="3276551E">
      <w:start w:val="1"/>
      <w:numFmt w:val="bullet"/>
      <w:lvlText w:val="o"/>
      <w:lvlJc w:val="left"/>
      <w:pPr>
        <w:ind w:left="1440" w:hanging="360"/>
      </w:pPr>
      <w:rPr>
        <w:rFonts w:hint="default" w:ascii="Courier New" w:hAnsi="Courier New"/>
      </w:rPr>
    </w:lvl>
    <w:lvl w:ilvl="2" w:tplc="B01CC6A0">
      <w:start w:val="1"/>
      <w:numFmt w:val="bullet"/>
      <w:lvlText w:val=""/>
      <w:lvlJc w:val="left"/>
      <w:pPr>
        <w:ind w:left="2160" w:hanging="360"/>
      </w:pPr>
      <w:rPr>
        <w:rFonts w:hint="default" w:ascii="Wingdings" w:hAnsi="Wingdings"/>
      </w:rPr>
    </w:lvl>
    <w:lvl w:ilvl="3" w:tplc="72EC42C8">
      <w:start w:val="1"/>
      <w:numFmt w:val="bullet"/>
      <w:lvlText w:val=""/>
      <w:lvlJc w:val="left"/>
      <w:pPr>
        <w:ind w:left="2880" w:hanging="360"/>
      </w:pPr>
      <w:rPr>
        <w:rFonts w:hint="default" w:ascii="Symbol" w:hAnsi="Symbol"/>
      </w:rPr>
    </w:lvl>
    <w:lvl w:ilvl="4" w:tplc="52B2CA5A">
      <w:start w:val="1"/>
      <w:numFmt w:val="bullet"/>
      <w:lvlText w:val="o"/>
      <w:lvlJc w:val="left"/>
      <w:pPr>
        <w:ind w:left="3600" w:hanging="360"/>
      </w:pPr>
      <w:rPr>
        <w:rFonts w:hint="default" w:ascii="Courier New" w:hAnsi="Courier New"/>
      </w:rPr>
    </w:lvl>
    <w:lvl w:ilvl="5" w:tplc="8C0ADB76">
      <w:start w:val="1"/>
      <w:numFmt w:val="bullet"/>
      <w:lvlText w:val=""/>
      <w:lvlJc w:val="left"/>
      <w:pPr>
        <w:ind w:left="4320" w:hanging="360"/>
      </w:pPr>
      <w:rPr>
        <w:rFonts w:hint="default" w:ascii="Wingdings" w:hAnsi="Wingdings"/>
      </w:rPr>
    </w:lvl>
    <w:lvl w:ilvl="6" w:tplc="EDC436DE">
      <w:start w:val="1"/>
      <w:numFmt w:val="bullet"/>
      <w:lvlText w:val=""/>
      <w:lvlJc w:val="left"/>
      <w:pPr>
        <w:ind w:left="5040" w:hanging="360"/>
      </w:pPr>
      <w:rPr>
        <w:rFonts w:hint="default" w:ascii="Symbol" w:hAnsi="Symbol"/>
      </w:rPr>
    </w:lvl>
    <w:lvl w:ilvl="7" w:tplc="40F4581A">
      <w:start w:val="1"/>
      <w:numFmt w:val="bullet"/>
      <w:lvlText w:val="o"/>
      <w:lvlJc w:val="left"/>
      <w:pPr>
        <w:ind w:left="5760" w:hanging="360"/>
      </w:pPr>
      <w:rPr>
        <w:rFonts w:hint="default" w:ascii="Courier New" w:hAnsi="Courier New"/>
      </w:rPr>
    </w:lvl>
    <w:lvl w:ilvl="8" w:tplc="64EAF2BA">
      <w:start w:val="1"/>
      <w:numFmt w:val="bullet"/>
      <w:lvlText w:val=""/>
      <w:lvlJc w:val="left"/>
      <w:pPr>
        <w:ind w:left="6480" w:hanging="360"/>
      </w:pPr>
      <w:rPr>
        <w:rFonts w:hint="default" w:ascii="Wingdings" w:hAnsi="Wingdings"/>
      </w:rPr>
    </w:lvl>
  </w:abstractNum>
  <w:abstractNum w:abstractNumId="29" w15:restartNumberingAfterBreak="0">
    <w:nsid w:val="4CB21579"/>
    <w:multiLevelType w:val="multilevel"/>
    <w:tmpl w:val="E5441A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4EAE28AF"/>
    <w:multiLevelType w:val="multilevel"/>
    <w:tmpl w:val="EB1E78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4F6C390D"/>
    <w:multiLevelType w:val="hybridMultilevel"/>
    <w:tmpl w:val="0896C5DE"/>
    <w:lvl w:ilvl="0" w:tplc="D4DCBA5C">
      <w:start w:val="7"/>
      <w:numFmt w:val="bullet"/>
      <w:lvlText w:val="-"/>
      <w:lvlJc w:val="left"/>
      <w:pPr>
        <w:ind w:left="928" w:hanging="360"/>
      </w:pPr>
      <w:rPr>
        <w:rFonts w:hint="default" w:ascii="Arial" w:hAnsi="Arial" w:eastAsia="Times New Roman" w:cs="Arial"/>
      </w:rPr>
    </w:lvl>
    <w:lvl w:ilvl="1" w:tplc="040C0003" w:tentative="1">
      <w:start w:val="1"/>
      <w:numFmt w:val="bullet"/>
      <w:lvlText w:val="o"/>
      <w:lvlJc w:val="left"/>
      <w:pPr>
        <w:ind w:left="1648" w:hanging="360"/>
      </w:pPr>
      <w:rPr>
        <w:rFonts w:hint="default" w:ascii="Courier New" w:hAnsi="Courier New" w:cs="Courier New"/>
      </w:rPr>
    </w:lvl>
    <w:lvl w:ilvl="2" w:tplc="040C0005" w:tentative="1">
      <w:start w:val="1"/>
      <w:numFmt w:val="bullet"/>
      <w:lvlText w:val=""/>
      <w:lvlJc w:val="left"/>
      <w:pPr>
        <w:ind w:left="2368" w:hanging="360"/>
      </w:pPr>
      <w:rPr>
        <w:rFonts w:hint="default" w:ascii="Wingdings" w:hAnsi="Wingdings"/>
      </w:rPr>
    </w:lvl>
    <w:lvl w:ilvl="3" w:tplc="040C0001" w:tentative="1">
      <w:start w:val="1"/>
      <w:numFmt w:val="bullet"/>
      <w:lvlText w:val=""/>
      <w:lvlJc w:val="left"/>
      <w:pPr>
        <w:ind w:left="3088" w:hanging="360"/>
      </w:pPr>
      <w:rPr>
        <w:rFonts w:hint="default" w:ascii="Symbol" w:hAnsi="Symbol"/>
      </w:rPr>
    </w:lvl>
    <w:lvl w:ilvl="4" w:tplc="040C0003" w:tentative="1">
      <w:start w:val="1"/>
      <w:numFmt w:val="bullet"/>
      <w:lvlText w:val="o"/>
      <w:lvlJc w:val="left"/>
      <w:pPr>
        <w:ind w:left="3808" w:hanging="360"/>
      </w:pPr>
      <w:rPr>
        <w:rFonts w:hint="default" w:ascii="Courier New" w:hAnsi="Courier New" w:cs="Courier New"/>
      </w:rPr>
    </w:lvl>
    <w:lvl w:ilvl="5" w:tplc="040C0005" w:tentative="1">
      <w:start w:val="1"/>
      <w:numFmt w:val="bullet"/>
      <w:lvlText w:val=""/>
      <w:lvlJc w:val="left"/>
      <w:pPr>
        <w:ind w:left="4528" w:hanging="360"/>
      </w:pPr>
      <w:rPr>
        <w:rFonts w:hint="default" w:ascii="Wingdings" w:hAnsi="Wingdings"/>
      </w:rPr>
    </w:lvl>
    <w:lvl w:ilvl="6" w:tplc="040C0001" w:tentative="1">
      <w:start w:val="1"/>
      <w:numFmt w:val="bullet"/>
      <w:lvlText w:val=""/>
      <w:lvlJc w:val="left"/>
      <w:pPr>
        <w:ind w:left="5248" w:hanging="360"/>
      </w:pPr>
      <w:rPr>
        <w:rFonts w:hint="default" w:ascii="Symbol" w:hAnsi="Symbol"/>
      </w:rPr>
    </w:lvl>
    <w:lvl w:ilvl="7" w:tplc="040C0003" w:tentative="1">
      <w:start w:val="1"/>
      <w:numFmt w:val="bullet"/>
      <w:lvlText w:val="o"/>
      <w:lvlJc w:val="left"/>
      <w:pPr>
        <w:ind w:left="5968" w:hanging="360"/>
      </w:pPr>
      <w:rPr>
        <w:rFonts w:hint="default" w:ascii="Courier New" w:hAnsi="Courier New" w:cs="Courier New"/>
      </w:rPr>
    </w:lvl>
    <w:lvl w:ilvl="8" w:tplc="040C0005" w:tentative="1">
      <w:start w:val="1"/>
      <w:numFmt w:val="bullet"/>
      <w:lvlText w:val=""/>
      <w:lvlJc w:val="left"/>
      <w:pPr>
        <w:ind w:left="6688" w:hanging="360"/>
      </w:pPr>
      <w:rPr>
        <w:rFonts w:hint="default" w:ascii="Wingdings" w:hAnsi="Wingdings"/>
      </w:rPr>
    </w:lvl>
  </w:abstractNum>
  <w:abstractNum w:abstractNumId="32" w15:restartNumberingAfterBreak="0">
    <w:nsid w:val="52AA180D"/>
    <w:multiLevelType w:val="multilevel"/>
    <w:tmpl w:val="B0426D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65631FE6"/>
    <w:multiLevelType w:val="hybridMultilevel"/>
    <w:tmpl w:val="44863BD4"/>
    <w:lvl w:ilvl="0" w:tplc="A956DF40">
      <w:start w:val="1"/>
      <w:numFmt w:val="bullet"/>
      <w:lvlText w:val=""/>
      <w:lvlJc w:val="left"/>
      <w:pPr>
        <w:ind w:left="720" w:hanging="360"/>
      </w:pPr>
      <w:rPr>
        <w:rFonts w:hint="default" w:ascii="Symbol" w:hAnsi="Symbol"/>
      </w:rPr>
    </w:lvl>
    <w:lvl w:ilvl="1" w:tplc="345E72C2">
      <w:start w:val="1"/>
      <w:numFmt w:val="bullet"/>
      <w:lvlText w:val="o"/>
      <w:lvlJc w:val="left"/>
      <w:pPr>
        <w:ind w:left="1440" w:hanging="360"/>
      </w:pPr>
      <w:rPr>
        <w:rFonts w:hint="default" w:ascii="Courier New" w:hAnsi="Courier New"/>
      </w:rPr>
    </w:lvl>
    <w:lvl w:ilvl="2" w:tplc="16482274">
      <w:start w:val="1"/>
      <w:numFmt w:val="bullet"/>
      <w:lvlText w:val=""/>
      <w:lvlJc w:val="left"/>
      <w:pPr>
        <w:ind w:left="2160" w:hanging="360"/>
      </w:pPr>
      <w:rPr>
        <w:rFonts w:hint="default" w:ascii="Wingdings" w:hAnsi="Wingdings"/>
      </w:rPr>
    </w:lvl>
    <w:lvl w:ilvl="3" w:tplc="2D6ABDF8">
      <w:start w:val="1"/>
      <w:numFmt w:val="bullet"/>
      <w:lvlText w:val=""/>
      <w:lvlJc w:val="left"/>
      <w:pPr>
        <w:ind w:left="2880" w:hanging="360"/>
      </w:pPr>
      <w:rPr>
        <w:rFonts w:hint="default" w:ascii="Symbol" w:hAnsi="Symbol"/>
      </w:rPr>
    </w:lvl>
    <w:lvl w:ilvl="4" w:tplc="5C2A2FF6">
      <w:start w:val="1"/>
      <w:numFmt w:val="bullet"/>
      <w:lvlText w:val="o"/>
      <w:lvlJc w:val="left"/>
      <w:pPr>
        <w:ind w:left="3600" w:hanging="360"/>
      </w:pPr>
      <w:rPr>
        <w:rFonts w:hint="default" w:ascii="Courier New" w:hAnsi="Courier New"/>
      </w:rPr>
    </w:lvl>
    <w:lvl w:ilvl="5" w:tplc="59D00AE0">
      <w:start w:val="1"/>
      <w:numFmt w:val="bullet"/>
      <w:lvlText w:val=""/>
      <w:lvlJc w:val="left"/>
      <w:pPr>
        <w:ind w:left="4320" w:hanging="360"/>
      </w:pPr>
      <w:rPr>
        <w:rFonts w:hint="default" w:ascii="Wingdings" w:hAnsi="Wingdings"/>
      </w:rPr>
    </w:lvl>
    <w:lvl w:ilvl="6" w:tplc="AADAFAA4">
      <w:start w:val="1"/>
      <w:numFmt w:val="bullet"/>
      <w:lvlText w:val=""/>
      <w:lvlJc w:val="left"/>
      <w:pPr>
        <w:ind w:left="5040" w:hanging="360"/>
      </w:pPr>
      <w:rPr>
        <w:rFonts w:hint="default" w:ascii="Symbol" w:hAnsi="Symbol"/>
      </w:rPr>
    </w:lvl>
    <w:lvl w:ilvl="7" w:tplc="19D0952E">
      <w:start w:val="1"/>
      <w:numFmt w:val="bullet"/>
      <w:lvlText w:val="o"/>
      <w:lvlJc w:val="left"/>
      <w:pPr>
        <w:ind w:left="5760" w:hanging="360"/>
      </w:pPr>
      <w:rPr>
        <w:rFonts w:hint="default" w:ascii="Courier New" w:hAnsi="Courier New"/>
      </w:rPr>
    </w:lvl>
    <w:lvl w:ilvl="8" w:tplc="6A605A78">
      <w:start w:val="1"/>
      <w:numFmt w:val="bullet"/>
      <w:lvlText w:val=""/>
      <w:lvlJc w:val="left"/>
      <w:pPr>
        <w:ind w:left="6480" w:hanging="360"/>
      </w:pPr>
      <w:rPr>
        <w:rFonts w:hint="default" w:ascii="Wingdings" w:hAnsi="Wingdings"/>
      </w:rPr>
    </w:lvl>
  </w:abstractNum>
  <w:abstractNum w:abstractNumId="34" w15:restartNumberingAfterBreak="0">
    <w:nsid w:val="68B95427"/>
    <w:multiLevelType w:val="multilevel"/>
    <w:tmpl w:val="41B63D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69E21E2D"/>
    <w:multiLevelType w:val="hybridMultilevel"/>
    <w:tmpl w:val="3FD659F0"/>
    <w:lvl w:ilvl="0" w:tplc="D5D60D3C">
      <w:start w:val="1"/>
      <w:numFmt w:val="bullet"/>
      <w:lvlText w:val=""/>
      <w:lvlJc w:val="left"/>
      <w:pPr>
        <w:ind w:left="720" w:hanging="360"/>
      </w:pPr>
      <w:rPr>
        <w:rFonts w:hint="default" w:ascii="Symbol" w:hAnsi="Symbol"/>
      </w:rPr>
    </w:lvl>
    <w:lvl w:ilvl="1" w:tplc="17E8671C">
      <w:start w:val="1"/>
      <w:numFmt w:val="bullet"/>
      <w:lvlText w:val="o"/>
      <w:lvlJc w:val="left"/>
      <w:pPr>
        <w:ind w:left="1440" w:hanging="360"/>
      </w:pPr>
      <w:rPr>
        <w:rFonts w:hint="default" w:ascii="Courier New" w:hAnsi="Courier New"/>
      </w:rPr>
    </w:lvl>
    <w:lvl w:ilvl="2" w:tplc="286AC9F8">
      <w:start w:val="1"/>
      <w:numFmt w:val="bullet"/>
      <w:lvlText w:val=""/>
      <w:lvlJc w:val="left"/>
      <w:pPr>
        <w:ind w:left="2160" w:hanging="360"/>
      </w:pPr>
      <w:rPr>
        <w:rFonts w:hint="default" w:ascii="Wingdings" w:hAnsi="Wingdings"/>
      </w:rPr>
    </w:lvl>
    <w:lvl w:ilvl="3" w:tplc="B4A0F68E">
      <w:start w:val="1"/>
      <w:numFmt w:val="bullet"/>
      <w:lvlText w:val=""/>
      <w:lvlJc w:val="left"/>
      <w:pPr>
        <w:ind w:left="2880" w:hanging="360"/>
      </w:pPr>
      <w:rPr>
        <w:rFonts w:hint="default" w:ascii="Symbol" w:hAnsi="Symbol"/>
      </w:rPr>
    </w:lvl>
    <w:lvl w:ilvl="4" w:tplc="383E145E">
      <w:start w:val="1"/>
      <w:numFmt w:val="bullet"/>
      <w:lvlText w:val="o"/>
      <w:lvlJc w:val="left"/>
      <w:pPr>
        <w:ind w:left="3600" w:hanging="360"/>
      </w:pPr>
      <w:rPr>
        <w:rFonts w:hint="default" w:ascii="Courier New" w:hAnsi="Courier New"/>
      </w:rPr>
    </w:lvl>
    <w:lvl w:ilvl="5" w:tplc="9BF6A884">
      <w:start w:val="1"/>
      <w:numFmt w:val="bullet"/>
      <w:lvlText w:val=""/>
      <w:lvlJc w:val="left"/>
      <w:pPr>
        <w:ind w:left="4320" w:hanging="360"/>
      </w:pPr>
      <w:rPr>
        <w:rFonts w:hint="default" w:ascii="Wingdings" w:hAnsi="Wingdings"/>
      </w:rPr>
    </w:lvl>
    <w:lvl w:ilvl="6" w:tplc="8440346C">
      <w:start w:val="1"/>
      <w:numFmt w:val="bullet"/>
      <w:lvlText w:val=""/>
      <w:lvlJc w:val="left"/>
      <w:pPr>
        <w:ind w:left="5040" w:hanging="360"/>
      </w:pPr>
      <w:rPr>
        <w:rFonts w:hint="default" w:ascii="Symbol" w:hAnsi="Symbol"/>
      </w:rPr>
    </w:lvl>
    <w:lvl w:ilvl="7" w:tplc="7AF6B6E4">
      <w:start w:val="1"/>
      <w:numFmt w:val="bullet"/>
      <w:lvlText w:val="o"/>
      <w:lvlJc w:val="left"/>
      <w:pPr>
        <w:ind w:left="5760" w:hanging="360"/>
      </w:pPr>
      <w:rPr>
        <w:rFonts w:hint="default" w:ascii="Courier New" w:hAnsi="Courier New"/>
      </w:rPr>
    </w:lvl>
    <w:lvl w:ilvl="8" w:tplc="FC4489F0">
      <w:start w:val="1"/>
      <w:numFmt w:val="bullet"/>
      <w:lvlText w:val=""/>
      <w:lvlJc w:val="left"/>
      <w:pPr>
        <w:ind w:left="6480" w:hanging="360"/>
      </w:pPr>
      <w:rPr>
        <w:rFonts w:hint="default" w:ascii="Wingdings" w:hAnsi="Wingdings"/>
      </w:rPr>
    </w:lvl>
  </w:abstractNum>
  <w:abstractNum w:abstractNumId="36" w15:restartNumberingAfterBreak="0">
    <w:nsid w:val="73512C9C"/>
    <w:multiLevelType w:val="hybridMultilevel"/>
    <w:tmpl w:val="19F64F9E"/>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7" w15:restartNumberingAfterBreak="0">
    <w:nsid w:val="75CD7AFD"/>
    <w:multiLevelType w:val="hybridMultilevel"/>
    <w:tmpl w:val="0A8E3EA2"/>
    <w:lvl w:ilvl="0" w:tplc="52C6F10C">
      <w:start w:val="1"/>
      <w:numFmt w:val="bullet"/>
      <w:lvlText w:val=""/>
      <w:lvlJc w:val="left"/>
      <w:pPr>
        <w:ind w:left="1020" w:hanging="360"/>
      </w:pPr>
      <w:rPr>
        <w:rFonts w:ascii="Symbol" w:hAnsi="Symbol"/>
      </w:rPr>
    </w:lvl>
    <w:lvl w:ilvl="1" w:tplc="2460C58C">
      <w:start w:val="1"/>
      <w:numFmt w:val="bullet"/>
      <w:lvlText w:val=""/>
      <w:lvlJc w:val="left"/>
      <w:pPr>
        <w:ind w:left="1020" w:hanging="360"/>
      </w:pPr>
      <w:rPr>
        <w:rFonts w:ascii="Symbol" w:hAnsi="Symbol"/>
      </w:rPr>
    </w:lvl>
    <w:lvl w:ilvl="2" w:tplc="0DD4E60C">
      <w:start w:val="1"/>
      <w:numFmt w:val="bullet"/>
      <w:lvlText w:val=""/>
      <w:lvlJc w:val="left"/>
      <w:pPr>
        <w:ind w:left="1020" w:hanging="360"/>
      </w:pPr>
      <w:rPr>
        <w:rFonts w:ascii="Symbol" w:hAnsi="Symbol"/>
      </w:rPr>
    </w:lvl>
    <w:lvl w:ilvl="3" w:tplc="DB2E376C">
      <w:start w:val="1"/>
      <w:numFmt w:val="bullet"/>
      <w:lvlText w:val=""/>
      <w:lvlJc w:val="left"/>
      <w:pPr>
        <w:ind w:left="1020" w:hanging="360"/>
      </w:pPr>
      <w:rPr>
        <w:rFonts w:ascii="Symbol" w:hAnsi="Symbol"/>
      </w:rPr>
    </w:lvl>
    <w:lvl w:ilvl="4" w:tplc="7DB88356">
      <w:start w:val="1"/>
      <w:numFmt w:val="bullet"/>
      <w:lvlText w:val=""/>
      <w:lvlJc w:val="left"/>
      <w:pPr>
        <w:ind w:left="1020" w:hanging="360"/>
      </w:pPr>
      <w:rPr>
        <w:rFonts w:ascii="Symbol" w:hAnsi="Symbol"/>
      </w:rPr>
    </w:lvl>
    <w:lvl w:ilvl="5" w:tplc="151C339C">
      <w:start w:val="1"/>
      <w:numFmt w:val="bullet"/>
      <w:lvlText w:val=""/>
      <w:lvlJc w:val="left"/>
      <w:pPr>
        <w:ind w:left="1020" w:hanging="360"/>
      </w:pPr>
      <w:rPr>
        <w:rFonts w:ascii="Symbol" w:hAnsi="Symbol"/>
      </w:rPr>
    </w:lvl>
    <w:lvl w:ilvl="6" w:tplc="45E26B8A">
      <w:start w:val="1"/>
      <w:numFmt w:val="bullet"/>
      <w:lvlText w:val=""/>
      <w:lvlJc w:val="left"/>
      <w:pPr>
        <w:ind w:left="1020" w:hanging="360"/>
      </w:pPr>
      <w:rPr>
        <w:rFonts w:ascii="Symbol" w:hAnsi="Symbol"/>
      </w:rPr>
    </w:lvl>
    <w:lvl w:ilvl="7" w:tplc="24B6AF9C">
      <w:start w:val="1"/>
      <w:numFmt w:val="bullet"/>
      <w:lvlText w:val=""/>
      <w:lvlJc w:val="left"/>
      <w:pPr>
        <w:ind w:left="1020" w:hanging="360"/>
      </w:pPr>
      <w:rPr>
        <w:rFonts w:ascii="Symbol" w:hAnsi="Symbol"/>
      </w:rPr>
    </w:lvl>
    <w:lvl w:ilvl="8" w:tplc="6FD24396">
      <w:start w:val="1"/>
      <w:numFmt w:val="bullet"/>
      <w:lvlText w:val=""/>
      <w:lvlJc w:val="left"/>
      <w:pPr>
        <w:ind w:left="1020" w:hanging="360"/>
      </w:pPr>
      <w:rPr>
        <w:rFonts w:ascii="Symbol" w:hAnsi="Symbol"/>
      </w:rPr>
    </w:lvl>
  </w:abstractNum>
  <w:abstractNum w:abstractNumId="38" w15:restartNumberingAfterBreak="0">
    <w:nsid w:val="78400193"/>
    <w:multiLevelType w:val="multilevel"/>
    <w:tmpl w:val="17B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78AE0AC3"/>
    <w:multiLevelType w:val="hybridMultilevel"/>
    <w:tmpl w:val="34840282"/>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1" w16cid:durableId="226496905">
    <w:abstractNumId w:val="11"/>
  </w:num>
  <w:num w:numId="2" w16cid:durableId="2103328860">
    <w:abstractNumId w:val="23"/>
  </w:num>
  <w:num w:numId="3" w16cid:durableId="422261313">
    <w:abstractNumId w:val="35"/>
  </w:num>
  <w:num w:numId="4" w16cid:durableId="873811932">
    <w:abstractNumId w:val="13"/>
  </w:num>
  <w:num w:numId="5" w16cid:durableId="1220285307">
    <w:abstractNumId w:val="33"/>
  </w:num>
  <w:num w:numId="6" w16cid:durableId="611673281">
    <w:abstractNumId w:val="7"/>
  </w:num>
  <w:num w:numId="7" w16cid:durableId="791024577">
    <w:abstractNumId w:val="28"/>
  </w:num>
  <w:num w:numId="8" w16cid:durableId="581447099">
    <w:abstractNumId w:val="17"/>
  </w:num>
  <w:num w:numId="9" w16cid:durableId="182407597">
    <w:abstractNumId w:val="2"/>
    <w:lvlOverride w:ilvl="0">
      <w:startOverride w:val="1"/>
    </w:lvlOverride>
  </w:num>
  <w:num w:numId="10" w16cid:durableId="577862616">
    <w:abstractNumId w:val="1"/>
    <w:lvlOverride w:ilvl="0">
      <w:startOverride w:val="1"/>
    </w:lvlOverride>
  </w:num>
  <w:num w:numId="11" w16cid:durableId="847598368">
    <w:abstractNumId w:val="0"/>
    <w:lvlOverride w:ilvl="0">
      <w:startOverride w:val="1"/>
    </w:lvlOverride>
  </w:num>
  <w:num w:numId="12" w16cid:durableId="88552355">
    <w:abstractNumId w:val="20"/>
  </w:num>
  <w:num w:numId="13" w16cid:durableId="2037270934">
    <w:abstractNumId w:val="24"/>
  </w:num>
  <w:num w:numId="14" w16cid:durableId="58670297">
    <w:abstractNumId w:val="6"/>
  </w:num>
  <w:num w:numId="15" w16cid:durableId="1479228357">
    <w:abstractNumId w:val="16"/>
  </w:num>
  <w:num w:numId="16" w16cid:durableId="2037347277">
    <w:abstractNumId w:val="12"/>
  </w:num>
  <w:num w:numId="17" w16cid:durableId="2031908831">
    <w:abstractNumId w:val="22"/>
  </w:num>
  <w:num w:numId="18" w16cid:durableId="1527867455">
    <w:abstractNumId w:val="32"/>
  </w:num>
  <w:num w:numId="19" w16cid:durableId="1620410294">
    <w:abstractNumId w:val="8"/>
  </w:num>
  <w:num w:numId="20" w16cid:durableId="1296058270">
    <w:abstractNumId w:val="27"/>
  </w:num>
  <w:num w:numId="21" w16cid:durableId="1001278778">
    <w:abstractNumId w:val="29"/>
  </w:num>
  <w:num w:numId="22" w16cid:durableId="524249759">
    <w:abstractNumId w:val="38"/>
  </w:num>
  <w:num w:numId="23" w16cid:durableId="61343122">
    <w:abstractNumId w:val="19"/>
  </w:num>
  <w:num w:numId="24" w16cid:durableId="1072969114">
    <w:abstractNumId w:val="15"/>
  </w:num>
  <w:num w:numId="25" w16cid:durableId="148324757">
    <w:abstractNumId w:val="30"/>
  </w:num>
  <w:num w:numId="26" w16cid:durableId="248586868">
    <w:abstractNumId w:val="39"/>
  </w:num>
  <w:num w:numId="27" w16cid:durableId="1192573474">
    <w:abstractNumId w:val="4"/>
  </w:num>
  <w:num w:numId="28" w16cid:durableId="1759712438">
    <w:abstractNumId w:val="25"/>
  </w:num>
  <w:num w:numId="29" w16cid:durableId="1966230151">
    <w:abstractNumId w:val="5"/>
  </w:num>
  <w:num w:numId="30" w16cid:durableId="1428961429">
    <w:abstractNumId w:val="34"/>
  </w:num>
  <w:num w:numId="31" w16cid:durableId="1296522729">
    <w:abstractNumId w:val="26"/>
  </w:num>
  <w:num w:numId="32" w16cid:durableId="1714110787">
    <w:abstractNumId w:val="18"/>
  </w:num>
  <w:num w:numId="33" w16cid:durableId="403576195">
    <w:abstractNumId w:val="36"/>
  </w:num>
  <w:num w:numId="34" w16cid:durableId="1274364479">
    <w:abstractNumId w:val="14"/>
  </w:num>
  <w:num w:numId="35" w16cid:durableId="606473645">
    <w:abstractNumId w:val="21"/>
  </w:num>
  <w:num w:numId="36" w16cid:durableId="65229849">
    <w:abstractNumId w:val="3"/>
  </w:num>
  <w:num w:numId="37" w16cid:durableId="372342588">
    <w:abstractNumId w:val="31"/>
  </w:num>
  <w:num w:numId="38" w16cid:durableId="610548537">
    <w:abstractNumId w:val="37"/>
  </w:num>
  <w:num w:numId="39" w16cid:durableId="394164008">
    <w:abstractNumId w:val="9"/>
  </w:num>
  <w:num w:numId="40" w16cid:durableId="332338566">
    <w:abstractNumId w:val="1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2025-11-20)">
    <w15:presenceInfo w15:providerId="None" w15:userId="Richard Bradbury (2025-11-20)"/>
  </w15:person>
  <w15:person w15:author="Franck Aumont">
    <w15:presenceInfo w15:providerId="AD" w15:userId="S::Franck.Aumont@InterDigital.com::ceb7a514-fb18-43f5-aaf2-89de91867bd3"/>
  </w15:person>
  <w15:person w15:author="Richard Bradbury">
    <w15:presenceInfo w15:providerId="None" w15:userId="Richard Bradbury"/>
  </w15:person>
  <w15:person w15:author="Richard Bradbury (2025-11-17)">
    <w15:presenceInfo w15:providerId="None" w15:userId="Richard Bradbury (2025-11-17)"/>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72"/>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true"/>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71E"/>
    <w:rsid w:val="00000993"/>
    <w:rsid w:val="00000AD3"/>
    <w:rsid w:val="00001585"/>
    <w:rsid w:val="0000190B"/>
    <w:rsid w:val="00001944"/>
    <w:rsid w:val="0000247D"/>
    <w:rsid w:val="00002575"/>
    <w:rsid w:val="00003448"/>
    <w:rsid w:val="0000381A"/>
    <w:rsid w:val="0000416E"/>
    <w:rsid w:val="000047A1"/>
    <w:rsid w:val="00004924"/>
    <w:rsid w:val="00004C4B"/>
    <w:rsid w:val="0000529B"/>
    <w:rsid w:val="00006E90"/>
    <w:rsid w:val="00007295"/>
    <w:rsid w:val="0000779F"/>
    <w:rsid w:val="000077A2"/>
    <w:rsid w:val="00010635"/>
    <w:rsid w:val="00010C8A"/>
    <w:rsid w:val="00010F85"/>
    <w:rsid w:val="0001130C"/>
    <w:rsid w:val="00011471"/>
    <w:rsid w:val="0001161E"/>
    <w:rsid w:val="000120BC"/>
    <w:rsid w:val="00012226"/>
    <w:rsid w:val="00012CDC"/>
    <w:rsid w:val="00012F15"/>
    <w:rsid w:val="000136BE"/>
    <w:rsid w:val="00013BEB"/>
    <w:rsid w:val="00013BF1"/>
    <w:rsid w:val="0001496C"/>
    <w:rsid w:val="00015AE0"/>
    <w:rsid w:val="00015D37"/>
    <w:rsid w:val="00016086"/>
    <w:rsid w:val="0001624E"/>
    <w:rsid w:val="000169DF"/>
    <w:rsid w:val="00016D4A"/>
    <w:rsid w:val="00016D84"/>
    <w:rsid w:val="00016E09"/>
    <w:rsid w:val="00016E62"/>
    <w:rsid w:val="0001718E"/>
    <w:rsid w:val="000176EA"/>
    <w:rsid w:val="00017BD4"/>
    <w:rsid w:val="00017E80"/>
    <w:rsid w:val="0002004E"/>
    <w:rsid w:val="00020CD6"/>
    <w:rsid w:val="000213B5"/>
    <w:rsid w:val="00021670"/>
    <w:rsid w:val="00021AEC"/>
    <w:rsid w:val="00021B51"/>
    <w:rsid w:val="00021F40"/>
    <w:rsid w:val="000226E8"/>
    <w:rsid w:val="00022C52"/>
    <w:rsid w:val="00022E4A"/>
    <w:rsid w:val="000231B2"/>
    <w:rsid w:val="000239AA"/>
    <w:rsid w:val="000239E4"/>
    <w:rsid w:val="00025008"/>
    <w:rsid w:val="0002754C"/>
    <w:rsid w:val="00027D35"/>
    <w:rsid w:val="00027D97"/>
    <w:rsid w:val="00027E5C"/>
    <w:rsid w:val="00031269"/>
    <w:rsid w:val="000314D0"/>
    <w:rsid w:val="00031690"/>
    <w:rsid w:val="00032650"/>
    <w:rsid w:val="000329E4"/>
    <w:rsid w:val="00033065"/>
    <w:rsid w:val="0003397D"/>
    <w:rsid w:val="00033DD8"/>
    <w:rsid w:val="00034043"/>
    <w:rsid w:val="00034268"/>
    <w:rsid w:val="00034A80"/>
    <w:rsid w:val="00035151"/>
    <w:rsid w:val="00035162"/>
    <w:rsid w:val="00035D0B"/>
    <w:rsid w:val="00035E3F"/>
    <w:rsid w:val="00035E9C"/>
    <w:rsid w:val="00036405"/>
    <w:rsid w:val="00036951"/>
    <w:rsid w:val="0003696D"/>
    <w:rsid w:val="000374BB"/>
    <w:rsid w:val="00037E34"/>
    <w:rsid w:val="00037F82"/>
    <w:rsid w:val="000407C8"/>
    <w:rsid w:val="00040FD7"/>
    <w:rsid w:val="0004113C"/>
    <w:rsid w:val="000414F2"/>
    <w:rsid w:val="0004153C"/>
    <w:rsid w:val="000421ED"/>
    <w:rsid w:val="00043D5E"/>
    <w:rsid w:val="0004435F"/>
    <w:rsid w:val="00044829"/>
    <w:rsid w:val="0004489F"/>
    <w:rsid w:val="00044C9C"/>
    <w:rsid w:val="000455C3"/>
    <w:rsid w:val="00045793"/>
    <w:rsid w:val="000462AE"/>
    <w:rsid w:val="000469A8"/>
    <w:rsid w:val="00046A54"/>
    <w:rsid w:val="00047053"/>
    <w:rsid w:val="00047E9D"/>
    <w:rsid w:val="0005027E"/>
    <w:rsid w:val="000502EA"/>
    <w:rsid w:val="00050505"/>
    <w:rsid w:val="000505A6"/>
    <w:rsid w:val="00050619"/>
    <w:rsid w:val="00050B15"/>
    <w:rsid w:val="00050C5F"/>
    <w:rsid w:val="00050D82"/>
    <w:rsid w:val="00050F1F"/>
    <w:rsid w:val="000516F2"/>
    <w:rsid w:val="00051ACB"/>
    <w:rsid w:val="00051EFE"/>
    <w:rsid w:val="000527A4"/>
    <w:rsid w:val="00052E1C"/>
    <w:rsid w:val="0005323C"/>
    <w:rsid w:val="0005330A"/>
    <w:rsid w:val="000539BB"/>
    <w:rsid w:val="00053D18"/>
    <w:rsid w:val="00054834"/>
    <w:rsid w:val="00054C1E"/>
    <w:rsid w:val="00054F44"/>
    <w:rsid w:val="000556FB"/>
    <w:rsid w:val="000572B2"/>
    <w:rsid w:val="000577BD"/>
    <w:rsid w:val="00060286"/>
    <w:rsid w:val="000604C5"/>
    <w:rsid w:val="00060E3B"/>
    <w:rsid w:val="00060EB6"/>
    <w:rsid w:val="00061037"/>
    <w:rsid w:val="00061064"/>
    <w:rsid w:val="00061571"/>
    <w:rsid w:val="0006158B"/>
    <w:rsid w:val="00061850"/>
    <w:rsid w:val="00061C68"/>
    <w:rsid w:val="00062BAF"/>
    <w:rsid w:val="00062E18"/>
    <w:rsid w:val="00062FF1"/>
    <w:rsid w:val="0006325D"/>
    <w:rsid w:val="0006326B"/>
    <w:rsid w:val="000636FA"/>
    <w:rsid w:val="00064406"/>
    <w:rsid w:val="00064A32"/>
    <w:rsid w:val="00065658"/>
    <w:rsid w:val="00065D61"/>
    <w:rsid w:val="0006676B"/>
    <w:rsid w:val="00066A63"/>
    <w:rsid w:val="00067646"/>
    <w:rsid w:val="000677B9"/>
    <w:rsid w:val="00070A77"/>
    <w:rsid w:val="00072B0F"/>
    <w:rsid w:val="0007312B"/>
    <w:rsid w:val="000731CA"/>
    <w:rsid w:val="00073390"/>
    <w:rsid w:val="0007363A"/>
    <w:rsid w:val="00073C4A"/>
    <w:rsid w:val="00073E53"/>
    <w:rsid w:val="000747F1"/>
    <w:rsid w:val="000748C5"/>
    <w:rsid w:val="000748EC"/>
    <w:rsid w:val="00074CCE"/>
    <w:rsid w:val="0007503D"/>
    <w:rsid w:val="000751B5"/>
    <w:rsid w:val="00075AD9"/>
    <w:rsid w:val="00075DD2"/>
    <w:rsid w:val="0007728B"/>
    <w:rsid w:val="00077366"/>
    <w:rsid w:val="00077739"/>
    <w:rsid w:val="00077C92"/>
    <w:rsid w:val="00077E12"/>
    <w:rsid w:val="00080989"/>
    <w:rsid w:val="00080AF1"/>
    <w:rsid w:val="00081121"/>
    <w:rsid w:val="00081845"/>
    <w:rsid w:val="000819A9"/>
    <w:rsid w:val="00081C3E"/>
    <w:rsid w:val="00081CE0"/>
    <w:rsid w:val="00082B94"/>
    <w:rsid w:val="00083722"/>
    <w:rsid w:val="00083766"/>
    <w:rsid w:val="00083F12"/>
    <w:rsid w:val="00084179"/>
    <w:rsid w:val="00084CCB"/>
    <w:rsid w:val="00085CB4"/>
    <w:rsid w:val="00086174"/>
    <w:rsid w:val="000866D3"/>
    <w:rsid w:val="000869D8"/>
    <w:rsid w:val="00086A76"/>
    <w:rsid w:val="00087573"/>
    <w:rsid w:val="00087F59"/>
    <w:rsid w:val="0009000E"/>
    <w:rsid w:val="000902D8"/>
    <w:rsid w:val="00090BEB"/>
    <w:rsid w:val="00091540"/>
    <w:rsid w:val="00091739"/>
    <w:rsid w:val="00091A2F"/>
    <w:rsid w:val="000927BD"/>
    <w:rsid w:val="0009283C"/>
    <w:rsid w:val="00092969"/>
    <w:rsid w:val="00092AD2"/>
    <w:rsid w:val="00092ADC"/>
    <w:rsid w:val="00092E2F"/>
    <w:rsid w:val="00092F7F"/>
    <w:rsid w:val="00092FF3"/>
    <w:rsid w:val="0009308F"/>
    <w:rsid w:val="0009324A"/>
    <w:rsid w:val="00094131"/>
    <w:rsid w:val="000942F2"/>
    <w:rsid w:val="00094B49"/>
    <w:rsid w:val="000950CF"/>
    <w:rsid w:val="00095A2E"/>
    <w:rsid w:val="00095A89"/>
    <w:rsid w:val="00095B1F"/>
    <w:rsid w:val="000960D5"/>
    <w:rsid w:val="00096404"/>
    <w:rsid w:val="00096D32"/>
    <w:rsid w:val="00096E15"/>
    <w:rsid w:val="00097268"/>
    <w:rsid w:val="0009758E"/>
    <w:rsid w:val="000979F7"/>
    <w:rsid w:val="00097DA5"/>
    <w:rsid w:val="000A005D"/>
    <w:rsid w:val="000A03AA"/>
    <w:rsid w:val="000A0ACF"/>
    <w:rsid w:val="000A0EBB"/>
    <w:rsid w:val="000A13BF"/>
    <w:rsid w:val="000A175F"/>
    <w:rsid w:val="000A23F2"/>
    <w:rsid w:val="000A2904"/>
    <w:rsid w:val="000A2A12"/>
    <w:rsid w:val="000A2CAB"/>
    <w:rsid w:val="000A35BD"/>
    <w:rsid w:val="000A4F24"/>
    <w:rsid w:val="000A53F6"/>
    <w:rsid w:val="000A6394"/>
    <w:rsid w:val="000A6863"/>
    <w:rsid w:val="000A6922"/>
    <w:rsid w:val="000A72B6"/>
    <w:rsid w:val="000B06E1"/>
    <w:rsid w:val="000B134B"/>
    <w:rsid w:val="000B1910"/>
    <w:rsid w:val="000B339B"/>
    <w:rsid w:val="000B3748"/>
    <w:rsid w:val="000B3BB2"/>
    <w:rsid w:val="000B3C7D"/>
    <w:rsid w:val="000B424F"/>
    <w:rsid w:val="000B498A"/>
    <w:rsid w:val="000B504D"/>
    <w:rsid w:val="000B50B9"/>
    <w:rsid w:val="000B529F"/>
    <w:rsid w:val="000B57FC"/>
    <w:rsid w:val="000B5DB4"/>
    <w:rsid w:val="000B5EF4"/>
    <w:rsid w:val="000B6183"/>
    <w:rsid w:val="000B6447"/>
    <w:rsid w:val="000B6C72"/>
    <w:rsid w:val="000B716C"/>
    <w:rsid w:val="000B7787"/>
    <w:rsid w:val="000B7FED"/>
    <w:rsid w:val="000C005C"/>
    <w:rsid w:val="000C008E"/>
    <w:rsid w:val="000C038A"/>
    <w:rsid w:val="000C076D"/>
    <w:rsid w:val="000C1BF8"/>
    <w:rsid w:val="000C1F32"/>
    <w:rsid w:val="000C2401"/>
    <w:rsid w:val="000C29FC"/>
    <w:rsid w:val="000C3170"/>
    <w:rsid w:val="000C38AD"/>
    <w:rsid w:val="000C3B69"/>
    <w:rsid w:val="000C3B83"/>
    <w:rsid w:val="000C3ECD"/>
    <w:rsid w:val="000C4596"/>
    <w:rsid w:val="000C49D4"/>
    <w:rsid w:val="000C4C97"/>
    <w:rsid w:val="000C4CBE"/>
    <w:rsid w:val="000C59AA"/>
    <w:rsid w:val="000C5A8A"/>
    <w:rsid w:val="000C5C31"/>
    <w:rsid w:val="000C5FFA"/>
    <w:rsid w:val="000C64C8"/>
    <w:rsid w:val="000C6598"/>
    <w:rsid w:val="000C65F9"/>
    <w:rsid w:val="000C7218"/>
    <w:rsid w:val="000C72CE"/>
    <w:rsid w:val="000C7EDB"/>
    <w:rsid w:val="000D09E1"/>
    <w:rsid w:val="000D0F06"/>
    <w:rsid w:val="000D13BD"/>
    <w:rsid w:val="000D143D"/>
    <w:rsid w:val="000D18A9"/>
    <w:rsid w:val="000D1DF9"/>
    <w:rsid w:val="000D2606"/>
    <w:rsid w:val="000D2FA1"/>
    <w:rsid w:val="000D38C2"/>
    <w:rsid w:val="000D396A"/>
    <w:rsid w:val="000D3D86"/>
    <w:rsid w:val="000D3E54"/>
    <w:rsid w:val="000D449A"/>
    <w:rsid w:val="000D4A28"/>
    <w:rsid w:val="000D4C0D"/>
    <w:rsid w:val="000D4F03"/>
    <w:rsid w:val="000D50A7"/>
    <w:rsid w:val="000D516D"/>
    <w:rsid w:val="000D5393"/>
    <w:rsid w:val="000D559E"/>
    <w:rsid w:val="000D58D9"/>
    <w:rsid w:val="000D63CC"/>
    <w:rsid w:val="000D7025"/>
    <w:rsid w:val="000D77FF"/>
    <w:rsid w:val="000D7CCC"/>
    <w:rsid w:val="000D7CD4"/>
    <w:rsid w:val="000E0296"/>
    <w:rsid w:val="000E051D"/>
    <w:rsid w:val="000E0834"/>
    <w:rsid w:val="000E0E4A"/>
    <w:rsid w:val="000E11F4"/>
    <w:rsid w:val="000E14A4"/>
    <w:rsid w:val="000E2109"/>
    <w:rsid w:val="000E2271"/>
    <w:rsid w:val="000E22A7"/>
    <w:rsid w:val="000E2F3B"/>
    <w:rsid w:val="000E398A"/>
    <w:rsid w:val="000E5BED"/>
    <w:rsid w:val="000E6D94"/>
    <w:rsid w:val="000E6E94"/>
    <w:rsid w:val="000E6EB5"/>
    <w:rsid w:val="000E7E88"/>
    <w:rsid w:val="000F004A"/>
    <w:rsid w:val="000F0DF5"/>
    <w:rsid w:val="000F0FC3"/>
    <w:rsid w:val="000F1026"/>
    <w:rsid w:val="000F1F7C"/>
    <w:rsid w:val="000F2113"/>
    <w:rsid w:val="000F2635"/>
    <w:rsid w:val="000F269A"/>
    <w:rsid w:val="000F2D53"/>
    <w:rsid w:val="000F2E4F"/>
    <w:rsid w:val="000F3150"/>
    <w:rsid w:val="000F319E"/>
    <w:rsid w:val="000F3BCE"/>
    <w:rsid w:val="000F40C9"/>
    <w:rsid w:val="000F4583"/>
    <w:rsid w:val="000F4A59"/>
    <w:rsid w:val="000F4CF5"/>
    <w:rsid w:val="000F52E7"/>
    <w:rsid w:val="000F57D3"/>
    <w:rsid w:val="000F59D9"/>
    <w:rsid w:val="000F62A2"/>
    <w:rsid w:val="000F66D8"/>
    <w:rsid w:val="000F6A28"/>
    <w:rsid w:val="000F710B"/>
    <w:rsid w:val="00100888"/>
    <w:rsid w:val="001013DB"/>
    <w:rsid w:val="001014D3"/>
    <w:rsid w:val="00102461"/>
    <w:rsid w:val="001024FE"/>
    <w:rsid w:val="001025C8"/>
    <w:rsid w:val="00102605"/>
    <w:rsid w:val="00102989"/>
    <w:rsid w:val="001029BA"/>
    <w:rsid w:val="00102B16"/>
    <w:rsid w:val="00102E7A"/>
    <w:rsid w:val="001032CA"/>
    <w:rsid w:val="0010364F"/>
    <w:rsid w:val="00103A54"/>
    <w:rsid w:val="00103DDF"/>
    <w:rsid w:val="00103F60"/>
    <w:rsid w:val="00104914"/>
    <w:rsid w:val="00104A96"/>
    <w:rsid w:val="00104C33"/>
    <w:rsid w:val="00105116"/>
    <w:rsid w:val="00105586"/>
    <w:rsid w:val="001058D1"/>
    <w:rsid w:val="00105B01"/>
    <w:rsid w:val="00105E54"/>
    <w:rsid w:val="00105F33"/>
    <w:rsid w:val="00106373"/>
    <w:rsid w:val="001074FA"/>
    <w:rsid w:val="0010759A"/>
    <w:rsid w:val="00107AB7"/>
    <w:rsid w:val="001104BD"/>
    <w:rsid w:val="001109CD"/>
    <w:rsid w:val="00111404"/>
    <w:rsid w:val="001114D3"/>
    <w:rsid w:val="001114E0"/>
    <w:rsid w:val="00111943"/>
    <w:rsid w:val="001119DC"/>
    <w:rsid w:val="00111BFE"/>
    <w:rsid w:val="00112257"/>
    <w:rsid w:val="0011235D"/>
    <w:rsid w:val="001123DC"/>
    <w:rsid w:val="0011350C"/>
    <w:rsid w:val="00113948"/>
    <w:rsid w:val="00113BBE"/>
    <w:rsid w:val="00114ECF"/>
    <w:rsid w:val="001151BC"/>
    <w:rsid w:val="0011557D"/>
    <w:rsid w:val="00115714"/>
    <w:rsid w:val="00115AF8"/>
    <w:rsid w:val="001163A4"/>
    <w:rsid w:val="001166C3"/>
    <w:rsid w:val="0011778E"/>
    <w:rsid w:val="0011796C"/>
    <w:rsid w:val="00120247"/>
    <w:rsid w:val="00120710"/>
    <w:rsid w:val="00120F8F"/>
    <w:rsid w:val="0012196B"/>
    <w:rsid w:val="001224D9"/>
    <w:rsid w:val="001247CC"/>
    <w:rsid w:val="00124A89"/>
    <w:rsid w:val="00124DCB"/>
    <w:rsid w:val="00125E22"/>
    <w:rsid w:val="00126373"/>
    <w:rsid w:val="001264AD"/>
    <w:rsid w:val="00127E32"/>
    <w:rsid w:val="00130A57"/>
    <w:rsid w:val="00130C0C"/>
    <w:rsid w:val="00130F83"/>
    <w:rsid w:val="00130FE8"/>
    <w:rsid w:val="00131441"/>
    <w:rsid w:val="001318E3"/>
    <w:rsid w:val="00131E26"/>
    <w:rsid w:val="00131ECB"/>
    <w:rsid w:val="001321D1"/>
    <w:rsid w:val="00132291"/>
    <w:rsid w:val="0013251C"/>
    <w:rsid w:val="0013254F"/>
    <w:rsid w:val="00132572"/>
    <w:rsid w:val="0013291A"/>
    <w:rsid w:val="00133608"/>
    <w:rsid w:val="00133D14"/>
    <w:rsid w:val="00133F57"/>
    <w:rsid w:val="001340E8"/>
    <w:rsid w:val="001343B9"/>
    <w:rsid w:val="001343E8"/>
    <w:rsid w:val="00134A67"/>
    <w:rsid w:val="00134B18"/>
    <w:rsid w:val="00135237"/>
    <w:rsid w:val="0013554A"/>
    <w:rsid w:val="001356BA"/>
    <w:rsid w:val="0013580C"/>
    <w:rsid w:val="00136181"/>
    <w:rsid w:val="00136A56"/>
    <w:rsid w:val="00136BBE"/>
    <w:rsid w:val="00136EDD"/>
    <w:rsid w:val="00137276"/>
    <w:rsid w:val="0013767F"/>
    <w:rsid w:val="00137E52"/>
    <w:rsid w:val="00137FD8"/>
    <w:rsid w:val="00140C5F"/>
    <w:rsid w:val="00140CD0"/>
    <w:rsid w:val="00140D57"/>
    <w:rsid w:val="001414B5"/>
    <w:rsid w:val="001414F4"/>
    <w:rsid w:val="00141D1A"/>
    <w:rsid w:val="00142386"/>
    <w:rsid w:val="001424AE"/>
    <w:rsid w:val="00142B22"/>
    <w:rsid w:val="00142CB0"/>
    <w:rsid w:val="00142E7B"/>
    <w:rsid w:val="0014300D"/>
    <w:rsid w:val="00143AFF"/>
    <w:rsid w:val="00143B68"/>
    <w:rsid w:val="001449A4"/>
    <w:rsid w:val="001455D0"/>
    <w:rsid w:val="00145D43"/>
    <w:rsid w:val="00145E3F"/>
    <w:rsid w:val="0014645A"/>
    <w:rsid w:val="00146C91"/>
    <w:rsid w:val="00146DE3"/>
    <w:rsid w:val="00146F7E"/>
    <w:rsid w:val="001472C0"/>
    <w:rsid w:val="00147728"/>
    <w:rsid w:val="001500FA"/>
    <w:rsid w:val="00150101"/>
    <w:rsid w:val="001513AF"/>
    <w:rsid w:val="001521CB"/>
    <w:rsid w:val="0015240A"/>
    <w:rsid w:val="00152914"/>
    <w:rsid w:val="00153643"/>
    <w:rsid w:val="001539A9"/>
    <w:rsid w:val="00154971"/>
    <w:rsid w:val="00154A08"/>
    <w:rsid w:val="00154B48"/>
    <w:rsid w:val="00155453"/>
    <w:rsid w:val="00155954"/>
    <w:rsid w:val="00156086"/>
    <w:rsid w:val="001560E5"/>
    <w:rsid w:val="001561A8"/>
    <w:rsid w:val="00157AED"/>
    <w:rsid w:val="00157BA1"/>
    <w:rsid w:val="00157F46"/>
    <w:rsid w:val="0016047A"/>
    <w:rsid w:val="0016116F"/>
    <w:rsid w:val="001614D7"/>
    <w:rsid w:val="001618F3"/>
    <w:rsid w:val="00162813"/>
    <w:rsid w:val="0016321B"/>
    <w:rsid w:val="00163681"/>
    <w:rsid w:val="00163859"/>
    <w:rsid w:val="00163923"/>
    <w:rsid w:val="00163DE9"/>
    <w:rsid w:val="00163E61"/>
    <w:rsid w:val="00164857"/>
    <w:rsid w:val="00164DF5"/>
    <w:rsid w:val="00164FAD"/>
    <w:rsid w:val="00166567"/>
    <w:rsid w:val="00167AF3"/>
    <w:rsid w:val="00167F3A"/>
    <w:rsid w:val="00170D3C"/>
    <w:rsid w:val="001713B5"/>
    <w:rsid w:val="00171452"/>
    <w:rsid w:val="001719A8"/>
    <w:rsid w:val="00171BA0"/>
    <w:rsid w:val="00171E72"/>
    <w:rsid w:val="00172727"/>
    <w:rsid w:val="001736BD"/>
    <w:rsid w:val="00173893"/>
    <w:rsid w:val="00173ED7"/>
    <w:rsid w:val="0017421F"/>
    <w:rsid w:val="0017476D"/>
    <w:rsid w:val="0017595B"/>
    <w:rsid w:val="00175C48"/>
    <w:rsid w:val="00176479"/>
    <w:rsid w:val="00176562"/>
    <w:rsid w:val="0017665A"/>
    <w:rsid w:val="00177395"/>
    <w:rsid w:val="00181823"/>
    <w:rsid w:val="00181DEB"/>
    <w:rsid w:val="00182370"/>
    <w:rsid w:val="001824E3"/>
    <w:rsid w:val="00182914"/>
    <w:rsid w:val="00183BAD"/>
    <w:rsid w:val="00184308"/>
    <w:rsid w:val="00184635"/>
    <w:rsid w:val="00184731"/>
    <w:rsid w:val="001847CF"/>
    <w:rsid w:val="0018530A"/>
    <w:rsid w:val="00185CDD"/>
    <w:rsid w:val="00186277"/>
    <w:rsid w:val="00186D14"/>
    <w:rsid w:val="00190286"/>
    <w:rsid w:val="0019090A"/>
    <w:rsid w:val="001919BF"/>
    <w:rsid w:val="0019202E"/>
    <w:rsid w:val="00192574"/>
    <w:rsid w:val="00192811"/>
    <w:rsid w:val="00192A80"/>
    <w:rsid w:val="00192C46"/>
    <w:rsid w:val="00192CCC"/>
    <w:rsid w:val="00192D35"/>
    <w:rsid w:val="00192E4C"/>
    <w:rsid w:val="00192F7F"/>
    <w:rsid w:val="0019389A"/>
    <w:rsid w:val="00193A04"/>
    <w:rsid w:val="0019401A"/>
    <w:rsid w:val="0019414F"/>
    <w:rsid w:val="001948F6"/>
    <w:rsid w:val="00194940"/>
    <w:rsid w:val="00194A8F"/>
    <w:rsid w:val="0019598D"/>
    <w:rsid w:val="001959BB"/>
    <w:rsid w:val="00195D6C"/>
    <w:rsid w:val="00195EFA"/>
    <w:rsid w:val="001963FE"/>
    <w:rsid w:val="00196F4C"/>
    <w:rsid w:val="0019719D"/>
    <w:rsid w:val="001972B7"/>
    <w:rsid w:val="00197383"/>
    <w:rsid w:val="00197E06"/>
    <w:rsid w:val="00197E5A"/>
    <w:rsid w:val="001A08B3"/>
    <w:rsid w:val="001A0CFF"/>
    <w:rsid w:val="001A0D83"/>
    <w:rsid w:val="001A126A"/>
    <w:rsid w:val="001A145D"/>
    <w:rsid w:val="001A2B8F"/>
    <w:rsid w:val="001A32F4"/>
    <w:rsid w:val="001A350E"/>
    <w:rsid w:val="001A3782"/>
    <w:rsid w:val="001A398F"/>
    <w:rsid w:val="001A54F3"/>
    <w:rsid w:val="001A5AD5"/>
    <w:rsid w:val="001A5BD4"/>
    <w:rsid w:val="001A5D25"/>
    <w:rsid w:val="001A5DEF"/>
    <w:rsid w:val="001A7026"/>
    <w:rsid w:val="001A768D"/>
    <w:rsid w:val="001A7714"/>
    <w:rsid w:val="001A779D"/>
    <w:rsid w:val="001A7B60"/>
    <w:rsid w:val="001B0430"/>
    <w:rsid w:val="001B1034"/>
    <w:rsid w:val="001B1328"/>
    <w:rsid w:val="001B2A6F"/>
    <w:rsid w:val="001B3017"/>
    <w:rsid w:val="001B33E7"/>
    <w:rsid w:val="001B348C"/>
    <w:rsid w:val="001B3594"/>
    <w:rsid w:val="001B3649"/>
    <w:rsid w:val="001B3777"/>
    <w:rsid w:val="001B3F5F"/>
    <w:rsid w:val="001B4240"/>
    <w:rsid w:val="001B4A84"/>
    <w:rsid w:val="001B52F0"/>
    <w:rsid w:val="001B5A02"/>
    <w:rsid w:val="001B5A93"/>
    <w:rsid w:val="001B5BB9"/>
    <w:rsid w:val="001B5BEB"/>
    <w:rsid w:val="001B5CD7"/>
    <w:rsid w:val="001B5D86"/>
    <w:rsid w:val="001B60BE"/>
    <w:rsid w:val="001B6475"/>
    <w:rsid w:val="001B6751"/>
    <w:rsid w:val="001B6A87"/>
    <w:rsid w:val="001B6C55"/>
    <w:rsid w:val="001B6DCA"/>
    <w:rsid w:val="001B73DE"/>
    <w:rsid w:val="001B78EE"/>
    <w:rsid w:val="001B7A65"/>
    <w:rsid w:val="001C0093"/>
    <w:rsid w:val="001C09C5"/>
    <w:rsid w:val="001C0C90"/>
    <w:rsid w:val="001C11B4"/>
    <w:rsid w:val="001C1484"/>
    <w:rsid w:val="001C1812"/>
    <w:rsid w:val="001C1CE1"/>
    <w:rsid w:val="001C225B"/>
    <w:rsid w:val="001C2D54"/>
    <w:rsid w:val="001C3320"/>
    <w:rsid w:val="001C334C"/>
    <w:rsid w:val="001C3831"/>
    <w:rsid w:val="001C3A3A"/>
    <w:rsid w:val="001C4A68"/>
    <w:rsid w:val="001C55EA"/>
    <w:rsid w:val="001C646D"/>
    <w:rsid w:val="001C6B5D"/>
    <w:rsid w:val="001C6BEE"/>
    <w:rsid w:val="001C6F59"/>
    <w:rsid w:val="001C7129"/>
    <w:rsid w:val="001C7835"/>
    <w:rsid w:val="001D01B0"/>
    <w:rsid w:val="001D0886"/>
    <w:rsid w:val="001D18FC"/>
    <w:rsid w:val="001D214E"/>
    <w:rsid w:val="001D242E"/>
    <w:rsid w:val="001D2E43"/>
    <w:rsid w:val="001D364E"/>
    <w:rsid w:val="001D365D"/>
    <w:rsid w:val="001D4105"/>
    <w:rsid w:val="001D4579"/>
    <w:rsid w:val="001D5B80"/>
    <w:rsid w:val="001D6231"/>
    <w:rsid w:val="001D7515"/>
    <w:rsid w:val="001D75C7"/>
    <w:rsid w:val="001D76BE"/>
    <w:rsid w:val="001D78CF"/>
    <w:rsid w:val="001E00CA"/>
    <w:rsid w:val="001E0194"/>
    <w:rsid w:val="001E0457"/>
    <w:rsid w:val="001E1B5A"/>
    <w:rsid w:val="001E2012"/>
    <w:rsid w:val="001E2E28"/>
    <w:rsid w:val="001E30EE"/>
    <w:rsid w:val="001E3939"/>
    <w:rsid w:val="001E3A15"/>
    <w:rsid w:val="001E3C5C"/>
    <w:rsid w:val="001E41F3"/>
    <w:rsid w:val="001E44A9"/>
    <w:rsid w:val="001E4A00"/>
    <w:rsid w:val="001E4BCD"/>
    <w:rsid w:val="001E4EB8"/>
    <w:rsid w:val="001E5A82"/>
    <w:rsid w:val="001E6942"/>
    <w:rsid w:val="001E6F7A"/>
    <w:rsid w:val="001E78E8"/>
    <w:rsid w:val="001F002E"/>
    <w:rsid w:val="001F0105"/>
    <w:rsid w:val="001F0115"/>
    <w:rsid w:val="001F09E8"/>
    <w:rsid w:val="001F0FFF"/>
    <w:rsid w:val="001F1250"/>
    <w:rsid w:val="001F175C"/>
    <w:rsid w:val="001F1782"/>
    <w:rsid w:val="001F2387"/>
    <w:rsid w:val="001F2EA8"/>
    <w:rsid w:val="001F300A"/>
    <w:rsid w:val="001F3489"/>
    <w:rsid w:val="001F357D"/>
    <w:rsid w:val="001F39DE"/>
    <w:rsid w:val="001F3DBB"/>
    <w:rsid w:val="001F5129"/>
    <w:rsid w:val="001F5374"/>
    <w:rsid w:val="001F5DCF"/>
    <w:rsid w:val="001F65DF"/>
    <w:rsid w:val="001F66B7"/>
    <w:rsid w:val="001F6BB8"/>
    <w:rsid w:val="001F74DA"/>
    <w:rsid w:val="001F7E8D"/>
    <w:rsid w:val="00200520"/>
    <w:rsid w:val="00200703"/>
    <w:rsid w:val="0020072C"/>
    <w:rsid w:val="00200820"/>
    <w:rsid w:val="002016B1"/>
    <w:rsid w:val="00201C3A"/>
    <w:rsid w:val="00202FB8"/>
    <w:rsid w:val="0020326C"/>
    <w:rsid w:val="002045A7"/>
    <w:rsid w:val="0020476D"/>
    <w:rsid w:val="00204B7B"/>
    <w:rsid w:val="00204C84"/>
    <w:rsid w:val="00205041"/>
    <w:rsid w:val="002054C9"/>
    <w:rsid w:val="002059B5"/>
    <w:rsid w:val="002062FF"/>
    <w:rsid w:val="00206AD1"/>
    <w:rsid w:val="00206EB9"/>
    <w:rsid w:val="002075AF"/>
    <w:rsid w:val="00210230"/>
    <w:rsid w:val="002109F2"/>
    <w:rsid w:val="00211041"/>
    <w:rsid w:val="00211725"/>
    <w:rsid w:val="002119CD"/>
    <w:rsid w:val="00211C71"/>
    <w:rsid w:val="00211CD2"/>
    <w:rsid w:val="00212421"/>
    <w:rsid w:val="00212F13"/>
    <w:rsid w:val="00212F8E"/>
    <w:rsid w:val="00213534"/>
    <w:rsid w:val="00213DA8"/>
    <w:rsid w:val="00214037"/>
    <w:rsid w:val="002144FD"/>
    <w:rsid w:val="00214D39"/>
    <w:rsid w:val="00215D2F"/>
    <w:rsid w:val="00216D5C"/>
    <w:rsid w:val="00216FBC"/>
    <w:rsid w:val="002172CD"/>
    <w:rsid w:val="002209B1"/>
    <w:rsid w:val="00221281"/>
    <w:rsid w:val="00222392"/>
    <w:rsid w:val="00222598"/>
    <w:rsid w:val="00222B52"/>
    <w:rsid w:val="002231A0"/>
    <w:rsid w:val="00223310"/>
    <w:rsid w:val="00223397"/>
    <w:rsid w:val="0022358F"/>
    <w:rsid w:val="002242C9"/>
    <w:rsid w:val="00224AB0"/>
    <w:rsid w:val="0022514F"/>
    <w:rsid w:val="002259FA"/>
    <w:rsid w:val="00225B35"/>
    <w:rsid w:val="00225FDE"/>
    <w:rsid w:val="00226233"/>
    <w:rsid w:val="00226C0F"/>
    <w:rsid w:val="00226F62"/>
    <w:rsid w:val="00227B63"/>
    <w:rsid w:val="00230253"/>
    <w:rsid w:val="00230635"/>
    <w:rsid w:val="0023067D"/>
    <w:rsid w:val="00230F9F"/>
    <w:rsid w:val="002310A2"/>
    <w:rsid w:val="0023116B"/>
    <w:rsid w:val="00231252"/>
    <w:rsid w:val="00231A6E"/>
    <w:rsid w:val="00231ED3"/>
    <w:rsid w:val="00232850"/>
    <w:rsid w:val="00232AF7"/>
    <w:rsid w:val="0023381B"/>
    <w:rsid w:val="00233D09"/>
    <w:rsid w:val="00233FE7"/>
    <w:rsid w:val="00234ED9"/>
    <w:rsid w:val="002358A6"/>
    <w:rsid w:val="0023599D"/>
    <w:rsid w:val="00235B1C"/>
    <w:rsid w:val="00235E67"/>
    <w:rsid w:val="00236507"/>
    <w:rsid w:val="0023717C"/>
    <w:rsid w:val="002371F2"/>
    <w:rsid w:val="00237389"/>
    <w:rsid w:val="00237B29"/>
    <w:rsid w:val="00237DA7"/>
    <w:rsid w:val="00240CE9"/>
    <w:rsid w:val="00240DB2"/>
    <w:rsid w:val="002418E1"/>
    <w:rsid w:val="002418FF"/>
    <w:rsid w:val="0024218F"/>
    <w:rsid w:val="0024241A"/>
    <w:rsid w:val="00242601"/>
    <w:rsid w:val="0024274D"/>
    <w:rsid w:val="00242C16"/>
    <w:rsid w:val="00242E5B"/>
    <w:rsid w:val="0024308F"/>
    <w:rsid w:val="00245537"/>
    <w:rsid w:val="00245898"/>
    <w:rsid w:val="00245C3D"/>
    <w:rsid w:val="002465AB"/>
    <w:rsid w:val="00246D8E"/>
    <w:rsid w:val="00246DBC"/>
    <w:rsid w:val="0024706F"/>
    <w:rsid w:val="002472D5"/>
    <w:rsid w:val="002474F5"/>
    <w:rsid w:val="002501CC"/>
    <w:rsid w:val="002507C5"/>
    <w:rsid w:val="0025127F"/>
    <w:rsid w:val="002537DC"/>
    <w:rsid w:val="0025485E"/>
    <w:rsid w:val="00254DB5"/>
    <w:rsid w:val="00255DFE"/>
    <w:rsid w:val="00255E46"/>
    <w:rsid w:val="00256BD4"/>
    <w:rsid w:val="00256E57"/>
    <w:rsid w:val="00256F8B"/>
    <w:rsid w:val="00256FAE"/>
    <w:rsid w:val="00257440"/>
    <w:rsid w:val="00257499"/>
    <w:rsid w:val="0025789C"/>
    <w:rsid w:val="0026004D"/>
    <w:rsid w:val="0026019E"/>
    <w:rsid w:val="00260685"/>
    <w:rsid w:val="00260E73"/>
    <w:rsid w:val="002614A3"/>
    <w:rsid w:val="00261525"/>
    <w:rsid w:val="002621B2"/>
    <w:rsid w:val="00262E41"/>
    <w:rsid w:val="00263812"/>
    <w:rsid w:val="00263FF5"/>
    <w:rsid w:val="002640DD"/>
    <w:rsid w:val="00264BF6"/>
    <w:rsid w:val="002652DA"/>
    <w:rsid w:val="002660CB"/>
    <w:rsid w:val="00266276"/>
    <w:rsid w:val="00266575"/>
    <w:rsid w:val="002666AB"/>
    <w:rsid w:val="00266C30"/>
    <w:rsid w:val="00266E40"/>
    <w:rsid w:val="00267575"/>
    <w:rsid w:val="002676BA"/>
    <w:rsid w:val="002678BC"/>
    <w:rsid w:val="00270287"/>
    <w:rsid w:val="002709E5"/>
    <w:rsid w:val="0027109C"/>
    <w:rsid w:val="00271986"/>
    <w:rsid w:val="00272E5D"/>
    <w:rsid w:val="00272F30"/>
    <w:rsid w:val="002739D7"/>
    <w:rsid w:val="00274159"/>
    <w:rsid w:val="002741A1"/>
    <w:rsid w:val="0027526E"/>
    <w:rsid w:val="0027530D"/>
    <w:rsid w:val="00275351"/>
    <w:rsid w:val="002758A3"/>
    <w:rsid w:val="00275D12"/>
    <w:rsid w:val="00276E67"/>
    <w:rsid w:val="00276EE5"/>
    <w:rsid w:val="0027789B"/>
    <w:rsid w:val="00280023"/>
    <w:rsid w:val="002800BA"/>
    <w:rsid w:val="00280865"/>
    <w:rsid w:val="002809AE"/>
    <w:rsid w:val="00280CF8"/>
    <w:rsid w:val="00281319"/>
    <w:rsid w:val="002819ED"/>
    <w:rsid w:val="00282D59"/>
    <w:rsid w:val="0028382D"/>
    <w:rsid w:val="00283BEE"/>
    <w:rsid w:val="002849D7"/>
    <w:rsid w:val="00284BDB"/>
    <w:rsid w:val="00284C46"/>
    <w:rsid w:val="00284CB1"/>
    <w:rsid w:val="00284FEB"/>
    <w:rsid w:val="002853CB"/>
    <w:rsid w:val="002860C4"/>
    <w:rsid w:val="00286C37"/>
    <w:rsid w:val="00286FCF"/>
    <w:rsid w:val="0028785F"/>
    <w:rsid w:val="00287EDA"/>
    <w:rsid w:val="002908D4"/>
    <w:rsid w:val="00290A78"/>
    <w:rsid w:val="00290C12"/>
    <w:rsid w:val="00290F31"/>
    <w:rsid w:val="002914BF"/>
    <w:rsid w:val="002924D2"/>
    <w:rsid w:val="002924DF"/>
    <w:rsid w:val="00292502"/>
    <w:rsid w:val="00292879"/>
    <w:rsid w:val="00292DA0"/>
    <w:rsid w:val="00293823"/>
    <w:rsid w:val="00293A37"/>
    <w:rsid w:val="00293A4E"/>
    <w:rsid w:val="00293DAA"/>
    <w:rsid w:val="00294868"/>
    <w:rsid w:val="0029494D"/>
    <w:rsid w:val="002949F3"/>
    <w:rsid w:val="00295F2C"/>
    <w:rsid w:val="00296012"/>
    <w:rsid w:val="00296B00"/>
    <w:rsid w:val="002973A6"/>
    <w:rsid w:val="002975A1"/>
    <w:rsid w:val="00297BAD"/>
    <w:rsid w:val="00297F47"/>
    <w:rsid w:val="002A0287"/>
    <w:rsid w:val="002A05C7"/>
    <w:rsid w:val="002A1938"/>
    <w:rsid w:val="002A1A1F"/>
    <w:rsid w:val="002A1A51"/>
    <w:rsid w:val="002A2184"/>
    <w:rsid w:val="002A223E"/>
    <w:rsid w:val="002A38F0"/>
    <w:rsid w:val="002A39B6"/>
    <w:rsid w:val="002A3D2B"/>
    <w:rsid w:val="002A442B"/>
    <w:rsid w:val="002A485A"/>
    <w:rsid w:val="002A4F5F"/>
    <w:rsid w:val="002A5161"/>
    <w:rsid w:val="002A51C5"/>
    <w:rsid w:val="002A5961"/>
    <w:rsid w:val="002A60AE"/>
    <w:rsid w:val="002A6C28"/>
    <w:rsid w:val="002A78DB"/>
    <w:rsid w:val="002A7A1B"/>
    <w:rsid w:val="002B0120"/>
    <w:rsid w:val="002B058C"/>
    <w:rsid w:val="002B13D4"/>
    <w:rsid w:val="002B13F5"/>
    <w:rsid w:val="002B1A43"/>
    <w:rsid w:val="002B1AB8"/>
    <w:rsid w:val="002B1D2E"/>
    <w:rsid w:val="002B1F91"/>
    <w:rsid w:val="002B20A2"/>
    <w:rsid w:val="002B230C"/>
    <w:rsid w:val="002B27FF"/>
    <w:rsid w:val="002B28B5"/>
    <w:rsid w:val="002B2DFF"/>
    <w:rsid w:val="002B30E6"/>
    <w:rsid w:val="002B3488"/>
    <w:rsid w:val="002B3AC1"/>
    <w:rsid w:val="002B3D8E"/>
    <w:rsid w:val="002B3E33"/>
    <w:rsid w:val="002B44E4"/>
    <w:rsid w:val="002B4D40"/>
    <w:rsid w:val="002B4D6E"/>
    <w:rsid w:val="002B53E0"/>
    <w:rsid w:val="002B5741"/>
    <w:rsid w:val="002B59BB"/>
    <w:rsid w:val="002B5BE6"/>
    <w:rsid w:val="002B5CA3"/>
    <w:rsid w:val="002B5E11"/>
    <w:rsid w:val="002B5E1A"/>
    <w:rsid w:val="002B61EB"/>
    <w:rsid w:val="002B698A"/>
    <w:rsid w:val="002B6FF1"/>
    <w:rsid w:val="002B7072"/>
    <w:rsid w:val="002C0682"/>
    <w:rsid w:val="002C0D13"/>
    <w:rsid w:val="002C10CF"/>
    <w:rsid w:val="002C12D4"/>
    <w:rsid w:val="002C1406"/>
    <w:rsid w:val="002C207D"/>
    <w:rsid w:val="002C2592"/>
    <w:rsid w:val="002C29D8"/>
    <w:rsid w:val="002C39BC"/>
    <w:rsid w:val="002C4000"/>
    <w:rsid w:val="002C4965"/>
    <w:rsid w:val="002C4A14"/>
    <w:rsid w:val="002C5F3D"/>
    <w:rsid w:val="002C6870"/>
    <w:rsid w:val="002C70BC"/>
    <w:rsid w:val="002C74CE"/>
    <w:rsid w:val="002C7ABE"/>
    <w:rsid w:val="002C7E3F"/>
    <w:rsid w:val="002D0A6F"/>
    <w:rsid w:val="002D0F52"/>
    <w:rsid w:val="002D1425"/>
    <w:rsid w:val="002D163D"/>
    <w:rsid w:val="002D1758"/>
    <w:rsid w:val="002D28B6"/>
    <w:rsid w:val="002D2B76"/>
    <w:rsid w:val="002D2B9D"/>
    <w:rsid w:val="002D3174"/>
    <w:rsid w:val="002D3D0C"/>
    <w:rsid w:val="002D4752"/>
    <w:rsid w:val="002D4BD9"/>
    <w:rsid w:val="002D4C0D"/>
    <w:rsid w:val="002D4C3E"/>
    <w:rsid w:val="002D4EE4"/>
    <w:rsid w:val="002D4FF6"/>
    <w:rsid w:val="002D5064"/>
    <w:rsid w:val="002D5300"/>
    <w:rsid w:val="002D540C"/>
    <w:rsid w:val="002D564D"/>
    <w:rsid w:val="002D570F"/>
    <w:rsid w:val="002D6195"/>
    <w:rsid w:val="002D6982"/>
    <w:rsid w:val="002D6C8B"/>
    <w:rsid w:val="002D73A5"/>
    <w:rsid w:val="002D762E"/>
    <w:rsid w:val="002D7ADC"/>
    <w:rsid w:val="002D7D8B"/>
    <w:rsid w:val="002D7E09"/>
    <w:rsid w:val="002E1101"/>
    <w:rsid w:val="002E136B"/>
    <w:rsid w:val="002E182B"/>
    <w:rsid w:val="002E24A2"/>
    <w:rsid w:val="002E297F"/>
    <w:rsid w:val="002E2E94"/>
    <w:rsid w:val="002E2EC2"/>
    <w:rsid w:val="002E3E99"/>
    <w:rsid w:val="002E4153"/>
    <w:rsid w:val="002E53BB"/>
    <w:rsid w:val="002E56D8"/>
    <w:rsid w:val="002E56F5"/>
    <w:rsid w:val="002E593A"/>
    <w:rsid w:val="002E5980"/>
    <w:rsid w:val="002E65F6"/>
    <w:rsid w:val="002E68E3"/>
    <w:rsid w:val="002E71C3"/>
    <w:rsid w:val="002E7488"/>
    <w:rsid w:val="002E7AB8"/>
    <w:rsid w:val="002E7CF8"/>
    <w:rsid w:val="002E7ECD"/>
    <w:rsid w:val="002F02BA"/>
    <w:rsid w:val="002F0370"/>
    <w:rsid w:val="002F0456"/>
    <w:rsid w:val="002F0C28"/>
    <w:rsid w:val="002F0E50"/>
    <w:rsid w:val="002F1195"/>
    <w:rsid w:val="002F1310"/>
    <w:rsid w:val="002F2BD7"/>
    <w:rsid w:val="002F430D"/>
    <w:rsid w:val="002F452D"/>
    <w:rsid w:val="002F47D9"/>
    <w:rsid w:val="002F4BEE"/>
    <w:rsid w:val="002F4C57"/>
    <w:rsid w:val="002F5263"/>
    <w:rsid w:val="002F53BB"/>
    <w:rsid w:val="002F5948"/>
    <w:rsid w:val="002F5C55"/>
    <w:rsid w:val="002F6DF1"/>
    <w:rsid w:val="002F6E9F"/>
    <w:rsid w:val="002F7B2C"/>
    <w:rsid w:val="00300974"/>
    <w:rsid w:val="0030121E"/>
    <w:rsid w:val="00301776"/>
    <w:rsid w:val="00301943"/>
    <w:rsid w:val="00301B03"/>
    <w:rsid w:val="00302262"/>
    <w:rsid w:val="00302EB0"/>
    <w:rsid w:val="0030363C"/>
    <w:rsid w:val="00303A64"/>
    <w:rsid w:val="00303EBE"/>
    <w:rsid w:val="00304B91"/>
    <w:rsid w:val="003050EB"/>
    <w:rsid w:val="00305186"/>
    <w:rsid w:val="0030521B"/>
    <w:rsid w:val="00305409"/>
    <w:rsid w:val="00305F21"/>
    <w:rsid w:val="0030686E"/>
    <w:rsid w:val="003102D5"/>
    <w:rsid w:val="0031109F"/>
    <w:rsid w:val="003117C2"/>
    <w:rsid w:val="00311D3C"/>
    <w:rsid w:val="00312540"/>
    <w:rsid w:val="00312EFD"/>
    <w:rsid w:val="00313CE9"/>
    <w:rsid w:val="0031405D"/>
    <w:rsid w:val="00314172"/>
    <w:rsid w:val="0031443C"/>
    <w:rsid w:val="00314F34"/>
    <w:rsid w:val="00314F62"/>
    <w:rsid w:val="00315B6E"/>
    <w:rsid w:val="00315D69"/>
    <w:rsid w:val="00316954"/>
    <w:rsid w:val="00316CC7"/>
    <w:rsid w:val="003170B7"/>
    <w:rsid w:val="0031726F"/>
    <w:rsid w:val="00317507"/>
    <w:rsid w:val="003176FE"/>
    <w:rsid w:val="00317D15"/>
    <w:rsid w:val="00320AE9"/>
    <w:rsid w:val="003225B6"/>
    <w:rsid w:val="00322B3B"/>
    <w:rsid w:val="00322C86"/>
    <w:rsid w:val="00323A9C"/>
    <w:rsid w:val="00324FB1"/>
    <w:rsid w:val="0032502E"/>
    <w:rsid w:val="00325AA1"/>
    <w:rsid w:val="00325C5E"/>
    <w:rsid w:val="00326040"/>
    <w:rsid w:val="003262B1"/>
    <w:rsid w:val="00326B21"/>
    <w:rsid w:val="00326B38"/>
    <w:rsid w:val="003271FD"/>
    <w:rsid w:val="003272D8"/>
    <w:rsid w:val="0032738D"/>
    <w:rsid w:val="00327DE8"/>
    <w:rsid w:val="00327F22"/>
    <w:rsid w:val="00331386"/>
    <w:rsid w:val="0033164B"/>
    <w:rsid w:val="003319A5"/>
    <w:rsid w:val="00331D1C"/>
    <w:rsid w:val="00331EA5"/>
    <w:rsid w:val="00332165"/>
    <w:rsid w:val="003326FE"/>
    <w:rsid w:val="00333741"/>
    <w:rsid w:val="00334036"/>
    <w:rsid w:val="00334578"/>
    <w:rsid w:val="00334851"/>
    <w:rsid w:val="00334E8D"/>
    <w:rsid w:val="00335A5F"/>
    <w:rsid w:val="0033647F"/>
    <w:rsid w:val="00336600"/>
    <w:rsid w:val="00336B37"/>
    <w:rsid w:val="00337008"/>
    <w:rsid w:val="003372B7"/>
    <w:rsid w:val="00337428"/>
    <w:rsid w:val="00337629"/>
    <w:rsid w:val="00340479"/>
    <w:rsid w:val="00340A4C"/>
    <w:rsid w:val="00341061"/>
    <w:rsid w:val="003414B0"/>
    <w:rsid w:val="003422C0"/>
    <w:rsid w:val="0034251E"/>
    <w:rsid w:val="003427D7"/>
    <w:rsid w:val="00343154"/>
    <w:rsid w:val="0034420D"/>
    <w:rsid w:val="00344239"/>
    <w:rsid w:val="0034432A"/>
    <w:rsid w:val="003450F3"/>
    <w:rsid w:val="00345253"/>
    <w:rsid w:val="0034599B"/>
    <w:rsid w:val="00346D17"/>
    <w:rsid w:val="003502D8"/>
    <w:rsid w:val="00350430"/>
    <w:rsid w:val="00350705"/>
    <w:rsid w:val="003508FD"/>
    <w:rsid w:val="00350A39"/>
    <w:rsid w:val="00351B87"/>
    <w:rsid w:val="0035229D"/>
    <w:rsid w:val="00352A73"/>
    <w:rsid w:val="003536D4"/>
    <w:rsid w:val="00353AC5"/>
    <w:rsid w:val="00353FA9"/>
    <w:rsid w:val="00354EB9"/>
    <w:rsid w:val="00355374"/>
    <w:rsid w:val="00355685"/>
    <w:rsid w:val="0035571F"/>
    <w:rsid w:val="00355EAD"/>
    <w:rsid w:val="00356328"/>
    <w:rsid w:val="00356888"/>
    <w:rsid w:val="00356D27"/>
    <w:rsid w:val="00356D3E"/>
    <w:rsid w:val="00357200"/>
    <w:rsid w:val="00357EBF"/>
    <w:rsid w:val="00360434"/>
    <w:rsid w:val="003609C1"/>
    <w:rsid w:val="003609EF"/>
    <w:rsid w:val="00360AA9"/>
    <w:rsid w:val="0036136E"/>
    <w:rsid w:val="0036158C"/>
    <w:rsid w:val="0036231A"/>
    <w:rsid w:val="003628A6"/>
    <w:rsid w:val="00362B32"/>
    <w:rsid w:val="00362C2E"/>
    <w:rsid w:val="00362F8A"/>
    <w:rsid w:val="003631C1"/>
    <w:rsid w:val="00363501"/>
    <w:rsid w:val="00363641"/>
    <w:rsid w:val="00363B94"/>
    <w:rsid w:val="003643F5"/>
    <w:rsid w:val="003646DF"/>
    <w:rsid w:val="003647DB"/>
    <w:rsid w:val="00365A64"/>
    <w:rsid w:val="00366699"/>
    <w:rsid w:val="00367327"/>
    <w:rsid w:val="00370F44"/>
    <w:rsid w:val="003716DA"/>
    <w:rsid w:val="00371BE9"/>
    <w:rsid w:val="003723D9"/>
    <w:rsid w:val="00372AB6"/>
    <w:rsid w:val="00372DB1"/>
    <w:rsid w:val="00374516"/>
    <w:rsid w:val="00374DD4"/>
    <w:rsid w:val="00375AD2"/>
    <w:rsid w:val="00376A70"/>
    <w:rsid w:val="00377485"/>
    <w:rsid w:val="00377A0C"/>
    <w:rsid w:val="00377F84"/>
    <w:rsid w:val="00380103"/>
    <w:rsid w:val="003815AF"/>
    <w:rsid w:val="0038170E"/>
    <w:rsid w:val="003817EA"/>
    <w:rsid w:val="00382254"/>
    <w:rsid w:val="003826C9"/>
    <w:rsid w:val="00382B0A"/>
    <w:rsid w:val="003840E3"/>
    <w:rsid w:val="00384228"/>
    <w:rsid w:val="003843FB"/>
    <w:rsid w:val="003846D3"/>
    <w:rsid w:val="00384A08"/>
    <w:rsid w:val="003851FC"/>
    <w:rsid w:val="00385ADB"/>
    <w:rsid w:val="00385C34"/>
    <w:rsid w:val="00387011"/>
    <w:rsid w:val="003871BE"/>
    <w:rsid w:val="00387300"/>
    <w:rsid w:val="00387E00"/>
    <w:rsid w:val="00390863"/>
    <w:rsid w:val="00390C28"/>
    <w:rsid w:val="0039124C"/>
    <w:rsid w:val="00391A40"/>
    <w:rsid w:val="00392B29"/>
    <w:rsid w:val="00392DE4"/>
    <w:rsid w:val="003930F6"/>
    <w:rsid w:val="0039326D"/>
    <w:rsid w:val="00393FF5"/>
    <w:rsid w:val="00394789"/>
    <w:rsid w:val="0039494D"/>
    <w:rsid w:val="00394B4B"/>
    <w:rsid w:val="0039545A"/>
    <w:rsid w:val="0039590A"/>
    <w:rsid w:val="00395F13"/>
    <w:rsid w:val="00396376"/>
    <w:rsid w:val="00396B2F"/>
    <w:rsid w:val="00397D75"/>
    <w:rsid w:val="00397E31"/>
    <w:rsid w:val="003A0E55"/>
    <w:rsid w:val="003A0FC4"/>
    <w:rsid w:val="003A1539"/>
    <w:rsid w:val="003A231C"/>
    <w:rsid w:val="003A2680"/>
    <w:rsid w:val="003A29AA"/>
    <w:rsid w:val="003A30A9"/>
    <w:rsid w:val="003A3A22"/>
    <w:rsid w:val="003A42C6"/>
    <w:rsid w:val="003A48D2"/>
    <w:rsid w:val="003A5D3C"/>
    <w:rsid w:val="003A5DFD"/>
    <w:rsid w:val="003A6497"/>
    <w:rsid w:val="003A6681"/>
    <w:rsid w:val="003A689D"/>
    <w:rsid w:val="003A74EC"/>
    <w:rsid w:val="003A778A"/>
    <w:rsid w:val="003A7DD4"/>
    <w:rsid w:val="003A7E01"/>
    <w:rsid w:val="003B05AC"/>
    <w:rsid w:val="003B087C"/>
    <w:rsid w:val="003B0D77"/>
    <w:rsid w:val="003B102F"/>
    <w:rsid w:val="003B22ED"/>
    <w:rsid w:val="003B2517"/>
    <w:rsid w:val="003B29AB"/>
    <w:rsid w:val="003B2CBE"/>
    <w:rsid w:val="003B2F1B"/>
    <w:rsid w:val="003B4205"/>
    <w:rsid w:val="003B425C"/>
    <w:rsid w:val="003B5990"/>
    <w:rsid w:val="003B599E"/>
    <w:rsid w:val="003B5D4F"/>
    <w:rsid w:val="003B63CC"/>
    <w:rsid w:val="003B63DE"/>
    <w:rsid w:val="003B6626"/>
    <w:rsid w:val="003B6CCE"/>
    <w:rsid w:val="003B79CE"/>
    <w:rsid w:val="003B7DD1"/>
    <w:rsid w:val="003C069F"/>
    <w:rsid w:val="003C193B"/>
    <w:rsid w:val="003C1E2C"/>
    <w:rsid w:val="003C264D"/>
    <w:rsid w:val="003C2ACD"/>
    <w:rsid w:val="003C2E52"/>
    <w:rsid w:val="003C2F47"/>
    <w:rsid w:val="003C3906"/>
    <w:rsid w:val="003C3A9E"/>
    <w:rsid w:val="003C47CC"/>
    <w:rsid w:val="003C494B"/>
    <w:rsid w:val="003C4DFA"/>
    <w:rsid w:val="003C51AC"/>
    <w:rsid w:val="003C5C89"/>
    <w:rsid w:val="003C5D30"/>
    <w:rsid w:val="003C642F"/>
    <w:rsid w:val="003C674D"/>
    <w:rsid w:val="003C67CC"/>
    <w:rsid w:val="003C688D"/>
    <w:rsid w:val="003C7030"/>
    <w:rsid w:val="003C7266"/>
    <w:rsid w:val="003D04DB"/>
    <w:rsid w:val="003D0D5A"/>
    <w:rsid w:val="003D0D86"/>
    <w:rsid w:val="003D14B5"/>
    <w:rsid w:val="003D18A4"/>
    <w:rsid w:val="003D2C2D"/>
    <w:rsid w:val="003D4240"/>
    <w:rsid w:val="003D4553"/>
    <w:rsid w:val="003D485C"/>
    <w:rsid w:val="003D486F"/>
    <w:rsid w:val="003D48CA"/>
    <w:rsid w:val="003D4A63"/>
    <w:rsid w:val="003D5234"/>
    <w:rsid w:val="003D5B8C"/>
    <w:rsid w:val="003D5F02"/>
    <w:rsid w:val="003D66AB"/>
    <w:rsid w:val="003D7227"/>
    <w:rsid w:val="003E0182"/>
    <w:rsid w:val="003E0A2B"/>
    <w:rsid w:val="003E0A30"/>
    <w:rsid w:val="003E0B17"/>
    <w:rsid w:val="003E1494"/>
    <w:rsid w:val="003E1A36"/>
    <w:rsid w:val="003E282B"/>
    <w:rsid w:val="003E2EF6"/>
    <w:rsid w:val="003E2F7E"/>
    <w:rsid w:val="003E33AF"/>
    <w:rsid w:val="003E3702"/>
    <w:rsid w:val="003E3ADE"/>
    <w:rsid w:val="003E3F1B"/>
    <w:rsid w:val="003E489E"/>
    <w:rsid w:val="003E4F78"/>
    <w:rsid w:val="003E5CF2"/>
    <w:rsid w:val="003E6314"/>
    <w:rsid w:val="003E682F"/>
    <w:rsid w:val="003E6926"/>
    <w:rsid w:val="003E7B2A"/>
    <w:rsid w:val="003F06DD"/>
    <w:rsid w:val="003F203F"/>
    <w:rsid w:val="003F26F8"/>
    <w:rsid w:val="003F27B5"/>
    <w:rsid w:val="003F2D8A"/>
    <w:rsid w:val="003F2EC2"/>
    <w:rsid w:val="003F34AD"/>
    <w:rsid w:val="003F38F0"/>
    <w:rsid w:val="003F3AB1"/>
    <w:rsid w:val="003F471D"/>
    <w:rsid w:val="003F50B3"/>
    <w:rsid w:val="003F5395"/>
    <w:rsid w:val="003F5560"/>
    <w:rsid w:val="003F5AE3"/>
    <w:rsid w:val="003F5E70"/>
    <w:rsid w:val="003F5FD0"/>
    <w:rsid w:val="003F610F"/>
    <w:rsid w:val="003F67DD"/>
    <w:rsid w:val="003F67F6"/>
    <w:rsid w:val="003F6BB9"/>
    <w:rsid w:val="003F7383"/>
    <w:rsid w:val="003F7B7F"/>
    <w:rsid w:val="003F7C1A"/>
    <w:rsid w:val="003F7FA1"/>
    <w:rsid w:val="0040022B"/>
    <w:rsid w:val="004004D3"/>
    <w:rsid w:val="00400978"/>
    <w:rsid w:val="00400A7F"/>
    <w:rsid w:val="004015E1"/>
    <w:rsid w:val="0040164E"/>
    <w:rsid w:val="00401671"/>
    <w:rsid w:val="004020FF"/>
    <w:rsid w:val="00402C22"/>
    <w:rsid w:val="00402D9E"/>
    <w:rsid w:val="004035D1"/>
    <w:rsid w:val="004039FD"/>
    <w:rsid w:val="00403E28"/>
    <w:rsid w:val="00404147"/>
    <w:rsid w:val="004047A6"/>
    <w:rsid w:val="00404A80"/>
    <w:rsid w:val="0040519D"/>
    <w:rsid w:val="0040636F"/>
    <w:rsid w:val="00406B59"/>
    <w:rsid w:val="00406EF1"/>
    <w:rsid w:val="004072C1"/>
    <w:rsid w:val="0041002A"/>
    <w:rsid w:val="00410371"/>
    <w:rsid w:val="004103D6"/>
    <w:rsid w:val="004113E4"/>
    <w:rsid w:val="004117DC"/>
    <w:rsid w:val="00411B17"/>
    <w:rsid w:val="00411BFE"/>
    <w:rsid w:val="004120C6"/>
    <w:rsid w:val="004122B7"/>
    <w:rsid w:val="00412853"/>
    <w:rsid w:val="004133F1"/>
    <w:rsid w:val="00413544"/>
    <w:rsid w:val="004135D8"/>
    <w:rsid w:val="00413BBD"/>
    <w:rsid w:val="00414946"/>
    <w:rsid w:val="00415452"/>
    <w:rsid w:val="00415A9F"/>
    <w:rsid w:val="00416B6C"/>
    <w:rsid w:val="00416E46"/>
    <w:rsid w:val="0041743A"/>
    <w:rsid w:val="00417614"/>
    <w:rsid w:val="004178BE"/>
    <w:rsid w:val="00417A3F"/>
    <w:rsid w:val="00417DAF"/>
    <w:rsid w:val="00417F3B"/>
    <w:rsid w:val="00420390"/>
    <w:rsid w:val="00420419"/>
    <w:rsid w:val="00421809"/>
    <w:rsid w:val="004219D3"/>
    <w:rsid w:val="00421E69"/>
    <w:rsid w:val="004220E8"/>
    <w:rsid w:val="00422798"/>
    <w:rsid w:val="0042344A"/>
    <w:rsid w:val="00423557"/>
    <w:rsid w:val="004236D7"/>
    <w:rsid w:val="00423863"/>
    <w:rsid w:val="004239C6"/>
    <w:rsid w:val="00423B47"/>
    <w:rsid w:val="00423D95"/>
    <w:rsid w:val="004242F1"/>
    <w:rsid w:val="00424CA3"/>
    <w:rsid w:val="00425128"/>
    <w:rsid w:val="00425618"/>
    <w:rsid w:val="00426AA5"/>
    <w:rsid w:val="00426FBC"/>
    <w:rsid w:val="00427277"/>
    <w:rsid w:val="004278C7"/>
    <w:rsid w:val="00430FFF"/>
    <w:rsid w:val="00431328"/>
    <w:rsid w:val="004319F5"/>
    <w:rsid w:val="00431C04"/>
    <w:rsid w:val="00433939"/>
    <w:rsid w:val="00434018"/>
    <w:rsid w:val="00434313"/>
    <w:rsid w:val="004346AB"/>
    <w:rsid w:val="004347A3"/>
    <w:rsid w:val="0043486B"/>
    <w:rsid w:val="00434E01"/>
    <w:rsid w:val="00435808"/>
    <w:rsid w:val="004365FF"/>
    <w:rsid w:val="00437D44"/>
    <w:rsid w:val="00440095"/>
    <w:rsid w:val="00440A53"/>
    <w:rsid w:val="00440AA9"/>
    <w:rsid w:val="00440D6D"/>
    <w:rsid w:val="004412B6"/>
    <w:rsid w:val="00441735"/>
    <w:rsid w:val="00441D4A"/>
    <w:rsid w:val="00442789"/>
    <w:rsid w:val="004429C7"/>
    <w:rsid w:val="00442C99"/>
    <w:rsid w:val="00443275"/>
    <w:rsid w:val="004434A7"/>
    <w:rsid w:val="004436CB"/>
    <w:rsid w:val="00444271"/>
    <w:rsid w:val="004443E7"/>
    <w:rsid w:val="004455DA"/>
    <w:rsid w:val="00446BC5"/>
    <w:rsid w:val="00446C9A"/>
    <w:rsid w:val="00446CDB"/>
    <w:rsid w:val="00446EAB"/>
    <w:rsid w:val="00447276"/>
    <w:rsid w:val="00447474"/>
    <w:rsid w:val="00447F60"/>
    <w:rsid w:val="004503B2"/>
    <w:rsid w:val="0045151B"/>
    <w:rsid w:val="004515BA"/>
    <w:rsid w:val="00451C5E"/>
    <w:rsid w:val="00451EDB"/>
    <w:rsid w:val="004524B7"/>
    <w:rsid w:val="00452906"/>
    <w:rsid w:val="00452A8D"/>
    <w:rsid w:val="004530A8"/>
    <w:rsid w:val="0045391F"/>
    <w:rsid w:val="00453B44"/>
    <w:rsid w:val="00453B65"/>
    <w:rsid w:val="00453D30"/>
    <w:rsid w:val="00453F9C"/>
    <w:rsid w:val="004553D7"/>
    <w:rsid w:val="004554C3"/>
    <w:rsid w:val="004564B9"/>
    <w:rsid w:val="00456794"/>
    <w:rsid w:val="0045743D"/>
    <w:rsid w:val="00457526"/>
    <w:rsid w:val="004577E6"/>
    <w:rsid w:val="00457DF1"/>
    <w:rsid w:val="00460FDC"/>
    <w:rsid w:val="004611D9"/>
    <w:rsid w:val="004613F7"/>
    <w:rsid w:val="00461AD1"/>
    <w:rsid w:val="00461C9B"/>
    <w:rsid w:val="00462285"/>
    <w:rsid w:val="004624FE"/>
    <w:rsid w:val="004625C7"/>
    <w:rsid w:val="00462643"/>
    <w:rsid w:val="00463BBC"/>
    <w:rsid w:val="004646A0"/>
    <w:rsid w:val="00464D36"/>
    <w:rsid w:val="00464E4A"/>
    <w:rsid w:val="004652ED"/>
    <w:rsid w:val="00465314"/>
    <w:rsid w:val="004655EC"/>
    <w:rsid w:val="00465FB6"/>
    <w:rsid w:val="004661C4"/>
    <w:rsid w:val="0046632F"/>
    <w:rsid w:val="00466992"/>
    <w:rsid w:val="00466FED"/>
    <w:rsid w:val="004670A1"/>
    <w:rsid w:val="00467CD4"/>
    <w:rsid w:val="00467F2D"/>
    <w:rsid w:val="0047003D"/>
    <w:rsid w:val="00470B7C"/>
    <w:rsid w:val="00470F89"/>
    <w:rsid w:val="00472388"/>
    <w:rsid w:val="004733CD"/>
    <w:rsid w:val="004735E9"/>
    <w:rsid w:val="004737D2"/>
    <w:rsid w:val="0047391A"/>
    <w:rsid w:val="004740AC"/>
    <w:rsid w:val="004740B0"/>
    <w:rsid w:val="004747AE"/>
    <w:rsid w:val="004747BD"/>
    <w:rsid w:val="00474A03"/>
    <w:rsid w:val="00474A77"/>
    <w:rsid w:val="00474C9E"/>
    <w:rsid w:val="00474F06"/>
    <w:rsid w:val="0047500A"/>
    <w:rsid w:val="00475286"/>
    <w:rsid w:val="004752CA"/>
    <w:rsid w:val="004764D6"/>
    <w:rsid w:val="0047714C"/>
    <w:rsid w:val="00477E60"/>
    <w:rsid w:val="00477FE3"/>
    <w:rsid w:val="004800F5"/>
    <w:rsid w:val="00480223"/>
    <w:rsid w:val="00481901"/>
    <w:rsid w:val="004829CC"/>
    <w:rsid w:val="00482E31"/>
    <w:rsid w:val="0048315B"/>
    <w:rsid w:val="004836EF"/>
    <w:rsid w:val="0048403F"/>
    <w:rsid w:val="004842BB"/>
    <w:rsid w:val="004849C2"/>
    <w:rsid w:val="00484AFD"/>
    <w:rsid w:val="00484BEA"/>
    <w:rsid w:val="00485443"/>
    <w:rsid w:val="0048643D"/>
    <w:rsid w:val="0048644B"/>
    <w:rsid w:val="00486588"/>
    <w:rsid w:val="00486EB1"/>
    <w:rsid w:val="00487760"/>
    <w:rsid w:val="00487AD1"/>
    <w:rsid w:val="00487C7C"/>
    <w:rsid w:val="00487ED8"/>
    <w:rsid w:val="004905C2"/>
    <w:rsid w:val="00491B21"/>
    <w:rsid w:val="00491E1F"/>
    <w:rsid w:val="00492505"/>
    <w:rsid w:val="00492566"/>
    <w:rsid w:val="00492E3D"/>
    <w:rsid w:val="004933D9"/>
    <w:rsid w:val="00493CE7"/>
    <w:rsid w:val="00493D98"/>
    <w:rsid w:val="00494D9F"/>
    <w:rsid w:val="00495973"/>
    <w:rsid w:val="004961A3"/>
    <w:rsid w:val="004963ED"/>
    <w:rsid w:val="0049663B"/>
    <w:rsid w:val="0049675E"/>
    <w:rsid w:val="00496AF5"/>
    <w:rsid w:val="004971E9"/>
    <w:rsid w:val="00497EF8"/>
    <w:rsid w:val="004A010F"/>
    <w:rsid w:val="004A0BEE"/>
    <w:rsid w:val="004A17F3"/>
    <w:rsid w:val="004A18A9"/>
    <w:rsid w:val="004A1950"/>
    <w:rsid w:val="004A1B69"/>
    <w:rsid w:val="004A1F62"/>
    <w:rsid w:val="004A24F0"/>
    <w:rsid w:val="004A28D7"/>
    <w:rsid w:val="004A2B37"/>
    <w:rsid w:val="004A3838"/>
    <w:rsid w:val="004A3BE4"/>
    <w:rsid w:val="004A406A"/>
    <w:rsid w:val="004A4483"/>
    <w:rsid w:val="004A5F69"/>
    <w:rsid w:val="004A6257"/>
    <w:rsid w:val="004A62E4"/>
    <w:rsid w:val="004A6677"/>
    <w:rsid w:val="004A6909"/>
    <w:rsid w:val="004A6BE3"/>
    <w:rsid w:val="004A6C75"/>
    <w:rsid w:val="004A722C"/>
    <w:rsid w:val="004A7736"/>
    <w:rsid w:val="004A7939"/>
    <w:rsid w:val="004B07E2"/>
    <w:rsid w:val="004B0A79"/>
    <w:rsid w:val="004B1228"/>
    <w:rsid w:val="004B13FA"/>
    <w:rsid w:val="004B203F"/>
    <w:rsid w:val="004B232B"/>
    <w:rsid w:val="004B2948"/>
    <w:rsid w:val="004B2A31"/>
    <w:rsid w:val="004B2C1A"/>
    <w:rsid w:val="004B2CB3"/>
    <w:rsid w:val="004B301E"/>
    <w:rsid w:val="004B36A0"/>
    <w:rsid w:val="004B3CDE"/>
    <w:rsid w:val="004B4709"/>
    <w:rsid w:val="004B53EB"/>
    <w:rsid w:val="004B579A"/>
    <w:rsid w:val="004B63A9"/>
    <w:rsid w:val="004B6530"/>
    <w:rsid w:val="004B74A9"/>
    <w:rsid w:val="004B758D"/>
    <w:rsid w:val="004B759F"/>
    <w:rsid w:val="004B75B7"/>
    <w:rsid w:val="004B76E1"/>
    <w:rsid w:val="004B798A"/>
    <w:rsid w:val="004B7ED8"/>
    <w:rsid w:val="004C0401"/>
    <w:rsid w:val="004C055F"/>
    <w:rsid w:val="004C089C"/>
    <w:rsid w:val="004C185B"/>
    <w:rsid w:val="004C1953"/>
    <w:rsid w:val="004C2A22"/>
    <w:rsid w:val="004C2AF8"/>
    <w:rsid w:val="004C398A"/>
    <w:rsid w:val="004C3CB8"/>
    <w:rsid w:val="004C40CF"/>
    <w:rsid w:val="004C4C86"/>
    <w:rsid w:val="004C4E46"/>
    <w:rsid w:val="004C5B2B"/>
    <w:rsid w:val="004C5C5D"/>
    <w:rsid w:val="004C5F69"/>
    <w:rsid w:val="004C71D9"/>
    <w:rsid w:val="004C7827"/>
    <w:rsid w:val="004C7890"/>
    <w:rsid w:val="004D017D"/>
    <w:rsid w:val="004D025B"/>
    <w:rsid w:val="004D0DA5"/>
    <w:rsid w:val="004D1770"/>
    <w:rsid w:val="004D196B"/>
    <w:rsid w:val="004D2302"/>
    <w:rsid w:val="004D2B12"/>
    <w:rsid w:val="004D2D2B"/>
    <w:rsid w:val="004D342B"/>
    <w:rsid w:val="004D3599"/>
    <w:rsid w:val="004D3602"/>
    <w:rsid w:val="004D4EDB"/>
    <w:rsid w:val="004D4F17"/>
    <w:rsid w:val="004D5346"/>
    <w:rsid w:val="004D5ED9"/>
    <w:rsid w:val="004D62D6"/>
    <w:rsid w:val="004D6C67"/>
    <w:rsid w:val="004D6FD7"/>
    <w:rsid w:val="004D7301"/>
    <w:rsid w:val="004D744C"/>
    <w:rsid w:val="004D7EDC"/>
    <w:rsid w:val="004E1A9A"/>
    <w:rsid w:val="004E1D7C"/>
    <w:rsid w:val="004E2264"/>
    <w:rsid w:val="004E24F7"/>
    <w:rsid w:val="004E2A48"/>
    <w:rsid w:val="004E379E"/>
    <w:rsid w:val="004E3F60"/>
    <w:rsid w:val="004E4E8D"/>
    <w:rsid w:val="004E5CC9"/>
    <w:rsid w:val="004E5D13"/>
    <w:rsid w:val="004E5F51"/>
    <w:rsid w:val="004E6040"/>
    <w:rsid w:val="004E60BA"/>
    <w:rsid w:val="004E62BA"/>
    <w:rsid w:val="004E65CE"/>
    <w:rsid w:val="004E6694"/>
    <w:rsid w:val="004E685F"/>
    <w:rsid w:val="004E70E1"/>
    <w:rsid w:val="004E70F3"/>
    <w:rsid w:val="004E7EE4"/>
    <w:rsid w:val="004F0382"/>
    <w:rsid w:val="004F0495"/>
    <w:rsid w:val="004F04E6"/>
    <w:rsid w:val="004F05A4"/>
    <w:rsid w:val="004F06FF"/>
    <w:rsid w:val="004F075E"/>
    <w:rsid w:val="004F0E62"/>
    <w:rsid w:val="004F1248"/>
    <w:rsid w:val="004F15D3"/>
    <w:rsid w:val="004F38C2"/>
    <w:rsid w:val="004F3C11"/>
    <w:rsid w:val="004F44E0"/>
    <w:rsid w:val="004F472C"/>
    <w:rsid w:val="004F4CA9"/>
    <w:rsid w:val="004F4F0D"/>
    <w:rsid w:val="004F4FEF"/>
    <w:rsid w:val="004F524F"/>
    <w:rsid w:val="004F5782"/>
    <w:rsid w:val="004F57DD"/>
    <w:rsid w:val="004F598C"/>
    <w:rsid w:val="004F59EB"/>
    <w:rsid w:val="004F5A04"/>
    <w:rsid w:val="004F6AAF"/>
    <w:rsid w:val="004F7243"/>
    <w:rsid w:val="00500497"/>
    <w:rsid w:val="005004BC"/>
    <w:rsid w:val="00500EB1"/>
    <w:rsid w:val="005010DF"/>
    <w:rsid w:val="00501459"/>
    <w:rsid w:val="00501919"/>
    <w:rsid w:val="00502059"/>
    <w:rsid w:val="00502682"/>
    <w:rsid w:val="00502720"/>
    <w:rsid w:val="00502938"/>
    <w:rsid w:val="00502A75"/>
    <w:rsid w:val="00502E25"/>
    <w:rsid w:val="00503066"/>
    <w:rsid w:val="00503FED"/>
    <w:rsid w:val="005046FF"/>
    <w:rsid w:val="00504764"/>
    <w:rsid w:val="0050590E"/>
    <w:rsid w:val="00506497"/>
    <w:rsid w:val="00506587"/>
    <w:rsid w:val="005065C3"/>
    <w:rsid w:val="00506CB6"/>
    <w:rsid w:val="00507254"/>
    <w:rsid w:val="005072B3"/>
    <w:rsid w:val="00507566"/>
    <w:rsid w:val="00507FF8"/>
    <w:rsid w:val="00510E3B"/>
    <w:rsid w:val="005110BE"/>
    <w:rsid w:val="00511297"/>
    <w:rsid w:val="00511569"/>
    <w:rsid w:val="00511902"/>
    <w:rsid w:val="005124A2"/>
    <w:rsid w:val="005127CA"/>
    <w:rsid w:val="00512A3A"/>
    <w:rsid w:val="00512FF3"/>
    <w:rsid w:val="0051320C"/>
    <w:rsid w:val="00513573"/>
    <w:rsid w:val="0051394F"/>
    <w:rsid w:val="00513AA9"/>
    <w:rsid w:val="00514874"/>
    <w:rsid w:val="00514D69"/>
    <w:rsid w:val="0051543A"/>
    <w:rsid w:val="0051580D"/>
    <w:rsid w:val="00515C58"/>
    <w:rsid w:val="00515E5B"/>
    <w:rsid w:val="0051615E"/>
    <w:rsid w:val="005162BF"/>
    <w:rsid w:val="00516882"/>
    <w:rsid w:val="00516C3D"/>
    <w:rsid w:val="00516E1F"/>
    <w:rsid w:val="00516F55"/>
    <w:rsid w:val="0051700E"/>
    <w:rsid w:val="005170C5"/>
    <w:rsid w:val="00517166"/>
    <w:rsid w:val="005174B9"/>
    <w:rsid w:val="0051788D"/>
    <w:rsid w:val="00517A58"/>
    <w:rsid w:val="00517B00"/>
    <w:rsid w:val="00520054"/>
    <w:rsid w:val="00520F02"/>
    <w:rsid w:val="00521A83"/>
    <w:rsid w:val="00521EE3"/>
    <w:rsid w:val="00522919"/>
    <w:rsid w:val="00522923"/>
    <w:rsid w:val="005245FE"/>
    <w:rsid w:val="00524B19"/>
    <w:rsid w:val="00524BF1"/>
    <w:rsid w:val="00524D59"/>
    <w:rsid w:val="00524ECA"/>
    <w:rsid w:val="00525408"/>
    <w:rsid w:val="0052619C"/>
    <w:rsid w:val="00527838"/>
    <w:rsid w:val="00527B8E"/>
    <w:rsid w:val="00527DB3"/>
    <w:rsid w:val="0053002D"/>
    <w:rsid w:val="00530402"/>
    <w:rsid w:val="00530ABB"/>
    <w:rsid w:val="00530F7E"/>
    <w:rsid w:val="005310C5"/>
    <w:rsid w:val="005322CE"/>
    <w:rsid w:val="00532942"/>
    <w:rsid w:val="00532C37"/>
    <w:rsid w:val="00532E84"/>
    <w:rsid w:val="005332B7"/>
    <w:rsid w:val="00533D5B"/>
    <w:rsid w:val="005341B1"/>
    <w:rsid w:val="005348B3"/>
    <w:rsid w:val="00534B0A"/>
    <w:rsid w:val="00534C51"/>
    <w:rsid w:val="00534EBA"/>
    <w:rsid w:val="0053514E"/>
    <w:rsid w:val="005352A3"/>
    <w:rsid w:val="00535374"/>
    <w:rsid w:val="00535E6C"/>
    <w:rsid w:val="00536F53"/>
    <w:rsid w:val="005375D9"/>
    <w:rsid w:val="00537897"/>
    <w:rsid w:val="00540278"/>
    <w:rsid w:val="0054058A"/>
    <w:rsid w:val="0054100D"/>
    <w:rsid w:val="005415D7"/>
    <w:rsid w:val="00541E52"/>
    <w:rsid w:val="00542124"/>
    <w:rsid w:val="005422C7"/>
    <w:rsid w:val="00542D77"/>
    <w:rsid w:val="00542F6C"/>
    <w:rsid w:val="00543053"/>
    <w:rsid w:val="00543931"/>
    <w:rsid w:val="00543A2F"/>
    <w:rsid w:val="00543EF0"/>
    <w:rsid w:val="00543FC6"/>
    <w:rsid w:val="00544050"/>
    <w:rsid w:val="005442C8"/>
    <w:rsid w:val="00544C0C"/>
    <w:rsid w:val="00544CAD"/>
    <w:rsid w:val="00545432"/>
    <w:rsid w:val="00545528"/>
    <w:rsid w:val="00545A65"/>
    <w:rsid w:val="00546512"/>
    <w:rsid w:val="005468A4"/>
    <w:rsid w:val="00546E12"/>
    <w:rsid w:val="00546E46"/>
    <w:rsid w:val="00547007"/>
    <w:rsid w:val="00547111"/>
    <w:rsid w:val="00547371"/>
    <w:rsid w:val="0054772A"/>
    <w:rsid w:val="0054791A"/>
    <w:rsid w:val="005500CC"/>
    <w:rsid w:val="005504B7"/>
    <w:rsid w:val="00550EC0"/>
    <w:rsid w:val="00552034"/>
    <w:rsid w:val="0055295E"/>
    <w:rsid w:val="00552EB9"/>
    <w:rsid w:val="005537C3"/>
    <w:rsid w:val="00553A35"/>
    <w:rsid w:val="00554993"/>
    <w:rsid w:val="0055528B"/>
    <w:rsid w:val="0055572D"/>
    <w:rsid w:val="0055586B"/>
    <w:rsid w:val="00555932"/>
    <w:rsid w:val="00555C8C"/>
    <w:rsid w:val="00556187"/>
    <w:rsid w:val="005569B4"/>
    <w:rsid w:val="00556BC3"/>
    <w:rsid w:val="00556CA6"/>
    <w:rsid w:val="00556EC1"/>
    <w:rsid w:val="005575C9"/>
    <w:rsid w:val="00557C40"/>
    <w:rsid w:val="00560095"/>
    <w:rsid w:val="00560C7F"/>
    <w:rsid w:val="0056104C"/>
    <w:rsid w:val="005610AF"/>
    <w:rsid w:val="00561375"/>
    <w:rsid w:val="00561D02"/>
    <w:rsid w:val="00562D7C"/>
    <w:rsid w:val="00563059"/>
    <w:rsid w:val="00563168"/>
    <w:rsid w:val="00563223"/>
    <w:rsid w:val="00564011"/>
    <w:rsid w:val="0056479D"/>
    <w:rsid w:val="00564BB4"/>
    <w:rsid w:val="00565722"/>
    <w:rsid w:val="00565AF2"/>
    <w:rsid w:val="00566834"/>
    <w:rsid w:val="00566A4C"/>
    <w:rsid w:val="00567674"/>
    <w:rsid w:val="005676E7"/>
    <w:rsid w:val="00567C28"/>
    <w:rsid w:val="00567C67"/>
    <w:rsid w:val="00570108"/>
    <w:rsid w:val="00570512"/>
    <w:rsid w:val="00570626"/>
    <w:rsid w:val="00570AC0"/>
    <w:rsid w:val="005712DF"/>
    <w:rsid w:val="00571909"/>
    <w:rsid w:val="0057211E"/>
    <w:rsid w:val="00572CDC"/>
    <w:rsid w:val="00572D86"/>
    <w:rsid w:val="00573109"/>
    <w:rsid w:val="0057341D"/>
    <w:rsid w:val="00573D3F"/>
    <w:rsid w:val="0057427E"/>
    <w:rsid w:val="00574415"/>
    <w:rsid w:val="00574416"/>
    <w:rsid w:val="00575268"/>
    <w:rsid w:val="00575A83"/>
    <w:rsid w:val="00575D01"/>
    <w:rsid w:val="00575E9A"/>
    <w:rsid w:val="005760CD"/>
    <w:rsid w:val="0057648E"/>
    <w:rsid w:val="00576B37"/>
    <w:rsid w:val="00576B8B"/>
    <w:rsid w:val="00577907"/>
    <w:rsid w:val="00577D6E"/>
    <w:rsid w:val="00577F87"/>
    <w:rsid w:val="0058072D"/>
    <w:rsid w:val="005807EE"/>
    <w:rsid w:val="0058082A"/>
    <w:rsid w:val="00580AF6"/>
    <w:rsid w:val="00580F38"/>
    <w:rsid w:val="00581372"/>
    <w:rsid w:val="00582A0C"/>
    <w:rsid w:val="00582F10"/>
    <w:rsid w:val="00583544"/>
    <w:rsid w:val="00583A6A"/>
    <w:rsid w:val="00583F92"/>
    <w:rsid w:val="00584185"/>
    <w:rsid w:val="00584421"/>
    <w:rsid w:val="0058459A"/>
    <w:rsid w:val="0058479E"/>
    <w:rsid w:val="005849BB"/>
    <w:rsid w:val="0058586F"/>
    <w:rsid w:val="00585A7E"/>
    <w:rsid w:val="00586440"/>
    <w:rsid w:val="0058677A"/>
    <w:rsid w:val="005869D4"/>
    <w:rsid w:val="00587C4E"/>
    <w:rsid w:val="005900E5"/>
    <w:rsid w:val="005905F8"/>
    <w:rsid w:val="005909DA"/>
    <w:rsid w:val="00590B0F"/>
    <w:rsid w:val="00591873"/>
    <w:rsid w:val="0059224B"/>
    <w:rsid w:val="0059240C"/>
    <w:rsid w:val="005926E6"/>
    <w:rsid w:val="00592739"/>
    <w:rsid w:val="005928CC"/>
    <w:rsid w:val="00592987"/>
    <w:rsid w:val="00592A75"/>
    <w:rsid w:val="00592CAD"/>
    <w:rsid w:val="00592D74"/>
    <w:rsid w:val="005933A3"/>
    <w:rsid w:val="005935DD"/>
    <w:rsid w:val="0059394B"/>
    <w:rsid w:val="00593E8B"/>
    <w:rsid w:val="00594665"/>
    <w:rsid w:val="00594B02"/>
    <w:rsid w:val="00595343"/>
    <w:rsid w:val="0059574F"/>
    <w:rsid w:val="0059637B"/>
    <w:rsid w:val="00596846"/>
    <w:rsid w:val="00596CF0"/>
    <w:rsid w:val="00597162"/>
    <w:rsid w:val="00597172"/>
    <w:rsid w:val="005975C2"/>
    <w:rsid w:val="00597734"/>
    <w:rsid w:val="00597EF1"/>
    <w:rsid w:val="005A0538"/>
    <w:rsid w:val="005A08CA"/>
    <w:rsid w:val="005A0D09"/>
    <w:rsid w:val="005A125A"/>
    <w:rsid w:val="005A15A2"/>
    <w:rsid w:val="005A199F"/>
    <w:rsid w:val="005A1A92"/>
    <w:rsid w:val="005A1C1D"/>
    <w:rsid w:val="005A1FE8"/>
    <w:rsid w:val="005A21C2"/>
    <w:rsid w:val="005A2977"/>
    <w:rsid w:val="005A3371"/>
    <w:rsid w:val="005A405E"/>
    <w:rsid w:val="005A45C8"/>
    <w:rsid w:val="005A4717"/>
    <w:rsid w:val="005A49DA"/>
    <w:rsid w:val="005A5243"/>
    <w:rsid w:val="005A582B"/>
    <w:rsid w:val="005A5985"/>
    <w:rsid w:val="005A5B8F"/>
    <w:rsid w:val="005A6FDE"/>
    <w:rsid w:val="005B02B0"/>
    <w:rsid w:val="005B09DC"/>
    <w:rsid w:val="005B0B10"/>
    <w:rsid w:val="005B0EBB"/>
    <w:rsid w:val="005B114C"/>
    <w:rsid w:val="005B1289"/>
    <w:rsid w:val="005B140F"/>
    <w:rsid w:val="005B163F"/>
    <w:rsid w:val="005B24EB"/>
    <w:rsid w:val="005B2675"/>
    <w:rsid w:val="005B27C0"/>
    <w:rsid w:val="005B2BE9"/>
    <w:rsid w:val="005B3062"/>
    <w:rsid w:val="005B3FBF"/>
    <w:rsid w:val="005B4484"/>
    <w:rsid w:val="005B44A4"/>
    <w:rsid w:val="005B450C"/>
    <w:rsid w:val="005B46E5"/>
    <w:rsid w:val="005B4BDF"/>
    <w:rsid w:val="005B4F4B"/>
    <w:rsid w:val="005B6776"/>
    <w:rsid w:val="005B681B"/>
    <w:rsid w:val="005B6AF1"/>
    <w:rsid w:val="005B6D61"/>
    <w:rsid w:val="005B6E2E"/>
    <w:rsid w:val="005B71EA"/>
    <w:rsid w:val="005B71FA"/>
    <w:rsid w:val="005B7B2E"/>
    <w:rsid w:val="005C006F"/>
    <w:rsid w:val="005C09F0"/>
    <w:rsid w:val="005C1311"/>
    <w:rsid w:val="005C1411"/>
    <w:rsid w:val="005C14A7"/>
    <w:rsid w:val="005C161D"/>
    <w:rsid w:val="005C1EA8"/>
    <w:rsid w:val="005C1FDE"/>
    <w:rsid w:val="005C2427"/>
    <w:rsid w:val="005C267E"/>
    <w:rsid w:val="005C2783"/>
    <w:rsid w:val="005C351F"/>
    <w:rsid w:val="005C392D"/>
    <w:rsid w:val="005C3CAA"/>
    <w:rsid w:val="005C49DC"/>
    <w:rsid w:val="005C4F95"/>
    <w:rsid w:val="005C4FDC"/>
    <w:rsid w:val="005C5374"/>
    <w:rsid w:val="005C53CA"/>
    <w:rsid w:val="005C58DA"/>
    <w:rsid w:val="005C5BB6"/>
    <w:rsid w:val="005C5F11"/>
    <w:rsid w:val="005C64C8"/>
    <w:rsid w:val="005C6600"/>
    <w:rsid w:val="005C69FF"/>
    <w:rsid w:val="005C778D"/>
    <w:rsid w:val="005C77F4"/>
    <w:rsid w:val="005C7D1D"/>
    <w:rsid w:val="005D00D2"/>
    <w:rsid w:val="005D0749"/>
    <w:rsid w:val="005D0AEA"/>
    <w:rsid w:val="005D0ED1"/>
    <w:rsid w:val="005D1303"/>
    <w:rsid w:val="005D17E4"/>
    <w:rsid w:val="005D18F0"/>
    <w:rsid w:val="005D1996"/>
    <w:rsid w:val="005D1BE1"/>
    <w:rsid w:val="005D1EFA"/>
    <w:rsid w:val="005D3630"/>
    <w:rsid w:val="005D39C0"/>
    <w:rsid w:val="005D39EB"/>
    <w:rsid w:val="005D4907"/>
    <w:rsid w:val="005D5219"/>
    <w:rsid w:val="005D5551"/>
    <w:rsid w:val="005D5875"/>
    <w:rsid w:val="005D5AB4"/>
    <w:rsid w:val="005D5C24"/>
    <w:rsid w:val="005D65C5"/>
    <w:rsid w:val="005D65D0"/>
    <w:rsid w:val="005D6B0F"/>
    <w:rsid w:val="005D71FB"/>
    <w:rsid w:val="005D781A"/>
    <w:rsid w:val="005D7AD3"/>
    <w:rsid w:val="005D7C5C"/>
    <w:rsid w:val="005E005E"/>
    <w:rsid w:val="005E0AD3"/>
    <w:rsid w:val="005E0C92"/>
    <w:rsid w:val="005E1652"/>
    <w:rsid w:val="005E220E"/>
    <w:rsid w:val="005E2C44"/>
    <w:rsid w:val="005E346A"/>
    <w:rsid w:val="005E44B3"/>
    <w:rsid w:val="005E47A7"/>
    <w:rsid w:val="005E4D47"/>
    <w:rsid w:val="005E539C"/>
    <w:rsid w:val="005E5411"/>
    <w:rsid w:val="005E559E"/>
    <w:rsid w:val="005E59E9"/>
    <w:rsid w:val="005E6991"/>
    <w:rsid w:val="005E73B2"/>
    <w:rsid w:val="005E7AC0"/>
    <w:rsid w:val="005E7B7E"/>
    <w:rsid w:val="005E7C2D"/>
    <w:rsid w:val="005E7E8B"/>
    <w:rsid w:val="005E7EFD"/>
    <w:rsid w:val="005F04E7"/>
    <w:rsid w:val="005F06CF"/>
    <w:rsid w:val="005F085A"/>
    <w:rsid w:val="005F0F62"/>
    <w:rsid w:val="005F1012"/>
    <w:rsid w:val="005F1303"/>
    <w:rsid w:val="005F13F8"/>
    <w:rsid w:val="005F1FC6"/>
    <w:rsid w:val="005F203D"/>
    <w:rsid w:val="005F292B"/>
    <w:rsid w:val="005F29F0"/>
    <w:rsid w:val="005F2B03"/>
    <w:rsid w:val="005F3190"/>
    <w:rsid w:val="005F371D"/>
    <w:rsid w:val="005F3CB1"/>
    <w:rsid w:val="005F4569"/>
    <w:rsid w:val="005F4C1B"/>
    <w:rsid w:val="005F4EE6"/>
    <w:rsid w:val="005F542C"/>
    <w:rsid w:val="005F5757"/>
    <w:rsid w:val="005F60FD"/>
    <w:rsid w:val="005F66BF"/>
    <w:rsid w:val="005F6DD5"/>
    <w:rsid w:val="005F7992"/>
    <w:rsid w:val="00600D4D"/>
    <w:rsid w:val="0060142F"/>
    <w:rsid w:val="00601591"/>
    <w:rsid w:val="00601CE4"/>
    <w:rsid w:val="00602005"/>
    <w:rsid w:val="0060225F"/>
    <w:rsid w:val="006022C4"/>
    <w:rsid w:val="0060277E"/>
    <w:rsid w:val="006031F4"/>
    <w:rsid w:val="00603711"/>
    <w:rsid w:val="00604514"/>
    <w:rsid w:val="00605156"/>
    <w:rsid w:val="00605660"/>
    <w:rsid w:val="00606C07"/>
    <w:rsid w:val="00606C71"/>
    <w:rsid w:val="00606DD2"/>
    <w:rsid w:val="00607493"/>
    <w:rsid w:val="00607C09"/>
    <w:rsid w:val="00607E83"/>
    <w:rsid w:val="006103FC"/>
    <w:rsid w:val="0061066F"/>
    <w:rsid w:val="00610979"/>
    <w:rsid w:val="00610ABA"/>
    <w:rsid w:val="00610DAB"/>
    <w:rsid w:val="0061167C"/>
    <w:rsid w:val="00611A79"/>
    <w:rsid w:val="00611CF4"/>
    <w:rsid w:val="0061210B"/>
    <w:rsid w:val="00612703"/>
    <w:rsid w:val="0061285D"/>
    <w:rsid w:val="00612E89"/>
    <w:rsid w:val="00612E94"/>
    <w:rsid w:val="0061327E"/>
    <w:rsid w:val="0061343D"/>
    <w:rsid w:val="00613705"/>
    <w:rsid w:val="00614292"/>
    <w:rsid w:val="006149E5"/>
    <w:rsid w:val="00614ABA"/>
    <w:rsid w:val="00614B72"/>
    <w:rsid w:val="00615116"/>
    <w:rsid w:val="006151A7"/>
    <w:rsid w:val="0061566D"/>
    <w:rsid w:val="00615BB3"/>
    <w:rsid w:val="00615F76"/>
    <w:rsid w:val="00616064"/>
    <w:rsid w:val="006165E9"/>
    <w:rsid w:val="00616DE9"/>
    <w:rsid w:val="006172F9"/>
    <w:rsid w:val="006203FB"/>
    <w:rsid w:val="0062093E"/>
    <w:rsid w:val="00620B8F"/>
    <w:rsid w:val="00621188"/>
    <w:rsid w:val="00621667"/>
    <w:rsid w:val="00621CE4"/>
    <w:rsid w:val="00622119"/>
    <w:rsid w:val="00622341"/>
    <w:rsid w:val="00623369"/>
    <w:rsid w:val="0062393A"/>
    <w:rsid w:val="00624BD9"/>
    <w:rsid w:val="00624CFE"/>
    <w:rsid w:val="006251B4"/>
    <w:rsid w:val="006256E8"/>
    <w:rsid w:val="006257ED"/>
    <w:rsid w:val="00625AA4"/>
    <w:rsid w:val="00625CB2"/>
    <w:rsid w:val="006262A4"/>
    <w:rsid w:val="00626E89"/>
    <w:rsid w:val="006274FB"/>
    <w:rsid w:val="0063006F"/>
    <w:rsid w:val="00630085"/>
    <w:rsid w:val="006309CF"/>
    <w:rsid w:val="00630CF0"/>
    <w:rsid w:val="00631742"/>
    <w:rsid w:val="00631D1A"/>
    <w:rsid w:val="00632541"/>
    <w:rsid w:val="00632C7E"/>
    <w:rsid w:val="00633794"/>
    <w:rsid w:val="006340C5"/>
    <w:rsid w:val="00635067"/>
    <w:rsid w:val="006350B7"/>
    <w:rsid w:val="00635510"/>
    <w:rsid w:val="006356FD"/>
    <w:rsid w:val="00635938"/>
    <w:rsid w:val="00635FA9"/>
    <w:rsid w:val="00636362"/>
    <w:rsid w:val="006366C1"/>
    <w:rsid w:val="00636B05"/>
    <w:rsid w:val="00636B44"/>
    <w:rsid w:val="00636EB0"/>
    <w:rsid w:val="00636F3F"/>
    <w:rsid w:val="006370C8"/>
    <w:rsid w:val="00637DB9"/>
    <w:rsid w:val="00640152"/>
    <w:rsid w:val="0064024D"/>
    <w:rsid w:val="006403C1"/>
    <w:rsid w:val="00640AF5"/>
    <w:rsid w:val="006414C1"/>
    <w:rsid w:val="00641549"/>
    <w:rsid w:val="006418F7"/>
    <w:rsid w:val="00641C32"/>
    <w:rsid w:val="00641E50"/>
    <w:rsid w:val="006420E5"/>
    <w:rsid w:val="00642161"/>
    <w:rsid w:val="006427A2"/>
    <w:rsid w:val="00642F66"/>
    <w:rsid w:val="0064311D"/>
    <w:rsid w:val="006437E9"/>
    <w:rsid w:val="00643A15"/>
    <w:rsid w:val="00643C08"/>
    <w:rsid w:val="00643C97"/>
    <w:rsid w:val="0064400C"/>
    <w:rsid w:val="00644701"/>
    <w:rsid w:val="00644859"/>
    <w:rsid w:val="00644B11"/>
    <w:rsid w:val="00644C9E"/>
    <w:rsid w:val="006453F9"/>
    <w:rsid w:val="00645788"/>
    <w:rsid w:val="006466E9"/>
    <w:rsid w:val="006467D5"/>
    <w:rsid w:val="00646BD6"/>
    <w:rsid w:val="00646C0F"/>
    <w:rsid w:val="00647064"/>
    <w:rsid w:val="006471E8"/>
    <w:rsid w:val="00647487"/>
    <w:rsid w:val="00650405"/>
    <w:rsid w:val="006504C9"/>
    <w:rsid w:val="00650816"/>
    <w:rsid w:val="00650ACB"/>
    <w:rsid w:val="00650ADC"/>
    <w:rsid w:val="006516BD"/>
    <w:rsid w:val="00651EC6"/>
    <w:rsid w:val="00652790"/>
    <w:rsid w:val="00653358"/>
    <w:rsid w:val="006533B7"/>
    <w:rsid w:val="006536D4"/>
    <w:rsid w:val="00653EEF"/>
    <w:rsid w:val="006549BC"/>
    <w:rsid w:val="00654CD0"/>
    <w:rsid w:val="006551DB"/>
    <w:rsid w:val="00655AEF"/>
    <w:rsid w:val="00655E75"/>
    <w:rsid w:val="00655ED0"/>
    <w:rsid w:val="0065724E"/>
    <w:rsid w:val="00657C93"/>
    <w:rsid w:val="00657FD4"/>
    <w:rsid w:val="00660019"/>
    <w:rsid w:val="006608B6"/>
    <w:rsid w:val="00661089"/>
    <w:rsid w:val="00661753"/>
    <w:rsid w:val="00661ABA"/>
    <w:rsid w:val="006624BB"/>
    <w:rsid w:val="00662AB3"/>
    <w:rsid w:val="00662EE4"/>
    <w:rsid w:val="00663358"/>
    <w:rsid w:val="006634D5"/>
    <w:rsid w:val="0066360A"/>
    <w:rsid w:val="00663680"/>
    <w:rsid w:val="00664586"/>
    <w:rsid w:val="00664AC7"/>
    <w:rsid w:val="00665062"/>
    <w:rsid w:val="00665827"/>
    <w:rsid w:val="0066640B"/>
    <w:rsid w:val="00666705"/>
    <w:rsid w:val="00666944"/>
    <w:rsid w:val="00666B7B"/>
    <w:rsid w:val="00667115"/>
    <w:rsid w:val="00667252"/>
    <w:rsid w:val="006673AA"/>
    <w:rsid w:val="00667A12"/>
    <w:rsid w:val="00667E8A"/>
    <w:rsid w:val="00670606"/>
    <w:rsid w:val="00671591"/>
    <w:rsid w:val="00671EBB"/>
    <w:rsid w:val="00672701"/>
    <w:rsid w:val="00672881"/>
    <w:rsid w:val="006731E6"/>
    <w:rsid w:val="0067391F"/>
    <w:rsid w:val="00673ADD"/>
    <w:rsid w:val="00674853"/>
    <w:rsid w:val="00674BE1"/>
    <w:rsid w:val="00674D73"/>
    <w:rsid w:val="0067502C"/>
    <w:rsid w:val="006751FA"/>
    <w:rsid w:val="006755C6"/>
    <w:rsid w:val="00675A4A"/>
    <w:rsid w:val="00675ADF"/>
    <w:rsid w:val="006761D5"/>
    <w:rsid w:val="00677771"/>
    <w:rsid w:val="006801F3"/>
    <w:rsid w:val="00680526"/>
    <w:rsid w:val="006805AA"/>
    <w:rsid w:val="00680619"/>
    <w:rsid w:val="006816EB"/>
    <w:rsid w:val="00681FFF"/>
    <w:rsid w:val="00682167"/>
    <w:rsid w:val="006821BF"/>
    <w:rsid w:val="006829CC"/>
    <w:rsid w:val="00682B49"/>
    <w:rsid w:val="0068328F"/>
    <w:rsid w:val="00683CDF"/>
    <w:rsid w:val="00683DB2"/>
    <w:rsid w:val="00683F07"/>
    <w:rsid w:val="00684D62"/>
    <w:rsid w:val="00684E58"/>
    <w:rsid w:val="00684E93"/>
    <w:rsid w:val="00685645"/>
    <w:rsid w:val="00685AEA"/>
    <w:rsid w:val="00685F49"/>
    <w:rsid w:val="00686D94"/>
    <w:rsid w:val="00686F80"/>
    <w:rsid w:val="0068715A"/>
    <w:rsid w:val="00690664"/>
    <w:rsid w:val="00690F9E"/>
    <w:rsid w:val="006910B7"/>
    <w:rsid w:val="00691B8E"/>
    <w:rsid w:val="00691DD0"/>
    <w:rsid w:val="00692095"/>
    <w:rsid w:val="00692440"/>
    <w:rsid w:val="00692772"/>
    <w:rsid w:val="00692901"/>
    <w:rsid w:val="00692AED"/>
    <w:rsid w:val="00692D66"/>
    <w:rsid w:val="0069329F"/>
    <w:rsid w:val="0069363C"/>
    <w:rsid w:val="006938F6"/>
    <w:rsid w:val="00694034"/>
    <w:rsid w:val="0069415D"/>
    <w:rsid w:val="00694321"/>
    <w:rsid w:val="00694411"/>
    <w:rsid w:val="00694B7C"/>
    <w:rsid w:val="00694EF7"/>
    <w:rsid w:val="00694FB5"/>
    <w:rsid w:val="00695340"/>
    <w:rsid w:val="00695575"/>
    <w:rsid w:val="00695808"/>
    <w:rsid w:val="00695B3B"/>
    <w:rsid w:val="00696131"/>
    <w:rsid w:val="00696E64"/>
    <w:rsid w:val="00697312"/>
    <w:rsid w:val="006975FD"/>
    <w:rsid w:val="00697A91"/>
    <w:rsid w:val="00697C99"/>
    <w:rsid w:val="006A0240"/>
    <w:rsid w:val="006A10C7"/>
    <w:rsid w:val="006A2178"/>
    <w:rsid w:val="006A24C9"/>
    <w:rsid w:val="006A25DF"/>
    <w:rsid w:val="006A2DB6"/>
    <w:rsid w:val="006A2EF3"/>
    <w:rsid w:val="006A3395"/>
    <w:rsid w:val="006A3D44"/>
    <w:rsid w:val="006A4527"/>
    <w:rsid w:val="006A46E2"/>
    <w:rsid w:val="006A4989"/>
    <w:rsid w:val="006A5092"/>
    <w:rsid w:val="006A5267"/>
    <w:rsid w:val="006A54DD"/>
    <w:rsid w:val="006A6722"/>
    <w:rsid w:val="006A6751"/>
    <w:rsid w:val="006A679C"/>
    <w:rsid w:val="006A67DF"/>
    <w:rsid w:val="006A73FC"/>
    <w:rsid w:val="006B049C"/>
    <w:rsid w:val="006B09FE"/>
    <w:rsid w:val="006B11EF"/>
    <w:rsid w:val="006B12AE"/>
    <w:rsid w:val="006B1538"/>
    <w:rsid w:val="006B1DAA"/>
    <w:rsid w:val="006B354A"/>
    <w:rsid w:val="006B3977"/>
    <w:rsid w:val="006B4129"/>
    <w:rsid w:val="006B4608"/>
    <w:rsid w:val="006B4636"/>
    <w:rsid w:val="006B46FB"/>
    <w:rsid w:val="006B4A38"/>
    <w:rsid w:val="006B4C97"/>
    <w:rsid w:val="006B503D"/>
    <w:rsid w:val="006B538E"/>
    <w:rsid w:val="006B56FE"/>
    <w:rsid w:val="006B5972"/>
    <w:rsid w:val="006B6DCF"/>
    <w:rsid w:val="006B6F5D"/>
    <w:rsid w:val="006B7488"/>
    <w:rsid w:val="006B7896"/>
    <w:rsid w:val="006B7F10"/>
    <w:rsid w:val="006C08ED"/>
    <w:rsid w:val="006C10BC"/>
    <w:rsid w:val="006C1E10"/>
    <w:rsid w:val="006C247D"/>
    <w:rsid w:val="006C346C"/>
    <w:rsid w:val="006C3575"/>
    <w:rsid w:val="006C37E5"/>
    <w:rsid w:val="006C3F07"/>
    <w:rsid w:val="006C40DF"/>
    <w:rsid w:val="006C5781"/>
    <w:rsid w:val="006C59BD"/>
    <w:rsid w:val="006C60C2"/>
    <w:rsid w:val="006C63D0"/>
    <w:rsid w:val="006C7851"/>
    <w:rsid w:val="006C7865"/>
    <w:rsid w:val="006D023D"/>
    <w:rsid w:val="006D041C"/>
    <w:rsid w:val="006D05AA"/>
    <w:rsid w:val="006D0669"/>
    <w:rsid w:val="006D0B85"/>
    <w:rsid w:val="006D1C67"/>
    <w:rsid w:val="006D1D31"/>
    <w:rsid w:val="006D1D53"/>
    <w:rsid w:val="006D2C59"/>
    <w:rsid w:val="006D2DFC"/>
    <w:rsid w:val="006D2F11"/>
    <w:rsid w:val="006D39E9"/>
    <w:rsid w:val="006D3C53"/>
    <w:rsid w:val="006D411C"/>
    <w:rsid w:val="006D44B1"/>
    <w:rsid w:val="006D52E4"/>
    <w:rsid w:val="006D64BC"/>
    <w:rsid w:val="006D7A8F"/>
    <w:rsid w:val="006E0FFF"/>
    <w:rsid w:val="006E164B"/>
    <w:rsid w:val="006E187E"/>
    <w:rsid w:val="006E1AC9"/>
    <w:rsid w:val="006E1B12"/>
    <w:rsid w:val="006E1D90"/>
    <w:rsid w:val="006E21A9"/>
    <w:rsid w:val="006E21FB"/>
    <w:rsid w:val="006E24DB"/>
    <w:rsid w:val="006E2590"/>
    <w:rsid w:val="006E29F7"/>
    <w:rsid w:val="006E3095"/>
    <w:rsid w:val="006E38F2"/>
    <w:rsid w:val="006E39FD"/>
    <w:rsid w:val="006E3A78"/>
    <w:rsid w:val="006E3B0D"/>
    <w:rsid w:val="006E3C97"/>
    <w:rsid w:val="006E4A20"/>
    <w:rsid w:val="006E53E1"/>
    <w:rsid w:val="006E54CD"/>
    <w:rsid w:val="006E5696"/>
    <w:rsid w:val="006E59E6"/>
    <w:rsid w:val="006E658C"/>
    <w:rsid w:val="006E685C"/>
    <w:rsid w:val="006E6DA6"/>
    <w:rsid w:val="006E79EA"/>
    <w:rsid w:val="006F01C8"/>
    <w:rsid w:val="006F030D"/>
    <w:rsid w:val="006F0470"/>
    <w:rsid w:val="006F0CEE"/>
    <w:rsid w:val="006F0D3C"/>
    <w:rsid w:val="006F0E0C"/>
    <w:rsid w:val="006F0FF0"/>
    <w:rsid w:val="006F11A4"/>
    <w:rsid w:val="006F125E"/>
    <w:rsid w:val="006F151B"/>
    <w:rsid w:val="006F1AE6"/>
    <w:rsid w:val="006F1EF5"/>
    <w:rsid w:val="006F2162"/>
    <w:rsid w:val="006F22CB"/>
    <w:rsid w:val="006F26F7"/>
    <w:rsid w:val="006F2DB5"/>
    <w:rsid w:val="006F336F"/>
    <w:rsid w:val="006F4523"/>
    <w:rsid w:val="006F458C"/>
    <w:rsid w:val="006F4F52"/>
    <w:rsid w:val="006F517E"/>
    <w:rsid w:val="006F562A"/>
    <w:rsid w:val="006F5F87"/>
    <w:rsid w:val="006F6734"/>
    <w:rsid w:val="006F67B6"/>
    <w:rsid w:val="006F7E68"/>
    <w:rsid w:val="007004EB"/>
    <w:rsid w:val="007017B8"/>
    <w:rsid w:val="00701B0F"/>
    <w:rsid w:val="0070221D"/>
    <w:rsid w:val="007022D1"/>
    <w:rsid w:val="007023E7"/>
    <w:rsid w:val="0070292E"/>
    <w:rsid w:val="00703B33"/>
    <w:rsid w:val="00703CA8"/>
    <w:rsid w:val="00703EBD"/>
    <w:rsid w:val="00704381"/>
    <w:rsid w:val="0070544B"/>
    <w:rsid w:val="00705868"/>
    <w:rsid w:val="00706931"/>
    <w:rsid w:val="00706A26"/>
    <w:rsid w:val="007071AB"/>
    <w:rsid w:val="0070746F"/>
    <w:rsid w:val="00707B8E"/>
    <w:rsid w:val="00707BC1"/>
    <w:rsid w:val="00707E9C"/>
    <w:rsid w:val="00710012"/>
    <w:rsid w:val="00710285"/>
    <w:rsid w:val="00710ACC"/>
    <w:rsid w:val="00710E4B"/>
    <w:rsid w:val="007113DA"/>
    <w:rsid w:val="007117DB"/>
    <w:rsid w:val="00711B1D"/>
    <w:rsid w:val="007120E7"/>
    <w:rsid w:val="00712262"/>
    <w:rsid w:val="00713037"/>
    <w:rsid w:val="00713745"/>
    <w:rsid w:val="00713EE3"/>
    <w:rsid w:val="00714303"/>
    <w:rsid w:val="007143A8"/>
    <w:rsid w:val="00715381"/>
    <w:rsid w:val="007159C8"/>
    <w:rsid w:val="007160FA"/>
    <w:rsid w:val="007161AA"/>
    <w:rsid w:val="007162E0"/>
    <w:rsid w:val="0071635C"/>
    <w:rsid w:val="00716538"/>
    <w:rsid w:val="00716CAB"/>
    <w:rsid w:val="007174D6"/>
    <w:rsid w:val="0071787E"/>
    <w:rsid w:val="00717CA5"/>
    <w:rsid w:val="00721670"/>
    <w:rsid w:val="00722365"/>
    <w:rsid w:val="0072274B"/>
    <w:rsid w:val="00722AE9"/>
    <w:rsid w:val="00722FC7"/>
    <w:rsid w:val="00723F0E"/>
    <w:rsid w:val="00724374"/>
    <w:rsid w:val="00724509"/>
    <w:rsid w:val="0072462D"/>
    <w:rsid w:val="0072482E"/>
    <w:rsid w:val="0072496D"/>
    <w:rsid w:val="00724EE5"/>
    <w:rsid w:val="007253FF"/>
    <w:rsid w:val="0072578B"/>
    <w:rsid w:val="00726628"/>
    <w:rsid w:val="00726764"/>
    <w:rsid w:val="00726855"/>
    <w:rsid w:val="00727F02"/>
    <w:rsid w:val="00730034"/>
    <w:rsid w:val="00730378"/>
    <w:rsid w:val="00731160"/>
    <w:rsid w:val="00733483"/>
    <w:rsid w:val="00733C52"/>
    <w:rsid w:val="007344C9"/>
    <w:rsid w:val="007354D1"/>
    <w:rsid w:val="0073571F"/>
    <w:rsid w:val="007370B0"/>
    <w:rsid w:val="00737726"/>
    <w:rsid w:val="00737BFF"/>
    <w:rsid w:val="00737CF8"/>
    <w:rsid w:val="0074063E"/>
    <w:rsid w:val="00740A4C"/>
    <w:rsid w:val="00740ADC"/>
    <w:rsid w:val="00741FA1"/>
    <w:rsid w:val="007422EA"/>
    <w:rsid w:val="007426F9"/>
    <w:rsid w:val="00742916"/>
    <w:rsid w:val="00742932"/>
    <w:rsid w:val="00742A99"/>
    <w:rsid w:val="00742ECB"/>
    <w:rsid w:val="007430A8"/>
    <w:rsid w:val="0074349B"/>
    <w:rsid w:val="00743B56"/>
    <w:rsid w:val="007445E5"/>
    <w:rsid w:val="00744883"/>
    <w:rsid w:val="00744C12"/>
    <w:rsid w:val="00745294"/>
    <w:rsid w:val="0074590D"/>
    <w:rsid w:val="00745BC2"/>
    <w:rsid w:val="007462A6"/>
    <w:rsid w:val="00746654"/>
    <w:rsid w:val="0074701A"/>
    <w:rsid w:val="0074707D"/>
    <w:rsid w:val="007473EE"/>
    <w:rsid w:val="00747C5A"/>
    <w:rsid w:val="00747E10"/>
    <w:rsid w:val="00747F2D"/>
    <w:rsid w:val="007500C1"/>
    <w:rsid w:val="00750445"/>
    <w:rsid w:val="0075075C"/>
    <w:rsid w:val="00750AC8"/>
    <w:rsid w:val="0075110A"/>
    <w:rsid w:val="007511FC"/>
    <w:rsid w:val="00751340"/>
    <w:rsid w:val="00751FEE"/>
    <w:rsid w:val="0075304E"/>
    <w:rsid w:val="00753980"/>
    <w:rsid w:val="007539C4"/>
    <w:rsid w:val="00753C31"/>
    <w:rsid w:val="00753CA3"/>
    <w:rsid w:val="0075556C"/>
    <w:rsid w:val="007563E6"/>
    <w:rsid w:val="0075645B"/>
    <w:rsid w:val="00756584"/>
    <w:rsid w:val="00756772"/>
    <w:rsid w:val="00757173"/>
    <w:rsid w:val="0075718B"/>
    <w:rsid w:val="00757C6E"/>
    <w:rsid w:val="0076008F"/>
    <w:rsid w:val="007603F2"/>
    <w:rsid w:val="0076090A"/>
    <w:rsid w:val="00760CDF"/>
    <w:rsid w:val="00760D6F"/>
    <w:rsid w:val="00761561"/>
    <w:rsid w:val="00761919"/>
    <w:rsid w:val="00761D4B"/>
    <w:rsid w:val="00761E11"/>
    <w:rsid w:val="007626A3"/>
    <w:rsid w:val="00762884"/>
    <w:rsid w:val="00762CF0"/>
    <w:rsid w:val="00763699"/>
    <w:rsid w:val="00763DAC"/>
    <w:rsid w:val="00763FE9"/>
    <w:rsid w:val="00764048"/>
    <w:rsid w:val="007641CF"/>
    <w:rsid w:val="0076458C"/>
    <w:rsid w:val="00764730"/>
    <w:rsid w:val="00764DDD"/>
    <w:rsid w:val="007651CF"/>
    <w:rsid w:val="00765376"/>
    <w:rsid w:val="00765D21"/>
    <w:rsid w:val="00766937"/>
    <w:rsid w:val="00766AD5"/>
    <w:rsid w:val="00766E49"/>
    <w:rsid w:val="00767511"/>
    <w:rsid w:val="00767607"/>
    <w:rsid w:val="0076764E"/>
    <w:rsid w:val="0076785F"/>
    <w:rsid w:val="007678C9"/>
    <w:rsid w:val="00767A2B"/>
    <w:rsid w:val="00770124"/>
    <w:rsid w:val="0077023B"/>
    <w:rsid w:val="00770524"/>
    <w:rsid w:val="0077053F"/>
    <w:rsid w:val="00770BB9"/>
    <w:rsid w:val="00771020"/>
    <w:rsid w:val="00771546"/>
    <w:rsid w:val="0077161A"/>
    <w:rsid w:val="00772187"/>
    <w:rsid w:val="0077220C"/>
    <w:rsid w:val="00772B15"/>
    <w:rsid w:val="00774507"/>
    <w:rsid w:val="00774736"/>
    <w:rsid w:val="0077490D"/>
    <w:rsid w:val="00774A41"/>
    <w:rsid w:val="00774D8E"/>
    <w:rsid w:val="00775256"/>
    <w:rsid w:val="0077598E"/>
    <w:rsid w:val="00775B57"/>
    <w:rsid w:val="00775B82"/>
    <w:rsid w:val="00775F4D"/>
    <w:rsid w:val="0077654D"/>
    <w:rsid w:val="00777A4F"/>
    <w:rsid w:val="0078039A"/>
    <w:rsid w:val="00780410"/>
    <w:rsid w:val="00780CED"/>
    <w:rsid w:val="00780E03"/>
    <w:rsid w:val="00781346"/>
    <w:rsid w:val="00781B6F"/>
    <w:rsid w:val="007820A6"/>
    <w:rsid w:val="0078243F"/>
    <w:rsid w:val="007825C5"/>
    <w:rsid w:val="00782797"/>
    <w:rsid w:val="00782B37"/>
    <w:rsid w:val="007836DE"/>
    <w:rsid w:val="00783DCD"/>
    <w:rsid w:val="007842EA"/>
    <w:rsid w:val="00784A0A"/>
    <w:rsid w:val="00784CE9"/>
    <w:rsid w:val="007853DF"/>
    <w:rsid w:val="00785997"/>
    <w:rsid w:val="00785D31"/>
    <w:rsid w:val="00786684"/>
    <w:rsid w:val="007868FB"/>
    <w:rsid w:val="007871D7"/>
    <w:rsid w:val="00790017"/>
    <w:rsid w:val="00790066"/>
    <w:rsid w:val="00790585"/>
    <w:rsid w:val="007908FD"/>
    <w:rsid w:val="00790E30"/>
    <w:rsid w:val="00790E52"/>
    <w:rsid w:val="0079158E"/>
    <w:rsid w:val="00791AD2"/>
    <w:rsid w:val="00791AE7"/>
    <w:rsid w:val="00791BDD"/>
    <w:rsid w:val="0079222A"/>
    <w:rsid w:val="00792342"/>
    <w:rsid w:val="007924AD"/>
    <w:rsid w:val="007925C2"/>
    <w:rsid w:val="007927A7"/>
    <w:rsid w:val="0079358A"/>
    <w:rsid w:val="007935B9"/>
    <w:rsid w:val="00793909"/>
    <w:rsid w:val="00793F33"/>
    <w:rsid w:val="007945F5"/>
    <w:rsid w:val="0079480E"/>
    <w:rsid w:val="00794B5C"/>
    <w:rsid w:val="00794B64"/>
    <w:rsid w:val="00794C9D"/>
    <w:rsid w:val="00794F1F"/>
    <w:rsid w:val="00795393"/>
    <w:rsid w:val="00796859"/>
    <w:rsid w:val="00796BAE"/>
    <w:rsid w:val="007970EF"/>
    <w:rsid w:val="007972C7"/>
    <w:rsid w:val="007977A8"/>
    <w:rsid w:val="007A06D3"/>
    <w:rsid w:val="007A09C8"/>
    <w:rsid w:val="007A0BA1"/>
    <w:rsid w:val="007A10B7"/>
    <w:rsid w:val="007A13BC"/>
    <w:rsid w:val="007A1B12"/>
    <w:rsid w:val="007A1C66"/>
    <w:rsid w:val="007A282F"/>
    <w:rsid w:val="007A28CB"/>
    <w:rsid w:val="007A2AE0"/>
    <w:rsid w:val="007A47CD"/>
    <w:rsid w:val="007A6AC7"/>
    <w:rsid w:val="007A7663"/>
    <w:rsid w:val="007A7861"/>
    <w:rsid w:val="007A7973"/>
    <w:rsid w:val="007A7D53"/>
    <w:rsid w:val="007A7E24"/>
    <w:rsid w:val="007B0308"/>
    <w:rsid w:val="007B10C3"/>
    <w:rsid w:val="007B1456"/>
    <w:rsid w:val="007B1862"/>
    <w:rsid w:val="007B1BE3"/>
    <w:rsid w:val="007B232B"/>
    <w:rsid w:val="007B24C7"/>
    <w:rsid w:val="007B2605"/>
    <w:rsid w:val="007B2A17"/>
    <w:rsid w:val="007B2C2B"/>
    <w:rsid w:val="007B2C8F"/>
    <w:rsid w:val="007B36A9"/>
    <w:rsid w:val="007B3F39"/>
    <w:rsid w:val="007B4099"/>
    <w:rsid w:val="007B4302"/>
    <w:rsid w:val="007B4F52"/>
    <w:rsid w:val="007B510C"/>
    <w:rsid w:val="007B512A"/>
    <w:rsid w:val="007B5329"/>
    <w:rsid w:val="007B53E9"/>
    <w:rsid w:val="007B5C3B"/>
    <w:rsid w:val="007B5C76"/>
    <w:rsid w:val="007B61CA"/>
    <w:rsid w:val="007B6210"/>
    <w:rsid w:val="007B65F6"/>
    <w:rsid w:val="007B68B8"/>
    <w:rsid w:val="007B6C99"/>
    <w:rsid w:val="007B768A"/>
    <w:rsid w:val="007B7CFE"/>
    <w:rsid w:val="007C097B"/>
    <w:rsid w:val="007C19D7"/>
    <w:rsid w:val="007C1BFB"/>
    <w:rsid w:val="007C1E1F"/>
    <w:rsid w:val="007C2072"/>
    <w:rsid w:val="007C2097"/>
    <w:rsid w:val="007C25C4"/>
    <w:rsid w:val="007C2659"/>
    <w:rsid w:val="007C34BF"/>
    <w:rsid w:val="007C3599"/>
    <w:rsid w:val="007C3B1C"/>
    <w:rsid w:val="007C400B"/>
    <w:rsid w:val="007C4641"/>
    <w:rsid w:val="007C54AF"/>
    <w:rsid w:val="007C57B0"/>
    <w:rsid w:val="007C5EB4"/>
    <w:rsid w:val="007C655E"/>
    <w:rsid w:val="007C686F"/>
    <w:rsid w:val="007C68E4"/>
    <w:rsid w:val="007C6E58"/>
    <w:rsid w:val="007C7346"/>
    <w:rsid w:val="007C7385"/>
    <w:rsid w:val="007C79E1"/>
    <w:rsid w:val="007C7CCA"/>
    <w:rsid w:val="007D053F"/>
    <w:rsid w:val="007D0D1B"/>
    <w:rsid w:val="007D1131"/>
    <w:rsid w:val="007D15C0"/>
    <w:rsid w:val="007D1604"/>
    <w:rsid w:val="007D1691"/>
    <w:rsid w:val="007D2F04"/>
    <w:rsid w:val="007D3112"/>
    <w:rsid w:val="007D3373"/>
    <w:rsid w:val="007D35BA"/>
    <w:rsid w:val="007D39B3"/>
    <w:rsid w:val="007D420E"/>
    <w:rsid w:val="007D5496"/>
    <w:rsid w:val="007D58DA"/>
    <w:rsid w:val="007D6A07"/>
    <w:rsid w:val="007D7229"/>
    <w:rsid w:val="007D760A"/>
    <w:rsid w:val="007D79CD"/>
    <w:rsid w:val="007D7BA4"/>
    <w:rsid w:val="007D7E53"/>
    <w:rsid w:val="007E0693"/>
    <w:rsid w:val="007E11B3"/>
    <w:rsid w:val="007E1682"/>
    <w:rsid w:val="007E1842"/>
    <w:rsid w:val="007E2AD7"/>
    <w:rsid w:val="007E2B9C"/>
    <w:rsid w:val="007E2E40"/>
    <w:rsid w:val="007E3049"/>
    <w:rsid w:val="007E41AB"/>
    <w:rsid w:val="007E4ADE"/>
    <w:rsid w:val="007E5930"/>
    <w:rsid w:val="007E707B"/>
    <w:rsid w:val="007E72EE"/>
    <w:rsid w:val="007F0D3A"/>
    <w:rsid w:val="007F144A"/>
    <w:rsid w:val="007F188F"/>
    <w:rsid w:val="007F2707"/>
    <w:rsid w:val="007F2FB7"/>
    <w:rsid w:val="007F367D"/>
    <w:rsid w:val="007F424A"/>
    <w:rsid w:val="007F4404"/>
    <w:rsid w:val="007F510B"/>
    <w:rsid w:val="007F612A"/>
    <w:rsid w:val="007F68EB"/>
    <w:rsid w:val="007F6D78"/>
    <w:rsid w:val="007F7104"/>
    <w:rsid w:val="007F7259"/>
    <w:rsid w:val="00800B1D"/>
    <w:rsid w:val="00800BCB"/>
    <w:rsid w:val="00800ED0"/>
    <w:rsid w:val="0080111B"/>
    <w:rsid w:val="00801168"/>
    <w:rsid w:val="0080128C"/>
    <w:rsid w:val="00801964"/>
    <w:rsid w:val="00801A3C"/>
    <w:rsid w:val="00801F36"/>
    <w:rsid w:val="00802083"/>
    <w:rsid w:val="008039D0"/>
    <w:rsid w:val="00803EC4"/>
    <w:rsid w:val="008040A8"/>
    <w:rsid w:val="00804405"/>
    <w:rsid w:val="008047C9"/>
    <w:rsid w:val="008049E9"/>
    <w:rsid w:val="00806201"/>
    <w:rsid w:val="008062AC"/>
    <w:rsid w:val="0080670E"/>
    <w:rsid w:val="00806B60"/>
    <w:rsid w:val="0081000F"/>
    <w:rsid w:val="008107C5"/>
    <w:rsid w:val="00810D03"/>
    <w:rsid w:val="00810EDC"/>
    <w:rsid w:val="00811174"/>
    <w:rsid w:val="0081118D"/>
    <w:rsid w:val="0081136A"/>
    <w:rsid w:val="00811447"/>
    <w:rsid w:val="00811693"/>
    <w:rsid w:val="00812BE6"/>
    <w:rsid w:val="00813442"/>
    <w:rsid w:val="0081417F"/>
    <w:rsid w:val="00814755"/>
    <w:rsid w:val="00814A68"/>
    <w:rsid w:val="00814A6C"/>
    <w:rsid w:val="008150EF"/>
    <w:rsid w:val="00815DBE"/>
    <w:rsid w:val="008161A0"/>
    <w:rsid w:val="008165A8"/>
    <w:rsid w:val="008167E2"/>
    <w:rsid w:val="008168B4"/>
    <w:rsid w:val="00816EFA"/>
    <w:rsid w:val="0082003C"/>
    <w:rsid w:val="008206BB"/>
    <w:rsid w:val="00820E8F"/>
    <w:rsid w:val="00821185"/>
    <w:rsid w:val="008213EB"/>
    <w:rsid w:val="00821568"/>
    <w:rsid w:val="008218C4"/>
    <w:rsid w:val="00822009"/>
    <w:rsid w:val="00822383"/>
    <w:rsid w:val="008224A2"/>
    <w:rsid w:val="00822AA8"/>
    <w:rsid w:val="00822E5B"/>
    <w:rsid w:val="00823833"/>
    <w:rsid w:val="008238A6"/>
    <w:rsid w:val="0082408B"/>
    <w:rsid w:val="00824FE0"/>
    <w:rsid w:val="00825A8C"/>
    <w:rsid w:val="00825B52"/>
    <w:rsid w:val="0082670E"/>
    <w:rsid w:val="00826756"/>
    <w:rsid w:val="0082772D"/>
    <w:rsid w:val="008279FA"/>
    <w:rsid w:val="00827A92"/>
    <w:rsid w:val="00830606"/>
    <w:rsid w:val="0083090A"/>
    <w:rsid w:val="00831402"/>
    <w:rsid w:val="00831767"/>
    <w:rsid w:val="00831E90"/>
    <w:rsid w:val="00832E9A"/>
    <w:rsid w:val="00833CC7"/>
    <w:rsid w:val="008344EF"/>
    <w:rsid w:val="00834528"/>
    <w:rsid w:val="008363AA"/>
    <w:rsid w:val="00836767"/>
    <w:rsid w:val="0083676C"/>
    <w:rsid w:val="00836B80"/>
    <w:rsid w:val="008371E0"/>
    <w:rsid w:val="008374FE"/>
    <w:rsid w:val="00837811"/>
    <w:rsid w:val="00837848"/>
    <w:rsid w:val="00837A29"/>
    <w:rsid w:val="00837C63"/>
    <w:rsid w:val="0084045B"/>
    <w:rsid w:val="0084053B"/>
    <w:rsid w:val="0084288D"/>
    <w:rsid w:val="008435DF"/>
    <w:rsid w:val="00843613"/>
    <w:rsid w:val="00843F8A"/>
    <w:rsid w:val="0084430F"/>
    <w:rsid w:val="00844324"/>
    <w:rsid w:val="0084599C"/>
    <w:rsid w:val="00845AAA"/>
    <w:rsid w:val="00845B34"/>
    <w:rsid w:val="008469C2"/>
    <w:rsid w:val="00846D20"/>
    <w:rsid w:val="00846E0D"/>
    <w:rsid w:val="008476A4"/>
    <w:rsid w:val="00847D4F"/>
    <w:rsid w:val="008503C5"/>
    <w:rsid w:val="00850B35"/>
    <w:rsid w:val="0085162E"/>
    <w:rsid w:val="00851AA4"/>
    <w:rsid w:val="00852577"/>
    <w:rsid w:val="00852B9A"/>
    <w:rsid w:val="008535F9"/>
    <w:rsid w:val="00853CBE"/>
    <w:rsid w:val="008542A7"/>
    <w:rsid w:val="00854838"/>
    <w:rsid w:val="00854BB8"/>
    <w:rsid w:val="00855110"/>
    <w:rsid w:val="00855697"/>
    <w:rsid w:val="00855AA6"/>
    <w:rsid w:val="00855BA9"/>
    <w:rsid w:val="0085635A"/>
    <w:rsid w:val="00857309"/>
    <w:rsid w:val="00857443"/>
    <w:rsid w:val="00857DFF"/>
    <w:rsid w:val="00857EE1"/>
    <w:rsid w:val="00857F90"/>
    <w:rsid w:val="008600A3"/>
    <w:rsid w:val="00860298"/>
    <w:rsid w:val="0086115F"/>
    <w:rsid w:val="00861299"/>
    <w:rsid w:val="00861CAF"/>
    <w:rsid w:val="0086218F"/>
    <w:rsid w:val="00862483"/>
    <w:rsid w:val="008626E7"/>
    <w:rsid w:val="00862AD1"/>
    <w:rsid w:val="00862F4D"/>
    <w:rsid w:val="0086315A"/>
    <w:rsid w:val="00863B48"/>
    <w:rsid w:val="00864511"/>
    <w:rsid w:val="008647E9"/>
    <w:rsid w:val="0086559C"/>
    <w:rsid w:val="008657BB"/>
    <w:rsid w:val="00865B48"/>
    <w:rsid w:val="008675BB"/>
    <w:rsid w:val="00867E3A"/>
    <w:rsid w:val="008704A4"/>
    <w:rsid w:val="00870655"/>
    <w:rsid w:val="00870CF7"/>
    <w:rsid w:val="00870EE7"/>
    <w:rsid w:val="008710D3"/>
    <w:rsid w:val="0087227F"/>
    <w:rsid w:val="00872841"/>
    <w:rsid w:val="00872C56"/>
    <w:rsid w:val="00873243"/>
    <w:rsid w:val="008737DB"/>
    <w:rsid w:val="0087396D"/>
    <w:rsid w:val="00873ABD"/>
    <w:rsid w:val="008743FE"/>
    <w:rsid w:val="00874441"/>
    <w:rsid w:val="00874B38"/>
    <w:rsid w:val="008759D4"/>
    <w:rsid w:val="00875E4C"/>
    <w:rsid w:val="0087654B"/>
    <w:rsid w:val="00876BAA"/>
    <w:rsid w:val="008771FB"/>
    <w:rsid w:val="00877493"/>
    <w:rsid w:val="00877BFA"/>
    <w:rsid w:val="00877ECD"/>
    <w:rsid w:val="0088001B"/>
    <w:rsid w:val="008804D1"/>
    <w:rsid w:val="00880880"/>
    <w:rsid w:val="00880ACA"/>
    <w:rsid w:val="00880E19"/>
    <w:rsid w:val="00880F6F"/>
    <w:rsid w:val="00881093"/>
    <w:rsid w:val="008825E6"/>
    <w:rsid w:val="0088319C"/>
    <w:rsid w:val="0088381D"/>
    <w:rsid w:val="0088500C"/>
    <w:rsid w:val="008850FF"/>
    <w:rsid w:val="00885D21"/>
    <w:rsid w:val="00885FCF"/>
    <w:rsid w:val="008863B9"/>
    <w:rsid w:val="00886603"/>
    <w:rsid w:val="00886980"/>
    <w:rsid w:val="008872EC"/>
    <w:rsid w:val="0088741A"/>
    <w:rsid w:val="00887E6A"/>
    <w:rsid w:val="0089035F"/>
    <w:rsid w:val="00890608"/>
    <w:rsid w:val="00890FCD"/>
    <w:rsid w:val="00891649"/>
    <w:rsid w:val="00891AC7"/>
    <w:rsid w:val="00892657"/>
    <w:rsid w:val="00892700"/>
    <w:rsid w:val="00892B2B"/>
    <w:rsid w:val="008930F4"/>
    <w:rsid w:val="00893347"/>
    <w:rsid w:val="008935EF"/>
    <w:rsid w:val="00894D57"/>
    <w:rsid w:val="00895734"/>
    <w:rsid w:val="008957E1"/>
    <w:rsid w:val="00896B81"/>
    <w:rsid w:val="00896F51"/>
    <w:rsid w:val="00897106"/>
    <w:rsid w:val="008979D3"/>
    <w:rsid w:val="00897B0D"/>
    <w:rsid w:val="00897D9F"/>
    <w:rsid w:val="008A06CE"/>
    <w:rsid w:val="008A0AFC"/>
    <w:rsid w:val="008A0F95"/>
    <w:rsid w:val="008A122D"/>
    <w:rsid w:val="008A12C9"/>
    <w:rsid w:val="008A19F6"/>
    <w:rsid w:val="008A1A41"/>
    <w:rsid w:val="008A27E4"/>
    <w:rsid w:val="008A3227"/>
    <w:rsid w:val="008A3CD4"/>
    <w:rsid w:val="008A3E3D"/>
    <w:rsid w:val="008A3E81"/>
    <w:rsid w:val="008A45A6"/>
    <w:rsid w:val="008A4974"/>
    <w:rsid w:val="008A4BB0"/>
    <w:rsid w:val="008A4C3A"/>
    <w:rsid w:val="008A57F5"/>
    <w:rsid w:val="008A5CAB"/>
    <w:rsid w:val="008A6460"/>
    <w:rsid w:val="008A6EC1"/>
    <w:rsid w:val="008A7237"/>
    <w:rsid w:val="008A7287"/>
    <w:rsid w:val="008A7718"/>
    <w:rsid w:val="008A77D6"/>
    <w:rsid w:val="008A79A2"/>
    <w:rsid w:val="008B0656"/>
    <w:rsid w:val="008B06F6"/>
    <w:rsid w:val="008B08F7"/>
    <w:rsid w:val="008B0970"/>
    <w:rsid w:val="008B10C8"/>
    <w:rsid w:val="008B14A5"/>
    <w:rsid w:val="008B17C8"/>
    <w:rsid w:val="008B2287"/>
    <w:rsid w:val="008B24EC"/>
    <w:rsid w:val="008B2706"/>
    <w:rsid w:val="008B29B3"/>
    <w:rsid w:val="008B2D58"/>
    <w:rsid w:val="008B31FE"/>
    <w:rsid w:val="008B382D"/>
    <w:rsid w:val="008B4736"/>
    <w:rsid w:val="008B4C0C"/>
    <w:rsid w:val="008B526E"/>
    <w:rsid w:val="008B536D"/>
    <w:rsid w:val="008B646E"/>
    <w:rsid w:val="008B6622"/>
    <w:rsid w:val="008B6FAE"/>
    <w:rsid w:val="008B71D2"/>
    <w:rsid w:val="008B72A6"/>
    <w:rsid w:val="008B739C"/>
    <w:rsid w:val="008C01A6"/>
    <w:rsid w:val="008C0E01"/>
    <w:rsid w:val="008C0E8F"/>
    <w:rsid w:val="008C144D"/>
    <w:rsid w:val="008C1AC7"/>
    <w:rsid w:val="008C223C"/>
    <w:rsid w:val="008C2376"/>
    <w:rsid w:val="008C23E7"/>
    <w:rsid w:val="008C2806"/>
    <w:rsid w:val="008C2C43"/>
    <w:rsid w:val="008C310E"/>
    <w:rsid w:val="008C3873"/>
    <w:rsid w:val="008C398C"/>
    <w:rsid w:val="008C3F91"/>
    <w:rsid w:val="008C458F"/>
    <w:rsid w:val="008C4D8D"/>
    <w:rsid w:val="008C4E27"/>
    <w:rsid w:val="008C4F9C"/>
    <w:rsid w:val="008C590F"/>
    <w:rsid w:val="008C59AE"/>
    <w:rsid w:val="008C5B48"/>
    <w:rsid w:val="008C611C"/>
    <w:rsid w:val="008C6C5D"/>
    <w:rsid w:val="008C6D7E"/>
    <w:rsid w:val="008C74CC"/>
    <w:rsid w:val="008C763E"/>
    <w:rsid w:val="008C7DF2"/>
    <w:rsid w:val="008D0275"/>
    <w:rsid w:val="008D08C7"/>
    <w:rsid w:val="008D0E2E"/>
    <w:rsid w:val="008D124D"/>
    <w:rsid w:val="008D25EB"/>
    <w:rsid w:val="008D26EC"/>
    <w:rsid w:val="008D2A5D"/>
    <w:rsid w:val="008D3AA7"/>
    <w:rsid w:val="008D3C59"/>
    <w:rsid w:val="008D4620"/>
    <w:rsid w:val="008D4AEA"/>
    <w:rsid w:val="008D4E5F"/>
    <w:rsid w:val="008D509D"/>
    <w:rsid w:val="008D530C"/>
    <w:rsid w:val="008D5591"/>
    <w:rsid w:val="008D6273"/>
    <w:rsid w:val="008D69A7"/>
    <w:rsid w:val="008D6AC3"/>
    <w:rsid w:val="008D6B5D"/>
    <w:rsid w:val="008D6E71"/>
    <w:rsid w:val="008D6F55"/>
    <w:rsid w:val="008D767D"/>
    <w:rsid w:val="008D77D4"/>
    <w:rsid w:val="008E0105"/>
    <w:rsid w:val="008E0D14"/>
    <w:rsid w:val="008E2EC2"/>
    <w:rsid w:val="008E3310"/>
    <w:rsid w:val="008E3681"/>
    <w:rsid w:val="008E3A5C"/>
    <w:rsid w:val="008E3A7B"/>
    <w:rsid w:val="008E3A86"/>
    <w:rsid w:val="008E3BE7"/>
    <w:rsid w:val="008E3C6A"/>
    <w:rsid w:val="008E3CF2"/>
    <w:rsid w:val="008E3E93"/>
    <w:rsid w:val="008E426F"/>
    <w:rsid w:val="008E54C8"/>
    <w:rsid w:val="008E5716"/>
    <w:rsid w:val="008E5740"/>
    <w:rsid w:val="008E5CD6"/>
    <w:rsid w:val="008E6664"/>
    <w:rsid w:val="008E6A34"/>
    <w:rsid w:val="008E6F59"/>
    <w:rsid w:val="008E70E1"/>
    <w:rsid w:val="008E78FB"/>
    <w:rsid w:val="008F02F3"/>
    <w:rsid w:val="008F11FF"/>
    <w:rsid w:val="008F1468"/>
    <w:rsid w:val="008F14D6"/>
    <w:rsid w:val="008F17A2"/>
    <w:rsid w:val="008F1D09"/>
    <w:rsid w:val="008F200C"/>
    <w:rsid w:val="008F2597"/>
    <w:rsid w:val="008F2B64"/>
    <w:rsid w:val="008F2E88"/>
    <w:rsid w:val="008F3C40"/>
    <w:rsid w:val="008F4512"/>
    <w:rsid w:val="008F4D60"/>
    <w:rsid w:val="008F5A22"/>
    <w:rsid w:val="008F5BDB"/>
    <w:rsid w:val="008F5D56"/>
    <w:rsid w:val="008F67FE"/>
    <w:rsid w:val="008F686C"/>
    <w:rsid w:val="008F7B14"/>
    <w:rsid w:val="00900753"/>
    <w:rsid w:val="009007FE"/>
    <w:rsid w:val="00900AB7"/>
    <w:rsid w:val="00900C66"/>
    <w:rsid w:val="0090100F"/>
    <w:rsid w:val="00901095"/>
    <w:rsid w:val="009013CB"/>
    <w:rsid w:val="0090169E"/>
    <w:rsid w:val="00901BC4"/>
    <w:rsid w:val="00901CBC"/>
    <w:rsid w:val="00901F57"/>
    <w:rsid w:val="00901FEF"/>
    <w:rsid w:val="009030A6"/>
    <w:rsid w:val="00903162"/>
    <w:rsid w:val="0090459E"/>
    <w:rsid w:val="00904785"/>
    <w:rsid w:val="009047D1"/>
    <w:rsid w:val="0090520D"/>
    <w:rsid w:val="00905396"/>
    <w:rsid w:val="009057C3"/>
    <w:rsid w:val="00905941"/>
    <w:rsid w:val="009059C5"/>
    <w:rsid w:val="00905B51"/>
    <w:rsid w:val="00906393"/>
    <w:rsid w:val="0090658F"/>
    <w:rsid w:val="00906676"/>
    <w:rsid w:val="00906824"/>
    <w:rsid w:val="009069A9"/>
    <w:rsid w:val="009069D1"/>
    <w:rsid w:val="00906B10"/>
    <w:rsid w:val="00906C89"/>
    <w:rsid w:val="009075AB"/>
    <w:rsid w:val="00907811"/>
    <w:rsid w:val="00907915"/>
    <w:rsid w:val="00907BB2"/>
    <w:rsid w:val="0091057A"/>
    <w:rsid w:val="0091068F"/>
    <w:rsid w:val="00910B4F"/>
    <w:rsid w:val="00910C47"/>
    <w:rsid w:val="00911546"/>
    <w:rsid w:val="00911B6B"/>
    <w:rsid w:val="00911C00"/>
    <w:rsid w:val="00911D0A"/>
    <w:rsid w:val="00911FE0"/>
    <w:rsid w:val="0091240F"/>
    <w:rsid w:val="009130E9"/>
    <w:rsid w:val="009131C4"/>
    <w:rsid w:val="00914514"/>
    <w:rsid w:val="00914876"/>
    <w:rsid w:val="009148DE"/>
    <w:rsid w:val="00915EA7"/>
    <w:rsid w:val="00916665"/>
    <w:rsid w:val="009166A2"/>
    <w:rsid w:val="009174FD"/>
    <w:rsid w:val="00920600"/>
    <w:rsid w:val="00921783"/>
    <w:rsid w:val="00922424"/>
    <w:rsid w:val="00922D08"/>
    <w:rsid w:val="00922F3A"/>
    <w:rsid w:val="009232BF"/>
    <w:rsid w:val="00923A43"/>
    <w:rsid w:val="0092415E"/>
    <w:rsid w:val="00924630"/>
    <w:rsid w:val="00924B3E"/>
    <w:rsid w:val="00924C8E"/>
    <w:rsid w:val="00925914"/>
    <w:rsid w:val="00925B99"/>
    <w:rsid w:val="00925E9E"/>
    <w:rsid w:val="00925EDB"/>
    <w:rsid w:val="00925EE9"/>
    <w:rsid w:val="0092779E"/>
    <w:rsid w:val="009300DC"/>
    <w:rsid w:val="00930D74"/>
    <w:rsid w:val="00930EA9"/>
    <w:rsid w:val="0093139B"/>
    <w:rsid w:val="0093146E"/>
    <w:rsid w:val="009322EF"/>
    <w:rsid w:val="009323ED"/>
    <w:rsid w:val="00932828"/>
    <w:rsid w:val="00932AC5"/>
    <w:rsid w:val="0093361D"/>
    <w:rsid w:val="00933646"/>
    <w:rsid w:val="00934074"/>
    <w:rsid w:val="00934B2D"/>
    <w:rsid w:val="00935BCE"/>
    <w:rsid w:val="00936995"/>
    <w:rsid w:val="009371E4"/>
    <w:rsid w:val="00937730"/>
    <w:rsid w:val="0093785B"/>
    <w:rsid w:val="00937BBF"/>
    <w:rsid w:val="00940035"/>
    <w:rsid w:val="00941B4E"/>
    <w:rsid w:val="00941E30"/>
    <w:rsid w:val="009421D9"/>
    <w:rsid w:val="009428A2"/>
    <w:rsid w:val="00942ECC"/>
    <w:rsid w:val="00942F4E"/>
    <w:rsid w:val="00942F6E"/>
    <w:rsid w:val="00943E0E"/>
    <w:rsid w:val="0094456C"/>
    <w:rsid w:val="009448C8"/>
    <w:rsid w:val="00945042"/>
    <w:rsid w:val="009450F6"/>
    <w:rsid w:val="00945308"/>
    <w:rsid w:val="009458FB"/>
    <w:rsid w:val="00945CA9"/>
    <w:rsid w:val="00945E09"/>
    <w:rsid w:val="009461E1"/>
    <w:rsid w:val="00946B07"/>
    <w:rsid w:val="00946C3C"/>
    <w:rsid w:val="00946CCA"/>
    <w:rsid w:val="00946D1A"/>
    <w:rsid w:val="00947268"/>
    <w:rsid w:val="00947C11"/>
    <w:rsid w:val="00947FFB"/>
    <w:rsid w:val="0095209A"/>
    <w:rsid w:val="00952463"/>
    <w:rsid w:val="0095263D"/>
    <w:rsid w:val="009526B1"/>
    <w:rsid w:val="009530BA"/>
    <w:rsid w:val="00954A63"/>
    <w:rsid w:val="00955067"/>
    <w:rsid w:val="009550C7"/>
    <w:rsid w:val="009558F6"/>
    <w:rsid w:val="00955968"/>
    <w:rsid w:val="00955CE9"/>
    <w:rsid w:val="00955DEA"/>
    <w:rsid w:val="0095659D"/>
    <w:rsid w:val="00956F4B"/>
    <w:rsid w:val="00957004"/>
    <w:rsid w:val="00957258"/>
    <w:rsid w:val="009579D7"/>
    <w:rsid w:val="00960269"/>
    <w:rsid w:val="009606F3"/>
    <w:rsid w:val="00961AEB"/>
    <w:rsid w:val="00961E6F"/>
    <w:rsid w:val="00961FE0"/>
    <w:rsid w:val="0096202C"/>
    <w:rsid w:val="0096247C"/>
    <w:rsid w:val="009625E0"/>
    <w:rsid w:val="00962655"/>
    <w:rsid w:val="009638F7"/>
    <w:rsid w:val="009648C9"/>
    <w:rsid w:val="00964B80"/>
    <w:rsid w:val="00965237"/>
    <w:rsid w:val="00965441"/>
    <w:rsid w:val="00965605"/>
    <w:rsid w:val="00966203"/>
    <w:rsid w:val="00966930"/>
    <w:rsid w:val="0096712D"/>
    <w:rsid w:val="00967600"/>
    <w:rsid w:val="00967E7D"/>
    <w:rsid w:val="00970ACE"/>
    <w:rsid w:val="00971674"/>
    <w:rsid w:val="0097209F"/>
    <w:rsid w:val="009720BD"/>
    <w:rsid w:val="00972A5F"/>
    <w:rsid w:val="00972BA3"/>
    <w:rsid w:val="00973847"/>
    <w:rsid w:val="00973AA9"/>
    <w:rsid w:val="00973C87"/>
    <w:rsid w:val="00975BAB"/>
    <w:rsid w:val="00975BEF"/>
    <w:rsid w:val="009769E2"/>
    <w:rsid w:val="009769F5"/>
    <w:rsid w:val="00977592"/>
    <w:rsid w:val="009777D9"/>
    <w:rsid w:val="00977F89"/>
    <w:rsid w:val="009807B5"/>
    <w:rsid w:val="00980A12"/>
    <w:rsid w:val="009813CF"/>
    <w:rsid w:val="00981F9E"/>
    <w:rsid w:val="00982405"/>
    <w:rsid w:val="00982BE0"/>
    <w:rsid w:val="009847AE"/>
    <w:rsid w:val="00984923"/>
    <w:rsid w:val="009857D3"/>
    <w:rsid w:val="009857DC"/>
    <w:rsid w:val="00985877"/>
    <w:rsid w:val="009858D8"/>
    <w:rsid w:val="00985C0D"/>
    <w:rsid w:val="00985DE9"/>
    <w:rsid w:val="0098693A"/>
    <w:rsid w:val="00986D74"/>
    <w:rsid w:val="00986FB3"/>
    <w:rsid w:val="00987210"/>
    <w:rsid w:val="00987467"/>
    <w:rsid w:val="00987771"/>
    <w:rsid w:val="00987816"/>
    <w:rsid w:val="009879C0"/>
    <w:rsid w:val="00987AFF"/>
    <w:rsid w:val="00990177"/>
    <w:rsid w:val="00990859"/>
    <w:rsid w:val="009911B1"/>
    <w:rsid w:val="00991B43"/>
    <w:rsid w:val="00991B88"/>
    <w:rsid w:val="00991D2D"/>
    <w:rsid w:val="009921D3"/>
    <w:rsid w:val="009923FA"/>
    <w:rsid w:val="0099286C"/>
    <w:rsid w:val="00992E8B"/>
    <w:rsid w:val="009936F3"/>
    <w:rsid w:val="00993B31"/>
    <w:rsid w:val="00993C4E"/>
    <w:rsid w:val="009947EA"/>
    <w:rsid w:val="00994B0F"/>
    <w:rsid w:val="00995211"/>
    <w:rsid w:val="00995344"/>
    <w:rsid w:val="009957BB"/>
    <w:rsid w:val="00995E6C"/>
    <w:rsid w:val="00996008"/>
    <w:rsid w:val="009962CD"/>
    <w:rsid w:val="00996401"/>
    <w:rsid w:val="00996598"/>
    <w:rsid w:val="00997244"/>
    <w:rsid w:val="009A0611"/>
    <w:rsid w:val="009A09AA"/>
    <w:rsid w:val="009A0A4B"/>
    <w:rsid w:val="009A0AE4"/>
    <w:rsid w:val="009A0D82"/>
    <w:rsid w:val="009A0DCA"/>
    <w:rsid w:val="009A0E7F"/>
    <w:rsid w:val="009A13A6"/>
    <w:rsid w:val="009A18B1"/>
    <w:rsid w:val="009A1FF0"/>
    <w:rsid w:val="009A256A"/>
    <w:rsid w:val="009A2861"/>
    <w:rsid w:val="009A2A3C"/>
    <w:rsid w:val="009A2C93"/>
    <w:rsid w:val="009A2DC6"/>
    <w:rsid w:val="009A2EA4"/>
    <w:rsid w:val="009A3212"/>
    <w:rsid w:val="009A359B"/>
    <w:rsid w:val="009A370A"/>
    <w:rsid w:val="009A3D5E"/>
    <w:rsid w:val="009A40F3"/>
    <w:rsid w:val="009A45EA"/>
    <w:rsid w:val="009A46B7"/>
    <w:rsid w:val="009A495D"/>
    <w:rsid w:val="009A5016"/>
    <w:rsid w:val="009A537D"/>
    <w:rsid w:val="009A5594"/>
    <w:rsid w:val="009A5753"/>
    <w:rsid w:val="009A579D"/>
    <w:rsid w:val="009A57A8"/>
    <w:rsid w:val="009A5B2C"/>
    <w:rsid w:val="009A5B77"/>
    <w:rsid w:val="009A625F"/>
    <w:rsid w:val="009A64CC"/>
    <w:rsid w:val="009A662C"/>
    <w:rsid w:val="009A6C38"/>
    <w:rsid w:val="009A6FDB"/>
    <w:rsid w:val="009A71EE"/>
    <w:rsid w:val="009A7F9A"/>
    <w:rsid w:val="009B06A4"/>
    <w:rsid w:val="009B0D05"/>
    <w:rsid w:val="009B0F50"/>
    <w:rsid w:val="009B1060"/>
    <w:rsid w:val="009B1583"/>
    <w:rsid w:val="009B18F1"/>
    <w:rsid w:val="009B1C98"/>
    <w:rsid w:val="009B1EFD"/>
    <w:rsid w:val="009B2AA4"/>
    <w:rsid w:val="009B2F24"/>
    <w:rsid w:val="009B31AE"/>
    <w:rsid w:val="009B323A"/>
    <w:rsid w:val="009B38C8"/>
    <w:rsid w:val="009B3D74"/>
    <w:rsid w:val="009B3F3B"/>
    <w:rsid w:val="009B58B8"/>
    <w:rsid w:val="009B60CD"/>
    <w:rsid w:val="009B67CD"/>
    <w:rsid w:val="009B6AAD"/>
    <w:rsid w:val="009B7352"/>
    <w:rsid w:val="009B7615"/>
    <w:rsid w:val="009B7E22"/>
    <w:rsid w:val="009C00B0"/>
    <w:rsid w:val="009C0207"/>
    <w:rsid w:val="009C0649"/>
    <w:rsid w:val="009C1640"/>
    <w:rsid w:val="009C1988"/>
    <w:rsid w:val="009C2171"/>
    <w:rsid w:val="009C2590"/>
    <w:rsid w:val="009C34D4"/>
    <w:rsid w:val="009C43E8"/>
    <w:rsid w:val="009C4426"/>
    <w:rsid w:val="009C4D29"/>
    <w:rsid w:val="009C5269"/>
    <w:rsid w:val="009C5990"/>
    <w:rsid w:val="009C5D69"/>
    <w:rsid w:val="009C73B5"/>
    <w:rsid w:val="009C773B"/>
    <w:rsid w:val="009C7CDE"/>
    <w:rsid w:val="009C7EA9"/>
    <w:rsid w:val="009D05F2"/>
    <w:rsid w:val="009D088A"/>
    <w:rsid w:val="009D10CF"/>
    <w:rsid w:val="009D1739"/>
    <w:rsid w:val="009D1BF8"/>
    <w:rsid w:val="009D23C7"/>
    <w:rsid w:val="009D2FB5"/>
    <w:rsid w:val="009D3081"/>
    <w:rsid w:val="009D37E3"/>
    <w:rsid w:val="009D416D"/>
    <w:rsid w:val="009D422A"/>
    <w:rsid w:val="009D42E3"/>
    <w:rsid w:val="009D43B4"/>
    <w:rsid w:val="009D464C"/>
    <w:rsid w:val="009D4D68"/>
    <w:rsid w:val="009D5023"/>
    <w:rsid w:val="009D5219"/>
    <w:rsid w:val="009D567D"/>
    <w:rsid w:val="009D5A46"/>
    <w:rsid w:val="009D64D5"/>
    <w:rsid w:val="009D66EA"/>
    <w:rsid w:val="009D7E9B"/>
    <w:rsid w:val="009E0372"/>
    <w:rsid w:val="009E0BA5"/>
    <w:rsid w:val="009E158F"/>
    <w:rsid w:val="009E2526"/>
    <w:rsid w:val="009E3297"/>
    <w:rsid w:val="009E3B5C"/>
    <w:rsid w:val="009E3C8B"/>
    <w:rsid w:val="009E430A"/>
    <w:rsid w:val="009E448F"/>
    <w:rsid w:val="009E4567"/>
    <w:rsid w:val="009E629C"/>
    <w:rsid w:val="009E67C2"/>
    <w:rsid w:val="009E68A6"/>
    <w:rsid w:val="009E716B"/>
    <w:rsid w:val="009E79B0"/>
    <w:rsid w:val="009F0100"/>
    <w:rsid w:val="009F10D0"/>
    <w:rsid w:val="009F1C10"/>
    <w:rsid w:val="009F1D6B"/>
    <w:rsid w:val="009F23A0"/>
    <w:rsid w:val="009F23D7"/>
    <w:rsid w:val="009F24D8"/>
    <w:rsid w:val="009F32F5"/>
    <w:rsid w:val="009F52C5"/>
    <w:rsid w:val="009F54CC"/>
    <w:rsid w:val="009F5737"/>
    <w:rsid w:val="009F59FE"/>
    <w:rsid w:val="009F601E"/>
    <w:rsid w:val="009F608F"/>
    <w:rsid w:val="009F6D95"/>
    <w:rsid w:val="009F734F"/>
    <w:rsid w:val="009F7CA6"/>
    <w:rsid w:val="00A00C6B"/>
    <w:rsid w:val="00A01151"/>
    <w:rsid w:val="00A01490"/>
    <w:rsid w:val="00A024F7"/>
    <w:rsid w:val="00A02AAC"/>
    <w:rsid w:val="00A02B27"/>
    <w:rsid w:val="00A02CCC"/>
    <w:rsid w:val="00A039C5"/>
    <w:rsid w:val="00A0493C"/>
    <w:rsid w:val="00A04C3E"/>
    <w:rsid w:val="00A05A63"/>
    <w:rsid w:val="00A05E0B"/>
    <w:rsid w:val="00A0603D"/>
    <w:rsid w:val="00A062E8"/>
    <w:rsid w:val="00A06422"/>
    <w:rsid w:val="00A06489"/>
    <w:rsid w:val="00A068E1"/>
    <w:rsid w:val="00A069AD"/>
    <w:rsid w:val="00A06BC2"/>
    <w:rsid w:val="00A07217"/>
    <w:rsid w:val="00A07C55"/>
    <w:rsid w:val="00A100E6"/>
    <w:rsid w:val="00A10307"/>
    <w:rsid w:val="00A10B63"/>
    <w:rsid w:val="00A10F32"/>
    <w:rsid w:val="00A11326"/>
    <w:rsid w:val="00A119F5"/>
    <w:rsid w:val="00A11B8F"/>
    <w:rsid w:val="00A11F57"/>
    <w:rsid w:val="00A12506"/>
    <w:rsid w:val="00A12867"/>
    <w:rsid w:val="00A12926"/>
    <w:rsid w:val="00A137C7"/>
    <w:rsid w:val="00A13918"/>
    <w:rsid w:val="00A13F01"/>
    <w:rsid w:val="00A14001"/>
    <w:rsid w:val="00A14A36"/>
    <w:rsid w:val="00A15933"/>
    <w:rsid w:val="00A15B20"/>
    <w:rsid w:val="00A16076"/>
    <w:rsid w:val="00A1686B"/>
    <w:rsid w:val="00A17AC8"/>
    <w:rsid w:val="00A17B02"/>
    <w:rsid w:val="00A17B44"/>
    <w:rsid w:val="00A17FF1"/>
    <w:rsid w:val="00A20804"/>
    <w:rsid w:val="00A20C4C"/>
    <w:rsid w:val="00A20C65"/>
    <w:rsid w:val="00A21166"/>
    <w:rsid w:val="00A21204"/>
    <w:rsid w:val="00A21210"/>
    <w:rsid w:val="00A21335"/>
    <w:rsid w:val="00A21CFD"/>
    <w:rsid w:val="00A22DC4"/>
    <w:rsid w:val="00A230B5"/>
    <w:rsid w:val="00A2341D"/>
    <w:rsid w:val="00A23BDB"/>
    <w:rsid w:val="00A24458"/>
    <w:rsid w:val="00A246B6"/>
    <w:rsid w:val="00A247C7"/>
    <w:rsid w:val="00A24EB3"/>
    <w:rsid w:val="00A25256"/>
    <w:rsid w:val="00A25935"/>
    <w:rsid w:val="00A25FDC"/>
    <w:rsid w:val="00A263CA"/>
    <w:rsid w:val="00A26809"/>
    <w:rsid w:val="00A26967"/>
    <w:rsid w:val="00A26EF7"/>
    <w:rsid w:val="00A26F33"/>
    <w:rsid w:val="00A27441"/>
    <w:rsid w:val="00A31028"/>
    <w:rsid w:val="00A310C1"/>
    <w:rsid w:val="00A311F5"/>
    <w:rsid w:val="00A31DFA"/>
    <w:rsid w:val="00A325A0"/>
    <w:rsid w:val="00A3370A"/>
    <w:rsid w:val="00A346B3"/>
    <w:rsid w:val="00A34928"/>
    <w:rsid w:val="00A35740"/>
    <w:rsid w:val="00A35C82"/>
    <w:rsid w:val="00A35DA8"/>
    <w:rsid w:val="00A36256"/>
    <w:rsid w:val="00A367F9"/>
    <w:rsid w:val="00A36992"/>
    <w:rsid w:val="00A36CD7"/>
    <w:rsid w:val="00A36EF6"/>
    <w:rsid w:val="00A370D6"/>
    <w:rsid w:val="00A37298"/>
    <w:rsid w:val="00A3781C"/>
    <w:rsid w:val="00A406B9"/>
    <w:rsid w:val="00A40905"/>
    <w:rsid w:val="00A41605"/>
    <w:rsid w:val="00A41636"/>
    <w:rsid w:val="00A4194B"/>
    <w:rsid w:val="00A422C5"/>
    <w:rsid w:val="00A42867"/>
    <w:rsid w:val="00A42B32"/>
    <w:rsid w:val="00A42CC7"/>
    <w:rsid w:val="00A43061"/>
    <w:rsid w:val="00A43199"/>
    <w:rsid w:val="00A436AB"/>
    <w:rsid w:val="00A43B80"/>
    <w:rsid w:val="00A43CF7"/>
    <w:rsid w:val="00A44240"/>
    <w:rsid w:val="00A442DF"/>
    <w:rsid w:val="00A4537F"/>
    <w:rsid w:val="00A45603"/>
    <w:rsid w:val="00A45BC8"/>
    <w:rsid w:val="00A4621F"/>
    <w:rsid w:val="00A4660C"/>
    <w:rsid w:val="00A4762F"/>
    <w:rsid w:val="00A477A1"/>
    <w:rsid w:val="00A4781F"/>
    <w:rsid w:val="00A47E70"/>
    <w:rsid w:val="00A5036F"/>
    <w:rsid w:val="00A50655"/>
    <w:rsid w:val="00A50CF0"/>
    <w:rsid w:val="00A510E6"/>
    <w:rsid w:val="00A51D55"/>
    <w:rsid w:val="00A51DA4"/>
    <w:rsid w:val="00A5302C"/>
    <w:rsid w:val="00A537EC"/>
    <w:rsid w:val="00A542F5"/>
    <w:rsid w:val="00A552B2"/>
    <w:rsid w:val="00A553F1"/>
    <w:rsid w:val="00A55675"/>
    <w:rsid w:val="00A57382"/>
    <w:rsid w:val="00A5767D"/>
    <w:rsid w:val="00A57992"/>
    <w:rsid w:val="00A607E5"/>
    <w:rsid w:val="00A608F8"/>
    <w:rsid w:val="00A623C4"/>
    <w:rsid w:val="00A623F1"/>
    <w:rsid w:val="00A6287A"/>
    <w:rsid w:val="00A62FE0"/>
    <w:rsid w:val="00A6410D"/>
    <w:rsid w:val="00A64AFA"/>
    <w:rsid w:val="00A65F60"/>
    <w:rsid w:val="00A66C1E"/>
    <w:rsid w:val="00A66F59"/>
    <w:rsid w:val="00A671DA"/>
    <w:rsid w:val="00A701AA"/>
    <w:rsid w:val="00A712E9"/>
    <w:rsid w:val="00A71644"/>
    <w:rsid w:val="00A7290C"/>
    <w:rsid w:val="00A72E14"/>
    <w:rsid w:val="00A73D41"/>
    <w:rsid w:val="00A73D52"/>
    <w:rsid w:val="00A73FF4"/>
    <w:rsid w:val="00A7425E"/>
    <w:rsid w:val="00A74279"/>
    <w:rsid w:val="00A7432D"/>
    <w:rsid w:val="00A743EA"/>
    <w:rsid w:val="00A750BC"/>
    <w:rsid w:val="00A7555A"/>
    <w:rsid w:val="00A75825"/>
    <w:rsid w:val="00A7671C"/>
    <w:rsid w:val="00A76EDF"/>
    <w:rsid w:val="00A77495"/>
    <w:rsid w:val="00A777F2"/>
    <w:rsid w:val="00A818CD"/>
    <w:rsid w:val="00A81977"/>
    <w:rsid w:val="00A81A94"/>
    <w:rsid w:val="00A81B12"/>
    <w:rsid w:val="00A81BCE"/>
    <w:rsid w:val="00A81CC2"/>
    <w:rsid w:val="00A81D44"/>
    <w:rsid w:val="00A82FB7"/>
    <w:rsid w:val="00A83067"/>
    <w:rsid w:val="00A832E1"/>
    <w:rsid w:val="00A83727"/>
    <w:rsid w:val="00A83AD9"/>
    <w:rsid w:val="00A83CDB"/>
    <w:rsid w:val="00A843D9"/>
    <w:rsid w:val="00A844A1"/>
    <w:rsid w:val="00A8458C"/>
    <w:rsid w:val="00A84606"/>
    <w:rsid w:val="00A84B15"/>
    <w:rsid w:val="00A84F20"/>
    <w:rsid w:val="00A85143"/>
    <w:rsid w:val="00A852EA"/>
    <w:rsid w:val="00A8549F"/>
    <w:rsid w:val="00A86137"/>
    <w:rsid w:val="00A877B6"/>
    <w:rsid w:val="00A904AD"/>
    <w:rsid w:val="00A907E7"/>
    <w:rsid w:val="00A90BF9"/>
    <w:rsid w:val="00A91119"/>
    <w:rsid w:val="00A9187B"/>
    <w:rsid w:val="00A919C9"/>
    <w:rsid w:val="00A91F9E"/>
    <w:rsid w:val="00A92489"/>
    <w:rsid w:val="00A92ECD"/>
    <w:rsid w:val="00A93267"/>
    <w:rsid w:val="00A93693"/>
    <w:rsid w:val="00A936F7"/>
    <w:rsid w:val="00A937CF"/>
    <w:rsid w:val="00A93D29"/>
    <w:rsid w:val="00A944EA"/>
    <w:rsid w:val="00A948E4"/>
    <w:rsid w:val="00A9587C"/>
    <w:rsid w:val="00A95AE3"/>
    <w:rsid w:val="00A97108"/>
    <w:rsid w:val="00A9733A"/>
    <w:rsid w:val="00A976B3"/>
    <w:rsid w:val="00AA0387"/>
    <w:rsid w:val="00AA0723"/>
    <w:rsid w:val="00AA08E0"/>
    <w:rsid w:val="00AA09FA"/>
    <w:rsid w:val="00AA1118"/>
    <w:rsid w:val="00AA14D2"/>
    <w:rsid w:val="00AA1A1C"/>
    <w:rsid w:val="00AA1F94"/>
    <w:rsid w:val="00AA27FD"/>
    <w:rsid w:val="00AA2CBC"/>
    <w:rsid w:val="00AA2CF3"/>
    <w:rsid w:val="00AA2D82"/>
    <w:rsid w:val="00AA31FB"/>
    <w:rsid w:val="00AA3A7F"/>
    <w:rsid w:val="00AA3F07"/>
    <w:rsid w:val="00AA40EE"/>
    <w:rsid w:val="00AA4352"/>
    <w:rsid w:val="00AA48AD"/>
    <w:rsid w:val="00AA4A6B"/>
    <w:rsid w:val="00AA5690"/>
    <w:rsid w:val="00AA57F3"/>
    <w:rsid w:val="00AA642C"/>
    <w:rsid w:val="00AA6689"/>
    <w:rsid w:val="00AA6C7D"/>
    <w:rsid w:val="00AA6F1F"/>
    <w:rsid w:val="00AA718B"/>
    <w:rsid w:val="00AA76A7"/>
    <w:rsid w:val="00AA79E7"/>
    <w:rsid w:val="00AB0816"/>
    <w:rsid w:val="00AB10CF"/>
    <w:rsid w:val="00AB11C9"/>
    <w:rsid w:val="00AB1B1B"/>
    <w:rsid w:val="00AB1E35"/>
    <w:rsid w:val="00AB26BF"/>
    <w:rsid w:val="00AB26DA"/>
    <w:rsid w:val="00AB2891"/>
    <w:rsid w:val="00AB387C"/>
    <w:rsid w:val="00AB49B5"/>
    <w:rsid w:val="00AB4B97"/>
    <w:rsid w:val="00AB4F48"/>
    <w:rsid w:val="00AB569E"/>
    <w:rsid w:val="00AB571E"/>
    <w:rsid w:val="00AB7FB1"/>
    <w:rsid w:val="00AC0663"/>
    <w:rsid w:val="00AC0DF9"/>
    <w:rsid w:val="00AC121F"/>
    <w:rsid w:val="00AC1E9F"/>
    <w:rsid w:val="00AC3487"/>
    <w:rsid w:val="00AC3984"/>
    <w:rsid w:val="00AC3B97"/>
    <w:rsid w:val="00AC3CF7"/>
    <w:rsid w:val="00AC4AF5"/>
    <w:rsid w:val="00AC4CC1"/>
    <w:rsid w:val="00AC4FAA"/>
    <w:rsid w:val="00AC5820"/>
    <w:rsid w:val="00AC5C7E"/>
    <w:rsid w:val="00AC6627"/>
    <w:rsid w:val="00AC6929"/>
    <w:rsid w:val="00AC6B7E"/>
    <w:rsid w:val="00AC7C5A"/>
    <w:rsid w:val="00AC7EAB"/>
    <w:rsid w:val="00AD07FF"/>
    <w:rsid w:val="00AD1CD8"/>
    <w:rsid w:val="00AD2224"/>
    <w:rsid w:val="00AD23B0"/>
    <w:rsid w:val="00AD23FC"/>
    <w:rsid w:val="00AD25D1"/>
    <w:rsid w:val="00AD287C"/>
    <w:rsid w:val="00AD4201"/>
    <w:rsid w:val="00AD4828"/>
    <w:rsid w:val="00AD57FF"/>
    <w:rsid w:val="00AD5B5D"/>
    <w:rsid w:val="00AD606D"/>
    <w:rsid w:val="00AD7526"/>
    <w:rsid w:val="00AD7D3A"/>
    <w:rsid w:val="00AE078B"/>
    <w:rsid w:val="00AE14B4"/>
    <w:rsid w:val="00AE1641"/>
    <w:rsid w:val="00AE1FDA"/>
    <w:rsid w:val="00AE2456"/>
    <w:rsid w:val="00AE26E9"/>
    <w:rsid w:val="00AE3A8C"/>
    <w:rsid w:val="00AE441F"/>
    <w:rsid w:val="00AE46A8"/>
    <w:rsid w:val="00AE4A3B"/>
    <w:rsid w:val="00AE5AF2"/>
    <w:rsid w:val="00AE5C61"/>
    <w:rsid w:val="00AE61C0"/>
    <w:rsid w:val="00AE6448"/>
    <w:rsid w:val="00AE737F"/>
    <w:rsid w:val="00AE7B66"/>
    <w:rsid w:val="00AE7DB2"/>
    <w:rsid w:val="00AF0132"/>
    <w:rsid w:val="00AF01C2"/>
    <w:rsid w:val="00AF094D"/>
    <w:rsid w:val="00AF0AA3"/>
    <w:rsid w:val="00AF1FB7"/>
    <w:rsid w:val="00AF20DD"/>
    <w:rsid w:val="00AF3079"/>
    <w:rsid w:val="00AF3109"/>
    <w:rsid w:val="00AF3330"/>
    <w:rsid w:val="00AF3BD1"/>
    <w:rsid w:val="00AF405D"/>
    <w:rsid w:val="00AF407C"/>
    <w:rsid w:val="00AF4128"/>
    <w:rsid w:val="00AF44BC"/>
    <w:rsid w:val="00AF4ABD"/>
    <w:rsid w:val="00AF4AE4"/>
    <w:rsid w:val="00AF4D22"/>
    <w:rsid w:val="00AF524D"/>
    <w:rsid w:val="00AF5FB7"/>
    <w:rsid w:val="00AF616B"/>
    <w:rsid w:val="00AF6732"/>
    <w:rsid w:val="00AF71D6"/>
    <w:rsid w:val="00AF79D2"/>
    <w:rsid w:val="00AF7F78"/>
    <w:rsid w:val="00B003B3"/>
    <w:rsid w:val="00B003B4"/>
    <w:rsid w:val="00B00987"/>
    <w:rsid w:val="00B00A6E"/>
    <w:rsid w:val="00B021A6"/>
    <w:rsid w:val="00B0237F"/>
    <w:rsid w:val="00B0256A"/>
    <w:rsid w:val="00B02783"/>
    <w:rsid w:val="00B02DBD"/>
    <w:rsid w:val="00B02FF2"/>
    <w:rsid w:val="00B035A9"/>
    <w:rsid w:val="00B03DAD"/>
    <w:rsid w:val="00B03E0F"/>
    <w:rsid w:val="00B0418A"/>
    <w:rsid w:val="00B04CF5"/>
    <w:rsid w:val="00B050D0"/>
    <w:rsid w:val="00B052B4"/>
    <w:rsid w:val="00B064F2"/>
    <w:rsid w:val="00B068AC"/>
    <w:rsid w:val="00B07749"/>
    <w:rsid w:val="00B077C2"/>
    <w:rsid w:val="00B079A2"/>
    <w:rsid w:val="00B079AD"/>
    <w:rsid w:val="00B07C0C"/>
    <w:rsid w:val="00B10295"/>
    <w:rsid w:val="00B10385"/>
    <w:rsid w:val="00B11829"/>
    <w:rsid w:val="00B11CF5"/>
    <w:rsid w:val="00B1204E"/>
    <w:rsid w:val="00B126C5"/>
    <w:rsid w:val="00B12DE8"/>
    <w:rsid w:val="00B1368A"/>
    <w:rsid w:val="00B13D2F"/>
    <w:rsid w:val="00B13D87"/>
    <w:rsid w:val="00B1405F"/>
    <w:rsid w:val="00B140AB"/>
    <w:rsid w:val="00B1438C"/>
    <w:rsid w:val="00B14FFF"/>
    <w:rsid w:val="00B156D5"/>
    <w:rsid w:val="00B15C49"/>
    <w:rsid w:val="00B164DD"/>
    <w:rsid w:val="00B16DDA"/>
    <w:rsid w:val="00B1726D"/>
    <w:rsid w:val="00B17DBF"/>
    <w:rsid w:val="00B20BDB"/>
    <w:rsid w:val="00B20EDB"/>
    <w:rsid w:val="00B22181"/>
    <w:rsid w:val="00B22259"/>
    <w:rsid w:val="00B22D96"/>
    <w:rsid w:val="00B2396B"/>
    <w:rsid w:val="00B25226"/>
    <w:rsid w:val="00B252A8"/>
    <w:rsid w:val="00B2582C"/>
    <w:rsid w:val="00B25897"/>
    <w:rsid w:val="00B258BB"/>
    <w:rsid w:val="00B26376"/>
    <w:rsid w:val="00B26418"/>
    <w:rsid w:val="00B26524"/>
    <w:rsid w:val="00B266B8"/>
    <w:rsid w:val="00B2685A"/>
    <w:rsid w:val="00B269D7"/>
    <w:rsid w:val="00B26CF8"/>
    <w:rsid w:val="00B26D1B"/>
    <w:rsid w:val="00B2730F"/>
    <w:rsid w:val="00B27721"/>
    <w:rsid w:val="00B300FC"/>
    <w:rsid w:val="00B31E7E"/>
    <w:rsid w:val="00B32074"/>
    <w:rsid w:val="00B321F7"/>
    <w:rsid w:val="00B32696"/>
    <w:rsid w:val="00B32857"/>
    <w:rsid w:val="00B328E6"/>
    <w:rsid w:val="00B32E87"/>
    <w:rsid w:val="00B339B5"/>
    <w:rsid w:val="00B33B0E"/>
    <w:rsid w:val="00B34252"/>
    <w:rsid w:val="00B3426F"/>
    <w:rsid w:val="00B342CA"/>
    <w:rsid w:val="00B3587D"/>
    <w:rsid w:val="00B3645E"/>
    <w:rsid w:val="00B369DD"/>
    <w:rsid w:val="00B36C15"/>
    <w:rsid w:val="00B36CCD"/>
    <w:rsid w:val="00B36F16"/>
    <w:rsid w:val="00B3756A"/>
    <w:rsid w:val="00B37CBE"/>
    <w:rsid w:val="00B37D26"/>
    <w:rsid w:val="00B4062B"/>
    <w:rsid w:val="00B409A9"/>
    <w:rsid w:val="00B40F89"/>
    <w:rsid w:val="00B416A7"/>
    <w:rsid w:val="00B41813"/>
    <w:rsid w:val="00B4366C"/>
    <w:rsid w:val="00B43EBE"/>
    <w:rsid w:val="00B4419A"/>
    <w:rsid w:val="00B443C6"/>
    <w:rsid w:val="00B44B11"/>
    <w:rsid w:val="00B44B97"/>
    <w:rsid w:val="00B46B24"/>
    <w:rsid w:val="00B47044"/>
    <w:rsid w:val="00B5051C"/>
    <w:rsid w:val="00B514C3"/>
    <w:rsid w:val="00B51775"/>
    <w:rsid w:val="00B51835"/>
    <w:rsid w:val="00B51AD8"/>
    <w:rsid w:val="00B51D18"/>
    <w:rsid w:val="00B51D31"/>
    <w:rsid w:val="00B5265F"/>
    <w:rsid w:val="00B5277F"/>
    <w:rsid w:val="00B52EC9"/>
    <w:rsid w:val="00B530CB"/>
    <w:rsid w:val="00B53841"/>
    <w:rsid w:val="00B54161"/>
    <w:rsid w:val="00B54887"/>
    <w:rsid w:val="00B548BB"/>
    <w:rsid w:val="00B552C3"/>
    <w:rsid w:val="00B55534"/>
    <w:rsid w:val="00B559FC"/>
    <w:rsid w:val="00B55FA8"/>
    <w:rsid w:val="00B56415"/>
    <w:rsid w:val="00B56461"/>
    <w:rsid w:val="00B56D0C"/>
    <w:rsid w:val="00B571B5"/>
    <w:rsid w:val="00B5758E"/>
    <w:rsid w:val="00B57A4B"/>
    <w:rsid w:val="00B57FFB"/>
    <w:rsid w:val="00B60920"/>
    <w:rsid w:val="00B60A42"/>
    <w:rsid w:val="00B617C7"/>
    <w:rsid w:val="00B61ECE"/>
    <w:rsid w:val="00B61FAE"/>
    <w:rsid w:val="00B61FD7"/>
    <w:rsid w:val="00B6222B"/>
    <w:rsid w:val="00B623B5"/>
    <w:rsid w:val="00B625FC"/>
    <w:rsid w:val="00B638C3"/>
    <w:rsid w:val="00B63D1F"/>
    <w:rsid w:val="00B64422"/>
    <w:rsid w:val="00B64510"/>
    <w:rsid w:val="00B64C34"/>
    <w:rsid w:val="00B651E1"/>
    <w:rsid w:val="00B6551E"/>
    <w:rsid w:val="00B65576"/>
    <w:rsid w:val="00B656E3"/>
    <w:rsid w:val="00B6589B"/>
    <w:rsid w:val="00B65EFE"/>
    <w:rsid w:val="00B66550"/>
    <w:rsid w:val="00B66582"/>
    <w:rsid w:val="00B6698D"/>
    <w:rsid w:val="00B66A6D"/>
    <w:rsid w:val="00B66B00"/>
    <w:rsid w:val="00B66B77"/>
    <w:rsid w:val="00B66FB1"/>
    <w:rsid w:val="00B6720D"/>
    <w:rsid w:val="00B6733A"/>
    <w:rsid w:val="00B673F3"/>
    <w:rsid w:val="00B67434"/>
    <w:rsid w:val="00B67B97"/>
    <w:rsid w:val="00B70B79"/>
    <w:rsid w:val="00B713E1"/>
    <w:rsid w:val="00B713E9"/>
    <w:rsid w:val="00B7153B"/>
    <w:rsid w:val="00B71AAE"/>
    <w:rsid w:val="00B72882"/>
    <w:rsid w:val="00B729C6"/>
    <w:rsid w:val="00B72A78"/>
    <w:rsid w:val="00B72B4A"/>
    <w:rsid w:val="00B72D76"/>
    <w:rsid w:val="00B73656"/>
    <w:rsid w:val="00B75336"/>
    <w:rsid w:val="00B75916"/>
    <w:rsid w:val="00B75980"/>
    <w:rsid w:val="00B75BC2"/>
    <w:rsid w:val="00B75D4A"/>
    <w:rsid w:val="00B7625D"/>
    <w:rsid w:val="00B764FA"/>
    <w:rsid w:val="00B76626"/>
    <w:rsid w:val="00B766C4"/>
    <w:rsid w:val="00B76E47"/>
    <w:rsid w:val="00B77489"/>
    <w:rsid w:val="00B77564"/>
    <w:rsid w:val="00B77E36"/>
    <w:rsid w:val="00B81488"/>
    <w:rsid w:val="00B81BC9"/>
    <w:rsid w:val="00B81E36"/>
    <w:rsid w:val="00B8223A"/>
    <w:rsid w:val="00B83095"/>
    <w:rsid w:val="00B83FA4"/>
    <w:rsid w:val="00B84488"/>
    <w:rsid w:val="00B84849"/>
    <w:rsid w:val="00B84890"/>
    <w:rsid w:val="00B85B4D"/>
    <w:rsid w:val="00B85CD7"/>
    <w:rsid w:val="00B85DDD"/>
    <w:rsid w:val="00B8658E"/>
    <w:rsid w:val="00B87314"/>
    <w:rsid w:val="00B87915"/>
    <w:rsid w:val="00B9027E"/>
    <w:rsid w:val="00B909C3"/>
    <w:rsid w:val="00B91A32"/>
    <w:rsid w:val="00B91C64"/>
    <w:rsid w:val="00B91FC0"/>
    <w:rsid w:val="00B923BB"/>
    <w:rsid w:val="00B93EB2"/>
    <w:rsid w:val="00B94286"/>
    <w:rsid w:val="00B953B8"/>
    <w:rsid w:val="00B96136"/>
    <w:rsid w:val="00B968C8"/>
    <w:rsid w:val="00B969E3"/>
    <w:rsid w:val="00B96B74"/>
    <w:rsid w:val="00B96C3F"/>
    <w:rsid w:val="00B96CC6"/>
    <w:rsid w:val="00B9758C"/>
    <w:rsid w:val="00B97C82"/>
    <w:rsid w:val="00BA02C9"/>
    <w:rsid w:val="00BA04AE"/>
    <w:rsid w:val="00BA0712"/>
    <w:rsid w:val="00BA08A6"/>
    <w:rsid w:val="00BA0CB4"/>
    <w:rsid w:val="00BA0E4D"/>
    <w:rsid w:val="00BA177D"/>
    <w:rsid w:val="00BA1DA7"/>
    <w:rsid w:val="00BA1DCC"/>
    <w:rsid w:val="00BA254F"/>
    <w:rsid w:val="00BA307E"/>
    <w:rsid w:val="00BA3247"/>
    <w:rsid w:val="00BA343E"/>
    <w:rsid w:val="00BA3929"/>
    <w:rsid w:val="00BA3B95"/>
    <w:rsid w:val="00BA3EC5"/>
    <w:rsid w:val="00BA409D"/>
    <w:rsid w:val="00BA4289"/>
    <w:rsid w:val="00BA43AB"/>
    <w:rsid w:val="00BA4DF5"/>
    <w:rsid w:val="00BA51D9"/>
    <w:rsid w:val="00BA55C8"/>
    <w:rsid w:val="00BA598D"/>
    <w:rsid w:val="00BA5BBD"/>
    <w:rsid w:val="00BA61BA"/>
    <w:rsid w:val="00BA62E4"/>
    <w:rsid w:val="00BA6C3E"/>
    <w:rsid w:val="00BA75B4"/>
    <w:rsid w:val="00BA7630"/>
    <w:rsid w:val="00BA79EC"/>
    <w:rsid w:val="00BB01A5"/>
    <w:rsid w:val="00BB0768"/>
    <w:rsid w:val="00BB114C"/>
    <w:rsid w:val="00BB1D1F"/>
    <w:rsid w:val="00BB24DF"/>
    <w:rsid w:val="00BB2563"/>
    <w:rsid w:val="00BB2A88"/>
    <w:rsid w:val="00BB3828"/>
    <w:rsid w:val="00BB4F98"/>
    <w:rsid w:val="00BB5796"/>
    <w:rsid w:val="00BB5D39"/>
    <w:rsid w:val="00BB5DFC"/>
    <w:rsid w:val="00BB7458"/>
    <w:rsid w:val="00BB77E0"/>
    <w:rsid w:val="00BC0266"/>
    <w:rsid w:val="00BC0A2C"/>
    <w:rsid w:val="00BC0C84"/>
    <w:rsid w:val="00BC2F2E"/>
    <w:rsid w:val="00BC3481"/>
    <w:rsid w:val="00BC3483"/>
    <w:rsid w:val="00BC3747"/>
    <w:rsid w:val="00BC37A7"/>
    <w:rsid w:val="00BC3AF2"/>
    <w:rsid w:val="00BC4C0E"/>
    <w:rsid w:val="00BC5C11"/>
    <w:rsid w:val="00BC63A2"/>
    <w:rsid w:val="00BC6465"/>
    <w:rsid w:val="00BC67AD"/>
    <w:rsid w:val="00BC690A"/>
    <w:rsid w:val="00BC6A77"/>
    <w:rsid w:val="00BC6CA4"/>
    <w:rsid w:val="00BC77A6"/>
    <w:rsid w:val="00BC7862"/>
    <w:rsid w:val="00BC7983"/>
    <w:rsid w:val="00BD00BB"/>
    <w:rsid w:val="00BD0BD4"/>
    <w:rsid w:val="00BD13CD"/>
    <w:rsid w:val="00BD14D3"/>
    <w:rsid w:val="00BD17D1"/>
    <w:rsid w:val="00BD202A"/>
    <w:rsid w:val="00BD2761"/>
    <w:rsid w:val="00BD279D"/>
    <w:rsid w:val="00BD2E3C"/>
    <w:rsid w:val="00BD38A2"/>
    <w:rsid w:val="00BD3B42"/>
    <w:rsid w:val="00BD4D89"/>
    <w:rsid w:val="00BD53EA"/>
    <w:rsid w:val="00BD5DF4"/>
    <w:rsid w:val="00BD5E5F"/>
    <w:rsid w:val="00BD6213"/>
    <w:rsid w:val="00BD654B"/>
    <w:rsid w:val="00BD6A4A"/>
    <w:rsid w:val="00BD6AF8"/>
    <w:rsid w:val="00BD6BB8"/>
    <w:rsid w:val="00BD7345"/>
    <w:rsid w:val="00BE00D1"/>
    <w:rsid w:val="00BE0C94"/>
    <w:rsid w:val="00BE27B5"/>
    <w:rsid w:val="00BE2AEC"/>
    <w:rsid w:val="00BE2B04"/>
    <w:rsid w:val="00BE31A7"/>
    <w:rsid w:val="00BE343B"/>
    <w:rsid w:val="00BE3F72"/>
    <w:rsid w:val="00BE3FFA"/>
    <w:rsid w:val="00BE4659"/>
    <w:rsid w:val="00BE58A5"/>
    <w:rsid w:val="00BE6EA3"/>
    <w:rsid w:val="00BE71FA"/>
    <w:rsid w:val="00BE760F"/>
    <w:rsid w:val="00BE77B0"/>
    <w:rsid w:val="00BE7868"/>
    <w:rsid w:val="00BF053C"/>
    <w:rsid w:val="00BF0560"/>
    <w:rsid w:val="00BF0819"/>
    <w:rsid w:val="00BF0AC1"/>
    <w:rsid w:val="00BF0B52"/>
    <w:rsid w:val="00BF2A22"/>
    <w:rsid w:val="00BF2B2C"/>
    <w:rsid w:val="00BF334C"/>
    <w:rsid w:val="00BF3819"/>
    <w:rsid w:val="00BF3D81"/>
    <w:rsid w:val="00BF41AA"/>
    <w:rsid w:val="00BF49A8"/>
    <w:rsid w:val="00BF4F65"/>
    <w:rsid w:val="00BF5079"/>
    <w:rsid w:val="00BF5E39"/>
    <w:rsid w:val="00BF65A8"/>
    <w:rsid w:val="00BF6A77"/>
    <w:rsid w:val="00BF6DD5"/>
    <w:rsid w:val="00BF7597"/>
    <w:rsid w:val="00BF773B"/>
    <w:rsid w:val="00BF7A8E"/>
    <w:rsid w:val="00C004D8"/>
    <w:rsid w:val="00C00798"/>
    <w:rsid w:val="00C00FA7"/>
    <w:rsid w:val="00C016A3"/>
    <w:rsid w:val="00C035C3"/>
    <w:rsid w:val="00C03905"/>
    <w:rsid w:val="00C03C56"/>
    <w:rsid w:val="00C03E21"/>
    <w:rsid w:val="00C03E50"/>
    <w:rsid w:val="00C03F1A"/>
    <w:rsid w:val="00C04071"/>
    <w:rsid w:val="00C045C7"/>
    <w:rsid w:val="00C0478A"/>
    <w:rsid w:val="00C0532B"/>
    <w:rsid w:val="00C0553D"/>
    <w:rsid w:val="00C0559B"/>
    <w:rsid w:val="00C058D9"/>
    <w:rsid w:val="00C058DC"/>
    <w:rsid w:val="00C05954"/>
    <w:rsid w:val="00C065A6"/>
    <w:rsid w:val="00C06800"/>
    <w:rsid w:val="00C0702B"/>
    <w:rsid w:val="00C078CF"/>
    <w:rsid w:val="00C100EB"/>
    <w:rsid w:val="00C104A0"/>
    <w:rsid w:val="00C105CE"/>
    <w:rsid w:val="00C10CEB"/>
    <w:rsid w:val="00C11040"/>
    <w:rsid w:val="00C113AA"/>
    <w:rsid w:val="00C116F9"/>
    <w:rsid w:val="00C11B27"/>
    <w:rsid w:val="00C123A1"/>
    <w:rsid w:val="00C124A7"/>
    <w:rsid w:val="00C129EF"/>
    <w:rsid w:val="00C134C3"/>
    <w:rsid w:val="00C144D7"/>
    <w:rsid w:val="00C1451A"/>
    <w:rsid w:val="00C14AF2"/>
    <w:rsid w:val="00C14FA6"/>
    <w:rsid w:val="00C15207"/>
    <w:rsid w:val="00C15610"/>
    <w:rsid w:val="00C159FC"/>
    <w:rsid w:val="00C16398"/>
    <w:rsid w:val="00C16610"/>
    <w:rsid w:val="00C16CD6"/>
    <w:rsid w:val="00C16EF6"/>
    <w:rsid w:val="00C17665"/>
    <w:rsid w:val="00C17A34"/>
    <w:rsid w:val="00C20363"/>
    <w:rsid w:val="00C20407"/>
    <w:rsid w:val="00C20801"/>
    <w:rsid w:val="00C20D6E"/>
    <w:rsid w:val="00C223D2"/>
    <w:rsid w:val="00C23A8B"/>
    <w:rsid w:val="00C24631"/>
    <w:rsid w:val="00C25B6E"/>
    <w:rsid w:val="00C25B90"/>
    <w:rsid w:val="00C2667F"/>
    <w:rsid w:val="00C26750"/>
    <w:rsid w:val="00C267C0"/>
    <w:rsid w:val="00C27175"/>
    <w:rsid w:val="00C30637"/>
    <w:rsid w:val="00C30B1C"/>
    <w:rsid w:val="00C317B6"/>
    <w:rsid w:val="00C31A5C"/>
    <w:rsid w:val="00C32491"/>
    <w:rsid w:val="00C3256A"/>
    <w:rsid w:val="00C327FD"/>
    <w:rsid w:val="00C32C04"/>
    <w:rsid w:val="00C33000"/>
    <w:rsid w:val="00C33174"/>
    <w:rsid w:val="00C3347C"/>
    <w:rsid w:val="00C337B2"/>
    <w:rsid w:val="00C337ED"/>
    <w:rsid w:val="00C33849"/>
    <w:rsid w:val="00C341B9"/>
    <w:rsid w:val="00C3493B"/>
    <w:rsid w:val="00C352B4"/>
    <w:rsid w:val="00C35D5A"/>
    <w:rsid w:val="00C36FD3"/>
    <w:rsid w:val="00C37400"/>
    <w:rsid w:val="00C37820"/>
    <w:rsid w:val="00C379A2"/>
    <w:rsid w:val="00C40DB8"/>
    <w:rsid w:val="00C42100"/>
    <w:rsid w:val="00C425E7"/>
    <w:rsid w:val="00C427E0"/>
    <w:rsid w:val="00C42F5C"/>
    <w:rsid w:val="00C437B1"/>
    <w:rsid w:val="00C43A95"/>
    <w:rsid w:val="00C44458"/>
    <w:rsid w:val="00C44CF4"/>
    <w:rsid w:val="00C44F30"/>
    <w:rsid w:val="00C452BE"/>
    <w:rsid w:val="00C459C0"/>
    <w:rsid w:val="00C45FF7"/>
    <w:rsid w:val="00C462C1"/>
    <w:rsid w:val="00C46307"/>
    <w:rsid w:val="00C4639C"/>
    <w:rsid w:val="00C466BC"/>
    <w:rsid w:val="00C4748B"/>
    <w:rsid w:val="00C47D76"/>
    <w:rsid w:val="00C47FB4"/>
    <w:rsid w:val="00C50114"/>
    <w:rsid w:val="00C502AE"/>
    <w:rsid w:val="00C50B7A"/>
    <w:rsid w:val="00C50C63"/>
    <w:rsid w:val="00C51639"/>
    <w:rsid w:val="00C52603"/>
    <w:rsid w:val="00C52B70"/>
    <w:rsid w:val="00C52EE9"/>
    <w:rsid w:val="00C5380D"/>
    <w:rsid w:val="00C53876"/>
    <w:rsid w:val="00C5388E"/>
    <w:rsid w:val="00C53DE8"/>
    <w:rsid w:val="00C544F3"/>
    <w:rsid w:val="00C54993"/>
    <w:rsid w:val="00C554F9"/>
    <w:rsid w:val="00C559AF"/>
    <w:rsid w:val="00C55A46"/>
    <w:rsid w:val="00C55AFF"/>
    <w:rsid w:val="00C55E57"/>
    <w:rsid w:val="00C57005"/>
    <w:rsid w:val="00C57C4B"/>
    <w:rsid w:val="00C6058E"/>
    <w:rsid w:val="00C60A19"/>
    <w:rsid w:val="00C60DD1"/>
    <w:rsid w:val="00C61812"/>
    <w:rsid w:val="00C619C1"/>
    <w:rsid w:val="00C61EBD"/>
    <w:rsid w:val="00C62039"/>
    <w:rsid w:val="00C6288D"/>
    <w:rsid w:val="00C62946"/>
    <w:rsid w:val="00C629C8"/>
    <w:rsid w:val="00C62F16"/>
    <w:rsid w:val="00C637F8"/>
    <w:rsid w:val="00C64324"/>
    <w:rsid w:val="00C64FF4"/>
    <w:rsid w:val="00C65491"/>
    <w:rsid w:val="00C65554"/>
    <w:rsid w:val="00C65E04"/>
    <w:rsid w:val="00C66965"/>
    <w:rsid w:val="00C66966"/>
    <w:rsid w:val="00C66BA2"/>
    <w:rsid w:val="00C679CF"/>
    <w:rsid w:val="00C67AC6"/>
    <w:rsid w:val="00C70A0B"/>
    <w:rsid w:val="00C70D46"/>
    <w:rsid w:val="00C70DC3"/>
    <w:rsid w:val="00C71FBE"/>
    <w:rsid w:val="00C7209C"/>
    <w:rsid w:val="00C72122"/>
    <w:rsid w:val="00C72160"/>
    <w:rsid w:val="00C72C8F"/>
    <w:rsid w:val="00C7354A"/>
    <w:rsid w:val="00C73F1F"/>
    <w:rsid w:val="00C7418A"/>
    <w:rsid w:val="00C75229"/>
    <w:rsid w:val="00C75391"/>
    <w:rsid w:val="00C75AA3"/>
    <w:rsid w:val="00C75ACB"/>
    <w:rsid w:val="00C7625C"/>
    <w:rsid w:val="00C779CE"/>
    <w:rsid w:val="00C77B15"/>
    <w:rsid w:val="00C80864"/>
    <w:rsid w:val="00C80DB2"/>
    <w:rsid w:val="00C8104F"/>
    <w:rsid w:val="00C81CF4"/>
    <w:rsid w:val="00C81F10"/>
    <w:rsid w:val="00C81F15"/>
    <w:rsid w:val="00C824B2"/>
    <w:rsid w:val="00C82818"/>
    <w:rsid w:val="00C82911"/>
    <w:rsid w:val="00C82F2B"/>
    <w:rsid w:val="00C83E5D"/>
    <w:rsid w:val="00C84181"/>
    <w:rsid w:val="00C84804"/>
    <w:rsid w:val="00C84B9F"/>
    <w:rsid w:val="00C84D6B"/>
    <w:rsid w:val="00C8533B"/>
    <w:rsid w:val="00C854F7"/>
    <w:rsid w:val="00C86918"/>
    <w:rsid w:val="00C86F99"/>
    <w:rsid w:val="00C87D9A"/>
    <w:rsid w:val="00C9012A"/>
    <w:rsid w:val="00C90356"/>
    <w:rsid w:val="00C906BB"/>
    <w:rsid w:val="00C90D67"/>
    <w:rsid w:val="00C91114"/>
    <w:rsid w:val="00C92436"/>
    <w:rsid w:val="00C92839"/>
    <w:rsid w:val="00C92CB6"/>
    <w:rsid w:val="00C93399"/>
    <w:rsid w:val="00C934B5"/>
    <w:rsid w:val="00C93547"/>
    <w:rsid w:val="00C9380D"/>
    <w:rsid w:val="00C93DF6"/>
    <w:rsid w:val="00C94280"/>
    <w:rsid w:val="00C9447F"/>
    <w:rsid w:val="00C94559"/>
    <w:rsid w:val="00C946F4"/>
    <w:rsid w:val="00C94AD7"/>
    <w:rsid w:val="00C94BC8"/>
    <w:rsid w:val="00C95523"/>
    <w:rsid w:val="00C957E9"/>
    <w:rsid w:val="00C95985"/>
    <w:rsid w:val="00C95A8A"/>
    <w:rsid w:val="00C95D12"/>
    <w:rsid w:val="00C95F4D"/>
    <w:rsid w:val="00C964FE"/>
    <w:rsid w:val="00C9650F"/>
    <w:rsid w:val="00C96521"/>
    <w:rsid w:val="00C9656A"/>
    <w:rsid w:val="00C96B88"/>
    <w:rsid w:val="00C96C45"/>
    <w:rsid w:val="00C96CE1"/>
    <w:rsid w:val="00C96E5E"/>
    <w:rsid w:val="00C96EF4"/>
    <w:rsid w:val="00C96F82"/>
    <w:rsid w:val="00C97CB8"/>
    <w:rsid w:val="00C97EA4"/>
    <w:rsid w:val="00CA0024"/>
    <w:rsid w:val="00CA0070"/>
    <w:rsid w:val="00CA0A18"/>
    <w:rsid w:val="00CA0A54"/>
    <w:rsid w:val="00CA17B5"/>
    <w:rsid w:val="00CA1E57"/>
    <w:rsid w:val="00CA2053"/>
    <w:rsid w:val="00CA206B"/>
    <w:rsid w:val="00CA20EF"/>
    <w:rsid w:val="00CA276E"/>
    <w:rsid w:val="00CA286D"/>
    <w:rsid w:val="00CA40A9"/>
    <w:rsid w:val="00CA41A5"/>
    <w:rsid w:val="00CA4B41"/>
    <w:rsid w:val="00CA4D8F"/>
    <w:rsid w:val="00CA55D9"/>
    <w:rsid w:val="00CA5D93"/>
    <w:rsid w:val="00CA5F02"/>
    <w:rsid w:val="00CA61D5"/>
    <w:rsid w:val="00CA693A"/>
    <w:rsid w:val="00CA7CB6"/>
    <w:rsid w:val="00CB001C"/>
    <w:rsid w:val="00CB1762"/>
    <w:rsid w:val="00CB1931"/>
    <w:rsid w:val="00CB238C"/>
    <w:rsid w:val="00CB2B49"/>
    <w:rsid w:val="00CB305B"/>
    <w:rsid w:val="00CB333E"/>
    <w:rsid w:val="00CB346F"/>
    <w:rsid w:val="00CB369E"/>
    <w:rsid w:val="00CB38C0"/>
    <w:rsid w:val="00CB459A"/>
    <w:rsid w:val="00CB4BF8"/>
    <w:rsid w:val="00CB5227"/>
    <w:rsid w:val="00CB5468"/>
    <w:rsid w:val="00CB6024"/>
    <w:rsid w:val="00CB61D0"/>
    <w:rsid w:val="00CB688E"/>
    <w:rsid w:val="00CB6C42"/>
    <w:rsid w:val="00CB7509"/>
    <w:rsid w:val="00CC001D"/>
    <w:rsid w:val="00CC088D"/>
    <w:rsid w:val="00CC0EFF"/>
    <w:rsid w:val="00CC11FC"/>
    <w:rsid w:val="00CC2313"/>
    <w:rsid w:val="00CC2412"/>
    <w:rsid w:val="00CC2D76"/>
    <w:rsid w:val="00CC358F"/>
    <w:rsid w:val="00CC4922"/>
    <w:rsid w:val="00CC49A9"/>
    <w:rsid w:val="00CC4F6F"/>
    <w:rsid w:val="00CC5026"/>
    <w:rsid w:val="00CC5780"/>
    <w:rsid w:val="00CC5F0D"/>
    <w:rsid w:val="00CC632C"/>
    <w:rsid w:val="00CC650F"/>
    <w:rsid w:val="00CC6866"/>
    <w:rsid w:val="00CC6875"/>
    <w:rsid w:val="00CC68D0"/>
    <w:rsid w:val="00CC6B54"/>
    <w:rsid w:val="00CC6DF3"/>
    <w:rsid w:val="00CC7134"/>
    <w:rsid w:val="00CC7308"/>
    <w:rsid w:val="00CC78B1"/>
    <w:rsid w:val="00CC7D8B"/>
    <w:rsid w:val="00CD045A"/>
    <w:rsid w:val="00CD0C77"/>
    <w:rsid w:val="00CD0E79"/>
    <w:rsid w:val="00CD0F17"/>
    <w:rsid w:val="00CD1066"/>
    <w:rsid w:val="00CD11C4"/>
    <w:rsid w:val="00CD16DF"/>
    <w:rsid w:val="00CD1AC5"/>
    <w:rsid w:val="00CD1E7E"/>
    <w:rsid w:val="00CD2527"/>
    <w:rsid w:val="00CD30D2"/>
    <w:rsid w:val="00CD3A56"/>
    <w:rsid w:val="00CD3FBB"/>
    <w:rsid w:val="00CD3FFE"/>
    <w:rsid w:val="00CD4049"/>
    <w:rsid w:val="00CD465A"/>
    <w:rsid w:val="00CD4A0E"/>
    <w:rsid w:val="00CD4FC9"/>
    <w:rsid w:val="00CD5513"/>
    <w:rsid w:val="00CD5916"/>
    <w:rsid w:val="00CD5950"/>
    <w:rsid w:val="00CD5DB1"/>
    <w:rsid w:val="00CD6368"/>
    <w:rsid w:val="00CD675E"/>
    <w:rsid w:val="00CD71E0"/>
    <w:rsid w:val="00CD75F1"/>
    <w:rsid w:val="00CD7700"/>
    <w:rsid w:val="00CD7D07"/>
    <w:rsid w:val="00CE0107"/>
    <w:rsid w:val="00CE0258"/>
    <w:rsid w:val="00CE03D8"/>
    <w:rsid w:val="00CE045F"/>
    <w:rsid w:val="00CE073E"/>
    <w:rsid w:val="00CE080F"/>
    <w:rsid w:val="00CE0915"/>
    <w:rsid w:val="00CE0CCF"/>
    <w:rsid w:val="00CE14A7"/>
    <w:rsid w:val="00CE1A54"/>
    <w:rsid w:val="00CE2855"/>
    <w:rsid w:val="00CE28B1"/>
    <w:rsid w:val="00CE32CD"/>
    <w:rsid w:val="00CE50A3"/>
    <w:rsid w:val="00CE5571"/>
    <w:rsid w:val="00CE5650"/>
    <w:rsid w:val="00CE5B9B"/>
    <w:rsid w:val="00CE5CFD"/>
    <w:rsid w:val="00CE6115"/>
    <w:rsid w:val="00CE6A3F"/>
    <w:rsid w:val="00CE7702"/>
    <w:rsid w:val="00CF0313"/>
    <w:rsid w:val="00CF0732"/>
    <w:rsid w:val="00CF127B"/>
    <w:rsid w:val="00CF17A5"/>
    <w:rsid w:val="00CF19F6"/>
    <w:rsid w:val="00CF1BC5"/>
    <w:rsid w:val="00CF1FF3"/>
    <w:rsid w:val="00CF21B9"/>
    <w:rsid w:val="00CF2845"/>
    <w:rsid w:val="00CF28C5"/>
    <w:rsid w:val="00CF2FF5"/>
    <w:rsid w:val="00CF320E"/>
    <w:rsid w:val="00CF364A"/>
    <w:rsid w:val="00CF3846"/>
    <w:rsid w:val="00CF389A"/>
    <w:rsid w:val="00CF451F"/>
    <w:rsid w:val="00CF4538"/>
    <w:rsid w:val="00CF567F"/>
    <w:rsid w:val="00CF56F7"/>
    <w:rsid w:val="00CF579F"/>
    <w:rsid w:val="00CF5D58"/>
    <w:rsid w:val="00CF62A5"/>
    <w:rsid w:val="00CF6CF2"/>
    <w:rsid w:val="00CF6FE6"/>
    <w:rsid w:val="00CF70DD"/>
    <w:rsid w:val="00CF7590"/>
    <w:rsid w:val="00CF79CE"/>
    <w:rsid w:val="00CF7C06"/>
    <w:rsid w:val="00D00205"/>
    <w:rsid w:val="00D0035E"/>
    <w:rsid w:val="00D0076F"/>
    <w:rsid w:val="00D00901"/>
    <w:rsid w:val="00D00CB6"/>
    <w:rsid w:val="00D01290"/>
    <w:rsid w:val="00D01898"/>
    <w:rsid w:val="00D0228A"/>
    <w:rsid w:val="00D038A1"/>
    <w:rsid w:val="00D03EDC"/>
    <w:rsid w:val="00D03F9A"/>
    <w:rsid w:val="00D040D0"/>
    <w:rsid w:val="00D04944"/>
    <w:rsid w:val="00D04BCA"/>
    <w:rsid w:val="00D05D49"/>
    <w:rsid w:val="00D065AC"/>
    <w:rsid w:val="00D06676"/>
    <w:rsid w:val="00D06D51"/>
    <w:rsid w:val="00D075AB"/>
    <w:rsid w:val="00D07750"/>
    <w:rsid w:val="00D07B0F"/>
    <w:rsid w:val="00D07D02"/>
    <w:rsid w:val="00D07D6A"/>
    <w:rsid w:val="00D101B4"/>
    <w:rsid w:val="00D10A0A"/>
    <w:rsid w:val="00D11350"/>
    <w:rsid w:val="00D1135E"/>
    <w:rsid w:val="00D114C8"/>
    <w:rsid w:val="00D11C6E"/>
    <w:rsid w:val="00D12520"/>
    <w:rsid w:val="00D12988"/>
    <w:rsid w:val="00D12C7F"/>
    <w:rsid w:val="00D12CE2"/>
    <w:rsid w:val="00D1422D"/>
    <w:rsid w:val="00D1627D"/>
    <w:rsid w:val="00D16546"/>
    <w:rsid w:val="00D1694E"/>
    <w:rsid w:val="00D172A6"/>
    <w:rsid w:val="00D179FB"/>
    <w:rsid w:val="00D17DD9"/>
    <w:rsid w:val="00D20D11"/>
    <w:rsid w:val="00D21119"/>
    <w:rsid w:val="00D2120E"/>
    <w:rsid w:val="00D21235"/>
    <w:rsid w:val="00D23770"/>
    <w:rsid w:val="00D237EF"/>
    <w:rsid w:val="00D238FE"/>
    <w:rsid w:val="00D2397F"/>
    <w:rsid w:val="00D23B9A"/>
    <w:rsid w:val="00D23BDA"/>
    <w:rsid w:val="00D23F53"/>
    <w:rsid w:val="00D242FD"/>
    <w:rsid w:val="00D248B1"/>
    <w:rsid w:val="00D24991"/>
    <w:rsid w:val="00D24E97"/>
    <w:rsid w:val="00D2545B"/>
    <w:rsid w:val="00D26CD3"/>
    <w:rsid w:val="00D26E6F"/>
    <w:rsid w:val="00D271F6"/>
    <w:rsid w:val="00D27E4F"/>
    <w:rsid w:val="00D30635"/>
    <w:rsid w:val="00D30F6C"/>
    <w:rsid w:val="00D31009"/>
    <w:rsid w:val="00D3128E"/>
    <w:rsid w:val="00D31FBD"/>
    <w:rsid w:val="00D320FB"/>
    <w:rsid w:val="00D322ED"/>
    <w:rsid w:val="00D32382"/>
    <w:rsid w:val="00D323AB"/>
    <w:rsid w:val="00D32819"/>
    <w:rsid w:val="00D32A79"/>
    <w:rsid w:val="00D33D64"/>
    <w:rsid w:val="00D34AF4"/>
    <w:rsid w:val="00D34C52"/>
    <w:rsid w:val="00D34EAD"/>
    <w:rsid w:val="00D3540A"/>
    <w:rsid w:val="00D360F2"/>
    <w:rsid w:val="00D36457"/>
    <w:rsid w:val="00D3649F"/>
    <w:rsid w:val="00D366A0"/>
    <w:rsid w:val="00D3685C"/>
    <w:rsid w:val="00D368FC"/>
    <w:rsid w:val="00D36EA7"/>
    <w:rsid w:val="00D375FB"/>
    <w:rsid w:val="00D40121"/>
    <w:rsid w:val="00D40376"/>
    <w:rsid w:val="00D40C6F"/>
    <w:rsid w:val="00D40D68"/>
    <w:rsid w:val="00D41291"/>
    <w:rsid w:val="00D413FF"/>
    <w:rsid w:val="00D415E6"/>
    <w:rsid w:val="00D42050"/>
    <w:rsid w:val="00D42216"/>
    <w:rsid w:val="00D42C65"/>
    <w:rsid w:val="00D43D3C"/>
    <w:rsid w:val="00D43FD8"/>
    <w:rsid w:val="00D445DA"/>
    <w:rsid w:val="00D44847"/>
    <w:rsid w:val="00D44BBE"/>
    <w:rsid w:val="00D454C2"/>
    <w:rsid w:val="00D4572B"/>
    <w:rsid w:val="00D4596A"/>
    <w:rsid w:val="00D46449"/>
    <w:rsid w:val="00D467EC"/>
    <w:rsid w:val="00D46C86"/>
    <w:rsid w:val="00D46DC1"/>
    <w:rsid w:val="00D47799"/>
    <w:rsid w:val="00D47851"/>
    <w:rsid w:val="00D50255"/>
    <w:rsid w:val="00D50637"/>
    <w:rsid w:val="00D50F92"/>
    <w:rsid w:val="00D5185F"/>
    <w:rsid w:val="00D519DA"/>
    <w:rsid w:val="00D51A47"/>
    <w:rsid w:val="00D51AAD"/>
    <w:rsid w:val="00D51B8C"/>
    <w:rsid w:val="00D51C9F"/>
    <w:rsid w:val="00D525D8"/>
    <w:rsid w:val="00D52BCB"/>
    <w:rsid w:val="00D530E6"/>
    <w:rsid w:val="00D5352D"/>
    <w:rsid w:val="00D53944"/>
    <w:rsid w:val="00D53B8F"/>
    <w:rsid w:val="00D5405C"/>
    <w:rsid w:val="00D54375"/>
    <w:rsid w:val="00D54B7D"/>
    <w:rsid w:val="00D54FC3"/>
    <w:rsid w:val="00D551EF"/>
    <w:rsid w:val="00D5558B"/>
    <w:rsid w:val="00D55796"/>
    <w:rsid w:val="00D558C2"/>
    <w:rsid w:val="00D55FA6"/>
    <w:rsid w:val="00D56174"/>
    <w:rsid w:val="00D56275"/>
    <w:rsid w:val="00D56D5C"/>
    <w:rsid w:val="00D57522"/>
    <w:rsid w:val="00D575CA"/>
    <w:rsid w:val="00D61230"/>
    <w:rsid w:val="00D613AF"/>
    <w:rsid w:val="00D613BC"/>
    <w:rsid w:val="00D618E2"/>
    <w:rsid w:val="00D630DD"/>
    <w:rsid w:val="00D6355C"/>
    <w:rsid w:val="00D6363C"/>
    <w:rsid w:val="00D63BFE"/>
    <w:rsid w:val="00D63F53"/>
    <w:rsid w:val="00D647B0"/>
    <w:rsid w:val="00D6482D"/>
    <w:rsid w:val="00D654CF"/>
    <w:rsid w:val="00D65606"/>
    <w:rsid w:val="00D65ACA"/>
    <w:rsid w:val="00D6642A"/>
    <w:rsid w:val="00D66520"/>
    <w:rsid w:val="00D70557"/>
    <w:rsid w:val="00D7075D"/>
    <w:rsid w:val="00D712BD"/>
    <w:rsid w:val="00D71A65"/>
    <w:rsid w:val="00D71C24"/>
    <w:rsid w:val="00D720D3"/>
    <w:rsid w:val="00D72323"/>
    <w:rsid w:val="00D723BA"/>
    <w:rsid w:val="00D740D9"/>
    <w:rsid w:val="00D74686"/>
    <w:rsid w:val="00D747C4"/>
    <w:rsid w:val="00D74B05"/>
    <w:rsid w:val="00D757E4"/>
    <w:rsid w:val="00D75CD1"/>
    <w:rsid w:val="00D75FE1"/>
    <w:rsid w:val="00D761E9"/>
    <w:rsid w:val="00D76205"/>
    <w:rsid w:val="00D775AE"/>
    <w:rsid w:val="00D77DFD"/>
    <w:rsid w:val="00D77E8F"/>
    <w:rsid w:val="00D81A97"/>
    <w:rsid w:val="00D82312"/>
    <w:rsid w:val="00D82890"/>
    <w:rsid w:val="00D83602"/>
    <w:rsid w:val="00D83956"/>
    <w:rsid w:val="00D8398B"/>
    <w:rsid w:val="00D843E9"/>
    <w:rsid w:val="00D84994"/>
    <w:rsid w:val="00D84ACA"/>
    <w:rsid w:val="00D84C0F"/>
    <w:rsid w:val="00D84DE0"/>
    <w:rsid w:val="00D85E84"/>
    <w:rsid w:val="00D8605A"/>
    <w:rsid w:val="00D86897"/>
    <w:rsid w:val="00D86A98"/>
    <w:rsid w:val="00D86DAC"/>
    <w:rsid w:val="00D878AE"/>
    <w:rsid w:val="00D9015A"/>
    <w:rsid w:val="00D90638"/>
    <w:rsid w:val="00D908FE"/>
    <w:rsid w:val="00D909BA"/>
    <w:rsid w:val="00D913AC"/>
    <w:rsid w:val="00D91AD1"/>
    <w:rsid w:val="00D9208F"/>
    <w:rsid w:val="00D92EF8"/>
    <w:rsid w:val="00D9318D"/>
    <w:rsid w:val="00D93639"/>
    <w:rsid w:val="00D9397B"/>
    <w:rsid w:val="00D93CB6"/>
    <w:rsid w:val="00D93D76"/>
    <w:rsid w:val="00D94015"/>
    <w:rsid w:val="00D948CA"/>
    <w:rsid w:val="00D95A7D"/>
    <w:rsid w:val="00D95EF5"/>
    <w:rsid w:val="00D95FD1"/>
    <w:rsid w:val="00D960D0"/>
    <w:rsid w:val="00D96409"/>
    <w:rsid w:val="00D96505"/>
    <w:rsid w:val="00D970D1"/>
    <w:rsid w:val="00D971F9"/>
    <w:rsid w:val="00D97A33"/>
    <w:rsid w:val="00D97C60"/>
    <w:rsid w:val="00D97E77"/>
    <w:rsid w:val="00DA026E"/>
    <w:rsid w:val="00DA0459"/>
    <w:rsid w:val="00DA04DA"/>
    <w:rsid w:val="00DA06BE"/>
    <w:rsid w:val="00DA12FF"/>
    <w:rsid w:val="00DA133E"/>
    <w:rsid w:val="00DA21C1"/>
    <w:rsid w:val="00DA277D"/>
    <w:rsid w:val="00DA2FB4"/>
    <w:rsid w:val="00DA347E"/>
    <w:rsid w:val="00DA3BB3"/>
    <w:rsid w:val="00DA4E1C"/>
    <w:rsid w:val="00DA4FC4"/>
    <w:rsid w:val="00DA5894"/>
    <w:rsid w:val="00DA6493"/>
    <w:rsid w:val="00DA64A6"/>
    <w:rsid w:val="00DA6603"/>
    <w:rsid w:val="00DA69E6"/>
    <w:rsid w:val="00DA6F36"/>
    <w:rsid w:val="00DA7C22"/>
    <w:rsid w:val="00DB0026"/>
    <w:rsid w:val="00DB0072"/>
    <w:rsid w:val="00DB0E2D"/>
    <w:rsid w:val="00DB15D0"/>
    <w:rsid w:val="00DB1D6B"/>
    <w:rsid w:val="00DB2837"/>
    <w:rsid w:val="00DB31D0"/>
    <w:rsid w:val="00DB31F6"/>
    <w:rsid w:val="00DB3816"/>
    <w:rsid w:val="00DB395E"/>
    <w:rsid w:val="00DB42A4"/>
    <w:rsid w:val="00DB4540"/>
    <w:rsid w:val="00DB5079"/>
    <w:rsid w:val="00DB522C"/>
    <w:rsid w:val="00DB55B6"/>
    <w:rsid w:val="00DB5714"/>
    <w:rsid w:val="00DB619E"/>
    <w:rsid w:val="00DB647F"/>
    <w:rsid w:val="00DB660F"/>
    <w:rsid w:val="00DB68E2"/>
    <w:rsid w:val="00DB6E76"/>
    <w:rsid w:val="00DB7F16"/>
    <w:rsid w:val="00DC02EA"/>
    <w:rsid w:val="00DC0AAF"/>
    <w:rsid w:val="00DC0CFD"/>
    <w:rsid w:val="00DC0E2A"/>
    <w:rsid w:val="00DC0EED"/>
    <w:rsid w:val="00DC3416"/>
    <w:rsid w:val="00DC3BC5"/>
    <w:rsid w:val="00DC4606"/>
    <w:rsid w:val="00DC50CF"/>
    <w:rsid w:val="00DC51F3"/>
    <w:rsid w:val="00DC5994"/>
    <w:rsid w:val="00DC5C31"/>
    <w:rsid w:val="00DC5E97"/>
    <w:rsid w:val="00DC60AE"/>
    <w:rsid w:val="00DC63F3"/>
    <w:rsid w:val="00DC6763"/>
    <w:rsid w:val="00DC6963"/>
    <w:rsid w:val="00DC6F8C"/>
    <w:rsid w:val="00DC70BC"/>
    <w:rsid w:val="00DC7412"/>
    <w:rsid w:val="00DC7A5B"/>
    <w:rsid w:val="00DC7B0A"/>
    <w:rsid w:val="00DC7F32"/>
    <w:rsid w:val="00DD0D0B"/>
    <w:rsid w:val="00DD157A"/>
    <w:rsid w:val="00DD1916"/>
    <w:rsid w:val="00DD1989"/>
    <w:rsid w:val="00DD1B5A"/>
    <w:rsid w:val="00DD1CF7"/>
    <w:rsid w:val="00DD41D3"/>
    <w:rsid w:val="00DD449D"/>
    <w:rsid w:val="00DD47D5"/>
    <w:rsid w:val="00DD4E44"/>
    <w:rsid w:val="00DD5BD3"/>
    <w:rsid w:val="00DD5EBC"/>
    <w:rsid w:val="00DD7C4C"/>
    <w:rsid w:val="00DD7DE3"/>
    <w:rsid w:val="00DD7DF9"/>
    <w:rsid w:val="00DD7F88"/>
    <w:rsid w:val="00DE0098"/>
    <w:rsid w:val="00DE0477"/>
    <w:rsid w:val="00DE09C6"/>
    <w:rsid w:val="00DE100C"/>
    <w:rsid w:val="00DE1039"/>
    <w:rsid w:val="00DE1388"/>
    <w:rsid w:val="00DE1600"/>
    <w:rsid w:val="00DE1805"/>
    <w:rsid w:val="00DE1ADE"/>
    <w:rsid w:val="00DE1F05"/>
    <w:rsid w:val="00DE2E95"/>
    <w:rsid w:val="00DE32A2"/>
    <w:rsid w:val="00DE34CF"/>
    <w:rsid w:val="00DE34DB"/>
    <w:rsid w:val="00DE3EA2"/>
    <w:rsid w:val="00DE4B98"/>
    <w:rsid w:val="00DE4E85"/>
    <w:rsid w:val="00DE5219"/>
    <w:rsid w:val="00DE5B03"/>
    <w:rsid w:val="00DE5D4C"/>
    <w:rsid w:val="00DE5F65"/>
    <w:rsid w:val="00DE688F"/>
    <w:rsid w:val="00DE6ED5"/>
    <w:rsid w:val="00DF19E9"/>
    <w:rsid w:val="00DF2405"/>
    <w:rsid w:val="00DF258D"/>
    <w:rsid w:val="00DF26BE"/>
    <w:rsid w:val="00DF28D9"/>
    <w:rsid w:val="00DF28ED"/>
    <w:rsid w:val="00DF2E39"/>
    <w:rsid w:val="00DF3339"/>
    <w:rsid w:val="00DF4C77"/>
    <w:rsid w:val="00DF5883"/>
    <w:rsid w:val="00DF601E"/>
    <w:rsid w:val="00DF6090"/>
    <w:rsid w:val="00DF69D9"/>
    <w:rsid w:val="00DF6DFF"/>
    <w:rsid w:val="00DF7481"/>
    <w:rsid w:val="00DF7889"/>
    <w:rsid w:val="00DF78A4"/>
    <w:rsid w:val="00DF7CA2"/>
    <w:rsid w:val="00DF7E9F"/>
    <w:rsid w:val="00DF7F88"/>
    <w:rsid w:val="00E001B5"/>
    <w:rsid w:val="00E00573"/>
    <w:rsid w:val="00E00D65"/>
    <w:rsid w:val="00E00D67"/>
    <w:rsid w:val="00E00EA5"/>
    <w:rsid w:val="00E00F69"/>
    <w:rsid w:val="00E01263"/>
    <w:rsid w:val="00E0185D"/>
    <w:rsid w:val="00E01BFB"/>
    <w:rsid w:val="00E0323B"/>
    <w:rsid w:val="00E03973"/>
    <w:rsid w:val="00E03C3C"/>
    <w:rsid w:val="00E03CEF"/>
    <w:rsid w:val="00E047DF"/>
    <w:rsid w:val="00E04B5B"/>
    <w:rsid w:val="00E051A0"/>
    <w:rsid w:val="00E058A1"/>
    <w:rsid w:val="00E058D2"/>
    <w:rsid w:val="00E0616F"/>
    <w:rsid w:val="00E0619A"/>
    <w:rsid w:val="00E06962"/>
    <w:rsid w:val="00E06A44"/>
    <w:rsid w:val="00E06D0F"/>
    <w:rsid w:val="00E06EDF"/>
    <w:rsid w:val="00E06FD0"/>
    <w:rsid w:val="00E07456"/>
    <w:rsid w:val="00E07585"/>
    <w:rsid w:val="00E077CA"/>
    <w:rsid w:val="00E1045E"/>
    <w:rsid w:val="00E10B8A"/>
    <w:rsid w:val="00E122A3"/>
    <w:rsid w:val="00E12321"/>
    <w:rsid w:val="00E123E2"/>
    <w:rsid w:val="00E12462"/>
    <w:rsid w:val="00E126FD"/>
    <w:rsid w:val="00E13008"/>
    <w:rsid w:val="00E13F3D"/>
    <w:rsid w:val="00E14F90"/>
    <w:rsid w:val="00E1524C"/>
    <w:rsid w:val="00E157F7"/>
    <w:rsid w:val="00E1586F"/>
    <w:rsid w:val="00E1607B"/>
    <w:rsid w:val="00E161EF"/>
    <w:rsid w:val="00E16C12"/>
    <w:rsid w:val="00E16E4E"/>
    <w:rsid w:val="00E176DE"/>
    <w:rsid w:val="00E17A54"/>
    <w:rsid w:val="00E17EF9"/>
    <w:rsid w:val="00E17F23"/>
    <w:rsid w:val="00E17F34"/>
    <w:rsid w:val="00E201CE"/>
    <w:rsid w:val="00E202B6"/>
    <w:rsid w:val="00E204D1"/>
    <w:rsid w:val="00E20AD1"/>
    <w:rsid w:val="00E211EB"/>
    <w:rsid w:val="00E219A0"/>
    <w:rsid w:val="00E21ABD"/>
    <w:rsid w:val="00E21B46"/>
    <w:rsid w:val="00E22C9B"/>
    <w:rsid w:val="00E22D53"/>
    <w:rsid w:val="00E23E99"/>
    <w:rsid w:val="00E2454E"/>
    <w:rsid w:val="00E24F5C"/>
    <w:rsid w:val="00E253E4"/>
    <w:rsid w:val="00E25854"/>
    <w:rsid w:val="00E2599F"/>
    <w:rsid w:val="00E263B5"/>
    <w:rsid w:val="00E26A26"/>
    <w:rsid w:val="00E26B33"/>
    <w:rsid w:val="00E30223"/>
    <w:rsid w:val="00E30434"/>
    <w:rsid w:val="00E313A4"/>
    <w:rsid w:val="00E31408"/>
    <w:rsid w:val="00E31799"/>
    <w:rsid w:val="00E325E3"/>
    <w:rsid w:val="00E330FB"/>
    <w:rsid w:val="00E338ED"/>
    <w:rsid w:val="00E3459C"/>
    <w:rsid w:val="00E34898"/>
    <w:rsid w:val="00E35967"/>
    <w:rsid w:val="00E35BBD"/>
    <w:rsid w:val="00E35D85"/>
    <w:rsid w:val="00E36267"/>
    <w:rsid w:val="00E3688A"/>
    <w:rsid w:val="00E36BB9"/>
    <w:rsid w:val="00E37132"/>
    <w:rsid w:val="00E37DB1"/>
    <w:rsid w:val="00E37F2E"/>
    <w:rsid w:val="00E408DB"/>
    <w:rsid w:val="00E40A43"/>
    <w:rsid w:val="00E41B7C"/>
    <w:rsid w:val="00E42814"/>
    <w:rsid w:val="00E42DFC"/>
    <w:rsid w:val="00E44002"/>
    <w:rsid w:val="00E440E0"/>
    <w:rsid w:val="00E44984"/>
    <w:rsid w:val="00E453F0"/>
    <w:rsid w:val="00E462EE"/>
    <w:rsid w:val="00E4689A"/>
    <w:rsid w:val="00E46DFE"/>
    <w:rsid w:val="00E47075"/>
    <w:rsid w:val="00E47932"/>
    <w:rsid w:val="00E503F5"/>
    <w:rsid w:val="00E5049A"/>
    <w:rsid w:val="00E504FF"/>
    <w:rsid w:val="00E51416"/>
    <w:rsid w:val="00E51511"/>
    <w:rsid w:val="00E52347"/>
    <w:rsid w:val="00E52584"/>
    <w:rsid w:val="00E525D3"/>
    <w:rsid w:val="00E530F5"/>
    <w:rsid w:val="00E53365"/>
    <w:rsid w:val="00E53760"/>
    <w:rsid w:val="00E53D03"/>
    <w:rsid w:val="00E53F3D"/>
    <w:rsid w:val="00E53FA3"/>
    <w:rsid w:val="00E545FE"/>
    <w:rsid w:val="00E548D3"/>
    <w:rsid w:val="00E556B0"/>
    <w:rsid w:val="00E568CB"/>
    <w:rsid w:val="00E5698B"/>
    <w:rsid w:val="00E56F19"/>
    <w:rsid w:val="00E5713A"/>
    <w:rsid w:val="00E5767E"/>
    <w:rsid w:val="00E60452"/>
    <w:rsid w:val="00E60A90"/>
    <w:rsid w:val="00E60AF3"/>
    <w:rsid w:val="00E61C58"/>
    <w:rsid w:val="00E61E4E"/>
    <w:rsid w:val="00E61FF2"/>
    <w:rsid w:val="00E624C0"/>
    <w:rsid w:val="00E62559"/>
    <w:rsid w:val="00E63124"/>
    <w:rsid w:val="00E6348D"/>
    <w:rsid w:val="00E63CA1"/>
    <w:rsid w:val="00E6402D"/>
    <w:rsid w:val="00E64AEC"/>
    <w:rsid w:val="00E64BF8"/>
    <w:rsid w:val="00E64CE1"/>
    <w:rsid w:val="00E650F8"/>
    <w:rsid w:val="00E6530D"/>
    <w:rsid w:val="00E65BEB"/>
    <w:rsid w:val="00E66C16"/>
    <w:rsid w:val="00E66C5E"/>
    <w:rsid w:val="00E66CC2"/>
    <w:rsid w:val="00E66FFA"/>
    <w:rsid w:val="00E670CE"/>
    <w:rsid w:val="00E674B0"/>
    <w:rsid w:val="00E67A3D"/>
    <w:rsid w:val="00E67AD8"/>
    <w:rsid w:val="00E706FB"/>
    <w:rsid w:val="00E70FA6"/>
    <w:rsid w:val="00E70FB6"/>
    <w:rsid w:val="00E7222A"/>
    <w:rsid w:val="00E7241D"/>
    <w:rsid w:val="00E72686"/>
    <w:rsid w:val="00E7432B"/>
    <w:rsid w:val="00E74C04"/>
    <w:rsid w:val="00E752D6"/>
    <w:rsid w:val="00E753BF"/>
    <w:rsid w:val="00E75C01"/>
    <w:rsid w:val="00E76F78"/>
    <w:rsid w:val="00E77296"/>
    <w:rsid w:val="00E7757A"/>
    <w:rsid w:val="00E775A2"/>
    <w:rsid w:val="00E77604"/>
    <w:rsid w:val="00E776E5"/>
    <w:rsid w:val="00E80085"/>
    <w:rsid w:val="00E80127"/>
    <w:rsid w:val="00E8025C"/>
    <w:rsid w:val="00E805D5"/>
    <w:rsid w:val="00E8188E"/>
    <w:rsid w:val="00E819D2"/>
    <w:rsid w:val="00E81B10"/>
    <w:rsid w:val="00E81E0A"/>
    <w:rsid w:val="00E82095"/>
    <w:rsid w:val="00E82B38"/>
    <w:rsid w:val="00E82DCB"/>
    <w:rsid w:val="00E82E73"/>
    <w:rsid w:val="00E8334E"/>
    <w:rsid w:val="00E8432C"/>
    <w:rsid w:val="00E84549"/>
    <w:rsid w:val="00E84A84"/>
    <w:rsid w:val="00E85262"/>
    <w:rsid w:val="00E855BB"/>
    <w:rsid w:val="00E85C44"/>
    <w:rsid w:val="00E85DFA"/>
    <w:rsid w:val="00E85E83"/>
    <w:rsid w:val="00E86037"/>
    <w:rsid w:val="00E86231"/>
    <w:rsid w:val="00E8644F"/>
    <w:rsid w:val="00E867AB"/>
    <w:rsid w:val="00E86888"/>
    <w:rsid w:val="00E86ECC"/>
    <w:rsid w:val="00E878DC"/>
    <w:rsid w:val="00E87BDF"/>
    <w:rsid w:val="00E87C6E"/>
    <w:rsid w:val="00E909B3"/>
    <w:rsid w:val="00E90A14"/>
    <w:rsid w:val="00E90E51"/>
    <w:rsid w:val="00E91AF7"/>
    <w:rsid w:val="00E91EAA"/>
    <w:rsid w:val="00E924F5"/>
    <w:rsid w:val="00E926B0"/>
    <w:rsid w:val="00E93259"/>
    <w:rsid w:val="00E93566"/>
    <w:rsid w:val="00E93D56"/>
    <w:rsid w:val="00E942AA"/>
    <w:rsid w:val="00E9433E"/>
    <w:rsid w:val="00E947AB"/>
    <w:rsid w:val="00E956B3"/>
    <w:rsid w:val="00E95A24"/>
    <w:rsid w:val="00E96B2F"/>
    <w:rsid w:val="00E96E2C"/>
    <w:rsid w:val="00E96EB3"/>
    <w:rsid w:val="00E97423"/>
    <w:rsid w:val="00E97BA2"/>
    <w:rsid w:val="00EA161A"/>
    <w:rsid w:val="00EA1C2F"/>
    <w:rsid w:val="00EA1DF1"/>
    <w:rsid w:val="00EA1E54"/>
    <w:rsid w:val="00EA1EA9"/>
    <w:rsid w:val="00EA1FC5"/>
    <w:rsid w:val="00EA20FC"/>
    <w:rsid w:val="00EA21F9"/>
    <w:rsid w:val="00EA2649"/>
    <w:rsid w:val="00EA296D"/>
    <w:rsid w:val="00EA298F"/>
    <w:rsid w:val="00EA29A1"/>
    <w:rsid w:val="00EA2C73"/>
    <w:rsid w:val="00EA309B"/>
    <w:rsid w:val="00EA37EC"/>
    <w:rsid w:val="00EA40F9"/>
    <w:rsid w:val="00EA508D"/>
    <w:rsid w:val="00EA56BF"/>
    <w:rsid w:val="00EA5943"/>
    <w:rsid w:val="00EA6202"/>
    <w:rsid w:val="00EA6C81"/>
    <w:rsid w:val="00EA72A1"/>
    <w:rsid w:val="00EA7837"/>
    <w:rsid w:val="00EA785D"/>
    <w:rsid w:val="00EB09B7"/>
    <w:rsid w:val="00EB15BB"/>
    <w:rsid w:val="00EB17C0"/>
    <w:rsid w:val="00EB1FA3"/>
    <w:rsid w:val="00EB210B"/>
    <w:rsid w:val="00EB2ED4"/>
    <w:rsid w:val="00EB33BB"/>
    <w:rsid w:val="00EB3B2B"/>
    <w:rsid w:val="00EB3BFF"/>
    <w:rsid w:val="00EB3F62"/>
    <w:rsid w:val="00EB4B65"/>
    <w:rsid w:val="00EB4D9C"/>
    <w:rsid w:val="00EB557B"/>
    <w:rsid w:val="00EB561E"/>
    <w:rsid w:val="00EB59B1"/>
    <w:rsid w:val="00EB5A70"/>
    <w:rsid w:val="00EB5C28"/>
    <w:rsid w:val="00EB61B4"/>
    <w:rsid w:val="00EB692A"/>
    <w:rsid w:val="00EB7424"/>
    <w:rsid w:val="00EB77F9"/>
    <w:rsid w:val="00EB786D"/>
    <w:rsid w:val="00EC15DA"/>
    <w:rsid w:val="00EC17EA"/>
    <w:rsid w:val="00EC2B9C"/>
    <w:rsid w:val="00EC2FAF"/>
    <w:rsid w:val="00EC35A1"/>
    <w:rsid w:val="00EC36C8"/>
    <w:rsid w:val="00EC3F37"/>
    <w:rsid w:val="00EC436B"/>
    <w:rsid w:val="00EC48D0"/>
    <w:rsid w:val="00EC60D8"/>
    <w:rsid w:val="00EC6302"/>
    <w:rsid w:val="00EC6711"/>
    <w:rsid w:val="00EC6B9E"/>
    <w:rsid w:val="00EC6C06"/>
    <w:rsid w:val="00EC6F7E"/>
    <w:rsid w:val="00EC7009"/>
    <w:rsid w:val="00EC78AD"/>
    <w:rsid w:val="00ED093C"/>
    <w:rsid w:val="00ED11BA"/>
    <w:rsid w:val="00ED11D3"/>
    <w:rsid w:val="00ED1B75"/>
    <w:rsid w:val="00ED1FB0"/>
    <w:rsid w:val="00ED25DA"/>
    <w:rsid w:val="00ED27BA"/>
    <w:rsid w:val="00ED2B2E"/>
    <w:rsid w:val="00ED3283"/>
    <w:rsid w:val="00ED6810"/>
    <w:rsid w:val="00ED7252"/>
    <w:rsid w:val="00ED7381"/>
    <w:rsid w:val="00ED7835"/>
    <w:rsid w:val="00ED7A8C"/>
    <w:rsid w:val="00ED7DFD"/>
    <w:rsid w:val="00EE0138"/>
    <w:rsid w:val="00EE07E7"/>
    <w:rsid w:val="00EE08B6"/>
    <w:rsid w:val="00EE104E"/>
    <w:rsid w:val="00EE1626"/>
    <w:rsid w:val="00EE177C"/>
    <w:rsid w:val="00EE24A9"/>
    <w:rsid w:val="00EE30DA"/>
    <w:rsid w:val="00EE36AE"/>
    <w:rsid w:val="00EE400C"/>
    <w:rsid w:val="00EE42CB"/>
    <w:rsid w:val="00EE431A"/>
    <w:rsid w:val="00EE4E07"/>
    <w:rsid w:val="00EE56A9"/>
    <w:rsid w:val="00EE59D6"/>
    <w:rsid w:val="00EE5AE9"/>
    <w:rsid w:val="00EE5C33"/>
    <w:rsid w:val="00EE626C"/>
    <w:rsid w:val="00EE67B2"/>
    <w:rsid w:val="00EE68F5"/>
    <w:rsid w:val="00EE6A98"/>
    <w:rsid w:val="00EE6B72"/>
    <w:rsid w:val="00EE6BA1"/>
    <w:rsid w:val="00EE73FC"/>
    <w:rsid w:val="00EE7C88"/>
    <w:rsid w:val="00EE7CAE"/>
    <w:rsid w:val="00EE7D04"/>
    <w:rsid w:val="00EE7D7C"/>
    <w:rsid w:val="00EF002D"/>
    <w:rsid w:val="00EF05B2"/>
    <w:rsid w:val="00EF0BBE"/>
    <w:rsid w:val="00EF11B0"/>
    <w:rsid w:val="00EF1249"/>
    <w:rsid w:val="00EF1DD7"/>
    <w:rsid w:val="00EF3137"/>
    <w:rsid w:val="00EF3C00"/>
    <w:rsid w:val="00EF4B07"/>
    <w:rsid w:val="00EF4C79"/>
    <w:rsid w:val="00EF4DA4"/>
    <w:rsid w:val="00EF5AEF"/>
    <w:rsid w:val="00EF5C43"/>
    <w:rsid w:val="00EF5E97"/>
    <w:rsid w:val="00EF6013"/>
    <w:rsid w:val="00EF64F5"/>
    <w:rsid w:val="00EF6E20"/>
    <w:rsid w:val="00EF79A5"/>
    <w:rsid w:val="00F0021D"/>
    <w:rsid w:val="00F00850"/>
    <w:rsid w:val="00F00F0C"/>
    <w:rsid w:val="00F015C7"/>
    <w:rsid w:val="00F017B9"/>
    <w:rsid w:val="00F01811"/>
    <w:rsid w:val="00F01D1F"/>
    <w:rsid w:val="00F01F41"/>
    <w:rsid w:val="00F02008"/>
    <w:rsid w:val="00F02347"/>
    <w:rsid w:val="00F02351"/>
    <w:rsid w:val="00F0270B"/>
    <w:rsid w:val="00F02BB7"/>
    <w:rsid w:val="00F02BBA"/>
    <w:rsid w:val="00F02E78"/>
    <w:rsid w:val="00F03B72"/>
    <w:rsid w:val="00F03E69"/>
    <w:rsid w:val="00F03EA7"/>
    <w:rsid w:val="00F0627F"/>
    <w:rsid w:val="00F07A5F"/>
    <w:rsid w:val="00F07FAD"/>
    <w:rsid w:val="00F10A10"/>
    <w:rsid w:val="00F11006"/>
    <w:rsid w:val="00F110EA"/>
    <w:rsid w:val="00F11165"/>
    <w:rsid w:val="00F11AFC"/>
    <w:rsid w:val="00F11CA6"/>
    <w:rsid w:val="00F1217F"/>
    <w:rsid w:val="00F12881"/>
    <w:rsid w:val="00F13B60"/>
    <w:rsid w:val="00F13BF0"/>
    <w:rsid w:val="00F13BFD"/>
    <w:rsid w:val="00F14991"/>
    <w:rsid w:val="00F14A90"/>
    <w:rsid w:val="00F14CDF"/>
    <w:rsid w:val="00F14F60"/>
    <w:rsid w:val="00F1569C"/>
    <w:rsid w:val="00F164B0"/>
    <w:rsid w:val="00F16F64"/>
    <w:rsid w:val="00F16F76"/>
    <w:rsid w:val="00F172A0"/>
    <w:rsid w:val="00F17D82"/>
    <w:rsid w:val="00F20140"/>
    <w:rsid w:val="00F207F1"/>
    <w:rsid w:val="00F20AD8"/>
    <w:rsid w:val="00F20CD4"/>
    <w:rsid w:val="00F212EF"/>
    <w:rsid w:val="00F21A01"/>
    <w:rsid w:val="00F21A2A"/>
    <w:rsid w:val="00F21AAF"/>
    <w:rsid w:val="00F21B82"/>
    <w:rsid w:val="00F22359"/>
    <w:rsid w:val="00F226A9"/>
    <w:rsid w:val="00F22AA3"/>
    <w:rsid w:val="00F23279"/>
    <w:rsid w:val="00F2346D"/>
    <w:rsid w:val="00F23E22"/>
    <w:rsid w:val="00F23FE5"/>
    <w:rsid w:val="00F24077"/>
    <w:rsid w:val="00F242DD"/>
    <w:rsid w:val="00F24EB3"/>
    <w:rsid w:val="00F24EE7"/>
    <w:rsid w:val="00F2502F"/>
    <w:rsid w:val="00F25588"/>
    <w:rsid w:val="00F25869"/>
    <w:rsid w:val="00F25D98"/>
    <w:rsid w:val="00F26E83"/>
    <w:rsid w:val="00F272E1"/>
    <w:rsid w:val="00F2755A"/>
    <w:rsid w:val="00F300FB"/>
    <w:rsid w:val="00F30111"/>
    <w:rsid w:val="00F30CDE"/>
    <w:rsid w:val="00F3154E"/>
    <w:rsid w:val="00F31631"/>
    <w:rsid w:val="00F31D9F"/>
    <w:rsid w:val="00F332E1"/>
    <w:rsid w:val="00F336C9"/>
    <w:rsid w:val="00F3386F"/>
    <w:rsid w:val="00F33E9B"/>
    <w:rsid w:val="00F33F25"/>
    <w:rsid w:val="00F34B4B"/>
    <w:rsid w:val="00F34F60"/>
    <w:rsid w:val="00F35246"/>
    <w:rsid w:val="00F35C4A"/>
    <w:rsid w:val="00F36170"/>
    <w:rsid w:val="00F36B1C"/>
    <w:rsid w:val="00F3781C"/>
    <w:rsid w:val="00F379AD"/>
    <w:rsid w:val="00F4027C"/>
    <w:rsid w:val="00F40938"/>
    <w:rsid w:val="00F41355"/>
    <w:rsid w:val="00F4244F"/>
    <w:rsid w:val="00F43488"/>
    <w:rsid w:val="00F4348F"/>
    <w:rsid w:val="00F43A56"/>
    <w:rsid w:val="00F43EE0"/>
    <w:rsid w:val="00F44001"/>
    <w:rsid w:val="00F4414A"/>
    <w:rsid w:val="00F44323"/>
    <w:rsid w:val="00F445ED"/>
    <w:rsid w:val="00F451C8"/>
    <w:rsid w:val="00F4549C"/>
    <w:rsid w:val="00F45C89"/>
    <w:rsid w:val="00F46733"/>
    <w:rsid w:val="00F467EC"/>
    <w:rsid w:val="00F468E9"/>
    <w:rsid w:val="00F46A08"/>
    <w:rsid w:val="00F46AD4"/>
    <w:rsid w:val="00F46C82"/>
    <w:rsid w:val="00F4721D"/>
    <w:rsid w:val="00F47CB3"/>
    <w:rsid w:val="00F47EFA"/>
    <w:rsid w:val="00F5053D"/>
    <w:rsid w:val="00F507A4"/>
    <w:rsid w:val="00F51277"/>
    <w:rsid w:val="00F51486"/>
    <w:rsid w:val="00F51631"/>
    <w:rsid w:val="00F51687"/>
    <w:rsid w:val="00F51869"/>
    <w:rsid w:val="00F524DB"/>
    <w:rsid w:val="00F529BD"/>
    <w:rsid w:val="00F52E70"/>
    <w:rsid w:val="00F52F46"/>
    <w:rsid w:val="00F52FFB"/>
    <w:rsid w:val="00F5311F"/>
    <w:rsid w:val="00F5344C"/>
    <w:rsid w:val="00F53B75"/>
    <w:rsid w:val="00F53C38"/>
    <w:rsid w:val="00F53F07"/>
    <w:rsid w:val="00F53FBE"/>
    <w:rsid w:val="00F544B4"/>
    <w:rsid w:val="00F54744"/>
    <w:rsid w:val="00F5481C"/>
    <w:rsid w:val="00F5560B"/>
    <w:rsid w:val="00F568CD"/>
    <w:rsid w:val="00F56B7A"/>
    <w:rsid w:val="00F56BE0"/>
    <w:rsid w:val="00F570F0"/>
    <w:rsid w:val="00F57CAB"/>
    <w:rsid w:val="00F57D2A"/>
    <w:rsid w:val="00F6075E"/>
    <w:rsid w:val="00F61C5A"/>
    <w:rsid w:val="00F620AD"/>
    <w:rsid w:val="00F6236D"/>
    <w:rsid w:val="00F62767"/>
    <w:rsid w:val="00F62BC5"/>
    <w:rsid w:val="00F62BC9"/>
    <w:rsid w:val="00F63807"/>
    <w:rsid w:val="00F65328"/>
    <w:rsid w:val="00F65D23"/>
    <w:rsid w:val="00F65EFF"/>
    <w:rsid w:val="00F66202"/>
    <w:rsid w:val="00F664AC"/>
    <w:rsid w:val="00F66BB7"/>
    <w:rsid w:val="00F66E87"/>
    <w:rsid w:val="00F67B33"/>
    <w:rsid w:val="00F67C5C"/>
    <w:rsid w:val="00F7010D"/>
    <w:rsid w:val="00F70249"/>
    <w:rsid w:val="00F70263"/>
    <w:rsid w:val="00F703CC"/>
    <w:rsid w:val="00F709C3"/>
    <w:rsid w:val="00F711ED"/>
    <w:rsid w:val="00F71700"/>
    <w:rsid w:val="00F717AD"/>
    <w:rsid w:val="00F71AC8"/>
    <w:rsid w:val="00F71D13"/>
    <w:rsid w:val="00F72578"/>
    <w:rsid w:val="00F72906"/>
    <w:rsid w:val="00F72AF6"/>
    <w:rsid w:val="00F72DC3"/>
    <w:rsid w:val="00F73019"/>
    <w:rsid w:val="00F74FC5"/>
    <w:rsid w:val="00F75124"/>
    <w:rsid w:val="00F765AB"/>
    <w:rsid w:val="00F76A47"/>
    <w:rsid w:val="00F76CF7"/>
    <w:rsid w:val="00F7761F"/>
    <w:rsid w:val="00F7765C"/>
    <w:rsid w:val="00F77794"/>
    <w:rsid w:val="00F7780B"/>
    <w:rsid w:val="00F807F9"/>
    <w:rsid w:val="00F80D24"/>
    <w:rsid w:val="00F80D6C"/>
    <w:rsid w:val="00F80E91"/>
    <w:rsid w:val="00F80F81"/>
    <w:rsid w:val="00F81379"/>
    <w:rsid w:val="00F81B45"/>
    <w:rsid w:val="00F82711"/>
    <w:rsid w:val="00F828F9"/>
    <w:rsid w:val="00F828FE"/>
    <w:rsid w:val="00F84041"/>
    <w:rsid w:val="00F840DC"/>
    <w:rsid w:val="00F84274"/>
    <w:rsid w:val="00F8450B"/>
    <w:rsid w:val="00F846BD"/>
    <w:rsid w:val="00F851CA"/>
    <w:rsid w:val="00F851DC"/>
    <w:rsid w:val="00F85639"/>
    <w:rsid w:val="00F85EDC"/>
    <w:rsid w:val="00F862E2"/>
    <w:rsid w:val="00F86641"/>
    <w:rsid w:val="00F8689B"/>
    <w:rsid w:val="00F87659"/>
    <w:rsid w:val="00F879B2"/>
    <w:rsid w:val="00F90395"/>
    <w:rsid w:val="00F908D6"/>
    <w:rsid w:val="00F9100C"/>
    <w:rsid w:val="00F91394"/>
    <w:rsid w:val="00F9148C"/>
    <w:rsid w:val="00F91C15"/>
    <w:rsid w:val="00F91CC1"/>
    <w:rsid w:val="00F93449"/>
    <w:rsid w:val="00F93680"/>
    <w:rsid w:val="00F9414E"/>
    <w:rsid w:val="00F94D7F"/>
    <w:rsid w:val="00F94DC2"/>
    <w:rsid w:val="00F95C95"/>
    <w:rsid w:val="00F95D53"/>
    <w:rsid w:val="00F96DA1"/>
    <w:rsid w:val="00F96F55"/>
    <w:rsid w:val="00F976AA"/>
    <w:rsid w:val="00FA0955"/>
    <w:rsid w:val="00FA1050"/>
    <w:rsid w:val="00FA112E"/>
    <w:rsid w:val="00FA2CEE"/>
    <w:rsid w:val="00FA2FBB"/>
    <w:rsid w:val="00FA39C4"/>
    <w:rsid w:val="00FA3D73"/>
    <w:rsid w:val="00FA441E"/>
    <w:rsid w:val="00FA48BB"/>
    <w:rsid w:val="00FA5494"/>
    <w:rsid w:val="00FA5828"/>
    <w:rsid w:val="00FA5FF6"/>
    <w:rsid w:val="00FA609B"/>
    <w:rsid w:val="00FA6193"/>
    <w:rsid w:val="00FA6276"/>
    <w:rsid w:val="00FA62E3"/>
    <w:rsid w:val="00FA69A6"/>
    <w:rsid w:val="00FA6F78"/>
    <w:rsid w:val="00FA7C61"/>
    <w:rsid w:val="00FA7C8B"/>
    <w:rsid w:val="00FB15B0"/>
    <w:rsid w:val="00FB3B64"/>
    <w:rsid w:val="00FB509C"/>
    <w:rsid w:val="00FB5F69"/>
    <w:rsid w:val="00FB6386"/>
    <w:rsid w:val="00FB6653"/>
    <w:rsid w:val="00FB6883"/>
    <w:rsid w:val="00FB7518"/>
    <w:rsid w:val="00FC005A"/>
    <w:rsid w:val="00FC0FBC"/>
    <w:rsid w:val="00FC13F1"/>
    <w:rsid w:val="00FC1657"/>
    <w:rsid w:val="00FC1C8C"/>
    <w:rsid w:val="00FC1EB3"/>
    <w:rsid w:val="00FC1FFE"/>
    <w:rsid w:val="00FC2BCB"/>
    <w:rsid w:val="00FC3567"/>
    <w:rsid w:val="00FC503A"/>
    <w:rsid w:val="00FC5EA3"/>
    <w:rsid w:val="00FC66E1"/>
    <w:rsid w:val="00FC67CE"/>
    <w:rsid w:val="00FC69FD"/>
    <w:rsid w:val="00FC6FE6"/>
    <w:rsid w:val="00FC7DAA"/>
    <w:rsid w:val="00FD02A4"/>
    <w:rsid w:val="00FD0D5C"/>
    <w:rsid w:val="00FD0F77"/>
    <w:rsid w:val="00FD16BF"/>
    <w:rsid w:val="00FD199A"/>
    <w:rsid w:val="00FD2CEC"/>
    <w:rsid w:val="00FD3F53"/>
    <w:rsid w:val="00FD404D"/>
    <w:rsid w:val="00FD41E8"/>
    <w:rsid w:val="00FD4AAC"/>
    <w:rsid w:val="00FD4F89"/>
    <w:rsid w:val="00FD5644"/>
    <w:rsid w:val="00FD578B"/>
    <w:rsid w:val="00FD5DA1"/>
    <w:rsid w:val="00FD610D"/>
    <w:rsid w:val="00FD6626"/>
    <w:rsid w:val="00FD6793"/>
    <w:rsid w:val="00FD6C16"/>
    <w:rsid w:val="00FD6F6A"/>
    <w:rsid w:val="00FD7185"/>
    <w:rsid w:val="00FD7266"/>
    <w:rsid w:val="00FD739D"/>
    <w:rsid w:val="00FD73FF"/>
    <w:rsid w:val="00FD7530"/>
    <w:rsid w:val="00FD78B4"/>
    <w:rsid w:val="00FE07EE"/>
    <w:rsid w:val="00FE0D18"/>
    <w:rsid w:val="00FE13CD"/>
    <w:rsid w:val="00FE1490"/>
    <w:rsid w:val="00FE18D8"/>
    <w:rsid w:val="00FE1B44"/>
    <w:rsid w:val="00FE1B66"/>
    <w:rsid w:val="00FE1CC7"/>
    <w:rsid w:val="00FE1F40"/>
    <w:rsid w:val="00FE2056"/>
    <w:rsid w:val="00FE2BD5"/>
    <w:rsid w:val="00FE30CC"/>
    <w:rsid w:val="00FE3565"/>
    <w:rsid w:val="00FE3B51"/>
    <w:rsid w:val="00FE40A0"/>
    <w:rsid w:val="00FE4642"/>
    <w:rsid w:val="00FE48F2"/>
    <w:rsid w:val="00FE4F20"/>
    <w:rsid w:val="00FE6598"/>
    <w:rsid w:val="00FF0058"/>
    <w:rsid w:val="00FF0748"/>
    <w:rsid w:val="00FF111D"/>
    <w:rsid w:val="00FF17D1"/>
    <w:rsid w:val="00FF1967"/>
    <w:rsid w:val="00FF25E5"/>
    <w:rsid w:val="00FF2AD4"/>
    <w:rsid w:val="00FF34CD"/>
    <w:rsid w:val="00FF3B35"/>
    <w:rsid w:val="00FF3F89"/>
    <w:rsid w:val="00FF44D3"/>
    <w:rsid w:val="00FF4871"/>
    <w:rsid w:val="00FF4BAE"/>
    <w:rsid w:val="00FF4DE8"/>
    <w:rsid w:val="00FF59CF"/>
    <w:rsid w:val="00FF6A56"/>
    <w:rsid w:val="00FF6BC0"/>
    <w:rsid w:val="00FF6CC0"/>
    <w:rsid w:val="00FF745F"/>
    <w:rsid w:val="1E7E3C57"/>
    <w:rsid w:val="215A149E"/>
    <w:rsid w:val="21AB6E1B"/>
    <w:rsid w:val="260FE41D"/>
    <w:rsid w:val="26210485"/>
    <w:rsid w:val="26C35D25"/>
    <w:rsid w:val="32F4ADEA"/>
    <w:rsid w:val="3A6C2FD9"/>
    <w:rsid w:val="3DA885A2"/>
    <w:rsid w:val="3ECFC57E"/>
    <w:rsid w:val="3F08DAE6"/>
    <w:rsid w:val="466360AE"/>
    <w:rsid w:val="49744693"/>
    <w:rsid w:val="4BA1D100"/>
    <w:rsid w:val="52002D1C"/>
    <w:rsid w:val="60172875"/>
    <w:rsid w:val="62FDFFB6"/>
    <w:rsid w:val="6D6A6AAC"/>
    <w:rsid w:val="6D937A8B"/>
    <w:rsid w:val="736B375C"/>
    <w:rsid w:val="776A1261"/>
    <w:rsid w:val="7A3655A3"/>
    <w:rsid w:val="7D0006B5"/>
    <w:rsid w:val="7F5A0A9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BE485B1D-7D8C-439D-BF5C-F8B4449C607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G Times (WN)" w:hAnsi="CG Times (WN)" w:eastAsia="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99"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uiPriority="99"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uiPriority="99" w:semiHidden="1" w:unhideWhenUsed="1"/>
    <w:lsdException w:name="HTML Definition" w:semiHidden="1" w:unhideWhenUsed="1"/>
    <w:lsdException w:name="HTML Keyboard" w:semiHidden="1" w:unhideWhenUsed="1"/>
    <w:lsdException w:name="HTML Preformatted" w:uiPriority="99"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uiPriority="99"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color="auto" w:sz="12" w:space="3"/>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color="auto" w:sz="0" w:space="0"/>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styleId="ZT" w:customStyle="1">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styleId="ZH" w:customStyle="1">
    <w:name w:val="ZH"/>
    <w:rsid w:val="000B7FED"/>
    <w:pPr>
      <w:framePr w:wrap="notBeside" w:hAnchor="margin" w:vAnchor="page" w:xAlign="center" w:y="6805"/>
      <w:widowControl w:val="0"/>
    </w:pPr>
    <w:rPr>
      <w:rFonts w:ascii="Arial" w:hAnsi="Arial"/>
      <w:noProof/>
      <w:lang w:val="en-GB" w:eastAsia="en-US"/>
    </w:rPr>
  </w:style>
  <w:style w:type="paragraph" w:styleId="TT" w:customStyle="1">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styleId="TAH" w:customStyle="1">
    <w:name w:val="TAH"/>
    <w:basedOn w:val="TAC"/>
    <w:link w:val="TAHCar"/>
    <w:qFormat/>
    <w:rsid w:val="000B7FED"/>
    <w:rPr>
      <w:b/>
    </w:rPr>
  </w:style>
  <w:style w:type="paragraph" w:styleId="TAC" w:customStyle="1">
    <w:name w:val="TAC"/>
    <w:basedOn w:val="TAL"/>
    <w:link w:val="TACChar"/>
    <w:qFormat/>
    <w:rsid w:val="000B7FED"/>
    <w:pPr>
      <w:jc w:val="center"/>
    </w:pPr>
  </w:style>
  <w:style w:type="paragraph" w:styleId="TF" w:customStyle="1">
    <w:name w:val="TF"/>
    <w:aliases w:val="left"/>
    <w:basedOn w:val="TH"/>
    <w:link w:val="TFChar"/>
    <w:qFormat/>
    <w:rsid w:val="000B7FED"/>
    <w:pPr>
      <w:keepNext w:val="0"/>
      <w:spacing w:before="0" w:after="240"/>
    </w:pPr>
  </w:style>
  <w:style w:type="paragraph" w:styleId="NO" w:customStyle="1">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styleId="EX" w:customStyle="1">
    <w:name w:val="EX"/>
    <w:basedOn w:val="Normal"/>
    <w:link w:val="EXChar"/>
    <w:qFormat/>
    <w:rsid w:val="000B7FED"/>
    <w:pPr>
      <w:keepLines/>
      <w:ind w:left="1702" w:hanging="1418"/>
    </w:pPr>
  </w:style>
  <w:style w:type="paragraph" w:styleId="FP" w:customStyle="1">
    <w:name w:val="FP"/>
    <w:basedOn w:val="Normal"/>
    <w:rsid w:val="000B7FED"/>
    <w:pPr>
      <w:spacing w:after="0"/>
    </w:pPr>
  </w:style>
  <w:style w:type="paragraph" w:styleId="LD" w:customStyle="1">
    <w:name w:val="LD"/>
    <w:rsid w:val="000B7FED"/>
    <w:pPr>
      <w:keepNext/>
      <w:keepLines/>
      <w:spacing w:line="180" w:lineRule="exact"/>
    </w:pPr>
    <w:rPr>
      <w:rFonts w:ascii="MS LineDraw" w:hAnsi="MS LineDraw"/>
      <w:noProof/>
      <w:lang w:val="en-GB" w:eastAsia="en-US"/>
    </w:rPr>
  </w:style>
  <w:style w:type="paragraph" w:styleId="NW" w:customStyle="1">
    <w:name w:val="NW"/>
    <w:basedOn w:val="NO"/>
    <w:rsid w:val="000B7FED"/>
    <w:pPr>
      <w:spacing w:after="0"/>
    </w:pPr>
  </w:style>
  <w:style w:type="paragraph" w:styleId="EW" w:customStyle="1">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styleId="EQ" w:customStyle="1">
    <w:name w:val="EQ"/>
    <w:basedOn w:val="Normal"/>
    <w:next w:val="Normal"/>
    <w:uiPriority w:val="99"/>
    <w:rsid w:val="000B7FED"/>
    <w:pPr>
      <w:keepLines/>
      <w:tabs>
        <w:tab w:val="center" w:pos="4536"/>
        <w:tab w:val="right" w:pos="9072"/>
      </w:tabs>
    </w:pPr>
    <w:rPr>
      <w:noProof/>
    </w:rPr>
  </w:style>
  <w:style w:type="paragraph" w:styleId="TH" w:customStyle="1">
    <w:name w:val="TH"/>
    <w:basedOn w:val="Normal"/>
    <w:link w:val="THChar"/>
    <w:qFormat/>
    <w:rsid w:val="000B7FED"/>
    <w:pPr>
      <w:keepNext/>
      <w:keepLines/>
      <w:spacing w:before="60"/>
      <w:jc w:val="center"/>
    </w:pPr>
    <w:rPr>
      <w:rFonts w:ascii="Arial" w:hAnsi="Arial"/>
      <w:b/>
    </w:rPr>
  </w:style>
  <w:style w:type="paragraph" w:styleId="NF" w:customStyle="1">
    <w:name w:val="NF"/>
    <w:basedOn w:val="NO"/>
    <w:rsid w:val="000B7FED"/>
    <w:pPr>
      <w:keepNext/>
      <w:spacing w:after="0"/>
    </w:pPr>
    <w:rPr>
      <w:rFonts w:ascii="Arial" w:hAnsi="Arial"/>
      <w:sz w:val="18"/>
    </w:rPr>
  </w:style>
  <w:style w:type="paragraph" w:styleId="PL" w:customStyle="1">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styleId="TAR" w:customStyle="1">
    <w:name w:val="TAR"/>
    <w:basedOn w:val="TAL"/>
    <w:rsid w:val="000B7FED"/>
    <w:pPr>
      <w:jc w:val="right"/>
    </w:pPr>
  </w:style>
  <w:style w:type="paragraph" w:styleId="H6" w:customStyle="1">
    <w:name w:val="H6"/>
    <w:basedOn w:val="Heading5"/>
    <w:next w:val="Normal"/>
    <w:rsid w:val="000B7FED"/>
    <w:pPr>
      <w:ind w:left="1985" w:hanging="1985"/>
      <w:outlineLvl w:val="9"/>
    </w:pPr>
    <w:rPr>
      <w:sz w:val="20"/>
    </w:rPr>
  </w:style>
  <w:style w:type="paragraph" w:styleId="TAN" w:customStyle="1">
    <w:name w:val="TAN"/>
    <w:basedOn w:val="TAL"/>
    <w:link w:val="TANChar"/>
    <w:qFormat/>
    <w:rsid w:val="000B7FED"/>
    <w:pPr>
      <w:ind w:left="851" w:hanging="851"/>
    </w:pPr>
  </w:style>
  <w:style w:type="paragraph" w:styleId="TAL" w:customStyle="1">
    <w:name w:val="TAL"/>
    <w:basedOn w:val="Normal"/>
    <w:link w:val="TALChar"/>
    <w:qFormat/>
    <w:rsid w:val="000B7FED"/>
    <w:pPr>
      <w:keepNext/>
      <w:keepLines/>
      <w:spacing w:after="0"/>
    </w:pPr>
    <w:rPr>
      <w:rFonts w:ascii="Arial" w:hAnsi="Arial"/>
      <w:sz w:val="18"/>
    </w:rPr>
  </w:style>
  <w:style w:type="paragraph" w:styleId="ZA" w:customStyle="1">
    <w:name w:val="ZA"/>
    <w:rsid w:val="000B7FED"/>
    <w:pPr>
      <w:framePr w:w="10206" w:h="794" w:wrap="notBeside" w:hAnchor="margin" w:vAnchor="page" w:y="1135" w:hRule="exact"/>
      <w:widowControl w:val="0"/>
      <w:pBdr>
        <w:bottom w:val="single" w:color="auto" w:sz="12" w:space="1"/>
      </w:pBdr>
      <w:jc w:val="right"/>
    </w:pPr>
    <w:rPr>
      <w:rFonts w:ascii="Arial" w:hAnsi="Arial"/>
      <w:noProof/>
      <w:sz w:val="40"/>
      <w:lang w:val="en-GB" w:eastAsia="en-US"/>
    </w:rPr>
  </w:style>
  <w:style w:type="paragraph" w:styleId="ZB" w:customStyle="1">
    <w:name w:val="ZB"/>
    <w:rsid w:val="000B7FED"/>
    <w:pPr>
      <w:framePr w:w="10206" w:h="284" w:wrap="notBeside" w:hAnchor="margin" w:vAnchor="page" w:y="1986" w:hRule="exact"/>
      <w:widowControl w:val="0"/>
      <w:ind w:right="28"/>
      <w:jc w:val="right"/>
    </w:pPr>
    <w:rPr>
      <w:rFonts w:ascii="Arial" w:hAnsi="Arial"/>
      <w:i/>
      <w:noProof/>
      <w:lang w:val="en-GB" w:eastAsia="en-US"/>
    </w:rPr>
  </w:style>
  <w:style w:type="paragraph" w:styleId="ZD" w:customStyle="1">
    <w:name w:val="ZD"/>
    <w:rsid w:val="000B7FED"/>
    <w:pPr>
      <w:framePr w:wrap="notBeside" w:hAnchor="margin" w:vAnchor="page" w:y="15764"/>
      <w:widowControl w:val="0"/>
    </w:pPr>
    <w:rPr>
      <w:rFonts w:ascii="Arial" w:hAnsi="Arial"/>
      <w:noProof/>
      <w:sz w:val="32"/>
      <w:lang w:val="en-GB" w:eastAsia="en-US"/>
    </w:rPr>
  </w:style>
  <w:style w:type="paragraph" w:styleId="ZU" w:customStyle="1">
    <w:name w:val="ZU"/>
    <w:rsid w:val="000B7FED"/>
    <w:pPr>
      <w:framePr w:w="10206" w:wrap="notBeside" w:hAnchor="margin" w:vAnchor="page" w:y="6238"/>
      <w:widowControl w:val="0"/>
      <w:pBdr>
        <w:top w:val="single" w:color="auto" w:sz="12" w:space="1"/>
      </w:pBdr>
      <w:jc w:val="right"/>
    </w:pPr>
    <w:rPr>
      <w:rFonts w:ascii="Arial" w:hAnsi="Arial"/>
      <w:noProof/>
      <w:lang w:val="en-GB" w:eastAsia="en-US"/>
    </w:rPr>
  </w:style>
  <w:style w:type="paragraph" w:styleId="ZV" w:customStyle="1">
    <w:name w:val="ZV"/>
    <w:basedOn w:val="ZU"/>
    <w:rsid w:val="000B7FED"/>
    <w:pPr>
      <w:framePr w:wrap="notBeside" w:y="16161"/>
    </w:pPr>
  </w:style>
  <w:style w:type="character" w:styleId="ZGSM" w:customStyle="1">
    <w:name w:val="ZGSM"/>
    <w:rsid w:val="000B7FED"/>
  </w:style>
  <w:style w:type="paragraph" w:styleId="List2">
    <w:name w:val="List 2"/>
    <w:basedOn w:val="List"/>
    <w:rsid w:val="000B7FED"/>
    <w:pPr>
      <w:ind w:left="851"/>
    </w:pPr>
  </w:style>
  <w:style w:type="paragraph" w:styleId="ZG" w:customStyle="1">
    <w:name w:val="ZG"/>
    <w:rsid w:val="000B7FED"/>
    <w:pPr>
      <w:framePr w:wrap="notBeside" w:hAnchor="margin" w:vAnchor="page"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styleId="EditorsNote" w:customStyle="1">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styleId="B1" w:customStyle="1">
    <w:name w:val="B1"/>
    <w:basedOn w:val="List"/>
    <w:link w:val="B1Char"/>
    <w:qFormat/>
    <w:rsid w:val="000B7FED"/>
  </w:style>
  <w:style w:type="paragraph" w:styleId="B2" w:customStyle="1">
    <w:name w:val="B2"/>
    <w:basedOn w:val="List2"/>
    <w:link w:val="B2Char"/>
    <w:qFormat/>
    <w:rsid w:val="000B7FED"/>
  </w:style>
  <w:style w:type="paragraph" w:styleId="B3" w:customStyle="1">
    <w:name w:val="B3"/>
    <w:basedOn w:val="List3"/>
    <w:rsid w:val="000B7FED"/>
  </w:style>
  <w:style w:type="paragraph" w:styleId="B4" w:customStyle="1">
    <w:name w:val="B4"/>
    <w:basedOn w:val="List4"/>
    <w:rsid w:val="000B7FED"/>
  </w:style>
  <w:style w:type="paragraph" w:styleId="B5" w:customStyle="1">
    <w:name w:val="B5"/>
    <w:basedOn w:val="List5"/>
    <w:rsid w:val="000B7FED"/>
  </w:style>
  <w:style w:type="paragraph" w:styleId="Footer">
    <w:name w:val="footer"/>
    <w:basedOn w:val="Header"/>
    <w:link w:val="FooterChar"/>
    <w:rsid w:val="000B7FED"/>
    <w:pPr>
      <w:jc w:val="center"/>
    </w:pPr>
    <w:rPr>
      <w:i/>
    </w:rPr>
  </w:style>
  <w:style w:type="paragraph" w:styleId="ZTD" w:customStyle="1">
    <w:name w:val="ZTD"/>
    <w:basedOn w:val="ZB"/>
    <w:rsid w:val="000B7FED"/>
    <w:pPr>
      <w:framePr w:wrap="notBeside" w:y="852" w:hRule="auto"/>
    </w:pPr>
    <w:rPr>
      <w:i w:val="0"/>
      <w:sz w:val="40"/>
    </w:rPr>
  </w:style>
  <w:style w:type="paragraph" w:styleId="CRCoverPage" w:customStyle="1">
    <w:name w:val="CR Cover Page"/>
    <w:rsid w:val="000B7FED"/>
    <w:pPr>
      <w:spacing w:after="120"/>
    </w:pPr>
    <w:rPr>
      <w:rFonts w:ascii="Arial" w:hAnsi="Arial"/>
      <w:lang w:val="en-GB" w:eastAsia="en-US"/>
    </w:rPr>
  </w:style>
  <w:style w:type="paragraph" w:styleId="tdoc-header" w:customStyle="1">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styleId="Changefirst" w:customStyle="1">
    <w:name w:val="Change first"/>
    <w:basedOn w:val="Normal"/>
    <w:next w:val="Normal"/>
    <w:qFormat/>
    <w:rsid w:val="00FD6F6A"/>
    <w:pPr>
      <w:keepNext/>
      <w:pageBreakBefore/>
      <w:pBdr>
        <w:top w:val="single" w:color="FF0000" w:sz="12" w:space="1"/>
        <w:left w:val="single" w:color="FF0000" w:sz="12" w:space="4"/>
        <w:bottom w:val="single" w:color="FF0000" w:sz="12" w:space="1"/>
        <w:right w:val="single" w:color="FF0000" w:sz="12" w:space="4"/>
      </w:pBdr>
      <w:shd w:val="clear" w:color="auto" w:fill="FFFF00"/>
      <w:spacing w:before="180"/>
      <w:jc w:val="center"/>
    </w:pPr>
    <w:rPr>
      <w:rFonts w:ascii="Courier New" w:hAnsi="Courier New"/>
      <w:b/>
      <w:i/>
      <w:caps/>
      <w:sz w:val="28"/>
    </w:rPr>
  </w:style>
  <w:style w:type="paragraph" w:styleId="Snipped" w:customStyle="1">
    <w:name w:val="Snipped"/>
    <w:basedOn w:val="Normal"/>
    <w:qFormat/>
    <w:rsid w:val="00F76A47"/>
    <w:pPr>
      <w:keepLines/>
      <w:pBdr>
        <w:top w:val="wave" w:color="8064A2" w:themeColor="accent4" w:sz="12" w:space="1"/>
        <w:bottom w:val="wave" w:color="8064A2" w:themeColor="accent4" w:sz="12" w:space="1"/>
      </w:pBdr>
      <w:shd w:val="clear" w:color="auto" w:fill="7030A0"/>
      <w:spacing w:before="120" w:after="120"/>
      <w:jc w:val="center"/>
    </w:pPr>
    <w:rPr>
      <w:i/>
      <w:iCs/>
      <w:caps/>
      <w:color w:val="FFFFFF" w:themeColor="background1"/>
    </w:rPr>
  </w:style>
  <w:style w:type="character" w:styleId="EXChar" w:customStyle="1">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style>
  <w:style w:type="character" w:styleId="Heading4Char" w:customStyle="1">
    <w:name w:val="Heading 4 Char"/>
    <w:basedOn w:val="DefaultParagraphFont"/>
    <w:link w:val="Heading4"/>
    <w:qFormat/>
    <w:rsid w:val="0013254F"/>
    <w:rPr>
      <w:rFonts w:ascii="Arial" w:hAnsi="Arial"/>
      <w:sz w:val="24"/>
      <w:lang w:val="en-GB" w:eastAsia="en-US"/>
    </w:rPr>
  </w:style>
  <w:style w:type="character" w:styleId="Heading2Char" w:customStyle="1">
    <w:name w:val="Heading 2 Char"/>
    <w:basedOn w:val="DefaultParagraphFont"/>
    <w:link w:val="Heading2"/>
    <w:rsid w:val="003A5DFD"/>
    <w:rPr>
      <w:rFonts w:ascii="Arial" w:hAnsi="Arial"/>
      <w:sz w:val="32"/>
      <w:lang w:val="en-GB" w:eastAsia="en-US"/>
    </w:rPr>
  </w:style>
  <w:style w:type="character" w:styleId="THChar" w:customStyle="1">
    <w:name w:val="TH Char"/>
    <w:link w:val="TH"/>
    <w:qFormat/>
    <w:locked/>
    <w:rsid w:val="00B021A6"/>
    <w:rPr>
      <w:rFonts w:ascii="Arial" w:hAnsi="Arial"/>
      <w:b/>
      <w:lang w:val="en-GB" w:eastAsia="en-US"/>
    </w:rPr>
  </w:style>
  <w:style w:type="character" w:styleId="TFChar" w:customStyle="1">
    <w:name w:val="TF Char"/>
    <w:aliases w:val="Caption Char,Labelling Char,legend1 Char,Caption Char Char Char1 Char,Caption Char Char Char Char Char Char Char1 Char,Caption Char Char Char Char Char Char Char Char Char Char Char Char1 Char,Caption21 Char,Caption Char Char Char21 Char"/>
    <w:link w:val="TF"/>
    <w:uiPriority w:val="35"/>
    <w:qFormat/>
    <w:locked/>
    <w:rsid w:val="00B021A6"/>
    <w:rPr>
      <w:rFonts w:ascii="Arial" w:hAnsi="Arial"/>
      <w:b/>
      <w:lang w:val="en-GB" w:eastAsia="en-US"/>
    </w:rPr>
  </w:style>
  <w:style w:type="character" w:styleId="B1Char" w:customStyle="1">
    <w:name w:val="B1 Char"/>
    <w:link w:val="B1"/>
    <w:qFormat/>
    <w:locked/>
    <w:rsid w:val="00B91C64"/>
    <w:rPr>
      <w:rFonts w:ascii="Times New Roman" w:hAnsi="Times New Roman"/>
      <w:lang w:val="en-GB" w:eastAsia="en-US"/>
    </w:rPr>
  </w:style>
  <w:style w:type="character" w:styleId="B1Char1" w:customStyle="1">
    <w:name w:val="B1 Char1"/>
    <w:qFormat/>
    <w:rsid w:val="00C87D9A"/>
    <w:rPr>
      <w:lang w:eastAsia="en-US"/>
    </w:rPr>
  </w:style>
  <w:style w:type="paragraph" w:styleId="B1gaps" w:customStyle="1">
    <w:name w:val="B1 gaps"/>
    <w:basedOn w:val="B1"/>
    <w:rsid w:val="00C87D9A"/>
    <w:pPr>
      <w:ind w:left="993" w:hanging="709"/>
    </w:pPr>
    <w:rPr>
      <w:rFonts w:eastAsia="SimSun"/>
    </w:rPr>
  </w:style>
  <w:style w:type="paragraph" w:styleId="TALcontinuation" w:customStyle="1">
    <w:name w:val="TAL continuation"/>
    <w:basedOn w:val="TAL"/>
    <w:link w:val="TALcontinuationChar"/>
    <w:qFormat/>
    <w:rsid w:val="00F52E70"/>
    <w:pPr>
      <w:spacing w:before="60"/>
    </w:pPr>
  </w:style>
  <w:style w:type="character" w:styleId="Heading3Char" w:customStyle="1">
    <w:name w:val="Heading 3 Char"/>
    <w:basedOn w:val="DefaultParagraphFont"/>
    <w:link w:val="Heading3"/>
    <w:rsid w:val="008B2706"/>
    <w:rPr>
      <w:rFonts w:ascii="Arial" w:hAnsi="Arial"/>
      <w:sz w:val="28"/>
      <w:lang w:val="en-GB" w:eastAsia="en-US"/>
    </w:rPr>
  </w:style>
  <w:style w:type="paragraph" w:styleId="Changenext" w:customStyle="1">
    <w:name w:val="Change next"/>
    <w:basedOn w:val="Changefirst"/>
    <w:rsid w:val="007C79E1"/>
    <w:pPr>
      <w:pageBreakBefore w:val="0"/>
      <w:spacing w:before="720"/>
    </w:pPr>
    <w:rPr>
      <w:bCs/>
      <w:iCs/>
    </w:rPr>
  </w:style>
  <w:style w:type="character" w:styleId="Code" w:customStyle="1">
    <w:name w:val="Code"/>
    <w:uiPriority w:val="1"/>
    <w:qFormat/>
    <w:rsid w:val="00387300"/>
    <w:rPr>
      <w:rFonts w:ascii="Arial" w:hAnsi="Arial"/>
      <w:i/>
      <w:noProof/>
      <w:sz w:val="18"/>
      <w:bdr w:val="none" w:color="auto" w:sz="0" w:space="0"/>
      <w:shd w:val="clear" w:color="auto" w:fill="auto"/>
      <w:lang w:val="en-US"/>
    </w:rPr>
  </w:style>
  <w:style w:type="character" w:styleId="CommentTextChar" w:customStyle="1">
    <w:name w:val="Comment Text Char"/>
    <w:basedOn w:val="DefaultParagraphFont"/>
    <w:link w:val="CommentText"/>
    <w:uiPriority w:val="99"/>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styleId="EditorsNoteChar" w:customStyle="1">
    <w:name w:val="Editor's Note Char"/>
    <w:link w:val="EditorsNote"/>
    <w:rsid w:val="00A57992"/>
    <w:rPr>
      <w:rFonts w:ascii="Times New Roman" w:hAnsi="Times New Roman"/>
      <w:color w:val="FF0000"/>
      <w:lang w:val="en-GB" w:eastAsia="en-US"/>
    </w:rPr>
  </w:style>
  <w:style w:type="paragraph" w:styleId="Norml" w:customStyle="1">
    <w:name w:val="Norml"/>
    <w:basedOn w:val="TAN"/>
    <w:qFormat/>
    <w:rsid w:val="00E001B5"/>
    <w:pPr>
      <w:keepNext w:val="0"/>
    </w:pPr>
  </w:style>
  <w:style w:type="paragraph" w:styleId="Changelast" w:customStyle="1">
    <w:name w:val="Change last"/>
    <w:basedOn w:val="Changenext"/>
    <w:qFormat/>
    <w:rsid w:val="00E17F23"/>
    <w:pPr>
      <w:spacing w:before="240" w:after="0"/>
    </w:pPr>
  </w:style>
  <w:style w:type="character" w:styleId="TANChar" w:customStyle="1">
    <w:name w:val="TAN Char"/>
    <w:link w:val="TAN"/>
    <w:qFormat/>
    <w:rsid w:val="00DD5EBC"/>
    <w:rPr>
      <w:rFonts w:ascii="Arial" w:hAnsi="Arial"/>
      <w:sz w:val="18"/>
      <w:lang w:val="en-GB" w:eastAsia="en-US"/>
    </w:rPr>
  </w:style>
  <w:style w:type="character" w:styleId="TALChar" w:customStyle="1">
    <w:name w:val="TAL Char"/>
    <w:link w:val="TAL"/>
    <w:qFormat/>
    <w:rsid w:val="00DD5EBC"/>
    <w:rPr>
      <w:rFonts w:ascii="Arial" w:hAnsi="Arial"/>
      <w:sz w:val="18"/>
      <w:lang w:val="en-GB" w:eastAsia="en-US"/>
    </w:rPr>
  </w:style>
  <w:style w:type="character" w:styleId="TACChar" w:customStyle="1">
    <w:name w:val="TAC Char"/>
    <w:link w:val="TAC"/>
    <w:qFormat/>
    <w:locked/>
    <w:rsid w:val="00DD5EBC"/>
    <w:rPr>
      <w:rFonts w:ascii="Arial" w:hAnsi="Arial"/>
      <w:sz w:val="18"/>
      <w:lang w:val="en-GB" w:eastAsia="en-US"/>
    </w:rPr>
  </w:style>
  <w:style w:type="character" w:styleId="TAHCar" w:customStyle="1">
    <w:name w:val="TAH Car"/>
    <w:link w:val="TAH"/>
    <w:qFormat/>
    <w:locked/>
    <w:rsid w:val="00DD5EBC"/>
    <w:rPr>
      <w:rFonts w:ascii="Arial" w:hAnsi="Arial"/>
      <w:b/>
      <w:sz w:val="18"/>
      <w:lang w:val="en-GB" w:eastAsia="en-US"/>
    </w:rPr>
  </w:style>
  <w:style w:type="character" w:styleId="Heading1Char" w:customStyle="1">
    <w:name w:val="Heading 1 Char"/>
    <w:basedOn w:val="DefaultParagraphFont"/>
    <w:link w:val="Heading1"/>
    <w:rsid w:val="006F11A4"/>
    <w:rPr>
      <w:rFonts w:ascii="Arial" w:hAnsi="Arial"/>
      <w:sz w:val="36"/>
      <w:lang w:val="en-GB" w:eastAsia="en-US"/>
    </w:rPr>
  </w:style>
  <w:style w:type="character" w:styleId="Heading8Char" w:customStyle="1">
    <w:name w:val="Heading 8 Char"/>
    <w:basedOn w:val="DefaultParagraphFont"/>
    <w:link w:val="Heading8"/>
    <w:rsid w:val="006F11A4"/>
    <w:rPr>
      <w:rFonts w:ascii="Arial" w:hAnsi="Arial"/>
      <w:sz w:val="36"/>
      <w:lang w:val="en-GB" w:eastAsia="en-US"/>
    </w:rPr>
  </w:style>
  <w:style w:type="character" w:styleId="normaltextrun" w:customStyle="1">
    <w:name w:val="normaltextrun"/>
    <w:rsid w:val="00FA112E"/>
  </w:style>
  <w:style w:type="character" w:styleId="Datatypechar" w:customStyle="1">
    <w:name w:val="Data type (char)"/>
    <w:basedOn w:val="DefaultParagraphFont"/>
    <w:uiPriority w:val="1"/>
    <w:qFormat/>
    <w:rsid w:val="005E220E"/>
    <w:rPr>
      <w:rFonts w:ascii="Courier New" w:hAnsi="Courier New"/>
      <w:noProof/>
      <w:w w:val="90"/>
      <w:lang w:val="en-US"/>
    </w:rPr>
  </w:style>
  <w:style w:type="paragraph" w:styleId="DataType" w:customStyle="1">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styleId="Heading5Char" w:customStyle="1">
    <w:name w:val="Heading 5 Char"/>
    <w:basedOn w:val="DefaultParagraphFont"/>
    <w:link w:val="Heading5"/>
    <w:rsid w:val="00350705"/>
    <w:rPr>
      <w:rFonts w:ascii="Arial" w:hAnsi="Arial"/>
      <w:sz w:val="22"/>
      <w:lang w:val="en-GB" w:eastAsia="en-US"/>
    </w:rPr>
  </w:style>
  <w:style w:type="character" w:styleId="Heading6Char" w:customStyle="1">
    <w:name w:val="Heading 6 Char"/>
    <w:basedOn w:val="DefaultParagraphFont"/>
    <w:link w:val="Heading6"/>
    <w:rsid w:val="00350705"/>
    <w:rPr>
      <w:rFonts w:ascii="Arial" w:hAnsi="Arial"/>
      <w:lang w:val="en-GB" w:eastAsia="en-US"/>
    </w:rPr>
  </w:style>
  <w:style w:type="character" w:styleId="Heading7Char" w:customStyle="1">
    <w:name w:val="Heading 7 Char"/>
    <w:basedOn w:val="DefaultParagraphFont"/>
    <w:link w:val="Heading7"/>
    <w:rsid w:val="00350705"/>
    <w:rPr>
      <w:rFonts w:ascii="Arial" w:hAnsi="Arial"/>
      <w:lang w:val="en-GB" w:eastAsia="en-US"/>
    </w:rPr>
  </w:style>
  <w:style w:type="character" w:styleId="Heading9Char" w:customStyle="1">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styleId="HTMLAddressChar" w:customStyle="1">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hint="default" w:ascii="Courier New" w:hAnsi="Courier New" w:eastAsia="Times New Roman" w:cs="Courier New"/>
      <w:sz w:val="20"/>
      <w:szCs w:val="20"/>
    </w:rPr>
  </w:style>
  <w:style w:type="character" w:styleId="Heading2Char1" w:customStyle="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hAnsiTheme="majorHAnsi" w:eastAsiaTheme="majorEastAsia" w:cstheme="majorBidi"/>
      <w:color w:val="365F91" w:themeColor="accent1" w:themeShade="BF"/>
      <w:sz w:val="26"/>
      <w:szCs w:val="26"/>
      <w:lang w:val="en-GB" w:eastAsia="en-US"/>
    </w:rPr>
  </w:style>
  <w:style w:type="character" w:styleId="Heading4Char1" w:customStyle="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hAnsiTheme="majorHAnsi" w:eastAsiaTheme="majorEastAsia"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hAnsi="Arial" w:eastAsia="Arial"/>
      <w:lang w:eastAsia="fr-FR"/>
    </w:rPr>
  </w:style>
  <w:style w:type="character" w:styleId="HTMLPreformattedChar" w:customStyle="1">
    <w:name w:val="HTML Preformatted Char"/>
    <w:basedOn w:val="DefaultParagraphFont"/>
    <w:link w:val="HTMLPreformatted"/>
    <w:uiPriority w:val="99"/>
    <w:rsid w:val="00350705"/>
    <w:rPr>
      <w:rFonts w:ascii="Arial" w:hAnsi="Arial" w:eastAsia="Arial"/>
      <w:lang w:val="en-GB"/>
    </w:rPr>
  </w:style>
  <w:style w:type="character" w:styleId="HTMLTypewriter">
    <w:name w:val="HTML Typewriter"/>
    <w:unhideWhenUsed/>
    <w:rsid w:val="00350705"/>
    <w:rPr>
      <w:rFonts w:hint="default" w:ascii="Courier New" w:hAnsi="Courier New" w:eastAsia="Times New Roman" w:cs="Courier New"/>
      <w:color w:val="0000FF"/>
      <w:kern w:val="2"/>
      <w:sz w:val="20"/>
      <w:szCs w:val="20"/>
      <w:lang w:val="en-US" w:eastAsia="zh-CN" w:bidi="ar-SA"/>
    </w:rPr>
  </w:style>
  <w:style w:type="paragraph" w:styleId="msonormal0" w:customStyle="1">
    <w:name w:val="msonormal"/>
    <w:basedOn w:val="Normal"/>
    <w:uiPriority w:val="99"/>
    <w:rsid w:val="00350705"/>
    <w:pPr>
      <w:overflowPunct w:val="0"/>
      <w:autoSpaceDE w:val="0"/>
      <w:autoSpaceDN w:val="0"/>
      <w:adjustRightInd w:val="0"/>
      <w:spacing w:before="100" w:beforeAutospacing="1" w:after="100" w:afterAutospacing="1"/>
    </w:pPr>
    <w:rPr>
      <w:rFonts w:ascii="Calibri" w:hAnsi="Calibri" w:eastAsia="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hAnsi="Calibri" w:eastAsia="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styleId="FootnoteTextChar" w:customStyle="1">
    <w:name w:val="Footnote Text Char"/>
    <w:basedOn w:val="DefaultParagraphFont"/>
    <w:link w:val="FootnoteText"/>
    <w:uiPriority w:val="99"/>
    <w:rsid w:val="00350705"/>
    <w:rPr>
      <w:rFonts w:ascii="Times New Roman" w:hAnsi="Times New Roman"/>
      <w:sz w:val="16"/>
      <w:lang w:val="en-GB" w:eastAsia="en-US"/>
    </w:rPr>
  </w:style>
  <w:style w:type="character" w:styleId="HeaderChar" w:customStyle="1">
    <w:name w:val="Header Char"/>
    <w:basedOn w:val="DefaultParagraphFont"/>
    <w:link w:val="Header"/>
    <w:rsid w:val="00350705"/>
    <w:rPr>
      <w:rFonts w:ascii="Arial" w:hAnsi="Arial"/>
      <w:b/>
      <w:noProof/>
      <w:sz w:val="18"/>
      <w:lang w:val="en-GB" w:eastAsia="en-US"/>
    </w:rPr>
  </w:style>
  <w:style w:type="character" w:styleId="FooterChar" w:customStyle="1">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color="auto" w:sz="12" w:space="0"/>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hAnsiTheme="majorHAnsi" w:eastAsiaTheme="majorEastAsia"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hAnsiTheme="majorHAnsi" w:eastAsiaTheme="majorEastAsia"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styleId="EndnoteTextChar" w:customStyle="1">
    <w:name w:val="Endnote Text Char"/>
    <w:basedOn w:val="DefaultParagraphFont"/>
    <w:link w:val="EndnoteText"/>
    <w:rsid w:val="00350705"/>
    <w:rPr>
      <w:rFonts w:ascii="Times New Roman" w:hAnsi="Times New Roman" w:eastAsia="MS Mincho"/>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styleId="MacroTextChar" w:customStyle="1">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hAnsiTheme="majorHAnsi" w:eastAsiaTheme="majorEastAsia" w:cstheme="majorBidi"/>
      <w:b/>
      <w:bCs/>
      <w:sz w:val="24"/>
      <w:szCs w:val="24"/>
    </w:rPr>
  </w:style>
  <w:style w:type="character" w:styleId="ListBulletChar" w:customStyle="1">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9"/>
      </w:numPr>
      <w:overflowPunct w:val="0"/>
      <w:autoSpaceDE w:val="0"/>
      <w:autoSpaceDN w:val="0"/>
      <w:adjustRightInd w:val="0"/>
      <w:contextualSpacing/>
    </w:pPr>
  </w:style>
  <w:style w:type="paragraph" w:styleId="ListNumber4">
    <w:name w:val="List Number 4"/>
    <w:basedOn w:val="Normal"/>
    <w:unhideWhenUsed/>
    <w:rsid w:val="00350705"/>
    <w:pPr>
      <w:numPr>
        <w:numId w:val="10"/>
      </w:numPr>
      <w:overflowPunct w:val="0"/>
      <w:autoSpaceDE w:val="0"/>
      <w:autoSpaceDN w:val="0"/>
      <w:adjustRightInd w:val="0"/>
      <w:contextualSpacing/>
    </w:pPr>
  </w:style>
  <w:style w:type="paragraph" w:styleId="ListNumber5">
    <w:name w:val="List Number 5"/>
    <w:basedOn w:val="Normal"/>
    <w:unhideWhenUsed/>
    <w:rsid w:val="00350705"/>
    <w:pPr>
      <w:numPr>
        <w:numId w:val="11"/>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styleId="TitleChar" w:customStyle="1">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styleId="ClosingChar" w:customStyle="1">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styleId="SignatureChar" w:customStyle="1">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styleId="BodyTextChar" w:customStyle="1">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styleId="BodyTextIndentChar" w:customStyle="1">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color="auto" w:sz="6" w:space="1"/>
        <w:left w:val="single" w:color="auto" w:sz="6" w:space="1"/>
        <w:bottom w:val="single" w:color="auto" w:sz="6" w:space="1"/>
        <w:right w:val="single" w:color="auto" w:sz="6" w:space="1"/>
      </w:pBdr>
      <w:shd w:val="pct20" w:color="auto" w:fill="auto"/>
      <w:overflowPunct w:val="0"/>
      <w:autoSpaceDE w:val="0"/>
      <w:autoSpaceDN w:val="0"/>
      <w:adjustRightInd w:val="0"/>
      <w:spacing w:after="0"/>
      <w:ind w:left="1134" w:hanging="1134"/>
    </w:pPr>
    <w:rPr>
      <w:rFonts w:asciiTheme="majorHAnsi" w:hAnsiTheme="majorHAnsi" w:eastAsiaTheme="majorEastAsia" w:cstheme="majorBidi"/>
      <w:sz w:val="24"/>
      <w:szCs w:val="24"/>
    </w:rPr>
  </w:style>
  <w:style w:type="character" w:styleId="MessageHeaderChar" w:customStyle="1">
    <w:name w:val="Message Header Char"/>
    <w:basedOn w:val="DefaultParagraphFont"/>
    <w:link w:val="MessageHeader"/>
    <w:rsid w:val="00350705"/>
    <w:rPr>
      <w:rFonts w:asciiTheme="majorHAnsi" w:hAnsiTheme="majorHAnsi" w:eastAsiaTheme="majorEastAsia"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hAnsiTheme="minorHAnsi" w:eastAsiaTheme="minorEastAsia" w:cstheme="minorBidi"/>
      <w:color w:val="5A5A5A" w:themeColor="text1" w:themeTint="A5"/>
      <w:spacing w:val="15"/>
      <w:sz w:val="22"/>
      <w:szCs w:val="22"/>
    </w:rPr>
  </w:style>
  <w:style w:type="character" w:styleId="SubtitleChar" w:customStyle="1">
    <w:name w:val="Subtitle Char"/>
    <w:basedOn w:val="DefaultParagraphFont"/>
    <w:link w:val="Subtitle"/>
    <w:rsid w:val="00350705"/>
    <w:rPr>
      <w:rFonts w:asciiTheme="minorHAnsi" w:hAnsiTheme="minorHAnsi" w:eastAsiaTheme="minorEastAsia"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styleId="SalutationChar" w:customStyle="1">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styleId="DateChar" w:customStyle="1">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styleId="BodyTextFirstIndentChar" w:customStyle="1">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styleId="BodyTextFirstIndent2Char" w:customStyle="1">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styleId="NoteHeadingChar" w:customStyle="1">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styleId="BodyText2Char" w:customStyle="1">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styleId="BodyText3Char" w:customStyle="1">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styleId="BodyTextIndent2Char" w:customStyle="1">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styleId="BodyTextIndent3Char" w:customStyle="1">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color="4F81BD" w:themeColor="accent1" w:sz="2" w:space="10"/>
        <w:left w:val="single" w:color="4F81BD" w:themeColor="accent1" w:sz="2" w:space="10"/>
        <w:bottom w:val="single" w:color="4F81BD" w:themeColor="accent1" w:sz="2" w:space="10"/>
        <w:right w:val="single" w:color="4F81BD" w:themeColor="accent1" w:sz="2" w:space="10"/>
      </w:pBdr>
      <w:overflowPunct w:val="0"/>
      <w:autoSpaceDE w:val="0"/>
      <w:autoSpaceDN w:val="0"/>
      <w:adjustRightInd w:val="0"/>
      <w:ind w:left="1152" w:right="1152"/>
    </w:pPr>
    <w:rPr>
      <w:rFonts w:asciiTheme="minorHAnsi" w:hAnsiTheme="minorHAnsi" w:eastAsiaTheme="minorEastAsia" w:cstheme="minorBidi"/>
      <w:i/>
      <w:iCs/>
      <w:color w:val="4F81BD" w:themeColor="accent1"/>
    </w:rPr>
  </w:style>
  <w:style w:type="character" w:styleId="DocumentMapChar" w:customStyle="1">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styleId="PlainTextChar" w:customStyle="1">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styleId="E-mailSignatureChar" w:customStyle="1">
    <w:name w:val="E-mail Signature Char"/>
    <w:basedOn w:val="DefaultParagraphFont"/>
    <w:link w:val="E-mailSignature"/>
    <w:rsid w:val="00350705"/>
    <w:rPr>
      <w:rFonts w:ascii="Times New Roman" w:hAnsi="Times New Roman"/>
      <w:lang w:val="en-GB" w:eastAsia="en-US"/>
    </w:rPr>
  </w:style>
  <w:style w:type="character" w:styleId="CommentSubjectChar" w:customStyle="1">
    <w:name w:val="Comment Subject Char"/>
    <w:basedOn w:val="CommentTextChar"/>
    <w:link w:val="CommentSubject"/>
    <w:rsid w:val="00350705"/>
    <w:rPr>
      <w:rFonts w:ascii="Times New Roman" w:hAnsi="Times New Roman"/>
      <w:b/>
      <w:bCs/>
      <w:lang w:val="en-GB" w:eastAsia="en-US"/>
    </w:rPr>
  </w:style>
  <w:style w:type="character" w:styleId="BalloonTextChar" w:customStyle="1">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styleId="ListParagraphChar" w:customStyle="1">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color="4F81BD" w:themeColor="accent1" w:sz="4" w:space="10"/>
        <w:bottom w:val="single" w:color="4F81BD" w:themeColor="accent1" w:sz="4" w:space="10"/>
      </w:pBdr>
      <w:overflowPunct w:val="0"/>
      <w:autoSpaceDE w:val="0"/>
      <w:autoSpaceDN w:val="0"/>
      <w:adjustRightInd w:val="0"/>
      <w:spacing w:before="360" w:after="360"/>
      <w:ind w:left="864" w:right="864"/>
      <w:jc w:val="center"/>
    </w:pPr>
    <w:rPr>
      <w:i/>
      <w:iCs/>
      <w:color w:val="4F81BD" w:themeColor="accent1"/>
    </w:rPr>
  </w:style>
  <w:style w:type="character" w:styleId="IntenseQuoteChar" w:customStyle="1">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color="auto" w:sz="0" w:space="0"/>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styleId="NOZchn" w:customStyle="1">
    <w:name w:val="NO Zchn"/>
    <w:link w:val="NO"/>
    <w:locked/>
    <w:rsid w:val="00350705"/>
    <w:rPr>
      <w:rFonts w:ascii="Times New Roman" w:hAnsi="Times New Roman"/>
      <w:lang w:val="en-GB" w:eastAsia="en-US"/>
    </w:rPr>
  </w:style>
  <w:style w:type="character" w:styleId="EWChar" w:customStyle="1">
    <w:name w:val="EW Char"/>
    <w:link w:val="EW"/>
    <w:locked/>
    <w:rsid w:val="00350705"/>
    <w:rPr>
      <w:rFonts w:ascii="Times New Roman" w:hAnsi="Times New Roman"/>
      <w:lang w:val="en-GB" w:eastAsia="en-US"/>
    </w:rPr>
  </w:style>
  <w:style w:type="character" w:styleId="B2Char" w:customStyle="1">
    <w:name w:val="B2 Char"/>
    <w:link w:val="B2"/>
    <w:locked/>
    <w:rsid w:val="00350705"/>
    <w:rPr>
      <w:rFonts w:ascii="Times New Roman" w:hAnsi="Times New Roman"/>
      <w:lang w:val="en-GB" w:eastAsia="en-US"/>
    </w:rPr>
  </w:style>
  <w:style w:type="character" w:styleId="B1Car" w:customStyle="1">
    <w:name w:val="B1+ Car"/>
    <w:link w:val="B10"/>
    <w:locked/>
    <w:rsid w:val="00350705"/>
    <w:rPr>
      <w:lang w:val="en-GB" w:eastAsia="en-US"/>
    </w:rPr>
  </w:style>
  <w:style w:type="paragraph" w:styleId="B10" w:customStyle="1">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styleId="Normalaftertable" w:customStyle="1">
    <w:name w:val="Normal after table"/>
    <w:basedOn w:val="Normal"/>
    <w:qFormat/>
    <w:rsid w:val="00350705"/>
    <w:pPr>
      <w:overflowPunct w:val="0"/>
      <w:autoSpaceDE w:val="0"/>
      <w:autoSpaceDN w:val="0"/>
      <w:adjustRightInd w:val="0"/>
      <w:spacing w:beforeLines="100"/>
    </w:pPr>
  </w:style>
  <w:style w:type="paragraph" w:styleId="URLdisplay" w:customStyle="1">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styleId="TALcontinuationChar" w:customStyle="1">
    <w:name w:val="TAL continuation Char"/>
    <w:basedOn w:val="TALChar"/>
    <w:link w:val="TALcontinuation"/>
    <w:locked/>
    <w:rsid w:val="00350705"/>
    <w:rPr>
      <w:rFonts w:ascii="Arial" w:hAnsi="Arial"/>
      <w:sz w:val="18"/>
      <w:lang w:val="en-GB" w:eastAsia="en-US"/>
    </w:rPr>
  </w:style>
  <w:style w:type="paragraph" w:styleId="FL" w:customStyle="1">
    <w:name w:val="FL"/>
    <w:basedOn w:val="Normal"/>
    <w:rsid w:val="00350705"/>
    <w:pPr>
      <w:keepNext/>
      <w:keepLines/>
      <w:overflowPunct w:val="0"/>
      <w:autoSpaceDE w:val="0"/>
      <w:autoSpaceDN w:val="0"/>
      <w:adjustRightInd w:val="0"/>
      <w:spacing w:before="60"/>
      <w:jc w:val="center"/>
    </w:pPr>
    <w:rPr>
      <w:rFonts w:ascii="Arial" w:hAnsi="Arial"/>
      <w:b/>
    </w:rPr>
  </w:style>
  <w:style w:type="paragraph" w:styleId="Guidance" w:customStyle="1">
    <w:name w:val="Guidance"/>
    <w:basedOn w:val="Normal"/>
    <w:rsid w:val="00350705"/>
    <w:pPr>
      <w:overflowPunct w:val="0"/>
      <w:autoSpaceDE w:val="0"/>
      <w:autoSpaceDN w:val="0"/>
      <w:adjustRightInd w:val="0"/>
    </w:pPr>
    <w:rPr>
      <w:i/>
      <w:color w:val="0000FF"/>
    </w:rPr>
  </w:style>
  <w:style w:type="paragraph" w:styleId="Codechar" w:customStyle="1">
    <w:name w:val="Code char"/>
    <w:basedOn w:val="TAL"/>
    <w:rsid w:val="00350705"/>
    <w:pPr>
      <w:autoSpaceDN w:val="0"/>
    </w:pPr>
    <w:rPr>
      <w:rFonts w:cs="Arial"/>
    </w:rPr>
  </w:style>
  <w:style w:type="paragraph" w:styleId="Normalitalics" w:customStyle="1">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hint="default" w:ascii="Arial" w:hAnsi="Arial" w:cs="Arial"/>
      <w:color w:val="808080"/>
      <w:sz w:val="14"/>
    </w:rPr>
  </w:style>
  <w:style w:type="character" w:styleId="EndnoteReference">
    <w:name w:val="endnote reference"/>
    <w:unhideWhenUsed/>
    <w:rsid w:val="00350705"/>
    <w:rPr>
      <w:vertAlign w:val="superscript"/>
    </w:rPr>
  </w:style>
  <w:style w:type="character" w:styleId="TAHChar" w:customStyle="1">
    <w:name w:val="TAH Char"/>
    <w:qFormat/>
    <w:locked/>
    <w:rsid w:val="00350705"/>
    <w:rPr>
      <w:rFonts w:ascii="Arial" w:hAnsi="Arial" w:cs="Arial"/>
      <w:b/>
      <w:sz w:val="18"/>
      <w:lang w:val="en-GB" w:eastAsia="en-US"/>
    </w:rPr>
  </w:style>
  <w:style w:type="character" w:styleId="HTTPMethod" w:customStyle="1">
    <w:name w:val="HTTP Method"/>
    <w:uiPriority w:val="1"/>
    <w:qFormat/>
    <w:rsid w:val="00350705"/>
    <w:rPr>
      <w:rFonts w:hint="default" w:ascii="Courier New" w:hAnsi="Courier New" w:cs="Courier New"/>
      <w:i w:val="0"/>
      <w:iCs w:val="0"/>
      <w:sz w:val="18"/>
    </w:rPr>
  </w:style>
  <w:style w:type="character" w:styleId="HTTPHeader" w:customStyle="1">
    <w:name w:val="HTTP Header"/>
    <w:uiPriority w:val="1"/>
    <w:qFormat/>
    <w:rsid w:val="00350705"/>
    <w:rPr>
      <w:rFonts w:hint="default" w:ascii="Courier New" w:hAnsi="Courier New" w:cs="Courier New"/>
      <w:spacing w:val="-5"/>
      <w:sz w:val="18"/>
    </w:rPr>
  </w:style>
  <w:style w:type="character" w:styleId="HTTPResponse" w:customStyle="1">
    <w:name w:val="HTTP Response"/>
    <w:uiPriority w:val="1"/>
    <w:qFormat/>
    <w:rsid w:val="00350705"/>
    <w:rPr>
      <w:rFonts w:hint="default" w:ascii="Arial" w:hAnsi="Arial" w:cs="Courier New"/>
      <w:i/>
      <w:iCs w:val="0"/>
      <w:sz w:val="18"/>
      <w:lang w:val="en-US"/>
    </w:rPr>
  </w:style>
  <w:style w:type="character" w:styleId="hvr" w:customStyle="1">
    <w:name w:val="hvr"/>
    <w:rsid w:val="00350705"/>
  </w:style>
  <w:style w:type="character" w:styleId="msoins0" w:customStyle="1">
    <w:name w:val="msoins"/>
    <w:rsid w:val="00350705"/>
  </w:style>
  <w:style w:type="character" w:styleId="B1Char2" w:customStyle="1">
    <w:name w:val="B1 Char2"/>
    <w:rsid w:val="00350705"/>
    <w:rPr>
      <w:rFonts w:hint="default" w:ascii="Times New Roman" w:hAnsi="Times New Roman" w:cs="Times New Roman"/>
      <w:lang w:val="en-GB" w:eastAsia="en-US"/>
    </w:rPr>
  </w:style>
  <w:style w:type="character" w:styleId="Code-XMLCharacter" w:customStyle="1">
    <w:name w:val="Code - XML Character"/>
    <w:uiPriority w:val="99"/>
    <w:rsid w:val="00350705"/>
    <w:rPr>
      <w:rFonts w:hint="default" w:ascii="Lucida Console" w:hAnsi="Lucida Console"/>
      <w:b w:val="0"/>
      <w:bCs w:val="0"/>
      <w:i w:val="0"/>
      <w:iCs w:val="0"/>
      <w:caps w:val="0"/>
      <w:smallCaps w:val="0"/>
      <w:strike w:val="0"/>
      <w:dstrike w:val="0"/>
      <w:noProof/>
      <w:vanish w:val="0"/>
      <w:webHidden w:val="0"/>
      <w:spacing w:val="0"/>
      <w:sz w:val="19"/>
      <w:u w:val="none"/>
      <w:effect w:val="none"/>
      <w:vertAlign w:val="baseline"/>
      <w:specVanish w:val="0"/>
    </w:rPr>
  </w:style>
  <w:style w:type="character" w:styleId="apple-converted-space" w:customStyle="1">
    <w:name w:val="apple-converted-space"/>
    <w:rsid w:val="00350705"/>
  </w:style>
  <w:style w:type="character" w:styleId="tgc" w:customStyle="1">
    <w:name w:val="_tgc"/>
    <w:rsid w:val="00350705"/>
  </w:style>
  <w:style w:type="character" w:styleId="d8e" w:customStyle="1">
    <w:name w:val="_d8e"/>
    <w:rsid w:val="00350705"/>
  </w:style>
  <w:style w:type="character" w:styleId="param-type" w:customStyle="1">
    <w:name w:val="param-type"/>
    <w:rsid w:val="00350705"/>
  </w:style>
  <w:style w:type="character" w:styleId="CodeMethod" w:customStyle="1">
    <w:name w:val="Code Method"/>
    <w:basedOn w:val="DefaultParagraphFont"/>
    <w:uiPriority w:val="1"/>
    <w:qFormat/>
    <w:rsid w:val="005E220E"/>
    <w:rPr>
      <w:rFonts w:hint="default" w:ascii="Courier New" w:hAnsi="Courier New" w:cs="Courier New"/>
      <w:noProof/>
      <w:w w:val="90"/>
      <w:lang w:val="en-US"/>
    </w:rPr>
  </w:style>
  <w:style w:type="character" w:styleId="inner-object" w:customStyle="1">
    <w:name w:val="inner-object"/>
    <w:rsid w:val="00350705"/>
  </w:style>
  <w:style w:type="character" w:styleId="false" w:customStyle="1">
    <w:name w:val="false"/>
    <w:rsid w:val="00350705"/>
  </w:style>
  <w:style w:type="character" w:styleId="URLchar" w:customStyle="1">
    <w:name w:val="URL char"/>
    <w:uiPriority w:val="1"/>
    <w:qFormat/>
    <w:rsid w:val="00350705"/>
    <w:rPr>
      <w:rFonts w:hint="default" w:ascii="Courier New" w:hAnsi="Courier New" w:cs="Courier New"/>
      <w:w w:val="90"/>
    </w:rPr>
  </w:style>
  <w:style w:type="character" w:styleId="UnresolvedMention1" w:customStyle="1">
    <w:name w:val="Unresolved Mention1"/>
    <w:uiPriority w:val="99"/>
    <w:semiHidden/>
    <w:rsid w:val="00350705"/>
    <w:rPr>
      <w:color w:val="605E5C"/>
      <w:shd w:val="clear" w:color="auto" w:fill="E1DFDD"/>
    </w:rPr>
  </w:style>
  <w:style w:type="character" w:styleId="NOChar" w:customStyle="1">
    <w:name w:val="NO Char"/>
    <w:qFormat/>
    <w:locked/>
    <w:rsid w:val="00350705"/>
    <w:rPr>
      <w:rFonts w:hint="default" w:ascii="Times New Roman" w:hAnsi="Times New Roman" w:cs="Times New Roman"/>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hAnsi="Arial" w:eastAsia="MS Mincho"/>
      <w:lang w:val="en-US" w:eastAsia="en-US"/>
    </w:rPr>
    <w:tblPr/>
    <w:tcPr>
      <w:tcBorders>
        <w:top w:val="single" w:color="FFFFFF" w:sz="6" w:space="0"/>
        <w:left w:val="single" w:color="FFFFFF" w:sz="6" w:space="0"/>
        <w:bottom w:val="single" w:color="808080" w:sz="6" w:space="0"/>
        <w:right w:val="single" w:color="808080" w:sz="6" w:space="0"/>
      </w:tcBorders>
      <w:shd w:val="solid" w:color="C0C0C0" w:fill="FFFFFF"/>
    </w:tcPr>
    <w:tblStylePr w:type="firstRow">
      <w:rPr>
        <w:b/>
        <w:bCs/>
        <w:color w:val="800080"/>
      </w:rPr>
    </w:tblStylePr>
    <w:tblStylePr w:type="firstCol">
      <w:rPr>
        <w:b/>
        <w:bCs/>
      </w:r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ETSItablestyle" w:customStyle="1">
    <w:name w:val="ETSI table style"/>
    <w:basedOn w:val="TableNormal"/>
    <w:uiPriority w:val="99"/>
    <w:rsid w:val="00350705"/>
    <w:rPr>
      <w:rFonts w:ascii="Times New Roman" w:hAnsi="Times New Roman"/>
      <w:lang w:val="en-US" w:eastAsia="ja-JP"/>
    </w:rPr>
    <w:tblPr>
      <w:tblInd w:w="0" w:type="nil"/>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styleId="pl-ent" w:customStyle="1">
    <w:name w:val="pl-ent"/>
    <w:basedOn w:val="DefaultParagraphFont"/>
    <w:rsid w:val="00EE68F5"/>
  </w:style>
  <w:style w:type="character" w:styleId="pl-s" w:customStyle="1">
    <w:name w:val="pl-s"/>
    <w:basedOn w:val="DefaultParagraphFont"/>
    <w:rsid w:val="00EE68F5"/>
  </w:style>
  <w:style w:type="character" w:styleId="pl-pds" w:customStyle="1">
    <w:name w:val="pl-pds"/>
    <w:basedOn w:val="DefaultParagraphFont"/>
    <w:rsid w:val="00EE68F5"/>
  </w:style>
  <w:style w:type="character" w:styleId="Codechar0" w:customStyle="1">
    <w:name w:val="Code (char)"/>
    <w:basedOn w:val="DefaultParagraphFont"/>
    <w:uiPriority w:val="1"/>
    <w:qFormat/>
    <w:rsid w:val="00D467EC"/>
    <w:rPr>
      <w:rFonts w:ascii="Arial" w:hAnsi="Arial"/>
      <w:i/>
      <w:noProof/>
      <w:sz w:val="18"/>
      <w:lang w:val="en-US"/>
    </w:rPr>
  </w:style>
  <w:style w:type="character" w:styleId="TALCar" w:customStyle="1">
    <w:name w:val="TAL Car"/>
    <w:rsid w:val="008C4D8D"/>
    <w:rPr>
      <w:rFonts w:ascii="Arial" w:hAnsi="Arial"/>
      <w:sz w:val="18"/>
      <w:lang w:eastAsia="en-US"/>
    </w:rPr>
  </w:style>
  <w:style w:type="character" w:styleId="EXCar" w:customStyle="1">
    <w:name w:val="EX Car"/>
    <w:rsid w:val="00F07A5F"/>
    <w:rPr>
      <w:lang w:val="en-GB" w:eastAsia="en-US"/>
    </w:rPr>
  </w:style>
  <w:style w:type="character" w:styleId="PLChar" w:customStyle="1">
    <w:name w:val="PL Char"/>
    <w:link w:val="PL"/>
    <w:qFormat/>
    <w:locked/>
    <w:rsid w:val="00F07A5F"/>
    <w:rPr>
      <w:rFonts w:ascii="Courier New" w:hAnsi="Courier New"/>
      <w:noProof/>
      <w:sz w:val="16"/>
      <w:lang w:val="en-GB" w:eastAsia="en-US"/>
    </w:rPr>
  </w:style>
  <w:style w:type="table" w:styleId="TableGrid1" w:customStyle="1">
    <w:name w:val="Table Grid1"/>
    <w:basedOn w:val="TableNormal"/>
    <w:next w:val="TableGrid"/>
    <w:rsid w:val="00790585"/>
    <w:rPr>
      <w:rFonts w:ascii="Times New Roman" w:hAnsi="Times New Roman"/>
      <w:lang w:val="en-GB" w:eastAsia="en-GB"/>
    </w:rPr>
    <w:tblPr>
      <w:tblInd w:w="0" w:type="nil"/>
    </w:tblPr>
  </w:style>
  <w:style w:type="table" w:styleId="GridTable6Colorful">
    <w:name w:val="Grid Table 6 Colorful"/>
    <w:basedOn w:val="TableNormal"/>
    <w:uiPriority w:val="51"/>
    <w:rsid w:val="00FB6653"/>
    <w:rPr>
      <w:color w:val="000000" w:themeColor="text1"/>
    </w:rPr>
    <w:tblPr>
      <w:tblStyleRowBandSize w:val="1"/>
      <w:tblStyleColBandSize w:val="1"/>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lledutableau1" w:customStyle="1">
    <w:name w:val="Grille du tableau1"/>
    <w:basedOn w:val="TableNormal"/>
    <w:next w:val="TableGrid"/>
    <w:qFormat/>
    <w:rsid w:val="00EC6F7E"/>
    <w:rPr>
      <w:rFonts w:ascii="Times New Roman" w:hAnsi="Times New Roman"/>
      <w:lang w:val="en-GB" w:eastAsia="en-GB"/>
    </w:rPr>
    <w:tblPr/>
  </w:style>
  <w:style w:type="table" w:styleId="Grilledutableau2" w:customStyle="1">
    <w:name w:val="Grille du tableau2"/>
    <w:basedOn w:val="TableNormal"/>
    <w:next w:val="TableGrid"/>
    <w:qFormat/>
    <w:rsid w:val="00E8025C"/>
    <w:rPr>
      <w:rFonts w:ascii="Times New Roman" w:hAnsi="Times New Roman"/>
      <w:lang w:val="en-GB" w:eastAsia="en-GB"/>
    </w:rPr>
    <w:tblPr/>
  </w:style>
  <w:style w:type="character" w:styleId="relative" w:customStyle="1">
    <w:name w:val="relative"/>
    <w:basedOn w:val="DefaultParagraphFont"/>
    <w:rsid w:val="005072B3"/>
  </w:style>
  <w:style w:type="paragraph" w:styleId="not-prose" w:customStyle="1">
    <w:name w:val="not-prose"/>
    <w:basedOn w:val="Normal"/>
    <w:rsid w:val="005072B3"/>
    <w:pPr>
      <w:spacing w:before="100" w:beforeAutospacing="1" w:after="100" w:afterAutospacing="1"/>
    </w:pPr>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435714">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9900085">
      <w:bodyDiv w:val="1"/>
      <w:marLeft w:val="0"/>
      <w:marRight w:val="0"/>
      <w:marTop w:val="0"/>
      <w:marBottom w:val="0"/>
      <w:divBdr>
        <w:top w:val="none" w:sz="0" w:space="0" w:color="auto"/>
        <w:left w:val="none" w:sz="0" w:space="0" w:color="auto"/>
        <w:bottom w:val="none" w:sz="0" w:space="0" w:color="auto"/>
        <w:right w:val="none" w:sz="0" w:space="0" w:color="auto"/>
      </w:divBdr>
    </w:div>
    <w:div w:id="266743474">
      <w:bodyDiv w:val="1"/>
      <w:marLeft w:val="0"/>
      <w:marRight w:val="0"/>
      <w:marTop w:val="0"/>
      <w:marBottom w:val="0"/>
      <w:divBdr>
        <w:top w:val="none" w:sz="0" w:space="0" w:color="auto"/>
        <w:left w:val="none" w:sz="0" w:space="0" w:color="auto"/>
        <w:bottom w:val="none" w:sz="0" w:space="0" w:color="auto"/>
        <w:right w:val="none" w:sz="0" w:space="0" w:color="auto"/>
      </w:divBdr>
    </w:div>
    <w:div w:id="2743366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8095">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6405742">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302595">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05957315">
      <w:bodyDiv w:val="1"/>
      <w:marLeft w:val="0"/>
      <w:marRight w:val="0"/>
      <w:marTop w:val="0"/>
      <w:marBottom w:val="0"/>
      <w:divBdr>
        <w:top w:val="none" w:sz="0" w:space="0" w:color="auto"/>
        <w:left w:val="none" w:sz="0" w:space="0" w:color="auto"/>
        <w:bottom w:val="none" w:sz="0" w:space="0" w:color="auto"/>
        <w:right w:val="none" w:sz="0" w:space="0" w:color="auto"/>
      </w:divBdr>
    </w:div>
    <w:div w:id="783887849">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53878989">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26576334">
      <w:bodyDiv w:val="1"/>
      <w:marLeft w:val="0"/>
      <w:marRight w:val="0"/>
      <w:marTop w:val="0"/>
      <w:marBottom w:val="0"/>
      <w:divBdr>
        <w:top w:val="none" w:sz="0" w:space="0" w:color="auto"/>
        <w:left w:val="none" w:sz="0" w:space="0" w:color="auto"/>
        <w:bottom w:val="none" w:sz="0" w:space="0" w:color="auto"/>
        <w:right w:val="none" w:sz="0" w:space="0" w:color="auto"/>
      </w:divBdr>
    </w:div>
    <w:div w:id="944919088">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83316024">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49306326">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155297314">
      <w:bodyDiv w:val="1"/>
      <w:marLeft w:val="0"/>
      <w:marRight w:val="0"/>
      <w:marTop w:val="0"/>
      <w:marBottom w:val="0"/>
      <w:divBdr>
        <w:top w:val="none" w:sz="0" w:space="0" w:color="auto"/>
        <w:left w:val="none" w:sz="0" w:space="0" w:color="auto"/>
        <w:bottom w:val="none" w:sz="0" w:space="0" w:color="auto"/>
        <w:right w:val="none" w:sz="0" w:space="0" w:color="auto"/>
      </w:divBdr>
    </w:div>
    <w:div w:id="1222400276">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10169503">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29635712">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71187278">
      <w:bodyDiv w:val="1"/>
      <w:marLeft w:val="0"/>
      <w:marRight w:val="0"/>
      <w:marTop w:val="0"/>
      <w:marBottom w:val="0"/>
      <w:divBdr>
        <w:top w:val="none" w:sz="0" w:space="0" w:color="auto"/>
        <w:left w:val="none" w:sz="0" w:space="0" w:color="auto"/>
        <w:bottom w:val="none" w:sz="0" w:space="0" w:color="auto"/>
        <w:right w:val="none" w:sz="0" w:space="0" w:color="auto"/>
      </w:divBdr>
    </w:div>
    <w:div w:id="1607350629">
      <w:bodyDiv w:val="1"/>
      <w:marLeft w:val="0"/>
      <w:marRight w:val="0"/>
      <w:marTop w:val="0"/>
      <w:marBottom w:val="0"/>
      <w:divBdr>
        <w:top w:val="none" w:sz="0" w:space="0" w:color="auto"/>
        <w:left w:val="none" w:sz="0" w:space="0" w:color="auto"/>
        <w:bottom w:val="none" w:sz="0" w:space="0" w:color="auto"/>
        <w:right w:val="none" w:sz="0" w:space="0" w:color="auto"/>
      </w:divBdr>
    </w:div>
    <w:div w:id="1611936291">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692604776">
      <w:bodyDiv w:val="1"/>
      <w:marLeft w:val="0"/>
      <w:marRight w:val="0"/>
      <w:marTop w:val="0"/>
      <w:marBottom w:val="0"/>
      <w:divBdr>
        <w:top w:val="none" w:sz="0" w:space="0" w:color="auto"/>
        <w:left w:val="none" w:sz="0" w:space="0" w:color="auto"/>
        <w:bottom w:val="none" w:sz="0" w:space="0" w:color="auto"/>
        <w:right w:val="none" w:sz="0" w:space="0" w:color="auto"/>
      </w:divBdr>
    </w:div>
    <w:div w:id="1722707326">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3255389">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75513602">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00417942">
      <w:bodyDiv w:val="1"/>
      <w:marLeft w:val="0"/>
      <w:marRight w:val="0"/>
      <w:marTop w:val="0"/>
      <w:marBottom w:val="0"/>
      <w:divBdr>
        <w:top w:val="none" w:sz="0" w:space="0" w:color="auto"/>
        <w:left w:val="none" w:sz="0" w:space="0" w:color="auto"/>
        <w:bottom w:val="none" w:sz="0" w:space="0" w:color="auto"/>
        <w:right w:val="none" w:sz="0" w:space="0" w:color="auto"/>
      </w:divBdr>
    </w:div>
    <w:div w:id="1804499300">
      <w:bodyDiv w:val="1"/>
      <w:marLeft w:val="0"/>
      <w:marRight w:val="0"/>
      <w:marTop w:val="0"/>
      <w:marBottom w:val="0"/>
      <w:divBdr>
        <w:top w:val="none" w:sz="0" w:space="0" w:color="auto"/>
        <w:left w:val="none" w:sz="0" w:space="0" w:color="auto"/>
        <w:bottom w:val="none" w:sz="0" w:space="0" w:color="auto"/>
        <w:right w:val="none" w:sz="0" w:space="0" w:color="auto"/>
      </w:divBdr>
    </w:div>
    <w:div w:id="1813718370">
      <w:bodyDiv w:val="1"/>
      <w:marLeft w:val="0"/>
      <w:marRight w:val="0"/>
      <w:marTop w:val="0"/>
      <w:marBottom w:val="0"/>
      <w:divBdr>
        <w:top w:val="none" w:sz="0" w:space="0" w:color="auto"/>
        <w:left w:val="none" w:sz="0" w:space="0" w:color="auto"/>
        <w:bottom w:val="none" w:sz="0" w:space="0" w:color="auto"/>
        <w:right w:val="none" w:sz="0" w:space="0" w:color="auto"/>
      </w:divBdr>
    </w:div>
    <w:div w:id="182551150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00436229">
      <w:bodyDiv w:val="1"/>
      <w:marLeft w:val="0"/>
      <w:marRight w:val="0"/>
      <w:marTop w:val="0"/>
      <w:marBottom w:val="0"/>
      <w:divBdr>
        <w:top w:val="none" w:sz="0" w:space="0" w:color="auto"/>
        <w:left w:val="none" w:sz="0" w:space="0" w:color="auto"/>
        <w:bottom w:val="none" w:sz="0" w:space="0" w:color="auto"/>
        <w:right w:val="none" w:sz="0" w:space="0" w:color="auto"/>
      </w:divBdr>
    </w:div>
    <w:div w:id="1943218680">
      <w:bodyDiv w:val="1"/>
      <w:marLeft w:val="0"/>
      <w:marRight w:val="0"/>
      <w:marTop w:val="0"/>
      <w:marBottom w:val="0"/>
      <w:divBdr>
        <w:top w:val="none" w:sz="0" w:space="0" w:color="auto"/>
        <w:left w:val="none" w:sz="0" w:space="0" w:color="auto"/>
        <w:bottom w:val="none" w:sz="0" w:space="0" w:color="auto"/>
        <w:right w:val="none" w:sz="0" w:space="0" w:color="auto"/>
      </w:divBdr>
    </w:div>
    <w:div w:id="1955598713">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777738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078891614">
      <w:bodyDiv w:val="1"/>
      <w:marLeft w:val="0"/>
      <w:marRight w:val="0"/>
      <w:marTop w:val="0"/>
      <w:marBottom w:val="0"/>
      <w:divBdr>
        <w:top w:val="none" w:sz="0" w:space="0" w:color="auto"/>
        <w:left w:val="none" w:sz="0" w:space="0" w:color="auto"/>
        <w:bottom w:val="none" w:sz="0" w:space="0" w:color="auto"/>
        <w:right w:val="none" w:sz="0" w:space="0" w:color="auto"/>
      </w:divBdr>
    </w:div>
    <w:div w:id="2117216635">
      <w:bodyDiv w:val="1"/>
      <w:marLeft w:val="0"/>
      <w:marRight w:val="0"/>
      <w:marTop w:val="0"/>
      <w:marBottom w:val="0"/>
      <w:divBdr>
        <w:top w:val="none" w:sz="0" w:space="0" w:color="auto"/>
        <w:left w:val="none" w:sz="0" w:space="0" w:color="auto"/>
        <w:bottom w:val="none" w:sz="0" w:space="0" w:color="auto"/>
        <w:right w:val="none" w:sz="0" w:space="0" w:color="auto"/>
      </w:divBdr>
    </w:div>
    <w:div w:id="212095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image" Target="media/image1.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microsoft.com/office/2018/08/relationships/commentsExtensible" Target="commentsExtensible.xml"/><Relationship Id="rId25" Type="http://schemas.openxmlformats.org/officeDocument/2006/relationships/footer" Target="footer2.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footer" Target="footer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38854f1-8d39-46d1-911b-70ff831f908b">
      <Terms xmlns="http://schemas.microsoft.com/office/infopath/2007/PartnerControls"/>
    </lcf76f155ced4ddcb4097134ff3c332f>
    <TaxCatchAll xmlns="c465507f-7f6b-4d88-8fa1-f90a41479c8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212D2A4A242AE42BDAF81C838822722" ma:contentTypeVersion="19" ma:contentTypeDescription="Create a new document." ma:contentTypeScope="" ma:versionID="215cf8fd9d1f19650dae0a7a2a5c4eae">
  <xsd:schema xmlns:xsd="http://www.w3.org/2001/XMLSchema" xmlns:xs="http://www.w3.org/2001/XMLSchema" xmlns:p="http://schemas.microsoft.com/office/2006/metadata/properties" xmlns:ns2="338854f1-8d39-46d1-911b-70ff831f908b" xmlns:ns3="c465507f-7f6b-4d88-8fa1-f90a41479c83" targetNamespace="http://schemas.microsoft.com/office/2006/metadata/properties" ma:root="true" ma:fieldsID="5f942d23d5305e3fd81bbfc2ec657a0d" ns2:_="" ns3:_="">
    <xsd:import namespace="338854f1-8d39-46d1-911b-70ff831f908b"/>
    <xsd:import namespace="c465507f-7f6b-4d88-8fa1-f90a41479c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854f1-8d39-46d1-911b-70ff831f9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65507f-7f6b-4d88-8fa1-f90a41479c8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bbb407b-18b7-42cc-a904-9ac14403c451}" ma:internalName="TaxCatchAll" ma:showField="CatchAllData" ma:web="c465507f-7f6b-4d88-8fa1-f90a41479c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2.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338854f1-8d39-46d1-911b-70ff831f908b"/>
    <ds:schemaRef ds:uri="c465507f-7f6b-4d88-8fa1-f90a41479c83"/>
  </ds:schemaRefs>
</ds:datastoreItem>
</file>

<file path=customXml/itemProps4.xml><?xml version="1.0" encoding="utf-8"?>
<ds:datastoreItem xmlns:ds="http://schemas.openxmlformats.org/officeDocument/2006/customXml" ds:itemID="{05D3BF39-FACF-4E27-B59B-293A820878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8854f1-8d39-46d1-911b-70ff831f908b"/>
    <ds:schemaRef ds:uri="c465507f-7f6b-4d88-8fa1-f90a41479c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3GPP_70.dot</ap:Template>
  <ap:Application>Microsoft Word for the web</ap:Application>
  <ap:DocSecurity>0</ap:DocSecurity>
  <ap:ScaleCrop>false</ap:ScaleCrop>
  <ap:Company>BBC Research &amp; Developmemt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3GPP TR 26.510 Change Request</dc:title>
  <dc:subject/>
  <dc:creator>Richard Bradbury</dc:creator>
  <keywords/>
  <dc:description/>
  <lastModifiedBy>Franck Aumont</lastModifiedBy>
  <revision>30</revision>
  <lastPrinted>1900-01-01T20:00:00.0000000Z</lastPrinted>
  <dcterms:created xsi:type="dcterms:W3CDTF">2025-12-16T14:49:00.0000000Z</dcterms:created>
  <dcterms:modified xsi:type="dcterms:W3CDTF">2025-12-16T18:04:23.4949379Z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MediaServiceImageTags">
    <vt:lpwstr/>
  </property>
  <property fmtid="{D5CDD505-2E9C-101B-9397-08002B2CF9AE}" pid="22" name="MSIP_Label_4d2f777e-4347-4fc6-823a-b44ab313546a_Enabled">
    <vt:lpwstr>true</vt:lpwstr>
  </property>
  <property fmtid="{D5CDD505-2E9C-101B-9397-08002B2CF9AE}" pid="23" name="MSIP_Label_4d2f777e-4347-4fc6-823a-b44ab313546a_SetDate">
    <vt:lpwstr>2025-10-03T15:00:56Z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e41f9c0f-9831-4666-bf6a-f280d7986ab9</vt:lpwstr>
  </property>
  <property fmtid="{D5CDD505-2E9C-101B-9397-08002B2CF9AE}" pid="28" name="MSIP_Label_4d2f777e-4347-4fc6-823a-b44ab313546a_ContentBits">
    <vt:lpwstr>0</vt:lpwstr>
  </property>
  <property fmtid="{D5CDD505-2E9C-101B-9397-08002B2CF9AE}" pid="29" name="MSIP_Label_4d2f777e-4347-4fc6-823a-b44ab313546a_Tag">
    <vt:lpwstr>10, 3, 0, 2</vt:lpwstr>
  </property>
  <property fmtid="{D5CDD505-2E9C-101B-9397-08002B2CF9AE}" pid="30" name="docLang">
    <vt:lpwstr>en</vt:lpwstr>
  </property>
  <property fmtid="{D5CDD505-2E9C-101B-9397-08002B2CF9AE}" pid="31" name="ContentTypeId">
    <vt:lpwstr>0x0101003212D2A4A242AE42BDAF81C838822722</vt:lpwstr>
  </property>
</Properties>
</file>