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C03F8" w14:textId="23F9B62E"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05098C">
        <w:rPr>
          <w:noProof w:val="0"/>
        </w:rPr>
        <w:t>8</w:t>
      </w:r>
      <w:r w:rsidR="000F07AE" w:rsidRPr="00410461">
        <w:rPr>
          <w:noProof w:val="0"/>
        </w:rPr>
        <w:t>.</w:t>
      </w:r>
      <w:r w:rsidR="00BB7AD5">
        <w:rPr>
          <w:noProof w:val="0"/>
        </w:rPr>
        <w:t>7</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BB7AD5">
        <w:rPr>
          <w:noProof w:val="0"/>
          <w:sz w:val="32"/>
        </w:rPr>
        <w:t>4</w:t>
      </w:r>
      <w:r w:rsidR="00C86ADF">
        <w:rPr>
          <w:noProof w:val="0"/>
          <w:sz w:val="32"/>
        </w:rPr>
        <w:t>-</w:t>
      </w:r>
      <w:r w:rsidR="00BB7AD5">
        <w:rPr>
          <w:noProof w:val="0"/>
          <w:sz w:val="32"/>
        </w:rPr>
        <w:t>03</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5C1C9D63"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05098C">
        <w:rPr>
          <w:rStyle w:val="ZGSM"/>
        </w:rPr>
        <w:t>8</w:t>
      </w:r>
      <w:r w:rsidRPr="00410461">
        <w:t>)</w:t>
      </w:r>
    </w:p>
    <w:p w14:paraId="239164C0" w14:textId="77777777" w:rsidR="00614FDF" w:rsidRPr="00410461" w:rsidRDefault="00FC1192" w:rsidP="00DC666B">
      <w:pPr>
        <w:pStyle w:val="ZU"/>
        <w:framePr w:h="2641" w:hRule="exact" w:wrap="notBeside"/>
        <w:tabs>
          <w:tab w:val="right" w:pos="10206"/>
        </w:tabs>
        <w:jc w:val="left"/>
        <w:rPr>
          <w:noProof w:val="0"/>
          <w:color w:val="0000FF"/>
        </w:rPr>
      </w:pPr>
      <w:r w:rsidRPr="00410461">
        <w:rPr>
          <w:noProof w:val="0"/>
          <w:color w:val="0000FF"/>
        </w:rPr>
        <w:tab/>
      </w:r>
      <w:r w:rsidRPr="00410461">
        <w:rPr>
          <w:noProof w:val="0"/>
          <w:color w:val="0000FF"/>
        </w:rPr>
        <w:tab/>
      </w:r>
      <w:r w:rsidRPr="00410461">
        <w:rPr>
          <w:noProof w:val="0"/>
          <w:color w:val="0000FF"/>
        </w:rPr>
        <w:tab/>
      </w:r>
    </w:p>
    <w:p w14:paraId="1BD2D7CB" w14:textId="017BBE40"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5pt;height:66.85pt" o:ole="">
            <v:imagedata r:id="rId12" o:title=""/>
          </v:shape>
          <o:OLEObject Type="Embed" ProgID="Word.Picture.8" ShapeID="_x0000_i1025" DrawAspect="Content" ObjectID="_1771875200" r:id="rId13"/>
        </w:object>
      </w:r>
      <w:r w:rsidRPr="00410461">
        <w:rPr>
          <w:noProof w:val="0"/>
          <w:color w:val="0000FF"/>
        </w:rPr>
        <w:tab/>
      </w:r>
      <w:r w:rsidR="009D16F8" w:rsidRPr="00410461">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650 Route des Lucioles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1C179FDD"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BB7AD5">
        <w:rPr>
          <w:sz w:val="18"/>
        </w:rPr>
        <w:t>4</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2D6AFA09" w14:textId="0E494215" w:rsidR="003C7E56" w:rsidRDefault="0078604A">
      <w:pPr>
        <w:pStyle w:val="TOC1"/>
        <w:rPr>
          <w:rFonts w:asciiTheme="minorHAnsi" w:eastAsiaTheme="minorEastAsia" w:hAnsiTheme="minorHAnsi" w:cstheme="minorBidi"/>
          <w:kern w:val="2"/>
          <w:szCs w:val="22"/>
          <w:lang w:eastAsia="en-GB"/>
          <w14:ligatures w14:val="standardContextual"/>
        </w:rPr>
      </w:pPr>
      <w:r>
        <w:fldChar w:fldCharType="begin" w:fldLock="1"/>
      </w:r>
      <w:r>
        <w:instrText xml:space="preserve"> TOC \o "1-9" </w:instrText>
      </w:r>
      <w:r>
        <w:fldChar w:fldCharType="separate"/>
      </w:r>
      <w:r w:rsidR="003C7E56">
        <w:t>Foreword</w:t>
      </w:r>
      <w:r w:rsidR="003C7E56">
        <w:tab/>
      </w:r>
      <w:r w:rsidR="003C7E56">
        <w:fldChar w:fldCharType="begin" w:fldLock="1"/>
      </w:r>
      <w:r w:rsidR="003C7E56">
        <w:instrText xml:space="preserve"> PAGEREF _Toc161252324 \h </w:instrText>
      </w:r>
      <w:r w:rsidR="003C7E56">
        <w:fldChar w:fldCharType="separate"/>
      </w:r>
      <w:r w:rsidR="003C7E56">
        <w:t>12</w:t>
      </w:r>
      <w:r w:rsidR="003C7E56">
        <w:fldChar w:fldCharType="end"/>
      </w:r>
    </w:p>
    <w:p w14:paraId="7C06FB97" w14:textId="707A8EA7" w:rsidR="003C7E56" w:rsidRDefault="003C7E56">
      <w:pPr>
        <w:pStyle w:val="TOC1"/>
        <w:rPr>
          <w:rFonts w:asciiTheme="minorHAnsi" w:eastAsiaTheme="minorEastAsia" w:hAnsiTheme="minorHAnsi" w:cstheme="minorBidi"/>
          <w:kern w:val="2"/>
          <w:szCs w:val="22"/>
          <w:lang w:eastAsia="en-GB"/>
          <w14:ligatures w14:val="standardContextual"/>
        </w:rPr>
      </w:pPr>
      <w:r>
        <w:t>Introduction</w:t>
      </w:r>
      <w:r>
        <w:tab/>
      </w:r>
      <w:r>
        <w:fldChar w:fldCharType="begin" w:fldLock="1"/>
      </w:r>
      <w:r>
        <w:instrText xml:space="preserve"> PAGEREF _Toc161252325 \h </w:instrText>
      </w:r>
      <w:r>
        <w:fldChar w:fldCharType="separate"/>
      </w:r>
      <w:r>
        <w:t>12</w:t>
      </w:r>
      <w:r>
        <w:fldChar w:fldCharType="end"/>
      </w:r>
    </w:p>
    <w:p w14:paraId="32EEC545" w14:textId="3300EACB" w:rsidR="003C7E56" w:rsidRDefault="003C7E56">
      <w:pPr>
        <w:pStyle w:val="TOC1"/>
        <w:rPr>
          <w:rFonts w:asciiTheme="minorHAnsi" w:eastAsiaTheme="minorEastAsia" w:hAnsiTheme="minorHAnsi" w:cstheme="minorBidi"/>
          <w:kern w:val="2"/>
          <w:szCs w:val="22"/>
          <w:lang w:eastAsia="en-GB"/>
          <w14:ligatures w14:val="standardContextual"/>
        </w:rPr>
      </w:pPr>
      <w:r>
        <w:t>1</w:t>
      </w:r>
      <w:r>
        <w:rPr>
          <w:rFonts w:asciiTheme="minorHAnsi" w:eastAsiaTheme="minorEastAsia" w:hAnsiTheme="minorHAnsi" w:cstheme="minorBidi"/>
          <w:kern w:val="2"/>
          <w:szCs w:val="22"/>
          <w:lang w:eastAsia="en-GB"/>
          <w14:ligatures w14:val="standardContextual"/>
        </w:rPr>
        <w:tab/>
      </w:r>
      <w:r>
        <w:t>Scope</w:t>
      </w:r>
      <w:r>
        <w:tab/>
      </w:r>
      <w:r>
        <w:fldChar w:fldCharType="begin" w:fldLock="1"/>
      </w:r>
      <w:r>
        <w:instrText xml:space="preserve"> PAGEREF _Toc161252326 \h </w:instrText>
      </w:r>
      <w:r>
        <w:fldChar w:fldCharType="separate"/>
      </w:r>
      <w:r>
        <w:t>13</w:t>
      </w:r>
      <w:r>
        <w:fldChar w:fldCharType="end"/>
      </w:r>
    </w:p>
    <w:p w14:paraId="0D12B3D3" w14:textId="32BBAC60" w:rsidR="003C7E56" w:rsidRDefault="003C7E56">
      <w:pPr>
        <w:pStyle w:val="TOC1"/>
        <w:rPr>
          <w:rFonts w:asciiTheme="minorHAnsi" w:eastAsiaTheme="minorEastAsia" w:hAnsiTheme="minorHAnsi" w:cstheme="minorBidi"/>
          <w:kern w:val="2"/>
          <w:szCs w:val="22"/>
          <w:lang w:eastAsia="en-GB"/>
          <w14:ligatures w14:val="standardContextual"/>
        </w:rPr>
      </w:pPr>
      <w:r>
        <w:t>2</w:t>
      </w:r>
      <w:r>
        <w:rPr>
          <w:rFonts w:asciiTheme="minorHAnsi" w:eastAsiaTheme="minorEastAsia" w:hAnsiTheme="minorHAnsi" w:cstheme="minorBidi"/>
          <w:kern w:val="2"/>
          <w:szCs w:val="22"/>
          <w:lang w:eastAsia="en-GB"/>
          <w14:ligatures w14:val="standardContextual"/>
        </w:rPr>
        <w:tab/>
      </w:r>
      <w:r>
        <w:t>References</w:t>
      </w:r>
      <w:r>
        <w:tab/>
      </w:r>
      <w:r>
        <w:fldChar w:fldCharType="begin" w:fldLock="1"/>
      </w:r>
      <w:r>
        <w:instrText xml:space="preserve"> PAGEREF _Toc161252327 \h </w:instrText>
      </w:r>
      <w:r>
        <w:fldChar w:fldCharType="separate"/>
      </w:r>
      <w:r>
        <w:t>13</w:t>
      </w:r>
      <w:r>
        <w:fldChar w:fldCharType="end"/>
      </w:r>
    </w:p>
    <w:p w14:paraId="21894B45" w14:textId="34067047" w:rsidR="003C7E56" w:rsidRDefault="003C7E56">
      <w:pPr>
        <w:pStyle w:val="TOC1"/>
        <w:rPr>
          <w:rFonts w:asciiTheme="minorHAnsi" w:eastAsiaTheme="minorEastAsia" w:hAnsiTheme="minorHAnsi" w:cstheme="minorBidi"/>
          <w:kern w:val="2"/>
          <w:szCs w:val="22"/>
          <w:lang w:eastAsia="en-GB"/>
          <w14:ligatures w14:val="standardContextual"/>
        </w:rPr>
      </w:pPr>
      <w:r>
        <w:t>3</w:t>
      </w:r>
      <w:r>
        <w:rPr>
          <w:rFonts w:asciiTheme="minorHAnsi" w:eastAsiaTheme="minorEastAsia" w:hAnsiTheme="minorHAnsi" w:cstheme="minorBidi"/>
          <w:kern w:val="2"/>
          <w:szCs w:val="22"/>
          <w:lang w:eastAsia="en-GB"/>
          <w14:ligatures w14:val="standardContextual"/>
        </w:rPr>
        <w:tab/>
      </w:r>
      <w:r>
        <w:t>Definitions, symbols and abbreviations</w:t>
      </w:r>
      <w:r>
        <w:tab/>
      </w:r>
      <w:r>
        <w:fldChar w:fldCharType="begin" w:fldLock="1"/>
      </w:r>
      <w:r>
        <w:instrText xml:space="preserve"> PAGEREF _Toc161252328 \h </w:instrText>
      </w:r>
      <w:r>
        <w:fldChar w:fldCharType="separate"/>
      </w:r>
      <w:r>
        <w:t>15</w:t>
      </w:r>
      <w:r>
        <w:fldChar w:fldCharType="end"/>
      </w:r>
    </w:p>
    <w:p w14:paraId="2B195096" w14:textId="2BFE34C0" w:rsidR="003C7E56" w:rsidRDefault="003C7E56">
      <w:pPr>
        <w:pStyle w:val="TOC2"/>
        <w:rPr>
          <w:rFonts w:asciiTheme="minorHAnsi" w:eastAsiaTheme="minorEastAsia" w:hAnsiTheme="minorHAnsi" w:cstheme="minorBidi"/>
          <w:kern w:val="2"/>
          <w:sz w:val="22"/>
          <w:szCs w:val="22"/>
          <w:lang w:eastAsia="en-GB"/>
          <w14:ligatures w14:val="standardContextual"/>
        </w:rPr>
      </w:pPr>
      <w:r>
        <w:t>3.1</w:t>
      </w:r>
      <w:r>
        <w:rPr>
          <w:rFonts w:asciiTheme="minorHAnsi" w:eastAsiaTheme="minorEastAsia" w:hAnsiTheme="minorHAnsi" w:cstheme="minorBidi"/>
          <w:kern w:val="2"/>
          <w:sz w:val="22"/>
          <w:szCs w:val="22"/>
          <w:lang w:eastAsia="en-GB"/>
          <w14:ligatures w14:val="standardContextual"/>
        </w:rPr>
        <w:tab/>
      </w:r>
      <w:r>
        <w:t>Definitions</w:t>
      </w:r>
      <w:r>
        <w:tab/>
      </w:r>
      <w:r>
        <w:fldChar w:fldCharType="begin" w:fldLock="1"/>
      </w:r>
      <w:r>
        <w:instrText xml:space="preserve"> PAGEREF _Toc161252329 \h </w:instrText>
      </w:r>
      <w:r>
        <w:fldChar w:fldCharType="separate"/>
      </w:r>
      <w:r>
        <w:t>15</w:t>
      </w:r>
      <w:r>
        <w:fldChar w:fldCharType="end"/>
      </w:r>
    </w:p>
    <w:p w14:paraId="05355F04" w14:textId="39B4768A" w:rsidR="003C7E56" w:rsidRDefault="003C7E56">
      <w:pPr>
        <w:pStyle w:val="TOC2"/>
        <w:rPr>
          <w:rFonts w:asciiTheme="minorHAnsi" w:eastAsiaTheme="minorEastAsia" w:hAnsiTheme="minorHAnsi" w:cstheme="minorBidi"/>
          <w:kern w:val="2"/>
          <w:sz w:val="22"/>
          <w:szCs w:val="22"/>
          <w:lang w:eastAsia="en-GB"/>
          <w14:ligatures w14:val="standardContextual"/>
        </w:rPr>
      </w:pPr>
      <w:r>
        <w:t>3.2</w:t>
      </w:r>
      <w:r>
        <w:rPr>
          <w:rFonts w:asciiTheme="minorHAnsi" w:eastAsiaTheme="minorEastAsia" w:hAnsiTheme="minorHAnsi" w:cstheme="minorBidi"/>
          <w:kern w:val="2"/>
          <w:sz w:val="22"/>
          <w:szCs w:val="22"/>
          <w:lang w:eastAsia="en-GB"/>
          <w14:ligatures w14:val="standardContextual"/>
        </w:rPr>
        <w:tab/>
      </w:r>
      <w:r>
        <w:t>Symbols</w:t>
      </w:r>
      <w:r>
        <w:tab/>
      </w:r>
      <w:r>
        <w:fldChar w:fldCharType="begin" w:fldLock="1"/>
      </w:r>
      <w:r>
        <w:instrText xml:space="preserve"> PAGEREF _Toc161252330 \h </w:instrText>
      </w:r>
      <w:r>
        <w:fldChar w:fldCharType="separate"/>
      </w:r>
      <w:r>
        <w:t>16</w:t>
      </w:r>
      <w:r>
        <w:fldChar w:fldCharType="end"/>
      </w:r>
    </w:p>
    <w:p w14:paraId="6B8ACBBB" w14:textId="5BD5AEE1" w:rsidR="003C7E56" w:rsidRDefault="003C7E56">
      <w:pPr>
        <w:pStyle w:val="TOC2"/>
        <w:rPr>
          <w:rFonts w:asciiTheme="minorHAnsi" w:eastAsiaTheme="minorEastAsia" w:hAnsiTheme="minorHAnsi" w:cstheme="minorBidi"/>
          <w:kern w:val="2"/>
          <w:sz w:val="22"/>
          <w:szCs w:val="22"/>
          <w:lang w:eastAsia="en-GB"/>
          <w14:ligatures w14:val="standardContextual"/>
        </w:rPr>
      </w:pPr>
      <w:r>
        <w:t>3.3</w:t>
      </w:r>
      <w:r>
        <w:rPr>
          <w:rFonts w:asciiTheme="minorHAnsi" w:eastAsiaTheme="minorEastAsia" w:hAnsiTheme="minorHAnsi" w:cstheme="minorBidi"/>
          <w:kern w:val="2"/>
          <w:sz w:val="22"/>
          <w:szCs w:val="22"/>
          <w:lang w:eastAsia="en-GB"/>
          <w14:ligatures w14:val="standardContextual"/>
        </w:rPr>
        <w:tab/>
      </w:r>
      <w:r>
        <w:t>Abbreviations</w:t>
      </w:r>
      <w:r>
        <w:tab/>
      </w:r>
      <w:r>
        <w:fldChar w:fldCharType="begin" w:fldLock="1"/>
      </w:r>
      <w:r>
        <w:instrText xml:space="preserve"> PAGEREF _Toc161252331 \h </w:instrText>
      </w:r>
      <w:r>
        <w:fldChar w:fldCharType="separate"/>
      </w:r>
      <w:r>
        <w:t>16</w:t>
      </w:r>
      <w:r>
        <w:fldChar w:fldCharType="end"/>
      </w:r>
    </w:p>
    <w:p w14:paraId="46B6B660" w14:textId="172D8638" w:rsidR="003C7E56" w:rsidRDefault="003C7E56">
      <w:pPr>
        <w:pStyle w:val="TOC1"/>
        <w:rPr>
          <w:rFonts w:asciiTheme="minorHAnsi" w:eastAsiaTheme="minorEastAsia" w:hAnsiTheme="minorHAnsi" w:cstheme="minorBidi"/>
          <w:kern w:val="2"/>
          <w:szCs w:val="22"/>
          <w:lang w:eastAsia="en-GB"/>
          <w14:ligatures w14:val="standardContextual"/>
        </w:rPr>
      </w:pPr>
      <w:r>
        <w:t>4</w:t>
      </w:r>
      <w:r>
        <w:rPr>
          <w:rFonts w:asciiTheme="minorHAnsi" w:eastAsiaTheme="minorEastAsia" w:hAnsiTheme="minorHAnsi" w:cstheme="minorBidi"/>
          <w:kern w:val="2"/>
          <w:szCs w:val="22"/>
          <w:lang w:eastAsia="en-GB"/>
          <w14:ligatures w14:val="standardContextual"/>
        </w:rPr>
        <w:tab/>
      </w:r>
      <w:r>
        <w:t>Requirements realisation</w:t>
      </w:r>
      <w:r>
        <w:tab/>
      </w:r>
      <w:r>
        <w:fldChar w:fldCharType="begin" w:fldLock="1"/>
      </w:r>
      <w:r>
        <w:instrText xml:space="preserve"> PAGEREF _Toc161252332 \h </w:instrText>
      </w:r>
      <w:r>
        <w:fldChar w:fldCharType="separate"/>
      </w:r>
      <w:r>
        <w:t>19</w:t>
      </w:r>
      <w:r>
        <w:fldChar w:fldCharType="end"/>
      </w:r>
    </w:p>
    <w:p w14:paraId="6A7F5B03" w14:textId="5CF44F10" w:rsidR="003C7E56" w:rsidRDefault="003C7E56">
      <w:pPr>
        <w:pStyle w:val="TOC1"/>
        <w:rPr>
          <w:rFonts w:asciiTheme="minorHAnsi" w:eastAsiaTheme="minorEastAsia" w:hAnsiTheme="minorHAnsi" w:cstheme="minorBidi"/>
          <w:kern w:val="2"/>
          <w:szCs w:val="22"/>
          <w:lang w:eastAsia="en-GB"/>
          <w14:ligatures w14:val="standardContextual"/>
        </w:rPr>
      </w:pPr>
      <w:r>
        <w:t>5</w:t>
      </w:r>
      <w:r>
        <w:rPr>
          <w:rFonts w:asciiTheme="minorHAnsi" w:eastAsiaTheme="minorEastAsia" w:hAnsiTheme="minorHAnsi" w:cstheme="minorBidi"/>
          <w:kern w:val="2"/>
          <w:szCs w:val="22"/>
          <w:lang w:eastAsia="en-GB"/>
          <w14:ligatures w14:val="standardContextual"/>
        </w:rPr>
        <w:tab/>
      </w:r>
      <w:r>
        <w:t>Functional architecture</w:t>
      </w:r>
      <w:r>
        <w:tab/>
      </w:r>
      <w:r>
        <w:fldChar w:fldCharType="begin" w:fldLock="1"/>
      </w:r>
      <w:r>
        <w:instrText xml:space="preserve"> PAGEREF _Toc161252333 \h </w:instrText>
      </w:r>
      <w:r>
        <w:fldChar w:fldCharType="separate"/>
      </w:r>
      <w:r>
        <w:t>19</w:t>
      </w:r>
      <w:r>
        <w:fldChar w:fldCharType="end"/>
      </w:r>
    </w:p>
    <w:p w14:paraId="32D36FA3" w14:textId="0413A57F" w:rsidR="003C7E56" w:rsidRDefault="003C7E56">
      <w:pPr>
        <w:pStyle w:val="TOC2"/>
        <w:rPr>
          <w:rFonts w:asciiTheme="minorHAnsi" w:eastAsiaTheme="minorEastAsia" w:hAnsiTheme="minorHAnsi" w:cstheme="minorBidi"/>
          <w:kern w:val="2"/>
          <w:sz w:val="22"/>
          <w:szCs w:val="22"/>
          <w:lang w:eastAsia="en-GB"/>
          <w14:ligatures w14:val="standardContextual"/>
        </w:rPr>
      </w:pPr>
      <w:r>
        <w:t>5.1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_Toc161252334 \h </w:instrText>
      </w:r>
      <w:r>
        <w:fldChar w:fldCharType="separate"/>
      </w:r>
      <w:r>
        <w:t>19</w:t>
      </w:r>
      <w:r>
        <w:fldChar w:fldCharType="end"/>
      </w:r>
    </w:p>
    <w:p w14:paraId="746E891E" w14:textId="57943E54" w:rsidR="003C7E56" w:rsidRDefault="003C7E56">
      <w:pPr>
        <w:pStyle w:val="TOC2"/>
        <w:rPr>
          <w:rFonts w:asciiTheme="minorHAnsi" w:eastAsiaTheme="minorEastAsia" w:hAnsiTheme="minorHAnsi" w:cstheme="minorBidi"/>
          <w:kern w:val="2"/>
          <w:sz w:val="22"/>
          <w:szCs w:val="22"/>
          <w:lang w:eastAsia="en-GB"/>
          <w14:ligatures w14:val="standardContextual"/>
        </w:rPr>
      </w:pPr>
      <w:r>
        <w:t>5.2</w:t>
      </w:r>
      <w:r>
        <w:rPr>
          <w:rFonts w:asciiTheme="minorHAnsi" w:eastAsiaTheme="minorEastAsia" w:hAnsiTheme="minorHAnsi" w:cstheme="minorBidi"/>
          <w:kern w:val="2"/>
          <w:sz w:val="22"/>
          <w:szCs w:val="22"/>
          <w:lang w:eastAsia="en-GB"/>
          <w14:ligatures w14:val="standardContextual"/>
        </w:rPr>
        <w:tab/>
      </w:r>
      <w:r>
        <w:t>High-level generic LI architecture</w:t>
      </w:r>
      <w:r>
        <w:tab/>
      </w:r>
      <w:r>
        <w:fldChar w:fldCharType="begin" w:fldLock="1"/>
      </w:r>
      <w:r>
        <w:instrText xml:space="preserve"> PAGEREF _Toc161252335 \h </w:instrText>
      </w:r>
      <w:r>
        <w:fldChar w:fldCharType="separate"/>
      </w:r>
      <w:r>
        <w:t>19</w:t>
      </w:r>
      <w:r>
        <w:fldChar w:fldCharType="end"/>
      </w:r>
    </w:p>
    <w:p w14:paraId="4F8F39FC" w14:textId="4149376A" w:rsidR="003C7E56" w:rsidRDefault="003C7E56">
      <w:pPr>
        <w:pStyle w:val="TOC2"/>
        <w:rPr>
          <w:rFonts w:asciiTheme="minorHAnsi" w:eastAsiaTheme="minorEastAsia" w:hAnsiTheme="minorHAnsi" w:cstheme="minorBidi"/>
          <w:kern w:val="2"/>
          <w:sz w:val="22"/>
          <w:szCs w:val="22"/>
          <w:lang w:eastAsia="en-GB"/>
          <w14:ligatures w14:val="standardContextual"/>
        </w:rPr>
      </w:pPr>
      <w:r>
        <w:t>5.3</w:t>
      </w:r>
      <w:r>
        <w:rPr>
          <w:rFonts w:asciiTheme="minorHAnsi" w:eastAsiaTheme="minorEastAsia" w:hAnsiTheme="minorHAnsi" w:cstheme="minorBidi"/>
          <w:kern w:val="2"/>
          <w:sz w:val="22"/>
          <w:szCs w:val="22"/>
          <w:lang w:eastAsia="en-GB"/>
          <w14:ligatures w14:val="standardContextual"/>
        </w:rPr>
        <w:tab/>
      </w:r>
      <w:r>
        <w:t>Functional entities</w:t>
      </w:r>
      <w:r>
        <w:tab/>
      </w:r>
      <w:r>
        <w:fldChar w:fldCharType="begin" w:fldLock="1"/>
      </w:r>
      <w:r>
        <w:instrText xml:space="preserve"> PAGEREF _Toc161252336 \h </w:instrText>
      </w:r>
      <w:r>
        <w:fldChar w:fldCharType="separate"/>
      </w:r>
      <w:r>
        <w:t>20</w:t>
      </w:r>
      <w:r>
        <w:fldChar w:fldCharType="end"/>
      </w:r>
    </w:p>
    <w:p w14:paraId="44B05C94" w14:textId="5C78870C" w:rsidR="003C7E56" w:rsidRDefault="003C7E56">
      <w:pPr>
        <w:pStyle w:val="TOC3"/>
        <w:rPr>
          <w:rFonts w:asciiTheme="minorHAnsi" w:eastAsiaTheme="minorEastAsia" w:hAnsiTheme="minorHAnsi" w:cstheme="minorBidi"/>
          <w:kern w:val="2"/>
          <w:sz w:val="22"/>
          <w:szCs w:val="22"/>
          <w:lang w:eastAsia="en-GB"/>
          <w14:ligatures w14:val="standardContextual"/>
        </w:rPr>
      </w:pPr>
      <w:r>
        <w:t>5.3.1</w:t>
      </w:r>
      <w:r>
        <w:rPr>
          <w:rFonts w:asciiTheme="minorHAnsi" w:eastAsiaTheme="minorEastAsia" w:hAnsiTheme="minorHAnsi" w:cstheme="minorBidi"/>
          <w:kern w:val="2"/>
          <w:sz w:val="22"/>
          <w:szCs w:val="22"/>
          <w:lang w:eastAsia="en-GB"/>
          <w14:ligatures w14:val="standardContextual"/>
        </w:rPr>
        <w:tab/>
      </w:r>
      <w:r>
        <w:t>Law Enforcement Agency (LEA)</w:t>
      </w:r>
      <w:r>
        <w:tab/>
      </w:r>
      <w:r>
        <w:fldChar w:fldCharType="begin" w:fldLock="1"/>
      </w:r>
      <w:r>
        <w:instrText xml:space="preserve"> PAGEREF _Toc161252337 \h </w:instrText>
      </w:r>
      <w:r>
        <w:fldChar w:fldCharType="separate"/>
      </w:r>
      <w:r>
        <w:t>20</w:t>
      </w:r>
      <w:r>
        <w:fldChar w:fldCharType="end"/>
      </w:r>
    </w:p>
    <w:p w14:paraId="3CDC600D" w14:textId="2E38915E" w:rsidR="003C7E56" w:rsidRDefault="003C7E56">
      <w:pPr>
        <w:pStyle w:val="TOC3"/>
        <w:rPr>
          <w:rFonts w:asciiTheme="minorHAnsi" w:eastAsiaTheme="minorEastAsia" w:hAnsiTheme="minorHAnsi" w:cstheme="minorBidi"/>
          <w:kern w:val="2"/>
          <w:sz w:val="22"/>
          <w:szCs w:val="22"/>
          <w:lang w:eastAsia="en-GB"/>
          <w14:ligatures w14:val="standardContextual"/>
        </w:rPr>
      </w:pPr>
      <w:r>
        <w:t>5.3.2</w:t>
      </w:r>
      <w:r>
        <w:rPr>
          <w:rFonts w:asciiTheme="minorHAnsi" w:eastAsiaTheme="minorEastAsia" w:hAnsiTheme="minorHAnsi" w:cstheme="minorBidi"/>
          <w:kern w:val="2"/>
          <w:sz w:val="22"/>
          <w:szCs w:val="22"/>
          <w:lang w:eastAsia="en-GB"/>
          <w14:ligatures w14:val="standardContextual"/>
        </w:rPr>
        <w:tab/>
      </w:r>
      <w:r>
        <w:t>Point of Interception (POI)</w:t>
      </w:r>
      <w:r>
        <w:tab/>
      </w:r>
      <w:r>
        <w:fldChar w:fldCharType="begin" w:fldLock="1"/>
      </w:r>
      <w:r>
        <w:instrText xml:space="preserve"> PAGEREF _Toc161252338 \h </w:instrText>
      </w:r>
      <w:r>
        <w:fldChar w:fldCharType="separate"/>
      </w:r>
      <w:r>
        <w:t>21</w:t>
      </w:r>
      <w:r>
        <w:fldChar w:fldCharType="end"/>
      </w:r>
    </w:p>
    <w:p w14:paraId="6D5D94BB" w14:textId="6108BB88" w:rsidR="003C7E56" w:rsidRDefault="003C7E56">
      <w:pPr>
        <w:pStyle w:val="TOC4"/>
        <w:rPr>
          <w:rFonts w:asciiTheme="minorHAnsi" w:eastAsiaTheme="minorEastAsia" w:hAnsiTheme="minorHAnsi" w:cstheme="minorBidi"/>
          <w:kern w:val="2"/>
          <w:sz w:val="22"/>
          <w:szCs w:val="22"/>
          <w:lang w:eastAsia="en-GB"/>
          <w14:ligatures w14:val="standardContextual"/>
        </w:rPr>
      </w:pPr>
      <w:r>
        <w:t>5.3.2.1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_Toc161252339 \h </w:instrText>
      </w:r>
      <w:r>
        <w:fldChar w:fldCharType="separate"/>
      </w:r>
      <w:r>
        <w:t>21</w:t>
      </w:r>
      <w:r>
        <w:fldChar w:fldCharType="end"/>
      </w:r>
    </w:p>
    <w:p w14:paraId="3A1FCB1C" w14:textId="4B11B575" w:rsidR="003C7E56" w:rsidRDefault="003C7E56">
      <w:pPr>
        <w:pStyle w:val="TOC4"/>
        <w:rPr>
          <w:rFonts w:asciiTheme="minorHAnsi" w:eastAsiaTheme="minorEastAsia" w:hAnsiTheme="minorHAnsi" w:cstheme="minorBidi"/>
          <w:kern w:val="2"/>
          <w:sz w:val="22"/>
          <w:szCs w:val="22"/>
          <w:lang w:eastAsia="en-GB"/>
          <w14:ligatures w14:val="standardContextual"/>
        </w:rPr>
      </w:pPr>
      <w:r>
        <w:t>5.3.2.2</w:t>
      </w:r>
      <w:r>
        <w:rPr>
          <w:rFonts w:asciiTheme="minorHAnsi" w:eastAsiaTheme="minorEastAsia" w:hAnsiTheme="minorHAnsi" w:cstheme="minorBidi"/>
          <w:kern w:val="2"/>
          <w:sz w:val="22"/>
          <w:szCs w:val="22"/>
          <w:lang w:eastAsia="en-GB"/>
          <w14:ligatures w14:val="standardContextual"/>
        </w:rPr>
        <w:tab/>
      </w:r>
      <w:r>
        <w:t>Directly provisioned and triggered POIs</w:t>
      </w:r>
      <w:r>
        <w:tab/>
      </w:r>
      <w:r>
        <w:fldChar w:fldCharType="begin" w:fldLock="1"/>
      </w:r>
      <w:r>
        <w:instrText xml:space="preserve"> PAGEREF _Toc161252340 \h </w:instrText>
      </w:r>
      <w:r>
        <w:fldChar w:fldCharType="separate"/>
      </w:r>
      <w:r>
        <w:t>21</w:t>
      </w:r>
      <w:r>
        <w:fldChar w:fldCharType="end"/>
      </w:r>
    </w:p>
    <w:p w14:paraId="70BFD0B4" w14:textId="7D1AFA78" w:rsidR="003C7E56" w:rsidRDefault="003C7E56">
      <w:pPr>
        <w:pStyle w:val="TOC4"/>
        <w:rPr>
          <w:rFonts w:asciiTheme="minorHAnsi" w:eastAsiaTheme="minorEastAsia" w:hAnsiTheme="minorHAnsi" w:cstheme="minorBidi"/>
          <w:kern w:val="2"/>
          <w:sz w:val="22"/>
          <w:szCs w:val="22"/>
          <w:lang w:eastAsia="en-GB"/>
          <w14:ligatures w14:val="standardContextual"/>
        </w:rPr>
      </w:pPr>
      <w:r>
        <w:t>5.3.2.3</w:t>
      </w:r>
      <w:r>
        <w:rPr>
          <w:rFonts w:asciiTheme="minorHAnsi" w:eastAsiaTheme="minorEastAsia" w:hAnsiTheme="minorHAnsi" w:cstheme="minorBidi"/>
          <w:kern w:val="2"/>
          <w:sz w:val="22"/>
          <w:szCs w:val="22"/>
          <w:lang w:eastAsia="en-GB"/>
          <w14:ligatures w14:val="standardContextual"/>
        </w:rPr>
        <w:tab/>
      </w:r>
      <w:r>
        <w:t>IRI-POIs and CC-POIs</w:t>
      </w:r>
      <w:r>
        <w:tab/>
      </w:r>
      <w:r>
        <w:fldChar w:fldCharType="begin" w:fldLock="1"/>
      </w:r>
      <w:r>
        <w:instrText xml:space="preserve"> PAGEREF _Toc161252341 \h </w:instrText>
      </w:r>
      <w:r>
        <w:fldChar w:fldCharType="separate"/>
      </w:r>
      <w:r>
        <w:t>21</w:t>
      </w:r>
      <w:r>
        <w:fldChar w:fldCharType="end"/>
      </w:r>
    </w:p>
    <w:p w14:paraId="09B679F0" w14:textId="7EE352A4" w:rsidR="003C7E56" w:rsidRDefault="003C7E56">
      <w:pPr>
        <w:pStyle w:val="TOC4"/>
        <w:rPr>
          <w:rFonts w:asciiTheme="minorHAnsi" w:eastAsiaTheme="minorEastAsia" w:hAnsiTheme="minorHAnsi" w:cstheme="minorBidi"/>
          <w:kern w:val="2"/>
          <w:sz w:val="22"/>
          <w:szCs w:val="22"/>
          <w:lang w:eastAsia="en-GB"/>
          <w14:ligatures w14:val="standardContextual"/>
        </w:rPr>
      </w:pPr>
      <w:r>
        <w:t>5.3.2.4</w:t>
      </w:r>
      <w:r>
        <w:rPr>
          <w:rFonts w:asciiTheme="minorHAnsi" w:eastAsiaTheme="minorEastAsia" w:hAnsiTheme="minorHAnsi" w:cstheme="minorBidi"/>
          <w:kern w:val="2"/>
          <w:sz w:val="22"/>
          <w:szCs w:val="22"/>
          <w:lang w:eastAsia="en-GB"/>
          <w14:ligatures w14:val="standardContextual"/>
        </w:rPr>
        <w:tab/>
      </w:r>
      <w:r>
        <w:t>Failure handling</w:t>
      </w:r>
      <w:r>
        <w:tab/>
      </w:r>
      <w:r>
        <w:fldChar w:fldCharType="begin" w:fldLock="1"/>
      </w:r>
      <w:r>
        <w:instrText xml:space="preserve"> PAGEREF _Toc161252342 \h </w:instrText>
      </w:r>
      <w:r>
        <w:fldChar w:fldCharType="separate"/>
      </w:r>
      <w:r>
        <w:t>21</w:t>
      </w:r>
      <w:r>
        <w:fldChar w:fldCharType="end"/>
      </w:r>
    </w:p>
    <w:p w14:paraId="38709912" w14:textId="3950D521" w:rsidR="003C7E56" w:rsidRDefault="003C7E56">
      <w:pPr>
        <w:pStyle w:val="TOC3"/>
        <w:rPr>
          <w:rFonts w:asciiTheme="minorHAnsi" w:eastAsiaTheme="minorEastAsia" w:hAnsiTheme="minorHAnsi" w:cstheme="minorBidi"/>
          <w:kern w:val="2"/>
          <w:sz w:val="22"/>
          <w:szCs w:val="22"/>
          <w:lang w:eastAsia="en-GB"/>
          <w14:ligatures w14:val="standardContextual"/>
        </w:rPr>
      </w:pPr>
      <w:r>
        <w:t>5.3.3</w:t>
      </w:r>
      <w:r>
        <w:rPr>
          <w:rFonts w:asciiTheme="minorHAnsi" w:eastAsiaTheme="minorEastAsia" w:hAnsiTheme="minorHAnsi" w:cstheme="minorBidi"/>
          <w:kern w:val="2"/>
          <w:sz w:val="22"/>
          <w:szCs w:val="22"/>
          <w:lang w:eastAsia="en-GB"/>
          <w14:ligatures w14:val="standardContextual"/>
        </w:rPr>
        <w:tab/>
      </w:r>
      <w:r>
        <w:t>Triggering Function</w:t>
      </w:r>
      <w:r>
        <w:tab/>
      </w:r>
      <w:r>
        <w:fldChar w:fldCharType="begin" w:fldLock="1"/>
      </w:r>
      <w:r>
        <w:instrText xml:space="preserve"> PAGEREF _Toc161252343 \h </w:instrText>
      </w:r>
      <w:r>
        <w:fldChar w:fldCharType="separate"/>
      </w:r>
      <w:r>
        <w:t>21</w:t>
      </w:r>
      <w:r>
        <w:fldChar w:fldCharType="end"/>
      </w:r>
    </w:p>
    <w:p w14:paraId="52AD19CF" w14:textId="76D03D99" w:rsidR="003C7E56" w:rsidRDefault="003C7E56">
      <w:pPr>
        <w:pStyle w:val="TOC3"/>
        <w:rPr>
          <w:rFonts w:asciiTheme="minorHAnsi" w:eastAsiaTheme="minorEastAsia" w:hAnsiTheme="minorHAnsi" w:cstheme="minorBidi"/>
          <w:kern w:val="2"/>
          <w:sz w:val="22"/>
          <w:szCs w:val="22"/>
          <w:lang w:eastAsia="en-GB"/>
          <w14:ligatures w14:val="standardContextual"/>
        </w:rPr>
      </w:pPr>
      <w:r>
        <w:t>5.3.4</w:t>
      </w:r>
      <w:r>
        <w:rPr>
          <w:rFonts w:asciiTheme="minorHAnsi" w:eastAsiaTheme="minorEastAsia" w:hAnsiTheme="minorHAnsi" w:cstheme="minorBidi"/>
          <w:kern w:val="2"/>
          <w:sz w:val="22"/>
          <w:szCs w:val="22"/>
          <w:lang w:eastAsia="en-GB"/>
          <w14:ligatures w14:val="standardContextual"/>
        </w:rPr>
        <w:tab/>
      </w:r>
      <w:r>
        <w:t>Mediation and Delivery Function (MDF)</w:t>
      </w:r>
      <w:r>
        <w:tab/>
      </w:r>
      <w:r>
        <w:fldChar w:fldCharType="begin" w:fldLock="1"/>
      </w:r>
      <w:r>
        <w:instrText xml:space="preserve"> PAGEREF _Toc161252344 \h </w:instrText>
      </w:r>
      <w:r>
        <w:fldChar w:fldCharType="separate"/>
      </w:r>
      <w:r>
        <w:t>21</w:t>
      </w:r>
      <w:r>
        <w:fldChar w:fldCharType="end"/>
      </w:r>
    </w:p>
    <w:p w14:paraId="55C404F9" w14:textId="18EE9B3C" w:rsidR="003C7E56" w:rsidRDefault="003C7E56">
      <w:pPr>
        <w:pStyle w:val="TOC3"/>
        <w:rPr>
          <w:rFonts w:asciiTheme="minorHAnsi" w:eastAsiaTheme="minorEastAsia" w:hAnsiTheme="minorHAnsi" w:cstheme="minorBidi"/>
          <w:kern w:val="2"/>
          <w:sz w:val="22"/>
          <w:szCs w:val="22"/>
          <w:lang w:eastAsia="en-GB"/>
          <w14:ligatures w14:val="standardContextual"/>
        </w:rPr>
      </w:pPr>
      <w:r>
        <w:t>5.3.5</w:t>
      </w:r>
      <w:r>
        <w:rPr>
          <w:rFonts w:asciiTheme="minorHAnsi" w:eastAsiaTheme="minorEastAsia" w:hAnsiTheme="minorHAnsi" w:cstheme="minorBidi"/>
          <w:kern w:val="2"/>
          <w:sz w:val="22"/>
          <w:szCs w:val="22"/>
          <w:lang w:eastAsia="en-GB"/>
          <w14:ligatures w14:val="standardContextual"/>
        </w:rPr>
        <w:tab/>
      </w:r>
      <w:r>
        <w:t>Administration Function (ADMF)</w:t>
      </w:r>
      <w:r>
        <w:tab/>
      </w:r>
      <w:r>
        <w:fldChar w:fldCharType="begin" w:fldLock="1"/>
      </w:r>
      <w:r>
        <w:instrText xml:space="preserve"> PAGEREF _Toc161252345 \h </w:instrText>
      </w:r>
      <w:r>
        <w:fldChar w:fldCharType="separate"/>
      </w:r>
      <w:r>
        <w:t>22</w:t>
      </w:r>
      <w:r>
        <w:fldChar w:fldCharType="end"/>
      </w:r>
    </w:p>
    <w:p w14:paraId="5BFF9813" w14:textId="47F9F1CF" w:rsidR="003C7E56" w:rsidRDefault="003C7E56">
      <w:pPr>
        <w:pStyle w:val="TOC4"/>
        <w:rPr>
          <w:rFonts w:asciiTheme="minorHAnsi" w:eastAsiaTheme="minorEastAsia" w:hAnsiTheme="minorHAnsi" w:cstheme="minorBidi"/>
          <w:kern w:val="2"/>
          <w:sz w:val="22"/>
          <w:szCs w:val="22"/>
          <w:lang w:eastAsia="en-GB"/>
          <w14:ligatures w14:val="standardContextual"/>
        </w:rPr>
      </w:pPr>
      <w:r>
        <w:t>5.3.5.1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_Toc161252346 \h </w:instrText>
      </w:r>
      <w:r>
        <w:fldChar w:fldCharType="separate"/>
      </w:r>
      <w:r>
        <w:t>22</w:t>
      </w:r>
      <w:r>
        <w:fldChar w:fldCharType="end"/>
      </w:r>
    </w:p>
    <w:p w14:paraId="777A0603" w14:textId="12625D85" w:rsidR="003C7E56" w:rsidRDefault="003C7E56">
      <w:pPr>
        <w:pStyle w:val="TOC4"/>
        <w:rPr>
          <w:rFonts w:asciiTheme="minorHAnsi" w:eastAsiaTheme="minorEastAsia" w:hAnsiTheme="minorHAnsi" w:cstheme="minorBidi"/>
          <w:kern w:val="2"/>
          <w:sz w:val="22"/>
          <w:szCs w:val="22"/>
          <w:lang w:eastAsia="en-GB"/>
          <w14:ligatures w14:val="standardContextual"/>
        </w:rPr>
      </w:pPr>
      <w:r>
        <w:t>5.3.5.2</w:t>
      </w:r>
      <w:r>
        <w:rPr>
          <w:rFonts w:asciiTheme="minorHAnsi" w:eastAsiaTheme="minorEastAsia" w:hAnsiTheme="minorHAnsi" w:cstheme="minorBidi"/>
          <w:kern w:val="2"/>
          <w:sz w:val="22"/>
          <w:szCs w:val="22"/>
          <w:lang w:eastAsia="en-GB"/>
          <w14:ligatures w14:val="standardContextual"/>
        </w:rPr>
        <w:tab/>
      </w:r>
      <w:r>
        <w:t>LICF</w:t>
      </w:r>
      <w:r>
        <w:tab/>
      </w:r>
      <w:r>
        <w:fldChar w:fldCharType="begin" w:fldLock="1"/>
      </w:r>
      <w:r>
        <w:instrText xml:space="preserve"> PAGEREF _Toc161252347 \h </w:instrText>
      </w:r>
      <w:r>
        <w:fldChar w:fldCharType="separate"/>
      </w:r>
      <w:r>
        <w:t>23</w:t>
      </w:r>
      <w:r>
        <w:fldChar w:fldCharType="end"/>
      </w:r>
    </w:p>
    <w:p w14:paraId="1F459D9F" w14:textId="190CBE36" w:rsidR="003C7E56" w:rsidRDefault="003C7E56">
      <w:pPr>
        <w:pStyle w:val="TOC4"/>
        <w:rPr>
          <w:rFonts w:asciiTheme="minorHAnsi" w:eastAsiaTheme="minorEastAsia" w:hAnsiTheme="minorHAnsi" w:cstheme="minorBidi"/>
          <w:kern w:val="2"/>
          <w:sz w:val="22"/>
          <w:szCs w:val="22"/>
          <w:lang w:eastAsia="en-GB"/>
          <w14:ligatures w14:val="standardContextual"/>
        </w:rPr>
      </w:pPr>
      <w:r>
        <w:t>5.3.5.3</w:t>
      </w:r>
      <w:r>
        <w:rPr>
          <w:rFonts w:asciiTheme="minorHAnsi" w:eastAsiaTheme="minorEastAsia" w:hAnsiTheme="minorHAnsi" w:cstheme="minorBidi"/>
          <w:kern w:val="2"/>
          <w:sz w:val="22"/>
          <w:szCs w:val="22"/>
          <w:lang w:eastAsia="en-GB"/>
          <w14:ligatures w14:val="standardContextual"/>
        </w:rPr>
        <w:tab/>
      </w:r>
      <w:r>
        <w:t>LIPF</w:t>
      </w:r>
      <w:r>
        <w:tab/>
      </w:r>
      <w:r>
        <w:fldChar w:fldCharType="begin" w:fldLock="1"/>
      </w:r>
      <w:r>
        <w:instrText xml:space="preserve"> PAGEREF _Toc161252348 \h </w:instrText>
      </w:r>
      <w:r>
        <w:fldChar w:fldCharType="separate"/>
      </w:r>
      <w:r>
        <w:t>23</w:t>
      </w:r>
      <w:r>
        <w:fldChar w:fldCharType="end"/>
      </w:r>
    </w:p>
    <w:p w14:paraId="4CBCB268" w14:textId="4DFA205E" w:rsidR="003C7E56" w:rsidRDefault="003C7E56">
      <w:pPr>
        <w:pStyle w:val="TOC4"/>
        <w:rPr>
          <w:rFonts w:asciiTheme="minorHAnsi" w:eastAsiaTheme="minorEastAsia" w:hAnsiTheme="minorHAnsi" w:cstheme="minorBidi"/>
          <w:kern w:val="2"/>
          <w:sz w:val="22"/>
          <w:szCs w:val="22"/>
          <w:lang w:eastAsia="en-GB"/>
          <w14:ligatures w14:val="standardContextual"/>
        </w:rPr>
      </w:pPr>
      <w:r>
        <w:t>5.3.5.4</w:t>
      </w:r>
      <w:r>
        <w:rPr>
          <w:rFonts w:asciiTheme="minorHAnsi" w:eastAsiaTheme="minorEastAsia" w:hAnsiTheme="minorHAnsi" w:cstheme="minorBidi"/>
          <w:kern w:val="2"/>
          <w:sz w:val="22"/>
          <w:szCs w:val="22"/>
          <w:lang w:eastAsia="en-GB"/>
          <w14:ligatures w14:val="standardContextual"/>
        </w:rPr>
        <w:tab/>
      </w:r>
      <w:r>
        <w:t>IQF</w:t>
      </w:r>
      <w:r>
        <w:tab/>
      </w:r>
      <w:r>
        <w:fldChar w:fldCharType="begin" w:fldLock="1"/>
      </w:r>
      <w:r>
        <w:instrText xml:space="preserve"> PAGEREF _Toc161252349 \h </w:instrText>
      </w:r>
      <w:r>
        <w:fldChar w:fldCharType="separate"/>
      </w:r>
      <w:r>
        <w:t>24</w:t>
      </w:r>
      <w:r>
        <w:fldChar w:fldCharType="end"/>
      </w:r>
    </w:p>
    <w:p w14:paraId="7E150ADB" w14:textId="01F524AE" w:rsidR="003C7E56" w:rsidRDefault="003C7E56">
      <w:pPr>
        <w:pStyle w:val="TOC4"/>
        <w:rPr>
          <w:rFonts w:asciiTheme="minorHAnsi" w:eastAsiaTheme="minorEastAsia" w:hAnsiTheme="minorHAnsi" w:cstheme="minorBidi"/>
          <w:kern w:val="2"/>
          <w:sz w:val="22"/>
          <w:szCs w:val="22"/>
          <w:lang w:eastAsia="en-GB"/>
          <w14:ligatures w14:val="standardContextual"/>
        </w:rPr>
      </w:pPr>
      <w:r>
        <w:t>5.3.5.5</w:t>
      </w:r>
      <w:r>
        <w:rPr>
          <w:rFonts w:asciiTheme="minorHAnsi" w:eastAsiaTheme="minorEastAsia" w:hAnsiTheme="minorHAnsi" w:cstheme="minorBidi"/>
          <w:kern w:val="2"/>
          <w:sz w:val="22"/>
          <w:szCs w:val="22"/>
          <w:lang w:eastAsia="en-GB"/>
          <w14:ligatures w14:val="standardContextual"/>
        </w:rPr>
        <w:tab/>
      </w:r>
      <w:r>
        <w:t>LI Function Selection</w:t>
      </w:r>
      <w:r>
        <w:tab/>
      </w:r>
      <w:r>
        <w:fldChar w:fldCharType="begin" w:fldLock="1"/>
      </w:r>
      <w:r>
        <w:instrText xml:space="preserve"> PAGEREF _Toc161252350 \h </w:instrText>
      </w:r>
      <w:r>
        <w:fldChar w:fldCharType="separate"/>
      </w:r>
      <w:r>
        <w:t>24</w:t>
      </w:r>
      <w:r>
        <w:fldChar w:fldCharType="end"/>
      </w:r>
    </w:p>
    <w:p w14:paraId="084E73EA" w14:textId="6A4FF0CC" w:rsidR="003C7E56" w:rsidRDefault="003C7E56">
      <w:pPr>
        <w:pStyle w:val="TOC4"/>
        <w:rPr>
          <w:rFonts w:asciiTheme="minorHAnsi" w:eastAsiaTheme="minorEastAsia" w:hAnsiTheme="minorHAnsi" w:cstheme="minorBidi"/>
          <w:kern w:val="2"/>
          <w:sz w:val="22"/>
          <w:szCs w:val="22"/>
          <w:lang w:eastAsia="en-GB"/>
          <w14:ligatures w14:val="standardContextual"/>
        </w:rPr>
      </w:pPr>
      <w:r>
        <w:t>5.3.5.6</w:t>
      </w:r>
      <w:r>
        <w:rPr>
          <w:rFonts w:asciiTheme="minorHAnsi" w:eastAsiaTheme="minorEastAsia" w:hAnsiTheme="minorHAnsi" w:cstheme="minorBidi"/>
          <w:kern w:val="2"/>
          <w:sz w:val="22"/>
          <w:szCs w:val="22"/>
          <w:lang w:eastAsia="en-GB"/>
          <w14:ligatures w14:val="standardContextual"/>
        </w:rPr>
        <w:tab/>
      </w:r>
      <w:r>
        <w:t>LAF</w:t>
      </w:r>
      <w:r>
        <w:tab/>
      </w:r>
      <w:r>
        <w:fldChar w:fldCharType="begin" w:fldLock="1"/>
      </w:r>
      <w:r>
        <w:instrText xml:space="preserve"> PAGEREF _Toc161252351 \h </w:instrText>
      </w:r>
      <w:r>
        <w:fldChar w:fldCharType="separate"/>
      </w:r>
      <w:r>
        <w:t>24</w:t>
      </w:r>
      <w:r>
        <w:fldChar w:fldCharType="end"/>
      </w:r>
    </w:p>
    <w:p w14:paraId="44C19154" w14:textId="2A834F88" w:rsidR="003C7E56" w:rsidRDefault="003C7E56">
      <w:pPr>
        <w:pStyle w:val="TOC3"/>
        <w:rPr>
          <w:rFonts w:asciiTheme="minorHAnsi" w:eastAsiaTheme="minorEastAsia" w:hAnsiTheme="minorHAnsi" w:cstheme="minorBidi"/>
          <w:kern w:val="2"/>
          <w:sz w:val="22"/>
          <w:szCs w:val="22"/>
          <w:lang w:eastAsia="en-GB"/>
          <w14:ligatures w14:val="standardContextual"/>
        </w:rPr>
      </w:pPr>
      <w:r>
        <w:t>5.3.6</w:t>
      </w:r>
      <w:r>
        <w:rPr>
          <w:rFonts w:asciiTheme="minorHAnsi" w:eastAsiaTheme="minorEastAsia" w:hAnsiTheme="minorHAnsi" w:cstheme="minorBidi"/>
          <w:kern w:val="2"/>
          <w:sz w:val="22"/>
          <w:szCs w:val="22"/>
          <w:lang w:eastAsia="en-GB"/>
          <w14:ligatures w14:val="standardContextual"/>
        </w:rPr>
        <w:tab/>
      </w:r>
      <w:r>
        <w:t>System Information Retrieval Function (SIRF)</w:t>
      </w:r>
      <w:r>
        <w:tab/>
      </w:r>
      <w:r>
        <w:fldChar w:fldCharType="begin" w:fldLock="1"/>
      </w:r>
      <w:r>
        <w:instrText xml:space="preserve"> PAGEREF _Toc161252352 \h </w:instrText>
      </w:r>
      <w:r>
        <w:fldChar w:fldCharType="separate"/>
      </w:r>
      <w:r>
        <w:t>24</w:t>
      </w:r>
      <w:r>
        <w:fldChar w:fldCharType="end"/>
      </w:r>
    </w:p>
    <w:p w14:paraId="50F11BA1" w14:textId="6324CB95" w:rsidR="003C7E56" w:rsidRDefault="003C7E56">
      <w:pPr>
        <w:pStyle w:val="TOC3"/>
        <w:rPr>
          <w:rFonts w:asciiTheme="minorHAnsi" w:eastAsiaTheme="minorEastAsia" w:hAnsiTheme="minorHAnsi" w:cstheme="minorBidi"/>
          <w:kern w:val="2"/>
          <w:sz w:val="22"/>
          <w:szCs w:val="22"/>
          <w:lang w:eastAsia="en-GB"/>
          <w14:ligatures w14:val="standardContextual"/>
        </w:rPr>
      </w:pPr>
      <w:r>
        <w:t>5.3.7</w:t>
      </w:r>
      <w:r>
        <w:rPr>
          <w:rFonts w:asciiTheme="minorHAnsi" w:eastAsiaTheme="minorEastAsia" w:hAnsiTheme="minorHAnsi" w:cstheme="minorBidi"/>
          <w:kern w:val="2"/>
          <w:sz w:val="22"/>
          <w:szCs w:val="22"/>
          <w:lang w:eastAsia="en-GB"/>
          <w14:ligatures w14:val="standardContextual"/>
        </w:rPr>
        <w:tab/>
      </w:r>
      <w:r>
        <w:t>LEMF – Law Enforcement Monitoring Facility</w:t>
      </w:r>
      <w:r>
        <w:tab/>
      </w:r>
      <w:r>
        <w:fldChar w:fldCharType="begin" w:fldLock="1"/>
      </w:r>
      <w:r>
        <w:instrText xml:space="preserve"> PAGEREF _Toc161252353 \h </w:instrText>
      </w:r>
      <w:r>
        <w:fldChar w:fldCharType="separate"/>
      </w:r>
      <w:r>
        <w:t>25</w:t>
      </w:r>
      <w:r>
        <w:fldChar w:fldCharType="end"/>
      </w:r>
    </w:p>
    <w:p w14:paraId="4CBDE0B4" w14:textId="5BB983CE" w:rsidR="003C7E56" w:rsidRDefault="003C7E56">
      <w:pPr>
        <w:pStyle w:val="TOC3"/>
        <w:rPr>
          <w:rFonts w:asciiTheme="minorHAnsi" w:eastAsiaTheme="minorEastAsia" w:hAnsiTheme="minorHAnsi" w:cstheme="minorBidi"/>
          <w:kern w:val="2"/>
          <w:sz w:val="22"/>
          <w:szCs w:val="22"/>
          <w:lang w:eastAsia="en-GB"/>
          <w14:ligatures w14:val="standardContextual"/>
        </w:rPr>
      </w:pPr>
      <w:r>
        <w:t>5.3.8</w:t>
      </w:r>
      <w:r>
        <w:rPr>
          <w:rFonts w:asciiTheme="minorHAnsi" w:eastAsiaTheme="minorEastAsia" w:hAnsiTheme="minorHAnsi" w:cstheme="minorBidi"/>
          <w:kern w:val="2"/>
          <w:sz w:val="22"/>
          <w:szCs w:val="22"/>
          <w:lang w:eastAsia="en-GB"/>
          <w14:ligatures w14:val="standardContextual"/>
        </w:rPr>
        <w:tab/>
      </w:r>
      <w:r>
        <w:t>LARF</w:t>
      </w:r>
      <w:r>
        <w:tab/>
      </w:r>
      <w:r>
        <w:fldChar w:fldCharType="begin" w:fldLock="1"/>
      </w:r>
      <w:r>
        <w:instrText xml:space="preserve"> PAGEREF _Toc161252354 \h </w:instrText>
      </w:r>
      <w:r>
        <w:fldChar w:fldCharType="separate"/>
      </w:r>
      <w:r>
        <w:t>25</w:t>
      </w:r>
      <w:r>
        <w:fldChar w:fldCharType="end"/>
      </w:r>
    </w:p>
    <w:p w14:paraId="2B6244D7" w14:textId="773638AF" w:rsidR="003C7E56" w:rsidRDefault="003C7E56">
      <w:pPr>
        <w:pStyle w:val="TOC2"/>
        <w:rPr>
          <w:rFonts w:asciiTheme="minorHAnsi" w:eastAsiaTheme="minorEastAsia" w:hAnsiTheme="minorHAnsi" w:cstheme="minorBidi"/>
          <w:kern w:val="2"/>
          <w:sz w:val="22"/>
          <w:szCs w:val="22"/>
          <w:lang w:eastAsia="en-GB"/>
          <w14:ligatures w14:val="standardContextual"/>
        </w:rPr>
      </w:pPr>
      <w:r>
        <w:t>5.4</w:t>
      </w:r>
      <w:r>
        <w:rPr>
          <w:rFonts w:asciiTheme="minorHAnsi" w:eastAsiaTheme="minorEastAsia" w:hAnsiTheme="minorHAnsi" w:cstheme="minorBidi"/>
          <w:kern w:val="2"/>
          <w:sz w:val="22"/>
          <w:szCs w:val="22"/>
          <w:lang w:eastAsia="en-GB"/>
          <w14:ligatures w14:val="standardContextual"/>
        </w:rPr>
        <w:tab/>
      </w:r>
      <w:r>
        <w:t>LI interfaces</w:t>
      </w:r>
      <w:r>
        <w:tab/>
      </w:r>
      <w:r>
        <w:fldChar w:fldCharType="begin" w:fldLock="1"/>
      </w:r>
      <w:r>
        <w:instrText xml:space="preserve"> PAGEREF _Toc161252355 \h </w:instrText>
      </w:r>
      <w:r>
        <w:fldChar w:fldCharType="separate"/>
      </w:r>
      <w:r>
        <w:t>25</w:t>
      </w:r>
      <w:r>
        <w:fldChar w:fldCharType="end"/>
      </w:r>
    </w:p>
    <w:p w14:paraId="73F7B1B6" w14:textId="53D22BBD" w:rsidR="003C7E56" w:rsidRDefault="003C7E56">
      <w:pPr>
        <w:pStyle w:val="TOC3"/>
        <w:rPr>
          <w:rFonts w:asciiTheme="minorHAnsi" w:eastAsiaTheme="minorEastAsia" w:hAnsiTheme="minorHAnsi" w:cstheme="minorBidi"/>
          <w:kern w:val="2"/>
          <w:sz w:val="22"/>
          <w:szCs w:val="22"/>
          <w:lang w:eastAsia="en-GB"/>
          <w14:ligatures w14:val="standardContextual"/>
        </w:rPr>
      </w:pPr>
      <w:r>
        <w:t>5.4.1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_Toc161252356 \h </w:instrText>
      </w:r>
      <w:r>
        <w:fldChar w:fldCharType="separate"/>
      </w:r>
      <w:r>
        <w:t>25</w:t>
      </w:r>
      <w:r>
        <w:fldChar w:fldCharType="end"/>
      </w:r>
    </w:p>
    <w:p w14:paraId="00698982" w14:textId="453C612C" w:rsidR="003C7E56" w:rsidRDefault="003C7E56">
      <w:pPr>
        <w:pStyle w:val="TOC3"/>
        <w:rPr>
          <w:rFonts w:asciiTheme="minorHAnsi" w:eastAsiaTheme="minorEastAsia" w:hAnsiTheme="minorHAnsi" w:cstheme="minorBidi"/>
          <w:kern w:val="2"/>
          <w:sz w:val="22"/>
          <w:szCs w:val="22"/>
          <w:lang w:eastAsia="en-GB"/>
          <w14:ligatures w14:val="standardContextual"/>
        </w:rPr>
      </w:pPr>
      <w:r>
        <w:t>5.4.2</w:t>
      </w:r>
      <w:r>
        <w:rPr>
          <w:rFonts w:asciiTheme="minorHAnsi" w:eastAsiaTheme="minorEastAsia" w:hAnsiTheme="minorHAnsi" w:cstheme="minorBidi"/>
          <w:kern w:val="2"/>
          <w:sz w:val="22"/>
          <w:szCs w:val="22"/>
          <w:lang w:eastAsia="en-GB"/>
          <w14:ligatures w14:val="standardContextual"/>
        </w:rPr>
        <w:tab/>
      </w:r>
      <w:r>
        <w:t>Interface LI_SI</w:t>
      </w:r>
      <w:r>
        <w:tab/>
      </w:r>
      <w:r>
        <w:fldChar w:fldCharType="begin" w:fldLock="1"/>
      </w:r>
      <w:r>
        <w:instrText xml:space="preserve"> PAGEREF _Toc161252357 \h </w:instrText>
      </w:r>
      <w:r>
        <w:fldChar w:fldCharType="separate"/>
      </w:r>
      <w:r>
        <w:t>27</w:t>
      </w:r>
      <w:r>
        <w:fldChar w:fldCharType="end"/>
      </w:r>
    </w:p>
    <w:p w14:paraId="6BCCF366" w14:textId="64033A79" w:rsidR="003C7E56" w:rsidRDefault="003C7E56">
      <w:pPr>
        <w:pStyle w:val="TOC3"/>
        <w:rPr>
          <w:rFonts w:asciiTheme="minorHAnsi" w:eastAsiaTheme="minorEastAsia" w:hAnsiTheme="minorHAnsi" w:cstheme="minorBidi"/>
          <w:kern w:val="2"/>
          <w:sz w:val="22"/>
          <w:szCs w:val="22"/>
          <w:lang w:eastAsia="en-GB"/>
          <w14:ligatures w14:val="standardContextual"/>
        </w:rPr>
      </w:pPr>
      <w:r>
        <w:t>5.4.3</w:t>
      </w:r>
      <w:r>
        <w:rPr>
          <w:rFonts w:asciiTheme="minorHAnsi" w:eastAsiaTheme="minorEastAsia" w:hAnsiTheme="minorHAnsi" w:cstheme="minorBidi"/>
          <w:kern w:val="2"/>
          <w:sz w:val="22"/>
          <w:szCs w:val="22"/>
          <w:lang w:eastAsia="en-GB"/>
          <w14:ligatures w14:val="standardContextual"/>
        </w:rPr>
        <w:tab/>
      </w:r>
      <w:r>
        <w:t>Interface LI_HI1</w:t>
      </w:r>
      <w:r>
        <w:tab/>
      </w:r>
      <w:r>
        <w:fldChar w:fldCharType="begin" w:fldLock="1"/>
      </w:r>
      <w:r>
        <w:instrText xml:space="preserve"> PAGEREF _Toc161252358 \h </w:instrText>
      </w:r>
      <w:r>
        <w:fldChar w:fldCharType="separate"/>
      </w:r>
      <w:r>
        <w:t>27</w:t>
      </w:r>
      <w:r>
        <w:fldChar w:fldCharType="end"/>
      </w:r>
    </w:p>
    <w:p w14:paraId="30A29295" w14:textId="15209FC7" w:rsidR="003C7E56" w:rsidRDefault="003C7E56">
      <w:pPr>
        <w:pStyle w:val="TOC3"/>
        <w:rPr>
          <w:rFonts w:asciiTheme="minorHAnsi" w:eastAsiaTheme="minorEastAsia" w:hAnsiTheme="minorHAnsi" w:cstheme="minorBidi"/>
          <w:kern w:val="2"/>
          <w:sz w:val="22"/>
          <w:szCs w:val="22"/>
          <w:lang w:eastAsia="en-GB"/>
          <w14:ligatures w14:val="standardContextual"/>
        </w:rPr>
      </w:pPr>
      <w:r>
        <w:t>5.4.4</w:t>
      </w:r>
      <w:r>
        <w:rPr>
          <w:rFonts w:asciiTheme="minorHAnsi" w:eastAsiaTheme="minorEastAsia" w:hAnsiTheme="minorHAnsi" w:cstheme="minorBidi"/>
          <w:kern w:val="2"/>
          <w:sz w:val="22"/>
          <w:szCs w:val="22"/>
          <w:lang w:eastAsia="en-GB"/>
          <w14:ligatures w14:val="standardContextual"/>
        </w:rPr>
        <w:tab/>
      </w:r>
      <w:r>
        <w:t>Interface LI_X1</w:t>
      </w:r>
      <w:r>
        <w:tab/>
      </w:r>
      <w:r>
        <w:fldChar w:fldCharType="begin" w:fldLock="1"/>
      </w:r>
      <w:r>
        <w:instrText xml:space="preserve"> PAGEREF _Toc161252359 \h </w:instrText>
      </w:r>
      <w:r>
        <w:fldChar w:fldCharType="separate"/>
      </w:r>
      <w:r>
        <w:t>28</w:t>
      </w:r>
      <w:r>
        <w:fldChar w:fldCharType="end"/>
      </w:r>
    </w:p>
    <w:p w14:paraId="67DE3006" w14:textId="0EC04B8C" w:rsidR="003C7E56" w:rsidRDefault="003C7E56">
      <w:pPr>
        <w:pStyle w:val="TOC4"/>
        <w:rPr>
          <w:rFonts w:asciiTheme="minorHAnsi" w:eastAsiaTheme="minorEastAsia" w:hAnsiTheme="minorHAnsi" w:cstheme="minorBidi"/>
          <w:kern w:val="2"/>
          <w:sz w:val="22"/>
          <w:szCs w:val="22"/>
          <w:lang w:eastAsia="en-GB"/>
          <w14:ligatures w14:val="standardContextual"/>
        </w:rPr>
      </w:pPr>
      <w:r>
        <w:t>5.4.4.1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_Toc161252360 \h </w:instrText>
      </w:r>
      <w:r>
        <w:fldChar w:fldCharType="separate"/>
      </w:r>
      <w:r>
        <w:t>28</w:t>
      </w:r>
      <w:r>
        <w:fldChar w:fldCharType="end"/>
      </w:r>
    </w:p>
    <w:p w14:paraId="51E54479" w14:textId="35E68D47" w:rsidR="003C7E56" w:rsidRDefault="003C7E56">
      <w:pPr>
        <w:pStyle w:val="TOC4"/>
        <w:rPr>
          <w:rFonts w:asciiTheme="minorHAnsi" w:eastAsiaTheme="minorEastAsia" w:hAnsiTheme="minorHAnsi" w:cstheme="minorBidi"/>
          <w:kern w:val="2"/>
          <w:sz w:val="22"/>
          <w:szCs w:val="22"/>
          <w:lang w:eastAsia="en-GB"/>
          <w14:ligatures w14:val="standardContextual"/>
        </w:rPr>
      </w:pPr>
      <w:r>
        <w:t>5.4.4.2</w:t>
      </w:r>
      <w:r>
        <w:rPr>
          <w:rFonts w:asciiTheme="minorHAnsi" w:eastAsiaTheme="minorEastAsia" w:hAnsiTheme="minorHAnsi" w:cstheme="minorBidi"/>
          <w:kern w:val="2"/>
          <w:sz w:val="22"/>
          <w:szCs w:val="22"/>
          <w:lang w:eastAsia="en-GB"/>
          <w14:ligatures w14:val="standardContextual"/>
        </w:rPr>
        <w:tab/>
      </w:r>
      <w:r>
        <w:t>LIPF and POI</w:t>
      </w:r>
      <w:r>
        <w:tab/>
      </w:r>
      <w:r>
        <w:fldChar w:fldCharType="begin" w:fldLock="1"/>
      </w:r>
      <w:r>
        <w:instrText xml:space="preserve"> PAGEREF _Toc161252361 \h </w:instrText>
      </w:r>
      <w:r>
        <w:fldChar w:fldCharType="separate"/>
      </w:r>
      <w:r>
        <w:t>28</w:t>
      </w:r>
      <w:r>
        <w:fldChar w:fldCharType="end"/>
      </w:r>
    </w:p>
    <w:p w14:paraId="6380BE2E" w14:textId="458C74D1" w:rsidR="003C7E56" w:rsidRDefault="003C7E56">
      <w:pPr>
        <w:pStyle w:val="TOC4"/>
        <w:rPr>
          <w:rFonts w:asciiTheme="minorHAnsi" w:eastAsiaTheme="minorEastAsia" w:hAnsiTheme="minorHAnsi" w:cstheme="minorBidi"/>
          <w:kern w:val="2"/>
          <w:sz w:val="22"/>
          <w:szCs w:val="22"/>
          <w:lang w:eastAsia="en-GB"/>
          <w14:ligatures w14:val="standardContextual"/>
        </w:rPr>
      </w:pPr>
      <w:r>
        <w:t>5.4.4.3</w:t>
      </w:r>
      <w:r>
        <w:rPr>
          <w:rFonts w:asciiTheme="minorHAnsi" w:eastAsiaTheme="minorEastAsia" w:hAnsiTheme="minorHAnsi" w:cstheme="minorBidi"/>
          <w:kern w:val="2"/>
          <w:sz w:val="22"/>
          <w:szCs w:val="22"/>
          <w:lang w:eastAsia="en-GB"/>
          <w14:ligatures w14:val="standardContextual"/>
        </w:rPr>
        <w:tab/>
      </w:r>
      <w:r>
        <w:t>LIPF and TF</w:t>
      </w:r>
      <w:r>
        <w:tab/>
      </w:r>
      <w:r>
        <w:fldChar w:fldCharType="begin" w:fldLock="1"/>
      </w:r>
      <w:r>
        <w:instrText xml:space="preserve"> PAGEREF _Toc161252362 \h </w:instrText>
      </w:r>
      <w:r>
        <w:fldChar w:fldCharType="separate"/>
      </w:r>
      <w:r>
        <w:t>28</w:t>
      </w:r>
      <w:r>
        <w:fldChar w:fldCharType="end"/>
      </w:r>
    </w:p>
    <w:p w14:paraId="5D0CDDF3" w14:textId="6F991877" w:rsidR="003C7E56" w:rsidRDefault="003C7E56">
      <w:pPr>
        <w:pStyle w:val="TOC4"/>
        <w:rPr>
          <w:rFonts w:asciiTheme="minorHAnsi" w:eastAsiaTheme="minorEastAsia" w:hAnsiTheme="minorHAnsi" w:cstheme="minorBidi"/>
          <w:kern w:val="2"/>
          <w:sz w:val="22"/>
          <w:szCs w:val="22"/>
          <w:lang w:eastAsia="en-GB"/>
          <w14:ligatures w14:val="standardContextual"/>
        </w:rPr>
      </w:pPr>
      <w:r>
        <w:t>5.4.4.4</w:t>
      </w:r>
      <w:r>
        <w:rPr>
          <w:rFonts w:asciiTheme="minorHAnsi" w:eastAsiaTheme="minorEastAsia" w:hAnsiTheme="minorHAnsi" w:cstheme="minorBidi"/>
          <w:kern w:val="2"/>
          <w:sz w:val="22"/>
          <w:szCs w:val="22"/>
          <w:lang w:eastAsia="en-GB"/>
          <w14:ligatures w14:val="standardContextual"/>
        </w:rPr>
        <w:tab/>
      </w:r>
      <w:r>
        <w:t>LIPF and MDF2/MDF3</w:t>
      </w:r>
      <w:r>
        <w:tab/>
      </w:r>
      <w:r>
        <w:fldChar w:fldCharType="begin" w:fldLock="1"/>
      </w:r>
      <w:r>
        <w:instrText xml:space="preserve"> PAGEREF _Toc161252363 \h </w:instrText>
      </w:r>
      <w:r>
        <w:fldChar w:fldCharType="separate"/>
      </w:r>
      <w:r>
        <w:t>29</w:t>
      </w:r>
      <w:r>
        <w:fldChar w:fldCharType="end"/>
      </w:r>
    </w:p>
    <w:p w14:paraId="51AB9B0D" w14:textId="7C696059" w:rsidR="003C7E56" w:rsidRDefault="003C7E56">
      <w:pPr>
        <w:pStyle w:val="TOC3"/>
        <w:rPr>
          <w:rFonts w:asciiTheme="minorHAnsi" w:eastAsiaTheme="minorEastAsia" w:hAnsiTheme="minorHAnsi" w:cstheme="minorBidi"/>
          <w:kern w:val="2"/>
          <w:sz w:val="22"/>
          <w:szCs w:val="22"/>
          <w:lang w:eastAsia="en-GB"/>
          <w14:ligatures w14:val="standardContextual"/>
        </w:rPr>
      </w:pPr>
      <w:r>
        <w:t>5.4.5</w:t>
      </w:r>
      <w:r>
        <w:rPr>
          <w:rFonts w:asciiTheme="minorHAnsi" w:eastAsiaTheme="minorEastAsia" w:hAnsiTheme="minorHAnsi" w:cstheme="minorBidi"/>
          <w:kern w:val="2"/>
          <w:sz w:val="22"/>
          <w:szCs w:val="22"/>
          <w:lang w:eastAsia="en-GB"/>
          <w14:ligatures w14:val="standardContextual"/>
        </w:rPr>
        <w:tab/>
      </w:r>
      <w:r>
        <w:t>Interface LI_X2</w:t>
      </w:r>
      <w:r>
        <w:tab/>
      </w:r>
      <w:r>
        <w:fldChar w:fldCharType="begin" w:fldLock="1"/>
      </w:r>
      <w:r>
        <w:instrText xml:space="preserve"> PAGEREF _Toc161252364 \h </w:instrText>
      </w:r>
      <w:r>
        <w:fldChar w:fldCharType="separate"/>
      </w:r>
      <w:r>
        <w:t>29</w:t>
      </w:r>
      <w:r>
        <w:fldChar w:fldCharType="end"/>
      </w:r>
    </w:p>
    <w:p w14:paraId="3F683184" w14:textId="02616CB4" w:rsidR="003C7E56" w:rsidRDefault="003C7E56">
      <w:pPr>
        <w:pStyle w:val="TOC3"/>
        <w:rPr>
          <w:rFonts w:asciiTheme="minorHAnsi" w:eastAsiaTheme="minorEastAsia" w:hAnsiTheme="minorHAnsi" w:cstheme="minorBidi"/>
          <w:kern w:val="2"/>
          <w:sz w:val="22"/>
          <w:szCs w:val="22"/>
          <w:lang w:eastAsia="en-GB"/>
          <w14:ligatures w14:val="standardContextual"/>
        </w:rPr>
      </w:pPr>
      <w:r>
        <w:t>5.4.6</w:t>
      </w:r>
      <w:r>
        <w:rPr>
          <w:rFonts w:asciiTheme="minorHAnsi" w:eastAsiaTheme="minorEastAsia" w:hAnsiTheme="minorHAnsi" w:cstheme="minorBidi"/>
          <w:kern w:val="2"/>
          <w:sz w:val="22"/>
          <w:szCs w:val="22"/>
          <w:lang w:eastAsia="en-GB"/>
          <w14:ligatures w14:val="standardContextual"/>
        </w:rPr>
        <w:tab/>
      </w:r>
      <w:r>
        <w:t>Interface LI_X3</w:t>
      </w:r>
      <w:r>
        <w:tab/>
      </w:r>
      <w:r>
        <w:fldChar w:fldCharType="begin" w:fldLock="1"/>
      </w:r>
      <w:r>
        <w:instrText xml:space="preserve"> PAGEREF _Toc161252365 \h </w:instrText>
      </w:r>
      <w:r>
        <w:fldChar w:fldCharType="separate"/>
      </w:r>
      <w:r>
        <w:t>29</w:t>
      </w:r>
      <w:r>
        <w:fldChar w:fldCharType="end"/>
      </w:r>
    </w:p>
    <w:p w14:paraId="1B406F18" w14:textId="1E1B9381" w:rsidR="003C7E56" w:rsidRDefault="003C7E56">
      <w:pPr>
        <w:pStyle w:val="TOC3"/>
        <w:rPr>
          <w:rFonts w:asciiTheme="minorHAnsi" w:eastAsiaTheme="minorEastAsia" w:hAnsiTheme="minorHAnsi" w:cstheme="minorBidi"/>
          <w:kern w:val="2"/>
          <w:sz w:val="22"/>
          <w:szCs w:val="22"/>
          <w:lang w:eastAsia="en-GB"/>
          <w14:ligatures w14:val="standardContextual"/>
        </w:rPr>
      </w:pPr>
      <w:r>
        <w:t>5.4.7</w:t>
      </w:r>
      <w:r>
        <w:rPr>
          <w:rFonts w:asciiTheme="minorHAnsi" w:eastAsiaTheme="minorEastAsia" w:hAnsiTheme="minorHAnsi" w:cstheme="minorBidi"/>
          <w:kern w:val="2"/>
          <w:sz w:val="22"/>
          <w:szCs w:val="22"/>
          <w:lang w:eastAsia="en-GB"/>
          <w14:ligatures w14:val="standardContextual"/>
        </w:rPr>
        <w:tab/>
      </w:r>
      <w:r>
        <w:t>Interface LI_T</w:t>
      </w:r>
      <w:r>
        <w:tab/>
      </w:r>
      <w:r>
        <w:fldChar w:fldCharType="begin" w:fldLock="1"/>
      </w:r>
      <w:r>
        <w:instrText xml:space="preserve"> PAGEREF _Toc161252366 \h </w:instrText>
      </w:r>
      <w:r>
        <w:fldChar w:fldCharType="separate"/>
      </w:r>
      <w:r>
        <w:t>29</w:t>
      </w:r>
      <w:r>
        <w:fldChar w:fldCharType="end"/>
      </w:r>
    </w:p>
    <w:p w14:paraId="11F2B2E7" w14:textId="31B41173" w:rsidR="003C7E56" w:rsidRDefault="003C7E56">
      <w:pPr>
        <w:pStyle w:val="TOC4"/>
        <w:rPr>
          <w:rFonts w:asciiTheme="minorHAnsi" w:eastAsiaTheme="minorEastAsia" w:hAnsiTheme="minorHAnsi" w:cstheme="minorBidi"/>
          <w:kern w:val="2"/>
          <w:sz w:val="22"/>
          <w:szCs w:val="22"/>
          <w:lang w:eastAsia="en-GB"/>
          <w14:ligatures w14:val="standardContextual"/>
        </w:rPr>
      </w:pPr>
      <w:r>
        <w:t>5.4.7.1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_Toc161252367 \h </w:instrText>
      </w:r>
      <w:r>
        <w:fldChar w:fldCharType="separate"/>
      </w:r>
      <w:r>
        <w:t>29</w:t>
      </w:r>
      <w:r>
        <w:fldChar w:fldCharType="end"/>
      </w:r>
    </w:p>
    <w:p w14:paraId="26C610D3" w14:textId="71D2BB32" w:rsidR="003C7E56" w:rsidRDefault="003C7E56">
      <w:pPr>
        <w:pStyle w:val="TOC4"/>
        <w:rPr>
          <w:rFonts w:asciiTheme="minorHAnsi" w:eastAsiaTheme="minorEastAsia" w:hAnsiTheme="minorHAnsi" w:cstheme="minorBidi"/>
          <w:kern w:val="2"/>
          <w:sz w:val="22"/>
          <w:szCs w:val="22"/>
          <w:lang w:eastAsia="en-GB"/>
          <w14:ligatures w14:val="standardContextual"/>
        </w:rPr>
      </w:pPr>
      <w:r>
        <w:t>5.4.7.2</w:t>
      </w:r>
      <w:r>
        <w:rPr>
          <w:rFonts w:asciiTheme="minorHAnsi" w:eastAsiaTheme="minorEastAsia" w:hAnsiTheme="minorHAnsi" w:cstheme="minorBidi"/>
          <w:kern w:val="2"/>
          <w:sz w:val="22"/>
          <w:szCs w:val="22"/>
          <w:lang w:eastAsia="en-GB"/>
          <w14:ligatures w14:val="standardContextual"/>
        </w:rPr>
        <w:tab/>
      </w:r>
      <w:r>
        <w:t>Interface LI_T2</w:t>
      </w:r>
      <w:r>
        <w:tab/>
      </w:r>
      <w:r>
        <w:fldChar w:fldCharType="begin" w:fldLock="1"/>
      </w:r>
      <w:r>
        <w:instrText xml:space="preserve"> PAGEREF _Toc161252368 \h </w:instrText>
      </w:r>
      <w:r>
        <w:fldChar w:fldCharType="separate"/>
      </w:r>
      <w:r>
        <w:t>30</w:t>
      </w:r>
      <w:r>
        <w:fldChar w:fldCharType="end"/>
      </w:r>
    </w:p>
    <w:p w14:paraId="17803E61" w14:textId="6115EFC3" w:rsidR="003C7E56" w:rsidRDefault="003C7E56">
      <w:pPr>
        <w:pStyle w:val="TOC4"/>
        <w:rPr>
          <w:rFonts w:asciiTheme="minorHAnsi" w:eastAsiaTheme="minorEastAsia" w:hAnsiTheme="minorHAnsi" w:cstheme="minorBidi"/>
          <w:kern w:val="2"/>
          <w:sz w:val="22"/>
          <w:szCs w:val="22"/>
          <w:lang w:eastAsia="en-GB"/>
          <w14:ligatures w14:val="standardContextual"/>
        </w:rPr>
      </w:pPr>
      <w:r>
        <w:t>5.4.7.3</w:t>
      </w:r>
      <w:r>
        <w:rPr>
          <w:rFonts w:asciiTheme="minorHAnsi" w:eastAsiaTheme="minorEastAsia" w:hAnsiTheme="minorHAnsi" w:cstheme="minorBidi"/>
          <w:kern w:val="2"/>
          <w:sz w:val="22"/>
          <w:szCs w:val="22"/>
          <w:lang w:eastAsia="en-GB"/>
          <w14:ligatures w14:val="standardContextual"/>
        </w:rPr>
        <w:tab/>
      </w:r>
      <w:r>
        <w:t>Interface LI_T3</w:t>
      </w:r>
      <w:r>
        <w:tab/>
      </w:r>
      <w:r>
        <w:fldChar w:fldCharType="begin" w:fldLock="1"/>
      </w:r>
      <w:r>
        <w:instrText xml:space="preserve"> PAGEREF _Toc161252369 \h </w:instrText>
      </w:r>
      <w:r>
        <w:fldChar w:fldCharType="separate"/>
      </w:r>
      <w:r>
        <w:t>30</w:t>
      </w:r>
      <w:r>
        <w:fldChar w:fldCharType="end"/>
      </w:r>
    </w:p>
    <w:p w14:paraId="2DE5CCE8" w14:textId="48F24F12" w:rsidR="003C7E56" w:rsidRDefault="003C7E56">
      <w:pPr>
        <w:pStyle w:val="TOC3"/>
        <w:rPr>
          <w:rFonts w:asciiTheme="minorHAnsi" w:eastAsiaTheme="minorEastAsia" w:hAnsiTheme="minorHAnsi" w:cstheme="minorBidi"/>
          <w:kern w:val="2"/>
          <w:sz w:val="22"/>
          <w:szCs w:val="22"/>
          <w:lang w:eastAsia="en-GB"/>
          <w14:ligatures w14:val="standardContextual"/>
        </w:rPr>
      </w:pPr>
      <w:r>
        <w:t>5.4.8</w:t>
      </w:r>
      <w:r>
        <w:rPr>
          <w:rFonts w:asciiTheme="minorHAnsi" w:eastAsiaTheme="minorEastAsia" w:hAnsiTheme="minorHAnsi" w:cstheme="minorBidi"/>
          <w:kern w:val="2"/>
          <w:sz w:val="22"/>
          <w:szCs w:val="22"/>
          <w:lang w:eastAsia="en-GB"/>
          <w14:ligatures w14:val="standardContextual"/>
        </w:rPr>
        <w:tab/>
      </w:r>
      <w:r>
        <w:t>Interface LI_HI2</w:t>
      </w:r>
      <w:r>
        <w:tab/>
      </w:r>
      <w:r>
        <w:fldChar w:fldCharType="begin" w:fldLock="1"/>
      </w:r>
      <w:r>
        <w:instrText xml:space="preserve"> PAGEREF _Toc161252370 \h </w:instrText>
      </w:r>
      <w:r>
        <w:fldChar w:fldCharType="separate"/>
      </w:r>
      <w:r>
        <w:t>30</w:t>
      </w:r>
      <w:r>
        <w:fldChar w:fldCharType="end"/>
      </w:r>
    </w:p>
    <w:p w14:paraId="63F2A690" w14:textId="0473EAB2" w:rsidR="003C7E56" w:rsidRDefault="003C7E56">
      <w:pPr>
        <w:pStyle w:val="TOC3"/>
        <w:rPr>
          <w:rFonts w:asciiTheme="minorHAnsi" w:eastAsiaTheme="minorEastAsia" w:hAnsiTheme="minorHAnsi" w:cstheme="minorBidi"/>
          <w:kern w:val="2"/>
          <w:sz w:val="22"/>
          <w:szCs w:val="22"/>
          <w:lang w:eastAsia="en-GB"/>
          <w14:ligatures w14:val="standardContextual"/>
        </w:rPr>
      </w:pPr>
      <w:r>
        <w:t>5.4.9</w:t>
      </w:r>
      <w:r>
        <w:rPr>
          <w:rFonts w:asciiTheme="minorHAnsi" w:eastAsiaTheme="minorEastAsia" w:hAnsiTheme="minorHAnsi" w:cstheme="minorBidi"/>
          <w:kern w:val="2"/>
          <w:sz w:val="22"/>
          <w:szCs w:val="22"/>
          <w:lang w:eastAsia="en-GB"/>
          <w14:ligatures w14:val="standardContextual"/>
        </w:rPr>
        <w:tab/>
      </w:r>
      <w:r>
        <w:t>Interface LI_HI3</w:t>
      </w:r>
      <w:r>
        <w:tab/>
      </w:r>
      <w:r>
        <w:fldChar w:fldCharType="begin" w:fldLock="1"/>
      </w:r>
      <w:r>
        <w:instrText xml:space="preserve"> PAGEREF _Toc161252371 \h </w:instrText>
      </w:r>
      <w:r>
        <w:fldChar w:fldCharType="separate"/>
      </w:r>
      <w:r>
        <w:t>30</w:t>
      </w:r>
      <w:r>
        <w:fldChar w:fldCharType="end"/>
      </w:r>
    </w:p>
    <w:p w14:paraId="6EECCAAF" w14:textId="52CB0674" w:rsidR="003C7E56" w:rsidRDefault="003C7E56">
      <w:pPr>
        <w:pStyle w:val="TOC3"/>
        <w:rPr>
          <w:rFonts w:asciiTheme="minorHAnsi" w:eastAsiaTheme="minorEastAsia" w:hAnsiTheme="minorHAnsi" w:cstheme="minorBidi"/>
          <w:kern w:val="2"/>
          <w:sz w:val="22"/>
          <w:szCs w:val="22"/>
          <w:lang w:eastAsia="en-GB"/>
          <w14:ligatures w14:val="standardContextual"/>
        </w:rPr>
      </w:pPr>
      <w:r>
        <w:t>5.4.10</w:t>
      </w:r>
      <w:r>
        <w:rPr>
          <w:rFonts w:asciiTheme="minorHAnsi" w:eastAsiaTheme="minorEastAsia" w:hAnsiTheme="minorHAnsi" w:cstheme="minorBidi"/>
          <w:kern w:val="2"/>
          <w:sz w:val="22"/>
          <w:szCs w:val="22"/>
          <w:lang w:eastAsia="en-GB"/>
          <w14:ligatures w14:val="standardContextual"/>
        </w:rPr>
        <w:tab/>
      </w:r>
      <w:r>
        <w:t>Interface LI_HI4</w:t>
      </w:r>
      <w:r>
        <w:tab/>
      </w:r>
      <w:r>
        <w:fldChar w:fldCharType="begin" w:fldLock="1"/>
      </w:r>
      <w:r>
        <w:instrText xml:space="preserve"> PAGEREF _Toc161252372 \h </w:instrText>
      </w:r>
      <w:r>
        <w:fldChar w:fldCharType="separate"/>
      </w:r>
      <w:r>
        <w:t>30</w:t>
      </w:r>
      <w:r>
        <w:fldChar w:fldCharType="end"/>
      </w:r>
    </w:p>
    <w:p w14:paraId="0D289CC1" w14:textId="36D442CC" w:rsidR="003C7E56" w:rsidRDefault="003C7E56">
      <w:pPr>
        <w:pStyle w:val="TOC4"/>
        <w:rPr>
          <w:rFonts w:asciiTheme="minorHAnsi" w:eastAsiaTheme="minorEastAsia" w:hAnsiTheme="minorHAnsi" w:cstheme="minorBidi"/>
          <w:kern w:val="2"/>
          <w:sz w:val="22"/>
          <w:szCs w:val="22"/>
          <w:lang w:eastAsia="en-GB"/>
          <w14:ligatures w14:val="standardContextual"/>
        </w:rPr>
      </w:pPr>
      <w:r>
        <w:t>5.4.10.1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_Toc161252373 \h </w:instrText>
      </w:r>
      <w:r>
        <w:fldChar w:fldCharType="separate"/>
      </w:r>
      <w:r>
        <w:t>30</w:t>
      </w:r>
      <w:r>
        <w:fldChar w:fldCharType="end"/>
      </w:r>
    </w:p>
    <w:p w14:paraId="6A125148" w14:textId="2D720ED6" w:rsidR="003C7E56" w:rsidRDefault="003C7E56">
      <w:pPr>
        <w:pStyle w:val="TOC4"/>
        <w:rPr>
          <w:rFonts w:asciiTheme="minorHAnsi" w:eastAsiaTheme="minorEastAsia" w:hAnsiTheme="minorHAnsi" w:cstheme="minorBidi"/>
          <w:kern w:val="2"/>
          <w:sz w:val="22"/>
          <w:szCs w:val="22"/>
          <w:lang w:eastAsia="en-GB"/>
          <w14:ligatures w14:val="standardContextual"/>
        </w:rPr>
      </w:pPr>
      <w:r>
        <w:t>5.4.10.2</w:t>
      </w:r>
      <w:r>
        <w:rPr>
          <w:rFonts w:asciiTheme="minorHAnsi" w:eastAsiaTheme="minorEastAsia" w:hAnsiTheme="minorHAnsi" w:cstheme="minorBidi"/>
          <w:kern w:val="2"/>
          <w:sz w:val="22"/>
          <w:szCs w:val="22"/>
          <w:lang w:eastAsia="en-GB"/>
          <w14:ligatures w14:val="standardContextual"/>
        </w:rPr>
        <w:tab/>
      </w:r>
      <w:r>
        <w:t>LI operation notification</w:t>
      </w:r>
      <w:r>
        <w:tab/>
      </w:r>
      <w:r>
        <w:fldChar w:fldCharType="begin" w:fldLock="1"/>
      </w:r>
      <w:r>
        <w:instrText xml:space="preserve"> PAGEREF _Toc161252374 \h </w:instrText>
      </w:r>
      <w:r>
        <w:fldChar w:fldCharType="separate"/>
      </w:r>
      <w:r>
        <w:t>30</w:t>
      </w:r>
      <w:r>
        <w:fldChar w:fldCharType="end"/>
      </w:r>
    </w:p>
    <w:p w14:paraId="5BC527B2" w14:textId="2DA2C2A9" w:rsidR="003C7E56" w:rsidRDefault="003C7E56">
      <w:pPr>
        <w:pStyle w:val="TOC4"/>
        <w:rPr>
          <w:rFonts w:asciiTheme="minorHAnsi" w:eastAsiaTheme="minorEastAsia" w:hAnsiTheme="minorHAnsi" w:cstheme="minorBidi"/>
          <w:kern w:val="2"/>
          <w:sz w:val="22"/>
          <w:szCs w:val="22"/>
          <w:lang w:eastAsia="en-GB"/>
          <w14:ligatures w14:val="standardContextual"/>
        </w:rPr>
      </w:pPr>
      <w:r>
        <w:t>5.4.10.3</w:t>
      </w:r>
      <w:r>
        <w:rPr>
          <w:rFonts w:asciiTheme="minorHAnsi" w:eastAsiaTheme="minorEastAsia" w:hAnsiTheme="minorHAnsi" w:cstheme="minorBidi"/>
          <w:kern w:val="2"/>
          <w:sz w:val="22"/>
          <w:szCs w:val="22"/>
          <w:lang w:eastAsia="en-GB"/>
          <w14:ligatures w14:val="standardContextual"/>
        </w:rPr>
        <w:tab/>
      </w:r>
      <w:r>
        <w:t>Contents of the notification</w:t>
      </w:r>
      <w:r>
        <w:tab/>
      </w:r>
      <w:r>
        <w:fldChar w:fldCharType="begin" w:fldLock="1"/>
      </w:r>
      <w:r>
        <w:instrText xml:space="preserve"> PAGEREF _Toc161252375 \h </w:instrText>
      </w:r>
      <w:r>
        <w:fldChar w:fldCharType="separate"/>
      </w:r>
      <w:r>
        <w:t>31</w:t>
      </w:r>
      <w:r>
        <w:fldChar w:fldCharType="end"/>
      </w:r>
    </w:p>
    <w:p w14:paraId="3590D120" w14:textId="3C0B65E1" w:rsidR="003C7E56" w:rsidRDefault="003C7E56">
      <w:pPr>
        <w:pStyle w:val="TOC3"/>
        <w:rPr>
          <w:rFonts w:asciiTheme="minorHAnsi" w:eastAsiaTheme="minorEastAsia" w:hAnsiTheme="minorHAnsi" w:cstheme="minorBidi"/>
          <w:kern w:val="2"/>
          <w:sz w:val="22"/>
          <w:szCs w:val="22"/>
          <w:lang w:eastAsia="en-GB"/>
          <w14:ligatures w14:val="standardContextual"/>
        </w:rPr>
      </w:pPr>
      <w:r>
        <w:t>5.4.11</w:t>
      </w:r>
      <w:r>
        <w:rPr>
          <w:rFonts w:asciiTheme="minorHAnsi" w:eastAsiaTheme="minorEastAsia" w:hAnsiTheme="minorHAnsi" w:cstheme="minorBidi"/>
          <w:kern w:val="2"/>
          <w:sz w:val="22"/>
          <w:szCs w:val="22"/>
          <w:lang w:eastAsia="en-GB"/>
          <w14:ligatures w14:val="standardContextual"/>
        </w:rPr>
        <w:tab/>
      </w:r>
      <w:r>
        <w:t>Interface LI_ADMF</w:t>
      </w:r>
      <w:r>
        <w:tab/>
      </w:r>
      <w:r>
        <w:fldChar w:fldCharType="begin" w:fldLock="1"/>
      </w:r>
      <w:r>
        <w:instrText xml:space="preserve"> PAGEREF _Toc161252376 \h </w:instrText>
      </w:r>
      <w:r>
        <w:fldChar w:fldCharType="separate"/>
      </w:r>
      <w:r>
        <w:t>31</w:t>
      </w:r>
      <w:r>
        <w:fldChar w:fldCharType="end"/>
      </w:r>
    </w:p>
    <w:p w14:paraId="0FB37CF6" w14:textId="6DF48C91" w:rsidR="003C7E56" w:rsidRDefault="003C7E56">
      <w:pPr>
        <w:pStyle w:val="TOC3"/>
        <w:rPr>
          <w:rFonts w:asciiTheme="minorHAnsi" w:eastAsiaTheme="minorEastAsia" w:hAnsiTheme="minorHAnsi" w:cstheme="minorBidi"/>
          <w:kern w:val="2"/>
          <w:sz w:val="22"/>
          <w:szCs w:val="22"/>
          <w:lang w:eastAsia="en-GB"/>
          <w14:ligatures w14:val="standardContextual"/>
        </w:rPr>
      </w:pPr>
      <w:r>
        <w:t>5.4.12</w:t>
      </w:r>
      <w:r>
        <w:rPr>
          <w:rFonts w:asciiTheme="minorHAnsi" w:eastAsiaTheme="minorEastAsia" w:hAnsiTheme="minorHAnsi" w:cstheme="minorBidi"/>
          <w:kern w:val="2"/>
          <w:sz w:val="22"/>
          <w:szCs w:val="22"/>
          <w:lang w:eastAsia="en-GB"/>
          <w14:ligatures w14:val="standardContextual"/>
        </w:rPr>
        <w:tab/>
      </w:r>
      <w:r>
        <w:t>Interface LI_MDF</w:t>
      </w:r>
      <w:r>
        <w:tab/>
      </w:r>
      <w:r>
        <w:fldChar w:fldCharType="begin" w:fldLock="1"/>
      </w:r>
      <w:r>
        <w:instrText xml:space="preserve"> PAGEREF _Toc161252377 \h </w:instrText>
      </w:r>
      <w:r>
        <w:fldChar w:fldCharType="separate"/>
      </w:r>
      <w:r>
        <w:t>31</w:t>
      </w:r>
      <w:r>
        <w:fldChar w:fldCharType="end"/>
      </w:r>
    </w:p>
    <w:p w14:paraId="73CDB604" w14:textId="0D7A9EC4" w:rsidR="003C7E56" w:rsidRDefault="003C7E56">
      <w:pPr>
        <w:pStyle w:val="TOC3"/>
        <w:rPr>
          <w:rFonts w:asciiTheme="minorHAnsi" w:eastAsiaTheme="minorEastAsia" w:hAnsiTheme="minorHAnsi" w:cstheme="minorBidi"/>
          <w:kern w:val="2"/>
          <w:sz w:val="22"/>
          <w:szCs w:val="22"/>
          <w:lang w:eastAsia="en-GB"/>
          <w14:ligatures w14:val="standardContextual"/>
        </w:rPr>
      </w:pPr>
      <w:r>
        <w:lastRenderedPageBreak/>
        <w:t>5.4.13</w:t>
      </w:r>
      <w:r>
        <w:rPr>
          <w:rFonts w:asciiTheme="minorHAnsi" w:eastAsiaTheme="minorEastAsia" w:hAnsiTheme="minorHAnsi" w:cstheme="minorBidi"/>
          <w:kern w:val="2"/>
          <w:sz w:val="22"/>
          <w:szCs w:val="22"/>
          <w:lang w:eastAsia="en-GB"/>
          <w14:ligatures w14:val="standardContextual"/>
        </w:rPr>
        <w:tab/>
      </w:r>
      <w:r>
        <w:t>Interface LI_IQF</w:t>
      </w:r>
      <w:r>
        <w:tab/>
      </w:r>
      <w:r>
        <w:fldChar w:fldCharType="begin" w:fldLock="1"/>
      </w:r>
      <w:r>
        <w:instrText xml:space="preserve"> PAGEREF _Toc161252378 \h </w:instrText>
      </w:r>
      <w:r>
        <w:fldChar w:fldCharType="separate"/>
      </w:r>
      <w:r>
        <w:t>31</w:t>
      </w:r>
      <w:r>
        <w:fldChar w:fldCharType="end"/>
      </w:r>
    </w:p>
    <w:p w14:paraId="35CCB0B0" w14:textId="481EBA20" w:rsidR="003C7E56" w:rsidRDefault="003C7E56">
      <w:pPr>
        <w:pStyle w:val="TOC3"/>
        <w:rPr>
          <w:rFonts w:asciiTheme="minorHAnsi" w:eastAsiaTheme="minorEastAsia" w:hAnsiTheme="minorHAnsi" w:cstheme="minorBidi"/>
          <w:kern w:val="2"/>
          <w:sz w:val="22"/>
          <w:szCs w:val="22"/>
          <w:lang w:eastAsia="en-GB"/>
          <w14:ligatures w14:val="standardContextual"/>
        </w:rPr>
      </w:pPr>
      <w:r>
        <w:t>5.4.14</w:t>
      </w:r>
      <w:r>
        <w:rPr>
          <w:rFonts w:asciiTheme="minorHAnsi" w:eastAsiaTheme="minorEastAsia" w:hAnsiTheme="minorHAnsi" w:cstheme="minorBidi"/>
          <w:kern w:val="2"/>
          <w:sz w:val="22"/>
          <w:szCs w:val="22"/>
          <w:lang w:eastAsia="en-GB"/>
          <w14:ligatures w14:val="standardContextual"/>
        </w:rPr>
        <w:tab/>
      </w:r>
      <w:r>
        <w:t>Interface LI_XQR</w:t>
      </w:r>
      <w:r>
        <w:tab/>
      </w:r>
      <w:r>
        <w:fldChar w:fldCharType="begin" w:fldLock="1"/>
      </w:r>
      <w:r>
        <w:instrText xml:space="preserve"> PAGEREF _Toc161252379 \h </w:instrText>
      </w:r>
      <w:r>
        <w:fldChar w:fldCharType="separate"/>
      </w:r>
      <w:r>
        <w:t>31</w:t>
      </w:r>
      <w:r>
        <w:fldChar w:fldCharType="end"/>
      </w:r>
    </w:p>
    <w:p w14:paraId="08A325E2" w14:textId="6D511862" w:rsidR="003C7E56" w:rsidRDefault="003C7E56">
      <w:pPr>
        <w:pStyle w:val="TOC3"/>
        <w:rPr>
          <w:rFonts w:asciiTheme="minorHAnsi" w:eastAsiaTheme="minorEastAsia" w:hAnsiTheme="minorHAnsi" w:cstheme="minorBidi"/>
          <w:kern w:val="2"/>
          <w:sz w:val="22"/>
          <w:szCs w:val="22"/>
          <w:lang w:eastAsia="en-GB"/>
          <w14:ligatures w14:val="standardContextual"/>
        </w:rPr>
      </w:pPr>
      <w:r>
        <w:t>5.4.15</w:t>
      </w:r>
      <w:r>
        <w:rPr>
          <w:rFonts w:asciiTheme="minorHAnsi" w:eastAsiaTheme="minorEastAsia" w:hAnsiTheme="minorHAnsi" w:cstheme="minorBidi"/>
          <w:kern w:val="2"/>
          <w:sz w:val="22"/>
          <w:szCs w:val="22"/>
          <w:lang w:eastAsia="en-GB"/>
          <w14:ligatures w14:val="standardContextual"/>
        </w:rPr>
        <w:tab/>
      </w:r>
      <w:r>
        <w:t>Interface LI_HIQR</w:t>
      </w:r>
      <w:r>
        <w:tab/>
      </w:r>
      <w:r>
        <w:fldChar w:fldCharType="begin" w:fldLock="1"/>
      </w:r>
      <w:r>
        <w:instrText xml:space="preserve"> PAGEREF _Toc161252380 \h </w:instrText>
      </w:r>
      <w:r>
        <w:fldChar w:fldCharType="separate"/>
      </w:r>
      <w:r>
        <w:t>31</w:t>
      </w:r>
      <w:r>
        <w:fldChar w:fldCharType="end"/>
      </w:r>
    </w:p>
    <w:p w14:paraId="75F10FB0" w14:textId="54A39AD2" w:rsidR="003C7E56" w:rsidRDefault="003C7E56">
      <w:pPr>
        <w:pStyle w:val="TOC3"/>
        <w:rPr>
          <w:rFonts w:asciiTheme="minorHAnsi" w:eastAsiaTheme="minorEastAsia" w:hAnsiTheme="minorHAnsi" w:cstheme="minorBidi"/>
          <w:kern w:val="2"/>
          <w:sz w:val="22"/>
          <w:szCs w:val="22"/>
          <w:lang w:eastAsia="en-GB"/>
          <w14:ligatures w14:val="standardContextual"/>
        </w:rPr>
      </w:pPr>
      <w:r>
        <w:t>5.4.16</w:t>
      </w:r>
      <w:r>
        <w:rPr>
          <w:rFonts w:asciiTheme="minorHAnsi" w:eastAsiaTheme="minorEastAsia" w:hAnsiTheme="minorHAnsi" w:cstheme="minorBidi"/>
          <w:kern w:val="2"/>
          <w:sz w:val="22"/>
          <w:szCs w:val="22"/>
          <w:lang w:eastAsia="en-GB"/>
          <w14:ligatures w14:val="standardContextual"/>
        </w:rPr>
        <w:tab/>
      </w:r>
      <w:r>
        <w:t>Interface LI_XER</w:t>
      </w:r>
      <w:r>
        <w:tab/>
      </w:r>
      <w:r>
        <w:fldChar w:fldCharType="begin" w:fldLock="1"/>
      </w:r>
      <w:r>
        <w:instrText xml:space="preserve"> PAGEREF _Toc161252381 \h </w:instrText>
      </w:r>
      <w:r>
        <w:fldChar w:fldCharType="separate"/>
      </w:r>
      <w:r>
        <w:t>32</w:t>
      </w:r>
      <w:r>
        <w:fldChar w:fldCharType="end"/>
      </w:r>
    </w:p>
    <w:p w14:paraId="3BF3C2CE" w14:textId="724BD779" w:rsidR="003C7E56" w:rsidRDefault="003C7E56">
      <w:pPr>
        <w:pStyle w:val="TOC3"/>
        <w:rPr>
          <w:rFonts w:asciiTheme="minorHAnsi" w:eastAsiaTheme="minorEastAsia" w:hAnsiTheme="minorHAnsi" w:cstheme="minorBidi"/>
          <w:kern w:val="2"/>
          <w:sz w:val="22"/>
          <w:szCs w:val="22"/>
          <w:lang w:eastAsia="en-GB"/>
          <w14:ligatures w14:val="standardContextual"/>
        </w:rPr>
      </w:pPr>
      <w:r>
        <w:t>5.4.17</w:t>
      </w:r>
      <w:r>
        <w:rPr>
          <w:rFonts w:asciiTheme="minorHAnsi" w:eastAsiaTheme="minorEastAsia" w:hAnsiTheme="minorHAnsi" w:cstheme="minorBidi"/>
          <w:kern w:val="2"/>
          <w:sz w:val="22"/>
          <w:szCs w:val="22"/>
          <w:lang w:eastAsia="en-GB"/>
          <w14:ligatures w14:val="standardContextual"/>
        </w:rPr>
        <w:tab/>
      </w:r>
      <w:r>
        <w:t>Interface LI_XEM1</w:t>
      </w:r>
      <w:r>
        <w:tab/>
      </w:r>
      <w:r>
        <w:fldChar w:fldCharType="begin" w:fldLock="1"/>
      </w:r>
      <w:r>
        <w:instrText xml:space="preserve"> PAGEREF _Toc161252382 \h </w:instrText>
      </w:r>
      <w:r>
        <w:fldChar w:fldCharType="separate"/>
      </w:r>
      <w:r>
        <w:t>32</w:t>
      </w:r>
      <w:r>
        <w:fldChar w:fldCharType="end"/>
      </w:r>
    </w:p>
    <w:p w14:paraId="11853A05" w14:textId="76982071" w:rsidR="003C7E56" w:rsidRDefault="003C7E56">
      <w:pPr>
        <w:pStyle w:val="TOC3"/>
        <w:rPr>
          <w:rFonts w:asciiTheme="minorHAnsi" w:eastAsiaTheme="minorEastAsia" w:hAnsiTheme="minorHAnsi" w:cstheme="minorBidi"/>
          <w:kern w:val="2"/>
          <w:sz w:val="22"/>
          <w:szCs w:val="22"/>
          <w:lang w:eastAsia="en-GB"/>
          <w14:ligatures w14:val="standardContextual"/>
        </w:rPr>
      </w:pPr>
      <w:r>
        <w:t>5.4.18</w:t>
      </w:r>
      <w:r>
        <w:rPr>
          <w:rFonts w:asciiTheme="minorHAnsi" w:eastAsiaTheme="minorEastAsia" w:hAnsiTheme="minorHAnsi" w:cstheme="minorBidi"/>
          <w:kern w:val="2"/>
          <w:sz w:val="22"/>
          <w:szCs w:val="22"/>
          <w:lang w:eastAsia="en-GB"/>
          <w14:ligatures w14:val="standardContextual"/>
        </w:rPr>
        <w:tab/>
      </w:r>
      <w:r>
        <w:t>Interface LI_HILA</w:t>
      </w:r>
      <w:r>
        <w:tab/>
      </w:r>
      <w:r>
        <w:fldChar w:fldCharType="begin" w:fldLock="1"/>
      </w:r>
      <w:r>
        <w:instrText xml:space="preserve"> PAGEREF _Toc161252383 \h </w:instrText>
      </w:r>
      <w:r>
        <w:fldChar w:fldCharType="separate"/>
      </w:r>
      <w:r>
        <w:t>32</w:t>
      </w:r>
      <w:r>
        <w:fldChar w:fldCharType="end"/>
      </w:r>
    </w:p>
    <w:p w14:paraId="3F0F9BD9" w14:textId="47988DAF" w:rsidR="003C7E56" w:rsidRDefault="003C7E56">
      <w:pPr>
        <w:pStyle w:val="TOC3"/>
        <w:rPr>
          <w:rFonts w:asciiTheme="minorHAnsi" w:eastAsiaTheme="minorEastAsia" w:hAnsiTheme="minorHAnsi" w:cstheme="minorBidi"/>
          <w:kern w:val="2"/>
          <w:sz w:val="22"/>
          <w:szCs w:val="22"/>
          <w:lang w:eastAsia="en-GB"/>
          <w14:ligatures w14:val="standardContextual"/>
        </w:rPr>
      </w:pPr>
      <w:r>
        <w:t>5.4.19</w:t>
      </w:r>
      <w:r>
        <w:rPr>
          <w:rFonts w:asciiTheme="minorHAnsi" w:eastAsiaTheme="minorEastAsia" w:hAnsiTheme="minorHAnsi" w:cstheme="minorBidi"/>
          <w:kern w:val="2"/>
          <w:sz w:val="22"/>
          <w:szCs w:val="22"/>
          <w:lang w:eastAsia="en-GB"/>
          <w14:ligatures w14:val="standardContextual"/>
        </w:rPr>
        <w:tab/>
      </w:r>
      <w:r>
        <w:t>Interface LI_XLA</w:t>
      </w:r>
      <w:r>
        <w:tab/>
      </w:r>
      <w:r>
        <w:fldChar w:fldCharType="begin" w:fldLock="1"/>
      </w:r>
      <w:r>
        <w:instrText xml:space="preserve"> PAGEREF _Toc161252384 \h </w:instrText>
      </w:r>
      <w:r>
        <w:fldChar w:fldCharType="separate"/>
      </w:r>
      <w:r>
        <w:t>33</w:t>
      </w:r>
      <w:r>
        <w:fldChar w:fldCharType="end"/>
      </w:r>
    </w:p>
    <w:p w14:paraId="54DA98FD" w14:textId="22DE0A9B" w:rsidR="003C7E56" w:rsidRDefault="003C7E56">
      <w:pPr>
        <w:pStyle w:val="TOC3"/>
        <w:rPr>
          <w:rFonts w:asciiTheme="minorHAnsi" w:eastAsiaTheme="minorEastAsia" w:hAnsiTheme="minorHAnsi" w:cstheme="minorBidi"/>
          <w:kern w:val="2"/>
          <w:sz w:val="22"/>
          <w:szCs w:val="22"/>
          <w:lang w:eastAsia="en-GB"/>
          <w14:ligatures w14:val="standardContextual"/>
        </w:rPr>
      </w:pPr>
      <w:r w:rsidRPr="003C7E56">
        <w:t>5.4.20</w:t>
      </w:r>
      <w:r w:rsidRPr="003C7E56">
        <w:rPr>
          <w:rFonts w:asciiTheme="minorHAnsi" w:eastAsiaTheme="minorEastAsia" w:hAnsiTheme="minorHAnsi" w:cstheme="minorBidi"/>
          <w:kern w:val="2"/>
          <w:sz w:val="22"/>
          <w:szCs w:val="22"/>
          <w:lang w:eastAsia="en-GB"/>
          <w14:ligatures w14:val="standardContextual"/>
        </w:rPr>
        <w:tab/>
      </w:r>
      <w:r w:rsidRPr="00CE5C66">
        <w:rPr>
          <w:lang w:val="fr-FR"/>
        </w:rPr>
        <w:t>Interface LI_X2_LA</w:t>
      </w:r>
      <w:r>
        <w:tab/>
      </w:r>
      <w:r>
        <w:fldChar w:fldCharType="begin" w:fldLock="1"/>
      </w:r>
      <w:r>
        <w:instrText xml:space="preserve"> PAGEREF _Toc161252385 \h </w:instrText>
      </w:r>
      <w:r>
        <w:fldChar w:fldCharType="separate"/>
      </w:r>
      <w:r>
        <w:t>33</w:t>
      </w:r>
      <w:r>
        <w:fldChar w:fldCharType="end"/>
      </w:r>
    </w:p>
    <w:p w14:paraId="612C14D9" w14:textId="0D14E826" w:rsidR="003C7E56" w:rsidRDefault="003C7E56">
      <w:pPr>
        <w:pStyle w:val="TOC3"/>
        <w:rPr>
          <w:rFonts w:asciiTheme="minorHAnsi" w:eastAsiaTheme="minorEastAsia" w:hAnsiTheme="minorHAnsi" w:cstheme="minorBidi"/>
          <w:kern w:val="2"/>
          <w:sz w:val="22"/>
          <w:szCs w:val="22"/>
          <w:lang w:eastAsia="en-GB"/>
          <w14:ligatures w14:val="standardContextual"/>
        </w:rPr>
      </w:pPr>
      <w:r>
        <w:t>5.4.21</w:t>
      </w:r>
      <w:r>
        <w:rPr>
          <w:rFonts w:asciiTheme="minorHAnsi" w:eastAsiaTheme="minorEastAsia" w:hAnsiTheme="minorHAnsi" w:cstheme="minorBidi"/>
          <w:kern w:val="2"/>
          <w:sz w:val="22"/>
          <w:szCs w:val="22"/>
          <w:lang w:eastAsia="en-GB"/>
          <w14:ligatures w14:val="standardContextual"/>
        </w:rPr>
        <w:tab/>
      </w:r>
      <w:r>
        <w:t>Interface LI_LAFP and LI_LAFC</w:t>
      </w:r>
      <w:r>
        <w:tab/>
      </w:r>
      <w:r>
        <w:fldChar w:fldCharType="begin" w:fldLock="1"/>
      </w:r>
      <w:r>
        <w:instrText xml:space="preserve"> PAGEREF _Toc161252386 \h </w:instrText>
      </w:r>
      <w:r>
        <w:fldChar w:fldCharType="separate"/>
      </w:r>
      <w:r>
        <w:t>33</w:t>
      </w:r>
      <w:r>
        <w:fldChar w:fldCharType="end"/>
      </w:r>
    </w:p>
    <w:p w14:paraId="7328BB18" w14:textId="73AAFC9E" w:rsidR="003C7E56" w:rsidRDefault="003C7E56">
      <w:pPr>
        <w:pStyle w:val="TOC2"/>
        <w:rPr>
          <w:rFonts w:asciiTheme="minorHAnsi" w:eastAsiaTheme="minorEastAsia" w:hAnsiTheme="minorHAnsi" w:cstheme="minorBidi"/>
          <w:kern w:val="2"/>
          <w:sz w:val="22"/>
          <w:szCs w:val="22"/>
          <w:lang w:eastAsia="en-GB"/>
          <w14:ligatures w14:val="standardContextual"/>
        </w:rPr>
      </w:pPr>
      <w:r>
        <w:t>5.5</w:t>
      </w:r>
      <w:r>
        <w:rPr>
          <w:rFonts w:asciiTheme="minorHAnsi" w:eastAsiaTheme="minorEastAsia" w:hAnsiTheme="minorHAnsi" w:cstheme="minorBidi"/>
          <w:kern w:val="2"/>
          <w:sz w:val="22"/>
          <w:szCs w:val="22"/>
          <w:lang w:eastAsia="en-GB"/>
          <w14:ligatures w14:val="standardContextual"/>
        </w:rPr>
        <w:tab/>
      </w:r>
      <w:r>
        <w:t>LI service discovery</w:t>
      </w:r>
      <w:r>
        <w:tab/>
      </w:r>
      <w:r>
        <w:fldChar w:fldCharType="begin" w:fldLock="1"/>
      </w:r>
      <w:r>
        <w:instrText xml:space="preserve"> PAGEREF _Toc161252387 \h </w:instrText>
      </w:r>
      <w:r>
        <w:fldChar w:fldCharType="separate"/>
      </w:r>
      <w:r>
        <w:t>33</w:t>
      </w:r>
      <w:r>
        <w:fldChar w:fldCharType="end"/>
      </w:r>
    </w:p>
    <w:p w14:paraId="7C9E87FE" w14:textId="049A9097" w:rsidR="003C7E56" w:rsidRDefault="003C7E56">
      <w:pPr>
        <w:pStyle w:val="TOC2"/>
        <w:rPr>
          <w:rFonts w:asciiTheme="minorHAnsi" w:eastAsiaTheme="minorEastAsia" w:hAnsiTheme="minorHAnsi" w:cstheme="minorBidi"/>
          <w:kern w:val="2"/>
          <w:sz w:val="22"/>
          <w:szCs w:val="22"/>
          <w:lang w:eastAsia="en-GB"/>
          <w14:ligatures w14:val="standardContextual"/>
        </w:rPr>
      </w:pPr>
      <w:r>
        <w:t>5.6</w:t>
      </w:r>
      <w:r>
        <w:rPr>
          <w:rFonts w:asciiTheme="minorHAnsi" w:eastAsiaTheme="minorEastAsia" w:hAnsiTheme="minorHAnsi" w:cstheme="minorBidi"/>
          <w:kern w:val="2"/>
          <w:sz w:val="22"/>
          <w:szCs w:val="22"/>
          <w:lang w:eastAsia="en-GB"/>
          <w14:ligatures w14:val="standardContextual"/>
        </w:rPr>
        <w:tab/>
      </w:r>
      <w:r>
        <w:t>LI in a virtualised environment</w:t>
      </w:r>
      <w:r>
        <w:tab/>
      </w:r>
      <w:r>
        <w:fldChar w:fldCharType="begin" w:fldLock="1"/>
      </w:r>
      <w:r>
        <w:instrText xml:space="preserve"> PAGEREF _Toc161252388 \h </w:instrText>
      </w:r>
      <w:r>
        <w:fldChar w:fldCharType="separate"/>
      </w:r>
      <w:r>
        <w:t>34</w:t>
      </w:r>
      <w:r>
        <w:fldChar w:fldCharType="end"/>
      </w:r>
    </w:p>
    <w:p w14:paraId="68D41A46" w14:textId="73449A6C" w:rsidR="003C7E56" w:rsidRDefault="003C7E56">
      <w:pPr>
        <w:pStyle w:val="TOC3"/>
        <w:rPr>
          <w:rFonts w:asciiTheme="minorHAnsi" w:eastAsiaTheme="minorEastAsia" w:hAnsiTheme="minorHAnsi" w:cstheme="minorBidi"/>
          <w:kern w:val="2"/>
          <w:sz w:val="22"/>
          <w:szCs w:val="22"/>
          <w:lang w:eastAsia="en-GB"/>
          <w14:ligatures w14:val="standardContextual"/>
        </w:rPr>
      </w:pPr>
      <w:r>
        <w:t>5.6.1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_Toc161252389 \h </w:instrText>
      </w:r>
      <w:r>
        <w:fldChar w:fldCharType="separate"/>
      </w:r>
      <w:r>
        <w:t>34</w:t>
      </w:r>
      <w:r>
        <w:fldChar w:fldCharType="end"/>
      </w:r>
    </w:p>
    <w:p w14:paraId="2C00EB23" w14:textId="55DABDD3" w:rsidR="003C7E56" w:rsidRDefault="003C7E56">
      <w:pPr>
        <w:pStyle w:val="TOC3"/>
        <w:rPr>
          <w:rFonts w:asciiTheme="minorHAnsi" w:eastAsiaTheme="minorEastAsia" w:hAnsiTheme="minorHAnsi" w:cstheme="minorBidi"/>
          <w:kern w:val="2"/>
          <w:sz w:val="22"/>
          <w:szCs w:val="22"/>
          <w:lang w:eastAsia="en-GB"/>
          <w14:ligatures w14:val="standardContextual"/>
        </w:rPr>
      </w:pPr>
      <w:r>
        <w:t>5.6.2</w:t>
      </w:r>
      <w:r>
        <w:rPr>
          <w:rFonts w:asciiTheme="minorHAnsi" w:eastAsiaTheme="minorEastAsia" w:hAnsiTheme="minorHAnsi" w:cstheme="minorBidi"/>
          <w:kern w:val="2"/>
          <w:sz w:val="22"/>
          <w:szCs w:val="22"/>
          <w:lang w:eastAsia="en-GB"/>
          <w14:ligatures w14:val="standardContextual"/>
        </w:rPr>
        <w:tab/>
      </w:r>
      <w:r>
        <w:t>Virtualised deployment architecture</w:t>
      </w:r>
      <w:r>
        <w:tab/>
      </w:r>
      <w:r>
        <w:fldChar w:fldCharType="begin" w:fldLock="1"/>
      </w:r>
      <w:r>
        <w:instrText xml:space="preserve"> PAGEREF _Toc161252390 \h </w:instrText>
      </w:r>
      <w:r>
        <w:fldChar w:fldCharType="separate"/>
      </w:r>
      <w:r>
        <w:t>34</w:t>
      </w:r>
      <w:r>
        <w:fldChar w:fldCharType="end"/>
      </w:r>
    </w:p>
    <w:p w14:paraId="3A497349" w14:textId="0731C9D7" w:rsidR="003C7E56" w:rsidRDefault="003C7E56">
      <w:pPr>
        <w:pStyle w:val="TOC3"/>
        <w:rPr>
          <w:rFonts w:asciiTheme="minorHAnsi" w:eastAsiaTheme="minorEastAsia" w:hAnsiTheme="minorHAnsi" w:cstheme="minorBidi"/>
          <w:kern w:val="2"/>
          <w:sz w:val="22"/>
          <w:szCs w:val="22"/>
          <w:lang w:eastAsia="en-GB"/>
          <w14:ligatures w14:val="standardContextual"/>
        </w:rPr>
      </w:pPr>
      <w:r>
        <w:t>5.6.3</w:t>
      </w:r>
      <w:r>
        <w:rPr>
          <w:rFonts w:asciiTheme="minorHAnsi" w:eastAsiaTheme="minorEastAsia" w:hAnsiTheme="minorHAnsi" w:cstheme="minorBidi"/>
          <w:kern w:val="2"/>
          <w:sz w:val="22"/>
          <w:szCs w:val="22"/>
          <w:lang w:eastAsia="en-GB"/>
          <w14:ligatures w14:val="standardContextual"/>
        </w:rPr>
        <w:tab/>
      </w:r>
      <w:r>
        <w:t>LI function instantiation and lifecycle management procedures</w:t>
      </w:r>
      <w:r>
        <w:tab/>
      </w:r>
      <w:r>
        <w:fldChar w:fldCharType="begin" w:fldLock="1"/>
      </w:r>
      <w:r>
        <w:instrText xml:space="preserve"> PAGEREF _Toc161252391 \h </w:instrText>
      </w:r>
      <w:r>
        <w:fldChar w:fldCharType="separate"/>
      </w:r>
      <w:r>
        <w:t>35</w:t>
      </w:r>
      <w:r>
        <w:fldChar w:fldCharType="end"/>
      </w:r>
    </w:p>
    <w:p w14:paraId="2ED87BA1" w14:textId="7D9C56DE" w:rsidR="003C7E56" w:rsidRDefault="003C7E56">
      <w:pPr>
        <w:pStyle w:val="TOC4"/>
        <w:rPr>
          <w:rFonts w:asciiTheme="minorHAnsi" w:eastAsiaTheme="minorEastAsia" w:hAnsiTheme="minorHAnsi" w:cstheme="minorBidi"/>
          <w:kern w:val="2"/>
          <w:sz w:val="22"/>
          <w:szCs w:val="22"/>
          <w:lang w:eastAsia="en-GB"/>
          <w14:ligatures w14:val="standardContextual"/>
        </w:rPr>
      </w:pPr>
      <w:r>
        <w:t>5.6.3.1</w:t>
      </w:r>
      <w:r>
        <w:rPr>
          <w:rFonts w:asciiTheme="minorHAnsi" w:eastAsiaTheme="minorEastAsia" w:hAnsiTheme="minorHAnsi" w:cstheme="minorBidi"/>
          <w:kern w:val="2"/>
          <w:sz w:val="22"/>
          <w:szCs w:val="22"/>
          <w:lang w:eastAsia="en-GB"/>
          <w14:ligatures w14:val="standardContextual"/>
        </w:rPr>
        <w:tab/>
      </w:r>
      <w:r>
        <w:t>Controller virtualisation layer and MANO procedures</w:t>
      </w:r>
      <w:r>
        <w:tab/>
      </w:r>
      <w:r>
        <w:fldChar w:fldCharType="begin" w:fldLock="1"/>
      </w:r>
      <w:r>
        <w:instrText xml:space="preserve"> PAGEREF _Toc161252392 \h </w:instrText>
      </w:r>
      <w:r>
        <w:fldChar w:fldCharType="separate"/>
      </w:r>
      <w:r>
        <w:t>35</w:t>
      </w:r>
      <w:r>
        <w:fldChar w:fldCharType="end"/>
      </w:r>
    </w:p>
    <w:p w14:paraId="420BAD99" w14:textId="71A90311" w:rsidR="003C7E56" w:rsidRDefault="003C7E56">
      <w:pPr>
        <w:pStyle w:val="TOC5"/>
        <w:rPr>
          <w:rFonts w:asciiTheme="minorHAnsi" w:eastAsiaTheme="minorEastAsia" w:hAnsiTheme="minorHAnsi" w:cstheme="minorBidi"/>
          <w:kern w:val="2"/>
          <w:sz w:val="22"/>
          <w:szCs w:val="22"/>
          <w:lang w:eastAsia="en-GB"/>
          <w14:ligatures w14:val="standardContextual"/>
        </w:rPr>
      </w:pPr>
      <w:r>
        <w:t>5.6.3.1.1</w:t>
      </w:r>
      <w:r>
        <w:rPr>
          <w:rFonts w:asciiTheme="minorHAnsi" w:eastAsiaTheme="minorEastAsia" w:hAnsiTheme="minorHAnsi" w:cstheme="minorBidi"/>
          <w:kern w:val="2"/>
          <w:sz w:val="22"/>
          <w:szCs w:val="22"/>
          <w:lang w:eastAsia="en-GB"/>
          <w14:ligatures w14:val="standardContextual"/>
        </w:rPr>
        <w:tab/>
      </w:r>
      <w:r>
        <w:t>Responsibilities</w:t>
      </w:r>
      <w:r>
        <w:tab/>
      </w:r>
      <w:r>
        <w:fldChar w:fldCharType="begin" w:fldLock="1"/>
      </w:r>
      <w:r>
        <w:instrText xml:space="preserve"> PAGEREF _Toc161252393 \h </w:instrText>
      </w:r>
      <w:r>
        <w:fldChar w:fldCharType="separate"/>
      </w:r>
      <w:r>
        <w:t>35</w:t>
      </w:r>
      <w:r>
        <w:fldChar w:fldCharType="end"/>
      </w:r>
    </w:p>
    <w:p w14:paraId="550FA5D1" w14:textId="33BCA665" w:rsidR="003C7E56" w:rsidRDefault="003C7E56">
      <w:pPr>
        <w:pStyle w:val="TOC5"/>
        <w:rPr>
          <w:rFonts w:asciiTheme="minorHAnsi" w:eastAsiaTheme="minorEastAsia" w:hAnsiTheme="minorHAnsi" w:cstheme="minorBidi"/>
          <w:kern w:val="2"/>
          <w:sz w:val="22"/>
          <w:szCs w:val="22"/>
          <w:lang w:eastAsia="en-GB"/>
          <w14:ligatures w14:val="standardContextual"/>
        </w:rPr>
      </w:pPr>
      <w:r>
        <w:t>5.6.3.1.2</w:t>
      </w:r>
      <w:r>
        <w:rPr>
          <w:rFonts w:asciiTheme="minorHAnsi" w:eastAsiaTheme="minorEastAsia" w:hAnsiTheme="minorHAnsi" w:cstheme="minorBidi"/>
          <w:kern w:val="2"/>
          <w:sz w:val="22"/>
          <w:szCs w:val="22"/>
          <w:lang w:eastAsia="en-GB"/>
          <w14:ligatures w14:val="standardContextual"/>
        </w:rPr>
        <w:tab/>
      </w:r>
      <w:r>
        <w:t>General procedures</w:t>
      </w:r>
      <w:r>
        <w:tab/>
      </w:r>
      <w:r>
        <w:fldChar w:fldCharType="begin" w:fldLock="1"/>
      </w:r>
      <w:r>
        <w:instrText xml:space="preserve"> PAGEREF _Toc161252394 \h </w:instrText>
      </w:r>
      <w:r>
        <w:fldChar w:fldCharType="separate"/>
      </w:r>
      <w:r>
        <w:t>35</w:t>
      </w:r>
      <w:r>
        <w:fldChar w:fldCharType="end"/>
      </w:r>
    </w:p>
    <w:p w14:paraId="54591798" w14:textId="56FBD217" w:rsidR="003C7E56" w:rsidRDefault="003C7E56">
      <w:pPr>
        <w:pStyle w:val="TOC5"/>
        <w:rPr>
          <w:rFonts w:asciiTheme="minorHAnsi" w:eastAsiaTheme="minorEastAsia" w:hAnsiTheme="minorHAnsi" w:cstheme="minorBidi"/>
          <w:kern w:val="2"/>
          <w:sz w:val="22"/>
          <w:szCs w:val="22"/>
          <w:lang w:eastAsia="en-GB"/>
          <w14:ligatures w14:val="standardContextual"/>
        </w:rPr>
      </w:pPr>
      <w:r>
        <w:t>5.6.3.1.3</w:t>
      </w:r>
      <w:r>
        <w:rPr>
          <w:rFonts w:asciiTheme="minorHAnsi" w:eastAsiaTheme="minorEastAsia" w:hAnsiTheme="minorHAnsi" w:cstheme="minorBidi"/>
          <w:kern w:val="2"/>
          <w:sz w:val="22"/>
          <w:szCs w:val="22"/>
          <w:lang w:eastAsia="en-GB"/>
          <w14:ligatures w14:val="standardContextual"/>
        </w:rPr>
        <w:tab/>
      </w:r>
      <w:r>
        <w:t>Instantiation</w:t>
      </w:r>
      <w:r>
        <w:tab/>
      </w:r>
      <w:r>
        <w:fldChar w:fldCharType="begin" w:fldLock="1"/>
      </w:r>
      <w:r>
        <w:instrText xml:space="preserve"> PAGEREF _Toc161252395 \h </w:instrText>
      </w:r>
      <w:r>
        <w:fldChar w:fldCharType="separate"/>
      </w:r>
      <w:r>
        <w:t>36</w:t>
      </w:r>
      <w:r>
        <w:fldChar w:fldCharType="end"/>
      </w:r>
    </w:p>
    <w:p w14:paraId="78EB05CC" w14:textId="20DBC94A" w:rsidR="003C7E56" w:rsidRDefault="003C7E56">
      <w:pPr>
        <w:pStyle w:val="TOC5"/>
        <w:rPr>
          <w:rFonts w:asciiTheme="minorHAnsi" w:eastAsiaTheme="minorEastAsia" w:hAnsiTheme="minorHAnsi" w:cstheme="minorBidi"/>
          <w:kern w:val="2"/>
          <w:sz w:val="22"/>
          <w:szCs w:val="22"/>
          <w:lang w:eastAsia="en-GB"/>
          <w14:ligatures w14:val="standardContextual"/>
        </w:rPr>
      </w:pPr>
      <w:r>
        <w:t>5.6.3.1.4</w:t>
      </w:r>
      <w:r>
        <w:rPr>
          <w:rFonts w:asciiTheme="minorHAnsi" w:eastAsiaTheme="minorEastAsia" w:hAnsiTheme="minorHAnsi" w:cstheme="minorBidi"/>
          <w:kern w:val="2"/>
          <w:sz w:val="22"/>
          <w:szCs w:val="22"/>
          <w:lang w:eastAsia="en-GB"/>
          <w14:ligatures w14:val="standardContextual"/>
        </w:rPr>
        <w:tab/>
      </w:r>
      <w:r>
        <w:t>Modification</w:t>
      </w:r>
      <w:r>
        <w:tab/>
      </w:r>
      <w:r>
        <w:fldChar w:fldCharType="begin" w:fldLock="1"/>
      </w:r>
      <w:r>
        <w:instrText xml:space="preserve"> PAGEREF _Toc161252396 \h </w:instrText>
      </w:r>
      <w:r>
        <w:fldChar w:fldCharType="separate"/>
      </w:r>
      <w:r>
        <w:t>36</w:t>
      </w:r>
      <w:r>
        <w:fldChar w:fldCharType="end"/>
      </w:r>
    </w:p>
    <w:p w14:paraId="6B4A4C4E" w14:textId="6138CCC3" w:rsidR="003C7E56" w:rsidRDefault="003C7E56">
      <w:pPr>
        <w:pStyle w:val="TOC5"/>
        <w:rPr>
          <w:rFonts w:asciiTheme="minorHAnsi" w:eastAsiaTheme="minorEastAsia" w:hAnsiTheme="minorHAnsi" w:cstheme="minorBidi"/>
          <w:kern w:val="2"/>
          <w:sz w:val="22"/>
          <w:szCs w:val="22"/>
          <w:lang w:eastAsia="en-GB"/>
          <w14:ligatures w14:val="standardContextual"/>
        </w:rPr>
      </w:pPr>
      <w:r>
        <w:t>5.6.3.1.5</w:t>
      </w:r>
      <w:r>
        <w:rPr>
          <w:rFonts w:asciiTheme="minorHAnsi" w:eastAsiaTheme="minorEastAsia" w:hAnsiTheme="minorHAnsi" w:cstheme="minorBidi"/>
          <w:kern w:val="2"/>
          <w:sz w:val="22"/>
          <w:szCs w:val="22"/>
          <w:lang w:eastAsia="en-GB"/>
          <w14:ligatures w14:val="standardContextual"/>
        </w:rPr>
        <w:tab/>
      </w:r>
      <w:r>
        <w:t>Termination</w:t>
      </w:r>
      <w:r>
        <w:tab/>
      </w:r>
      <w:r>
        <w:fldChar w:fldCharType="begin" w:fldLock="1"/>
      </w:r>
      <w:r>
        <w:instrText xml:space="preserve"> PAGEREF _Toc161252397 \h </w:instrText>
      </w:r>
      <w:r>
        <w:fldChar w:fldCharType="separate"/>
      </w:r>
      <w:r>
        <w:t>36</w:t>
      </w:r>
      <w:r>
        <w:fldChar w:fldCharType="end"/>
      </w:r>
    </w:p>
    <w:p w14:paraId="1C5E4D71" w14:textId="569EB7F3" w:rsidR="003C7E56" w:rsidRDefault="003C7E56">
      <w:pPr>
        <w:pStyle w:val="TOC5"/>
        <w:rPr>
          <w:rFonts w:asciiTheme="minorHAnsi" w:eastAsiaTheme="minorEastAsia" w:hAnsiTheme="minorHAnsi" w:cstheme="minorBidi"/>
          <w:kern w:val="2"/>
          <w:sz w:val="22"/>
          <w:szCs w:val="22"/>
          <w:lang w:eastAsia="en-GB"/>
          <w14:ligatures w14:val="standardContextual"/>
        </w:rPr>
      </w:pPr>
      <w:r>
        <w:t>5.6.3.1.6</w:t>
      </w:r>
      <w:r>
        <w:rPr>
          <w:rFonts w:asciiTheme="minorHAnsi" w:eastAsiaTheme="minorEastAsia" w:hAnsiTheme="minorHAnsi" w:cstheme="minorBidi"/>
          <w:kern w:val="2"/>
          <w:sz w:val="22"/>
          <w:szCs w:val="22"/>
          <w:lang w:eastAsia="en-GB"/>
          <w14:ligatures w14:val="standardContextual"/>
        </w:rPr>
        <w:tab/>
      </w:r>
      <w:r>
        <w:t>Direct instantiation of LI Functions by ADMF</w:t>
      </w:r>
      <w:r>
        <w:tab/>
      </w:r>
      <w:r>
        <w:fldChar w:fldCharType="begin" w:fldLock="1"/>
      </w:r>
      <w:r>
        <w:instrText xml:space="preserve"> PAGEREF _Toc161252398 \h </w:instrText>
      </w:r>
      <w:r>
        <w:fldChar w:fldCharType="separate"/>
      </w:r>
      <w:r>
        <w:t>36</w:t>
      </w:r>
      <w:r>
        <w:fldChar w:fldCharType="end"/>
      </w:r>
    </w:p>
    <w:p w14:paraId="68CD9A53" w14:textId="5A5721F4" w:rsidR="003C7E56" w:rsidRDefault="003C7E56">
      <w:pPr>
        <w:pStyle w:val="TOC4"/>
        <w:rPr>
          <w:rFonts w:asciiTheme="minorHAnsi" w:eastAsiaTheme="minorEastAsia" w:hAnsiTheme="minorHAnsi" w:cstheme="minorBidi"/>
          <w:kern w:val="2"/>
          <w:sz w:val="22"/>
          <w:szCs w:val="22"/>
          <w:lang w:eastAsia="en-GB"/>
          <w14:ligatures w14:val="standardContextual"/>
        </w:rPr>
      </w:pPr>
      <w:r>
        <w:t>5.6.3.2</w:t>
      </w:r>
      <w:r>
        <w:rPr>
          <w:rFonts w:asciiTheme="minorHAnsi" w:eastAsiaTheme="minorEastAsia" w:hAnsiTheme="minorHAnsi" w:cstheme="minorBidi"/>
          <w:kern w:val="2"/>
          <w:sz w:val="22"/>
          <w:szCs w:val="22"/>
          <w:lang w:eastAsia="en-GB"/>
          <w14:ligatures w14:val="standardContextual"/>
        </w:rPr>
        <w:tab/>
      </w:r>
      <w:r>
        <w:t>LI_X0 procedures</w:t>
      </w:r>
      <w:r>
        <w:tab/>
      </w:r>
      <w:r>
        <w:fldChar w:fldCharType="begin" w:fldLock="1"/>
      </w:r>
      <w:r>
        <w:instrText xml:space="preserve"> PAGEREF _Toc161252399 \h </w:instrText>
      </w:r>
      <w:r>
        <w:fldChar w:fldCharType="separate"/>
      </w:r>
      <w:r>
        <w:t>37</w:t>
      </w:r>
      <w:r>
        <w:fldChar w:fldCharType="end"/>
      </w:r>
    </w:p>
    <w:p w14:paraId="32A65DC9" w14:textId="04A4D0FC" w:rsidR="003C7E56" w:rsidRDefault="003C7E56">
      <w:pPr>
        <w:pStyle w:val="TOC3"/>
        <w:rPr>
          <w:rFonts w:asciiTheme="minorHAnsi" w:eastAsiaTheme="minorEastAsia" w:hAnsiTheme="minorHAnsi" w:cstheme="minorBidi"/>
          <w:kern w:val="2"/>
          <w:sz w:val="22"/>
          <w:szCs w:val="22"/>
          <w:lang w:eastAsia="en-GB"/>
          <w14:ligatures w14:val="standardContextual"/>
        </w:rPr>
      </w:pPr>
      <w:r>
        <w:t>5.6.3.3</w:t>
      </w:r>
      <w:r>
        <w:rPr>
          <w:rFonts w:asciiTheme="minorHAnsi" w:eastAsiaTheme="minorEastAsia" w:hAnsiTheme="minorHAnsi" w:cstheme="minorBidi"/>
          <w:kern w:val="2"/>
          <w:sz w:val="22"/>
          <w:szCs w:val="22"/>
          <w:lang w:eastAsia="en-GB"/>
          <w14:ligatures w14:val="standardContextual"/>
        </w:rPr>
        <w:tab/>
      </w:r>
      <w:r>
        <w:t>Exception Procedures</w:t>
      </w:r>
      <w:r>
        <w:tab/>
      </w:r>
      <w:r>
        <w:fldChar w:fldCharType="begin" w:fldLock="1"/>
      </w:r>
      <w:r>
        <w:instrText xml:space="preserve"> PAGEREF _Toc161252400 \h </w:instrText>
      </w:r>
      <w:r>
        <w:fldChar w:fldCharType="separate"/>
      </w:r>
      <w:r>
        <w:t>38</w:t>
      </w:r>
      <w:r>
        <w:fldChar w:fldCharType="end"/>
      </w:r>
    </w:p>
    <w:p w14:paraId="3368B69F" w14:textId="3BA26D30" w:rsidR="003C7E56" w:rsidRDefault="003C7E56">
      <w:pPr>
        <w:pStyle w:val="TOC2"/>
        <w:rPr>
          <w:rFonts w:asciiTheme="minorHAnsi" w:eastAsiaTheme="minorEastAsia" w:hAnsiTheme="minorHAnsi" w:cstheme="minorBidi"/>
          <w:kern w:val="2"/>
          <w:sz w:val="22"/>
          <w:szCs w:val="22"/>
          <w:lang w:eastAsia="en-GB"/>
          <w14:ligatures w14:val="standardContextual"/>
        </w:rPr>
      </w:pPr>
      <w:r>
        <w:t>5.7</w:t>
      </w:r>
      <w:r>
        <w:rPr>
          <w:rFonts w:asciiTheme="minorHAnsi" w:eastAsiaTheme="minorEastAsia" w:hAnsiTheme="minorHAnsi" w:cstheme="minorBidi"/>
          <w:kern w:val="2"/>
          <w:sz w:val="22"/>
          <w:szCs w:val="22"/>
          <w:lang w:eastAsia="en-GB"/>
          <w14:ligatures w14:val="standardContextual"/>
        </w:rPr>
        <w:tab/>
      </w:r>
      <w:r>
        <w:t>Identifier association and reporting</w:t>
      </w:r>
      <w:r>
        <w:tab/>
      </w:r>
      <w:r>
        <w:fldChar w:fldCharType="begin" w:fldLock="1"/>
      </w:r>
      <w:r>
        <w:instrText xml:space="preserve"> PAGEREF _Toc161252401 \h </w:instrText>
      </w:r>
      <w:r>
        <w:fldChar w:fldCharType="separate"/>
      </w:r>
      <w:r>
        <w:t>39</w:t>
      </w:r>
      <w:r>
        <w:fldChar w:fldCharType="end"/>
      </w:r>
    </w:p>
    <w:p w14:paraId="5332B9FE" w14:textId="51C80F9C" w:rsidR="003C7E56" w:rsidRDefault="003C7E56">
      <w:pPr>
        <w:pStyle w:val="TOC3"/>
        <w:rPr>
          <w:rFonts w:asciiTheme="minorHAnsi" w:eastAsiaTheme="minorEastAsia" w:hAnsiTheme="minorHAnsi" w:cstheme="minorBidi"/>
          <w:kern w:val="2"/>
          <w:sz w:val="22"/>
          <w:szCs w:val="22"/>
          <w:lang w:eastAsia="en-GB"/>
          <w14:ligatures w14:val="standardContextual"/>
        </w:rPr>
      </w:pPr>
      <w:r>
        <w:t>5.7.1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_Toc161252402 \h </w:instrText>
      </w:r>
      <w:r>
        <w:fldChar w:fldCharType="separate"/>
      </w:r>
      <w:r>
        <w:t>39</w:t>
      </w:r>
      <w:r>
        <w:fldChar w:fldCharType="end"/>
      </w:r>
    </w:p>
    <w:p w14:paraId="5C162302" w14:textId="4CE4B094" w:rsidR="003C7E56" w:rsidRDefault="003C7E56">
      <w:pPr>
        <w:pStyle w:val="TOC3"/>
        <w:rPr>
          <w:rFonts w:asciiTheme="minorHAnsi" w:eastAsiaTheme="minorEastAsia" w:hAnsiTheme="minorHAnsi" w:cstheme="minorBidi"/>
          <w:kern w:val="2"/>
          <w:sz w:val="22"/>
          <w:szCs w:val="22"/>
          <w:lang w:eastAsia="en-GB"/>
          <w14:ligatures w14:val="standardContextual"/>
        </w:rPr>
      </w:pPr>
      <w:r>
        <w:t>5.7.2</w:t>
      </w:r>
      <w:r>
        <w:rPr>
          <w:rFonts w:asciiTheme="minorHAnsi" w:eastAsiaTheme="minorEastAsia" w:hAnsiTheme="minorHAnsi" w:cstheme="minorBidi"/>
          <w:kern w:val="2"/>
          <w:sz w:val="22"/>
          <w:szCs w:val="22"/>
          <w:lang w:eastAsia="en-GB"/>
          <w14:ligatures w14:val="standardContextual"/>
        </w:rPr>
        <w:tab/>
      </w:r>
      <w:r>
        <w:t>Functional entities</w:t>
      </w:r>
      <w:r>
        <w:tab/>
      </w:r>
      <w:r>
        <w:fldChar w:fldCharType="begin" w:fldLock="1"/>
      </w:r>
      <w:r>
        <w:instrText xml:space="preserve"> PAGEREF _Toc161252403 \h </w:instrText>
      </w:r>
      <w:r>
        <w:fldChar w:fldCharType="separate"/>
      </w:r>
      <w:r>
        <w:t>40</w:t>
      </w:r>
      <w:r>
        <w:fldChar w:fldCharType="end"/>
      </w:r>
    </w:p>
    <w:p w14:paraId="5849E67B" w14:textId="0BD1702D" w:rsidR="003C7E56" w:rsidRDefault="003C7E56">
      <w:pPr>
        <w:pStyle w:val="TOC4"/>
        <w:rPr>
          <w:rFonts w:asciiTheme="minorHAnsi" w:eastAsiaTheme="minorEastAsia" w:hAnsiTheme="minorHAnsi" w:cstheme="minorBidi"/>
          <w:kern w:val="2"/>
          <w:sz w:val="22"/>
          <w:szCs w:val="22"/>
          <w:lang w:eastAsia="en-GB"/>
          <w14:ligatures w14:val="standardContextual"/>
        </w:rPr>
      </w:pPr>
      <w:r>
        <w:t>5.7.2.1</w:t>
      </w:r>
      <w:r>
        <w:rPr>
          <w:rFonts w:asciiTheme="minorHAnsi" w:eastAsiaTheme="minorEastAsia" w:hAnsiTheme="minorHAnsi" w:cstheme="minorBidi"/>
          <w:kern w:val="2"/>
          <w:sz w:val="22"/>
          <w:szCs w:val="22"/>
          <w:lang w:eastAsia="en-GB"/>
          <w14:ligatures w14:val="standardContextual"/>
        </w:rPr>
        <w:tab/>
      </w:r>
      <w:r>
        <w:t>Identity Query Function (IQF)</w:t>
      </w:r>
      <w:r>
        <w:tab/>
      </w:r>
      <w:r>
        <w:fldChar w:fldCharType="begin" w:fldLock="1"/>
      </w:r>
      <w:r>
        <w:instrText xml:space="preserve"> PAGEREF _Toc161252404 \h </w:instrText>
      </w:r>
      <w:r>
        <w:fldChar w:fldCharType="separate"/>
      </w:r>
      <w:r>
        <w:t>40</w:t>
      </w:r>
      <w:r>
        <w:fldChar w:fldCharType="end"/>
      </w:r>
    </w:p>
    <w:p w14:paraId="261BE5F6" w14:textId="69FA378A" w:rsidR="003C7E56" w:rsidRDefault="003C7E56">
      <w:pPr>
        <w:pStyle w:val="TOC4"/>
        <w:rPr>
          <w:rFonts w:asciiTheme="minorHAnsi" w:eastAsiaTheme="minorEastAsia" w:hAnsiTheme="minorHAnsi" w:cstheme="minorBidi"/>
          <w:kern w:val="2"/>
          <w:sz w:val="22"/>
          <w:szCs w:val="22"/>
          <w:lang w:eastAsia="en-GB"/>
          <w14:ligatures w14:val="standardContextual"/>
        </w:rPr>
      </w:pPr>
      <w:r>
        <w:t>5.7.2.2</w:t>
      </w:r>
      <w:r>
        <w:rPr>
          <w:rFonts w:asciiTheme="minorHAnsi" w:eastAsiaTheme="minorEastAsia" w:hAnsiTheme="minorHAnsi" w:cstheme="minorBidi"/>
          <w:kern w:val="2"/>
          <w:sz w:val="22"/>
          <w:szCs w:val="22"/>
          <w:lang w:eastAsia="en-GB"/>
          <w14:ligatures w14:val="standardContextual"/>
        </w:rPr>
        <w:tab/>
      </w:r>
      <w:r>
        <w:t>Identity Event Function (IEF)</w:t>
      </w:r>
      <w:r>
        <w:tab/>
      </w:r>
      <w:r>
        <w:fldChar w:fldCharType="begin" w:fldLock="1"/>
      </w:r>
      <w:r>
        <w:instrText xml:space="preserve"> PAGEREF _Toc161252405 \h </w:instrText>
      </w:r>
      <w:r>
        <w:fldChar w:fldCharType="separate"/>
      </w:r>
      <w:r>
        <w:t>41</w:t>
      </w:r>
      <w:r>
        <w:fldChar w:fldCharType="end"/>
      </w:r>
    </w:p>
    <w:p w14:paraId="1751C9B7" w14:textId="25453AC9" w:rsidR="003C7E56" w:rsidRDefault="003C7E56">
      <w:pPr>
        <w:pStyle w:val="TOC4"/>
        <w:rPr>
          <w:rFonts w:asciiTheme="minorHAnsi" w:eastAsiaTheme="minorEastAsia" w:hAnsiTheme="minorHAnsi" w:cstheme="minorBidi"/>
          <w:kern w:val="2"/>
          <w:sz w:val="22"/>
          <w:szCs w:val="22"/>
          <w:lang w:eastAsia="en-GB"/>
          <w14:ligatures w14:val="standardContextual"/>
        </w:rPr>
      </w:pPr>
      <w:r>
        <w:t>5.7.2.3</w:t>
      </w:r>
      <w:r>
        <w:rPr>
          <w:rFonts w:asciiTheme="minorHAnsi" w:eastAsiaTheme="minorEastAsia" w:hAnsiTheme="minorHAnsi" w:cstheme="minorBidi"/>
          <w:kern w:val="2"/>
          <w:sz w:val="22"/>
          <w:szCs w:val="22"/>
          <w:lang w:eastAsia="en-GB"/>
          <w14:ligatures w14:val="standardContextual"/>
        </w:rPr>
        <w:tab/>
      </w:r>
      <w:r>
        <w:t>Identity Caching Function (ICF)</w:t>
      </w:r>
      <w:r>
        <w:tab/>
      </w:r>
      <w:r>
        <w:fldChar w:fldCharType="begin" w:fldLock="1"/>
      </w:r>
      <w:r>
        <w:instrText xml:space="preserve"> PAGEREF _Toc161252406 \h </w:instrText>
      </w:r>
      <w:r>
        <w:fldChar w:fldCharType="separate"/>
      </w:r>
      <w:r>
        <w:t>41</w:t>
      </w:r>
      <w:r>
        <w:fldChar w:fldCharType="end"/>
      </w:r>
    </w:p>
    <w:p w14:paraId="37B41F90" w14:textId="7EC9FB5A" w:rsidR="003C7E56" w:rsidRDefault="003C7E56">
      <w:pPr>
        <w:pStyle w:val="TOC1"/>
        <w:rPr>
          <w:rFonts w:asciiTheme="minorHAnsi" w:eastAsiaTheme="minorEastAsia" w:hAnsiTheme="minorHAnsi" w:cstheme="minorBidi"/>
          <w:kern w:val="2"/>
          <w:szCs w:val="22"/>
          <w:lang w:eastAsia="en-GB"/>
          <w14:ligatures w14:val="standardContextual"/>
        </w:rPr>
      </w:pPr>
      <w:r>
        <w:t>6</w:t>
      </w:r>
      <w:r>
        <w:rPr>
          <w:rFonts w:asciiTheme="minorHAnsi" w:eastAsiaTheme="minorEastAsia" w:hAnsiTheme="minorHAnsi" w:cstheme="minorBidi"/>
          <w:kern w:val="2"/>
          <w:szCs w:val="22"/>
          <w:lang w:eastAsia="en-GB"/>
          <w14:ligatures w14:val="standardContextual"/>
        </w:rPr>
        <w:tab/>
      </w:r>
      <w:r>
        <w:t>Network layer based interception</w:t>
      </w:r>
      <w:r>
        <w:tab/>
      </w:r>
      <w:r>
        <w:fldChar w:fldCharType="begin" w:fldLock="1"/>
      </w:r>
      <w:r>
        <w:instrText xml:space="preserve"> PAGEREF _Toc161252407 \h </w:instrText>
      </w:r>
      <w:r>
        <w:fldChar w:fldCharType="separate"/>
      </w:r>
      <w:r>
        <w:t>42</w:t>
      </w:r>
      <w:r>
        <w:fldChar w:fldCharType="end"/>
      </w:r>
    </w:p>
    <w:p w14:paraId="142BA5FD" w14:textId="4005A9C4" w:rsidR="003C7E56" w:rsidRDefault="003C7E56">
      <w:pPr>
        <w:pStyle w:val="TOC2"/>
        <w:rPr>
          <w:rFonts w:asciiTheme="minorHAnsi" w:eastAsiaTheme="minorEastAsia" w:hAnsiTheme="minorHAnsi" w:cstheme="minorBidi"/>
          <w:kern w:val="2"/>
          <w:sz w:val="22"/>
          <w:szCs w:val="22"/>
          <w:lang w:eastAsia="en-GB"/>
          <w14:ligatures w14:val="standardContextual"/>
        </w:rPr>
      </w:pPr>
      <w:r>
        <w:t>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_Toc161252408 \h </w:instrText>
      </w:r>
      <w:r>
        <w:fldChar w:fldCharType="separate"/>
      </w:r>
      <w:r>
        <w:t>42</w:t>
      </w:r>
      <w:r>
        <w:fldChar w:fldCharType="end"/>
      </w:r>
    </w:p>
    <w:p w14:paraId="698BAA1B" w14:textId="7A1C9C24" w:rsidR="003C7E56" w:rsidRDefault="003C7E56">
      <w:pPr>
        <w:pStyle w:val="TOC2"/>
        <w:rPr>
          <w:rFonts w:asciiTheme="minorHAnsi" w:eastAsiaTheme="minorEastAsia" w:hAnsiTheme="minorHAnsi" w:cstheme="minorBidi"/>
          <w:kern w:val="2"/>
          <w:sz w:val="22"/>
          <w:szCs w:val="22"/>
          <w:lang w:eastAsia="en-GB"/>
          <w14:ligatures w14:val="standardContextual"/>
        </w:rPr>
      </w:pPr>
      <w:r>
        <w:t>6.2</w:t>
      </w:r>
      <w:r>
        <w:rPr>
          <w:rFonts w:asciiTheme="minorHAnsi" w:eastAsiaTheme="minorEastAsia" w:hAnsiTheme="minorHAnsi" w:cstheme="minorBidi"/>
          <w:kern w:val="2"/>
          <w:sz w:val="22"/>
          <w:szCs w:val="22"/>
          <w:lang w:eastAsia="en-GB"/>
          <w14:ligatures w14:val="standardContextual"/>
        </w:rPr>
        <w:tab/>
      </w:r>
      <w:r>
        <w:t>5G</w:t>
      </w:r>
      <w:r>
        <w:tab/>
      </w:r>
      <w:r>
        <w:fldChar w:fldCharType="begin" w:fldLock="1"/>
      </w:r>
      <w:r>
        <w:instrText xml:space="preserve"> PAGEREF _Toc161252409 \h </w:instrText>
      </w:r>
      <w:r>
        <w:fldChar w:fldCharType="separate"/>
      </w:r>
      <w:r>
        <w:t>42</w:t>
      </w:r>
      <w:r>
        <w:fldChar w:fldCharType="end"/>
      </w:r>
    </w:p>
    <w:p w14:paraId="2E09CDCA" w14:textId="4B91D970" w:rsidR="003C7E56" w:rsidRDefault="003C7E56">
      <w:pPr>
        <w:pStyle w:val="TOC3"/>
        <w:rPr>
          <w:rFonts w:asciiTheme="minorHAnsi" w:eastAsiaTheme="minorEastAsia" w:hAnsiTheme="minorHAnsi" w:cstheme="minorBidi"/>
          <w:kern w:val="2"/>
          <w:sz w:val="22"/>
          <w:szCs w:val="22"/>
          <w:lang w:eastAsia="en-GB"/>
          <w14:ligatures w14:val="standardContextual"/>
        </w:rPr>
      </w:pPr>
      <w:r>
        <w:t>6.2.1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_Toc161252410 \h </w:instrText>
      </w:r>
      <w:r>
        <w:fldChar w:fldCharType="separate"/>
      </w:r>
      <w:r>
        <w:t>42</w:t>
      </w:r>
      <w:r>
        <w:fldChar w:fldCharType="end"/>
      </w:r>
    </w:p>
    <w:p w14:paraId="49287B26" w14:textId="5A64EB9F" w:rsidR="003C7E56" w:rsidRDefault="003C7E56">
      <w:pPr>
        <w:pStyle w:val="TOC3"/>
        <w:rPr>
          <w:rFonts w:asciiTheme="minorHAnsi" w:eastAsiaTheme="minorEastAsia" w:hAnsiTheme="minorHAnsi" w:cstheme="minorBidi"/>
          <w:kern w:val="2"/>
          <w:sz w:val="22"/>
          <w:szCs w:val="22"/>
          <w:lang w:eastAsia="en-GB"/>
          <w14:ligatures w14:val="standardContextual"/>
        </w:rPr>
      </w:pPr>
      <w:r>
        <w:t>6.2.2</w:t>
      </w:r>
      <w:r>
        <w:rPr>
          <w:rFonts w:asciiTheme="minorHAnsi" w:eastAsiaTheme="minorEastAsia" w:hAnsiTheme="minorHAnsi" w:cstheme="minorBidi"/>
          <w:kern w:val="2"/>
          <w:sz w:val="22"/>
          <w:szCs w:val="22"/>
          <w:lang w:eastAsia="en-GB"/>
          <w14:ligatures w14:val="standardContextual"/>
        </w:rPr>
        <w:tab/>
      </w:r>
      <w:r>
        <w:t>LI at AMF</w:t>
      </w:r>
      <w:r>
        <w:tab/>
      </w:r>
      <w:r>
        <w:fldChar w:fldCharType="begin" w:fldLock="1"/>
      </w:r>
      <w:r>
        <w:instrText xml:space="preserve"> PAGEREF _Toc161252411 \h </w:instrText>
      </w:r>
      <w:r>
        <w:fldChar w:fldCharType="separate"/>
      </w:r>
      <w:r>
        <w:t>43</w:t>
      </w:r>
      <w:r>
        <w:fldChar w:fldCharType="end"/>
      </w:r>
    </w:p>
    <w:p w14:paraId="3109468F" w14:textId="2BA34C92" w:rsidR="003C7E56" w:rsidRDefault="003C7E56">
      <w:pPr>
        <w:pStyle w:val="TOC4"/>
        <w:rPr>
          <w:rFonts w:asciiTheme="minorHAnsi" w:eastAsiaTheme="minorEastAsia" w:hAnsiTheme="minorHAnsi" w:cstheme="minorBidi"/>
          <w:kern w:val="2"/>
          <w:sz w:val="22"/>
          <w:szCs w:val="22"/>
          <w:lang w:eastAsia="en-GB"/>
          <w14:ligatures w14:val="standardContextual"/>
        </w:rPr>
      </w:pPr>
      <w:r>
        <w:t>6.2.2.1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_Toc161252412 \h </w:instrText>
      </w:r>
      <w:r>
        <w:fldChar w:fldCharType="separate"/>
      </w:r>
      <w:r>
        <w:t>43</w:t>
      </w:r>
      <w:r>
        <w:fldChar w:fldCharType="end"/>
      </w:r>
    </w:p>
    <w:p w14:paraId="4BE4A90D" w14:textId="7D853ED2" w:rsidR="003C7E56" w:rsidRDefault="003C7E56">
      <w:pPr>
        <w:pStyle w:val="TOC4"/>
        <w:rPr>
          <w:rFonts w:asciiTheme="minorHAnsi" w:eastAsiaTheme="minorEastAsia" w:hAnsiTheme="minorHAnsi" w:cstheme="minorBidi"/>
          <w:kern w:val="2"/>
          <w:sz w:val="22"/>
          <w:szCs w:val="22"/>
          <w:lang w:eastAsia="en-GB"/>
          <w14:ligatures w14:val="standardContextual"/>
        </w:rPr>
      </w:pPr>
      <w:r>
        <w:t>6.2.2.2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_Toc161252413 \h </w:instrText>
      </w:r>
      <w:r>
        <w:fldChar w:fldCharType="separate"/>
      </w:r>
      <w:r>
        <w:t>44</w:t>
      </w:r>
      <w:r>
        <w:fldChar w:fldCharType="end"/>
      </w:r>
    </w:p>
    <w:p w14:paraId="1E362E0B" w14:textId="6CDE8E30" w:rsidR="003C7E56" w:rsidRDefault="003C7E56">
      <w:pPr>
        <w:pStyle w:val="TOC4"/>
        <w:rPr>
          <w:rFonts w:asciiTheme="minorHAnsi" w:eastAsiaTheme="minorEastAsia" w:hAnsiTheme="minorHAnsi" w:cstheme="minorBidi"/>
          <w:kern w:val="2"/>
          <w:sz w:val="22"/>
          <w:szCs w:val="22"/>
          <w:lang w:eastAsia="en-GB"/>
          <w14:ligatures w14:val="standardContextual"/>
        </w:rPr>
      </w:pPr>
      <w:r>
        <w:t>6.2.2.3</w:t>
      </w:r>
      <w:r>
        <w:rPr>
          <w:rFonts w:asciiTheme="minorHAnsi" w:eastAsiaTheme="minorEastAsia" w:hAnsiTheme="minorHAnsi" w:cstheme="minorBidi"/>
          <w:kern w:val="2"/>
          <w:sz w:val="22"/>
          <w:szCs w:val="22"/>
          <w:lang w:eastAsia="en-GB"/>
          <w14:ligatures w14:val="standardContextual"/>
        </w:rPr>
        <w:tab/>
      </w:r>
      <w:r>
        <w:t>Identity privacy</w:t>
      </w:r>
      <w:r>
        <w:tab/>
      </w:r>
      <w:r>
        <w:fldChar w:fldCharType="begin" w:fldLock="1"/>
      </w:r>
      <w:r>
        <w:instrText xml:space="preserve"> PAGEREF _Toc161252414 \h </w:instrText>
      </w:r>
      <w:r>
        <w:fldChar w:fldCharType="separate"/>
      </w:r>
      <w:r>
        <w:t>45</w:t>
      </w:r>
      <w:r>
        <w:fldChar w:fldCharType="end"/>
      </w:r>
    </w:p>
    <w:p w14:paraId="1F911911" w14:textId="6786675D" w:rsidR="003C7E56" w:rsidRDefault="003C7E56">
      <w:pPr>
        <w:pStyle w:val="TOC4"/>
        <w:rPr>
          <w:rFonts w:asciiTheme="minorHAnsi" w:eastAsiaTheme="minorEastAsia" w:hAnsiTheme="minorHAnsi" w:cstheme="minorBidi"/>
          <w:kern w:val="2"/>
          <w:sz w:val="22"/>
          <w:szCs w:val="22"/>
          <w:lang w:eastAsia="en-GB"/>
          <w14:ligatures w14:val="standardContextual"/>
        </w:rPr>
      </w:pPr>
      <w:r>
        <w:t>6.2.2.4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_Toc161252415 \h </w:instrText>
      </w:r>
      <w:r>
        <w:fldChar w:fldCharType="separate"/>
      </w:r>
      <w:r>
        <w:t>45</w:t>
      </w:r>
      <w:r>
        <w:fldChar w:fldCharType="end"/>
      </w:r>
    </w:p>
    <w:p w14:paraId="1C7B5614" w14:textId="61BF8C69" w:rsidR="003C7E56" w:rsidRDefault="003C7E56">
      <w:pPr>
        <w:pStyle w:val="TOC4"/>
        <w:rPr>
          <w:rFonts w:asciiTheme="minorHAnsi" w:eastAsiaTheme="minorEastAsia" w:hAnsiTheme="minorHAnsi" w:cstheme="minorBidi"/>
          <w:kern w:val="2"/>
          <w:sz w:val="22"/>
          <w:szCs w:val="22"/>
          <w:lang w:eastAsia="en-GB"/>
          <w14:ligatures w14:val="standardContextual"/>
        </w:rPr>
      </w:pPr>
      <w:r>
        <w:t>6.2.2.5</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_Toc161252416 \h </w:instrText>
      </w:r>
      <w:r>
        <w:fldChar w:fldCharType="separate"/>
      </w:r>
      <w:r>
        <w:t>46</w:t>
      </w:r>
      <w:r>
        <w:fldChar w:fldCharType="end"/>
      </w:r>
    </w:p>
    <w:p w14:paraId="42A1F9E2" w14:textId="3F7AF83B" w:rsidR="003C7E56" w:rsidRDefault="003C7E56">
      <w:pPr>
        <w:pStyle w:val="TOC4"/>
        <w:rPr>
          <w:rFonts w:asciiTheme="minorHAnsi" w:eastAsiaTheme="minorEastAsia" w:hAnsiTheme="minorHAnsi" w:cstheme="minorBidi"/>
          <w:kern w:val="2"/>
          <w:sz w:val="22"/>
          <w:szCs w:val="22"/>
          <w:lang w:eastAsia="en-GB"/>
          <w14:ligatures w14:val="standardContextual"/>
        </w:rPr>
      </w:pPr>
      <w:r>
        <w:t>6.2.2.6</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_Toc161252417 \h </w:instrText>
      </w:r>
      <w:r>
        <w:fldChar w:fldCharType="separate"/>
      </w:r>
      <w:r>
        <w:t>46</w:t>
      </w:r>
      <w:r>
        <w:fldChar w:fldCharType="end"/>
      </w:r>
    </w:p>
    <w:p w14:paraId="5AFC2AEB" w14:textId="4CB8305C" w:rsidR="003C7E56" w:rsidRDefault="003C7E56">
      <w:pPr>
        <w:pStyle w:val="TOC4"/>
        <w:rPr>
          <w:rFonts w:asciiTheme="minorHAnsi" w:eastAsiaTheme="minorEastAsia" w:hAnsiTheme="minorHAnsi" w:cstheme="minorBidi"/>
          <w:kern w:val="2"/>
          <w:sz w:val="22"/>
          <w:szCs w:val="22"/>
          <w:lang w:eastAsia="en-GB"/>
          <w14:ligatures w14:val="standardContextual"/>
        </w:rPr>
      </w:pPr>
      <w:r>
        <w:t>6.2.2.7</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_Toc161252418 \h </w:instrText>
      </w:r>
      <w:r>
        <w:fldChar w:fldCharType="separate"/>
      </w:r>
      <w:r>
        <w:t>47</w:t>
      </w:r>
      <w:r>
        <w:fldChar w:fldCharType="end"/>
      </w:r>
    </w:p>
    <w:p w14:paraId="17074EB8" w14:textId="66E598F8" w:rsidR="003C7E56" w:rsidRDefault="003C7E56">
      <w:pPr>
        <w:pStyle w:val="TOC3"/>
        <w:rPr>
          <w:rFonts w:asciiTheme="minorHAnsi" w:eastAsiaTheme="minorEastAsia" w:hAnsiTheme="minorHAnsi" w:cstheme="minorBidi"/>
          <w:kern w:val="2"/>
          <w:sz w:val="22"/>
          <w:szCs w:val="22"/>
          <w:lang w:eastAsia="en-GB"/>
          <w14:ligatures w14:val="standardContextual"/>
        </w:rPr>
      </w:pPr>
      <w:r>
        <w:t>6.2.2A</w:t>
      </w:r>
      <w:r>
        <w:rPr>
          <w:rFonts w:asciiTheme="minorHAnsi" w:eastAsiaTheme="minorEastAsia" w:hAnsiTheme="minorHAnsi" w:cstheme="minorBidi"/>
          <w:kern w:val="2"/>
          <w:sz w:val="22"/>
          <w:szCs w:val="22"/>
          <w:lang w:eastAsia="en-GB"/>
          <w14:ligatures w14:val="standardContextual"/>
        </w:rPr>
        <w:tab/>
      </w:r>
      <w:r>
        <w:t>Identifier Reporting for AMF</w:t>
      </w:r>
      <w:r>
        <w:tab/>
      </w:r>
      <w:r>
        <w:fldChar w:fldCharType="begin" w:fldLock="1"/>
      </w:r>
      <w:r>
        <w:instrText xml:space="preserve"> PAGEREF _Toc161252419 \h </w:instrText>
      </w:r>
      <w:r>
        <w:fldChar w:fldCharType="separate"/>
      </w:r>
      <w:r>
        <w:t>47</w:t>
      </w:r>
      <w:r>
        <w:fldChar w:fldCharType="end"/>
      </w:r>
    </w:p>
    <w:p w14:paraId="0E63980D" w14:textId="48C274E8" w:rsidR="003C7E56" w:rsidRDefault="003C7E56">
      <w:pPr>
        <w:pStyle w:val="TOC4"/>
        <w:rPr>
          <w:rFonts w:asciiTheme="minorHAnsi" w:eastAsiaTheme="minorEastAsia" w:hAnsiTheme="minorHAnsi" w:cstheme="minorBidi"/>
          <w:kern w:val="2"/>
          <w:sz w:val="22"/>
          <w:szCs w:val="22"/>
          <w:lang w:eastAsia="en-GB"/>
          <w14:ligatures w14:val="standardContextual"/>
        </w:rPr>
      </w:pPr>
      <w:r>
        <w:t>6.2.2A.1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_Toc161252420 \h </w:instrText>
      </w:r>
      <w:r>
        <w:fldChar w:fldCharType="separate"/>
      </w:r>
      <w:r>
        <w:t>47</w:t>
      </w:r>
      <w:r>
        <w:fldChar w:fldCharType="end"/>
      </w:r>
    </w:p>
    <w:p w14:paraId="1DCCEED6" w14:textId="1411F509" w:rsidR="003C7E56" w:rsidRDefault="003C7E56">
      <w:pPr>
        <w:pStyle w:val="TOC4"/>
        <w:rPr>
          <w:rFonts w:asciiTheme="minorHAnsi" w:eastAsiaTheme="minorEastAsia" w:hAnsiTheme="minorHAnsi" w:cstheme="minorBidi"/>
          <w:kern w:val="2"/>
          <w:sz w:val="22"/>
          <w:szCs w:val="22"/>
          <w:lang w:eastAsia="en-GB"/>
          <w14:ligatures w14:val="standardContextual"/>
        </w:rPr>
      </w:pPr>
      <w:r>
        <w:t>6.2.2A.2</w:t>
      </w:r>
      <w:r>
        <w:rPr>
          <w:rFonts w:asciiTheme="minorHAnsi" w:eastAsiaTheme="minorEastAsia" w:hAnsiTheme="minorHAnsi" w:cstheme="minorBidi"/>
          <w:kern w:val="2"/>
          <w:sz w:val="22"/>
          <w:szCs w:val="22"/>
          <w:lang w:eastAsia="en-GB"/>
          <w14:ligatures w14:val="standardContextual"/>
        </w:rPr>
        <w:tab/>
      </w:r>
      <w:r>
        <w:t>IEF Events</w:t>
      </w:r>
      <w:r>
        <w:tab/>
      </w:r>
      <w:r>
        <w:fldChar w:fldCharType="begin" w:fldLock="1"/>
      </w:r>
      <w:r>
        <w:instrText xml:space="preserve"> PAGEREF _Toc161252421 \h </w:instrText>
      </w:r>
      <w:r>
        <w:fldChar w:fldCharType="separate"/>
      </w:r>
      <w:r>
        <w:t>48</w:t>
      </w:r>
      <w:r>
        <w:fldChar w:fldCharType="end"/>
      </w:r>
    </w:p>
    <w:p w14:paraId="59F33F7D" w14:textId="03321BF2" w:rsidR="003C7E56" w:rsidRDefault="003C7E56">
      <w:pPr>
        <w:pStyle w:val="TOC4"/>
        <w:rPr>
          <w:rFonts w:asciiTheme="minorHAnsi" w:eastAsiaTheme="minorEastAsia" w:hAnsiTheme="minorHAnsi" w:cstheme="minorBidi"/>
          <w:kern w:val="2"/>
          <w:sz w:val="22"/>
          <w:szCs w:val="22"/>
          <w:lang w:eastAsia="en-GB"/>
          <w14:ligatures w14:val="standardContextual"/>
        </w:rPr>
      </w:pPr>
      <w:r>
        <w:t>6.2.2A.3</w:t>
      </w:r>
      <w:r>
        <w:rPr>
          <w:rFonts w:asciiTheme="minorHAnsi" w:eastAsiaTheme="minorEastAsia" w:hAnsiTheme="minorHAnsi" w:cstheme="minorBidi"/>
          <w:kern w:val="2"/>
          <w:sz w:val="22"/>
          <w:szCs w:val="22"/>
          <w:lang w:eastAsia="en-GB"/>
          <w14:ligatures w14:val="standardContextual"/>
        </w:rPr>
        <w:tab/>
      </w:r>
      <w:r>
        <w:t>IEF Event parameters</w:t>
      </w:r>
      <w:r>
        <w:tab/>
      </w:r>
      <w:r>
        <w:fldChar w:fldCharType="begin" w:fldLock="1"/>
      </w:r>
      <w:r>
        <w:instrText xml:space="preserve"> PAGEREF _Toc161252422 \h </w:instrText>
      </w:r>
      <w:r>
        <w:fldChar w:fldCharType="separate"/>
      </w:r>
      <w:r>
        <w:t>48</w:t>
      </w:r>
      <w:r>
        <w:fldChar w:fldCharType="end"/>
      </w:r>
    </w:p>
    <w:p w14:paraId="63D77DA4" w14:textId="4BA154D1" w:rsidR="003C7E56" w:rsidRDefault="003C7E56">
      <w:pPr>
        <w:pStyle w:val="TOC4"/>
        <w:rPr>
          <w:rFonts w:asciiTheme="minorHAnsi" w:eastAsiaTheme="minorEastAsia" w:hAnsiTheme="minorHAnsi" w:cstheme="minorBidi"/>
          <w:kern w:val="2"/>
          <w:sz w:val="22"/>
          <w:szCs w:val="22"/>
          <w:lang w:eastAsia="en-GB"/>
          <w14:ligatures w14:val="standardContextual"/>
        </w:rPr>
      </w:pPr>
      <w:r>
        <w:t>6.2.2A.4</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_Toc161252423 \h </w:instrText>
      </w:r>
      <w:r>
        <w:fldChar w:fldCharType="separate"/>
      </w:r>
      <w:r>
        <w:t>48</w:t>
      </w:r>
      <w:r>
        <w:fldChar w:fldCharType="end"/>
      </w:r>
    </w:p>
    <w:p w14:paraId="5CFBF79C" w14:textId="770E920F" w:rsidR="003C7E56" w:rsidRDefault="003C7E56">
      <w:pPr>
        <w:pStyle w:val="TOC3"/>
        <w:rPr>
          <w:rFonts w:asciiTheme="minorHAnsi" w:eastAsiaTheme="minorEastAsia" w:hAnsiTheme="minorHAnsi" w:cstheme="minorBidi"/>
          <w:kern w:val="2"/>
          <w:sz w:val="22"/>
          <w:szCs w:val="22"/>
          <w:lang w:eastAsia="en-GB"/>
          <w14:ligatures w14:val="standardContextual"/>
        </w:rPr>
      </w:pPr>
      <w:r>
        <w:t>6.2.3</w:t>
      </w:r>
      <w:r>
        <w:rPr>
          <w:rFonts w:asciiTheme="minorHAnsi" w:eastAsiaTheme="minorEastAsia" w:hAnsiTheme="minorHAnsi" w:cstheme="minorBidi"/>
          <w:kern w:val="2"/>
          <w:sz w:val="22"/>
          <w:szCs w:val="22"/>
          <w:lang w:eastAsia="en-GB"/>
          <w14:ligatures w14:val="standardContextual"/>
        </w:rPr>
        <w:tab/>
      </w:r>
      <w:r>
        <w:t>LI for SMF/UPF</w:t>
      </w:r>
      <w:r>
        <w:tab/>
      </w:r>
      <w:r>
        <w:fldChar w:fldCharType="begin" w:fldLock="1"/>
      </w:r>
      <w:r>
        <w:instrText xml:space="preserve"> PAGEREF _Toc161252424 \h </w:instrText>
      </w:r>
      <w:r>
        <w:fldChar w:fldCharType="separate"/>
      </w:r>
      <w:r>
        <w:t>48</w:t>
      </w:r>
      <w:r>
        <w:fldChar w:fldCharType="end"/>
      </w:r>
    </w:p>
    <w:p w14:paraId="4956FF40" w14:textId="233D004C" w:rsidR="003C7E56" w:rsidRDefault="003C7E56">
      <w:pPr>
        <w:pStyle w:val="TOC4"/>
        <w:rPr>
          <w:rFonts w:asciiTheme="minorHAnsi" w:eastAsiaTheme="minorEastAsia" w:hAnsiTheme="minorHAnsi" w:cstheme="minorBidi"/>
          <w:kern w:val="2"/>
          <w:sz w:val="22"/>
          <w:szCs w:val="22"/>
          <w:lang w:eastAsia="en-GB"/>
          <w14:ligatures w14:val="standardContextual"/>
        </w:rPr>
      </w:pPr>
      <w:r>
        <w:t>6.2.3.1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_Toc161252425 \h </w:instrText>
      </w:r>
      <w:r>
        <w:fldChar w:fldCharType="separate"/>
      </w:r>
      <w:r>
        <w:t>48</w:t>
      </w:r>
      <w:r>
        <w:fldChar w:fldCharType="end"/>
      </w:r>
    </w:p>
    <w:p w14:paraId="298B2373" w14:textId="178BAC4F" w:rsidR="003C7E56" w:rsidRDefault="003C7E56">
      <w:pPr>
        <w:pStyle w:val="TOC4"/>
        <w:rPr>
          <w:rFonts w:asciiTheme="minorHAnsi" w:eastAsiaTheme="minorEastAsia" w:hAnsiTheme="minorHAnsi" w:cstheme="minorBidi"/>
          <w:kern w:val="2"/>
          <w:sz w:val="22"/>
          <w:szCs w:val="22"/>
          <w:lang w:eastAsia="en-GB"/>
          <w14:ligatures w14:val="standardContextual"/>
        </w:rPr>
      </w:pPr>
      <w:r>
        <w:t>6.2.3.2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_Toc161252426 \h </w:instrText>
      </w:r>
      <w:r>
        <w:fldChar w:fldCharType="separate"/>
      </w:r>
      <w:r>
        <w:t>50</w:t>
      </w:r>
      <w:r>
        <w:fldChar w:fldCharType="end"/>
      </w:r>
    </w:p>
    <w:p w14:paraId="59DBCD84" w14:textId="45E947F0" w:rsidR="003C7E56" w:rsidRDefault="003C7E56">
      <w:pPr>
        <w:pStyle w:val="TOC4"/>
        <w:rPr>
          <w:rFonts w:asciiTheme="minorHAnsi" w:eastAsiaTheme="minorEastAsia" w:hAnsiTheme="minorHAnsi" w:cstheme="minorBidi"/>
          <w:kern w:val="2"/>
          <w:sz w:val="22"/>
          <w:szCs w:val="22"/>
          <w:lang w:eastAsia="en-GB"/>
          <w14:ligatures w14:val="standardContextual"/>
        </w:rPr>
      </w:pPr>
      <w:r>
        <w:t>6.2.3.3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_Toc161252427 \h </w:instrText>
      </w:r>
      <w:r>
        <w:fldChar w:fldCharType="separate"/>
      </w:r>
      <w:r>
        <w:t>50</w:t>
      </w:r>
      <w:r>
        <w:fldChar w:fldCharType="end"/>
      </w:r>
    </w:p>
    <w:p w14:paraId="60681984" w14:textId="628A3001" w:rsidR="003C7E56" w:rsidRDefault="003C7E56">
      <w:pPr>
        <w:pStyle w:val="TOC4"/>
        <w:rPr>
          <w:rFonts w:asciiTheme="minorHAnsi" w:eastAsiaTheme="minorEastAsia" w:hAnsiTheme="minorHAnsi" w:cstheme="minorBidi"/>
          <w:kern w:val="2"/>
          <w:sz w:val="22"/>
          <w:szCs w:val="22"/>
          <w:lang w:eastAsia="en-GB"/>
          <w14:ligatures w14:val="standardContextual"/>
        </w:rPr>
      </w:pPr>
      <w:r>
        <w:t>6.2.3.4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_Toc161252428 \h </w:instrText>
      </w:r>
      <w:r>
        <w:fldChar w:fldCharType="separate"/>
      </w:r>
      <w:r>
        <w:t>51</w:t>
      </w:r>
      <w:r>
        <w:fldChar w:fldCharType="end"/>
      </w:r>
    </w:p>
    <w:p w14:paraId="14A7D19F" w14:textId="19F52DC8" w:rsidR="003C7E56" w:rsidRDefault="003C7E56">
      <w:pPr>
        <w:pStyle w:val="TOC4"/>
        <w:rPr>
          <w:rFonts w:asciiTheme="minorHAnsi" w:eastAsiaTheme="minorEastAsia" w:hAnsiTheme="minorHAnsi" w:cstheme="minorBidi"/>
          <w:kern w:val="2"/>
          <w:sz w:val="22"/>
          <w:szCs w:val="22"/>
          <w:lang w:eastAsia="en-GB"/>
          <w14:ligatures w14:val="standardContextual"/>
        </w:rPr>
      </w:pPr>
      <w:r>
        <w:t>6.2.3.5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_Toc161252429 \h </w:instrText>
      </w:r>
      <w:r>
        <w:fldChar w:fldCharType="separate"/>
      </w:r>
      <w:r>
        <w:t>51</w:t>
      </w:r>
      <w:r>
        <w:fldChar w:fldCharType="end"/>
      </w:r>
    </w:p>
    <w:p w14:paraId="05216D20" w14:textId="42CB0DEC" w:rsidR="003C7E56" w:rsidRDefault="003C7E56">
      <w:pPr>
        <w:pStyle w:val="TOC4"/>
        <w:rPr>
          <w:rFonts w:asciiTheme="minorHAnsi" w:eastAsiaTheme="minorEastAsia" w:hAnsiTheme="minorHAnsi" w:cstheme="minorBidi"/>
          <w:kern w:val="2"/>
          <w:sz w:val="22"/>
          <w:szCs w:val="22"/>
          <w:lang w:eastAsia="en-GB"/>
          <w14:ligatures w14:val="standardContextual"/>
        </w:rPr>
      </w:pPr>
      <w:r>
        <w:t>6.2.3.6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_Toc161252430 \h </w:instrText>
      </w:r>
      <w:r>
        <w:fldChar w:fldCharType="separate"/>
      </w:r>
      <w:r>
        <w:t>51</w:t>
      </w:r>
      <w:r>
        <w:fldChar w:fldCharType="end"/>
      </w:r>
    </w:p>
    <w:p w14:paraId="6E64061E" w14:textId="328C26F9" w:rsidR="003C7E56" w:rsidRDefault="003C7E56">
      <w:pPr>
        <w:pStyle w:val="TOC4"/>
        <w:rPr>
          <w:rFonts w:asciiTheme="minorHAnsi" w:eastAsiaTheme="minorEastAsia" w:hAnsiTheme="minorHAnsi" w:cstheme="minorBidi"/>
          <w:kern w:val="2"/>
          <w:sz w:val="22"/>
          <w:szCs w:val="22"/>
          <w:lang w:eastAsia="en-GB"/>
          <w14:ligatures w14:val="standardContextual"/>
        </w:rPr>
      </w:pPr>
      <w:r>
        <w:t>6.2.3.7</w:t>
      </w:r>
      <w:r>
        <w:rPr>
          <w:rFonts w:asciiTheme="minorHAnsi" w:eastAsiaTheme="minorEastAsia" w:hAnsiTheme="minorHAnsi" w:cstheme="minorBidi"/>
          <w:kern w:val="2"/>
          <w:sz w:val="22"/>
          <w:szCs w:val="22"/>
          <w:lang w:eastAsia="en-GB"/>
          <w14:ligatures w14:val="standardContextual"/>
        </w:rPr>
        <w:tab/>
      </w:r>
      <w:r>
        <w:t>Multi-Access PDU (MA PDU) Session Specific</w:t>
      </w:r>
      <w:r>
        <w:tab/>
      </w:r>
      <w:r>
        <w:fldChar w:fldCharType="begin" w:fldLock="1"/>
      </w:r>
      <w:r>
        <w:instrText xml:space="preserve"> PAGEREF _Toc161252431 \h </w:instrText>
      </w:r>
      <w:r>
        <w:fldChar w:fldCharType="separate"/>
      </w:r>
      <w:r>
        <w:t>52</w:t>
      </w:r>
      <w:r>
        <w:fldChar w:fldCharType="end"/>
      </w:r>
    </w:p>
    <w:p w14:paraId="0E4B8E29" w14:textId="16E2DA46" w:rsidR="003C7E56" w:rsidRDefault="003C7E56">
      <w:pPr>
        <w:pStyle w:val="TOC4"/>
        <w:rPr>
          <w:rFonts w:asciiTheme="minorHAnsi" w:eastAsiaTheme="minorEastAsia" w:hAnsiTheme="minorHAnsi" w:cstheme="minorBidi"/>
          <w:kern w:val="2"/>
          <w:sz w:val="22"/>
          <w:szCs w:val="22"/>
          <w:lang w:eastAsia="en-GB"/>
          <w14:ligatures w14:val="standardContextual"/>
        </w:rPr>
      </w:pPr>
      <w:r>
        <w:t>6.2.3.8</w:t>
      </w:r>
      <w:r>
        <w:rPr>
          <w:rFonts w:asciiTheme="minorHAnsi" w:eastAsiaTheme="minorEastAsia" w:hAnsiTheme="minorHAnsi" w:cstheme="minorBidi"/>
          <w:kern w:val="2"/>
          <w:sz w:val="22"/>
          <w:szCs w:val="22"/>
          <w:lang w:eastAsia="en-GB"/>
          <w14:ligatures w14:val="standardContextual"/>
        </w:rPr>
        <w:tab/>
      </w:r>
      <w:r>
        <w:t>LI state transfers in SMF sets</w:t>
      </w:r>
      <w:r>
        <w:tab/>
      </w:r>
      <w:r>
        <w:fldChar w:fldCharType="begin" w:fldLock="1"/>
      </w:r>
      <w:r>
        <w:instrText xml:space="preserve"> PAGEREF _Toc161252432 \h </w:instrText>
      </w:r>
      <w:r>
        <w:fldChar w:fldCharType="separate"/>
      </w:r>
      <w:r>
        <w:t>53</w:t>
      </w:r>
      <w:r>
        <w:fldChar w:fldCharType="end"/>
      </w:r>
    </w:p>
    <w:p w14:paraId="039965AF" w14:textId="1B65ECAB" w:rsidR="003C7E56" w:rsidRDefault="003C7E56">
      <w:pPr>
        <w:pStyle w:val="TOC4"/>
        <w:rPr>
          <w:rFonts w:asciiTheme="minorHAnsi" w:eastAsiaTheme="minorEastAsia" w:hAnsiTheme="minorHAnsi" w:cstheme="minorBidi"/>
          <w:kern w:val="2"/>
          <w:sz w:val="22"/>
          <w:szCs w:val="22"/>
          <w:lang w:eastAsia="en-GB"/>
          <w14:ligatures w14:val="standardContextual"/>
        </w:rPr>
      </w:pPr>
      <w:r>
        <w:t>6.2.3.9</w:t>
      </w:r>
      <w:r>
        <w:rPr>
          <w:rFonts w:asciiTheme="minorHAnsi" w:eastAsiaTheme="minorEastAsia" w:hAnsiTheme="minorHAnsi" w:cstheme="minorBidi"/>
          <w:kern w:val="2"/>
          <w:sz w:val="22"/>
          <w:szCs w:val="22"/>
          <w:lang w:eastAsia="en-GB"/>
          <w14:ligatures w14:val="standardContextual"/>
        </w:rPr>
        <w:tab/>
      </w:r>
      <w:r>
        <w:t>Interface LI_ST</w:t>
      </w:r>
      <w:r>
        <w:tab/>
      </w:r>
      <w:r>
        <w:fldChar w:fldCharType="begin" w:fldLock="1"/>
      </w:r>
      <w:r>
        <w:instrText xml:space="preserve"> PAGEREF _Toc161252433 \h </w:instrText>
      </w:r>
      <w:r>
        <w:fldChar w:fldCharType="separate"/>
      </w:r>
      <w:r>
        <w:t>54</w:t>
      </w:r>
      <w:r>
        <w:fldChar w:fldCharType="end"/>
      </w:r>
    </w:p>
    <w:p w14:paraId="2EDE9330" w14:textId="271B2943" w:rsidR="003C7E56" w:rsidRDefault="003C7E56">
      <w:pPr>
        <w:pStyle w:val="TOC3"/>
        <w:rPr>
          <w:rFonts w:asciiTheme="minorHAnsi" w:eastAsiaTheme="minorEastAsia" w:hAnsiTheme="minorHAnsi" w:cstheme="minorBidi"/>
          <w:kern w:val="2"/>
          <w:sz w:val="22"/>
          <w:szCs w:val="22"/>
          <w:lang w:eastAsia="en-GB"/>
          <w14:ligatures w14:val="standardContextual"/>
        </w:rPr>
      </w:pPr>
      <w:r>
        <w:t>6.2.4</w:t>
      </w:r>
      <w:r>
        <w:rPr>
          <w:rFonts w:asciiTheme="minorHAnsi" w:eastAsiaTheme="minorEastAsia" w:hAnsiTheme="minorHAnsi" w:cstheme="minorBidi"/>
          <w:kern w:val="2"/>
          <w:sz w:val="22"/>
          <w:szCs w:val="22"/>
          <w:lang w:eastAsia="en-GB"/>
          <w14:ligatures w14:val="standardContextual"/>
        </w:rPr>
        <w:tab/>
      </w:r>
      <w:r>
        <w:t>LI at UDM for 5G</w:t>
      </w:r>
      <w:r>
        <w:tab/>
      </w:r>
      <w:r>
        <w:fldChar w:fldCharType="begin" w:fldLock="1"/>
      </w:r>
      <w:r>
        <w:instrText xml:space="preserve"> PAGEREF _Toc161252434 \h </w:instrText>
      </w:r>
      <w:r>
        <w:fldChar w:fldCharType="separate"/>
      </w:r>
      <w:r>
        <w:t>54</w:t>
      </w:r>
      <w:r>
        <w:fldChar w:fldCharType="end"/>
      </w:r>
    </w:p>
    <w:p w14:paraId="2BC15D26" w14:textId="053E6BA3" w:rsidR="003C7E56" w:rsidRDefault="003C7E56">
      <w:pPr>
        <w:pStyle w:val="TOC3"/>
        <w:rPr>
          <w:rFonts w:asciiTheme="minorHAnsi" w:eastAsiaTheme="minorEastAsia" w:hAnsiTheme="minorHAnsi" w:cstheme="minorBidi"/>
          <w:kern w:val="2"/>
          <w:sz w:val="22"/>
          <w:szCs w:val="22"/>
          <w:lang w:eastAsia="en-GB"/>
          <w14:ligatures w14:val="standardContextual"/>
        </w:rPr>
      </w:pPr>
      <w:r>
        <w:t>6.2.5</w:t>
      </w:r>
      <w:r>
        <w:rPr>
          <w:rFonts w:asciiTheme="minorHAnsi" w:eastAsiaTheme="minorEastAsia" w:hAnsiTheme="minorHAnsi" w:cstheme="minorBidi"/>
          <w:kern w:val="2"/>
          <w:sz w:val="22"/>
          <w:szCs w:val="22"/>
          <w:lang w:eastAsia="en-GB"/>
          <w14:ligatures w14:val="standardContextual"/>
        </w:rPr>
        <w:tab/>
      </w:r>
      <w:r>
        <w:t>LI at SMSF</w:t>
      </w:r>
      <w:r>
        <w:tab/>
      </w:r>
      <w:r>
        <w:fldChar w:fldCharType="begin" w:fldLock="1"/>
      </w:r>
      <w:r>
        <w:instrText xml:space="preserve"> PAGEREF _Toc161252435 \h </w:instrText>
      </w:r>
      <w:r>
        <w:fldChar w:fldCharType="separate"/>
      </w:r>
      <w:r>
        <w:t>54</w:t>
      </w:r>
      <w:r>
        <w:fldChar w:fldCharType="end"/>
      </w:r>
    </w:p>
    <w:p w14:paraId="341F43F0" w14:textId="5BA1D44F" w:rsidR="003C7E56" w:rsidRDefault="003C7E56">
      <w:pPr>
        <w:pStyle w:val="TOC4"/>
        <w:rPr>
          <w:rFonts w:asciiTheme="minorHAnsi" w:eastAsiaTheme="minorEastAsia" w:hAnsiTheme="minorHAnsi" w:cstheme="minorBidi"/>
          <w:kern w:val="2"/>
          <w:sz w:val="22"/>
          <w:szCs w:val="22"/>
          <w:lang w:eastAsia="en-GB"/>
          <w14:ligatures w14:val="standardContextual"/>
        </w:rPr>
      </w:pPr>
      <w:r>
        <w:t>6.2.5.1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_Toc161252436 \h </w:instrText>
      </w:r>
      <w:r>
        <w:fldChar w:fldCharType="separate"/>
      </w:r>
      <w:r>
        <w:t>54</w:t>
      </w:r>
      <w:r>
        <w:fldChar w:fldCharType="end"/>
      </w:r>
    </w:p>
    <w:p w14:paraId="2E7E0C74" w14:textId="0141A8C0" w:rsidR="003C7E56" w:rsidRDefault="003C7E56">
      <w:pPr>
        <w:pStyle w:val="TOC4"/>
        <w:rPr>
          <w:rFonts w:asciiTheme="minorHAnsi" w:eastAsiaTheme="minorEastAsia" w:hAnsiTheme="minorHAnsi" w:cstheme="minorBidi"/>
          <w:kern w:val="2"/>
          <w:sz w:val="22"/>
          <w:szCs w:val="22"/>
          <w:lang w:eastAsia="en-GB"/>
          <w14:ligatures w14:val="standardContextual"/>
        </w:rPr>
      </w:pPr>
      <w:r>
        <w:t>6.2.5.2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_Toc161252437 \h </w:instrText>
      </w:r>
      <w:r>
        <w:fldChar w:fldCharType="separate"/>
      </w:r>
      <w:r>
        <w:t>55</w:t>
      </w:r>
      <w:r>
        <w:fldChar w:fldCharType="end"/>
      </w:r>
    </w:p>
    <w:p w14:paraId="34B095CF" w14:textId="354758B6" w:rsidR="003C7E56" w:rsidRDefault="003C7E56">
      <w:pPr>
        <w:pStyle w:val="TOC4"/>
        <w:rPr>
          <w:rFonts w:asciiTheme="minorHAnsi" w:eastAsiaTheme="minorEastAsia" w:hAnsiTheme="minorHAnsi" w:cstheme="minorBidi"/>
          <w:kern w:val="2"/>
          <w:sz w:val="22"/>
          <w:szCs w:val="22"/>
          <w:lang w:eastAsia="en-GB"/>
          <w14:ligatures w14:val="standardContextual"/>
        </w:rPr>
      </w:pPr>
      <w:r>
        <w:t>6.2.5.3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_Toc161252438 \h </w:instrText>
      </w:r>
      <w:r>
        <w:fldChar w:fldCharType="separate"/>
      </w:r>
      <w:r>
        <w:t>56</w:t>
      </w:r>
      <w:r>
        <w:fldChar w:fldCharType="end"/>
      </w:r>
    </w:p>
    <w:p w14:paraId="756FED9A" w14:textId="0B25D6EB" w:rsidR="003C7E56" w:rsidRDefault="003C7E56">
      <w:pPr>
        <w:pStyle w:val="TOC4"/>
        <w:rPr>
          <w:rFonts w:asciiTheme="minorHAnsi" w:eastAsiaTheme="minorEastAsia" w:hAnsiTheme="minorHAnsi" w:cstheme="minorBidi"/>
          <w:kern w:val="2"/>
          <w:sz w:val="22"/>
          <w:szCs w:val="22"/>
          <w:lang w:eastAsia="en-GB"/>
          <w14:ligatures w14:val="standardContextual"/>
        </w:rPr>
      </w:pPr>
      <w:r>
        <w:lastRenderedPageBreak/>
        <w:t>6.2.5.4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_Toc161252439 \h </w:instrText>
      </w:r>
      <w:r>
        <w:fldChar w:fldCharType="separate"/>
      </w:r>
      <w:r>
        <w:t>56</w:t>
      </w:r>
      <w:r>
        <w:fldChar w:fldCharType="end"/>
      </w:r>
    </w:p>
    <w:p w14:paraId="61FB311E" w14:textId="2EEE8FA4" w:rsidR="003C7E56" w:rsidRDefault="003C7E56">
      <w:pPr>
        <w:pStyle w:val="TOC4"/>
        <w:rPr>
          <w:rFonts w:asciiTheme="minorHAnsi" w:eastAsiaTheme="minorEastAsia" w:hAnsiTheme="minorHAnsi" w:cstheme="minorBidi"/>
          <w:kern w:val="2"/>
          <w:sz w:val="22"/>
          <w:szCs w:val="22"/>
          <w:lang w:eastAsia="en-GB"/>
          <w14:ligatures w14:val="standardContextual"/>
        </w:rPr>
      </w:pPr>
      <w:r>
        <w:t>6.2.5.5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_Toc161252440 \h </w:instrText>
      </w:r>
      <w:r>
        <w:fldChar w:fldCharType="separate"/>
      </w:r>
      <w:r>
        <w:t>56</w:t>
      </w:r>
      <w:r>
        <w:fldChar w:fldCharType="end"/>
      </w:r>
    </w:p>
    <w:p w14:paraId="7C98359E" w14:textId="5948E78E" w:rsidR="003C7E56" w:rsidRDefault="003C7E56">
      <w:pPr>
        <w:pStyle w:val="TOC4"/>
        <w:rPr>
          <w:rFonts w:asciiTheme="minorHAnsi" w:eastAsiaTheme="minorEastAsia" w:hAnsiTheme="minorHAnsi" w:cstheme="minorBidi"/>
          <w:kern w:val="2"/>
          <w:sz w:val="22"/>
          <w:szCs w:val="22"/>
          <w:lang w:eastAsia="en-GB"/>
          <w14:ligatures w14:val="standardContextual"/>
        </w:rPr>
      </w:pPr>
      <w:r>
        <w:t>6.2.5.6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_Toc161252441 \h </w:instrText>
      </w:r>
      <w:r>
        <w:fldChar w:fldCharType="separate"/>
      </w:r>
      <w:r>
        <w:t>56</w:t>
      </w:r>
      <w:r>
        <w:fldChar w:fldCharType="end"/>
      </w:r>
    </w:p>
    <w:p w14:paraId="764DF9E9" w14:textId="6B68D8DA" w:rsidR="003C7E56" w:rsidRDefault="003C7E56">
      <w:pPr>
        <w:pStyle w:val="TOC3"/>
        <w:rPr>
          <w:rFonts w:asciiTheme="minorHAnsi" w:eastAsiaTheme="minorEastAsia" w:hAnsiTheme="minorHAnsi" w:cstheme="minorBidi"/>
          <w:kern w:val="2"/>
          <w:sz w:val="22"/>
          <w:szCs w:val="22"/>
          <w:lang w:eastAsia="en-GB"/>
          <w14:ligatures w14:val="standardContextual"/>
        </w:rPr>
      </w:pPr>
      <w:r>
        <w:t>6.2.6</w:t>
      </w:r>
      <w:r>
        <w:rPr>
          <w:rFonts w:asciiTheme="minorHAnsi" w:eastAsiaTheme="minorEastAsia" w:hAnsiTheme="minorHAnsi" w:cstheme="minorBidi"/>
          <w:kern w:val="2"/>
          <w:sz w:val="22"/>
          <w:szCs w:val="22"/>
          <w:lang w:eastAsia="en-GB"/>
          <w14:ligatures w14:val="standardContextual"/>
        </w:rPr>
        <w:tab/>
      </w:r>
      <w:r>
        <w:t>LI support at NRF</w:t>
      </w:r>
      <w:r>
        <w:tab/>
      </w:r>
      <w:r>
        <w:fldChar w:fldCharType="begin" w:fldLock="1"/>
      </w:r>
      <w:r>
        <w:instrText xml:space="preserve"> PAGEREF _Toc161252442 \h </w:instrText>
      </w:r>
      <w:r>
        <w:fldChar w:fldCharType="separate"/>
      </w:r>
      <w:r>
        <w:t>56</w:t>
      </w:r>
      <w:r>
        <w:fldChar w:fldCharType="end"/>
      </w:r>
    </w:p>
    <w:p w14:paraId="2879683E" w14:textId="0A492FBD" w:rsidR="003C7E56" w:rsidRDefault="003C7E56">
      <w:pPr>
        <w:pStyle w:val="TOC4"/>
        <w:rPr>
          <w:rFonts w:asciiTheme="minorHAnsi" w:eastAsiaTheme="minorEastAsia" w:hAnsiTheme="minorHAnsi" w:cstheme="minorBidi"/>
          <w:kern w:val="2"/>
          <w:sz w:val="22"/>
          <w:szCs w:val="22"/>
          <w:lang w:eastAsia="en-GB"/>
          <w14:ligatures w14:val="standardContextual"/>
        </w:rPr>
      </w:pPr>
      <w:r>
        <w:t>6.2.6.1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_Toc161252443 \h </w:instrText>
      </w:r>
      <w:r>
        <w:fldChar w:fldCharType="separate"/>
      </w:r>
      <w:r>
        <w:t>56</w:t>
      </w:r>
      <w:r>
        <w:fldChar w:fldCharType="end"/>
      </w:r>
    </w:p>
    <w:p w14:paraId="54A0CB18" w14:textId="1BA25CDC" w:rsidR="003C7E56" w:rsidRDefault="003C7E56">
      <w:pPr>
        <w:pStyle w:val="TOC4"/>
        <w:rPr>
          <w:rFonts w:asciiTheme="minorHAnsi" w:eastAsiaTheme="minorEastAsia" w:hAnsiTheme="minorHAnsi" w:cstheme="minorBidi"/>
          <w:kern w:val="2"/>
          <w:sz w:val="22"/>
          <w:szCs w:val="22"/>
          <w:lang w:eastAsia="en-GB"/>
          <w14:ligatures w14:val="standardContextual"/>
        </w:rPr>
      </w:pPr>
      <w:r>
        <w:t>6.2.6.2</w:t>
      </w:r>
      <w:r>
        <w:rPr>
          <w:rFonts w:asciiTheme="minorHAnsi" w:eastAsiaTheme="minorEastAsia" w:hAnsiTheme="minorHAnsi" w:cstheme="minorBidi"/>
          <w:kern w:val="2"/>
          <w:sz w:val="22"/>
          <w:szCs w:val="22"/>
          <w:lang w:eastAsia="en-GB"/>
          <w14:ligatures w14:val="standardContextual"/>
        </w:rPr>
        <w:tab/>
      </w:r>
      <w:r>
        <w:t>LI_SI notifications</w:t>
      </w:r>
      <w:r>
        <w:tab/>
      </w:r>
      <w:r>
        <w:fldChar w:fldCharType="begin" w:fldLock="1"/>
      </w:r>
      <w:r>
        <w:instrText xml:space="preserve"> PAGEREF _Toc161252444 \h </w:instrText>
      </w:r>
      <w:r>
        <w:fldChar w:fldCharType="separate"/>
      </w:r>
      <w:r>
        <w:t>57</w:t>
      </w:r>
      <w:r>
        <w:fldChar w:fldCharType="end"/>
      </w:r>
    </w:p>
    <w:p w14:paraId="379C36E1" w14:textId="20C04B6A" w:rsidR="003C7E56" w:rsidRDefault="003C7E56">
      <w:pPr>
        <w:pStyle w:val="TOC4"/>
        <w:rPr>
          <w:rFonts w:asciiTheme="minorHAnsi" w:eastAsiaTheme="minorEastAsia" w:hAnsiTheme="minorHAnsi" w:cstheme="minorBidi"/>
          <w:kern w:val="2"/>
          <w:sz w:val="22"/>
          <w:szCs w:val="22"/>
          <w:lang w:eastAsia="en-GB"/>
          <w14:ligatures w14:val="standardContextual"/>
        </w:rPr>
      </w:pPr>
      <w:r>
        <w:t>6.2.6.3</w:t>
      </w:r>
      <w:r>
        <w:rPr>
          <w:rFonts w:asciiTheme="minorHAnsi" w:eastAsiaTheme="minorEastAsia" w:hAnsiTheme="minorHAnsi" w:cstheme="minorBidi"/>
          <w:kern w:val="2"/>
          <w:sz w:val="22"/>
          <w:szCs w:val="22"/>
          <w:lang w:eastAsia="en-GB"/>
          <w14:ligatures w14:val="standardContextual"/>
        </w:rPr>
        <w:tab/>
      </w:r>
      <w:r>
        <w:t>LI_SI parameters</w:t>
      </w:r>
      <w:r>
        <w:tab/>
      </w:r>
      <w:r>
        <w:fldChar w:fldCharType="begin" w:fldLock="1"/>
      </w:r>
      <w:r>
        <w:instrText xml:space="preserve"> PAGEREF _Toc161252445 \h </w:instrText>
      </w:r>
      <w:r>
        <w:fldChar w:fldCharType="separate"/>
      </w:r>
      <w:r>
        <w:t>57</w:t>
      </w:r>
      <w:r>
        <w:fldChar w:fldCharType="end"/>
      </w:r>
    </w:p>
    <w:p w14:paraId="7EF2236F" w14:textId="25FDA8C0" w:rsidR="003C7E56" w:rsidRDefault="003C7E56">
      <w:pPr>
        <w:pStyle w:val="TOC3"/>
        <w:rPr>
          <w:rFonts w:asciiTheme="minorHAnsi" w:eastAsiaTheme="minorEastAsia" w:hAnsiTheme="minorHAnsi" w:cstheme="minorBidi"/>
          <w:kern w:val="2"/>
          <w:sz w:val="22"/>
          <w:szCs w:val="22"/>
          <w:lang w:eastAsia="en-GB"/>
          <w14:ligatures w14:val="standardContextual"/>
        </w:rPr>
      </w:pPr>
      <w:r>
        <w:t>6.2.7</w:t>
      </w:r>
      <w:r>
        <w:rPr>
          <w:rFonts w:asciiTheme="minorHAnsi" w:eastAsiaTheme="minorEastAsia" w:hAnsiTheme="minorHAnsi" w:cstheme="minorBidi"/>
          <w:kern w:val="2"/>
          <w:sz w:val="22"/>
          <w:szCs w:val="22"/>
          <w:lang w:eastAsia="en-GB"/>
          <w14:ligatures w14:val="standardContextual"/>
        </w:rPr>
        <w:tab/>
      </w:r>
      <w:r>
        <w:t>External data storage</w:t>
      </w:r>
      <w:r>
        <w:tab/>
      </w:r>
      <w:r>
        <w:fldChar w:fldCharType="begin" w:fldLock="1"/>
      </w:r>
      <w:r>
        <w:instrText xml:space="preserve"> PAGEREF _Toc161252446 \h </w:instrText>
      </w:r>
      <w:r>
        <w:fldChar w:fldCharType="separate"/>
      </w:r>
      <w:r>
        <w:t>58</w:t>
      </w:r>
      <w:r>
        <w:fldChar w:fldCharType="end"/>
      </w:r>
    </w:p>
    <w:p w14:paraId="2A466764" w14:textId="625B8E5F" w:rsidR="003C7E56" w:rsidRDefault="003C7E56">
      <w:pPr>
        <w:pStyle w:val="TOC4"/>
        <w:rPr>
          <w:rFonts w:asciiTheme="minorHAnsi" w:eastAsiaTheme="minorEastAsia" w:hAnsiTheme="minorHAnsi" w:cstheme="minorBidi"/>
          <w:kern w:val="2"/>
          <w:sz w:val="22"/>
          <w:szCs w:val="22"/>
          <w:lang w:eastAsia="en-GB"/>
          <w14:ligatures w14:val="standardContextual"/>
        </w:rPr>
      </w:pPr>
      <w:r>
        <w:t>6.2.7.1</w:t>
      </w:r>
      <w:r>
        <w:rPr>
          <w:rFonts w:asciiTheme="minorHAnsi" w:eastAsiaTheme="minorEastAsia" w:hAnsiTheme="minorHAnsi" w:cstheme="minorBidi"/>
          <w:kern w:val="2"/>
          <w:sz w:val="22"/>
          <w:szCs w:val="22"/>
          <w:lang w:eastAsia="en-GB"/>
          <w14:ligatures w14:val="standardContextual"/>
        </w:rPr>
        <w:tab/>
      </w:r>
      <w:r>
        <w:t>UDSF or UDR</w:t>
      </w:r>
      <w:r>
        <w:tab/>
      </w:r>
      <w:r>
        <w:fldChar w:fldCharType="begin" w:fldLock="1"/>
      </w:r>
      <w:r>
        <w:instrText xml:space="preserve"> PAGEREF _Toc161252447 \h </w:instrText>
      </w:r>
      <w:r>
        <w:fldChar w:fldCharType="separate"/>
      </w:r>
      <w:r>
        <w:t>58</w:t>
      </w:r>
      <w:r>
        <w:fldChar w:fldCharType="end"/>
      </w:r>
    </w:p>
    <w:p w14:paraId="69F929CA" w14:textId="70F30946" w:rsidR="003C7E56" w:rsidRDefault="003C7E56">
      <w:pPr>
        <w:pStyle w:val="TOC4"/>
        <w:rPr>
          <w:rFonts w:asciiTheme="minorHAnsi" w:eastAsiaTheme="minorEastAsia" w:hAnsiTheme="minorHAnsi" w:cstheme="minorBidi"/>
          <w:kern w:val="2"/>
          <w:sz w:val="22"/>
          <w:szCs w:val="22"/>
          <w:lang w:eastAsia="en-GB"/>
          <w14:ligatures w14:val="standardContextual"/>
        </w:rPr>
      </w:pPr>
      <w:r>
        <w:t>6.2.7.2</w:t>
      </w:r>
      <w:r>
        <w:rPr>
          <w:rFonts w:asciiTheme="minorHAnsi" w:eastAsiaTheme="minorEastAsia" w:hAnsiTheme="minorHAnsi" w:cstheme="minorBidi"/>
          <w:kern w:val="2"/>
          <w:sz w:val="22"/>
          <w:szCs w:val="22"/>
          <w:lang w:eastAsia="en-GB"/>
          <w14:ligatures w14:val="standardContextual"/>
        </w:rPr>
        <w:tab/>
      </w:r>
      <w:r>
        <w:t>LI State Storage Function (LISSF)</w:t>
      </w:r>
      <w:r>
        <w:tab/>
      </w:r>
      <w:r>
        <w:fldChar w:fldCharType="begin" w:fldLock="1"/>
      </w:r>
      <w:r>
        <w:instrText xml:space="preserve"> PAGEREF _Toc161252448 \h </w:instrText>
      </w:r>
      <w:r>
        <w:fldChar w:fldCharType="separate"/>
      </w:r>
      <w:r>
        <w:t>58</w:t>
      </w:r>
      <w:r>
        <w:fldChar w:fldCharType="end"/>
      </w:r>
    </w:p>
    <w:p w14:paraId="16C508A5" w14:textId="584D4958" w:rsidR="003C7E56" w:rsidRDefault="003C7E56">
      <w:pPr>
        <w:pStyle w:val="TOC2"/>
        <w:rPr>
          <w:rFonts w:asciiTheme="minorHAnsi" w:eastAsiaTheme="minorEastAsia" w:hAnsiTheme="minorHAnsi" w:cstheme="minorBidi"/>
          <w:kern w:val="2"/>
          <w:sz w:val="22"/>
          <w:szCs w:val="22"/>
          <w:lang w:eastAsia="en-GB"/>
          <w14:ligatures w14:val="standardContextual"/>
        </w:rPr>
      </w:pPr>
      <w:r>
        <w:t>6.3</w:t>
      </w:r>
      <w:r>
        <w:rPr>
          <w:rFonts w:asciiTheme="minorHAnsi" w:eastAsiaTheme="minorEastAsia" w:hAnsiTheme="minorHAnsi" w:cstheme="minorBidi"/>
          <w:kern w:val="2"/>
          <w:sz w:val="22"/>
          <w:szCs w:val="22"/>
          <w:lang w:eastAsia="en-GB"/>
          <w14:ligatures w14:val="standardContextual"/>
        </w:rPr>
        <w:tab/>
      </w:r>
      <w:r>
        <w:t>EPC</w:t>
      </w:r>
      <w:r>
        <w:tab/>
      </w:r>
      <w:r>
        <w:fldChar w:fldCharType="begin" w:fldLock="1"/>
      </w:r>
      <w:r>
        <w:instrText xml:space="preserve"> PAGEREF _Toc161252449 \h </w:instrText>
      </w:r>
      <w:r>
        <w:fldChar w:fldCharType="separate"/>
      </w:r>
      <w:r>
        <w:t>58</w:t>
      </w:r>
      <w:r>
        <w:fldChar w:fldCharType="end"/>
      </w:r>
    </w:p>
    <w:p w14:paraId="1FE968C0" w14:textId="07F4DB21" w:rsidR="003C7E56" w:rsidRDefault="003C7E56">
      <w:pPr>
        <w:pStyle w:val="TOC3"/>
        <w:rPr>
          <w:rFonts w:asciiTheme="minorHAnsi" w:eastAsiaTheme="minorEastAsia" w:hAnsiTheme="minorHAnsi" w:cstheme="minorBidi"/>
          <w:kern w:val="2"/>
          <w:sz w:val="22"/>
          <w:szCs w:val="22"/>
          <w:lang w:eastAsia="en-GB"/>
          <w14:ligatures w14:val="standardContextual"/>
        </w:rPr>
      </w:pPr>
      <w:r>
        <w:t>6.3.1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_Toc161252450 \h </w:instrText>
      </w:r>
      <w:r>
        <w:fldChar w:fldCharType="separate"/>
      </w:r>
      <w:r>
        <w:t>58</w:t>
      </w:r>
      <w:r>
        <w:fldChar w:fldCharType="end"/>
      </w:r>
    </w:p>
    <w:p w14:paraId="58645A2D" w14:textId="545679DC" w:rsidR="003C7E56" w:rsidRDefault="003C7E56">
      <w:pPr>
        <w:pStyle w:val="TOC3"/>
        <w:rPr>
          <w:rFonts w:asciiTheme="minorHAnsi" w:eastAsiaTheme="minorEastAsia" w:hAnsiTheme="minorHAnsi" w:cstheme="minorBidi"/>
          <w:kern w:val="2"/>
          <w:sz w:val="22"/>
          <w:szCs w:val="22"/>
          <w:lang w:eastAsia="en-GB"/>
          <w14:ligatures w14:val="standardContextual"/>
        </w:rPr>
      </w:pPr>
      <w:r>
        <w:t>6.3.2</w:t>
      </w:r>
      <w:r>
        <w:rPr>
          <w:rFonts w:asciiTheme="minorHAnsi" w:eastAsiaTheme="minorEastAsia" w:hAnsiTheme="minorHAnsi" w:cstheme="minorBidi"/>
          <w:kern w:val="2"/>
          <w:sz w:val="22"/>
          <w:szCs w:val="22"/>
          <w:lang w:eastAsia="en-GB"/>
          <w14:ligatures w14:val="standardContextual"/>
        </w:rPr>
        <w:tab/>
      </w:r>
      <w:r>
        <w:t>LI at the MME</w:t>
      </w:r>
      <w:r>
        <w:tab/>
      </w:r>
      <w:r>
        <w:fldChar w:fldCharType="begin" w:fldLock="1"/>
      </w:r>
      <w:r>
        <w:instrText xml:space="preserve"> PAGEREF _Toc161252451 \h </w:instrText>
      </w:r>
      <w:r>
        <w:fldChar w:fldCharType="separate"/>
      </w:r>
      <w:r>
        <w:t>59</w:t>
      </w:r>
      <w:r>
        <w:fldChar w:fldCharType="end"/>
      </w:r>
    </w:p>
    <w:p w14:paraId="1CE454AE" w14:textId="591310AA" w:rsidR="003C7E56" w:rsidRDefault="003C7E56">
      <w:pPr>
        <w:pStyle w:val="TOC4"/>
        <w:rPr>
          <w:rFonts w:asciiTheme="minorHAnsi" w:eastAsiaTheme="minorEastAsia" w:hAnsiTheme="minorHAnsi" w:cstheme="minorBidi"/>
          <w:kern w:val="2"/>
          <w:sz w:val="22"/>
          <w:szCs w:val="22"/>
          <w:lang w:eastAsia="en-GB"/>
          <w14:ligatures w14:val="standardContextual"/>
        </w:rPr>
      </w:pPr>
      <w:r>
        <w:t>6.3.2.1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_Toc161252452 \h </w:instrText>
      </w:r>
      <w:r>
        <w:fldChar w:fldCharType="separate"/>
      </w:r>
      <w:r>
        <w:t>59</w:t>
      </w:r>
      <w:r>
        <w:fldChar w:fldCharType="end"/>
      </w:r>
    </w:p>
    <w:p w14:paraId="7E915300" w14:textId="69589465" w:rsidR="003C7E56" w:rsidRDefault="003C7E56">
      <w:pPr>
        <w:pStyle w:val="TOC4"/>
        <w:rPr>
          <w:rFonts w:asciiTheme="minorHAnsi" w:eastAsiaTheme="minorEastAsia" w:hAnsiTheme="minorHAnsi" w:cstheme="minorBidi"/>
          <w:kern w:val="2"/>
          <w:sz w:val="22"/>
          <w:szCs w:val="22"/>
          <w:lang w:eastAsia="en-GB"/>
          <w14:ligatures w14:val="standardContextual"/>
        </w:rPr>
      </w:pPr>
      <w:r>
        <w:t>6.3.2.2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_Toc161252453 \h </w:instrText>
      </w:r>
      <w:r>
        <w:fldChar w:fldCharType="separate"/>
      </w:r>
      <w:r>
        <w:t>60</w:t>
      </w:r>
      <w:r>
        <w:fldChar w:fldCharType="end"/>
      </w:r>
    </w:p>
    <w:p w14:paraId="282A2542" w14:textId="3ED59F93" w:rsidR="003C7E56" w:rsidRDefault="003C7E56">
      <w:pPr>
        <w:pStyle w:val="TOC4"/>
        <w:rPr>
          <w:rFonts w:asciiTheme="minorHAnsi" w:eastAsiaTheme="minorEastAsia" w:hAnsiTheme="minorHAnsi" w:cstheme="minorBidi"/>
          <w:kern w:val="2"/>
          <w:sz w:val="22"/>
          <w:szCs w:val="22"/>
          <w:lang w:eastAsia="en-GB"/>
          <w14:ligatures w14:val="standardContextual"/>
        </w:rPr>
      </w:pPr>
      <w:r>
        <w:t>6.3.2.3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_Toc161252454 \h </w:instrText>
      </w:r>
      <w:r>
        <w:fldChar w:fldCharType="separate"/>
      </w:r>
      <w:r>
        <w:t>60</w:t>
      </w:r>
      <w:r>
        <w:fldChar w:fldCharType="end"/>
      </w:r>
    </w:p>
    <w:p w14:paraId="73E40AFF" w14:textId="29E1520A" w:rsidR="003C7E56" w:rsidRDefault="003C7E56">
      <w:pPr>
        <w:pStyle w:val="TOC5"/>
        <w:rPr>
          <w:rFonts w:asciiTheme="minorHAnsi" w:eastAsiaTheme="minorEastAsia" w:hAnsiTheme="minorHAnsi" w:cstheme="minorBidi"/>
          <w:kern w:val="2"/>
          <w:sz w:val="22"/>
          <w:szCs w:val="22"/>
          <w:lang w:eastAsia="en-GB"/>
          <w14:ligatures w14:val="standardContextual"/>
        </w:rPr>
      </w:pPr>
      <w:r>
        <w:t>6.3.2.3.1</w:t>
      </w:r>
      <w:r>
        <w:rPr>
          <w:rFonts w:asciiTheme="minorHAnsi" w:eastAsiaTheme="minorEastAsia" w:hAnsiTheme="minorHAnsi" w:cstheme="minorBidi"/>
          <w:kern w:val="2"/>
          <w:sz w:val="22"/>
          <w:szCs w:val="22"/>
          <w:lang w:eastAsia="en-GB"/>
          <w14:ligatures w14:val="standardContextual"/>
        </w:rPr>
        <w:tab/>
      </w:r>
      <w:r>
        <w:t>Option A</w:t>
      </w:r>
      <w:r>
        <w:tab/>
      </w:r>
      <w:r>
        <w:fldChar w:fldCharType="begin" w:fldLock="1"/>
      </w:r>
      <w:r>
        <w:instrText xml:space="preserve"> PAGEREF _Toc161252455 \h </w:instrText>
      </w:r>
      <w:r>
        <w:fldChar w:fldCharType="separate"/>
      </w:r>
      <w:r>
        <w:t>60</w:t>
      </w:r>
      <w:r>
        <w:fldChar w:fldCharType="end"/>
      </w:r>
    </w:p>
    <w:p w14:paraId="0E86D76B" w14:textId="26DFD33E" w:rsidR="003C7E56" w:rsidRDefault="003C7E56">
      <w:pPr>
        <w:pStyle w:val="TOC5"/>
        <w:rPr>
          <w:rFonts w:asciiTheme="minorHAnsi" w:eastAsiaTheme="minorEastAsia" w:hAnsiTheme="minorHAnsi" w:cstheme="minorBidi"/>
          <w:kern w:val="2"/>
          <w:sz w:val="22"/>
          <w:szCs w:val="22"/>
          <w:lang w:eastAsia="en-GB"/>
          <w14:ligatures w14:val="standardContextual"/>
        </w:rPr>
      </w:pPr>
      <w:r>
        <w:t>6.3.2.3.2</w:t>
      </w:r>
      <w:r>
        <w:rPr>
          <w:rFonts w:asciiTheme="minorHAnsi" w:eastAsiaTheme="minorEastAsia" w:hAnsiTheme="minorHAnsi" w:cstheme="minorBidi"/>
          <w:kern w:val="2"/>
          <w:sz w:val="22"/>
          <w:szCs w:val="22"/>
          <w:lang w:eastAsia="en-GB"/>
          <w14:ligatures w14:val="standardContextual"/>
        </w:rPr>
        <w:tab/>
      </w:r>
      <w:r>
        <w:t>Option B</w:t>
      </w:r>
      <w:r>
        <w:tab/>
      </w:r>
      <w:r>
        <w:fldChar w:fldCharType="begin" w:fldLock="1"/>
      </w:r>
      <w:r>
        <w:instrText xml:space="preserve"> PAGEREF _Toc161252456 \h </w:instrText>
      </w:r>
      <w:r>
        <w:fldChar w:fldCharType="separate"/>
      </w:r>
      <w:r>
        <w:t>61</w:t>
      </w:r>
      <w:r>
        <w:fldChar w:fldCharType="end"/>
      </w:r>
    </w:p>
    <w:p w14:paraId="6602E43C" w14:textId="5EB0FB98" w:rsidR="003C7E56" w:rsidRDefault="003C7E56">
      <w:pPr>
        <w:pStyle w:val="TOC4"/>
        <w:rPr>
          <w:rFonts w:asciiTheme="minorHAnsi" w:eastAsiaTheme="minorEastAsia" w:hAnsiTheme="minorHAnsi" w:cstheme="minorBidi"/>
          <w:kern w:val="2"/>
          <w:sz w:val="22"/>
          <w:szCs w:val="22"/>
          <w:lang w:eastAsia="en-GB"/>
          <w14:ligatures w14:val="standardContextual"/>
        </w:rPr>
      </w:pPr>
      <w:r>
        <w:t>6.3.2.4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_Toc161252457 \h </w:instrText>
      </w:r>
      <w:r>
        <w:fldChar w:fldCharType="separate"/>
      </w:r>
      <w:r>
        <w:t>62</w:t>
      </w:r>
      <w:r>
        <w:fldChar w:fldCharType="end"/>
      </w:r>
    </w:p>
    <w:p w14:paraId="17FAACC3" w14:textId="17184736" w:rsidR="003C7E56" w:rsidRDefault="003C7E56">
      <w:pPr>
        <w:pStyle w:val="TOC4"/>
        <w:rPr>
          <w:rFonts w:asciiTheme="minorHAnsi" w:eastAsiaTheme="minorEastAsia" w:hAnsiTheme="minorHAnsi" w:cstheme="minorBidi"/>
          <w:kern w:val="2"/>
          <w:sz w:val="22"/>
          <w:szCs w:val="22"/>
          <w:lang w:eastAsia="en-GB"/>
          <w14:ligatures w14:val="standardContextual"/>
        </w:rPr>
      </w:pPr>
      <w:r>
        <w:t>6.3.2.5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_Toc161252458 \h </w:instrText>
      </w:r>
      <w:r>
        <w:fldChar w:fldCharType="separate"/>
      </w:r>
      <w:r>
        <w:t>62</w:t>
      </w:r>
      <w:r>
        <w:fldChar w:fldCharType="end"/>
      </w:r>
    </w:p>
    <w:p w14:paraId="06C27BF3" w14:textId="76DDEA6B" w:rsidR="003C7E56" w:rsidRDefault="003C7E56">
      <w:pPr>
        <w:pStyle w:val="TOC5"/>
        <w:rPr>
          <w:rFonts w:asciiTheme="minorHAnsi" w:eastAsiaTheme="minorEastAsia" w:hAnsiTheme="minorHAnsi" w:cstheme="minorBidi"/>
          <w:kern w:val="2"/>
          <w:sz w:val="22"/>
          <w:szCs w:val="22"/>
          <w:lang w:eastAsia="en-GB"/>
          <w14:ligatures w14:val="standardContextual"/>
        </w:rPr>
      </w:pPr>
      <w:r>
        <w:t>6.3.2.5.1</w:t>
      </w:r>
      <w:r>
        <w:rPr>
          <w:rFonts w:asciiTheme="minorHAnsi" w:eastAsiaTheme="minorEastAsia" w:hAnsiTheme="minorHAnsi" w:cstheme="minorBidi"/>
          <w:kern w:val="2"/>
          <w:sz w:val="22"/>
          <w:szCs w:val="22"/>
          <w:lang w:eastAsia="en-GB"/>
          <w14:ligatures w14:val="standardContextual"/>
        </w:rPr>
        <w:tab/>
      </w:r>
      <w:r>
        <w:t>Option A</w:t>
      </w:r>
      <w:r>
        <w:tab/>
      </w:r>
      <w:r>
        <w:fldChar w:fldCharType="begin" w:fldLock="1"/>
      </w:r>
      <w:r>
        <w:instrText xml:space="preserve"> PAGEREF _Toc161252459 \h </w:instrText>
      </w:r>
      <w:r>
        <w:fldChar w:fldCharType="separate"/>
      </w:r>
      <w:r>
        <w:t>62</w:t>
      </w:r>
      <w:r>
        <w:fldChar w:fldCharType="end"/>
      </w:r>
    </w:p>
    <w:p w14:paraId="6E19DB36" w14:textId="3350082D" w:rsidR="003C7E56" w:rsidRDefault="003C7E56">
      <w:pPr>
        <w:pStyle w:val="TOC5"/>
        <w:rPr>
          <w:rFonts w:asciiTheme="minorHAnsi" w:eastAsiaTheme="minorEastAsia" w:hAnsiTheme="minorHAnsi" w:cstheme="minorBidi"/>
          <w:kern w:val="2"/>
          <w:sz w:val="22"/>
          <w:szCs w:val="22"/>
          <w:lang w:eastAsia="en-GB"/>
          <w14:ligatures w14:val="standardContextual"/>
        </w:rPr>
      </w:pPr>
      <w:r>
        <w:t>6.3.2.5.2</w:t>
      </w:r>
      <w:r>
        <w:rPr>
          <w:rFonts w:asciiTheme="minorHAnsi" w:eastAsiaTheme="minorEastAsia" w:hAnsiTheme="minorHAnsi" w:cstheme="minorBidi"/>
          <w:kern w:val="2"/>
          <w:sz w:val="22"/>
          <w:szCs w:val="22"/>
          <w:lang w:eastAsia="en-GB"/>
          <w14:ligatures w14:val="standardContextual"/>
        </w:rPr>
        <w:tab/>
      </w:r>
      <w:r>
        <w:t>Option B</w:t>
      </w:r>
      <w:r>
        <w:tab/>
      </w:r>
      <w:r>
        <w:fldChar w:fldCharType="begin" w:fldLock="1"/>
      </w:r>
      <w:r>
        <w:instrText xml:space="preserve"> PAGEREF _Toc161252460 \h </w:instrText>
      </w:r>
      <w:r>
        <w:fldChar w:fldCharType="separate"/>
      </w:r>
      <w:r>
        <w:t>63</w:t>
      </w:r>
      <w:r>
        <w:fldChar w:fldCharType="end"/>
      </w:r>
    </w:p>
    <w:p w14:paraId="70FBA0D3" w14:textId="34421D9C" w:rsidR="003C7E56" w:rsidRDefault="003C7E56">
      <w:pPr>
        <w:pStyle w:val="TOC4"/>
        <w:rPr>
          <w:rFonts w:asciiTheme="minorHAnsi" w:eastAsiaTheme="minorEastAsia" w:hAnsiTheme="minorHAnsi" w:cstheme="minorBidi"/>
          <w:kern w:val="2"/>
          <w:sz w:val="22"/>
          <w:szCs w:val="22"/>
          <w:lang w:eastAsia="en-GB"/>
          <w14:ligatures w14:val="standardContextual"/>
        </w:rPr>
      </w:pPr>
      <w:r>
        <w:t>6.3.2.6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_Toc161252461 \h </w:instrText>
      </w:r>
      <w:r>
        <w:fldChar w:fldCharType="separate"/>
      </w:r>
      <w:r>
        <w:t>63</w:t>
      </w:r>
      <w:r>
        <w:fldChar w:fldCharType="end"/>
      </w:r>
    </w:p>
    <w:p w14:paraId="0055A263" w14:textId="0B60B9A4" w:rsidR="003C7E56" w:rsidRDefault="003C7E56">
      <w:pPr>
        <w:pStyle w:val="TOC3"/>
        <w:rPr>
          <w:rFonts w:asciiTheme="minorHAnsi" w:eastAsiaTheme="minorEastAsia" w:hAnsiTheme="minorHAnsi" w:cstheme="minorBidi"/>
          <w:kern w:val="2"/>
          <w:sz w:val="22"/>
          <w:szCs w:val="22"/>
          <w:lang w:eastAsia="en-GB"/>
          <w14:ligatures w14:val="standardContextual"/>
        </w:rPr>
      </w:pPr>
      <w:r>
        <w:t>6.3.3</w:t>
      </w:r>
      <w:r>
        <w:rPr>
          <w:rFonts w:asciiTheme="minorHAnsi" w:eastAsiaTheme="minorEastAsia" w:hAnsiTheme="minorHAnsi" w:cstheme="minorBidi"/>
          <w:kern w:val="2"/>
          <w:sz w:val="22"/>
          <w:szCs w:val="22"/>
          <w:lang w:eastAsia="en-GB"/>
          <w14:ligatures w14:val="standardContextual"/>
        </w:rPr>
        <w:tab/>
      </w:r>
      <w:r>
        <w:t>LI at SGW/PGW</w:t>
      </w:r>
      <w:r>
        <w:tab/>
      </w:r>
      <w:r>
        <w:fldChar w:fldCharType="begin" w:fldLock="1"/>
      </w:r>
      <w:r>
        <w:instrText xml:space="preserve"> PAGEREF _Toc161252462 \h </w:instrText>
      </w:r>
      <w:r>
        <w:fldChar w:fldCharType="separate"/>
      </w:r>
      <w:r>
        <w:t>64</w:t>
      </w:r>
      <w:r>
        <w:fldChar w:fldCharType="end"/>
      </w:r>
    </w:p>
    <w:p w14:paraId="70435A72" w14:textId="3B916825" w:rsidR="003C7E56" w:rsidRDefault="003C7E56">
      <w:pPr>
        <w:pStyle w:val="TOC4"/>
        <w:rPr>
          <w:rFonts w:asciiTheme="minorHAnsi" w:eastAsiaTheme="minorEastAsia" w:hAnsiTheme="minorHAnsi" w:cstheme="minorBidi"/>
          <w:kern w:val="2"/>
          <w:sz w:val="22"/>
          <w:szCs w:val="22"/>
          <w:lang w:eastAsia="en-GB"/>
          <w14:ligatures w14:val="standardContextual"/>
        </w:rPr>
      </w:pPr>
      <w:r>
        <w:t>6.3.3.1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_Toc161252463 \h </w:instrText>
      </w:r>
      <w:r>
        <w:fldChar w:fldCharType="separate"/>
      </w:r>
      <w:r>
        <w:t>64</w:t>
      </w:r>
      <w:r>
        <w:fldChar w:fldCharType="end"/>
      </w:r>
    </w:p>
    <w:p w14:paraId="62F1C73E" w14:textId="72C684C2" w:rsidR="003C7E56" w:rsidRDefault="003C7E56">
      <w:pPr>
        <w:pStyle w:val="TOC5"/>
        <w:rPr>
          <w:rFonts w:asciiTheme="minorHAnsi" w:eastAsiaTheme="minorEastAsia" w:hAnsiTheme="minorHAnsi" w:cstheme="minorBidi"/>
          <w:kern w:val="2"/>
          <w:sz w:val="22"/>
          <w:szCs w:val="22"/>
          <w:lang w:eastAsia="en-GB"/>
          <w14:ligatures w14:val="standardContextual"/>
        </w:rPr>
      </w:pPr>
      <w:r>
        <w:t>6.3.3.1.1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_Toc161252464 \h </w:instrText>
      </w:r>
      <w:r>
        <w:fldChar w:fldCharType="separate"/>
      </w:r>
      <w:r>
        <w:t>64</w:t>
      </w:r>
      <w:r>
        <w:fldChar w:fldCharType="end"/>
      </w:r>
    </w:p>
    <w:p w14:paraId="7075791A" w14:textId="1747181B" w:rsidR="003C7E56" w:rsidRDefault="003C7E56">
      <w:pPr>
        <w:pStyle w:val="TOC5"/>
        <w:rPr>
          <w:rFonts w:asciiTheme="minorHAnsi" w:eastAsiaTheme="minorEastAsia" w:hAnsiTheme="minorHAnsi" w:cstheme="minorBidi"/>
          <w:kern w:val="2"/>
          <w:sz w:val="22"/>
          <w:szCs w:val="22"/>
          <w:lang w:eastAsia="en-GB"/>
          <w14:ligatures w14:val="standardContextual"/>
        </w:rPr>
      </w:pPr>
      <w:r>
        <w:t>6.3.3.1.2</w:t>
      </w:r>
      <w:r>
        <w:rPr>
          <w:rFonts w:asciiTheme="minorHAnsi" w:eastAsiaTheme="minorEastAsia" w:hAnsiTheme="minorHAnsi" w:cstheme="minorBidi"/>
          <w:kern w:val="2"/>
          <w:sz w:val="22"/>
          <w:szCs w:val="22"/>
          <w:lang w:eastAsia="en-GB"/>
          <w14:ligatures w14:val="standardContextual"/>
        </w:rPr>
        <w:tab/>
      </w:r>
      <w:r>
        <w:t>Non-CUPS architecture</w:t>
      </w:r>
      <w:r>
        <w:tab/>
      </w:r>
      <w:r>
        <w:fldChar w:fldCharType="begin" w:fldLock="1"/>
      </w:r>
      <w:r>
        <w:instrText xml:space="preserve"> PAGEREF _Toc161252465 \h </w:instrText>
      </w:r>
      <w:r>
        <w:fldChar w:fldCharType="separate"/>
      </w:r>
      <w:r>
        <w:t>65</w:t>
      </w:r>
      <w:r>
        <w:fldChar w:fldCharType="end"/>
      </w:r>
    </w:p>
    <w:p w14:paraId="65B3C3A5" w14:textId="117866EC" w:rsidR="003C7E56" w:rsidRDefault="003C7E56">
      <w:pPr>
        <w:pStyle w:val="TOC5"/>
        <w:rPr>
          <w:rFonts w:asciiTheme="minorHAnsi" w:eastAsiaTheme="minorEastAsia" w:hAnsiTheme="minorHAnsi" w:cstheme="minorBidi"/>
          <w:kern w:val="2"/>
          <w:sz w:val="22"/>
          <w:szCs w:val="22"/>
          <w:lang w:eastAsia="en-GB"/>
          <w14:ligatures w14:val="standardContextual"/>
        </w:rPr>
      </w:pPr>
      <w:r>
        <w:t>6.3.3.1.3</w:t>
      </w:r>
      <w:r>
        <w:rPr>
          <w:rFonts w:asciiTheme="minorHAnsi" w:eastAsiaTheme="minorEastAsia" w:hAnsiTheme="minorHAnsi" w:cstheme="minorBidi"/>
          <w:kern w:val="2"/>
          <w:sz w:val="22"/>
          <w:szCs w:val="22"/>
          <w:lang w:eastAsia="en-GB"/>
          <w14:ligatures w14:val="standardContextual"/>
        </w:rPr>
        <w:tab/>
      </w:r>
      <w:r>
        <w:t>EPS CUPS Architecture</w:t>
      </w:r>
      <w:r>
        <w:tab/>
      </w:r>
      <w:r>
        <w:fldChar w:fldCharType="begin" w:fldLock="1"/>
      </w:r>
      <w:r>
        <w:instrText xml:space="preserve"> PAGEREF _Toc161252466 \h </w:instrText>
      </w:r>
      <w:r>
        <w:fldChar w:fldCharType="separate"/>
      </w:r>
      <w:r>
        <w:t>66</w:t>
      </w:r>
      <w:r>
        <w:fldChar w:fldCharType="end"/>
      </w:r>
    </w:p>
    <w:p w14:paraId="3C656BAE" w14:textId="28A4BED5" w:rsidR="003C7E56" w:rsidRDefault="003C7E56">
      <w:pPr>
        <w:pStyle w:val="TOC4"/>
        <w:rPr>
          <w:rFonts w:asciiTheme="minorHAnsi" w:eastAsiaTheme="minorEastAsia" w:hAnsiTheme="minorHAnsi" w:cstheme="minorBidi"/>
          <w:kern w:val="2"/>
          <w:sz w:val="22"/>
          <w:szCs w:val="22"/>
          <w:lang w:eastAsia="en-GB"/>
          <w14:ligatures w14:val="standardContextual"/>
        </w:rPr>
      </w:pPr>
      <w:r>
        <w:t>6.3.3.2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_Toc161252467 \h </w:instrText>
      </w:r>
      <w:r>
        <w:fldChar w:fldCharType="separate"/>
      </w:r>
      <w:r>
        <w:t>68</w:t>
      </w:r>
      <w:r>
        <w:fldChar w:fldCharType="end"/>
      </w:r>
    </w:p>
    <w:p w14:paraId="19E0CAC7" w14:textId="40191B84" w:rsidR="003C7E56" w:rsidRDefault="003C7E56">
      <w:pPr>
        <w:pStyle w:val="TOC4"/>
        <w:rPr>
          <w:rFonts w:asciiTheme="minorHAnsi" w:eastAsiaTheme="minorEastAsia" w:hAnsiTheme="minorHAnsi" w:cstheme="minorBidi"/>
          <w:kern w:val="2"/>
          <w:sz w:val="22"/>
          <w:szCs w:val="22"/>
          <w:lang w:eastAsia="en-GB"/>
          <w14:ligatures w14:val="standardContextual"/>
        </w:rPr>
      </w:pPr>
      <w:r>
        <w:t>6.3.3.3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_Toc161252468 \h </w:instrText>
      </w:r>
      <w:r>
        <w:fldChar w:fldCharType="separate"/>
      </w:r>
      <w:r>
        <w:t>68</w:t>
      </w:r>
      <w:r>
        <w:fldChar w:fldCharType="end"/>
      </w:r>
    </w:p>
    <w:p w14:paraId="5FD00297" w14:textId="650044A3" w:rsidR="003C7E56" w:rsidRDefault="003C7E56">
      <w:pPr>
        <w:pStyle w:val="TOC5"/>
        <w:rPr>
          <w:rFonts w:asciiTheme="minorHAnsi" w:eastAsiaTheme="minorEastAsia" w:hAnsiTheme="minorHAnsi" w:cstheme="minorBidi"/>
          <w:kern w:val="2"/>
          <w:sz w:val="22"/>
          <w:szCs w:val="22"/>
          <w:lang w:eastAsia="en-GB"/>
          <w14:ligatures w14:val="standardContextual"/>
        </w:rPr>
      </w:pPr>
      <w:r>
        <w:t>6.3.3.3.1</w:t>
      </w:r>
      <w:r>
        <w:rPr>
          <w:rFonts w:asciiTheme="minorHAnsi" w:eastAsiaTheme="minorEastAsia" w:hAnsiTheme="minorHAnsi" w:cstheme="minorBidi"/>
          <w:kern w:val="2"/>
          <w:sz w:val="22"/>
          <w:szCs w:val="22"/>
          <w:lang w:eastAsia="en-GB"/>
          <w14:ligatures w14:val="standardContextual"/>
        </w:rPr>
        <w:tab/>
      </w:r>
      <w:r>
        <w:t>Option A</w:t>
      </w:r>
      <w:r>
        <w:tab/>
      </w:r>
      <w:r>
        <w:fldChar w:fldCharType="begin" w:fldLock="1"/>
      </w:r>
      <w:r>
        <w:instrText xml:space="preserve"> PAGEREF _Toc161252469 \h </w:instrText>
      </w:r>
      <w:r>
        <w:fldChar w:fldCharType="separate"/>
      </w:r>
      <w:r>
        <w:t>68</w:t>
      </w:r>
      <w:r>
        <w:fldChar w:fldCharType="end"/>
      </w:r>
    </w:p>
    <w:p w14:paraId="4A0053F0" w14:textId="791B72C9" w:rsidR="003C7E56" w:rsidRDefault="003C7E56">
      <w:pPr>
        <w:pStyle w:val="TOC5"/>
        <w:rPr>
          <w:rFonts w:asciiTheme="minorHAnsi" w:eastAsiaTheme="minorEastAsia" w:hAnsiTheme="minorHAnsi" w:cstheme="minorBidi"/>
          <w:kern w:val="2"/>
          <w:sz w:val="22"/>
          <w:szCs w:val="22"/>
          <w:lang w:eastAsia="en-GB"/>
          <w14:ligatures w14:val="standardContextual"/>
        </w:rPr>
      </w:pPr>
      <w:r>
        <w:t>6.3.3.3.2</w:t>
      </w:r>
      <w:r>
        <w:rPr>
          <w:rFonts w:asciiTheme="minorHAnsi" w:eastAsiaTheme="minorEastAsia" w:hAnsiTheme="minorHAnsi" w:cstheme="minorBidi"/>
          <w:kern w:val="2"/>
          <w:sz w:val="22"/>
          <w:szCs w:val="22"/>
          <w:lang w:eastAsia="en-GB"/>
          <w14:ligatures w14:val="standardContextual"/>
        </w:rPr>
        <w:tab/>
      </w:r>
      <w:r>
        <w:t>Option B</w:t>
      </w:r>
      <w:r>
        <w:tab/>
      </w:r>
      <w:r>
        <w:fldChar w:fldCharType="begin" w:fldLock="1"/>
      </w:r>
      <w:r>
        <w:instrText xml:space="preserve"> PAGEREF _Toc161252470 \h </w:instrText>
      </w:r>
      <w:r>
        <w:fldChar w:fldCharType="separate"/>
      </w:r>
      <w:r>
        <w:t>69</w:t>
      </w:r>
      <w:r>
        <w:fldChar w:fldCharType="end"/>
      </w:r>
    </w:p>
    <w:p w14:paraId="09A10C69" w14:textId="27D11BDC" w:rsidR="003C7E56" w:rsidRDefault="003C7E56">
      <w:pPr>
        <w:pStyle w:val="TOC4"/>
        <w:rPr>
          <w:rFonts w:asciiTheme="minorHAnsi" w:eastAsiaTheme="minorEastAsia" w:hAnsiTheme="minorHAnsi" w:cstheme="minorBidi"/>
          <w:kern w:val="2"/>
          <w:sz w:val="22"/>
          <w:szCs w:val="22"/>
          <w:lang w:eastAsia="en-GB"/>
          <w14:ligatures w14:val="standardContextual"/>
        </w:rPr>
      </w:pPr>
      <w:r>
        <w:t>6.3.3.4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_Toc161252471 \h </w:instrText>
      </w:r>
      <w:r>
        <w:fldChar w:fldCharType="separate"/>
      </w:r>
      <w:r>
        <w:t>69</w:t>
      </w:r>
      <w:r>
        <w:fldChar w:fldCharType="end"/>
      </w:r>
    </w:p>
    <w:p w14:paraId="0265D30B" w14:textId="6344465F" w:rsidR="003C7E56" w:rsidRDefault="003C7E56">
      <w:pPr>
        <w:pStyle w:val="TOC4"/>
        <w:rPr>
          <w:rFonts w:asciiTheme="minorHAnsi" w:eastAsiaTheme="minorEastAsia" w:hAnsiTheme="minorHAnsi" w:cstheme="minorBidi"/>
          <w:kern w:val="2"/>
          <w:sz w:val="22"/>
          <w:szCs w:val="22"/>
          <w:lang w:eastAsia="en-GB"/>
          <w14:ligatures w14:val="standardContextual"/>
        </w:rPr>
      </w:pPr>
      <w:r>
        <w:t>6.3.3.5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_Toc161252472 \h </w:instrText>
      </w:r>
      <w:r>
        <w:fldChar w:fldCharType="separate"/>
      </w:r>
      <w:r>
        <w:t>69</w:t>
      </w:r>
      <w:r>
        <w:fldChar w:fldCharType="end"/>
      </w:r>
    </w:p>
    <w:p w14:paraId="175DF7A2" w14:textId="5A1A9B87" w:rsidR="003C7E56" w:rsidRDefault="003C7E56">
      <w:pPr>
        <w:pStyle w:val="TOC4"/>
        <w:rPr>
          <w:rFonts w:asciiTheme="minorHAnsi" w:eastAsiaTheme="minorEastAsia" w:hAnsiTheme="minorHAnsi" w:cstheme="minorBidi"/>
          <w:kern w:val="2"/>
          <w:sz w:val="22"/>
          <w:szCs w:val="22"/>
          <w:lang w:eastAsia="en-GB"/>
          <w14:ligatures w14:val="standardContextual"/>
        </w:rPr>
      </w:pPr>
      <w:r>
        <w:t>6.3.3.6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_Toc161252473 \h </w:instrText>
      </w:r>
      <w:r>
        <w:fldChar w:fldCharType="separate"/>
      </w:r>
      <w:r>
        <w:t>70</w:t>
      </w:r>
      <w:r>
        <w:fldChar w:fldCharType="end"/>
      </w:r>
    </w:p>
    <w:p w14:paraId="0AF1C2E5" w14:textId="2EAA6834" w:rsidR="003C7E56" w:rsidRDefault="003C7E56">
      <w:pPr>
        <w:pStyle w:val="TOC5"/>
        <w:rPr>
          <w:rFonts w:asciiTheme="minorHAnsi" w:eastAsiaTheme="minorEastAsia" w:hAnsiTheme="minorHAnsi" w:cstheme="minorBidi"/>
          <w:kern w:val="2"/>
          <w:sz w:val="22"/>
          <w:szCs w:val="22"/>
          <w:lang w:eastAsia="en-GB"/>
          <w14:ligatures w14:val="standardContextual"/>
        </w:rPr>
      </w:pPr>
      <w:r>
        <w:t>6.3.3.6.1</w:t>
      </w:r>
      <w:r>
        <w:rPr>
          <w:rFonts w:asciiTheme="minorHAnsi" w:eastAsiaTheme="minorEastAsia" w:hAnsiTheme="minorHAnsi" w:cstheme="minorBidi"/>
          <w:kern w:val="2"/>
          <w:sz w:val="22"/>
          <w:szCs w:val="22"/>
          <w:lang w:eastAsia="en-GB"/>
          <w14:ligatures w14:val="standardContextual"/>
        </w:rPr>
        <w:tab/>
      </w:r>
      <w:r>
        <w:t>Network topologies without EPC/5GC interworking</w:t>
      </w:r>
      <w:r>
        <w:tab/>
      </w:r>
      <w:r>
        <w:fldChar w:fldCharType="begin" w:fldLock="1"/>
      </w:r>
      <w:r>
        <w:instrText xml:space="preserve"> PAGEREF _Toc161252474 \h </w:instrText>
      </w:r>
      <w:r>
        <w:fldChar w:fldCharType="separate"/>
      </w:r>
      <w:r>
        <w:t>70</w:t>
      </w:r>
      <w:r>
        <w:fldChar w:fldCharType="end"/>
      </w:r>
    </w:p>
    <w:p w14:paraId="77CE88C8" w14:textId="6E883607" w:rsidR="003C7E56" w:rsidRDefault="003C7E56">
      <w:pPr>
        <w:pStyle w:val="TOC5"/>
        <w:rPr>
          <w:rFonts w:asciiTheme="minorHAnsi" w:eastAsiaTheme="minorEastAsia" w:hAnsiTheme="minorHAnsi" w:cstheme="minorBidi"/>
          <w:kern w:val="2"/>
          <w:sz w:val="22"/>
          <w:szCs w:val="22"/>
          <w:lang w:eastAsia="en-GB"/>
          <w14:ligatures w14:val="standardContextual"/>
        </w:rPr>
      </w:pPr>
      <w:r>
        <w:t>6.3.3.6.2</w:t>
      </w:r>
      <w:r>
        <w:rPr>
          <w:rFonts w:asciiTheme="minorHAnsi" w:eastAsiaTheme="minorEastAsia" w:hAnsiTheme="minorHAnsi" w:cstheme="minorBidi"/>
          <w:kern w:val="2"/>
          <w:sz w:val="22"/>
          <w:szCs w:val="22"/>
          <w:lang w:eastAsia="en-GB"/>
          <w14:ligatures w14:val="standardContextual"/>
        </w:rPr>
        <w:tab/>
      </w:r>
      <w:r>
        <w:t>Network topologies with EPC/5GC interworking</w:t>
      </w:r>
      <w:r>
        <w:tab/>
      </w:r>
      <w:r>
        <w:fldChar w:fldCharType="begin" w:fldLock="1"/>
      </w:r>
      <w:r>
        <w:instrText xml:space="preserve"> PAGEREF _Toc161252475 \h </w:instrText>
      </w:r>
      <w:r>
        <w:fldChar w:fldCharType="separate"/>
      </w:r>
      <w:r>
        <w:t>70</w:t>
      </w:r>
      <w:r>
        <w:fldChar w:fldCharType="end"/>
      </w:r>
    </w:p>
    <w:p w14:paraId="49624655" w14:textId="5610C35D" w:rsidR="003C7E56" w:rsidRDefault="003C7E56">
      <w:pPr>
        <w:pStyle w:val="TOC4"/>
        <w:rPr>
          <w:rFonts w:asciiTheme="minorHAnsi" w:eastAsiaTheme="minorEastAsia" w:hAnsiTheme="minorHAnsi" w:cstheme="minorBidi"/>
          <w:kern w:val="2"/>
          <w:sz w:val="22"/>
          <w:szCs w:val="22"/>
          <w:lang w:eastAsia="en-GB"/>
          <w14:ligatures w14:val="standardContextual"/>
        </w:rPr>
      </w:pPr>
      <w:r>
        <w:t>6.3.3.7</w:t>
      </w:r>
      <w:r>
        <w:rPr>
          <w:rFonts w:asciiTheme="minorHAnsi" w:eastAsiaTheme="minorEastAsia" w:hAnsiTheme="minorHAnsi" w:cstheme="minorBidi"/>
          <w:kern w:val="2"/>
          <w:sz w:val="22"/>
          <w:szCs w:val="22"/>
          <w:lang w:eastAsia="en-GB"/>
          <w14:ligatures w14:val="standardContextual"/>
        </w:rPr>
        <w:tab/>
      </w:r>
      <w:r>
        <w:t>EPC-5GC Interworking via SMF+PGW-C and UPF+PGW-U</w:t>
      </w:r>
      <w:r>
        <w:tab/>
      </w:r>
      <w:r>
        <w:fldChar w:fldCharType="begin" w:fldLock="1"/>
      </w:r>
      <w:r>
        <w:instrText xml:space="preserve"> PAGEREF _Toc161252476 \h </w:instrText>
      </w:r>
      <w:r>
        <w:fldChar w:fldCharType="separate"/>
      </w:r>
      <w:r>
        <w:t>70</w:t>
      </w:r>
      <w:r>
        <w:fldChar w:fldCharType="end"/>
      </w:r>
    </w:p>
    <w:p w14:paraId="5A311773" w14:textId="120BD746" w:rsidR="003C7E56" w:rsidRDefault="003C7E56">
      <w:pPr>
        <w:pStyle w:val="TOC3"/>
        <w:rPr>
          <w:rFonts w:asciiTheme="minorHAnsi" w:eastAsiaTheme="minorEastAsia" w:hAnsiTheme="minorHAnsi" w:cstheme="minorBidi"/>
          <w:kern w:val="2"/>
          <w:sz w:val="22"/>
          <w:szCs w:val="22"/>
          <w:lang w:eastAsia="en-GB"/>
          <w14:ligatures w14:val="standardContextual"/>
        </w:rPr>
      </w:pPr>
      <w:r>
        <w:t>6.3.4</w:t>
      </w:r>
      <w:r>
        <w:rPr>
          <w:rFonts w:asciiTheme="minorHAnsi" w:eastAsiaTheme="minorEastAsia" w:hAnsiTheme="minorHAnsi" w:cstheme="minorBidi"/>
          <w:kern w:val="2"/>
          <w:sz w:val="22"/>
          <w:szCs w:val="22"/>
          <w:lang w:eastAsia="en-GB"/>
          <w14:ligatures w14:val="standardContextual"/>
        </w:rPr>
        <w:tab/>
      </w:r>
      <w:r>
        <w:t>LI at ePDG</w:t>
      </w:r>
      <w:r>
        <w:tab/>
      </w:r>
      <w:r>
        <w:fldChar w:fldCharType="begin" w:fldLock="1"/>
      </w:r>
      <w:r>
        <w:instrText xml:space="preserve"> PAGEREF _Toc161252477 \h </w:instrText>
      </w:r>
      <w:r>
        <w:fldChar w:fldCharType="separate"/>
      </w:r>
      <w:r>
        <w:t>71</w:t>
      </w:r>
      <w:r>
        <w:fldChar w:fldCharType="end"/>
      </w:r>
    </w:p>
    <w:p w14:paraId="285D7830" w14:textId="5962C8CF" w:rsidR="003C7E56" w:rsidRDefault="003C7E56">
      <w:pPr>
        <w:pStyle w:val="TOC4"/>
        <w:rPr>
          <w:rFonts w:asciiTheme="minorHAnsi" w:eastAsiaTheme="minorEastAsia" w:hAnsiTheme="minorHAnsi" w:cstheme="minorBidi"/>
          <w:kern w:val="2"/>
          <w:sz w:val="22"/>
          <w:szCs w:val="22"/>
          <w:lang w:eastAsia="en-GB"/>
          <w14:ligatures w14:val="standardContextual"/>
        </w:rPr>
      </w:pPr>
      <w:r>
        <w:t>6.3.4.1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_Toc161252478 \h </w:instrText>
      </w:r>
      <w:r>
        <w:fldChar w:fldCharType="separate"/>
      </w:r>
      <w:r>
        <w:t>71</w:t>
      </w:r>
      <w:r>
        <w:fldChar w:fldCharType="end"/>
      </w:r>
    </w:p>
    <w:p w14:paraId="24D88203" w14:textId="2B826697" w:rsidR="003C7E56" w:rsidRDefault="003C7E56">
      <w:pPr>
        <w:pStyle w:val="TOC4"/>
        <w:rPr>
          <w:rFonts w:asciiTheme="minorHAnsi" w:eastAsiaTheme="minorEastAsia" w:hAnsiTheme="minorHAnsi" w:cstheme="minorBidi"/>
          <w:kern w:val="2"/>
          <w:sz w:val="22"/>
          <w:szCs w:val="22"/>
          <w:lang w:eastAsia="en-GB"/>
          <w14:ligatures w14:val="standardContextual"/>
        </w:rPr>
      </w:pPr>
      <w:r>
        <w:t>6.3.4.2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_Toc161252479 \h </w:instrText>
      </w:r>
      <w:r>
        <w:fldChar w:fldCharType="separate"/>
      </w:r>
      <w:r>
        <w:t>73</w:t>
      </w:r>
      <w:r>
        <w:fldChar w:fldCharType="end"/>
      </w:r>
    </w:p>
    <w:p w14:paraId="210065E3" w14:textId="0F7C99DE" w:rsidR="003C7E56" w:rsidRDefault="003C7E56">
      <w:pPr>
        <w:pStyle w:val="TOC4"/>
        <w:rPr>
          <w:rFonts w:asciiTheme="minorHAnsi" w:eastAsiaTheme="minorEastAsia" w:hAnsiTheme="minorHAnsi" w:cstheme="minorBidi"/>
          <w:kern w:val="2"/>
          <w:sz w:val="22"/>
          <w:szCs w:val="22"/>
          <w:lang w:eastAsia="en-GB"/>
          <w14:ligatures w14:val="standardContextual"/>
        </w:rPr>
      </w:pPr>
      <w:r>
        <w:t>6.3.4.3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_Toc161252480 \h </w:instrText>
      </w:r>
      <w:r>
        <w:fldChar w:fldCharType="separate"/>
      </w:r>
      <w:r>
        <w:t>73</w:t>
      </w:r>
      <w:r>
        <w:fldChar w:fldCharType="end"/>
      </w:r>
    </w:p>
    <w:p w14:paraId="2751832B" w14:textId="26565237" w:rsidR="003C7E56" w:rsidRDefault="003C7E56">
      <w:pPr>
        <w:pStyle w:val="TOC4"/>
        <w:rPr>
          <w:rFonts w:asciiTheme="minorHAnsi" w:eastAsiaTheme="minorEastAsia" w:hAnsiTheme="minorHAnsi" w:cstheme="minorBidi"/>
          <w:kern w:val="2"/>
          <w:sz w:val="22"/>
          <w:szCs w:val="22"/>
          <w:lang w:eastAsia="en-GB"/>
          <w14:ligatures w14:val="standardContextual"/>
        </w:rPr>
      </w:pPr>
      <w:r>
        <w:t>6.3.4.4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_Toc161252481 \h </w:instrText>
      </w:r>
      <w:r>
        <w:fldChar w:fldCharType="separate"/>
      </w:r>
      <w:r>
        <w:t>73</w:t>
      </w:r>
      <w:r>
        <w:fldChar w:fldCharType="end"/>
      </w:r>
    </w:p>
    <w:p w14:paraId="7D21C9F5" w14:textId="153B23B6" w:rsidR="003C7E56" w:rsidRDefault="003C7E56">
      <w:pPr>
        <w:pStyle w:val="TOC4"/>
        <w:rPr>
          <w:rFonts w:asciiTheme="minorHAnsi" w:eastAsiaTheme="minorEastAsia" w:hAnsiTheme="minorHAnsi" w:cstheme="minorBidi"/>
          <w:kern w:val="2"/>
          <w:sz w:val="22"/>
          <w:szCs w:val="22"/>
          <w:lang w:eastAsia="en-GB"/>
          <w14:ligatures w14:val="standardContextual"/>
        </w:rPr>
      </w:pPr>
      <w:r>
        <w:t>6.3.4.5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_Toc161252482 \h </w:instrText>
      </w:r>
      <w:r>
        <w:fldChar w:fldCharType="separate"/>
      </w:r>
      <w:r>
        <w:t>73</w:t>
      </w:r>
      <w:r>
        <w:fldChar w:fldCharType="end"/>
      </w:r>
    </w:p>
    <w:p w14:paraId="144DA4D5" w14:textId="21057205" w:rsidR="003C7E56" w:rsidRDefault="003C7E56">
      <w:pPr>
        <w:pStyle w:val="TOC4"/>
        <w:rPr>
          <w:rFonts w:asciiTheme="minorHAnsi" w:eastAsiaTheme="minorEastAsia" w:hAnsiTheme="minorHAnsi" w:cstheme="minorBidi"/>
          <w:kern w:val="2"/>
          <w:sz w:val="22"/>
          <w:szCs w:val="22"/>
          <w:lang w:eastAsia="en-GB"/>
          <w14:ligatures w14:val="standardContextual"/>
        </w:rPr>
      </w:pPr>
      <w:r>
        <w:t>6.3.4.6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_Toc161252483 \h </w:instrText>
      </w:r>
      <w:r>
        <w:fldChar w:fldCharType="separate"/>
      </w:r>
      <w:r>
        <w:t>73</w:t>
      </w:r>
      <w:r>
        <w:fldChar w:fldCharType="end"/>
      </w:r>
    </w:p>
    <w:p w14:paraId="01B9375B" w14:textId="1E25ABB5" w:rsidR="003C7E56" w:rsidRDefault="003C7E56">
      <w:pPr>
        <w:pStyle w:val="TOC2"/>
        <w:rPr>
          <w:rFonts w:asciiTheme="minorHAnsi" w:eastAsiaTheme="minorEastAsia" w:hAnsiTheme="minorHAnsi" w:cstheme="minorBidi"/>
          <w:kern w:val="2"/>
          <w:sz w:val="22"/>
          <w:szCs w:val="22"/>
          <w:lang w:eastAsia="en-GB"/>
          <w14:ligatures w14:val="standardContextual"/>
        </w:rPr>
      </w:pPr>
      <w:r>
        <w:t>6.4</w:t>
      </w:r>
      <w:r>
        <w:rPr>
          <w:rFonts w:asciiTheme="minorHAnsi" w:eastAsiaTheme="minorEastAsia" w:hAnsiTheme="minorHAnsi" w:cstheme="minorBidi"/>
          <w:kern w:val="2"/>
          <w:sz w:val="22"/>
          <w:szCs w:val="22"/>
          <w:lang w:eastAsia="en-GB"/>
          <w14:ligatures w14:val="standardContextual"/>
        </w:rPr>
        <w:tab/>
      </w:r>
      <w:r>
        <w:t>3G</w:t>
      </w:r>
      <w:r>
        <w:tab/>
      </w:r>
      <w:r>
        <w:fldChar w:fldCharType="begin" w:fldLock="1"/>
      </w:r>
      <w:r>
        <w:instrText xml:space="preserve"> PAGEREF _Toc161252484 \h </w:instrText>
      </w:r>
      <w:r>
        <w:fldChar w:fldCharType="separate"/>
      </w:r>
      <w:r>
        <w:t>73</w:t>
      </w:r>
      <w:r>
        <w:fldChar w:fldCharType="end"/>
      </w:r>
    </w:p>
    <w:p w14:paraId="398D4579" w14:textId="37C4D0BF" w:rsidR="003C7E56" w:rsidRDefault="003C7E56">
      <w:pPr>
        <w:pStyle w:val="TOC2"/>
        <w:rPr>
          <w:rFonts w:asciiTheme="minorHAnsi" w:eastAsiaTheme="minorEastAsia" w:hAnsiTheme="minorHAnsi" w:cstheme="minorBidi"/>
          <w:kern w:val="2"/>
          <w:sz w:val="22"/>
          <w:szCs w:val="22"/>
          <w:lang w:eastAsia="en-GB"/>
          <w14:ligatures w14:val="standardContextual"/>
        </w:rPr>
      </w:pPr>
      <w:r>
        <w:t>6.5</w:t>
      </w:r>
      <w:r>
        <w:rPr>
          <w:rFonts w:asciiTheme="minorHAnsi" w:eastAsiaTheme="minorEastAsia" w:hAnsiTheme="minorHAnsi" w:cstheme="minorBidi"/>
          <w:kern w:val="2"/>
          <w:sz w:val="22"/>
          <w:szCs w:val="22"/>
          <w:lang w:eastAsia="en-GB"/>
          <w14:ligatures w14:val="standardContextual"/>
        </w:rPr>
        <w:tab/>
      </w:r>
      <w:r>
        <w:t>VoNR</w:t>
      </w:r>
      <w:r>
        <w:tab/>
      </w:r>
      <w:r>
        <w:fldChar w:fldCharType="begin" w:fldLock="1"/>
      </w:r>
      <w:r>
        <w:instrText xml:space="preserve"> PAGEREF _Toc161252485 \h </w:instrText>
      </w:r>
      <w:r>
        <w:fldChar w:fldCharType="separate"/>
      </w:r>
      <w:r>
        <w:t>73</w:t>
      </w:r>
      <w:r>
        <w:fldChar w:fldCharType="end"/>
      </w:r>
    </w:p>
    <w:p w14:paraId="7BAEFB43" w14:textId="5CB560E9" w:rsidR="003C7E56" w:rsidRDefault="003C7E56">
      <w:pPr>
        <w:pStyle w:val="TOC2"/>
        <w:rPr>
          <w:rFonts w:asciiTheme="minorHAnsi" w:eastAsiaTheme="minorEastAsia" w:hAnsiTheme="minorHAnsi" w:cstheme="minorBidi"/>
          <w:kern w:val="2"/>
          <w:sz w:val="22"/>
          <w:szCs w:val="22"/>
          <w:lang w:eastAsia="en-GB"/>
          <w14:ligatures w14:val="standardContextual"/>
        </w:rPr>
      </w:pPr>
      <w:r>
        <w:t>6.6</w:t>
      </w:r>
      <w:r>
        <w:rPr>
          <w:rFonts w:asciiTheme="minorHAnsi" w:eastAsiaTheme="minorEastAsia" w:hAnsiTheme="minorHAnsi" w:cstheme="minorBidi"/>
          <w:kern w:val="2"/>
          <w:sz w:val="22"/>
          <w:szCs w:val="22"/>
          <w:lang w:eastAsia="en-GB"/>
          <w14:ligatures w14:val="standardContextual"/>
        </w:rPr>
        <w:tab/>
      </w:r>
      <w:r>
        <w:t>4G/5G Interworking</w:t>
      </w:r>
      <w:r>
        <w:tab/>
      </w:r>
      <w:r>
        <w:fldChar w:fldCharType="begin" w:fldLock="1"/>
      </w:r>
      <w:r>
        <w:instrText xml:space="preserve"> PAGEREF _Toc161252486 \h </w:instrText>
      </w:r>
      <w:r>
        <w:fldChar w:fldCharType="separate"/>
      </w:r>
      <w:r>
        <w:t>74</w:t>
      </w:r>
      <w:r>
        <w:fldChar w:fldCharType="end"/>
      </w:r>
    </w:p>
    <w:p w14:paraId="02EA350D" w14:textId="532F5BE3" w:rsidR="003C7E56" w:rsidRDefault="003C7E56">
      <w:pPr>
        <w:pStyle w:val="TOC1"/>
        <w:rPr>
          <w:rFonts w:asciiTheme="minorHAnsi" w:eastAsiaTheme="minorEastAsia" w:hAnsiTheme="minorHAnsi" w:cstheme="minorBidi"/>
          <w:kern w:val="2"/>
          <w:szCs w:val="22"/>
          <w:lang w:eastAsia="en-GB"/>
          <w14:ligatures w14:val="standardContextual"/>
        </w:rPr>
      </w:pPr>
      <w:r>
        <w:t>7</w:t>
      </w:r>
      <w:r>
        <w:rPr>
          <w:rFonts w:asciiTheme="minorHAnsi" w:eastAsiaTheme="minorEastAsia" w:hAnsiTheme="minorHAnsi" w:cstheme="minorBidi"/>
          <w:kern w:val="2"/>
          <w:szCs w:val="22"/>
          <w:lang w:eastAsia="en-GB"/>
          <w14:ligatures w14:val="standardContextual"/>
        </w:rPr>
        <w:tab/>
      </w:r>
      <w:r>
        <w:t>Service layer based interception</w:t>
      </w:r>
      <w:r>
        <w:tab/>
      </w:r>
      <w:r>
        <w:fldChar w:fldCharType="begin" w:fldLock="1"/>
      </w:r>
      <w:r>
        <w:instrText xml:space="preserve"> PAGEREF _Toc161252487 \h </w:instrText>
      </w:r>
      <w:r>
        <w:fldChar w:fldCharType="separate"/>
      </w:r>
      <w:r>
        <w:t>74</w:t>
      </w:r>
      <w:r>
        <w:fldChar w:fldCharType="end"/>
      </w:r>
    </w:p>
    <w:p w14:paraId="6E01E300" w14:textId="2792A83E" w:rsidR="003C7E56" w:rsidRDefault="003C7E56">
      <w:pPr>
        <w:pStyle w:val="TOC2"/>
        <w:rPr>
          <w:rFonts w:asciiTheme="minorHAnsi" w:eastAsiaTheme="minorEastAsia" w:hAnsiTheme="minorHAnsi" w:cstheme="minorBidi"/>
          <w:kern w:val="2"/>
          <w:sz w:val="22"/>
          <w:szCs w:val="22"/>
          <w:lang w:eastAsia="en-GB"/>
          <w14:ligatures w14:val="standardContextual"/>
        </w:rPr>
      </w:pPr>
      <w:r>
        <w:t>7.1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_Toc161252488 \h </w:instrText>
      </w:r>
      <w:r>
        <w:fldChar w:fldCharType="separate"/>
      </w:r>
      <w:r>
        <w:t>74</w:t>
      </w:r>
      <w:r>
        <w:fldChar w:fldCharType="end"/>
      </w:r>
    </w:p>
    <w:p w14:paraId="596E6871" w14:textId="03A783F4" w:rsidR="003C7E56" w:rsidRDefault="003C7E56">
      <w:pPr>
        <w:pStyle w:val="TOC2"/>
        <w:rPr>
          <w:rFonts w:asciiTheme="minorHAnsi" w:eastAsiaTheme="minorEastAsia" w:hAnsiTheme="minorHAnsi" w:cstheme="minorBidi"/>
          <w:kern w:val="2"/>
          <w:sz w:val="22"/>
          <w:szCs w:val="22"/>
          <w:lang w:eastAsia="en-GB"/>
          <w14:ligatures w14:val="standardContextual"/>
        </w:rPr>
      </w:pPr>
      <w:r>
        <w:t>7.2</w:t>
      </w:r>
      <w:r>
        <w:rPr>
          <w:rFonts w:asciiTheme="minorHAnsi" w:eastAsiaTheme="minorEastAsia" w:hAnsiTheme="minorHAnsi" w:cstheme="minorBidi"/>
          <w:kern w:val="2"/>
          <w:sz w:val="22"/>
          <w:szCs w:val="22"/>
          <w:lang w:eastAsia="en-GB"/>
          <w14:ligatures w14:val="standardContextual"/>
        </w:rPr>
        <w:tab/>
      </w:r>
      <w:r>
        <w:t>Central subscriber management</w:t>
      </w:r>
      <w:r>
        <w:tab/>
      </w:r>
      <w:r>
        <w:fldChar w:fldCharType="begin" w:fldLock="1"/>
      </w:r>
      <w:r>
        <w:instrText xml:space="preserve"> PAGEREF _Toc161252489 \h </w:instrText>
      </w:r>
      <w:r>
        <w:fldChar w:fldCharType="separate"/>
      </w:r>
      <w:r>
        <w:t>74</w:t>
      </w:r>
      <w:r>
        <w:fldChar w:fldCharType="end"/>
      </w:r>
    </w:p>
    <w:p w14:paraId="7BA9A81D" w14:textId="37478DB3" w:rsidR="003C7E56" w:rsidRDefault="003C7E56">
      <w:pPr>
        <w:pStyle w:val="TOC3"/>
        <w:rPr>
          <w:rFonts w:asciiTheme="minorHAnsi" w:eastAsiaTheme="minorEastAsia" w:hAnsiTheme="minorHAnsi" w:cstheme="minorBidi"/>
          <w:kern w:val="2"/>
          <w:sz w:val="22"/>
          <w:szCs w:val="22"/>
          <w:lang w:eastAsia="en-GB"/>
          <w14:ligatures w14:val="standardContextual"/>
        </w:rPr>
      </w:pPr>
      <w:r>
        <w:t>7.2.1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_Toc161252490 \h </w:instrText>
      </w:r>
      <w:r>
        <w:fldChar w:fldCharType="separate"/>
      </w:r>
      <w:r>
        <w:t>74</w:t>
      </w:r>
      <w:r>
        <w:fldChar w:fldCharType="end"/>
      </w:r>
    </w:p>
    <w:p w14:paraId="36A36469" w14:textId="52BB1A73" w:rsidR="003C7E56" w:rsidRDefault="003C7E56">
      <w:pPr>
        <w:pStyle w:val="TOC3"/>
        <w:rPr>
          <w:rFonts w:asciiTheme="minorHAnsi" w:eastAsiaTheme="minorEastAsia" w:hAnsiTheme="minorHAnsi" w:cstheme="minorBidi"/>
          <w:kern w:val="2"/>
          <w:sz w:val="22"/>
          <w:szCs w:val="22"/>
          <w:lang w:eastAsia="en-GB"/>
          <w14:ligatures w14:val="standardContextual"/>
        </w:rPr>
      </w:pPr>
      <w:r>
        <w:t>7.2.2</w:t>
      </w:r>
      <w:r>
        <w:rPr>
          <w:rFonts w:asciiTheme="minorHAnsi" w:eastAsiaTheme="minorEastAsia" w:hAnsiTheme="minorHAnsi" w:cstheme="minorBidi"/>
          <w:kern w:val="2"/>
          <w:sz w:val="22"/>
          <w:szCs w:val="22"/>
          <w:lang w:eastAsia="en-GB"/>
          <w14:ligatures w14:val="standardContextual"/>
        </w:rPr>
        <w:tab/>
      </w:r>
      <w:r>
        <w:t>LI at UDM</w:t>
      </w:r>
      <w:r>
        <w:tab/>
      </w:r>
      <w:r>
        <w:fldChar w:fldCharType="begin" w:fldLock="1"/>
      </w:r>
      <w:r>
        <w:instrText xml:space="preserve"> PAGEREF _Toc161252491 \h </w:instrText>
      </w:r>
      <w:r>
        <w:fldChar w:fldCharType="separate"/>
      </w:r>
      <w:r>
        <w:t>75</w:t>
      </w:r>
      <w:r>
        <w:fldChar w:fldCharType="end"/>
      </w:r>
    </w:p>
    <w:p w14:paraId="354FDDFF" w14:textId="01CCC661" w:rsidR="003C7E56" w:rsidRDefault="003C7E56">
      <w:pPr>
        <w:pStyle w:val="TOC4"/>
        <w:rPr>
          <w:rFonts w:asciiTheme="minorHAnsi" w:eastAsiaTheme="minorEastAsia" w:hAnsiTheme="minorHAnsi" w:cstheme="minorBidi"/>
          <w:kern w:val="2"/>
          <w:sz w:val="22"/>
          <w:szCs w:val="22"/>
          <w:lang w:eastAsia="en-GB"/>
          <w14:ligatures w14:val="standardContextual"/>
        </w:rPr>
      </w:pPr>
      <w:r>
        <w:t>7.2.2.1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_Toc161252492 \h </w:instrText>
      </w:r>
      <w:r>
        <w:fldChar w:fldCharType="separate"/>
      </w:r>
      <w:r>
        <w:t>75</w:t>
      </w:r>
      <w:r>
        <w:fldChar w:fldCharType="end"/>
      </w:r>
    </w:p>
    <w:p w14:paraId="54044EE9" w14:textId="10B32F06" w:rsidR="003C7E56" w:rsidRDefault="003C7E56">
      <w:pPr>
        <w:pStyle w:val="TOC4"/>
        <w:rPr>
          <w:rFonts w:asciiTheme="minorHAnsi" w:eastAsiaTheme="minorEastAsia" w:hAnsiTheme="minorHAnsi" w:cstheme="minorBidi"/>
          <w:kern w:val="2"/>
          <w:sz w:val="22"/>
          <w:szCs w:val="22"/>
          <w:lang w:eastAsia="en-GB"/>
          <w14:ligatures w14:val="standardContextual"/>
        </w:rPr>
      </w:pPr>
      <w:r>
        <w:t>7.2.2.2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_Toc161252493 \h </w:instrText>
      </w:r>
      <w:r>
        <w:fldChar w:fldCharType="separate"/>
      </w:r>
      <w:r>
        <w:t>76</w:t>
      </w:r>
      <w:r>
        <w:fldChar w:fldCharType="end"/>
      </w:r>
    </w:p>
    <w:p w14:paraId="4454213A" w14:textId="2143D351" w:rsidR="003C7E56" w:rsidRDefault="003C7E56">
      <w:pPr>
        <w:pStyle w:val="TOC4"/>
        <w:rPr>
          <w:rFonts w:asciiTheme="minorHAnsi" w:eastAsiaTheme="minorEastAsia" w:hAnsiTheme="minorHAnsi" w:cstheme="minorBidi"/>
          <w:kern w:val="2"/>
          <w:sz w:val="22"/>
          <w:szCs w:val="22"/>
          <w:lang w:eastAsia="en-GB"/>
          <w14:ligatures w14:val="standardContextual"/>
        </w:rPr>
      </w:pPr>
      <w:r>
        <w:t>7.2.2.3</w:t>
      </w:r>
      <w:r>
        <w:rPr>
          <w:rFonts w:asciiTheme="minorHAnsi" w:eastAsiaTheme="minorEastAsia" w:hAnsiTheme="minorHAnsi" w:cstheme="minorBidi"/>
          <w:kern w:val="2"/>
          <w:sz w:val="22"/>
          <w:szCs w:val="22"/>
          <w:lang w:eastAsia="en-GB"/>
          <w14:ligatures w14:val="standardContextual"/>
        </w:rPr>
        <w:tab/>
      </w:r>
      <w:r>
        <w:t>Identity privacy</w:t>
      </w:r>
      <w:r>
        <w:tab/>
      </w:r>
      <w:r>
        <w:fldChar w:fldCharType="begin" w:fldLock="1"/>
      </w:r>
      <w:r>
        <w:instrText xml:space="preserve"> PAGEREF _Toc161252494 \h </w:instrText>
      </w:r>
      <w:r>
        <w:fldChar w:fldCharType="separate"/>
      </w:r>
      <w:r>
        <w:t>76</w:t>
      </w:r>
      <w:r>
        <w:fldChar w:fldCharType="end"/>
      </w:r>
    </w:p>
    <w:p w14:paraId="6A8B8D14" w14:textId="32E9A7C0" w:rsidR="003C7E56" w:rsidRDefault="003C7E56">
      <w:pPr>
        <w:pStyle w:val="TOC4"/>
        <w:rPr>
          <w:rFonts w:asciiTheme="minorHAnsi" w:eastAsiaTheme="minorEastAsia" w:hAnsiTheme="minorHAnsi" w:cstheme="minorBidi"/>
          <w:kern w:val="2"/>
          <w:sz w:val="22"/>
          <w:szCs w:val="22"/>
          <w:lang w:eastAsia="en-GB"/>
          <w14:ligatures w14:val="standardContextual"/>
        </w:rPr>
      </w:pPr>
      <w:r>
        <w:t>7.2.2.4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_Toc161252495 \h </w:instrText>
      </w:r>
      <w:r>
        <w:fldChar w:fldCharType="separate"/>
      </w:r>
      <w:r>
        <w:t>76</w:t>
      </w:r>
      <w:r>
        <w:fldChar w:fldCharType="end"/>
      </w:r>
    </w:p>
    <w:p w14:paraId="06B01E66" w14:textId="09973EE2" w:rsidR="003C7E56" w:rsidRDefault="003C7E56">
      <w:pPr>
        <w:pStyle w:val="TOC4"/>
        <w:rPr>
          <w:rFonts w:asciiTheme="minorHAnsi" w:eastAsiaTheme="minorEastAsia" w:hAnsiTheme="minorHAnsi" w:cstheme="minorBidi"/>
          <w:kern w:val="2"/>
          <w:sz w:val="22"/>
          <w:szCs w:val="22"/>
          <w:lang w:eastAsia="en-GB"/>
          <w14:ligatures w14:val="standardContextual"/>
        </w:rPr>
      </w:pPr>
      <w:r>
        <w:t>7.2.2.5</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_Toc161252496 \h </w:instrText>
      </w:r>
      <w:r>
        <w:fldChar w:fldCharType="separate"/>
      </w:r>
      <w:r>
        <w:t>77</w:t>
      </w:r>
      <w:r>
        <w:fldChar w:fldCharType="end"/>
      </w:r>
    </w:p>
    <w:p w14:paraId="2D8AD246" w14:textId="1488074C" w:rsidR="003C7E56" w:rsidRDefault="003C7E56">
      <w:pPr>
        <w:pStyle w:val="TOC4"/>
        <w:rPr>
          <w:rFonts w:asciiTheme="minorHAnsi" w:eastAsiaTheme="minorEastAsia" w:hAnsiTheme="minorHAnsi" w:cstheme="minorBidi"/>
          <w:kern w:val="2"/>
          <w:sz w:val="22"/>
          <w:szCs w:val="22"/>
          <w:lang w:eastAsia="en-GB"/>
          <w14:ligatures w14:val="standardContextual"/>
        </w:rPr>
      </w:pPr>
      <w:r>
        <w:t>7.2.2.6</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_Toc161252497 \h </w:instrText>
      </w:r>
      <w:r>
        <w:fldChar w:fldCharType="separate"/>
      </w:r>
      <w:r>
        <w:t>77</w:t>
      </w:r>
      <w:r>
        <w:fldChar w:fldCharType="end"/>
      </w:r>
    </w:p>
    <w:p w14:paraId="41B18924" w14:textId="1EC13933" w:rsidR="003C7E56" w:rsidRDefault="003C7E56">
      <w:pPr>
        <w:pStyle w:val="TOC4"/>
        <w:rPr>
          <w:rFonts w:asciiTheme="minorHAnsi" w:eastAsiaTheme="minorEastAsia" w:hAnsiTheme="minorHAnsi" w:cstheme="minorBidi"/>
          <w:kern w:val="2"/>
          <w:sz w:val="22"/>
          <w:szCs w:val="22"/>
          <w:lang w:eastAsia="en-GB"/>
          <w14:ligatures w14:val="standardContextual"/>
        </w:rPr>
      </w:pPr>
      <w:r>
        <w:t>7.2.2.7</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_Toc161252498 \h </w:instrText>
      </w:r>
      <w:r>
        <w:fldChar w:fldCharType="separate"/>
      </w:r>
      <w:r>
        <w:t>77</w:t>
      </w:r>
      <w:r>
        <w:fldChar w:fldCharType="end"/>
      </w:r>
    </w:p>
    <w:p w14:paraId="52E70F61" w14:textId="375339FF" w:rsidR="003C7E56" w:rsidRDefault="003C7E56">
      <w:pPr>
        <w:pStyle w:val="TOC3"/>
        <w:rPr>
          <w:rFonts w:asciiTheme="minorHAnsi" w:eastAsiaTheme="minorEastAsia" w:hAnsiTheme="minorHAnsi" w:cstheme="minorBidi"/>
          <w:kern w:val="2"/>
          <w:sz w:val="22"/>
          <w:szCs w:val="22"/>
          <w:lang w:eastAsia="en-GB"/>
          <w14:ligatures w14:val="standardContextual"/>
        </w:rPr>
      </w:pPr>
      <w:r>
        <w:t>7.2.3</w:t>
      </w:r>
      <w:r>
        <w:rPr>
          <w:rFonts w:asciiTheme="minorHAnsi" w:eastAsiaTheme="minorEastAsia" w:hAnsiTheme="minorHAnsi" w:cstheme="minorBidi"/>
          <w:kern w:val="2"/>
          <w:sz w:val="22"/>
          <w:szCs w:val="22"/>
          <w:lang w:eastAsia="en-GB"/>
          <w14:ligatures w14:val="standardContextual"/>
        </w:rPr>
        <w:tab/>
      </w:r>
      <w:r>
        <w:t>LI at HSS</w:t>
      </w:r>
      <w:r>
        <w:tab/>
      </w:r>
      <w:r>
        <w:fldChar w:fldCharType="begin" w:fldLock="1"/>
      </w:r>
      <w:r>
        <w:instrText xml:space="preserve"> PAGEREF _Toc161252499 \h </w:instrText>
      </w:r>
      <w:r>
        <w:fldChar w:fldCharType="separate"/>
      </w:r>
      <w:r>
        <w:t>77</w:t>
      </w:r>
      <w:r>
        <w:fldChar w:fldCharType="end"/>
      </w:r>
    </w:p>
    <w:p w14:paraId="0545EC43" w14:textId="6C4A2134" w:rsidR="003C7E56" w:rsidRDefault="003C7E56">
      <w:pPr>
        <w:pStyle w:val="TOC4"/>
        <w:rPr>
          <w:rFonts w:asciiTheme="minorHAnsi" w:eastAsiaTheme="minorEastAsia" w:hAnsiTheme="minorHAnsi" w:cstheme="minorBidi"/>
          <w:kern w:val="2"/>
          <w:sz w:val="22"/>
          <w:szCs w:val="22"/>
          <w:lang w:eastAsia="en-GB"/>
          <w14:ligatures w14:val="standardContextual"/>
        </w:rPr>
      </w:pPr>
      <w:r>
        <w:lastRenderedPageBreak/>
        <w:t>7.2.3.1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_Toc161252500 \h </w:instrText>
      </w:r>
      <w:r>
        <w:fldChar w:fldCharType="separate"/>
      </w:r>
      <w:r>
        <w:t>77</w:t>
      </w:r>
      <w:r>
        <w:fldChar w:fldCharType="end"/>
      </w:r>
    </w:p>
    <w:p w14:paraId="668568A8" w14:textId="578B365A" w:rsidR="003C7E56" w:rsidRDefault="003C7E56">
      <w:pPr>
        <w:pStyle w:val="TOC4"/>
        <w:rPr>
          <w:rFonts w:asciiTheme="minorHAnsi" w:eastAsiaTheme="minorEastAsia" w:hAnsiTheme="minorHAnsi" w:cstheme="minorBidi"/>
          <w:kern w:val="2"/>
          <w:sz w:val="22"/>
          <w:szCs w:val="22"/>
          <w:lang w:eastAsia="en-GB"/>
          <w14:ligatures w14:val="standardContextual"/>
        </w:rPr>
      </w:pPr>
      <w:r>
        <w:t>7.2.3.2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_Toc161252501 \h </w:instrText>
      </w:r>
      <w:r>
        <w:fldChar w:fldCharType="separate"/>
      </w:r>
      <w:r>
        <w:t>78</w:t>
      </w:r>
      <w:r>
        <w:fldChar w:fldCharType="end"/>
      </w:r>
    </w:p>
    <w:p w14:paraId="270CD637" w14:textId="38D71DAC" w:rsidR="003C7E56" w:rsidRDefault="003C7E56">
      <w:pPr>
        <w:pStyle w:val="TOC4"/>
        <w:rPr>
          <w:rFonts w:asciiTheme="minorHAnsi" w:eastAsiaTheme="minorEastAsia" w:hAnsiTheme="minorHAnsi" w:cstheme="minorBidi"/>
          <w:kern w:val="2"/>
          <w:sz w:val="22"/>
          <w:szCs w:val="22"/>
          <w:lang w:eastAsia="en-GB"/>
          <w14:ligatures w14:val="standardContextual"/>
        </w:rPr>
      </w:pPr>
      <w:r>
        <w:t>7.2.3.3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_Toc161252502 \h </w:instrText>
      </w:r>
      <w:r>
        <w:fldChar w:fldCharType="separate"/>
      </w:r>
      <w:r>
        <w:t>79</w:t>
      </w:r>
      <w:r>
        <w:fldChar w:fldCharType="end"/>
      </w:r>
    </w:p>
    <w:p w14:paraId="3282C603" w14:textId="7E1C0E2B" w:rsidR="003C7E56" w:rsidRDefault="003C7E56">
      <w:pPr>
        <w:pStyle w:val="TOC4"/>
        <w:rPr>
          <w:rFonts w:asciiTheme="minorHAnsi" w:eastAsiaTheme="minorEastAsia" w:hAnsiTheme="minorHAnsi" w:cstheme="minorBidi"/>
          <w:kern w:val="2"/>
          <w:sz w:val="22"/>
          <w:szCs w:val="22"/>
          <w:lang w:eastAsia="en-GB"/>
          <w14:ligatures w14:val="standardContextual"/>
        </w:rPr>
      </w:pPr>
      <w:r>
        <w:t>7.2.3.4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_Toc161252503 \h </w:instrText>
      </w:r>
      <w:r>
        <w:fldChar w:fldCharType="separate"/>
      </w:r>
      <w:r>
        <w:t>79</w:t>
      </w:r>
      <w:r>
        <w:fldChar w:fldCharType="end"/>
      </w:r>
    </w:p>
    <w:p w14:paraId="5DF3263F" w14:textId="2B99FC1C" w:rsidR="003C7E56" w:rsidRDefault="003C7E56">
      <w:pPr>
        <w:pStyle w:val="TOC4"/>
        <w:rPr>
          <w:rFonts w:asciiTheme="minorHAnsi" w:eastAsiaTheme="minorEastAsia" w:hAnsiTheme="minorHAnsi" w:cstheme="minorBidi"/>
          <w:kern w:val="2"/>
          <w:sz w:val="22"/>
          <w:szCs w:val="22"/>
          <w:lang w:eastAsia="en-GB"/>
          <w14:ligatures w14:val="standardContextual"/>
        </w:rPr>
      </w:pPr>
      <w:r>
        <w:t>7.2.3.5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_Toc161252504 \h </w:instrText>
      </w:r>
      <w:r>
        <w:fldChar w:fldCharType="separate"/>
      </w:r>
      <w:r>
        <w:t>79</w:t>
      </w:r>
      <w:r>
        <w:fldChar w:fldCharType="end"/>
      </w:r>
    </w:p>
    <w:p w14:paraId="540F31D3" w14:textId="12653EDA" w:rsidR="003C7E56" w:rsidRDefault="003C7E56">
      <w:pPr>
        <w:pStyle w:val="TOC4"/>
        <w:rPr>
          <w:rFonts w:asciiTheme="minorHAnsi" w:eastAsiaTheme="minorEastAsia" w:hAnsiTheme="minorHAnsi" w:cstheme="minorBidi"/>
          <w:kern w:val="2"/>
          <w:sz w:val="22"/>
          <w:szCs w:val="22"/>
          <w:lang w:eastAsia="en-GB"/>
          <w14:ligatures w14:val="standardContextual"/>
        </w:rPr>
      </w:pPr>
      <w:r>
        <w:t>7.2.3.6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_Toc161252505 \h </w:instrText>
      </w:r>
      <w:r>
        <w:fldChar w:fldCharType="separate"/>
      </w:r>
      <w:r>
        <w:t>79</w:t>
      </w:r>
      <w:r>
        <w:fldChar w:fldCharType="end"/>
      </w:r>
    </w:p>
    <w:p w14:paraId="65F75DEA" w14:textId="2C122A01" w:rsidR="003C7E56" w:rsidRDefault="003C7E56">
      <w:pPr>
        <w:pStyle w:val="TOC2"/>
        <w:rPr>
          <w:rFonts w:asciiTheme="minorHAnsi" w:eastAsiaTheme="minorEastAsia" w:hAnsiTheme="minorHAnsi" w:cstheme="minorBidi"/>
          <w:kern w:val="2"/>
          <w:sz w:val="22"/>
          <w:szCs w:val="22"/>
          <w:lang w:eastAsia="en-GB"/>
          <w14:ligatures w14:val="standardContextual"/>
        </w:rPr>
      </w:pPr>
      <w:r>
        <w:t>7.3</w:t>
      </w:r>
      <w:r>
        <w:rPr>
          <w:rFonts w:asciiTheme="minorHAnsi" w:eastAsiaTheme="minorEastAsia" w:hAnsiTheme="minorHAnsi" w:cstheme="minorBidi"/>
          <w:kern w:val="2"/>
          <w:sz w:val="22"/>
          <w:szCs w:val="22"/>
          <w:lang w:eastAsia="en-GB"/>
          <w14:ligatures w14:val="standardContextual"/>
        </w:rPr>
        <w:tab/>
      </w:r>
      <w:r>
        <w:t>Location</w:t>
      </w:r>
      <w:r>
        <w:tab/>
      </w:r>
      <w:r>
        <w:fldChar w:fldCharType="begin" w:fldLock="1"/>
      </w:r>
      <w:r>
        <w:instrText xml:space="preserve"> PAGEREF _Toc161252506 \h </w:instrText>
      </w:r>
      <w:r>
        <w:fldChar w:fldCharType="separate"/>
      </w:r>
      <w:r>
        <w:t>79</w:t>
      </w:r>
      <w:r>
        <w:fldChar w:fldCharType="end"/>
      </w:r>
    </w:p>
    <w:p w14:paraId="5DDADA49" w14:textId="7498750A" w:rsidR="003C7E56" w:rsidRDefault="003C7E56">
      <w:pPr>
        <w:pStyle w:val="TOC3"/>
        <w:rPr>
          <w:rFonts w:asciiTheme="minorHAnsi" w:eastAsiaTheme="minorEastAsia" w:hAnsiTheme="minorHAnsi" w:cstheme="minorBidi"/>
          <w:kern w:val="2"/>
          <w:sz w:val="22"/>
          <w:szCs w:val="22"/>
          <w:lang w:eastAsia="en-GB"/>
          <w14:ligatures w14:val="standardContextual"/>
        </w:rPr>
      </w:pPr>
      <w:r>
        <w:t>7.3.1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_Toc161252507 \h </w:instrText>
      </w:r>
      <w:r>
        <w:fldChar w:fldCharType="separate"/>
      </w:r>
      <w:r>
        <w:t>79</w:t>
      </w:r>
      <w:r>
        <w:fldChar w:fldCharType="end"/>
      </w:r>
    </w:p>
    <w:p w14:paraId="2FF4FB29" w14:textId="2D134C4D" w:rsidR="003C7E56" w:rsidRDefault="003C7E56">
      <w:pPr>
        <w:pStyle w:val="TOC3"/>
        <w:rPr>
          <w:rFonts w:asciiTheme="minorHAnsi" w:eastAsiaTheme="minorEastAsia" w:hAnsiTheme="minorHAnsi" w:cstheme="minorBidi"/>
          <w:kern w:val="2"/>
          <w:sz w:val="22"/>
          <w:szCs w:val="22"/>
          <w:lang w:eastAsia="en-GB"/>
          <w14:ligatures w14:val="standardContextual"/>
        </w:rPr>
      </w:pPr>
      <w:r>
        <w:t>7.3.2</w:t>
      </w:r>
      <w:r>
        <w:rPr>
          <w:rFonts w:asciiTheme="minorHAnsi" w:eastAsiaTheme="minorEastAsia" w:hAnsiTheme="minorHAnsi" w:cstheme="minorBidi"/>
          <w:kern w:val="2"/>
          <w:sz w:val="22"/>
          <w:szCs w:val="22"/>
          <w:lang w:eastAsia="en-GB"/>
          <w14:ligatures w14:val="standardContextual"/>
        </w:rPr>
        <w:tab/>
      </w:r>
      <w:r>
        <w:t>Service usage location reporting</w:t>
      </w:r>
      <w:r>
        <w:tab/>
      </w:r>
      <w:r>
        <w:fldChar w:fldCharType="begin" w:fldLock="1"/>
      </w:r>
      <w:r>
        <w:instrText xml:space="preserve"> PAGEREF _Toc161252508 \h </w:instrText>
      </w:r>
      <w:r>
        <w:fldChar w:fldCharType="separate"/>
      </w:r>
      <w:r>
        <w:t>80</w:t>
      </w:r>
      <w:r>
        <w:fldChar w:fldCharType="end"/>
      </w:r>
    </w:p>
    <w:p w14:paraId="64542929" w14:textId="30CF4650" w:rsidR="003C7E56" w:rsidRDefault="003C7E56">
      <w:pPr>
        <w:pStyle w:val="TOC4"/>
        <w:rPr>
          <w:rFonts w:asciiTheme="minorHAnsi" w:eastAsiaTheme="minorEastAsia" w:hAnsiTheme="minorHAnsi" w:cstheme="minorBidi"/>
          <w:kern w:val="2"/>
          <w:sz w:val="22"/>
          <w:szCs w:val="22"/>
          <w:lang w:eastAsia="en-GB"/>
          <w14:ligatures w14:val="standardContextual"/>
        </w:rPr>
      </w:pPr>
      <w:r>
        <w:t>7.3.2.1</w:t>
      </w:r>
      <w:r>
        <w:rPr>
          <w:rFonts w:asciiTheme="minorHAnsi" w:eastAsiaTheme="minorEastAsia" w:hAnsiTheme="minorHAnsi" w:cstheme="minorBidi"/>
          <w:kern w:val="2"/>
          <w:sz w:val="22"/>
          <w:szCs w:val="22"/>
          <w:lang w:eastAsia="en-GB"/>
          <w14:ligatures w14:val="standardContextual"/>
        </w:rPr>
        <w:tab/>
      </w:r>
      <w:r>
        <w:t xml:space="preserve"> General</w:t>
      </w:r>
      <w:r>
        <w:tab/>
      </w:r>
      <w:r>
        <w:fldChar w:fldCharType="begin" w:fldLock="1"/>
      </w:r>
      <w:r>
        <w:instrText xml:space="preserve"> PAGEREF _Toc161252509 \h </w:instrText>
      </w:r>
      <w:r>
        <w:fldChar w:fldCharType="separate"/>
      </w:r>
      <w:r>
        <w:t>80</w:t>
      </w:r>
      <w:r>
        <w:fldChar w:fldCharType="end"/>
      </w:r>
    </w:p>
    <w:p w14:paraId="0BBBFEDC" w14:textId="57719FD1" w:rsidR="003C7E56" w:rsidRDefault="003C7E56">
      <w:pPr>
        <w:pStyle w:val="TOC4"/>
        <w:rPr>
          <w:rFonts w:asciiTheme="minorHAnsi" w:eastAsiaTheme="minorEastAsia" w:hAnsiTheme="minorHAnsi" w:cstheme="minorBidi"/>
          <w:kern w:val="2"/>
          <w:sz w:val="22"/>
          <w:szCs w:val="22"/>
          <w:lang w:eastAsia="en-GB"/>
          <w14:ligatures w14:val="standardContextual"/>
        </w:rPr>
      </w:pPr>
      <w:r>
        <w:t>7.3.2.2</w:t>
      </w:r>
      <w:r>
        <w:rPr>
          <w:rFonts w:asciiTheme="minorHAnsi" w:eastAsiaTheme="minorEastAsia" w:hAnsiTheme="minorHAnsi" w:cstheme="minorBidi"/>
          <w:kern w:val="2"/>
          <w:sz w:val="22"/>
          <w:szCs w:val="22"/>
          <w:lang w:eastAsia="en-GB"/>
          <w14:ligatures w14:val="standardContextual"/>
        </w:rPr>
        <w:tab/>
      </w:r>
      <w:r>
        <w:t>Embedded location reporting</w:t>
      </w:r>
      <w:r>
        <w:tab/>
      </w:r>
      <w:r>
        <w:fldChar w:fldCharType="begin" w:fldLock="1"/>
      </w:r>
      <w:r>
        <w:instrText xml:space="preserve"> PAGEREF _Toc161252510 \h </w:instrText>
      </w:r>
      <w:r>
        <w:fldChar w:fldCharType="separate"/>
      </w:r>
      <w:r>
        <w:t>80</w:t>
      </w:r>
      <w:r>
        <w:fldChar w:fldCharType="end"/>
      </w:r>
    </w:p>
    <w:p w14:paraId="462D0627" w14:textId="6E5C549E" w:rsidR="003C7E56" w:rsidRDefault="003C7E56">
      <w:pPr>
        <w:pStyle w:val="TOC4"/>
        <w:rPr>
          <w:rFonts w:asciiTheme="minorHAnsi" w:eastAsiaTheme="minorEastAsia" w:hAnsiTheme="minorHAnsi" w:cstheme="minorBidi"/>
          <w:kern w:val="2"/>
          <w:sz w:val="22"/>
          <w:szCs w:val="22"/>
          <w:lang w:eastAsia="en-GB"/>
          <w14:ligatures w14:val="standardContextual"/>
        </w:rPr>
      </w:pPr>
      <w:r>
        <w:t>7.3.2.3</w:t>
      </w:r>
      <w:r>
        <w:rPr>
          <w:rFonts w:asciiTheme="minorHAnsi" w:eastAsiaTheme="minorEastAsia" w:hAnsiTheme="minorHAnsi" w:cstheme="minorBidi"/>
          <w:kern w:val="2"/>
          <w:sz w:val="22"/>
          <w:szCs w:val="22"/>
          <w:lang w:eastAsia="en-GB"/>
          <w14:ligatures w14:val="standardContextual"/>
        </w:rPr>
        <w:tab/>
      </w:r>
      <w:r>
        <w:t>Separated location reporting</w:t>
      </w:r>
      <w:r>
        <w:tab/>
      </w:r>
      <w:r>
        <w:fldChar w:fldCharType="begin" w:fldLock="1"/>
      </w:r>
      <w:r>
        <w:instrText xml:space="preserve"> PAGEREF _Toc161252511 \h </w:instrText>
      </w:r>
      <w:r>
        <w:fldChar w:fldCharType="separate"/>
      </w:r>
      <w:r>
        <w:t>80</w:t>
      </w:r>
      <w:r>
        <w:fldChar w:fldCharType="end"/>
      </w:r>
    </w:p>
    <w:p w14:paraId="4851E3E7" w14:textId="145B86B2" w:rsidR="003C7E56" w:rsidRDefault="003C7E56">
      <w:pPr>
        <w:pStyle w:val="TOC3"/>
        <w:rPr>
          <w:rFonts w:asciiTheme="minorHAnsi" w:eastAsiaTheme="minorEastAsia" w:hAnsiTheme="minorHAnsi" w:cstheme="minorBidi"/>
          <w:kern w:val="2"/>
          <w:sz w:val="22"/>
          <w:szCs w:val="22"/>
          <w:lang w:eastAsia="en-GB"/>
          <w14:ligatures w14:val="standardContextual"/>
        </w:rPr>
      </w:pPr>
      <w:r>
        <w:t>7.3.3</w:t>
      </w:r>
      <w:r>
        <w:rPr>
          <w:rFonts w:asciiTheme="minorHAnsi" w:eastAsiaTheme="minorEastAsia" w:hAnsiTheme="minorHAnsi" w:cstheme="minorBidi"/>
          <w:kern w:val="2"/>
          <w:sz w:val="22"/>
          <w:szCs w:val="22"/>
          <w:lang w:eastAsia="en-GB"/>
          <w14:ligatures w14:val="standardContextual"/>
        </w:rPr>
        <w:tab/>
      </w:r>
      <w:r>
        <w:t>Lawful Access Location Services (LALS)</w:t>
      </w:r>
      <w:r>
        <w:tab/>
      </w:r>
      <w:r>
        <w:fldChar w:fldCharType="begin" w:fldLock="1"/>
      </w:r>
      <w:r>
        <w:instrText xml:space="preserve"> PAGEREF _Toc161252512 \h </w:instrText>
      </w:r>
      <w:r>
        <w:fldChar w:fldCharType="separate"/>
      </w:r>
      <w:r>
        <w:t>80</w:t>
      </w:r>
      <w:r>
        <w:fldChar w:fldCharType="end"/>
      </w:r>
    </w:p>
    <w:p w14:paraId="08A0F7AD" w14:textId="02B7E4FE" w:rsidR="003C7E56" w:rsidRDefault="003C7E56">
      <w:pPr>
        <w:pStyle w:val="TOC4"/>
        <w:rPr>
          <w:rFonts w:asciiTheme="minorHAnsi" w:eastAsiaTheme="minorEastAsia" w:hAnsiTheme="minorHAnsi" w:cstheme="minorBidi"/>
          <w:kern w:val="2"/>
          <w:sz w:val="22"/>
          <w:szCs w:val="22"/>
          <w:lang w:eastAsia="en-GB"/>
          <w14:ligatures w14:val="standardContextual"/>
        </w:rPr>
      </w:pPr>
      <w:r>
        <w:t>7.3.3.1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_Toc161252513 \h </w:instrText>
      </w:r>
      <w:r>
        <w:fldChar w:fldCharType="separate"/>
      </w:r>
      <w:r>
        <w:t>80</w:t>
      </w:r>
      <w:r>
        <w:fldChar w:fldCharType="end"/>
      </w:r>
    </w:p>
    <w:p w14:paraId="224A6AC3" w14:textId="5201F5CE" w:rsidR="003C7E56" w:rsidRDefault="003C7E56">
      <w:pPr>
        <w:pStyle w:val="TOC4"/>
        <w:rPr>
          <w:rFonts w:asciiTheme="minorHAnsi" w:eastAsiaTheme="minorEastAsia" w:hAnsiTheme="minorHAnsi" w:cstheme="minorBidi"/>
          <w:kern w:val="2"/>
          <w:sz w:val="22"/>
          <w:szCs w:val="22"/>
          <w:lang w:eastAsia="en-GB"/>
          <w14:ligatures w14:val="standardContextual"/>
        </w:rPr>
      </w:pPr>
      <w:r>
        <w:t>7.3.3.2</w:t>
      </w:r>
      <w:r>
        <w:rPr>
          <w:rFonts w:asciiTheme="minorHAnsi" w:eastAsiaTheme="minorEastAsia" w:hAnsiTheme="minorHAnsi" w:cstheme="minorBidi"/>
          <w:kern w:val="2"/>
          <w:sz w:val="22"/>
          <w:szCs w:val="22"/>
          <w:lang w:eastAsia="en-GB"/>
          <w14:ligatures w14:val="standardContextual"/>
        </w:rPr>
        <w:tab/>
      </w:r>
      <w:r>
        <w:t>Target positioning</w:t>
      </w:r>
      <w:r>
        <w:tab/>
      </w:r>
      <w:r>
        <w:fldChar w:fldCharType="begin" w:fldLock="1"/>
      </w:r>
      <w:r>
        <w:instrText xml:space="preserve"> PAGEREF _Toc161252514 \h </w:instrText>
      </w:r>
      <w:r>
        <w:fldChar w:fldCharType="separate"/>
      </w:r>
      <w:r>
        <w:t>81</w:t>
      </w:r>
      <w:r>
        <w:fldChar w:fldCharType="end"/>
      </w:r>
    </w:p>
    <w:p w14:paraId="1BEE7630" w14:textId="4E7239C1" w:rsidR="003C7E56" w:rsidRDefault="003C7E56">
      <w:pPr>
        <w:pStyle w:val="TOC5"/>
        <w:rPr>
          <w:rFonts w:asciiTheme="minorHAnsi" w:eastAsiaTheme="minorEastAsia" w:hAnsiTheme="minorHAnsi" w:cstheme="minorBidi"/>
          <w:kern w:val="2"/>
          <w:sz w:val="22"/>
          <w:szCs w:val="22"/>
          <w:lang w:eastAsia="en-GB"/>
          <w14:ligatures w14:val="standardContextual"/>
        </w:rPr>
      </w:pPr>
      <w:r>
        <w:t>7.3.3.2.1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_Toc161252515 \h </w:instrText>
      </w:r>
      <w:r>
        <w:fldChar w:fldCharType="separate"/>
      </w:r>
      <w:r>
        <w:t>81</w:t>
      </w:r>
      <w:r>
        <w:fldChar w:fldCharType="end"/>
      </w:r>
    </w:p>
    <w:p w14:paraId="2638BD85" w14:textId="1814F4A4" w:rsidR="003C7E56" w:rsidRDefault="003C7E56">
      <w:pPr>
        <w:pStyle w:val="TOC5"/>
        <w:rPr>
          <w:rFonts w:asciiTheme="minorHAnsi" w:eastAsiaTheme="minorEastAsia" w:hAnsiTheme="minorHAnsi" w:cstheme="minorBidi"/>
          <w:kern w:val="2"/>
          <w:sz w:val="22"/>
          <w:szCs w:val="22"/>
          <w:lang w:eastAsia="en-GB"/>
          <w14:ligatures w14:val="standardContextual"/>
        </w:rPr>
      </w:pPr>
      <w:r>
        <w:t>7.3.3.2.2</w:t>
      </w:r>
      <w:r>
        <w:rPr>
          <w:rFonts w:asciiTheme="minorHAnsi" w:eastAsiaTheme="minorEastAsia" w:hAnsiTheme="minorHAnsi" w:cstheme="minorBidi"/>
          <w:kern w:val="2"/>
          <w:sz w:val="22"/>
          <w:szCs w:val="22"/>
          <w:lang w:eastAsia="en-GB"/>
          <w14:ligatures w14:val="standardContextual"/>
        </w:rPr>
        <w:tab/>
      </w:r>
      <w:r>
        <w:t>Immediate location provision</w:t>
      </w:r>
      <w:r>
        <w:tab/>
      </w:r>
      <w:r>
        <w:fldChar w:fldCharType="begin" w:fldLock="1"/>
      </w:r>
      <w:r>
        <w:instrText xml:space="preserve"> PAGEREF _Toc161252516 \h </w:instrText>
      </w:r>
      <w:r>
        <w:fldChar w:fldCharType="separate"/>
      </w:r>
      <w:r>
        <w:t>82</w:t>
      </w:r>
      <w:r>
        <w:fldChar w:fldCharType="end"/>
      </w:r>
    </w:p>
    <w:p w14:paraId="69CB65FD" w14:textId="1CB9BED8" w:rsidR="003C7E56" w:rsidRDefault="003C7E56">
      <w:pPr>
        <w:pStyle w:val="TOC5"/>
        <w:rPr>
          <w:rFonts w:asciiTheme="minorHAnsi" w:eastAsiaTheme="minorEastAsia" w:hAnsiTheme="minorHAnsi" w:cstheme="minorBidi"/>
          <w:kern w:val="2"/>
          <w:sz w:val="22"/>
          <w:szCs w:val="22"/>
          <w:lang w:eastAsia="en-GB"/>
          <w14:ligatures w14:val="standardContextual"/>
        </w:rPr>
      </w:pPr>
      <w:r>
        <w:t>7.3.3.2.3</w:t>
      </w:r>
      <w:r>
        <w:rPr>
          <w:rFonts w:asciiTheme="minorHAnsi" w:eastAsiaTheme="minorEastAsia" w:hAnsiTheme="minorHAnsi" w:cstheme="minorBidi"/>
          <w:kern w:val="2"/>
          <w:sz w:val="22"/>
          <w:szCs w:val="22"/>
          <w:lang w:eastAsia="en-GB"/>
          <w14:ligatures w14:val="standardContextual"/>
        </w:rPr>
        <w:tab/>
      </w:r>
      <w:r>
        <w:t>Periodic location provision</w:t>
      </w:r>
      <w:r>
        <w:tab/>
      </w:r>
      <w:r>
        <w:fldChar w:fldCharType="begin" w:fldLock="1"/>
      </w:r>
      <w:r>
        <w:instrText xml:space="preserve"> PAGEREF _Toc161252517 \h </w:instrText>
      </w:r>
      <w:r>
        <w:fldChar w:fldCharType="separate"/>
      </w:r>
      <w:r>
        <w:t>82</w:t>
      </w:r>
      <w:r>
        <w:fldChar w:fldCharType="end"/>
      </w:r>
    </w:p>
    <w:p w14:paraId="3B149079" w14:textId="7D18BE03" w:rsidR="003C7E56" w:rsidRDefault="003C7E56">
      <w:pPr>
        <w:pStyle w:val="TOC5"/>
        <w:rPr>
          <w:rFonts w:asciiTheme="minorHAnsi" w:eastAsiaTheme="minorEastAsia" w:hAnsiTheme="minorHAnsi" w:cstheme="minorBidi"/>
          <w:kern w:val="2"/>
          <w:sz w:val="22"/>
          <w:szCs w:val="22"/>
          <w:lang w:eastAsia="en-GB"/>
          <w14:ligatures w14:val="standardContextual"/>
        </w:rPr>
      </w:pPr>
      <w:r>
        <w:t>7.3.3.2.4</w:t>
      </w:r>
      <w:r>
        <w:rPr>
          <w:rFonts w:asciiTheme="minorHAnsi" w:eastAsiaTheme="minorEastAsia" w:hAnsiTheme="minorHAnsi" w:cstheme="minorBidi"/>
          <w:kern w:val="2"/>
          <w:sz w:val="22"/>
          <w:szCs w:val="22"/>
          <w:lang w:eastAsia="en-GB"/>
          <w14:ligatures w14:val="standardContextual"/>
        </w:rPr>
        <w:tab/>
      </w:r>
      <w:r>
        <w:t>Intermediate and multiple location provision</w:t>
      </w:r>
      <w:r>
        <w:tab/>
      </w:r>
      <w:r>
        <w:fldChar w:fldCharType="begin" w:fldLock="1"/>
      </w:r>
      <w:r>
        <w:instrText xml:space="preserve"> PAGEREF _Toc161252518 \h </w:instrText>
      </w:r>
      <w:r>
        <w:fldChar w:fldCharType="separate"/>
      </w:r>
      <w:r>
        <w:t>82</w:t>
      </w:r>
      <w:r>
        <w:fldChar w:fldCharType="end"/>
      </w:r>
    </w:p>
    <w:p w14:paraId="1EF74B93" w14:textId="42271D55" w:rsidR="003C7E56" w:rsidRDefault="003C7E56">
      <w:pPr>
        <w:pStyle w:val="TOC4"/>
        <w:rPr>
          <w:rFonts w:asciiTheme="minorHAnsi" w:eastAsiaTheme="minorEastAsia" w:hAnsiTheme="minorHAnsi" w:cstheme="minorBidi"/>
          <w:kern w:val="2"/>
          <w:sz w:val="22"/>
          <w:szCs w:val="22"/>
          <w:lang w:eastAsia="en-GB"/>
          <w14:ligatures w14:val="standardContextual"/>
        </w:rPr>
      </w:pPr>
      <w:r>
        <w:t>7.3.3.3</w:t>
      </w:r>
      <w:r>
        <w:rPr>
          <w:rFonts w:asciiTheme="minorHAnsi" w:eastAsiaTheme="minorEastAsia" w:hAnsiTheme="minorHAnsi" w:cstheme="minorBidi"/>
          <w:kern w:val="2"/>
          <w:sz w:val="22"/>
          <w:szCs w:val="22"/>
          <w:lang w:eastAsia="en-GB"/>
          <w14:ligatures w14:val="standardContextual"/>
        </w:rPr>
        <w:tab/>
      </w:r>
      <w:r>
        <w:t>Triggered location</w:t>
      </w:r>
      <w:r>
        <w:tab/>
      </w:r>
      <w:r>
        <w:fldChar w:fldCharType="begin" w:fldLock="1"/>
      </w:r>
      <w:r>
        <w:instrText xml:space="preserve"> PAGEREF _Toc161252519 \h </w:instrText>
      </w:r>
      <w:r>
        <w:fldChar w:fldCharType="separate"/>
      </w:r>
      <w:r>
        <w:t>83</w:t>
      </w:r>
      <w:r>
        <w:fldChar w:fldCharType="end"/>
      </w:r>
    </w:p>
    <w:p w14:paraId="101B032C" w14:textId="19BE8B30" w:rsidR="003C7E56" w:rsidRDefault="003C7E56">
      <w:pPr>
        <w:pStyle w:val="TOC4"/>
        <w:rPr>
          <w:rFonts w:asciiTheme="minorHAnsi" w:eastAsiaTheme="minorEastAsia" w:hAnsiTheme="minorHAnsi" w:cstheme="minorBidi"/>
          <w:kern w:val="2"/>
          <w:sz w:val="22"/>
          <w:szCs w:val="22"/>
          <w:lang w:eastAsia="en-GB"/>
          <w14:ligatures w14:val="standardContextual"/>
        </w:rPr>
      </w:pPr>
      <w:r>
        <w:t>7.3.3.4</w:t>
      </w:r>
      <w:r>
        <w:rPr>
          <w:rFonts w:asciiTheme="minorHAnsi" w:eastAsiaTheme="minorEastAsia" w:hAnsiTheme="minorHAnsi" w:cstheme="minorBidi"/>
          <w:kern w:val="2"/>
          <w:sz w:val="22"/>
          <w:szCs w:val="22"/>
          <w:lang w:eastAsia="en-GB"/>
          <w14:ligatures w14:val="standardContextual"/>
        </w:rPr>
        <w:tab/>
      </w:r>
      <w:r>
        <w:t>LI_X2 interface for target positioning and triggered location</w:t>
      </w:r>
      <w:r>
        <w:tab/>
      </w:r>
      <w:r>
        <w:fldChar w:fldCharType="begin" w:fldLock="1"/>
      </w:r>
      <w:r>
        <w:instrText xml:space="preserve"> PAGEREF _Toc161252520 \h </w:instrText>
      </w:r>
      <w:r>
        <w:fldChar w:fldCharType="separate"/>
      </w:r>
      <w:r>
        <w:t>84</w:t>
      </w:r>
      <w:r>
        <w:fldChar w:fldCharType="end"/>
      </w:r>
    </w:p>
    <w:p w14:paraId="77556E5F" w14:textId="5BCAA6C8" w:rsidR="003C7E56" w:rsidRDefault="003C7E56">
      <w:pPr>
        <w:pStyle w:val="TOC3"/>
        <w:rPr>
          <w:rFonts w:asciiTheme="minorHAnsi" w:eastAsiaTheme="minorEastAsia" w:hAnsiTheme="minorHAnsi" w:cstheme="minorBidi"/>
          <w:kern w:val="2"/>
          <w:sz w:val="22"/>
          <w:szCs w:val="22"/>
          <w:lang w:eastAsia="en-GB"/>
          <w14:ligatures w14:val="standardContextual"/>
        </w:rPr>
      </w:pPr>
      <w:r>
        <w:t>7.3.4</w:t>
      </w:r>
      <w:r>
        <w:rPr>
          <w:rFonts w:asciiTheme="minorHAnsi" w:eastAsiaTheme="minorEastAsia" w:hAnsiTheme="minorHAnsi" w:cstheme="minorBidi"/>
          <w:kern w:val="2"/>
          <w:sz w:val="22"/>
          <w:szCs w:val="22"/>
          <w:lang w:eastAsia="en-GB"/>
          <w14:ligatures w14:val="standardContextual"/>
        </w:rPr>
        <w:tab/>
      </w:r>
      <w:r>
        <w:t>Cell database information reporting</w:t>
      </w:r>
      <w:r>
        <w:tab/>
      </w:r>
      <w:r>
        <w:fldChar w:fldCharType="begin" w:fldLock="1"/>
      </w:r>
      <w:r>
        <w:instrText xml:space="preserve"> PAGEREF _Toc161252521 \h </w:instrText>
      </w:r>
      <w:r>
        <w:fldChar w:fldCharType="separate"/>
      </w:r>
      <w:r>
        <w:t>84</w:t>
      </w:r>
      <w:r>
        <w:fldChar w:fldCharType="end"/>
      </w:r>
    </w:p>
    <w:p w14:paraId="237825FA" w14:textId="4C32C8DD" w:rsidR="003C7E56" w:rsidRDefault="003C7E56">
      <w:pPr>
        <w:pStyle w:val="TOC3"/>
        <w:rPr>
          <w:rFonts w:asciiTheme="minorHAnsi" w:eastAsiaTheme="minorEastAsia" w:hAnsiTheme="minorHAnsi" w:cstheme="minorBidi"/>
          <w:kern w:val="2"/>
          <w:sz w:val="22"/>
          <w:szCs w:val="22"/>
          <w:lang w:eastAsia="en-GB"/>
          <w14:ligatures w14:val="standardContextual"/>
        </w:rPr>
      </w:pPr>
      <w:r>
        <w:t>7.3.5</w:t>
      </w:r>
      <w:r>
        <w:rPr>
          <w:rFonts w:asciiTheme="minorHAnsi" w:eastAsiaTheme="minorEastAsia" w:hAnsiTheme="minorHAnsi" w:cstheme="minorBidi"/>
          <w:kern w:val="2"/>
          <w:sz w:val="22"/>
          <w:szCs w:val="22"/>
          <w:lang w:eastAsia="en-GB"/>
          <w14:ligatures w14:val="standardContextual"/>
        </w:rPr>
        <w:tab/>
      </w:r>
      <w:r>
        <w:t>Location Acquisition</w:t>
      </w:r>
      <w:r>
        <w:tab/>
      </w:r>
      <w:r>
        <w:fldChar w:fldCharType="begin" w:fldLock="1"/>
      </w:r>
      <w:r>
        <w:instrText xml:space="preserve"> PAGEREF _Toc161252522 \h </w:instrText>
      </w:r>
      <w:r>
        <w:fldChar w:fldCharType="separate"/>
      </w:r>
      <w:r>
        <w:t>85</w:t>
      </w:r>
      <w:r>
        <w:fldChar w:fldCharType="end"/>
      </w:r>
    </w:p>
    <w:p w14:paraId="5355BE36" w14:textId="6857EBDA" w:rsidR="003C7E56" w:rsidRDefault="003C7E56">
      <w:pPr>
        <w:pStyle w:val="TOC4"/>
        <w:rPr>
          <w:rFonts w:asciiTheme="minorHAnsi" w:eastAsiaTheme="minorEastAsia" w:hAnsiTheme="minorHAnsi" w:cstheme="minorBidi"/>
          <w:kern w:val="2"/>
          <w:sz w:val="22"/>
          <w:szCs w:val="22"/>
          <w:lang w:eastAsia="en-GB"/>
          <w14:ligatures w14:val="standardContextual"/>
        </w:rPr>
      </w:pPr>
      <w:r>
        <w:t>7.3.5.1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_Toc161252523 \h </w:instrText>
      </w:r>
      <w:r>
        <w:fldChar w:fldCharType="separate"/>
      </w:r>
      <w:r>
        <w:t>85</w:t>
      </w:r>
      <w:r>
        <w:fldChar w:fldCharType="end"/>
      </w:r>
    </w:p>
    <w:p w14:paraId="1B6F0805" w14:textId="286BCD33" w:rsidR="003C7E56" w:rsidRDefault="003C7E56">
      <w:pPr>
        <w:pStyle w:val="TOC4"/>
        <w:rPr>
          <w:rFonts w:asciiTheme="minorHAnsi" w:eastAsiaTheme="minorEastAsia" w:hAnsiTheme="minorHAnsi" w:cstheme="minorBidi"/>
          <w:kern w:val="2"/>
          <w:sz w:val="22"/>
          <w:szCs w:val="22"/>
          <w:lang w:eastAsia="en-GB"/>
          <w14:ligatures w14:val="standardContextual"/>
        </w:rPr>
      </w:pPr>
      <w:r>
        <w:t>7.3.5.2</w:t>
      </w:r>
      <w:r>
        <w:rPr>
          <w:rFonts w:asciiTheme="minorHAnsi" w:eastAsiaTheme="minorEastAsia" w:hAnsiTheme="minorHAnsi" w:cstheme="minorBidi"/>
          <w:kern w:val="2"/>
          <w:sz w:val="22"/>
          <w:szCs w:val="22"/>
          <w:lang w:eastAsia="en-GB"/>
          <w14:ligatures w14:val="standardContextual"/>
        </w:rPr>
        <w:tab/>
      </w:r>
      <w:r>
        <w:t>Location acquisition architecture</w:t>
      </w:r>
      <w:r>
        <w:tab/>
      </w:r>
      <w:r>
        <w:fldChar w:fldCharType="begin" w:fldLock="1"/>
      </w:r>
      <w:r>
        <w:instrText xml:space="preserve"> PAGEREF _Toc161252524 \h </w:instrText>
      </w:r>
      <w:r>
        <w:fldChar w:fldCharType="separate"/>
      </w:r>
      <w:r>
        <w:t>86</w:t>
      </w:r>
      <w:r>
        <w:fldChar w:fldCharType="end"/>
      </w:r>
    </w:p>
    <w:p w14:paraId="0D935899" w14:textId="195C4FDE" w:rsidR="003C7E56" w:rsidRDefault="003C7E56">
      <w:pPr>
        <w:pStyle w:val="TOC5"/>
        <w:rPr>
          <w:rFonts w:asciiTheme="minorHAnsi" w:eastAsiaTheme="minorEastAsia" w:hAnsiTheme="minorHAnsi" w:cstheme="minorBidi"/>
          <w:kern w:val="2"/>
          <w:sz w:val="22"/>
          <w:szCs w:val="22"/>
          <w:lang w:eastAsia="en-GB"/>
          <w14:ligatures w14:val="standardContextual"/>
        </w:rPr>
      </w:pPr>
      <w:r>
        <w:t>7.3.5.2.1</w:t>
      </w:r>
      <w:r>
        <w:rPr>
          <w:rFonts w:asciiTheme="minorHAnsi" w:eastAsiaTheme="minorEastAsia" w:hAnsiTheme="minorHAnsi" w:cstheme="minorBidi"/>
          <w:kern w:val="2"/>
          <w:sz w:val="22"/>
          <w:szCs w:val="22"/>
          <w:lang w:eastAsia="en-GB"/>
          <w14:ligatures w14:val="standardContextual"/>
        </w:rPr>
        <w:tab/>
      </w:r>
      <w:r>
        <w:t xml:space="preserve">Location information </w:t>
      </w:r>
      <w:r w:rsidRPr="00CE5C66">
        <w:rPr>
          <w:lang w:val="en-US"/>
        </w:rPr>
        <w:t>delivery via the LI_HILA</w:t>
      </w:r>
      <w:r>
        <w:tab/>
      </w:r>
      <w:r>
        <w:fldChar w:fldCharType="begin" w:fldLock="1"/>
      </w:r>
      <w:r>
        <w:instrText xml:space="preserve"> PAGEREF _Toc161252525 \h </w:instrText>
      </w:r>
      <w:r>
        <w:fldChar w:fldCharType="separate"/>
      </w:r>
      <w:r>
        <w:t>86</w:t>
      </w:r>
      <w:r>
        <w:fldChar w:fldCharType="end"/>
      </w:r>
    </w:p>
    <w:p w14:paraId="68BAA292" w14:textId="78C308F8" w:rsidR="003C7E56" w:rsidRDefault="003C7E56">
      <w:pPr>
        <w:pStyle w:val="TOC5"/>
        <w:rPr>
          <w:rFonts w:asciiTheme="minorHAnsi" w:eastAsiaTheme="minorEastAsia" w:hAnsiTheme="minorHAnsi" w:cstheme="minorBidi"/>
          <w:kern w:val="2"/>
          <w:sz w:val="22"/>
          <w:szCs w:val="22"/>
          <w:lang w:eastAsia="en-GB"/>
          <w14:ligatures w14:val="standardContextual"/>
        </w:rPr>
      </w:pPr>
      <w:r>
        <w:t>7.3.5.2.2</w:t>
      </w:r>
      <w:r>
        <w:rPr>
          <w:rFonts w:asciiTheme="minorHAnsi" w:eastAsiaTheme="minorEastAsia" w:hAnsiTheme="minorHAnsi" w:cstheme="minorBidi"/>
          <w:kern w:val="2"/>
          <w:sz w:val="22"/>
          <w:szCs w:val="22"/>
          <w:lang w:eastAsia="en-GB"/>
          <w14:ligatures w14:val="standardContextual"/>
        </w:rPr>
        <w:tab/>
      </w:r>
      <w:r>
        <w:t xml:space="preserve">Location information </w:t>
      </w:r>
      <w:r w:rsidRPr="00CE5C66">
        <w:rPr>
          <w:lang w:val="en-US"/>
        </w:rPr>
        <w:t>delivery via the LI_HI2</w:t>
      </w:r>
      <w:r>
        <w:tab/>
      </w:r>
      <w:r>
        <w:fldChar w:fldCharType="begin" w:fldLock="1"/>
      </w:r>
      <w:r>
        <w:instrText xml:space="preserve"> PAGEREF _Toc161252526 \h </w:instrText>
      </w:r>
      <w:r>
        <w:fldChar w:fldCharType="separate"/>
      </w:r>
      <w:r>
        <w:t>86</w:t>
      </w:r>
      <w:r>
        <w:fldChar w:fldCharType="end"/>
      </w:r>
    </w:p>
    <w:p w14:paraId="5AFBB5B2" w14:textId="300C6128" w:rsidR="003C7E56" w:rsidRDefault="003C7E56">
      <w:pPr>
        <w:pStyle w:val="TOC2"/>
        <w:rPr>
          <w:rFonts w:asciiTheme="minorHAnsi" w:eastAsiaTheme="minorEastAsia" w:hAnsiTheme="minorHAnsi" w:cstheme="minorBidi"/>
          <w:kern w:val="2"/>
          <w:sz w:val="22"/>
          <w:szCs w:val="22"/>
          <w:lang w:eastAsia="en-GB"/>
          <w14:ligatures w14:val="standardContextual"/>
        </w:rPr>
      </w:pPr>
      <w:r>
        <w:t>7.4</w:t>
      </w:r>
      <w:r>
        <w:rPr>
          <w:rFonts w:asciiTheme="minorHAnsi" w:eastAsiaTheme="minorEastAsia" w:hAnsiTheme="minorHAnsi" w:cstheme="minorBidi"/>
          <w:kern w:val="2"/>
          <w:sz w:val="22"/>
          <w:szCs w:val="22"/>
          <w:lang w:eastAsia="en-GB"/>
          <w14:ligatures w14:val="standardContextual"/>
        </w:rPr>
        <w:tab/>
      </w:r>
      <w:r>
        <w:t>IMS</w:t>
      </w:r>
      <w:r>
        <w:tab/>
      </w:r>
      <w:r>
        <w:fldChar w:fldCharType="begin" w:fldLock="1"/>
      </w:r>
      <w:r>
        <w:instrText xml:space="preserve"> PAGEREF _Toc161252527 \h </w:instrText>
      </w:r>
      <w:r>
        <w:fldChar w:fldCharType="separate"/>
      </w:r>
      <w:r>
        <w:t>87</w:t>
      </w:r>
      <w:r>
        <w:fldChar w:fldCharType="end"/>
      </w:r>
    </w:p>
    <w:p w14:paraId="057654C5" w14:textId="50E22040" w:rsidR="003C7E56" w:rsidRDefault="003C7E56">
      <w:pPr>
        <w:pStyle w:val="TOC3"/>
        <w:rPr>
          <w:rFonts w:asciiTheme="minorHAnsi" w:eastAsiaTheme="minorEastAsia" w:hAnsiTheme="minorHAnsi" w:cstheme="minorBidi"/>
          <w:kern w:val="2"/>
          <w:sz w:val="22"/>
          <w:szCs w:val="22"/>
          <w:lang w:eastAsia="en-GB"/>
          <w14:ligatures w14:val="standardContextual"/>
        </w:rPr>
      </w:pPr>
      <w:r>
        <w:t>7.4.1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_Toc161252528 \h </w:instrText>
      </w:r>
      <w:r>
        <w:fldChar w:fldCharType="separate"/>
      </w:r>
      <w:r>
        <w:t>87</w:t>
      </w:r>
      <w:r>
        <w:fldChar w:fldCharType="end"/>
      </w:r>
    </w:p>
    <w:p w14:paraId="279EBAA5" w14:textId="4F6D79E0" w:rsidR="003C7E56" w:rsidRDefault="003C7E56">
      <w:pPr>
        <w:pStyle w:val="TOC3"/>
        <w:rPr>
          <w:rFonts w:asciiTheme="minorHAnsi" w:eastAsiaTheme="minorEastAsia" w:hAnsiTheme="minorHAnsi" w:cstheme="minorBidi"/>
          <w:kern w:val="2"/>
          <w:sz w:val="22"/>
          <w:szCs w:val="22"/>
          <w:lang w:eastAsia="en-GB"/>
          <w14:ligatures w14:val="standardContextual"/>
        </w:rPr>
      </w:pPr>
      <w:r>
        <w:t>7.4.2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_Toc161252529 \h </w:instrText>
      </w:r>
      <w:r>
        <w:fldChar w:fldCharType="separate"/>
      </w:r>
      <w:r>
        <w:t>87</w:t>
      </w:r>
      <w:r>
        <w:fldChar w:fldCharType="end"/>
      </w:r>
    </w:p>
    <w:p w14:paraId="0F6B24CF" w14:textId="7F3770B3" w:rsidR="003C7E56" w:rsidRDefault="003C7E56">
      <w:pPr>
        <w:pStyle w:val="TOC4"/>
        <w:rPr>
          <w:rFonts w:asciiTheme="minorHAnsi" w:eastAsiaTheme="minorEastAsia" w:hAnsiTheme="minorHAnsi" w:cstheme="minorBidi"/>
          <w:kern w:val="2"/>
          <w:sz w:val="22"/>
          <w:szCs w:val="22"/>
          <w:lang w:eastAsia="en-GB"/>
          <w14:ligatures w14:val="standardContextual"/>
        </w:rPr>
      </w:pPr>
      <w:r>
        <w:t>7.4.2.1</w:t>
      </w:r>
      <w:r>
        <w:rPr>
          <w:rFonts w:asciiTheme="minorHAnsi" w:eastAsiaTheme="minorEastAsia" w:hAnsiTheme="minorHAnsi" w:cstheme="minorBidi"/>
          <w:kern w:val="2"/>
          <w:sz w:val="22"/>
          <w:szCs w:val="22"/>
          <w:lang w:eastAsia="en-GB"/>
          <w14:ligatures w14:val="standardContextual"/>
        </w:rPr>
        <w:tab/>
      </w:r>
      <w:r>
        <w:t>Overview</w:t>
      </w:r>
      <w:r>
        <w:tab/>
      </w:r>
      <w:r>
        <w:fldChar w:fldCharType="begin" w:fldLock="1"/>
      </w:r>
      <w:r>
        <w:instrText xml:space="preserve"> PAGEREF _Toc161252530 \h </w:instrText>
      </w:r>
      <w:r>
        <w:fldChar w:fldCharType="separate"/>
      </w:r>
      <w:r>
        <w:t>87</w:t>
      </w:r>
      <w:r>
        <w:fldChar w:fldCharType="end"/>
      </w:r>
    </w:p>
    <w:p w14:paraId="1C6FDD03" w14:textId="7A9AD438" w:rsidR="003C7E56" w:rsidRDefault="003C7E56">
      <w:pPr>
        <w:pStyle w:val="TOC4"/>
        <w:rPr>
          <w:rFonts w:asciiTheme="minorHAnsi" w:eastAsiaTheme="minorEastAsia" w:hAnsiTheme="minorHAnsi" w:cstheme="minorBidi"/>
          <w:kern w:val="2"/>
          <w:sz w:val="22"/>
          <w:szCs w:val="22"/>
          <w:lang w:eastAsia="en-GB"/>
          <w14:ligatures w14:val="standardContextual"/>
        </w:rPr>
      </w:pPr>
      <w:r>
        <w:t>7.4.2.2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_Toc161252531 \h </w:instrText>
      </w:r>
      <w:r>
        <w:fldChar w:fldCharType="separate"/>
      </w:r>
      <w:r>
        <w:t>89</w:t>
      </w:r>
      <w:r>
        <w:fldChar w:fldCharType="end"/>
      </w:r>
    </w:p>
    <w:p w14:paraId="0A7E7E54" w14:textId="22C2D569" w:rsidR="003C7E56" w:rsidRDefault="003C7E56">
      <w:pPr>
        <w:pStyle w:val="TOC4"/>
        <w:rPr>
          <w:rFonts w:asciiTheme="minorHAnsi" w:eastAsiaTheme="minorEastAsia" w:hAnsiTheme="minorHAnsi" w:cstheme="minorBidi"/>
          <w:kern w:val="2"/>
          <w:sz w:val="22"/>
          <w:szCs w:val="22"/>
          <w:lang w:eastAsia="en-GB"/>
          <w14:ligatures w14:val="standardContextual"/>
        </w:rPr>
      </w:pPr>
      <w:r>
        <w:t>7.4.2.3</w:t>
      </w:r>
      <w:r>
        <w:rPr>
          <w:rFonts w:asciiTheme="minorHAnsi" w:eastAsiaTheme="minorEastAsia" w:hAnsiTheme="minorHAnsi" w:cstheme="minorBidi"/>
          <w:kern w:val="2"/>
          <w:sz w:val="22"/>
          <w:szCs w:val="22"/>
          <w:lang w:eastAsia="en-GB"/>
          <w14:ligatures w14:val="standardContextual"/>
        </w:rPr>
        <w:tab/>
      </w:r>
      <w:r>
        <w:t>Target identification</w:t>
      </w:r>
      <w:r>
        <w:tab/>
      </w:r>
      <w:r>
        <w:fldChar w:fldCharType="begin" w:fldLock="1"/>
      </w:r>
      <w:r>
        <w:instrText xml:space="preserve"> PAGEREF _Toc161252532 \h </w:instrText>
      </w:r>
      <w:r>
        <w:fldChar w:fldCharType="separate"/>
      </w:r>
      <w:r>
        <w:t>89</w:t>
      </w:r>
      <w:r>
        <w:fldChar w:fldCharType="end"/>
      </w:r>
    </w:p>
    <w:p w14:paraId="31C125DF" w14:textId="26120972" w:rsidR="003C7E56" w:rsidRDefault="003C7E56">
      <w:pPr>
        <w:pStyle w:val="TOC3"/>
        <w:rPr>
          <w:rFonts w:asciiTheme="minorHAnsi" w:eastAsiaTheme="minorEastAsia" w:hAnsiTheme="minorHAnsi" w:cstheme="minorBidi"/>
          <w:kern w:val="2"/>
          <w:sz w:val="22"/>
          <w:szCs w:val="22"/>
          <w:lang w:eastAsia="en-GB"/>
          <w14:ligatures w14:val="standardContextual"/>
        </w:rPr>
      </w:pPr>
      <w:r>
        <w:t>7.4.3</w:t>
      </w:r>
      <w:r>
        <w:rPr>
          <w:rFonts w:asciiTheme="minorHAnsi" w:eastAsiaTheme="minorEastAsia" w:hAnsiTheme="minorHAnsi" w:cstheme="minorBidi"/>
          <w:kern w:val="2"/>
          <w:sz w:val="22"/>
          <w:szCs w:val="22"/>
          <w:lang w:eastAsia="en-GB"/>
          <w14:ligatures w14:val="standardContextual"/>
        </w:rPr>
        <w:tab/>
      </w:r>
      <w:r>
        <w:t>IRI-POI</w:t>
      </w:r>
      <w:r>
        <w:tab/>
      </w:r>
      <w:r>
        <w:fldChar w:fldCharType="begin" w:fldLock="1"/>
      </w:r>
      <w:r>
        <w:instrText xml:space="preserve"> PAGEREF _Toc161252533 \h </w:instrText>
      </w:r>
      <w:r>
        <w:fldChar w:fldCharType="separate"/>
      </w:r>
      <w:r>
        <w:t>89</w:t>
      </w:r>
      <w:r>
        <w:fldChar w:fldCharType="end"/>
      </w:r>
    </w:p>
    <w:p w14:paraId="59D6AF2E" w14:textId="530F9B72" w:rsidR="003C7E56" w:rsidRDefault="003C7E56">
      <w:pPr>
        <w:pStyle w:val="TOC4"/>
        <w:rPr>
          <w:rFonts w:asciiTheme="minorHAnsi" w:eastAsiaTheme="minorEastAsia" w:hAnsiTheme="minorHAnsi" w:cstheme="minorBidi"/>
          <w:kern w:val="2"/>
          <w:sz w:val="22"/>
          <w:szCs w:val="22"/>
          <w:lang w:eastAsia="en-GB"/>
          <w14:ligatures w14:val="standardContextual"/>
        </w:rPr>
      </w:pPr>
      <w:r>
        <w:t>7.4.3.1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_Toc161252534 \h </w:instrText>
      </w:r>
      <w:r>
        <w:fldChar w:fldCharType="separate"/>
      </w:r>
      <w:r>
        <w:t>89</w:t>
      </w:r>
      <w:r>
        <w:fldChar w:fldCharType="end"/>
      </w:r>
    </w:p>
    <w:p w14:paraId="1C0B6961" w14:textId="4EC4DA99" w:rsidR="003C7E56" w:rsidRDefault="003C7E56">
      <w:pPr>
        <w:pStyle w:val="TOC4"/>
        <w:rPr>
          <w:rFonts w:asciiTheme="minorHAnsi" w:eastAsiaTheme="minorEastAsia" w:hAnsiTheme="minorHAnsi" w:cstheme="minorBidi"/>
          <w:kern w:val="2"/>
          <w:sz w:val="22"/>
          <w:szCs w:val="22"/>
          <w:lang w:eastAsia="en-GB"/>
          <w14:ligatures w14:val="standardContextual"/>
        </w:rPr>
      </w:pPr>
      <w:r>
        <w:t>7.4.3.2</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_Toc161252535 \h </w:instrText>
      </w:r>
      <w:r>
        <w:fldChar w:fldCharType="separate"/>
      </w:r>
      <w:r>
        <w:t>89</w:t>
      </w:r>
      <w:r>
        <w:fldChar w:fldCharType="end"/>
      </w:r>
    </w:p>
    <w:p w14:paraId="7CD676C4" w14:textId="62C63025" w:rsidR="003C7E56" w:rsidRDefault="003C7E56">
      <w:pPr>
        <w:pStyle w:val="TOC4"/>
        <w:rPr>
          <w:rFonts w:asciiTheme="minorHAnsi" w:eastAsiaTheme="minorEastAsia" w:hAnsiTheme="minorHAnsi" w:cstheme="minorBidi"/>
          <w:kern w:val="2"/>
          <w:sz w:val="22"/>
          <w:szCs w:val="22"/>
          <w:lang w:eastAsia="en-GB"/>
          <w14:ligatures w14:val="standardContextual"/>
        </w:rPr>
      </w:pPr>
      <w:r>
        <w:t>7.4.3.3</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_Toc161252536 \h </w:instrText>
      </w:r>
      <w:r>
        <w:fldChar w:fldCharType="separate"/>
      </w:r>
      <w:r>
        <w:t>90</w:t>
      </w:r>
      <w:r>
        <w:fldChar w:fldCharType="end"/>
      </w:r>
    </w:p>
    <w:p w14:paraId="4A9736D0" w14:textId="44DD4C24" w:rsidR="003C7E56" w:rsidRDefault="003C7E56">
      <w:pPr>
        <w:pStyle w:val="TOC4"/>
        <w:rPr>
          <w:rFonts w:asciiTheme="minorHAnsi" w:eastAsiaTheme="minorEastAsia" w:hAnsiTheme="minorHAnsi" w:cstheme="minorBidi"/>
          <w:kern w:val="2"/>
          <w:sz w:val="22"/>
          <w:szCs w:val="22"/>
          <w:lang w:eastAsia="en-GB"/>
          <w14:ligatures w14:val="standardContextual"/>
        </w:rPr>
      </w:pPr>
      <w:r>
        <w:t>7.4.3.4</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_Toc161252537 \h </w:instrText>
      </w:r>
      <w:r>
        <w:fldChar w:fldCharType="separate"/>
      </w:r>
      <w:r>
        <w:t>90</w:t>
      </w:r>
      <w:r>
        <w:fldChar w:fldCharType="end"/>
      </w:r>
    </w:p>
    <w:p w14:paraId="261E9BE9" w14:textId="32A37A2A" w:rsidR="003C7E56" w:rsidRDefault="003C7E56">
      <w:pPr>
        <w:pStyle w:val="TOC3"/>
        <w:rPr>
          <w:rFonts w:asciiTheme="minorHAnsi" w:eastAsiaTheme="minorEastAsia" w:hAnsiTheme="minorHAnsi" w:cstheme="minorBidi"/>
          <w:kern w:val="2"/>
          <w:sz w:val="22"/>
          <w:szCs w:val="22"/>
          <w:lang w:eastAsia="en-GB"/>
          <w14:ligatures w14:val="standardContextual"/>
        </w:rPr>
      </w:pPr>
      <w:r>
        <w:t>7.4.4</w:t>
      </w:r>
      <w:r>
        <w:rPr>
          <w:rFonts w:asciiTheme="minorHAnsi" w:eastAsiaTheme="minorEastAsia" w:hAnsiTheme="minorHAnsi" w:cstheme="minorBidi"/>
          <w:kern w:val="2"/>
          <w:sz w:val="22"/>
          <w:szCs w:val="22"/>
          <w:lang w:eastAsia="en-GB"/>
          <w14:ligatures w14:val="standardContextual"/>
        </w:rPr>
        <w:tab/>
      </w:r>
      <w:r>
        <w:t>CC-TF and CC-POI</w:t>
      </w:r>
      <w:r>
        <w:tab/>
      </w:r>
      <w:r>
        <w:fldChar w:fldCharType="begin" w:fldLock="1"/>
      </w:r>
      <w:r>
        <w:instrText xml:space="preserve"> PAGEREF _Toc161252538 \h </w:instrText>
      </w:r>
      <w:r>
        <w:fldChar w:fldCharType="separate"/>
      </w:r>
      <w:r>
        <w:t>90</w:t>
      </w:r>
      <w:r>
        <w:fldChar w:fldCharType="end"/>
      </w:r>
    </w:p>
    <w:p w14:paraId="7F500505" w14:textId="1C1E493B" w:rsidR="003C7E56" w:rsidRDefault="003C7E56">
      <w:pPr>
        <w:pStyle w:val="TOC4"/>
        <w:rPr>
          <w:rFonts w:asciiTheme="minorHAnsi" w:eastAsiaTheme="minorEastAsia" w:hAnsiTheme="minorHAnsi" w:cstheme="minorBidi"/>
          <w:kern w:val="2"/>
          <w:sz w:val="22"/>
          <w:szCs w:val="22"/>
          <w:lang w:eastAsia="en-GB"/>
          <w14:ligatures w14:val="standardContextual"/>
        </w:rPr>
      </w:pPr>
      <w:r>
        <w:t>7.4.4.1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_Toc161252539 \h </w:instrText>
      </w:r>
      <w:r>
        <w:fldChar w:fldCharType="separate"/>
      </w:r>
      <w:r>
        <w:t>90</w:t>
      </w:r>
      <w:r>
        <w:fldChar w:fldCharType="end"/>
      </w:r>
    </w:p>
    <w:p w14:paraId="3BDD86AE" w14:textId="3C292271" w:rsidR="003C7E56" w:rsidRDefault="003C7E56">
      <w:pPr>
        <w:pStyle w:val="TOC4"/>
        <w:rPr>
          <w:rFonts w:asciiTheme="minorHAnsi" w:eastAsiaTheme="minorEastAsia" w:hAnsiTheme="minorHAnsi" w:cstheme="minorBidi"/>
          <w:kern w:val="2"/>
          <w:sz w:val="22"/>
          <w:szCs w:val="22"/>
          <w:lang w:eastAsia="en-GB"/>
          <w14:ligatures w14:val="standardContextual"/>
        </w:rPr>
      </w:pPr>
      <w:r>
        <w:t>7.4.4.2</w:t>
      </w:r>
      <w:r>
        <w:rPr>
          <w:rFonts w:asciiTheme="minorHAnsi" w:eastAsiaTheme="minorEastAsia" w:hAnsiTheme="minorHAnsi" w:cstheme="minorBidi"/>
          <w:kern w:val="2"/>
          <w:sz w:val="22"/>
          <w:szCs w:val="22"/>
          <w:lang w:eastAsia="en-GB"/>
          <w14:ligatures w14:val="standardContextual"/>
        </w:rPr>
        <w:tab/>
      </w:r>
      <w:r>
        <w:t>CC intercept trigger</w:t>
      </w:r>
      <w:r>
        <w:tab/>
      </w:r>
      <w:r>
        <w:fldChar w:fldCharType="begin" w:fldLock="1"/>
      </w:r>
      <w:r>
        <w:instrText xml:space="preserve"> PAGEREF _Toc161252540 \h </w:instrText>
      </w:r>
      <w:r>
        <w:fldChar w:fldCharType="separate"/>
      </w:r>
      <w:r>
        <w:t>91</w:t>
      </w:r>
      <w:r>
        <w:fldChar w:fldCharType="end"/>
      </w:r>
    </w:p>
    <w:p w14:paraId="3C849069" w14:textId="535D85F5" w:rsidR="003C7E56" w:rsidRDefault="003C7E56">
      <w:pPr>
        <w:pStyle w:val="TOC4"/>
        <w:rPr>
          <w:rFonts w:asciiTheme="minorHAnsi" w:eastAsiaTheme="minorEastAsia" w:hAnsiTheme="minorHAnsi" w:cstheme="minorBidi"/>
          <w:kern w:val="2"/>
          <w:sz w:val="22"/>
          <w:szCs w:val="22"/>
          <w:lang w:eastAsia="en-GB"/>
          <w14:ligatures w14:val="standardContextual"/>
        </w:rPr>
      </w:pPr>
      <w:r>
        <w:t>7.4.4.3</w:t>
      </w:r>
      <w:r>
        <w:rPr>
          <w:rFonts w:asciiTheme="minorHAnsi" w:eastAsiaTheme="minorEastAsia" w:hAnsiTheme="minorHAnsi" w:cstheme="minorBidi"/>
          <w:kern w:val="2"/>
          <w:sz w:val="22"/>
          <w:szCs w:val="22"/>
          <w:lang w:eastAsia="en-GB"/>
          <w14:ligatures w14:val="standardContextual"/>
        </w:rPr>
        <w:tab/>
      </w:r>
      <w:r>
        <w:t>Common CC parameters</w:t>
      </w:r>
      <w:r>
        <w:tab/>
      </w:r>
      <w:r>
        <w:fldChar w:fldCharType="begin" w:fldLock="1"/>
      </w:r>
      <w:r>
        <w:instrText xml:space="preserve"> PAGEREF _Toc161252541 \h </w:instrText>
      </w:r>
      <w:r>
        <w:fldChar w:fldCharType="separate"/>
      </w:r>
      <w:r>
        <w:t>91</w:t>
      </w:r>
      <w:r>
        <w:fldChar w:fldCharType="end"/>
      </w:r>
    </w:p>
    <w:p w14:paraId="44A4E5C2" w14:textId="7638D2CF" w:rsidR="003C7E56" w:rsidRDefault="003C7E56">
      <w:pPr>
        <w:pStyle w:val="TOC3"/>
        <w:rPr>
          <w:rFonts w:asciiTheme="minorHAnsi" w:eastAsiaTheme="minorEastAsia" w:hAnsiTheme="minorHAnsi" w:cstheme="minorBidi"/>
          <w:kern w:val="2"/>
          <w:sz w:val="22"/>
          <w:szCs w:val="22"/>
          <w:lang w:eastAsia="en-GB"/>
          <w14:ligatures w14:val="standardContextual"/>
        </w:rPr>
      </w:pPr>
      <w:r>
        <w:t>7.4.5</w:t>
      </w:r>
      <w:r>
        <w:rPr>
          <w:rFonts w:asciiTheme="minorHAnsi" w:eastAsiaTheme="minorEastAsia" w:hAnsiTheme="minorHAnsi" w:cstheme="minorBidi"/>
          <w:kern w:val="2"/>
          <w:sz w:val="22"/>
          <w:szCs w:val="22"/>
          <w:lang w:eastAsia="en-GB"/>
          <w14:ligatures w14:val="standardContextual"/>
        </w:rPr>
        <w:tab/>
      </w:r>
      <w:r>
        <w:t>Correlation of xCC and xIRI</w:t>
      </w:r>
      <w:r>
        <w:tab/>
      </w:r>
      <w:r>
        <w:fldChar w:fldCharType="begin" w:fldLock="1"/>
      </w:r>
      <w:r>
        <w:instrText xml:space="preserve"> PAGEREF _Toc161252542 \h </w:instrText>
      </w:r>
      <w:r>
        <w:fldChar w:fldCharType="separate"/>
      </w:r>
      <w:r>
        <w:t>91</w:t>
      </w:r>
      <w:r>
        <w:fldChar w:fldCharType="end"/>
      </w:r>
    </w:p>
    <w:p w14:paraId="050F269C" w14:textId="270AFB3B" w:rsidR="003C7E56" w:rsidRDefault="003C7E56">
      <w:pPr>
        <w:pStyle w:val="TOC3"/>
        <w:rPr>
          <w:rFonts w:asciiTheme="minorHAnsi" w:eastAsiaTheme="minorEastAsia" w:hAnsiTheme="minorHAnsi" w:cstheme="minorBidi"/>
          <w:kern w:val="2"/>
          <w:sz w:val="22"/>
          <w:szCs w:val="22"/>
          <w:lang w:eastAsia="en-GB"/>
          <w14:ligatures w14:val="standardContextual"/>
        </w:rPr>
      </w:pPr>
      <w:r>
        <w:t>7.4.6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_Toc161252543 \h </w:instrText>
      </w:r>
      <w:r>
        <w:fldChar w:fldCharType="separate"/>
      </w:r>
      <w:r>
        <w:t>91</w:t>
      </w:r>
      <w:r>
        <w:fldChar w:fldCharType="end"/>
      </w:r>
    </w:p>
    <w:p w14:paraId="3148EE10" w14:textId="2128D90A" w:rsidR="003C7E56" w:rsidRDefault="003C7E56">
      <w:pPr>
        <w:pStyle w:val="TOC4"/>
        <w:rPr>
          <w:rFonts w:asciiTheme="minorHAnsi" w:eastAsiaTheme="minorEastAsia" w:hAnsiTheme="minorHAnsi" w:cstheme="minorBidi"/>
          <w:kern w:val="2"/>
          <w:sz w:val="22"/>
          <w:szCs w:val="22"/>
          <w:lang w:eastAsia="en-GB"/>
          <w14:ligatures w14:val="standardContextual"/>
        </w:rPr>
      </w:pPr>
      <w:r>
        <w:t>7.4.6.1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_Toc161252544 \h </w:instrText>
      </w:r>
      <w:r>
        <w:fldChar w:fldCharType="separate"/>
      </w:r>
      <w:r>
        <w:t>91</w:t>
      </w:r>
      <w:r>
        <w:fldChar w:fldCharType="end"/>
      </w:r>
    </w:p>
    <w:p w14:paraId="55E1A8EA" w14:textId="7A5D64C8" w:rsidR="003C7E56" w:rsidRDefault="003C7E56">
      <w:pPr>
        <w:pStyle w:val="TOC4"/>
        <w:rPr>
          <w:rFonts w:asciiTheme="minorHAnsi" w:eastAsiaTheme="minorEastAsia" w:hAnsiTheme="minorHAnsi" w:cstheme="minorBidi"/>
          <w:kern w:val="2"/>
          <w:sz w:val="22"/>
          <w:szCs w:val="22"/>
          <w:lang w:eastAsia="en-GB"/>
          <w14:ligatures w14:val="standardContextual"/>
        </w:rPr>
      </w:pPr>
      <w:r>
        <w:t>7.4.6.2</w:t>
      </w:r>
      <w:r>
        <w:rPr>
          <w:rFonts w:asciiTheme="minorHAnsi" w:eastAsiaTheme="minorEastAsia" w:hAnsiTheme="minorHAnsi" w:cstheme="minorBidi"/>
          <w:kern w:val="2"/>
          <w:sz w:val="22"/>
          <w:szCs w:val="22"/>
          <w:lang w:eastAsia="en-GB"/>
          <w14:ligatures w14:val="standardContextual"/>
        </w:rPr>
        <w:tab/>
      </w:r>
      <w:r>
        <w:t>IMS Network Functions providing the IRI-POI</w:t>
      </w:r>
      <w:r>
        <w:tab/>
      </w:r>
      <w:r>
        <w:fldChar w:fldCharType="begin" w:fldLock="1"/>
      </w:r>
      <w:r>
        <w:instrText xml:space="preserve"> PAGEREF _Toc161252545 \h </w:instrText>
      </w:r>
      <w:r>
        <w:fldChar w:fldCharType="separate"/>
      </w:r>
      <w:r>
        <w:t>92</w:t>
      </w:r>
      <w:r>
        <w:fldChar w:fldCharType="end"/>
      </w:r>
    </w:p>
    <w:p w14:paraId="4D19EF53" w14:textId="6D1A521E" w:rsidR="003C7E56" w:rsidRDefault="003C7E56">
      <w:pPr>
        <w:pStyle w:val="TOC4"/>
        <w:rPr>
          <w:rFonts w:asciiTheme="minorHAnsi" w:eastAsiaTheme="minorEastAsia" w:hAnsiTheme="minorHAnsi" w:cstheme="minorBidi"/>
          <w:kern w:val="2"/>
          <w:sz w:val="22"/>
          <w:szCs w:val="22"/>
          <w:lang w:eastAsia="en-GB"/>
          <w14:ligatures w14:val="standardContextual"/>
        </w:rPr>
      </w:pPr>
      <w:r>
        <w:t>7.4.6.3</w:t>
      </w:r>
      <w:r>
        <w:rPr>
          <w:rFonts w:asciiTheme="minorHAnsi" w:eastAsiaTheme="minorEastAsia" w:hAnsiTheme="minorHAnsi" w:cstheme="minorBidi"/>
          <w:kern w:val="2"/>
          <w:sz w:val="22"/>
          <w:szCs w:val="22"/>
          <w:lang w:eastAsia="en-GB"/>
          <w14:ligatures w14:val="standardContextual"/>
        </w:rPr>
        <w:tab/>
      </w:r>
      <w:r>
        <w:t>IMS Network Functions providing the CC-TF and CC-POI functions</w:t>
      </w:r>
      <w:r>
        <w:tab/>
      </w:r>
      <w:r>
        <w:fldChar w:fldCharType="begin" w:fldLock="1"/>
      </w:r>
      <w:r>
        <w:instrText xml:space="preserve"> PAGEREF _Toc161252546 \h </w:instrText>
      </w:r>
      <w:r>
        <w:fldChar w:fldCharType="separate"/>
      </w:r>
      <w:r>
        <w:t>94</w:t>
      </w:r>
      <w:r>
        <w:fldChar w:fldCharType="end"/>
      </w:r>
    </w:p>
    <w:p w14:paraId="76FF2694" w14:textId="102CE3A7" w:rsidR="003C7E56" w:rsidRDefault="003C7E56">
      <w:pPr>
        <w:pStyle w:val="TOC3"/>
        <w:rPr>
          <w:rFonts w:asciiTheme="minorHAnsi" w:eastAsiaTheme="minorEastAsia" w:hAnsiTheme="minorHAnsi" w:cstheme="minorBidi"/>
          <w:kern w:val="2"/>
          <w:sz w:val="22"/>
          <w:szCs w:val="22"/>
          <w:lang w:eastAsia="en-GB"/>
          <w14:ligatures w14:val="standardContextual"/>
        </w:rPr>
      </w:pPr>
      <w:r>
        <w:t>7.4.7</w:t>
      </w:r>
      <w:r>
        <w:rPr>
          <w:rFonts w:asciiTheme="minorHAnsi" w:eastAsiaTheme="minorEastAsia" w:hAnsiTheme="minorHAnsi" w:cstheme="minorBidi"/>
          <w:kern w:val="2"/>
          <w:sz w:val="22"/>
          <w:szCs w:val="22"/>
          <w:lang w:eastAsia="en-GB"/>
          <w14:ligatures w14:val="standardContextual"/>
        </w:rPr>
        <w:tab/>
      </w:r>
      <w:r>
        <w:t>Roaming cases</w:t>
      </w:r>
      <w:r>
        <w:tab/>
      </w:r>
      <w:r>
        <w:fldChar w:fldCharType="begin" w:fldLock="1"/>
      </w:r>
      <w:r>
        <w:instrText xml:space="preserve"> PAGEREF _Toc161252547 \h </w:instrText>
      </w:r>
      <w:r>
        <w:fldChar w:fldCharType="separate"/>
      </w:r>
      <w:r>
        <w:t>95</w:t>
      </w:r>
      <w:r>
        <w:fldChar w:fldCharType="end"/>
      </w:r>
    </w:p>
    <w:p w14:paraId="3577FD64" w14:textId="7B594C63" w:rsidR="003C7E56" w:rsidRDefault="003C7E56">
      <w:pPr>
        <w:pStyle w:val="TOC4"/>
        <w:rPr>
          <w:rFonts w:asciiTheme="minorHAnsi" w:eastAsiaTheme="minorEastAsia" w:hAnsiTheme="minorHAnsi" w:cstheme="minorBidi"/>
          <w:kern w:val="2"/>
          <w:sz w:val="22"/>
          <w:szCs w:val="22"/>
          <w:lang w:eastAsia="en-GB"/>
          <w14:ligatures w14:val="standardContextual"/>
        </w:rPr>
      </w:pPr>
      <w:r>
        <w:t>7.4.7.1</w:t>
      </w:r>
      <w:r>
        <w:rPr>
          <w:rFonts w:asciiTheme="minorHAnsi" w:eastAsiaTheme="minorEastAsia" w:hAnsiTheme="minorHAnsi" w:cstheme="minorBidi"/>
          <w:kern w:val="2"/>
          <w:sz w:val="22"/>
          <w:szCs w:val="22"/>
          <w:lang w:eastAsia="en-GB"/>
          <w14:ligatures w14:val="standardContextual"/>
        </w:rPr>
        <w:tab/>
      </w:r>
      <w:r>
        <w:t>Media unavailable in a roaming case</w:t>
      </w:r>
      <w:r>
        <w:tab/>
      </w:r>
      <w:r>
        <w:fldChar w:fldCharType="begin" w:fldLock="1"/>
      </w:r>
      <w:r>
        <w:instrText xml:space="preserve"> PAGEREF _Toc161252548 \h </w:instrText>
      </w:r>
      <w:r>
        <w:fldChar w:fldCharType="separate"/>
      </w:r>
      <w:r>
        <w:t>95</w:t>
      </w:r>
      <w:r>
        <w:fldChar w:fldCharType="end"/>
      </w:r>
    </w:p>
    <w:p w14:paraId="5740C875" w14:textId="5C7094AA" w:rsidR="003C7E56" w:rsidRDefault="003C7E56">
      <w:pPr>
        <w:pStyle w:val="TOC4"/>
        <w:rPr>
          <w:rFonts w:asciiTheme="minorHAnsi" w:eastAsiaTheme="minorEastAsia" w:hAnsiTheme="minorHAnsi" w:cstheme="minorBidi"/>
          <w:kern w:val="2"/>
          <w:sz w:val="22"/>
          <w:szCs w:val="22"/>
          <w:lang w:eastAsia="en-GB"/>
          <w14:ligatures w14:val="standardContextual"/>
        </w:rPr>
      </w:pPr>
      <w:r>
        <w:t>7.4.7.2</w:t>
      </w:r>
      <w:r>
        <w:rPr>
          <w:rFonts w:asciiTheme="minorHAnsi" w:eastAsiaTheme="minorEastAsia" w:hAnsiTheme="minorHAnsi" w:cstheme="minorBidi"/>
          <w:kern w:val="2"/>
          <w:sz w:val="22"/>
          <w:szCs w:val="22"/>
          <w:lang w:eastAsia="en-GB"/>
          <w14:ligatures w14:val="standardContextual"/>
        </w:rPr>
        <w:tab/>
      </w:r>
      <w:r>
        <w:t>S8HR</w:t>
      </w:r>
      <w:r>
        <w:tab/>
      </w:r>
      <w:r>
        <w:fldChar w:fldCharType="begin" w:fldLock="1"/>
      </w:r>
      <w:r>
        <w:instrText xml:space="preserve"> PAGEREF _Toc161252549 \h </w:instrText>
      </w:r>
      <w:r>
        <w:fldChar w:fldCharType="separate"/>
      </w:r>
      <w:r>
        <w:t>95</w:t>
      </w:r>
      <w:r>
        <w:fldChar w:fldCharType="end"/>
      </w:r>
    </w:p>
    <w:p w14:paraId="6B571641" w14:textId="49473E7B" w:rsidR="003C7E56" w:rsidRDefault="003C7E56">
      <w:pPr>
        <w:pStyle w:val="TOC5"/>
        <w:rPr>
          <w:rFonts w:asciiTheme="minorHAnsi" w:eastAsiaTheme="minorEastAsia" w:hAnsiTheme="minorHAnsi" w:cstheme="minorBidi"/>
          <w:kern w:val="2"/>
          <w:sz w:val="22"/>
          <w:szCs w:val="22"/>
          <w:lang w:eastAsia="en-GB"/>
          <w14:ligatures w14:val="standardContextual"/>
        </w:rPr>
      </w:pPr>
      <w:r>
        <w:t>7.4.7.2.1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_Toc161252550 \h </w:instrText>
      </w:r>
      <w:r>
        <w:fldChar w:fldCharType="separate"/>
      </w:r>
      <w:r>
        <w:t>95</w:t>
      </w:r>
      <w:r>
        <w:fldChar w:fldCharType="end"/>
      </w:r>
    </w:p>
    <w:p w14:paraId="06FDAF15" w14:textId="75C2005F" w:rsidR="003C7E56" w:rsidRDefault="003C7E56">
      <w:pPr>
        <w:pStyle w:val="TOC5"/>
        <w:rPr>
          <w:rFonts w:asciiTheme="minorHAnsi" w:eastAsiaTheme="minorEastAsia" w:hAnsiTheme="minorHAnsi" w:cstheme="minorBidi"/>
          <w:kern w:val="2"/>
          <w:sz w:val="22"/>
          <w:szCs w:val="22"/>
          <w:lang w:eastAsia="en-GB"/>
          <w14:ligatures w14:val="standardContextual"/>
        </w:rPr>
      </w:pPr>
      <w:r>
        <w:t>7.4.7.2.2</w:t>
      </w:r>
      <w:r>
        <w:rPr>
          <w:rFonts w:asciiTheme="minorHAnsi" w:eastAsiaTheme="minorEastAsia" w:hAnsiTheme="minorHAnsi" w:cstheme="minorBidi"/>
          <w:kern w:val="2"/>
          <w:sz w:val="22"/>
          <w:szCs w:val="22"/>
          <w:lang w:eastAsia="en-GB"/>
          <w14:ligatures w14:val="standardContextual"/>
        </w:rPr>
        <w:tab/>
      </w:r>
      <w:r>
        <w:t>LI architecture</w:t>
      </w:r>
      <w:r>
        <w:tab/>
      </w:r>
      <w:r>
        <w:fldChar w:fldCharType="begin" w:fldLock="1"/>
      </w:r>
      <w:r>
        <w:instrText xml:space="preserve"> PAGEREF _Toc161252551 \h </w:instrText>
      </w:r>
      <w:r>
        <w:fldChar w:fldCharType="separate"/>
      </w:r>
      <w:r>
        <w:t>96</w:t>
      </w:r>
      <w:r>
        <w:fldChar w:fldCharType="end"/>
      </w:r>
    </w:p>
    <w:p w14:paraId="4D3268A8" w14:textId="607B7DDE" w:rsidR="003C7E56" w:rsidRDefault="003C7E56">
      <w:pPr>
        <w:pStyle w:val="TOC5"/>
        <w:rPr>
          <w:rFonts w:asciiTheme="minorHAnsi" w:eastAsiaTheme="minorEastAsia" w:hAnsiTheme="minorHAnsi" w:cstheme="minorBidi"/>
          <w:kern w:val="2"/>
          <w:sz w:val="22"/>
          <w:szCs w:val="22"/>
          <w:lang w:eastAsia="en-GB"/>
          <w14:ligatures w14:val="standardContextual"/>
        </w:rPr>
      </w:pPr>
      <w:r>
        <w:t>7.4.7.2.3</w:t>
      </w:r>
      <w:r>
        <w:rPr>
          <w:rFonts w:asciiTheme="minorHAnsi" w:eastAsiaTheme="minorEastAsia" w:hAnsiTheme="minorHAnsi" w:cstheme="minorBidi"/>
          <w:kern w:val="2"/>
          <w:sz w:val="22"/>
          <w:szCs w:val="22"/>
          <w:lang w:eastAsia="en-GB"/>
          <w14:ligatures w14:val="standardContextual"/>
        </w:rPr>
        <w:tab/>
      </w:r>
      <w:r>
        <w:t>S8HR LI Process</w:t>
      </w:r>
      <w:r>
        <w:tab/>
      </w:r>
      <w:r>
        <w:fldChar w:fldCharType="begin" w:fldLock="1"/>
      </w:r>
      <w:r>
        <w:instrText xml:space="preserve"> PAGEREF _Toc161252552 \h </w:instrText>
      </w:r>
      <w:r>
        <w:fldChar w:fldCharType="separate"/>
      </w:r>
      <w:r>
        <w:t>96</w:t>
      </w:r>
      <w:r>
        <w:fldChar w:fldCharType="end"/>
      </w:r>
    </w:p>
    <w:p w14:paraId="21E5DF6E" w14:textId="69A6CE30" w:rsidR="003C7E56" w:rsidRDefault="003C7E56">
      <w:pPr>
        <w:pStyle w:val="TOC5"/>
        <w:rPr>
          <w:rFonts w:asciiTheme="minorHAnsi" w:eastAsiaTheme="minorEastAsia" w:hAnsiTheme="minorHAnsi" w:cstheme="minorBidi"/>
          <w:kern w:val="2"/>
          <w:sz w:val="22"/>
          <w:szCs w:val="22"/>
          <w:lang w:eastAsia="en-GB"/>
          <w14:ligatures w14:val="standardContextual"/>
        </w:rPr>
      </w:pPr>
      <w:r>
        <w:t>7.4.7.2.4</w:t>
      </w:r>
      <w:r>
        <w:rPr>
          <w:rFonts w:asciiTheme="minorHAnsi" w:eastAsiaTheme="minorEastAsia" w:hAnsiTheme="minorHAnsi" w:cstheme="minorBidi"/>
          <w:kern w:val="2"/>
          <w:sz w:val="22"/>
          <w:szCs w:val="22"/>
          <w:lang w:eastAsia="en-GB"/>
          <w14:ligatures w14:val="standardContextual"/>
        </w:rPr>
        <w:tab/>
      </w:r>
      <w:r>
        <w:t>CC intercept trigger</w:t>
      </w:r>
      <w:r>
        <w:tab/>
      </w:r>
      <w:r>
        <w:fldChar w:fldCharType="begin" w:fldLock="1"/>
      </w:r>
      <w:r>
        <w:instrText xml:space="preserve"> PAGEREF _Toc161252553 \h </w:instrText>
      </w:r>
      <w:r>
        <w:fldChar w:fldCharType="separate"/>
      </w:r>
      <w:r>
        <w:t>96</w:t>
      </w:r>
      <w:r>
        <w:fldChar w:fldCharType="end"/>
      </w:r>
    </w:p>
    <w:p w14:paraId="0AB9561B" w14:textId="01CE575F" w:rsidR="003C7E56" w:rsidRDefault="003C7E56">
      <w:pPr>
        <w:pStyle w:val="TOC5"/>
        <w:rPr>
          <w:rFonts w:asciiTheme="minorHAnsi" w:eastAsiaTheme="minorEastAsia" w:hAnsiTheme="minorHAnsi" w:cstheme="minorBidi"/>
          <w:kern w:val="2"/>
          <w:sz w:val="22"/>
          <w:szCs w:val="22"/>
          <w:lang w:eastAsia="en-GB"/>
          <w14:ligatures w14:val="standardContextual"/>
        </w:rPr>
      </w:pPr>
      <w:r>
        <w:t>7.4.7.2.5</w:t>
      </w:r>
      <w:r>
        <w:rPr>
          <w:rFonts w:asciiTheme="minorHAnsi" w:eastAsiaTheme="minorEastAsia" w:hAnsiTheme="minorHAnsi" w:cstheme="minorBidi"/>
          <w:kern w:val="2"/>
          <w:sz w:val="22"/>
          <w:szCs w:val="22"/>
          <w:lang w:eastAsia="en-GB"/>
          <w14:ligatures w14:val="standardContextual"/>
        </w:rPr>
        <w:tab/>
      </w:r>
      <w:r>
        <w:t>S8HR LI and Target UE Mobility</w:t>
      </w:r>
      <w:r>
        <w:tab/>
      </w:r>
      <w:r>
        <w:fldChar w:fldCharType="begin" w:fldLock="1"/>
      </w:r>
      <w:r>
        <w:instrText xml:space="preserve"> PAGEREF _Toc161252554 \h </w:instrText>
      </w:r>
      <w:r>
        <w:fldChar w:fldCharType="separate"/>
      </w:r>
      <w:r>
        <w:t>97</w:t>
      </w:r>
      <w:r>
        <w:fldChar w:fldCharType="end"/>
      </w:r>
    </w:p>
    <w:p w14:paraId="032906CE" w14:textId="3E869227" w:rsidR="003C7E56" w:rsidRDefault="003C7E56">
      <w:pPr>
        <w:pStyle w:val="TOC4"/>
        <w:rPr>
          <w:rFonts w:asciiTheme="minorHAnsi" w:eastAsiaTheme="minorEastAsia" w:hAnsiTheme="minorHAnsi" w:cstheme="minorBidi"/>
          <w:kern w:val="2"/>
          <w:sz w:val="22"/>
          <w:szCs w:val="22"/>
          <w:lang w:eastAsia="en-GB"/>
          <w14:ligatures w14:val="standardContextual"/>
        </w:rPr>
      </w:pPr>
      <w:r>
        <w:t>7.4.7.3</w:t>
      </w:r>
      <w:r>
        <w:rPr>
          <w:rFonts w:asciiTheme="minorHAnsi" w:eastAsiaTheme="minorEastAsia" w:hAnsiTheme="minorHAnsi" w:cstheme="minorBidi"/>
          <w:kern w:val="2"/>
          <w:sz w:val="22"/>
          <w:szCs w:val="22"/>
          <w:lang w:eastAsia="en-GB"/>
          <w14:ligatures w14:val="standardContextual"/>
        </w:rPr>
        <w:tab/>
      </w:r>
      <w:r>
        <w:t>N9HR</w:t>
      </w:r>
      <w:r>
        <w:tab/>
      </w:r>
      <w:r>
        <w:fldChar w:fldCharType="begin" w:fldLock="1"/>
      </w:r>
      <w:r>
        <w:instrText xml:space="preserve"> PAGEREF _Toc161252555 \h </w:instrText>
      </w:r>
      <w:r>
        <w:fldChar w:fldCharType="separate"/>
      </w:r>
      <w:r>
        <w:t>97</w:t>
      </w:r>
      <w:r>
        <w:fldChar w:fldCharType="end"/>
      </w:r>
    </w:p>
    <w:p w14:paraId="57F6BAC4" w14:textId="7D65C9BE" w:rsidR="003C7E56" w:rsidRDefault="003C7E56">
      <w:pPr>
        <w:pStyle w:val="TOC5"/>
        <w:rPr>
          <w:rFonts w:asciiTheme="minorHAnsi" w:eastAsiaTheme="minorEastAsia" w:hAnsiTheme="minorHAnsi" w:cstheme="minorBidi"/>
          <w:kern w:val="2"/>
          <w:sz w:val="22"/>
          <w:szCs w:val="22"/>
          <w:lang w:eastAsia="en-GB"/>
          <w14:ligatures w14:val="standardContextual"/>
        </w:rPr>
      </w:pPr>
      <w:r>
        <w:t>7.4.7.3.1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_Toc161252556 \h </w:instrText>
      </w:r>
      <w:r>
        <w:fldChar w:fldCharType="separate"/>
      </w:r>
      <w:r>
        <w:t>97</w:t>
      </w:r>
      <w:r>
        <w:fldChar w:fldCharType="end"/>
      </w:r>
    </w:p>
    <w:p w14:paraId="2F67D84F" w14:textId="28766FEF" w:rsidR="003C7E56" w:rsidRDefault="003C7E56">
      <w:pPr>
        <w:pStyle w:val="TOC5"/>
        <w:rPr>
          <w:rFonts w:asciiTheme="minorHAnsi" w:eastAsiaTheme="minorEastAsia" w:hAnsiTheme="minorHAnsi" w:cstheme="minorBidi"/>
          <w:kern w:val="2"/>
          <w:sz w:val="22"/>
          <w:szCs w:val="22"/>
          <w:lang w:eastAsia="en-GB"/>
          <w14:ligatures w14:val="standardContextual"/>
        </w:rPr>
      </w:pPr>
      <w:r>
        <w:t>7.4.7.3.2</w:t>
      </w:r>
      <w:r>
        <w:rPr>
          <w:rFonts w:asciiTheme="minorHAnsi" w:eastAsiaTheme="minorEastAsia" w:hAnsiTheme="minorHAnsi" w:cstheme="minorBidi"/>
          <w:kern w:val="2"/>
          <w:sz w:val="22"/>
          <w:szCs w:val="22"/>
          <w:lang w:eastAsia="en-GB"/>
          <w14:ligatures w14:val="standardContextual"/>
        </w:rPr>
        <w:tab/>
      </w:r>
      <w:r>
        <w:t>LI architecture</w:t>
      </w:r>
      <w:r>
        <w:tab/>
      </w:r>
      <w:r>
        <w:fldChar w:fldCharType="begin" w:fldLock="1"/>
      </w:r>
      <w:r>
        <w:instrText xml:space="preserve"> PAGEREF _Toc161252557 \h </w:instrText>
      </w:r>
      <w:r>
        <w:fldChar w:fldCharType="separate"/>
      </w:r>
      <w:r>
        <w:t>97</w:t>
      </w:r>
      <w:r>
        <w:fldChar w:fldCharType="end"/>
      </w:r>
    </w:p>
    <w:p w14:paraId="3DE216C8" w14:textId="0ED51FDE" w:rsidR="003C7E56" w:rsidRDefault="003C7E56">
      <w:pPr>
        <w:pStyle w:val="TOC5"/>
        <w:rPr>
          <w:rFonts w:asciiTheme="minorHAnsi" w:eastAsiaTheme="minorEastAsia" w:hAnsiTheme="minorHAnsi" w:cstheme="minorBidi"/>
          <w:kern w:val="2"/>
          <w:sz w:val="22"/>
          <w:szCs w:val="22"/>
          <w:lang w:eastAsia="en-GB"/>
          <w14:ligatures w14:val="standardContextual"/>
        </w:rPr>
      </w:pPr>
      <w:r>
        <w:t>7.4.7.3.3</w:t>
      </w:r>
      <w:r>
        <w:rPr>
          <w:rFonts w:asciiTheme="minorHAnsi" w:eastAsiaTheme="minorEastAsia" w:hAnsiTheme="minorHAnsi" w:cstheme="minorBidi"/>
          <w:kern w:val="2"/>
          <w:sz w:val="22"/>
          <w:szCs w:val="22"/>
          <w:lang w:eastAsia="en-GB"/>
          <w14:ligatures w14:val="standardContextual"/>
        </w:rPr>
        <w:tab/>
      </w:r>
      <w:r>
        <w:t>N9HR LI Process</w:t>
      </w:r>
      <w:r>
        <w:tab/>
      </w:r>
      <w:r>
        <w:fldChar w:fldCharType="begin" w:fldLock="1"/>
      </w:r>
      <w:r>
        <w:instrText xml:space="preserve"> PAGEREF _Toc161252558 \h </w:instrText>
      </w:r>
      <w:r>
        <w:fldChar w:fldCharType="separate"/>
      </w:r>
      <w:r>
        <w:t>97</w:t>
      </w:r>
      <w:r>
        <w:fldChar w:fldCharType="end"/>
      </w:r>
    </w:p>
    <w:p w14:paraId="2590C675" w14:textId="207EE49D" w:rsidR="003C7E56" w:rsidRDefault="003C7E56">
      <w:pPr>
        <w:pStyle w:val="TOC5"/>
        <w:rPr>
          <w:rFonts w:asciiTheme="minorHAnsi" w:eastAsiaTheme="minorEastAsia" w:hAnsiTheme="minorHAnsi" w:cstheme="minorBidi"/>
          <w:kern w:val="2"/>
          <w:sz w:val="22"/>
          <w:szCs w:val="22"/>
          <w:lang w:eastAsia="en-GB"/>
          <w14:ligatures w14:val="standardContextual"/>
        </w:rPr>
      </w:pPr>
      <w:r>
        <w:t>7.4.7.3.4</w:t>
      </w:r>
      <w:r>
        <w:rPr>
          <w:rFonts w:asciiTheme="minorHAnsi" w:eastAsiaTheme="minorEastAsia" w:hAnsiTheme="minorHAnsi" w:cstheme="minorBidi"/>
          <w:kern w:val="2"/>
          <w:sz w:val="22"/>
          <w:szCs w:val="22"/>
          <w:lang w:eastAsia="en-GB"/>
          <w14:ligatures w14:val="standardContextual"/>
        </w:rPr>
        <w:tab/>
      </w:r>
      <w:r>
        <w:t>CC intercept trigger</w:t>
      </w:r>
      <w:r>
        <w:tab/>
      </w:r>
      <w:r>
        <w:fldChar w:fldCharType="begin" w:fldLock="1"/>
      </w:r>
      <w:r>
        <w:instrText xml:space="preserve"> PAGEREF _Toc161252559 \h </w:instrText>
      </w:r>
      <w:r>
        <w:fldChar w:fldCharType="separate"/>
      </w:r>
      <w:r>
        <w:t>98</w:t>
      </w:r>
      <w:r>
        <w:fldChar w:fldCharType="end"/>
      </w:r>
    </w:p>
    <w:p w14:paraId="3E1A3B23" w14:textId="23D505BE" w:rsidR="003C7E56" w:rsidRDefault="003C7E56">
      <w:pPr>
        <w:pStyle w:val="TOC5"/>
        <w:rPr>
          <w:rFonts w:asciiTheme="minorHAnsi" w:eastAsiaTheme="minorEastAsia" w:hAnsiTheme="minorHAnsi" w:cstheme="minorBidi"/>
          <w:kern w:val="2"/>
          <w:sz w:val="22"/>
          <w:szCs w:val="22"/>
          <w:lang w:eastAsia="en-GB"/>
          <w14:ligatures w14:val="standardContextual"/>
        </w:rPr>
      </w:pPr>
      <w:r>
        <w:t>7.4.7.3.5</w:t>
      </w:r>
      <w:r>
        <w:rPr>
          <w:rFonts w:asciiTheme="minorHAnsi" w:eastAsiaTheme="minorEastAsia" w:hAnsiTheme="minorHAnsi" w:cstheme="minorBidi"/>
          <w:kern w:val="2"/>
          <w:sz w:val="22"/>
          <w:szCs w:val="22"/>
          <w:lang w:eastAsia="en-GB"/>
          <w14:ligatures w14:val="standardContextual"/>
        </w:rPr>
        <w:tab/>
      </w:r>
      <w:r>
        <w:t>N9HR LI and Target UE Mobility</w:t>
      </w:r>
      <w:r>
        <w:tab/>
      </w:r>
      <w:r>
        <w:fldChar w:fldCharType="begin" w:fldLock="1"/>
      </w:r>
      <w:r>
        <w:instrText xml:space="preserve"> PAGEREF _Toc161252560 \h </w:instrText>
      </w:r>
      <w:r>
        <w:fldChar w:fldCharType="separate"/>
      </w:r>
      <w:r>
        <w:t>98</w:t>
      </w:r>
      <w:r>
        <w:fldChar w:fldCharType="end"/>
      </w:r>
    </w:p>
    <w:p w14:paraId="0F5B963E" w14:textId="5A603A57" w:rsidR="003C7E56" w:rsidRDefault="003C7E56">
      <w:pPr>
        <w:pStyle w:val="TOC4"/>
        <w:rPr>
          <w:rFonts w:asciiTheme="minorHAnsi" w:eastAsiaTheme="minorEastAsia" w:hAnsiTheme="minorHAnsi" w:cstheme="minorBidi"/>
          <w:kern w:val="2"/>
          <w:sz w:val="22"/>
          <w:szCs w:val="22"/>
          <w:lang w:eastAsia="en-GB"/>
          <w14:ligatures w14:val="standardContextual"/>
        </w:rPr>
      </w:pPr>
      <w:r>
        <w:t>7.4.7.4</w:t>
      </w:r>
      <w:r>
        <w:rPr>
          <w:rFonts w:asciiTheme="minorHAnsi" w:eastAsiaTheme="minorEastAsia" w:hAnsiTheme="minorHAnsi" w:cstheme="minorBidi"/>
          <w:kern w:val="2"/>
          <w:sz w:val="22"/>
          <w:szCs w:val="22"/>
          <w:lang w:eastAsia="en-GB"/>
          <w14:ligatures w14:val="standardContextual"/>
        </w:rPr>
        <w:tab/>
      </w:r>
      <w:r>
        <w:t>LI in VPLMN with home-routed roaming architecture</w:t>
      </w:r>
      <w:r>
        <w:tab/>
      </w:r>
      <w:r>
        <w:fldChar w:fldCharType="begin" w:fldLock="1"/>
      </w:r>
      <w:r>
        <w:instrText xml:space="preserve"> PAGEREF _Toc161252561 \h </w:instrText>
      </w:r>
      <w:r>
        <w:fldChar w:fldCharType="separate"/>
      </w:r>
      <w:r>
        <w:t>98</w:t>
      </w:r>
      <w:r>
        <w:fldChar w:fldCharType="end"/>
      </w:r>
    </w:p>
    <w:p w14:paraId="479F8AE9" w14:textId="3B31AC1E" w:rsidR="003C7E56" w:rsidRDefault="003C7E56">
      <w:pPr>
        <w:pStyle w:val="TOC5"/>
        <w:rPr>
          <w:rFonts w:asciiTheme="minorHAnsi" w:eastAsiaTheme="minorEastAsia" w:hAnsiTheme="minorHAnsi" w:cstheme="minorBidi"/>
          <w:kern w:val="2"/>
          <w:sz w:val="22"/>
          <w:szCs w:val="22"/>
          <w:lang w:eastAsia="en-GB"/>
          <w14:ligatures w14:val="standardContextual"/>
        </w:rPr>
      </w:pPr>
      <w:r>
        <w:lastRenderedPageBreak/>
        <w:t>7.4.7.4.1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_Toc161252562 \h </w:instrText>
      </w:r>
      <w:r>
        <w:fldChar w:fldCharType="separate"/>
      </w:r>
      <w:r>
        <w:t>98</w:t>
      </w:r>
      <w:r>
        <w:fldChar w:fldCharType="end"/>
      </w:r>
    </w:p>
    <w:p w14:paraId="4EA0E3EF" w14:textId="3ABD1AE3" w:rsidR="003C7E56" w:rsidRDefault="003C7E56">
      <w:pPr>
        <w:pStyle w:val="TOC5"/>
        <w:rPr>
          <w:rFonts w:asciiTheme="minorHAnsi" w:eastAsiaTheme="minorEastAsia" w:hAnsiTheme="minorHAnsi" w:cstheme="minorBidi"/>
          <w:kern w:val="2"/>
          <w:sz w:val="22"/>
          <w:szCs w:val="22"/>
          <w:lang w:eastAsia="en-GB"/>
          <w14:ligatures w14:val="standardContextual"/>
        </w:rPr>
      </w:pPr>
      <w:r>
        <w:t>7.4.7.4.2</w:t>
      </w:r>
      <w:r>
        <w:rPr>
          <w:rFonts w:asciiTheme="minorHAnsi" w:eastAsiaTheme="minorEastAsia" w:hAnsiTheme="minorHAnsi" w:cstheme="minorBidi"/>
          <w:kern w:val="2"/>
          <w:sz w:val="22"/>
          <w:szCs w:val="22"/>
          <w:lang w:eastAsia="en-GB"/>
          <w14:ligatures w14:val="standardContextual"/>
        </w:rPr>
        <w:tab/>
      </w:r>
      <w:r>
        <w:t>LI architecture</w:t>
      </w:r>
      <w:r>
        <w:tab/>
      </w:r>
      <w:r>
        <w:fldChar w:fldCharType="begin" w:fldLock="1"/>
      </w:r>
      <w:r>
        <w:instrText xml:space="preserve"> PAGEREF _Toc161252563 \h </w:instrText>
      </w:r>
      <w:r>
        <w:fldChar w:fldCharType="separate"/>
      </w:r>
      <w:r>
        <w:t>99</w:t>
      </w:r>
      <w:r>
        <w:fldChar w:fldCharType="end"/>
      </w:r>
    </w:p>
    <w:p w14:paraId="0D55391F" w14:textId="4B17AB84" w:rsidR="003C7E56" w:rsidRDefault="003C7E56">
      <w:pPr>
        <w:pStyle w:val="TOC5"/>
        <w:rPr>
          <w:rFonts w:asciiTheme="minorHAnsi" w:eastAsiaTheme="minorEastAsia" w:hAnsiTheme="minorHAnsi" w:cstheme="minorBidi"/>
          <w:kern w:val="2"/>
          <w:sz w:val="22"/>
          <w:szCs w:val="22"/>
          <w:lang w:eastAsia="en-GB"/>
          <w14:ligatures w14:val="standardContextual"/>
        </w:rPr>
      </w:pPr>
      <w:r>
        <w:t>7.4.7.4.3</w:t>
      </w:r>
      <w:r>
        <w:rPr>
          <w:rFonts w:asciiTheme="minorHAnsi" w:eastAsiaTheme="minorEastAsia" w:hAnsiTheme="minorHAnsi" w:cstheme="minorBidi"/>
          <w:kern w:val="2"/>
          <w:sz w:val="22"/>
          <w:szCs w:val="22"/>
          <w:lang w:eastAsia="en-GB"/>
          <w14:ligatures w14:val="standardContextual"/>
        </w:rPr>
        <w:tab/>
      </w:r>
      <w:r>
        <w:t>Target identifiers</w:t>
      </w:r>
      <w:r>
        <w:tab/>
      </w:r>
      <w:r>
        <w:fldChar w:fldCharType="begin" w:fldLock="1"/>
      </w:r>
      <w:r>
        <w:instrText xml:space="preserve"> PAGEREF _Toc161252564 \h </w:instrText>
      </w:r>
      <w:r>
        <w:fldChar w:fldCharType="separate"/>
      </w:r>
      <w:r>
        <w:t>99</w:t>
      </w:r>
      <w:r>
        <w:fldChar w:fldCharType="end"/>
      </w:r>
    </w:p>
    <w:p w14:paraId="197CFFF4" w14:textId="3820A73D" w:rsidR="003C7E56" w:rsidRDefault="003C7E56">
      <w:pPr>
        <w:pStyle w:val="TOC5"/>
        <w:rPr>
          <w:rFonts w:asciiTheme="minorHAnsi" w:eastAsiaTheme="minorEastAsia" w:hAnsiTheme="minorHAnsi" w:cstheme="minorBidi"/>
          <w:kern w:val="2"/>
          <w:sz w:val="22"/>
          <w:szCs w:val="22"/>
          <w:lang w:eastAsia="en-GB"/>
          <w14:ligatures w14:val="standardContextual"/>
        </w:rPr>
      </w:pPr>
      <w:r>
        <w:t>7.4.7.4.4</w:t>
      </w:r>
      <w:r>
        <w:rPr>
          <w:rFonts w:asciiTheme="minorHAnsi" w:eastAsiaTheme="minorEastAsia" w:hAnsiTheme="minorHAnsi" w:cstheme="minorBidi"/>
          <w:kern w:val="2"/>
          <w:sz w:val="22"/>
          <w:szCs w:val="22"/>
          <w:lang w:eastAsia="en-GB"/>
          <w14:ligatures w14:val="standardContextual"/>
        </w:rPr>
        <w:tab/>
      </w:r>
      <w:r>
        <w:t>Target identification</w:t>
      </w:r>
      <w:r>
        <w:tab/>
      </w:r>
      <w:r>
        <w:fldChar w:fldCharType="begin" w:fldLock="1"/>
      </w:r>
      <w:r>
        <w:instrText xml:space="preserve"> PAGEREF _Toc161252565 \h </w:instrText>
      </w:r>
      <w:r>
        <w:fldChar w:fldCharType="separate"/>
      </w:r>
      <w:r>
        <w:t>99</w:t>
      </w:r>
      <w:r>
        <w:fldChar w:fldCharType="end"/>
      </w:r>
    </w:p>
    <w:p w14:paraId="6B73F520" w14:textId="0351FCBF" w:rsidR="003C7E56" w:rsidRDefault="003C7E56">
      <w:pPr>
        <w:pStyle w:val="TOC5"/>
        <w:rPr>
          <w:rFonts w:asciiTheme="minorHAnsi" w:eastAsiaTheme="minorEastAsia" w:hAnsiTheme="minorHAnsi" w:cstheme="minorBidi"/>
          <w:kern w:val="2"/>
          <w:sz w:val="22"/>
          <w:szCs w:val="22"/>
          <w:lang w:eastAsia="en-GB"/>
          <w14:ligatures w14:val="standardContextual"/>
        </w:rPr>
      </w:pPr>
      <w:r>
        <w:t>7.4.7.4.5</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_Toc161252566 \h </w:instrText>
      </w:r>
      <w:r>
        <w:fldChar w:fldCharType="separate"/>
      </w:r>
      <w:r>
        <w:t>99</w:t>
      </w:r>
      <w:r>
        <w:fldChar w:fldCharType="end"/>
      </w:r>
    </w:p>
    <w:p w14:paraId="5A8FC363" w14:textId="79135FB2" w:rsidR="003C7E56" w:rsidRDefault="003C7E56">
      <w:pPr>
        <w:pStyle w:val="TOC5"/>
        <w:rPr>
          <w:rFonts w:asciiTheme="minorHAnsi" w:eastAsiaTheme="minorEastAsia" w:hAnsiTheme="minorHAnsi" w:cstheme="minorBidi"/>
          <w:kern w:val="2"/>
          <w:sz w:val="22"/>
          <w:szCs w:val="22"/>
          <w:lang w:eastAsia="en-GB"/>
          <w14:ligatures w14:val="standardContextual"/>
        </w:rPr>
      </w:pPr>
      <w:r>
        <w:t>7.4.7.4.6</w:t>
      </w:r>
      <w:r>
        <w:rPr>
          <w:rFonts w:asciiTheme="minorHAnsi" w:eastAsiaTheme="minorEastAsia" w:hAnsiTheme="minorHAnsi" w:cstheme="minorBidi"/>
          <w:kern w:val="2"/>
          <w:sz w:val="22"/>
          <w:szCs w:val="22"/>
          <w:lang w:eastAsia="en-GB"/>
          <w14:ligatures w14:val="standardContextual"/>
        </w:rPr>
        <w:tab/>
      </w:r>
      <w:r>
        <w:t>IRI parameters</w:t>
      </w:r>
      <w:r>
        <w:tab/>
      </w:r>
      <w:r>
        <w:fldChar w:fldCharType="begin" w:fldLock="1"/>
      </w:r>
      <w:r>
        <w:instrText xml:space="preserve"> PAGEREF _Toc161252567 \h </w:instrText>
      </w:r>
      <w:r>
        <w:fldChar w:fldCharType="separate"/>
      </w:r>
      <w:r>
        <w:t>99</w:t>
      </w:r>
      <w:r>
        <w:fldChar w:fldCharType="end"/>
      </w:r>
    </w:p>
    <w:p w14:paraId="5847830E" w14:textId="5A2B7A18" w:rsidR="003C7E56" w:rsidRDefault="003C7E56">
      <w:pPr>
        <w:pStyle w:val="TOC5"/>
        <w:rPr>
          <w:rFonts w:asciiTheme="minorHAnsi" w:eastAsiaTheme="minorEastAsia" w:hAnsiTheme="minorHAnsi" w:cstheme="minorBidi"/>
          <w:kern w:val="2"/>
          <w:sz w:val="22"/>
          <w:szCs w:val="22"/>
          <w:lang w:eastAsia="en-GB"/>
          <w14:ligatures w14:val="standardContextual"/>
        </w:rPr>
      </w:pPr>
      <w:r>
        <w:t>7.4.7.4.7</w:t>
      </w:r>
      <w:r>
        <w:rPr>
          <w:rFonts w:asciiTheme="minorHAnsi" w:eastAsiaTheme="minorEastAsia" w:hAnsiTheme="minorHAnsi" w:cstheme="minorBidi"/>
          <w:kern w:val="2"/>
          <w:sz w:val="22"/>
          <w:szCs w:val="22"/>
          <w:lang w:eastAsia="en-GB"/>
          <w14:ligatures w14:val="standardContextual"/>
        </w:rPr>
        <w:tab/>
      </w:r>
      <w:r>
        <w:t>CC intercept trigger</w:t>
      </w:r>
      <w:r>
        <w:tab/>
      </w:r>
      <w:r>
        <w:fldChar w:fldCharType="begin" w:fldLock="1"/>
      </w:r>
      <w:r>
        <w:instrText xml:space="preserve"> PAGEREF _Toc161252568 \h </w:instrText>
      </w:r>
      <w:r>
        <w:fldChar w:fldCharType="separate"/>
      </w:r>
      <w:r>
        <w:t>100</w:t>
      </w:r>
      <w:r>
        <w:fldChar w:fldCharType="end"/>
      </w:r>
    </w:p>
    <w:p w14:paraId="4A7BA4F9" w14:textId="4DE72183" w:rsidR="003C7E56" w:rsidRDefault="003C7E56">
      <w:pPr>
        <w:pStyle w:val="TOC5"/>
        <w:rPr>
          <w:rFonts w:asciiTheme="minorHAnsi" w:eastAsiaTheme="minorEastAsia" w:hAnsiTheme="minorHAnsi" w:cstheme="minorBidi"/>
          <w:kern w:val="2"/>
          <w:sz w:val="22"/>
          <w:szCs w:val="22"/>
          <w:lang w:eastAsia="en-GB"/>
          <w14:ligatures w14:val="standardContextual"/>
        </w:rPr>
      </w:pPr>
      <w:r>
        <w:t>7.4.7.4.8</w:t>
      </w:r>
      <w:r>
        <w:rPr>
          <w:rFonts w:asciiTheme="minorHAnsi" w:eastAsiaTheme="minorEastAsia" w:hAnsiTheme="minorHAnsi" w:cstheme="minorBidi"/>
          <w:kern w:val="2"/>
          <w:sz w:val="22"/>
          <w:szCs w:val="22"/>
          <w:lang w:eastAsia="en-GB"/>
          <w14:ligatures w14:val="standardContextual"/>
        </w:rPr>
        <w:tab/>
      </w:r>
      <w:r>
        <w:t>CC parameters</w:t>
      </w:r>
      <w:r>
        <w:tab/>
      </w:r>
      <w:r>
        <w:fldChar w:fldCharType="begin" w:fldLock="1"/>
      </w:r>
      <w:r>
        <w:instrText xml:space="preserve"> PAGEREF _Toc161252569 \h </w:instrText>
      </w:r>
      <w:r>
        <w:fldChar w:fldCharType="separate"/>
      </w:r>
      <w:r>
        <w:t>100</w:t>
      </w:r>
      <w:r>
        <w:fldChar w:fldCharType="end"/>
      </w:r>
    </w:p>
    <w:p w14:paraId="0474CC16" w14:textId="06D69701" w:rsidR="003C7E56" w:rsidRDefault="003C7E56">
      <w:pPr>
        <w:pStyle w:val="TOC5"/>
        <w:rPr>
          <w:rFonts w:asciiTheme="minorHAnsi" w:eastAsiaTheme="minorEastAsia" w:hAnsiTheme="minorHAnsi" w:cstheme="minorBidi"/>
          <w:kern w:val="2"/>
          <w:sz w:val="22"/>
          <w:szCs w:val="22"/>
          <w:lang w:eastAsia="en-GB"/>
          <w14:ligatures w14:val="standardContextual"/>
        </w:rPr>
      </w:pPr>
      <w:r>
        <w:t>7.4.7.4.9</w:t>
      </w:r>
      <w:r>
        <w:rPr>
          <w:rFonts w:asciiTheme="minorHAnsi" w:eastAsiaTheme="minorEastAsia" w:hAnsiTheme="minorHAnsi" w:cstheme="minorBidi"/>
          <w:kern w:val="2"/>
          <w:sz w:val="22"/>
          <w:szCs w:val="22"/>
          <w:lang w:eastAsia="en-GB"/>
          <w14:ligatures w14:val="standardContextual"/>
        </w:rPr>
        <w:tab/>
      </w:r>
      <w:r>
        <w:t>Correlation of xCC and xIRI</w:t>
      </w:r>
      <w:r>
        <w:tab/>
      </w:r>
      <w:r>
        <w:fldChar w:fldCharType="begin" w:fldLock="1"/>
      </w:r>
      <w:r>
        <w:instrText xml:space="preserve"> PAGEREF _Toc161252570 \h </w:instrText>
      </w:r>
      <w:r>
        <w:fldChar w:fldCharType="separate"/>
      </w:r>
      <w:r>
        <w:t>100</w:t>
      </w:r>
      <w:r>
        <w:fldChar w:fldCharType="end"/>
      </w:r>
    </w:p>
    <w:p w14:paraId="0FC6237D" w14:textId="1317F477" w:rsidR="003C7E56" w:rsidRDefault="003C7E56">
      <w:pPr>
        <w:pStyle w:val="TOC5"/>
        <w:rPr>
          <w:rFonts w:asciiTheme="minorHAnsi" w:eastAsiaTheme="minorEastAsia" w:hAnsiTheme="minorHAnsi" w:cstheme="minorBidi"/>
          <w:kern w:val="2"/>
          <w:sz w:val="22"/>
          <w:szCs w:val="22"/>
          <w:lang w:eastAsia="en-GB"/>
          <w14:ligatures w14:val="standardContextual"/>
        </w:rPr>
      </w:pPr>
      <w:r>
        <w:t>7.4.7.4.10</w:t>
      </w:r>
      <w:r>
        <w:rPr>
          <w:rFonts w:asciiTheme="minorHAnsi" w:eastAsiaTheme="minorEastAsia" w:hAnsiTheme="minorHAnsi" w:cstheme="minorBidi"/>
          <w:kern w:val="2"/>
          <w:sz w:val="22"/>
          <w:szCs w:val="22"/>
          <w:lang w:eastAsia="en-GB"/>
          <w14:ligatures w14:val="standardContextual"/>
        </w:rPr>
        <w:tab/>
      </w:r>
      <w:r>
        <w:t>LI specific functions and interfaces</w:t>
      </w:r>
      <w:r>
        <w:tab/>
      </w:r>
      <w:r>
        <w:fldChar w:fldCharType="begin" w:fldLock="1"/>
      </w:r>
      <w:r>
        <w:instrText xml:space="preserve"> PAGEREF _Toc161252571 \h </w:instrText>
      </w:r>
      <w:r>
        <w:fldChar w:fldCharType="separate"/>
      </w:r>
      <w:r>
        <w:t>100</w:t>
      </w:r>
      <w:r>
        <w:fldChar w:fldCharType="end"/>
      </w:r>
    </w:p>
    <w:p w14:paraId="3F4C2E6E" w14:textId="6BB21149" w:rsidR="003C7E56" w:rsidRDefault="003C7E56">
      <w:pPr>
        <w:pStyle w:val="TOC5"/>
        <w:rPr>
          <w:rFonts w:asciiTheme="minorHAnsi" w:eastAsiaTheme="minorEastAsia" w:hAnsiTheme="minorHAnsi" w:cstheme="minorBidi"/>
          <w:kern w:val="2"/>
          <w:sz w:val="22"/>
          <w:szCs w:val="22"/>
          <w:lang w:eastAsia="en-GB"/>
          <w14:ligatures w14:val="standardContextual"/>
        </w:rPr>
      </w:pPr>
      <w:r>
        <w:t>7.4.7.4.11</w:t>
      </w:r>
      <w:r>
        <w:rPr>
          <w:rFonts w:asciiTheme="minorHAnsi" w:eastAsiaTheme="minorEastAsia" w:hAnsiTheme="minorHAnsi" w:cstheme="minorBidi"/>
          <w:kern w:val="2"/>
          <w:sz w:val="22"/>
          <w:szCs w:val="22"/>
          <w:lang w:eastAsia="en-GB"/>
          <w14:ligatures w14:val="standardContextual"/>
        </w:rPr>
        <w:tab/>
      </w:r>
      <w:r>
        <w:t>LI Process</w:t>
      </w:r>
      <w:r>
        <w:tab/>
      </w:r>
      <w:r>
        <w:fldChar w:fldCharType="begin" w:fldLock="1"/>
      </w:r>
      <w:r>
        <w:instrText xml:space="preserve"> PAGEREF _Toc161252572 \h </w:instrText>
      </w:r>
      <w:r>
        <w:fldChar w:fldCharType="separate"/>
      </w:r>
      <w:r>
        <w:t>101</w:t>
      </w:r>
      <w:r>
        <w:fldChar w:fldCharType="end"/>
      </w:r>
    </w:p>
    <w:p w14:paraId="689DF864" w14:textId="05D2616C" w:rsidR="003C7E56" w:rsidRDefault="003C7E56">
      <w:pPr>
        <w:pStyle w:val="TOC5"/>
        <w:rPr>
          <w:rFonts w:asciiTheme="minorHAnsi" w:eastAsiaTheme="minorEastAsia" w:hAnsiTheme="minorHAnsi" w:cstheme="minorBidi"/>
          <w:kern w:val="2"/>
          <w:sz w:val="22"/>
          <w:szCs w:val="22"/>
          <w:lang w:eastAsia="en-GB"/>
          <w14:ligatures w14:val="standardContextual"/>
        </w:rPr>
      </w:pPr>
      <w:r>
        <w:t>7.4.7.4.12</w:t>
      </w:r>
      <w:r>
        <w:rPr>
          <w:rFonts w:asciiTheme="minorHAnsi" w:eastAsiaTheme="minorEastAsia" w:hAnsiTheme="minorHAnsi" w:cstheme="minorBidi"/>
          <w:kern w:val="2"/>
          <w:sz w:val="22"/>
          <w:szCs w:val="22"/>
          <w:lang w:eastAsia="en-GB"/>
          <w14:ligatures w14:val="standardContextual"/>
        </w:rPr>
        <w:tab/>
      </w:r>
      <w:r>
        <w:t>Target UE Mobility</w:t>
      </w:r>
      <w:r>
        <w:tab/>
      </w:r>
      <w:r>
        <w:fldChar w:fldCharType="begin" w:fldLock="1"/>
      </w:r>
      <w:r>
        <w:instrText xml:space="preserve"> PAGEREF _Toc161252573 \h </w:instrText>
      </w:r>
      <w:r>
        <w:fldChar w:fldCharType="separate"/>
      </w:r>
      <w:r>
        <w:t>102</w:t>
      </w:r>
      <w:r>
        <w:fldChar w:fldCharType="end"/>
      </w:r>
    </w:p>
    <w:p w14:paraId="0F4F0AA5" w14:textId="57520AEE" w:rsidR="003C7E56" w:rsidRDefault="003C7E56">
      <w:pPr>
        <w:pStyle w:val="TOC2"/>
        <w:rPr>
          <w:rFonts w:asciiTheme="minorHAnsi" w:eastAsiaTheme="minorEastAsia" w:hAnsiTheme="minorHAnsi" w:cstheme="minorBidi"/>
          <w:kern w:val="2"/>
          <w:sz w:val="22"/>
          <w:szCs w:val="22"/>
          <w:lang w:eastAsia="en-GB"/>
          <w14:ligatures w14:val="standardContextual"/>
        </w:rPr>
      </w:pPr>
      <w:r>
        <w:t>7.5</w:t>
      </w:r>
      <w:r>
        <w:rPr>
          <w:rFonts w:asciiTheme="minorHAnsi" w:eastAsiaTheme="minorEastAsia" w:hAnsiTheme="minorHAnsi" w:cstheme="minorBidi"/>
          <w:kern w:val="2"/>
          <w:sz w:val="22"/>
          <w:szCs w:val="22"/>
          <w:lang w:eastAsia="en-GB"/>
          <w14:ligatures w14:val="standardContextual"/>
        </w:rPr>
        <w:tab/>
      </w:r>
      <w:r>
        <w:t>MMS</w:t>
      </w:r>
      <w:r>
        <w:tab/>
      </w:r>
      <w:r>
        <w:fldChar w:fldCharType="begin" w:fldLock="1"/>
      </w:r>
      <w:r>
        <w:instrText xml:space="preserve"> PAGEREF _Toc161252574 \h </w:instrText>
      </w:r>
      <w:r>
        <w:fldChar w:fldCharType="separate"/>
      </w:r>
      <w:r>
        <w:t>102</w:t>
      </w:r>
      <w:r>
        <w:fldChar w:fldCharType="end"/>
      </w:r>
    </w:p>
    <w:p w14:paraId="66580826" w14:textId="580CF660" w:rsidR="003C7E56" w:rsidRDefault="003C7E56">
      <w:pPr>
        <w:pStyle w:val="TOC3"/>
        <w:rPr>
          <w:rFonts w:asciiTheme="minorHAnsi" w:eastAsiaTheme="minorEastAsia" w:hAnsiTheme="minorHAnsi" w:cstheme="minorBidi"/>
          <w:kern w:val="2"/>
          <w:sz w:val="22"/>
          <w:szCs w:val="22"/>
          <w:lang w:eastAsia="en-GB"/>
          <w14:ligatures w14:val="standardContextual"/>
        </w:rPr>
      </w:pPr>
      <w:r>
        <w:t>7.5.1</w:t>
      </w:r>
      <w:r>
        <w:rPr>
          <w:rFonts w:asciiTheme="minorHAnsi" w:eastAsiaTheme="minorEastAsia" w:hAnsiTheme="minorHAnsi" w:cstheme="minorBidi"/>
          <w:kern w:val="2"/>
          <w:sz w:val="22"/>
          <w:szCs w:val="22"/>
          <w:lang w:eastAsia="en-GB"/>
          <w14:ligatures w14:val="standardContextual"/>
        </w:rPr>
        <w:tab/>
      </w:r>
      <w:r>
        <w:t>Overview</w:t>
      </w:r>
      <w:r>
        <w:tab/>
      </w:r>
      <w:r>
        <w:fldChar w:fldCharType="begin" w:fldLock="1"/>
      </w:r>
      <w:r>
        <w:instrText xml:space="preserve"> PAGEREF _Toc161252575 \h </w:instrText>
      </w:r>
      <w:r>
        <w:fldChar w:fldCharType="separate"/>
      </w:r>
      <w:r>
        <w:t>102</w:t>
      </w:r>
      <w:r>
        <w:fldChar w:fldCharType="end"/>
      </w:r>
    </w:p>
    <w:p w14:paraId="5A3D7A16" w14:textId="4DB69F3E" w:rsidR="003C7E56" w:rsidRDefault="003C7E56">
      <w:pPr>
        <w:pStyle w:val="TOC3"/>
        <w:rPr>
          <w:rFonts w:asciiTheme="minorHAnsi" w:eastAsiaTheme="minorEastAsia" w:hAnsiTheme="minorHAnsi" w:cstheme="minorBidi"/>
          <w:kern w:val="2"/>
          <w:sz w:val="22"/>
          <w:szCs w:val="22"/>
          <w:lang w:eastAsia="en-GB"/>
          <w14:ligatures w14:val="standardContextual"/>
        </w:rPr>
      </w:pPr>
      <w:r>
        <w:t>7.5.2</w:t>
      </w:r>
      <w:r>
        <w:rPr>
          <w:rFonts w:asciiTheme="minorHAnsi" w:eastAsiaTheme="minorEastAsia" w:hAnsiTheme="minorHAnsi" w:cstheme="minorBidi"/>
          <w:kern w:val="2"/>
          <w:sz w:val="22"/>
          <w:szCs w:val="22"/>
          <w:lang w:eastAsia="en-GB"/>
          <w14:ligatures w14:val="standardContextual"/>
        </w:rPr>
        <w:tab/>
      </w:r>
      <w:r>
        <w:t>LI at MMS Proxy-Relay</w:t>
      </w:r>
      <w:r>
        <w:tab/>
      </w:r>
      <w:r>
        <w:fldChar w:fldCharType="begin" w:fldLock="1"/>
      </w:r>
      <w:r>
        <w:instrText xml:space="preserve"> PAGEREF _Toc161252576 \h </w:instrText>
      </w:r>
      <w:r>
        <w:fldChar w:fldCharType="separate"/>
      </w:r>
      <w:r>
        <w:t>102</w:t>
      </w:r>
      <w:r>
        <w:fldChar w:fldCharType="end"/>
      </w:r>
    </w:p>
    <w:p w14:paraId="0381877F" w14:textId="6BE9FD5C" w:rsidR="003C7E56" w:rsidRDefault="003C7E56">
      <w:pPr>
        <w:pStyle w:val="TOC4"/>
        <w:rPr>
          <w:rFonts w:asciiTheme="minorHAnsi" w:eastAsiaTheme="minorEastAsia" w:hAnsiTheme="minorHAnsi" w:cstheme="minorBidi"/>
          <w:kern w:val="2"/>
          <w:sz w:val="22"/>
          <w:szCs w:val="22"/>
          <w:lang w:eastAsia="en-GB"/>
          <w14:ligatures w14:val="standardContextual"/>
        </w:rPr>
      </w:pPr>
      <w:r>
        <w:t>7.5.2.1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_Toc161252577 \h </w:instrText>
      </w:r>
      <w:r>
        <w:fldChar w:fldCharType="separate"/>
      </w:r>
      <w:r>
        <w:t>102</w:t>
      </w:r>
      <w:r>
        <w:fldChar w:fldCharType="end"/>
      </w:r>
    </w:p>
    <w:p w14:paraId="1B37BD06" w14:textId="0CDCDBF9" w:rsidR="003C7E56" w:rsidRDefault="003C7E56">
      <w:pPr>
        <w:pStyle w:val="TOC4"/>
        <w:rPr>
          <w:rFonts w:asciiTheme="minorHAnsi" w:eastAsiaTheme="minorEastAsia" w:hAnsiTheme="minorHAnsi" w:cstheme="minorBidi"/>
          <w:kern w:val="2"/>
          <w:sz w:val="22"/>
          <w:szCs w:val="22"/>
          <w:lang w:eastAsia="en-GB"/>
          <w14:ligatures w14:val="standardContextual"/>
        </w:rPr>
      </w:pPr>
      <w:r>
        <w:t>7.5.2.2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_Toc161252578 \h </w:instrText>
      </w:r>
      <w:r>
        <w:fldChar w:fldCharType="separate"/>
      </w:r>
      <w:r>
        <w:t>102</w:t>
      </w:r>
      <w:r>
        <w:fldChar w:fldCharType="end"/>
      </w:r>
    </w:p>
    <w:p w14:paraId="445B5743" w14:textId="46183F32" w:rsidR="003C7E56" w:rsidRDefault="003C7E56">
      <w:pPr>
        <w:pStyle w:val="TOC4"/>
        <w:rPr>
          <w:rFonts w:asciiTheme="minorHAnsi" w:eastAsiaTheme="minorEastAsia" w:hAnsiTheme="minorHAnsi" w:cstheme="minorBidi"/>
          <w:kern w:val="2"/>
          <w:sz w:val="22"/>
          <w:szCs w:val="22"/>
          <w:lang w:eastAsia="en-GB"/>
          <w14:ligatures w14:val="standardContextual"/>
        </w:rPr>
      </w:pPr>
      <w:r>
        <w:t>7.5.2.3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_Toc161252579 \h </w:instrText>
      </w:r>
      <w:r>
        <w:fldChar w:fldCharType="separate"/>
      </w:r>
      <w:r>
        <w:t>103</w:t>
      </w:r>
      <w:r>
        <w:fldChar w:fldCharType="end"/>
      </w:r>
    </w:p>
    <w:p w14:paraId="7F2F7523" w14:textId="5734FAC7" w:rsidR="003C7E56" w:rsidRDefault="003C7E56">
      <w:pPr>
        <w:pStyle w:val="TOC4"/>
        <w:rPr>
          <w:rFonts w:asciiTheme="minorHAnsi" w:eastAsiaTheme="minorEastAsia" w:hAnsiTheme="minorHAnsi" w:cstheme="minorBidi"/>
          <w:kern w:val="2"/>
          <w:sz w:val="22"/>
          <w:szCs w:val="22"/>
          <w:lang w:eastAsia="en-GB"/>
          <w14:ligatures w14:val="standardContextual"/>
        </w:rPr>
      </w:pPr>
      <w:r>
        <w:t>7.5.2.4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_Toc161252580 \h </w:instrText>
      </w:r>
      <w:r>
        <w:fldChar w:fldCharType="separate"/>
      </w:r>
      <w:r>
        <w:t>103</w:t>
      </w:r>
      <w:r>
        <w:fldChar w:fldCharType="end"/>
      </w:r>
    </w:p>
    <w:p w14:paraId="5AADAAB6" w14:textId="481EF428" w:rsidR="003C7E56" w:rsidRDefault="003C7E56">
      <w:pPr>
        <w:pStyle w:val="TOC4"/>
        <w:rPr>
          <w:rFonts w:asciiTheme="minorHAnsi" w:eastAsiaTheme="minorEastAsia" w:hAnsiTheme="minorHAnsi" w:cstheme="minorBidi"/>
          <w:kern w:val="2"/>
          <w:sz w:val="22"/>
          <w:szCs w:val="22"/>
          <w:lang w:eastAsia="en-GB"/>
          <w14:ligatures w14:val="standardContextual"/>
        </w:rPr>
      </w:pPr>
      <w:r>
        <w:t>7.5.2.5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_Toc161252581 \h </w:instrText>
      </w:r>
      <w:r>
        <w:fldChar w:fldCharType="separate"/>
      </w:r>
      <w:r>
        <w:t>103</w:t>
      </w:r>
      <w:r>
        <w:fldChar w:fldCharType="end"/>
      </w:r>
    </w:p>
    <w:p w14:paraId="537AF0A4" w14:textId="5CAFD418" w:rsidR="003C7E56" w:rsidRDefault="003C7E56">
      <w:pPr>
        <w:pStyle w:val="TOC4"/>
        <w:rPr>
          <w:rFonts w:asciiTheme="minorHAnsi" w:eastAsiaTheme="minorEastAsia" w:hAnsiTheme="minorHAnsi" w:cstheme="minorBidi"/>
          <w:kern w:val="2"/>
          <w:sz w:val="22"/>
          <w:szCs w:val="22"/>
          <w:lang w:eastAsia="en-GB"/>
          <w14:ligatures w14:val="standardContextual"/>
        </w:rPr>
      </w:pPr>
      <w:r>
        <w:t>7.5.2.6</w:t>
      </w:r>
      <w:r>
        <w:rPr>
          <w:rFonts w:asciiTheme="minorHAnsi" w:eastAsiaTheme="minorEastAsia" w:hAnsiTheme="minorHAnsi" w:cstheme="minorBidi"/>
          <w:kern w:val="2"/>
          <w:sz w:val="22"/>
          <w:szCs w:val="22"/>
          <w:lang w:eastAsia="en-GB"/>
          <w14:ligatures w14:val="standardContextual"/>
        </w:rPr>
        <w:tab/>
      </w:r>
      <w:r>
        <w:t>CC</w:t>
      </w:r>
      <w:r>
        <w:tab/>
      </w:r>
      <w:r>
        <w:fldChar w:fldCharType="begin" w:fldLock="1"/>
      </w:r>
      <w:r>
        <w:instrText xml:space="preserve"> PAGEREF _Toc161252582 \h </w:instrText>
      </w:r>
      <w:r>
        <w:fldChar w:fldCharType="separate"/>
      </w:r>
      <w:r>
        <w:t>103</w:t>
      </w:r>
      <w:r>
        <w:fldChar w:fldCharType="end"/>
      </w:r>
    </w:p>
    <w:p w14:paraId="2E6EAC54" w14:textId="6CA7C53C" w:rsidR="003C7E56" w:rsidRDefault="003C7E56">
      <w:pPr>
        <w:pStyle w:val="TOC4"/>
        <w:rPr>
          <w:rFonts w:asciiTheme="minorHAnsi" w:eastAsiaTheme="minorEastAsia" w:hAnsiTheme="minorHAnsi" w:cstheme="minorBidi"/>
          <w:kern w:val="2"/>
          <w:sz w:val="22"/>
          <w:szCs w:val="22"/>
          <w:lang w:eastAsia="en-GB"/>
          <w14:ligatures w14:val="standardContextual"/>
        </w:rPr>
      </w:pPr>
      <w:r>
        <w:t>7.5.2.7</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_Toc161252583 \h </w:instrText>
      </w:r>
      <w:r>
        <w:fldChar w:fldCharType="separate"/>
      </w:r>
      <w:r>
        <w:t>103</w:t>
      </w:r>
      <w:r>
        <w:fldChar w:fldCharType="end"/>
      </w:r>
    </w:p>
    <w:p w14:paraId="66D5E9CE" w14:textId="2672D227" w:rsidR="003C7E56" w:rsidRDefault="003C7E56">
      <w:pPr>
        <w:pStyle w:val="TOC2"/>
        <w:rPr>
          <w:rFonts w:asciiTheme="minorHAnsi" w:eastAsiaTheme="minorEastAsia" w:hAnsiTheme="minorHAnsi" w:cstheme="minorBidi"/>
          <w:kern w:val="2"/>
          <w:sz w:val="22"/>
          <w:szCs w:val="22"/>
          <w:lang w:eastAsia="en-GB"/>
          <w14:ligatures w14:val="standardContextual"/>
        </w:rPr>
      </w:pPr>
      <w:r>
        <w:t>7.6</w:t>
      </w:r>
      <w:r>
        <w:rPr>
          <w:rFonts w:asciiTheme="minorHAnsi" w:eastAsiaTheme="minorEastAsia" w:hAnsiTheme="minorHAnsi" w:cstheme="minorBidi"/>
          <w:kern w:val="2"/>
          <w:sz w:val="22"/>
          <w:szCs w:val="22"/>
          <w:lang w:eastAsia="en-GB"/>
          <w14:ligatures w14:val="standardContextual"/>
        </w:rPr>
        <w:tab/>
      </w:r>
      <w:r>
        <w:t>PTC service</w:t>
      </w:r>
      <w:r>
        <w:tab/>
      </w:r>
      <w:r>
        <w:fldChar w:fldCharType="begin" w:fldLock="1"/>
      </w:r>
      <w:r>
        <w:instrText xml:space="preserve"> PAGEREF _Toc161252584 \h </w:instrText>
      </w:r>
      <w:r>
        <w:fldChar w:fldCharType="separate"/>
      </w:r>
      <w:r>
        <w:t>103</w:t>
      </w:r>
      <w:r>
        <w:fldChar w:fldCharType="end"/>
      </w:r>
    </w:p>
    <w:p w14:paraId="37777521" w14:textId="3D316EF4" w:rsidR="003C7E56" w:rsidRDefault="003C7E56">
      <w:pPr>
        <w:pStyle w:val="TOC3"/>
        <w:rPr>
          <w:rFonts w:asciiTheme="minorHAnsi" w:eastAsiaTheme="minorEastAsia" w:hAnsiTheme="minorHAnsi" w:cstheme="minorBidi"/>
          <w:kern w:val="2"/>
          <w:sz w:val="22"/>
          <w:szCs w:val="22"/>
          <w:lang w:eastAsia="en-GB"/>
          <w14:ligatures w14:val="standardContextual"/>
        </w:rPr>
      </w:pPr>
      <w:r>
        <w:t>7.6.1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_Toc161252585 \h </w:instrText>
      </w:r>
      <w:r>
        <w:fldChar w:fldCharType="separate"/>
      </w:r>
      <w:r>
        <w:t>103</w:t>
      </w:r>
      <w:r>
        <w:fldChar w:fldCharType="end"/>
      </w:r>
    </w:p>
    <w:p w14:paraId="7CD53F0A" w14:textId="194543FD" w:rsidR="003C7E56" w:rsidRDefault="003C7E56">
      <w:pPr>
        <w:pStyle w:val="TOC3"/>
        <w:rPr>
          <w:rFonts w:asciiTheme="minorHAnsi" w:eastAsiaTheme="minorEastAsia" w:hAnsiTheme="minorHAnsi" w:cstheme="minorBidi"/>
          <w:kern w:val="2"/>
          <w:sz w:val="22"/>
          <w:szCs w:val="22"/>
          <w:lang w:eastAsia="en-GB"/>
          <w14:ligatures w14:val="standardContextual"/>
        </w:rPr>
      </w:pPr>
      <w:r>
        <w:t>7.6.2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_Toc161252586 \h </w:instrText>
      </w:r>
      <w:r>
        <w:fldChar w:fldCharType="separate"/>
      </w:r>
      <w:r>
        <w:t>104</w:t>
      </w:r>
      <w:r>
        <w:fldChar w:fldCharType="end"/>
      </w:r>
    </w:p>
    <w:p w14:paraId="1BE04A7C" w14:textId="63EBD019" w:rsidR="003C7E56" w:rsidRDefault="003C7E56">
      <w:pPr>
        <w:pStyle w:val="TOC3"/>
        <w:rPr>
          <w:rFonts w:asciiTheme="minorHAnsi" w:eastAsiaTheme="minorEastAsia" w:hAnsiTheme="minorHAnsi" w:cstheme="minorBidi"/>
          <w:kern w:val="2"/>
          <w:sz w:val="22"/>
          <w:szCs w:val="22"/>
          <w:lang w:eastAsia="en-GB"/>
          <w14:ligatures w14:val="standardContextual"/>
        </w:rPr>
      </w:pPr>
      <w:r>
        <w:t>7.6.3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_Toc161252587 \h </w:instrText>
      </w:r>
      <w:r>
        <w:fldChar w:fldCharType="separate"/>
      </w:r>
      <w:r>
        <w:t>104</w:t>
      </w:r>
      <w:r>
        <w:fldChar w:fldCharType="end"/>
      </w:r>
    </w:p>
    <w:p w14:paraId="06964799" w14:textId="28373B88" w:rsidR="003C7E56" w:rsidRDefault="003C7E56">
      <w:pPr>
        <w:pStyle w:val="TOC3"/>
        <w:rPr>
          <w:rFonts w:asciiTheme="minorHAnsi" w:eastAsiaTheme="minorEastAsia" w:hAnsiTheme="minorHAnsi" w:cstheme="minorBidi"/>
          <w:kern w:val="2"/>
          <w:sz w:val="22"/>
          <w:szCs w:val="22"/>
          <w:lang w:eastAsia="en-GB"/>
          <w14:ligatures w14:val="standardContextual"/>
        </w:rPr>
      </w:pPr>
      <w:r>
        <w:t>7.6.4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_Toc161252588 \h </w:instrText>
      </w:r>
      <w:r>
        <w:fldChar w:fldCharType="separate"/>
      </w:r>
      <w:r>
        <w:t>105</w:t>
      </w:r>
      <w:r>
        <w:fldChar w:fldCharType="end"/>
      </w:r>
    </w:p>
    <w:p w14:paraId="4E45762C" w14:textId="2F401501" w:rsidR="003C7E56" w:rsidRDefault="003C7E56">
      <w:pPr>
        <w:pStyle w:val="TOC3"/>
        <w:rPr>
          <w:rFonts w:asciiTheme="minorHAnsi" w:eastAsiaTheme="minorEastAsia" w:hAnsiTheme="minorHAnsi" w:cstheme="minorBidi"/>
          <w:kern w:val="2"/>
          <w:sz w:val="22"/>
          <w:szCs w:val="22"/>
          <w:lang w:eastAsia="en-GB"/>
          <w14:ligatures w14:val="standardContextual"/>
        </w:rPr>
      </w:pPr>
      <w:r>
        <w:t>7.6.5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_Toc161252589 \h </w:instrText>
      </w:r>
      <w:r>
        <w:fldChar w:fldCharType="separate"/>
      </w:r>
      <w:r>
        <w:t>105</w:t>
      </w:r>
      <w:r>
        <w:fldChar w:fldCharType="end"/>
      </w:r>
    </w:p>
    <w:p w14:paraId="59D35BA9" w14:textId="0DB8B601" w:rsidR="003C7E56" w:rsidRDefault="003C7E56">
      <w:pPr>
        <w:pStyle w:val="TOC3"/>
        <w:rPr>
          <w:rFonts w:asciiTheme="minorHAnsi" w:eastAsiaTheme="minorEastAsia" w:hAnsiTheme="minorHAnsi" w:cstheme="minorBidi"/>
          <w:kern w:val="2"/>
          <w:sz w:val="22"/>
          <w:szCs w:val="22"/>
          <w:lang w:eastAsia="en-GB"/>
          <w14:ligatures w14:val="standardContextual"/>
        </w:rPr>
      </w:pPr>
      <w:r>
        <w:t>7.6.6</w:t>
      </w:r>
      <w:r>
        <w:rPr>
          <w:rFonts w:asciiTheme="minorHAnsi" w:eastAsiaTheme="minorEastAsia" w:hAnsiTheme="minorHAnsi" w:cstheme="minorBidi"/>
          <w:kern w:val="2"/>
          <w:sz w:val="22"/>
          <w:szCs w:val="22"/>
          <w:lang w:eastAsia="en-GB"/>
          <w14:ligatures w14:val="standardContextual"/>
        </w:rPr>
        <w:tab/>
      </w:r>
      <w:r>
        <w:t>Common CC parameters</w:t>
      </w:r>
      <w:r>
        <w:tab/>
      </w:r>
      <w:r>
        <w:fldChar w:fldCharType="begin" w:fldLock="1"/>
      </w:r>
      <w:r>
        <w:instrText xml:space="preserve"> PAGEREF _Toc161252590 \h </w:instrText>
      </w:r>
      <w:r>
        <w:fldChar w:fldCharType="separate"/>
      </w:r>
      <w:r>
        <w:t>105</w:t>
      </w:r>
      <w:r>
        <w:fldChar w:fldCharType="end"/>
      </w:r>
    </w:p>
    <w:p w14:paraId="1C704EE5" w14:textId="534C4D16" w:rsidR="003C7E56" w:rsidRDefault="003C7E56">
      <w:pPr>
        <w:pStyle w:val="TOC3"/>
        <w:rPr>
          <w:rFonts w:asciiTheme="minorHAnsi" w:eastAsiaTheme="minorEastAsia" w:hAnsiTheme="minorHAnsi" w:cstheme="minorBidi"/>
          <w:kern w:val="2"/>
          <w:sz w:val="22"/>
          <w:szCs w:val="22"/>
          <w:lang w:eastAsia="en-GB"/>
          <w14:ligatures w14:val="standardContextual"/>
        </w:rPr>
      </w:pPr>
      <w:r>
        <w:t>7.6.7</w:t>
      </w:r>
      <w:r>
        <w:rPr>
          <w:rFonts w:asciiTheme="minorHAnsi" w:eastAsiaTheme="minorEastAsia" w:hAnsiTheme="minorHAnsi" w:cstheme="minorBidi"/>
          <w:kern w:val="2"/>
          <w:sz w:val="22"/>
          <w:szCs w:val="22"/>
          <w:lang w:eastAsia="en-GB"/>
          <w14:ligatures w14:val="standardContextual"/>
        </w:rPr>
        <w:tab/>
      </w:r>
      <w:r>
        <w:t>Specific CC parameters</w:t>
      </w:r>
      <w:r>
        <w:tab/>
      </w:r>
      <w:r>
        <w:fldChar w:fldCharType="begin" w:fldLock="1"/>
      </w:r>
      <w:r>
        <w:instrText xml:space="preserve"> PAGEREF _Toc161252591 \h </w:instrText>
      </w:r>
      <w:r>
        <w:fldChar w:fldCharType="separate"/>
      </w:r>
      <w:r>
        <w:t>105</w:t>
      </w:r>
      <w:r>
        <w:fldChar w:fldCharType="end"/>
      </w:r>
    </w:p>
    <w:p w14:paraId="1B8F5B45" w14:textId="645DCD87" w:rsidR="003C7E56" w:rsidRDefault="003C7E56">
      <w:pPr>
        <w:pStyle w:val="TOC3"/>
        <w:rPr>
          <w:rFonts w:asciiTheme="minorHAnsi" w:eastAsiaTheme="minorEastAsia" w:hAnsiTheme="minorHAnsi" w:cstheme="minorBidi"/>
          <w:kern w:val="2"/>
          <w:sz w:val="22"/>
          <w:szCs w:val="22"/>
          <w:lang w:eastAsia="en-GB"/>
          <w14:ligatures w14:val="standardContextual"/>
        </w:rPr>
      </w:pPr>
      <w:r>
        <w:t>7.6.8</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_Toc161252592 \h </w:instrText>
      </w:r>
      <w:r>
        <w:fldChar w:fldCharType="separate"/>
      </w:r>
      <w:r>
        <w:t>105</w:t>
      </w:r>
      <w:r>
        <w:fldChar w:fldCharType="end"/>
      </w:r>
    </w:p>
    <w:p w14:paraId="65AD22C2" w14:textId="625A1460" w:rsidR="003C7E56" w:rsidRDefault="003C7E56">
      <w:pPr>
        <w:pStyle w:val="TOC2"/>
        <w:rPr>
          <w:rFonts w:asciiTheme="minorHAnsi" w:eastAsiaTheme="minorEastAsia" w:hAnsiTheme="minorHAnsi" w:cstheme="minorBidi"/>
          <w:kern w:val="2"/>
          <w:sz w:val="22"/>
          <w:szCs w:val="22"/>
          <w:lang w:eastAsia="en-GB"/>
          <w14:ligatures w14:val="standardContextual"/>
        </w:rPr>
      </w:pPr>
      <w:r>
        <w:t>7.7</w:t>
      </w:r>
      <w:r>
        <w:rPr>
          <w:rFonts w:asciiTheme="minorHAnsi" w:eastAsiaTheme="minorEastAsia" w:hAnsiTheme="minorHAnsi" w:cstheme="minorBidi"/>
          <w:kern w:val="2"/>
          <w:sz w:val="22"/>
          <w:szCs w:val="22"/>
          <w:lang w:eastAsia="en-GB"/>
          <w14:ligatures w14:val="standardContextual"/>
        </w:rPr>
        <w:tab/>
      </w:r>
      <w:r>
        <w:t>Identity Caching Function</w:t>
      </w:r>
      <w:r>
        <w:tab/>
      </w:r>
      <w:r>
        <w:fldChar w:fldCharType="begin" w:fldLock="1"/>
      </w:r>
      <w:r>
        <w:instrText xml:space="preserve"> PAGEREF _Toc161252593 \h </w:instrText>
      </w:r>
      <w:r>
        <w:fldChar w:fldCharType="separate"/>
      </w:r>
      <w:r>
        <w:t>105</w:t>
      </w:r>
      <w:r>
        <w:fldChar w:fldCharType="end"/>
      </w:r>
    </w:p>
    <w:p w14:paraId="3E1B4B43" w14:textId="565B3D46" w:rsidR="003C7E56" w:rsidRDefault="003C7E56">
      <w:pPr>
        <w:pStyle w:val="TOC3"/>
        <w:rPr>
          <w:rFonts w:asciiTheme="minorHAnsi" w:eastAsiaTheme="minorEastAsia" w:hAnsiTheme="minorHAnsi" w:cstheme="minorBidi"/>
          <w:kern w:val="2"/>
          <w:sz w:val="22"/>
          <w:szCs w:val="22"/>
          <w:lang w:eastAsia="en-GB"/>
          <w14:ligatures w14:val="standardContextual"/>
        </w:rPr>
      </w:pPr>
      <w:r>
        <w:t>7.7.1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_Toc161252594 \h </w:instrText>
      </w:r>
      <w:r>
        <w:fldChar w:fldCharType="separate"/>
      </w:r>
      <w:r>
        <w:t>105</w:t>
      </w:r>
      <w:r>
        <w:fldChar w:fldCharType="end"/>
      </w:r>
    </w:p>
    <w:p w14:paraId="38231A90" w14:textId="6A5F5B87" w:rsidR="003C7E56" w:rsidRDefault="003C7E56">
      <w:pPr>
        <w:pStyle w:val="TOC3"/>
        <w:rPr>
          <w:rFonts w:asciiTheme="minorHAnsi" w:eastAsiaTheme="minorEastAsia" w:hAnsiTheme="minorHAnsi" w:cstheme="minorBidi"/>
          <w:kern w:val="2"/>
          <w:sz w:val="22"/>
          <w:szCs w:val="22"/>
          <w:lang w:eastAsia="en-GB"/>
          <w14:ligatures w14:val="standardContextual"/>
        </w:rPr>
      </w:pPr>
      <w:r>
        <w:t>7.7.2</w:t>
      </w:r>
      <w:r>
        <w:rPr>
          <w:rFonts w:asciiTheme="minorHAnsi" w:eastAsiaTheme="minorEastAsia" w:hAnsiTheme="minorHAnsi" w:cstheme="minorBidi"/>
          <w:kern w:val="2"/>
          <w:sz w:val="22"/>
          <w:szCs w:val="22"/>
          <w:lang w:eastAsia="en-GB"/>
          <w14:ligatures w14:val="standardContextual"/>
        </w:rPr>
        <w:tab/>
      </w:r>
      <w:r>
        <w:t>ICF Query Identities</w:t>
      </w:r>
      <w:r>
        <w:tab/>
      </w:r>
      <w:r>
        <w:fldChar w:fldCharType="begin" w:fldLock="1"/>
      </w:r>
      <w:r>
        <w:instrText xml:space="preserve"> PAGEREF _Toc161252595 \h </w:instrText>
      </w:r>
      <w:r>
        <w:fldChar w:fldCharType="separate"/>
      </w:r>
      <w:r>
        <w:t>105</w:t>
      </w:r>
      <w:r>
        <w:fldChar w:fldCharType="end"/>
      </w:r>
    </w:p>
    <w:p w14:paraId="35BEDC42" w14:textId="22D8ABA3" w:rsidR="003C7E56" w:rsidRDefault="003C7E56">
      <w:pPr>
        <w:pStyle w:val="TOC3"/>
        <w:rPr>
          <w:rFonts w:asciiTheme="minorHAnsi" w:eastAsiaTheme="minorEastAsia" w:hAnsiTheme="minorHAnsi" w:cstheme="minorBidi"/>
          <w:kern w:val="2"/>
          <w:sz w:val="22"/>
          <w:szCs w:val="22"/>
          <w:lang w:eastAsia="en-GB"/>
          <w14:ligatures w14:val="standardContextual"/>
        </w:rPr>
      </w:pPr>
      <w:r>
        <w:t>7.7.3</w:t>
      </w:r>
      <w:r>
        <w:rPr>
          <w:rFonts w:asciiTheme="minorHAnsi" w:eastAsiaTheme="minorEastAsia" w:hAnsiTheme="minorHAnsi" w:cstheme="minorBidi"/>
          <w:kern w:val="2"/>
          <w:sz w:val="22"/>
          <w:szCs w:val="22"/>
          <w:lang w:eastAsia="en-GB"/>
          <w14:ligatures w14:val="standardContextual"/>
        </w:rPr>
        <w:tab/>
      </w:r>
      <w:r>
        <w:t>ICF Response parameters</w:t>
      </w:r>
      <w:r>
        <w:tab/>
      </w:r>
      <w:r>
        <w:fldChar w:fldCharType="begin" w:fldLock="1"/>
      </w:r>
      <w:r>
        <w:instrText xml:space="preserve"> PAGEREF _Toc161252596 \h </w:instrText>
      </w:r>
      <w:r>
        <w:fldChar w:fldCharType="separate"/>
      </w:r>
      <w:r>
        <w:t>106</w:t>
      </w:r>
      <w:r>
        <w:fldChar w:fldCharType="end"/>
      </w:r>
    </w:p>
    <w:p w14:paraId="76149090" w14:textId="5A507871" w:rsidR="003C7E56" w:rsidRDefault="003C7E56">
      <w:pPr>
        <w:pStyle w:val="TOC3"/>
        <w:rPr>
          <w:rFonts w:asciiTheme="minorHAnsi" w:eastAsiaTheme="minorEastAsia" w:hAnsiTheme="minorHAnsi" w:cstheme="minorBidi"/>
          <w:kern w:val="2"/>
          <w:sz w:val="22"/>
          <w:szCs w:val="22"/>
          <w:lang w:eastAsia="en-GB"/>
          <w14:ligatures w14:val="standardContextual"/>
        </w:rPr>
      </w:pPr>
      <w:r>
        <w:t>7.7.4</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_Toc161252597 \h </w:instrText>
      </w:r>
      <w:r>
        <w:fldChar w:fldCharType="separate"/>
      </w:r>
      <w:r>
        <w:t>106</w:t>
      </w:r>
      <w:r>
        <w:fldChar w:fldCharType="end"/>
      </w:r>
    </w:p>
    <w:p w14:paraId="0DFAD42F" w14:textId="006664B3" w:rsidR="003C7E56" w:rsidRDefault="003C7E56">
      <w:pPr>
        <w:pStyle w:val="TOC2"/>
        <w:rPr>
          <w:rFonts w:asciiTheme="minorHAnsi" w:eastAsiaTheme="minorEastAsia" w:hAnsiTheme="minorHAnsi" w:cstheme="minorBidi"/>
          <w:kern w:val="2"/>
          <w:sz w:val="22"/>
          <w:szCs w:val="22"/>
          <w:lang w:eastAsia="en-GB"/>
          <w14:ligatures w14:val="standardContextual"/>
        </w:rPr>
      </w:pPr>
      <w:r>
        <w:t>7.8</w:t>
      </w:r>
      <w:r>
        <w:rPr>
          <w:rFonts w:asciiTheme="minorHAnsi" w:eastAsiaTheme="minorEastAsia" w:hAnsiTheme="minorHAnsi" w:cstheme="minorBidi"/>
          <w:kern w:val="2"/>
          <w:sz w:val="22"/>
          <w:szCs w:val="22"/>
          <w:lang w:eastAsia="en-GB"/>
          <w14:ligatures w14:val="standardContextual"/>
        </w:rPr>
        <w:tab/>
      </w:r>
      <w:r>
        <w:t>Non-IP data delivery (NIDD) in 5GS</w:t>
      </w:r>
      <w:r>
        <w:tab/>
      </w:r>
      <w:r>
        <w:fldChar w:fldCharType="begin" w:fldLock="1"/>
      </w:r>
      <w:r>
        <w:instrText xml:space="preserve"> PAGEREF _Toc161252598 \h </w:instrText>
      </w:r>
      <w:r>
        <w:fldChar w:fldCharType="separate"/>
      </w:r>
      <w:r>
        <w:t>106</w:t>
      </w:r>
      <w:r>
        <w:fldChar w:fldCharType="end"/>
      </w:r>
    </w:p>
    <w:p w14:paraId="6AAAC9E4" w14:textId="5471EE7D" w:rsidR="003C7E56" w:rsidRDefault="003C7E56">
      <w:pPr>
        <w:pStyle w:val="TOC3"/>
        <w:rPr>
          <w:rFonts w:asciiTheme="minorHAnsi" w:eastAsiaTheme="minorEastAsia" w:hAnsiTheme="minorHAnsi" w:cstheme="minorBidi"/>
          <w:kern w:val="2"/>
          <w:sz w:val="22"/>
          <w:szCs w:val="22"/>
          <w:lang w:eastAsia="en-GB"/>
          <w14:ligatures w14:val="standardContextual"/>
        </w:rPr>
      </w:pPr>
      <w:r>
        <w:t>7.8.1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_Toc161252599 \h </w:instrText>
      </w:r>
      <w:r>
        <w:fldChar w:fldCharType="separate"/>
      </w:r>
      <w:r>
        <w:t>106</w:t>
      </w:r>
      <w:r>
        <w:fldChar w:fldCharType="end"/>
      </w:r>
    </w:p>
    <w:p w14:paraId="35102039" w14:textId="7B34E6C3" w:rsidR="003C7E56" w:rsidRDefault="003C7E56">
      <w:pPr>
        <w:pStyle w:val="TOC4"/>
        <w:rPr>
          <w:rFonts w:asciiTheme="minorHAnsi" w:eastAsiaTheme="minorEastAsia" w:hAnsiTheme="minorHAnsi" w:cstheme="minorBidi"/>
          <w:kern w:val="2"/>
          <w:sz w:val="22"/>
          <w:szCs w:val="22"/>
          <w:lang w:eastAsia="en-GB"/>
          <w14:ligatures w14:val="standardContextual"/>
        </w:rPr>
      </w:pPr>
      <w:r>
        <w:t>7.8.1.1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_Toc161252600 \h </w:instrText>
      </w:r>
      <w:r>
        <w:fldChar w:fldCharType="separate"/>
      </w:r>
      <w:r>
        <w:t>106</w:t>
      </w:r>
      <w:r>
        <w:fldChar w:fldCharType="end"/>
      </w:r>
    </w:p>
    <w:p w14:paraId="46B0EFDE" w14:textId="2ECA0D8B" w:rsidR="003C7E56" w:rsidRDefault="003C7E56">
      <w:pPr>
        <w:pStyle w:val="TOC4"/>
        <w:rPr>
          <w:rFonts w:asciiTheme="minorHAnsi" w:eastAsiaTheme="minorEastAsia" w:hAnsiTheme="minorHAnsi" w:cstheme="minorBidi"/>
          <w:kern w:val="2"/>
          <w:sz w:val="22"/>
          <w:szCs w:val="22"/>
          <w:lang w:eastAsia="en-GB"/>
          <w14:ligatures w14:val="standardContextual"/>
        </w:rPr>
      </w:pPr>
      <w:r>
        <w:t>7.8.1.2</w:t>
      </w:r>
      <w:r>
        <w:rPr>
          <w:rFonts w:asciiTheme="minorHAnsi" w:eastAsiaTheme="minorEastAsia" w:hAnsiTheme="minorHAnsi" w:cstheme="minorBidi"/>
          <w:kern w:val="2"/>
          <w:sz w:val="22"/>
          <w:szCs w:val="22"/>
          <w:lang w:eastAsia="en-GB"/>
          <w14:ligatures w14:val="standardContextual"/>
        </w:rPr>
        <w:tab/>
      </w:r>
      <w:r w:rsidRPr="00CE5C66">
        <w:rPr>
          <w:rFonts w:cs="Arial"/>
        </w:rPr>
        <w:t>NIDD in non-roaming situation</w:t>
      </w:r>
      <w:r>
        <w:tab/>
      </w:r>
      <w:r>
        <w:fldChar w:fldCharType="begin" w:fldLock="1"/>
      </w:r>
      <w:r>
        <w:instrText xml:space="preserve"> PAGEREF _Toc161252601 \h </w:instrText>
      </w:r>
      <w:r>
        <w:fldChar w:fldCharType="separate"/>
      </w:r>
      <w:r>
        <w:t>107</w:t>
      </w:r>
      <w:r>
        <w:fldChar w:fldCharType="end"/>
      </w:r>
    </w:p>
    <w:p w14:paraId="0CEEE43B" w14:textId="116FAB24" w:rsidR="003C7E56" w:rsidRDefault="003C7E56">
      <w:pPr>
        <w:pStyle w:val="TOC5"/>
        <w:rPr>
          <w:rFonts w:asciiTheme="minorHAnsi" w:eastAsiaTheme="minorEastAsia" w:hAnsiTheme="minorHAnsi" w:cstheme="minorBidi"/>
          <w:kern w:val="2"/>
          <w:sz w:val="22"/>
          <w:szCs w:val="22"/>
          <w:lang w:eastAsia="en-GB"/>
          <w14:ligatures w14:val="standardContextual"/>
        </w:rPr>
      </w:pPr>
      <w:r>
        <w:t>7.8.1.2.1</w:t>
      </w:r>
      <w:r>
        <w:rPr>
          <w:rFonts w:asciiTheme="minorHAnsi" w:eastAsiaTheme="minorEastAsia" w:hAnsiTheme="minorHAnsi" w:cstheme="minorBidi"/>
          <w:kern w:val="2"/>
          <w:sz w:val="22"/>
          <w:szCs w:val="22"/>
          <w:lang w:eastAsia="en-GB"/>
          <w14:ligatures w14:val="standardContextual"/>
        </w:rPr>
        <w:tab/>
      </w:r>
      <w:r>
        <w:t>Delivery using NEF</w:t>
      </w:r>
      <w:r>
        <w:tab/>
      </w:r>
      <w:r>
        <w:fldChar w:fldCharType="begin" w:fldLock="1"/>
      </w:r>
      <w:r>
        <w:instrText xml:space="preserve"> PAGEREF _Toc161252602 \h </w:instrText>
      </w:r>
      <w:r>
        <w:fldChar w:fldCharType="separate"/>
      </w:r>
      <w:r>
        <w:t>107</w:t>
      </w:r>
      <w:r>
        <w:fldChar w:fldCharType="end"/>
      </w:r>
    </w:p>
    <w:p w14:paraId="43B650F9" w14:textId="1CA9B113" w:rsidR="003C7E56" w:rsidRDefault="003C7E56">
      <w:pPr>
        <w:pStyle w:val="TOC5"/>
        <w:rPr>
          <w:rFonts w:asciiTheme="minorHAnsi" w:eastAsiaTheme="minorEastAsia" w:hAnsiTheme="minorHAnsi" w:cstheme="minorBidi"/>
          <w:kern w:val="2"/>
          <w:sz w:val="22"/>
          <w:szCs w:val="22"/>
          <w:lang w:eastAsia="en-GB"/>
          <w14:ligatures w14:val="standardContextual"/>
        </w:rPr>
      </w:pPr>
      <w:r>
        <w:t>7.8.1.2.2</w:t>
      </w:r>
      <w:r>
        <w:rPr>
          <w:rFonts w:asciiTheme="minorHAnsi" w:eastAsiaTheme="minorEastAsia" w:hAnsiTheme="minorHAnsi" w:cstheme="minorBidi"/>
          <w:kern w:val="2"/>
          <w:sz w:val="22"/>
          <w:szCs w:val="22"/>
          <w:lang w:eastAsia="en-GB"/>
          <w14:ligatures w14:val="standardContextual"/>
        </w:rPr>
        <w:tab/>
      </w:r>
      <w:r w:rsidRPr="00CE5C66">
        <w:rPr>
          <w:rFonts w:cs="Arial"/>
        </w:rPr>
        <w:t>Delivery using UPF via a PtP N6 tunnel</w:t>
      </w:r>
      <w:r>
        <w:tab/>
      </w:r>
      <w:r>
        <w:fldChar w:fldCharType="begin" w:fldLock="1"/>
      </w:r>
      <w:r>
        <w:instrText xml:space="preserve"> PAGEREF _Toc161252603 \h </w:instrText>
      </w:r>
      <w:r>
        <w:fldChar w:fldCharType="separate"/>
      </w:r>
      <w:r>
        <w:t>107</w:t>
      </w:r>
      <w:r>
        <w:fldChar w:fldCharType="end"/>
      </w:r>
    </w:p>
    <w:p w14:paraId="444D3A5F" w14:textId="2BE42881" w:rsidR="003C7E56" w:rsidRDefault="003C7E56">
      <w:pPr>
        <w:pStyle w:val="TOC4"/>
        <w:rPr>
          <w:rFonts w:asciiTheme="minorHAnsi" w:eastAsiaTheme="minorEastAsia" w:hAnsiTheme="minorHAnsi" w:cstheme="minorBidi"/>
          <w:kern w:val="2"/>
          <w:sz w:val="22"/>
          <w:szCs w:val="22"/>
          <w:lang w:eastAsia="en-GB"/>
          <w14:ligatures w14:val="standardContextual"/>
        </w:rPr>
      </w:pPr>
      <w:r>
        <w:t>7.8.1.3</w:t>
      </w:r>
      <w:r>
        <w:rPr>
          <w:rFonts w:asciiTheme="minorHAnsi" w:eastAsiaTheme="minorEastAsia" w:hAnsiTheme="minorHAnsi" w:cstheme="minorBidi"/>
          <w:kern w:val="2"/>
          <w:sz w:val="22"/>
          <w:szCs w:val="22"/>
          <w:lang w:eastAsia="en-GB"/>
          <w14:ligatures w14:val="standardContextual"/>
        </w:rPr>
        <w:tab/>
      </w:r>
      <w:r w:rsidRPr="00CE5C66">
        <w:rPr>
          <w:rFonts w:cs="Arial"/>
        </w:rPr>
        <w:t>NIDD in roaming situation</w:t>
      </w:r>
      <w:r>
        <w:tab/>
      </w:r>
      <w:r>
        <w:fldChar w:fldCharType="begin" w:fldLock="1"/>
      </w:r>
      <w:r>
        <w:instrText xml:space="preserve"> PAGEREF _Toc161252604 \h </w:instrText>
      </w:r>
      <w:r>
        <w:fldChar w:fldCharType="separate"/>
      </w:r>
      <w:r>
        <w:t>107</w:t>
      </w:r>
      <w:r>
        <w:fldChar w:fldCharType="end"/>
      </w:r>
    </w:p>
    <w:p w14:paraId="61C52726" w14:textId="5E2F5E8F" w:rsidR="003C7E56" w:rsidRDefault="003C7E56">
      <w:pPr>
        <w:pStyle w:val="TOC5"/>
        <w:rPr>
          <w:rFonts w:asciiTheme="minorHAnsi" w:eastAsiaTheme="minorEastAsia" w:hAnsiTheme="minorHAnsi" w:cstheme="minorBidi"/>
          <w:kern w:val="2"/>
          <w:sz w:val="22"/>
          <w:szCs w:val="22"/>
          <w:lang w:eastAsia="en-GB"/>
          <w14:ligatures w14:val="standardContextual"/>
        </w:rPr>
      </w:pPr>
      <w:r>
        <w:t>7.8.1.3.1</w:t>
      </w:r>
      <w:r>
        <w:rPr>
          <w:rFonts w:asciiTheme="minorHAnsi" w:eastAsiaTheme="minorEastAsia" w:hAnsiTheme="minorHAnsi" w:cstheme="minorBidi"/>
          <w:kern w:val="2"/>
          <w:sz w:val="22"/>
          <w:szCs w:val="22"/>
          <w:lang w:eastAsia="en-GB"/>
          <w14:ligatures w14:val="standardContextual"/>
        </w:rPr>
        <w:tab/>
      </w:r>
      <w:r w:rsidRPr="00CE5C66">
        <w:rPr>
          <w:rFonts w:cs="Arial"/>
        </w:rPr>
        <w:t>Delivery using NEF</w:t>
      </w:r>
      <w:r>
        <w:tab/>
      </w:r>
      <w:r>
        <w:fldChar w:fldCharType="begin" w:fldLock="1"/>
      </w:r>
      <w:r>
        <w:instrText xml:space="preserve"> PAGEREF _Toc161252605 \h </w:instrText>
      </w:r>
      <w:r>
        <w:fldChar w:fldCharType="separate"/>
      </w:r>
      <w:r>
        <w:t>107</w:t>
      </w:r>
      <w:r>
        <w:fldChar w:fldCharType="end"/>
      </w:r>
    </w:p>
    <w:p w14:paraId="637BD86F" w14:textId="685E2AA1" w:rsidR="003C7E56" w:rsidRDefault="003C7E56">
      <w:pPr>
        <w:pStyle w:val="TOC5"/>
        <w:rPr>
          <w:rFonts w:asciiTheme="minorHAnsi" w:eastAsiaTheme="minorEastAsia" w:hAnsiTheme="minorHAnsi" w:cstheme="minorBidi"/>
          <w:kern w:val="2"/>
          <w:sz w:val="22"/>
          <w:szCs w:val="22"/>
          <w:lang w:eastAsia="en-GB"/>
          <w14:ligatures w14:val="standardContextual"/>
        </w:rPr>
      </w:pPr>
      <w:r>
        <w:t>7.8.1.3.2</w:t>
      </w:r>
      <w:r>
        <w:rPr>
          <w:rFonts w:asciiTheme="minorHAnsi" w:eastAsiaTheme="minorEastAsia" w:hAnsiTheme="minorHAnsi" w:cstheme="minorBidi"/>
          <w:kern w:val="2"/>
          <w:sz w:val="22"/>
          <w:szCs w:val="22"/>
          <w:lang w:eastAsia="en-GB"/>
          <w14:ligatures w14:val="standardContextual"/>
        </w:rPr>
        <w:tab/>
      </w:r>
      <w:r w:rsidRPr="00CE5C66">
        <w:rPr>
          <w:rFonts w:cs="Arial"/>
        </w:rPr>
        <w:t>Delivery using UPF via a PtP N6 tunnel</w:t>
      </w:r>
      <w:r>
        <w:tab/>
      </w:r>
      <w:r>
        <w:fldChar w:fldCharType="begin" w:fldLock="1"/>
      </w:r>
      <w:r>
        <w:instrText xml:space="preserve"> PAGEREF _Toc161252606 \h </w:instrText>
      </w:r>
      <w:r>
        <w:fldChar w:fldCharType="separate"/>
      </w:r>
      <w:r>
        <w:t>108</w:t>
      </w:r>
      <w:r>
        <w:fldChar w:fldCharType="end"/>
      </w:r>
    </w:p>
    <w:p w14:paraId="212B0F4A" w14:textId="03EF02A6" w:rsidR="003C7E56" w:rsidRDefault="003C7E56">
      <w:pPr>
        <w:pStyle w:val="TOC3"/>
        <w:rPr>
          <w:rFonts w:asciiTheme="minorHAnsi" w:eastAsiaTheme="minorEastAsia" w:hAnsiTheme="minorHAnsi" w:cstheme="minorBidi"/>
          <w:kern w:val="2"/>
          <w:sz w:val="22"/>
          <w:szCs w:val="22"/>
          <w:lang w:eastAsia="en-GB"/>
          <w14:ligatures w14:val="standardContextual"/>
        </w:rPr>
      </w:pPr>
      <w:r>
        <w:t>7.8.2</w:t>
      </w:r>
      <w:r>
        <w:rPr>
          <w:rFonts w:asciiTheme="minorHAnsi" w:eastAsiaTheme="minorEastAsia" w:hAnsiTheme="minorHAnsi" w:cstheme="minorBidi"/>
          <w:kern w:val="2"/>
          <w:sz w:val="22"/>
          <w:szCs w:val="22"/>
          <w:lang w:eastAsia="en-GB"/>
          <w14:ligatures w14:val="standardContextual"/>
        </w:rPr>
        <w:tab/>
      </w:r>
      <w:r>
        <w:t>LI for NIDD</w:t>
      </w:r>
      <w:r>
        <w:tab/>
      </w:r>
      <w:r>
        <w:fldChar w:fldCharType="begin" w:fldLock="1"/>
      </w:r>
      <w:r>
        <w:instrText xml:space="preserve"> PAGEREF _Toc161252607 \h </w:instrText>
      </w:r>
      <w:r>
        <w:fldChar w:fldCharType="separate"/>
      </w:r>
      <w:r>
        <w:t>108</w:t>
      </w:r>
      <w:r>
        <w:fldChar w:fldCharType="end"/>
      </w:r>
    </w:p>
    <w:p w14:paraId="0BF6521E" w14:textId="62D97459" w:rsidR="003C7E56" w:rsidRDefault="003C7E56">
      <w:pPr>
        <w:pStyle w:val="TOC4"/>
        <w:rPr>
          <w:rFonts w:asciiTheme="minorHAnsi" w:eastAsiaTheme="minorEastAsia" w:hAnsiTheme="minorHAnsi" w:cstheme="minorBidi"/>
          <w:kern w:val="2"/>
          <w:sz w:val="22"/>
          <w:szCs w:val="22"/>
          <w:lang w:eastAsia="en-GB"/>
          <w14:ligatures w14:val="standardContextual"/>
        </w:rPr>
      </w:pPr>
      <w:r>
        <w:t>7.8.2.1</w:t>
      </w:r>
      <w:r>
        <w:rPr>
          <w:rFonts w:asciiTheme="minorHAnsi" w:eastAsiaTheme="minorEastAsia" w:hAnsiTheme="minorHAnsi" w:cstheme="minorBidi"/>
          <w:kern w:val="2"/>
          <w:sz w:val="22"/>
          <w:szCs w:val="22"/>
          <w:lang w:eastAsia="en-GB"/>
          <w14:ligatures w14:val="standardContextual"/>
        </w:rPr>
        <w:tab/>
      </w:r>
      <w:r w:rsidRPr="00CE5C66">
        <w:rPr>
          <w:rFonts w:cs="Arial"/>
        </w:rPr>
        <w:t>LI for NIDD using NEF</w:t>
      </w:r>
      <w:r>
        <w:tab/>
      </w:r>
      <w:r>
        <w:fldChar w:fldCharType="begin" w:fldLock="1"/>
      </w:r>
      <w:r>
        <w:instrText xml:space="preserve"> PAGEREF _Toc161252608 \h </w:instrText>
      </w:r>
      <w:r>
        <w:fldChar w:fldCharType="separate"/>
      </w:r>
      <w:r>
        <w:t>108</w:t>
      </w:r>
      <w:r>
        <w:fldChar w:fldCharType="end"/>
      </w:r>
    </w:p>
    <w:p w14:paraId="03B90046" w14:textId="31C13A14" w:rsidR="003C7E56" w:rsidRDefault="003C7E56">
      <w:pPr>
        <w:pStyle w:val="TOC5"/>
        <w:rPr>
          <w:rFonts w:asciiTheme="minorHAnsi" w:eastAsiaTheme="minorEastAsia" w:hAnsiTheme="minorHAnsi" w:cstheme="minorBidi"/>
          <w:kern w:val="2"/>
          <w:sz w:val="22"/>
          <w:szCs w:val="22"/>
          <w:lang w:eastAsia="en-GB"/>
          <w14:ligatures w14:val="standardContextual"/>
        </w:rPr>
      </w:pPr>
      <w:r>
        <w:t>7.8.2.1.1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_Toc161252609 \h </w:instrText>
      </w:r>
      <w:r>
        <w:fldChar w:fldCharType="separate"/>
      </w:r>
      <w:r>
        <w:t>108</w:t>
      </w:r>
      <w:r>
        <w:fldChar w:fldCharType="end"/>
      </w:r>
    </w:p>
    <w:p w14:paraId="6B4C39D2" w14:textId="28565C3B" w:rsidR="003C7E56" w:rsidRDefault="003C7E56">
      <w:pPr>
        <w:pStyle w:val="TOC5"/>
        <w:rPr>
          <w:rFonts w:asciiTheme="minorHAnsi" w:eastAsiaTheme="minorEastAsia" w:hAnsiTheme="minorHAnsi" w:cstheme="minorBidi"/>
          <w:kern w:val="2"/>
          <w:sz w:val="22"/>
          <w:szCs w:val="22"/>
          <w:lang w:eastAsia="en-GB"/>
          <w14:ligatures w14:val="standardContextual"/>
        </w:rPr>
      </w:pPr>
      <w:r>
        <w:t>7.8.2.1.2</w:t>
      </w:r>
      <w:r>
        <w:rPr>
          <w:rFonts w:asciiTheme="minorHAnsi" w:eastAsiaTheme="minorEastAsia" w:hAnsiTheme="minorHAnsi" w:cstheme="minorBidi"/>
          <w:kern w:val="2"/>
          <w:sz w:val="22"/>
          <w:szCs w:val="22"/>
          <w:lang w:eastAsia="en-GB"/>
          <w14:ligatures w14:val="standardContextual"/>
        </w:rPr>
        <w:tab/>
      </w:r>
      <w:r w:rsidRPr="00CE5C66">
        <w:rPr>
          <w:rFonts w:cs="Arial"/>
        </w:rPr>
        <w:t>Architecture for NIDD using NEF in the VPLMN</w:t>
      </w:r>
      <w:r>
        <w:tab/>
      </w:r>
      <w:r>
        <w:fldChar w:fldCharType="begin" w:fldLock="1"/>
      </w:r>
      <w:r>
        <w:instrText xml:space="preserve"> PAGEREF _Toc161252610 \h </w:instrText>
      </w:r>
      <w:r>
        <w:fldChar w:fldCharType="separate"/>
      </w:r>
      <w:r>
        <w:t>108</w:t>
      </w:r>
      <w:r>
        <w:fldChar w:fldCharType="end"/>
      </w:r>
    </w:p>
    <w:p w14:paraId="66531690" w14:textId="37A2828F" w:rsidR="003C7E56" w:rsidRDefault="003C7E56">
      <w:pPr>
        <w:pStyle w:val="TOC5"/>
        <w:rPr>
          <w:rFonts w:asciiTheme="minorHAnsi" w:eastAsiaTheme="minorEastAsia" w:hAnsiTheme="minorHAnsi" w:cstheme="minorBidi"/>
          <w:kern w:val="2"/>
          <w:sz w:val="22"/>
          <w:szCs w:val="22"/>
          <w:lang w:eastAsia="en-GB"/>
          <w14:ligatures w14:val="standardContextual"/>
        </w:rPr>
      </w:pPr>
      <w:r>
        <w:t>7.8.2.1.3</w:t>
      </w:r>
      <w:r>
        <w:rPr>
          <w:rFonts w:asciiTheme="minorHAnsi" w:eastAsiaTheme="minorEastAsia" w:hAnsiTheme="minorHAnsi" w:cstheme="minorBidi"/>
          <w:kern w:val="2"/>
          <w:sz w:val="22"/>
          <w:szCs w:val="22"/>
          <w:lang w:eastAsia="en-GB"/>
          <w14:ligatures w14:val="standardContextual"/>
        </w:rPr>
        <w:tab/>
      </w:r>
      <w:r w:rsidRPr="00CE5C66">
        <w:rPr>
          <w:rFonts w:cs="Arial"/>
        </w:rPr>
        <w:t>Target identifiers</w:t>
      </w:r>
      <w:r>
        <w:tab/>
      </w:r>
      <w:r>
        <w:fldChar w:fldCharType="begin" w:fldLock="1"/>
      </w:r>
      <w:r>
        <w:instrText xml:space="preserve"> PAGEREF _Toc161252611 \h </w:instrText>
      </w:r>
      <w:r>
        <w:fldChar w:fldCharType="separate"/>
      </w:r>
      <w:r>
        <w:t>109</w:t>
      </w:r>
      <w:r>
        <w:fldChar w:fldCharType="end"/>
      </w:r>
    </w:p>
    <w:p w14:paraId="1C957419" w14:textId="77934C3C" w:rsidR="003C7E56" w:rsidRDefault="003C7E56">
      <w:pPr>
        <w:pStyle w:val="TOC5"/>
        <w:rPr>
          <w:rFonts w:asciiTheme="minorHAnsi" w:eastAsiaTheme="minorEastAsia" w:hAnsiTheme="minorHAnsi" w:cstheme="minorBidi"/>
          <w:kern w:val="2"/>
          <w:sz w:val="22"/>
          <w:szCs w:val="22"/>
          <w:lang w:eastAsia="en-GB"/>
          <w14:ligatures w14:val="standardContextual"/>
        </w:rPr>
      </w:pPr>
      <w:r>
        <w:t>7.8.2.1.4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_Toc161252612 \h </w:instrText>
      </w:r>
      <w:r>
        <w:fldChar w:fldCharType="separate"/>
      </w:r>
      <w:r>
        <w:t>110</w:t>
      </w:r>
      <w:r>
        <w:fldChar w:fldCharType="end"/>
      </w:r>
    </w:p>
    <w:p w14:paraId="2C939822" w14:textId="7DCFED57" w:rsidR="003C7E56" w:rsidRDefault="003C7E56">
      <w:pPr>
        <w:pStyle w:val="TOC4"/>
        <w:rPr>
          <w:rFonts w:asciiTheme="minorHAnsi" w:eastAsiaTheme="minorEastAsia" w:hAnsiTheme="minorHAnsi" w:cstheme="minorBidi"/>
          <w:kern w:val="2"/>
          <w:sz w:val="22"/>
          <w:szCs w:val="22"/>
          <w:lang w:eastAsia="en-GB"/>
          <w14:ligatures w14:val="standardContextual"/>
        </w:rPr>
      </w:pPr>
      <w:r>
        <w:t>7.8.2.2</w:t>
      </w:r>
      <w:r>
        <w:rPr>
          <w:rFonts w:asciiTheme="minorHAnsi" w:eastAsiaTheme="minorEastAsia" w:hAnsiTheme="minorHAnsi" w:cstheme="minorBidi"/>
          <w:kern w:val="2"/>
          <w:sz w:val="22"/>
          <w:szCs w:val="22"/>
          <w:lang w:eastAsia="en-GB"/>
          <w14:ligatures w14:val="standardContextual"/>
        </w:rPr>
        <w:tab/>
      </w:r>
      <w:r w:rsidRPr="00CE5C66">
        <w:rPr>
          <w:rFonts w:cs="Arial"/>
        </w:rPr>
        <w:t>LI for NIDD using a PtP N6 tunnel</w:t>
      </w:r>
      <w:r>
        <w:tab/>
      </w:r>
      <w:r>
        <w:fldChar w:fldCharType="begin" w:fldLock="1"/>
      </w:r>
      <w:r>
        <w:instrText xml:space="preserve"> PAGEREF _Toc161252613 \h </w:instrText>
      </w:r>
      <w:r>
        <w:fldChar w:fldCharType="separate"/>
      </w:r>
      <w:r>
        <w:t>110</w:t>
      </w:r>
      <w:r>
        <w:fldChar w:fldCharType="end"/>
      </w:r>
    </w:p>
    <w:p w14:paraId="35401AE8" w14:textId="5A8918ED" w:rsidR="003C7E56" w:rsidRDefault="003C7E56">
      <w:pPr>
        <w:pStyle w:val="TOC2"/>
        <w:rPr>
          <w:rFonts w:asciiTheme="minorHAnsi" w:eastAsiaTheme="minorEastAsia" w:hAnsiTheme="minorHAnsi" w:cstheme="minorBidi"/>
          <w:kern w:val="2"/>
          <w:sz w:val="22"/>
          <w:szCs w:val="22"/>
          <w:lang w:eastAsia="en-GB"/>
          <w14:ligatures w14:val="standardContextual"/>
        </w:rPr>
      </w:pPr>
      <w:r>
        <w:t>7.9</w:t>
      </w:r>
      <w:r>
        <w:rPr>
          <w:rFonts w:asciiTheme="minorHAnsi" w:eastAsiaTheme="minorEastAsia" w:hAnsiTheme="minorHAnsi" w:cstheme="minorBidi"/>
          <w:kern w:val="2"/>
          <w:sz w:val="22"/>
          <w:szCs w:val="22"/>
          <w:lang w:eastAsia="en-GB"/>
          <w14:ligatures w14:val="standardContextual"/>
        </w:rPr>
        <w:tab/>
      </w:r>
      <w:r>
        <w:t>LI at NEF</w:t>
      </w:r>
      <w:r>
        <w:tab/>
      </w:r>
      <w:r>
        <w:fldChar w:fldCharType="begin" w:fldLock="1"/>
      </w:r>
      <w:r>
        <w:instrText xml:space="preserve"> PAGEREF _Toc161252614 \h </w:instrText>
      </w:r>
      <w:r>
        <w:fldChar w:fldCharType="separate"/>
      </w:r>
      <w:r>
        <w:t>110</w:t>
      </w:r>
      <w:r>
        <w:fldChar w:fldCharType="end"/>
      </w:r>
    </w:p>
    <w:p w14:paraId="775505DA" w14:textId="7C767891" w:rsidR="003C7E56" w:rsidRDefault="003C7E56">
      <w:pPr>
        <w:pStyle w:val="TOC3"/>
        <w:rPr>
          <w:rFonts w:asciiTheme="minorHAnsi" w:eastAsiaTheme="minorEastAsia" w:hAnsiTheme="minorHAnsi" w:cstheme="minorBidi"/>
          <w:kern w:val="2"/>
          <w:sz w:val="22"/>
          <w:szCs w:val="22"/>
          <w:lang w:eastAsia="en-GB"/>
          <w14:ligatures w14:val="standardContextual"/>
        </w:rPr>
      </w:pPr>
      <w:r>
        <w:t>7.9.1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_Toc161252615 \h </w:instrText>
      </w:r>
      <w:r>
        <w:fldChar w:fldCharType="separate"/>
      </w:r>
      <w:r>
        <w:t>110</w:t>
      </w:r>
      <w:r>
        <w:fldChar w:fldCharType="end"/>
      </w:r>
    </w:p>
    <w:p w14:paraId="13CE78A7" w14:textId="76C99ABE" w:rsidR="003C7E56" w:rsidRDefault="003C7E56">
      <w:pPr>
        <w:pStyle w:val="TOC3"/>
        <w:rPr>
          <w:rFonts w:asciiTheme="minorHAnsi" w:eastAsiaTheme="minorEastAsia" w:hAnsiTheme="minorHAnsi" w:cstheme="minorBidi"/>
          <w:kern w:val="2"/>
          <w:sz w:val="22"/>
          <w:szCs w:val="22"/>
          <w:lang w:eastAsia="en-GB"/>
          <w14:ligatures w14:val="standardContextual"/>
        </w:rPr>
      </w:pPr>
      <w:r>
        <w:t>7.9.2</w:t>
      </w:r>
      <w:r>
        <w:rPr>
          <w:rFonts w:asciiTheme="minorHAnsi" w:eastAsiaTheme="minorEastAsia" w:hAnsiTheme="minorHAnsi" w:cstheme="minorBidi"/>
          <w:kern w:val="2"/>
          <w:sz w:val="22"/>
          <w:szCs w:val="22"/>
          <w:lang w:eastAsia="en-GB"/>
          <w14:ligatures w14:val="standardContextual"/>
        </w:rPr>
        <w:tab/>
      </w:r>
      <w:r w:rsidRPr="00CE5C66">
        <w:rPr>
          <w:rFonts w:eastAsiaTheme="majorEastAsia"/>
        </w:rPr>
        <w:t>LI for NIDD using NEF</w:t>
      </w:r>
      <w:r>
        <w:tab/>
      </w:r>
      <w:r>
        <w:fldChar w:fldCharType="begin" w:fldLock="1"/>
      </w:r>
      <w:r>
        <w:instrText xml:space="preserve"> PAGEREF _Toc161252616 \h </w:instrText>
      </w:r>
      <w:r>
        <w:fldChar w:fldCharType="separate"/>
      </w:r>
      <w:r>
        <w:t>110</w:t>
      </w:r>
      <w:r>
        <w:fldChar w:fldCharType="end"/>
      </w:r>
    </w:p>
    <w:p w14:paraId="72F76D44" w14:textId="1510193F" w:rsidR="003C7E56" w:rsidRDefault="003C7E56">
      <w:pPr>
        <w:pStyle w:val="TOC4"/>
        <w:rPr>
          <w:rFonts w:asciiTheme="minorHAnsi" w:eastAsiaTheme="minorEastAsia" w:hAnsiTheme="minorHAnsi" w:cstheme="minorBidi"/>
          <w:kern w:val="2"/>
          <w:sz w:val="22"/>
          <w:szCs w:val="22"/>
          <w:lang w:eastAsia="en-GB"/>
          <w14:ligatures w14:val="standardContextual"/>
        </w:rPr>
      </w:pPr>
      <w:r>
        <w:t>7.9.2.1</w:t>
      </w:r>
      <w:r>
        <w:rPr>
          <w:rFonts w:asciiTheme="minorHAnsi" w:eastAsiaTheme="minorEastAsia" w:hAnsiTheme="minorHAnsi" w:cstheme="minorBidi"/>
          <w:kern w:val="2"/>
          <w:sz w:val="22"/>
          <w:szCs w:val="22"/>
          <w:lang w:eastAsia="en-GB"/>
          <w14:ligatures w14:val="standardContextual"/>
        </w:rPr>
        <w:tab/>
      </w:r>
      <w:r w:rsidRPr="00CE5C66">
        <w:rPr>
          <w:rFonts w:cs="Arial"/>
        </w:rPr>
        <w:t>Architecture</w:t>
      </w:r>
      <w:r>
        <w:tab/>
      </w:r>
      <w:r>
        <w:fldChar w:fldCharType="begin" w:fldLock="1"/>
      </w:r>
      <w:r>
        <w:instrText xml:space="preserve"> PAGEREF _Toc161252617 \h </w:instrText>
      </w:r>
      <w:r>
        <w:fldChar w:fldCharType="separate"/>
      </w:r>
      <w:r>
        <w:t>110</w:t>
      </w:r>
      <w:r>
        <w:fldChar w:fldCharType="end"/>
      </w:r>
    </w:p>
    <w:p w14:paraId="1927B84D" w14:textId="09310CB5" w:rsidR="003C7E56" w:rsidRDefault="003C7E56">
      <w:pPr>
        <w:pStyle w:val="TOC4"/>
        <w:rPr>
          <w:rFonts w:asciiTheme="minorHAnsi" w:eastAsiaTheme="minorEastAsia" w:hAnsiTheme="minorHAnsi" w:cstheme="minorBidi"/>
          <w:kern w:val="2"/>
          <w:sz w:val="22"/>
          <w:szCs w:val="22"/>
          <w:lang w:eastAsia="en-GB"/>
          <w14:ligatures w14:val="standardContextual"/>
        </w:rPr>
      </w:pPr>
      <w:r>
        <w:t>7.9.2.2</w:t>
      </w:r>
      <w:r>
        <w:rPr>
          <w:rFonts w:asciiTheme="minorHAnsi" w:eastAsiaTheme="minorEastAsia" w:hAnsiTheme="minorHAnsi" w:cstheme="minorBidi"/>
          <w:kern w:val="2"/>
          <w:sz w:val="22"/>
          <w:szCs w:val="22"/>
          <w:lang w:eastAsia="en-GB"/>
          <w14:ligatures w14:val="standardContextual"/>
        </w:rPr>
        <w:tab/>
      </w:r>
      <w:r>
        <w:t xml:space="preserve">Target </w:t>
      </w:r>
      <w:r w:rsidRPr="00CE5C66">
        <w:rPr>
          <w:rFonts w:cs="Arial"/>
        </w:rPr>
        <w:t>Identities</w:t>
      </w:r>
      <w:r>
        <w:tab/>
      </w:r>
      <w:r>
        <w:fldChar w:fldCharType="begin" w:fldLock="1"/>
      </w:r>
      <w:r>
        <w:instrText xml:space="preserve"> PAGEREF _Toc161252618 \h </w:instrText>
      </w:r>
      <w:r>
        <w:fldChar w:fldCharType="separate"/>
      </w:r>
      <w:r>
        <w:t>111</w:t>
      </w:r>
      <w:r>
        <w:fldChar w:fldCharType="end"/>
      </w:r>
    </w:p>
    <w:p w14:paraId="23D61959" w14:textId="3614DC38" w:rsidR="003C7E56" w:rsidRDefault="003C7E56">
      <w:pPr>
        <w:pStyle w:val="TOC4"/>
        <w:rPr>
          <w:rFonts w:asciiTheme="minorHAnsi" w:eastAsiaTheme="minorEastAsia" w:hAnsiTheme="minorHAnsi" w:cstheme="minorBidi"/>
          <w:kern w:val="2"/>
          <w:sz w:val="22"/>
          <w:szCs w:val="22"/>
          <w:lang w:eastAsia="en-GB"/>
          <w14:ligatures w14:val="standardContextual"/>
        </w:rPr>
      </w:pPr>
      <w:r>
        <w:t>7.9.2.3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_Toc161252619 \h </w:instrText>
      </w:r>
      <w:r>
        <w:fldChar w:fldCharType="separate"/>
      </w:r>
      <w:r>
        <w:t>111</w:t>
      </w:r>
      <w:r>
        <w:fldChar w:fldCharType="end"/>
      </w:r>
    </w:p>
    <w:p w14:paraId="679727B9" w14:textId="07B7D0D0" w:rsidR="003C7E56" w:rsidRDefault="003C7E56">
      <w:pPr>
        <w:pStyle w:val="TOC3"/>
        <w:rPr>
          <w:rFonts w:asciiTheme="minorHAnsi" w:eastAsiaTheme="minorEastAsia" w:hAnsiTheme="minorHAnsi" w:cstheme="minorBidi"/>
          <w:kern w:val="2"/>
          <w:sz w:val="22"/>
          <w:szCs w:val="22"/>
          <w:lang w:eastAsia="en-GB"/>
          <w14:ligatures w14:val="standardContextual"/>
        </w:rPr>
      </w:pPr>
      <w:r>
        <w:t>7.9.3</w:t>
      </w:r>
      <w:r>
        <w:rPr>
          <w:rFonts w:asciiTheme="minorHAnsi" w:eastAsiaTheme="minorEastAsia" w:hAnsiTheme="minorHAnsi" w:cstheme="minorBidi"/>
          <w:kern w:val="2"/>
          <w:sz w:val="22"/>
          <w:szCs w:val="22"/>
          <w:lang w:eastAsia="en-GB"/>
          <w14:ligatures w14:val="standardContextual"/>
        </w:rPr>
        <w:tab/>
      </w:r>
      <w:r>
        <w:t>LI for device triggering</w:t>
      </w:r>
      <w:r>
        <w:tab/>
      </w:r>
      <w:r>
        <w:fldChar w:fldCharType="begin" w:fldLock="1"/>
      </w:r>
      <w:r>
        <w:instrText xml:space="preserve"> PAGEREF _Toc161252620 \h </w:instrText>
      </w:r>
      <w:r>
        <w:fldChar w:fldCharType="separate"/>
      </w:r>
      <w:r>
        <w:t>112</w:t>
      </w:r>
      <w:r>
        <w:fldChar w:fldCharType="end"/>
      </w:r>
    </w:p>
    <w:p w14:paraId="2CDBCD7C" w14:textId="5A9D3AD5" w:rsidR="003C7E56" w:rsidRDefault="003C7E56">
      <w:pPr>
        <w:pStyle w:val="TOC4"/>
        <w:rPr>
          <w:rFonts w:asciiTheme="minorHAnsi" w:eastAsiaTheme="minorEastAsia" w:hAnsiTheme="minorHAnsi" w:cstheme="minorBidi"/>
          <w:kern w:val="2"/>
          <w:sz w:val="22"/>
          <w:szCs w:val="22"/>
          <w:lang w:eastAsia="en-GB"/>
          <w14:ligatures w14:val="standardContextual"/>
        </w:rPr>
      </w:pPr>
      <w:r>
        <w:t>7.9.3.1</w:t>
      </w:r>
      <w:r>
        <w:rPr>
          <w:rFonts w:asciiTheme="minorHAnsi" w:eastAsiaTheme="minorEastAsia" w:hAnsiTheme="minorHAnsi" w:cstheme="minorBidi"/>
          <w:kern w:val="2"/>
          <w:sz w:val="22"/>
          <w:szCs w:val="22"/>
          <w:lang w:eastAsia="en-GB"/>
          <w14:ligatures w14:val="standardContextual"/>
        </w:rPr>
        <w:tab/>
      </w:r>
      <w:r w:rsidRPr="00CE5C66">
        <w:rPr>
          <w:rFonts w:cs="Arial"/>
        </w:rPr>
        <w:t>Background</w:t>
      </w:r>
      <w:r>
        <w:tab/>
      </w:r>
      <w:r>
        <w:fldChar w:fldCharType="begin" w:fldLock="1"/>
      </w:r>
      <w:r>
        <w:instrText xml:space="preserve"> PAGEREF _Toc161252621 \h </w:instrText>
      </w:r>
      <w:r>
        <w:fldChar w:fldCharType="separate"/>
      </w:r>
      <w:r>
        <w:t>112</w:t>
      </w:r>
      <w:r>
        <w:fldChar w:fldCharType="end"/>
      </w:r>
    </w:p>
    <w:p w14:paraId="0766C965" w14:textId="278D1C58" w:rsidR="003C7E56" w:rsidRDefault="003C7E56">
      <w:pPr>
        <w:pStyle w:val="TOC4"/>
        <w:rPr>
          <w:rFonts w:asciiTheme="minorHAnsi" w:eastAsiaTheme="minorEastAsia" w:hAnsiTheme="minorHAnsi" w:cstheme="minorBidi"/>
          <w:kern w:val="2"/>
          <w:sz w:val="22"/>
          <w:szCs w:val="22"/>
          <w:lang w:eastAsia="en-GB"/>
          <w14:ligatures w14:val="standardContextual"/>
        </w:rPr>
      </w:pPr>
      <w:r>
        <w:t>7.9.3.2</w:t>
      </w:r>
      <w:r>
        <w:rPr>
          <w:rFonts w:asciiTheme="minorHAnsi" w:eastAsiaTheme="minorEastAsia" w:hAnsiTheme="minorHAnsi" w:cstheme="minorBidi"/>
          <w:kern w:val="2"/>
          <w:sz w:val="22"/>
          <w:szCs w:val="22"/>
          <w:lang w:eastAsia="en-GB"/>
          <w14:ligatures w14:val="standardContextual"/>
        </w:rPr>
        <w:tab/>
      </w:r>
      <w:r w:rsidRPr="00CE5C66">
        <w:rPr>
          <w:rFonts w:cs="Arial"/>
        </w:rPr>
        <w:t>Architecture</w:t>
      </w:r>
      <w:r>
        <w:tab/>
      </w:r>
      <w:r>
        <w:fldChar w:fldCharType="begin" w:fldLock="1"/>
      </w:r>
      <w:r>
        <w:instrText xml:space="preserve"> PAGEREF _Toc161252622 \h </w:instrText>
      </w:r>
      <w:r>
        <w:fldChar w:fldCharType="separate"/>
      </w:r>
      <w:r>
        <w:t>113</w:t>
      </w:r>
      <w:r>
        <w:fldChar w:fldCharType="end"/>
      </w:r>
    </w:p>
    <w:p w14:paraId="0D48D5C7" w14:textId="71F6B0ED" w:rsidR="003C7E56" w:rsidRDefault="003C7E56">
      <w:pPr>
        <w:pStyle w:val="TOC4"/>
        <w:rPr>
          <w:rFonts w:asciiTheme="minorHAnsi" w:eastAsiaTheme="minorEastAsia" w:hAnsiTheme="minorHAnsi" w:cstheme="minorBidi"/>
          <w:kern w:val="2"/>
          <w:sz w:val="22"/>
          <w:szCs w:val="22"/>
          <w:lang w:eastAsia="en-GB"/>
          <w14:ligatures w14:val="standardContextual"/>
        </w:rPr>
      </w:pPr>
      <w:r>
        <w:t>7.9.3.3</w:t>
      </w:r>
      <w:r>
        <w:rPr>
          <w:rFonts w:asciiTheme="minorHAnsi" w:eastAsiaTheme="minorEastAsia" w:hAnsiTheme="minorHAnsi" w:cstheme="minorBidi"/>
          <w:kern w:val="2"/>
          <w:sz w:val="22"/>
          <w:szCs w:val="22"/>
          <w:lang w:eastAsia="en-GB"/>
          <w14:ligatures w14:val="standardContextual"/>
        </w:rPr>
        <w:tab/>
      </w:r>
      <w:r w:rsidRPr="00CE5C66">
        <w:rPr>
          <w:rFonts w:cs="Arial"/>
        </w:rPr>
        <w:t>Target identities</w:t>
      </w:r>
      <w:r>
        <w:tab/>
      </w:r>
      <w:r>
        <w:fldChar w:fldCharType="begin" w:fldLock="1"/>
      </w:r>
      <w:r>
        <w:instrText xml:space="preserve"> PAGEREF _Toc161252623 \h </w:instrText>
      </w:r>
      <w:r>
        <w:fldChar w:fldCharType="separate"/>
      </w:r>
      <w:r>
        <w:t>113</w:t>
      </w:r>
      <w:r>
        <w:fldChar w:fldCharType="end"/>
      </w:r>
    </w:p>
    <w:p w14:paraId="3E3DDB9B" w14:textId="3879B223" w:rsidR="003C7E56" w:rsidRDefault="003C7E56">
      <w:pPr>
        <w:pStyle w:val="TOC4"/>
        <w:rPr>
          <w:rFonts w:asciiTheme="minorHAnsi" w:eastAsiaTheme="minorEastAsia" w:hAnsiTheme="minorHAnsi" w:cstheme="minorBidi"/>
          <w:kern w:val="2"/>
          <w:sz w:val="22"/>
          <w:szCs w:val="22"/>
          <w:lang w:eastAsia="en-GB"/>
          <w14:ligatures w14:val="standardContextual"/>
        </w:rPr>
      </w:pPr>
      <w:r>
        <w:lastRenderedPageBreak/>
        <w:t>7.9.3.4</w:t>
      </w:r>
      <w:r>
        <w:rPr>
          <w:rFonts w:asciiTheme="minorHAnsi" w:eastAsiaTheme="minorEastAsia" w:hAnsiTheme="minorHAnsi" w:cstheme="minorBidi"/>
          <w:kern w:val="2"/>
          <w:sz w:val="22"/>
          <w:szCs w:val="22"/>
          <w:lang w:eastAsia="en-GB"/>
          <w14:ligatures w14:val="standardContextual"/>
        </w:rPr>
        <w:tab/>
      </w:r>
      <w:r w:rsidRPr="00CE5C66">
        <w:rPr>
          <w:rFonts w:cs="Arial"/>
        </w:rPr>
        <w:t>IRI events</w:t>
      </w:r>
      <w:r>
        <w:tab/>
      </w:r>
      <w:r>
        <w:fldChar w:fldCharType="begin" w:fldLock="1"/>
      </w:r>
      <w:r>
        <w:instrText xml:space="preserve"> PAGEREF _Toc161252624 \h </w:instrText>
      </w:r>
      <w:r>
        <w:fldChar w:fldCharType="separate"/>
      </w:r>
      <w:r>
        <w:t>113</w:t>
      </w:r>
      <w:r>
        <w:fldChar w:fldCharType="end"/>
      </w:r>
    </w:p>
    <w:p w14:paraId="661E9881" w14:textId="7C1B9B06" w:rsidR="003C7E56" w:rsidRDefault="003C7E56">
      <w:pPr>
        <w:pStyle w:val="TOC3"/>
        <w:rPr>
          <w:rFonts w:asciiTheme="minorHAnsi" w:eastAsiaTheme="minorEastAsia" w:hAnsiTheme="minorHAnsi" w:cstheme="minorBidi"/>
          <w:kern w:val="2"/>
          <w:sz w:val="22"/>
          <w:szCs w:val="22"/>
          <w:lang w:eastAsia="en-GB"/>
          <w14:ligatures w14:val="standardContextual"/>
        </w:rPr>
      </w:pPr>
      <w:r>
        <w:t>7.9.4</w:t>
      </w:r>
      <w:r>
        <w:rPr>
          <w:rFonts w:asciiTheme="minorHAnsi" w:eastAsiaTheme="minorEastAsia" w:hAnsiTheme="minorHAnsi" w:cstheme="minorBidi"/>
          <w:kern w:val="2"/>
          <w:sz w:val="22"/>
          <w:szCs w:val="22"/>
          <w:lang w:eastAsia="en-GB"/>
          <w14:ligatures w14:val="standardContextual"/>
        </w:rPr>
        <w:tab/>
      </w:r>
      <w:r>
        <w:t xml:space="preserve">LI for </w:t>
      </w:r>
      <w:r w:rsidRPr="00CE5C66">
        <w:rPr>
          <w:rFonts w:cs="Arial"/>
        </w:rPr>
        <w:t>MSISDN-less MO SMS</w:t>
      </w:r>
      <w:r>
        <w:tab/>
      </w:r>
      <w:r>
        <w:fldChar w:fldCharType="begin" w:fldLock="1"/>
      </w:r>
      <w:r>
        <w:instrText xml:space="preserve"> PAGEREF _Toc161252625 \h </w:instrText>
      </w:r>
      <w:r>
        <w:fldChar w:fldCharType="separate"/>
      </w:r>
      <w:r>
        <w:t>113</w:t>
      </w:r>
      <w:r>
        <w:fldChar w:fldCharType="end"/>
      </w:r>
    </w:p>
    <w:p w14:paraId="3ECD8CD7" w14:textId="54ECFCCB" w:rsidR="003C7E56" w:rsidRDefault="003C7E56">
      <w:pPr>
        <w:pStyle w:val="TOC4"/>
        <w:rPr>
          <w:rFonts w:asciiTheme="minorHAnsi" w:eastAsiaTheme="minorEastAsia" w:hAnsiTheme="minorHAnsi" w:cstheme="minorBidi"/>
          <w:kern w:val="2"/>
          <w:sz w:val="22"/>
          <w:szCs w:val="22"/>
          <w:lang w:eastAsia="en-GB"/>
          <w14:ligatures w14:val="standardContextual"/>
        </w:rPr>
      </w:pPr>
      <w:r>
        <w:t>7.9.4.1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_Toc161252626 \h </w:instrText>
      </w:r>
      <w:r>
        <w:fldChar w:fldCharType="separate"/>
      </w:r>
      <w:r>
        <w:t>113</w:t>
      </w:r>
      <w:r>
        <w:fldChar w:fldCharType="end"/>
      </w:r>
    </w:p>
    <w:p w14:paraId="6EA0F73C" w14:textId="75B1F595" w:rsidR="003C7E56" w:rsidRDefault="003C7E56">
      <w:pPr>
        <w:pStyle w:val="TOC4"/>
        <w:rPr>
          <w:rFonts w:asciiTheme="minorHAnsi" w:eastAsiaTheme="minorEastAsia" w:hAnsiTheme="minorHAnsi" w:cstheme="minorBidi"/>
          <w:kern w:val="2"/>
          <w:sz w:val="22"/>
          <w:szCs w:val="22"/>
          <w:lang w:eastAsia="en-GB"/>
          <w14:ligatures w14:val="standardContextual"/>
        </w:rPr>
      </w:pPr>
      <w:r>
        <w:t>7.9.4.2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_Toc161252627 \h </w:instrText>
      </w:r>
      <w:r>
        <w:fldChar w:fldCharType="separate"/>
      </w:r>
      <w:r>
        <w:t>114</w:t>
      </w:r>
      <w:r>
        <w:fldChar w:fldCharType="end"/>
      </w:r>
    </w:p>
    <w:p w14:paraId="30399E8D" w14:textId="42FCBC3D" w:rsidR="003C7E56" w:rsidRDefault="003C7E56">
      <w:pPr>
        <w:pStyle w:val="TOC4"/>
        <w:rPr>
          <w:rFonts w:asciiTheme="minorHAnsi" w:eastAsiaTheme="minorEastAsia" w:hAnsiTheme="minorHAnsi" w:cstheme="minorBidi"/>
          <w:kern w:val="2"/>
          <w:sz w:val="22"/>
          <w:szCs w:val="22"/>
          <w:lang w:eastAsia="en-GB"/>
          <w14:ligatures w14:val="standardContextual"/>
        </w:rPr>
      </w:pPr>
      <w:r>
        <w:t>7.9.4.3</w:t>
      </w:r>
      <w:r>
        <w:rPr>
          <w:rFonts w:asciiTheme="minorHAnsi" w:eastAsiaTheme="minorEastAsia" w:hAnsiTheme="minorHAnsi" w:cstheme="minorBidi"/>
          <w:kern w:val="2"/>
          <w:sz w:val="22"/>
          <w:szCs w:val="22"/>
          <w:lang w:eastAsia="en-GB"/>
          <w14:ligatures w14:val="standardContextual"/>
        </w:rPr>
        <w:tab/>
      </w:r>
      <w:r w:rsidRPr="00CE5C66">
        <w:rPr>
          <w:rFonts w:cs="Arial"/>
        </w:rPr>
        <w:t>Target identities</w:t>
      </w:r>
      <w:r>
        <w:tab/>
      </w:r>
      <w:r>
        <w:fldChar w:fldCharType="begin" w:fldLock="1"/>
      </w:r>
      <w:r>
        <w:instrText xml:space="preserve"> PAGEREF _Toc161252628 \h </w:instrText>
      </w:r>
      <w:r>
        <w:fldChar w:fldCharType="separate"/>
      </w:r>
      <w:r>
        <w:t>114</w:t>
      </w:r>
      <w:r>
        <w:fldChar w:fldCharType="end"/>
      </w:r>
    </w:p>
    <w:p w14:paraId="2D84547A" w14:textId="7664D309" w:rsidR="003C7E56" w:rsidRDefault="003C7E56">
      <w:pPr>
        <w:pStyle w:val="TOC4"/>
        <w:rPr>
          <w:rFonts w:asciiTheme="minorHAnsi" w:eastAsiaTheme="minorEastAsia" w:hAnsiTheme="minorHAnsi" w:cstheme="minorBidi"/>
          <w:kern w:val="2"/>
          <w:sz w:val="22"/>
          <w:szCs w:val="22"/>
          <w:lang w:eastAsia="en-GB"/>
          <w14:ligatures w14:val="standardContextual"/>
        </w:rPr>
      </w:pPr>
      <w:r>
        <w:t>7.9.4.4</w:t>
      </w:r>
      <w:r>
        <w:rPr>
          <w:rFonts w:asciiTheme="minorHAnsi" w:eastAsiaTheme="minorEastAsia" w:hAnsiTheme="minorHAnsi" w:cstheme="minorBidi"/>
          <w:kern w:val="2"/>
          <w:sz w:val="22"/>
          <w:szCs w:val="22"/>
          <w:lang w:eastAsia="en-GB"/>
          <w14:ligatures w14:val="standardContextual"/>
        </w:rPr>
        <w:tab/>
      </w:r>
      <w:r w:rsidRPr="00CE5C66">
        <w:rPr>
          <w:rFonts w:cs="Arial"/>
        </w:rPr>
        <w:t>IRI events</w:t>
      </w:r>
      <w:r>
        <w:tab/>
      </w:r>
      <w:r>
        <w:fldChar w:fldCharType="begin" w:fldLock="1"/>
      </w:r>
      <w:r>
        <w:instrText xml:space="preserve"> PAGEREF _Toc161252629 \h </w:instrText>
      </w:r>
      <w:r>
        <w:fldChar w:fldCharType="separate"/>
      </w:r>
      <w:r>
        <w:t>114</w:t>
      </w:r>
      <w:r>
        <w:fldChar w:fldCharType="end"/>
      </w:r>
    </w:p>
    <w:p w14:paraId="48A98A36" w14:textId="71C93059" w:rsidR="003C7E56" w:rsidRDefault="003C7E56">
      <w:pPr>
        <w:pStyle w:val="TOC3"/>
        <w:rPr>
          <w:rFonts w:asciiTheme="minorHAnsi" w:eastAsiaTheme="minorEastAsia" w:hAnsiTheme="minorHAnsi" w:cstheme="minorBidi"/>
          <w:kern w:val="2"/>
          <w:sz w:val="22"/>
          <w:szCs w:val="22"/>
          <w:lang w:eastAsia="en-GB"/>
          <w14:ligatures w14:val="standardContextual"/>
        </w:rPr>
      </w:pPr>
      <w:r>
        <w:t>7.9.5</w:t>
      </w:r>
      <w:r>
        <w:rPr>
          <w:rFonts w:asciiTheme="minorHAnsi" w:eastAsiaTheme="minorEastAsia" w:hAnsiTheme="minorHAnsi" w:cstheme="minorBidi"/>
          <w:kern w:val="2"/>
          <w:sz w:val="22"/>
          <w:szCs w:val="22"/>
          <w:lang w:eastAsia="en-GB"/>
          <w14:ligatures w14:val="standardContextual"/>
        </w:rPr>
        <w:tab/>
      </w:r>
      <w:r>
        <w:t>LI for p</w:t>
      </w:r>
      <w:r w:rsidRPr="00CE5C66">
        <w:rPr>
          <w:rFonts w:cs="Arial"/>
        </w:rPr>
        <w:t>arameter provisioning</w:t>
      </w:r>
      <w:r>
        <w:tab/>
      </w:r>
      <w:r>
        <w:fldChar w:fldCharType="begin" w:fldLock="1"/>
      </w:r>
      <w:r>
        <w:instrText xml:space="preserve"> PAGEREF _Toc161252630 \h </w:instrText>
      </w:r>
      <w:r>
        <w:fldChar w:fldCharType="separate"/>
      </w:r>
      <w:r>
        <w:t>114</w:t>
      </w:r>
      <w:r>
        <w:fldChar w:fldCharType="end"/>
      </w:r>
    </w:p>
    <w:p w14:paraId="2B2814CE" w14:textId="78978CF5" w:rsidR="003C7E56" w:rsidRDefault="003C7E56">
      <w:pPr>
        <w:pStyle w:val="TOC4"/>
        <w:rPr>
          <w:rFonts w:asciiTheme="minorHAnsi" w:eastAsiaTheme="minorEastAsia" w:hAnsiTheme="minorHAnsi" w:cstheme="minorBidi"/>
          <w:kern w:val="2"/>
          <w:sz w:val="22"/>
          <w:szCs w:val="22"/>
          <w:lang w:eastAsia="en-GB"/>
          <w14:ligatures w14:val="standardContextual"/>
        </w:rPr>
      </w:pPr>
      <w:r>
        <w:t>7.9.5.1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_Toc161252631 \h </w:instrText>
      </w:r>
      <w:r>
        <w:fldChar w:fldCharType="separate"/>
      </w:r>
      <w:r>
        <w:t>114</w:t>
      </w:r>
      <w:r>
        <w:fldChar w:fldCharType="end"/>
      </w:r>
    </w:p>
    <w:p w14:paraId="3BB2FED9" w14:textId="719A5599" w:rsidR="003C7E56" w:rsidRDefault="003C7E56">
      <w:pPr>
        <w:pStyle w:val="TOC4"/>
        <w:rPr>
          <w:rFonts w:asciiTheme="minorHAnsi" w:eastAsiaTheme="minorEastAsia" w:hAnsiTheme="minorHAnsi" w:cstheme="minorBidi"/>
          <w:kern w:val="2"/>
          <w:sz w:val="22"/>
          <w:szCs w:val="22"/>
          <w:lang w:eastAsia="en-GB"/>
          <w14:ligatures w14:val="standardContextual"/>
        </w:rPr>
      </w:pPr>
      <w:r>
        <w:t>7.9.5.2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_Toc161252632 \h </w:instrText>
      </w:r>
      <w:r>
        <w:fldChar w:fldCharType="separate"/>
      </w:r>
      <w:r>
        <w:t>115</w:t>
      </w:r>
      <w:r>
        <w:fldChar w:fldCharType="end"/>
      </w:r>
    </w:p>
    <w:p w14:paraId="5CE7A6C5" w14:textId="6CD5E0C6" w:rsidR="003C7E56" w:rsidRDefault="003C7E56">
      <w:pPr>
        <w:pStyle w:val="TOC4"/>
        <w:rPr>
          <w:rFonts w:asciiTheme="minorHAnsi" w:eastAsiaTheme="minorEastAsia" w:hAnsiTheme="minorHAnsi" w:cstheme="minorBidi"/>
          <w:kern w:val="2"/>
          <w:sz w:val="22"/>
          <w:szCs w:val="22"/>
          <w:lang w:eastAsia="en-GB"/>
          <w14:ligatures w14:val="standardContextual"/>
        </w:rPr>
      </w:pPr>
      <w:r>
        <w:t>7.9.5.3</w:t>
      </w:r>
      <w:r>
        <w:rPr>
          <w:rFonts w:asciiTheme="minorHAnsi" w:eastAsiaTheme="minorEastAsia" w:hAnsiTheme="minorHAnsi" w:cstheme="minorBidi"/>
          <w:kern w:val="2"/>
          <w:sz w:val="22"/>
          <w:szCs w:val="22"/>
          <w:lang w:eastAsia="en-GB"/>
          <w14:ligatures w14:val="standardContextual"/>
        </w:rPr>
        <w:tab/>
      </w:r>
      <w:r w:rsidRPr="00CE5C66">
        <w:rPr>
          <w:rFonts w:cs="Arial"/>
        </w:rPr>
        <w:t>Target identities</w:t>
      </w:r>
      <w:r>
        <w:tab/>
      </w:r>
      <w:r>
        <w:fldChar w:fldCharType="begin" w:fldLock="1"/>
      </w:r>
      <w:r>
        <w:instrText xml:space="preserve"> PAGEREF _Toc161252633 \h </w:instrText>
      </w:r>
      <w:r>
        <w:fldChar w:fldCharType="separate"/>
      </w:r>
      <w:r>
        <w:t>115</w:t>
      </w:r>
      <w:r>
        <w:fldChar w:fldCharType="end"/>
      </w:r>
    </w:p>
    <w:p w14:paraId="3DF5A889" w14:textId="0A457881" w:rsidR="003C7E56" w:rsidRDefault="003C7E56">
      <w:pPr>
        <w:pStyle w:val="TOC4"/>
        <w:rPr>
          <w:rFonts w:asciiTheme="minorHAnsi" w:eastAsiaTheme="minorEastAsia" w:hAnsiTheme="minorHAnsi" w:cstheme="minorBidi"/>
          <w:kern w:val="2"/>
          <w:sz w:val="22"/>
          <w:szCs w:val="22"/>
          <w:lang w:eastAsia="en-GB"/>
          <w14:ligatures w14:val="standardContextual"/>
        </w:rPr>
      </w:pPr>
      <w:r>
        <w:t>7.9.5.4</w:t>
      </w:r>
      <w:r>
        <w:rPr>
          <w:rFonts w:asciiTheme="minorHAnsi" w:eastAsiaTheme="minorEastAsia" w:hAnsiTheme="minorHAnsi" w:cstheme="minorBidi"/>
          <w:kern w:val="2"/>
          <w:sz w:val="22"/>
          <w:szCs w:val="22"/>
          <w:lang w:eastAsia="en-GB"/>
          <w14:ligatures w14:val="standardContextual"/>
        </w:rPr>
        <w:tab/>
      </w:r>
      <w:r w:rsidRPr="00CE5C66">
        <w:rPr>
          <w:rFonts w:cs="Arial"/>
        </w:rPr>
        <w:t>IRI events</w:t>
      </w:r>
      <w:r>
        <w:tab/>
      </w:r>
      <w:r>
        <w:fldChar w:fldCharType="begin" w:fldLock="1"/>
      </w:r>
      <w:r>
        <w:instrText xml:space="preserve"> PAGEREF _Toc161252634 \h </w:instrText>
      </w:r>
      <w:r>
        <w:fldChar w:fldCharType="separate"/>
      </w:r>
      <w:r>
        <w:t>115</w:t>
      </w:r>
      <w:r>
        <w:fldChar w:fldCharType="end"/>
      </w:r>
    </w:p>
    <w:p w14:paraId="144F68DD" w14:textId="5DB6AE78" w:rsidR="003C7E56" w:rsidRDefault="003C7E56">
      <w:pPr>
        <w:pStyle w:val="TOC3"/>
        <w:rPr>
          <w:rFonts w:asciiTheme="minorHAnsi" w:eastAsiaTheme="minorEastAsia" w:hAnsiTheme="minorHAnsi" w:cstheme="minorBidi"/>
          <w:kern w:val="2"/>
          <w:sz w:val="22"/>
          <w:szCs w:val="22"/>
          <w:lang w:eastAsia="en-GB"/>
          <w14:ligatures w14:val="standardContextual"/>
        </w:rPr>
      </w:pPr>
      <w:r>
        <w:t>7.9.6</w:t>
      </w:r>
      <w:r>
        <w:rPr>
          <w:rFonts w:asciiTheme="minorHAnsi" w:eastAsiaTheme="minorEastAsia" w:hAnsiTheme="minorHAnsi" w:cstheme="minorBidi"/>
          <w:kern w:val="2"/>
          <w:sz w:val="22"/>
          <w:szCs w:val="22"/>
          <w:lang w:eastAsia="en-GB"/>
          <w14:ligatures w14:val="standardContextual"/>
        </w:rPr>
        <w:tab/>
      </w:r>
      <w:r>
        <w:t>LI for AF session with QoS</w:t>
      </w:r>
      <w:r>
        <w:tab/>
      </w:r>
      <w:r>
        <w:fldChar w:fldCharType="begin" w:fldLock="1"/>
      </w:r>
      <w:r>
        <w:instrText xml:space="preserve"> PAGEREF _Toc161252635 \h </w:instrText>
      </w:r>
      <w:r>
        <w:fldChar w:fldCharType="separate"/>
      </w:r>
      <w:r>
        <w:t>115</w:t>
      </w:r>
      <w:r>
        <w:fldChar w:fldCharType="end"/>
      </w:r>
    </w:p>
    <w:p w14:paraId="457698A3" w14:textId="5D44A064" w:rsidR="003C7E56" w:rsidRDefault="003C7E56">
      <w:pPr>
        <w:pStyle w:val="TOC4"/>
        <w:rPr>
          <w:rFonts w:asciiTheme="minorHAnsi" w:eastAsiaTheme="minorEastAsia" w:hAnsiTheme="minorHAnsi" w:cstheme="minorBidi"/>
          <w:kern w:val="2"/>
          <w:sz w:val="22"/>
          <w:szCs w:val="22"/>
          <w:lang w:eastAsia="en-GB"/>
          <w14:ligatures w14:val="standardContextual"/>
        </w:rPr>
      </w:pPr>
      <w:r>
        <w:t>7.9.6.1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_Toc161252636 \h </w:instrText>
      </w:r>
      <w:r>
        <w:fldChar w:fldCharType="separate"/>
      </w:r>
      <w:r>
        <w:t>115</w:t>
      </w:r>
      <w:r>
        <w:fldChar w:fldCharType="end"/>
      </w:r>
    </w:p>
    <w:p w14:paraId="71CA8173" w14:textId="496D6E63" w:rsidR="003C7E56" w:rsidRDefault="003C7E56">
      <w:pPr>
        <w:pStyle w:val="TOC4"/>
        <w:rPr>
          <w:rFonts w:asciiTheme="minorHAnsi" w:eastAsiaTheme="minorEastAsia" w:hAnsiTheme="minorHAnsi" w:cstheme="minorBidi"/>
          <w:kern w:val="2"/>
          <w:sz w:val="22"/>
          <w:szCs w:val="22"/>
          <w:lang w:eastAsia="en-GB"/>
          <w14:ligatures w14:val="standardContextual"/>
        </w:rPr>
      </w:pPr>
      <w:r>
        <w:t>7.9.6.2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_Toc161252637 \h </w:instrText>
      </w:r>
      <w:r>
        <w:fldChar w:fldCharType="separate"/>
      </w:r>
      <w:r>
        <w:t>115</w:t>
      </w:r>
      <w:r>
        <w:fldChar w:fldCharType="end"/>
      </w:r>
    </w:p>
    <w:p w14:paraId="00D509A0" w14:textId="7482FA52" w:rsidR="003C7E56" w:rsidRDefault="003C7E56">
      <w:pPr>
        <w:pStyle w:val="TOC4"/>
        <w:rPr>
          <w:rFonts w:asciiTheme="minorHAnsi" w:eastAsiaTheme="minorEastAsia" w:hAnsiTheme="minorHAnsi" w:cstheme="minorBidi"/>
          <w:kern w:val="2"/>
          <w:sz w:val="22"/>
          <w:szCs w:val="22"/>
          <w:lang w:eastAsia="en-GB"/>
          <w14:ligatures w14:val="standardContextual"/>
        </w:rPr>
      </w:pPr>
      <w:r>
        <w:t>7.9.6.3</w:t>
      </w:r>
      <w:r>
        <w:rPr>
          <w:rFonts w:asciiTheme="minorHAnsi" w:eastAsiaTheme="minorEastAsia" w:hAnsiTheme="minorHAnsi" w:cstheme="minorBidi"/>
          <w:kern w:val="2"/>
          <w:sz w:val="22"/>
          <w:szCs w:val="22"/>
          <w:lang w:eastAsia="en-GB"/>
          <w14:ligatures w14:val="standardContextual"/>
        </w:rPr>
        <w:tab/>
      </w:r>
      <w:r w:rsidRPr="00CE5C66">
        <w:rPr>
          <w:rFonts w:cs="Arial"/>
        </w:rPr>
        <w:t>Target identities</w:t>
      </w:r>
      <w:r>
        <w:tab/>
      </w:r>
      <w:r>
        <w:fldChar w:fldCharType="begin" w:fldLock="1"/>
      </w:r>
      <w:r>
        <w:instrText xml:space="preserve"> PAGEREF _Toc161252638 \h </w:instrText>
      </w:r>
      <w:r>
        <w:fldChar w:fldCharType="separate"/>
      </w:r>
      <w:r>
        <w:t>115</w:t>
      </w:r>
      <w:r>
        <w:fldChar w:fldCharType="end"/>
      </w:r>
    </w:p>
    <w:p w14:paraId="07DEE185" w14:textId="5C23D3A2" w:rsidR="003C7E56" w:rsidRDefault="003C7E56">
      <w:pPr>
        <w:pStyle w:val="TOC4"/>
        <w:rPr>
          <w:rFonts w:asciiTheme="minorHAnsi" w:eastAsiaTheme="minorEastAsia" w:hAnsiTheme="minorHAnsi" w:cstheme="minorBidi"/>
          <w:kern w:val="2"/>
          <w:sz w:val="22"/>
          <w:szCs w:val="22"/>
          <w:lang w:eastAsia="en-GB"/>
          <w14:ligatures w14:val="standardContextual"/>
        </w:rPr>
      </w:pPr>
      <w:r>
        <w:t>7.9.6.4</w:t>
      </w:r>
      <w:r>
        <w:rPr>
          <w:rFonts w:asciiTheme="minorHAnsi" w:eastAsiaTheme="minorEastAsia" w:hAnsiTheme="minorHAnsi" w:cstheme="minorBidi"/>
          <w:kern w:val="2"/>
          <w:sz w:val="22"/>
          <w:szCs w:val="22"/>
          <w:lang w:eastAsia="en-GB"/>
          <w14:ligatures w14:val="standardContextual"/>
        </w:rPr>
        <w:tab/>
      </w:r>
      <w:r w:rsidRPr="00CE5C66">
        <w:rPr>
          <w:rFonts w:cs="Arial"/>
        </w:rPr>
        <w:t>IRI events</w:t>
      </w:r>
      <w:r>
        <w:tab/>
      </w:r>
      <w:r>
        <w:fldChar w:fldCharType="begin" w:fldLock="1"/>
      </w:r>
      <w:r>
        <w:instrText xml:space="preserve"> PAGEREF _Toc161252639 \h </w:instrText>
      </w:r>
      <w:r>
        <w:fldChar w:fldCharType="separate"/>
      </w:r>
      <w:r>
        <w:t>116</w:t>
      </w:r>
      <w:r>
        <w:fldChar w:fldCharType="end"/>
      </w:r>
    </w:p>
    <w:p w14:paraId="0C7E6D1C" w14:textId="129FFF2B" w:rsidR="003C7E56" w:rsidRDefault="003C7E56">
      <w:pPr>
        <w:pStyle w:val="TOC2"/>
        <w:rPr>
          <w:rFonts w:asciiTheme="minorHAnsi" w:eastAsiaTheme="minorEastAsia" w:hAnsiTheme="minorHAnsi" w:cstheme="minorBidi"/>
          <w:kern w:val="2"/>
          <w:sz w:val="22"/>
          <w:szCs w:val="22"/>
          <w:lang w:eastAsia="en-GB"/>
          <w14:ligatures w14:val="standardContextual"/>
        </w:rPr>
      </w:pPr>
      <w:r>
        <w:t>7.10</w:t>
      </w:r>
      <w:r>
        <w:rPr>
          <w:rFonts w:asciiTheme="minorHAnsi" w:eastAsiaTheme="minorEastAsia" w:hAnsiTheme="minorHAnsi" w:cstheme="minorBidi"/>
          <w:kern w:val="2"/>
          <w:sz w:val="22"/>
          <w:szCs w:val="22"/>
          <w:lang w:eastAsia="en-GB"/>
          <w14:ligatures w14:val="standardContextual"/>
        </w:rPr>
        <w:tab/>
      </w:r>
      <w:r>
        <w:t>Non-IP data delivery (NIDD) in EPS</w:t>
      </w:r>
      <w:r>
        <w:tab/>
      </w:r>
      <w:r>
        <w:fldChar w:fldCharType="begin" w:fldLock="1"/>
      </w:r>
      <w:r>
        <w:instrText xml:space="preserve"> PAGEREF _Toc161252640 \h </w:instrText>
      </w:r>
      <w:r>
        <w:fldChar w:fldCharType="separate"/>
      </w:r>
      <w:r>
        <w:t>116</w:t>
      </w:r>
      <w:r>
        <w:fldChar w:fldCharType="end"/>
      </w:r>
    </w:p>
    <w:p w14:paraId="692C7637" w14:textId="74512103" w:rsidR="003C7E56" w:rsidRDefault="003C7E56">
      <w:pPr>
        <w:pStyle w:val="TOC3"/>
        <w:rPr>
          <w:rFonts w:asciiTheme="minorHAnsi" w:eastAsiaTheme="minorEastAsia" w:hAnsiTheme="minorHAnsi" w:cstheme="minorBidi"/>
          <w:kern w:val="2"/>
          <w:sz w:val="22"/>
          <w:szCs w:val="22"/>
          <w:lang w:eastAsia="en-GB"/>
          <w14:ligatures w14:val="standardContextual"/>
        </w:rPr>
      </w:pPr>
      <w:r>
        <w:t>7.10.1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_Toc161252641 \h </w:instrText>
      </w:r>
      <w:r>
        <w:fldChar w:fldCharType="separate"/>
      </w:r>
      <w:r>
        <w:t>116</w:t>
      </w:r>
      <w:r>
        <w:fldChar w:fldCharType="end"/>
      </w:r>
    </w:p>
    <w:p w14:paraId="69C01686" w14:textId="3E63B329" w:rsidR="003C7E56" w:rsidRDefault="003C7E56">
      <w:pPr>
        <w:pStyle w:val="TOC4"/>
        <w:rPr>
          <w:rFonts w:asciiTheme="minorHAnsi" w:eastAsiaTheme="minorEastAsia" w:hAnsiTheme="minorHAnsi" w:cstheme="minorBidi"/>
          <w:kern w:val="2"/>
          <w:sz w:val="22"/>
          <w:szCs w:val="22"/>
          <w:lang w:eastAsia="en-GB"/>
          <w14:ligatures w14:val="standardContextual"/>
        </w:rPr>
      </w:pPr>
      <w:r>
        <w:t>7.10.1.1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_Toc161252642 \h </w:instrText>
      </w:r>
      <w:r>
        <w:fldChar w:fldCharType="separate"/>
      </w:r>
      <w:r>
        <w:t>116</w:t>
      </w:r>
      <w:r>
        <w:fldChar w:fldCharType="end"/>
      </w:r>
    </w:p>
    <w:p w14:paraId="092D027A" w14:textId="14A9731C" w:rsidR="003C7E56" w:rsidRDefault="003C7E56">
      <w:pPr>
        <w:pStyle w:val="TOC4"/>
        <w:rPr>
          <w:rFonts w:asciiTheme="minorHAnsi" w:eastAsiaTheme="minorEastAsia" w:hAnsiTheme="minorHAnsi" w:cstheme="minorBidi"/>
          <w:kern w:val="2"/>
          <w:sz w:val="22"/>
          <w:szCs w:val="22"/>
          <w:lang w:eastAsia="en-GB"/>
          <w14:ligatures w14:val="standardContextual"/>
        </w:rPr>
      </w:pPr>
      <w:r>
        <w:t>7.10.1.2</w:t>
      </w:r>
      <w:r>
        <w:rPr>
          <w:rFonts w:asciiTheme="minorHAnsi" w:eastAsiaTheme="minorEastAsia" w:hAnsiTheme="minorHAnsi" w:cstheme="minorBidi"/>
          <w:kern w:val="2"/>
          <w:sz w:val="22"/>
          <w:szCs w:val="22"/>
          <w:lang w:eastAsia="en-GB"/>
          <w14:ligatures w14:val="standardContextual"/>
        </w:rPr>
        <w:tab/>
      </w:r>
      <w:r w:rsidRPr="00CE5C66">
        <w:rPr>
          <w:rFonts w:cs="Arial"/>
        </w:rPr>
        <w:t>NIDD in non-roaming situation</w:t>
      </w:r>
      <w:r>
        <w:tab/>
      </w:r>
      <w:r>
        <w:fldChar w:fldCharType="begin" w:fldLock="1"/>
      </w:r>
      <w:r>
        <w:instrText xml:space="preserve"> PAGEREF _Toc161252643 \h </w:instrText>
      </w:r>
      <w:r>
        <w:fldChar w:fldCharType="separate"/>
      </w:r>
      <w:r>
        <w:t>116</w:t>
      </w:r>
      <w:r>
        <w:fldChar w:fldCharType="end"/>
      </w:r>
    </w:p>
    <w:p w14:paraId="1EC4B619" w14:textId="75D15448" w:rsidR="003C7E56" w:rsidRDefault="003C7E56">
      <w:pPr>
        <w:pStyle w:val="TOC5"/>
        <w:rPr>
          <w:rFonts w:asciiTheme="minorHAnsi" w:eastAsiaTheme="minorEastAsia" w:hAnsiTheme="minorHAnsi" w:cstheme="minorBidi"/>
          <w:kern w:val="2"/>
          <w:sz w:val="22"/>
          <w:szCs w:val="22"/>
          <w:lang w:eastAsia="en-GB"/>
          <w14:ligatures w14:val="standardContextual"/>
        </w:rPr>
      </w:pPr>
      <w:r>
        <w:t>7.10.1.2.1</w:t>
      </w:r>
      <w:r>
        <w:rPr>
          <w:rFonts w:asciiTheme="minorHAnsi" w:eastAsiaTheme="minorEastAsia" w:hAnsiTheme="minorHAnsi" w:cstheme="minorBidi"/>
          <w:kern w:val="2"/>
          <w:sz w:val="22"/>
          <w:szCs w:val="22"/>
          <w:lang w:eastAsia="en-GB"/>
          <w14:ligatures w14:val="standardContextual"/>
        </w:rPr>
        <w:tab/>
      </w:r>
      <w:r>
        <w:t>Delivery using SCEF</w:t>
      </w:r>
      <w:r>
        <w:tab/>
      </w:r>
      <w:r>
        <w:fldChar w:fldCharType="begin" w:fldLock="1"/>
      </w:r>
      <w:r>
        <w:instrText xml:space="preserve"> PAGEREF _Toc161252644 \h </w:instrText>
      </w:r>
      <w:r>
        <w:fldChar w:fldCharType="separate"/>
      </w:r>
      <w:r>
        <w:t>116</w:t>
      </w:r>
      <w:r>
        <w:fldChar w:fldCharType="end"/>
      </w:r>
    </w:p>
    <w:p w14:paraId="7B8AA443" w14:textId="0951E166" w:rsidR="003C7E56" w:rsidRDefault="003C7E56">
      <w:pPr>
        <w:pStyle w:val="TOC5"/>
        <w:rPr>
          <w:rFonts w:asciiTheme="minorHAnsi" w:eastAsiaTheme="minorEastAsia" w:hAnsiTheme="minorHAnsi" w:cstheme="minorBidi"/>
          <w:kern w:val="2"/>
          <w:sz w:val="22"/>
          <w:szCs w:val="22"/>
          <w:lang w:eastAsia="en-GB"/>
          <w14:ligatures w14:val="standardContextual"/>
        </w:rPr>
      </w:pPr>
      <w:r>
        <w:t>7.10.1.2.2</w:t>
      </w:r>
      <w:r>
        <w:rPr>
          <w:rFonts w:asciiTheme="minorHAnsi" w:eastAsiaTheme="minorEastAsia" w:hAnsiTheme="minorHAnsi" w:cstheme="minorBidi"/>
          <w:kern w:val="2"/>
          <w:sz w:val="22"/>
          <w:szCs w:val="22"/>
          <w:lang w:eastAsia="en-GB"/>
          <w14:ligatures w14:val="standardContextual"/>
        </w:rPr>
        <w:tab/>
      </w:r>
      <w:r w:rsidRPr="00CE5C66">
        <w:rPr>
          <w:rFonts w:cs="Arial"/>
        </w:rPr>
        <w:t>Delivery using a PtP SGi tunnel</w:t>
      </w:r>
      <w:r>
        <w:tab/>
      </w:r>
      <w:r>
        <w:fldChar w:fldCharType="begin" w:fldLock="1"/>
      </w:r>
      <w:r>
        <w:instrText xml:space="preserve"> PAGEREF _Toc161252645 \h </w:instrText>
      </w:r>
      <w:r>
        <w:fldChar w:fldCharType="separate"/>
      </w:r>
      <w:r>
        <w:t>116</w:t>
      </w:r>
      <w:r>
        <w:fldChar w:fldCharType="end"/>
      </w:r>
    </w:p>
    <w:p w14:paraId="10CC8D9D" w14:textId="2DF90F2D" w:rsidR="003C7E56" w:rsidRDefault="003C7E56">
      <w:pPr>
        <w:pStyle w:val="TOC4"/>
        <w:rPr>
          <w:rFonts w:asciiTheme="minorHAnsi" w:eastAsiaTheme="minorEastAsia" w:hAnsiTheme="minorHAnsi" w:cstheme="minorBidi"/>
          <w:kern w:val="2"/>
          <w:sz w:val="22"/>
          <w:szCs w:val="22"/>
          <w:lang w:eastAsia="en-GB"/>
          <w14:ligatures w14:val="standardContextual"/>
        </w:rPr>
      </w:pPr>
      <w:r>
        <w:t>7.10.1.3</w:t>
      </w:r>
      <w:r>
        <w:rPr>
          <w:rFonts w:asciiTheme="minorHAnsi" w:eastAsiaTheme="minorEastAsia" w:hAnsiTheme="minorHAnsi" w:cstheme="minorBidi"/>
          <w:kern w:val="2"/>
          <w:sz w:val="22"/>
          <w:szCs w:val="22"/>
          <w:lang w:eastAsia="en-GB"/>
          <w14:ligatures w14:val="standardContextual"/>
        </w:rPr>
        <w:tab/>
      </w:r>
      <w:r w:rsidRPr="00CE5C66">
        <w:rPr>
          <w:rFonts w:cs="Arial"/>
        </w:rPr>
        <w:t>NIDD in roaming situation</w:t>
      </w:r>
      <w:r>
        <w:tab/>
      </w:r>
      <w:r>
        <w:fldChar w:fldCharType="begin" w:fldLock="1"/>
      </w:r>
      <w:r>
        <w:instrText xml:space="preserve"> PAGEREF _Toc161252646 \h </w:instrText>
      </w:r>
      <w:r>
        <w:fldChar w:fldCharType="separate"/>
      </w:r>
      <w:r>
        <w:t>117</w:t>
      </w:r>
      <w:r>
        <w:fldChar w:fldCharType="end"/>
      </w:r>
    </w:p>
    <w:p w14:paraId="12616979" w14:textId="36E90917" w:rsidR="003C7E56" w:rsidRDefault="003C7E56">
      <w:pPr>
        <w:pStyle w:val="TOC5"/>
        <w:rPr>
          <w:rFonts w:asciiTheme="minorHAnsi" w:eastAsiaTheme="minorEastAsia" w:hAnsiTheme="minorHAnsi" w:cstheme="minorBidi"/>
          <w:kern w:val="2"/>
          <w:sz w:val="22"/>
          <w:szCs w:val="22"/>
          <w:lang w:eastAsia="en-GB"/>
          <w14:ligatures w14:val="standardContextual"/>
        </w:rPr>
      </w:pPr>
      <w:r>
        <w:t>7.10.1.3.1</w:t>
      </w:r>
      <w:r>
        <w:rPr>
          <w:rFonts w:asciiTheme="minorHAnsi" w:eastAsiaTheme="minorEastAsia" w:hAnsiTheme="minorHAnsi" w:cstheme="minorBidi"/>
          <w:kern w:val="2"/>
          <w:sz w:val="22"/>
          <w:szCs w:val="22"/>
          <w:lang w:eastAsia="en-GB"/>
          <w14:ligatures w14:val="standardContextual"/>
        </w:rPr>
        <w:tab/>
      </w:r>
      <w:r w:rsidRPr="00CE5C66">
        <w:rPr>
          <w:rFonts w:cs="Arial"/>
        </w:rPr>
        <w:t>Delivery using SCEF</w:t>
      </w:r>
      <w:r>
        <w:tab/>
      </w:r>
      <w:r>
        <w:fldChar w:fldCharType="begin" w:fldLock="1"/>
      </w:r>
      <w:r>
        <w:instrText xml:space="preserve"> PAGEREF _Toc161252647 \h </w:instrText>
      </w:r>
      <w:r>
        <w:fldChar w:fldCharType="separate"/>
      </w:r>
      <w:r>
        <w:t>117</w:t>
      </w:r>
      <w:r>
        <w:fldChar w:fldCharType="end"/>
      </w:r>
    </w:p>
    <w:p w14:paraId="3E180B97" w14:textId="721EEC06" w:rsidR="003C7E56" w:rsidRDefault="003C7E56">
      <w:pPr>
        <w:pStyle w:val="TOC5"/>
        <w:rPr>
          <w:rFonts w:asciiTheme="minorHAnsi" w:eastAsiaTheme="minorEastAsia" w:hAnsiTheme="minorHAnsi" w:cstheme="minorBidi"/>
          <w:kern w:val="2"/>
          <w:sz w:val="22"/>
          <w:szCs w:val="22"/>
          <w:lang w:eastAsia="en-GB"/>
          <w14:ligatures w14:val="standardContextual"/>
        </w:rPr>
      </w:pPr>
      <w:r>
        <w:t>7.10.1.3.2</w:t>
      </w:r>
      <w:r>
        <w:rPr>
          <w:rFonts w:asciiTheme="minorHAnsi" w:eastAsiaTheme="minorEastAsia" w:hAnsiTheme="minorHAnsi" w:cstheme="minorBidi"/>
          <w:kern w:val="2"/>
          <w:sz w:val="22"/>
          <w:szCs w:val="22"/>
          <w:lang w:eastAsia="en-GB"/>
          <w14:ligatures w14:val="standardContextual"/>
        </w:rPr>
        <w:tab/>
      </w:r>
      <w:r w:rsidRPr="00CE5C66">
        <w:rPr>
          <w:rFonts w:cs="Arial"/>
        </w:rPr>
        <w:t>Delivery using a PtP SGi tunnel</w:t>
      </w:r>
      <w:r>
        <w:tab/>
      </w:r>
      <w:r>
        <w:fldChar w:fldCharType="begin" w:fldLock="1"/>
      </w:r>
      <w:r>
        <w:instrText xml:space="preserve"> PAGEREF _Toc161252648 \h </w:instrText>
      </w:r>
      <w:r>
        <w:fldChar w:fldCharType="separate"/>
      </w:r>
      <w:r>
        <w:t>117</w:t>
      </w:r>
      <w:r>
        <w:fldChar w:fldCharType="end"/>
      </w:r>
    </w:p>
    <w:p w14:paraId="3B818862" w14:textId="5E5ADC57" w:rsidR="003C7E56" w:rsidRDefault="003C7E56">
      <w:pPr>
        <w:pStyle w:val="TOC3"/>
        <w:rPr>
          <w:rFonts w:asciiTheme="minorHAnsi" w:eastAsiaTheme="minorEastAsia" w:hAnsiTheme="minorHAnsi" w:cstheme="minorBidi"/>
          <w:kern w:val="2"/>
          <w:sz w:val="22"/>
          <w:szCs w:val="22"/>
          <w:lang w:eastAsia="en-GB"/>
          <w14:ligatures w14:val="standardContextual"/>
        </w:rPr>
      </w:pPr>
      <w:r>
        <w:t>7.10.2</w:t>
      </w:r>
      <w:r>
        <w:rPr>
          <w:rFonts w:asciiTheme="minorHAnsi" w:eastAsiaTheme="minorEastAsia" w:hAnsiTheme="minorHAnsi" w:cstheme="minorBidi"/>
          <w:kern w:val="2"/>
          <w:sz w:val="22"/>
          <w:szCs w:val="22"/>
          <w:lang w:eastAsia="en-GB"/>
          <w14:ligatures w14:val="standardContextual"/>
        </w:rPr>
        <w:tab/>
      </w:r>
      <w:r>
        <w:t>LI for NIDD</w:t>
      </w:r>
      <w:r>
        <w:tab/>
      </w:r>
      <w:r>
        <w:fldChar w:fldCharType="begin" w:fldLock="1"/>
      </w:r>
      <w:r>
        <w:instrText xml:space="preserve"> PAGEREF _Toc161252649 \h </w:instrText>
      </w:r>
      <w:r>
        <w:fldChar w:fldCharType="separate"/>
      </w:r>
      <w:r>
        <w:t>117</w:t>
      </w:r>
      <w:r>
        <w:fldChar w:fldCharType="end"/>
      </w:r>
    </w:p>
    <w:p w14:paraId="7359D9FC" w14:textId="649A4825" w:rsidR="003C7E56" w:rsidRDefault="003C7E56">
      <w:pPr>
        <w:pStyle w:val="TOC4"/>
        <w:rPr>
          <w:rFonts w:asciiTheme="minorHAnsi" w:eastAsiaTheme="minorEastAsia" w:hAnsiTheme="minorHAnsi" w:cstheme="minorBidi"/>
          <w:kern w:val="2"/>
          <w:sz w:val="22"/>
          <w:szCs w:val="22"/>
          <w:lang w:eastAsia="en-GB"/>
          <w14:ligatures w14:val="standardContextual"/>
        </w:rPr>
      </w:pPr>
      <w:r>
        <w:t>7.10.2.1</w:t>
      </w:r>
      <w:r>
        <w:rPr>
          <w:rFonts w:asciiTheme="minorHAnsi" w:eastAsiaTheme="minorEastAsia" w:hAnsiTheme="minorHAnsi" w:cstheme="minorBidi"/>
          <w:kern w:val="2"/>
          <w:sz w:val="22"/>
          <w:szCs w:val="22"/>
          <w:lang w:eastAsia="en-GB"/>
          <w14:ligatures w14:val="standardContextual"/>
        </w:rPr>
        <w:tab/>
      </w:r>
      <w:r w:rsidRPr="00CE5C66">
        <w:rPr>
          <w:rFonts w:cs="Arial"/>
        </w:rPr>
        <w:t>LI for NIDD using SCEF</w:t>
      </w:r>
      <w:r>
        <w:tab/>
      </w:r>
      <w:r>
        <w:fldChar w:fldCharType="begin" w:fldLock="1"/>
      </w:r>
      <w:r>
        <w:instrText xml:space="preserve"> PAGEREF _Toc161252650 \h </w:instrText>
      </w:r>
      <w:r>
        <w:fldChar w:fldCharType="separate"/>
      </w:r>
      <w:r>
        <w:t>117</w:t>
      </w:r>
      <w:r>
        <w:fldChar w:fldCharType="end"/>
      </w:r>
    </w:p>
    <w:p w14:paraId="590C9633" w14:textId="0307A121" w:rsidR="003C7E56" w:rsidRDefault="003C7E56">
      <w:pPr>
        <w:pStyle w:val="TOC4"/>
        <w:rPr>
          <w:rFonts w:asciiTheme="minorHAnsi" w:eastAsiaTheme="minorEastAsia" w:hAnsiTheme="minorHAnsi" w:cstheme="minorBidi"/>
          <w:kern w:val="2"/>
          <w:sz w:val="22"/>
          <w:szCs w:val="22"/>
          <w:lang w:eastAsia="en-GB"/>
          <w14:ligatures w14:val="standardContextual"/>
        </w:rPr>
      </w:pPr>
      <w:r>
        <w:t>7.10.2.2</w:t>
      </w:r>
      <w:r>
        <w:rPr>
          <w:rFonts w:asciiTheme="minorHAnsi" w:eastAsiaTheme="minorEastAsia" w:hAnsiTheme="minorHAnsi" w:cstheme="minorBidi"/>
          <w:kern w:val="2"/>
          <w:sz w:val="22"/>
          <w:szCs w:val="22"/>
          <w:lang w:eastAsia="en-GB"/>
          <w14:ligatures w14:val="standardContextual"/>
        </w:rPr>
        <w:tab/>
      </w:r>
      <w:r w:rsidRPr="00CE5C66">
        <w:rPr>
          <w:rFonts w:cs="Arial"/>
        </w:rPr>
        <w:t>LI for NIDD using a PtP SGi tunnel</w:t>
      </w:r>
      <w:r>
        <w:tab/>
      </w:r>
      <w:r>
        <w:fldChar w:fldCharType="begin" w:fldLock="1"/>
      </w:r>
      <w:r>
        <w:instrText xml:space="preserve"> PAGEREF _Toc161252651 \h </w:instrText>
      </w:r>
      <w:r>
        <w:fldChar w:fldCharType="separate"/>
      </w:r>
      <w:r>
        <w:t>118</w:t>
      </w:r>
      <w:r>
        <w:fldChar w:fldCharType="end"/>
      </w:r>
    </w:p>
    <w:p w14:paraId="52EB13E5" w14:textId="479E4AC9" w:rsidR="003C7E56" w:rsidRDefault="003C7E56">
      <w:pPr>
        <w:pStyle w:val="TOC2"/>
        <w:rPr>
          <w:rFonts w:asciiTheme="minorHAnsi" w:eastAsiaTheme="minorEastAsia" w:hAnsiTheme="minorHAnsi" w:cstheme="minorBidi"/>
          <w:kern w:val="2"/>
          <w:sz w:val="22"/>
          <w:szCs w:val="22"/>
          <w:lang w:eastAsia="en-GB"/>
          <w14:ligatures w14:val="standardContextual"/>
        </w:rPr>
      </w:pPr>
      <w:r>
        <w:t>7.11</w:t>
      </w:r>
      <w:r>
        <w:rPr>
          <w:rFonts w:asciiTheme="minorHAnsi" w:eastAsiaTheme="minorEastAsia" w:hAnsiTheme="minorHAnsi" w:cstheme="minorBidi"/>
          <w:kern w:val="2"/>
          <w:sz w:val="22"/>
          <w:szCs w:val="22"/>
          <w:lang w:eastAsia="en-GB"/>
          <w14:ligatures w14:val="standardContextual"/>
        </w:rPr>
        <w:tab/>
      </w:r>
      <w:r>
        <w:t>LI at SCEF</w:t>
      </w:r>
      <w:r>
        <w:tab/>
      </w:r>
      <w:r>
        <w:fldChar w:fldCharType="begin" w:fldLock="1"/>
      </w:r>
      <w:r>
        <w:instrText xml:space="preserve"> PAGEREF _Toc161252652 \h </w:instrText>
      </w:r>
      <w:r>
        <w:fldChar w:fldCharType="separate"/>
      </w:r>
      <w:r>
        <w:t>118</w:t>
      </w:r>
      <w:r>
        <w:fldChar w:fldCharType="end"/>
      </w:r>
    </w:p>
    <w:p w14:paraId="1F670B37" w14:textId="50E38C23" w:rsidR="003C7E56" w:rsidRDefault="003C7E56">
      <w:pPr>
        <w:pStyle w:val="TOC3"/>
        <w:rPr>
          <w:rFonts w:asciiTheme="minorHAnsi" w:eastAsiaTheme="minorEastAsia" w:hAnsiTheme="minorHAnsi" w:cstheme="minorBidi"/>
          <w:kern w:val="2"/>
          <w:sz w:val="22"/>
          <w:szCs w:val="22"/>
          <w:lang w:eastAsia="en-GB"/>
          <w14:ligatures w14:val="standardContextual"/>
        </w:rPr>
      </w:pPr>
      <w:r>
        <w:t>7.11.1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_Toc161252653 \h </w:instrText>
      </w:r>
      <w:r>
        <w:fldChar w:fldCharType="separate"/>
      </w:r>
      <w:r>
        <w:t>118</w:t>
      </w:r>
      <w:r>
        <w:fldChar w:fldCharType="end"/>
      </w:r>
    </w:p>
    <w:p w14:paraId="4F25FA59" w14:textId="11DABFFA" w:rsidR="003C7E56" w:rsidRDefault="003C7E56">
      <w:pPr>
        <w:pStyle w:val="TOC3"/>
        <w:rPr>
          <w:rFonts w:asciiTheme="minorHAnsi" w:eastAsiaTheme="minorEastAsia" w:hAnsiTheme="minorHAnsi" w:cstheme="minorBidi"/>
          <w:kern w:val="2"/>
          <w:sz w:val="22"/>
          <w:szCs w:val="22"/>
          <w:lang w:eastAsia="en-GB"/>
          <w14:ligatures w14:val="standardContextual"/>
        </w:rPr>
      </w:pPr>
      <w:r>
        <w:t>7.11.2</w:t>
      </w:r>
      <w:r>
        <w:rPr>
          <w:rFonts w:asciiTheme="minorHAnsi" w:eastAsiaTheme="minorEastAsia" w:hAnsiTheme="minorHAnsi" w:cstheme="minorBidi"/>
          <w:kern w:val="2"/>
          <w:sz w:val="22"/>
          <w:szCs w:val="22"/>
          <w:lang w:eastAsia="en-GB"/>
          <w14:ligatures w14:val="standardContextual"/>
        </w:rPr>
        <w:tab/>
      </w:r>
      <w:r w:rsidRPr="00CE5C66">
        <w:rPr>
          <w:rFonts w:eastAsiaTheme="majorEastAsia"/>
        </w:rPr>
        <w:t>LI for NIDD using SCEF</w:t>
      </w:r>
      <w:r>
        <w:tab/>
      </w:r>
      <w:r>
        <w:fldChar w:fldCharType="begin" w:fldLock="1"/>
      </w:r>
      <w:r>
        <w:instrText xml:space="preserve"> PAGEREF _Toc161252654 \h </w:instrText>
      </w:r>
      <w:r>
        <w:fldChar w:fldCharType="separate"/>
      </w:r>
      <w:r>
        <w:t>118</w:t>
      </w:r>
      <w:r>
        <w:fldChar w:fldCharType="end"/>
      </w:r>
    </w:p>
    <w:p w14:paraId="7F01F91A" w14:textId="2473048E" w:rsidR="003C7E56" w:rsidRDefault="003C7E56">
      <w:pPr>
        <w:pStyle w:val="TOC4"/>
        <w:rPr>
          <w:rFonts w:asciiTheme="minorHAnsi" w:eastAsiaTheme="minorEastAsia" w:hAnsiTheme="minorHAnsi" w:cstheme="minorBidi"/>
          <w:kern w:val="2"/>
          <w:sz w:val="22"/>
          <w:szCs w:val="22"/>
          <w:lang w:eastAsia="en-GB"/>
          <w14:ligatures w14:val="standardContextual"/>
        </w:rPr>
      </w:pPr>
      <w:r>
        <w:t>7.11.2.1</w:t>
      </w:r>
      <w:r>
        <w:rPr>
          <w:rFonts w:asciiTheme="minorHAnsi" w:eastAsiaTheme="minorEastAsia" w:hAnsiTheme="minorHAnsi" w:cstheme="minorBidi"/>
          <w:kern w:val="2"/>
          <w:sz w:val="22"/>
          <w:szCs w:val="22"/>
          <w:lang w:eastAsia="en-GB"/>
          <w14:ligatures w14:val="standardContextual"/>
        </w:rPr>
        <w:tab/>
      </w:r>
      <w:r w:rsidRPr="00CE5C66">
        <w:rPr>
          <w:rFonts w:cs="Arial"/>
        </w:rPr>
        <w:t>Architecture</w:t>
      </w:r>
      <w:r>
        <w:tab/>
      </w:r>
      <w:r>
        <w:fldChar w:fldCharType="begin" w:fldLock="1"/>
      </w:r>
      <w:r>
        <w:instrText xml:space="preserve"> PAGEREF _Toc161252655 \h </w:instrText>
      </w:r>
      <w:r>
        <w:fldChar w:fldCharType="separate"/>
      </w:r>
      <w:r>
        <w:t>118</w:t>
      </w:r>
      <w:r>
        <w:fldChar w:fldCharType="end"/>
      </w:r>
    </w:p>
    <w:p w14:paraId="09BE534F" w14:textId="5D0A2C4A" w:rsidR="003C7E56" w:rsidRDefault="003C7E56">
      <w:pPr>
        <w:pStyle w:val="TOC4"/>
        <w:rPr>
          <w:rFonts w:asciiTheme="minorHAnsi" w:eastAsiaTheme="minorEastAsia" w:hAnsiTheme="minorHAnsi" w:cstheme="minorBidi"/>
          <w:kern w:val="2"/>
          <w:sz w:val="22"/>
          <w:szCs w:val="22"/>
          <w:lang w:eastAsia="en-GB"/>
          <w14:ligatures w14:val="standardContextual"/>
        </w:rPr>
      </w:pPr>
      <w:r>
        <w:t>7.11.2.2</w:t>
      </w:r>
      <w:r>
        <w:rPr>
          <w:rFonts w:asciiTheme="minorHAnsi" w:eastAsiaTheme="minorEastAsia" w:hAnsiTheme="minorHAnsi" w:cstheme="minorBidi"/>
          <w:kern w:val="2"/>
          <w:sz w:val="22"/>
          <w:szCs w:val="22"/>
          <w:lang w:eastAsia="en-GB"/>
          <w14:ligatures w14:val="standardContextual"/>
        </w:rPr>
        <w:tab/>
      </w:r>
      <w:r>
        <w:t xml:space="preserve">Target </w:t>
      </w:r>
      <w:r w:rsidRPr="00CE5C66">
        <w:rPr>
          <w:rFonts w:cs="Arial"/>
        </w:rPr>
        <w:t>Identities</w:t>
      </w:r>
      <w:r>
        <w:tab/>
      </w:r>
      <w:r>
        <w:fldChar w:fldCharType="begin" w:fldLock="1"/>
      </w:r>
      <w:r>
        <w:instrText xml:space="preserve"> PAGEREF _Toc161252656 \h </w:instrText>
      </w:r>
      <w:r>
        <w:fldChar w:fldCharType="separate"/>
      </w:r>
      <w:r>
        <w:t>119</w:t>
      </w:r>
      <w:r>
        <w:fldChar w:fldCharType="end"/>
      </w:r>
    </w:p>
    <w:p w14:paraId="658EB0B9" w14:textId="60FD5D4F" w:rsidR="003C7E56" w:rsidRDefault="003C7E56">
      <w:pPr>
        <w:pStyle w:val="TOC4"/>
        <w:rPr>
          <w:rFonts w:asciiTheme="minorHAnsi" w:eastAsiaTheme="minorEastAsia" w:hAnsiTheme="minorHAnsi" w:cstheme="minorBidi"/>
          <w:kern w:val="2"/>
          <w:sz w:val="22"/>
          <w:szCs w:val="22"/>
          <w:lang w:eastAsia="en-GB"/>
          <w14:ligatures w14:val="standardContextual"/>
        </w:rPr>
      </w:pPr>
      <w:r>
        <w:t>7.11.2.3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_Toc161252657 \h </w:instrText>
      </w:r>
      <w:r>
        <w:fldChar w:fldCharType="separate"/>
      </w:r>
      <w:r>
        <w:t>120</w:t>
      </w:r>
      <w:r>
        <w:fldChar w:fldCharType="end"/>
      </w:r>
    </w:p>
    <w:p w14:paraId="2E1E9DCC" w14:textId="20080633" w:rsidR="003C7E56" w:rsidRDefault="003C7E56">
      <w:pPr>
        <w:pStyle w:val="TOC3"/>
        <w:rPr>
          <w:rFonts w:asciiTheme="minorHAnsi" w:eastAsiaTheme="minorEastAsia" w:hAnsiTheme="minorHAnsi" w:cstheme="minorBidi"/>
          <w:kern w:val="2"/>
          <w:sz w:val="22"/>
          <w:szCs w:val="22"/>
          <w:lang w:eastAsia="en-GB"/>
          <w14:ligatures w14:val="standardContextual"/>
        </w:rPr>
      </w:pPr>
      <w:r>
        <w:t>7.11.3</w:t>
      </w:r>
      <w:r>
        <w:rPr>
          <w:rFonts w:asciiTheme="minorHAnsi" w:eastAsiaTheme="minorEastAsia" w:hAnsiTheme="minorHAnsi" w:cstheme="minorBidi"/>
          <w:kern w:val="2"/>
          <w:sz w:val="22"/>
          <w:szCs w:val="22"/>
          <w:lang w:eastAsia="en-GB"/>
          <w14:ligatures w14:val="standardContextual"/>
        </w:rPr>
        <w:tab/>
      </w:r>
      <w:r>
        <w:t>LI for device triggering</w:t>
      </w:r>
      <w:r>
        <w:tab/>
      </w:r>
      <w:r>
        <w:fldChar w:fldCharType="begin" w:fldLock="1"/>
      </w:r>
      <w:r>
        <w:instrText xml:space="preserve"> PAGEREF _Toc161252658 \h </w:instrText>
      </w:r>
      <w:r>
        <w:fldChar w:fldCharType="separate"/>
      </w:r>
      <w:r>
        <w:t>120</w:t>
      </w:r>
      <w:r>
        <w:fldChar w:fldCharType="end"/>
      </w:r>
    </w:p>
    <w:p w14:paraId="679866DC" w14:textId="56CF946B" w:rsidR="003C7E56" w:rsidRDefault="003C7E56">
      <w:pPr>
        <w:pStyle w:val="TOC4"/>
        <w:rPr>
          <w:rFonts w:asciiTheme="minorHAnsi" w:eastAsiaTheme="minorEastAsia" w:hAnsiTheme="minorHAnsi" w:cstheme="minorBidi"/>
          <w:kern w:val="2"/>
          <w:sz w:val="22"/>
          <w:szCs w:val="22"/>
          <w:lang w:eastAsia="en-GB"/>
          <w14:ligatures w14:val="standardContextual"/>
        </w:rPr>
      </w:pPr>
      <w:r>
        <w:t>7.11.3.1</w:t>
      </w:r>
      <w:r>
        <w:rPr>
          <w:rFonts w:asciiTheme="minorHAnsi" w:eastAsiaTheme="minorEastAsia" w:hAnsiTheme="minorHAnsi" w:cstheme="minorBidi"/>
          <w:kern w:val="2"/>
          <w:sz w:val="22"/>
          <w:szCs w:val="22"/>
          <w:lang w:eastAsia="en-GB"/>
          <w14:ligatures w14:val="standardContextual"/>
        </w:rPr>
        <w:tab/>
      </w:r>
      <w:r w:rsidRPr="00CE5C66">
        <w:rPr>
          <w:rFonts w:cs="Arial"/>
        </w:rPr>
        <w:t>Background</w:t>
      </w:r>
      <w:r>
        <w:tab/>
      </w:r>
      <w:r>
        <w:fldChar w:fldCharType="begin" w:fldLock="1"/>
      </w:r>
      <w:r>
        <w:instrText xml:space="preserve"> PAGEREF _Toc161252659 \h </w:instrText>
      </w:r>
      <w:r>
        <w:fldChar w:fldCharType="separate"/>
      </w:r>
      <w:r>
        <w:t>120</w:t>
      </w:r>
      <w:r>
        <w:fldChar w:fldCharType="end"/>
      </w:r>
    </w:p>
    <w:p w14:paraId="5CAEF843" w14:textId="2B0C3501" w:rsidR="003C7E56" w:rsidRDefault="003C7E56">
      <w:pPr>
        <w:pStyle w:val="TOC4"/>
        <w:rPr>
          <w:rFonts w:asciiTheme="minorHAnsi" w:eastAsiaTheme="minorEastAsia" w:hAnsiTheme="minorHAnsi" w:cstheme="minorBidi"/>
          <w:kern w:val="2"/>
          <w:sz w:val="22"/>
          <w:szCs w:val="22"/>
          <w:lang w:eastAsia="en-GB"/>
          <w14:ligatures w14:val="standardContextual"/>
        </w:rPr>
      </w:pPr>
      <w:r>
        <w:t>7.11.3.2</w:t>
      </w:r>
      <w:r>
        <w:rPr>
          <w:rFonts w:asciiTheme="minorHAnsi" w:eastAsiaTheme="minorEastAsia" w:hAnsiTheme="minorHAnsi" w:cstheme="minorBidi"/>
          <w:kern w:val="2"/>
          <w:sz w:val="22"/>
          <w:szCs w:val="22"/>
          <w:lang w:eastAsia="en-GB"/>
          <w14:ligatures w14:val="standardContextual"/>
        </w:rPr>
        <w:tab/>
      </w:r>
      <w:r w:rsidRPr="00CE5C66">
        <w:rPr>
          <w:rFonts w:cs="Arial"/>
        </w:rPr>
        <w:t>Architecture</w:t>
      </w:r>
      <w:r>
        <w:tab/>
      </w:r>
      <w:r>
        <w:fldChar w:fldCharType="begin" w:fldLock="1"/>
      </w:r>
      <w:r>
        <w:instrText xml:space="preserve"> PAGEREF _Toc161252660 \h </w:instrText>
      </w:r>
      <w:r>
        <w:fldChar w:fldCharType="separate"/>
      </w:r>
      <w:r>
        <w:t>121</w:t>
      </w:r>
      <w:r>
        <w:fldChar w:fldCharType="end"/>
      </w:r>
    </w:p>
    <w:p w14:paraId="3F770339" w14:textId="53BB572B" w:rsidR="003C7E56" w:rsidRDefault="003C7E56">
      <w:pPr>
        <w:pStyle w:val="TOC4"/>
        <w:rPr>
          <w:rFonts w:asciiTheme="minorHAnsi" w:eastAsiaTheme="minorEastAsia" w:hAnsiTheme="minorHAnsi" w:cstheme="minorBidi"/>
          <w:kern w:val="2"/>
          <w:sz w:val="22"/>
          <w:szCs w:val="22"/>
          <w:lang w:eastAsia="en-GB"/>
          <w14:ligatures w14:val="standardContextual"/>
        </w:rPr>
      </w:pPr>
      <w:r>
        <w:t>7.11.3.3</w:t>
      </w:r>
      <w:r>
        <w:rPr>
          <w:rFonts w:asciiTheme="minorHAnsi" w:eastAsiaTheme="minorEastAsia" w:hAnsiTheme="minorHAnsi" w:cstheme="minorBidi"/>
          <w:kern w:val="2"/>
          <w:sz w:val="22"/>
          <w:szCs w:val="22"/>
          <w:lang w:eastAsia="en-GB"/>
          <w14:ligatures w14:val="standardContextual"/>
        </w:rPr>
        <w:tab/>
      </w:r>
      <w:r w:rsidRPr="00CE5C66">
        <w:rPr>
          <w:rFonts w:cs="Arial"/>
        </w:rPr>
        <w:t>Target identities</w:t>
      </w:r>
      <w:r>
        <w:tab/>
      </w:r>
      <w:r>
        <w:fldChar w:fldCharType="begin" w:fldLock="1"/>
      </w:r>
      <w:r>
        <w:instrText xml:space="preserve"> PAGEREF _Toc161252661 \h </w:instrText>
      </w:r>
      <w:r>
        <w:fldChar w:fldCharType="separate"/>
      </w:r>
      <w:r>
        <w:t>121</w:t>
      </w:r>
      <w:r>
        <w:fldChar w:fldCharType="end"/>
      </w:r>
    </w:p>
    <w:p w14:paraId="53C3763A" w14:textId="425F6EE8" w:rsidR="003C7E56" w:rsidRDefault="003C7E56">
      <w:pPr>
        <w:pStyle w:val="TOC4"/>
        <w:rPr>
          <w:rFonts w:asciiTheme="minorHAnsi" w:eastAsiaTheme="minorEastAsia" w:hAnsiTheme="minorHAnsi" w:cstheme="minorBidi"/>
          <w:kern w:val="2"/>
          <w:sz w:val="22"/>
          <w:szCs w:val="22"/>
          <w:lang w:eastAsia="en-GB"/>
          <w14:ligatures w14:val="standardContextual"/>
        </w:rPr>
      </w:pPr>
      <w:r>
        <w:t>7.11.3.4</w:t>
      </w:r>
      <w:r>
        <w:rPr>
          <w:rFonts w:asciiTheme="minorHAnsi" w:eastAsiaTheme="minorEastAsia" w:hAnsiTheme="minorHAnsi" w:cstheme="minorBidi"/>
          <w:kern w:val="2"/>
          <w:sz w:val="22"/>
          <w:szCs w:val="22"/>
          <w:lang w:eastAsia="en-GB"/>
          <w14:ligatures w14:val="standardContextual"/>
        </w:rPr>
        <w:tab/>
      </w:r>
      <w:r w:rsidRPr="00CE5C66">
        <w:rPr>
          <w:rFonts w:cs="Arial"/>
        </w:rPr>
        <w:t>IRI events</w:t>
      </w:r>
      <w:r>
        <w:tab/>
      </w:r>
      <w:r>
        <w:fldChar w:fldCharType="begin" w:fldLock="1"/>
      </w:r>
      <w:r>
        <w:instrText xml:space="preserve"> PAGEREF _Toc161252662 \h </w:instrText>
      </w:r>
      <w:r>
        <w:fldChar w:fldCharType="separate"/>
      </w:r>
      <w:r>
        <w:t>121</w:t>
      </w:r>
      <w:r>
        <w:fldChar w:fldCharType="end"/>
      </w:r>
    </w:p>
    <w:p w14:paraId="0C9B64B8" w14:textId="20AC260D" w:rsidR="003C7E56" w:rsidRDefault="003C7E56">
      <w:pPr>
        <w:pStyle w:val="TOC3"/>
        <w:rPr>
          <w:rFonts w:asciiTheme="minorHAnsi" w:eastAsiaTheme="minorEastAsia" w:hAnsiTheme="minorHAnsi" w:cstheme="minorBidi"/>
          <w:kern w:val="2"/>
          <w:sz w:val="22"/>
          <w:szCs w:val="22"/>
          <w:lang w:eastAsia="en-GB"/>
          <w14:ligatures w14:val="standardContextual"/>
        </w:rPr>
      </w:pPr>
      <w:r>
        <w:t>7.11.4</w:t>
      </w:r>
      <w:r>
        <w:rPr>
          <w:rFonts w:asciiTheme="minorHAnsi" w:eastAsiaTheme="minorEastAsia" w:hAnsiTheme="minorHAnsi" w:cstheme="minorBidi"/>
          <w:kern w:val="2"/>
          <w:sz w:val="22"/>
          <w:szCs w:val="22"/>
          <w:lang w:eastAsia="en-GB"/>
          <w14:ligatures w14:val="standardContextual"/>
        </w:rPr>
        <w:tab/>
      </w:r>
      <w:r>
        <w:t xml:space="preserve">LI for </w:t>
      </w:r>
      <w:r w:rsidRPr="00CE5C66">
        <w:rPr>
          <w:rFonts w:cs="Arial"/>
        </w:rPr>
        <w:t>MSISDN-less MO SMS</w:t>
      </w:r>
      <w:r>
        <w:tab/>
      </w:r>
      <w:r>
        <w:fldChar w:fldCharType="begin" w:fldLock="1"/>
      </w:r>
      <w:r>
        <w:instrText xml:space="preserve"> PAGEREF _Toc161252663 \h </w:instrText>
      </w:r>
      <w:r>
        <w:fldChar w:fldCharType="separate"/>
      </w:r>
      <w:r>
        <w:t>122</w:t>
      </w:r>
      <w:r>
        <w:fldChar w:fldCharType="end"/>
      </w:r>
    </w:p>
    <w:p w14:paraId="40738B8F" w14:textId="039B9C08" w:rsidR="003C7E56" w:rsidRDefault="003C7E56">
      <w:pPr>
        <w:pStyle w:val="TOC4"/>
        <w:rPr>
          <w:rFonts w:asciiTheme="minorHAnsi" w:eastAsiaTheme="minorEastAsia" w:hAnsiTheme="minorHAnsi" w:cstheme="minorBidi"/>
          <w:kern w:val="2"/>
          <w:sz w:val="22"/>
          <w:szCs w:val="22"/>
          <w:lang w:eastAsia="en-GB"/>
          <w14:ligatures w14:val="standardContextual"/>
        </w:rPr>
      </w:pPr>
      <w:r>
        <w:t>7.11.4.1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_Toc161252664 \h </w:instrText>
      </w:r>
      <w:r>
        <w:fldChar w:fldCharType="separate"/>
      </w:r>
      <w:r>
        <w:t>122</w:t>
      </w:r>
      <w:r>
        <w:fldChar w:fldCharType="end"/>
      </w:r>
    </w:p>
    <w:p w14:paraId="2BBDC6F1" w14:textId="4249753E" w:rsidR="003C7E56" w:rsidRDefault="003C7E56">
      <w:pPr>
        <w:pStyle w:val="TOC4"/>
        <w:rPr>
          <w:rFonts w:asciiTheme="minorHAnsi" w:eastAsiaTheme="minorEastAsia" w:hAnsiTheme="minorHAnsi" w:cstheme="minorBidi"/>
          <w:kern w:val="2"/>
          <w:sz w:val="22"/>
          <w:szCs w:val="22"/>
          <w:lang w:eastAsia="en-GB"/>
          <w14:ligatures w14:val="standardContextual"/>
        </w:rPr>
      </w:pPr>
      <w:r>
        <w:t>7.11.4.2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_Toc161252665 \h </w:instrText>
      </w:r>
      <w:r>
        <w:fldChar w:fldCharType="separate"/>
      </w:r>
      <w:r>
        <w:t>122</w:t>
      </w:r>
      <w:r>
        <w:fldChar w:fldCharType="end"/>
      </w:r>
    </w:p>
    <w:p w14:paraId="2A85C4CC" w14:textId="3EC70BF3" w:rsidR="003C7E56" w:rsidRDefault="003C7E56">
      <w:pPr>
        <w:pStyle w:val="TOC4"/>
        <w:rPr>
          <w:rFonts w:asciiTheme="minorHAnsi" w:eastAsiaTheme="minorEastAsia" w:hAnsiTheme="minorHAnsi" w:cstheme="minorBidi"/>
          <w:kern w:val="2"/>
          <w:sz w:val="22"/>
          <w:szCs w:val="22"/>
          <w:lang w:eastAsia="en-GB"/>
          <w14:ligatures w14:val="standardContextual"/>
        </w:rPr>
      </w:pPr>
      <w:r>
        <w:t>7.11.4.3</w:t>
      </w:r>
      <w:r>
        <w:rPr>
          <w:rFonts w:asciiTheme="minorHAnsi" w:eastAsiaTheme="minorEastAsia" w:hAnsiTheme="minorHAnsi" w:cstheme="minorBidi"/>
          <w:kern w:val="2"/>
          <w:sz w:val="22"/>
          <w:szCs w:val="22"/>
          <w:lang w:eastAsia="en-GB"/>
          <w14:ligatures w14:val="standardContextual"/>
        </w:rPr>
        <w:tab/>
      </w:r>
      <w:r w:rsidRPr="00CE5C66">
        <w:rPr>
          <w:rFonts w:cs="Arial"/>
        </w:rPr>
        <w:t>Target identities</w:t>
      </w:r>
      <w:r>
        <w:tab/>
      </w:r>
      <w:r>
        <w:fldChar w:fldCharType="begin" w:fldLock="1"/>
      </w:r>
      <w:r>
        <w:instrText xml:space="preserve"> PAGEREF _Toc161252666 \h </w:instrText>
      </w:r>
      <w:r>
        <w:fldChar w:fldCharType="separate"/>
      </w:r>
      <w:r>
        <w:t>122</w:t>
      </w:r>
      <w:r>
        <w:fldChar w:fldCharType="end"/>
      </w:r>
    </w:p>
    <w:p w14:paraId="68DB9741" w14:textId="4120D8C3" w:rsidR="003C7E56" w:rsidRDefault="003C7E56">
      <w:pPr>
        <w:pStyle w:val="TOC4"/>
        <w:rPr>
          <w:rFonts w:asciiTheme="minorHAnsi" w:eastAsiaTheme="minorEastAsia" w:hAnsiTheme="minorHAnsi" w:cstheme="minorBidi"/>
          <w:kern w:val="2"/>
          <w:sz w:val="22"/>
          <w:szCs w:val="22"/>
          <w:lang w:eastAsia="en-GB"/>
          <w14:ligatures w14:val="standardContextual"/>
        </w:rPr>
      </w:pPr>
      <w:r>
        <w:t>7.11.4.4</w:t>
      </w:r>
      <w:r>
        <w:rPr>
          <w:rFonts w:asciiTheme="minorHAnsi" w:eastAsiaTheme="minorEastAsia" w:hAnsiTheme="minorHAnsi" w:cstheme="minorBidi"/>
          <w:kern w:val="2"/>
          <w:sz w:val="22"/>
          <w:szCs w:val="22"/>
          <w:lang w:eastAsia="en-GB"/>
          <w14:ligatures w14:val="standardContextual"/>
        </w:rPr>
        <w:tab/>
      </w:r>
      <w:r w:rsidRPr="00CE5C66">
        <w:rPr>
          <w:rFonts w:cs="Arial"/>
        </w:rPr>
        <w:t>IRI events</w:t>
      </w:r>
      <w:r>
        <w:tab/>
      </w:r>
      <w:r>
        <w:fldChar w:fldCharType="begin" w:fldLock="1"/>
      </w:r>
      <w:r>
        <w:instrText xml:space="preserve"> PAGEREF _Toc161252667 \h </w:instrText>
      </w:r>
      <w:r>
        <w:fldChar w:fldCharType="separate"/>
      </w:r>
      <w:r>
        <w:t>122</w:t>
      </w:r>
      <w:r>
        <w:fldChar w:fldCharType="end"/>
      </w:r>
    </w:p>
    <w:p w14:paraId="4B468DF3" w14:textId="62C81097" w:rsidR="003C7E56" w:rsidRDefault="003C7E56">
      <w:pPr>
        <w:pStyle w:val="TOC3"/>
        <w:rPr>
          <w:rFonts w:asciiTheme="minorHAnsi" w:eastAsiaTheme="minorEastAsia" w:hAnsiTheme="minorHAnsi" w:cstheme="minorBidi"/>
          <w:kern w:val="2"/>
          <w:sz w:val="22"/>
          <w:szCs w:val="22"/>
          <w:lang w:eastAsia="en-GB"/>
          <w14:ligatures w14:val="standardContextual"/>
        </w:rPr>
      </w:pPr>
      <w:r>
        <w:t>7.11.5</w:t>
      </w:r>
      <w:r>
        <w:rPr>
          <w:rFonts w:asciiTheme="minorHAnsi" w:eastAsiaTheme="minorEastAsia" w:hAnsiTheme="minorHAnsi" w:cstheme="minorBidi"/>
          <w:kern w:val="2"/>
          <w:sz w:val="22"/>
          <w:szCs w:val="22"/>
          <w:lang w:eastAsia="en-GB"/>
          <w14:ligatures w14:val="standardContextual"/>
        </w:rPr>
        <w:tab/>
      </w:r>
      <w:r>
        <w:t xml:space="preserve">LI for </w:t>
      </w:r>
      <w:r w:rsidRPr="00CE5C66">
        <w:rPr>
          <w:rFonts w:cs="Arial"/>
        </w:rPr>
        <w:t>parameter provisioning</w:t>
      </w:r>
      <w:r>
        <w:tab/>
      </w:r>
      <w:r>
        <w:fldChar w:fldCharType="begin" w:fldLock="1"/>
      </w:r>
      <w:r>
        <w:instrText xml:space="preserve"> PAGEREF _Toc161252668 \h </w:instrText>
      </w:r>
      <w:r>
        <w:fldChar w:fldCharType="separate"/>
      </w:r>
      <w:r>
        <w:t>123</w:t>
      </w:r>
      <w:r>
        <w:fldChar w:fldCharType="end"/>
      </w:r>
    </w:p>
    <w:p w14:paraId="6CC08E59" w14:textId="77E7AF25" w:rsidR="003C7E56" w:rsidRDefault="003C7E56">
      <w:pPr>
        <w:pStyle w:val="TOC4"/>
        <w:rPr>
          <w:rFonts w:asciiTheme="minorHAnsi" w:eastAsiaTheme="minorEastAsia" w:hAnsiTheme="minorHAnsi" w:cstheme="minorBidi"/>
          <w:kern w:val="2"/>
          <w:sz w:val="22"/>
          <w:szCs w:val="22"/>
          <w:lang w:eastAsia="en-GB"/>
          <w14:ligatures w14:val="standardContextual"/>
        </w:rPr>
      </w:pPr>
      <w:r>
        <w:t>7.11.5.1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_Toc161252669 \h </w:instrText>
      </w:r>
      <w:r>
        <w:fldChar w:fldCharType="separate"/>
      </w:r>
      <w:r>
        <w:t>123</w:t>
      </w:r>
      <w:r>
        <w:fldChar w:fldCharType="end"/>
      </w:r>
    </w:p>
    <w:p w14:paraId="3221DBD4" w14:textId="394AD6A3" w:rsidR="003C7E56" w:rsidRDefault="003C7E56">
      <w:pPr>
        <w:pStyle w:val="TOC4"/>
        <w:rPr>
          <w:rFonts w:asciiTheme="minorHAnsi" w:eastAsiaTheme="minorEastAsia" w:hAnsiTheme="minorHAnsi" w:cstheme="minorBidi"/>
          <w:kern w:val="2"/>
          <w:sz w:val="22"/>
          <w:szCs w:val="22"/>
          <w:lang w:eastAsia="en-GB"/>
          <w14:ligatures w14:val="standardContextual"/>
        </w:rPr>
      </w:pPr>
      <w:r>
        <w:t>7.11.5.2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_Toc161252670 \h </w:instrText>
      </w:r>
      <w:r>
        <w:fldChar w:fldCharType="separate"/>
      </w:r>
      <w:r>
        <w:t>123</w:t>
      </w:r>
      <w:r>
        <w:fldChar w:fldCharType="end"/>
      </w:r>
    </w:p>
    <w:p w14:paraId="57FB1248" w14:textId="3FEF748B" w:rsidR="003C7E56" w:rsidRDefault="003C7E56">
      <w:pPr>
        <w:pStyle w:val="TOC4"/>
        <w:rPr>
          <w:rFonts w:asciiTheme="minorHAnsi" w:eastAsiaTheme="minorEastAsia" w:hAnsiTheme="minorHAnsi" w:cstheme="minorBidi"/>
          <w:kern w:val="2"/>
          <w:sz w:val="22"/>
          <w:szCs w:val="22"/>
          <w:lang w:eastAsia="en-GB"/>
          <w14:ligatures w14:val="standardContextual"/>
        </w:rPr>
      </w:pPr>
      <w:r>
        <w:t>7.11.5.3</w:t>
      </w:r>
      <w:r>
        <w:rPr>
          <w:rFonts w:asciiTheme="minorHAnsi" w:eastAsiaTheme="minorEastAsia" w:hAnsiTheme="minorHAnsi" w:cstheme="minorBidi"/>
          <w:kern w:val="2"/>
          <w:sz w:val="22"/>
          <w:szCs w:val="22"/>
          <w:lang w:eastAsia="en-GB"/>
          <w14:ligatures w14:val="standardContextual"/>
        </w:rPr>
        <w:tab/>
      </w:r>
      <w:r w:rsidRPr="00CE5C66">
        <w:rPr>
          <w:rFonts w:cs="Arial"/>
        </w:rPr>
        <w:t>Target identities</w:t>
      </w:r>
      <w:r>
        <w:tab/>
      </w:r>
      <w:r>
        <w:fldChar w:fldCharType="begin" w:fldLock="1"/>
      </w:r>
      <w:r>
        <w:instrText xml:space="preserve"> PAGEREF _Toc161252671 \h </w:instrText>
      </w:r>
      <w:r>
        <w:fldChar w:fldCharType="separate"/>
      </w:r>
      <w:r>
        <w:t>123</w:t>
      </w:r>
      <w:r>
        <w:fldChar w:fldCharType="end"/>
      </w:r>
    </w:p>
    <w:p w14:paraId="55F92BD2" w14:textId="31B76BC8" w:rsidR="003C7E56" w:rsidRDefault="003C7E56">
      <w:pPr>
        <w:pStyle w:val="TOC4"/>
        <w:rPr>
          <w:rFonts w:asciiTheme="minorHAnsi" w:eastAsiaTheme="minorEastAsia" w:hAnsiTheme="minorHAnsi" w:cstheme="minorBidi"/>
          <w:kern w:val="2"/>
          <w:sz w:val="22"/>
          <w:szCs w:val="22"/>
          <w:lang w:eastAsia="en-GB"/>
          <w14:ligatures w14:val="standardContextual"/>
        </w:rPr>
      </w:pPr>
      <w:r>
        <w:t>7.11.5.4</w:t>
      </w:r>
      <w:r>
        <w:rPr>
          <w:rFonts w:asciiTheme="minorHAnsi" w:eastAsiaTheme="minorEastAsia" w:hAnsiTheme="minorHAnsi" w:cstheme="minorBidi"/>
          <w:kern w:val="2"/>
          <w:sz w:val="22"/>
          <w:szCs w:val="22"/>
          <w:lang w:eastAsia="en-GB"/>
          <w14:ligatures w14:val="standardContextual"/>
        </w:rPr>
        <w:tab/>
      </w:r>
      <w:r w:rsidRPr="00CE5C66">
        <w:rPr>
          <w:rFonts w:cs="Arial"/>
        </w:rPr>
        <w:t>IRI events</w:t>
      </w:r>
      <w:r>
        <w:tab/>
      </w:r>
      <w:r>
        <w:fldChar w:fldCharType="begin" w:fldLock="1"/>
      </w:r>
      <w:r>
        <w:instrText xml:space="preserve"> PAGEREF _Toc161252672 \h </w:instrText>
      </w:r>
      <w:r>
        <w:fldChar w:fldCharType="separate"/>
      </w:r>
      <w:r>
        <w:t>123</w:t>
      </w:r>
      <w:r>
        <w:fldChar w:fldCharType="end"/>
      </w:r>
    </w:p>
    <w:p w14:paraId="5313050F" w14:textId="01B11C48" w:rsidR="003C7E56" w:rsidRDefault="003C7E56">
      <w:pPr>
        <w:pStyle w:val="TOC3"/>
        <w:rPr>
          <w:rFonts w:asciiTheme="minorHAnsi" w:eastAsiaTheme="minorEastAsia" w:hAnsiTheme="minorHAnsi" w:cstheme="minorBidi"/>
          <w:kern w:val="2"/>
          <w:sz w:val="22"/>
          <w:szCs w:val="22"/>
          <w:lang w:eastAsia="en-GB"/>
          <w14:ligatures w14:val="standardContextual"/>
        </w:rPr>
      </w:pPr>
      <w:r>
        <w:t>7.11.6</w:t>
      </w:r>
      <w:r>
        <w:rPr>
          <w:rFonts w:asciiTheme="minorHAnsi" w:eastAsiaTheme="minorEastAsia" w:hAnsiTheme="minorHAnsi" w:cstheme="minorBidi"/>
          <w:kern w:val="2"/>
          <w:sz w:val="22"/>
          <w:szCs w:val="22"/>
          <w:lang w:eastAsia="en-GB"/>
          <w14:ligatures w14:val="standardContextual"/>
        </w:rPr>
        <w:tab/>
      </w:r>
      <w:r>
        <w:t>LI for AS session with QoS</w:t>
      </w:r>
      <w:r>
        <w:tab/>
      </w:r>
      <w:r>
        <w:fldChar w:fldCharType="begin" w:fldLock="1"/>
      </w:r>
      <w:r>
        <w:instrText xml:space="preserve"> PAGEREF _Toc161252673 \h </w:instrText>
      </w:r>
      <w:r>
        <w:fldChar w:fldCharType="separate"/>
      </w:r>
      <w:r>
        <w:t>123</w:t>
      </w:r>
      <w:r>
        <w:fldChar w:fldCharType="end"/>
      </w:r>
    </w:p>
    <w:p w14:paraId="1BB5EE43" w14:textId="3F1D7F78" w:rsidR="003C7E56" w:rsidRDefault="003C7E56">
      <w:pPr>
        <w:pStyle w:val="TOC4"/>
        <w:rPr>
          <w:rFonts w:asciiTheme="minorHAnsi" w:eastAsiaTheme="minorEastAsia" w:hAnsiTheme="minorHAnsi" w:cstheme="minorBidi"/>
          <w:kern w:val="2"/>
          <w:sz w:val="22"/>
          <w:szCs w:val="22"/>
          <w:lang w:eastAsia="en-GB"/>
          <w14:ligatures w14:val="standardContextual"/>
        </w:rPr>
      </w:pPr>
      <w:r>
        <w:t>7.11.6.1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_Toc161252674 \h </w:instrText>
      </w:r>
      <w:r>
        <w:fldChar w:fldCharType="separate"/>
      </w:r>
      <w:r>
        <w:t>123</w:t>
      </w:r>
      <w:r>
        <w:fldChar w:fldCharType="end"/>
      </w:r>
    </w:p>
    <w:p w14:paraId="2D8243B4" w14:textId="5D4F6534" w:rsidR="003C7E56" w:rsidRDefault="003C7E56">
      <w:pPr>
        <w:pStyle w:val="TOC4"/>
        <w:rPr>
          <w:rFonts w:asciiTheme="minorHAnsi" w:eastAsiaTheme="minorEastAsia" w:hAnsiTheme="minorHAnsi" w:cstheme="minorBidi"/>
          <w:kern w:val="2"/>
          <w:sz w:val="22"/>
          <w:szCs w:val="22"/>
          <w:lang w:eastAsia="en-GB"/>
          <w14:ligatures w14:val="standardContextual"/>
        </w:rPr>
      </w:pPr>
      <w:r>
        <w:t>7.11.6.2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_Toc161252675 \h </w:instrText>
      </w:r>
      <w:r>
        <w:fldChar w:fldCharType="separate"/>
      </w:r>
      <w:r>
        <w:t>124</w:t>
      </w:r>
      <w:r>
        <w:fldChar w:fldCharType="end"/>
      </w:r>
    </w:p>
    <w:p w14:paraId="796C0F2D" w14:textId="6BE85596" w:rsidR="003C7E56" w:rsidRDefault="003C7E56">
      <w:pPr>
        <w:pStyle w:val="TOC4"/>
        <w:rPr>
          <w:rFonts w:asciiTheme="minorHAnsi" w:eastAsiaTheme="minorEastAsia" w:hAnsiTheme="minorHAnsi" w:cstheme="minorBidi"/>
          <w:kern w:val="2"/>
          <w:sz w:val="22"/>
          <w:szCs w:val="22"/>
          <w:lang w:eastAsia="en-GB"/>
          <w14:ligatures w14:val="standardContextual"/>
        </w:rPr>
      </w:pPr>
      <w:r>
        <w:t>7.11.6.3</w:t>
      </w:r>
      <w:r>
        <w:rPr>
          <w:rFonts w:asciiTheme="minorHAnsi" w:eastAsiaTheme="minorEastAsia" w:hAnsiTheme="minorHAnsi" w:cstheme="minorBidi"/>
          <w:kern w:val="2"/>
          <w:sz w:val="22"/>
          <w:szCs w:val="22"/>
          <w:lang w:eastAsia="en-GB"/>
          <w14:ligatures w14:val="standardContextual"/>
        </w:rPr>
        <w:tab/>
      </w:r>
      <w:r w:rsidRPr="00CE5C66">
        <w:rPr>
          <w:rFonts w:cs="Arial"/>
        </w:rPr>
        <w:t>Target identities</w:t>
      </w:r>
      <w:r>
        <w:tab/>
      </w:r>
      <w:r>
        <w:fldChar w:fldCharType="begin" w:fldLock="1"/>
      </w:r>
      <w:r>
        <w:instrText xml:space="preserve"> PAGEREF _Toc161252676 \h </w:instrText>
      </w:r>
      <w:r>
        <w:fldChar w:fldCharType="separate"/>
      </w:r>
      <w:r>
        <w:t>124</w:t>
      </w:r>
      <w:r>
        <w:fldChar w:fldCharType="end"/>
      </w:r>
    </w:p>
    <w:p w14:paraId="418F39CB" w14:textId="6AC5C9E7" w:rsidR="003C7E56" w:rsidRDefault="003C7E56">
      <w:pPr>
        <w:pStyle w:val="TOC4"/>
        <w:rPr>
          <w:rFonts w:asciiTheme="minorHAnsi" w:eastAsiaTheme="minorEastAsia" w:hAnsiTheme="minorHAnsi" w:cstheme="minorBidi"/>
          <w:kern w:val="2"/>
          <w:sz w:val="22"/>
          <w:szCs w:val="22"/>
          <w:lang w:eastAsia="en-GB"/>
          <w14:ligatures w14:val="standardContextual"/>
        </w:rPr>
      </w:pPr>
      <w:r>
        <w:t>7.11.6.4</w:t>
      </w:r>
      <w:r>
        <w:rPr>
          <w:rFonts w:asciiTheme="minorHAnsi" w:eastAsiaTheme="minorEastAsia" w:hAnsiTheme="minorHAnsi" w:cstheme="minorBidi"/>
          <w:kern w:val="2"/>
          <w:sz w:val="22"/>
          <w:szCs w:val="22"/>
          <w:lang w:eastAsia="en-GB"/>
          <w14:ligatures w14:val="standardContextual"/>
        </w:rPr>
        <w:tab/>
      </w:r>
      <w:r w:rsidRPr="00CE5C66">
        <w:rPr>
          <w:rFonts w:cs="Arial"/>
        </w:rPr>
        <w:t>IRI events</w:t>
      </w:r>
      <w:r>
        <w:tab/>
      </w:r>
      <w:r>
        <w:fldChar w:fldCharType="begin" w:fldLock="1"/>
      </w:r>
      <w:r>
        <w:instrText xml:space="preserve"> PAGEREF _Toc161252677 \h </w:instrText>
      </w:r>
      <w:r>
        <w:fldChar w:fldCharType="separate"/>
      </w:r>
      <w:r>
        <w:t>124</w:t>
      </w:r>
      <w:r>
        <w:fldChar w:fldCharType="end"/>
      </w:r>
    </w:p>
    <w:p w14:paraId="2EA8F1BF" w14:textId="34C41411" w:rsidR="003C7E56" w:rsidRDefault="003C7E56">
      <w:pPr>
        <w:pStyle w:val="TOC2"/>
        <w:rPr>
          <w:rFonts w:asciiTheme="minorHAnsi" w:eastAsiaTheme="minorEastAsia" w:hAnsiTheme="minorHAnsi" w:cstheme="minorBidi"/>
          <w:kern w:val="2"/>
          <w:sz w:val="22"/>
          <w:szCs w:val="22"/>
          <w:lang w:eastAsia="en-GB"/>
          <w14:ligatures w14:val="standardContextual"/>
        </w:rPr>
      </w:pPr>
      <w:r>
        <w:t>7.12</w:t>
      </w:r>
      <w:r>
        <w:rPr>
          <w:rFonts w:asciiTheme="minorHAnsi" w:eastAsiaTheme="minorEastAsia" w:hAnsiTheme="minorHAnsi" w:cstheme="minorBidi"/>
          <w:kern w:val="2"/>
          <w:sz w:val="22"/>
          <w:szCs w:val="22"/>
          <w:lang w:eastAsia="en-GB"/>
          <w14:ligatures w14:val="standardContextual"/>
        </w:rPr>
        <w:tab/>
      </w:r>
      <w:r>
        <w:t>Data</w:t>
      </w:r>
      <w:r>
        <w:tab/>
      </w:r>
      <w:r>
        <w:fldChar w:fldCharType="begin" w:fldLock="1"/>
      </w:r>
      <w:r>
        <w:instrText xml:space="preserve"> PAGEREF _Toc161252678 \h </w:instrText>
      </w:r>
      <w:r>
        <w:fldChar w:fldCharType="separate"/>
      </w:r>
      <w:r>
        <w:t>124</w:t>
      </w:r>
      <w:r>
        <w:fldChar w:fldCharType="end"/>
      </w:r>
    </w:p>
    <w:p w14:paraId="224EED6D" w14:textId="39EE7DFD" w:rsidR="003C7E56" w:rsidRDefault="003C7E56">
      <w:pPr>
        <w:pStyle w:val="TOC3"/>
        <w:rPr>
          <w:rFonts w:asciiTheme="minorHAnsi" w:eastAsiaTheme="minorEastAsia" w:hAnsiTheme="minorHAnsi" w:cstheme="minorBidi"/>
          <w:kern w:val="2"/>
          <w:sz w:val="22"/>
          <w:szCs w:val="22"/>
          <w:lang w:eastAsia="en-GB"/>
          <w14:ligatures w14:val="standardContextual"/>
        </w:rPr>
      </w:pPr>
      <w:r>
        <w:t>7.12.1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_Toc161252679 \h </w:instrText>
      </w:r>
      <w:r>
        <w:fldChar w:fldCharType="separate"/>
      </w:r>
      <w:r>
        <w:t>124</w:t>
      </w:r>
      <w:r>
        <w:fldChar w:fldCharType="end"/>
      </w:r>
    </w:p>
    <w:p w14:paraId="48F73B8C" w14:textId="0B970A6B" w:rsidR="003C7E56" w:rsidRDefault="003C7E56">
      <w:pPr>
        <w:pStyle w:val="TOC3"/>
        <w:rPr>
          <w:rFonts w:asciiTheme="minorHAnsi" w:eastAsiaTheme="minorEastAsia" w:hAnsiTheme="minorHAnsi" w:cstheme="minorBidi"/>
          <w:kern w:val="2"/>
          <w:sz w:val="22"/>
          <w:szCs w:val="22"/>
          <w:lang w:eastAsia="en-GB"/>
          <w14:ligatures w14:val="standardContextual"/>
        </w:rPr>
      </w:pPr>
      <w:r>
        <w:t>7.12.2</w:t>
      </w:r>
      <w:r>
        <w:rPr>
          <w:rFonts w:asciiTheme="minorHAnsi" w:eastAsiaTheme="minorEastAsia" w:hAnsiTheme="minorHAnsi" w:cstheme="minorBidi"/>
          <w:kern w:val="2"/>
          <w:sz w:val="22"/>
          <w:szCs w:val="22"/>
          <w:lang w:eastAsia="en-GB"/>
          <w14:ligatures w14:val="standardContextual"/>
        </w:rPr>
        <w:tab/>
      </w:r>
      <w:r>
        <w:t>Packet header information reporting</w:t>
      </w:r>
      <w:r>
        <w:tab/>
      </w:r>
      <w:r>
        <w:fldChar w:fldCharType="begin" w:fldLock="1"/>
      </w:r>
      <w:r>
        <w:instrText xml:space="preserve"> PAGEREF _Toc161252680 \h </w:instrText>
      </w:r>
      <w:r>
        <w:fldChar w:fldCharType="separate"/>
      </w:r>
      <w:r>
        <w:t>124</w:t>
      </w:r>
      <w:r>
        <w:fldChar w:fldCharType="end"/>
      </w:r>
    </w:p>
    <w:p w14:paraId="4FB4589A" w14:textId="67B9CEB3" w:rsidR="003C7E56" w:rsidRDefault="003C7E56">
      <w:pPr>
        <w:pStyle w:val="TOC4"/>
        <w:rPr>
          <w:rFonts w:asciiTheme="minorHAnsi" w:eastAsiaTheme="minorEastAsia" w:hAnsiTheme="minorHAnsi" w:cstheme="minorBidi"/>
          <w:kern w:val="2"/>
          <w:sz w:val="22"/>
          <w:szCs w:val="22"/>
          <w:lang w:eastAsia="en-GB"/>
          <w14:ligatures w14:val="standardContextual"/>
        </w:rPr>
      </w:pPr>
      <w:r>
        <w:t>7.12.2.1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_Toc161252681 \h </w:instrText>
      </w:r>
      <w:r>
        <w:fldChar w:fldCharType="separate"/>
      </w:r>
      <w:r>
        <w:t>124</w:t>
      </w:r>
      <w:r>
        <w:fldChar w:fldCharType="end"/>
      </w:r>
    </w:p>
    <w:p w14:paraId="54B7F79E" w14:textId="0C17E2D5" w:rsidR="003C7E56" w:rsidRDefault="003C7E56">
      <w:pPr>
        <w:pStyle w:val="TOC4"/>
        <w:rPr>
          <w:rFonts w:asciiTheme="minorHAnsi" w:eastAsiaTheme="minorEastAsia" w:hAnsiTheme="minorHAnsi" w:cstheme="minorBidi"/>
          <w:kern w:val="2"/>
          <w:sz w:val="22"/>
          <w:szCs w:val="22"/>
          <w:lang w:eastAsia="en-GB"/>
          <w14:ligatures w14:val="standardContextual"/>
        </w:rPr>
      </w:pPr>
      <w:r>
        <w:t>7.12.2.2</w:t>
      </w:r>
      <w:r>
        <w:rPr>
          <w:rFonts w:asciiTheme="minorHAnsi" w:eastAsiaTheme="minorEastAsia" w:hAnsiTheme="minorHAnsi" w:cstheme="minorBidi"/>
          <w:kern w:val="2"/>
          <w:sz w:val="22"/>
          <w:szCs w:val="22"/>
          <w:lang w:eastAsia="en-GB"/>
          <w14:ligatures w14:val="standardContextual"/>
        </w:rPr>
        <w:tab/>
      </w:r>
      <w:r>
        <w:t>Report types</w:t>
      </w:r>
      <w:r>
        <w:tab/>
      </w:r>
      <w:r>
        <w:fldChar w:fldCharType="begin" w:fldLock="1"/>
      </w:r>
      <w:r>
        <w:instrText xml:space="preserve"> PAGEREF _Toc161252682 \h </w:instrText>
      </w:r>
      <w:r>
        <w:fldChar w:fldCharType="separate"/>
      </w:r>
      <w:r>
        <w:t>124</w:t>
      </w:r>
      <w:r>
        <w:fldChar w:fldCharType="end"/>
      </w:r>
    </w:p>
    <w:p w14:paraId="30A342EA" w14:textId="47B820FB" w:rsidR="003C7E56" w:rsidRDefault="003C7E56">
      <w:pPr>
        <w:pStyle w:val="TOC4"/>
        <w:rPr>
          <w:rFonts w:asciiTheme="minorHAnsi" w:eastAsiaTheme="minorEastAsia" w:hAnsiTheme="minorHAnsi" w:cstheme="minorBidi"/>
          <w:kern w:val="2"/>
          <w:sz w:val="22"/>
          <w:szCs w:val="22"/>
          <w:lang w:eastAsia="en-GB"/>
          <w14:ligatures w14:val="standardContextual"/>
        </w:rPr>
      </w:pPr>
      <w:r>
        <w:t>7.12.2.3</w:t>
      </w:r>
      <w:r>
        <w:rPr>
          <w:rFonts w:asciiTheme="minorHAnsi" w:eastAsiaTheme="minorEastAsia" w:hAnsiTheme="minorHAnsi" w:cstheme="minorBidi"/>
          <w:kern w:val="2"/>
          <w:sz w:val="22"/>
          <w:szCs w:val="22"/>
          <w:lang w:eastAsia="en-GB"/>
          <w14:ligatures w14:val="standardContextual"/>
        </w:rPr>
        <w:tab/>
      </w:r>
      <w:r>
        <w:t>Implementation approaches</w:t>
      </w:r>
      <w:r>
        <w:tab/>
      </w:r>
      <w:r>
        <w:fldChar w:fldCharType="begin" w:fldLock="1"/>
      </w:r>
      <w:r>
        <w:instrText xml:space="preserve"> PAGEREF _Toc161252683 \h </w:instrText>
      </w:r>
      <w:r>
        <w:fldChar w:fldCharType="separate"/>
      </w:r>
      <w:r>
        <w:t>125</w:t>
      </w:r>
      <w:r>
        <w:fldChar w:fldCharType="end"/>
      </w:r>
    </w:p>
    <w:p w14:paraId="024ACEAC" w14:textId="3885B765" w:rsidR="003C7E56" w:rsidRDefault="003C7E56">
      <w:pPr>
        <w:pStyle w:val="TOC2"/>
        <w:rPr>
          <w:rFonts w:asciiTheme="minorHAnsi" w:eastAsiaTheme="minorEastAsia" w:hAnsiTheme="minorHAnsi" w:cstheme="minorBidi"/>
          <w:kern w:val="2"/>
          <w:sz w:val="22"/>
          <w:szCs w:val="22"/>
          <w:lang w:eastAsia="en-GB"/>
          <w14:ligatures w14:val="standardContextual"/>
        </w:rPr>
      </w:pPr>
      <w:r>
        <w:t>7.13</w:t>
      </w:r>
      <w:r>
        <w:rPr>
          <w:rFonts w:asciiTheme="minorHAnsi" w:eastAsiaTheme="minorEastAsia" w:hAnsiTheme="minorHAnsi" w:cstheme="minorBidi"/>
          <w:kern w:val="2"/>
          <w:sz w:val="22"/>
          <w:szCs w:val="22"/>
          <w:lang w:eastAsia="en-GB"/>
          <w14:ligatures w14:val="standardContextual"/>
        </w:rPr>
        <w:tab/>
      </w:r>
      <w:r>
        <w:t>RCS</w:t>
      </w:r>
      <w:r>
        <w:tab/>
      </w:r>
      <w:r>
        <w:fldChar w:fldCharType="begin" w:fldLock="1"/>
      </w:r>
      <w:r>
        <w:instrText xml:space="preserve"> PAGEREF _Toc161252684 \h </w:instrText>
      </w:r>
      <w:r>
        <w:fldChar w:fldCharType="separate"/>
      </w:r>
      <w:r>
        <w:t>125</w:t>
      </w:r>
      <w:r>
        <w:fldChar w:fldCharType="end"/>
      </w:r>
    </w:p>
    <w:p w14:paraId="0AE750CA" w14:textId="32DB752D" w:rsidR="003C7E56" w:rsidRDefault="003C7E56">
      <w:pPr>
        <w:pStyle w:val="TOC3"/>
        <w:rPr>
          <w:rFonts w:asciiTheme="minorHAnsi" w:eastAsiaTheme="minorEastAsia" w:hAnsiTheme="minorHAnsi" w:cstheme="minorBidi"/>
          <w:kern w:val="2"/>
          <w:sz w:val="22"/>
          <w:szCs w:val="22"/>
          <w:lang w:eastAsia="en-GB"/>
          <w14:ligatures w14:val="standardContextual"/>
        </w:rPr>
      </w:pPr>
      <w:r>
        <w:t>7.13.1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_Toc161252685 \h </w:instrText>
      </w:r>
      <w:r>
        <w:fldChar w:fldCharType="separate"/>
      </w:r>
      <w:r>
        <w:t>125</w:t>
      </w:r>
      <w:r>
        <w:fldChar w:fldCharType="end"/>
      </w:r>
    </w:p>
    <w:p w14:paraId="6713009E" w14:textId="0D80EE9D" w:rsidR="003C7E56" w:rsidRDefault="003C7E56">
      <w:pPr>
        <w:pStyle w:val="TOC3"/>
        <w:rPr>
          <w:rFonts w:asciiTheme="minorHAnsi" w:eastAsiaTheme="minorEastAsia" w:hAnsiTheme="minorHAnsi" w:cstheme="minorBidi"/>
          <w:kern w:val="2"/>
          <w:sz w:val="22"/>
          <w:szCs w:val="22"/>
          <w:lang w:eastAsia="en-GB"/>
          <w14:ligatures w14:val="standardContextual"/>
        </w:rPr>
      </w:pPr>
      <w:r>
        <w:lastRenderedPageBreak/>
        <w:t>7.13.2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_Toc161252686 \h </w:instrText>
      </w:r>
      <w:r>
        <w:fldChar w:fldCharType="separate"/>
      </w:r>
      <w:r>
        <w:t>126</w:t>
      </w:r>
      <w:r>
        <w:fldChar w:fldCharType="end"/>
      </w:r>
    </w:p>
    <w:p w14:paraId="5F0B96D0" w14:textId="252A94EB" w:rsidR="003C7E56" w:rsidRDefault="003C7E56">
      <w:pPr>
        <w:pStyle w:val="TOC4"/>
        <w:rPr>
          <w:rFonts w:asciiTheme="minorHAnsi" w:eastAsiaTheme="minorEastAsia" w:hAnsiTheme="minorHAnsi" w:cstheme="minorBidi"/>
          <w:kern w:val="2"/>
          <w:sz w:val="22"/>
          <w:szCs w:val="22"/>
          <w:lang w:eastAsia="en-GB"/>
          <w14:ligatures w14:val="standardContextual"/>
        </w:rPr>
      </w:pPr>
      <w:r>
        <w:t>7.13.2.1</w:t>
      </w:r>
      <w:r>
        <w:rPr>
          <w:rFonts w:asciiTheme="minorHAnsi" w:eastAsiaTheme="minorEastAsia" w:hAnsiTheme="minorHAnsi" w:cstheme="minorBidi"/>
          <w:kern w:val="2"/>
          <w:sz w:val="22"/>
          <w:szCs w:val="22"/>
          <w:lang w:eastAsia="en-GB"/>
          <w14:ligatures w14:val="standardContextual"/>
        </w:rPr>
        <w:tab/>
      </w:r>
      <w:r>
        <w:t>Overview</w:t>
      </w:r>
      <w:r>
        <w:tab/>
      </w:r>
      <w:r>
        <w:fldChar w:fldCharType="begin" w:fldLock="1"/>
      </w:r>
      <w:r>
        <w:instrText xml:space="preserve"> PAGEREF _Toc161252687 \h </w:instrText>
      </w:r>
      <w:r>
        <w:fldChar w:fldCharType="separate"/>
      </w:r>
      <w:r>
        <w:t>126</w:t>
      </w:r>
      <w:r>
        <w:fldChar w:fldCharType="end"/>
      </w:r>
    </w:p>
    <w:p w14:paraId="5AA589EB" w14:textId="31E2583B" w:rsidR="003C7E56" w:rsidRDefault="003C7E56">
      <w:pPr>
        <w:pStyle w:val="TOC4"/>
        <w:rPr>
          <w:rFonts w:asciiTheme="minorHAnsi" w:eastAsiaTheme="minorEastAsia" w:hAnsiTheme="minorHAnsi" w:cstheme="minorBidi"/>
          <w:kern w:val="2"/>
          <w:sz w:val="22"/>
          <w:szCs w:val="22"/>
          <w:lang w:eastAsia="en-GB"/>
          <w14:ligatures w14:val="standardContextual"/>
        </w:rPr>
      </w:pPr>
      <w:r>
        <w:t>7.13.2.2</w:t>
      </w:r>
      <w:r>
        <w:rPr>
          <w:rFonts w:asciiTheme="minorHAnsi" w:eastAsiaTheme="minorEastAsia" w:hAnsiTheme="minorHAnsi" w:cstheme="minorBidi"/>
          <w:kern w:val="2"/>
          <w:sz w:val="22"/>
          <w:szCs w:val="22"/>
          <w:lang w:eastAsia="en-GB"/>
          <w14:ligatures w14:val="standardContextual"/>
        </w:rPr>
        <w:tab/>
      </w:r>
      <w:r>
        <w:t>Deployment options</w:t>
      </w:r>
      <w:r>
        <w:tab/>
      </w:r>
      <w:r>
        <w:fldChar w:fldCharType="begin" w:fldLock="1"/>
      </w:r>
      <w:r>
        <w:instrText xml:space="preserve"> PAGEREF _Toc161252688 \h </w:instrText>
      </w:r>
      <w:r>
        <w:fldChar w:fldCharType="separate"/>
      </w:r>
      <w:r>
        <w:t>128</w:t>
      </w:r>
      <w:r>
        <w:fldChar w:fldCharType="end"/>
      </w:r>
    </w:p>
    <w:p w14:paraId="1BA8ECD7" w14:textId="410BAB0F" w:rsidR="003C7E56" w:rsidRDefault="003C7E56">
      <w:pPr>
        <w:pStyle w:val="TOC5"/>
        <w:rPr>
          <w:rFonts w:asciiTheme="minorHAnsi" w:eastAsiaTheme="minorEastAsia" w:hAnsiTheme="minorHAnsi" w:cstheme="minorBidi"/>
          <w:kern w:val="2"/>
          <w:sz w:val="22"/>
          <w:szCs w:val="22"/>
          <w:lang w:eastAsia="en-GB"/>
          <w14:ligatures w14:val="standardContextual"/>
        </w:rPr>
      </w:pPr>
      <w:r>
        <w:t>7.13.2.2.1</w:t>
      </w:r>
      <w:r>
        <w:rPr>
          <w:rFonts w:asciiTheme="minorHAnsi" w:eastAsiaTheme="minorEastAsia" w:hAnsiTheme="minorHAnsi" w:cstheme="minorBidi"/>
          <w:kern w:val="2"/>
          <w:sz w:val="22"/>
          <w:szCs w:val="22"/>
          <w:lang w:eastAsia="en-GB"/>
          <w14:ligatures w14:val="standardContextual"/>
        </w:rPr>
        <w:tab/>
      </w:r>
      <w:r>
        <w:t>Implementations without a third party registration to the RCS Server</w:t>
      </w:r>
      <w:r>
        <w:tab/>
      </w:r>
      <w:r>
        <w:fldChar w:fldCharType="begin" w:fldLock="1"/>
      </w:r>
      <w:r>
        <w:instrText xml:space="preserve"> PAGEREF _Toc161252689 \h </w:instrText>
      </w:r>
      <w:r>
        <w:fldChar w:fldCharType="separate"/>
      </w:r>
      <w:r>
        <w:t>128</w:t>
      </w:r>
      <w:r>
        <w:fldChar w:fldCharType="end"/>
      </w:r>
    </w:p>
    <w:p w14:paraId="3A92C03C" w14:textId="1BC7453F" w:rsidR="003C7E56" w:rsidRDefault="003C7E56">
      <w:pPr>
        <w:pStyle w:val="TOC5"/>
        <w:rPr>
          <w:rFonts w:asciiTheme="minorHAnsi" w:eastAsiaTheme="minorEastAsia" w:hAnsiTheme="minorHAnsi" w:cstheme="minorBidi"/>
          <w:kern w:val="2"/>
          <w:sz w:val="22"/>
          <w:szCs w:val="22"/>
          <w:lang w:eastAsia="en-GB"/>
          <w14:ligatures w14:val="standardContextual"/>
        </w:rPr>
      </w:pPr>
      <w:r>
        <w:t>7.13.2.2.2</w:t>
      </w:r>
      <w:r>
        <w:rPr>
          <w:rFonts w:asciiTheme="minorHAnsi" w:eastAsiaTheme="minorEastAsia" w:hAnsiTheme="minorHAnsi" w:cstheme="minorBidi"/>
          <w:kern w:val="2"/>
          <w:sz w:val="22"/>
          <w:szCs w:val="22"/>
          <w:lang w:eastAsia="en-GB"/>
          <w14:ligatures w14:val="standardContextual"/>
        </w:rPr>
        <w:tab/>
      </w:r>
      <w:r>
        <w:t>Implementations that have a file transfer localisation function</w:t>
      </w:r>
      <w:r>
        <w:tab/>
      </w:r>
      <w:r>
        <w:fldChar w:fldCharType="begin" w:fldLock="1"/>
      </w:r>
      <w:r>
        <w:instrText xml:space="preserve"> PAGEREF _Toc161252690 \h </w:instrText>
      </w:r>
      <w:r>
        <w:fldChar w:fldCharType="separate"/>
      </w:r>
      <w:r>
        <w:t>128</w:t>
      </w:r>
      <w:r>
        <w:fldChar w:fldCharType="end"/>
      </w:r>
    </w:p>
    <w:p w14:paraId="2AE58641" w14:textId="12A75D07" w:rsidR="003C7E56" w:rsidRDefault="003C7E56">
      <w:pPr>
        <w:pStyle w:val="TOC3"/>
        <w:rPr>
          <w:rFonts w:asciiTheme="minorHAnsi" w:eastAsiaTheme="minorEastAsia" w:hAnsiTheme="minorHAnsi" w:cstheme="minorBidi"/>
          <w:kern w:val="2"/>
          <w:sz w:val="22"/>
          <w:szCs w:val="22"/>
          <w:lang w:eastAsia="en-GB"/>
          <w14:ligatures w14:val="standardContextual"/>
        </w:rPr>
      </w:pPr>
      <w:r>
        <w:t>7.13.3</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_Toc161252691 \h </w:instrText>
      </w:r>
      <w:r>
        <w:fldChar w:fldCharType="separate"/>
      </w:r>
      <w:r>
        <w:t>128</w:t>
      </w:r>
      <w:r>
        <w:fldChar w:fldCharType="end"/>
      </w:r>
    </w:p>
    <w:p w14:paraId="425C37E4" w14:textId="759F3360" w:rsidR="003C7E56" w:rsidRDefault="003C7E56">
      <w:pPr>
        <w:pStyle w:val="TOC3"/>
        <w:rPr>
          <w:rFonts w:asciiTheme="minorHAnsi" w:eastAsiaTheme="minorEastAsia" w:hAnsiTheme="minorHAnsi" w:cstheme="minorBidi"/>
          <w:kern w:val="2"/>
          <w:sz w:val="22"/>
          <w:szCs w:val="22"/>
          <w:lang w:eastAsia="en-GB"/>
          <w14:ligatures w14:val="standardContextual"/>
        </w:rPr>
      </w:pPr>
      <w:r>
        <w:t>7.13.4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_Toc161252692 \h </w:instrText>
      </w:r>
      <w:r>
        <w:fldChar w:fldCharType="separate"/>
      </w:r>
      <w:r>
        <w:t>129</w:t>
      </w:r>
      <w:r>
        <w:fldChar w:fldCharType="end"/>
      </w:r>
    </w:p>
    <w:p w14:paraId="66D8FC38" w14:textId="169CC05E" w:rsidR="003C7E56" w:rsidRDefault="003C7E56">
      <w:pPr>
        <w:pStyle w:val="TOC4"/>
        <w:rPr>
          <w:rFonts w:asciiTheme="minorHAnsi" w:eastAsiaTheme="minorEastAsia" w:hAnsiTheme="minorHAnsi" w:cstheme="minorBidi"/>
          <w:kern w:val="2"/>
          <w:sz w:val="22"/>
          <w:szCs w:val="22"/>
          <w:lang w:eastAsia="en-GB"/>
          <w14:ligatures w14:val="standardContextual"/>
        </w:rPr>
      </w:pPr>
      <w:r>
        <w:t>7.13.4.1</w:t>
      </w:r>
      <w:r>
        <w:rPr>
          <w:rFonts w:asciiTheme="minorHAnsi" w:eastAsiaTheme="minorEastAsia" w:hAnsiTheme="minorHAnsi" w:cstheme="minorBidi"/>
          <w:kern w:val="2"/>
          <w:sz w:val="22"/>
          <w:szCs w:val="22"/>
          <w:lang w:eastAsia="en-GB"/>
          <w14:ligatures w14:val="standardContextual"/>
        </w:rPr>
        <w:tab/>
      </w:r>
      <w:r>
        <w:t>General RCS IRI events</w:t>
      </w:r>
      <w:r>
        <w:tab/>
      </w:r>
      <w:r>
        <w:fldChar w:fldCharType="begin" w:fldLock="1"/>
      </w:r>
      <w:r>
        <w:instrText xml:space="preserve"> PAGEREF _Toc161252693 \h </w:instrText>
      </w:r>
      <w:r>
        <w:fldChar w:fldCharType="separate"/>
      </w:r>
      <w:r>
        <w:t>129</w:t>
      </w:r>
      <w:r>
        <w:fldChar w:fldCharType="end"/>
      </w:r>
    </w:p>
    <w:p w14:paraId="2D50DABE" w14:textId="574D6567" w:rsidR="003C7E56" w:rsidRDefault="003C7E56">
      <w:pPr>
        <w:pStyle w:val="TOC4"/>
        <w:rPr>
          <w:rFonts w:asciiTheme="minorHAnsi" w:eastAsiaTheme="minorEastAsia" w:hAnsiTheme="minorHAnsi" w:cstheme="minorBidi"/>
          <w:kern w:val="2"/>
          <w:sz w:val="22"/>
          <w:szCs w:val="22"/>
          <w:lang w:eastAsia="en-GB"/>
          <w14:ligatures w14:val="standardContextual"/>
        </w:rPr>
      </w:pPr>
      <w:r>
        <w:t>7.13.4.2</w:t>
      </w:r>
      <w:r>
        <w:rPr>
          <w:rFonts w:asciiTheme="minorHAnsi" w:eastAsiaTheme="minorEastAsia" w:hAnsiTheme="minorHAnsi" w:cstheme="minorBidi"/>
          <w:kern w:val="2"/>
          <w:sz w:val="22"/>
          <w:szCs w:val="22"/>
          <w:lang w:eastAsia="en-GB"/>
          <w14:ligatures w14:val="standardContextual"/>
        </w:rPr>
        <w:tab/>
      </w:r>
      <w:r>
        <w:t>RCS events for topologies without a third party registration to the RCS Server</w:t>
      </w:r>
      <w:r>
        <w:tab/>
      </w:r>
      <w:r>
        <w:fldChar w:fldCharType="begin" w:fldLock="1"/>
      </w:r>
      <w:r>
        <w:instrText xml:space="preserve"> PAGEREF _Toc161252694 \h </w:instrText>
      </w:r>
      <w:r>
        <w:fldChar w:fldCharType="separate"/>
      </w:r>
      <w:r>
        <w:t>130</w:t>
      </w:r>
      <w:r>
        <w:fldChar w:fldCharType="end"/>
      </w:r>
    </w:p>
    <w:p w14:paraId="11E4822B" w14:textId="57B6C12E" w:rsidR="003C7E56" w:rsidRDefault="003C7E56">
      <w:pPr>
        <w:pStyle w:val="TOC4"/>
        <w:rPr>
          <w:rFonts w:asciiTheme="minorHAnsi" w:eastAsiaTheme="minorEastAsia" w:hAnsiTheme="minorHAnsi" w:cstheme="minorBidi"/>
          <w:kern w:val="2"/>
          <w:sz w:val="22"/>
          <w:szCs w:val="22"/>
          <w:lang w:eastAsia="en-GB"/>
          <w14:ligatures w14:val="standardContextual"/>
        </w:rPr>
      </w:pPr>
      <w:r>
        <w:t>7.13.4.3</w:t>
      </w:r>
      <w:r>
        <w:rPr>
          <w:rFonts w:asciiTheme="minorHAnsi" w:eastAsiaTheme="minorEastAsia" w:hAnsiTheme="minorHAnsi" w:cstheme="minorBidi"/>
          <w:kern w:val="2"/>
          <w:sz w:val="22"/>
          <w:szCs w:val="22"/>
          <w:lang w:eastAsia="en-GB"/>
          <w14:ligatures w14:val="standardContextual"/>
        </w:rPr>
        <w:tab/>
      </w:r>
      <w:r>
        <w:t>RCS events for topologies utilising a file transfer localisation function</w:t>
      </w:r>
      <w:r>
        <w:tab/>
      </w:r>
      <w:r>
        <w:fldChar w:fldCharType="begin" w:fldLock="1"/>
      </w:r>
      <w:r>
        <w:instrText xml:space="preserve"> PAGEREF _Toc161252695 \h </w:instrText>
      </w:r>
      <w:r>
        <w:fldChar w:fldCharType="separate"/>
      </w:r>
      <w:r>
        <w:t>131</w:t>
      </w:r>
      <w:r>
        <w:fldChar w:fldCharType="end"/>
      </w:r>
    </w:p>
    <w:p w14:paraId="0662689E" w14:textId="4593D8F7" w:rsidR="003C7E56" w:rsidRDefault="003C7E56">
      <w:pPr>
        <w:pStyle w:val="TOC2"/>
        <w:rPr>
          <w:rFonts w:asciiTheme="minorHAnsi" w:eastAsiaTheme="minorEastAsia" w:hAnsiTheme="minorHAnsi" w:cstheme="minorBidi"/>
          <w:kern w:val="2"/>
          <w:sz w:val="22"/>
          <w:szCs w:val="22"/>
          <w:lang w:eastAsia="en-GB"/>
          <w14:ligatures w14:val="standardContextual"/>
        </w:rPr>
      </w:pPr>
      <w:r>
        <w:t>7.14</w:t>
      </w:r>
      <w:r>
        <w:rPr>
          <w:rFonts w:asciiTheme="minorHAnsi" w:eastAsiaTheme="minorEastAsia" w:hAnsiTheme="minorHAnsi" w:cstheme="minorBidi"/>
          <w:kern w:val="2"/>
          <w:sz w:val="22"/>
          <w:szCs w:val="22"/>
          <w:lang w:eastAsia="en-GB"/>
          <w14:ligatures w14:val="standardContextual"/>
        </w:rPr>
        <w:tab/>
      </w:r>
      <w:r>
        <w:t>STIR/SHAKEN and RCD/eCNAM</w:t>
      </w:r>
      <w:r>
        <w:tab/>
      </w:r>
      <w:r>
        <w:fldChar w:fldCharType="begin" w:fldLock="1"/>
      </w:r>
      <w:r>
        <w:instrText xml:space="preserve"> PAGEREF _Toc161252696 \h </w:instrText>
      </w:r>
      <w:r>
        <w:fldChar w:fldCharType="separate"/>
      </w:r>
      <w:r>
        <w:t>131</w:t>
      </w:r>
      <w:r>
        <w:fldChar w:fldCharType="end"/>
      </w:r>
    </w:p>
    <w:p w14:paraId="08542355" w14:textId="41EAF058" w:rsidR="003C7E56" w:rsidRDefault="003C7E56">
      <w:pPr>
        <w:pStyle w:val="TOC3"/>
        <w:rPr>
          <w:rFonts w:asciiTheme="minorHAnsi" w:eastAsiaTheme="minorEastAsia" w:hAnsiTheme="minorHAnsi" w:cstheme="minorBidi"/>
          <w:kern w:val="2"/>
          <w:sz w:val="22"/>
          <w:szCs w:val="22"/>
          <w:lang w:eastAsia="en-GB"/>
          <w14:ligatures w14:val="standardContextual"/>
        </w:rPr>
      </w:pPr>
      <w:r>
        <w:t>7.14.1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_Toc161252697 \h </w:instrText>
      </w:r>
      <w:r>
        <w:fldChar w:fldCharType="separate"/>
      </w:r>
      <w:r>
        <w:t>131</w:t>
      </w:r>
      <w:r>
        <w:fldChar w:fldCharType="end"/>
      </w:r>
    </w:p>
    <w:p w14:paraId="1EDC349F" w14:textId="77B1277D" w:rsidR="003C7E56" w:rsidRDefault="003C7E56">
      <w:pPr>
        <w:pStyle w:val="TOC3"/>
        <w:rPr>
          <w:rFonts w:asciiTheme="minorHAnsi" w:eastAsiaTheme="minorEastAsia" w:hAnsiTheme="minorHAnsi" w:cstheme="minorBidi"/>
          <w:kern w:val="2"/>
          <w:sz w:val="22"/>
          <w:szCs w:val="22"/>
          <w:lang w:eastAsia="en-GB"/>
          <w14:ligatures w14:val="standardContextual"/>
        </w:rPr>
      </w:pPr>
      <w:r>
        <w:t>7.14.2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_Toc161252698 \h </w:instrText>
      </w:r>
      <w:r>
        <w:fldChar w:fldCharType="separate"/>
      </w:r>
      <w:r>
        <w:t>131</w:t>
      </w:r>
      <w:r>
        <w:fldChar w:fldCharType="end"/>
      </w:r>
    </w:p>
    <w:p w14:paraId="00DB68D8" w14:textId="62C4E64E" w:rsidR="003C7E56" w:rsidRDefault="003C7E56">
      <w:pPr>
        <w:pStyle w:val="TOC3"/>
        <w:rPr>
          <w:rFonts w:asciiTheme="minorHAnsi" w:eastAsiaTheme="minorEastAsia" w:hAnsiTheme="minorHAnsi" w:cstheme="minorBidi"/>
          <w:kern w:val="2"/>
          <w:sz w:val="22"/>
          <w:szCs w:val="22"/>
          <w:lang w:eastAsia="en-GB"/>
          <w14:ligatures w14:val="standardContextual"/>
        </w:rPr>
      </w:pPr>
      <w:r>
        <w:t>7.14.3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_Toc161252699 \h </w:instrText>
      </w:r>
      <w:r>
        <w:fldChar w:fldCharType="separate"/>
      </w:r>
      <w:r>
        <w:t>133</w:t>
      </w:r>
      <w:r>
        <w:fldChar w:fldCharType="end"/>
      </w:r>
    </w:p>
    <w:p w14:paraId="7C51D8F8" w14:textId="6C47094E" w:rsidR="003C7E56" w:rsidRDefault="003C7E56">
      <w:pPr>
        <w:pStyle w:val="TOC2"/>
        <w:rPr>
          <w:rFonts w:asciiTheme="minorHAnsi" w:eastAsiaTheme="minorEastAsia" w:hAnsiTheme="minorHAnsi" w:cstheme="minorBidi"/>
          <w:kern w:val="2"/>
          <w:sz w:val="22"/>
          <w:szCs w:val="22"/>
          <w:lang w:eastAsia="en-GB"/>
          <w14:ligatures w14:val="standardContextual"/>
        </w:rPr>
      </w:pPr>
      <w:r>
        <w:t>7.15</w:t>
      </w:r>
      <w:r>
        <w:rPr>
          <w:rFonts w:asciiTheme="minorHAnsi" w:eastAsiaTheme="minorEastAsia" w:hAnsiTheme="minorHAnsi" w:cstheme="minorBidi"/>
          <w:kern w:val="2"/>
          <w:sz w:val="22"/>
          <w:szCs w:val="22"/>
          <w:lang w:eastAsia="en-GB"/>
          <w14:ligatures w14:val="standardContextual"/>
        </w:rPr>
        <w:tab/>
      </w:r>
      <w:r>
        <w:t>LI for services encrypted by CSP-provided keys</w:t>
      </w:r>
      <w:r>
        <w:tab/>
      </w:r>
      <w:r>
        <w:fldChar w:fldCharType="begin" w:fldLock="1"/>
      </w:r>
      <w:r>
        <w:instrText xml:space="preserve"> PAGEREF _Toc161252700 \h </w:instrText>
      </w:r>
      <w:r>
        <w:fldChar w:fldCharType="separate"/>
      </w:r>
      <w:r>
        <w:t>134</w:t>
      </w:r>
      <w:r>
        <w:fldChar w:fldCharType="end"/>
      </w:r>
    </w:p>
    <w:p w14:paraId="6AFD8C44" w14:textId="66F6B374" w:rsidR="003C7E56" w:rsidRDefault="003C7E56">
      <w:pPr>
        <w:pStyle w:val="TOC3"/>
        <w:rPr>
          <w:rFonts w:asciiTheme="minorHAnsi" w:eastAsiaTheme="minorEastAsia" w:hAnsiTheme="minorHAnsi" w:cstheme="minorBidi"/>
          <w:kern w:val="2"/>
          <w:sz w:val="22"/>
          <w:szCs w:val="22"/>
          <w:lang w:eastAsia="en-GB"/>
          <w14:ligatures w14:val="standardContextual"/>
        </w:rPr>
      </w:pPr>
      <w:r>
        <w:t>7.15.1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_Toc161252701 \h </w:instrText>
      </w:r>
      <w:r>
        <w:fldChar w:fldCharType="separate"/>
      </w:r>
      <w:r>
        <w:t>134</w:t>
      </w:r>
      <w:r>
        <w:fldChar w:fldCharType="end"/>
      </w:r>
    </w:p>
    <w:p w14:paraId="1BFB00EB" w14:textId="11024EE0" w:rsidR="003C7E56" w:rsidRDefault="003C7E56">
      <w:pPr>
        <w:pStyle w:val="TOC4"/>
        <w:rPr>
          <w:rFonts w:asciiTheme="minorHAnsi" w:eastAsiaTheme="minorEastAsia" w:hAnsiTheme="minorHAnsi" w:cstheme="minorBidi"/>
          <w:kern w:val="2"/>
          <w:sz w:val="22"/>
          <w:szCs w:val="22"/>
          <w:lang w:eastAsia="en-GB"/>
          <w14:ligatures w14:val="standardContextual"/>
        </w:rPr>
      </w:pPr>
      <w:r>
        <w:t>7.15.1.1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_Toc161252702 \h </w:instrText>
      </w:r>
      <w:r>
        <w:fldChar w:fldCharType="separate"/>
      </w:r>
      <w:r>
        <w:t>134</w:t>
      </w:r>
      <w:r>
        <w:fldChar w:fldCharType="end"/>
      </w:r>
    </w:p>
    <w:p w14:paraId="075F06B9" w14:textId="0A1E429A" w:rsidR="003C7E56" w:rsidRDefault="003C7E56">
      <w:pPr>
        <w:pStyle w:val="TOC4"/>
        <w:rPr>
          <w:rFonts w:asciiTheme="minorHAnsi" w:eastAsiaTheme="minorEastAsia" w:hAnsiTheme="minorHAnsi" w:cstheme="minorBidi"/>
          <w:kern w:val="2"/>
          <w:sz w:val="22"/>
          <w:szCs w:val="22"/>
          <w:lang w:eastAsia="en-GB"/>
          <w14:ligatures w14:val="standardContextual"/>
        </w:rPr>
      </w:pPr>
      <w:r>
        <w:t>7.15.1.2</w:t>
      </w:r>
      <w:r>
        <w:rPr>
          <w:rFonts w:asciiTheme="minorHAnsi" w:eastAsiaTheme="minorEastAsia" w:hAnsiTheme="minorHAnsi" w:cstheme="minorBidi"/>
          <w:kern w:val="2"/>
          <w:sz w:val="22"/>
          <w:szCs w:val="22"/>
          <w:lang w:eastAsia="en-GB"/>
          <w14:ligatures w14:val="standardContextual"/>
        </w:rPr>
        <w:tab/>
      </w:r>
      <w:r>
        <w:t>LI requirements - overview</w:t>
      </w:r>
      <w:r>
        <w:tab/>
      </w:r>
      <w:r>
        <w:fldChar w:fldCharType="begin" w:fldLock="1"/>
      </w:r>
      <w:r>
        <w:instrText xml:space="preserve"> PAGEREF _Toc161252703 \h </w:instrText>
      </w:r>
      <w:r>
        <w:fldChar w:fldCharType="separate"/>
      </w:r>
      <w:r>
        <w:t>134</w:t>
      </w:r>
      <w:r>
        <w:fldChar w:fldCharType="end"/>
      </w:r>
    </w:p>
    <w:p w14:paraId="6391A865" w14:textId="3E8FBA70" w:rsidR="003C7E56" w:rsidRDefault="003C7E56">
      <w:pPr>
        <w:pStyle w:val="TOC3"/>
        <w:rPr>
          <w:rFonts w:asciiTheme="minorHAnsi" w:eastAsiaTheme="minorEastAsia" w:hAnsiTheme="minorHAnsi" w:cstheme="minorBidi"/>
          <w:kern w:val="2"/>
          <w:sz w:val="22"/>
          <w:szCs w:val="22"/>
          <w:lang w:eastAsia="en-GB"/>
          <w14:ligatures w14:val="standardContextual"/>
        </w:rPr>
      </w:pPr>
      <w:r>
        <w:t>7.15.2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_Toc161252704 \h </w:instrText>
      </w:r>
      <w:r>
        <w:fldChar w:fldCharType="separate"/>
      </w:r>
      <w:r>
        <w:t>135</w:t>
      </w:r>
      <w:r>
        <w:fldChar w:fldCharType="end"/>
      </w:r>
    </w:p>
    <w:p w14:paraId="65F60594" w14:textId="36B03BA8" w:rsidR="003C7E56" w:rsidRDefault="003C7E56">
      <w:pPr>
        <w:pStyle w:val="TOC3"/>
        <w:rPr>
          <w:rFonts w:asciiTheme="minorHAnsi" w:eastAsiaTheme="minorEastAsia" w:hAnsiTheme="minorHAnsi" w:cstheme="minorBidi"/>
          <w:kern w:val="2"/>
          <w:sz w:val="22"/>
          <w:szCs w:val="22"/>
          <w:lang w:eastAsia="en-GB"/>
          <w14:ligatures w14:val="standardContextual"/>
        </w:rPr>
      </w:pPr>
      <w:r>
        <w:t>7.15.3</w:t>
      </w:r>
      <w:r>
        <w:rPr>
          <w:rFonts w:asciiTheme="minorHAnsi" w:eastAsiaTheme="minorEastAsia" w:hAnsiTheme="minorHAnsi" w:cstheme="minorBidi"/>
          <w:kern w:val="2"/>
          <w:sz w:val="22"/>
          <w:szCs w:val="22"/>
          <w:lang w:eastAsia="en-GB"/>
          <w14:ligatures w14:val="standardContextual"/>
        </w:rPr>
        <w:tab/>
      </w:r>
      <w:r>
        <w:t>LI for specific services</w:t>
      </w:r>
      <w:r>
        <w:tab/>
      </w:r>
      <w:r>
        <w:fldChar w:fldCharType="begin" w:fldLock="1"/>
      </w:r>
      <w:r>
        <w:instrText xml:space="preserve"> PAGEREF _Toc161252705 \h </w:instrText>
      </w:r>
      <w:r>
        <w:fldChar w:fldCharType="separate"/>
      </w:r>
      <w:r>
        <w:t>137</w:t>
      </w:r>
      <w:r>
        <w:fldChar w:fldCharType="end"/>
      </w:r>
    </w:p>
    <w:p w14:paraId="2A40E545" w14:textId="42FFB3D3" w:rsidR="003C7E56" w:rsidRDefault="003C7E56">
      <w:pPr>
        <w:pStyle w:val="TOC4"/>
        <w:rPr>
          <w:rFonts w:asciiTheme="minorHAnsi" w:eastAsiaTheme="minorEastAsia" w:hAnsiTheme="minorHAnsi" w:cstheme="minorBidi"/>
          <w:kern w:val="2"/>
          <w:sz w:val="22"/>
          <w:szCs w:val="22"/>
          <w:lang w:eastAsia="en-GB"/>
          <w14:ligatures w14:val="standardContextual"/>
        </w:rPr>
      </w:pPr>
      <w:r>
        <w:t>7.15.3.1</w:t>
      </w:r>
      <w:r>
        <w:rPr>
          <w:rFonts w:asciiTheme="minorHAnsi" w:eastAsiaTheme="minorEastAsia" w:hAnsiTheme="minorHAnsi" w:cstheme="minorBidi"/>
          <w:kern w:val="2"/>
          <w:sz w:val="22"/>
          <w:szCs w:val="22"/>
          <w:lang w:eastAsia="en-GB"/>
          <w14:ligatures w14:val="standardContextual"/>
        </w:rPr>
        <w:tab/>
      </w:r>
      <w:r>
        <w:t>LI for general AKMA-based service</w:t>
      </w:r>
      <w:r>
        <w:tab/>
      </w:r>
      <w:r>
        <w:fldChar w:fldCharType="begin" w:fldLock="1"/>
      </w:r>
      <w:r>
        <w:instrText xml:space="preserve"> PAGEREF _Toc161252706 \h </w:instrText>
      </w:r>
      <w:r>
        <w:fldChar w:fldCharType="separate"/>
      </w:r>
      <w:r>
        <w:t>137</w:t>
      </w:r>
      <w:r>
        <w:fldChar w:fldCharType="end"/>
      </w:r>
    </w:p>
    <w:p w14:paraId="16A84E21" w14:textId="1689670C" w:rsidR="003C7E56" w:rsidRDefault="003C7E56">
      <w:pPr>
        <w:pStyle w:val="TOC5"/>
        <w:rPr>
          <w:rFonts w:asciiTheme="minorHAnsi" w:eastAsiaTheme="minorEastAsia" w:hAnsiTheme="minorHAnsi" w:cstheme="minorBidi"/>
          <w:kern w:val="2"/>
          <w:sz w:val="22"/>
          <w:szCs w:val="22"/>
          <w:lang w:eastAsia="en-GB"/>
          <w14:ligatures w14:val="standardContextual"/>
        </w:rPr>
      </w:pPr>
      <w:r>
        <w:t>7.15.3.1.1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_Toc161252707 \h </w:instrText>
      </w:r>
      <w:r>
        <w:fldChar w:fldCharType="separate"/>
      </w:r>
      <w:r>
        <w:t>137</w:t>
      </w:r>
      <w:r>
        <w:fldChar w:fldCharType="end"/>
      </w:r>
    </w:p>
    <w:p w14:paraId="51C9F518" w14:textId="7F58FA53" w:rsidR="003C7E56" w:rsidRDefault="003C7E56">
      <w:pPr>
        <w:pStyle w:val="TOC5"/>
        <w:rPr>
          <w:rFonts w:asciiTheme="minorHAnsi" w:eastAsiaTheme="minorEastAsia" w:hAnsiTheme="minorHAnsi" w:cstheme="minorBidi"/>
          <w:kern w:val="2"/>
          <w:sz w:val="22"/>
          <w:szCs w:val="22"/>
          <w:lang w:eastAsia="en-GB"/>
          <w14:ligatures w14:val="standardContextual"/>
        </w:rPr>
      </w:pPr>
      <w:r>
        <w:t>7.15.3.1.2</w:t>
      </w:r>
      <w:r>
        <w:rPr>
          <w:rFonts w:asciiTheme="minorHAnsi" w:eastAsiaTheme="minorEastAsia" w:hAnsiTheme="minorHAnsi" w:cstheme="minorBidi"/>
          <w:kern w:val="2"/>
          <w:sz w:val="22"/>
          <w:szCs w:val="22"/>
          <w:lang w:eastAsia="en-GB"/>
          <w14:ligatures w14:val="standardContextual"/>
        </w:rPr>
        <w:tab/>
      </w:r>
      <w:r>
        <w:t>LI architecture</w:t>
      </w:r>
      <w:r>
        <w:tab/>
      </w:r>
      <w:r>
        <w:fldChar w:fldCharType="begin" w:fldLock="1"/>
      </w:r>
      <w:r>
        <w:instrText xml:space="preserve"> PAGEREF _Toc161252708 \h </w:instrText>
      </w:r>
      <w:r>
        <w:fldChar w:fldCharType="separate"/>
      </w:r>
      <w:r>
        <w:t>137</w:t>
      </w:r>
      <w:r>
        <w:fldChar w:fldCharType="end"/>
      </w:r>
    </w:p>
    <w:p w14:paraId="4BCC80E5" w14:textId="2B57F7FC" w:rsidR="003C7E56" w:rsidRDefault="003C7E56">
      <w:pPr>
        <w:pStyle w:val="TOC5"/>
        <w:rPr>
          <w:rFonts w:asciiTheme="minorHAnsi" w:eastAsiaTheme="minorEastAsia" w:hAnsiTheme="minorHAnsi" w:cstheme="minorBidi"/>
          <w:kern w:val="2"/>
          <w:sz w:val="22"/>
          <w:szCs w:val="22"/>
          <w:lang w:eastAsia="en-GB"/>
          <w14:ligatures w14:val="standardContextual"/>
        </w:rPr>
      </w:pPr>
      <w:r>
        <w:t>7.15.3.1.3</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_Toc161252709 \h </w:instrText>
      </w:r>
      <w:r>
        <w:fldChar w:fldCharType="separate"/>
      </w:r>
      <w:r>
        <w:t>138</w:t>
      </w:r>
      <w:r>
        <w:fldChar w:fldCharType="end"/>
      </w:r>
    </w:p>
    <w:p w14:paraId="7F79AF99" w14:textId="67EAF6FA" w:rsidR="003C7E56" w:rsidRDefault="003C7E56">
      <w:pPr>
        <w:pStyle w:val="TOC6"/>
        <w:rPr>
          <w:rFonts w:asciiTheme="minorHAnsi" w:eastAsiaTheme="minorEastAsia" w:hAnsiTheme="minorHAnsi" w:cstheme="minorBidi"/>
          <w:kern w:val="2"/>
          <w:sz w:val="22"/>
          <w:szCs w:val="22"/>
          <w:lang w:eastAsia="en-GB"/>
          <w14:ligatures w14:val="standardContextual"/>
        </w:rPr>
      </w:pPr>
      <w:r>
        <w:t>7.15.3.1.3.1</w:t>
      </w:r>
      <w:r>
        <w:rPr>
          <w:rFonts w:asciiTheme="minorHAnsi" w:eastAsiaTheme="minorEastAsia" w:hAnsiTheme="minorHAnsi" w:cstheme="minorBidi"/>
          <w:kern w:val="2"/>
          <w:sz w:val="22"/>
          <w:szCs w:val="22"/>
          <w:lang w:eastAsia="en-GB"/>
          <w14:ligatures w14:val="standardContextual"/>
        </w:rPr>
        <w:tab/>
      </w:r>
      <w:r>
        <w:t>Provisioning</w:t>
      </w:r>
      <w:r>
        <w:tab/>
      </w:r>
      <w:r>
        <w:fldChar w:fldCharType="begin" w:fldLock="1"/>
      </w:r>
      <w:r>
        <w:instrText xml:space="preserve"> PAGEREF _Toc161252710 \h </w:instrText>
      </w:r>
      <w:r>
        <w:fldChar w:fldCharType="separate"/>
      </w:r>
      <w:r>
        <w:t>138</w:t>
      </w:r>
      <w:r>
        <w:fldChar w:fldCharType="end"/>
      </w:r>
    </w:p>
    <w:p w14:paraId="7A527BB0" w14:textId="23F3C26A" w:rsidR="003C7E56" w:rsidRDefault="003C7E56">
      <w:pPr>
        <w:pStyle w:val="TOC6"/>
        <w:rPr>
          <w:rFonts w:asciiTheme="minorHAnsi" w:eastAsiaTheme="minorEastAsia" w:hAnsiTheme="minorHAnsi" w:cstheme="minorBidi"/>
          <w:kern w:val="2"/>
          <w:sz w:val="22"/>
          <w:szCs w:val="22"/>
          <w:lang w:eastAsia="en-GB"/>
          <w14:ligatures w14:val="standardContextual"/>
        </w:rPr>
      </w:pPr>
      <w:r>
        <w:t>7.15.3.1.3.2</w:t>
      </w:r>
      <w:r>
        <w:rPr>
          <w:rFonts w:asciiTheme="minorHAnsi" w:eastAsiaTheme="minorEastAsia" w:hAnsiTheme="minorHAnsi" w:cstheme="minorBidi"/>
          <w:kern w:val="2"/>
          <w:sz w:val="22"/>
          <w:szCs w:val="22"/>
          <w:lang w:eastAsia="en-GB"/>
          <w14:ligatures w14:val="standardContextual"/>
        </w:rPr>
        <w:tab/>
      </w:r>
      <w:r>
        <w:t>Triggering</w:t>
      </w:r>
      <w:r>
        <w:tab/>
      </w:r>
      <w:r>
        <w:fldChar w:fldCharType="begin" w:fldLock="1"/>
      </w:r>
      <w:r>
        <w:instrText xml:space="preserve"> PAGEREF _Toc161252711 \h </w:instrText>
      </w:r>
      <w:r>
        <w:fldChar w:fldCharType="separate"/>
      </w:r>
      <w:r>
        <w:t>139</w:t>
      </w:r>
      <w:r>
        <w:fldChar w:fldCharType="end"/>
      </w:r>
    </w:p>
    <w:p w14:paraId="495FF98F" w14:textId="7C676DD5" w:rsidR="003C7E56" w:rsidRDefault="003C7E56">
      <w:pPr>
        <w:pStyle w:val="TOC5"/>
        <w:rPr>
          <w:rFonts w:asciiTheme="minorHAnsi" w:eastAsiaTheme="minorEastAsia" w:hAnsiTheme="minorHAnsi" w:cstheme="minorBidi"/>
          <w:kern w:val="2"/>
          <w:sz w:val="22"/>
          <w:szCs w:val="22"/>
          <w:lang w:eastAsia="en-GB"/>
          <w14:ligatures w14:val="standardContextual"/>
        </w:rPr>
      </w:pPr>
      <w:r>
        <w:t>7.15.3.1.4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_Toc161252712 \h </w:instrText>
      </w:r>
      <w:r>
        <w:fldChar w:fldCharType="separate"/>
      </w:r>
      <w:r>
        <w:t>139</w:t>
      </w:r>
      <w:r>
        <w:fldChar w:fldCharType="end"/>
      </w:r>
    </w:p>
    <w:p w14:paraId="01F5CF13" w14:textId="35672204" w:rsidR="003C7E56" w:rsidRDefault="003C7E56">
      <w:pPr>
        <w:pStyle w:val="TOC5"/>
        <w:rPr>
          <w:rFonts w:asciiTheme="minorHAnsi" w:eastAsiaTheme="minorEastAsia" w:hAnsiTheme="minorHAnsi" w:cstheme="minorBidi"/>
          <w:kern w:val="2"/>
          <w:sz w:val="22"/>
          <w:szCs w:val="22"/>
          <w:lang w:eastAsia="en-GB"/>
          <w14:ligatures w14:val="standardContextual"/>
        </w:rPr>
      </w:pPr>
      <w:r>
        <w:t>7.15.3.1.5</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_Toc161252713 \h </w:instrText>
      </w:r>
      <w:r>
        <w:fldChar w:fldCharType="separate"/>
      </w:r>
      <w:r>
        <w:t>139</w:t>
      </w:r>
      <w:r>
        <w:fldChar w:fldCharType="end"/>
      </w:r>
    </w:p>
    <w:p w14:paraId="4E15C380" w14:textId="1D3D53A3" w:rsidR="003C7E56" w:rsidRDefault="003C7E56">
      <w:pPr>
        <w:pStyle w:val="TOC5"/>
        <w:rPr>
          <w:rFonts w:asciiTheme="minorHAnsi" w:eastAsiaTheme="minorEastAsia" w:hAnsiTheme="minorHAnsi" w:cstheme="minorBidi"/>
          <w:kern w:val="2"/>
          <w:sz w:val="22"/>
          <w:szCs w:val="22"/>
          <w:lang w:eastAsia="en-GB"/>
          <w14:ligatures w14:val="standardContextual"/>
        </w:rPr>
      </w:pPr>
      <w:r>
        <w:t>7.15.3.1.6</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_Toc161252714 \h </w:instrText>
      </w:r>
      <w:r>
        <w:fldChar w:fldCharType="separate"/>
      </w:r>
      <w:r>
        <w:t>140</w:t>
      </w:r>
      <w:r>
        <w:fldChar w:fldCharType="end"/>
      </w:r>
    </w:p>
    <w:p w14:paraId="33F9D6CD" w14:textId="0164462E" w:rsidR="003C7E56" w:rsidRDefault="003C7E56">
      <w:pPr>
        <w:pStyle w:val="TOC5"/>
        <w:rPr>
          <w:rFonts w:asciiTheme="minorHAnsi" w:eastAsiaTheme="minorEastAsia" w:hAnsiTheme="minorHAnsi" w:cstheme="minorBidi"/>
          <w:kern w:val="2"/>
          <w:sz w:val="22"/>
          <w:szCs w:val="22"/>
          <w:lang w:eastAsia="en-GB"/>
          <w14:ligatures w14:val="standardContextual"/>
        </w:rPr>
      </w:pPr>
      <w:r>
        <w:t>7.15.3.1.7</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_Toc161252715 \h </w:instrText>
      </w:r>
      <w:r>
        <w:fldChar w:fldCharType="separate"/>
      </w:r>
      <w:r>
        <w:t>141</w:t>
      </w:r>
      <w:r>
        <w:fldChar w:fldCharType="end"/>
      </w:r>
    </w:p>
    <w:p w14:paraId="12B24407" w14:textId="604592B0" w:rsidR="003C7E56" w:rsidRDefault="003C7E56">
      <w:pPr>
        <w:pStyle w:val="TOC5"/>
        <w:rPr>
          <w:rFonts w:asciiTheme="minorHAnsi" w:eastAsiaTheme="minorEastAsia" w:hAnsiTheme="minorHAnsi" w:cstheme="minorBidi"/>
          <w:kern w:val="2"/>
          <w:sz w:val="22"/>
          <w:szCs w:val="22"/>
          <w:lang w:eastAsia="en-GB"/>
          <w14:ligatures w14:val="standardContextual"/>
        </w:rPr>
      </w:pPr>
      <w:r>
        <w:t>7.15.3.1.8</w:t>
      </w:r>
      <w:r>
        <w:rPr>
          <w:rFonts w:asciiTheme="minorHAnsi" w:eastAsiaTheme="minorEastAsia" w:hAnsiTheme="minorHAnsi" w:cstheme="minorBidi"/>
          <w:kern w:val="2"/>
          <w:sz w:val="22"/>
          <w:szCs w:val="22"/>
          <w:lang w:eastAsia="en-GB"/>
          <w14:ligatures w14:val="standardContextual"/>
        </w:rPr>
        <w:tab/>
      </w:r>
      <w:r>
        <w:t>Provision of CC</w:t>
      </w:r>
      <w:r>
        <w:tab/>
      </w:r>
      <w:r>
        <w:fldChar w:fldCharType="begin" w:fldLock="1"/>
      </w:r>
      <w:r>
        <w:instrText xml:space="preserve"> PAGEREF _Toc161252716 \h </w:instrText>
      </w:r>
      <w:r>
        <w:fldChar w:fldCharType="separate"/>
      </w:r>
      <w:r>
        <w:t>141</w:t>
      </w:r>
      <w:r>
        <w:fldChar w:fldCharType="end"/>
      </w:r>
    </w:p>
    <w:p w14:paraId="5BE873F1" w14:textId="548DC093" w:rsidR="003C7E56" w:rsidRDefault="003C7E56">
      <w:pPr>
        <w:pStyle w:val="TOC2"/>
        <w:rPr>
          <w:rFonts w:asciiTheme="minorHAnsi" w:eastAsiaTheme="minorEastAsia" w:hAnsiTheme="minorHAnsi" w:cstheme="minorBidi"/>
          <w:kern w:val="2"/>
          <w:sz w:val="22"/>
          <w:szCs w:val="22"/>
          <w:lang w:eastAsia="en-GB"/>
          <w14:ligatures w14:val="standardContextual"/>
        </w:rPr>
      </w:pPr>
      <w:r>
        <w:t>7.16</w:t>
      </w:r>
      <w:r>
        <w:rPr>
          <w:rFonts w:asciiTheme="minorHAnsi" w:eastAsiaTheme="minorEastAsia" w:hAnsiTheme="minorHAnsi" w:cstheme="minorBidi"/>
          <w:kern w:val="2"/>
          <w:sz w:val="22"/>
          <w:szCs w:val="22"/>
          <w:lang w:eastAsia="en-GB"/>
          <w14:ligatures w14:val="standardContextual"/>
        </w:rPr>
        <w:tab/>
      </w:r>
      <w:r>
        <w:t>LI at EES</w:t>
      </w:r>
      <w:r>
        <w:tab/>
      </w:r>
      <w:r>
        <w:fldChar w:fldCharType="begin" w:fldLock="1"/>
      </w:r>
      <w:r>
        <w:instrText xml:space="preserve"> PAGEREF _Toc161252717 \h </w:instrText>
      </w:r>
      <w:r>
        <w:fldChar w:fldCharType="separate"/>
      </w:r>
      <w:r>
        <w:t>141</w:t>
      </w:r>
      <w:r>
        <w:fldChar w:fldCharType="end"/>
      </w:r>
    </w:p>
    <w:p w14:paraId="7FB4D59D" w14:textId="4CC726C4" w:rsidR="003C7E56" w:rsidRDefault="003C7E56">
      <w:pPr>
        <w:pStyle w:val="TOC3"/>
        <w:rPr>
          <w:rFonts w:asciiTheme="minorHAnsi" w:eastAsiaTheme="minorEastAsia" w:hAnsiTheme="minorHAnsi" w:cstheme="minorBidi"/>
          <w:kern w:val="2"/>
          <w:sz w:val="22"/>
          <w:szCs w:val="22"/>
          <w:lang w:eastAsia="en-GB"/>
          <w14:ligatures w14:val="standardContextual"/>
        </w:rPr>
      </w:pPr>
      <w:r>
        <w:t>7.16.1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_Toc161252718 \h </w:instrText>
      </w:r>
      <w:r>
        <w:fldChar w:fldCharType="separate"/>
      </w:r>
      <w:r>
        <w:t>141</w:t>
      </w:r>
      <w:r>
        <w:fldChar w:fldCharType="end"/>
      </w:r>
    </w:p>
    <w:p w14:paraId="5773EBE8" w14:textId="48643375" w:rsidR="003C7E56" w:rsidRDefault="003C7E56">
      <w:pPr>
        <w:pStyle w:val="TOC3"/>
        <w:rPr>
          <w:rFonts w:asciiTheme="minorHAnsi" w:eastAsiaTheme="minorEastAsia" w:hAnsiTheme="minorHAnsi" w:cstheme="minorBidi"/>
          <w:kern w:val="2"/>
          <w:sz w:val="22"/>
          <w:szCs w:val="22"/>
          <w:lang w:eastAsia="en-GB"/>
          <w14:ligatures w14:val="standardContextual"/>
        </w:rPr>
      </w:pPr>
      <w:r>
        <w:t>7.16.2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_Toc161252719 \h </w:instrText>
      </w:r>
      <w:r>
        <w:fldChar w:fldCharType="separate"/>
      </w:r>
      <w:r>
        <w:t>143</w:t>
      </w:r>
      <w:r>
        <w:fldChar w:fldCharType="end"/>
      </w:r>
    </w:p>
    <w:p w14:paraId="152E177F" w14:textId="5A050D9B" w:rsidR="003C7E56" w:rsidRDefault="003C7E56">
      <w:pPr>
        <w:pStyle w:val="TOC3"/>
        <w:rPr>
          <w:rFonts w:asciiTheme="minorHAnsi" w:eastAsiaTheme="minorEastAsia" w:hAnsiTheme="minorHAnsi" w:cstheme="minorBidi"/>
          <w:kern w:val="2"/>
          <w:sz w:val="22"/>
          <w:szCs w:val="22"/>
          <w:lang w:eastAsia="en-GB"/>
          <w14:ligatures w14:val="standardContextual"/>
        </w:rPr>
      </w:pPr>
      <w:r>
        <w:t>7.16.3</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_Toc161252720 \h </w:instrText>
      </w:r>
      <w:r>
        <w:fldChar w:fldCharType="separate"/>
      </w:r>
      <w:r>
        <w:t>143</w:t>
      </w:r>
      <w:r>
        <w:fldChar w:fldCharType="end"/>
      </w:r>
    </w:p>
    <w:p w14:paraId="2448326A" w14:textId="1B2FF5DE" w:rsidR="003C7E56" w:rsidRDefault="003C7E56">
      <w:pPr>
        <w:pStyle w:val="TOC3"/>
        <w:rPr>
          <w:rFonts w:asciiTheme="minorHAnsi" w:eastAsiaTheme="minorEastAsia" w:hAnsiTheme="minorHAnsi" w:cstheme="minorBidi"/>
          <w:kern w:val="2"/>
          <w:sz w:val="22"/>
          <w:szCs w:val="22"/>
          <w:lang w:eastAsia="en-GB"/>
          <w14:ligatures w14:val="standardContextual"/>
        </w:rPr>
      </w:pPr>
      <w:r>
        <w:t>7.16.4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_Toc161252721 \h </w:instrText>
      </w:r>
      <w:r>
        <w:fldChar w:fldCharType="separate"/>
      </w:r>
      <w:r>
        <w:t>143</w:t>
      </w:r>
      <w:r>
        <w:fldChar w:fldCharType="end"/>
      </w:r>
    </w:p>
    <w:p w14:paraId="00C2C6BB" w14:textId="298944A2" w:rsidR="003C7E56" w:rsidRDefault="003C7E56">
      <w:pPr>
        <w:pStyle w:val="TOC2"/>
        <w:rPr>
          <w:rFonts w:asciiTheme="minorHAnsi" w:eastAsiaTheme="minorEastAsia" w:hAnsiTheme="minorHAnsi" w:cstheme="minorBidi"/>
          <w:kern w:val="2"/>
          <w:sz w:val="22"/>
          <w:szCs w:val="22"/>
          <w:lang w:eastAsia="en-GB"/>
          <w14:ligatures w14:val="standardContextual"/>
        </w:rPr>
      </w:pPr>
      <w:r>
        <w:t>7.17</w:t>
      </w:r>
      <w:r>
        <w:rPr>
          <w:rFonts w:asciiTheme="minorHAnsi" w:eastAsiaTheme="minorEastAsia" w:hAnsiTheme="minorHAnsi" w:cstheme="minorBidi"/>
          <w:kern w:val="2"/>
          <w:sz w:val="22"/>
          <w:szCs w:val="22"/>
          <w:lang w:eastAsia="en-GB"/>
          <w14:ligatures w14:val="standardContextual"/>
        </w:rPr>
        <w:tab/>
      </w:r>
      <w:r>
        <w:t>LI at 5GMS AF</w:t>
      </w:r>
      <w:r>
        <w:tab/>
      </w:r>
      <w:r>
        <w:fldChar w:fldCharType="begin" w:fldLock="1"/>
      </w:r>
      <w:r>
        <w:instrText xml:space="preserve"> PAGEREF _Toc161252722 \h </w:instrText>
      </w:r>
      <w:r>
        <w:fldChar w:fldCharType="separate"/>
      </w:r>
      <w:r>
        <w:t>144</w:t>
      </w:r>
      <w:r>
        <w:fldChar w:fldCharType="end"/>
      </w:r>
    </w:p>
    <w:p w14:paraId="4B4EAC94" w14:textId="79BCFFE9" w:rsidR="003C7E56" w:rsidRDefault="003C7E56">
      <w:pPr>
        <w:pStyle w:val="TOC3"/>
        <w:rPr>
          <w:rFonts w:asciiTheme="minorHAnsi" w:eastAsiaTheme="minorEastAsia" w:hAnsiTheme="minorHAnsi" w:cstheme="minorBidi"/>
          <w:kern w:val="2"/>
          <w:sz w:val="22"/>
          <w:szCs w:val="22"/>
          <w:lang w:eastAsia="en-GB"/>
          <w14:ligatures w14:val="standardContextual"/>
        </w:rPr>
      </w:pPr>
      <w:r>
        <w:t>7.17.1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_Toc161252723 \h </w:instrText>
      </w:r>
      <w:r>
        <w:fldChar w:fldCharType="separate"/>
      </w:r>
      <w:r>
        <w:t>144</w:t>
      </w:r>
      <w:r>
        <w:fldChar w:fldCharType="end"/>
      </w:r>
    </w:p>
    <w:p w14:paraId="243F8FE5" w14:textId="764B1F74" w:rsidR="003C7E56" w:rsidRDefault="003C7E56">
      <w:pPr>
        <w:pStyle w:val="TOC3"/>
        <w:rPr>
          <w:rFonts w:asciiTheme="minorHAnsi" w:eastAsiaTheme="minorEastAsia" w:hAnsiTheme="minorHAnsi" w:cstheme="minorBidi"/>
          <w:kern w:val="2"/>
          <w:sz w:val="22"/>
          <w:szCs w:val="22"/>
          <w:lang w:eastAsia="en-GB"/>
          <w14:ligatures w14:val="standardContextual"/>
        </w:rPr>
      </w:pPr>
      <w:r>
        <w:t>7.17.2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_Toc161252724 \h </w:instrText>
      </w:r>
      <w:r>
        <w:fldChar w:fldCharType="separate"/>
      </w:r>
      <w:r>
        <w:t>144</w:t>
      </w:r>
      <w:r>
        <w:fldChar w:fldCharType="end"/>
      </w:r>
    </w:p>
    <w:p w14:paraId="3580193C" w14:textId="18884985" w:rsidR="003C7E56" w:rsidRDefault="003C7E56">
      <w:pPr>
        <w:pStyle w:val="TOC3"/>
        <w:rPr>
          <w:rFonts w:asciiTheme="minorHAnsi" w:eastAsiaTheme="minorEastAsia" w:hAnsiTheme="minorHAnsi" w:cstheme="minorBidi"/>
          <w:kern w:val="2"/>
          <w:sz w:val="22"/>
          <w:szCs w:val="22"/>
          <w:lang w:eastAsia="en-GB"/>
          <w14:ligatures w14:val="standardContextual"/>
        </w:rPr>
      </w:pPr>
      <w:r>
        <w:t>7.17.3</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_Toc161252725 \h </w:instrText>
      </w:r>
      <w:r>
        <w:fldChar w:fldCharType="separate"/>
      </w:r>
      <w:r>
        <w:t>145</w:t>
      </w:r>
      <w:r>
        <w:fldChar w:fldCharType="end"/>
      </w:r>
    </w:p>
    <w:p w14:paraId="0E54F2DC" w14:textId="0BC18D75" w:rsidR="003C7E56" w:rsidRDefault="003C7E56">
      <w:pPr>
        <w:pStyle w:val="TOC3"/>
        <w:rPr>
          <w:rFonts w:asciiTheme="minorHAnsi" w:eastAsiaTheme="minorEastAsia" w:hAnsiTheme="minorHAnsi" w:cstheme="minorBidi"/>
          <w:kern w:val="2"/>
          <w:sz w:val="22"/>
          <w:szCs w:val="22"/>
          <w:lang w:eastAsia="en-GB"/>
          <w14:ligatures w14:val="standardContextual"/>
        </w:rPr>
      </w:pPr>
      <w:r>
        <w:t>7.17.4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_Toc161252726 \h </w:instrText>
      </w:r>
      <w:r>
        <w:fldChar w:fldCharType="separate"/>
      </w:r>
      <w:r>
        <w:t>145</w:t>
      </w:r>
      <w:r>
        <w:fldChar w:fldCharType="end"/>
      </w:r>
    </w:p>
    <w:p w14:paraId="6BF59026" w14:textId="0D202CD6" w:rsidR="003C7E56" w:rsidRDefault="003C7E56">
      <w:pPr>
        <w:pStyle w:val="TOC2"/>
        <w:rPr>
          <w:rFonts w:asciiTheme="minorHAnsi" w:eastAsiaTheme="minorEastAsia" w:hAnsiTheme="minorHAnsi" w:cstheme="minorBidi"/>
          <w:kern w:val="2"/>
          <w:sz w:val="22"/>
          <w:szCs w:val="22"/>
          <w:lang w:eastAsia="en-GB"/>
          <w14:ligatures w14:val="standardContextual"/>
        </w:rPr>
      </w:pPr>
      <w:r>
        <w:t>7.18</w:t>
      </w:r>
      <w:r>
        <w:rPr>
          <w:rFonts w:asciiTheme="minorHAnsi" w:eastAsiaTheme="minorEastAsia" w:hAnsiTheme="minorHAnsi" w:cstheme="minorBidi"/>
          <w:kern w:val="2"/>
          <w:sz w:val="22"/>
          <w:szCs w:val="22"/>
          <w:lang w:eastAsia="en-GB"/>
          <w14:ligatures w14:val="standardContextual"/>
        </w:rPr>
        <w:tab/>
      </w:r>
      <w:r>
        <w:t>LI at NWDAF</w:t>
      </w:r>
      <w:r>
        <w:tab/>
      </w:r>
      <w:r>
        <w:fldChar w:fldCharType="begin" w:fldLock="1"/>
      </w:r>
      <w:r>
        <w:instrText xml:space="preserve"> PAGEREF _Toc161252727 \h </w:instrText>
      </w:r>
      <w:r>
        <w:fldChar w:fldCharType="separate"/>
      </w:r>
      <w:r>
        <w:t>146</w:t>
      </w:r>
      <w:r>
        <w:fldChar w:fldCharType="end"/>
      </w:r>
    </w:p>
    <w:p w14:paraId="46A804C7" w14:textId="6ABB6441" w:rsidR="003C7E56" w:rsidRDefault="003C7E56">
      <w:pPr>
        <w:pStyle w:val="TOC3"/>
        <w:rPr>
          <w:rFonts w:asciiTheme="minorHAnsi" w:eastAsiaTheme="minorEastAsia" w:hAnsiTheme="minorHAnsi" w:cstheme="minorBidi"/>
          <w:kern w:val="2"/>
          <w:sz w:val="22"/>
          <w:szCs w:val="22"/>
          <w:lang w:eastAsia="en-GB"/>
          <w14:ligatures w14:val="standardContextual"/>
        </w:rPr>
      </w:pPr>
      <w:r>
        <w:t>7.18.1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_Toc161252728 \h </w:instrText>
      </w:r>
      <w:r>
        <w:fldChar w:fldCharType="separate"/>
      </w:r>
      <w:r>
        <w:t>146</w:t>
      </w:r>
      <w:r>
        <w:fldChar w:fldCharType="end"/>
      </w:r>
    </w:p>
    <w:p w14:paraId="36CC339D" w14:textId="20111DF5" w:rsidR="003C7E56" w:rsidRDefault="003C7E56">
      <w:pPr>
        <w:pStyle w:val="TOC3"/>
        <w:rPr>
          <w:rFonts w:asciiTheme="minorHAnsi" w:eastAsiaTheme="minorEastAsia" w:hAnsiTheme="minorHAnsi" w:cstheme="minorBidi"/>
          <w:kern w:val="2"/>
          <w:sz w:val="22"/>
          <w:szCs w:val="22"/>
          <w:lang w:eastAsia="en-GB"/>
          <w14:ligatures w14:val="standardContextual"/>
        </w:rPr>
      </w:pPr>
      <w:r>
        <w:t>7.18.2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_Toc161252729 \h </w:instrText>
      </w:r>
      <w:r>
        <w:fldChar w:fldCharType="separate"/>
      </w:r>
      <w:r>
        <w:t>146</w:t>
      </w:r>
      <w:r>
        <w:fldChar w:fldCharType="end"/>
      </w:r>
    </w:p>
    <w:p w14:paraId="52E4E866" w14:textId="4FD19556" w:rsidR="003C7E56" w:rsidRDefault="003C7E56">
      <w:pPr>
        <w:pStyle w:val="TOC3"/>
        <w:rPr>
          <w:rFonts w:asciiTheme="minorHAnsi" w:eastAsiaTheme="minorEastAsia" w:hAnsiTheme="minorHAnsi" w:cstheme="minorBidi"/>
          <w:kern w:val="2"/>
          <w:sz w:val="22"/>
          <w:szCs w:val="22"/>
          <w:lang w:eastAsia="en-GB"/>
          <w14:ligatures w14:val="standardContextual"/>
        </w:rPr>
      </w:pPr>
      <w:r>
        <w:t>7.18.3</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_Toc161252730 \h </w:instrText>
      </w:r>
      <w:r>
        <w:fldChar w:fldCharType="separate"/>
      </w:r>
      <w:r>
        <w:t>147</w:t>
      </w:r>
      <w:r>
        <w:fldChar w:fldCharType="end"/>
      </w:r>
    </w:p>
    <w:p w14:paraId="32B46D25" w14:textId="45C53CAF" w:rsidR="003C7E56" w:rsidRDefault="003C7E56">
      <w:pPr>
        <w:pStyle w:val="TOC3"/>
        <w:rPr>
          <w:rFonts w:asciiTheme="minorHAnsi" w:eastAsiaTheme="minorEastAsia" w:hAnsiTheme="minorHAnsi" w:cstheme="minorBidi"/>
          <w:kern w:val="2"/>
          <w:sz w:val="22"/>
          <w:szCs w:val="22"/>
          <w:lang w:eastAsia="en-GB"/>
          <w14:ligatures w14:val="standardContextual"/>
        </w:rPr>
      </w:pPr>
      <w:r>
        <w:t>7.18.4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_Toc161252731 \h </w:instrText>
      </w:r>
      <w:r>
        <w:fldChar w:fldCharType="separate"/>
      </w:r>
      <w:r>
        <w:t>147</w:t>
      </w:r>
      <w:r>
        <w:fldChar w:fldCharType="end"/>
      </w:r>
    </w:p>
    <w:p w14:paraId="4ECBE0FC" w14:textId="1A9EC474" w:rsidR="003C7E56" w:rsidRDefault="003C7E56">
      <w:pPr>
        <w:pStyle w:val="TOC1"/>
        <w:rPr>
          <w:rFonts w:asciiTheme="minorHAnsi" w:eastAsiaTheme="minorEastAsia" w:hAnsiTheme="minorHAnsi" w:cstheme="minorBidi"/>
          <w:kern w:val="2"/>
          <w:szCs w:val="22"/>
          <w:lang w:eastAsia="en-GB"/>
          <w14:ligatures w14:val="standardContextual"/>
        </w:rPr>
      </w:pPr>
      <w:r>
        <w:t>8</w:t>
      </w:r>
      <w:r>
        <w:rPr>
          <w:rFonts w:asciiTheme="minorHAnsi" w:eastAsiaTheme="minorEastAsia" w:hAnsiTheme="minorHAnsi" w:cstheme="minorBidi"/>
          <w:kern w:val="2"/>
          <w:szCs w:val="22"/>
          <w:lang w:eastAsia="en-GB"/>
          <w14:ligatures w14:val="standardContextual"/>
        </w:rPr>
        <w:tab/>
      </w:r>
      <w:r>
        <w:t>LI security and deployment considerations</w:t>
      </w:r>
      <w:r>
        <w:tab/>
      </w:r>
      <w:r>
        <w:fldChar w:fldCharType="begin" w:fldLock="1"/>
      </w:r>
      <w:r>
        <w:instrText xml:space="preserve"> PAGEREF _Toc161252732 \h </w:instrText>
      </w:r>
      <w:r>
        <w:fldChar w:fldCharType="separate"/>
      </w:r>
      <w:r>
        <w:t>148</w:t>
      </w:r>
      <w:r>
        <w:fldChar w:fldCharType="end"/>
      </w:r>
    </w:p>
    <w:p w14:paraId="7E82F464" w14:textId="7F9BFA27" w:rsidR="003C7E56" w:rsidRDefault="003C7E56">
      <w:pPr>
        <w:pStyle w:val="TOC2"/>
        <w:rPr>
          <w:rFonts w:asciiTheme="minorHAnsi" w:eastAsiaTheme="minorEastAsia" w:hAnsiTheme="minorHAnsi" w:cstheme="minorBidi"/>
          <w:kern w:val="2"/>
          <w:sz w:val="22"/>
          <w:szCs w:val="22"/>
          <w:lang w:eastAsia="en-GB"/>
          <w14:ligatures w14:val="standardContextual"/>
        </w:rPr>
      </w:pPr>
      <w:r>
        <w:t>8.1</w:t>
      </w:r>
      <w:r>
        <w:rPr>
          <w:rFonts w:asciiTheme="minorHAnsi" w:eastAsiaTheme="minorEastAsia" w:hAnsiTheme="minorHAnsi" w:cstheme="minorBidi"/>
          <w:kern w:val="2"/>
          <w:sz w:val="22"/>
          <w:szCs w:val="22"/>
          <w:lang w:eastAsia="en-GB"/>
          <w14:ligatures w14:val="standardContextual"/>
        </w:rPr>
        <w:tab/>
      </w:r>
      <w:r>
        <w:t>Introduction</w:t>
      </w:r>
      <w:r>
        <w:tab/>
      </w:r>
      <w:r>
        <w:fldChar w:fldCharType="begin" w:fldLock="1"/>
      </w:r>
      <w:r>
        <w:instrText xml:space="preserve"> PAGEREF _Toc161252733 \h </w:instrText>
      </w:r>
      <w:r>
        <w:fldChar w:fldCharType="separate"/>
      </w:r>
      <w:r>
        <w:t>148</w:t>
      </w:r>
      <w:r>
        <w:fldChar w:fldCharType="end"/>
      </w:r>
    </w:p>
    <w:p w14:paraId="00E6A029" w14:textId="7D7471E0" w:rsidR="003C7E56" w:rsidRDefault="003C7E56">
      <w:pPr>
        <w:pStyle w:val="TOC2"/>
        <w:rPr>
          <w:rFonts w:asciiTheme="minorHAnsi" w:eastAsiaTheme="minorEastAsia" w:hAnsiTheme="minorHAnsi" w:cstheme="minorBidi"/>
          <w:kern w:val="2"/>
          <w:sz w:val="22"/>
          <w:szCs w:val="22"/>
          <w:lang w:eastAsia="en-GB"/>
          <w14:ligatures w14:val="standardContextual"/>
        </w:rPr>
      </w:pPr>
      <w:r>
        <w:t>8.2</w:t>
      </w:r>
      <w:r>
        <w:rPr>
          <w:rFonts w:asciiTheme="minorHAnsi" w:eastAsiaTheme="minorEastAsia" w:hAnsiTheme="minorHAnsi" w:cstheme="minorBidi"/>
          <w:kern w:val="2"/>
          <w:sz w:val="22"/>
          <w:szCs w:val="22"/>
          <w:lang w:eastAsia="en-GB"/>
          <w14:ligatures w14:val="standardContextual"/>
        </w:rPr>
        <w:tab/>
      </w:r>
      <w:r>
        <w:t>Architectural alternatives</w:t>
      </w:r>
      <w:r>
        <w:tab/>
      </w:r>
      <w:r>
        <w:fldChar w:fldCharType="begin" w:fldLock="1"/>
      </w:r>
      <w:r>
        <w:instrText xml:space="preserve"> PAGEREF _Toc161252734 \h </w:instrText>
      </w:r>
      <w:r>
        <w:fldChar w:fldCharType="separate"/>
      </w:r>
      <w:r>
        <w:t>148</w:t>
      </w:r>
      <w:r>
        <w:fldChar w:fldCharType="end"/>
      </w:r>
    </w:p>
    <w:p w14:paraId="2A9AF3E0" w14:textId="6E18CA5B" w:rsidR="003C7E56" w:rsidRDefault="003C7E56">
      <w:pPr>
        <w:pStyle w:val="TOC3"/>
        <w:rPr>
          <w:rFonts w:asciiTheme="minorHAnsi" w:eastAsiaTheme="minorEastAsia" w:hAnsiTheme="minorHAnsi" w:cstheme="minorBidi"/>
          <w:kern w:val="2"/>
          <w:sz w:val="22"/>
          <w:szCs w:val="22"/>
          <w:lang w:eastAsia="en-GB"/>
          <w14:ligatures w14:val="standardContextual"/>
        </w:rPr>
      </w:pPr>
      <w:r>
        <w:t>8.2.1</w:t>
      </w:r>
      <w:r>
        <w:rPr>
          <w:rFonts w:asciiTheme="minorHAnsi" w:eastAsiaTheme="minorEastAsia" w:hAnsiTheme="minorHAnsi" w:cstheme="minorBidi"/>
          <w:kern w:val="2"/>
          <w:sz w:val="22"/>
          <w:szCs w:val="22"/>
          <w:lang w:eastAsia="en-GB"/>
          <w14:ligatures w14:val="standardContextual"/>
        </w:rPr>
        <w:tab/>
      </w:r>
      <w:r>
        <w:t>Full target list at every POI node</w:t>
      </w:r>
      <w:r>
        <w:tab/>
      </w:r>
      <w:r>
        <w:fldChar w:fldCharType="begin" w:fldLock="1"/>
      </w:r>
      <w:r>
        <w:instrText xml:space="preserve"> PAGEREF _Toc161252735 \h </w:instrText>
      </w:r>
      <w:r>
        <w:fldChar w:fldCharType="separate"/>
      </w:r>
      <w:r>
        <w:t>148</w:t>
      </w:r>
      <w:r>
        <w:fldChar w:fldCharType="end"/>
      </w:r>
    </w:p>
    <w:p w14:paraId="158AADF2" w14:textId="283844FC" w:rsidR="003C7E56" w:rsidRDefault="003C7E56">
      <w:pPr>
        <w:pStyle w:val="TOC3"/>
        <w:rPr>
          <w:rFonts w:asciiTheme="minorHAnsi" w:eastAsiaTheme="minorEastAsia" w:hAnsiTheme="minorHAnsi" w:cstheme="minorBidi"/>
          <w:kern w:val="2"/>
          <w:sz w:val="22"/>
          <w:szCs w:val="22"/>
          <w:lang w:eastAsia="en-GB"/>
          <w14:ligatures w14:val="standardContextual"/>
        </w:rPr>
      </w:pPr>
      <w:r>
        <w:t>8.2.2</w:t>
      </w:r>
      <w:r>
        <w:rPr>
          <w:rFonts w:asciiTheme="minorHAnsi" w:eastAsiaTheme="minorEastAsia" w:hAnsiTheme="minorHAnsi" w:cstheme="minorBidi"/>
          <w:kern w:val="2"/>
          <w:sz w:val="22"/>
          <w:szCs w:val="22"/>
          <w:lang w:eastAsia="en-GB"/>
          <w14:ligatures w14:val="standardContextual"/>
        </w:rPr>
        <w:tab/>
      </w:r>
      <w:r>
        <w:t>Full target list only in LICF</w:t>
      </w:r>
      <w:r>
        <w:tab/>
      </w:r>
      <w:r>
        <w:fldChar w:fldCharType="begin" w:fldLock="1"/>
      </w:r>
      <w:r>
        <w:instrText xml:space="preserve"> PAGEREF _Toc161252736 \h </w:instrText>
      </w:r>
      <w:r>
        <w:fldChar w:fldCharType="separate"/>
      </w:r>
      <w:r>
        <w:t>148</w:t>
      </w:r>
      <w:r>
        <w:fldChar w:fldCharType="end"/>
      </w:r>
    </w:p>
    <w:p w14:paraId="043FEC88" w14:textId="54FC631F" w:rsidR="003C7E56" w:rsidRDefault="003C7E56">
      <w:pPr>
        <w:pStyle w:val="TOC3"/>
        <w:rPr>
          <w:rFonts w:asciiTheme="minorHAnsi" w:eastAsiaTheme="minorEastAsia" w:hAnsiTheme="minorHAnsi" w:cstheme="minorBidi"/>
          <w:kern w:val="2"/>
          <w:sz w:val="22"/>
          <w:szCs w:val="22"/>
          <w:lang w:eastAsia="en-GB"/>
          <w14:ligatures w14:val="standardContextual"/>
        </w:rPr>
      </w:pPr>
      <w:r>
        <w:t>8.2.3</w:t>
      </w:r>
      <w:r>
        <w:rPr>
          <w:rFonts w:asciiTheme="minorHAnsi" w:eastAsiaTheme="minorEastAsia" w:hAnsiTheme="minorHAnsi" w:cstheme="minorBidi"/>
          <w:kern w:val="2"/>
          <w:sz w:val="22"/>
          <w:szCs w:val="22"/>
          <w:lang w:eastAsia="en-GB"/>
          <w14:ligatures w14:val="standardContextual"/>
        </w:rPr>
        <w:tab/>
      </w:r>
      <w:r>
        <w:t>Provisioning for registered users</w:t>
      </w:r>
      <w:r>
        <w:tab/>
      </w:r>
      <w:r>
        <w:fldChar w:fldCharType="begin" w:fldLock="1"/>
      </w:r>
      <w:r>
        <w:instrText xml:space="preserve"> PAGEREF _Toc161252737 \h </w:instrText>
      </w:r>
      <w:r>
        <w:fldChar w:fldCharType="separate"/>
      </w:r>
      <w:r>
        <w:t>149</w:t>
      </w:r>
      <w:r>
        <w:fldChar w:fldCharType="end"/>
      </w:r>
    </w:p>
    <w:p w14:paraId="2361BD71" w14:textId="5669B6FB" w:rsidR="003C7E56" w:rsidRDefault="003C7E56">
      <w:pPr>
        <w:pStyle w:val="TOC2"/>
        <w:rPr>
          <w:rFonts w:asciiTheme="minorHAnsi" w:eastAsiaTheme="minorEastAsia" w:hAnsiTheme="minorHAnsi" w:cstheme="minorBidi"/>
          <w:kern w:val="2"/>
          <w:sz w:val="22"/>
          <w:szCs w:val="22"/>
          <w:lang w:eastAsia="en-GB"/>
          <w14:ligatures w14:val="standardContextual"/>
        </w:rPr>
      </w:pPr>
      <w:r>
        <w:t>8.3</w:t>
      </w:r>
      <w:r>
        <w:rPr>
          <w:rFonts w:asciiTheme="minorHAnsi" w:eastAsiaTheme="minorEastAsia" w:hAnsiTheme="minorHAnsi" w:cstheme="minorBidi"/>
          <w:kern w:val="2"/>
          <w:sz w:val="22"/>
          <w:szCs w:val="22"/>
          <w:lang w:eastAsia="en-GB"/>
          <w14:ligatures w14:val="standardContextual"/>
        </w:rPr>
        <w:tab/>
      </w:r>
      <w:r>
        <w:t>LI key management at ADMF</w:t>
      </w:r>
      <w:r>
        <w:tab/>
      </w:r>
      <w:r>
        <w:fldChar w:fldCharType="begin" w:fldLock="1"/>
      </w:r>
      <w:r>
        <w:instrText xml:space="preserve"> PAGEREF _Toc161252738 \h </w:instrText>
      </w:r>
      <w:r>
        <w:fldChar w:fldCharType="separate"/>
      </w:r>
      <w:r>
        <w:t>149</w:t>
      </w:r>
      <w:r>
        <w:fldChar w:fldCharType="end"/>
      </w:r>
    </w:p>
    <w:p w14:paraId="77AD5155" w14:textId="124E654F" w:rsidR="003C7E56" w:rsidRDefault="003C7E56">
      <w:pPr>
        <w:pStyle w:val="TOC3"/>
        <w:rPr>
          <w:rFonts w:asciiTheme="minorHAnsi" w:eastAsiaTheme="minorEastAsia" w:hAnsiTheme="minorHAnsi" w:cstheme="minorBidi"/>
          <w:kern w:val="2"/>
          <w:sz w:val="22"/>
          <w:szCs w:val="22"/>
          <w:lang w:eastAsia="en-GB"/>
          <w14:ligatures w14:val="standardContextual"/>
        </w:rPr>
      </w:pPr>
      <w:r>
        <w:t>8.3.1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_Toc161252739 \h </w:instrText>
      </w:r>
      <w:r>
        <w:fldChar w:fldCharType="separate"/>
      </w:r>
      <w:r>
        <w:t>149</w:t>
      </w:r>
      <w:r>
        <w:fldChar w:fldCharType="end"/>
      </w:r>
    </w:p>
    <w:p w14:paraId="4F1611B1" w14:textId="64BF2AC0" w:rsidR="003C7E56" w:rsidRDefault="003C7E56">
      <w:pPr>
        <w:pStyle w:val="TOC3"/>
        <w:rPr>
          <w:rFonts w:asciiTheme="minorHAnsi" w:eastAsiaTheme="minorEastAsia" w:hAnsiTheme="minorHAnsi" w:cstheme="minorBidi"/>
          <w:kern w:val="2"/>
          <w:sz w:val="22"/>
          <w:szCs w:val="22"/>
          <w:lang w:eastAsia="en-GB"/>
          <w14:ligatures w14:val="standardContextual"/>
        </w:rPr>
      </w:pPr>
      <w:r>
        <w:t>8.3.2</w:t>
      </w:r>
      <w:r>
        <w:rPr>
          <w:rFonts w:asciiTheme="minorHAnsi" w:eastAsiaTheme="minorEastAsia" w:hAnsiTheme="minorHAnsi" w:cstheme="minorBidi"/>
          <w:kern w:val="2"/>
          <w:sz w:val="22"/>
          <w:szCs w:val="22"/>
          <w:lang w:eastAsia="en-GB"/>
          <w14:ligatures w14:val="standardContextual"/>
        </w:rPr>
        <w:tab/>
      </w:r>
      <w:r>
        <w:t>Key management</w:t>
      </w:r>
      <w:r>
        <w:tab/>
      </w:r>
      <w:r>
        <w:fldChar w:fldCharType="begin" w:fldLock="1"/>
      </w:r>
      <w:r>
        <w:instrText xml:space="preserve"> PAGEREF _Toc161252740 \h </w:instrText>
      </w:r>
      <w:r>
        <w:fldChar w:fldCharType="separate"/>
      </w:r>
      <w:r>
        <w:t>149</w:t>
      </w:r>
      <w:r>
        <w:fldChar w:fldCharType="end"/>
      </w:r>
    </w:p>
    <w:p w14:paraId="1CB19370" w14:textId="5ADB7B22" w:rsidR="003C7E56" w:rsidRDefault="003C7E56">
      <w:pPr>
        <w:pStyle w:val="TOC2"/>
        <w:rPr>
          <w:rFonts w:asciiTheme="minorHAnsi" w:eastAsiaTheme="minorEastAsia" w:hAnsiTheme="minorHAnsi" w:cstheme="minorBidi"/>
          <w:kern w:val="2"/>
          <w:sz w:val="22"/>
          <w:szCs w:val="22"/>
          <w:lang w:eastAsia="en-GB"/>
          <w14:ligatures w14:val="standardContextual"/>
        </w:rPr>
      </w:pPr>
      <w:r>
        <w:t>8.4</w:t>
      </w:r>
      <w:r>
        <w:rPr>
          <w:rFonts w:asciiTheme="minorHAnsi" w:eastAsiaTheme="minorEastAsia" w:hAnsiTheme="minorHAnsi" w:cstheme="minorBidi"/>
          <w:kern w:val="2"/>
          <w:sz w:val="22"/>
          <w:szCs w:val="22"/>
          <w:lang w:eastAsia="en-GB"/>
          <w14:ligatures w14:val="standardContextual"/>
        </w:rPr>
        <w:tab/>
      </w:r>
      <w:r>
        <w:t>Virtualised LI security</w:t>
      </w:r>
      <w:r>
        <w:tab/>
      </w:r>
      <w:r>
        <w:fldChar w:fldCharType="begin" w:fldLock="1"/>
      </w:r>
      <w:r>
        <w:instrText xml:space="preserve"> PAGEREF _Toc161252741 \h </w:instrText>
      </w:r>
      <w:r>
        <w:fldChar w:fldCharType="separate"/>
      </w:r>
      <w:r>
        <w:t>149</w:t>
      </w:r>
      <w:r>
        <w:fldChar w:fldCharType="end"/>
      </w:r>
    </w:p>
    <w:p w14:paraId="6371E4E2" w14:textId="432376BC" w:rsidR="003C7E56" w:rsidRDefault="003C7E56">
      <w:pPr>
        <w:pStyle w:val="TOC3"/>
        <w:rPr>
          <w:rFonts w:asciiTheme="minorHAnsi" w:eastAsiaTheme="minorEastAsia" w:hAnsiTheme="minorHAnsi" w:cstheme="minorBidi"/>
          <w:kern w:val="2"/>
          <w:sz w:val="22"/>
          <w:szCs w:val="22"/>
          <w:lang w:eastAsia="en-GB"/>
          <w14:ligatures w14:val="standardContextual"/>
        </w:rPr>
      </w:pPr>
      <w:r>
        <w:t>8.4.1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_Toc161252742 \h </w:instrText>
      </w:r>
      <w:r>
        <w:fldChar w:fldCharType="separate"/>
      </w:r>
      <w:r>
        <w:t>149</w:t>
      </w:r>
      <w:r>
        <w:fldChar w:fldCharType="end"/>
      </w:r>
    </w:p>
    <w:p w14:paraId="2366B0F5" w14:textId="7F201144" w:rsidR="003C7E56" w:rsidRDefault="003C7E56">
      <w:pPr>
        <w:pStyle w:val="TOC3"/>
        <w:rPr>
          <w:rFonts w:asciiTheme="minorHAnsi" w:eastAsiaTheme="minorEastAsia" w:hAnsiTheme="minorHAnsi" w:cstheme="minorBidi"/>
          <w:kern w:val="2"/>
          <w:sz w:val="22"/>
          <w:szCs w:val="22"/>
          <w:lang w:eastAsia="en-GB"/>
          <w14:ligatures w14:val="standardContextual"/>
        </w:rPr>
      </w:pPr>
      <w:r>
        <w:t>8.4.2</w:t>
      </w:r>
      <w:r>
        <w:rPr>
          <w:rFonts w:asciiTheme="minorHAnsi" w:eastAsiaTheme="minorEastAsia" w:hAnsiTheme="minorHAnsi" w:cstheme="minorBidi"/>
          <w:kern w:val="2"/>
          <w:sz w:val="22"/>
          <w:szCs w:val="22"/>
          <w:lang w:eastAsia="en-GB"/>
          <w14:ligatures w14:val="standardContextual"/>
        </w:rPr>
        <w:tab/>
      </w:r>
      <w:r>
        <w:t>NFVI and host requirements</w:t>
      </w:r>
      <w:r>
        <w:tab/>
      </w:r>
      <w:r>
        <w:fldChar w:fldCharType="begin" w:fldLock="1"/>
      </w:r>
      <w:r>
        <w:instrText xml:space="preserve"> PAGEREF _Toc161252743 \h </w:instrText>
      </w:r>
      <w:r>
        <w:fldChar w:fldCharType="separate"/>
      </w:r>
      <w:r>
        <w:t>150</w:t>
      </w:r>
      <w:r>
        <w:fldChar w:fldCharType="end"/>
      </w:r>
    </w:p>
    <w:p w14:paraId="359F6E56" w14:textId="00645499" w:rsidR="003C7E56" w:rsidRDefault="003C7E56">
      <w:pPr>
        <w:pStyle w:val="TOC3"/>
        <w:rPr>
          <w:rFonts w:asciiTheme="minorHAnsi" w:eastAsiaTheme="minorEastAsia" w:hAnsiTheme="minorHAnsi" w:cstheme="minorBidi"/>
          <w:kern w:val="2"/>
          <w:sz w:val="22"/>
          <w:szCs w:val="22"/>
          <w:lang w:eastAsia="en-GB"/>
          <w14:ligatures w14:val="standardContextual"/>
        </w:rPr>
      </w:pPr>
      <w:r>
        <w:t>8.4.3</w:t>
      </w:r>
      <w:r>
        <w:rPr>
          <w:rFonts w:asciiTheme="minorHAnsi" w:eastAsiaTheme="minorEastAsia" w:hAnsiTheme="minorHAnsi" w:cstheme="minorBidi"/>
          <w:kern w:val="2"/>
          <w:sz w:val="22"/>
          <w:szCs w:val="22"/>
          <w:lang w:eastAsia="en-GB"/>
          <w14:ligatures w14:val="standardContextual"/>
        </w:rPr>
        <w:tab/>
      </w:r>
      <w:r>
        <w:t>Virtualised LI function implementation</w:t>
      </w:r>
      <w:r>
        <w:tab/>
      </w:r>
      <w:r>
        <w:fldChar w:fldCharType="begin" w:fldLock="1"/>
      </w:r>
      <w:r>
        <w:instrText xml:space="preserve"> PAGEREF _Toc161252744 \h </w:instrText>
      </w:r>
      <w:r>
        <w:fldChar w:fldCharType="separate"/>
      </w:r>
      <w:r>
        <w:t>150</w:t>
      </w:r>
      <w:r>
        <w:fldChar w:fldCharType="end"/>
      </w:r>
    </w:p>
    <w:p w14:paraId="4058B016" w14:textId="1D9FB6D0" w:rsidR="003C7E56" w:rsidRDefault="003C7E56">
      <w:pPr>
        <w:pStyle w:val="TOC3"/>
        <w:rPr>
          <w:rFonts w:asciiTheme="minorHAnsi" w:eastAsiaTheme="minorEastAsia" w:hAnsiTheme="minorHAnsi" w:cstheme="minorBidi"/>
          <w:kern w:val="2"/>
          <w:sz w:val="22"/>
          <w:szCs w:val="22"/>
          <w:lang w:eastAsia="en-GB"/>
          <w14:ligatures w14:val="standardContextual"/>
        </w:rPr>
      </w:pPr>
      <w:r>
        <w:t>8.4.4</w:t>
      </w:r>
      <w:r>
        <w:rPr>
          <w:rFonts w:asciiTheme="minorHAnsi" w:eastAsiaTheme="minorEastAsia" w:hAnsiTheme="minorHAnsi" w:cstheme="minorBidi"/>
          <w:kern w:val="2"/>
          <w:sz w:val="22"/>
          <w:szCs w:val="22"/>
          <w:lang w:eastAsia="en-GB"/>
          <w14:ligatures w14:val="standardContextual"/>
        </w:rPr>
        <w:tab/>
      </w:r>
      <w:r>
        <w:t>Container based deployments</w:t>
      </w:r>
      <w:r>
        <w:tab/>
      </w:r>
      <w:r>
        <w:fldChar w:fldCharType="begin" w:fldLock="1"/>
      </w:r>
      <w:r>
        <w:instrText xml:space="preserve"> PAGEREF _Toc161252745 \h </w:instrText>
      </w:r>
      <w:r>
        <w:fldChar w:fldCharType="separate"/>
      </w:r>
      <w:r>
        <w:t>150</w:t>
      </w:r>
      <w:r>
        <w:fldChar w:fldCharType="end"/>
      </w:r>
    </w:p>
    <w:p w14:paraId="2568037A" w14:textId="44A30C96" w:rsidR="003C7E56" w:rsidRDefault="003C7E56">
      <w:pPr>
        <w:pStyle w:val="TOC2"/>
        <w:rPr>
          <w:rFonts w:asciiTheme="minorHAnsi" w:eastAsiaTheme="minorEastAsia" w:hAnsiTheme="minorHAnsi" w:cstheme="minorBidi"/>
          <w:kern w:val="2"/>
          <w:sz w:val="22"/>
          <w:szCs w:val="22"/>
          <w:lang w:eastAsia="en-GB"/>
          <w14:ligatures w14:val="standardContextual"/>
        </w:rPr>
      </w:pPr>
      <w:r>
        <w:t>8.5</w:t>
      </w:r>
      <w:r>
        <w:rPr>
          <w:rFonts w:asciiTheme="minorHAnsi" w:eastAsiaTheme="minorEastAsia" w:hAnsiTheme="minorHAnsi" w:cstheme="minorBidi"/>
          <w:kern w:val="2"/>
          <w:sz w:val="22"/>
          <w:szCs w:val="22"/>
          <w:lang w:eastAsia="en-GB"/>
          <w14:ligatures w14:val="standardContextual"/>
        </w:rPr>
        <w:tab/>
      </w:r>
      <w:r>
        <w:t>Points of Interception</w:t>
      </w:r>
      <w:r>
        <w:tab/>
      </w:r>
      <w:r>
        <w:fldChar w:fldCharType="begin" w:fldLock="1"/>
      </w:r>
      <w:r>
        <w:instrText xml:space="preserve"> PAGEREF _Toc161252746 \h </w:instrText>
      </w:r>
      <w:r>
        <w:fldChar w:fldCharType="separate"/>
      </w:r>
      <w:r>
        <w:t>150</w:t>
      </w:r>
      <w:r>
        <w:fldChar w:fldCharType="end"/>
      </w:r>
    </w:p>
    <w:p w14:paraId="225A1DBD" w14:textId="60CFD7DD" w:rsidR="003C7E56" w:rsidRDefault="003C7E56">
      <w:pPr>
        <w:pStyle w:val="TOC2"/>
        <w:rPr>
          <w:rFonts w:asciiTheme="minorHAnsi" w:eastAsiaTheme="minorEastAsia" w:hAnsiTheme="minorHAnsi" w:cstheme="minorBidi"/>
          <w:kern w:val="2"/>
          <w:sz w:val="22"/>
          <w:szCs w:val="22"/>
          <w:lang w:eastAsia="en-GB"/>
          <w14:ligatures w14:val="standardContextual"/>
        </w:rPr>
      </w:pPr>
      <w:r>
        <w:lastRenderedPageBreak/>
        <w:t>8.6</w:t>
      </w:r>
      <w:r>
        <w:rPr>
          <w:rFonts w:asciiTheme="minorHAnsi" w:eastAsiaTheme="minorEastAsia" w:hAnsiTheme="minorHAnsi" w:cstheme="minorBidi"/>
          <w:kern w:val="2"/>
          <w:sz w:val="22"/>
          <w:szCs w:val="22"/>
          <w:lang w:eastAsia="en-GB"/>
          <w14:ligatures w14:val="standardContextual"/>
        </w:rPr>
        <w:tab/>
      </w:r>
      <w:r>
        <w:t>Deployment considerations</w:t>
      </w:r>
      <w:r>
        <w:tab/>
      </w:r>
      <w:r>
        <w:fldChar w:fldCharType="begin" w:fldLock="1"/>
      </w:r>
      <w:r>
        <w:instrText xml:space="preserve"> PAGEREF _Toc161252747 \h </w:instrText>
      </w:r>
      <w:r>
        <w:fldChar w:fldCharType="separate"/>
      </w:r>
      <w:r>
        <w:t>151</w:t>
      </w:r>
      <w:r>
        <w:fldChar w:fldCharType="end"/>
      </w:r>
    </w:p>
    <w:p w14:paraId="76339AE6" w14:textId="4DACF21A" w:rsidR="003C7E56" w:rsidRDefault="003C7E56">
      <w:pPr>
        <w:pStyle w:val="TOC3"/>
        <w:rPr>
          <w:rFonts w:asciiTheme="minorHAnsi" w:eastAsiaTheme="minorEastAsia" w:hAnsiTheme="minorHAnsi" w:cstheme="minorBidi"/>
          <w:kern w:val="2"/>
          <w:sz w:val="22"/>
          <w:szCs w:val="22"/>
          <w:lang w:eastAsia="en-GB"/>
          <w14:ligatures w14:val="standardContextual"/>
        </w:rPr>
      </w:pPr>
      <w:r>
        <w:t>8.6.1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_Toc161252748 \h </w:instrText>
      </w:r>
      <w:r>
        <w:fldChar w:fldCharType="separate"/>
      </w:r>
      <w:r>
        <w:t>151</w:t>
      </w:r>
      <w:r>
        <w:fldChar w:fldCharType="end"/>
      </w:r>
    </w:p>
    <w:p w14:paraId="34CA4F15" w14:textId="272274B1" w:rsidR="003C7E56" w:rsidRDefault="003C7E56">
      <w:pPr>
        <w:pStyle w:val="TOC3"/>
        <w:rPr>
          <w:rFonts w:asciiTheme="minorHAnsi" w:eastAsiaTheme="minorEastAsia" w:hAnsiTheme="minorHAnsi" w:cstheme="minorBidi"/>
          <w:kern w:val="2"/>
          <w:sz w:val="22"/>
          <w:szCs w:val="22"/>
          <w:lang w:eastAsia="en-GB"/>
          <w14:ligatures w14:val="standardContextual"/>
        </w:rPr>
      </w:pPr>
      <w:r>
        <w:t>8.6.2</w:t>
      </w:r>
      <w:r>
        <w:rPr>
          <w:rFonts w:asciiTheme="minorHAnsi" w:eastAsiaTheme="minorEastAsia" w:hAnsiTheme="minorHAnsi" w:cstheme="minorBidi"/>
          <w:kern w:val="2"/>
          <w:sz w:val="22"/>
          <w:szCs w:val="22"/>
          <w:lang w:eastAsia="en-GB"/>
          <w14:ligatures w14:val="standardContextual"/>
        </w:rPr>
        <w:tab/>
      </w:r>
      <w:r>
        <w:t>CC-PAG</w:t>
      </w:r>
      <w:r>
        <w:tab/>
      </w:r>
      <w:r>
        <w:fldChar w:fldCharType="begin" w:fldLock="1"/>
      </w:r>
      <w:r>
        <w:instrText xml:space="preserve"> PAGEREF _Toc161252749 \h </w:instrText>
      </w:r>
      <w:r>
        <w:fldChar w:fldCharType="separate"/>
      </w:r>
      <w:r>
        <w:t>151</w:t>
      </w:r>
      <w:r>
        <w:fldChar w:fldCharType="end"/>
      </w:r>
    </w:p>
    <w:p w14:paraId="5048B743" w14:textId="4491EF52" w:rsidR="003C7E56" w:rsidRDefault="003C7E56" w:rsidP="003C7E56">
      <w:pPr>
        <w:pStyle w:val="TOC8"/>
        <w:rPr>
          <w:rFonts w:asciiTheme="minorHAnsi" w:eastAsiaTheme="minorEastAsia" w:hAnsiTheme="minorHAnsi" w:cstheme="minorBidi"/>
          <w:b w:val="0"/>
          <w:kern w:val="2"/>
          <w:szCs w:val="22"/>
          <w:lang w:eastAsia="en-GB"/>
          <w14:ligatures w14:val="standardContextual"/>
        </w:rPr>
      </w:pPr>
      <w:r>
        <w:t>Annex A (informative):</w:t>
      </w:r>
      <w:r>
        <w:tab/>
        <w:t>5G LI network topology views</w:t>
      </w:r>
      <w:r>
        <w:tab/>
      </w:r>
      <w:r>
        <w:fldChar w:fldCharType="begin" w:fldLock="1"/>
      </w:r>
      <w:r>
        <w:instrText xml:space="preserve"> PAGEREF _Toc161252750 \h </w:instrText>
      </w:r>
      <w:r>
        <w:fldChar w:fldCharType="separate"/>
      </w:r>
      <w:r>
        <w:t>153</w:t>
      </w:r>
      <w:r>
        <w:fldChar w:fldCharType="end"/>
      </w:r>
    </w:p>
    <w:p w14:paraId="10AB6EFE" w14:textId="156BDA0C" w:rsidR="003C7E56" w:rsidRDefault="003C7E56">
      <w:pPr>
        <w:pStyle w:val="TOC1"/>
        <w:rPr>
          <w:rFonts w:asciiTheme="minorHAnsi" w:eastAsiaTheme="minorEastAsia" w:hAnsiTheme="minorHAnsi" w:cstheme="minorBidi"/>
          <w:kern w:val="2"/>
          <w:szCs w:val="22"/>
          <w:lang w:eastAsia="en-GB"/>
          <w14:ligatures w14:val="standardContextual"/>
        </w:rPr>
      </w:pPr>
      <w:r>
        <w:t>A.1</w:t>
      </w:r>
      <w:r>
        <w:rPr>
          <w:rFonts w:asciiTheme="minorHAnsi" w:eastAsiaTheme="minorEastAsia" w:hAnsiTheme="minorHAnsi" w:cstheme="minorBidi"/>
          <w:kern w:val="2"/>
          <w:szCs w:val="22"/>
          <w:lang w:eastAsia="en-GB"/>
          <w14:ligatures w14:val="standardContextual"/>
        </w:rPr>
        <w:tab/>
      </w:r>
      <w:r>
        <w:t>Non-roaming scenario</w:t>
      </w:r>
      <w:r>
        <w:tab/>
      </w:r>
      <w:r>
        <w:fldChar w:fldCharType="begin" w:fldLock="1"/>
      </w:r>
      <w:r>
        <w:instrText xml:space="preserve"> PAGEREF _Toc161252751 \h </w:instrText>
      </w:r>
      <w:r>
        <w:fldChar w:fldCharType="separate"/>
      </w:r>
      <w:r>
        <w:t>153</w:t>
      </w:r>
      <w:r>
        <w:fldChar w:fldCharType="end"/>
      </w:r>
    </w:p>
    <w:p w14:paraId="1BCDBE19" w14:textId="504732FF" w:rsidR="003C7E56" w:rsidRDefault="003C7E56">
      <w:pPr>
        <w:pStyle w:val="TOC2"/>
        <w:rPr>
          <w:rFonts w:asciiTheme="minorHAnsi" w:eastAsiaTheme="minorEastAsia" w:hAnsiTheme="minorHAnsi" w:cstheme="minorBidi"/>
          <w:kern w:val="2"/>
          <w:sz w:val="22"/>
          <w:szCs w:val="22"/>
          <w:lang w:eastAsia="en-GB"/>
          <w14:ligatures w14:val="standardContextual"/>
        </w:rPr>
      </w:pPr>
      <w:r>
        <w:t>A.1.1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_Toc161252752 \h </w:instrText>
      </w:r>
      <w:r>
        <w:fldChar w:fldCharType="separate"/>
      </w:r>
      <w:r>
        <w:t>153</w:t>
      </w:r>
      <w:r>
        <w:fldChar w:fldCharType="end"/>
      </w:r>
    </w:p>
    <w:p w14:paraId="3F0284EC" w14:textId="16F7B28B" w:rsidR="003C7E56" w:rsidRDefault="003C7E56">
      <w:pPr>
        <w:pStyle w:val="TOC2"/>
        <w:rPr>
          <w:rFonts w:asciiTheme="minorHAnsi" w:eastAsiaTheme="minorEastAsia" w:hAnsiTheme="minorHAnsi" w:cstheme="minorBidi"/>
          <w:kern w:val="2"/>
          <w:sz w:val="22"/>
          <w:szCs w:val="22"/>
          <w:lang w:eastAsia="en-GB"/>
          <w14:ligatures w14:val="standardContextual"/>
        </w:rPr>
      </w:pPr>
      <w:r>
        <w:t>A.1.2</w:t>
      </w:r>
      <w:r>
        <w:rPr>
          <w:rFonts w:asciiTheme="minorHAnsi" w:eastAsiaTheme="minorEastAsia" w:hAnsiTheme="minorHAnsi" w:cstheme="minorBidi"/>
          <w:kern w:val="2"/>
          <w:sz w:val="22"/>
          <w:szCs w:val="22"/>
          <w:lang w:eastAsia="en-GB"/>
          <w14:ligatures w14:val="standardContextual"/>
        </w:rPr>
        <w:tab/>
      </w:r>
      <w:r>
        <w:t>Service-based representation with point-to-point LI system</w:t>
      </w:r>
      <w:r>
        <w:tab/>
      </w:r>
      <w:r>
        <w:fldChar w:fldCharType="begin" w:fldLock="1"/>
      </w:r>
      <w:r>
        <w:instrText xml:space="preserve"> PAGEREF _Toc161252753 \h </w:instrText>
      </w:r>
      <w:r>
        <w:fldChar w:fldCharType="separate"/>
      </w:r>
      <w:r>
        <w:t>153</w:t>
      </w:r>
      <w:r>
        <w:fldChar w:fldCharType="end"/>
      </w:r>
    </w:p>
    <w:p w14:paraId="5EB22248" w14:textId="317A676B" w:rsidR="003C7E56" w:rsidRDefault="003C7E56">
      <w:pPr>
        <w:pStyle w:val="TOC1"/>
        <w:rPr>
          <w:rFonts w:asciiTheme="minorHAnsi" w:eastAsiaTheme="minorEastAsia" w:hAnsiTheme="minorHAnsi" w:cstheme="minorBidi"/>
          <w:kern w:val="2"/>
          <w:szCs w:val="22"/>
          <w:lang w:eastAsia="en-GB"/>
          <w14:ligatures w14:val="standardContextual"/>
        </w:rPr>
      </w:pPr>
      <w:r>
        <w:t>A.2</w:t>
      </w:r>
      <w:r>
        <w:rPr>
          <w:rFonts w:asciiTheme="minorHAnsi" w:eastAsiaTheme="minorEastAsia" w:hAnsiTheme="minorHAnsi" w:cstheme="minorBidi"/>
          <w:kern w:val="2"/>
          <w:szCs w:val="22"/>
          <w:lang w:eastAsia="en-GB"/>
          <w14:ligatures w14:val="standardContextual"/>
        </w:rPr>
        <w:tab/>
      </w:r>
      <w:r>
        <w:t>Interworking with EPC/E-UTRAN</w:t>
      </w:r>
      <w:r>
        <w:tab/>
      </w:r>
      <w:r>
        <w:fldChar w:fldCharType="begin" w:fldLock="1"/>
      </w:r>
      <w:r>
        <w:instrText xml:space="preserve"> PAGEREF _Toc161252754 \h </w:instrText>
      </w:r>
      <w:r>
        <w:fldChar w:fldCharType="separate"/>
      </w:r>
      <w:r>
        <w:t>154</w:t>
      </w:r>
      <w:r>
        <w:fldChar w:fldCharType="end"/>
      </w:r>
    </w:p>
    <w:p w14:paraId="72DA081C" w14:textId="5AA502BC" w:rsidR="003C7E56" w:rsidRDefault="003C7E56">
      <w:pPr>
        <w:pStyle w:val="TOC2"/>
        <w:rPr>
          <w:rFonts w:asciiTheme="minorHAnsi" w:eastAsiaTheme="minorEastAsia" w:hAnsiTheme="minorHAnsi" w:cstheme="minorBidi"/>
          <w:kern w:val="2"/>
          <w:sz w:val="22"/>
          <w:szCs w:val="22"/>
          <w:lang w:eastAsia="en-GB"/>
          <w14:ligatures w14:val="standardContextual"/>
        </w:rPr>
      </w:pPr>
      <w:r>
        <w:t>A.2.1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_Toc161252755 \h </w:instrText>
      </w:r>
      <w:r>
        <w:fldChar w:fldCharType="separate"/>
      </w:r>
      <w:r>
        <w:t>154</w:t>
      </w:r>
      <w:r>
        <w:fldChar w:fldCharType="end"/>
      </w:r>
    </w:p>
    <w:p w14:paraId="3175FFDA" w14:textId="237F30C3" w:rsidR="003C7E56" w:rsidRDefault="003C7E56">
      <w:pPr>
        <w:pStyle w:val="TOC2"/>
        <w:rPr>
          <w:rFonts w:asciiTheme="minorHAnsi" w:eastAsiaTheme="minorEastAsia" w:hAnsiTheme="minorHAnsi" w:cstheme="minorBidi"/>
          <w:kern w:val="2"/>
          <w:sz w:val="22"/>
          <w:szCs w:val="22"/>
          <w:lang w:eastAsia="en-GB"/>
          <w14:ligatures w14:val="standardContextual"/>
        </w:rPr>
      </w:pPr>
      <w:r>
        <w:t>A.2.2</w:t>
      </w:r>
      <w:r>
        <w:rPr>
          <w:rFonts w:asciiTheme="minorHAnsi" w:eastAsiaTheme="minorEastAsia" w:hAnsiTheme="minorHAnsi" w:cstheme="minorBidi"/>
          <w:kern w:val="2"/>
          <w:sz w:val="22"/>
          <w:szCs w:val="22"/>
          <w:lang w:eastAsia="en-GB"/>
          <w14:ligatures w14:val="standardContextual"/>
        </w:rPr>
        <w:tab/>
      </w:r>
      <w:r>
        <w:t>Topology view for a non-roaming scenario</w:t>
      </w:r>
      <w:r>
        <w:tab/>
      </w:r>
      <w:r>
        <w:fldChar w:fldCharType="begin" w:fldLock="1"/>
      </w:r>
      <w:r>
        <w:instrText xml:space="preserve"> PAGEREF _Toc161252756 \h </w:instrText>
      </w:r>
      <w:r>
        <w:fldChar w:fldCharType="separate"/>
      </w:r>
      <w:r>
        <w:t>155</w:t>
      </w:r>
      <w:r>
        <w:fldChar w:fldCharType="end"/>
      </w:r>
    </w:p>
    <w:p w14:paraId="16E51468" w14:textId="4DF9350E" w:rsidR="003C7E56" w:rsidRDefault="003C7E56">
      <w:pPr>
        <w:pStyle w:val="TOC1"/>
        <w:rPr>
          <w:rFonts w:asciiTheme="minorHAnsi" w:eastAsiaTheme="minorEastAsia" w:hAnsiTheme="minorHAnsi" w:cstheme="minorBidi"/>
          <w:kern w:val="2"/>
          <w:szCs w:val="22"/>
          <w:lang w:eastAsia="en-GB"/>
          <w14:ligatures w14:val="standardContextual"/>
        </w:rPr>
      </w:pPr>
      <w:r>
        <w:t>A.3</w:t>
      </w:r>
      <w:r>
        <w:rPr>
          <w:rFonts w:asciiTheme="minorHAnsi" w:eastAsiaTheme="minorEastAsia" w:hAnsiTheme="minorHAnsi" w:cstheme="minorBidi"/>
          <w:kern w:val="2"/>
          <w:szCs w:val="22"/>
          <w:lang w:eastAsia="en-GB"/>
          <w14:ligatures w14:val="standardContextual"/>
        </w:rPr>
        <w:tab/>
      </w:r>
      <w:r>
        <w:t>Multiple DN connections in a PDU session</w:t>
      </w:r>
      <w:r>
        <w:tab/>
      </w:r>
      <w:r>
        <w:fldChar w:fldCharType="begin" w:fldLock="1"/>
      </w:r>
      <w:r>
        <w:instrText xml:space="preserve"> PAGEREF _Toc161252757 \h </w:instrText>
      </w:r>
      <w:r>
        <w:fldChar w:fldCharType="separate"/>
      </w:r>
      <w:r>
        <w:t>157</w:t>
      </w:r>
      <w:r>
        <w:fldChar w:fldCharType="end"/>
      </w:r>
    </w:p>
    <w:p w14:paraId="6D4C94D3" w14:textId="0BBAE0E7" w:rsidR="003C7E56" w:rsidRDefault="003C7E56">
      <w:pPr>
        <w:pStyle w:val="TOC2"/>
        <w:rPr>
          <w:rFonts w:asciiTheme="minorHAnsi" w:eastAsiaTheme="minorEastAsia" w:hAnsiTheme="minorHAnsi" w:cstheme="minorBidi"/>
          <w:kern w:val="2"/>
          <w:sz w:val="22"/>
          <w:szCs w:val="22"/>
          <w:lang w:eastAsia="en-GB"/>
          <w14:ligatures w14:val="standardContextual"/>
        </w:rPr>
      </w:pPr>
      <w:r>
        <w:t>A.3.1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_Toc161252758 \h </w:instrText>
      </w:r>
      <w:r>
        <w:fldChar w:fldCharType="separate"/>
      </w:r>
      <w:r>
        <w:t>157</w:t>
      </w:r>
      <w:r>
        <w:fldChar w:fldCharType="end"/>
      </w:r>
    </w:p>
    <w:p w14:paraId="2DF64197" w14:textId="2278D5EC" w:rsidR="003C7E56" w:rsidRDefault="003C7E56">
      <w:pPr>
        <w:pStyle w:val="TOC2"/>
        <w:rPr>
          <w:rFonts w:asciiTheme="minorHAnsi" w:eastAsiaTheme="minorEastAsia" w:hAnsiTheme="minorHAnsi" w:cstheme="minorBidi"/>
          <w:kern w:val="2"/>
          <w:sz w:val="22"/>
          <w:szCs w:val="22"/>
          <w:lang w:eastAsia="en-GB"/>
          <w14:ligatures w14:val="standardContextual"/>
        </w:rPr>
      </w:pPr>
      <w:r>
        <w:t>A.3.2</w:t>
      </w:r>
      <w:r>
        <w:rPr>
          <w:rFonts w:asciiTheme="minorHAnsi" w:eastAsiaTheme="minorEastAsia" w:hAnsiTheme="minorHAnsi" w:cstheme="minorBidi"/>
          <w:kern w:val="2"/>
          <w:sz w:val="22"/>
          <w:szCs w:val="22"/>
          <w:lang w:eastAsia="en-GB"/>
          <w14:ligatures w14:val="standardContextual"/>
        </w:rPr>
        <w:tab/>
      </w:r>
      <w:r>
        <w:t>Topology view for a non-roaming scenario</w:t>
      </w:r>
      <w:r>
        <w:tab/>
      </w:r>
      <w:r>
        <w:fldChar w:fldCharType="begin" w:fldLock="1"/>
      </w:r>
      <w:r>
        <w:instrText xml:space="preserve"> PAGEREF _Toc161252759 \h </w:instrText>
      </w:r>
      <w:r>
        <w:fldChar w:fldCharType="separate"/>
      </w:r>
      <w:r>
        <w:t>157</w:t>
      </w:r>
      <w:r>
        <w:fldChar w:fldCharType="end"/>
      </w:r>
    </w:p>
    <w:p w14:paraId="5B3EF6BA" w14:textId="6A669976" w:rsidR="003C7E56" w:rsidRDefault="003C7E56">
      <w:pPr>
        <w:pStyle w:val="TOC1"/>
        <w:rPr>
          <w:rFonts w:asciiTheme="minorHAnsi" w:eastAsiaTheme="minorEastAsia" w:hAnsiTheme="minorHAnsi" w:cstheme="minorBidi"/>
          <w:kern w:val="2"/>
          <w:szCs w:val="22"/>
          <w:lang w:eastAsia="en-GB"/>
          <w14:ligatures w14:val="standardContextual"/>
        </w:rPr>
      </w:pPr>
      <w:r>
        <w:t>A.4</w:t>
      </w:r>
      <w:r>
        <w:rPr>
          <w:rFonts w:asciiTheme="minorHAnsi" w:eastAsiaTheme="minorEastAsia" w:hAnsiTheme="minorHAnsi" w:cstheme="minorBidi"/>
          <w:kern w:val="2"/>
          <w:szCs w:val="22"/>
          <w:lang w:eastAsia="en-GB"/>
          <w14:ligatures w14:val="standardContextual"/>
        </w:rPr>
        <w:tab/>
      </w:r>
      <w:r>
        <w:t>Non-3GPP access in a non-roaming scenario</w:t>
      </w:r>
      <w:r>
        <w:tab/>
      </w:r>
      <w:r>
        <w:fldChar w:fldCharType="begin" w:fldLock="1"/>
      </w:r>
      <w:r>
        <w:instrText xml:space="preserve"> PAGEREF _Toc161252760 \h </w:instrText>
      </w:r>
      <w:r>
        <w:fldChar w:fldCharType="separate"/>
      </w:r>
      <w:r>
        <w:t>159</w:t>
      </w:r>
      <w:r>
        <w:fldChar w:fldCharType="end"/>
      </w:r>
    </w:p>
    <w:p w14:paraId="198C123E" w14:textId="15954A0F" w:rsidR="003C7E56" w:rsidRDefault="003C7E56">
      <w:pPr>
        <w:pStyle w:val="TOC2"/>
        <w:rPr>
          <w:rFonts w:asciiTheme="minorHAnsi" w:eastAsiaTheme="minorEastAsia" w:hAnsiTheme="minorHAnsi" w:cstheme="minorBidi"/>
          <w:kern w:val="2"/>
          <w:sz w:val="22"/>
          <w:szCs w:val="22"/>
          <w:lang w:eastAsia="en-GB"/>
          <w14:ligatures w14:val="standardContextual"/>
        </w:rPr>
      </w:pPr>
      <w:r>
        <w:t>A.4.1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_Toc161252761 \h </w:instrText>
      </w:r>
      <w:r>
        <w:fldChar w:fldCharType="separate"/>
      </w:r>
      <w:r>
        <w:t>159</w:t>
      </w:r>
      <w:r>
        <w:fldChar w:fldCharType="end"/>
      </w:r>
    </w:p>
    <w:p w14:paraId="2DA491BE" w14:textId="441AE843" w:rsidR="003C7E56" w:rsidRDefault="003C7E56">
      <w:pPr>
        <w:pStyle w:val="TOC2"/>
        <w:rPr>
          <w:rFonts w:asciiTheme="minorHAnsi" w:eastAsiaTheme="minorEastAsia" w:hAnsiTheme="minorHAnsi" w:cstheme="minorBidi"/>
          <w:kern w:val="2"/>
          <w:sz w:val="22"/>
          <w:szCs w:val="22"/>
          <w:lang w:eastAsia="en-GB"/>
          <w14:ligatures w14:val="standardContextual"/>
        </w:rPr>
      </w:pPr>
      <w:r>
        <w:t>A.4.2</w:t>
      </w:r>
      <w:r>
        <w:rPr>
          <w:rFonts w:asciiTheme="minorHAnsi" w:eastAsiaTheme="minorEastAsia" w:hAnsiTheme="minorHAnsi" w:cstheme="minorBidi"/>
          <w:kern w:val="2"/>
          <w:sz w:val="22"/>
          <w:szCs w:val="22"/>
          <w:lang w:eastAsia="en-GB"/>
          <w14:ligatures w14:val="standardContextual"/>
        </w:rPr>
        <w:tab/>
      </w:r>
      <w:r>
        <w:t>Topology view</w:t>
      </w:r>
      <w:r>
        <w:tab/>
      </w:r>
      <w:r>
        <w:fldChar w:fldCharType="begin" w:fldLock="1"/>
      </w:r>
      <w:r>
        <w:instrText xml:space="preserve"> PAGEREF _Toc161252762 \h </w:instrText>
      </w:r>
      <w:r>
        <w:fldChar w:fldCharType="separate"/>
      </w:r>
      <w:r>
        <w:t>160</w:t>
      </w:r>
      <w:r>
        <w:fldChar w:fldCharType="end"/>
      </w:r>
    </w:p>
    <w:p w14:paraId="1D77E8DD" w14:textId="71C3CE74" w:rsidR="003C7E56" w:rsidRDefault="003C7E56" w:rsidP="003C7E56">
      <w:pPr>
        <w:pStyle w:val="TOC8"/>
        <w:rPr>
          <w:rFonts w:asciiTheme="minorHAnsi" w:eastAsiaTheme="minorEastAsia" w:hAnsiTheme="minorHAnsi" w:cstheme="minorBidi"/>
          <w:b w:val="0"/>
          <w:kern w:val="2"/>
          <w:szCs w:val="22"/>
          <w:lang w:eastAsia="en-GB"/>
          <w14:ligatures w14:val="standardContextual"/>
        </w:rPr>
      </w:pPr>
      <w:r>
        <w:t>Annex B (normative):</w:t>
      </w:r>
      <w:r>
        <w:tab/>
        <w:t>ADMF functionality</w:t>
      </w:r>
      <w:r>
        <w:tab/>
      </w:r>
      <w:r>
        <w:fldChar w:fldCharType="begin" w:fldLock="1"/>
      </w:r>
      <w:r>
        <w:instrText xml:space="preserve"> PAGEREF _Toc161252763 \h </w:instrText>
      </w:r>
      <w:r>
        <w:fldChar w:fldCharType="separate"/>
      </w:r>
      <w:r>
        <w:t>164</w:t>
      </w:r>
      <w:r>
        <w:fldChar w:fldCharType="end"/>
      </w:r>
    </w:p>
    <w:p w14:paraId="1C2D1AAA" w14:textId="08747CE5" w:rsidR="003C7E56" w:rsidRDefault="003C7E56" w:rsidP="003C7E56">
      <w:pPr>
        <w:pStyle w:val="TOC8"/>
        <w:rPr>
          <w:rFonts w:asciiTheme="minorHAnsi" w:eastAsiaTheme="minorEastAsia" w:hAnsiTheme="minorHAnsi" w:cstheme="minorBidi"/>
          <w:b w:val="0"/>
          <w:kern w:val="2"/>
          <w:szCs w:val="22"/>
          <w:lang w:eastAsia="en-GB"/>
          <w14:ligatures w14:val="standardContextual"/>
        </w:rPr>
      </w:pPr>
      <w:r>
        <w:t>Annex C (informative):</w:t>
      </w:r>
      <w:r>
        <w:tab/>
        <w:t>LEA initiated suspend and resume</w:t>
      </w:r>
      <w:r>
        <w:tab/>
      </w:r>
      <w:r>
        <w:fldChar w:fldCharType="begin" w:fldLock="1"/>
      </w:r>
      <w:r>
        <w:instrText xml:space="preserve"> PAGEREF _Toc161252764 \h </w:instrText>
      </w:r>
      <w:r>
        <w:fldChar w:fldCharType="separate"/>
      </w:r>
      <w:r>
        <w:t>165</w:t>
      </w:r>
      <w:r>
        <w:fldChar w:fldCharType="end"/>
      </w:r>
    </w:p>
    <w:p w14:paraId="09649DF7" w14:textId="1F1327EE" w:rsidR="003C7E56" w:rsidRDefault="003C7E56" w:rsidP="003C7E56">
      <w:pPr>
        <w:pStyle w:val="TOC8"/>
        <w:rPr>
          <w:rFonts w:asciiTheme="minorHAnsi" w:eastAsiaTheme="minorEastAsia" w:hAnsiTheme="minorHAnsi" w:cstheme="minorBidi"/>
          <w:b w:val="0"/>
          <w:kern w:val="2"/>
          <w:szCs w:val="22"/>
          <w:lang w:eastAsia="en-GB"/>
          <w14:ligatures w14:val="standardContextual"/>
        </w:rPr>
      </w:pPr>
      <w:r w:rsidRPr="003C7E56">
        <w:t>Annex D (informative):</w:t>
      </w:r>
      <w:r>
        <w:tab/>
      </w:r>
      <w:r w:rsidRPr="003C7E56">
        <w:t>Additional RCS specific LI details</w:t>
      </w:r>
      <w:r w:rsidRPr="003C7E56">
        <w:tab/>
      </w:r>
      <w:r>
        <w:fldChar w:fldCharType="begin" w:fldLock="1"/>
      </w:r>
      <w:r>
        <w:instrText xml:space="preserve"> PAGEREF _Toc161252765 \h </w:instrText>
      </w:r>
      <w:r>
        <w:fldChar w:fldCharType="separate"/>
      </w:r>
      <w:r>
        <w:t>166</w:t>
      </w:r>
      <w:r>
        <w:fldChar w:fldCharType="end"/>
      </w:r>
    </w:p>
    <w:p w14:paraId="740CB4AA" w14:textId="4F508F3C" w:rsidR="003C7E56" w:rsidRDefault="003C7E56">
      <w:pPr>
        <w:pStyle w:val="TOC1"/>
        <w:rPr>
          <w:rFonts w:asciiTheme="minorHAnsi" w:eastAsiaTheme="minorEastAsia" w:hAnsiTheme="minorHAnsi" w:cstheme="minorBidi"/>
          <w:kern w:val="2"/>
          <w:szCs w:val="22"/>
          <w:lang w:eastAsia="en-GB"/>
          <w14:ligatures w14:val="standardContextual"/>
        </w:rPr>
      </w:pPr>
      <w:r w:rsidRPr="003C7E56">
        <w:t>D.1</w:t>
      </w:r>
      <w:r>
        <w:rPr>
          <w:rFonts w:asciiTheme="minorHAnsi" w:hAnsiTheme="minorHAnsi" w:cstheme="minorBidi"/>
          <w:kern w:val="2"/>
          <w:szCs w:val="22"/>
          <w:lang w:eastAsia="en-GB"/>
          <w14:ligatures w14:val="standardContextual"/>
        </w:rPr>
        <w:tab/>
      </w:r>
      <w:r w:rsidRPr="00CE5C66">
        <w:rPr>
          <w:rFonts w:eastAsia="Calibri"/>
        </w:rPr>
        <w:t>General</w:t>
      </w:r>
      <w:r>
        <w:tab/>
      </w:r>
      <w:r>
        <w:fldChar w:fldCharType="begin" w:fldLock="1"/>
      </w:r>
      <w:r>
        <w:instrText xml:space="preserve"> PAGEREF _Toc161252766 \h </w:instrText>
      </w:r>
      <w:r>
        <w:fldChar w:fldCharType="separate"/>
      </w:r>
      <w:r>
        <w:t>166</w:t>
      </w:r>
      <w:r>
        <w:fldChar w:fldCharType="end"/>
      </w:r>
    </w:p>
    <w:p w14:paraId="267BD6D8" w14:textId="2127DD02" w:rsidR="003C7E56" w:rsidRDefault="003C7E56">
      <w:pPr>
        <w:pStyle w:val="TOC1"/>
        <w:rPr>
          <w:rFonts w:asciiTheme="minorHAnsi" w:eastAsiaTheme="minorEastAsia" w:hAnsiTheme="minorHAnsi" w:cstheme="minorBidi"/>
          <w:kern w:val="2"/>
          <w:szCs w:val="22"/>
          <w:lang w:eastAsia="en-GB"/>
          <w14:ligatures w14:val="standardContextual"/>
        </w:rPr>
      </w:pPr>
      <w:r w:rsidRPr="003C7E56">
        <w:t>D.2</w:t>
      </w:r>
      <w:r>
        <w:rPr>
          <w:rFonts w:asciiTheme="minorHAnsi" w:hAnsiTheme="minorHAnsi" w:cstheme="minorBidi"/>
          <w:kern w:val="2"/>
          <w:szCs w:val="22"/>
          <w:lang w:eastAsia="en-GB"/>
          <w14:ligatures w14:val="standardContextual"/>
        </w:rPr>
        <w:tab/>
      </w:r>
      <w:r w:rsidRPr="00CE5C66">
        <w:rPr>
          <w:rFonts w:eastAsia="Calibri"/>
        </w:rPr>
        <w:t>LI for Registration and Deregistration</w:t>
      </w:r>
      <w:r>
        <w:tab/>
      </w:r>
      <w:r>
        <w:fldChar w:fldCharType="begin" w:fldLock="1"/>
      </w:r>
      <w:r>
        <w:instrText xml:space="preserve"> PAGEREF _Toc161252767 \h </w:instrText>
      </w:r>
      <w:r>
        <w:fldChar w:fldCharType="separate"/>
      </w:r>
      <w:r>
        <w:t>166</w:t>
      </w:r>
      <w:r>
        <w:fldChar w:fldCharType="end"/>
      </w:r>
    </w:p>
    <w:p w14:paraId="77EDE452" w14:textId="7CC55A4A" w:rsidR="003C7E56" w:rsidRDefault="003C7E56">
      <w:pPr>
        <w:pStyle w:val="TOC2"/>
        <w:rPr>
          <w:rFonts w:asciiTheme="minorHAnsi" w:eastAsiaTheme="minorEastAsia" w:hAnsiTheme="minorHAnsi" w:cstheme="minorBidi"/>
          <w:kern w:val="2"/>
          <w:sz w:val="22"/>
          <w:szCs w:val="22"/>
          <w:lang w:eastAsia="en-GB"/>
          <w14:ligatures w14:val="standardContextual"/>
        </w:rPr>
      </w:pPr>
      <w:r w:rsidRPr="003C7E56">
        <w:t>D.2.1</w:t>
      </w:r>
      <w:r w:rsidRPr="003C7E56">
        <w:rPr>
          <w:rFonts w:asciiTheme="minorHAnsi" w:hAnsiTheme="minorHAnsi" w:cstheme="minorBidi"/>
          <w:kern w:val="2"/>
          <w:sz w:val="22"/>
          <w:szCs w:val="22"/>
          <w:lang w:eastAsia="en-GB"/>
          <w14:ligatures w14:val="standardContextual"/>
        </w:rPr>
        <w:tab/>
      </w:r>
      <w:r w:rsidRPr="00CE5C66">
        <w:rPr>
          <w:rFonts w:eastAsia="Calibri"/>
        </w:rPr>
        <w:t>Background</w:t>
      </w:r>
      <w:r>
        <w:tab/>
      </w:r>
      <w:r>
        <w:fldChar w:fldCharType="begin" w:fldLock="1"/>
      </w:r>
      <w:r>
        <w:instrText xml:space="preserve"> PAGEREF _Toc161252768 \h </w:instrText>
      </w:r>
      <w:r>
        <w:fldChar w:fldCharType="separate"/>
      </w:r>
      <w:r>
        <w:t>166</w:t>
      </w:r>
      <w:r>
        <w:fldChar w:fldCharType="end"/>
      </w:r>
    </w:p>
    <w:p w14:paraId="7C5D2568" w14:textId="492A6C82" w:rsidR="003C7E56" w:rsidRDefault="003C7E56">
      <w:pPr>
        <w:pStyle w:val="TOC2"/>
        <w:rPr>
          <w:rFonts w:asciiTheme="minorHAnsi" w:eastAsiaTheme="minorEastAsia" w:hAnsiTheme="minorHAnsi" w:cstheme="minorBidi"/>
          <w:kern w:val="2"/>
          <w:sz w:val="22"/>
          <w:szCs w:val="22"/>
          <w:lang w:eastAsia="en-GB"/>
          <w14:ligatures w14:val="standardContextual"/>
        </w:rPr>
      </w:pPr>
      <w:r w:rsidRPr="003C7E56">
        <w:t>D.2.2 Architecture</w:t>
      </w:r>
      <w:r w:rsidRPr="003C7E56">
        <w:tab/>
      </w:r>
      <w:r>
        <w:fldChar w:fldCharType="begin" w:fldLock="1"/>
      </w:r>
      <w:r>
        <w:instrText xml:space="preserve"> PAGEREF _Toc161252769 \h </w:instrText>
      </w:r>
      <w:r>
        <w:fldChar w:fldCharType="separate"/>
      </w:r>
      <w:r>
        <w:t>166</w:t>
      </w:r>
      <w:r>
        <w:fldChar w:fldCharType="end"/>
      </w:r>
    </w:p>
    <w:p w14:paraId="1C70FE4B" w14:textId="3AA9EEDE" w:rsidR="003C7E56" w:rsidRDefault="003C7E56">
      <w:pPr>
        <w:pStyle w:val="TOC1"/>
        <w:rPr>
          <w:rFonts w:asciiTheme="minorHAnsi" w:eastAsiaTheme="minorEastAsia" w:hAnsiTheme="minorHAnsi" w:cstheme="minorBidi"/>
          <w:kern w:val="2"/>
          <w:szCs w:val="22"/>
          <w:lang w:eastAsia="en-GB"/>
          <w14:ligatures w14:val="standardContextual"/>
        </w:rPr>
      </w:pPr>
      <w:r w:rsidRPr="003C7E56">
        <w:t>D.3</w:t>
      </w:r>
      <w:r>
        <w:rPr>
          <w:rFonts w:asciiTheme="minorHAnsi" w:hAnsiTheme="minorHAnsi" w:cstheme="minorBidi"/>
          <w:kern w:val="2"/>
          <w:szCs w:val="22"/>
          <w:lang w:eastAsia="en-GB"/>
          <w14:ligatures w14:val="standardContextual"/>
        </w:rPr>
        <w:tab/>
      </w:r>
      <w:r w:rsidRPr="00CE5C66">
        <w:rPr>
          <w:rFonts w:eastAsia="Calibri"/>
        </w:rPr>
        <w:t>LI for capability discovery</w:t>
      </w:r>
      <w:r>
        <w:tab/>
      </w:r>
      <w:r>
        <w:fldChar w:fldCharType="begin" w:fldLock="1"/>
      </w:r>
      <w:r>
        <w:instrText xml:space="preserve"> PAGEREF _Toc161252770 \h </w:instrText>
      </w:r>
      <w:r>
        <w:fldChar w:fldCharType="separate"/>
      </w:r>
      <w:r>
        <w:t>167</w:t>
      </w:r>
      <w:r>
        <w:fldChar w:fldCharType="end"/>
      </w:r>
    </w:p>
    <w:p w14:paraId="35D8524C" w14:textId="56ABF268" w:rsidR="003C7E56" w:rsidRDefault="003C7E56">
      <w:pPr>
        <w:pStyle w:val="TOC2"/>
        <w:rPr>
          <w:rFonts w:asciiTheme="minorHAnsi" w:eastAsiaTheme="minorEastAsia" w:hAnsiTheme="minorHAnsi" w:cstheme="minorBidi"/>
          <w:kern w:val="2"/>
          <w:sz w:val="22"/>
          <w:szCs w:val="22"/>
          <w:lang w:eastAsia="en-GB"/>
          <w14:ligatures w14:val="standardContextual"/>
        </w:rPr>
      </w:pPr>
      <w:r w:rsidRPr="003C7E56">
        <w:t>D.3.1</w:t>
      </w:r>
      <w:r w:rsidRPr="003C7E56">
        <w:rPr>
          <w:rFonts w:asciiTheme="minorHAnsi" w:hAnsiTheme="minorHAnsi" w:cstheme="minorBidi"/>
          <w:kern w:val="2"/>
          <w:sz w:val="22"/>
          <w:szCs w:val="22"/>
          <w:lang w:eastAsia="en-GB"/>
          <w14:ligatures w14:val="standardContextual"/>
        </w:rPr>
        <w:tab/>
      </w:r>
      <w:r w:rsidRPr="00CE5C66">
        <w:rPr>
          <w:rFonts w:eastAsia="Calibri"/>
        </w:rPr>
        <w:t>Background</w:t>
      </w:r>
      <w:r>
        <w:tab/>
      </w:r>
      <w:r>
        <w:fldChar w:fldCharType="begin" w:fldLock="1"/>
      </w:r>
      <w:r>
        <w:instrText xml:space="preserve"> PAGEREF _Toc161252771 \h </w:instrText>
      </w:r>
      <w:r>
        <w:fldChar w:fldCharType="separate"/>
      </w:r>
      <w:r>
        <w:t>167</w:t>
      </w:r>
      <w:r>
        <w:fldChar w:fldCharType="end"/>
      </w:r>
    </w:p>
    <w:p w14:paraId="46D9F949" w14:textId="1B88032A" w:rsidR="003C7E56" w:rsidRDefault="003C7E56">
      <w:pPr>
        <w:pStyle w:val="TOC2"/>
        <w:rPr>
          <w:rFonts w:asciiTheme="minorHAnsi" w:eastAsiaTheme="minorEastAsia" w:hAnsiTheme="minorHAnsi" w:cstheme="minorBidi"/>
          <w:kern w:val="2"/>
          <w:sz w:val="22"/>
          <w:szCs w:val="22"/>
          <w:lang w:eastAsia="en-GB"/>
          <w14:ligatures w14:val="standardContextual"/>
        </w:rPr>
      </w:pPr>
      <w:r w:rsidRPr="003C7E56">
        <w:t>D.3.2</w:t>
      </w:r>
      <w:r w:rsidRPr="003C7E56">
        <w:rPr>
          <w:rFonts w:asciiTheme="minorHAnsi" w:hAnsiTheme="minorHAnsi" w:cstheme="minorBidi"/>
          <w:kern w:val="2"/>
          <w:sz w:val="22"/>
          <w:szCs w:val="22"/>
          <w:lang w:eastAsia="en-GB"/>
          <w14:ligatures w14:val="standardContextual"/>
        </w:rPr>
        <w:tab/>
      </w:r>
      <w:r w:rsidRPr="00CE5C66">
        <w:rPr>
          <w:rFonts w:eastAsia="Calibri"/>
        </w:rPr>
        <w:t>Architecture</w:t>
      </w:r>
      <w:r>
        <w:tab/>
      </w:r>
      <w:r>
        <w:fldChar w:fldCharType="begin" w:fldLock="1"/>
      </w:r>
      <w:r>
        <w:instrText xml:space="preserve"> PAGEREF _Toc161252772 \h </w:instrText>
      </w:r>
      <w:r>
        <w:fldChar w:fldCharType="separate"/>
      </w:r>
      <w:r>
        <w:t>167</w:t>
      </w:r>
      <w:r>
        <w:fldChar w:fldCharType="end"/>
      </w:r>
    </w:p>
    <w:p w14:paraId="333D50E5" w14:textId="68C41919" w:rsidR="003C7E56" w:rsidRDefault="003C7E56">
      <w:pPr>
        <w:pStyle w:val="TOC1"/>
        <w:rPr>
          <w:rFonts w:asciiTheme="minorHAnsi" w:eastAsiaTheme="minorEastAsia" w:hAnsiTheme="minorHAnsi" w:cstheme="minorBidi"/>
          <w:kern w:val="2"/>
          <w:szCs w:val="22"/>
          <w:lang w:eastAsia="en-GB"/>
          <w14:ligatures w14:val="standardContextual"/>
        </w:rPr>
      </w:pPr>
      <w:r w:rsidRPr="003C7E56">
        <w:t>D.4</w:t>
      </w:r>
      <w:r>
        <w:rPr>
          <w:rFonts w:asciiTheme="minorHAnsi" w:hAnsiTheme="minorHAnsi" w:cstheme="minorBidi"/>
          <w:kern w:val="2"/>
          <w:szCs w:val="22"/>
          <w:lang w:eastAsia="en-GB"/>
          <w14:ligatures w14:val="standardContextual"/>
        </w:rPr>
        <w:tab/>
      </w:r>
      <w:r w:rsidRPr="00CE5C66">
        <w:rPr>
          <w:rFonts w:eastAsia="Calibri"/>
        </w:rPr>
        <w:t>LI for standalone messaging</w:t>
      </w:r>
      <w:r>
        <w:tab/>
      </w:r>
      <w:r>
        <w:fldChar w:fldCharType="begin" w:fldLock="1"/>
      </w:r>
      <w:r>
        <w:instrText xml:space="preserve"> PAGEREF _Toc161252773 \h </w:instrText>
      </w:r>
      <w:r>
        <w:fldChar w:fldCharType="separate"/>
      </w:r>
      <w:r>
        <w:t>168</w:t>
      </w:r>
      <w:r>
        <w:fldChar w:fldCharType="end"/>
      </w:r>
    </w:p>
    <w:p w14:paraId="52551FD5" w14:textId="6AB2F188" w:rsidR="003C7E56" w:rsidRDefault="003C7E56">
      <w:pPr>
        <w:pStyle w:val="TOC2"/>
        <w:rPr>
          <w:rFonts w:asciiTheme="minorHAnsi" w:eastAsiaTheme="minorEastAsia" w:hAnsiTheme="minorHAnsi" w:cstheme="minorBidi"/>
          <w:kern w:val="2"/>
          <w:sz w:val="22"/>
          <w:szCs w:val="22"/>
          <w:lang w:eastAsia="en-GB"/>
          <w14:ligatures w14:val="standardContextual"/>
        </w:rPr>
      </w:pPr>
      <w:r w:rsidRPr="003C7E56">
        <w:t>D.4.1</w:t>
      </w:r>
      <w:r w:rsidRPr="003C7E56">
        <w:rPr>
          <w:rFonts w:asciiTheme="minorHAnsi" w:hAnsiTheme="minorHAnsi" w:cstheme="minorBidi"/>
          <w:kern w:val="2"/>
          <w:sz w:val="22"/>
          <w:szCs w:val="22"/>
          <w:lang w:eastAsia="en-GB"/>
          <w14:ligatures w14:val="standardContextual"/>
        </w:rPr>
        <w:tab/>
      </w:r>
      <w:r w:rsidRPr="00CE5C66">
        <w:rPr>
          <w:rFonts w:eastAsia="Calibri"/>
        </w:rPr>
        <w:t>Background</w:t>
      </w:r>
      <w:r>
        <w:tab/>
      </w:r>
      <w:r>
        <w:fldChar w:fldCharType="begin" w:fldLock="1"/>
      </w:r>
      <w:r>
        <w:instrText xml:space="preserve"> PAGEREF _Toc161252774 \h </w:instrText>
      </w:r>
      <w:r>
        <w:fldChar w:fldCharType="separate"/>
      </w:r>
      <w:r>
        <w:t>168</w:t>
      </w:r>
      <w:r>
        <w:fldChar w:fldCharType="end"/>
      </w:r>
    </w:p>
    <w:p w14:paraId="26B30286" w14:textId="7B436EA0" w:rsidR="003C7E56" w:rsidRDefault="003C7E56">
      <w:pPr>
        <w:pStyle w:val="TOC2"/>
        <w:rPr>
          <w:rFonts w:asciiTheme="minorHAnsi" w:eastAsiaTheme="minorEastAsia" w:hAnsiTheme="minorHAnsi" w:cstheme="minorBidi"/>
          <w:kern w:val="2"/>
          <w:sz w:val="22"/>
          <w:szCs w:val="22"/>
          <w:lang w:eastAsia="en-GB"/>
          <w14:ligatures w14:val="standardContextual"/>
        </w:rPr>
      </w:pPr>
      <w:r w:rsidRPr="003C7E56">
        <w:t>D.4.2</w:t>
      </w:r>
      <w:r w:rsidRPr="003C7E56">
        <w:rPr>
          <w:rFonts w:asciiTheme="minorHAnsi" w:hAnsiTheme="minorHAnsi" w:cstheme="minorBidi"/>
          <w:kern w:val="2"/>
          <w:sz w:val="22"/>
          <w:szCs w:val="22"/>
          <w:lang w:eastAsia="en-GB"/>
          <w14:ligatures w14:val="standardContextual"/>
        </w:rPr>
        <w:tab/>
      </w:r>
      <w:r w:rsidRPr="00CE5C66">
        <w:rPr>
          <w:rFonts w:eastAsia="Calibri"/>
        </w:rPr>
        <w:t>Architecture</w:t>
      </w:r>
      <w:r>
        <w:tab/>
      </w:r>
      <w:r>
        <w:fldChar w:fldCharType="begin" w:fldLock="1"/>
      </w:r>
      <w:r>
        <w:instrText xml:space="preserve"> PAGEREF _Toc161252775 \h </w:instrText>
      </w:r>
      <w:r>
        <w:fldChar w:fldCharType="separate"/>
      </w:r>
      <w:r>
        <w:t>168</w:t>
      </w:r>
      <w:r>
        <w:fldChar w:fldCharType="end"/>
      </w:r>
    </w:p>
    <w:p w14:paraId="3C74A7D8" w14:textId="19EE5D79" w:rsidR="003C7E56" w:rsidRDefault="003C7E56">
      <w:pPr>
        <w:pStyle w:val="TOC1"/>
        <w:rPr>
          <w:rFonts w:asciiTheme="minorHAnsi" w:eastAsiaTheme="minorEastAsia" w:hAnsiTheme="minorHAnsi" w:cstheme="minorBidi"/>
          <w:kern w:val="2"/>
          <w:szCs w:val="22"/>
          <w:lang w:eastAsia="en-GB"/>
          <w14:ligatures w14:val="standardContextual"/>
        </w:rPr>
      </w:pPr>
      <w:r>
        <w:t>D.5</w:t>
      </w:r>
      <w:r>
        <w:rPr>
          <w:rFonts w:asciiTheme="minorHAnsi" w:eastAsiaTheme="minorEastAsia" w:hAnsiTheme="minorHAnsi" w:cstheme="minorBidi"/>
          <w:kern w:val="2"/>
          <w:szCs w:val="22"/>
          <w:lang w:eastAsia="en-GB"/>
          <w14:ligatures w14:val="standardContextual"/>
        </w:rPr>
        <w:tab/>
      </w:r>
      <w:r>
        <w:t>LI for chat</w:t>
      </w:r>
      <w:r>
        <w:tab/>
      </w:r>
      <w:r>
        <w:fldChar w:fldCharType="begin" w:fldLock="1"/>
      </w:r>
      <w:r>
        <w:instrText xml:space="preserve"> PAGEREF _Toc161252776 \h </w:instrText>
      </w:r>
      <w:r>
        <w:fldChar w:fldCharType="separate"/>
      </w:r>
      <w:r>
        <w:t>168</w:t>
      </w:r>
      <w:r>
        <w:fldChar w:fldCharType="end"/>
      </w:r>
    </w:p>
    <w:p w14:paraId="6257E927" w14:textId="06F7EBD8" w:rsidR="003C7E56" w:rsidRDefault="003C7E56">
      <w:pPr>
        <w:pStyle w:val="TOC2"/>
        <w:rPr>
          <w:rFonts w:asciiTheme="minorHAnsi" w:eastAsiaTheme="minorEastAsia" w:hAnsiTheme="minorHAnsi" w:cstheme="minorBidi"/>
          <w:kern w:val="2"/>
          <w:sz w:val="22"/>
          <w:szCs w:val="22"/>
          <w:lang w:eastAsia="en-GB"/>
          <w14:ligatures w14:val="standardContextual"/>
        </w:rPr>
      </w:pPr>
      <w:r>
        <w:t>D.5.1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_Toc161252777 \h </w:instrText>
      </w:r>
      <w:r>
        <w:fldChar w:fldCharType="separate"/>
      </w:r>
      <w:r>
        <w:t>168</w:t>
      </w:r>
      <w:r>
        <w:fldChar w:fldCharType="end"/>
      </w:r>
    </w:p>
    <w:p w14:paraId="61985548" w14:textId="71AA62A9" w:rsidR="003C7E56" w:rsidRDefault="003C7E56">
      <w:pPr>
        <w:pStyle w:val="TOC2"/>
        <w:rPr>
          <w:rFonts w:asciiTheme="minorHAnsi" w:eastAsiaTheme="minorEastAsia" w:hAnsiTheme="minorHAnsi" w:cstheme="minorBidi"/>
          <w:kern w:val="2"/>
          <w:sz w:val="22"/>
          <w:szCs w:val="22"/>
          <w:lang w:eastAsia="en-GB"/>
          <w14:ligatures w14:val="standardContextual"/>
        </w:rPr>
      </w:pPr>
      <w:r>
        <w:t>D.5.2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_Toc161252778 \h </w:instrText>
      </w:r>
      <w:r>
        <w:fldChar w:fldCharType="separate"/>
      </w:r>
      <w:r>
        <w:t>168</w:t>
      </w:r>
      <w:r>
        <w:fldChar w:fldCharType="end"/>
      </w:r>
    </w:p>
    <w:p w14:paraId="2C0C9C60" w14:textId="449C0487" w:rsidR="003C7E56" w:rsidRDefault="003C7E56">
      <w:pPr>
        <w:pStyle w:val="TOC1"/>
        <w:rPr>
          <w:rFonts w:asciiTheme="minorHAnsi" w:eastAsiaTheme="minorEastAsia" w:hAnsiTheme="minorHAnsi" w:cstheme="minorBidi"/>
          <w:kern w:val="2"/>
          <w:szCs w:val="22"/>
          <w:lang w:eastAsia="en-GB"/>
          <w14:ligatures w14:val="standardContextual"/>
        </w:rPr>
      </w:pPr>
      <w:r>
        <w:t>D.6</w:t>
      </w:r>
      <w:r>
        <w:rPr>
          <w:rFonts w:asciiTheme="minorHAnsi" w:eastAsiaTheme="minorEastAsia" w:hAnsiTheme="minorHAnsi" w:cstheme="minorBidi"/>
          <w:kern w:val="2"/>
          <w:szCs w:val="22"/>
          <w:lang w:eastAsia="en-GB"/>
          <w14:ligatures w14:val="standardContextual"/>
        </w:rPr>
        <w:tab/>
      </w:r>
      <w:r>
        <w:t>LI for file transfer</w:t>
      </w:r>
      <w:r>
        <w:tab/>
      </w:r>
      <w:r>
        <w:fldChar w:fldCharType="begin" w:fldLock="1"/>
      </w:r>
      <w:r>
        <w:instrText xml:space="preserve"> PAGEREF _Toc161252779 \h </w:instrText>
      </w:r>
      <w:r>
        <w:fldChar w:fldCharType="separate"/>
      </w:r>
      <w:r>
        <w:t>169</w:t>
      </w:r>
      <w:r>
        <w:fldChar w:fldCharType="end"/>
      </w:r>
    </w:p>
    <w:p w14:paraId="7AD7D3F5" w14:textId="77E2689C" w:rsidR="003C7E56" w:rsidRDefault="003C7E56">
      <w:pPr>
        <w:pStyle w:val="TOC2"/>
        <w:rPr>
          <w:rFonts w:asciiTheme="minorHAnsi" w:eastAsiaTheme="minorEastAsia" w:hAnsiTheme="minorHAnsi" w:cstheme="minorBidi"/>
          <w:kern w:val="2"/>
          <w:sz w:val="22"/>
          <w:szCs w:val="22"/>
          <w:lang w:eastAsia="en-GB"/>
          <w14:ligatures w14:val="standardContextual"/>
        </w:rPr>
      </w:pPr>
      <w:r>
        <w:t>D.6.1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_Toc161252780 \h </w:instrText>
      </w:r>
      <w:r>
        <w:fldChar w:fldCharType="separate"/>
      </w:r>
      <w:r>
        <w:t>169</w:t>
      </w:r>
      <w:r>
        <w:fldChar w:fldCharType="end"/>
      </w:r>
    </w:p>
    <w:p w14:paraId="44EB49FA" w14:textId="0E97FEE6" w:rsidR="003C7E56" w:rsidRDefault="003C7E56">
      <w:pPr>
        <w:pStyle w:val="TOC2"/>
        <w:rPr>
          <w:rFonts w:asciiTheme="minorHAnsi" w:eastAsiaTheme="minorEastAsia" w:hAnsiTheme="minorHAnsi" w:cstheme="minorBidi"/>
          <w:kern w:val="2"/>
          <w:sz w:val="22"/>
          <w:szCs w:val="22"/>
          <w:lang w:eastAsia="en-GB"/>
          <w14:ligatures w14:val="standardContextual"/>
        </w:rPr>
      </w:pPr>
      <w:r>
        <w:t>D.6.2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_Toc161252781 \h </w:instrText>
      </w:r>
      <w:r>
        <w:fldChar w:fldCharType="separate"/>
      </w:r>
      <w:r>
        <w:t>169</w:t>
      </w:r>
      <w:r>
        <w:fldChar w:fldCharType="end"/>
      </w:r>
    </w:p>
    <w:p w14:paraId="1181CBEC" w14:textId="69840D6D" w:rsidR="003C7E56" w:rsidRDefault="003C7E56" w:rsidP="003C7E56">
      <w:pPr>
        <w:pStyle w:val="TOC8"/>
        <w:rPr>
          <w:rFonts w:asciiTheme="minorHAnsi" w:eastAsiaTheme="minorEastAsia" w:hAnsiTheme="minorHAnsi" w:cstheme="minorBidi"/>
          <w:b w:val="0"/>
          <w:kern w:val="2"/>
          <w:szCs w:val="22"/>
          <w:lang w:eastAsia="en-GB"/>
          <w14:ligatures w14:val="standardContextual"/>
        </w:rPr>
      </w:pPr>
      <w:r>
        <w:t>Annex E (informative):</w:t>
      </w:r>
      <w:r>
        <w:tab/>
        <w:t>STIR/SHAKEN operation</w:t>
      </w:r>
      <w:r>
        <w:tab/>
      </w:r>
      <w:r>
        <w:fldChar w:fldCharType="begin" w:fldLock="1"/>
      </w:r>
      <w:r>
        <w:instrText xml:space="preserve"> PAGEREF _Toc161252782 \h </w:instrText>
      </w:r>
      <w:r>
        <w:fldChar w:fldCharType="separate"/>
      </w:r>
      <w:r>
        <w:t>170</w:t>
      </w:r>
      <w:r>
        <w:fldChar w:fldCharType="end"/>
      </w:r>
    </w:p>
    <w:p w14:paraId="3B78D6E1" w14:textId="553D883C" w:rsidR="003C7E56" w:rsidRDefault="003C7E56">
      <w:pPr>
        <w:pStyle w:val="TOC1"/>
        <w:rPr>
          <w:rFonts w:asciiTheme="minorHAnsi" w:eastAsiaTheme="minorEastAsia" w:hAnsiTheme="minorHAnsi" w:cstheme="minorBidi"/>
          <w:kern w:val="2"/>
          <w:szCs w:val="22"/>
          <w:lang w:eastAsia="en-GB"/>
          <w14:ligatures w14:val="standardContextual"/>
        </w:rPr>
      </w:pPr>
      <w:r>
        <w:t>E.1</w:t>
      </w:r>
      <w:r>
        <w:rPr>
          <w:rFonts w:asciiTheme="minorHAnsi" w:eastAsiaTheme="minorEastAsia" w:hAnsiTheme="minorHAnsi" w:cstheme="minorBidi"/>
          <w:kern w:val="2"/>
          <w:szCs w:val="22"/>
          <w:lang w:eastAsia="en-GB"/>
          <w14:ligatures w14:val="standardContextual"/>
        </w:rPr>
        <w:tab/>
      </w:r>
      <w:r>
        <w:t>General</w:t>
      </w:r>
      <w:r>
        <w:tab/>
      </w:r>
      <w:r>
        <w:fldChar w:fldCharType="begin" w:fldLock="1"/>
      </w:r>
      <w:r>
        <w:instrText xml:space="preserve"> PAGEREF _Toc161252783 \h </w:instrText>
      </w:r>
      <w:r>
        <w:fldChar w:fldCharType="separate"/>
      </w:r>
      <w:r>
        <w:t>170</w:t>
      </w:r>
      <w:r>
        <w:fldChar w:fldCharType="end"/>
      </w:r>
    </w:p>
    <w:p w14:paraId="25D84DC8" w14:textId="045F8EC0" w:rsidR="003C7E56" w:rsidRDefault="003C7E56">
      <w:pPr>
        <w:pStyle w:val="TOC1"/>
        <w:rPr>
          <w:rFonts w:asciiTheme="minorHAnsi" w:eastAsiaTheme="minorEastAsia" w:hAnsiTheme="minorHAnsi" w:cstheme="minorBidi"/>
          <w:kern w:val="2"/>
          <w:szCs w:val="22"/>
          <w:lang w:eastAsia="en-GB"/>
          <w14:ligatures w14:val="standardContextual"/>
        </w:rPr>
      </w:pPr>
      <w:r>
        <w:t>E.2</w:t>
      </w:r>
      <w:r>
        <w:rPr>
          <w:rFonts w:asciiTheme="minorHAnsi" w:eastAsiaTheme="minorEastAsia" w:hAnsiTheme="minorHAnsi" w:cstheme="minorBidi"/>
          <w:kern w:val="2"/>
          <w:szCs w:val="22"/>
          <w:lang w:eastAsia="en-GB"/>
          <w14:ligatures w14:val="standardContextual"/>
        </w:rPr>
        <w:tab/>
      </w:r>
      <w:r w:rsidRPr="00CE5C66">
        <w:rPr>
          <w:rFonts w:cs="Arial"/>
        </w:rPr>
        <w:t>STIR/SHAKEN</w:t>
      </w:r>
      <w:r>
        <w:tab/>
      </w:r>
      <w:r>
        <w:fldChar w:fldCharType="begin" w:fldLock="1"/>
      </w:r>
      <w:r>
        <w:instrText xml:space="preserve"> PAGEREF _Toc161252784 \h </w:instrText>
      </w:r>
      <w:r>
        <w:fldChar w:fldCharType="separate"/>
      </w:r>
      <w:r>
        <w:t>170</w:t>
      </w:r>
      <w:r>
        <w:fldChar w:fldCharType="end"/>
      </w:r>
    </w:p>
    <w:p w14:paraId="762CB58A" w14:textId="7C632DE8" w:rsidR="003C7E56" w:rsidRDefault="003C7E56">
      <w:pPr>
        <w:pStyle w:val="TOC2"/>
        <w:rPr>
          <w:rFonts w:asciiTheme="minorHAnsi" w:eastAsiaTheme="minorEastAsia" w:hAnsiTheme="minorHAnsi" w:cstheme="minorBidi"/>
          <w:kern w:val="2"/>
          <w:sz w:val="22"/>
          <w:szCs w:val="22"/>
          <w:lang w:eastAsia="en-GB"/>
          <w14:ligatures w14:val="standardContextual"/>
        </w:rPr>
      </w:pPr>
      <w:r>
        <w:t>E.2.1</w:t>
      </w:r>
      <w:r>
        <w:rPr>
          <w:rFonts w:asciiTheme="minorHAnsi" w:eastAsiaTheme="minorEastAsia" w:hAnsiTheme="minorHAnsi" w:cstheme="minorBidi"/>
          <w:kern w:val="2"/>
          <w:sz w:val="22"/>
          <w:szCs w:val="22"/>
          <w:lang w:eastAsia="en-GB"/>
          <w14:ligatures w14:val="standardContextual"/>
        </w:rPr>
        <w:tab/>
      </w:r>
      <w:r>
        <w:t>STIR/SHAKEN for telephony</w:t>
      </w:r>
      <w:r>
        <w:tab/>
      </w:r>
      <w:r>
        <w:fldChar w:fldCharType="begin" w:fldLock="1"/>
      </w:r>
      <w:r>
        <w:instrText xml:space="preserve"> PAGEREF _Toc161252785 \h </w:instrText>
      </w:r>
      <w:r>
        <w:fldChar w:fldCharType="separate"/>
      </w:r>
      <w:r>
        <w:t>170</w:t>
      </w:r>
      <w:r>
        <w:fldChar w:fldCharType="end"/>
      </w:r>
    </w:p>
    <w:p w14:paraId="2C3D5EB4" w14:textId="6B9AC6B8" w:rsidR="003C7E56" w:rsidRDefault="003C7E56">
      <w:pPr>
        <w:pStyle w:val="TOC2"/>
        <w:rPr>
          <w:rFonts w:asciiTheme="minorHAnsi" w:eastAsiaTheme="minorEastAsia" w:hAnsiTheme="minorHAnsi" w:cstheme="minorBidi"/>
          <w:kern w:val="2"/>
          <w:sz w:val="22"/>
          <w:szCs w:val="22"/>
          <w:lang w:eastAsia="en-GB"/>
          <w14:ligatures w14:val="standardContextual"/>
        </w:rPr>
      </w:pPr>
      <w:r>
        <w:t>E.2.2</w:t>
      </w:r>
      <w:r>
        <w:rPr>
          <w:rFonts w:asciiTheme="minorHAnsi" w:eastAsiaTheme="minorEastAsia" w:hAnsiTheme="minorHAnsi" w:cstheme="minorBidi"/>
          <w:kern w:val="2"/>
          <w:sz w:val="22"/>
          <w:szCs w:val="22"/>
          <w:lang w:eastAsia="en-GB"/>
          <w14:ligatures w14:val="standardContextual"/>
        </w:rPr>
        <w:tab/>
      </w:r>
      <w:r>
        <w:t>STIR/SHAKEN for intra-network telephony</w:t>
      </w:r>
      <w:r>
        <w:tab/>
      </w:r>
      <w:r>
        <w:fldChar w:fldCharType="begin" w:fldLock="1"/>
      </w:r>
      <w:r>
        <w:instrText xml:space="preserve"> PAGEREF _Toc161252786 \h </w:instrText>
      </w:r>
      <w:r>
        <w:fldChar w:fldCharType="separate"/>
      </w:r>
      <w:r>
        <w:t>171</w:t>
      </w:r>
      <w:r>
        <w:fldChar w:fldCharType="end"/>
      </w:r>
    </w:p>
    <w:p w14:paraId="4966E4B3" w14:textId="30C29440" w:rsidR="003C7E56" w:rsidRDefault="003C7E56">
      <w:pPr>
        <w:pStyle w:val="TOC2"/>
        <w:rPr>
          <w:rFonts w:asciiTheme="minorHAnsi" w:eastAsiaTheme="minorEastAsia" w:hAnsiTheme="minorHAnsi" w:cstheme="minorBidi"/>
          <w:kern w:val="2"/>
          <w:sz w:val="22"/>
          <w:szCs w:val="22"/>
          <w:lang w:eastAsia="en-GB"/>
          <w14:ligatures w14:val="standardContextual"/>
        </w:rPr>
      </w:pPr>
      <w:r>
        <w:t>E.2.3</w:t>
      </w:r>
      <w:r>
        <w:rPr>
          <w:rFonts w:asciiTheme="minorHAnsi" w:eastAsiaTheme="minorEastAsia" w:hAnsiTheme="minorHAnsi" w:cstheme="minorBidi"/>
          <w:kern w:val="2"/>
          <w:sz w:val="22"/>
          <w:szCs w:val="22"/>
          <w:lang w:eastAsia="en-GB"/>
          <w14:ligatures w14:val="standardContextual"/>
        </w:rPr>
        <w:tab/>
      </w:r>
      <w:r>
        <w:t>STIR/SHAKEN for messaging</w:t>
      </w:r>
      <w:r>
        <w:tab/>
      </w:r>
      <w:r>
        <w:fldChar w:fldCharType="begin" w:fldLock="1"/>
      </w:r>
      <w:r>
        <w:instrText xml:space="preserve"> PAGEREF _Toc161252787 \h </w:instrText>
      </w:r>
      <w:r>
        <w:fldChar w:fldCharType="separate"/>
      </w:r>
      <w:r>
        <w:t>171</w:t>
      </w:r>
      <w:r>
        <w:fldChar w:fldCharType="end"/>
      </w:r>
    </w:p>
    <w:p w14:paraId="0B60818B" w14:textId="396D8F5F" w:rsidR="003C7E56" w:rsidRDefault="003C7E56">
      <w:pPr>
        <w:pStyle w:val="TOC2"/>
        <w:rPr>
          <w:rFonts w:asciiTheme="minorHAnsi" w:eastAsiaTheme="minorEastAsia" w:hAnsiTheme="minorHAnsi" w:cstheme="minorBidi"/>
          <w:kern w:val="2"/>
          <w:sz w:val="22"/>
          <w:szCs w:val="22"/>
          <w:lang w:eastAsia="en-GB"/>
          <w14:ligatures w14:val="standardContextual"/>
        </w:rPr>
      </w:pPr>
      <w:r>
        <w:t>E.2.4</w:t>
      </w:r>
      <w:r>
        <w:rPr>
          <w:rFonts w:asciiTheme="minorHAnsi" w:eastAsiaTheme="minorEastAsia" w:hAnsiTheme="minorHAnsi" w:cstheme="minorBidi"/>
          <w:kern w:val="2"/>
          <w:sz w:val="22"/>
          <w:szCs w:val="22"/>
          <w:lang w:eastAsia="en-GB"/>
          <w14:ligatures w14:val="standardContextual"/>
        </w:rPr>
        <w:tab/>
      </w:r>
      <w:r>
        <w:t>Out of band SHAKEN</w:t>
      </w:r>
      <w:r>
        <w:tab/>
      </w:r>
      <w:r>
        <w:fldChar w:fldCharType="begin" w:fldLock="1"/>
      </w:r>
      <w:r>
        <w:instrText xml:space="preserve"> PAGEREF _Toc161252788 \h </w:instrText>
      </w:r>
      <w:r>
        <w:fldChar w:fldCharType="separate"/>
      </w:r>
      <w:r>
        <w:t>172</w:t>
      </w:r>
      <w:r>
        <w:fldChar w:fldCharType="end"/>
      </w:r>
    </w:p>
    <w:p w14:paraId="10567529" w14:textId="3E78F3AC" w:rsidR="003C7E56" w:rsidRDefault="003C7E56">
      <w:pPr>
        <w:pStyle w:val="TOC2"/>
        <w:rPr>
          <w:rFonts w:asciiTheme="minorHAnsi" w:eastAsiaTheme="minorEastAsia" w:hAnsiTheme="minorHAnsi" w:cstheme="minorBidi"/>
          <w:kern w:val="2"/>
          <w:sz w:val="22"/>
          <w:szCs w:val="22"/>
          <w:lang w:eastAsia="en-GB"/>
          <w14:ligatures w14:val="standardContextual"/>
        </w:rPr>
      </w:pPr>
      <w:r>
        <w:t>E.2.5</w:t>
      </w:r>
      <w:r>
        <w:rPr>
          <w:rFonts w:asciiTheme="minorHAnsi" w:eastAsiaTheme="minorEastAsia" w:hAnsiTheme="minorHAnsi" w:cstheme="minorBidi"/>
          <w:kern w:val="2"/>
          <w:sz w:val="22"/>
          <w:szCs w:val="22"/>
          <w:lang w:eastAsia="en-GB"/>
          <w14:ligatures w14:val="standardContextual"/>
        </w:rPr>
        <w:tab/>
      </w:r>
      <w:r>
        <w:t>STIR/SHAKEN and forwarded calls</w:t>
      </w:r>
      <w:r>
        <w:tab/>
      </w:r>
      <w:r>
        <w:fldChar w:fldCharType="begin" w:fldLock="1"/>
      </w:r>
      <w:r>
        <w:instrText xml:space="preserve"> PAGEREF _Toc161252789 \h </w:instrText>
      </w:r>
      <w:r>
        <w:fldChar w:fldCharType="separate"/>
      </w:r>
      <w:r>
        <w:t>173</w:t>
      </w:r>
      <w:r>
        <w:fldChar w:fldCharType="end"/>
      </w:r>
    </w:p>
    <w:p w14:paraId="5FD95A31" w14:textId="0E7D2FCC" w:rsidR="003C7E56" w:rsidRDefault="003C7E56">
      <w:pPr>
        <w:pStyle w:val="TOC1"/>
        <w:rPr>
          <w:rFonts w:asciiTheme="minorHAnsi" w:eastAsiaTheme="minorEastAsia" w:hAnsiTheme="minorHAnsi" w:cstheme="minorBidi"/>
          <w:kern w:val="2"/>
          <w:szCs w:val="22"/>
          <w:lang w:eastAsia="en-GB"/>
          <w14:ligatures w14:val="standardContextual"/>
        </w:rPr>
      </w:pPr>
      <w:r>
        <w:t>E.3</w:t>
      </w:r>
      <w:r>
        <w:rPr>
          <w:rFonts w:asciiTheme="minorHAnsi" w:eastAsiaTheme="minorEastAsia" w:hAnsiTheme="minorHAnsi" w:cstheme="minorBidi"/>
          <w:kern w:val="2"/>
          <w:szCs w:val="22"/>
          <w:lang w:eastAsia="en-GB"/>
          <w14:ligatures w14:val="standardContextual"/>
        </w:rPr>
        <w:tab/>
      </w:r>
      <w:r w:rsidRPr="00CE5C66">
        <w:rPr>
          <w:rFonts w:cs="Arial"/>
        </w:rPr>
        <w:t>Enhanced caller data</w:t>
      </w:r>
      <w:r>
        <w:tab/>
      </w:r>
      <w:r>
        <w:fldChar w:fldCharType="begin" w:fldLock="1"/>
      </w:r>
      <w:r>
        <w:instrText xml:space="preserve"> PAGEREF _Toc161252790 \h </w:instrText>
      </w:r>
      <w:r>
        <w:fldChar w:fldCharType="separate"/>
      </w:r>
      <w:r>
        <w:t>173</w:t>
      </w:r>
      <w:r>
        <w:fldChar w:fldCharType="end"/>
      </w:r>
    </w:p>
    <w:p w14:paraId="306601C3" w14:textId="551F7F68" w:rsidR="003C7E56" w:rsidRDefault="003C7E56">
      <w:pPr>
        <w:pStyle w:val="TOC2"/>
        <w:rPr>
          <w:rFonts w:asciiTheme="minorHAnsi" w:eastAsiaTheme="minorEastAsia" w:hAnsiTheme="minorHAnsi" w:cstheme="minorBidi"/>
          <w:kern w:val="2"/>
          <w:sz w:val="22"/>
          <w:szCs w:val="22"/>
          <w:lang w:eastAsia="en-GB"/>
          <w14:ligatures w14:val="standardContextual"/>
        </w:rPr>
      </w:pPr>
      <w:r>
        <w:t>E.3.1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_Toc161252791 \h </w:instrText>
      </w:r>
      <w:r>
        <w:fldChar w:fldCharType="separate"/>
      </w:r>
      <w:r>
        <w:t>173</w:t>
      </w:r>
      <w:r>
        <w:fldChar w:fldCharType="end"/>
      </w:r>
    </w:p>
    <w:p w14:paraId="545E6843" w14:textId="529FE4D6" w:rsidR="003C7E56" w:rsidRDefault="003C7E56">
      <w:pPr>
        <w:pStyle w:val="TOC2"/>
        <w:rPr>
          <w:rFonts w:asciiTheme="minorHAnsi" w:eastAsiaTheme="minorEastAsia" w:hAnsiTheme="minorHAnsi" w:cstheme="minorBidi"/>
          <w:kern w:val="2"/>
          <w:sz w:val="22"/>
          <w:szCs w:val="22"/>
          <w:lang w:eastAsia="en-GB"/>
          <w14:ligatures w14:val="standardContextual"/>
        </w:rPr>
      </w:pPr>
      <w:r>
        <w:t>E.3.2</w:t>
      </w:r>
      <w:r>
        <w:rPr>
          <w:rFonts w:asciiTheme="minorHAnsi" w:eastAsiaTheme="minorEastAsia" w:hAnsiTheme="minorHAnsi" w:cstheme="minorBidi"/>
          <w:kern w:val="2"/>
          <w:sz w:val="22"/>
          <w:szCs w:val="22"/>
          <w:lang w:eastAsia="en-GB"/>
          <w14:ligatures w14:val="standardContextual"/>
        </w:rPr>
        <w:tab/>
      </w:r>
      <w:r>
        <w:t>RCD</w:t>
      </w:r>
      <w:r>
        <w:tab/>
      </w:r>
      <w:r>
        <w:fldChar w:fldCharType="begin" w:fldLock="1"/>
      </w:r>
      <w:r>
        <w:instrText xml:space="preserve"> PAGEREF _Toc161252792 \h </w:instrText>
      </w:r>
      <w:r>
        <w:fldChar w:fldCharType="separate"/>
      </w:r>
      <w:r>
        <w:t>173</w:t>
      </w:r>
      <w:r>
        <w:fldChar w:fldCharType="end"/>
      </w:r>
    </w:p>
    <w:p w14:paraId="44D2A4B0" w14:textId="219ED372" w:rsidR="003C7E56" w:rsidRDefault="003C7E56">
      <w:pPr>
        <w:pStyle w:val="TOC2"/>
        <w:rPr>
          <w:rFonts w:asciiTheme="minorHAnsi" w:eastAsiaTheme="minorEastAsia" w:hAnsiTheme="minorHAnsi" w:cstheme="minorBidi"/>
          <w:kern w:val="2"/>
          <w:sz w:val="22"/>
          <w:szCs w:val="22"/>
          <w:lang w:eastAsia="en-GB"/>
          <w14:ligatures w14:val="standardContextual"/>
        </w:rPr>
      </w:pPr>
      <w:r>
        <w:t>E.3.3</w:t>
      </w:r>
      <w:r>
        <w:rPr>
          <w:rFonts w:asciiTheme="minorHAnsi" w:eastAsiaTheme="minorEastAsia" w:hAnsiTheme="minorHAnsi" w:cstheme="minorBidi"/>
          <w:kern w:val="2"/>
          <w:sz w:val="22"/>
          <w:szCs w:val="22"/>
          <w:lang w:eastAsia="en-GB"/>
          <w14:ligatures w14:val="standardContextual"/>
        </w:rPr>
        <w:tab/>
      </w:r>
      <w:r>
        <w:t>eCNAM</w:t>
      </w:r>
      <w:r>
        <w:tab/>
      </w:r>
      <w:r>
        <w:fldChar w:fldCharType="begin" w:fldLock="1"/>
      </w:r>
      <w:r>
        <w:instrText xml:space="preserve"> PAGEREF _Toc161252793 \h </w:instrText>
      </w:r>
      <w:r>
        <w:fldChar w:fldCharType="separate"/>
      </w:r>
      <w:r>
        <w:t>173</w:t>
      </w:r>
      <w:r>
        <w:fldChar w:fldCharType="end"/>
      </w:r>
    </w:p>
    <w:p w14:paraId="6004BF50" w14:textId="435B410F" w:rsidR="003C7E56" w:rsidRDefault="003C7E56">
      <w:pPr>
        <w:pStyle w:val="TOC1"/>
        <w:rPr>
          <w:rFonts w:asciiTheme="minorHAnsi" w:eastAsiaTheme="minorEastAsia" w:hAnsiTheme="minorHAnsi" w:cstheme="minorBidi"/>
          <w:kern w:val="2"/>
          <w:szCs w:val="22"/>
          <w:lang w:eastAsia="en-GB"/>
          <w14:ligatures w14:val="standardContextual"/>
        </w:rPr>
      </w:pPr>
      <w:r>
        <w:t>E.4</w:t>
      </w:r>
      <w:r>
        <w:rPr>
          <w:rFonts w:asciiTheme="minorHAnsi" w:eastAsiaTheme="minorEastAsia" w:hAnsiTheme="minorHAnsi" w:cstheme="minorBidi"/>
          <w:kern w:val="2"/>
          <w:szCs w:val="22"/>
          <w:lang w:eastAsia="en-GB"/>
          <w14:ligatures w14:val="standardContextual"/>
        </w:rPr>
        <w:tab/>
      </w:r>
      <w:r w:rsidRPr="00CE5C66">
        <w:rPr>
          <w:rFonts w:cs="Arial"/>
        </w:rPr>
        <w:t>STIR/SHAKEN call flow example</w:t>
      </w:r>
      <w:r>
        <w:tab/>
      </w:r>
      <w:r>
        <w:fldChar w:fldCharType="begin" w:fldLock="1"/>
      </w:r>
      <w:r>
        <w:instrText xml:space="preserve"> PAGEREF _Toc161252794 \h </w:instrText>
      </w:r>
      <w:r>
        <w:fldChar w:fldCharType="separate"/>
      </w:r>
      <w:r>
        <w:t>174</w:t>
      </w:r>
      <w:r>
        <w:fldChar w:fldCharType="end"/>
      </w:r>
    </w:p>
    <w:p w14:paraId="312C55ED" w14:textId="704E6B23" w:rsidR="003C7E56" w:rsidRDefault="003C7E56" w:rsidP="003C7E56">
      <w:pPr>
        <w:pStyle w:val="TOC8"/>
        <w:rPr>
          <w:rFonts w:asciiTheme="minorHAnsi" w:eastAsiaTheme="minorEastAsia" w:hAnsiTheme="minorHAnsi" w:cstheme="minorBidi"/>
          <w:b w:val="0"/>
          <w:kern w:val="2"/>
          <w:szCs w:val="22"/>
          <w:lang w:eastAsia="en-GB"/>
          <w14:ligatures w14:val="standardContextual"/>
        </w:rPr>
      </w:pPr>
      <w:r>
        <w:lastRenderedPageBreak/>
        <w:t>Annex Z (informative):</w:t>
      </w:r>
      <w:r>
        <w:tab/>
        <w:t>Change history</w:t>
      </w:r>
      <w:r>
        <w:tab/>
      </w:r>
      <w:r>
        <w:fldChar w:fldCharType="begin" w:fldLock="1"/>
      </w:r>
      <w:r>
        <w:instrText xml:space="preserve"> PAGEREF _Toc161252795 \h </w:instrText>
      </w:r>
      <w:r>
        <w:fldChar w:fldCharType="separate"/>
      </w:r>
      <w:r>
        <w:t>176</w:t>
      </w:r>
      <w:r>
        <w:fldChar w:fldCharType="end"/>
      </w:r>
    </w:p>
    <w:p w14:paraId="31C72BFF" w14:textId="0CE9343A"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161252324"/>
      <w:r w:rsidRPr="00410461">
        <w:lastRenderedPageBreak/>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Version x.y.z</w:t>
      </w:r>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161252325"/>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161252326"/>
      <w:r w:rsidRPr="00410461">
        <w:lastRenderedPageBreak/>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161252327"/>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5"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CDD5928"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001432C8" w:rsidRPr="00410461" w:rsidDel="000A3984">
        <w:t xml:space="preserve"> </w:t>
      </w:r>
      <w:r w:rsidR="001432C8" w:rsidRPr="00410461">
        <w:t>"</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53CAA23" w:rsidR="005F298E" w:rsidRPr="00410461" w:rsidRDefault="005F298E" w:rsidP="00CB28A6">
      <w:pPr>
        <w:pStyle w:val="EX"/>
      </w:pPr>
      <w:r w:rsidRPr="00410461">
        <w:t>[16]</w:t>
      </w:r>
      <w:r w:rsidRPr="00410461">
        <w:tab/>
        <w:t>ETSI TS 103 221-2: "</w:t>
      </w:r>
      <w:r w:rsidR="00107D8C" w:rsidRPr="00410461">
        <w:t xml:space="preserve"> 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6"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(PASSporT) Extension for Diverted Calls".</w:t>
      </w:r>
    </w:p>
    <w:p w14:paraId="198EC5F7" w14:textId="60E77641" w:rsidR="009D00F7" w:rsidRPr="00410461" w:rsidRDefault="009D00F7" w:rsidP="009D00F7">
      <w:pPr>
        <w:pStyle w:val="EX"/>
      </w:pPr>
      <w:r w:rsidRPr="00410461">
        <w:t>[42]</w:t>
      </w:r>
      <w:r w:rsidRPr="00410461">
        <w:tab/>
        <w:t>IETF draft-ietf-stir-passport-rcd-</w:t>
      </w:r>
      <w:r w:rsidR="002F21C1">
        <w:t>26</w:t>
      </w:r>
      <w:r w:rsidRPr="00410461">
        <w:t>, "PASSporT Extension for Rich Call Data".</w:t>
      </w:r>
    </w:p>
    <w:p w14:paraId="154D613C" w14:textId="077434C3" w:rsidR="009D00F7" w:rsidRPr="00410461" w:rsidRDefault="009D00F7" w:rsidP="009D00F7">
      <w:pPr>
        <w:pStyle w:val="NO"/>
      </w:pPr>
      <w:r w:rsidRPr="00410461">
        <w:t>NOTE:</w:t>
      </w:r>
      <w:r w:rsidRPr="00410461">
        <w:tab/>
        <w:t>The above document cannot be formally referenced until it is published as an RFC.</w:t>
      </w:r>
    </w:p>
    <w:p w14:paraId="5497FFBB" w14:textId="7E0FAC0D" w:rsidR="009D00F7" w:rsidRPr="00410461" w:rsidRDefault="009D00F7" w:rsidP="009D00F7">
      <w:pPr>
        <w:pStyle w:val="EX"/>
      </w:pPr>
      <w:r w:rsidRPr="00410461">
        <w:t>[43]</w:t>
      </w:r>
      <w:r w:rsidRPr="00410461">
        <w:tab/>
        <w:t>IETF RFC 7095: "jCard: The JSON Format for vCard".</w:t>
      </w:r>
    </w:p>
    <w:p w14:paraId="663A86F7" w14:textId="0E61E1D1" w:rsidR="009D00F7" w:rsidRPr="00410461" w:rsidRDefault="009D00F7" w:rsidP="009D00F7">
      <w:pPr>
        <w:pStyle w:val="EX"/>
      </w:pPr>
      <w:r w:rsidRPr="00410461">
        <w:t>[44]</w:t>
      </w:r>
      <w:r w:rsidRPr="00410461">
        <w:tab/>
        <w:t>3GPP TS 24.196: "Enhanced Calling Name (eCNAM)".</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097F6F44" w:rsidR="009D00F7" w:rsidRPr="00410461" w:rsidRDefault="009D00F7" w:rsidP="009D00F7">
      <w:pPr>
        <w:pStyle w:val="EX"/>
      </w:pPr>
      <w:r w:rsidRPr="00410461">
        <w:t>[46]</w:t>
      </w:r>
      <w:r w:rsidRPr="00410461">
        <w:tab/>
        <w:t>IETF draft-ietf-stir-messaging-0</w:t>
      </w:r>
      <w:r w:rsidR="00341C0B">
        <w:t>8</w:t>
      </w:r>
      <w:r w:rsidRPr="00410461">
        <w:t>, "Messaging Use Cases and Extensions for STIR".</w:t>
      </w:r>
    </w:p>
    <w:p w14:paraId="556004E5" w14:textId="156A4115" w:rsidR="009D00F7" w:rsidRPr="00410461" w:rsidRDefault="009D00F7" w:rsidP="009D00F7">
      <w:pPr>
        <w:pStyle w:val="NO"/>
      </w:pPr>
      <w:r w:rsidRPr="00410461">
        <w:t>NOTE:</w:t>
      </w:r>
      <w:r w:rsidRPr="00410461">
        <w:tab/>
        <w:t>The above document cannot be formally referenced until it is published as an RFC.</w:t>
      </w:r>
    </w:p>
    <w:p w14:paraId="77DB7F2C" w14:textId="34F1FDB9" w:rsidR="001773E6" w:rsidRPr="00410461" w:rsidRDefault="001773E6" w:rsidP="001773E6">
      <w:pPr>
        <w:pStyle w:val="EX"/>
      </w:pPr>
      <w:r w:rsidRPr="00410461">
        <w:lastRenderedPageBreak/>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79506962" w14:textId="77777777" w:rsidR="00080512" w:rsidRPr="00410461" w:rsidRDefault="00080512">
      <w:pPr>
        <w:pStyle w:val="Heading1"/>
      </w:pPr>
      <w:bookmarkStart w:id="12" w:name="_Toc161252328"/>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161252329"/>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xIRI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lastRenderedPageBreak/>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r w:rsidRPr="00410461">
        <w:rPr>
          <w:b/>
        </w:rPr>
        <w:t>xCC:</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r w:rsidRPr="00410461">
        <w:rPr>
          <w:b/>
        </w:rPr>
        <w:t>xIRI</w:t>
      </w:r>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161252330"/>
      <w:r w:rsidRPr="00410461">
        <w:t>3.2</w:t>
      </w:r>
      <w:r w:rsidRPr="00410461">
        <w:tab/>
        <w:t>Symbols</w:t>
      </w:r>
      <w:bookmarkEnd w:id="17"/>
    </w:p>
    <w:p w14:paraId="547D39AA" w14:textId="77777777" w:rsidR="00080512" w:rsidRPr="00410461" w:rsidRDefault="00080512">
      <w:pPr>
        <w:pStyle w:val="Heading2"/>
      </w:pPr>
      <w:bookmarkStart w:id="18" w:name="_Toc161252331"/>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r w:rsidRPr="00410461">
        <w:t>AAnF</w:t>
      </w:r>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r>
        <w:rPr>
          <w:lang w:val="fr-FR"/>
        </w:rPr>
        <w:t>Context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AKMA Key IDentifier</w:t>
      </w:r>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15369E4" w14:textId="77777777" w:rsidR="001B3C4D" w:rsidRPr="00410461" w:rsidRDefault="001B3C4D" w:rsidP="00E06E0A">
      <w:pPr>
        <w:pStyle w:val="EW"/>
      </w:pPr>
      <w:r w:rsidRPr="00410461">
        <w:t>CP</w:t>
      </w:r>
      <w:r w:rsidRPr="00410461">
        <w:tab/>
        <w:t>Control Plane</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r w:rsidRPr="00410461">
        <w:t>DoNAS</w:t>
      </w:r>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r w:rsidRPr="00410461">
        <w:t>eCNAM</w:t>
      </w:r>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lastRenderedPageBreak/>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Enabler Client IDentifier</w:t>
      </w:r>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7E01E6A5" w14:textId="2651B9C1"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Key IDentifier</w:t>
      </w:r>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0FB40309" w14:textId="77777777" w:rsidR="00720FA2" w:rsidRPr="00410461" w:rsidRDefault="00720FA2" w:rsidP="00E06E0A">
      <w:pPr>
        <w:pStyle w:val="EW"/>
      </w:pPr>
      <w:r w:rsidRPr="00410461">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t>Lawful Interception Internal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t>Lawful Interception Internal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lastRenderedPageBreak/>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281F0E4E" w14:textId="77777777" w:rsidR="0028297C" w:rsidRPr="00410461" w:rsidRDefault="0028297C" w:rsidP="00E06E0A">
      <w:pPr>
        <w:pStyle w:val="EW"/>
      </w:pPr>
      <w:r w:rsidRPr="00410461">
        <w:t>PEI</w:t>
      </w:r>
      <w:r w:rsidRPr="00410461">
        <w:tab/>
        <w:t>Permanent Equipment Identifier</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Signature-based Handling of Asserted information using toKENs</w:t>
      </w:r>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r w:rsidRPr="00410461">
        <w:t>TrGW</w:t>
      </w:r>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77777777" w:rsidR="00B75C4C" w:rsidRPr="00410461" w:rsidRDefault="00B75C4C" w:rsidP="00E06E0A">
      <w:pPr>
        <w:pStyle w:val="EW"/>
      </w:pPr>
      <w:r w:rsidRPr="00410461">
        <w:t>W-AFG</w:t>
      </w:r>
      <w:r w:rsidRPr="00410461">
        <w:tab/>
        <w:t>Wireline Access Gateway Function</w:t>
      </w:r>
    </w:p>
    <w:p w14:paraId="3E67025F" w14:textId="6EA4FAB9" w:rsidR="0028297C" w:rsidRPr="00410461" w:rsidRDefault="0028297C" w:rsidP="00E06E0A">
      <w:pPr>
        <w:pStyle w:val="EW"/>
      </w:pPr>
      <w:r w:rsidRPr="00410461">
        <w:t>xCC</w:t>
      </w:r>
      <w:r w:rsidRPr="00410461">
        <w:tab/>
        <w:t>LI_X3 Content</w:t>
      </w:r>
      <w:r w:rsidR="0068580A">
        <w:t xml:space="preserve"> of </w:t>
      </w:r>
      <w:r w:rsidR="0068580A" w:rsidRPr="00410461">
        <w:t>Communication</w:t>
      </w:r>
    </w:p>
    <w:p w14:paraId="10D2BA40" w14:textId="492950FF" w:rsidR="0028297C" w:rsidRDefault="0028297C" w:rsidP="00E06E0A">
      <w:pPr>
        <w:pStyle w:val="EW"/>
      </w:pPr>
      <w:r w:rsidRPr="00410461">
        <w:lastRenderedPageBreak/>
        <w:t>xIRI</w:t>
      </w:r>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161252332"/>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161252333"/>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161252334"/>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161252335"/>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15pt;height:540pt" o:ole="">
            <v:imagedata r:id="rId17" o:title=""/>
          </v:shape>
          <o:OLEObject Type="Embed" ProgID="Visio.Drawing.15" ShapeID="_x0000_i1026" DrawAspect="Content" ObjectID="_1771875201" r:id="rId18"/>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161252336"/>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161252337"/>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161252338"/>
      <w:r w:rsidRPr="00410461">
        <w:lastRenderedPageBreak/>
        <w:t>5.3.2</w:t>
      </w:r>
      <w:r w:rsidRPr="00410461">
        <w:tab/>
        <w:t>Point of Interception (POI)</w:t>
      </w:r>
      <w:bookmarkEnd w:id="25"/>
    </w:p>
    <w:p w14:paraId="5761EDDC" w14:textId="226DD2D8" w:rsidR="000026B6" w:rsidRPr="00410461" w:rsidRDefault="000026B6" w:rsidP="000026B6">
      <w:pPr>
        <w:pStyle w:val="Heading4"/>
      </w:pPr>
      <w:bookmarkStart w:id="26" w:name="_Toc161252339"/>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xIRI</w:t>
      </w:r>
      <w:r w:rsidRPr="00410461">
        <w:t xml:space="preserve"> to the MDF2 or </w:t>
      </w:r>
      <w:r w:rsidR="00C0587F" w:rsidRPr="00410461">
        <w:t xml:space="preserve">as xCC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161252340"/>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161252341"/>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IRI-POI delivers xIRI to the MDF2.</w:t>
      </w:r>
    </w:p>
    <w:p w14:paraId="261CB02E" w14:textId="0494DE7F" w:rsidR="00C846F0" w:rsidRPr="00410461" w:rsidRDefault="008D4BE8" w:rsidP="008D4BE8">
      <w:pPr>
        <w:pStyle w:val="B1"/>
      </w:pPr>
      <w:r w:rsidRPr="00410461">
        <w:t>-</w:t>
      </w:r>
      <w:r w:rsidRPr="00410461">
        <w:tab/>
        <w:t>CC-POI delivers xCC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xIRI is identified with the event that has caused its generation within the IRI-POI. </w:t>
      </w:r>
    </w:p>
    <w:p w14:paraId="5A1D9732" w14:textId="2EEDE99B" w:rsidR="005C17B3" w:rsidRPr="00410461" w:rsidRDefault="005C17B3" w:rsidP="00CC3428">
      <w:pPr>
        <w:pStyle w:val="Heading4"/>
      </w:pPr>
      <w:bookmarkStart w:id="29" w:name="_Toc161252342"/>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xIRI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161252343"/>
      <w:r w:rsidRPr="00410461">
        <w:t>5.3.3</w:t>
      </w:r>
      <w:r w:rsidRPr="00410461">
        <w:tab/>
        <w:t>Triggering Function</w:t>
      </w:r>
      <w:bookmarkEnd w:id="30"/>
    </w:p>
    <w:p w14:paraId="1D31881C" w14:textId="30B38CD7" w:rsidR="00C846F0" w:rsidRPr="00410461" w:rsidRDefault="00626362" w:rsidP="00C846F0">
      <w:r w:rsidRPr="00410461">
        <w:t xml:space="preserve">The </w:t>
      </w:r>
      <w:r w:rsidRPr="00410461">
        <w:rPr>
          <w:b/>
        </w:rPr>
        <w:t>Triggering Function</w:t>
      </w:r>
      <w:r w:rsidR="009E1798" w:rsidRPr="00410461">
        <w:rPr>
          <w:b/>
        </w:rPr>
        <w:t xml:space="preserve"> (TF)</w:t>
      </w:r>
      <w:r w:rsidRPr="00410461">
        <w:t xml:space="preserve"> is provisioned by the LIPF and </w:t>
      </w:r>
      <w:r w:rsidR="00453448" w:rsidRPr="00410461">
        <w:t>is responsible for triggering t</w:t>
      </w:r>
      <w:r w:rsidR="00C846F0" w:rsidRPr="00410461">
        <w:t xml:space="preserve">riggered POIs in response to network and service events matching the criteria provisioned by the LIPF. </w:t>
      </w:r>
      <w:r w:rsidRPr="00410461">
        <w:t>The Triggering Function detects the target communications and sen</w:t>
      </w:r>
      <w:r w:rsidR="007410AA" w:rsidRPr="00410461">
        <w:t>ds a trigger to the associated t</w:t>
      </w:r>
      <w:r w:rsidRPr="00410461">
        <w:t>riggered POI.</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4AEDBE59" w14:textId="68B3577A" w:rsidR="00C846F0" w:rsidRPr="00410461" w:rsidRDefault="00C846F0" w:rsidP="00C846F0">
      <w:r w:rsidRPr="00410461">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161252344"/>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lastRenderedPageBreak/>
        <w:t xml:space="preserve">Two </w:t>
      </w:r>
      <w:r w:rsidR="00FB54A4" w:rsidRPr="00410461">
        <w:t xml:space="preserve">variations of MDF are defined: </w:t>
      </w:r>
      <w:r w:rsidR="00EC27C5" w:rsidRPr="00410461">
        <w:t>MDF2 and MDF3.</w:t>
      </w:r>
    </w:p>
    <w:p w14:paraId="0D14761E" w14:textId="6524967E" w:rsidR="000026B6" w:rsidRPr="00410461" w:rsidRDefault="000026B6" w:rsidP="000026B6">
      <w:r w:rsidRPr="00410461">
        <w:t xml:space="preserve">MDF2 generates the IRI messages from the </w:t>
      </w:r>
      <w:r w:rsidR="002F1E51" w:rsidRPr="00410461">
        <w:t>xIRI</w:t>
      </w:r>
      <w:r w:rsidRPr="00410461">
        <w:t xml:space="preserve"> and sends them to o</w:t>
      </w:r>
      <w:r w:rsidR="00891C99" w:rsidRPr="00410461">
        <w:t xml:space="preserve">ne or more LEMFs. </w:t>
      </w:r>
      <w:r w:rsidRPr="00410461">
        <w:t xml:space="preserve">The MDF3 generates the CC from the </w:t>
      </w:r>
      <w:r w:rsidR="002F1E51" w:rsidRPr="00410461">
        <w:t>xCC</w:t>
      </w:r>
      <w:r w:rsidRPr="00410461">
        <w:t xml:space="preserve"> and delivers </w:t>
      </w:r>
      <w:r w:rsidR="00FD7431" w:rsidRPr="00410461">
        <w:t>it</w:t>
      </w:r>
      <w:r w:rsidRPr="00410461">
        <w:t xml:space="preserve"> to one or more intercepting LEMFs. An overview of this </w:t>
      </w:r>
      <w:r w:rsidR="000B114A" w:rsidRPr="00410461">
        <w:t>is shown in figure 5.3-2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45pt;height:282.85pt" o:ole="">
            <v:imagedata r:id="rId19" o:title=""/>
          </v:shape>
          <o:OLEObject Type="Embed" ProgID="Visio.Drawing.15" ShapeID="_x0000_i1027" DrawAspect="Content" ObjectID="_1771875202" r:id="rId20"/>
        </w:object>
      </w:r>
    </w:p>
    <w:p w14:paraId="663D3855" w14:textId="77777777" w:rsidR="000026B6" w:rsidRPr="00410461" w:rsidRDefault="000026B6" w:rsidP="00CB28A6">
      <w:pPr>
        <w:pStyle w:val="TF"/>
        <w:widowControl w:val="0"/>
      </w:pPr>
      <w:r w:rsidRPr="00410461">
        <w:t>Figure 5.3-2: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4A5CC0BC" w:rsidR="0043684F" w:rsidRPr="00410461" w:rsidRDefault="0043684F" w:rsidP="0043684F">
      <w:pPr>
        <w:spacing w:before="120"/>
        <w:rPr>
          <w:rFonts w:ascii="Arial" w:hAnsi="Arial"/>
          <w:bCs/>
        </w:rPr>
      </w:pPr>
      <w:r w:rsidRPr="00410461">
        <w:t>The LI_MDF interface between MDF2 and MDF3 (shown in figure 5.3-2)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161252345"/>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161252346"/>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lastRenderedPageBreak/>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161252347"/>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60409EE0"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77777777" w:rsidR="007C07A8" w:rsidRPr="00410461" w:rsidRDefault="007C07A8" w:rsidP="007C07A8">
      <w:r w:rsidRPr="00410461">
        <w:t>The LICF shall provide the IQF with information relating to IEFs and ICF necessary for the IQF to handle queries from the LEA and obtain answers to such queries.</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43D76599" w14:textId="77777777"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 and obtain answers to such queries.</w:t>
      </w:r>
    </w:p>
    <w:p w14:paraId="130E3F5B" w14:textId="4C421460" w:rsidR="007E674C" w:rsidRPr="00410461" w:rsidRDefault="007E674C" w:rsidP="00CC3428">
      <w:pPr>
        <w:pStyle w:val="Heading4"/>
      </w:pPr>
      <w:bookmarkStart w:id="35" w:name="_Toc161252348"/>
      <w:r w:rsidRPr="00410461">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lastRenderedPageBreak/>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161252349"/>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161252350"/>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The LICF and LIPF shall support selective management and provisioning of groups of POIs, TFs and IEFs, based on the warrant parameters (e.g., service scope, target identities), the target UE type and profile (e.g. a smartphone, a CIoT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161252351"/>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161252352"/>
      <w:r w:rsidRPr="00410461">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 xml:space="preserve">LICF to perform the necessary operations to establish and maintain interception of the target service (e.g. </w:t>
      </w:r>
      <w:r w:rsidR="006A1F10" w:rsidRPr="00410461">
        <w:lastRenderedPageBreak/>
        <w:t>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161252353"/>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161252354"/>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161252355"/>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161252356"/>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1.7pt;height:461.15pt" o:ole="">
            <v:imagedata r:id="rId21" o:title=""/>
          </v:shape>
          <o:OLEObject Type="Embed" ProgID="Visio.Drawing.15" ShapeID="_x0000_i1028" DrawAspect="Content" ObjectID="_1771875203" r:id="rId22"/>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3.7pt;height:402pt" o:ole="">
            <v:imagedata r:id="rId23" o:title=""/>
          </v:shape>
          <o:OLEObject Type="Embed" ProgID="Visio.Drawing.15" ShapeID="_x0000_i1029" DrawAspect="Content" ObjectID="_1771875204" r:id="rId24"/>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161252357"/>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161252358"/>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lastRenderedPageBreak/>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161252359"/>
      <w:r w:rsidRPr="00410461">
        <w:t>5.4.4</w:t>
      </w:r>
      <w:r w:rsidRPr="00410461">
        <w:tab/>
        <w:t>Interface LI_X1</w:t>
      </w:r>
      <w:bookmarkEnd w:id="46"/>
    </w:p>
    <w:p w14:paraId="5B50319B" w14:textId="77777777" w:rsidR="000026B6" w:rsidRPr="00410461" w:rsidRDefault="000026B6" w:rsidP="000026B6">
      <w:pPr>
        <w:pStyle w:val="Heading4"/>
      </w:pPr>
      <w:bookmarkStart w:id="47" w:name="_Toc161252360"/>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37B5B285"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 </w:t>
      </w:r>
      <w:r w:rsidRPr="00410461">
        <w:t>103</w:t>
      </w:r>
      <w:r w:rsidR="00DB7B88" w:rsidRPr="00410461">
        <w:t> </w:t>
      </w:r>
      <w:r w:rsidRPr="00410461">
        <w:t>221-1 [8].</w:t>
      </w:r>
    </w:p>
    <w:p w14:paraId="73404A58" w14:textId="77777777" w:rsidR="000026B6" w:rsidRPr="00410461" w:rsidRDefault="000026B6" w:rsidP="000026B6">
      <w:pPr>
        <w:pStyle w:val="Heading4"/>
        <w:rPr>
          <w:color w:val="000000"/>
        </w:rPr>
      </w:pPr>
      <w:bookmarkStart w:id="48" w:name="_Toc161252361"/>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xIRI/xCC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161252362"/>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multiple xIRI/xCC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t>-</w:t>
      </w:r>
      <w:r w:rsidRPr="00410461">
        <w:tab/>
      </w:r>
      <w:r w:rsidR="00583848" w:rsidRPr="00410461">
        <w:t>Address of MDF2 or MDF3</w:t>
      </w:r>
      <w:r w:rsidR="00EC27C5" w:rsidRPr="00410461">
        <w:t>.</w:t>
      </w:r>
    </w:p>
    <w:p w14:paraId="4AFE2D37" w14:textId="77777777" w:rsidR="00A215D7" w:rsidRPr="00410461" w:rsidRDefault="00A215D7" w:rsidP="00A215D7">
      <w:r w:rsidRPr="00410461">
        <w:lastRenderedPageBreak/>
        <w:t>The exact nature of the information passed depends on the role of the TF.</w:t>
      </w:r>
    </w:p>
    <w:p w14:paraId="60470CD6" w14:textId="36FE089E" w:rsidR="000026B6" w:rsidRPr="00410461" w:rsidRDefault="00A215D7" w:rsidP="000026B6">
      <w:pPr>
        <w:pStyle w:val="Heading4"/>
      </w:pPr>
      <w:bookmarkStart w:id="50" w:name="_Toc161252363"/>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xIRI/xCC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161252364"/>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r w:rsidR="003B5D03" w:rsidRPr="00410461">
        <w:t>x</w:t>
      </w:r>
      <w:r w:rsidR="002F1E51" w:rsidRPr="00410461">
        <w:t>IRI</w:t>
      </w:r>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r w:rsidR="003B5D03" w:rsidRPr="00410461">
        <w:t>x</w:t>
      </w:r>
      <w:r w:rsidR="002F1E51" w:rsidRPr="00410461">
        <w:t>IRI</w:t>
      </w:r>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IRI event resulting in xIRI</w:t>
      </w:r>
      <w:r w:rsidR="00EC27C5" w:rsidRPr="00410461">
        <w:t>.</w:t>
      </w:r>
    </w:p>
    <w:p w14:paraId="563F25E2" w14:textId="77777777" w:rsidR="000026B6" w:rsidRPr="00410461" w:rsidRDefault="000026B6" w:rsidP="000026B6">
      <w:pPr>
        <w:pStyle w:val="Heading3"/>
      </w:pPr>
      <w:bookmarkStart w:id="52" w:name="_Toc161252365"/>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r w:rsidR="002F1E51" w:rsidRPr="00410461">
        <w:t>xCC</w:t>
      </w:r>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r w:rsidR="002F1E51" w:rsidRPr="00410461">
        <w:t>xCC</w:t>
      </w:r>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161252366"/>
      <w:r w:rsidRPr="00410461">
        <w:t>5.4.7</w:t>
      </w:r>
      <w:r w:rsidRPr="00410461">
        <w:tab/>
        <w:t>Interface LI_T</w:t>
      </w:r>
      <w:bookmarkEnd w:id="53"/>
    </w:p>
    <w:p w14:paraId="518CC4DB" w14:textId="77777777" w:rsidR="0040011B" w:rsidRPr="00410461" w:rsidRDefault="0040011B" w:rsidP="0040011B">
      <w:pPr>
        <w:pStyle w:val="Heading4"/>
      </w:pPr>
      <w:bookmarkStart w:id="54" w:name="_Toc161252367"/>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161252368"/>
      <w:r w:rsidRPr="00410461">
        <w:lastRenderedPageBreak/>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0B11C8FF" w14:textId="77777777" w:rsidR="0040011B" w:rsidRPr="00410461" w:rsidRDefault="0040011B" w:rsidP="0040011B">
      <w:pPr>
        <w:pStyle w:val="Heading4"/>
      </w:pPr>
      <w:bookmarkStart w:id="56" w:name="_Toc161252369"/>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1279E5B9" w14:textId="50E47EE5" w:rsidR="000026B6" w:rsidRPr="00410461" w:rsidRDefault="0040011B" w:rsidP="005B3666">
      <w:r w:rsidRPr="00410461">
        <w:t>The CC interception rules allow the CC-POI to detect the target communication information to be intercepted.</w:t>
      </w:r>
    </w:p>
    <w:p w14:paraId="23FC9EF5" w14:textId="77777777" w:rsidR="000026B6" w:rsidRPr="00410461" w:rsidRDefault="000026B6" w:rsidP="000026B6">
      <w:pPr>
        <w:pStyle w:val="Heading3"/>
      </w:pPr>
      <w:bookmarkStart w:id="57" w:name="_Toc161252370"/>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161252371"/>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161252372"/>
      <w:r w:rsidRPr="00410461">
        <w:t>5.4.10</w:t>
      </w:r>
      <w:r w:rsidRPr="00410461">
        <w:tab/>
        <w:t>Interface LI_HI4</w:t>
      </w:r>
      <w:bookmarkEnd w:id="59"/>
    </w:p>
    <w:p w14:paraId="67080ED3" w14:textId="46246506" w:rsidR="00A71013" w:rsidRPr="00410461" w:rsidRDefault="00A71013" w:rsidP="00A71013">
      <w:pPr>
        <w:pStyle w:val="Heading4"/>
        <w:ind w:left="0" w:firstLine="0"/>
      </w:pPr>
      <w:bookmarkStart w:id="60" w:name="_Toc161252373"/>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161252374"/>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161252375"/>
      <w:r w:rsidRPr="00410461">
        <w:lastRenderedPageBreak/>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161252376"/>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161252377"/>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161252378"/>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161252379"/>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161252380"/>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lastRenderedPageBreak/>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161252381"/>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161252382"/>
      <w:r w:rsidRPr="00410461">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161252383"/>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7777777"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2518FE2D" w14:textId="77777777" w:rsidR="001133D6" w:rsidRDefault="001133D6" w:rsidP="001133D6">
      <w:r>
        <w:t>If the type of location acquisition delivery is via the LI_HILA, t</w:t>
      </w:r>
      <w:r w:rsidRPr="00410461">
        <w:t>he following are examples of some of the</w:t>
      </w:r>
      <w:r>
        <w:t xml:space="preserve"> additional</w:t>
      </w:r>
      <w:r w:rsidRPr="00410461">
        <w:t xml:space="preserve"> information that may be passed over </w:t>
      </w:r>
      <w:r>
        <w:t xml:space="preserve">the </w:t>
      </w:r>
      <w:r w:rsidRPr="00410461">
        <w:t>LI_</w:t>
      </w:r>
      <w:r>
        <w:t>HILA interface from LAF to LEA</w:t>
      </w:r>
      <w:r w:rsidRPr="00410461">
        <w:t>:</w:t>
      </w:r>
    </w:p>
    <w:p w14:paraId="4ADBD904" w14:textId="77777777" w:rsidR="001133D6" w:rsidRPr="00410461" w:rsidRDefault="001133D6" w:rsidP="001133D6">
      <w:pPr>
        <w:pStyle w:val="B1"/>
      </w:pPr>
      <w:r w:rsidRPr="00410461">
        <w:lastRenderedPageBreak/>
        <w:t>-</w:t>
      </w:r>
      <w:r w:rsidRPr="00410461">
        <w:tab/>
        <w:t xml:space="preserve">Timestamp of </w:t>
      </w:r>
      <w:r w:rsidRPr="00555B84">
        <w:t xml:space="preserve">when the </w:t>
      </w:r>
      <w:r>
        <w:t>target’s</w:t>
      </w:r>
      <w:r w:rsidRPr="00555B84">
        <w:t xml:space="preserve"> location was acquired</w:t>
      </w:r>
      <w:r w:rsidRPr="00410461">
        <w:t>.</w:t>
      </w:r>
    </w:p>
    <w:p w14:paraId="6F215208" w14:textId="77777777" w:rsidR="001133D6" w:rsidRDefault="001133D6" w:rsidP="001133D6">
      <w:pPr>
        <w:pStyle w:val="B1"/>
      </w:pPr>
      <w:r w:rsidRPr="00410461">
        <w:t>-</w:t>
      </w:r>
      <w:r w:rsidRPr="00410461">
        <w:tab/>
        <w:t>Location information.</w:t>
      </w:r>
    </w:p>
    <w:p w14:paraId="6C54E61A" w14:textId="3E7C5613" w:rsidR="001133D6" w:rsidRPr="001F1C22" w:rsidRDefault="001133D6" w:rsidP="001133D6">
      <w:pPr>
        <w:pStyle w:val="Heading3"/>
      </w:pPr>
      <w:bookmarkStart w:id="71" w:name="_Toc161252384"/>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r w:rsidRPr="00FC4C48">
        <w:rPr>
          <w:lang w:val="fr-FR"/>
        </w:rPr>
        <w:t>Internal</w:t>
      </w:r>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6B76BF41" w14:textId="716F6E18" w:rsidR="001133D6" w:rsidRPr="00410461" w:rsidRDefault="001133D6" w:rsidP="001133D6">
      <w:pPr>
        <w:pStyle w:val="B1"/>
      </w:pPr>
      <w:r w:rsidRPr="00410461">
        <w:t>-</w:t>
      </w:r>
      <w:r w:rsidRPr="00410461">
        <w:tab/>
        <w:t xml:space="preserve">Timestamp of </w:t>
      </w:r>
      <w:r w:rsidRPr="00555B84">
        <w:t xml:space="preserve">when the </w:t>
      </w:r>
      <w:r>
        <w:t>target’s</w:t>
      </w:r>
      <w:r w:rsidRPr="00555B84">
        <w:t xml:space="preserve"> location was acquired</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5A29D83B" w14:textId="7B0C7E30" w:rsidR="001133D6" w:rsidRPr="003354C1" w:rsidRDefault="001133D6" w:rsidP="001133D6">
      <w:pPr>
        <w:pStyle w:val="Heading3"/>
        <w:rPr>
          <w:lang w:val="fr-FR"/>
        </w:rPr>
      </w:pPr>
      <w:bookmarkStart w:id="72" w:name="_Toc161252385"/>
      <w:r w:rsidRPr="003354C1">
        <w:rPr>
          <w:lang w:val="fr-FR"/>
        </w:rPr>
        <w:t>5.4.</w:t>
      </w:r>
      <w:r>
        <w:rPr>
          <w:lang w:val="fr-FR"/>
        </w:rPr>
        <w:t>20</w:t>
      </w:r>
      <w:r w:rsidRPr="003354C1">
        <w:rPr>
          <w:lang w:val="fr-FR"/>
        </w:rPr>
        <w:tab/>
        <w:t>Interface LI_X2_LA</w:t>
      </w:r>
      <w:bookmarkEnd w:id="72"/>
    </w:p>
    <w:p w14:paraId="1259447A" w14:textId="77777777" w:rsidR="001133D6" w:rsidRDefault="001133D6" w:rsidP="001133D6">
      <w:r>
        <w:t>LI_X2_LA interfaces are used to pass the xIRI containing location acquisition outcomes between the LARF to the MDF2. It is realised using TS 103 221-2 [16].</w:t>
      </w:r>
    </w:p>
    <w:p w14:paraId="05A4A529" w14:textId="46225A13" w:rsidR="001133D6" w:rsidRDefault="001133D6" w:rsidP="001133D6">
      <w:pPr>
        <w:pStyle w:val="Heading3"/>
      </w:pPr>
      <w:bookmarkStart w:id="73" w:name="_Toc161252386"/>
      <w:r w:rsidRPr="00410461">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161252387"/>
      <w:r w:rsidRPr="00410461">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161252388"/>
      <w:r w:rsidRPr="00410461">
        <w:lastRenderedPageBreak/>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161252389"/>
      <w:r w:rsidRPr="00410461">
        <w:t>5.6.1</w:t>
      </w:r>
      <w:r w:rsidRPr="00410461">
        <w:tab/>
        <w:t>General</w:t>
      </w:r>
      <w:bookmarkEnd w:id="76"/>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150EEA82"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7" w:name="_Toc161252390"/>
      <w:r w:rsidRPr="00410461">
        <w:t>5</w:t>
      </w:r>
      <w:r w:rsidR="00D659E8" w:rsidRPr="00410461">
        <w:t>.6.2</w:t>
      </w:r>
      <w:r w:rsidR="00D659E8" w:rsidRPr="00410461">
        <w:tab/>
        <w:t>Virtualised deployment a</w:t>
      </w:r>
      <w:r w:rsidRPr="00410461">
        <w:t>rchitecture</w:t>
      </w:r>
      <w:bookmarkEnd w:id="77"/>
    </w:p>
    <w:p w14:paraId="357243F7" w14:textId="77777777" w:rsidR="002E62D1" w:rsidRPr="00410461" w:rsidRDefault="002E62D1" w:rsidP="002E62D1">
      <w:r w:rsidRPr="00410461">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3.45pt;height:375.45pt" o:ole="">
            <v:imagedata r:id="rId25" o:title=""/>
          </v:shape>
          <o:OLEObject Type="Embed" ProgID="Visio.Drawing.15" ShapeID="_x0000_i1030" DrawAspect="Content" ObjectID="_1771875205" r:id="rId26"/>
        </w:object>
      </w:r>
    </w:p>
    <w:p w14:paraId="32DF6F57" w14:textId="77777777" w:rsidR="002E62D1" w:rsidRPr="00410461" w:rsidRDefault="002E62D1" w:rsidP="002E62D1">
      <w:pPr>
        <w:pStyle w:val="TF"/>
      </w:pPr>
      <w:r w:rsidRPr="00410461">
        <w:t>Figure 5.6-1: Simplified virtualised LI system with provisioning infrastructure for a direct provisioned POI</w:t>
      </w:r>
    </w:p>
    <w:p w14:paraId="77DE5D8C" w14:textId="77777777" w:rsidR="00A70BB6" w:rsidRPr="00410461" w:rsidRDefault="00A70BB6" w:rsidP="00A70BB6">
      <w:r w:rsidRPr="00410461">
        <w:t>Figure 5.6-1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lastRenderedPageBreak/>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77777777" w:rsidR="00A70BB6" w:rsidRPr="00410461" w:rsidRDefault="00A70BB6" w:rsidP="00A70BB6">
      <w:pPr>
        <w:pStyle w:val="NO"/>
        <w:rPr>
          <w:rFonts w:eastAsia="Calibri"/>
        </w:rPr>
      </w:pPr>
      <w:r w:rsidRPr="00410461">
        <w:rPr>
          <w:rFonts w:eastAsia="Calibri"/>
        </w:rPr>
        <w:t>NOTE:</w:t>
      </w:r>
      <w:r w:rsidRPr="00410461">
        <w:rPr>
          <w:rFonts w:eastAsia="Calibri"/>
        </w:rPr>
        <w:tab/>
        <w:t xml:space="preserve">In figure 5.6.1,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161252391"/>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161252392"/>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161252393"/>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161252394"/>
      <w:r w:rsidRPr="00410461">
        <w:t>5.6.3.1.2</w:t>
      </w:r>
      <w:r w:rsidRPr="00410461">
        <w:tab/>
        <w:t>General procedures</w:t>
      </w:r>
      <w:bookmarkEnd w:id="81"/>
    </w:p>
    <w:p w14:paraId="3141701C" w14:textId="77777777" w:rsidR="00E447DE" w:rsidRPr="00410461" w:rsidRDefault="00E447DE" w:rsidP="00E447DE">
      <w:r w:rsidRPr="00410461">
        <w:t xml:space="preserve">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w:t>
      </w:r>
      <w:r w:rsidRPr="00410461">
        <w:lastRenderedPageBreak/>
        <w:t>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161252395"/>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161252396"/>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161252397"/>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161252398"/>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lastRenderedPageBreak/>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161252399"/>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Pr="00410461" w:rsidRDefault="002E62D1" w:rsidP="002E62D1">
      <w:r w:rsidRPr="00410461">
        <w:t>Figure 5.6-2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410461" w:rsidRDefault="002E62D1" w:rsidP="002E62D1">
      <w:pPr>
        <w:pStyle w:val="TF"/>
      </w:pPr>
      <w:r w:rsidRPr="00410461">
        <w:t xml:space="preserve">Figure 5.6-2: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161252400"/>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161252401"/>
      <w:r w:rsidRPr="00410461">
        <w:lastRenderedPageBreak/>
        <w:t>5.7</w:t>
      </w:r>
      <w:r w:rsidRPr="00410461">
        <w:tab/>
        <w:t>Identifier association and reporting</w:t>
      </w:r>
      <w:bookmarkEnd w:id="88"/>
    </w:p>
    <w:p w14:paraId="1C4AF2EA" w14:textId="77777777" w:rsidR="00953209" w:rsidRPr="00410461" w:rsidRDefault="00953209" w:rsidP="00953209">
      <w:pPr>
        <w:pStyle w:val="Heading3"/>
      </w:pPr>
      <w:bookmarkStart w:id="89" w:name="_Toc161252402"/>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Pr="00410461" w:rsidRDefault="00953209" w:rsidP="00953209">
      <w:r w:rsidRPr="00410461">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3pt;height:329.15pt" o:ole="">
            <v:imagedata r:id="rId28" o:title=""/>
          </v:shape>
          <o:OLEObject Type="Embed" ProgID="Visio.Drawing.15" ShapeID="_x0000_i1031" DrawAspect="Content" ObjectID="_1771875206" r:id="rId29"/>
        </w:object>
      </w:r>
    </w:p>
    <w:p w14:paraId="30574872" w14:textId="49AF2998" w:rsidR="00953209" w:rsidRPr="00410461" w:rsidRDefault="00953209" w:rsidP="00FA5639">
      <w:pPr>
        <w:pStyle w:val="TF"/>
      </w:pPr>
      <w:r w:rsidRPr="00410461">
        <w:t>Figure 5.7-1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161252403"/>
      <w:r w:rsidRPr="00410461">
        <w:t>5.7.2</w:t>
      </w:r>
      <w:r w:rsidRPr="00410461">
        <w:tab/>
        <w:t>Functional entities</w:t>
      </w:r>
      <w:bookmarkEnd w:id="90"/>
    </w:p>
    <w:p w14:paraId="2961074F" w14:textId="4EA0D42A" w:rsidR="00953209" w:rsidRPr="00410461" w:rsidRDefault="00953209" w:rsidP="00953209">
      <w:pPr>
        <w:pStyle w:val="Heading4"/>
      </w:pPr>
      <w:bookmarkStart w:id="91" w:name="_Toc161252404"/>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70E234FD" w14:textId="77777777" w:rsidR="00953209" w:rsidRPr="00410461" w:rsidRDefault="00953209" w:rsidP="00953209">
      <w:pPr>
        <w:pStyle w:val="Heading4"/>
      </w:pPr>
      <w:bookmarkStart w:id="92" w:name="_Toc161252405"/>
      <w:r w:rsidRPr="00410461">
        <w:lastRenderedPageBreak/>
        <w:t>5.7.2.2</w:t>
      </w:r>
      <w:r w:rsidRPr="00410461">
        <w:tab/>
        <w:t>Identity Event Function (IEF)</w:t>
      </w:r>
      <w:bookmarkEnd w:id="92"/>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3" w:name="_Toc161252406"/>
      <w:r w:rsidRPr="00410461">
        <w:t>5.7.2.3</w:t>
      </w:r>
      <w:r w:rsidRPr="00410461">
        <w:tab/>
        <w:t>Identity Caching Function (ICF)</w:t>
      </w:r>
      <w:bookmarkEnd w:id="93"/>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4" w:name="_Toc161252407"/>
      <w:r w:rsidRPr="00410461">
        <w:lastRenderedPageBreak/>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4"/>
    </w:p>
    <w:p w14:paraId="6E24C6EF" w14:textId="1B3856FA" w:rsidR="00B80A46" w:rsidRPr="00410461" w:rsidRDefault="00B80A46" w:rsidP="006A0549">
      <w:pPr>
        <w:pStyle w:val="Heading2"/>
      </w:pPr>
      <w:bookmarkStart w:id="95" w:name="_Toc161252408"/>
      <w:r w:rsidRPr="00410461">
        <w:t>6.</w:t>
      </w:r>
      <w:r w:rsidR="000861F8" w:rsidRPr="00410461">
        <w:t>1</w:t>
      </w:r>
      <w:r w:rsidR="000861F8" w:rsidRPr="00410461">
        <w:tab/>
      </w:r>
      <w:r w:rsidRPr="00410461">
        <w:t>General</w:t>
      </w:r>
      <w:bookmarkEnd w:id="95"/>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495C1E5E" w14:textId="5967B66D" w:rsidR="00B80A46" w:rsidRPr="00410461" w:rsidRDefault="005A74DF" w:rsidP="00A67795">
      <w:pPr>
        <w:pStyle w:val="Heading2"/>
      </w:pPr>
      <w:bookmarkStart w:id="96" w:name="_Toc161252409"/>
      <w:r w:rsidRPr="00410461">
        <w:t>6.</w:t>
      </w:r>
      <w:r w:rsidR="00BE77E9" w:rsidRPr="00410461">
        <w:t>2</w:t>
      </w:r>
      <w:r w:rsidRPr="00410461">
        <w:tab/>
      </w:r>
      <w:r w:rsidR="007C6153" w:rsidRPr="00410461">
        <w:t>5</w:t>
      </w:r>
      <w:r w:rsidRPr="00410461">
        <w:t>G</w:t>
      </w:r>
      <w:bookmarkEnd w:id="96"/>
    </w:p>
    <w:p w14:paraId="734AC16C" w14:textId="74AAC026" w:rsidR="007C6153" w:rsidRPr="00410461" w:rsidRDefault="007C6153" w:rsidP="00761A74">
      <w:pPr>
        <w:pStyle w:val="Heading3"/>
      </w:pPr>
      <w:bookmarkStart w:id="97" w:name="_Toc161252410"/>
      <w:r w:rsidRPr="00410461">
        <w:t>6.</w:t>
      </w:r>
      <w:r w:rsidR="00BE77E9" w:rsidRPr="00410461">
        <w:t>2</w:t>
      </w:r>
      <w:r w:rsidRPr="00410461">
        <w:t>.1</w:t>
      </w:r>
      <w:r w:rsidRPr="00410461">
        <w:tab/>
        <w:t>General</w:t>
      </w:r>
      <w:bookmarkEnd w:id="97"/>
    </w:p>
    <w:p w14:paraId="7D7C625B" w14:textId="77777777" w:rsidR="0063363D" w:rsidRPr="00410461" w:rsidRDefault="0063363D" w:rsidP="0063363D">
      <w:pPr>
        <w:keepNext/>
        <w:keepLines/>
      </w:pPr>
      <w:r w:rsidRPr="00410461">
        <w:t>Figure 6.2-1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1.7pt;height:285.45pt" o:ole="">
            <v:imagedata r:id="rId30" o:title=""/>
          </v:shape>
          <o:OLEObject Type="Embed" ProgID="Visio.Drawing.15" ShapeID="_x0000_i1032" DrawAspect="Content" ObjectID="_1771875207" r:id="rId31"/>
        </w:object>
      </w:r>
    </w:p>
    <w:p w14:paraId="6B0B2E55" w14:textId="26A80D40" w:rsidR="00A75C0D" w:rsidRPr="00410461" w:rsidRDefault="00A75C0D" w:rsidP="00CB28A6">
      <w:pPr>
        <w:pStyle w:val="TF"/>
      </w:pPr>
      <w:r w:rsidRPr="00410461">
        <w:t>Figure 6.</w:t>
      </w:r>
      <w:r w:rsidR="00BE77E9" w:rsidRPr="00410461">
        <w:t>2</w:t>
      </w:r>
      <w:r w:rsidRPr="00410461">
        <w:t>-1</w:t>
      </w:r>
      <w:r w:rsidR="002E3EE8" w:rsidRPr="00410461">
        <w:t>:</w:t>
      </w:r>
      <w:r w:rsidR="00D659E8" w:rsidRPr="00410461">
        <w:t xml:space="preserve"> 5G EPC-anchored LI a</w:t>
      </w:r>
      <w:r w:rsidRPr="00410461">
        <w:t>rchitecture</w:t>
      </w:r>
    </w:p>
    <w:p w14:paraId="5F6C4C65" w14:textId="4030F240" w:rsidR="00A75C0D" w:rsidRPr="00410461" w:rsidRDefault="00A75C0D" w:rsidP="00A75C0D">
      <w:pPr>
        <w:keepNext/>
        <w:keepLines/>
      </w:pPr>
      <w:r w:rsidRPr="00410461">
        <w:lastRenderedPageBreak/>
        <w:t>Figure 6.</w:t>
      </w:r>
      <w:r w:rsidR="00BE77E9" w:rsidRPr="00410461">
        <w:t>2</w:t>
      </w:r>
      <w:r w:rsidR="00D659E8" w:rsidRPr="00410461">
        <w:t>-2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0.85pt;height:243.45pt" o:ole="">
            <v:imagedata r:id="rId32" o:title=""/>
          </v:shape>
          <o:OLEObject Type="Embed" ProgID="Visio.Drawing.15" ShapeID="_x0000_i1033" DrawAspect="Content" ObjectID="_1771875208" r:id="rId33"/>
        </w:object>
      </w:r>
    </w:p>
    <w:p w14:paraId="32CB6911" w14:textId="280FA53D" w:rsidR="00A75C0D" w:rsidRPr="00410461" w:rsidRDefault="00A75C0D" w:rsidP="00CB28A6">
      <w:pPr>
        <w:pStyle w:val="TF"/>
      </w:pPr>
      <w:r w:rsidRPr="00410461">
        <w:t>Figure 6.</w:t>
      </w:r>
      <w:r w:rsidR="00BE77E9" w:rsidRPr="00410461">
        <w:t>2</w:t>
      </w:r>
      <w:r w:rsidRPr="00410461">
        <w:t>-2</w:t>
      </w:r>
      <w:r w:rsidR="002E3EE8" w:rsidRPr="00410461">
        <w:t>:</w:t>
      </w:r>
      <w:r w:rsidR="00D659E8" w:rsidRPr="00410461">
        <w:t xml:space="preserve"> 5G core-anchored LI a</w:t>
      </w:r>
      <w:r w:rsidRPr="00410461">
        <w:t>rchitecture</w:t>
      </w:r>
    </w:p>
    <w:p w14:paraId="1F5A5AF3" w14:textId="14F0587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igure 6.2-2.</w:t>
      </w:r>
    </w:p>
    <w:p w14:paraId="1C7FDB96" w14:textId="34E0639D" w:rsidR="00491A30" w:rsidRPr="00410461" w:rsidRDefault="00491A30" w:rsidP="00EB086B">
      <w:pPr>
        <w:pStyle w:val="Heading3"/>
      </w:pPr>
      <w:bookmarkStart w:id="98" w:name="_Toc161252411"/>
      <w:r w:rsidRPr="00410461">
        <w:t>6.</w:t>
      </w:r>
      <w:r w:rsidR="00BE77E9" w:rsidRPr="00410461">
        <w:t>2</w:t>
      </w:r>
      <w:r w:rsidR="004D3AC6" w:rsidRPr="00410461">
        <w:t>.2</w:t>
      </w:r>
      <w:r w:rsidRPr="00410461">
        <w:tab/>
        <w:t>LI at AMF</w:t>
      </w:r>
      <w:bookmarkEnd w:id="98"/>
    </w:p>
    <w:p w14:paraId="7017CFC6" w14:textId="4C8D9A78" w:rsidR="00491A30" w:rsidRPr="00410461" w:rsidRDefault="00491A30" w:rsidP="00182F94">
      <w:pPr>
        <w:pStyle w:val="Heading4"/>
      </w:pPr>
      <w:bookmarkStart w:id="99" w:name="_Toc161252412"/>
      <w:r w:rsidRPr="00410461">
        <w:t>6.</w:t>
      </w:r>
      <w:r w:rsidR="00BE77E9" w:rsidRPr="00410461">
        <w:t>2</w:t>
      </w:r>
      <w:r w:rsidRPr="00410461">
        <w:t>.</w:t>
      </w:r>
      <w:r w:rsidR="004D3AC6" w:rsidRPr="00410461">
        <w:t>2.</w:t>
      </w:r>
      <w:r w:rsidRPr="00410461">
        <w:t>1</w:t>
      </w:r>
      <w:r w:rsidRPr="00410461">
        <w:tab/>
        <w:t>Architecture</w:t>
      </w:r>
      <w:bookmarkEnd w:id="99"/>
    </w:p>
    <w:p w14:paraId="3BC9D8B6" w14:textId="05600831" w:rsidR="001873CC" w:rsidRPr="00410461" w:rsidRDefault="001873CC" w:rsidP="001873CC">
      <w:pPr>
        <w:spacing w:before="120" w:after="120"/>
        <w:rPr>
          <w:szCs w:val="22"/>
        </w:rPr>
      </w:pPr>
      <w:r w:rsidRPr="00410461">
        <w:rPr>
          <w:szCs w:val="22"/>
        </w:rPr>
        <w:t>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xIRI. Extending the generic LI architecture presented in clause 5, figure 6.2-3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4.3pt;height:414pt" o:ole="">
            <v:imagedata r:id="rId34" o:title=""/>
          </v:shape>
          <o:OLEObject Type="Embed" ProgID="Visio.Drawing.15" ShapeID="_x0000_i1034" DrawAspect="Content" ObjectID="_1771875209" r:id="rId35"/>
        </w:object>
      </w:r>
    </w:p>
    <w:p w14:paraId="530CD639" w14:textId="0E207A21" w:rsidR="00491A30" w:rsidRPr="00410461" w:rsidRDefault="00491A30" w:rsidP="00CB28A6">
      <w:pPr>
        <w:pStyle w:val="TF"/>
        <w:rPr>
          <w:szCs w:val="22"/>
        </w:rPr>
      </w:pPr>
      <w:r w:rsidRPr="00410461">
        <w:t xml:space="preserve">Figure </w:t>
      </w:r>
      <w:r w:rsidR="00C64406" w:rsidRPr="00410461">
        <w:rPr>
          <w:szCs w:val="22"/>
        </w:rPr>
        <w:t>6.</w:t>
      </w:r>
      <w:r w:rsidR="00BE77E9" w:rsidRPr="00410461">
        <w:rPr>
          <w:szCs w:val="22"/>
        </w:rPr>
        <w:t>2</w:t>
      </w:r>
      <w:r w:rsidR="00C64406" w:rsidRPr="00410461">
        <w:rPr>
          <w:szCs w:val="22"/>
        </w:rPr>
        <w:t>-3</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r w:rsidR="003B5D03" w:rsidRPr="00410461">
        <w:t>x</w:t>
      </w:r>
      <w:r w:rsidR="002F1E51" w:rsidRPr="00410461">
        <w:t>IRI</w:t>
      </w:r>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0" w:name="_Toc161252413"/>
      <w:r w:rsidRPr="00410461">
        <w:t>6.</w:t>
      </w:r>
      <w:r w:rsidR="00BE77E9" w:rsidRPr="00410461">
        <w:t>2</w:t>
      </w:r>
      <w:r w:rsidR="004D3AC6" w:rsidRPr="00410461">
        <w:t>.2</w:t>
      </w:r>
      <w:r w:rsidR="00D659E8" w:rsidRPr="00410461">
        <w:t>.2</w:t>
      </w:r>
      <w:r w:rsidR="00D659E8" w:rsidRPr="00410461">
        <w:tab/>
        <w:t>Target i</w:t>
      </w:r>
      <w:r w:rsidRPr="00410461">
        <w:t>dentities</w:t>
      </w:r>
      <w:bookmarkEnd w:id="100"/>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1" w:name="_Toc161252414"/>
      <w:r w:rsidRPr="00410461">
        <w:lastRenderedPageBreak/>
        <w:t>6.</w:t>
      </w:r>
      <w:r w:rsidR="00BE77E9" w:rsidRPr="00410461">
        <w:t>2</w:t>
      </w:r>
      <w:r w:rsidRPr="00410461">
        <w:t>.2.3</w:t>
      </w:r>
      <w:r w:rsidRPr="00410461">
        <w:tab/>
        <w:t>Identit</w:t>
      </w:r>
      <w:r w:rsidR="0090709A" w:rsidRPr="00410461">
        <w:t>y p</w:t>
      </w:r>
      <w:r w:rsidRPr="00410461">
        <w:t>rivacy</w:t>
      </w:r>
      <w:bookmarkEnd w:id="101"/>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2" w:name="_Toc161252415"/>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2"/>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r w:rsidR="002F1E51" w:rsidRPr="00410461">
        <w:t>xIRI</w:t>
      </w:r>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0317AA62" w14:textId="100D8BDD" w:rsidR="00BC588D" w:rsidRPr="00410461" w:rsidRDefault="001B5C75" w:rsidP="00350D9E">
      <w:pPr>
        <w:pStyle w:val="B1"/>
      </w:pPr>
      <w:r w:rsidRPr="00410461">
        <w:t>-</w:t>
      </w:r>
      <w:r w:rsidRPr="00410461">
        <w:tab/>
        <w:t>Identifier 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Pr="00410461" w:rsidRDefault="00FC6F48" w:rsidP="00FC6F48">
      <w:pPr>
        <w:pStyle w:val="B1"/>
      </w:pPr>
      <w:r>
        <w:t>-</w:t>
      </w:r>
      <w:r>
        <w:tab/>
        <w:t>Service accept.</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xIRI is generated when the IRI-POI present in an AMF detects that a target UE has successfully registered to the 5GS via 3GPP </w:t>
      </w:r>
      <w:r w:rsidRPr="00410461">
        <w:t>NG-RAN or non-3GPP access. The r</w:t>
      </w:r>
      <w:r w:rsidR="004B3EA1" w:rsidRPr="00410461">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xIRI is generated when the IRI-POI present in an AMF detects that a target UE has </w:t>
      </w:r>
      <w:r w:rsidRPr="00410461">
        <w:t>deregistered from the 5GS. The d</w:t>
      </w:r>
      <w:r w:rsidR="004B3EA1" w:rsidRPr="00410461">
        <w:t>eregistration xIRI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The location update xIRI is generated each time the IRI-POI present in an AMF detects that the target's UE location is updated due to target UE mobility (e.g. in case of Xn based inter NG-RAN handover)</w:t>
      </w:r>
      <w:r w:rsidR="00410FD0" w:rsidRPr="00410461">
        <w:t xml:space="preserve"> or when the AMF observes target UE location information during some service operation (e.g., LCS, Location Reporting, or emergency services)</w:t>
      </w:r>
      <w:r w:rsidRPr="00410461">
        <w:t>. The generation of such xIRI may be omitted if the updated UE location information is already included in other xIRIs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219D1029" w:rsidR="002F58DC" w:rsidRPr="00410461" w:rsidRDefault="002F58DC" w:rsidP="002F58DC">
      <w:r w:rsidRPr="00410461">
        <w:t xml:space="preserve">The identifier association xIRI is generated each time the IRI-POI in the AMF detects a SUCI or 5G-GUTI allocation change for a SUPI </w:t>
      </w:r>
      <w:r w:rsidR="00ED1EBA">
        <w:t>associated with the target UE</w:t>
      </w:r>
      <w:r w:rsidRPr="00410461">
        <w:t>.</w:t>
      </w:r>
    </w:p>
    <w:p w14:paraId="6761BA28" w14:textId="0797FB2A" w:rsidR="004E04AC" w:rsidRPr="00410461" w:rsidRDefault="004E04AC" w:rsidP="004E04AC">
      <w:r w:rsidRPr="00410461">
        <w:t>The start of interception with already registered UE xIRI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xIRI.</w:t>
      </w:r>
    </w:p>
    <w:p w14:paraId="15A3F981" w14:textId="2E1EA472" w:rsidR="00491A30" w:rsidRPr="00410461" w:rsidRDefault="0090709A" w:rsidP="00AC1D13">
      <w:r w:rsidRPr="00410461">
        <w:lastRenderedPageBreak/>
        <w:t xml:space="preserve">The unsuccessful </w:t>
      </w:r>
      <w:r w:rsidR="002F1F86">
        <w:t>procedure</w:t>
      </w:r>
      <w:r w:rsidR="00C0587F" w:rsidRPr="00410461">
        <w:t xml:space="preserve"> xIRI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BCB6A44" w14:textId="3AEAE4C6" w:rsidR="00055B5F" w:rsidRDefault="00055B5F" w:rsidP="00055B5F">
      <w:r w:rsidRPr="00E75A44">
        <w:t xml:space="preserve">The positioning </w:t>
      </w:r>
      <w:r w:rsidRPr="00564E14">
        <w:t xml:space="preserve">info transfer </w:t>
      </w:r>
      <w:r w:rsidRPr="00E75A44">
        <w:t xml:space="preserve">xIRI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The handover xIRI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The trace xIRI is generated when the IRI-POI in the AMF detects that a trace session has been initiated for a target.</w:t>
      </w:r>
    </w:p>
    <w:p w14:paraId="0E7D0BD6" w14:textId="77777777" w:rsidR="002A2054" w:rsidRDefault="002A2054" w:rsidP="002A2054">
      <w:r>
        <w:t>The UE policy transfer xIRI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The service accept xIRI is generated when the IRI-POI in the AMF detects that the target UE service request has been accepted, changing the service state of the target.</w:t>
      </w:r>
    </w:p>
    <w:p w14:paraId="4EA78056" w14:textId="19A20218" w:rsidR="00491A30" w:rsidRPr="00410461" w:rsidRDefault="00491A30" w:rsidP="00182F94">
      <w:pPr>
        <w:pStyle w:val="Heading4"/>
      </w:pPr>
      <w:bookmarkStart w:id="103" w:name="_Toc161252416"/>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3"/>
    </w:p>
    <w:p w14:paraId="03B3D587" w14:textId="18F05021" w:rsidR="004B3EA1" w:rsidRPr="00410461" w:rsidRDefault="004B3EA1" w:rsidP="004B3EA1">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xIRI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4" w:name="_Toc161252417"/>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4"/>
    </w:p>
    <w:p w14:paraId="3347B99E" w14:textId="0A72B11C" w:rsidR="004B3EA1" w:rsidRPr="00410461" w:rsidRDefault="004B3EA1" w:rsidP="00D61A7C">
      <w:r w:rsidRPr="00410461">
        <w:t xml:space="preserve">The list of parameters in each xIRI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egistration xIR</w:t>
      </w:r>
      <w:r w:rsidR="00C06DD1" w:rsidRPr="00410461">
        <w:t>I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xIRI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xIRI</w:t>
      </w:r>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lastRenderedPageBreak/>
        <w:t>The identifier association xIRI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6A5AF810" w14:textId="62508D0C" w:rsidR="00F40F90" w:rsidRPr="00410461" w:rsidRDefault="00F40F90" w:rsidP="00F40F90">
      <w:pPr>
        <w:pStyle w:val="B1"/>
      </w:pPr>
      <w:r w:rsidRPr="00410461">
        <w:t>-</w:t>
      </w:r>
      <w:r w:rsidRPr="00410461">
        <w:tab/>
      </w:r>
      <w:r w:rsidR="00F82980" w:rsidRPr="00410461">
        <w:t>Association change type indication.</w:t>
      </w:r>
    </w:p>
    <w:p w14:paraId="4C5399A4" w14:textId="07FF5B37" w:rsidR="004B3EA1" w:rsidRPr="00410461" w:rsidRDefault="00AA1729" w:rsidP="006C39A1">
      <w:r w:rsidRPr="00410461">
        <w:t>The start of interception with already r</w:t>
      </w:r>
      <w:r w:rsidR="004B3EA1" w:rsidRPr="00410461">
        <w:t xml:space="preserve">egistered UE </w:t>
      </w:r>
      <w:r w:rsidR="00C0587F" w:rsidRPr="00410461">
        <w:t xml:space="preserve">xIRI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ttempt xIRI</w:t>
      </w:r>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The handover xIRI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The trace xIRI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The UE policy transfer xIRI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The service accept xIRI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21E4E80E" w14:textId="74E10700" w:rsidR="00491A30" w:rsidRPr="00410461" w:rsidRDefault="00491A30" w:rsidP="00182F94">
      <w:pPr>
        <w:pStyle w:val="Heading4"/>
      </w:pPr>
      <w:bookmarkStart w:id="105" w:name="_Toc161252418"/>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5"/>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6" w:name="_Toc161252419"/>
      <w:r w:rsidRPr="00410461">
        <w:t>6.2.2A</w:t>
      </w:r>
      <w:r w:rsidRPr="00410461">
        <w:tab/>
        <w:t>Identifier Reporting for AMF</w:t>
      </w:r>
      <w:bookmarkEnd w:id="106"/>
    </w:p>
    <w:p w14:paraId="0CDDEEC1" w14:textId="77777777" w:rsidR="00F0212A" w:rsidRPr="00410461" w:rsidRDefault="00F0212A" w:rsidP="00F0212A">
      <w:pPr>
        <w:pStyle w:val="Heading4"/>
      </w:pPr>
      <w:bookmarkStart w:id="107" w:name="_Toc161252420"/>
      <w:r w:rsidRPr="00410461">
        <w:t>6.2.2A.1</w:t>
      </w:r>
      <w:r w:rsidRPr="00410461">
        <w:tab/>
        <w:t>General</w:t>
      </w:r>
      <w:bookmarkEnd w:id="107"/>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lastRenderedPageBreak/>
        <w:t>The IEF shall not generate events prior to UEs being successfully registered by the AMF onto the network.</w:t>
      </w:r>
    </w:p>
    <w:p w14:paraId="30DAA1C5" w14:textId="77777777" w:rsidR="00F0212A" w:rsidRPr="00410461" w:rsidRDefault="00F0212A" w:rsidP="00F0212A">
      <w:pPr>
        <w:pStyle w:val="Heading4"/>
      </w:pPr>
      <w:bookmarkStart w:id="108" w:name="_Toc161252421"/>
      <w:r w:rsidRPr="00410461">
        <w:t>6.2.2A.2</w:t>
      </w:r>
      <w:r w:rsidRPr="00410461">
        <w:tab/>
        <w:t>IEF Events</w:t>
      </w:r>
      <w:bookmarkEnd w:id="108"/>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09" w:name="_Toc161252422"/>
      <w:r w:rsidRPr="00410461">
        <w:t>6.2.2A.3</w:t>
      </w:r>
      <w:r w:rsidRPr="00410461">
        <w:tab/>
        <w:t>IEF Event parameters</w:t>
      </w:r>
      <w:bookmarkEnd w:id="109"/>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7E3B4036" w14:textId="1E102E22" w:rsidR="00502825" w:rsidRPr="00410461" w:rsidRDefault="00502825" w:rsidP="00502825">
      <w:pPr>
        <w:pStyle w:val="B1"/>
      </w:pPr>
      <w:r w:rsidRPr="00410461">
        <w:t>-</w:t>
      </w:r>
      <w:r w:rsidRPr="00410461">
        <w:tab/>
        <w:t>Permanent equipment identifier.</w:t>
      </w:r>
    </w:p>
    <w:p w14:paraId="5CD7C11D" w14:textId="77777777" w:rsidR="00F0212A" w:rsidRPr="00410461" w:rsidRDefault="00F0212A" w:rsidP="00F0212A">
      <w:pPr>
        <w:pStyle w:val="Heading4"/>
      </w:pPr>
      <w:bookmarkStart w:id="110" w:name="_Toc161252423"/>
      <w:r w:rsidRPr="00410461">
        <w:t>6.2.2A.4</w:t>
      </w:r>
      <w:r w:rsidRPr="00410461">
        <w:tab/>
        <w:t>Network topologies</w:t>
      </w:r>
      <w:bookmarkEnd w:id="110"/>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1" w:name="_Toc161252424"/>
      <w:r w:rsidRPr="00410461">
        <w:t>6.</w:t>
      </w:r>
      <w:r w:rsidR="00BE77E9" w:rsidRPr="00410461">
        <w:t>2</w:t>
      </w:r>
      <w:r w:rsidRPr="00410461">
        <w:t>.3</w:t>
      </w:r>
      <w:r w:rsidRPr="00410461">
        <w:tab/>
        <w:t>LI for SMF/UPF</w:t>
      </w:r>
      <w:bookmarkEnd w:id="111"/>
    </w:p>
    <w:p w14:paraId="5BE8B512" w14:textId="5D1107B7" w:rsidR="005C04BA" w:rsidRPr="00410461" w:rsidRDefault="005C04BA" w:rsidP="00182F94">
      <w:pPr>
        <w:pStyle w:val="Heading4"/>
      </w:pPr>
      <w:bookmarkStart w:id="112" w:name="_Toc161252425"/>
      <w:r w:rsidRPr="00410461">
        <w:t>6.</w:t>
      </w:r>
      <w:r w:rsidR="00BE77E9" w:rsidRPr="00410461">
        <w:t>2</w:t>
      </w:r>
      <w:r w:rsidRPr="00410461">
        <w:t>.3.1</w:t>
      </w:r>
      <w:r w:rsidRPr="00410461">
        <w:tab/>
        <w:t>Architecture</w:t>
      </w:r>
      <w:bookmarkEnd w:id="112"/>
    </w:p>
    <w:p w14:paraId="0977686E" w14:textId="3CB45DB1"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r w:rsidR="003B5D03" w:rsidRPr="00410461">
        <w:rPr>
          <w:szCs w:val="22"/>
        </w:rPr>
        <w:t>xIRI</w:t>
      </w:r>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 xml:space="preserve">igure </w:t>
      </w:r>
      <w:r w:rsidR="00C64406" w:rsidRPr="00410461">
        <w:rPr>
          <w:szCs w:val="22"/>
        </w:rPr>
        <w:t>6.</w:t>
      </w:r>
      <w:r w:rsidR="00BE77E9" w:rsidRPr="00410461">
        <w:rPr>
          <w:szCs w:val="22"/>
        </w:rPr>
        <w:t>2</w:t>
      </w:r>
      <w:r w:rsidR="00C64406" w:rsidRPr="00410461">
        <w:rPr>
          <w:szCs w:val="22"/>
        </w:rPr>
        <w:t xml:space="preserve">-4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7pt;height:479.15pt" o:ole="">
            <v:imagedata r:id="rId36" o:title=""/>
          </v:shape>
          <o:OLEObject Type="Embed" ProgID="Visio.Drawing.15" ShapeID="_x0000_i1035" DrawAspect="Content" ObjectID="_1771875210" r:id="rId37"/>
        </w:object>
      </w:r>
    </w:p>
    <w:p w14:paraId="44EE0539" w14:textId="3F173F35" w:rsidR="005C04BA" w:rsidRPr="00410461" w:rsidRDefault="005C04BA" w:rsidP="00CB28A6">
      <w:pPr>
        <w:pStyle w:val="TF"/>
        <w:rPr>
          <w:szCs w:val="22"/>
        </w:rPr>
      </w:pPr>
      <w:r w:rsidRPr="00410461">
        <w:t>Figure</w:t>
      </w:r>
      <w:r w:rsidR="00C64406" w:rsidRPr="00410461">
        <w:t xml:space="preserve"> </w:t>
      </w:r>
      <w:r w:rsidR="00C64406" w:rsidRPr="00410461">
        <w:rPr>
          <w:szCs w:val="22"/>
        </w:rPr>
        <w:t>6.</w:t>
      </w:r>
      <w:r w:rsidR="00BE77E9" w:rsidRPr="00410461">
        <w:rPr>
          <w:szCs w:val="22"/>
        </w:rPr>
        <w:t>2</w:t>
      </w:r>
      <w:r w:rsidR="00C64406" w:rsidRPr="00410461">
        <w:rPr>
          <w:szCs w:val="22"/>
        </w:rPr>
        <w:t>-4</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7777777" w:rsidR="004D59C4" w:rsidRPr="00410461" w:rsidRDefault="004D59C4" w:rsidP="004D59C4">
      <w:pPr>
        <w:pStyle w:val="NO"/>
      </w:pPr>
      <w:r w:rsidRPr="00410461">
        <w:t>NOTE 1:</w:t>
      </w:r>
      <w:r w:rsidRPr="00410461">
        <w:tab/>
        <w:t>The IRI-POI and CC-TF represented in figure 6.2-4 are logical functions and require correlation information be shared between them; they may be handled by the same process within the SMF.</w:t>
      </w:r>
    </w:p>
    <w:p w14:paraId="32E38408" w14:textId="77777777" w:rsidR="004D59C4" w:rsidRPr="00410461" w:rsidRDefault="004D59C4" w:rsidP="004D59C4">
      <w:r w:rsidRPr="00410461">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w:t>
      </w:r>
      <w:r w:rsidR="0061675A" w:rsidRPr="00410461">
        <w:lastRenderedPageBreak/>
        <w:t>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The CC-POI present in the UPF generates the xCC from the user plane packets and delivers the xCC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Clause 8.6.2 defines a CC-PAG (CC-POI Aggregator) as an architectural extension option that is located between the MDF3 and CC-POI and performs the function of aggregating the xCC from different CC-POIs towards the MDF3.</w:t>
      </w:r>
    </w:p>
    <w:p w14:paraId="71954F91" w14:textId="397CEF7B" w:rsidR="005C04BA" w:rsidRPr="00410461" w:rsidRDefault="005C04BA" w:rsidP="00182F94">
      <w:pPr>
        <w:pStyle w:val="Heading4"/>
      </w:pPr>
      <w:bookmarkStart w:id="113" w:name="_Toc161252426"/>
      <w:r w:rsidRPr="00410461">
        <w:t>6.</w:t>
      </w:r>
      <w:r w:rsidR="00BE77E9" w:rsidRPr="00410461">
        <w:t>2</w:t>
      </w:r>
      <w:r w:rsidR="005066FA" w:rsidRPr="00410461">
        <w:t>.3.2</w:t>
      </w:r>
      <w:r w:rsidR="005066FA" w:rsidRPr="00410461">
        <w:tab/>
        <w:t>Target i</w:t>
      </w:r>
      <w:r w:rsidRPr="00410461">
        <w:t>dentities</w:t>
      </w:r>
      <w:bookmarkEnd w:id="113"/>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4" w:name="_Toc161252427"/>
      <w:r w:rsidRPr="00410461">
        <w:t>6.</w:t>
      </w:r>
      <w:r w:rsidR="00BE77E9" w:rsidRPr="00410461">
        <w:t>2</w:t>
      </w:r>
      <w:r w:rsidR="005066FA" w:rsidRPr="00410461">
        <w:t>.3.3</w:t>
      </w:r>
      <w:r w:rsidR="005066FA" w:rsidRPr="00410461">
        <w:tab/>
        <w:t>IRI e</w:t>
      </w:r>
      <w:r w:rsidRPr="00410461">
        <w:t>vents</w:t>
      </w:r>
      <w:bookmarkEnd w:id="114"/>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r w:rsidR="00010B77" w:rsidRPr="00410461">
        <w:t>xIRI,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0D7C8025" w14:textId="60E0CB65" w:rsidR="00AE0C14" w:rsidRPr="00410461" w:rsidRDefault="004E04AC" w:rsidP="00AE0C14">
      <w:r w:rsidRPr="00410461">
        <w:t xml:space="preserve">The </w:t>
      </w:r>
      <w:r w:rsidR="005066FA" w:rsidRPr="00410461">
        <w:t>PDU session e</w:t>
      </w:r>
      <w:r w:rsidR="00AE0C14" w:rsidRPr="00410461">
        <w:t>stablishment xIRI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odification xIRI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elease xIRI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xIRI is generated when the IRI-POI present in a SMF detects that interception is activated on the target UE that has an already established PDU session in the 5GS. When a target UE </w:t>
      </w:r>
      <w:r w:rsidRPr="00410461">
        <w:lastRenderedPageBreak/>
        <w:t>has multiple PDU sessions, this xIRI shall be sent for each PDU session with a different value of correlation information.</w:t>
      </w:r>
    </w:p>
    <w:p w14:paraId="125777AE" w14:textId="6B4F3F47" w:rsidR="004E04AC" w:rsidRPr="00410461" w:rsidRDefault="004E04AC" w:rsidP="00AE0C14">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0B8BEE78" w14:textId="4CE81161" w:rsidR="00AE0C14" w:rsidRPr="00410461" w:rsidRDefault="00AE0C14" w:rsidP="00AE0C14">
      <w:r w:rsidRPr="00410461">
        <w:t>When the warrant requires the packet header information reporting, the fol</w:t>
      </w:r>
      <w:r w:rsidR="005040FF" w:rsidRPr="00410461">
        <w:t>lowing xIRI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5" w:name="_Toc161252428"/>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5"/>
    </w:p>
    <w:p w14:paraId="2E98D642" w14:textId="563EB23E" w:rsidR="00461301" w:rsidRPr="00410461" w:rsidRDefault="00AE0C14" w:rsidP="00CB28A6">
      <w:r w:rsidRPr="00410461">
        <w:t xml:space="preserve">The list of xIRI parameters </w:t>
      </w:r>
      <w:r w:rsidR="00DF669A" w:rsidRPr="00410461">
        <w:t>is</w:t>
      </w:r>
      <w:r w:rsidRPr="00410461">
        <w:t xml:space="preserve"> specified in TS 33.128</w:t>
      </w:r>
      <w:r w:rsidR="00B10D9E" w:rsidRPr="00410461">
        <w:t xml:space="preserve"> [15]</w:t>
      </w:r>
      <w:r w:rsidRPr="00410461">
        <w:t>. Each xIRI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6" w:name="_Toc161252429"/>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6"/>
    </w:p>
    <w:p w14:paraId="69173357" w14:textId="19C6728C" w:rsidR="00AE0C14" w:rsidRPr="00410461" w:rsidRDefault="00AE0C14" w:rsidP="00CC3428">
      <w:pPr>
        <w:pStyle w:val="NO"/>
        <w:ind w:left="0" w:firstLine="0"/>
      </w:pPr>
      <w:r w:rsidRPr="00410461">
        <w:t>The parameters in each</w:t>
      </w:r>
      <w:r w:rsidR="005040FF" w:rsidRPr="00410461">
        <w:t xml:space="preserve"> xIRI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7" w:name="_Toc161252430"/>
      <w:r w:rsidRPr="00410461">
        <w:t>6.</w:t>
      </w:r>
      <w:r w:rsidR="00BE77E9" w:rsidRPr="00410461">
        <w:t>2</w:t>
      </w:r>
      <w:r w:rsidR="005066FA" w:rsidRPr="00410461">
        <w:t>.3.6</w:t>
      </w:r>
      <w:r w:rsidR="005066FA" w:rsidRPr="00410461">
        <w:tab/>
        <w:t>Network t</w:t>
      </w:r>
      <w:r w:rsidRPr="00410461">
        <w:t>opologies</w:t>
      </w:r>
      <w:bookmarkEnd w:id="117"/>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When the target UE has multiple PDU sessions active, the generation and delivery of xCC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the generation and delivery of xCC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(s) is (are) more suitable to provide the CC-POI functions adhering to the above requirements. Furthermore, independent of which UPF is used to generate the xCC,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8" w:name="_Toc161252431"/>
      <w:r w:rsidRPr="00410461">
        <w:lastRenderedPageBreak/>
        <w:t>6.2.3.</w:t>
      </w:r>
      <w:r w:rsidR="00E416DB" w:rsidRPr="00410461">
        <w:t>7</w:t>
      </w:r>
      <w:r w:rsidRPr="00410461">
        <w:tab/>
        <w:t>Multi-Access PDU (MA PDU) Session Specific</w:t>
      </w:r>
      <w:bookmarkEnd w:id="118"/>
    </w:p>
    <w:p w14:paraId="6FF6DA50" w14:textId="0A5759EB" w:rsidR="00FB29E9" w:rsidRPr="00410461" w:rsidRDefault="00FB29E9" w:rsidP="00FB29E9">
      <w:r w:rsidRPr="00410461">
        <w:t>The IRI-POI present in the SMF shall generate xIRI,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The PDU session establishment xIRI:</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The PDU session modification xIRI:</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The PDU session release xIRI:</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19" w:name="_Toc161252432"/>
      <w:r w:rsidRPr="00410461">
        <w:lastRenderedPageBreak/>
        <w:t>6.2.3.8</w:t>
      </w:r>
      <w:r w:rsidRPr="00410461">
        <w:tab/>
        <w:t>LI state transfers in SMF sets</w:t>
      </w:r>
      <w:bookmarkEnd w:id="119"/>
    </w:p>
    <w:p w14:paraId="4DC24350" w14:textId="22D29BC7" w:rsidR="009706B4" w:rsidRPr="00410461" w:rsidRDefault="0015130E" w:rsidP="009706B4">
      <w:pPr>
        <w:pStyle w:val="TH"/>
      </w:pPr>
      <w:r>
        <w:object w:dxaOrig="11916" w:dyaOrig="13740" w14:anchorId="457B35FA">
          <v:shape id="_x0000_i1036" type="#_x0000_t75" style="width:481.7pt;height:555.45pt" o:ole="">
            <v:imagedata r:id="rId38" o:title=""/>
          </v:shape>
          <o:OLEObject Type="Embed" ProgID="Visio.Drawing.15" ShapeID="_x0000_i1036" DrawAspect="Content" ObjectID="_1771875211" r:id="rId39"/>
        </w:object>
      </w:r>
    </w:p>
    <w:p w14:paraId="309D2D74" w14:textId="5F151529" w:rsidR="009706B4" w:rsidRPr="00410461" w:rsidRDefault="009706B4" w:rsidP="009706B4">
      <w:pPr>
        <w:pStyle w:val="TF"/>
      </w:pPr>
      <w:r w:rsidRPr="00410461">
        <w:t>Figure 6.2-4A: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 xml:space="preserve">In order to allow the TFs present in different SMFs of an SMF set to manage the interceptions at the POI present in an UPF, a new LI function referred to as LI State Storage Function (LISSF) is introduced. The TF that initiates the interception at a POI present in the UPF stores the related necessary information (e.g. correlation information) in case a </w:t>
      </w:r>
      <w:r w:rsidRPr="00410461">
        <w:lastRenderedPageBreak/>
        <w:t>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0" w:name="_Toc161252433"/>
      <w:r w:rsidRPr="00410461">
        <w:t>6.2.3.9</w:t>
      </w:r>
      <w:r w:rsidRPr="00410461">
        <w:tab/>
        <w:t>Interface LI_ST</w:t>
      </w:r>
      <w:bookmarkEnd w:id="120"/>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65FB67EA">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3E993FDE" w:rsidR="009706B4" w:rsidRPr="00410461" w:rsidRDefault="009706B4" w:rsidP="009706B4">
      <w:pPr>
        <w:pStyle w:val="TF"/>
      </w:pPr>
      <w:r w:rsidRPr="00410461">
        <w:t>Figure 6.2-</w:t>
      </w:r>
      <w:r w:rsidR="007A7909" w:rsidRPr="00410461">
        <w:t>4B</w:t>
      </w:r>
      <w:r w:rsidRPr="00410461">
        <w:t>: Use of the LI_ST interface in the LI architecture.</w:t>
      </w:r>
    </w:p>
    <w:p w14:paraId="738CB125" w14:textId="751994B5" w:rsidR="005830F4" w:rsidRPr="00410461" w:rsidRDefault="005830F4" w:rsidP="00182F94">
      <w:pPr>
        <w:pStyle w:val="Heading3"/>
      </w:pPr>
      <w:bookmarkStart w:id="121" w:name="_Toc161252434"/>
      <w:r w:rsidRPr="00410461">
        <w:t>6.</w:t>
      </w:r>
      <w:r w:rsidR="00BE77E9" w:rsidRPr="00410461">
        <w:t>2</w:t>
      </w:r>
      <w:r w:rsidR="000C54E1" w:rsidRPr="00410461">
        <w:t>.4</w:t>
      </w:r>
      <w:r w:rsidRPr="00410461">
        <w:tab/>
        <w:t>LI at UDM for 5G</w:t>
      </w:r>
      <w:bookmarkEnd w:id="121"/>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r w:rsidR="003B5D03" w:rsidRPr="00410461">
        <w:rPr>
          <w:szCs w:val="22"/>
        </w:rPr>
        <w:t>xIRI</w:t>
      </w:r>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2" w:name="_Toc161252435"/>
      <w:r w:rsidRPr="00410461">
        <w:t>6.2.5</w:t>
      </w:r>
      <w:r w:rsidRPr="00410461">
        <w:tab/>
        <w:t>LI at SMSF</w:t>
      </w:r>
      <w:bookmarkEnd w:id="122"/>
    </w:p>
    <w:p w14:paraId="72A1C56F" w14:textId="3693ECC0" w:rsidR="00BC3C99" w:rsidRPr="00410461" w:rsidRDefault="00BC3C99" w:rsidP="00BC3C99">
      <w:pPr>
        <w:pStyle w:val="Heading4"/>
      </w:pPr>
      <w:bookmarkStart w:id="123" w:name="_Toc161252436"/>
      <w:r w:rsidRPr="00410461">
        <w:t>6.2.5.1</w:t>
      </w:r>
      <w:r w:rsidRPr="00410461">
        <w:tab/>
        <w:t>Architecture</w:t>
      </w:r>
      <w:bookmarkEnd w:id="123"/>
    </w:p>
    <w:p w14:paraId="5F76C325" w14:textId="71420BCD" w:rsidR="008E7F02" w:rsidRPr="00410461" w:rsidRDefault="00BC3C99" w:rsidP="008E7F02">
      <w:r w:rsidRPr="00410461">
        <w:t xml:space="preserve">In the 5GC network, the SMSF provides functionalities to support the SMS over NAS. The SMSF shall have LI capabilities to generate xIRIs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figure 6.2-5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4.3pt;height:414pt" o:ole="">
            <v:imagedata r:id="rId41" o:title=""/>
          </v:shape>
          <o:OLEObject Type="Embed" ProgID="Visio.Drawing.15" ShapeID="_x0000_i1037" DrawAspect="Content" ObjectID="_1771875212" r:id="rId42"/>
        </w:object>
      </w:r>
    </w:p>
    <w:p w14:paraId="2C102C36" w14:textId="48109E0D" w:rsidR="00BC3C99" w:rsidRPr="00410461" w:rsidRDefault="00BC3C99" w:rsidP="00CB28A6">
      <w:pPr>
        <w:pStyle w:val="TF"/>
        <w:rPr>
          <w:szCs w:val="22"/>
        </w:rPr>
      </w:pPr>
      <w:r w:rsidRPr="00410461">
        <w:t xml:space="preserve">Figure </w:t>
      </w:r>
      <w:r w:rsidRPr="00410461">
        <w:rPr>
          <w:szCs w:val="22"/>
        </w:rPr>
        <w:t>6.2-5</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xIRI to the MDF2 over LI_X2. </w:t>
      </w:r>
      <w:r w:rsidR="00A71013" w:rsidRPr="00410461">
        <w:t>The xIRI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4" w:name="_Toc161252437"/>
      <w:r w:rsidRPr="00410461">
        <w:t>6.2.5.2</w:t>
      </w:r>
      <w:r w:rsidRPr="00410461">
        <w:tab/>
        <w:t>Target i</w:t>
      </w:r>
      <w:r w:rsidR="00BC3C99" w:rsidRPr="00410461">
        <w:t>dentities</w:t>
      </w:r>
      <w:bookmarkEnd w:id="124"/>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The interception performed on the above three identities are mutually independent, even though, an xIRI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5" w:name="_Toc161252438"/>
      <w:r w:rsidRPr="00410461">
        <w:t>6.2.5.3</w:t>
      </w:r>
      <w:r w:rsidRPr="00410461">
        <w:tab/>
        <w:t>IRI e</w:t>
      </w:r>
      <w:r w:rsidR="00BC3C99" w:rsidRPr="00410461">
        <w:t>vents</w:t>
      </w:r>
      <w:bookmarkEnd w:id="125"/>
    </w:p>
    <w:p w14:paraId="5823B6C6" w14:textId="5833B077" w:rsidR="00BC3C99" w:rsidRPr="00410461" w:rsidRDefault="00BC3C99" w:rsidP="00BC3C99">
      <w:r w:rsidRPr="00410461">
        <w:t xml:space="preserve">The IRI-POI present in the SMSF shall generate xIRI,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r w:rsidRPr="00410461">
        <w:t>xIRI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6" w:name="_Toc161252439"/>
      <w:r w:rsidRPr="00410461">
        <w:t>6.2.5.4</w:t>
      </w:r>
      <w:r w:rsidRPr="00410461">
        <w:tab/>
      </w:r>
      <w:r w:rsidR="00417CDC" w:rsidRPr="00410461">
        <w:t xml:space="preserve">Common </w:t>
      </w:r>
      <w:r w:rsidR="00943EDC" w:rsidRPr="00410461">
        <w:t>IRI p</w:t>
      </w:r>
      <w:r w:rsidRPr="00410461">
        <w:t>arameters</w:t>
      </w:r>
      <w:bookmarkEnd w:id="126"/>
    </w:p>
    <w:p w14:paraId="7CEA097B" w14:textId="3E48CD77" w:rsidR="00BC3C99" w:rsidRPr="00410461" w:rsidRDefault="00BC3C99" w:rsidP="00BC3C99">
      <w:r w:rsidRPr="00410461">
        <w:t xml:space="preserve">The list of xIRI parameters </w:t>
      </w:r>
      <w:r w:rsidR="00DF669A" w:rsidRPr="00410461">
        <w:t>is</w:t>
      </w:r>
      <w:r w:rsidRPr="00410461">
        <w:t xml:space="preserve"> specified in TS 33.128</w:t>
      </w:r>
      <w:r w:rsidR="00B10D9E" w:rsidRPr="00410461">
        <w:t xml:space="preserve"> [15]</w:t>
      </w:r>
      <w:r w:rsidRPr="00410461">
        <w:t>. The xIRI</w:t>
      </w:r>
      <w:r w:rsidR="00417CDC" w:rsidRPr="00410461">
        <w:t>s</w:t>
      </w:r>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7" w:name="_Toc161252440"/>
      <w:r w:rsidRPr="00410461">
        <w:t>6.2.5.5</w:t>
      </w:r>
      <w:r w:rsidRPr="00410461">
        <w:tab/>
      </w:r>
      <w:r w:rsidR="00417CDC" w:rsidRPr="00410461">
        <w:t xml:space="preserve">Specific IRI </w:t>
      </w:r>
      <w:r w:rsidR="00943EDC" w:rsidRPr="00410461">
        <w:t>p</w:t>
      </w:r>
      <w:r w:rsidRPr="00410461">
        <w:t>arameters</w:t>
      </w:r>
      <w:bookmarkEnd w:id="127"/>
    </w:p>
    <w:p w14:paraId="3ED003B9" w14:textId="6C3B2B65" w:rsidR="00BC3C99" w:rsidRPr="00410461" w:rsidRDefault="00BC3C99" w:rsidP="00BC3C99">
      <w:r w:rsidRPr="00410461">
        <w:t>The parameters in each xIRI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8" w:name="_Toc161252441"/>
      <w:r w:rsidRPr="00410461">
        <w:t>6.2.5.6</w:t>
      </w:r>
      <w:r w:rsidRPr="00410461">
        <w:tab/>
        <w:t>Network t</w:t>
      </w:r>
      <w:r w:rsidR="00BC3C99" w:rsidRPr="00410461">
        <w:t>opologies</w:t>
      </w:r>
      <w:bookmarkEnd w:id="128"/>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29" w:name="_Toc161252442"/>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29"/>
    </w:p>
    <w:p w14:paraId="5115467F" w14:textId="543B2CA1" w:rsidR="00C05541" w:rsidRPr="00410461" w:rsidRDefault="00C05541" w:rsidP="00CC3428">
      <w:pPr>
        <w:pStyle w:val="Heading4"/>
      </w:pPr>
      <w:bookmarkStart w:id="130" w:name="_Toc161252443"/>
      <w:r w:rsidRPr="00410461">
        <w:t>6.</w:t>
      </w:r>
      <w:r w:rsidR="00BE77E9" w:rsidRPr="00410461">
        <w:t>2</w:t>
      </w:r>
      <w:r w:rsidRPr="00410461">
        <w:t>.</w:t>
      </w:r>
      <w:r w:rsidR="00BC3C99" w:rsidRPr="00410461">
        <w:t>6</w:t>
      </w:r>
      <w:r w:rsidRPr="00410461">
        <w:t>.1</w:t>
      </w:r>
      <w:r w:rsidRPr="00410461">
        <w:tab/>
        <w:t>Architecture</w:t>
      </w:r>
      <w:bookmarkEnd w:id="130"/>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4937D599" w:rsidR="005C0557" w:rsidRPr="00410461" w:rsidRDefault="005C0557" w:rsidP="005C0557">
      <w:pPr>
        <w:spacing w:before="120" w:after="120"/>
        <w:rPr>
          <w:szCs w:val="22"/>
        </w:rPr>
      </w:pPr>
      <w:r w:rsidRPr="00410461">
        <w:rPr>
          <w:szCs w:val="22"/>
        </w:rPr>
        <w:t>An architecture diagram depicting this LI at NRF is shown in figure 6.</w:t>
      </w:r>
      <w:r w:rsidR="00BE77E9" w:rsidRPr="00410461">
        <w:rPr>
          <w:szCs w:val="22"/>
        </w:rPr>
        <w:t>2</w:t>
      </w:r>
      <w:r w:rsidR="00DD3296" w:rsidRPr="00410461">
        <w:rPr>
          <w:szCs w:val="22"/>
        </w:rPr>
        <w:t>-</w:t>
      </w:r>
      <w:r w:rsidR="00BC3C99" w:rsidRPr="00410461">
        <w:rPr>
          <w:szCs w:val="22"/>
        </w:rPr>
        <w:t>6</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pt" o:ole="">
            <v:imagedata r:id="rId43" o:title=""/>
          </v:shape>
          <o:OLEObject Type="Embed" ProgID="Visio.Drawing.15" ShapeID="_x0000_i1038" DrawAspect="Content" ObjectID="_1771875213" r:id="rId44"/>
        </w:object>
      </w:r>
    </w:p>
    <w:p w14:paraId="1E410312" w14:textId="792C7C20" w:rsidR="005C0557" w:rsidRPr="00410461" w:rsidRDefault="005C0557" w:rsidP="00CB28A6">
      <w:pPr>
        <w:pStyle w:val="TF"/>
        <w:rPr>
          <w:szCs w:val="22"/>
        </w:rPr>
      </w:pPr>
      <w:r w:rsidRPr="00410461">
        <w:t xml:space="preserve">Figure </w:t>
      </w:r>
      <w:r w:rsidR="00C64406" w:rsidRPr="00410461">
        <w:t>6.</w:t>
      </w:r>
      <w:r w:rsidR="00BE77E9" w:rsidRPr="00410461">
        <w:t>2</w:t>
      </w:r>
      <w:r w:rsidR="00C64406" w:rsidRPr="00410461">
        <w:t>-</w:t>
      </w:r>
      <w:r w:rsidR="00BC3C99" w:rsidRPr="00410461">
        <w:t>6</w:t>
      </w:r>
      <w:r w:rsidRPr="00410461">
        <w:t>: LI Architecture depicting NRF as an SIRF</w:t>
      </w:r>
    </w:p>
    <w:p w14:paraId="3F1F9C1C" w14:textId="4DCB69AA" w:rsidR="005C0557" w:rsidRPr="00410461" w:rsidRDefault="00040FCF" w:rsidP="005C0557">
      <w:r w:rsidRPr="00410461">
        <w:t>F</w:t>
      </w:r>
      <w:r w:rsidR="005C0557" w:rsidRPr="00410461">
        <w:t>igure 6.</w:t>
      </w:r>
      <w:r w:rsidR="00BE77E9" w:rsidRPr="00410461">
        <w:t>2</w:t>
      </w:r>
      <w:r w:rsidR="00C64406" w:rsidRPr="00410461">
        <w:t>-</w:t>
      </w:r>
      <w:r w:rsidR="00BC3C99" w:rsidRPr="00410461">
        <w:t>6</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1" w:name="_Toc161252444"/>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1"/>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2" w:name="_Toc161252445"/>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2"/>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3" w:name="_Toc161252446"/>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33"/>
    </w:p>
    <w:p w14:paraId="04E83A46" w14:textId="77777777" w:rsidR="00990EEF" w:rsidRPr="00410461" w:rsidRDefault="00990EEF" w:rsidP="00990EEF">
      <w:pPr>
        <w:pStyle w:val="Heading4"/>
      </w:pPr>
      <w:bookmarkStart w:id="134" w:name="_Toc161252447"/>
      <w:r w:rsidRPr="00410461">
        <w:t>6.2.7.1</w:t>
      </w:r>
      <w:r w:rsidRPr="00410461">
        <w:tab/>
        <w:t>UDSF or UDR</w:t>
      </w:r>
      <w:bookmarkEnd w:id="134"/>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5" w:name="_Toc161252448"/>
      <w:r w:rsidRPr="00410461">
        <w:t>6.2.7.2</w:t>
      </w:r>
      <w:r w:rsidRPr="00410461">
        <w:tab/>
        <w:t>LI State Storage Function (LISSF)</w:t>
      </w:r>
      <w:bookmarkEnd w:id="135"/>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6" w:name="_Toc161252449"/>
      <w:r w:rsidRPr="00410461">
        <w:t>6.</w:t>
      </w:r>
      <w:r w:rsidR="00BE77E9" w:rsidRPr="00410461">
        <w:t>3</w:t>
      </w:r>
      <w:r w:rsidRPr="00410461">
        <w:tab/>
      </w:r>
      <w:r w:rsidR="003C6706" w:rsidRPr="00410461">
        <w:t>EPC</w:t>
      </w:r>
      <w:bookmarkEnd w:id="136"/>
    </w:p>
    <w:p w14:paraId="0A104955" w14:textId="77777777" w:rsidR="003C6706" w:rsidRPr="00410461" w:rsidRDefault="003C6706" w:rsidP="003C6706">
      <w:pPr>
        <w:pStyle w:val="Heading3"/>
      </w:pPr>
      <w:bookmarkStart w:id="137" w:name="_Toc161252450"/>
      <w:r w:rsidRPr="00410461">
        <w:t>6.3.1</w:t>
      </w:r>
      <w:r w:rsidRPr="00410461">
        <w:tab/>
        <w:t>General</w:t>
      </w:r>
      <w:bookmarkEnd w:id="137"/>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3D137203" w:rsidR="00EB3612" w:rsidRPr="00410461" w:rsidRDefault="00EB3612" w:rsidP="00EB3612">
      <w:r w:rsidRPr="00410461">
        <w:t xml:space="preserve">For implementations that include EPS/5GS interworking, </w:t>
      </w:r>
      <w:r w:rsidR="001303BC">
        <w:t>O</w:t>
      </w:r>
      <w:r w:rsidRPr="00410461">
        <w:t>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8" w:name="_Toc161252451"/>
      <w:r w:rsidRPr="00410461">
        <w:t>6.3.2</w:t>
      </w:r>
      <w:r w:rsidRPr="00410461">
        <w:tab/>
        <w:t>LI at the MME</w:t>
      </w:r>
      <w:bookmarkEnd w:id="138"/>
    </w:p>
    <w:p w14:paraId="70624083" w14:textId="77777777" w:rsidR="003C6706" w:rsidRPr="00410461" w:rsidRDefault="003C6706" w:rsidP="003C6706">
      <w:pPr>
        <w:pStyle w:val="Heading4"/>
      </w:pPr>
      <w:bookmarkStart w:id="139" w:name="_Toc161252452"/>
      <w:r w:rsidRPr="00410461">
        <w:t>6.3.2.1</w:t>
      </w:r>
      <w:r w:rsidRPr="00410461">
        <w:tab/>
        <w:t>Architecture</w:t>
      </w:r>
      <w:bookmarkEnd w:id="139"/>
    </w:p>
    <w:p w14:paraId="0451C4B9" w14:textId="7777777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410461">
        <w:rPr>
          <w:szCs w:val="22"/>
        </w:rPr>
        <w:t>Extending the generic LI architecture presented in clause 5, figure 6.3-1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45pt;height:379.7pt" o:ole="">
            <v:imagedata r:id="rId45" o:title=""/>
          </v:shape>
          <o:OLEObject Type="Embed" ProgID="Visio.Drawing.15" ShapeID="_x0000_i1039" DrawAspect="Content" ObjectID="_1771875214" r:id="rId46"/>
        </w:object>
      </w:r>
    </w:p>
    <w:p w14:paraId="7891168D" w14:textId="77777777" w:rsidR="003C6706" w:rsidRPr="00410461" w:rsidRDefault="003C6706" w:rsidP="003C6706">
      <w:pPr>
        <w:pStyle w:val="TF"/>
      </w:pPr>
      <w:r w:rsidRPr="00410461">
        <w:t>Figure 6.3-1: LI architecture for LI at MME</w:t>
      </w:r>
    </w:p>
    <w:p w14:paraId="711B17C8"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The IRI-POI present in the MME detects the target UE's access and mobility related functions (network access, registration and connection management), generates and delivers the xIRI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0" w:name="_Toc161252453"/>
      <w:r w:rsidRPr="00410461">
        <w:t>6.3.2.2</w:t>
      </w:r>
      <w:r w:rsidRPr="00410461">
        <w:tab/>
        <w:t>Target identities</w:t>
      </w:r>
      <w:bookmarkEnd w:id="140"/>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The interception performed on the above three identities are mutually independent, even though, an xIRI may contain the information about the other identities when available.</w:t>
      </w:r>
    </w:p>
    <w:p w14:paraId="38D09808" w14:textId="77777777" w:rsidR="003C6706" w:rsidRPr="00410461" w:rsidRDefault="003C6706" w:rsidP="003C6706">
      <w:pPr>
        <w:pStyle w:val="Heading4"/>
      </w:pPr>
      <w:bookmarkStart w:id="141" w:name="_Toc161252454"/>
      <w:r w:rsidRPr="00410461">
        <w:t>6.3.2.3</w:t>
      </w:r>
      <w:r w:rsidRPr="00410461">
        <w:tab/>
        <w:t>IRI events</w:t>
      </w:r>
      <w:bookmarkEnd w:id="141"/>
    </w:p>
    <w:p w14:paraId="475ACE49" w14:textId="7C275539" w:rsidR="002F08F2" w:rsidRPr="00410461" w:rsidRDefault="002F08F2" w:rsidP="002F08F2">
      <w:pPr>
        <w:pStyle w:val="Heading5"/>
      </w:pPr>
      <w:bookmarkStart w:id="142" w:name="_Toc161252455"/>
      <w:r w:rsidRPr="00410461">
        <w:t>6.3.2.3.1</w:t>
      </w:r>
      <w:r w:rsidRPr="00410461">
        <w:tab/>
        <w:t>Option A</w:t>
      </w:r>
      <w:bookmarkEnd w:id="142"/>
    </w:p>
    <w:p w14:paraId="01A8B378" w14:textId="77777777" w:rsidR="002F08F2" w:rsidRPr="00410461" w:rsidRDefault="002F08F2" w:rsidP="002F08F2">
      <w:r w:rsidRPr="00410461">
        <w:t>The IRI-POI present in the MME shall generate xIRI,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D0D2E37" w14:textId="1444AB98" w:rsidR="002F08F2" w:rsidRDefault="002F08F2" w:rsidP="002F08F2">
      <w:pPr>
        <w:pStyle w:val="B1"/>
      </w:pPr>
      <w:r w:rsidRPr="00410461">
        <w:t>-</w:t>
      </w:r>
      <w:r w:rsidRPr="00410461">
        <w:tab/>
        <w:t>Identifier association.</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r>
        <w:rPr>
          <w:lang w:val="en-US"/>
        </w:rPr>
        <w:t>ndover.</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The attach xIRI is generated when the IRI-POI present in an MME detects that a target UE has performed an E-UTRAN attach procedure including via a HeNB. The attach xIRI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The detach xIRI is generated when the IRI-POI present in an MME detects that a target UE has detached from the EPS including via a HeNB. The detach xIRI shall indicate whether it was a UE-initiated or a network-initiated detach.</w:t>
      </w:r>
    </w:p>
    <w:p w14:paraId="60E2606F" w14:textId="03B9F07C" w:rsidR="002F08F2" w:rsidRPr="00410461" w:rsidRDefault="002F08F2" w:rsidP="002F08F2">
      <w:r w:rsidRPr="00410461">
        <w:t>The tracking area/EPS location update xIRI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The start of interception with EPS attached UE xIRI is generated when the IRI-POI present in an MME detects that interception is activated on a target UE that is already attached to the EPS. If there are multiple PDN connections active for the target, then a start of interception with EPS attached UE xIRI is generated for each of them.</w:t>
      </w:r>
    </w:p>
    <w:p w14:paraId="27AC0A7C" w14:textId="4D255693" w:rsidR="002F08F2" w:rsidRPr="00410461" w:rsidRDefault="002F08F2" w:rsidP="002F08F2">
      <w:r w:rsidRPr="00410461">
        <w:lastRenderedPageBreak/>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egistered UE xIRI</w:t>
      </w:r>
      <w:r w:rsidR="00B116C7" w:rsidRPr="00410461">
        <w:t>.</w:t>
      </w:r>
    </w:p>
    <w:p w14:paraId="0E1AF52A" w14:textId="77777777" w:rsidR="002F08F2" w:rsidRPr="00410461" w:rsidRDefault="002F08F2" w:rsidP="002F08F2">
      <w:r w:rsidRPr="00410461">
        <w:t>The unsuccessful communication related attempt xIRI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105BFE40"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0B245A90" w14:textId="766AA513"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r w:rsidR="00B116C7" w:rsidRPr="00410461">
        <w:t>.</w:t>
      </w:r>
    </w:p>
    <w:p w14:paraId="09CFA827" w14:textId="19C89FED" w:rsidR="005727CF" w:rsidRDefault="005727CF" w:rsidP="005727CF">
      <w:bookmarkStart w:id="143" w:name="_Hlk97126114"/>
      <w:r w:rsidRPr="00E75A44">
        <w:t xml:space="preserve">The positioning </w:t>
      </w:r>
      <w:r w:rsidRPr="00564E14">
        <w:t xml:space="preserve">info transfer </w:t>
      </w:r>
      <w:r w:rsidRPr="00E75A44">
        <w:t xml:space="preserve">xIRI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r>
        <w:t>eNB</w:t>
      </w:r>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3"/>
    <w:p w14:paraId="6C41FD96" w14:textId="77777777" w:rsidR="005727CF" w:rsidRPr="00E64F12" w:rsidRDefault="005727CF" w:rsidP="005727CF">
      <w:pPr>
        <w:pStyle w:val="NO"/>
      </w:pPr>
      <w:r>
        <w:t>NOTE:</w:t>
      </w:r>
      <w:r>
        <w:tab/>
      </w:r>
      <w:bookmarkStart w:id="144"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4"/>
      <w:r w:rsidRPr="00074F9D">
        <w:t>.</w:t>
      </w:r>
    </w:p>
    <w:p w14:paraId="52A3D516" w14:textId="77777777" w:rsidR="00680044" w:rsidRDefault="00680044" w:rsidP="00680044">
      <w:r>
        <w:t>The handover xIRI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The trace xIRI is generated when the IRI-POI in the MME detects that a trace session has been initiated for a target.</w:t>
      </w:r>
    </w:p>
    <w:p w14:paraId="1A231A25" w14:textId="77777777" w:rsidR="00680044" w:rsidRPr="00E64F12" w:rsidRDefault="00680044" w:rsidP="00680044">
      <w:r>
        <w:t>The service accept xIRI is generated when the IRI-POI in the MME detects that the target UE service request has been accepted.</w:t>
      </w:r>
    </w:p>
    <w:p w14:paraId="0CB2FD03" w14:textId="0346C8F9" w:rsidR="002F08F2" w:rsidRPr="00410461" w:rsidRDefault="002F08F2" w:rsidP="002F08F2">
      <w:pPr>
        <w:pStyle w:val="Heading5"/>
      </w:pPr>
      <w:bookmarkStart w:id="145" w:name="_Toc161252456"/>
      <w:r w:rsidRPr="00410461">
        <w:t>6.3.2.3.2</w:t>
      </w:r>
      <w:r w:rsidRPr="00410461">
        <w:tab/>
        <w:t>Option B</w:t>
      </w:r>
      <w:bookmarkEnd w:id="145"/>
    </w:p>
    <w:p w14:paraId="49A1267E" w14:textId="77777777" w:rsidR="002F08F2" w:rsidRPr="00410461" w:rsidRDefault="002F08F2" w:rsidP="002F08F2">
      <w:r w:rsidRPr="00410461">
        <w:t>The IRI-POI present in the MME shall generate xIRI, when it detects the applicable events specified in TS 33.107 [11].</w:t>
      </w:r>
    </w:p>
    <w:p w14:paraId="464E97C6" w14:textId="77777777" w:rsidR="002F08F2" w:rsidRPr="00410461" w:rsidRDefault="002F08F2" w:rsidP="002F08F2">
      <w:r w:rsidRPr="00410461">
        <w:t>In addition to the events specified in TS 33.107 [11] the MME shall generate xIRI, when it detects the following additional event:</w:t>
      </w:r>
    </w:p>
    <w:p w14:paraId="50216544" w14:textId="77777777" w:rsidR="002F08F2" w:rsidRPr="00410461" w:rsidRDefault="002F08F2" w:rsidP="002F08F2">
      <w:pPr>
        <w:pStyle w:val="B1"/>
      </w:pPr>
      <w:r w:rsidRPr="00410461">
        <w:t>-</w:t>
      </w:r>
      <w:r w:rsidRPr="00410461">
        <w:tab/>
        <w:t>Identifier association.</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43B8E6AD"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48F6C9FD" w14:textId="2DD0AEB1"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p>
    <w:p w14:paraId="7928DD62" w14:textId="77777777" w:rsidR="00E24B61" w:rsidRDefault="00E24B61" w:rsidP="00E24B61">
      <w:r>
        <w:t>The handover xIRI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The trace xIRI is generated when the IRI-POI in the MME detects that a trace session has been initiated for a target.</w:t>
      </w:r>
    </w:p>
    <w:p w14:paraId="3F338B6E" w14:textId="77777777" w:rsidR="00E24B61" w:rsidRPr="00410461" w:rsidRDefault="00E24B61" w:rsidP="00E24B61">
      <w:r>
        <w:t>The service accept xIRI is generated when the IRI-POI in the MME detects that the target UE service request has been accepted.</w:t>
      </w:r>
    </w:p>
    <w:p w14:paraId="06988141" w14:textId="77777777" w:rsidR="003C6706" w:rsidRPr="00410461" w:rsidRDefault="003C6706" w:rsidP="003C6706">
      <w:pPr>
        <w:pStyle w:val="Heading4"/>
      </w:pPr>
      <w:bookmarkStart w:id="146" w:name="_Toc161252457"/>
      <w:r w:rsidRPr="00410461">
        <w:lastRenderedPageBreak/>
        <w:t>6.3.2.4</w:t>
      </w:r>
      <w:r w:rsidRPr="00410461">
        <w:tab/>
        <w:t>Common IRI parameters</w:t>
      </w:r>
      <w:bookmarkEnd w:id="146"/>
    </w:p>
    <w:p w14:paraId="23A35DAD" w14:textId="09FF1903"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7" w:name="_Toc161252458"/>
      <w:r w:rsidRPr="00410461">
        <w:t>6.3.2.5</w:t>
      </w:r>
      <w:r w:rsidRPr="00410461">
        <w:tab/>
        <w:t>Specific IRI parameters</w:t>
      </w:r>
      <w:bookmarkEnd w:id="147"/>
    </w:p>
    <w:p w14:paraId="76D9EBB2" w14:textId="532F9E09" w:rsidR="00FB285D" w:rsidRPr="00410461" w:rsidRDefault="00FB285D" w:rsidP="00FB285D">
      <w:pPr>
        <w:pStyle w:val="Heading5"/>
      </w:pPr>
      <w:bookmarkStart w:id="148" w:name="_Toc161252459"/>
      <w:r w:rsidRPr="00410461">
        <w:t>6.3.2.5.1</w:t>
      </w:r>
      <w:r w:rsidRPr="00410461">
        <w:tab/>
        <w:t>Option A</w:t>
      </w:r>
      <w:bookmarkEnd w:id="148"/>
    </w:p>
    <w:p w14:paraId="2134093F" w14:textId="2A5CB6EC" w:rsidR="00FB285D" w:rsidRPr="00410461" w:rsidRDefault="00FB285D" w:rsidP="00FB285D">
      <w:r w:rsidRPr="00410461">
        <w:t>The list of parameters in each xIRI are defined in TS 33.128 [15]. The following give a summary.</w:t>
      </w:r>
    </w:p>
    <w:p w14:paraId="645379D8" w14:textId="77777777" w:rsidR="00FB285D" w:rsidRPr="00410461" w:rsidRDefault="00FB285D" w:rsidP="00FB285D">
      <w:r w:rsidRPr="00410461">
        <w:t>The attach xIRI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The detach xIRI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The tracking area/EPS location update xIRI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The start of interception with EPS attached UE xIRI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The unsuccessful communication attempt xIRI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The identifier association xIRI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2E7866FE" w14:textId="1E489255" w:rsidR="00FB285D" w:rsidRPr="00410461" w:rsidRDefault="00C04165" w:rsidP="00FB285D">
      <w:pPr>
        <w:pStyle w:val="B1"/>
      </w:pPr>
      <w:r w:rsidRPr="00410461">
        <w:t>-</w:t>
      </w:r>
      <w:r w:rsidRPr="00410461">
        <w:tab/>
      </w:r>
      <w:r w:rsidR="00FB285D" w:rsidRPr="00410461">
        <w:t>Association change type indication.</w:t>
      </w:r>
    </w:p>
    <w:p w14:paraId="5730719D" w14:textId="77777777" w:rsidR="0062159F" w:rsidRDefault="0062159F" w:rsidP="0062159F">
      <w:r>
        <w:t>The handover xIRI shall include the following:</w:t>
      </w:r>
    </w:p>
    <w:p w14:paraId="78836F25" w14:textId="77777777" w:rsidR="0062159F" w:rsidRPr="00410461" w:rsidRDefault="0062159F" w:rsidP="0062159F">
      <w:pPr>
        <w:pStyle w:val="B1"/>
      </w:pPr>
      <w:r w:rsidRPr="00410461">
        <w:lastRenderedPageBreak/>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The trace xIRI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The UE policy transfer xIRI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The service accept xIRI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49" w:name="_Toc161252460"/>
      <w:r w:rsidRPr="00410461">
        <w:t>6.3.2.5.</w:t>
      </w:r>
      <w:r w:rsidR="00C04165" w:rsidRPr="00410461">
        <w:t>2</w:t>
      </w:r>
      <w:r w:rsidRPr="00410461">
        <w:tab/>
        <w:t>Option B</w:t>
      </w:r>
      <w:bookmarkEnd w:id="149"/>
    </w:p>
    <w:p w14:paraId="3A2695A7" w14:textId="51644CA7" w:rsidR="000E1544" w:rsidRPr="00410461" w:rsidRDefault="003C6706" w:rsidP="000E1544">
      <w:r w:rsidRPr="00410461">
        <w:t>The list of parameters in each xIRI are defined in TS 33.128 [15]</w:t>
      </w:r>
      <w:r w:rsidR="000E1544" w:rsidRPr="00410461">
        <w:t>, for events which are imported from TS 33.107 [11] clause 12.2.1.2.</w:t>
      </w:r>
    </w:p>
    <w:p w14:paraId="7547FE5B" w14:textId="77777777" w:rsidR="000E1544" w:rsidRPr="00410461" w:rsidRDefault="000E1544" w:rsidP="000E1544">
      <w:r w:rsidRPr="00410461">
        <w:t>The identifier association xIRI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63958255" w14:textId="77777777" w:rsidR="000E1544" w:rsidRPr="00410461" w:rsidRDefault="000E1544" w:rsidP="000E1544">
      <w:pPr>
        <w:pStyle w:val="B1"/>
      </w:pPr>
      <w:r w:rsidRPr="00410461">
        <w:t>-</w:t>
      </w:r>
      <w:r w:rsidRPr="00410461">
        <w:tab/>
        <w:t>Association change type indication.</w:t>
      </w:r>
    </w:p>
    <w:p w14:paraId="4C5C38B1" w14:textId="77777777" w:rsidR="0081302D" w:rsidRDefault="0081302D" w:rsidP="0081302D">
      <w:r>
        <w:t>The handover xIRI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The trace xIRI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The UE policy transfer xIRI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The service accept xIRI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0" w:name="_Toc161252461"/>
      <w:r w:rsidRPr="00410461">
        <w:t>6.3.2.6</w:t>
      </w:r>
      <w:r w:rsidRPr="00410461">
        <w:tab/>
        <w:t>Network topologies</w:t>
      </w:r>
      <w:bookmarkEnd w:id="150"/>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lastRenderedPageBreak/>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1" w:name="_Toc161252462"/>
      <w:r w:rsidRPr="00410461">
        <w:t>6.3.3</w:t>
      </w:r>
      <w:r w:rsidRPr="00410461">
        <w:tab/>
        <w:t>LI at SGW/PGW</w:t>
      </w:r>
      <w:bookmarkEnd w:id="151"/>
    </w:p>
    <w:p w14:paraId="7A0373AA" w14:textId="77777777" w:rsidR="003C6706" w:rsidRPr="00410461" w:rsidRDefault="003C6706" w:rsidP="003C6706">
      <w:pPr>
        <w:pStyle w:val="Heading4"/>
      </w:pPr>
      <w:bookmarkStart w:id="152" w:name="_Toc161252463"/>
      <w:r w:rsidRPr="00410461">
        <w:t>6.3.3.1</w:t>
      </w:r>
      <w:r w:rsidRPr="00410461">
        <w:tab/>
        <w:t>Architecture</w:t>
      </w:r>
      <w:bookmarkEnd w:id="152"/>
    </w:p>
    <w:p w14:paraId="2EC2FF0E" w14:textId="200C4E6C" w:rsidR="00FB43C8" w:rsidRPr="00410461" w:rsidRDefault="00FB43C8" w:rsidP="00E939B8">
      <w:pPr>
        <w:pStyle w:val="Heading5"/>
      </w:pPr>
      <w:bookmarkStart w:id="153" w:name="_Toc161252464"/>
      <w:r w:rsidRPr="00410461">
        <w:t>6.3.3.1.</w:t>
      </w:r>
      <w:r w:rsidR="002764B5" w:rsidRPr="00410461">
        <w:t>1</w:t>
      </w:r>
      <w:r w:rsidRPr="00410461">
        <w:tab/>
        <w:t>General</w:t>
      </w:r>
      <w:bookmarkEnd w:id="153"/>
    </w:p>
    <w:p w14:paraId="09BF75EA" w14:textId="77777777" w:rsidR="00FB43C8" w:rsidRPr="00410461" w:rsidRDefault="00FB43C8" w:rsidP="00FB43C8">
      <w:r w:rsidRPr="00410461">
        <w:t>In the EPC network, the SGW is the gateway which terminates the user plane interface as specified in TS 23.401 [22]. The PGW is the gateway which terminates the SGi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lastRenderedPageBreak/>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4" w:name="_Toc161252465"/>
      <w:r w:rsidRPr="00410461">
        <w:t>6.3.3.1.2</w:t>
      </w:r>
      <w:r w:rsidRPr="00410461">
        <w:tab/>
        <w:t>Non-CUPS architecture</w:t>
      </w:r>
      <w:bookmarkEnd w:id="154"/>
    </w:p>
    <w:p w14:paraId="0F0619BF" w14:textId="77777777" w:rsidR="00FB43C8" w:rsidRPr="00410461" w:rsidRDefault="00FB43C8" w:rsidP="00FB43C8">
      <w:pPr>
        <w:rPr>
          <w:szCs w:val="22"/>
        </w:rPr>
      </w:pPr>
      <w:r w:rsidRPr="00410461">
        <w:rPr>
          <w:szCs w:val="22"/>
        </w:rPr>
        <w:t>Figure 6.3-2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358C23F" w:rsidR="003C6706" w:rsidRPr="00410461" w:rsidRDefault="003C6706" w:rsidP="008B37B7">
      <w:pPr>
        <w:pStyle w:val="TF"/>
      </w:pPr>
      <w:r w:rsidRPr="00410461">
        <w:t xml:space="preserve">Figure 6.3-2: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lastRenderedPageBreak/>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3D5A9D89" w:rsidR="00015BE5" w:rsidRPr="00410461" w:rsidRDefault="003C6706" w:rsidP="00015BE5">
      <w:pPr>
        <w:pStyle w:val="NO"/>
      </w:pPr>
      <w:r w:rsidRPr="00410461">
        <w:t>NOTE</w:t>
      </w:r>
      <w:r w:rsidR="00113AFE" w:rsidRPr="00410461">
        <w:t>:</w:t>
      </w:r>
      <w:r w:rsidRPr="00410461">
        <w:tab/>
      </w:r>
      <w:r w:rsidR="00015BE5" w:rsidRPr="00410461">
        <w:t>The IRI-POI and CC-POI represented in figure 6.3-2 are logical functions and require correlation information be shared between them; they may be handled by the same process within the SGW/PGW.</w:t>
      </w:r>
    </w:p>
    <w:p w14:paraId="0C5F22CB" w14:textId="3996BBF3" w:rsidR="003C6706" w:rsidRPr="00410461" w:rsidRDefault="003C6706" w:rsidP="008B37B7">
      <w:r w:rsidRPr="00410461">
        <w:t>The IRI-POI present in the SGW/PGW detects the target UE's bearer activation, modification and deactivation, generates and delivers the xIRI to the MDF2 over LI_X2. The MDF2 delivers the IRI messages to the LEMF over LI_HI2.</w:t>
      </w:r>
    </w:p>
    <w:p w14:paraId="38C6739A" w14:textId="77777777" w:rsidR="003C6706" w:rsidRPr="00410461" w:rsidRDefault="003C6706" w:rsidP="003C6706">
      <w:r w:rsidRPr="00410461">
        <w:t>The CC-POI present in the SGW/PGW generates the xCC from the user plane packets and delivers the xCC (that includes the correlation number and the target identity) to the MDF3. The MDF3 delivers the CC to the LEMF over LI_HI3.</w:t>
      </w:r>
    </w:p>
    <w:p w14:paraId="304DBB14" w14:textId="0D708727" w:rsidR="003C6706" w:rsidRPr="00410461" w:rsidRDefault="003C6706" w:rsidP="003C6706">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55" w:name="_Toc161252466"/>
      <w:r w:rsidRPr="00410461">
        <w:t>6.3.3.1.3</w:t>
      </w:r>
      <w:r w:rsidRPr="00410461">
        <w:tab/>
        <w:t>EPS CUPS Architecture</w:t>
      </w:r>
      <w:bookmarkEnd w:id="155"/>
    </w:p>
    <w:p w14:paraId="0500675D" w14:textId="77777777" w:rsidR="00E939B8" w:rsidRPr="00410461" w:rsidRDefault="00E939B8" w:rsidP="00E939B8">
      <w:pPr>
        <w:rPr>
          <w:szCs w:val="22"/>
        </w:rPr>
      </w:pPr>
      <w:r w:rsidRPr="00410461">
        <w:rPr>
          <w:szCs w:val="22"/>
        </w:rPr>
        <w:t>Figure 6.3-3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7pt;height:479.15pt" o:ole="">
            <v:imagedata r:id="rId48" o:title=""/>
          </v:shape>
          <o:OLEObject Type="Embed" ProgID="Visio.Drawing.15" ShapeID="_x0000_i1040" DrawAspect="Content" ObjectID="_1771875215" r:id="rId49"/>
        </w:object>
      </w:r>
    </w:p>
    <w:p w14:paraId="79ED5689" w14:textId="38DD02F5" w:rsidR="00E939B8" w:rsidRPr="00410461" w:rsidRDefault="00E939B8" w:rsidP="00E939B8">
      <w:pPr>
        <w:pStyle w:val="TF"/>
      </w:pPr>
      <w:r w:rsidRPr="00410461">
        <w:t>Figure 6.3-3: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36766F00" w:rsidR="00E939B8" w:rsidRPr="00410461" w:rsidRDefault="00E939B8" w:rsidP="00E939B8">
      <w:pPr>
        <w:pStyle w:val="NO"/>
      </w:pPr>
      <w:r w:rsidRPr="00410461">
        <w:t>NOTE:</w:t>
      </w:r>
      <w:r w:rsidRPr="00410461">
        <w:tab/>
        <w:t>The IRI-POI and CC-TF represented in figure 6.3-3 are logical functions and require correlation information be shared between them; they may be handled by the same process within the SGW-C/PGW-C.</w:t>
      </w:r>
    </w:p>
    <w:p w14:paraId="09F4E686" w14:textId="7962169E" w:rsidR="006901B4" w:rsidRDefault="006901B4" w:rsidP="006901B4">
      <w:pPr>
        <w:rPr>
          <w:lang w:val="en-US"/>
        </w:rPr>
      </w:pPr>
      <w:r>
        <w:t xml:space="preserve">When PGW-C and PGW-U (represented in figure 6.3-3) are part of combined SMF+PGW-C and UPF+PGW-U respectively in the EPC-5GC interworking architectures as shown in clause A.2.2, figure A.2-1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The IRI-POI present in the SGW-C/PGW-C detects the target UE's bearer activation, modification and deactivation and generates and delivers the xIRI to the MDF2 over LI_X2. The MDF2 delivers the IRI messages to the LEMF over LI_HI2.</w:t>
      </w:r>
    </w:p>
    <w:p w14:paraId="6ACABEF4" w14:textId="77777777" w:rsidR="00E939B8" w:rsidRPr="00410461" w:rsidRDefault="00E939B8" w:rsidP="00E939B8">
      <w:r w:rsidRPr="00410461">
        <w:lastRenderedPageBreak/>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The CC-POI present in the SGW-U/PGW-U generates the xCC from the user plane packets and delivers the xCC (that includes the correlation number and the target identity) to the MDF3. The MDF3 delivers the CC to the LEMF over LI_HI3.</w:t>
      </w:r>
    </w:p>
    <w:p w14:paraId="1CF8DCC6" w14:textId="77777777" w:rsidR="00E939B8" w:rsidRPr="00410461" w:rsidRDefault="00E939B8" w:rsidP="00E939B8">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56" w:name="_Toc161252467"/>
      <w:r w:rsidRPr="00410461">
        <w:t>6.3.3.2</w:t>
      </w:r>
      <w:r w:rsidRPr="00410461">
        <w:tab/>
        <w:t>Target identities</w:t>
      </w:r>
      <w:bookmarkEnd w:id="156"/>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Interception performed on the above three identities are mutually independent, even though, an xIRI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xIRI may contain information about the other identities when available.</w:t>
      </w:r>
    </w:p>
    <w:p w14:paraId="6B535010" w14:textId="77777777" w:rsidR="003C6706" w:rsidRPr="00410461" w:rsidRDefault="003C6706" w:rsidP="003C6706">
      <w:pPr>
        <w:pStyle w:val="Heading4"/>
      </w:pPr>
      <w:bookmarkStart w:id="157" w:name="_Toc161252468"/>
      <w:r w:rsidRPr="00410461">
        <w:t>6.3.3.3</w:t>
      </w:r>
      <w:r w:rsidRPr="00410461">
        <w:tab/>
        <w:t>IRI events</w:t>
      </w:r>
      <w:bookmarkEnd w:id="157"/>
    </w:p>
    <w:p w14:paraId="345DDA0C" w14:textId="77777777" w:rsidR="00C2359D" w:rsidRDefault="00C2359D" w:rsidP="00C2359D">
      <w:pPr>
        <w:pStyle w:val="Heading5"/>
      </w:pPr>
      <w:bookmarkStart w:id="158" w:name="_Toc89722070"/>
      <w:bookmarkStart w:id="159" w:name="_Toc161252469"/>
      <w:r>
        <w:t>6.3.3.3.1</w:t>
      </w:r>
      <w:r>
        <w:tab/>
        <w:t>Option A</w:t>
      </w:r>
      <w:bookmarkEnd w:id="158"/>
      <w:bookmarkEnd w:id="159"/>
    </w:p>
    <w:p w14:paraId="2A605371" w14:textId="77777777" w:rsidR="00C82282" w:rsidRPr="00BC31D3" w:rsidRDefault="00C82282" w:rsidP="00C2359D">
      <w:pPr>
        <w:pStyle w:val="H6"/>
      </w:pPr>
      <w:r>
        <w:t>6.3.3.3.1.1</w:t>
      </w:r>
      <w:r>
        <w:tab/>
        <w:t>General</w:t>
      </w:r>
    </w:p>
    <w:p w14:paraId="4C6DE8EC" w14:textId="77777777" w:rsidR="00C82282" w:rsidRDefault="00C82282" w:rsidP="00C82282">
      <w:r>
        <w:t>When Option A described in clause 6.3.1 is used, xIRI provided by the IRI-POI in the SMF+PGW-C based on the events specified in TS 33.107 [11] shall not be generated; the IRI-POI in the SMF+PGW-C shall generate xIRI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When EPC/5GC interworking architecture is used, the xIRI for the events listed above are described in clause 6.3.3.3.1.2.</w:t>
      </w:r>
    </w:p>
    <w:p w14:paraId="19D73932" w14:textId="77777777" w:rsidR="00C82282" w:rsidRDefault="00C82282" w:rsidP="00C2359D">
      <w:pPr>
        <w:pStyle w:val="H6"/>
      </w:pPr>
      <w:r>
        <w:lastRenderedPageBreak/>
        <w:t>6.3.3.3.1.2</w:t>
      </w:r>
      <w:r>
        <w:tab/>
        <w:t>xIRI records for architectures with EPC/5GC interworking</w:t>
      </w:r>
    </w:p>
    <w:p w14:paraId="70B9E7C3" w14:textId="77777777" w:rsidR="00C82282" w:rsidRPr="00BC31D3" w:rsidRDefault="00C82282" w:rsidP="00C82282">
      <w:r>
        <w:t>For the interception of home routed roaming sessions in the visited network, the POIs and TFs shall be present in the SGW and the SMF in the VPLMN and the xIRI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The PDU session establishment xIRI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The PDU session modification xIRI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The PDU session release xIRI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xIRI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xIRI shall be sent for each PDU session and each PDN connection with </w:t>
      </w:r>
      <w:r w:rsidR="00DF669A">
        <w:t>different correlation</w:t>
      </w:r>
      <w:r>
        <w:t xml:space="preserve"> information values.</w:t>
      </w:r>
    </w:p>
    <w:p w14:paraId="796BE7F2" w14:textId="77777777" w:rsidR="00C82282" w:rsidRDefault="00C82282" w:rsidP="00C82282">
      <w:r>
        <w:t>When xIRIs are generated due to the detection of a PDU session with mapped EBIs, no separate xIRIs shall be generated for the same events for the corresponding PDN connection.</w:t>
      </w:r>
    </w:p>
    <w:p w14:paraId="105A96D7" w14:textId="77777777" w:rsidR="0055691A" w:rsidRDefault="0055691A" w:rsidP="0055691A">
      <w:r>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7E59780A" w14:textId="77777777" w:rsidR="0055691A" w:rsidRDefault="0055691A" w:rsidP="0055691A">
      <w:r>
        <w:t>When the warrant requires the packet header information reporting, the following xIRI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26C30A84" w14:textId="77777777" w:rsidR="0055691A" w:rsidRDefault="0055691A" w:rsidP="0055691A">
      <w:pPr>
        <w:pStyle w:val="Heading5"/>
      </w:pPr>
      <w:bookmarkStart w:id="160" w:name="_Toc161252470"/>
      <w:r>
        <w:t>6.3.3.3.2</w:t>
      </w:r>
      <w:r>
        <w:tab/>
        <w:t>Option B</w:t>
      </w:r>
      <w:bookmarkEnd w:id="160"/>
    </w:p>
    <w:p w14:paraId="76336A40" w14:textId="77777777" w:rsidR="003C6706" w:rsidRPr="00410461" w:rsidRDefault="003C6706" w:rsidP="003C6706">
      <w:r w:rsidRPr="00410461">
        <w:t>The IRI-POI present in the SGW/PGW shall generate xIRI, when it detects the applicable events specified in TS 33.107 [11].</w:t>
      </w:r>
    </w:p>
    <w:p w14:paraId="2D7FFD95" w14:textId="77777777" w:rsidR="003C6706" w:rsidRPr="00410461" w:rsidRDefault="003C6706" w:rsidP="003C6706">
      <w:pPr>
        <w:pStyle w:val="Heading4"/>
      </w:pPr>
      <w:bookmarkStart w:id="161" w:name="_Toc161252471"/>
      <w:r w:rsidRPr="00410461">
        <w:t>6.3.3.4</w:t>
      </w:r>
      <w:r w:rsidRPr="00410461">
        <w:tab/>
        <w:t>Common IRI parameters</w:t>
      </w:r>
      <w:bookmarkEnd w:id="161"/>
    </w:p>
    <w:p w14:paraId="222FF900" w14:textId="75F2BD79"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2" w:name="_Toc161252472"/>
      <w:r w:rsidRPr="00410461">
        <w:t>6.3.3.5</w:t>
      </w:r>
      <w:r w:rsidRPr="00410461">
        <w:tab/>
        <w:t>Specific IRI parameters</w:t>
      </w:r>
      <w:bookmarkEnd w:id="162"/>
    </w:p>
    <w:p w14:paraId="4986CE19" w14:textId="77777777" w:rsidR="003C6706" w:rsidRPr="00410461" w:rsidRDefault="003C6706" w:rsidP="003C6706">
      <w:pPr>
        <w:pStyle w:val="NO"/>
        <w:ind w:left="0" w:firstLine="0"/>
      </w:pPr>
      <w:r w:rsidRPr="00410461">
        <w:t>The parameters in each xIRI are defined in TS 33.128 [15].</w:t>
      </w:r>
    </w:p>
    <w:p w14:paraId="539D688D" w14:textId="77777777" w:rsidR="003C6706" w:rsidRPr="00410461" w:rsidRDefault="003C6706" w:rsidP="003C6706">
      <w:pPr>
        <w:pStyle w:val="Heading4"/>
      </w:pPr>
      <w:bookmarkStart w:id="163" w:name="_Toc161252473"/>
      <w:r w:rsidRPr="00410461">
        <w:lastRenderedPageBreak/>
        <w:t>6.3.3.6</w:t>
      </w:r>
      <w:r w:rsidRPr="00410461">
        <w:tab/>
        <w:t>Network topologies</w:t>
      </w:r>
      <w:bookmarkEnd w:id="163"/>
    </w:p>
    <w:p w14:paraId="5DE477A3" w14:textId="77777777" w:rsidR="00A03B75" w:rsidRPr="00CE7B05" w:rsidRDefault="00A03B75" w:rsidP="00A03B75">
      <w:pPr>
        <w:pStyle w:val="Heading5"/>
      </w:pPr>
      <w:bookmarkStart w:id="164" w:name="_Toc161252474"/>
      <w:r>
        <w:t>6.3.3.6.1</w:t>
      </w:r>
      <w:r>
        <w:tab/>
        <w:t>Network topologies without EPC/5GC interworking</w:t>
      </w:r>
      <w:bookmarkEnd w:id="164"/>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When the target UE has multiple bearers active, the generation and delivery of xCC for each bearer shall be done independently, each with separate correlation information.</w:t>
      </w:r>
    </w:p>
    <w:p w14:paraId="139E957D" w14:textId="77777777" w:rsidR="00A03B75" w:rsidRPr="00CE7B05" w:rsidRDefault="00A03B75" w:rsidP="00A03B75">
      <w:pPr>
        <w:pStyle w:val="Heading5"/>
      </w:pPr>
      <w:bookmarkStart w:id="165" w:name="_Toc161252475"/>
      <w:r>
        <w:t>6.3.3.6.2</w:t>
      </w:r>
      <w:r>
        <w:tab/>
        <w:t>Network topologies with EPC/5GC interworking</w:t>
      </w:r>
      <w:bookmarkEnd w:id="165"/>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When the target UE has multiple bearers active, the generation and delivery of xCC for each bearer shall be done independently, each with separate correlation information.</w:t>
      </w:r>
    </w:p>
    <w:p w14:paraId="56504180" w14:textId="5945CBB1" w:rsidR="0075371F" w:rsidRDefault="0075371F" w:rsidP="0075371F">
      <w:pPr>
        <w:pStyle w:val="Heading4"/>
      </w:pPr>
      <w:bookmarkStart w:id="166" w:name="_Toc161252476"/>
      <w:r>
        <w:t>6.3.3.</w:t>
      </w:r>
      <w:r w:rsidR="008B3D1C">
        <w:t>7</w:t>
      </w:r>
      <w:r>
        <w:tab/>
        <w:t>EPC-5GC Interworking via SMF+PGW-C and UPF+PGW-U</w:t>
      </w:r>
      <w:bookmarkEnd w:id="166"/>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lastRenderedPageBreak/>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7" w:name="_Toc161252477"/>
      <w:r w:rsidRPr="00410461">
        <w:t>6.3.4</w:t>
      </w:r>
      <w:r w:rsidRPr="00410461">
        <w:tab/>
        <w:t>LI at ePDG</w:t>
      </w:r>
      <w:bookmarkEnd w:id="167"/>
    </w:p>
    <w:p w14:paraId="3B22A083" w14:textId="77777777" w:rsidR="003C6706" w:rsidRPr="00410461" w:rsidRDefault="003C6706" w:rsidP="003C6706">
      <w:pPr>
        <w:pStyle w:val="Heading4"/>
      </w:pPr>
      <w:bookmarkStart w:id="168" w:name="_Toc161252478"/>
      <w:r w:rsidRPr="00410461">
        <w:t>6.3.4.1</w:t>
      </w:r>
      <w:r w:rsidRPr="00410461">
        <w:tab/>
        <w:t>Architecture</w:t>
      </w:r>
      <w:bookmarkEnd w:id="168"/>
    </w:p>
    <w:p w14:paraId="3A74876C" w14:textId="77777777" w:rsidR="003C6706" w:rsidRPr="00410461" w:rsidRDefault="003C6706" w:rsidP="003C6706">
      <w:r w:rsidRPr="00410461">
        <w:t>In the EPC network, the ePDG is the gateway which allows interworking between non-3GPP access and 3GPP network. The ePDG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The ePDG shall include an IRI-POI that has the LI capabilities to generate the target UE’s bearer related xIRI.</w:t>
      </w:r>
    </w:p>
    <w:p w14:paraId="66F48E9C" w14:textId="77777777" w:rsidR="003C6706" w:rsidRPr="00410461" w:rsidRDefault="003C6706" w:rsidP="003C6706">
      <w:r w:rsidRPr="00410461">
        <w:t xml:space="preserve">In addition, the ePDG shall include a CC-POI that has the LI capabilities to duplicate the user plane packets from the EPS bearers related to a target UE. </w:t>
      </w:r>
    </w:p>
    <w:p w14:paraId="4F0FD60E" w14:textId="72D71744" w:rsidR="003C6706" w:rsidRPr="00410461" w:rsidRDefault="003C6706" w:rsidP="003C6706">
      <w:pPr>
        <w:rPr>
          <w:szCs w:val="22"/>
        </w:rPr>
      </w:pPr>
      <w:r w:rsidRPr="00410461">
        <w:rPr>
          <w:szCs w:val="22"/>
        </w:rPr>
        <w:t>Figure 6.3-</w:t>
      </w:r>
      <w:r w:rsidR="00C2354A">
        <w:rPr>
          <w:szCs w:val="22"/>
        </w:rPr>
        <w:t>4</w:t>
      </w:r>
      <w:r w:rsidRPr="00410461">
        <w:rPr>
          <w:szCs w:val="22"/>
        </w:rPr>
        <w:t xml:space="preserve"> shows the LI architecture for ePDG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1.7pt;height:479.15pt" o:ole="">
            <v:imagedata r:id="rId50" o:title=""/>
          </v:shape>
          <o:OLEObject Type="Embed" ProgID="Visio.Drawing.15" ShapeID="_x0000_i1041" DrawAspect="Content" ObjectID="_1771875216" r:id="rId51"/>
        </w:object>
      </w:r>
    </w:p>
    <w:p w14:paraId="174796A4" w14:textId="45CA97E5" w:rsidR="003C6706" w:rsidRPr="00410461" w:rsidRDefault="003C6706" w:rsidP="003C6706">
      <w:pPr>
        <w:pStyle w:val="TF"/>
      </w:pPr>
      <w:r w:rsidRPr="00410461">
        <w:t>Figure 6.3-</w:t>
      </w:r>
      <w:r w:rsidR="00C2354A">
        <w:t>4</w:t>
      </w:r>
      <w:r w:rsidRPr="00410461">
        <w:t>: LI architecture for LI at ePDG</w:t>
      </w:r>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The LIPF present in the ADMF provisions IRI-POI present in the ePDG, MDF2 and MDF3 over the LI_X1 interfaces. To enable the interception of the target's user plane packets (e.g. when the warrant requires the interception of communication contents), the CC-POI present in the ePDG is also provisioned with the intercept data.</w:t>
      </w:r>
    </w:p>
    <w:p w14:paraId="15B9895D" w14:textId="5AB082F6" w:rsidR="003C6706" w:rsidRPr="00410461" w:rsidRDefault="003C6706" w:rsidP="003C6706">
      <w:pPr>
        <w:pStyle w:val="NO"/>
      </w:pPr>
      <w:r w:rsidRPr="00410461">
        <w:t>NOTE 2:</w:t>
      </w:r>
      <w:r w:rsidRPr="00410461">
        <w:tab/>
      </w:r>
      <w:r w:rsidR="00190419" w:rsidRPr="00410461">
        <w:t>The IRI-POI and CC-POI represented in figure 6.3-3 are logical functions and require correlation information be shared between them; they may be handled by the same process within the ePDG.</w:t>
      </w:r>
    </w:p>
    <w:p w14:paraId="09D76079" w14:textId="77777777" w:rsidR="003C6706" w:rsidRPr="00410461" w:rsidRDefault="003C6706" w:rsidP="003C6706">
      <w:r w:rsidRPr="00410461">
        <w:t>The IRI-POI present in the ePDG detects the target UE's bearer activation, modification and deactivation, generates and delivers the xIRI to the MDF2 over LI_X2. The MDF2 delivers the IRI messages to the LEMF over LI_HI2.</w:t>
      </w:r>
    </w:p>
    <w:p w14:paraId="269CB177" w14:textId="77777777" w:rsidR="003C6706" w:rsidRPr="00410461" w:rsidRDefault="003C6706" w:rsidP="003C6706">
      <w:r w:rsidRPr="00410461">
        <w:t>The CC-POI present in the ePDG generates the xCC from the user plane packets and delivers the xCC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69" w:name="_Toc161252479"/>
      <w:r w:rsidRPr="00410461">
        <w:lastRenderedPageBreak/>
        <w:t>6.3.4.2</w:t>
      </w:r>
      <w:r w:rsidRPr="00410461">
        <w:tab/>
        <w:t>Target identities</w:t>
      </w:r>
      <w:bookmarkEnd w:id="169"/>
    </w:p>
    <w:p w14:paraId="0D0F07D3" w14:textId="77777777" w:rsidR="003C6706" w:rsidRPr="00410461" w:rsidRDefault="003C6706" w:rsidP="003C6706">
      <w:r w:rsidRPr="00410461">
        <w:t>The target identities which the LIPF present in the ADMF provisions to the IRI-POI and CC-POI present in the ePDG are specified in TS 33.107 [11].</w:t>
      </w:r>
    </w:p>
    <w:p w14:paraId="14ABE406" w14:textId="77777777" w:rsidR="003C6706" w:rsidRPr="00410461" w:rsidRDefault="003C6706" w:rsidP="003C6706">
      <w:pPr>
        <w:pStyle w:val="Heading4"/>
      </w:pPr>
      <w:bookmarkStart w:id="170" w:name="_Toc161252480"/>
      <w:r w:rsidRPr="00410461">
        <w:t>6.3.4.3</w:t>
      </w:r>
      <w:r w:rsidRPr="00410461">
        <w:tab/>
        <w:t>IRI events</w:t>
      </w:r>
      <w:bookmarkEnd w:id="170"/>
    </w:p>
    <w:p w14:paraId="215780C4" w14:textId="77777777" w:rsidR="003C6706" w:rsidRPr="00410461" w:rsidRDefault="003C6706" w:rsidP="003C6706">
      <w:r w:rsidRPr="00410461">
        <w:t>The IRI-POI present in the ePDG shall generate xIRI, when it detects the applicable events specified in TS 33.107 [11].</w:t>
      </w:r>
    </w:p>
    <w:p w14:paraId="34F396BA" w14:textId="77777777" w:rsidR="003C6706" w:rsidRPr="00410461" w:rsidRDefault="003C6706" w:rsidP="003C6706">
      <w:pPr>
        <w:pStyle w:val="Heading4"/>
      </w:pPr>
      <w:bookmarkStart w:id="171" w:name="_Toc161252481"/>
      <w:r w:rsidRPr="00410461">
        <w:t>6.3.4.4</w:t>
      </w:r>
      <w:r w:rsidRPr="00410461">
        <w:tab/>
        <w:t>Common IRI parameters</w:t>
      </w:r>
      <w:bookmarkEnd w:id="171"/>
    </w:p>
    <w:p w14:paraId="7FEA27E5" w14:textId="7C5BB307" w:rsidR="003C6706" w:rsidRPr="00410461" w:rsidRDefault="003C6706" w:rsidP="003C6706">
      <w:r w:rsidRPr="00410461">
        <w:t xml:space="preserve">The list of xIRI parameters </w:t>
      </w:r>
      <w:r w:rsidR="00DF669A" w:rsidRPr="00410461">
        <w:t>is</w:t>
      </w:r>
      <w:r w:rsidRPr="00410461">
        <w:t xml:space="preserve"> specified in TS 33.128 [15]. Each xIRI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2" w:name="_Toc161252482"/>
      <w:r w:rsidRPr="00410461">
        <w:t>6.3.4.5</w:t>
      </w:r>
      <w:r w:rsidRPr="00410461">
        <w:tab/>
        <w:t>Specific IRI parameters</w:t>
      </w:r>
      <w:bookmarkEnd w:id="172"/>
    </w:p>
    <w:p w14:paraId="3B798FD8" w14:textId="77777777" w:rsidR="003C6706" w:rsidRPr="00410461" w:rsidRDefault="003C6706" w:rsidP="003C6706">
      <w:r w:rsidRPr="00410461">
        <w:t>The parameters in each xIRI are defined in TS 33.128 [15].</w:t>
      </w:r>
    </w:p>
    <w:p w14:paraId="4190259D" w14:textId="77777777" w:rsidR="003C6706" w:rsidRPr="00410461" w:rsidRDefault="003C6706" w:rsidP="003C6706">
      <w:pPr>
        <w:pStyle w:val="Heading4"/>
      </w:pPr>
      <w:bookmarkStart w:id="173" w:name="_Toc161252483"/>
      <w:r w:rsidRPr="00410461">
        <w:t>6.3.4.6</w:t>
      </w:r>
      <w:r w:rsidRPr="00410461">
        <w:tab/>
        <w:t>Network topologies</w:t>
      </w:r>
      <w:bookmarkEnd w:id="173"/>
    </w:p>
    <w:p w14:paraId="51FFD133" w14:textId="77777777" w:rsidR="003C6706" w:rsidRPr="00410461" w:rsidRDefault="003C6706" w:rsidP="003C6706">
      <w:r w:rsidRPr="00410461">
        <w:t>The ePDG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4" w:name="_Toc161252484"/>
      <w:r w:rsidRPr="00410461">
        <w:t>6.</w:t>
      </w:r>
      <w:r w:rsidR="00BE77E9" w:rsidRPr="00410461">
        <w:t>4</w:t>
      </w:r>
      <w:r w:rsidRPr="00410461">
        <w:tab/>
      </w:r>
      <w:r w:rsidR="007C6153" w:rsidRPr="00410461">
        <w:t>3</w:t>
      </w:r>
      <w:r w:rsidRPr="00410461">
        <w:t>G</w:t>
      </w:r>
      <w:bookmarkEnd w:id="174"/>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75" w:name="_Toc161252485"/>
      <w:r w:rsidRPr="00410461">
        <w:t>6.5</w:t>
      </w:r>
      <w:r w:rsidRPr="00410461">
        <w:tab/>
        <w:t>VoNR</w:t>
      </w:r>
      <w:bookmarkEnd w:id="175"/>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LI requirements for VoNR based on IMS are defined in clause 7.4 of the present document.</w:t>
      </w:r>
    </w:p>
    <w:p w14:paraId="46AF3AF5" w14:textId="01BA6002" w:rsidR="0063363D" w:rsidRPr="00410461" w:rsidRDefault="0063363D" w:rsidP="0063363D">
      <w:pPr>
        <w:pStyle w:val="Heading2"/>
      </w:pPr>
      <w:bookmarkStart w:id="176" w:name="_Toc161252486"/>
      <w:r w:rsidRPr="00410461">
        <w:lastRenderedPageBreak/>
        <w:t>6.6</w:t>
      </w:r>
      <w:r w:rsidRPr="00410461">
        <w:tab/>
        <w:t>4G/5G Interworking</w:t>
      </w:r>
      <w:bookmarkEnd w:id="176"/>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0.85pt;height:279.45pt" o:ole="">
            <v:imagedata r:id="rId52" o:title=""/>
          </v:shape>
          <o:OLEObject Type="Embed" ProgID="Visio.Drawing.15" ShapeID="_x0000_i1042" DrawAspect="Content" ObjectID="_1771875217" r:id="rId53"/>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7" w:name="_Toc161252487"/>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7"/>
    </w:p>
    <w:p w14:paraId="7933A5D2" w14:textId="77777777" w:rsidR="000C54E1" w:rsidRPr="00410461" w:rsidRDefault="000C54E1" w:rsidP="000C54E1">
      <w:pPr>
        <w:pStyle w:val="Heading2"/>
      </w:pPr>
      <w:bookmarkStart w:id="178" w:name="_Toc161252488"/>
      <w:r w:rsidRPr="00410461">
        <w:t>7.1</w:t>
      </w:r>
      <w:r w:rsidRPr="00410461">
        <w:tab/>
        <w:t>General</w:t>
      </w:r>
      <w:bookmarkEnd w:id="178"/>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1E4AD946" w14:textId="0021D186" w:rsidR="000C54E1" w:rsidRPr="00410461" w:rsidRDefault="001A525E" w:rsidP="009537A8">
      <w:pPr>
        <w:pStyle w:val="Heading2"/>
      </w:pPr>
      <w:bookmarkStart w:id="179" w:name="_Toc161252489"/>
      <w:r w:rsidRPr="00410461">
        <w:t>7.2</w:t>
      </w:r>
      <w:r w:rsidRPr="00410461">
        <w:tab/>
        <w:t>Central s</w:t>
      </w:r>
      <w:r w:rsidR="000C54E1" w:rsidRPr="00410461">
        <w:t xml:space="preserve">ubscriber </w:t>
      </w:r>
      <w:r w:rsidRPr="00410461">
        <w:t>m</w:t>
      </w:r>
      <w:r w:rsidR="00A9033F" w:rsidRPr="00410461">
        <w:t>anagement</w:t>
      </w:r>
      <w:bookmarkEnd w:id="179"/>
    </w:p>
    <w:p w14:paraId="387E1664" w14:textId="77777777" w:rsidR="000C54E1" w:rsidRPr="00410461" w:rsidRDefault="000C54E1" w:rsidP="000C54E1">
      <w:pPr>
        <w:pStyle w:val="Heading3"/>
      </w:pPr>
      <w:bookmarkStart w:id="180" w:name="_Toc161252490"/>
      <w:r w:rsidRPr="00410461">
        <w:t>7.2.1</w:t>
      </w:r>
      <w:r w:rsidRPr="00410461">
        <w:tab/>
        <w:t>General</w:t>
      </w:r>
      <w:bookmarkEnd w:id="180"/>
    </w:p>
    <w:p w14:paraId="6FBE77F9" w14:textId="31C30B56"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This </w:t>
      </w:r>
      <w:r w:rsidR="00753C45">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1" w:name="_Toc161252491"/>
      <w:r w:rsidRPr="00410461">
        <w:lastRenderedPageBreak/>
        <w:t>7.2.2</w:t>
      </w:r>
      <w:r w:rsidRPr="00410461">
        <w:tab/>
        <w:t>LI at UDM</w:t>
      </w:r>
      <w:bookmarkEnd w:id="181"/>
    </w:p>
    <w:p w14:paraId="16D08E49" w14:textId="77777777" w:rsidR="000C54E1" w:rsidRPr="00410461" w:rsidRDefault="000C54E1" w:rsidP="00182F94">
      <w:pPr>
        <w:pStyle w:val="Heading4"/>
      </w:pPr>
      <w:bookmarkStart w:id="182" w:name="_Toc161252492"/>
      <w:r w:rsidRPr="00410461">
        <w:t>7.2.2.1</w:t>
      </w:r>
      <w:r w:rsidRPr="00410461">
        <w:tab/>
        <w:t>Architecture</w:t>
      </w:r>
      <w:bookmarkEnd w:id="182"/>
    </w:p>
    <w:p w14:paraId="59EF4C47" w14:textId="60B1C273"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r w:rsidR="003B5D03" w:rsidRPr="00410461">
        <w:rPr>
          <w:szCs w:val="22"/>
        </w:rPr>
        <w:t>xIRI</w:t>
      </w:r>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figure 7.2-1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15pt;height:416.55pt" o:ole="">
            <v:imagedata r:id="rId54" o:title=""/>
          </v:shape>
          <o:OLEObject Type="Embed" ProgID="Visio.Drawing.15" ShapeID="_x0000_i1043" DrawAspect="Content" ObjectID="_1771875218" r:id="rId55"/>
        </w:object>
      </w:r>
    </w:p>
    <w:p w14:paraId="4C4E1DC1" w14:textId="44994E9A" w:rsidR="000C54E1" w:rsidRPr="00410461" w:rsidRDefault="00415384" w:rsidP="00CB28A6">
      <w:pPr>
        <w:pStyle w:val="TF"/>
        <w:rPr>
          <w:szCs w:val="22"/>
        </w:rPr>
      </w:pPr>
      <w:r w:rsidRPr="00410461">
        <w:t>Figure 7.2-1: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36B7108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r w:rsidR="003B5D03" w:rsidRPr="00410461">
        <w:t>xIRI</w:t>
      </w:r>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xIRI </w:t>
      </w:r>
      <w:r w:rsidRPr="00410461">
        <w:t>to the LEMF over LI_H2</w:t>
      </w:r>
      <w:r w:rsidR="00365EA0" w:rsidRPr="00410461">
        <w:t>.</w:t>
      </w:r>
    </w:p>
    <w:p w14:paraId="7A35AF3F" w14:textId="683B83D2" w:rsidR="000C54E1" w:rsidRPr="00410461" w:rsidRDefault="00415384" w:rsidP="00182F94">
      <w:pPr>
        <w:pStyle w:val="Heading4"/>
      </w:pPr>
      <w:bookmarkStart w:id="183" w:name="_Toc161252493"/>
      <w:r w:rsidRPr="00410461">
        <w:lastRenderedPageBreak/>
        <w:t>7.2.2.2</w:t>
      </w:r>
      <w:r w:rsidRPr="00410461">
        <w:tab/>
        <w:t>Target i</w:t>
      </w:r>
      <w:r w:rsidR="000C54E1" w:rsidRPr="00410461">
        <w:t>dentities</w:t>
      </w:r>
      <w:bookmarkEnd w:id="183"/>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2D2387" w:rsidRDefault="00612E08" w:rsidP="00612E08">
      <w:pPr>
        <w:pStyle w:val="B1"/>
        <w:rPr>
          <w:lang w:val="de-DE"/>
        </w:rPr>
      </w:pPr>
      <w:r w:rsidRPr="002D2387">
        <w:rPr>
          <w:lang w:val="de-DE"/>
        </w:rPr>
        <w:t>-</w:t>
      </w:r>
      <w:r w:rsidRPr="002D2387">
        <w:rPr>
          <w:lang w:val="de-DE"/>
        </w:rPr>
        <w:tab/>
        <w:t>SUPI</w:t>
      </w:r>
      <w:r w:rsidR="00985273" w:rsidRPr="002D2387">
        <w:rPr>
          <w:lang w:val="de-DE"/>
        </w:rPr>
        <w:t>.</w:t>
      </w:r>
    </w:p>
    <w:p w14:paraId="19A24C6A" w14:textId="4A7019E5" w:rsidR="000C54E1" w:rsidRPr="002D2387" w:rsidRDefault="00FC6D5A" w:rsidP="00CB28A6">
      <w:pPr>
        <w:pStyle w:val="B1"/>
        <w:rPr>
          <w:lang w:val="de-DE"/>
        </w:rPr>
      </w:pPr>
      <w:r w:rsidRPr="002D2387">
        <w:rPr>
          <w:lang w:val="de-DE"/>
        </w:rPr>
        <w:t>-</w:t>
      </w:r>
      <w:r w:rsidRPr="002D2387">
        <w:rPr>
          <w:lang w:val="de-DE"/>
        </w:rPr>
        <w:tab/>
      </w:r>
      <w:r w:rsidR="000C54E1" w:rsidRPr="002D2387">
        <w:rPr>
          <w:lang w:val="de-DE"/>
        </w:rPr>
        <w:t>PEI</w:t>
      </w:r>
      <w:r w:rsidR="00985273" w:rsidRPr="002D2387">
        <w:rPr>
          <w:lang w:val="de-DE"/>
        </w:rPr>
        <w:t>.</w:t>
      </w:r>
    </w:p>
    <w:p w14:paraId="025A3C07" w14:textId="770CBE1D" w:rsidR="000C54E1" w:rsidRPr="002D2387" w:rsidRDefault="00FC6D5A" w:rsidP="00CB28A6">
      <w:pPr>
        <w:pStyle w:val="B1"/>
        <w:rPr>
          <w:lang w:val="de-DE"/>
        </w:rPr>
      </w:pPr>
      <w:r w:rsidRPr="002D2387">
        <w:rPr>
          <w:lang w:val="de-DE"/>
        </w:rPr>
        <w:t>-</w:t>
      </w:r>
      <w:r w:rsidRPr="002D2387">
        <w:rPr>
          <w:lang w:val="de-DE"/>
        </w:rPr>
        <w:tab/>
      </w:r>
      <w:r w:rsidR="00BE77E9" w:rsidRPr="002D2387">
        <w:rPr>
          <w:lang w:val="de-DE"/>
        </w:rPr>
        <w:t>GPSI</w:t>
      </w:r>
      <w:r w:rsidR="00985273" w:rsidRPr="002D2387">
        <w:rPr>
          <w:lang w:val="de-DE"/>
        </w:rPr>
        <w:t>.</w:t>
      </w:r>
    </w:p>
    <w:p w14:paraId="5ABD90E3" w14:textId="1A27E56B" w:rsidR="000C54E1" w:rsidRPr="002D2387" w:rsidRDefault="00FC6D5A" w:rsidP="00CB28A6">
      <w:pPr>
        <w:pStyle w:val="B1"/>
        <w:rPr>
          <w:lang w:val="de-DE"/>
        </w:rPr>
      </w:pPr>
      <w:r w:rsidRPr="002D2387">
        <w:rPr>
          <w:lang w:val="de-DE"/>
        </w:rPr>
        <w:t>-</w:t>
      </w:r>
      <w:r w:rsidRPr="002D2387">
        <w:rPr>
          <w:lang w:val="de-DE"/>
        </w:rPr>
        <w:tab/>
      </w:r>
      <w:r w:rsidR="009E3D34" w:rsidRPr="002D2387">
        <w:rPr>
          <w:lang w:val="de-DE"/>
        </w:rPr>
        <w:t>IMPU/IMPI</w:t>
      </w:r>
      <w:r w:rsidR="00612E08" w:rsidRPr="002D2387">
        <w:rPr>
          <w:lang w:val="de-DE"/>
        </w:rPr>
        <w:t>.</w:t>
      </w:r>
    </w:p>
    <w:p w14:paraId="356C4516" w14:textId="2C025233" w:rsidR="000C54E1" w:rsidRPr="00410461" w:rsidRDefault="000C54E1" w:rsidP="000C54E1">
      <w:r w:rsidRPr="00410461">
        <w:t xml:space="preserve">The interception performed on the above identities are mutually independent, even though, an </w:t>
      </w:r>
      <w:r w:rsidR="003B5D03" w:rsidRPr="00410461">
        <w:t>xIRI</w:t>
      </w:r>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4" w:name="_Toc161252494"/>
      <w:r w:rsidRPr="00410461">
        <w:t>7.2.2.3</w:t>
      </w:r>
      <w:r w:rsidRPr="00410461">
        <w:tab/>
        <w:t>Identity p</w:t>
      </w:r>
      <w:r w:rsidR="00A9033F" w:rsidRPr="00410461">
        <w:t>rivacy</w:t>
      </w:r>
      <w:bookmarkEnd w:id="184"/>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85" w:name="_Toc161252495"/>
      <w:r w:rsidRPr="00410461">
        <w:t>7.2.2.</w:t>
      </w:r>
      <w:r w:rsidR="00A9033F" w:rsidRPr="00410461">
        <w:t>4</w:t>
      </w:r>
      <w:r w:rsidR="00C31DA0" w:rsidRPr="00410461">
        <w:tab/>
        <w:t>IRI e</w:t>
      </w:r>
      <w:r w:rsidRPr="00410461">
        <w:t>vents</w:t>
      </w:r>
      <w:bookmarkEnd w:id="185"/>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r w:rsidR="003B5D03" w:rsidRPr="00410461">
        <w:t>xIRI,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t>ProSe target identifier deconcealment.</w:t>
      </w:r>
    </w:p>
    <w:p w14:paraId="615D9168" w14:textId="77777777" w:rsidR="005173CC" w:rsidRPr="00410461" w:rsidRDefault="005173CC" w:rsidP="005173CC">
      <w:pPr>
        <w:pStyle w:val="B1"/>
      </w:pPr>
      <w:r>
        <w:t>-</w:t>
      </w:r>
      <w:r>
        <w:tab/>
        <w:t>ProSe target authentication.</w:t>
      </w:r>
    </w:p>
    <w:p w14:paraId="1DE3F60C" w14:textId="3E161190" w:rsidR="00A41582" w:rsidRPr="00410461" w:rsidRDefault="00A41582" w:rsidP="00A41582">
      <w:r w:rsidRPr="00410461">
        <w:t>A serving system xIRI is generated when the IRI-POI present in the UDM detects the target UE registration or re-registration related notifications. The AMF Id or the MME Id, or the VPLMN Id (when the other two are not known) is used as the serving system identifier in a serving system xIRI.</w:t>
      </w:r>
      <w:r w:rsidR="00FD0324">
        <w:t xml:space="preserve"> A serving system xIRI is also generated when the IRI-POI in the UDM detects that the target ProSe remote UE has utilized a ProSe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The serving system xIRI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xIRI is generated when the IRI-POI present in the UDM detects that the GPSI, or SUPI, or PEI </w:t>
      </w:r>
      <w:r>
        <w:t>associated to the target has</w:t>
      </w:r>
      <w:r w:rsidRPr="009966E7">
        <w:t xml:space="preserve"> changed. In addition, a subscriber record change xIRI is generated when the associated GPSI or, SUPI, or PEI </w:t>
      </w:r>
      <w:r>
        <w:t xml:space="preserve">for the target </w:t>
      </w:r>
      <w:r w:rsidRPr="009966E7">
        <w:t>is de-provisioned. A subscriber record change xIRI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A cancel location xIRI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A cancel location xIRI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lastRenderedPageBreak/>
        <w:t>A location information request xIRI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xIRI is generated when the IRI-POI in the UDM detects that the UDM received a LocationInfoRequest from an NF service consumer (i.e. HSS) </w:t>
      </w:r>
      <w:r>
        <w:t xml:space="preserve">for the target </w:t>
      </w:r>
      <w:r w:rsidRPr="009966E7">
        <w:t>and responds with a LocationInfoResult to the NF service consumer.</w:t>
      </w:r>
    </w:p>
    <w:p w14:paraId="5DAF95FA" w14:textId="77777777" w:rsidR="00B4235E" w:rsidRPr="009966E7" w:rsidRDefault="00B4235E" w:rsidP="00B4235E">
      <w:r w:rsidRPr="009966E7">
        <w:t>A UE information response xIRI is generated when the IRI-POI present in the UDM detects that the UDM received a ProvideUeInfo request</w:t>
      </w:r>
      <w:r>
        <w:t xml:space="preserve"> for the target UE</w:t>
      </w:r>
      <w:r w:rsidRPr="009966E7">
        <w:t xml:space="preserve"> and returns a UeInfo response.</w:t>
      </w:r>
    </w:p>
    <w:p w14:paraId="34198272" w14:textId="1C4B7B1D" w:rsidR="00B4235E" w:rsidRDefault="00B4235E" w:rsidP="00B4235E">
      <w:r w:rsidRPr="009966E7">
        <w:t xml:space="preserve">A UE authentication response xIRI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xIRI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ProSe target identifier deconcealment xIRI is generated when the IRI-POI in the UDM </w:t>
      </w:r>
      <w:r w:rsidRPr="00EB3368">
        <w:t xml:space="preserve">detects </w:t>
      </w:r>
      <w:r>
        <w:t>that the UDM has responded to a request from the NF consumer (i.e. the 5G PKMF) to perform SUCI to SUPI deconcealment for a ProSe remote UE.</w:t>
      </w:r>
    </w:p>
    <w:p w14:paraId="7734A707" w14:textId="77777777" w:rsidR="009C7165" w:rsidRPr="009966E7" w:rsidRDefault="009C7165" w:rsidP="009C7165">
      <w:r>
        <w:t xml:space="preserve">A ProSe target authentication record xIRI is generated </w:t>
      </w:r>
      <w:r w:rsidRPr="00EB3368">
        <w:t xml:space="preserve">when the IRI-POI present in the UDM detects </w:t>
      </w:r>
      <w:r>
        <w:t>that the UDM has responded to an authentication request from the AUSF for a ProSe remote UE.</w:t>
      </w:r>
    </w:p>
    <w:p w14:paraId="77D9D50D" w14:textId="149D9A65" w:rsidR="000C54E1" w:rsidRPr="00410461" w:rsidRDefault="000C54E1" w:rsidP="00A41582">
      <w:pPr>
        <w:pStyle w:val="Heading4"/>
      </w:pPr>
      <w:bookmarkStart w:id="186" w:name="_Toc161252496"/>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86"/>
    </w:p>
    <w:p w14:paraId="0790D39F" w14:textId="6AED0437" w:rsidR="00030493" w:rsidRPr="00410461" w:rsidRDefault="00030493" w:rsidP="00030493">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xIRI</w:t>
      </w:r>
      <w:r w:rsidR="00466CF0" w:rsidRPr="00410461">
        <w:t>s</w:t>
      </w:r>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7" w:name="_Toc161252497"/>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7"/>
    </w:p>
    <w:p w14:paraId="7E27760D" w14:textId="23D7A231" w:rsidR="000C54E1" w:rsidRPr="00410461" w:rsidRDefault="00990383" w:rsidP="00FC6D5A">
      <w:pPr>
        <w:pStyle w:val="NO"/>
      </w:pPr>
      <w:r w:rsidRPr="00410461">
        <w:t>The parameters in each</w:t>
      </w:r>
      <w:r w:rsidR="00F2301B" w:rsidRPr="00410461">
        <w:t xml:space="preserve"> xIRI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8" w:name="_Toc161252498"/>
      <w:r w:rsidRPr="00410461">
        <w:t>7.2.</w:t>
      </w:r>
      <w:r w:rsidR="00BD7BE1" w:rsidRPr="00410461">
        <w:t>2</w:t>
      </w:r>
      <w:r w:rsidRPr="00410461">
        <w:t>.</w:t>
      </w:r>
      <w:r w:rsidR="00A9033F" w:rsidRPr="00410461">
        <w:t>7</w:t>
      </w:r>
      <w:r w:rsidR="00C31DA0" w:rsidRPr="00410461">
        <w:tab/>
        <w:t>Network t</w:t>
      </w:r>
      <w:r w:rsidRPr="00410461">
        <w:t>opologies</w:t>
      </w:r>
      <w:bookmarkEnd w:id="188"/>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89" w:name="_Toc161252499"/>
      <w:r w:rsidRPr="00410461">
        <w:t>7.2.3</w:t>
      </w:r>
      <w:r w:rsidRPr="00410461">
        <w:tab/>
        <w:t>LI at HSS</w:t>
      </w:r>
      <w:bookmarkEnd w:id="189"/>
    </w:p>
    <w:p w14:paraId="06BC36CD" w14:textId="77777777" w:rsidR="00DA4B87" w:rsidRPr="00410461" w:rsidRDefault="00DA4B87" w:rsidP="00DA4B87">
      <w:pPr>
        <w:pStyle w:val="Heading4"/>
      </w:pPr>
      <w:bookmarkStart w:id="190" w:name="_Toc161252500"/>
      <w:r w:rsidRPr="00410461">
        <w:t>7.2.3.1</w:t>
      </w:r>
      <w:r w:rsidRPr="00410461">
        <w:tab/>
        <w:t>Architecture</w:t>
      </w:r>
      <w:bookmarkEnd w:id="190"/>
    </w:p>
    <w:p w14:paraId="7D8EFBDC" w14:textId="3C8FE499" w:rsidR="00DA4B87" w:rsidRPr="00410461" w:rsidRDefault="00DA4B87" w:rsidP="00DA4B87">
      <w:r w:rsidRPr="00410461">
        <w:t>The</w:t>
      </w:r>
      <w:r w:rsidR="00210F1F" w:rsidRPr="00410461">
        <w:t xml:space="preserve"> </w:t>
      </w:r>
      <w:hyperlink r:id="rId56" w:tooltip="Home Subscriber Server" w:history="1">
        <w:r w:rsidRPr="00410461">
          <w:t>HSS</w:t>
        </w:r>
      </w:hyperlink>
      <w:r w:rsidR="00210F1F" w:rsidRPr="00410461">
        <w:t xml:space="preserve"> </w:t>
      </w:r>
      <w:r w:rsidRPr="00410461">
        <w:t>contains the subscription-related information for all users served by the CSP. The HSS provides the support functions in the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xIRIs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FE370AA"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13EC8D64"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2D6DBD5E" w14:textId="77777777" w:rsidR="00DA4B87" w:rsidRPr="00410461" w:rsidRDefault="00DA4B87" w:rsidP="00DA4B87">
      <w:pPr>
        <w:rPr>
          <w:szCs w:val="22"/>
        </w:rPr>
      </w:pPr>
      <w:r w:rsidRPr="00410461">
        <w:rPr>
          <w:szCs w:val="22"/>
        </w:rPr>
        <w:t>Extending the generic LI architecture presented in clause 5, figure 7.2-2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7pt;height:422.55pt" o:ole="">
            <v:imagedata r:id="rId57" o:title=""/>
          </v:shape>
          <o:OLEObject Type="Embed" ProgID="Visio.Drawing.15" ShapeID="_x0000_i1044" DrawAspect="Content" ObjectID="_1771875219" r:id="rId58"/>
        </w:object>
      </w:r>
    </w:p>
    <w:p w14:paraId="237052E2" w14:textId="77777777" w:rsidR="00DA4B87" w:rsidRPr="00410461" w:rsidRDefault="00DA4B87" w:rsidP="00DA4B87">
      <w:pPr>
        <w:pStyle w:val="TF"/>
        <w:rPr>
          <w:szCs w:val="22"/>
        </w:rPr>
      </w:pPr>
      <w:r w:rsidRPr="00410461">
        <w:t>Figure 7.2-2: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77777777" w:rsidR="00DA4B87" w:rsidRPr="00410461" w:rsidRDefault="00DA4B87" w:rsidP="00DA4B87">
      <w:r w:rsidRPr="00410461">
        <w:t>The IRI-POI present in the HSS detects the target UE's service area registration and subscription related functions, generates and delivers the xIRI to the MDF2 over LI_X2. The MDF2 generates and delivers the IRI messages based on received xIRI to the LEMF over LI_H2.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When multiple intercepts are active, IRI-POI functions in the HSS may send one xIRI which can then be distributed to the LEMFs associated with those multiple intercepts from the MDF2.</w:t>
      </w:r>
    </w:p>
    <w:p w14:paraId="505F55D8" w14:textId="77777777" w:rsidR="00DA4B87" w:rsidRPr="00410461" w:rsidRDefault="00DA4B87" w:rsidP="00DA4B87">
      <w:pPr>
        <w:pStyle w:val="Heading4"/>
      </w:pPr>
      <w:bookmarkStart w:id="191" w:name="_Toc161252501"/>
      <w:r w:rsidRPr="00410461">
        <w:t>7.2.3.2</w:t>
      </w:r>
      <w:r w:rsidRPr="00410461">
        <w:tab/>
        <w:t>Target identities</w:t>
      </w:r>
      <w:bookmarkEnd w:id="191"/>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2D2387" w:rsidRDefault="00DA4B87" w:rsidP="00DA4B87">
      <w:pPr>
        <w:pStyle w:val="B1"/>
        <w:rPr>
          <w:lang w:val="de-DE"/>
        </w:rPr>
      </w:pPr>
      <w:r w:rsidRPr="002D2387">
        <w:rPr>
          <w:lang w:val="de-DE"/>
        </w:rPr>
        <w:t>-</w:t>
      </w:r>
      <w:r w:rsidRPr="002D2387">
        <w:rPr>
          <w:lang w:val="de-DE"/>
        </w:rPr>
        <w:tab/>
        <w:t>IMSI.</w:t>
      </w:r>
    </w:p>
    <w:p w14:paraId="1E8A5E66" w14:textId="77777777" w:rsidR="00DA4B87" w:rsidRPr="002D2387" w:rsidRDefault="00DA4B87" w:rsidP="00DA4B87">
      <w:pPr>
        <w:pStyle w:val="B1"/>
        <w:rPr>
          <w:lang w:val="de-DE"/>
        </w:rPr>
      </w:pPr>
      <w:r w:rsidRPr="002D2387">
        <w:rPr>
          <w:lang w:val="de-DE"/>
        </w:rPr>
        <w:t>-</w:t>
      </w:r>
      <w:r w:rsidRPr="002D2387">
        <w:rPr>
          <w:lang w:val="de-DE"/>
        </w:rPr>
        <w:tab/>
        <w:t>IMEI.</w:t>
      </w:r>
    </w:p>
    <w:p w14:paraId="3D543F61" w14:textId="77777777" w:rsidR="00DA4B87" w:rsidRPr="002D2387" w:rsidRDefault="00DA4B87" w:rsidP="00DA4B87">
      <w:pPr>
        <w:pStyle w:val="B1"/>
        <w:rPr>
          <w:lang w:val="de-DE"/>
        </w:rPr>
      </w:pPr>
      <w:r w:rsidRPr="002D2387">
        <w:rPr>
          <w:lang w:val="de-DE"/>
        </w:rPr>
        <w:lastRenderedPageBreak/>
        <w:t>-</w:t>
      </w:r>
      <w:r w:rsidRPr="002D2387">
        <w:rPr>
          <w:lang w:val="de-DE"/>
        </w:rPr>
        <w:tab/>
        <w:t>MSISDN.</w:t>
      </w:r>
    </w:p>
    <w:p w14:paraId="64103B49" w14:textId="77777777" w:rsidR="00DA4B87" w:rsidRPr="002D2387" w:rsidRDefault="00DA4B87" w:rsidP="00DA4B87">
      <w:pPr>
        <w:pStyle w:val="B1"/>
        <w:rPr>
          <w:lang w:val="de-DE"/>
        </w:rPr>
      </w:pPr>
      <w:r w:rsidRPr="002D2387">
        <w:rPr>
          <w:lang w:val="de-DE"/>
        </w:rPr>
        <w:t>-</w:t>
      </w:r>
      <w:r w:rsidRPr="002D2387">
        <w:rPr>
          <w:lang w:val="de-DE"/>
        </w:rPr>
        <w:tab/>
        <w:t>IMPU/IMPI.</w:t>
      </w:r>
    </w:p>
    <w:p w14:paraId="5DBF518F" w14:textId="77777777" w:rsidR="00DA4B87" w:rsidRPr="00410461" w:rsidRDefault="00DA4B87" w:rsidP="00DA4B87">
      <w:r w:rsidRPr="00410461">
        <w:t>The interception performed on the above identities are mutually independent, even though, an xIRI may contain the information about the other identities when available.</w:t>
      </w:r>
    </w:p>
    <w:p w14:paraId="0FA8C653" w14:textId="77777777" w:rsidR="00DA4B87" w:rsidRPr="00410461" w:rsidRDefault="00DA4B87" w:rsidP="00DA4B87">
      <w:pPr>
        <w:pStyle w:val="Heading4"/>
      </w:pPr>
      <w:bookmarkStart w:id="192" w:name="_Toc161252502"/>
      <w:r w:rsidRPr="00410461">
        <w:t>7.2.3.3</w:t>
      </w:r>
      <w:r w:rsidRPr="00410461">
        <w:tab/>
        <w:t>IRI events</w:t>
      </w:r>
      <w:bookmarkEnd w:id="192"/>
    </w:p>
    <w:p w14:paraId="58CD1CCB" w14:textId="57395140" w:rsidR="00DA4B87" w:rsidRPr="00410461" w:rsidRDefault="00DA4B87" w:rsidP="00DA4B87">
      <w:r w:rsidRPr="00410461">
        <w:t>The IRI-POI present in the HSS shall generate xIRI,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xIRI whe</w:t>
      </w:r>
      <w:r>
        <w:t>n the IRI-POI present in the HSS</w:t>
      </w:r>
      <w:r w:rsidRPr="00410461">
        <w:t xml:space="preserve"> detects that </w:t>
      </w:r>
      <w:r>
        <w:t>intercept has been activated for a UE that has existing context in the HSS. Format of this xIRI is described in TS 33.128 [5] clause 7.2.3.3.3.</w:t>
      </w:r>
    </w:p>
    <w:p w14:paraId="0B9E3BB1" w14:textId="77777777" w:rsidR="00F734CB" w:rsidRDefault="00F734CB" w:rsidP="00F734CB">
      <w:r>
        <w:t>If HSS-UDM interworking is supported, the IRI-POI present in the HSS shall generate a serving system xIRI as defined in TS 33.128 [5] clause 7.2.3.3.2.</w:t>
      </w:r>
    </w:p>
    <w:p w14:paraId="5064A375" w14:textId="77777777" w:rsidR="00F734CB" w:rsidRPr="00410461" w:rsidRDefault="00F734CB" w:rsidP="00F734CB">
      <w:r w:rsidRPr="00410461">
        <w:t xml:space="preserve">A serving system xIRI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The serving system xIRI may carry the information of one or more serving systems based on the target UE's network connectivity.</w:t>
      </w:r>
    </w:p>
    <w:p w14:paraId="4FD66BE4" w14:textId="77777777" w:rsidR="00DA4B87" w:rsidRPr="00410461" w:rsidRDefault="00DA4B87" w:rsidP="00DA4B87">
      <w:pPr>
        <w:pStyle w:val="Heading4"/>
      </w:pPr>
      <w:bookmarkStart w:id="193" w:name="_Toc161252503"/>
      <w:r w:rsidRPr="00410461">
        <w:t>7.2.3.4</w:t>
      </w:r>
      <w:r w:rsidRPr="00410461">
        <w:tab/>
        <w:t>Common IRI parameters</w:t>
      </w:r>
      <w:bookmarkEnd w:id="193"/>
    </w:p>
    <w:p w14:paraId="6FF5E2FD" w14:textId="21C7A3E0" w:rsidR="00DA4B87" w:rsidRPr="00410461" w:rsidRDefault="00DA4B87" w:rsidP="00DA4B87">
      <w:r w:rsidRPr="00410461">
        <w:t xml:space="preserve">The list of xIRI parameters </w:t>
      </w:r>
      <w:r w:rsidR="00DF669A" w:rsidRPr="00410461">
        <w:t>is</w:t>
      </w:r>
      <w:r w:rsidRPr="00410461">
        <w:t xml:space="preserve"> specified in TS 33.128 [15]. All xIRIs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4" w:name="_Toc161252504"/>
      <w:r w:rsidRPr="00410461">
        <w:t>7.2.3.5</w:t>
      </w:r>
      <w:r w:rsidRPr="00410461">
        <w:tab/>
        <w:t>Specific IRI parameters</w:t>
      </w:r>
      <w:bookmarkEnd w:id="194"/>
    </w:p>
    <w:p w14:paraId="7C2BD1DF" w14:textId="77777777" w:rsidR="00DA4B87" w:rsidRPr="00410461" w:rsidRDefault="00DA4B87" w:rsidP="006476EB">
      <w:r w:rsidRPr="00410461">
        <w:t>The parameters in each xIRI are defined in TS 33.128 [15].</w:t>
      </w:r>
    </w:p>
    <w:p w14:paraId="381F445C" w14:textId="77777777" w:rsidR="00DA4B87" w:rsidRPr="00410461" w:rsidRDefault="00DA4B87" w:rsidP="00DA4B87">
      <w:pPr>
        <w:pStyle w:val="Heading4"/>
      </w:pPr>
      <w:bookmarkStart w:id="195" w:name="_Toc161252505"/>
      <w:r w:rsidRPr="00410461">
        <w:t>7.2.3.6</w:t>
      </w:r>
      <w:r w:rsidRPr="00410461">
        <w:tab/>
        <w:t>Network topologies</w:t>
      </w:r>
      <w:bookmarkEnd w:id="195"/>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6DE12788" w14:textId="77777777" w:rsidR="00791291" w:rsidRPr="00410461" w:rsidRDefault="00791291" w:rsidP="00791291">
      <w:pPr>
        <w:pStyle w:val="Heading2"/>
      </w:pPr>
      <w:bookmarkStart w:id="196" w:name="_Toc161252506"/>
      <w:r w:rsidRPr="00410461">
        <w:t>7.3</w:t>
      </w:r>
      <w:r w:rsidRPr="00410461">
        <w:tab/>
        <w:t>Location</w:t>
      </w:r>
      <w:bookmarkEnd w:id="196"/>
    </w:p>
    <w:p w14:paraId="71B68A95" w14:textId="77777777" w:rsidR="00791291" w:rsidRPr="00410461" w:rsidRDefault="00791291" w:rsidP="00725E96">
      <w:pPr>
        <w:pStyle w:val="Heading3"/>
      </w:pPr>
      <w:bookmarkStart w:id="197" w:name="_Toc161252507"/>
      <w:r w:rsidRPr="00410461">
        <w:t>7.3.1</w:t>
      </w:r>
      <w:r w:rsidRPr="00410461">
        <w:tab/>
        <w:t>General</w:t>
      </w:r>
      <w:bookmarkEnd w:id="197"/>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198" w:name="_Toc161252508"/>
      <w:r w:rsidRPr="00410461">
        <w:lastRenderedPageBreak/>
        <w:t>7.3.2</w:t>
      </w:r>
      <w:r w:rsidRPr="00410461">
        <w:tab/>
        <w:t>Service usage location r</w:t>
      </w:r>
      <w:r w:rsidR="00935F0A" w:rsidRPr="00410461">
        <w:t>eporting</w:t>
      </w:r>
      <w:bookmarkEnd w:id="198"/>
    </w:p>
    <w:p w14:paraId="7D1A0CEA" w14:textId="23C2EE51" w:rsidR="002F0D2E" w:rsidRPr="00410461" w:rsidRDefault="002F0D2E" w:rsidP="002F0D2E">
      <w:pPr>
        <w:pStyle w:val="Heading4"/>
      </w:pPr>
      <w:bookmarkStart w:id="199" w:name="_Toc161252509"/>
      <w:r w:rsidRPr="00410461">
        <w:t>7.3.2.1</w:t>
      </w:r>
      <w:r w:rsidRPr="00410461">
        <w:tab/>
        <w:t xml:space="preserve"> General</w:t>
      </w:r>
      <w:bookmarkEnd w:id="199"/>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00" w:name="_Toc161252510"/>
      <w:r w:rsidRPr="00410461">
        <w:t>7.3.2.2</w:t>
      </w:r>
      <w:r w:rsidRPr="00410461">
        <w:tab/>
        <w:t>Embedded location reporting</w:t>
      </w:r>
      <w:bookmarkEnd w:id="200"/>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01" w:name="_Toc161252511"/>
      <w:r w:rsidRPr="00410461">
        <w:t>7.3.2.3</w:t>
      </w:r>
      <w:r w:rsidRPr="00410461">
        <w:tab/>
        <w:t>Separated location reporting</w:t>
      </w:r>
      <w:bookmarkEnd w:id="201"/>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02" w:name="_Toc161252512"/>
      <w:r w:rsidRPr="00410461">
        <w:t>7.</w:t>
      </w:r>
      <w:r w:rsidR="00935F0A" w:rsidRPr="00410461">
        <w:t>3.3</w:t>
      </w:r>
      <w:r w:rsidRPr="00410461">
        <w:tab/>
        <w:t>Lawful Access Location Services (LALS)</w:t>
      </w:r>
      <w:bookmarkEnd w:id="202"/>
    </w:p>
    <w:p w14:paraId="2D56EE8D" w14:textId="1A396750" w:rsidR="00277F1C" w:rsidRPr="00410461" w:rsidRDefault="00F2301B" w:rsidP="008B4543">
      <w:pPr>
        <w:pStyle w:val="Heading4"/>
      </w:pPr>
      <w:bookmarkStart w:id="203" w:name="_Toc161252513"/>
      <w:r w:rsidRPr="00410461">
        <w:t>7.3.3.1</w:t>
      </w:r>
      <w:r w:rsidRPr="00410461">
        <w:tab/>
        <w:t>General</w:t>
      </w:r>
      <w:bookmarkEnd w:id="203"/>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inOMA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 xml:space="preserve">For inbound roaming targets, the VPLMN LCS functional entities fulfilling LALS requests, by default, shall not </w:t>
      </w:r>
      <w:r w:rsidRPr="00410461">
        <w:lastRenderedPageBreak/>
        <w:t>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04" w:name="_Toc161252514"/>
      <w:r w:rsidRPr="00410461">
        <w:t>7.3.3.2</w:t>
      </w:r>
      <w:r w:rsidRPr="00410461">
        <w:tab/>
        <w:t>Target p</w:t>
      </w:r>
      <w:r w:rsidR="00277F1C" w:rsidRPr="00410461">
        <w:t>ositioning</w:t>
      </w:r>
      <w:bookmarkEnd w:id="204"/>
    </w:p>
    <w:p w14:paraId="24FA516D" w14:textId="77777777" w:rsidR="00277F1C" w:rsidRPr="00410461" w:rsidRDefault="00277F1C" w:rsidP="008B4543">
      <w:pPr>
        <w:pStyle w:val="Heading5"/>
      </w:pPr>
      <w:bookmarkStart w:id="205" w:name="_Toc161252515"/>
      <w:r w:rsidRPr="00410461">
        <w:t>7.3.3.2.1</w:t>
      </w:r>
      <w:r w:rsidRPr="00410461">
        <w:tab/>
        <w:t>General</w:t>
      </w:r>
      <w:bookmarkEnd w:id="205"/>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The LI-LCS client shall include an IRI-POI that has the LI capabilities to generate the target UE’s location related xIRI.</w:t>
      </w:r>
    </w:p>
    <w:p w14:paraId="172D1A3C" w14:textId="38AF550A" w:rsidR="00277F1C" w:rsidRPr="00410461" w:rsidRDefault="00277F1C" w:rsidP="00277F1C">
      <w:pPr>
        <w:tabs>
          <w:tab w:val="left" w:pos="2565"/>
        </w:tabs>
      </w:pPr>
      <w:r w:rsidRPr="00410461">
        <w:t>Figure 7.3-1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45pt;height:182.55pt" o:ole="">
            <v:imagedata r:id="rId59" o:title=""/>
          </v:shape>
          <o:OLEObject Type="Embed" ProgID="Visio.Drawing.15" ShapeID="_x0000_i1045" DrawAspect="Content" ObjectID="_1771875220" r:id="rId60"/>
        </w:object>
      </w:r>
    </w:p>
    <w:p w14:paraId="644C095E" w14:textId="187EA8D3" w:rsidR="00277F1C" w:rsidRPr="00410461" w:rsidRDefault="006F7BF7" w:rsidP="00CB28A6">
      <w:pPr>
        <w:pStyle w:val="TF"/>
      </w:pPr>
      <w:r w:rsidRPr="00410461">
        <w:t>Figure 7.3-1: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06" w:name="_Toc161252516"/>
      <w:r w:rsidRPr="00410461">
        <w:t>7.3.3.2.2</w:t>
      </w:r>
      <w:r w:rsidRPr="00410461">
        <w:tab/>
        <w:t>Immediate location p</w:t>
      </w:r>
      <w:r w:rsidR="00277F1C" w:rsidRPr="00410461">
        <w:t>rovision</w:t>
      </w:r>
      <w:bookmarkEnd w:id="206"/>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2F4341E3" w:rsidR="00277F1C" w:rsidRPr="00410461" w:rsidRDefault="000D17A7" w:rsidP="00277F1C">
      <w:pPr>
        <w:widowControl w:val="0"/>
        <w:tabs>
          <w:tab w:val="left" w:pos="2565"/>
        </w:tabs>
      </w:pPr>
      <w:r w:rsidRPr="00410461">
        <w:t>The resulting immediate location information shall be delivered by the LI-LCS client as xIRI over LI_X2 to the MDF2. The MDF2 generates and delivers the IRI messages based on received xIRI to the LEMF over LI_H2</w:t>
      </w:r>
      <w:r w:rsidR="00277F1C" w:rsidRPr="00410461">
        <w:t>.</w:t>
      </w:r>
    </w:p>
    <w:p w14:paraId="04469E71" w14:textId="495910A8" w:rsidR="00277F1C" w:rsidRPr="00410461" w:rsidRDefault="00277F1C" w:rsidP="008B4543">
      <w:pPr>
        <w:pStyle w:val="Heading5"/>
      </w:pPr>
      <w:bookmarkStart w:id="207" w:name="_Toc161252517"/>
      <w:r w:rsidRPr="00410461">
        <w:t>7.3</w:t>
      </w:r>
      <w:r w:rsidR="006F7BF7" w:rsidRPr="00410461">
        <w:t>.3.2.3</w:t>
      </w:r>
      <w:r w:rsidR="006F7BF7" w:rsidRPr="00410461">
        <w:tab/>
        <w:t>Periodic location p</w:t>
      </w:r>
      <w:r w:rsidRPr="00410461">
        <w:t>rovision</w:t>
      </w:r>
      <w:bookmarkEnd w:id="207"/>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3BC6C32C" w14:textId="451750B8" w:rsidR="00277F1C" w:rsidRPr="00410461" w:rsidRDefault="006F7BF7" w:rsidP="00277F1C">
      <w:pPr>
        <w:widowControl w:val="0"/>
        <w:tabs>
          <w:tab w:val="left" w:pos="2565"/>
        </w:tabs>
      </w:pPr>
      <w:r w:rsidRPr="00410461">
        <w:t>The request for periodic l</w:t>
      </w:r>
      <w:r w:rsidR="00277F1C" w:rsidRPr="00410461">
        <w:t>ocati</w:t>
      </w:r>
      <w:r w:rsidR="00E27F00" w:rsidRPr="00410461">
        <w:t>on from the ADMF to the LI-LCS c</w:t>
      </w:r>
      <w:r w:rsidR="00277F1C" w:rsidRPr="00410461">
        <w:t>lient may include a set of parameters defining the duration of reporting, report periodicity, etc. The description of the service response parameters is provided in clause</w:t>
      </w:r>
      <w:r w:rsidR="00DB7B88" w:rsidRPr="00410461">
        <w:t> </w:t>
      </w:r>
      <w:r w:rsidR="00E27F00" w:rsidRPr="00410461">
        <w:t>7.3.3.4.</w:t>
      </w:r>
      <w:r w:rsidR="002B3C9B" w:rsidRPr="00410461">
        <w:t xml:space="preserve"> The periodic location result shall be delivered by the LI-LCS client as xIRI over LI_X2 to the MDF2. The MDF2 generates and delivers the IRI messages based on received xIRI to the LEMF over LI_H2.</w:t>
      </w:r>
    </w:p>
    <w:p w14:paraId="533A52FA" w14:textId="2C5C4BD8" w:rsidR="00277F1C" w:rsidRPr="00410461" w:rsidRDefault="00277F1C" w:rsidP="00277F1C">
      <w:pPr>
        <w:widowControl w:val="0"/>
        <w:tabs>
          <w:tab w:val="left" w:pos="2565"/>
        </w:tabs>
      </w:pPr>
      <w:r w:rsidRPr="00410461">
        <w:t>The periodicity of the LALS reports sha</w:t>
      </w:r>
      <w:r w:rsidR="00086DF9" w:rsidRPr="00410461">
        <w:t>ll be controlled by the LI-LCS client. The LI-LCS c</w:t>
      </w:r>
      <w:r w:rsidRPr="00410461">
        <w:t>lient shall issue a series of Location Immediate Requests (LIR, see TS 23.271 [5]) at required time intervals.</w:t>
      </w:r>
    </w:p>
    <w:p w14:paraId="1F8126D4" w14:textId="77777777" w:rsidR="003F7AE9" w:rsidRPr="00410461" w:rsidRDefault="003F7AE9" w:rsidP="003F7AE9">
      <w:pPr>
        <w:pStyle w:val="Heading5"/>
      </w:pPr>
      <w:bookmarkStart w:id="208" w:name="_Toc161252518"/>
      <w:r w:rsidRPr="00410461">
        <w:t>7.3</w:t>
      </w:r>
      <w:r>
        <w:t>.3.2.4</w:t>
      </w:r>
      <w:r w:rsidRPr="00410461">
        <w:tab/>
      </w:r>
      <w:r>
        <w:t>Intermediate and multiple location provision</w:t>
      </w:r>
      <w:bookmarkEnd w:id="208"/>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77777777" w:rsidR="003F7AE9" w:rsidRDefault="003F7AE9" w:rsidP="003F7AE9">
      <w:pPr>
        <w:widowControl w:val="0"/>
        <w:tabs>
          <w:tab w:val="left" w:pos="2565"/>
        </w:tabs>
      </w:pPr>
      <w:r>
        <w:t>Similar to a single service response, the intermediate location estimates shall include the response parameters defined in clause 7.3.3.4 and shall be delivered by the LI-LCS Client as xIRI over LI_X2 to the MDF2. The MDF2 generates and delivers the IRI messages based on received xIRI to the LEMF over LI_H2.</w:t>
      </w:r>
    </w:p>
    <w:p w14:paraId="090EFDAA" w14:textId="54BB70F3" w:rsidR="00277F1C" w:rsidRPr="00410461" w:rsidRDefault="00086DF9" w:rsidP="008B4543">
      <w:pPr>
        <w:pStyle w:val="Heading4"/>
      </w:pPr>
      <w:bookmarkStart w:id="209" w:name="_Toc161252519"/>
      <w:r w:rsidRPr="00410461">
        <w:lastRenderedPageBreak/>
        <w:t>7.3.3.3</w:t>
      </w:r>
      <w:r w:rsidRPr="00410461">
        <w:tab/>
        <w:t>Triggered l</w:t>
      </w:r>
      <w:r w:rsidR="00277F1C" w:rsidRPr="00410461">
        <w:t>ocation</w:t>
      </w:r>
      <w:bookmarkEnd w:id="209"/>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7F2BF01D" w:rsidR="00BB0A85" w:rsidRPr="00410461" w:rsidRDefault="00BB0A85" w:rsidP="00BB0A85">
      <w:pPr>
        <w:widowControl w:val="0"/>
      </w:pPr>
      <w:r w:rsidRPr="00410461">
        <w:t xml:space="preserve">The LALS triggered location architecture in </w:t>
      </w:r>
      <w:r w:rsidR="00EA3508">
        <w:t>f</w:t>
      </w:r>
      <w:r w:rsidRPr="00410461">
        <w:t>igures 7.3-2 and 7.3-3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06479429" w:rsidR="00D3582A" w:rsidRPr="00410461" w:rsidRDefault="00D3582A" w:rsidP="00BB0A85">
      <w:pPr>
        <w:widowControl w:val="0"/>
      </w:pPr>
      <w:r w:rsidRPr="00410461">
        <w:t>Figure 7.3-2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45pt;height:221.15pt" o:ole="">
            <v:imagedata r:id="rId61" o:title=""/>
          </v:shape>
          <o:OLEObject Type="Embed" ProgID="Visio.Drawing.15" ShapeID="_x0000_i1046" DrawAspect="Content" ObjectID="_1771875221" r:id="rId62"/>
        </w:object>
      </w:r>
    </w:p>
    <w:p w14:paraId="2FE50BC4" w14:textId="2A781479" w:rsidR="00277F1C" w:rsidRPr="00410461" w:rsidRDefault="005535C8" w:rsidP="00CB28A6">
      <w:pPr>
        <w:pStyle w:val="TF"/>
      </w:pPr>
      <w:r w:rsidRPr="00410461">
        <w:t>Figure 7.3-2: LALS model for triggered l</w:t>
      </w:r>
      <w:r w:rsidR="00277F1C" w:rsidRPr="00410461">
        <w:t>ocation (POI/LTF option)</w:t>
      </w:r>
    </w:p>
    <w:p w14:paraId="2CD3B6AD" w14:textId="21180F23" w:rsidR="001F53CB" w:rsidRPr="00410461" w:rsidRDefault="001F53CB" w:rsidP="001F53CB">
      <w:pPr>
        <w:pStyle w:val="NO"/>
      </w:pPr>
      <w:r w:rsidRPr="00410461">
        <w:t>NOTE 1:</w:t>
      </w:r>
      <w:r w:rsidRPr="00410461">
        <w:tab/>
        <w:t>The IRI-POI and LTF represented in figure 7.3-2 are logical functions and require correlation information be shared between them; they may be handled by the same process within the NF.</w:t>
      </w:r>
    </w:p>
    <w:p w14:paraId="01011FD8" w14:textId="4CD5C44F" w:rsidR="00277F1C" w:rsidRPr="00410461" w:rsidRDefault="00277F1C" w:rsidP="00277F1C">
      <w:r w:rsidRPr="00410461">
        <w:t>Figure 7.3</w:t>
      </w:r>
      <w:r w:rsidR="005535C8" w:rsidRPr="00410461">
        <w:t>-3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45pt;height:221.15pt" o:ole="">
            <v:imagedata r:id="rId63" o:title=""/>
          </v:shape>
          <o:OLEObject Type="Embed" ProgID="Visio.Drawing.15" ShapeID="_x0000_i1047" DrawAspect="Content" ObjectID="_1771875222" r:id="rId64"/>
        </w:object>
      </w:r>
    </w:p>
    <w:p w14:paraId="5AC3C5D2" w14:textId="0318567F" w:rsidR="00277F1C" w:rsidRPr="00410461" w:rsidRDefault="00277F1C" w:rsidP="00CB28A6">
      <w:pPr>
        <w:pStyle w:val="TF"/>
      </w:pPr>
      <w:r w:rsidRPr="00410461">
        <w:t>Figure 7.</w:t>
      </w:r>
      <w:r w:rsidR="00CC3058" w:rsidRPr="00410461">
        <w:t>3-3: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xIRI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10" w:name="_Toc161252520"/>
      <w:r w:rsidRPr="00410461">
        <w:t>7.3.3.4</w:t>
      </w:r>
      <w:r w:rsidRPr="00410461">
        <w:tab/>
        <w:t>LI_X2 interface for t</w:t>
      </w:r>
      <w:r w:rsidR="00742181" w:rsidRPr="00410461">
        <w:t>arget positioning and triggered l</w:t>
      </w:r>
      <w:r w:rsidR="00277F1C" w:rsidRPr="00410461">
        <w:t>ocation</w:t>
      </w:r>
      <w:bookmarkEnd w:id="210"/>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11" w:name="_Toc161252521"/>
      <w:r w:rsidRPr="00410461">
        <w:t>7</w:t>
      </w:r>
      <w:r w:rsidR="00742181" w:rsidRPr="00410461">
        <w:t>.3.4</w:t>
      </w:r>
      <w:r w:rsidR="00742181" w:rsidRPr="00410461">
        <w:tab/>
        <w:t>Cell database information r</w:t>
      </w:r>
      <w:r w:rsidRPr="00410461">
        <w:t>eporting</w:t>
      </w:r>
      <w:bookmarkEnd w:id="211"/>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as shown in figure 7.3.4-1. The CSP delivers the CSI either via the IRI message generated from the corresponding xIRI,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lastRenderedPageBreak/>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Cell radio related information includes specific information related to the reported cell. This information may be reported from the NG Interface or F1 interface and may include globalRANNode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2067B51C" w:rsidR="00B96563" w:rsidRPr="00410461" w:rsidRDefault="00B96563" w:rsidP="00CD4499">
      <w:pPr>
        <w:pStyle w:val="TH"/>
      </w:pPr>
      <w:r w:rsidRPr="00410461">
        <w:rPr>
          <w:noProof/>
          <w:lang w:eastAsia="en-GB"/>
        </w:rPr>
        <w:drawing>
          <wp:inline distT="0" distB="0" distL="0" distR="0" wp14:anchorId="5DE689DD" wp14:editId="42465CED">
            <wp:extent cx="446532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65320" cy="4343400"/>
                    </a:xfrm>
                    <a:prstGeom prst="rect">
                      <a:avLst/>
                    </a:prstGeom>
                    <a:noFill/>
                    <a:ln>
                      <a:noFill/>
                    </a:ln>
                  </pic:spPr>
                </pic:pic>
              </a:graphicData>
            </a:graphic>
          </wp:inline>
        </w:drawing>
      </w:r>
    </w:p>
    <w:p w14:paraId="010F7801" w14:textId="382374B4" w:rsidR="00B96563" w:rsidRPr="00410461" w:rsidRDefault="00742181" w:rsidP="00CB28A6">
      <w:pPr>
        <w:pStyle w:val="TF"/>
      </w:pPr>
      <w:r w:rsidRPr="00410461">
        <w:t>Figure 7.3.4-1: CSP cell d</w:t>
      </w:r>
      <w:r w:rsidR="00B96563" w:rsidRPr="00410461">
        <w:t>atabase</w:t>
      </w:r>
    </w:p>
    <w:p w14:paraId="648C3C8E" w14:textId="0BBEDC2B" w:rsidR="00CE29FD" w:rsidRDefault="00CE29FD" w:rsidP="00CE29FD">
      <w:pPr>
        <w:pStyle w:val="Heading3"/>
      </w:pPr>
      <w:bookmarkStart w:id="212" w:name="_Toc89722111"/>
      <w:bookmarkStart w:id="213" w:name="_Toc161252522"/>
      <w:r>
        <w:t>7.3.5</w:t>
      </w:r>
      <w:r w:rsidRPr="00410461">
        <w:tab/>
      </w:r>
      <w:r>
        <w:t xml:space="preserve">Location </w:t>
      </w:r>
      <w:bookmarkEnd w:id="212"/>
      <w:r>
        <w:t>Acquisition</w:t>
      </w:r>
      <w:bookmarkEnd w:id="213"/>
    </w:p>
    <w:p w14:paraId="72FBF5D0" w14:textId="5B05F1C2" w:rsidR="00CE29FD" w:rsidRDefault="00CE29FD" w:rsidP="00CE29FD">
      <w:pPr>
        <w:pStyle w:val="Heading4"/>
      </w:pPr>
      <w:bookmarkStart w:id="214" w:name="_Toc161252523"/>
      <w:r>
        <w:t>7.3.5</w:t>
      </w:r>
      <w:r w:rsidRPr="00367934">
        <w:t>.</w:t>
      </w:r>
      <w:r>
        <w:t>1</w:t>
      </w:r>
      <w:r w:rsidRPr="00410461">
        <w:tab/>
      </w:r>
      <w:r>
        <w:t>General</w:t>
      </w:r>
      <w:bookmarkEnd w:id="214"/>
    </w:p>
    <w:p w14:paraId="471231C9" w14:textId="35877C21" w:rsidR="00CE29FD" w:rsidRDefault="00CE29FD" w:rsidP="00CE29FD">
      <w:r>
        <w:t>This clause defines the location acquisition procedure, which provides lawful access to the target’s network-provided location. The outcome of this procedure is the target</w:t>
      </w:r>
      <w:r w:rsidR="006971AF">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w:t>
      </w:r>
      <w:r>
        <w:lastRenderedPageBreak/>
        <w:t xml:space="preserve">defined in TS 29.518 [52] clause 5.5.2.4. </w:t>
      </w:r>
      <w:bookmarkStart w:id="215" w:name="_Hlk112918690"/>
      <w:r>
        <w:t xml:space="preserve">The </w:t>
      </w:r>
      <w:r w:rsidR="00E75319">
        <w:t>MME/</w:t>
      </w:r>
      <w:r>
        <w:t>AMF shall override any user consent, privacy and paging restrictions concerned with location acquisition that may apply to the target UE.</w:t>
      </w:r>
      <w:bookmarkEnd w:id="215"/>
    </w:p>
    <w:p w14:paraId="200CC45D" w14:textId="3DF1E2BE" w:rsidR="00CE29FD" w:rsidRDefault="00CE29FD" w:rsidP="00CE29FD">
      <w:r>
        <w:t xml:space="preserve">The LEA shall be able to indicate in the request to the LAF whether the </w:t>
      </w:r>
      <w:r w:rsidR="00E75319">
        <w:t>MME/</w:t>
      </w:r>
      <w:r>
        <w:t xml:space="preserve">AMF location services shall be invoked or whether the current stored value of the location as known by the </w:t>
      </w:r>
      <w:r w:rsidR="00E75319">
        <w:t>MME/</w:t>
      </w:r>
      <w:r>
        <w:t>AMF is returned.</w:t>
      </w:r>
    </w:p>
    <w:p w14:paraId="24D5DD2F" w14:textId="77777777" w:rsidR="00CE29FD" w:rsidRDefault="00CE29FD" w:rsidP="00CE29FD">
      <w:pPr>
        <w:rPr>
          <w:rFonts w:eastAsia="MS Mincho"/>
          <w:lang w:eastAsia="ja-JP"/>
        </w:rPr>
      </w:pPr>
      <w:bookmarkStart w:id="216"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16"/>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17" w:name="_Toc161252524"/>
      <w:r>
        <w:t>7.3.5</w:t>
      </w:r>
      <w:r w:rsidRPr="00367934">
        <w:t>.2</w:t>
      </w:r>
      <w:r w:rsidRPr="00410461">
        <w:tab/>
      </w:r>
      <w:r>
        <w:t>Location acquisition architecture</w:t>
      </w:r>
      <w:bookmarkEnd w:id="217"/>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7777777"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of location information</w:t>
      </w:r>
      <w:r>
        <w:rPr>
          <w:lang w:val="en-US"/>
        </w:rPr>
        <w:t xml:space="preserve"> via the following methods</w:t>
      </w:r>
      <w:r w:rsidRPr="00634B6E">
        <w:rPr>
          <w:lang w:val="en-US"/>
        </w:rPr>
        <w:t>:</w:t>
      </w:r>
    </w:p>
    <w:p w14:paraId="7E1D9796"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77777777" w:rsidR="00CE29FD" w:rsidRDefault="00CE29FD" w:rsidP="00CE29FD">
      <w:pPr>
        <w:pStyle w:val="B1"/>
        <w:ind w:left="0" w:firstLine="0"/>
        <w:rPr>
          <w:lang w:val="en-US"/>
        </w:rPr>
      </w:pPr>
      <w:r>
        <w:rPr>
          <w:lang w:val="en-US"/>
        </w:rPr>
        <w:t>The LARF and the IRI-POI will exchange the necessary information to ensure that IRI-POI will not generate the xIRI for location 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18" w:name="_Toc161252525"/>
      <w:r>
        <w:t>7.3.5</w:t>
      </w:r>
      <w:r w:rsidRPr="00A7454B">
        <w:t>.2.</w:t>
      </w:r>
      <w:bookmarkStart w:id="219" w:name="_Hlk109988482"/>
      <w:r>
        <w:t>1</w:t>
      </w:r>
      <w:r>
        <w:tab/>
      </w:r>
      <w:bookmarkEnd w:id="219"/>
      <w:r>
        <w:t>Location</w:t>
      </w:r>
      <w:r w:rsidRPr="00AD7CE5">
        <w:t xml:space="preserve"> information </w:t>
      </w:r>
      <w:r>
        <w:rPr>
          <w:szCs w:val="22"/>
          <w:lang w:val="en-US"/>
        </w:rPr>
        <w:t>delivery via the LI_HILA</w:t>
      </w:r>
      <w:bookmarkEnd w:id="218"/>
    </w:p>
    <w:p w14:paraId="5386C8D7" w14:textId="77777777" w:rsidR="00CE29FD" w:rsidRPr="004B6B43" w:rsidRDefault="00CE29FD" w:rsidP="00CE29FD">
      <w:r>
        <w:t>The architecture for delivering location information via the LI_HILA is depicted in figure 7.3.5.2.1-1.</w:t>
      </w:r>
    </w:p>
    <w:p w14:paraId="74D3C1CF" w14:textId="7DD3A4A0" w:rsidR="00CE29FD" w:rsidRDefault="008C421B" w:rsidP="006971AF">
      <w:pPr>
        <w:pStyle w:val="TH"/>
      </w:pPr>
      <w:r>
        <w:object w:dxaOrig="11951" w:dyaOrig="8430" w14:anchorId="3E4F288E">
          <v:shape id="_x0000_i1048" type="#_x0000_t75" style="width:409.7pt;height:79.7pt" o:ole="">
            <v:imagedata r:id="rId66" o:title="" croptop="28207f" cropbottom="25771f" cropleft="10898f" cropright="13991f"/>
          </v:shape>
          <o:OLEObject Type="Embed" ProgID="Visio.Drawing.15" ShapeID="_x0000_i1048" DrawAspect="Content" ObjectID="_1771875223" r:id="rId67"/>
        </w:object>
      </w:r>
    </w:p>
    <w:p w14:paraId="7ABF1D01" w14:textId="77777777" w:rsidR="00CE29FD" w:rsidRPr="00A74CD0" w:rsidRDefault="00CE29FD" w:rsidP="00CE29FD">
      <w:pPr>
        <w:pStyle w:val="TF"/>
      </w:pPr>
      <w:r>
        <w:t>Figure 7.3.5.2.1-1: Delivery of the retrieved location information via the LI_HILA</w:t>
      </w:r>
    </w:p>
    <w:p w14:paraId="10C8A47B" w14:textId="77777777" w:rsidR="00CE29FD" w:rsidRPr="00534E9E" w:rsidRDefault="00CE29FD" w:rsidP="00CE29FD">
      <w:pPr>
        <w:pStyle w:val="B1"/>
        <w:ind w:left="0" w:firstLine="0"/>
        <w:rPr>
          <w:lang w:val="en-US"/>
        </w:rPr>
      </w:pPr>
      <w:r>
        <w:rPr>
          <w:lang w:val="en-US"/>
        </w:rPr>
        <w:t xml:space="preserve">Upon determining the location, the </w:t>
      </w:r>
      <w:r w:rsidRPr="007F605C">
        <w:rPr>
          <w:lang w:val="en-US"/>
        </w:rPr>
        <w:t xml:space="preserve">LARF </w:t>
      </w:r>
      <w:r>
        <w:rPr>
          <w:lang w:val="en-US"/>
        </w:rPr>
        <w:t xml:space="preserve">will forward the </w:t>
      </w:r>
      <w:r>
        <w:t xml:space="preserve">location information to the LAF via the LI_XLA interface. The retrieved information is further provided in the response to the LEA over the interface LI_HILA. </w:t>
      </w:r>
      <w:r>
        <w:rPr>
          <w:lang w:val="en-US"/>
        </w:rPr>
        <w:t>The LARF and the IRI-POI will exchange the necessary information to ensure that IRI-POI will not generate the xIRI for location requests initiated by the LARF.</w:t>
      </w:r>
    </w:p>
    <w:p w14:paraId="7C5AB28F" w14:textId="77777777" w:rsidR="00CE29FD" w:rsidRPr="00E915F8" w:rsidRDefault="00CE29FD" w:rsidP="006971AF">
      <w:pPr>
        <w:pStyle w:val="Heading5"/>
      </w:pPr>
      <w:bookmarkStart w:id="220" w:name="_Toc161252526"/>
      <w:r>
        <w:t>7.3.5</w:t>
      </w:r>
      <w:r w:rsidRPr="00A7454B">
        <w:t>.2.</w:t>
      </w:r>
      <w:r>
        <w:t>2</w:t>
      </w:r>
      <w:r>
        <w:tab/>
        <w:t>Location</w:t>
      </w:r>
      <w:r w:rsidRPr="00AD7CE5">
        <w:t xml:space="preserve"> information </w:t>
      </w:r>
      <w:r>
        <w:rPr>
          <w:szCs w:val="22"/>
          <w:lang w:val="en-US"/>
        </w:rPr>
        <w:t>delivery via the LI_HI2</w:t>
      </w:r>
      <w:bookmarkEnd w:id="220"/>
    </w:p>
    <w:p w14:paraId="3E811AC6" w14:textId="77777777"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49" type="#_x0000_t75" style="width:481.7pt;height:125.15pt" o:ole="">
            <v:imagedata r:id="rId68" o:title="" croptop="48511f" cropright="18942f"/>
          </v:shape>
          <o:OLEObject Type="Embed" ProgID="Visio.Drawing.15" ShapeID="_x0000_i1049" DrawAspect="Content" ObjectID="_1771875224" r:id="rId69"/>
        </w:object>
      </w:r>
    </w:p>
    <w:p w14:paraId="13C4886A" w14:textId="77777777" w:rsidR="00CE29FD" w:rsidRDefault="00CE29FD" w:rsidP="00CE29FD">
      <w:pPr>
        <w:pStyle w:val="TF"/>
      </w:pPr>
      <w:r>
        <w:t>Figure 7.3.5.2.2-1: Delivery of the retrieved location information via the LI_HI2</w:t>
      </w:r>
    </w:p>
    <w:p w14:paraId="6C62EEC1" w14:textId="77777777" w:rsidR="006971AF" w:rsidRDefault="00CE29FD" w:rsidP="006971AF">
      <w:pPr>
        <w:rPr>
          <w:lang w:val="en-US"/>
        </w:rPr>
      </w:pPr>
      <w:r>
        <w:rPr>
          <w:lang w:val="en-US"/>
        </w:rPr>
        <w:t>Upon determining the location, the LARF shall forward the location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The LARF and the IRI-POI will exchange the necessary information to ensure that IRI-POI will not generate the xIRI for location requests initiated by the LARF.</w:t>
      </w:r>
    </w:p>
    <w:p w14:paraId="615E7319" w14:textId="1EC7A71E" w:rsidR="00400E3F" w:rsidRPr="00410461" w:rsidRDefault="00400E3F" w:rsidP="006971AF">
      <w:pPr>
        <w:pStyle w:val="Heading2"/>
      </w:pPr>
      <w:bookmarkStart w:id="221" w:name="_Toc161252527"/>
      <w:r w:rsidRPr="00410461">
        <w:t>7.4</w:t>
      </w:r>
      <w:r w:rsidRPr="00410461">
        <w:tab/>
        <w:t>IMS</w:t>
      </w:r>
      <w:bookmarkEnd w:id="221"/>
    </w:p>
    <w:p w14:paraId="41B98A7F" w14:textId="5A081476" w:rsidR="002C3D92" w:rsidRPr="00410461" w:rsidRDefault="002C3D92" w:rsidP="002C3D92">
      <w:pPr>
        <w:pStyle w:val="Heading3"/>
      </w:pPr>
      <w:bookmarkStart w:id="222" w:name="_Toc161252528"/>
      <w:r w:rsidRPr="00410461">
        <w:t>7.4.</w:t>
      </w:r>
      <w:r w:rsidR="0028297C" w:rsidRPr="00410461">
        <w:t>1</w:t>
      </w:r>
      <w:r w:rsidR="0028297C" w:rsidRPr="00410461">
        <w:tab/>
      </w:r>
      <w:r w:rsidRPr="00410461">
        <w:t>General</w:t>
      </w:r>
      <w:bookmarkEnd w:id="222"/>
    </w:p>
    <w:p w14:paraId="0602F3CC" w14:textId="0F9E93FD" w:rsidR="002C3D92" w:rsidRPr="00410461" w:rsidRDefault="002C3D92" w:rsidP="002C3D92">
      <w:r w:rsidRPr="00410461">
        <w:t>Figure 7.4-1 depicts the EPS/5GS-Anchored IMS High Level LI Architecture.</w:t>
      </w:r>
    </w:p>
    <w:p w14:paraId="3A4F7B6D" w14:textId="77777777" w:rsidR="002C3D92" w:rsidRPr="00410461" w:rsidRDefault="002C3D92" w:rsidP="00E27595">
      <w:pPr>
        <w:pStyle w:val="TH"/>
      </w:pPr>
      <w:r w:rsidRPr="00410461">
        <w:rPr>
          <w:noProof/>
        </w:rPr>
        <w:drawing>
          <wp:inline distT="0" distB="0" distL="0" distR="0" wp14:anchorId="163EE5C8" wp14:editId="0601F3B0">
            <wp:extent cx="6122035" cy="3504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EPC-5G Interworking IMS.eps"/>
                    <pic:cNvPicPr/>
                  </pic:nvPicPr>
                  <pic:blipFill>
                    <a:blip r:embed="rId70">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r w:rsidRPr="00410461">
        <w:t>Figure 7.4-1: EPS/5GS-Anchored IMS High Level LI Architecture</w:t>
      </w:r>
    </w:p>
    <w:p w14:paraId="4A70DBA5" w14:textId="108BDB14" w:rsidR="0028297C" w:rsidRPr="00410461" w:rsidRDefault="0028297C" w:rsidP="00C945D2">
      <w:pPr>
        <w:pStyle w:val="Heading3"/>
      </w:pPr>
      <w:bookmarkStart w:id="223" w:name="_Toc161252529"/>
      <w:r w:rsidRPr="00410461">
        <w:t>7.4.2</w:t>
      </w:r>
      <w:r w:rsidRPr="00410461">
        <w:tab/>
        <w:t>Architecture</w:t>
      </w:r>
      <w:bookmarkEnd w:id="223"/>
    </w:p>
    <w:p w14:paraId="66A72F11" w14:textId="1CCAE8F0" w:rsidR="0028297C" w:rsidRPr="00410461" w:rsidRDefault="0028297C" w:rsidP="00C945D2">
      <w:pPr>
        <w:pStyle w:val="Heading4"/>
      </w:pPr>
      <w:bookmarkStart w:id="224" w:name="_Toc161252530"/>
      <w:r w:rsidRPr="00410461">
        <w:t>7.4.2.1</w:t>
      </w:r>
      <w:r w:rsidRPr="00410461">
        <w:tab/>
        <w:t>Overview</w:t>
      </w:r>
      <w:bookmarkEnd w:id="224"/>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EC8B93C" w:rsidR="0028297C" w:rsidRPr="00410461" w:rsidRDefault="0028297C" w:rsidP="0028297C">
      <w:r w:rsidRPr="00410461">
        <w:lastRenderedPageBreak/>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12588AC3" w14:textId="1E97B829" w:rsidR="0028297C" w:rsidRPr="00410461" w:rsidRDefault="0028297C" w:rsidP="0028297C">
      <w:r w:rsidRPr="00410461">
        <w:t>An architecture depicting the LI for IMS is depicted in figure 7.4-</w:t>
      </w:r>
      <w:r w:rsidR="00C945D2" w:rsidRPr="00410461">
        <w:t>2</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0" type="#_x0000_t75" style="width:483.45pt;height:344.55pt" o:ole="">
            <v:imagedata r:id="rId71" o:title=""/>
          </v:shape>
          <o:OLEObject Type="Embed" ProgID="Visio.Drawing.15" ShapeID="_x0000_i1050" DrawAspect="Content" ObjectID="_1771875225" r:id="rId72"/>
        </w:object>
      </w:r>
    </w:p>
    <w:p w14:paraId="499B071C" w14:textId="3EC4D712" w:rsidR="0028297C" w:rsidRPr="00410461" w:rsidRDefault="0028297C" w:rsidP="00E27595">
      <w:pPr>
        <w:pStyle w:val="TF"/>
      </w:pPr>
      <w:r w:rsidRPr="00410461">
        <w:t>Figure 7.4-</w:t>
      </w:r>
      <w:r w:rsidR="00C945D2" w:rsidRPr="00410461">
        <w:t>2</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Pr="00410461" w:rsidRDefault="0028297C" w:rsidP="0028297C">
      <w:r w:rsidRPr="00410461">
        <w:t>The MDF2 generates IRI messages from the received xIRI and delivers those IRI messages to the LEMF over LI_HI2 interface. The MDF3 generates the CC from the received xCC and delivers that CC to the LEMF over LI_HI3 interface.</w:t>
      </w:r>
    </w:p>
    <w:p w14:paraId="5C25BC27" w14:textId="3D3EE10B"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rsidRPr="00410461">
        <w:t>2</w:t>
      </w:r>
      <w:r w:rsidRPr="00410461">
        <w:t xml:space="preserve"> and the network function that provides the CC-POI functions is referred to as IMS Media Function in figure 7.4-1.</w:t>
      </w:r>
    </w:p>
    <w:p w14:paraId="2EB00188" w14:textId="1F9CE1B1" w:rsidR="0028297C" w:rsidRPr="00410461" w:rsidRDefault="0028297C" w:rsidP="0028297C">
      <w:pPr>
        <w:pStyle w:val="NO"/>
      </w:pPr>
      <w:r w:rsidRPr="00410461">
        <w:t>NOTE:</w:t>
      </w:r>
      <w:r w:rsidRPr="00410461">
        <w:tab/>
        <w:t>The details of correlation between the xIRI and the xCC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25" w:name="_Toc161252531"/>
      <w:r w:rsidRPr="00410461">
        <w:lastRenderedPageBreak/>
        <w:t>7.4.</w:t>
      </w:r>
      <w:r w:rsidR="00590B31" w:rsidRPr="00410461">
        <w:t>2</w:t>
      </w:r>
      <w:r w:rsidRPr="00410461">
        <w:t>.2</w:t>
      </w:r>
      <w:r w:rsidRPr="00410461">
        <w:tab/>
        <w:t>Target identities</w:t>
      </w:r>
      <w:bookmarkEnd w:id="225"/>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26" w:name="_Toc161252532"/>
      <w:r w:rsidRPr="00410461">
        <w:t>7.4.</w:t>
      </w:r>
      <w:r w:rsidR="00590B31" w:rsidRPr="00410461">
        <w:t>2</w:t>
      </w:r>
      <w:r w:rsidRPr="00410461">
        <w:t>.3</w:t>
      </w:r>
      <w:r w:rsidRPr="00410461">
        <w:tab/>
        <w:t>Target identification</w:t>
      </w:r>
      <w:bookmarkEnd w:id="226"/>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27" w:name="_Toc161252533"/>
      <w:r w:rsidRPr="00410461">
        <w:t>7.4.</w:t>
      </w:r>
      <w:r w:rsidR="00590B31" w:rsidRPr="00410461">
        <w:t>3</w:t>
      </w:r>
      <w:r w:rsidRPr="00410461">
        <w:tab/>
        <w:t>IRI-POI</w:t>
      </w:r>
      <w:bookmarkEnd w:id="227"/>
    </w:p>
    <w:p w14:paraId="4A109367" w14:textId="678E9374" w:rsidR="00C945D2" w:rsidRPr="00410461" w:rsidRDefault="00C945D2" w:rsidP="00C945D2">
      <w:pPr>
        <w:pStyle w:val="Heading4"/>
      </w:pPr>
      <w:bookmarkStart w:id="228" w:name="_Toc161252534"/>
      <w:r w:rsidRPr="00410461">
        <w:t>7.4.</w:t>
      </w:r>
      <w:r w:rsidR="00590B31" w:rsidRPr="00410461">
        <w:t>3</w:t>
      </w:r>
      <w:r w:rsidRPr="00410461">
        <w:t>.1</w:t>
      </w:r>
      <w:r w:rsidRPr="00410461">
        <w:tab/>
        <w:t>General</w:t>
      </w:r>
      <w:bookmarkEnd w:id="228"/>
    </w:p>
    <w:p w14:paraId="78F3B80C" w14:textId="4E9BF484" w:rsidR="00C945D2" w:rsidRPr="00410461" w:rsidRDefault="00C945D2" w:rsidP="00C945D2">
      <w:r w:rsidRPr="00410461">
        <w:t>The IRI-POI detects the SIP messages that are related to a target subscriber and then generates and delivers the related xIRI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2AF1A34" w14:textId="7F5071B1" w:rsidR="000C579F" w:rsidRPr="00410461" w:rsidRDefault="002F0D2E" w:rsidP="002F0D2E">
      <w:pPr>
        <w:pStyle w:val="B1"/>
      </w:pPr>
      <w:r w:rsidRPr="00410461">
        <w:t>-</w:t>
      </w:r>
      <w:r w:rsidRPr="00410461">
        <w:tab/>
      </w:r>
      <w:r w:rsidR="000C579F" w:rsidRPr="00410461">
        <w:t>PTC server.</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RCD/eCNAM (see clause 7.14.2).</w:t>
      </w:r>
    </w:p>
    <w:p w14:paraId="0B830032" w14:textId="3B85EB7A" w:rsidR="00C945D2" w:rsidRPr="00410461" w:rsidRDefault="00C945D2" w:rsidP="00C945D2">
      <w:pPr>
        <w:pStyle w:val="Heading4"/>
      </w:pPr>
      <w:bookmarkStart w:id="229" w:name="_Toc161252535"/>
      <w:r w:rsidRPr="00410461">
        <w:t>7.4.</w:t>
      </w:r>
      <w:r w:rsidR="00590B31" w:rsidRPr="00410461">
        <w:t>3</w:t>
      </w:r>
      <w:r w:rsidRPr="00410461">
        <w:t>.2</w:t>
      </w:r>
      <w:r w:rsidRPr="00410461">
        <w:tab/>
        <w:t>IRI events</w:t>
      </w:r>
      <w:bookmarkEnd w:id="229"/>
    </w:p>
    <w:p w14:paraId="3BAB3024" w14:textId="51A1A313" w:rsidR="00C945D2" w:rsidRPr="00410461" w:rsidRDefault="00C945D2" w:rsidP="00C945D2">
      <w:r w:rsidRPr="00410461">
        <w:t>The IRI-POI present in the IMS Signalling Function generates the following xIRI:</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Pr="00410461" w:rsidRDefault="002F0D2E" w:rsidP="002F0D2E">
      <w:pPr>
        <w:pStyle w:val="B1"/>
      </w:pPr>
      <w:r w:rsidRPr="00410461">
        <w:t>-</w:t>
      </w:r>
      <w:r w:rsidRPr="00410461">
        <w:tab/>
      </w:r>
      <w:r w:rsidR="00C945D2" w:rsidRPr="00410461">
        <w:t>Start of interception with an established IMS session.</w:t>
      </w:r>
    </w:p>
    <w:p w14:paraId="19FFFE36" w14:textId="4DEF1F45" w:rsidR="00C945D2" w:rsidRPr="00410461" w:rsidRDefault="00C945D2" w:rsidP="00C945D2">
      <w:r w:rsidRPr="00410461">
        <w:lastRenderedPageBreak/>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The CC unavailable in PLMN xIRI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The start of interception with an established IMS session xIRI is generated when 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4C135965" w14:textId="4158330B" w:rsidR="00C945D2" w:rsidRPr="00410461" w:rsidRDefault="00C945D2" w:rsidP="00C945D2">
      <w:pPr>
        <w:pStyle w:val="Heading4"/>
      </w:pPr>
      <w:bookmarkStart w:id="230" w:name="_Toc161252536"/>
      <w:r w:rsidRPr="00410461">
        <w:t>7.4.</w:t>
      </w:r>
      <w:r w:rsidR="005D4F75" w:rsidRPr="00410461">
        <w:t>3</w:t>
      </w:r>
      <w:r w:rsidRPr="00410461">
        <w:t>.3</w:t>
      </w:r>
      <w:r w:rsidRPr="00410461">
        <w:tab/>
        <w:t>Common IRI parameters</w:t>
      </w:r>
      <w:bookmarkEnd w:id="230"/>
    </w:p>
    <w:p w14:paraId="1D59689C" w14:textId="77777777" w:rsidR="00C945D2" w:rsidRPr="00410461" w:rsidRDefault="00C945D2" w:rsidP="00C945D2">
      <w:r w:rsidRPr="00410461">
        <w:t>The list of parameters in each xIRI are defined in TS 33.128 [15]. Each xIRI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31" w:name="_Toc161252537"/>
      <w:r w:rsidRPr="00410461">
        <w:t>7.4.</w:t>
      </w:r>
      <w:r w:rsidR="005D4F75" w:rsidRPr="00410461">
        <w:t>3</w:t>
      </w:r>
      <w:r w:rsidRPr="00410461">
        <w:t>.4</w:t>
      </w:r>
      <w:r w:rsidRPr="00410461">
        <w:tab/>
        <w:t>Specific IRI parameters</w:t>
      </w:r>
      <w:bookmarkEnd w:id="231"/>
    </w:p>
    <w:p w14:paraId="6C69AE19" w14:textId="77777777" w:rsidR="00C945D2" w:rsidRPr="00410461" w:rsidRDefault="00C945D2" w:rsidP="00C945D2">
      <w:pPr>
        <w:pStyle w:val="NO"/>
        <w:ind w:left="0" w:firstLine="0"/>
      </w:pPr>
      <w:r w:rsidRPr="00410461">
        <w:t>The parameters in each xIRI are defined in TS 33.128 [15].</w:t>
      </w:r>
    </w:p>
    <w:p w14:paraId="600E44AF" w14:textId="1FC64D27" w:rsidR="00C945D2" w:rsidRPr="00410461" w:rsidRDefault="00C945D2" w:rsidP="00C945D2">
      <w:pPr>
        <w:pStyle w:val="Heading3"/>
      </w:pPr>
      <w:bookmarkStart w:id="232" w:name="_Toc161252538"/>
      <w:r w:rsidRPr="00410461">
        <w:t>7.4.</w:t>
      </w:r>
      <w:r w:rsidR="005D4F75" w:rsidRPr="00410461">
        <w:t>4</w:t>
      </w:r>
      <w:r w:rsidRPr="00410461">
        <w:tab/>
        <w:t>CC-TF and CC-POI</w:t>
      </w:r>
      <w:bookmarkEnd w:id="232"/>
    </w:p>
    <w:p w14:paraId="1E6DE683" w14:textId="6F8B9671" w:rsidR="00C945D2" w:rsidRPr="00410461" w:rsidRDefault="00C945D2" w:rsidP="00C945D2">
      <w:pPr>
        <w:pStyle w:val="Heading4"/>
      </w:pPr>
      <w:bookmarkStart w:id="233" w:name="_Toc161252539"/>
      <w:r w:rsidRPr="00410461">
        <w:t>7.4.</w:t>
      </w:r>
      <w:r w:rsidR="005D4F75" w:rsidRPr="00410461">
        <w:t>4</w:t>
      </w:r>
      <w:r w:rsidRPr="00410461">
        <w:t>.1</w:t>
      </w:r>
      <w:r w:rsidRPr="00410461">
        <w:tab/>
        <w:t>General</w:t>
      </w:r>
      <w:bookmarkEnd w:id="233"/>
    </w:p>
    <w:p w14:paraId="7930E982" w14:textId="7474815C" w:rsidR="00C945D2" w:rsidRPr="00410461" w:rsidRDefault="00C945D2" w:rsidP="00C945D2">
      <w:r w:rsidRPr="00410461">
        <w:t>The CC-TF detects the SIP messages that are related a target and then generates and sends a trigger to the CC-POI over the LI_T3 reference point.</w:t>
      </w:r>
    </w:p>
    <w:p w14:paraId="647B09B9" w14:textId="000F1A0C" w:rsidR="00C945D2" w:rsidRPr="00410461" w:rsidRDefault="00C945D2" w:rsidP="00C945D2">
      <w:r w:rsidRPr="00410461">
        <w:t>The CC-POI based on the trigger detects the media to be intercepted, generates the xCC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r w:rsidR="00C945D2" w:rsidRPr="00410461">
        <w:t>TrGW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6A8670D0" w14:textId="2EF46DD2" w:rsidR="007119D9" w:rsidRPr="00410461" w:rsidRDefault="007119D9" w:rsidP="007119D9">
      <w:pPr>
        <w:pStyle w:val="B1"/>
      </w:pPr>
      <w:r w:rsidRPr="00410461">
        <w:t>-</w:t>
      </w:r>
      <w:r w:rsidRPr="00410461">
        <w:tab/>
        <w:t>PTC Server with CC-TF in PTC Server (see NOTE 1).</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B109717" w:rsidR="001F6082" w:rsidRPr="00410461" w:rsidRDefault="001F6082" w:rsidP="001F6082">
      <w:pPr>
        <w:pStyle w:val="NO"/>
      </w:pPr>
      <w:r w:rsidRPr="00410461">
        <w:t>NOTE 1:</w:t>
      </w:r>
      <w:r w:rsidR="00E2171E" w:rsidRPr="00410461">
        <w:tab/>
      </w:r>
      <w:r w:rsidRPr="00410461">
        <w:t>The PTC Server provides the IRI-POI and CC-POI functions, accordingly, PTC Server itself is the CC-TF.</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34" w:name="_Toc161252540"/>
      <w:r w:rsidRPr="00410461">
        <w:lastRenderedPageBreak/>
        <w:t>7.4.</w:t>
      </w:r>
      <w:r w:rsidR="005D4F75" w:rsidRPr="00410461">
        <w:t>4</w:t>
      </w:r>
      <w:r w:rsidRPr="00410461">
        <w:t>.2</w:t>
      </w:r>
      <w:r w:rsidRPr="00410461">
        <w:tab/>
        <w:t>CC intercept trigger</w:t>
      </w:r>
      <w:bookmarkEnd w:id="234"/>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The Correlation Identifier is used to correlate the xCC with the corresponding xIRI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35" w:name="_Toc161252541"/>
      <w:r w:rsidRPr="00410461">
        <w:t>7.4.</w:t>
      </w:r>
      <w:r w:rsidR="005D4F75" w:rsidRPr="00410461">
        <w:t>4</w:t>
      </w:r>
      <w:r w:rsidRPr="00410461">
        <w:t>.3</w:t>
      </w:r>
      <w:r w:rsidRPr="00410461">
        <w:tab/>
        <w:t>Common CC parameters</w:t>
      </w:r>
      <w:bookmarkEnd w:id="235"/>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36" w:name="_Toc161252542"/>
      <w:r w:rsidRPr="00410461">
        <w:t>7.4.</w:t>
      </w:r>
      <w:r w:rsidR="00590B31" w:rsidRPr="00410461">
        <w:t>5</w:t>
      </w:r>
      <w:r w:rsidRPr="00410461">
        <w:tab/>
        <w:t>Correlation of xCC and xIRI</w:t>
      </w:r>
      <w:bookmarkEnd w:id="236"/>
    </w:p>
    <w:p w14:paraId="052EF348" w14:textId="04C3E9E3" w:rsidR="00C945D2" w:rsidRPr="00410461" w:rsidRDefault="00C945D2" w:rsidP="00C945D2">
      <w:r w:rsidRPr="00410461">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Pr="00410461" w:rsidRDefault="00C945D2" w:rsidP="00C945D2">
      <w:pPr>
        <w:pStyle w:val="Heading3"/>
      </w:pPr>
      <w:bookmarkStart w:id="237" w:name="_Toc161252543"/>
      <w:r w:rsidRPr="00410461">
        <w:t>7.4.</w:t>
      </w:r>
      <w:r w:rsidR="00590B31" w:rsidRPr="00410461">
        <w:t>6</w:t>
      </w:r>
      <w:r w:rsidRPr="00410461">
        <w:tab/>
        <w:t>Network topologies</w:t>
      </w:r>
      <w:bookmarkEnd w:id="237"/>
    </w:p>
    <w:p w14:paraId="6F0D0B22" w14:textId="3E2199C0" w:rsidR="00C945D2" w:rsidRPr="00410461" w:rsidRDefault="00C945D2" w:rsidP="00C945D2">
      <w:pPr>
        <w:pStyle w:val="Heading4"/>
      </w:pPr>
      <w:bookmarkStart w:id="238" w:name="_Toc161252544"/>
      <w:r w:rsidRPr="00410461">
        <w:t>7.4.</w:t>
      </w:r>
      <w:r w:rsidR="005D4F75" w:rsidRPr="00410461">
        <w:t>6</w:t>
      </w:r>
      <w:r w:rsidRPr="00410461">
        <w:t>.1</w:t>
      </w:r>
      <w:r w:rsidRPr="00410461">
        <w:tab/>
        <w:t>General</w:t>
      </w:r>
      <w:bookmarkEnd w:id="238"/>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32EA0754" w:rsidR="00C945D2" w:rsidRPr="00410461" w:rsidRDefault="00210158" w:rsidP="00210158">
      <w:pPr>
        <w:pStyle w:val="B2"/>
      </w:pPr>
      <w:r w:rsidRPr="00410461">
        <w:t>-</w:t>
      </w:r>
      <w:r w:rsidRPr="00410461">
        <w:tab/>
      </w:r>
      <w:r w:rsidR="00C945D2" w:rsidRPr="00410461">
        <w:t>IMS specific services such as conferencing, PTC</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lastRenderedPageBreak/>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39" w:name="_Toc161252545"/>
      <w:r w:rsidRPr="00410461">
        <w:t>7.4.</w:t>
      </w:r>
      <w:r w:rsidR="00210158" w:rsidRPr="00410461">
        <w:t>6</w:t>
      </w:r>
      <w:r w:rsidRPr="00410461">
        <w:t>.2</w:t>
      </w:r>
      <w:r w:rsidRPr="00410461">
        <w:tab/>
        <w:t>IMS Network Functions providing the IRI-POI</w:t>
      </w:r>
      <w:bookmarkEnd w:id="239"/>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shd w:val="clear" w:color="auto" w:fill="auto"/>
            <w:vAlign w:val="center"/>
          </w:tcPr>
          <w:p w14:paraId="681691DE" w14:textId="77777777" w:rsidR="004025A4" w:rsidRPr="00410461" w:rsidRDefault="004025A4" w:rsidP="00146478">
            <w:pPr>
              <w:pStyle w:val="TAL"/>
            </w:pPr>
            <w:r w:rsidRPr="00410461">
              <w:t>Normal sessions</w:t>
            </w:r>
          </w:p>
        </w:tc>
        <w:tc>
          <w:tcPr>
            <w:tcW w:w="1701" w:type="dxa"/>
            <w:shd w:val="clear" w:color="auto" w:fill="auto"/>
            <w:vAlign w:val="center"/>
          </w:tcPr>
          <w:p w14:paraId="44E6F167" w14:textId="77777777" w:rsidR="004025A4" w:rsidRPr="00410461" w:rsidRDefault="004025A4" w:rsidP="00146478">
            <w:pPr>
              <w:pStyle w:val="TAL"/>
            </w:pPr>
            <w:r w:rsidRPr="00410461">
              <w:t>S-CSCF</w:t>
            </w:r>
          </w:p>
        </w:tc>
        <w:tc>
          <w:tcPr>
            <w:tcW w:w="2976" w:type="dxa"/>
            <w:shd w:val="clear" w:color="auto" w:fill="auto"/>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shd w:val="clear" w:color="auto" w:fill="auto"/>
            <w:vAlign w:val="center"/>
          </w:tcPr>
          <w:p w14:paraId="05A6EA6A" w14:textId="0770337E" w:rsidR="0084197A" w:rsidRPr="00410461" w:rsidRDefault="0084197A" w:rsidP="0084197A">
            <w:pPr>
              <w:pStyle w:val="TAL"/>
            </w:pPr>
            <w:r w:rsidRPr="00410461">
              <w:t>SMS over IMS</w:t>
            </w:r>
          </w:p>
        </w:tc>
        <w:tc>
          <w:tcPr>
            <w:tcW w:w="1701" w:type="dxa"/>
            <w:shd w:val="clear" w:color="auto" w:fill="auto"/>
            <w:vAlign w:val="center"/>
          </w:tcPr>
          <w:p w14:paraId="6F7B85C6" w14:textId="7674247D" w:rsidR="0084197A" w:rsidRPr="00410461" w:rsidRDefault="0084197A" w:rsidP="0084197A">
            <w:pPr>
              <w:pStyle w:val="TAL"/>
            </w:pPr>
            <w:r w:rsidRPr="00410461">
              <w:t>S-CSCF</w:t>
            </w:r>
          </w:p>
        </w:tc>
        <w:tc>
          <w:tcPr>
            <w:tcW w:w="2976" w:type="dxa"/>
            <w:shd w:val="clear" w:color="auto" w:fill="auto"/>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shd w:val="clear" w:color="auto" w:fill="auto"/>
            <w:vAlign w:val="center"/>
          </w:tcPr>
          <w:p w14:paraId="168663B8" w14:textId="77777777" w:rsidR="0084197A" w:rsidRPr="00410461" w:rsidRDefault="0084197A" w:rsidP="0084197A">
            <w:pPr>
              <w:pStyle w:val="TAL"/>
            </w:pPr>
            <w:r w:rsidRPr="00410461">
              <w:t>Emergency sessions</w:t>
            </w:r>
          </w:p>
        </w:tc>
        <w:tc>
          <w:tcPr>
            <w:tcW w:w="1701" w:type="dxa"/>
            <w:shd w:val="clear" w:color="auto" w:fill="auto"/>
            <w:vAlign w:val="center"/>
          </w:tcPr>
          <w:p w14:paraId="3CAC4B55" w14:textId="77777777" w:rsidR="0084197A" w:rsidRPr="00410461" w:rsidRDefault="0084197A" w:rsidP="0084197A">
            <w:pPr>
              <w:pStyle w:val="TAL"/>
            </w:pPr>
            <w:r w:rsidRPr="00410461">
              <w:t>E-CSCF</w:t>
            </w:r>
          </w:p>
        </w:tc>
        <w:tc>
          <w:tcPr>
            <w:tcW w:w="2976" w:type="dxa"/>
            <w:shd w:val="clear" w:color="auto" w:fill="auto"/>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shd w:val="clear" w:color="auto" w:fill="auto"/>
            <w:vAlign w:val="center"/>
          </w:tcPr>
          <w:p w14:paraId="218A7AC7" w14:textId="303C30A6" w:rsidR="0098050B" w:rsidRPr="00410461" w:rsidRDefault="0098050B" w:rsidP="0098050B">
            <w:pPr>
              <w:pStyle w:val="TAL"/>
            </w:pPr>
            <w:r w:rsidRPr="00410461">
              <w:t xml:space="preserve">SMS over IMS to emergency services </w:t>
            </w:r>
          </w:p>
        </w:tc>
        <w:tc>
          <w:tcPr>
            <w:tcW w:w="1701" w:type="dxa"/>
            <w:shd w:val="clear" w:color="auto" w:fill="auto"/>
            <w:vAlign w:val="center"/>
          </w:tcPr>
          <w:p w14:paraId="5894E10F" w14:textId="102313D1" w:rsidR="0098050B" w:rsidRPr="00410461" w:rsidRDefault="0098050B" w:rsidP="0098050B">
            <w:pPr>
              <w:pStyle w:val="TAL"/>
            </w:pPr>
            <w:r w:rsidRPr="00410461">
              <w:t>E-CSCF</w:t>
            </w:r>
          </w:p>
        </w:tc>
        <w:tc>
          <w:tcPr>
            <w:tcW w:w="2976" w:type="dxa"/>
            <w:shd w:val="clear" w:color="auto" w:fill="auto"/>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shd w:val="clear" w:color="auto" w:fill="auto"/>
            <w:vAlign w:val="center"/>
          </w:tcPr>
          <w:p w14:paraId="60C7141E" w14:textId="77777777" w:rsidR="0098050B" w:rsidRPr="00410461" w:rsidRDefault="0098050B" w:rsidP="0098050B">
            <w:pPr>
              <w:pStyle w:val="TAL"/>
            </w:pPr>
            <w:r w:rsidRPr="00410461">
              <w:t>Redirected sessions: intra-PLMN</w:t>
            </w:r>
          </w:p>
        </w:tc>
        <w:tc>
          <w:tcPr>
            <w:tcW w:w="1701" w:type="dxa"/>
            <w:shd w:val="clear" w:color="auto" w:fill="auto"/>
            <w:vAlign w:val="center"/>
          </w:tcPr>
          <w:p w14:paraId="505BAEA5" w14:textId="77777777" w:rsidR="0098050B" w:rsidRPr="00410461" w:rsidRDefault="0098050B" w:rsidP="0098050B">
            <w:pPr>
              <w:pStyle w:val="TAL"/>
            </w:pPr>
            <w:r w:rsidRPr="00410461">
              <w:t>S-CSCF</w:t>
            </w:r>
          </w:p>
        </w:tc>
        <w:tc>
          <w:tcPr>
            <w:tcW w:w="2976" w:type="dxa"/>
            <w:shd w:val="clear" w:color="auto" w:fill="auto"/>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shd w:val="clear" w:color="auto" w:fill="auto"/>
            <w:vAlign w:val="center"/>
          </w:tcPr>
          <w:p w14:paraId="1A70D3C1" w14:textId="77777777" w:rsidR="0098050B" w:rsidRPr="00410461" w:rsidRDefault="0098050B" w:rsidP="0098050B">
            <w:pPr>
              <w:pStyle w:val="TAL"/>
            </w:pPr>
            <w:r w:rsidRPr="00410461">
              <w:t>Redirected sessions: inter-PLMN (CS domain)</w:t>
            </w:r>
          </w:p>
        </w:tc>
        <w:tc>
          <w:tcPr>
            <w:tcW w:w="1701" w:type="dxa"/>
            <w:shd w:val="clear" w:color="auto" w:fill="auto"/>
            <w:vAlign w:val="center"/>
          </w:tcPr>
          <w:p w14:paraId="75786130" w14:textId="77777777" w:rsidR="0098050B" w:rsidRPr="00410461" w:rsidRDefault="0098050B" w:rsidP="0098050B">
            <w:pPr>
              <w:pStyle w:val="TAL"/>
            </w:pPr>
            <w:r w:rsidRPr="00410461">
              <w:t>S-CSCF</w:t>
            </w:r>
          </w:p>
        </w:tc>
        <w:tc>
          <w:tcPr>
            <w:tcW w:w="2976" w:type="dxa"/>
            <w:shd w:val="clear" w:color="auto" w:fill="auto"/>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shd w:val="clear" w:color="auto" w:fill="auto"/>
            <w:vAlign w:val="center"/>
          </w:tcPr>
          <w:p w14:paraId="6DF7AC66" w14:textId="77777777" w:rsidR="0098050B" w:rsidRPr="00410461" w:rsidRDefault="0098050B" w:rsidP="0098050B">
            <w:pPr>
              <w:pStyle w:val="TAL"/>
            </w:pPr>
            <w:r w:rsidRPr="00410461">
              <w:t>Redirected sessions: inter-PLMN (IMS domain)</w:t>
            </w:r>
          </w:p>
        </w:tc>
        <w:tc>
          <w:tcPr>
            <w:tcW w:w="1701" w:type="dxa"/>
            <w:shd w:val="clear" w:color="auto" w:fill="auto"/>
            <w:vAlign w:val="center"/>
          </w:tcPr>
          <w:p w14:paraId="519DC2DC" w14:textId="77777777" w:rsidR="0098050B" w:rsidRPr="00410461" w:rsidRDefault="0098050B" w:rsidP="0098050B">
            <w:pPr>
              <w:pStyle w:val="TAL"/>
            </w:pPr>
            <w:r w:rsidRPr="00410461">
              <w:t>S-CSCF</w:t>
            </w:r>
          </w:p>
        </w:tc>
        <w:tc>
          <w:tcPr>
            <w:tcW w:w="2976" w:type="dxa"/>
            <w:shd w:val="clear" w:color="auto" w:fill="auto"/>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shd w:val="clear" w:color="auto" w:fill="auto"/>
            <w:vAlign w:val="center"/>
          </w:tcPr>
          <w:p w14:paraId="6280094A" w14:textId="77777777" w:rsidR="0098050B" w:rsidRPr="00410461" w:rsidRDefault="0098050B" w:rsidP="0098050B">
            <w:pPr>
              <w:pStyle w:val="TAL"/>
            </w:pPr>
            <w:r w:rsidRPr="00410461">
              <w:t>Conference (NOTE 2)</w:t>
            </w:r>
          </w:p>
        </w:tc>
        <w:tc>
          <w:tcPr>
            <w:tcW w:w="1701" w:type="dxa"/>
            <w:shd w:val="clear" w:color="auto" w:fill="auto"/>
            <w:vAlign w:val="center"/>
          </w:tcPr>
          <w:p w14:paraId="64F14BF9" w14:textId="77777777" w:rsidR="0098050B" w:rsidRPr="00410461" w:rsidRDefault="0098050B" w:rsidP="0098050B">
            <w:pPr>
              <w:pStyle w:val="TAL"/>
            </w:pPr>
            <w:r w:rsidRPr="00410461">
              <w:t>Conf-AS/MRFC</w:t>
            </w:r>
          </w:p>
        </w:tc>
        <w:tc>
          <w:tcPr>
            <w:tcW w:w="2976" w:type="dxa"/>
            <w:shd w:val="clear" w:color="auto" w:fill="auto"/>
            <w:vAlign w:val="center"/>
          </w:tcPr>
          <w:p w14:paraId="17FC8579" w14:textId="77777777" w:rsidR="0098050B" w:rsidRPr="00410461" w:rsidRDefault="0098050B" w:rsidP="0098050B">
            <w:pPr>
              <w:pStyle w:val="TAL"/>
            </w:pPr>
            <w:r w:rsidRPr="00410461">
              <w:t>-</w:t>
            </w:r>
          </w:p>
        </w:tc>
      </w:tr>
      <w:tr w:rsidR="0098050B" w:rsidRPr="00410461" w14:paraId="23378530" w14:textId="77777777" w:rsidTr="00E62119">
        <w:tc>
          <w:tcPr>
            <w:tcW w:w="4224" w:type="dxa"/>
            <w:shd w:val="clear" w:color="auto" w:fill="auto"/>
            <w:vAlign w:val="center"/>
          </w:tcPr>
          <w:p w14:paraId="07DFDC70" w14:textId="77777777" w:rsidR="0098050B" w:rsidRPr="00410461" w:rsidRDefault="0098050B" w:rsidP="0098050B">
            <w:pPr>
              <w:pStyle w:val="TAL"/>
            </w:pPr>
            <w:r w:rsidRPr="00410461">
              <w:t>PTC</w:t>
            </w:r>
          </w:p>
        </w:tc>
        <w:tc>
          <w:tcPr>
            <w:tcW w:w="1701" w:type="dxa"/>
            <w:shd w:val="clear" w:color="auto" w:fill="auto"/>
            <w:vAlign w:val="center"/>
          </w:tcPr>
          <w:p w14:paraId="32187653" w14:textId="77777777" w:rsidR="0098050B" w:rsidRPr="00410461" w:rsidRDefault="0098050B" w:rsidP="0098050B">
            <w:pPr>
              <w:pStyle w:val="TAL"/>
            </w:pPr>
            <w:r w:rsidRPr="00410461">
              <w:t>PTC-Server</w:t>
            </w:r>
          </w:p>
        </w:tc>
        <w:tc>
          <w:tcPr>
            <w:tcW w:w="2976" w:type="dxa"/>
            <w:shd w:val="clear" w:color="auto" w:fill="auto"/>
            <w:vAlign w:val="center"/>
          </w:tcPr>
          <w:p w14:paraId="6F802C7C" w14:textId="77777777" w:rsidR="0098050B" w:rsidRPr="00410461" w:rsidRDefault="0098050B" w:rsidP="0098050B">
            <w:pPr>
              <w:pStyle w:val="TAL"/>
            </w:pPr>
            <w:r w:rsidRPr="00410461">
              <w:t>-</w:t>
            </w:r>
          </w:p>
        </w:tc>
      </w:tr>
      <w:tr w:rsidR="0098050B" w:rsidRPr="00410461" w14:paraId="5F93D1F2" w14:textId="77777777" w:rsidTr="00E62119">
        <w:tc>
          <w:tcPr>
            <w:tcW w:w="4224" w:type="dxa"/>
            <w:shd w:val="clear" w:color="auto" w:fill="auto"/>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shd w:val="clear" w:color="auto" w:fill="auto"/>
            <w:vAlign w:val="center"/>
          </w:tcPr>
          <w:p w14:paraId="472EFF78" w14:textId="77777777" w:rsidR="0098050B" w:rsidRPr="00410461" w:rsidRDefault="0098050B" w:rsidP="0098050B">
            <w:pPr>
              <w:pStyle w:val="TAL"/>
            </w:pPr>
            <w:r w:rsidRPr="00410461">
              <w:t>MGCF</w:t>
            </w:r>
          </w:p>
        </w:tc>
        <w:tc>
          <w:tcPr>
            <w:tcW w:w="2976" w:type="dxa"/>
            <w:shd w:val="clear" w:color="auto" w:fill="auto"/>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shd w:val="clear" w:color="auto" w:fill="auto"/>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shd w:val="clear" w:color="auto" w:fill="auto"/>
            <w:vAlign w:val="center"/>
          </w:tcPr>
          <w:p w14:paraId="6143E470" w14:textId="77777777" w:rsidR="0098050B" w:rsidRPr="00410461" w:rsidRDefault="0098050B" w:rsidP="0098050B">
            <w:pPr>
              <w:pStyle w:val="TAL"/>
            </w:pPr>
            <w:r w:rsidRPr="00410461">
              <w:t>IBCF</w:t>
            </w:r>
          </w:p>
        </w:tc>
        <w:tc>
          <w:tcPr>
            <w:tcW w:w="2976" w:type="dxa"/>
            <w:shd w:val="clear" w:color="auto" w:fill="auto"/>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shd w:val="clear" w:color="auto" w:fill="auto"/>
            <w:vAlign w:val="center"/>
          </w:tcPr>
          <w:p w14:paraId="73737DDD" w14:textId="696A6AA4" w:rsidR="00E62119" w:rsidRPr="00410461" w:rsidRDefault="00E62119" w:rsidP="00E62119">
            <w:pPr>
              <w:pStyle w:val="TAL"/>
            </w:pPr>
            <w:r w:rsidRPr="00410461">
              <w:t>Non-local ID for SMS over IMS (NOTE 3)</w:t>
            </w:r>
          </w:p>
        </w:tc>
        <w:tc>
          <w:tcPr>
            <w:tcW w:w="1701" w:type="dxa"/>
            <w:shd w:val="clear" w:color="auto" w:fill="auto"/>
            <w:vAlign w:val="center"/>
          </w:tcPr>
          <w:p w14:paraId="30B06B3E" w14:textId="328A0EAA" w:rsidR="00E62119" w:rsidRPr="00410461" w:rsidRDefault="00E62119" w:rsidP="00E62119">
            <w:pPr>
              <w:pStyle w:val="TAL"/>
            </w:pPr>
            <w:r w:rsidRPr="00410461">
              <w:t>S-CSCF</w:t>
            </w:r>
          </w:p>
        </w:tc>
        <w:tc>
          <w:tcPr>
            <w:tcW w:w="2976" w:type="dxa"/>
            <w:shd w:val="clear" w:color="auto" w:fill="auto"/>
            <w:vAlign w:val="center"/>
          </w:tcPr>
          <w:p w14:paraId="7B0EE8FC" w14:textId="7561579C" w:rsidR="00E62119" w:rsidRPr="00410461" w:rsidRDefault="00E62119" w:rsidP="00E62119">
            <w:pPr>
              <w:pStyle w:val="TAL"/>
            </w:pPr>
            <w:r w:rsidRPr="00410461">
              <w:t>P-CSCF (NOTE 3A)</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shd w:val="clear" w:color="auto" w:fill="auto"/>
            <w:vAlign w:val="center"/>
          </w:tcPr>
          <w:p w14:paraId="23E4DCAE" w14:textId="77777777" w:rsidR="00C945D2" w:rsidRPr="00410461" w:rsidRDefault="00C945D2" w:rsidP="00566609">
            <w:pPr>
              <w:pStyle w:val="TAL"/>
            </w:pPr>
            <w:r w:rsidRPr="00410461">
              <w:lastRenderedPageBreak/>
              <w:t>Normal sessions</w:t>
            </w:r>
          </w:p>
        </w:tc>
        <w:tc>
          <w:tcPr>
            <w:tcW w:w="1049" w:type="dxa"/>
            <w:shd w:val="clear" w:color="auto" w:fill="auto"/>
            <w:vAlign w:val="center"/>
          </w:tcPr>
          <w:p w14:paraId="1DF2B6F6" w14:textId="77777777" w:rsidR="00C945D2" w:rsidRPr="00410461" w:rsidRDefault="00C945D2" w:rsidP="00566609">
            <w:pPr>
              <w:pStyle w:val="TAL"/>
            </w:pPr>
            <w:r w:rsidRPr="00410461">
              <w:t>S-CSCF</w:t>
            </w:r>
          </w:p>
        </w:tc>
        <w:tc>
          <w:tcPr>
            <w:tcW w:w="997" w:type="dxa"/>
            <w:shd w:val="clear" w:color="auto" w:fill="auto"/>
            <w:vAlign w:val="center"/>
          </w:tcPr>
          <w:p w14:paraId="0361B43E" w14:textId="529701E5" w:rsidR="00C945D2" w:rsidRPr="00410461" w:rsidRDefault="00AA2485" w:rsidP="00566609">
            <w:pPr>
              <w:pStyle w:val="TAL"/>
            </w:pPr>
            <w:r w:rsidRPr="00410461">
              <w:t>IBCF</w:t>
            </w:r>
          </w:p>
        </w:tc>
        <w:tc>
          <w:tcPr>
            <w:tcW w:w="875" w:type="dxa"/>
            <w:shd w:val="clear" w:color="auto" w:fill="auto"/>
            <w:vAlign w:val="center"/>
          </w:tcPr>
          <w:p w14:paraId="564C5CD4" w14:textId="77777777" w:rsidR="00C945D2" w:rsidRPr="00410461" w:rsidRDefault="00C945D2" w:rsidP="00566609">
            <w:pPr>
              <w:pStyle w:val="TAL"/>
            </w:pPr>
            <w:r w:rsidRPr="00410461">
              <w:t>P-CSCF</w:t>
            </w:r>
          </w:p>
        </w:tc>
        <w:tc>
          <w:tcPr>
            <w:tcW w:w="997" w:type="dxa"/>
            <w:shd w:val="clear" w:color="auto" w:fill="auto"/>
            <w:vAlign w:val="center"/>
          </w:tcPr>
          <w:p w14:paraId="4A921498" w14:textId="77777777" w:rsidR="00C945D2" w:rsidRPr="00410461" w:rsidRDefault="00C945D2" w:rsidP="00566609">
            <w:pPr>
              <w:pStyle w:val="TAL"/>
            </w:pPr>
            <w:r w:rsidRPr="00410461">
              <w:t>-</w:t>
            </w:r>
          </w:p>
        </w:tc>
        <w:tc>
          <w:tcPr>
            <w:tcW w:w="1051" w:type="dxa"/>
            <w:shd w:val="clear" w:color="auto" w:fill="auto"/>
            <w:vAlign w:val="center"/>
          </w:tcPr>
          <w:p w14:paraId="612CF46B" w14:textId="77777777" w:rsidR="00C945D2" w:rsidRPr="00410461" w:rsidRDefault="00C945D2" w:rsidP="00566609">
            <w:pPr>
              <w:pStyle w:val="TAL"/>
            </w:pPr>
            <w:r w:rsidRPr="00410461">
              <w:t>S-CSCF</w:t>
            </w:r>
          </w:p>
        </w:tc>
        <w:tc>
          <w:tcPr>
            <w:tcW w:w="997" w:type="dxa"/>
            <w:shd w:val="clear" w:color="auto" w:fill="auto"/>
            <w:vAlign w:val="center"/>
          </w:tcPr>
          <w:p w14:paraId="14A9879D" w14:textId="77777777" w:rsidR="00C945D2" w:rsidRPr="00410461" w:rsidRDefault="00C945D2" w:rsidP="00566609">
            <w:pPr>
              <w:pStyle w:val="TAL"/>
            </w:pPr>
            <w:r w:rsidRPr="00410461">
              <w:t>P-CSCF</w:t>
            </w:r>
          </w:p>
        </w:tc>
        <w:tc>
          <w:tcPr>
            <w:tcW w:w="1237" w:type="dxa"/>
            <w:shd w:val="clear" w:color="auto" w:fill="auto"/>
            <w:vAlign w:val="center"/>
          </w:tcPr>
          <w:p w14:paraId="46C4443D" w14:textId="77777777" w:rsidR="00C945D2" w:rsidRPr="00410461" w:rsidRDefault="00C945D2" w:rsidP="00566609">
            <w:pPr>
              <w:pStyle w:val="TAL"/>
            </w:pPr>
            <w:r w:rsidRPr="00410461">
              <w:t>N9HR/S8HR</w:t>
            </w:r>
          </w:p>
        </w:tc>
        <w:tc>
          <w:tcPr>
            <w:tcW w:w="997" w:type="dxa"/>
            <w:shd w:val="clear" w:color="auto" w:fill="auto"/>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shd w:val="clear" w:color="auto" w:fill="auto"/>
            <w:vAlign w:val="center"/>
          </w:tcPr>
          <w:p w14:paraId="6C4EA659" w14:textId="2740C5BF" w:rsidR="00B30F32" w:rsidRPr="00410461" w:rsidRDefault="00B30F32" w:rsidP="00B30F32">
            <w:pPr>
              <w:pStyle w:val="TAL"/>
            </w:pPr>
            <w:r w:rsidRPr="00410461">
              <w:t>SMS over IMS</w:t>
            </w:r>
          </w:p>
        </w:tc>
        <w:tc>
          <w:tcPr>
            <w:tcW w:w="1049" w:type="dxa"/>
            <w:shd w:val="clear" w:color="auto" w:fill="auto"/>
            <w:vAlign w:val="center"/>
          </w:tcPr>
          <w:p w14:paraId="2050A0DD" w14:textId="7AEEE5BB" w:rsidR="00B30F32" w:rsidRPr="00410461" w:rsidRDefault="00B30F32" w:rsidP="00B30F32">
            <w:pPr>
              <w:pStyle w:val="TAL"/>
            </w:pPr>
            <w:r w:rsidRPr="00410461">
              <w:t>S-CSCF</w:t>
            </w:r>
          </w:p>
        </w:tc>
        <w:tc>
          <w:tcPr>
            <w:tcW w:w="997" w:type="dxa"/>
            <w:shd w:val="clear" w:color="auto" w:fill="auto"/>
            <w:vAlign w:val="center"/>
          </w:tcPr>
          <w:p w14:paraId="503813ED" w14:textId="39F043B9" w:rsidR="00B30F32" w:rsidRPr="00410461" w:rsidRDefault="00B30F32" w:rsidP="00B30F32">
            <w:pPr>
              <w:pStyle w:val="TAL"/>
            </w:pPr>
            <w:r w:rsidRPr="00410461">
              <w:t>IBCF</w:t>
            </w:r>
          </w:p>
        </w:tc>
        <w:tc>
          <w:tcPr>
            <w:tcW w:w="875" w:type="dxa"/>
            <w:shd w:val="clear" w:color="auto" w:fill="auto"/>
            <w:vAlign w:val="center"/>
          </w:tcPr>
          <w:p w14:paraId="12615C8B" w14:textId="5162F5BC" w:rsidR="00B30F32" w:rsidRPr="00410461" w:rsidRDefault="00B30F32" w:rsidP="00B30F32">
            <w:pPr>
              <w:pStyle w:val="TAL"/>
            </w:pPr>
            <w:r w:rsidRPr="00410461">
              <w:t>P-CSCF</w:t>
            </w:r>
          </w:p>
        </w:tc>
        <w:tc>
          <w:tcPr>
            <w:tcW w:w="997" w:type="dxa"/>
            <w:shd w:val="clear" w:color="auto" w:fill="auto"/>
            <w:vAlign w:val="center"/>
          </w:tcPr>
          <w:p w14:paraId="3C27F41F" w14:textId="5C7A0BDB" w:rsidR="00B30F32" w:rsidRPr="00410461" w:rsidRDefault="00B30F32" w:rsidP="00B30F32">
            <w:pPr>
              <w:pStyle w:val="TAL"/>
            </w:pPr>
            <w:r w:rsidRPr="00410461">
              <w:t>-</w:t>
            </w:r>
          </w:p>
        </w:tc>
        <w:tc>
          <w:tcPr>
            <w:tcW w:w="1051" w:type="dxa"/>
            <w:shd w:val="clear" w:color="auto" w:fill="auto"/>
            <w:vAlign w:val="center"/>
          </w:tcPr>
          <w:p w14:paraId="63CD28DE" w14:textId="5125B33D" w:rsidR="00B30F32" w:rsidRPr="00410461" w:rsidRDefault="00B30F32" w:rsidP="00B30F32">
            <w:pPr>
              <w:pStyle w:val="TAL"/>
            </w:pPr>
            <w:r w:rsidRPr="00410461">
              <w:t>S-CSCF</w:t>
            </w:r>
          </w:p>
        </w:tc>
        <w:tc>
          <w:tcPr>
            <w:tcW w:w="997" w:type="dxa"/>
            <w:shd w:val="clear" w:color="auto" w:fill="auto"/>
            <w:vAlign w:val="center"/>
          </w:tcPr>
          <w:p w14:paraId="50A5C429" w14:textId="2E5A0D78" w:rsidR="00B30F32" w:rsidRPr="00410461" w:rsidRDefault="00B30F32" w:rsidP="00B30F32">
            <w:pPr>
              <w:pStyle w:val="TAL"/>
            </w:pPr>
            <w:r w:rsidRPr="00410461">
              <w:t>P-CSCF</w:t>
            </w:r>
          </w:p>
        </w:tc>
        <w:tc>
          <w:tcPr>
            <w:tcW w:w="1237" w:type="dxa"/>
            <w:shd w:val="clear" w:color="auto" w:fill="auto"/>
            <w:vAlign w:val="center"/>
          </w:tcPr>
          <w:p w14:paraId="026327DF" w14:textId="4FC3740F" w:rsidR="00B30F32" w:rsidRPr="00410461" w:rsidRDefault="00B30F32" w:rsidP="00B30F32">
            <w:pPr>
              <w:pStyle w:val="TAL"/>
            </w:pPr>
            <w:r w:rsidRPr="00410461">
              <w:t>N9HR/S8HR</w:t>
            </w:r>
          </w:p>
        </w:tc>
        <w:tc>
          <w:tcPr>
            <w:tcW w:w="997" w:type="dxa"/>
            <w:shd w:val="clear" w:color="auto" w:fill="auto"/>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shd w:val="clear" w:color="auto" w:fill="auto"/>
            <w:vAlign w:val="center"/>
          </w:tcPr>
          <w:p w14:paraId="45389BB6" w14:textId="5A56E5F2" w:rsidR="00B30F32" w:rsidRPr="00410461" w:rsidRDefault="00B30F32" w:rsidP="00B30F32">
            <w:pPr>
              <w:pStyle w:val="TAL"/>
            </w:pPr>
            <w:r w:rsidRPr="00410461">
              <w:t>Emergency sessions/SMS over IMS</w:t>
            </w:r>
          </w:p>
        </w:tc>
        <w:tc>
          <w:tcPr>
            <w:tcW w:w="1049" w:type="dxa"/>
            <w:shd w:val="clear" w:color="auto" w:fill="auto"/>
            <w:vAlign w:val="center"/>
          </w:tcPr>
          <w:p w14:paraId="27BA7660" w14:textId="77777777" w:rsidR="00B30F32" w:rsidRPr="00410461" w:rsidRDefault="00B30F32" w:rsidP="00B30F32">
            <w:pPr>
              <w:pStyle w:val="TAL"/>
            </w:pPr>
            <w:r w:rsidRPr="00410461">
              <w:t>-</w:t>
            </w:r>
          </w:p>
        </w:tc>
        <w:tc>
          <w:tcPr>
            <w:tcW w:w="997" w:type="dxa"/>
            <w:shd w:val="clear" w:color="auto" w:fill="auto"/>
            <w:vAlign w:val="center"/>
          </w:tcPr>
          <w:p w14:paraId="375C11E0" w14:textId="77777777" w:rsidR="00B30F32" w:rsidRPr="00410461" w:rsidRDefault="00B30F32" w:rsidP="00B30F32">
            <w:pPr>
              <w:pStyle w:val="TAL"/>
            </w:pPr>
            <w:r w:rsidRPr="00410461">
              <w:t>-</w:t>
            </w:r>
          </w:p>
        </w:tc>
        <w:tc>
          <w:tcPr>
            <w:tcW w:w="875" w:type="dxa"/>
            <w:shd w:val="clear" w:color="auto" w:fill="auto"/>
            <w:vAlign w:val="center"/>
          </w:tcPr>
          <w:p w14:paraId="62267F69" w14:textId="77777777" w:rsidR="00B30F32" w:rsidRPr="00410461" w:rsidRDefault="00B30F32" w:rsidP="00B30F32">
            <w:pPr>
              <w:pStyle w:val="TAL"/>
            </w:pPr>
            <w:r w:rsidRPr="00410461">
              <w:t>E-CSCF</w:t>
            </w:r>
          </w:p>
        </w:tc>
        <w:tc>
          <w:tcPr>
            <w:tcW w:w="997" w:type="dxa"/>
            <w:shd w:val="clear" w:color="auto" w:fill="auto"/>
            <w:vAlign w:val="center"/>
          </w:tcPr>
          <w:p w14:paraId="79F2D275" w14:textId="77777777" w:rsidR="00B30F32" w:rsidRPr="00410461" w:rsidRDefault="00B30F32" w:rsidP="00B30F32">
            <w:pPr>
              <w:pStyle w:val="TAL"/>
            </w:pPr>
            <w:r w:rsidRPr="00410461">
              <w:t>P-CSCF</w:t>
            </w:r>
          </w:p>
        </w:tc>
        <w:tc>
          <w:tcPr>
            <w:tcW w:w="1051" w:type="dxa"/>
            <w:shd w:val="clear" w:color="auto" w:fill="auto"/>
            <w:vAlign w:val="center"/>
          </w:tcPr>
          <w:p w14:paraId="7380C13F" w14:textId="77777777" w:rsidR="00B30F32" w:rsidRPr="00410461" w:rsidRDefault="00B30F32" w:rsidP="00B30F32">
            <w:pPr>
              <w:pStyle w:val="TAL"/>
            </w:pPr>
            <w:r w:rsidRPr="00410461">
              <w:t>-</w:t>
            </w:r>
          </w:p>
        </w:tc>
        <w:tc>
          <w:tcPr>
            <w:tcW w:w="997" w:type="dxa"/>
            <w:shd w:val="clear" w:color="auto" w:fill="auto"/>
            <w:vAlign w:val="center"/>
          </w:tcPr>
          <w:p w14:paraId="2D8279B6" w14:textId="77777777" w:rsidR="00B30F32" w:rsidRPr="00410461" w:rsidRDefault="00B30F32" w:rsidP="00B30F32">
            <w:pPr>
              <w:pStyle w:val="TAL"/>
            </w:pPr>
            <w:r w:rsidRPr="00410461">
              <w:t>-</w:t>
            </w:r>
          </w:p>
        </w:tc>
        <w:tc>
          <w:tcPr>
            <w:tcW w:w="1237" w:type="dxa"/>
            <w:shd w:val="clear" w:color="auto" w:fill="auto"/>
            <w:vAlign w:val="center"/>
          </w:tcPr>
          <w:p w14:paraId="0183FD48" w14:textId="77777777" w:rsidR="00B30F32" w:rsidRPr="00410461" w:rsidRDefault="00B30F32" w:rsidP="00B30F32">
            <w:pPr>
              <w:pStyle w:val="TAL"/>
            </w:pPr>
            <w:r w:rsidRPr="00410461">
              <w:t>E-CSCF</w:t>
            </w:r>
          </w:p>
        </w:tc>
        <w:tc>
          <w:tcPr>
            <w:tcW w:w="997" w:type="dxa"/>
            <w:shd w:val="clear" w:color="auto" w:fill="auto"/>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shd w:val="clear" w:color="auto" w:fill="auto"/>
            <w:vAlign w:val="center"/>
          </w:tcPr>
          <w:p w14:paraId="74E4E95C" w14:textId="1CDE2C4F" w:rsidR="00AA6131" w:rsidRPr="00410461" w:rsidRDefault="00AA6131" w:rsidP="00AA6131">
            <w:pPr>
              <w:pStyle w:val="TAL"/>
            </w:pPr>
            <w:r w:rsidRPr="00410461">
              <w:t>SMS over IMS to emergency services</w:t>
            </w:r>
          </w:p>
        </w:tc>
        <w:tc>
          <w:tcPr>
            <w:tcW w:w="1049" w:type="dxa"/>
            <w:shd w:val="clear" w:color="auto" w:fill="auto"/>
            <w:vAlign w:val="center"/>
          </w:tcPr>
          <w:p w14:paraId="0CD9590D" w14:textId="12569E28" w:rsidR="00AA6131" w:rsidRPr="00410461" w:rsidRDefault="00AA6131" w:rsidP="00AA6131">
            <w:pPr>
              <w:pStyle w:val="TAL"/>
            </w:pPr>
            <w:r w:rsidRPr="00410461">
              <w:t>-</w:t>
            </w:r>
          </w:p>
        </w:tc>
        <w:tc>
          <w:tcPr>
            <w:tcW w:w="997" w:type="dxa"/>
            <w:shd w:val="clear" w:color="auto" w:fill="auto"/>
            <w:vAlign w:val="center"/>
          </w:tcPr>
          <w:p w14:paraId="0939F2A9" w14:textId="1FFE14A3" w:rsidR="00AA6131" w:rsidRPr="00410461" w:rsidRDefault="00AA6131" w:rsidP="00AA6131">
            <w:pPr>
              <w:pStyle w:val="TAL"/>
            </w:pPr>
            <w:r w:rsidRPr="00410461">
              <w:t>-</w:t>
            </w:r>
          </w:p>
        </w:tc>
        <w:tc>
          <w:tcPr>
            <w:tcW w:w="875" w:type="dxa"/>
            <w:shd w:val="clear" w:color="auto" w:fill="auto"/>
            <w:vAlign w:val="center"/>
          </w:tcPr>
          <w:p w14:paraId="0F1EF3F2" w14:textId="716A7C37" w:rsidR="00AA6131" w:rsidRPr="00410461" w:rsidRDefault="00AA6131" w:rsidP="00AA6131">
            <w:pPr>
              <w:pStyle w:val="TAL"/>
            </w:pPr>
            <w:r w:rsidRPr="00410461">
              <w:t>E-CSCF</w:t>
            </w:r>
          </w:p>
        </w:tc>
        <w:tc>
          <w:tcPr>
            <w:tcW w:w="997" w:type="dxa"/>
            <w:shd w:val="clear" w:color="auto" w:fill="auto"/>
            <w:vAlign w:val="center"/>
          </w:tcPr>
          <w:p w14:paraId="31814762" w14:textId="1D2C435E" w:rsidR="00AA6131" w:rsidRPr="00410461" w:rsidRDefault="00AA6131" w:rsidP="00AA6131">
            <w:pPr>
              <w:pStyle w:val="TAL"/>
            </w:pPr>
            <w:r w:rsidRPr="00410461">
              <w:t>P-CSCF</w:t>
            </w:r>
          </w:p>
        </w:tc>
        <w:tc>
          <w:tcPr>
            <w:tcW w:w="1051" w:type="dxa"/>
            <w:shd w:val="clear" w:color="auto" w:fill="auto"/>
            <w:vAlign w:val="center"/>
          </w:tcPr>
          <w:p w14:paraId="479C447B" w14:textId="46212A84" w:rsidR="00AA6131" w:rsidRPr="00410461" w:rsidRDefault="00AA6131" w:rsidP="00AA6131">
            <w:pPr>
              <w:pStyle w:val="TAL"/>
            </w:pPr>
            <w:r w:rsidRPr="00410461">
              <w:t>-</w:t>
            </w:r>
          </w:p>
        </w:tc>
        <w:tc>
          <w:tcPr>
            <w:tcW w:w="997" w:type="dxa"/>
            <w:shd w:val="clear" w:color="auto" w:fill="auto"/>
            <w:vAlign w:val="center"/>
          </w:tcPr>
          <w:p w14:paraId="50FC0045" w14:textId="0168DABB" w:rsidR="00AA6131" w:rsidRPr="00410461" w:rsidRDefault="00AA6131" w:rsidP="00AA6131">
            <w:pPr>
              <w:pStyle w:val="TAL"/>
            </w:pPr>
            <w:r w:rsidRPr="00410461">
              <w:t>-</w:t>
            </w:r>
          </w:p>
        </w:tc>
        <w:tc>
          <w:tcPr>
            <w:tcW w:w="1237" w:type="dxa"/>
            <w:shd w:val="clear" w:color="auto" w:fill="auto"/>
            <w:vAlign w:val="center"/>
          </w:tcPr>
          <w:p w14:paraId="6EA32BE2" w14:textId="2E9BE411" w:rsidR="00AA6131" w:rsidRPr="00410461" w:rsidRDefault="00AA6131" w:rsidP="00AA6131">
            <w:pPr>
              <w:pStyle w:val="TAL"/>
            </w:pPr>
            <w:r w:rsidRPr="00410461">
              <w:t>E-CSCF</w:t>
            </w:r>
          </w:p>
        </w:tc>
        <w:tc>
          <w:tcPr>
            <w:tcW w:w="997" w:type="dxa"/>
            <w:shd w:val="clear" w:color="auto" w:fill="auto"/>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shd w:val="clear" w:color="auto" w:fill="auto"/>
            <w:vAlign w:val="center"/>
          </w:tcPr>
          <w:p w14:paraId="3DDD17C7" w14:textId="77777777" w:rsidR="00AA6131" w:rsidRPr="00410461" w:rsidRDefault="00AA6131" w:rsidP="00AA6131">
            <w:pPr>
              <w:pStyle w:val="TAL"/>
            </w:pPr>
            <w:r w:rsidRPr="00410461">
              <w:t>Redirected sessions</w:t>
            </w:r>
          </w:p>
        </w:tc>
        <w:tc>
          <w:tcPr>
            <w:tcW w:w="1049" w:type="dxa"/>
            <w:shd w:val="clear" w:color="auto" w:fill="auto"/>
            <w:vAlign w:val="center"/>
          </w:tcPr>
          <w:p w14:paraId="65E5F153" w14:textId="77777777" w:rsidR="00AA6131" w:rsidRPr="00410461" w:rsidRDefault="00AA6131" w:rsidP="00AA6131">
            <w:pPr>
              <w:pStyle w:val="TAL"/>
            </w:pPr>
            <w:r w:rsidRPr="00410461">
              <w:t>S-CSCF</w:t>
            </w:r>
          </w:p>
        </w:tc>
        <w:tc>
          <w:tcPr>
            <w:tcW w:w="997" w:type="dxa"/>
            <w:shd w:val="clear" w:color="auto" w:fill="auto"/>
            <w:vAlign w:val="center"/>
          </w:tcPr>
          <w:p w14:paraId="4167FAA8" w14:textId="7451C2CD" w:rsidR="00AA6131" w:rsidRPr="00410461" w:rsidRDefault="00AA6131" w:rsidP="00AA6131">
            <w:pPr>
              <w:pStyle w:val="TAL"/>
            </w:pPr>
            <w:r w:rsidRPr="00410461">
              <w:t>See table 7.4.6.2-3</w:t>
            </w:r>
          </w:p>
        </w:tc>
        <w:tc>
          <w:tcPr>
            <w:tcW w:w="875" w:type="dxa"/>
            <w:shd w:val="clear" w:color="auto" w:fill="auto"/>
            <w:vAlign w:val="center"/>
          </w:tcPr>
          <w:p w14:paraId="4D07E263" w14:textId="77777777" w:rsidR="00AA6131" w:rsidRPr="00410461" w:rsidRDefault="00AA6131" w:rsidP="00AA6131">
            <w:pPr>
              <w:pStyle w:val="TAL"/>
            </w:pPr>
            <w:r w:rsidRPr="00410461">
              <w:t>-</w:t>
            </w:r>
          </w:p>
        </w:tc>
        <w:tc>
          <w:tcPr>
            <w:tcW w:w="997" w:type="dxa"/>
            <w:shd w:val="clear" w:color="auto" w:fill="auto"/>
            <w:vAlign w:val="center"/>
          </w:tcPr>
          <w:p w14:paraId="4284C442" w14:textId="77777777" w:rsidR="00AA6131" w:rsidRPr="00410461" w:rsidRDefault="00AA6131" w:rsidP="00AA6131">
            <w:pPr>
              <w:pStyle w:val="TAL"/>
            </w:pPr>
            <w:r w:rsidRPr="00410461">
              <w:t>-</w:t>
            </w:r>
          </w:p>
        </w:tc>
        <w:tc>
          <w:tcPr>
            <w:tcW w:w="1051" w:type="dxa"/>
            <w:shd w:val="clear" w:color="auto" w:fill="auto"/>
            <w:vAlign w:val="center"/>
          </w:tcPr>
          <w:p w14:paraId="7A69FF13" w14:textId="77777777" w:rsidR="00AA6131" w:rsidRPr="00410461" w:rsidRDefault="00AA6131" w:rsidP="00AA6131">
            <w:pPr>
              <w:pStyle w:val="TAL"/>
            </w:pPr>
            <w:r w:rsidRPr="00410461">
              <w:t>S-CSCF</w:t>
            </w:r>
          </w:p>
        </w:tc>
        <w:tc>
          <w:tcPr>
            <w:tcW w:w="997" w:type="dxa"/>
            <w:shd w:val="clear" w:color="auto" w:fill="auto"/>
            <w:vAlign w:val="center"/>
          </w:tcPr>
          <w:p w14:paraId="4F6B79B5" w14:textId="229D0B5F" w:rsidR="00AA6131" w:rsidRPr="00410461" w:rsidRDefault="00AA6131" w:rsidP="00AA6131">
            <w:pPr>
              <w:pStyle w:val="TAL"/>
            </w:pPr>
            <w:r w:rsidRPr="00410461">
              <w:t>See table 7.4.6.2-3</w:t>
            </w:r>
          </w:p>
        </w:tc>
        <w:tc>
          <w:tcPr>
            <w:tcW w:w="1237" w:type="dxa"/>
            <w:shd w:val="clear" w:color="auto" w:fill="auto"/>
            <w:vAlign w:val="center"/>
          </w:tcPr>
          <w:p w14:paraId="6928EDB1" w14:textId="77777777" w:rsidR="00AA6131" w:rsidRPr="00410461" w:rsidRDefault="00AA6131" w:rsidP="00AA6131">
            <w:pPr>
              <w:pStyle w:val="TAL"/>
            </w:pPr>
            <w:r w:rsidRPr="00410461">
              <w:t>-</w:t>
            </w:r>
          </w:p>
        </w:tc>
        <w:tc>
          <w:tcPr>
            <w:tcW w:w="997" w:type="dxa"/>
            <w:shd w:val="clear" w:color="auto" w:fill="auto"/>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shd w:val="clear" w:color="auto" w:fill="auto"/>
            <w:vAlign w:val="center"/>
          </w:tcPr>
          <w:p w14:paraId="7E14E222" w14:textId="77777777" w:rsidR="00AA6131" w:rsidRPr="00410461" w:rsidRDefault="00AA6131" w:rsidP="00AA6131">
            <w:pPr>
              <w:pStyle w:val="TAL"/>
            </w:pPr>
            <w:r w:rsidRPr="00410461">
              <w:t>Conference (NOTE 2)</w:t>
            </w:r>
          </w:p>
        </w:tc>
        <w:tc>
          <w:tcPr>
            <w:tcW w:w="1049" w:type="dxa"/>
            <w:shd w:val="clear" w:color="auto" w:fill="auto"/>
            <w:vAlign w:val="center"/>
          </w:tcPr>
          <w:p w14:paraId="0234285E" w14:textId="1A1D4310" w:rsidR="00AA6131" w:rsidRPr="00410461" w:rsidRDefault="00AA6131" w:rsidP="00AA6131">
            <w:pPr>
              <w:pStyle w:val="TAL"/>
            </w:pPr>
            <w:r w:rsidRPr="00410461">
              <w:t>Conf-AS/MRFC</w:t>
            </w:r>
          </w:p>
        </w:tc>
        <w:tc>
          <w:tcPr>
            <w:tcW w:w="997" w:type="dxa"/>
            <w:shd w:val="clear" w:color="auto" w:fill="auto"/>
            <w:vAlign w:val="center"/>
          </w:tcPr>
          <w:p w14:paraId="25FD54EC" w14:textId="77777777" w:rsidR="00AA6131" w:rsidRPr="00410461" w:rsidRDefault="00AA6131" w:rsidP="00AA6131">
            <w:pPr>
              <w:pStyle w:val="TAL"/>
            </w:pPr>
            <w:r w:rsidRPr="00410461">
              <w:t>-</w:t>
            </w:r>
          </w:p>
        </w:tc>
        <w:tc>
          <w:tcPr>
            <w:tcW w:w="875" w:type="dxa"/>
            <w:shd w:val="clear" w:color="auto" w:fill="auto"/>
            <w:vAlign w:val="center"/>
          </w:tcPr>
          <w:p w14:paraId="02AFB31D" w14:textId="77777777" w:rsidR="00AA6131" w:rsidRPr="00410461" w:rsidRDefault="00AA6131" w:rsidP="00AA6131">
            <w:pPr>
              <w:pStyle w:val="TAL"/>
            </w:pPr>
            <w:r w:rsidRPr="00410461">
              <w:t>-</w:t>
            </w:r>
          </w:p>
        </w:tc>
        <w:tc>
          <w:tcPr>
            <w:tcW w:w="997" w:type="dxa"/>
            <w:shd w:val="clear" w:color="auto" w:fill="auto"/>
            <w:vAlign w:val="center"/>
          </w:tcPr>
          <w:p w14:paraId="29770DB1" w14:textId="77777777" w:rsidR="00AA6131" w:rsidRPr="00410461" w:rsidRDefault="00AA6131" w:rsidP="00AA6131">
            <w:pPr>
              <w:pStyle w:val="TAL"/>
            </w:pPr>
            <w:r w:rsidRPr="00410461">
              <w:t>-</w:t>
            </w:r>
          </w:p>
        </w:tc>
        <w:tc>
          <w:tcPr>
            <w:tcW w:w="1051" w:type="dxa"/>
            <w:shd w:val="clear" w:color="auto" w:fill="auto"/>
            <w:vAlign w:val="center"/>
          </w:tcPr>
          <w:p w14:paraId="575514F2" w14:textId="1D9B9E84" w:rsidR="00AA6131" w:rsidRPr="00410461" w:rsidRDefault="00AA6131" w:rsidP="00AA6131">
            <w:pPr>
              <w:pStyle w:val="TAL"/>
            </w:pPr>
            <w:r w:rsidRPr="00410461">
              <w:t>Conf-AS/MRFC</w:t>
            </w:r>
          </w:p>
        </w:tc>
        <w:tc>
          <w:tcPr>
            <w:tcW w:w="997" w:type="dxa"/>
            <w:shd w:val="clear" w:color="auto" w:fill="auto"/>
            <w:vAlign w:val="center"/>
          </w:tcPr>
          <w:p w14:paraId="761169FE" w14:textId="77777777" w:rsidR="00AA6131" w:rsidRPr="00410461" w:rsidRDefault="00AA6131" w:rsidP="00AA6131">
            <w:pPr>
              <w:pStyle w:val="TAL"/>
            </w:pPr>
            <w:r w:rsidRPr="00410461">
              <w:t>-</w:t>
            </w:r>
          </w:p>
        </w:tc>
        <w:tc>
          <w:tcPr>
            <w:tcW w:w="1237" w:type="dxa"/>
            <w:shd w:val="clear" w:color="auto" w:fill="auto"/>
            <w:vAlign w:val="center"/>
          </w:tcPr>
          <w:p w14:paraId="151C2C90" w14:textId="77777777" w:rsidR="00AA6131" w:rsidRPr="00410461" w:rsidRDefault="00AA6131" w:rsidP="00AA6131">
            <w:pPr>
              <w:pStyle w:val="TAL"/>
            </w:pPr>
            <w:r w:rsidRPr="00410461">
              <w:t>-</w:t>
            </w:r>
          </w:p>
        </w:tc>
        <w:tc>
          <w:tcPr>
            <w:tcW w:w="997" w:type="dxa"/>
            <w:shd w:val="clear" w:color="auto" w:fill="auto"/>
            <w:vAlign w:val="center"/>
          </w:tcPr>
          <w:p w14:paraId="74E64A61" w14:textId="77777777" w:rsidR="00AA6131" w:rsidRPr="00410461" w:rsidRDefault="00AA6131" w:rsidP="00AA6131">
            <w:pPr>
              <w:pStyle w:val="TAL"/>
            </w:pPr>
            <w:r w:rsidRPr="00410461">
              <w:t>-</w:t>
            </w:r>
          </w:p>
        </w:tc>
      </w:tr>
      <w:tr w:rsidR="00AA6131" w:rsidRPr="00410461" w14:paraId="64F84A92" w14:textId="77777777" w:rsidTr="00B30F32">
        <w:tc>
          <w:tcPr>
            <w:tcW w:w="1431" w:type="dxa"/>
            <w:shd w:val="clear" w:color="auto" w:fill="auto"/>
            <w:vAlign w:val="center"/>
          </w:tcPr>
          <w:p w14:paraId="0C964F02" w14:textId="77777777" w:rsidR="00AA6131" w:rsidRPr="00410461" w:rsidRDefault="00AA6131" w:rsidP="00AA6131">
            <w:pPr>
              <w:pStyle w:val="TAL"/>
            </w:pPr>
            <w:r w:rsidRPr="00410461">
              <w:t>PTC</w:t>
            </w:r>
          </w:p>
        </w:tc>
        <w:tc>
          <w:tcPr>
            <w:tcW w:w="1049" w:type="dxa"/>
            <w:shd w:val="clear" w:color="auto" w:fill="auto"/>
            <w:vAlign w:val="center"/>
          </w:tcPr>
          <w:p w14:paraId="7D61B020" w14:textId="77777777" w:rsidR="00AA6131" w:rsidRPr="00410461" w:rsidRDefault="00AA6131" w:rsidP="00AA6131">
            <w:pPr>
              <w:pStyle w:val="TAL"/>
            </w:pPr>
            <w:r w:rsidRPr="00410461">
              <w:t>PTC-Server</w:t>
            </w:r>
          </w:p>
        </w:tc>
        <w:tc>
          <w:tcPr>
            <w:tcW w:w="997" w:type="dxa"/>
            <w:shd w:val="clear" w:color="auto" w:fill="auto"/>
            <w:vAlign w:val="center"/>
          </w:tcPr>
          <w:p w14:paraId="27AEC8DE" w14:textId="77777777" w:rsidR="00AA6131" w:rsidRPr="00410461" w:rsidRDefault="00AA6131" w:rsidP="00AA6131">
            <w:pPr>
              <w:pStyle w:val="TAL"/>
            </w:pPr>
            <w:r w:rsidRPr="00410461">
              <w:t>-</w:t>
            </w:r>
          </w:p>
        </w:tc>
        <w:tc>
          <w:tcPr>
            <w:tcW w:w="875" w:type="dxa"/>
            <w:shd w:val="clear" w:color="auto" w:fill="auto"/>
            <w:vAlign w:val="center"/>
          </w:tcPr>
          <w:p w14:paraId="775CAF42" w14:textId="77777777" w:rsidR="00AA6131" w:rsidRPr="00410461" w:rsidRDefault="00AA6131" w:rsidP="00AA6131">
            <w:pPr>
              <w:pStyle w:val="TAL"/>
            </w:pPr>
            <w:r w:rsidRPr="00410461">
              <w:t>-</w:t>
            </w:r>
          </w:p>
        </w:tc>
        <w:tc>
          <w:tcPr>
            <w:tcW w:w="997" w:type="dxa"/>
            <w:shd w:val="clear" w:color="auto" w:fill="auto"/>
            <w:vAlign w:val="center"/>
          </w:tcPr>
          <w:p w14:paraId="39BC632C" w14:textId="77777777" w:rsidR="00AA6131" w:rsidRPr="00410461" w:rsidRDefault="00AA6131" w:rsidP="00AA6131">
            <w:pPr>
              <w:pStyle w:val="TAL"/>
            </w:pPr>
            <w:r w:rsidRPr="00410461">
              <w:t>-</w:t>
            </w:r>
          </w:p>
        </w:tc>
        <w:tc>
          <w:tcPr>
            <w:tcW w:w="1051" w:type="dxa"/>
            <w:shd w:val="clear" w:color="auto" w:fill="auto"/>
            <w:vAlign w:val="center"/>
          </w:tcPr>
          <w:p w14:paraId="0B3573EB" w14:textId="77777777" w:rsidR="00AA6131" w:rsidRPr="00410461" w:rsidRDefault="00AA6131" w:rsidP="00AA6131">
            <w:pPr>
              <w:pStyle w:val="TAL"/>
            </w:pPr>
            <w:r w:rsidRPr="00410461">
              <w:t>PTC-Server</w:t>
            </w:r>
          </w:p>
        </w:tc>
        <w:tc>
          <w:tcPr>
            <w:tcW w:w="997" w:type="dxa"/>
            <w:shd w:val="clear" w:color="auto" w:fill="auto"/>
            <w:vAlign w:val="center"/>
          </w:tcPr>
          <w:p w14:paraId="1CACA530" w14:textId="77777777" w:rsidR="00AA6131" w:rsidRPr="00410461" w:rsidRDefault="00AA6131" w:rsidP="00AA6131">
            <w:pPr>
              <w:pStyle w:val="TAL"/>
            </w:pPr>
            <w:r w:rsidRPr="00410461">
              <w:t>-</w:t>
            </w:r>
          </w:p>
        </w:tc>
        <w:tc>
          <w:tcPr>
            <w:tcW w:w="1237" w:type="dxa"/>
            <w:shd w:val="clear" w:color="auto" w:fill="auto"/>
            <w:vAlign w:val="center"/>
          </w:tcPr>
          <w:p w14:paraId="2649D95D" w14:textId="77777777" w:rsidR="00AA6131" w:rsidRPr="00410461" w:rsidRDefault="00AA6131" w:rsidP="00AA6131">
            <w:pPr>
              <w:pStyle w:val="TAL"/>
            </w:pPr>
            <w:r w:rsidRPr="00410461">
              <w:t>-</w:t>
            </w:r>
          </w:p>
        </w:tc>
        <w:tc>
          <w:tcPr>
            <w:tcW w:w="997" w:type="dxa"/>
            <w:shd w:val="clear" w:color="auto" w:fill="auto"/>
            <w:vAlign w:val="center"/>
          </w:tcPr>
          <w:p w14:paraId="7A247DBA" w14:textId="77777777" w:rsidR="00AA6131" w:rsidRPr="00410461" w:rsidRDefault="00AA6131" w:rsidP="00AA6131">
            <w:pPr>
              <w:pStyle w:val="TAL"/>
            </w:pPr>
            <w:r w:rsidRPr="00410461">
              <w:t>-</w:t>
            </w:r>
          </w:p>
        </w:tc>
      </w:tr>
      <w:tr w:rsidR="00AA6131" w:rsidRPr="00410461" w14:paraId="7EDDFAD2" w14:textId="77777777" w:rsidTr="00B30F32">
        <w:tc>
          <w:tcPr>
            <w:tcW w:w="1431" w:type="dxa"/>
            <w:shd w:val="clear" w:color="auto" w:fill="auto"/>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shd w:val="clear" w:color="auto" w:fill="auto"/>
            <w:vAlign w:val="center"/>
          </w:tcPr>
          <w:p w14:paraId="6AD6AB94" w14:textId="77777777" w:rsidR="00AA6131" w:rsidRPr="00410461" w:rsidRDefault="00AA6131" w:rsidP="00AA6131">
            <w:pPr>
              <w:pStyle w:val="TAL"/>
            </w:pPr>
            <w:r w:rsidRPr="00410461">
              <w:t>MGCF</w:t>
            </w:r>
          </w:p>
        </w:tc>
        <w:tc>
          <w:tcPr>
            <w:tcW w:w="997" w:type="dxa"/>
            <w:shd w:val="clear" w:color="auto" w:fill="auto"/>
            <w:vAlign w:val="center"/>
          </w:tcPr>
          <w:p w14:paraId="48814639" w14:textId="7AEFF0E8" w:rsidR="00AA6131" w:rsidRPr="00410461" w:rsidRDefault="00AA6131" w:rsidP="00AA6131">
            <w:pPr>
              <w:pStyle w:val="TAL"/>
            </w:pPr>
            <w:r w:rsidRPr="00410461">
              <w:t>S-CSCF</w:t>
            </w:r>
          </w:p>
        </w:tc>
        <w:tc>
          <w:tcPr>
            <w:tcW w:w="875" w:type="dxa"/>
            <w:shd w:val="clear" w:color="auto" w:fill="auto"/>
            <w:vAlign w:val="center"/>
          </w:tcPr>
          <w:p w14:paraId="226FE37B" w14:textId="77777777" w:rsidR="00AA6131" w:rsidRPr="00410461" w:rsidRDefault="00AA6131" w:rsidP="00AA6131">
            <w:pPr>
              <w:pStyle w:val="TAL"/>
            </w:pPr>
            <w:r w:rsidRPr="00410461">
              <w:t>P-CSCF</w:t>
            </w:r>
          </w:p>
        </w:tc>
        <w:tc>
          <w:tcPr>
            <w:tcW w:w="997" w:type="dxa"/>
            <w:shd w:val="clear" w:color="auto" w:fill="auto"/>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1AAFB417" w14:textId="77777777" w:rsidR="00AA6131" w:rsidRPr="00410461" w:rsidRDefault="00AA6131" w:rsidP="00AA6131">
            <w:pPr>
              <w:pStyle w:val="TAL"/>
            </w:pPr>
            <w:r w:rsidRPr="00410461">
              <w:t>MGCF</w:t>
            </w:r>
          </w:p>
        </w:tc>
        <w:tc>
          <w:tcPr>
            <w:tcW w:w="997" w:type="dxa"/>
            <w:shd w:val="clear" w:color="auto" w:fill="auto"/>
            <w:vAlign w:val="center"/>
          </w:tcPr>
          <w:p w14:paraId="619C8628" w14:textId="72CE3D18" w:rsidR="00AA6131" w:rsidRPr="00410461" w:rsidRDefault="00AA6131" w:rsidP="00AA6131">
            <w:pPr>
              <w:pStyle w:val="TAL"/>
            </w:pPr>
            <w:r w:rsidRPr="00410461">
              <w:t>S-CSCF (NOTE 3A)</w:t>
            </w:r>
          </w:p>
        </w:tc>
        <w:tc>
          <w:tcPr>
            <w:tcW w:w="1237" w:type="dxa"/>
            <w:shd w:val="clear" w:color="auto" w:fill="auto"/>
            <w:vAlign w:val="center"/>
          </w:tcPr>
          <w:p w14:paraId="4CD3A863" w14:textId="77777777" w:rsidR="00AA6131" w:rsidRPr="00410461" w:rsidRDefault="00AA6131" w:rsidP="00AA6131">
            <w:pPr>
              <w:pStyle w:val="TAL"/>
            </w:pPr>
            <w:r w:rsidRPr="00410461">
              <w:t>N9HR/S8HR</w:t>
            </w:r>
          </w:p>
        </w:tc>
        <w:tc>
          <w:tcPr>
            <w:tcW w:w="997" w:type="dxa"/>
            <w:shd w:val="clear" w:color="auto" w:fill="auto"/>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shd w:val="clear" w:color="auto" w:fill="auto"/>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shd w:val="clear" w:color="auto" w:fill="auto"/>
            <w:vAlign w:val="center"/>
          </w:tcPr>
          <w:p w14:paraId="18B60CBB" w14:textId="77777777" w:rsidR="00AA6131" w:rsidRPr="00410461" w:rsidRDefault="00AA6131" w:rsidP="00AA6131">
            <w:pPr>
              <w:pStyle w:val="TAL"/>
            </w:pPr>
            <w:r w:rsidRPr="00410461">
              <w:t>IBCF</w:t>
            </w:r>
          </w:p>
        </w:tc>
        <w:tc>
          <w:tcPr>
            <w:tcW w:w="997" w:type="dxa"/>
            <w:shd w:val="clear" w:color="auto" w:fill="auto"/>
            <w:vAlign w:val="center"/>
          </w:tcPr>
          <w:p w14:paraId="1B13103E" w14:textId="103A7B54" w:rsidR="00AA6131" w:rsidRPr="00410461" w:rsidRDefault="00AA6131" w:rsidP="00AA6131">
            <w:pPr>
              <w:pStyle w:val="TAL"/>
            </w:pPr>
            <w:r w:rsidRPr="00410461">
              <w:t>S-CSCF</w:t>
            </w:r>
          </w:p>
        </w:tc>
        <w:tc>
          <w:tcPr>
            <w:tcW w:w="875" w:type="dxa"/>
            <w:shd w:val="clear" w:color="auto" w:fill="auto"/>
            <w:vAlign w:val="center"/>
          </w:tcPr>
          <w:p w14:paraId="4562D7BD" w14:textId="77777777" w:rsidR="00AA6131" w:rsidRPr="00410461" w:rsidRDefault="00AA6131" w:rsidP="00AA6131">
            <w:pPr>
              <w:pStyle w:val="TAL"/>
            </w:pPr>
            <w:r w:rsidRPr="00410461">
              <w:t>P-CSCF</w:t>
            </w:r>
          </w:p>
        </w:tc>
        <w:tc>
          <w:tcPr>
            <w:tcW w:w="997" w:type="dxa"/>
            <w:shd w:val="clear" w:color="auto" w:fill="auto"/>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744010A8" w14:textId="77777777" w:rsidR="00AA6131" w:rsidRPr="00410461" w:rsidRDefault="00AA6131" w:rsidP="00AA6131">
            <w:pPr>
              <w:pStyle w:val="TAL"/>
            </w:pPr>
            <w:r w:rsidRPr="00410461">
              <w:t>IBCF</w:t>
            </w:r>
          </w:p>
        </w:tc>
        <w:tc>
          <w:tcPr>
            <w:tcW w:w="997" w:type="dxa"/>
            <w:shd w:val="clear" w:color="auto" w:fill="auto"/>
            <w:vAlign w:val="center"/>
          </w:tcPr>
          <w:p w14:paraId="58CBFC09" w14:textId="5B371D98" w:rsidR="00AA6131" w:rsidRPr="00410461" w:rsidRDefault="00AA6131" w:rsidP="00AA6131">
            <w:pPr>
              <w:pStyle w:val="TAL"/>
            </w:pPr>
            <w:r w:rsidRPr="00410461">
              <w:t>S-CSCF (NOTE 3A)</w:t>
            </w:r>
          </w:p>
        </w:tc>
        <w:tc>
          <w:tcPr>
            <w:tcW w:w="1237" w:type="dxa"/>
            <w:shd w:val="clear" w:color="auto" w:fill="auto"/>
            <w:vAlign w:val="center"/>
          </w:tcPr>
          <w:p w14:paraId="2490BA9D" w14:textId="77777777" w:rsidR="00AA6131" w:rsidRPr="00410461" w:rsidRDefault="00AA6131" w:rsidP="00AA6131">
            <w:pPr>
              <w:pStyle w:val="TAL"/>
            </w:pPr>
            <w:r w:rsidRPr="00410461">
              <w:t>N9HR/S8HR</w:t>
            </w:r>
          </w:p>
        </w:tc>
        <w:tc>
          <w:tcPr>
            <w:tcW w:w="997" w:type="dxa"/>
            <w:shd w:val="clear" w:color="auto" w:fill="auto"/>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shd w:val="clear" w:color="auto" w:fill="auto"/>
            <w:vAlign w:val="center"/>
          </w:tcPr>
          <w:p w14:paraId="10D304E5" w14:textId="22F30B4E" w:rsidR="003458E7" w:rsidRPr="00410461" w:rsidRDefault="003458E7" w:rsidP="003458E7">
            <w:pPr>
              <w:pStyle w:val="TAL"/>
            </w:pPr>
            <w:r w:rsidRPr="00410461">
              <w:t>Non-local ID for SMS over IMS (NOTE 4)</w:t>
            </w:r>
          </w:p>
        </w:tc>
        <w:tc>
          <w:tcPr>
            <w:tcW w:w="1049" w:type="dxa"/>
            <w:shd w:val="clear" w:color="auto" w:fill="auto"/>
            <w:vAlign w:val="center"/>
          </w:tcPr>
          <w:p w14:paraId="0A6F767F" w14:textId="61056F66" w:rsidR="003458E7" w:rsidRPr="00410461" w:rsidRDefault="003458E7" w:rsidP="003458E7">
            <w:pPr>
              <w:pStyle w:val="TAL"/>
            </w:pPr>
            <w:r w:rsidRPr="00410461">
              <w:t>S-CSCF</w:t>
            </w:r>
          </w:p>
        </w:tc>
        <w:tc>
          <w:tcPr>
            <w:tcW w:w="997" w:type="dxa"/>
            <w:shd w:val="clear" w:color="auto" w:fill="auto"/>
            <w:vAlign w:val="center"/>
          </w:tcPr>
          <w:p w14:paraId="7121AD8A" w14:textId="288F8182" w:rsidR="003458E7" w:rsidRPr="00410461" w:rsidRDefault="003458E7" w:rsidP="003458E7">
            <w:pPr>
              <w:pStyle w:val="TAL"/>
            </w:pPr>
            <w:r w:rsidRPr="00410461">
              <w:t>IBCF</w:t>
            </w:r>
          </w:p>
        </w:tc>
        <w:tc>
          <w:tcPr>
            <w:tcW w:w="875" w:type="dxa"/>
            <w:shd w:val="clear" w:color="auto" w:fill="auto"/>
            <w:vAlign w:val="center"/>
          </w:tcPr>
          <w:p w14:paraId="340B8B4F" w14:textId="24682FD2" w:rsidR="003458E7" w:rsidRPr="00410461" w:rsidRDefault="003458E7" w:rsidP="003458E7">
            <w:pPr>
              <w:pStyle w:val="TAL"/>
            </w:pPr>
            <w:r w:rsidRPr="00410461">
              <w:t>P-CSCF</w:t>
            </w:r>
          </w:p>
        </w:tc>
        <w:tc>
          <w:tcPr>
            <w:tcW w:w="997" w:type="dxa"/>
            <w:shd w:val="clear" w:color="auto" w:fill="auto"/>
            <w:vAlign w:val="center"/>
          </w:tcPr>
          <w:p w14:paraId="39EC190F" w14:textId="4BFF4BBA" w:rsidR="003458E7" w:rsidRPr="00410461" w:rsidRDefault="003458E7" w:rsidP="003458E7">
            <w:pPr>
              <w:pStyle w:val="TAL"/>
            </w:pPr>
            <w:r w:rsidRPr="00410461">
              <w:t>-</w:t>
            </w:r>
          </w:p>
        </w:tc>
        <w:tc>
          <w:tcPr>
            <w:tcW w:w="1051" w:type="dxa"/>
            <w:shd w:val="clear" w:color="auto" w:fill="auto"/>
            <w:vAlign w:val="center"/>
          </w:tcPr>
          <w:p w14:paraId="318A399B" w14:textId="1C090081" w:rsidR="003458E7" w:rsidRPr="00410461" w:rsidRDefault="003458E7" w:rsidP="003458E7">
            <w:pPr>
              <w:pStyle w:val="TAL"/>
            </w:pPr>
            <w:r w:rsidRPr="00410461">
              <w:t>S-CSCF</w:t>
            </w:r>
          </w:p>
        </w:tc>
        <w:tc>
          <w:tcPr>
            <w:tcW w:w="997" w:type="dxa"/>
            <w:shd w:val="clear" w:color="auto" w:fill="auto"/>
            <w:vAlign w:val="center"/>
          </w:tcPr>
          <w:p w14:paraId="1ED0AB07" w14:textId="206517DA" w:rsidR="003458E7" w:rsidRPr="00410461" w:rsidRDefault="003458E7" w:rsidP="003458E7">
            <w:pPr>
              <w:pStyle w:val="TAL"/>
            </w:pPr>
            <w:r w:rsidRPr="00410461">
              <w:t>P-CSCF</w:t>
            </w:r>
          </w:p>
        </w:tc>
        <w:tc>
          <w:tcPr>
            <w:tcW w:w="1237" w:type="dxa"/>
            <w:shd w:val="clear" w:color="auto" w:fill="auto"/>
            <w:vAlign w:val="center"/>
          </w:tcPr>
          <w:p w14:paraId="463DFC77" w14:textId="6150C881" w:rsidR="003458E7" w:rsidRPr="00410461" w:rsidRDefault="003458E7" w:rsidP="003458E7">
            <w:pPr>
              <w:pStyle w:val="TAL"/>
            </w:pPr>
            <w:r w:rsidRPr="00410461">
              <w:t>N9HR/S8HR</w:t>
            </w:r>
          </w:p>
        </w:tc>
        <w:tc>
          <w:tcPr>
            <w:tcW w:w="997" w:type="dxa"/>
            <w:shd w:val="clear" w:color="auto" w:fill="auto"/>
            <w:vAlign w:val="center"/>
          </w:tcPr>
          <w:p w14:paraId="530B41AA" w14:textId="7328F38C" w:rsidR="003458E7" w:rsidRPr="00410461" w:rsidRDefault="003458E7" w:rsidP="003458E7">
            <w:pPr>
              <w:pStyle w:val="TAL"/>
            </w:pPr>
            <w:r w:rsidRPr="00410461">
              <w:t>-</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shd w:val="clear" w:color="auto" w:fill="auto"/>
            <w:vAlign w:val="center"/>
          </w:tcPr>
          <w:p w14:paraId="76239BCC" w14:textId="77777777" w:rsidR="007F2D55" w:rsidRPr="00410461" w:rsidRDefault="007F2D55" w:rsidP="004E5D1D">
            <w:pPr>
              <w:pStyle w:val="TAL"/>
            </w:pPr>
            <w:r w:rsidRPr="00410461">
              <w:t>Redirected sessions: Intra-PLMN</w:t>
            </w:r>
          </w:p>
        </w:tc>
        <w:tc>
          <w:tcPr>
            <w:tcW w:w="1842" w:type="dxa"/>
            <w:shd w:val="clear" w:color="auto" w:fill="auto"/>
            <w:vAlign w:val="center"/>
          </w:tcPr>
          <w:p w14:paraId="4F1CD3F9" w14:textId="77777777" w:rsidR="007F2D55" w:rsidRPr="00410461" w:rsidRDefault="007F2D55" w:rsidP="004E5D1D">
            <w:pPr>
              <w:pStyle w:val="TAL"/>
            </w:pPr>
            <w:r w:rsidRPr="00410461">
              <w:t>Redirected-to party non-roaming</w:t>
            </w:r>
          </w:p>
        </w:tc>
        <w:tc>
          <w:tcPr>
            <w:tcW w:w="2268" w:type="dxa"/>
            <w:shd w:val="clear" w:color="auto" w:fill="auto"/>
            <w:vAlign w:val="center"/>
          </w:tcPr>
          <w:p w14:paraId="1FFCE2D5" w14:textId="77777777" w:rsidR="007F2D55" w:rsidRPr="00410461" w:rsidRDefault="007F2D55" w:rsidP="004E5D1D">
            <w:pPr>
              <w:pStyle w:val="TAL"/>
            </w:pPr>
            <w:r w:rsidRPr="00410461">
              <w:t>P-CSCF</w:t>
            </w:r>
          </w:p>
        </w:tc>
        <w:tc>
          <w:tcPr>
            <w:tcW w:w="2410" w:type="dxa"/>
            <w:shd w:val="clear" w:color="auto" w:fill="auto"/>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shd w:val="clear" w:color="auto" w:fill="auto"/>
            <w:vAlign w:val="center"/>
          </w:tcPr>
          <w:p w14:paraId="0F060189" w14:textId="77777777" w:rsidR="007F2D55" w:rsidRPr="00410461" w:rsidRDefault="007F2D55" w:rsidP="004E5D1D">
            <w:pPr>
              <w:pStyle w:val="TAL"/>
            </w:pPr>
          </w:p>
        </w:tc>
        <w:tc>
          <w:tcPr>
            <w:tcW w:w="1842" w:type="dxa"/>
            <w:shd w:val="clear" w:color="auto" w:fill="auto"/>
            <w:vAlign w:val="center"/>
          </w:tcPr>
          <w:p w14:paraId="74759E16" w14:textId="77777777" w:rsidR="007F2D55" w:rsidRPr="00410461" w:rsidRDefault="007F2D55" w:rsidP="004E5D1D">
            <w:pPr>
              <w:pStyle w:val="TAL"/>
            </w:pPr>
            <w:r w:rsidRPr="00410461">
              <w:t>Redirected-to party is roaming</w:t>
            </w:r>
          </w:p>
        </w:tc>
        <w:tc>
          <w:tcPr>
            <w:tcW w:w="2268" w:type="dxa"/>
            <w:shd w:val="clear" w:color="auto" w:fill="auto"/>
            <w:vAlign w:val="center"/>
          </w:tcPr>
          <w:p w14:paraId="5F3EB078" w14:textId="77777777" w:rsidR="007F2D55" w:rsidRPr="00410461" w:rsidRDefault="007F2D55" w:rsidP="004E5D1D">
            <w:pPr>
              <w:pStyle w:val="TAL"/>
            </w:pPr>
            <w:r w:rsidRPr="00410461">
              <w:t>IBCF</w:t>
            </w:r>
          </w:p>
        </w:tc>
        <w:tc>
          <w:tcPr>
            <w:tcW w:w="2410" w:type="dxa"/>
            <w:shd w:val="clear" w:color="auto" w:fill="auto"/>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shd w:val="clear" w:color="auto" w:fill="auto"/>
            <w:vAlign w:val="center"/>
          </w:tcPr>
          <w:p w14:paraId="18F891EB" w14:textId="77777777" w:rsidR="007F2D55" w:rsidRPr="00410461" w:rsidRDefault="007F2D55" w:rsidP="004E5D1D">
            <w:pPr>
              <w:pStyle w:val="TAL"/>
            </w:pPr>
            <w:r w:rsidRPr="00410461">
              <w:t>Redirected sessions Inter-PLMN</w:t>
            </w:r>
          </w:p>
        </w:tc>
        <w:tc>
          <w:tcPr>
            <w:tcW w:w="1842" w:type="dxa"/>
            <w:shd w:val="clear" w:color="auto" w:fill="auto"/>
            <w:vAlign w:val="center"/>
          </w:tcPr>
          <w:p w14:paraId="1302A50A" w14:textId="77777777" w:rsidR="007F2D55" w:rsidRPr="00410461" w:rsidRDefault="007F2D55" w:rsidP="004E5D1D">
            <w:pPr>
              <w:pStyle w:val="TAL"/>
            </w:pPr>
            <w:r w:rsidRPr="00410461">
              <w:t>Redirected-to party in CS domain</w:t>
            </w:r>
          </w:p>
        </w:tc>
        <w:tc>
          <w:tcPr>
            <w:tcW w:w="2268" w:type="dxa"/>
            <w:shd w:val="clear" w:color="auto" w:fill="auto"/>
            <w:vAlign w:val="center"/>
          </w:tcPr>
          <w:p w14:paraId="67821ABE" w14:textId="77777777" w:rsidR="007F2D55" w:rsidRPr="00410461" w:rsidRDefault="007F2D55" w:rsidP="004E5D1D">
            <w:pPr>
              <w:pStyle w:val="TAL"/>
            </w:pPr>
            <w:r w:rsidRPr="00410461">
              <w:t>MGCF</w:t>
            </w:r>
          </w:p>
        </w:tc>
        <w:tc>
          <w:tcPr>
            <w:tcW w:w="2410" w:type="dxa"/>
            <w:shd w:val="clear" w:color="auto" w:fill="auto"/>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shd w:val="clear" w:color="auto" w:fill="auto"/>
            <w:vAlign w:val="center"/>
          </w:tcPr>
          <w:p w14:paraId="7EBEA6CC" w14:textId="77777777" w:rsidR="007F2D55" w:rsidRPr="00410461" w:rsidRDefault="007F2D55" w:rsidP="004E5D1D">
            <w:pPr>
              <w:pStyle w:val="TAL"/>
            </w:pPr>
          </w:p>
        </w:tc>
        <w:tc>
          <w:tcPr>
            <w:tcW w:w="1842" w:type="dxa"/>
            <w:shd w:val="clear" w:color="auto" w:fill="auto"/>
            <w:vAlign w:val="center"/>
          </w:tcPr>
          <w:p w14:paraId="7311E46E" w14:textId="77777777" w:rsidR="007F2D55" w:rsidRPr="00410461" w:rsidRDefault="007F2D55" w:rsidP="004E5D1D">
            <w:pPr>
              <w:pStyle w:val="TAL"/>
            </w:pPr>
            <w:r w:rsidRPr="00410461">
              <w:t>Redirected-to party in IMS domain</w:t>
            </w:r>
          </w:p>
        </w:tc>
        <w:tc>
          <w:tcPr>
            <w:tcW w:w="2268" w:type="dxa"/>
            <w:shd w:val="clear" w:color="auto" w:fill="auto"/>
            <w:vAlign w:val="center"/>
          </w:tcPr>
          <w:p w14:paraId="107547C6" w14:textId="77777777" w:rsidR="007F2D55" w:rsidRPr="00410461" w:rsidRDefault="007F2D55" w:rsidP="004E5D1D">
            <w:pPr>
              <w:pStyle w:val="TAL"/>
            </w:pPr>
            <w:r w:rsidRPr="00410461">
              <w:t>IBCF</w:t>
            </w:r>
          </w:p>
        </w:tc>
        <w:tc>
          <w:tcPr>
            <w:tcW w:w="2410" w:type="dxa"/>
            <w:shd w:val="clear" w:color="auto" w:fill="auto"/>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RCD/eCNAM are listed in clause 7.14.2.</w:t>
      </w:r>
    </w:p>
    <w:p w14:paraId="771CF750" w14:textId="2C26CE5D" w:rsidR="00C945D2" w:rsidRPr="00410461" w:rsidRDefault="00C945D2" w:rsidP="0018151C">
      <w:pPr>
        <w:pStyle w:val="Heading4"/>
      </w:pPr>
      <w:bookmarkStart w:id="240" w:name="_Toc161252546"/>
      <w:r w:rsidRPr="00410461">
        <w:lastRenderedPageBreak/>
        <w:t>7.4.</w:t>
      </w:r>
      <w:r w:rsidR="00566609" w:rsidRPr="00410461">
        <w:t>6</w:t>
      </w:r>
      <w:r w:rsidRPr="00410461">
        <w:t>.3</w:t>
      </w:r>
      <w:r w:rsidRPr="00410461">
        <w:tab/>
        <w:t>IMS Network Functions providing the CC-TF and CC-POI functions</w:t>
      </w:r>
      <w:bookmarkEnd w:id="240"/>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shd w:val="clear" w:color="auto" w:fill="auto"/>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shd w:val="clear" w:color="auto" w:fill="auto"/>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shd w:val="clear" w:color="auto" w:fill="auto"/>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shd w:val="clear" w:color="auto" w:fill="auto"/>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shd w:val="clear" w:color="auto" w:fill="auto"/>
            <w:vAlign w:val="center"/>
          </w:tcPr>
          <w:p w14:paraId="18A98452" w14:textId="77777777" w:rsidR="00C945D2" w:rsidRPr="00410461" w:rsidRDefault="00C945D2" w:rsidP="008A46BB">
            <w:pPr>
              <w:pStyle w:val="TAL"/>
            </w:pPr>
            <w:r w:rsidRPr="00410461">
              <w:t>IMS-AGW</w:t>
            </w:r>
          </w:p>
        </w:tc>
        <w:tc>
          <w:tcPr>
            <w:tcW w:w="3147" w:type="dxa"/>
            <w:shd w:val="clear" w:color="auto" w:fill="auto"/>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shd w:val="clear" w:color="auto" w:fill="auto"/>
            <w:vAlign w:val="center"/>
          </w:tcPr>
          <w:p w14:paraId="7DD5FF3D" w14:textId="622A38B0" w:rsidR="009040AD" w:rsidRPr="00410461" w:rsidRDefault="001A653C" w:rsidP="008A46BB">
            <w:pPr>
              <w:pStyle w:val="TAL"/>
            </w:pPr>
            <w:r w:rsidRPr="00410461">
              <w:t>MRFP</w:t>
            </w:r>
          </w:p>
        </w:tc>
        <w:tc>
          <w:tcPr>
            <w:tcW w:w="3147" w:type="dxa"/>
            <w:shd w:val="clear" w:color="auto" w:fill="auto"/>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shd w:val="clear" w:color="auto" w:fill="auto"/>
            <w:vAlign w:val="center"/>
          </w:tcPr>
          <w:p w14:paraId="193BC0B2" w14:textId="77777777" w:rsidR="00C945D2" w:rsidRPr="00410461" w:rsidRDefault="00C945D2" w:rsidP="008A46BB">
            <w:pPr>
              <w:pStyle w:val="TAL"/>
            </w:pPr>
            <w:r w:rsidRPr="00410461">
              <w:t>MRFP</w:t>
            </w:r>
          </w:p>
        </w:tc>
        <w:tc>
          <w:tcPr>
            <w:tcW w:w="3147" w:type="dxa"/>
            <w:shd w:val="clear" w:color="auto" w:fill="auto"/>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752E8215" w14:textId="77777777" w:rsidTr="00593BCA">
        <w:tc>
          <w:tcPr>
            <w:tcW w:w="1843" w:type="dxa"/>
            <w:shd w:val="clear" w:color="auto" w:fill="auto"/>
            <w:vAlign w:val="center"/>
          </w:tcPr>
          <w:p w14:paraId="73724F32" w14:textId="77777777" w:rsidR="00C945D2" w:rsidRPr="00410461" w:rsidRDefault="00C945D2" w:rsidP="008A46BB">
            <w:pPr>
              <w:pStyle w:val="TAL"/>
            </w:pPr>
            <w:r w:rsidRPr="00410461">
              <w:t>PTC-Server</w:t>
            </w:r>
          </w:p>
        </w:tc>
        <w:tc>
          <w:tcPr>
            <w:tcW w:w="3147" w:type="dxa"/>
            <w:shd w:val="clear" w:color="auto" w:fill="auto"/>
            <w:vAlign w:val="center"/>
          </w:tcPr>
          <w:p w14:paraId="035529BA" w14:textId="77777777" w:rsidR="00C945D2" w:rsidRPr="00410461" w:rsidRDefault="00C945D2" w:rsidP="008A46BB">
            <w:pPr>
              <w:pStyle w:val="TAL"/>
            </w:pPr>
            <w:r w:rsidRPr="00410461">
              <w:t>PTC-Server</w:t>
            </w:r>
          </w:p>
        </w:tc>
      </w:tr>
      <w:tr w:rsidR="00C945D2" w:rsidRPr="00410461" w14:paraId="2D2A472D" w14:textId="77777777" w:rsidTr="00593BCA">
        <w:tc>
          <w:tcPr>
            <w:tcW w:w="1843" w:type="dxa"/>
            <w:shd w:val="clear" w:color="auto" w:fill="auto"/>
            <w:vAlign w:val="center"/>
          </w:tcPr>
          <w:p w14:paraId="144164B5" w14:textId="77777777" w:rsidR="00C945D2" w:rsidRPr="00410461" w:rsidRDefault="00C945D2" w:rsidP="008A46BB">
            <w:pPr>
              <w:pStyle w:val="TAL"/>
            </w:pPr>
            <w:r w:rsidRPr="00410461">
              <w:t>TrGW</w:t>
            </w:r>
          </w:p>
        </w:tc>
        <w:tc>
          <w:tcPr>
            <w:tcW w:w="3147" w:type="dxa"/>
            <w:shd w:val="clear" w:color="auto" w:fill="auto"/>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shd w:val="clear" w:color="auto" w:fill="auto"/>
            <w:vAlign w:val="center"/>
          </w:tcPr>
          <w:p w14:paraId="49F94644" w14:textId="77777777" w:rsidR="00C945D2" w:rsidRPr="00410461" w:rsidRDefault="00C945D2" w:rsidP="008A46BB">
            <w:pPr>
              <w:pStyle w:val="TAL"/>
            </w:pPr>
            <w:r w:rsidRPr="00410461">
              <w:t>IM-MGW</w:t>
            </w:r>
          </w:p>
        </w:tc>
        <w:tc>
          <w:tcPr>
            <w:tcW w:w="3147" w:type="dxa"/>
            <w:shd w:val="clear" w:color="auto" w:fill="auto"/>
            <w:vAlign w:val="center"/>
          </w:tcPr>
          <w:p w14:paraId="7B096C07" w14:textId="77777777" w:rsidR="00C945D2" w:rsidRPr="00410461" w:rsidRDefault="00C945D2" w:rsidP="008A46BB">
            <w:pPr>
              <w:pStyle w:val="TAL"/>
            </w:pPr>
            <w:r w:rsidRPr="00410461">
              <w:t>MGCF</w:t>
            </w:r>
          </w:p>
        </w:tc>
      </w:tr>
    </w:tbl>
    <w:p w14:paraId="5BEA6BF4" w14:textId="484ADD6A" w:rsidR="007D2852" w:rsidRPr="00410461" w:rsidRDefault="007D2852" w:rsidP="007D2852">
      <w:pPr>
        <w:pStyle w:val="NO"/>
        <w:spacing w:before="120" w:after="120"/>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shd w:val="clear" w:color="auto" w:fill="auto"/>
            <w:vAlign w:val="center"/>
          </w:tcPr>
          <w:p w14:paraId="37966A8F" w14:textId="77777777" w:rsidR="00C945D2" w:rsidRPr="00410461" w:rsidRDefault="00C945D2" w:rsidP="008A46BB">
            <w:pPr>
              <w:pStyle w:val="TAL"/>
            </w:pPr>
            <w:r w:rsidRPr="00410461">
              <w:t>Normal sessions</w:t>
            </w:r>
          </w:p>
        </w:tc>
        <w:tc>
          <w:tcPr>
            <w:tcW w:w="1701" w:type="dxa"/>
            <w:shd w:val="clear" w:color="auto" w:fill="auto"/>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shd w:val="clear" w:color="auto" w:fill="auto"/>
            <w:vAlign w:val="center"/>
          </w:tcPr>
          <w:p w14:paraId="49C9FAEB" w14:textId="77777777" w:rsidR="00C945D2" w:rsidRPr="00410461" w:rsidRDefault="00C945D2" w:rsidP="008A46BB">
            <w:pPr>
              <w:pStyle w:val="TAL"/>
            </w:pPr>
            <w:r w:rsidRPr="00410461">
              <w:t>Emergency sessions</w:t>
            </w:r>
          </w:p>
        </w:tc>
        <w:tc>
          <w:tcPr>
            <w:tcW w:w="1701" w:type="dxa"/>
            <w:shd w:val="clear" w:color="auto" w:fill="auto"/>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shd w:val="clear" w:color="auto" w:fill="auto"/>
            <w:vAlign w:val="center"/>
          </w:tcPr>
          <w:p w14:paraId="415E8CCD" w14:textId="77777777" w:rsidR="00C945D2" w:rsidRPr="00410461" w:rsidRDefault="00C945D2" w:rsidP="008A46BB">
            <w:pPr>
              <w:pStyle w:val="TAL"/>
            </w:pPr>
            <w:r w:rsidRPr="00410461">
              <w:t xml:space="preserve">Redirected sessions: intra-PLMN </w:t>
            </w:r>
          </w:p>
        </w:tc>
        <w:tc>
          <w:tcPr>
            <w:tcW w:w="1701" w:type="dxa"/>
            <w:shd w:val="clear" w:color="auto" w:fill="auto"/>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shd w:val="clear" w:color="auto" w:fill="auto"/>
            <w:vAlign w:val="center"/>
          </w:tcPr>
          <w:p w14:paraId="60E4934B" w14:textId="77777777" w:rsidR="00C945D2" w:rsidRPr="00410461" w:rsidRDefault="00C945D2" w:rsidP="008A46BB">
            <w:pPr>
              <w:pStyle w:val="TAL"/>
            </w:pPr>
            <w:r w:rsidRPr="00410461">
              <w:t>Redirected sessions: inter-PLMN (CS domain)</w:t>
            </w:r>
          </w:p>
        </w:tc>
        <w:tc>
          <w:tcPr>
            <w:tcW w:w="1701" w:type="dxa"/>
            <w:shd w:val="clear" w:color="auto" w:fill="auto"/>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shd w:val="clear" w:color="auto" w:fill="auto"/>
            <w:vAlign w:val="center"/>
          </w:tcPr>
          <w:p w14:paraId="61523527" w14:textId="77777777" w:rsidR="00C945D2" w:rsidRPr="00410461" w:rsidRDefault="00C945D2" w:rsidP="008A46BB">
            <w:pPr>
              <w:pStyle w:val="TAL"/>
            </w:pPr>
            <w:r w:rsidRPr="00410461">
              <w:t>Redirected sessions: inter-PLMN (IMS-domain)</w:t>
            </w:r>
          </w:p>
        </w:tc>
        <w:tc>
          <w:tcPr>
            <w:tcW w:w="1701" w:type="dxa"/>
            <w:shd w:val="clear" w:color="auto" w:fill="auto"/>
            <w:vAlign w:val="center"/>
          </w:tcPr>
          <w:p w14:paraId="29CE08F6" w14:textId="77777777" w:rsidR="00C945D2" w:rsidRPr="00410461" w:rsidRDefault="00C945D2" w:rsidP="008A46BB">
            <w:pPr>
              <w:pStyle w:val="TAL"/>
            </w:pPr>
            <w:r w:rsidRPr="00410461">
              <w:t>TrGW</w:t>
            </w:r>
          </w:p>
        </w:tc>
      </w:tr>
      <w:tr w:rsidR="002704E3" w:rsidRPr="00410461" w14:paraId="0624D153" w14:textId="77777777" w:rsidTr="005610A5">
        <w:tc>
          <w:tcPr>
            <w:tcW w:w="3969" w:type="dxa"/>
            <w:shd w:val="clear" w:color="auto" w:fill="auto"/>
            <w:vAlign w:val="center"/>
          </w:tcPr>
          <w:p w14:paraId="44C71639" w14:textId="64701517" w:rsidR="002704E3" w:rsidRPr="00410461" w:rsidRDefault="002704E3" w:rsidP="002704E3">
            <w:pPr>
              <w:pStyle w:val="TAL"/>
            </w:pPr>
            <w:r w:rsidRPr="00410461">
              <w:t>Music, announcement</w:t>
            </w:r>
          </w:p>
        </w:tc>
        <w:tc>
          <w:tcPr>
            <w:tcW w:w="1701" w:type="dxa"/>
            <w:shd w:val="clear" w:color="auto" w:fill="auto"/>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shd w:val="clear" w:color="auto" w:fill="auto"/>
            <w:vAlign w:val="center"/>
          </w:tcPr>
          <w:p w14:paraId="44060569" w14:textId="0EF1ADC5" w:rsidR="002704E3" w:rsidRPr="00410461" w:rsidRDefault="002704E3" w:rsidP="002704E3">
            <w:pPr>
              <w:pStyle w:val="TAL"/>
            </w:pPr>
            <w:r w:rsidRPr="00410461">
              <w:t>Conference (NOTE 4)</w:t>
            </w:r>
          </w:p>
        </w:tc>
        <w:tc>
          <w:tcPr>
            <w:tcW w:w="1701" w:type="dxa"/>
            <w:shd w:val="clear" w:color="auto" w:fill="auto"/>
            <w:vAlign w:val="center"/>
          </w:tcPr>
          <w:p w14:paraId="360A560D" w14:textId="77777777" w:rsidR="002704E3" w:rsidRPr="00410461" w:rsidRDefault="002704E3" w:rsidP="002704E3">
            <w:pPr>
              <w:pStyle w:val="TAL"/>
            </w:pPr>
            <w:r w:rsidRPr="00410461">
              <w:t>MRFP</w:t>
            </w:r>
          </w:p>
        </w:tc>
      </w:tr>
      <w:tr w:rsidR="002704E3" w:rsidRPr="00410461" w14:paraId="11C3A50B" w14:textId="77777777" w:rsidTr="005610A5">
        <w:tc>
          <w:tcPr>
            <w:tcW w:w="3969" w:type="dxa"/>
            <w:shd w:val="clear" w:color="auto" w:fill="auto"/>
            <w:vAlign w:val="center"/>
          </w:tcPr>
          <w:p w14:paraId="59E1F971" w14:textId="77777777" w:rsidR="002704E3" w:rsidRPr="00410461" w:rsidRDefault="002704E3" w:rsidP="002704E3">
            <w:pPr>
              <w:pStyle w:val="TAL"/>
            </w:pPr>
            <w:r w:rsidRPr="00410461">
              <w:t>PTC</w:t>
            </w:r>
          </w:p>
        </w:tc>
        <w:tc>
          <w:tcPr>
            <w:tcW w:w="1701" w:type="dxa"/>
            <w:shd w:val="clear" w:color="auto" w:fill="auto"/>
            <w:vAlign w:val="center"/>
          </w:tcPr>
          <w:p w14:paraId="4D2B50B2" w14:textId="77777777" w:rsidR="002704E3" w:rsidRPr="00410461" w:rsidRDefault="002704E3" w:rsidP="002704E3">
            <w:pPr>
              <w:pStyle w:val="TAL"/>
            </w:pPr>
            <w:r w:rsidRPr="00410461">
              <w:t>PTC- Server</w:t>
            </w:r>
          </w:p>
        </w:tc>
      </w:tr>
      <w:tr w:rsidR="002704E3" w:rsidRPr="00410461" w14:paraId="14BBBB76" w14:textId="77777777" w:rsidTr="005610A5">
        <w:tc>
          <w:tcPr>
            <w:tcW w:w="3969" w:type="dxa"/>
            <w:shd w:val="clear" w:color="auto" w:fill="auto"/>
            <w:vAlign w:val="center"/>
          </w:tcPr>
          <w:p w14:paraId="199F4B73" w14:textId="68A32F2D" w:rsidR="002704E3" w:rsidRPr="00410461" w:rsidRDefault="002704E3" w:rsidP="002704E3">
            <w:pPr>
              <w:pStyle w:val="TAL"/>
            </w:pPr>
            <w:r w:rsidRPr="00410461">
              <w:t>Non-local ID in CS domain (NOTE 2)</w:t>
            </w:r>
          </w:p>
        </w:tc>
        <w:tc>
          <w:tcPr>
            <w:tcW w:w="1701" w:type="dxa"/>
            <w:shd w:val="clear" w:color="auto" w:fill="auto"/>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shd w:val="clear" w:color="auto" w:fill="auto"/>
            <w:vAlign w:val="center"/>
          </w:tcPr>
          <w:p w14:paraId="01134A9B" w14:textId="5B649006" w:rsidR="002704E3" w:rsidRPr="00410461" w:rsidRDefault="002704E3" w:rsidP="002704E3">
            <w:pPr>
              <w:pStyle w:val="TAL"/>
            </w:pPr>
            <w:r w:rsidRPr="00410461">
              <w:t>Non-local ID in IMS domain (NOTE 2)</w:t>
            </w:r>
          </w:p>
        </w:tc>
        <w:tc>
          <w:tcPr>
            <w:tcW w:w="1701" w:type="dxa"/>
            <w:shd w:val="clear" w:color="auto" w:fill="auto"/>
            <w:vAlign w:val="center"/>
          </w:tcPr>
          <w:p w14:paraId="5C21BA47" w14:textId="77777777" w:rsidR="002704E3" w:rsidRPr="00410461" w:rsidRDefault="002704E3" w:rsidP="002704E3">
            <w:pPr>
              <w:pStyle w:val="TAL"/>
            </w:pPr>
            <w:r w:rsidRPr="00410461">
              <w:t>TrGW</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shd w:val="clear" w:color="auto" w:fill="auto"/>
            <w:vAlign w:val="center"/>
          </w:tcPr>
          <w:p w14:paraId="05820521" w14:textId="77777777" w:rsidR="00C945D2" w:rsidRPr="00410461" w:rsidRDefault="00C945D2" w:rsidP="00062CF0">
            <w:pPr>
              <w:pStyle w:val="TAL"/>
            </w:pPr>
            <w:r w:rsidRPr="00410461">
              <w:lastRenderedPageBreak/>
              <w:t>Normal sessions</w:t>
            </w:r>
          </w:p>
        </w:tc>
        <w:tc>
          <w:tcPr>
            <w:tcW w:w="1080" w:type="dxa"/>
            <w:shd w:val="clear" w:color="auto" w:fill="auto"/>
            <w:vAlign w:val="center"/>
          </w:tcPr>
          <w:p w14:paraId="680B8167" w14:textId="77777777" w:rsidR="00C945D2" w:rsidRPr="00410461" w:rsidRDefault="00C945D2" w:rsidP="00062CF0">
            <w:pPr>
              <w:pStyle w:val="TAL"/>
            </w:pPr>
            <w:r w:rsidRPr="00410461">
              <w:t>TrGW</w:t>
            </w:r>
          </w:p>
        </w:tc>
        <w:tc>
          <w:tcPr>
            <w:tcW w:w="1072" w:type="dxa"/>
            <w:shd w:val="clear" w:color="auto" w:fill="auto"/>
            <w:vAlign w:val="center"/>
          </w:tcPr>
          <w:p w14:paraId="1C703206" w14:textId="77777777" w:rsidR="00C945D2" w:rsidRPr="00410461" w:rsidRDefault="00C945D2" w:rsidP="00062CF0">
            <w:pPr>
              <w:pStyle w:val="TAL"/>
            </w:pPr>
            <w:r w:rsidRPr="00410461">
              <w:t>IMS-AGW</w:t>
            </w:r>
          </w:p>
        </w:tc>
        <w:tc>
          <w:tcPr>
            <w:tcW w:w="997" w:type="dxa"/>
            <w:shd w:val="clear" w:color="auto" w:fill="auto"/>
            <w:vAlign w:val="center"/>
          </w:tcPr>
          <w:p w14:paraId="173BCF59" w14:textId="77777777" w:rsidR="00C945D2" w:rsidRPr="00410461" w:rsidRDefault="00C945D2" w:rsidP="00062CF0">
            <w:pPr>
              <w:pStyle w:val="TAL"/>
            </w:pPr>
            <w:r w:rsidRPr="00410461">
              <w:t>-</w:t>
            </w:r>
          </w:p>
        </w:tc>
        <w:tc>
          <w:tcPr>
            <w:tcW w:w="1080" w:type="dxa"/>
            <w:shd w:val="clear" w:color="auto" w:fill="auto"/>
            <w:vAlign w:val="center"/>
          </w:tcPr>
          <w:p w14:paraId="6C8E4187" w14:textId="77777777" w:rsidR="00C945D2" w:rsidRPr="00410461" w:rsidRDefault="00C945D2" w:rsidP="00062CF0">
            <w:pPr>
              <w:pStyle w:val="TAL"/>
            </w:pPr>
            <w:r w:rsidRPr="00410461">
              <w:t>IMS-AGW</w:t>
            </w:r>
          </w:p>
        </w:tc>
        <w:tc>
          <w:tcPr>
            <w:tcW w:w="1237" w:type="dxa"/>
            <w:shd w:val="clear" w:color="auto" w:fill="auto"/>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shd w:val="clear" w:color="auto" w:fill="auto"/>
            <w:vAlign w:val="center"/>
          </w:tcPr>
          <w:p w14:paraId="36DDC04A" w14:textId="77777777" w:rsidR="00C945D2" w:rsidRPr="00410461" w:rsidRDefault="00C945D2" w:rsidP="00062CF0">
            <w:pPr>
              <w:pStyle w:val="TAL"/>
            </w:pPr>
            <w:r w:rsidRPr="00410461">
              <w:t>Emergency sessions</w:t>
            </w:r>
          </w:p>
        </w:tc>
        <w:tc>
          <w:tcPr>
            <w:tcW w:w="1080" w:type="dxa"/>
            <w:shd w:val="clear" w:color="auto" w:fill="auto"/>
            <w:vAlign w:val="center"/>
          </w:tcPr>
          <w:p w14:paraId="7426A6D4" w14:textId="77777777" w:rsidR="00C945D2" w:rsidRPr="00410461" w:rsidRDefault="00C945D2" w:rsidP="00062CF0">
            <w:pPr>
              <w:pStyle w:val="TAL"/>
            </w:pPr>
            <w:r w:rsidRPr="00410461">
              <w:t>-</w:t>
            </w:r>
          </w:p>
        </w:tc>
        <w:tc>
          <w:tcPr>
            <w:tcW w:w="1072" w:type="dxa"/>
            <w:shd w:val="clear" w:color="auto" w:fill="auto"/>
            <w:vAlign w:val="center"/>
          </w:tcPr>
          <w:p w14:paraId="09DB0BF4" w14:textId="77777777" w:rsidR="00C945D2" w:rsidRPr="00410461" w:rsidRDefault="00C945D2" w:rsidP="00062CF0">
            <w:pPr>
              <w:pStyle w:val="TAL"/>
            </w:pPr>
            <w:r w:rsidRPr="00410461">
              <w:t>IMS-AGW</w:t>
            </w:r>
          </w:p>
        </w:tc>
        <w:tc>
          <w:tcPr>
            <w:tcW w:w="997" w:type="dxa"/>
            <w:shd w:val="clear" w:color="auto" w:fill="auto"/>
            <w:vAlign w:val="center"/>
          </w:tcPr>
          <w:p w14:paraId="336649B6" w14:textId="77777777" w:rsidR="00C945D2" w:rsidRPr="00410461" w:rsidRDefault="00C945D2" w:rsidP="00062CF0">
            <w:pPr>
              <w:pStyle w:val="TAL"/>
            </w:pPr>
            <w:r w:rsidRPr="00410461">
              <w:t>-</w:t>
            </w:r>
          </w:p>
        </w:tc>
        <w:tc>
          <w:tcPr>
            <w:tcW w:w="1080" w:type="dxa"/>
            <w:shd w:val="clear" w:color="auto" w:fill="auto"/>
            <w:vAlign w:val="center"/>
          </w:tcPr>
          <w:p w14:paraId="76269C30" w14:textId="77777777" w:rsidR="00C945D2" w:rsidRPr="00410461" w:rsidRDefault="00C945D2" w:rsidP="00062CF0">
            <w:pPr>
              <w:pStyle w:val="TAL"/>
            </w:pPr>
            <w:r w:rsidRPr="00410461">
              <w:t>-</w:t>
            </w:r>
          </w:p>
        </w:tc>
        <w:tc>
          <w:tcPr>
            <w:tcW w:w="1237" w:type="dxa"/>
            <w:shd w:val="clear" w:color="auto" w:fill="auto"/>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shd w:val="clear" w:color="auto" w:fill="auto"/>
            <w:vAlign w:val="center"/>
          </w:tcPr>
          <w:p w14:paraId="45DF1488" w14:textId="77777777" w:rsidR="00C945D2" w:rsidRPr="00410461" w:rsidRDefault="00C945D2" w:rsidP="00062CF0">
            <w:pPr>
              <w:pStyle w:val="TAL"/>
            </w:pPr>
            <w:r w:rsidRPr="00410461">
              <w:t xml:space="preserve">Redirected sessions: intra-PLMN </w:t>
            </w:r>
          </w:p>
        </w:tc>
        <w:tc>
          <w:tcPr>
            <w:tcW w:w="2500" w:type="dxa"/>
            <w:shd w:val="clear" w:color="auto" w:fill="auto"/>
            <w:vAlign w:val="center"/>
          </w:tcPr>
          <w:p w14:paraId="1A238970" w14:textId="77777777" w:rsidR="00C945D2" w:rsidRPr="00410461" w:rsidRDefault="00C945D2" w:rsidP="00062CF0">
            <w:pPr>
              <w:pStyle w:val="TAL"/>
            </w:pPr>
            <w:r w:rsidRPr="00410461">
              <w:t>Redirected-to-party non-roaming</w:t>
            </w:r>
          </w:p>
        </w:tc>
        <w:tc>
          <w:tcPr>
            <w:tcW w:w="1080" w:type="dxa"/>
            <w:shd w:val="clear" w:color="auto" w:fill="auto"/>
            <w:vAlign w:val="center"/>
          </w:tcPr>
          <w:p w14:paraId="605C53F8" w14:textId="77777777" w:rsidR="00C945D2" w:rsidRPr="00410461" w:rsidRDefault="00C945D2" w:rsidP="00062CF0">
            <w:pPr>
              <w:pStyle w:val="TAL"/>
            </w:pPr>
            <w:r w:rsidRPr="00410461">
              <w:t>IMS-AGW</w:t>
            </w:r>
          </w:p>
        </w:tc>
        <w:tc>
          <w:tcPr>
            <w:tcW w:w="1072" w:type="dxa"/>
            <w:shd w:val="clear" w:color="auto" w:fill="auto"/>
            <w:vAlign w:val="center"/>
          </w:tcPr>
          <w:p w14:paraId="510E3978" w14:textId="77777777" w:rsidR="00C945D2" w:rsidRPr="00410461" w:rsidRDefault="00C945D2" w:rsidP="00062CF0">
            <w:pPr>
              <w:pStyle w:val="TAL"/>
            </w:pPr>
            <w:r w:rsidRPr="00410461">
              <w:t>-</w:t>
            </w:r>
          </w:p>
        </w:tc>
        <w:tc>
          <w:tcPr>
            <w:tcW w:w="997" w:type="dxa"/>
            <w:shd w:val="clear" w:color="auto" w:fill="auto"/>
            <w:vAlign w:val="center"/>
          </w:tcPr>
          <w:p w14:paraId="29BF8B69" w14:textId="77777777" w:rsidR="00C945D2" w:rsidRPr="00410461" w:rsidRDefault="00C945D2" w:rsidP="00062CF0">
            <w:pPr>
              <w:pStyle w:val="TAL"/>
            </w:pPr>
            <w:r w:rsidRPr="00410461">
              <w:t>-</w:t>
            </w:r>
          </w:p>
        </w:tc>
        <w:tc>
          <w:tcPr>
            <w:tcW w:w="1080" w:type="dxa"/>
            <w:shd w:val="clear" w:color="auto" w:fill="auto"/>
            <w:vAlign w:val="center"/>
          </w:tcPr>
          <w:p w14:paraId="3453F451" w14:textId="77777777" w:rsidR="00C945D2" w:rsidRPr="00410461" w:rsidRDefault="00C945D2" w:rsidP="00062CF0">
            <w:pPr>
              <w:pStyle w:val="TAL"/>
            </w:pPr>
            <w:r w:rsidRPr="00410461">
              <w:t>IMS-AGW</w:t>
            </w:r>
          </w:p>
        </w:tc>
        <w:tc>
          <w:tcPr>
            <w:tcW w:w="1237" w:type="dxa"/>
            <w:shd w:val="clear" w:color="auto" w:fill="auto"/>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shd w:val="clear" w:color="auto" w:fill="auto"/>
            <w:vAlign w:val="center"/>
          </w:tcPr>
          <w:p w14:paraId="09F1EC1F" w14:textId="77777777" w:rsidR="00C945D2" w:rsidRPr="00410461" w:rsidRDefault="00C945D2" w:rsidP="00062CF0">
            <w:pPr>
              <w:pStyle w:val="TAL"/>
            </w:pPr>
          </w:p>
        </w:tc>
        <w:tc>
          <w:tcPr>
            <w:tcW w:w="2500" w:type="dxa"/>
            <w:shd w:val="clear" w:color="auto" w:fill="auto"/>
            <w:vAlign w:val="center"/>
          </w:tcPr>
          <w:p w14:paraId="20FC078D" w14:textId="77777777" w:rsidR="00C945D2" w:rsidRPr="00410461" w:rsidRDefault="00C945D2" w:rsidP="00062CF0">
            <w:pPr>
              <w:pStyle w:val="TAL"/>
            </w:pPr>
            <w:r w:rsidRPr="00410461">
              <w:t>Redirected-to-party roaming</w:t>
            </w:r>
          </w:p>
        </w:tc>
        <w:tc>
          <w:tcPr>
            <w:tcW w:w="1080" w:type="dxa"/>
            <w:shd w:val="clear" w:color="auto" w:fill="auto"/>
            <w:vAlign w:val="center"/>
          </w:tcPr>
          <w:p w14:paraId="7FBA7F17" w14:textId="77777777" w:rsidR="00C945D2" w:rsidRPr="00410461" w:rsidRDefault="00C945D2" w:rsidP="00062CF0">
            <w:pPr>
              <w:pStyle w:val="TAL"/>
            </w:pPr>
            <w:r w:rsidRPr="00410461">
              <w:t>TrGW</w:t>
            </w:r>
          </w:p>
        </w:tc>
        <w:tc>
          <w:tcPr>
            <w:tcW w:w="1072" w:type="dxa"/>
            <w:shd w:val="clear" w:color="auto" w:fill="auto"/>
            <w:vAlign w:val="center"/>
          </w:tcPr>
          <w:p w14:paraId="30AA9183" w14:textId="77777777" w:rsidR="00C945D2" w:rsidRPr="00410461" w:rsidRDefault="00C945D2" w:rsidP="00062CF0">
            <w:pPr>
              <w:pStyle w:val="TAL"/>
            </w:pPr>
            <w:r w:rsidRPr="00410461">
              <w:t>-</w:t>
            </w:r>
          </w:p>
        </w:tc>
        <w:tc>
          <w:tcPr>
            <w:tcW w:w="997" w:type="dxa"/>
            <w:shd w:val="clear" w:color="auto" w:fill="auto"/>
            <w:vAlign w:val="center"/>
          </w:tcPr>
          <w:p w14:paraId="1A9D27AF" w14:textId="77777777" w:rsidR="00C945D2" w:rsidRPr="00410461" w:rsidRDefault="00C945D2" w:rsidP="00062CF0">
            <w:pPr>
              <w:pStyle w:val="TAL"/>
            </w:pPr>
            <w:r w:rsidRPr="00410461">
              <w:t>-</w:t>
            </w:r>
          </w:p>
        </w:tc>
        <w:tc>
          <w:tcPr>
            <w:tcW w:w="1080" w:type="dxa"/>
            <w:shd w:val="clear" w:color="auto" w:fill="auto"/>
            <w:vAlign w:val="center"/>
          </w:tcPr>
          <w:p w14:paraId="1A0816EE" w14:textId="77777777" w:rsidR="00C945D2" w:rsidRPr="00410461" w:rsidRDefault="00C945D2" w:rsidP="00062CF0">
            <w:pPr>
              <w:pStyle w:val="TAL"/>
            </w:pPr>
            <w:r w:rsidRPr="00410461">
              <w:t>IMS-AGW</w:t>
            </w:r>
          </w:p>
        </w:tc>
        <w:tc>
          <w:tcPr>
            <w:tcW w:w="1237" w:type="dxa"/>
            <w:shd w:val="clear" w:color="auto" w:fill="auto"/>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shd w:val="clear" w:color="auto" w:fill="auto"/>
            <w:vAlign w:val="center"/>
          </w:tcPr>
          <w:p w14:paraId="685E28CF" w14:textId="77777777" w:rsidR="00C945D2" w:rsidRPr="00410461" w:rsidRDefault="00C945D2" w:rsidP="00062CF0">
            <w:pPr>
              <w:pStyle w:val="TAL"/>
            </w:pPr>
            <w:r w:rsidRPr="00410461">
              <w:t>Redirected sessions: inter-PLMN</w:t>
            </w:r>
          </w:p>
        </w:tc>
        <w:tc>
          <w:tcPr>
            <w:tcW w:w="2500" w:type="dxa"/>
            <w:shd w:val="clear" w:color="auto" w:fill="auto"/>
            <w:vAlign w:val="center"/>
          </w:tcPr>
          <w:p w14:paraId="7F508DD9" w14:textId="77777777" w:rsidR="00C945D2" w:rsidRPr="00410461" w:rsidRDefault="00C945D2" w:rsidP="00062CF0">
            <w:pPr>
              <w:pStyle w:val="TAL"/>
            </w:pPr>
            <w:r w:rsidRPr="00410461">
              <w:t>Redirected-to-party in CS domain</w:t>
            </w:r>
          </w:p>
        </w:tc>
        <w:tc>
          <w:tcPr>
            <w:tcW w:w="1080" w:type="dxa"/>
            <w:shd w:val="clear" w:color="auto" w:fill="auto"/>
            <w:vAlign w:val="center"/>
          </w:tcPr>
          <w:p w14:paraId="505EB950" w14:textId="77777777" w:rsidR="00C945D2" w:rsidRPr="00410461" w:rsidRDefault="00C945D2" w:rsidP="00062CF0">
            <w:pPr>
              <w:pStyle w:val="TAL"/>
            </w:pPr>
            <w:r w:rsidRPr="00410461">
              <w:t>IM-MGW</w:t>
            </w:r>
          </w:p>
        </w:tc>
        <w:tc>
          <w:tcPr>
            <w:tcW w:w="1072" w:type="dxa"/>
            <w:shd w:val="clear" w:color="auto" w:fill="auto"/>
            <w:vAlign w:val="center"/>
          </w:tcPr>
          <w:p w14:paraId="5CF81916" w14:textId="77777777" w:rsidR="00C945D2" w:rsidRPr="00410461" w:rsidRDefault="00C945D2" w:rsidP="00062CF0">
            <w:pPr>
              <w:pStyle w:val="TAL"/>
            </w:pPr>
            <w:r w:rsidRPr="00410461">
              <w:t>-</w:t>
            </w:r>
          </w:p>
        </w:tc>
        <w:tc>
          <w:tcPr>
            <w:tcW w:w="997" w:type="dxa"/>
            <w:shd w:val="clear" w:color="auto" w:fill="auto"/>
            <w:vAlign w:val="center"/>
          </w:tcPr>
          <w:p w14:paraId="34E757D4" w14:textId="77777777" w:rsidR="00C945D2" w:rsidRPr="00410461" w:rsidRDefault="00C945D2" w:rsidP="00062CF0">
            <w:pPr>
              <w:pStyle w:val="TAL"/>
            </w:pPr>
            <w:r w:rsidRPr="00410461">
              <w:t>-</w:t>
            </w:r>
          </w:p>
        </w:tc>
        <w:tc>
          <w:tcPr>
            <w:tcW w:w="1080" w:type="dxa"/>
            <w:shd w:val="clear" w:color="auto" w:fill="auto"/>
            <w:vAlign w:val="center"/>
          </w:tcPr>
          <w:p w14:paraId="2A213D01" w14:textId="77777777" w:rsidR="00C945D2" w:rsidRPr="00410461" w:rsidRDefault="00C945D2" w:rsidP="00062CF0">
            <w:pPr>
              <w:pStyle w:val="TAL"/>
            </w:pPr>
            <w:r w:rsidRPr="00410461">
              <w:t>IM-MGW</w:t>
            </w:r>
          </w:p>
        </w:tc>
        <w:tc>
          <w:tcPr>
            <w:tcW w:w="1237" w:type="dxa"/>
            <w:shd w:val="clear" w:color="auto" w:fill="auto"/>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shd w:val="clear" w:color="auto" w:fill="auto"/>
            <w:vAlign w:val="center"/>
          </w:tcPr>
          <w:p w14:paraId="1C0C9D65" w14:textId="77777777" w:rsidR="00C945D2" w:rsidRPr="00410461" w:rsidRDefault="00C945D2" w:rsidP="00062CF0">
            <w:pPr>
              <w:pStyle w:val="TAL"/>
            </w:pPr>
          </w:p>
        </w:tc>
        <w:tc>
          <w:tcPr>
            <w:tcW w:w="2500" w:type="dxa"/>
            <w:shd w:val="clear" w:color="auto" w:fill="auto"/>
            <w:vAlign w:val="center"/>
          </w:tcPr>
          <w:p w14:paraId="2AFEFD24" w14:textId="77777777" w:rsidR="00C945D2" w:rsidRPr="00410461" w:rsidRDefault="00C945D2" w:rsidP="00062CF0">
            <w:pPr>
              <w:pStyle w:val="TAL"/>
            </w:pPr>
            <w:r w:rsidRPr="00410461">
              <w:t>Redirected-to-party in IMS domain</w:t>
            </w:r>
          </w:p>
        </w:tc>
        <w:tc>
          <w:tcPr>
            <w:tcW w:w="1080" w:type="dxa"/>
            <w:shd w:val="clear" w:color="auto" w:fill="auto"/>
            <w:vAlign w:val="center"/>
          </w:tcPr>
          <w:p w14:paraId="13421291" w14:textId="77777777" w:rsidR="00C945D2" w:rsidRPr="00410461" w:rsidRDefault="00C945D2" w:rsidP="00062CF0">
            <w:pPr>
              <w:pStyle w:val="TAL"/>
            </w:pPr>
            <w:r w:rsidRPr="00410461">
              <w:t>TrGW</w:t>
            </w:r>
          </w:p>
        </w:tc>
        <w:tc>
          <w:tcPr>
            <w:tcW w:w="1072" w:type="dxa"/>
            <w:shd w:val="clear" w:color="auto" w:fill="auto"/>
            <w:vAlign w:val="center"/>
          </w:tcPr>
          <w:p w14:paraId="68CEF8E6" w14:textId="77777777" w:rsidR="00C945D2" w:rsidRPr="00410461" w:rsidRDefault="00C945D2" w:rsidP="00062CF0">
            <w:pPr>
              <w:pStyle w:val="TAL"/>
            </w:pPr>
            <w:r w:rsidRPr="00410461">
              <w:t>-</w:t>
            </w:r>
          </w:p>
        </w:tc>
        <w:tc>
          <w:tcPr>
            <w:tcW w:w="997" w:type="dxa"/>
            <w:shd w:val="clear" w:color="auto" w:fill="auto"/>
            <w:vAlign w:val="center"/>
          </w:tcPr>
          <w:p w14:paraId="672F808B" w14:textId="77777777" w:rsidR="00C945D2" w:rsidRPr="00410461" w:rsidRDefault="00C945D2" w:rsidP="00062CF0">
            <w:pPr>
              <w:pStyle w:val="TAL"/>
            </w:pPr>
            <w:r w:rsidRPr="00410461">
              <w:t>-</w:t>
            </w:r>
          </w:p>
        </w:tc>
        <w:tc>
          <w:tcPr>
            <w:tcW w:w="1080" w:type="dxa"/>
            <w:shd w:val="clear" w:color="auto" w:fill="auto"/>
            <w:vAlign w:val="center"/>
          </w:tcPr>
          <w:p w14:paraId="24635167" w14:textId="77777777" w:rsidR="00C945D2" w:rsidRPr="00410461" w:rsidRDefault="00C945D2" w:rsidP="00062CF0">
            <w:pPr>
              <w:pStyle w:val="TAL"/>
            </w:pPr>
            <w:r w:rsidRPr="00410461">
              <w:t>TrGW</w:t>
            </w:r>
          </w:p>
        </w:tc>
        <w:tc>
          <w:tcPr>
            <w:tcW w:w="1237" w:type="dxa"/>
            <w:shd w:val="clear" w:color="auto" w:fill="auto"/>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shd w:val="clear" w:color="auto" w:fill="auto"/>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shd w:val="clear" w:color="auto" w:fill="auto"/>
            <w:vAlign w:val="center"/>
          </w:tcPr>
          <w:p w14:paraId="60BB7599" w14:textId="77777777" w:rsidR="00C945D2" w:rsidRPr="00410461" w:rsidRDefault="00C945D2" w:rsidP="00062CF0">
            <w:pPr>
              <w:pStyle w:val="TAL"/>
            </w:pPr>
            <w:r w:rsidRPr="00410461">
              <w:t>MRFP</w:t>
            </w:r>
          </w:p>
        </w:tc>
        <w:tc>
          <w:tcPr>
            <w:tcW w:w="1072" w:type="dxa"/>
            <w:shd w:val="clear" w:color="auto" w:fill="auto"/>
            <w:vAlign w:val="center"/>
          </w:tcPr>
          <w:p w14:paraId="129B52D7" w14:textId="77777777" w:rsidR="00C945D2" w:rsidRPr="00410461" w:rsidRDefault="00C945D2" w:rsidP="00062CF0">
            <w:pPr>
              <w:pStyle w:val="TAL"/>
            </w:pPr>
            <w:r w:rsidRPr="00410461">
              <w:t>-</w:t>
            </w:r>
          </w:p>
        </w:tc>
        <w:tc>
          <w:tcPr>
            <w:tcW w:w="997" w:type="dxa"/>
            <w:shd w:val="clear" w:color="auto" w:fill="auto"/>
            <w:vAlign w:val="center"/>
          </w:tcPr>
          <w:p w14:paraId="6BC5B6ED" w14:textId="77777777" w:rsidR="00C945D2" w:rsidRPr="00410461" w:rsidRDefault="00C945D2" w:rsidP="00062CF0">
            <w:pPr>
              <w:pStyle w:val="TAL"/>
            </w:pPr>
            <w:r w:rsidRPr="00410461">
              <w:t>-</w:t>
            </w:r>
          </w:p>
        </w:tc>
        <w:tc>
          <w:tcPr>
            <w:tcW w:w="1080" w:type="dxa"/>
            <w:shd w:val="clear" w:color="auto" w:fill="auto"/>
            <w:vAlign w:val="center"/>
          </w:tcPr>
          <w:p w14:paraId="1B07A47A" w14:textId="77777777" w:rsidR="00C945D2" w:rsidRPr="00410461" w:rsidRDefault="00C945D2" w:rsidP="00062CF0">
            <w:pPr>
              <w:pStyle w:val="TAL"/>
            </w:pPr>
            <w:r w:rsidRPr="00410461">
              <w:t>MRFP</w:t>
            </w:r>
          </w:p>
        </w:tc>
        <w:tc>
          <w:tcPr>
            <w:tcW w:w="1237" w:type="dxa"/>
            <w:shd w:val="clear" w:color="auto" w:fill="auto"/>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shd w:val="clear" w:color="auto" w:fill="auto"/>
            <w:vAlign w:val="center"/>
          </w:tcPr>
          <w:p w14:paraId="7E125AFD" w14:textId="27716951" w:rsidR="00082144" w:rsidRPr="00410461" w:rsidRDefault="00082144" w:rsidP="00082144">
            <w:pPr>
              <w:pStyle w:val="TAL"/>
            </w:pPr>
            <w:r w:rsidRPr="00410461">
              <w:t>Music, announcement</w:t>
            </w:r>
          </w:p>
        </w:tc>
        <w:tc>
          <w:tcPr>
            <w:tcW w:w="1080" w:type="dxa"/>
            <w:shd w:val="clear" w:color="auto" w:fill="auto"/>
            <w:vAlign w:val="center"/>
          </w:tcPr>
          <w:p w14:paraId="21398B41" w14:textId="44E2057E" w:rsidR="00082144" w:rsidRPr="00410461" w:rsidRDefault="00082144" w:rsidP="00082144">
            <w:pPr>
              <w:pStyle w:val="TAL"/>
            </w:pPr>
            <w:r w:rsidRPr="00410461">
              <w:t>MRFP</w:t>
            </w:r>
          </w:p>
        </w:tc>
        <w:tc>
          <w:tcPr>
            <w:tcW w:w="1072" w:type="dxa"/>
            <w:shd w:val="clear" w:color="auto" w:fill="auto"/>
            <w:vAlign w:val="center"/>
          </w:tcPr>
          <w:p w14:paraId="37A01375" w14:textId="2DF98E0A" w:rsidR="00082144" w:rsidRPr="00410461" w:rsidRDefault="00082144" w:rsidP="00082144">
            <w:pPr>
              <w:pStyle w:val="TAL"/>
            </w:pPr>
            <w:r w:rsidRPr="00410461">
              <w:t>-</w:t>
            </w:r>
          </w:p>
        </w:tc>
        <w:tc>
          <w:tcPr>
            <w:tcW w:w="997" w:type="dxa"/>
            <w:shd w:val="clear" w:color="auto" w:fill="auto"/>
            <w:vAlign w:val="center"/>
          </w:tcPr>
          <w:p w14:paraId="131736FD" w14:textId="59CAD240" w:rsidR="00082144" w:rsidRPr="00410461" w:rsidRDefault="00082144" w:rsidP="00082144">
            <w:pPr>
              <w:pStyle w:val="TAL"/>
            </w:pPr>
            <w:r w:rsidRPr="00410461">
              <w:t>-</w:t>
            </w:r>
          </w:p>
        </w:tc>
        <w:tc>
          <w:tcPr>
            <w:tcW w:w="1080" w:type="dxa"/>
            <w:shd w:val="clear" w:color="auto" w:fill="auto"/>
            <w:vAlign w:val="center"/>
          </w:tcPr>
          <w:p w14:paraId="7CA54652" w14:textId="54F0B911" w:rsidR="00082144" w:rsidRPr="00410461" w:rsidRDefault="00082144" w:rsidP="00082144">
            <w:pPr>
              <w:pStyle w:val="TAL"/>
            </w:pPr>
            <w:r w:rsidRPr="00410461">
              <w:t>MRFP</w:t>
            </w:r>
          </w:p>
        </w:tc>
        <w:tc>
          <w:tcPr>
            <w:tcW w:w="1237" w:type="dxa"/>
            <w:shd w:val="clear" w:color="auto" w:fill="auto"/>
            <w:vAlign w:val="center"/>
          </w:tcPr>
          <w:p w14:paraId="6B87C3C1" w14:textId="31F89685" w:rsidR="00082144" w:rsidRPr="00410461" w:rsidRDefault="00082144" w:rsidP="00082144">
            <w:pPr>
              <w:pStyle w:val="TAL"/>
            </w:pPr>
            <w:r w:rsidRPr="00410461">
              <w:t>-</w:t>
            </w:r>
          </w:p>
        </w:tc>
      </w:tr>
      <w:tr w:rsidR="00082144" w:rsidRPr="00410461" w14:paraId="512B760F" w14:textId="77777777" w:rsidTr="00082144">
        <w:tc>
          <w:tcPr>
            <w:tcW w:w="4165" w:type="dxa"/>
            <w:gridSpan w:val="2"/>
            <w:shd w:val="clear" w:color="auto" w:fill="auto"/>
            <w:vAlign w:val="center"/>
          </w:tcPr>
          <w:p w14:paraId="153BA4FD" w14:textId="77777777" w:rsidR="00082144" w:rsidRPr="00410461" w:rsidRDefault="00082144" w:rsidP="00082144">
            <w:pPr>
              <w:pStyle w:val="TAL"/>
            </w:pPr>
            <w:r w:rsidRPr="00410461">
              <w:t>PTC</w:t>
            </w:r>
          </w:p>
        </w:tc>
        <w:tc>
          <w:tcPr>
            <w:tcW w:w="1080" w:type="dxa"/>
            <w:shd w:val="clear" w:color="auto" w:fill="auto"/>
            <w:vAlign w:val="center"/>
          </w:tcPr>
          <w:p w14:paraId="2C353043" w14:textId="77777777" w:rsidR="00082144" w:rsidRPr="00410461" w:rsidRDefault="00082144" w:rsidP="00082144">
            <w:pPr>
              <w:pStyle w:val="TAL"/>
            </w:pPr>
            <w:r w:rsidRPr="00410461">
              <w:t>PTC-Server</w:t>
            </w:r>
          </w:p>
        </w:tc>
        <w:tc>
          <w:tcPr>
            <w:tcW w:w="1072" w:type="dxa"/>
            <w:shd w:val="clear" w:color="auto" w:fill="auto"/>
            <w:vAlign w:val="center"/>
          </w:tcPr>
          <w:p w14:paraId="0F895694" w14:textId="77777777" w:rsidR="00082144" w:rsidRPr="00410461" w:rsidRDefault="00082144" w:rsidP="00082144">
            <w:pPr>
              <w:pStyle w:val="TAL"/>
            </w:pPr>
            <w:r w:rsidRPr="00410461">
              <w:t>-</w:t>
            </w:r>
          </w:p>
        </w:tc>
        <w:tc>
          <w:tcPr>
            <w:tcW w:w="997" w:type="dxa"/>
            <w:shd w:val="clear" w:color="auto" w:fill="auto"/>
            <w:vAlign w:val="center"/>
          </w:tcPr>
          <w:p w14:paraId="22CB363F" w14:textId="77777777" w:rsidR="00082144" w:rsidRPr="00410461" w:rsidRDefault="00082144" w:rsidP="00082144">
            <w:pPr>
              <w:pStyle w:val="TAL"/>
            </w:pPr>
            <w:r w:rsidRPr="00410461">
              <w:t>-</w:t>
            </w:r>
          </w:p>
        </w:tc>
        <w:tc>
          <w:tcPr>
            <w:tcW w:w="1080" w:type="dxa"/>
            <w:shd w:val="clear" w:color="auto" w:fill="auto"/>
            <w:vAlign w:val="center"/>
          </w:tcPr>
          <w:p w14:paraId="68ECD77D" w14:textId="77777777" w:rsidR="00082144" w:rsidRPr="00410461" w:rsidRDefault="00082144" w:rsidP="00082144">
            <w:pPr>
              <w:pStyle w:val="TAL"/>
            </w:pPr>
            <w:r w:rsidRPr="00410461">
              <w:t>PTC-Server</w:t>
            </w:r>
          </w:p>
        </w:tc>
        <w:tc>
          <w:tcPr>
            <w:tcW w:w="1237" w:type="dxa"/>
            <w:shd w:val="clear" w:color="auto" w:fill="auto"/>
            <w:vAlign w:val="center"/>
          </w:tcPr>
          <w:p w14:paraId="6113D6FC" w14:textId="77777777" w:rsidR="00082144" w:rsidRPr="00410461" w:rsidRDefault="00082144" w:rsidP="00082144">
            <w:pPr>
              <w:pStyle w:val="TAL"/>
            </w:pPr>
            <w:r w:rsidRPr="00410461">
              <w:t>-</w:t>
            </w:r>
          </w:p>
        </w:tc>
      </w:tr>
      <w:tr w:rsidR="00082144" w:rsidRPr="00410461" w14:paraId="520471E4" w14:textId="77777777" w:rsidTr="00082144">
        <w:tc>
          <w:tcPr>
            <w:tcW w:w="4165" w:type="dxa"/>
            <w:gridSpan w:val="2"/>
            <w:shd w:val="clear" w:color="auto" w:fill="auto"/>
            <w:vAlign w:val="center"/>
          </w:tcPr>
          <w:p w14:paraId="0B5D089A" w14:textId="77DF7623" w:rsidR="00082144" w:rsidRPr="00410461" w:rsidRDefault="00082144" w:rsidP="00082144">
            <w:pPr>
              <w:pStyle w:val="TAL"/>
            </w:pPr>
            <w:r w:rsidRPr="00410461">
              <w:t>Non-local ID in CS domain (NOTE 3)</w:t>
            </w:r>
          </w:p>
        </w:tc>
        <w:tc>
          <w:tcPr>
            <w:tcW w:w="1080" w:type="dxa"/>
            <w:shd w:val="clear" w:color="auto" w:fill="auto"/>
            <w:vAlign w:val="center"/>
          </w:tcPr>
          <w:p w14:paraId="0B1FA5AF" w14:textId="77777777" w:rsidR="00082144" w:rsidRPr="00410461" w:rsidRDefault="00082144" w:rsidP="00082144">
            <w:pPr>
              <w:pStyle w:val="TAL"/>
            </w:pPr>
            <w:r w:rsidRPr="00410461">
              <w:t>IM-MGW</w:t>
            </w:r>
          </w:p>
        </w:tc>
        <w:tc>
          <w:tcPr>
            <w:tcW w:w="1072" w:type="dxa"/>
            <w:shd w:val="clear" w:color="auto" w:fill="auto"/>
            <w:vAlign w:val="center"/>
          </w:tcPr>
          <w:p w14:paraId="5823E4B8" w14:textId="77777777" w:rsidR="00082144" w:rsidRPr="00410461" w:rsidRDefault="00082144" w:rsidP="00082144">
            <w:pPr>
              <w:pStyle w:val="TAL"/>
            </w:pPr>
            <w:r w:rsidRPr="00410461">
              <w:t>IMS-AGW</w:t>
            </w:r>
          </w:p>
        </w:tc>
        <w:tc>
          <w:tcPr>
            <w:tcW w:w="997" w:type="dxa"/>
            <w:shd w:val="clear" w:color="auto" w:fill="auto"/>
            <w:vAlign w:val="center"/>
          </w:tcPr>
          <w:p w14:paraId="740A3EE2" w14:textId="5B11A17E"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481B4E5A" w14:textId="77777777" w:rsidR="00082144" w:rsidRPr="00410461" w:rsidRDefault="00082144" w:rsidP="00082144">
            <w:pPr>
              <w:pStyle w:val="TAL"/>
            </w:pPr>
            <w:r w:rsidRPr="00410461">
              <w:t>IM-MGW</w:t>
            </w:r>
          </w:p>
        </w:tc>
        <w:tc>
          <w:tcPr>
            <w:tcW w:w="1237" w:type="dxa"/>
            <w:shd w:val="clear" w:color="auto" w:fill="auto"/>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shd w:val="clear" w:color="auto" w:fill="auto"/>
            <w:vAlign w:val="center"/>
          </w:tcPr>
          <w:p w14:paraId="0F92297F" w14:textId="0B966E80" w:rsidR="00082144" w:rsidRPr="00410461" w:rsidRDefault="00082144" w:rsidP="00082144">
            <w:pPr>
              <w:pStyle w:val="TAL"/>
            </w:pPr>
            <w:r w:rsidRPr="00410461">
              <w:t>Non-local ID in IMS domain (NOTE 3)</w:t>
            </w:r>
          </w:p>
        </w:tc>
        <w:tc>
          <w:tcPr>
            <w:tcW w:w="1080" w:type="dxa"/>
            <w:shd w:val="clear" w:color="auto" w:fill="auto"/>
            <w:vAlign w:val="center"/>
          </w:tcPr>
          <w:p w14:paraId="754EB5AA" w14:textId="77777777" w:rsidR="00082144" w:rsidRPr="00410461" w:rsidRDefault="00082144" w:rsidP="00082144">
            <w:pPr>
              <w:pStyle w:val="TAL"/>
            </w:pPr>
            <w:r w:rsidRPr="00410461">
              <w:t>TrGW</w:t>
            </w:r>
          </w:p>
        </w:tc>
        <w:tc>
          <w:tcPr>
            <w:tcW w:w="1072" w:type="dxa"/>
            <w:shd w:val="clear" w:color="auto" w:fill="auto"/>
            <w:vAlign w:val="center"/>
          </w:tcPr>
          <w:p w14:paraId="679C345D" w14:textId="77777777" w:rsidR="00082144" w:rsidRPr="00410461" w:rsidRDefault="00082144" w:rsidP="00082144">
            <w:pPr>
              <w:pStyle w:val="TAL"/>
            </w:pPr>
            <w:r w:rsidRPr="00410461">
              <w:t>IMS-AGW</w:t>
            </w:r>
          </w:p>
        </w:tc>
        <w:tc>
          <w:tcPr>
            <w:tcW w:w="997" w:type="dxa"/>
            <w:shd w:val="clear" w:color="auto" w:fill="auto"/>
            <w:vAlign w:val="center"/>
          </w:tcPr>
          <w:p w14:paraId="6E91CC7E" w14:textId="3F2E7A86"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6A5EEF83" w14:textId="77777777" w:rsidR="00082144" w:rsidRPr="00410461" w:rsidRDefault="00082144" w:rsidP="00082144">
            <w:pPr>
              <w:pStyle w:val="TAL"/>
            </w:pPr>
            <w:r w:rsidRPr="00410461">
              <w:t>TrGW</w:t>
            </w:r>
          </w:p>
        </w:tc>
        <w:tc>
          <w:tcPr>
            <w:tcW w:w="1237" w:type="dxa"/>
            <w:shd w:val="clear" w:color="auto" w:fill="auto"/>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This is applicable only for IMS sessions with home-routed media with a TrGW present in the VPLMN.</w:t>
      </w:r>
    </w:p>
    <w:p w14:paraId="4A734B10" w14:textId="6010F5B5" w:rsidR="00C945D2" w:rsidRPr="00410461" w:rsidRDefault="00C945D2" w:rsidP="00C945D2">
      <w:pPr>
        <w:pStyle w:val="Heading3"/>
      </w:pPr>
      <w:bookmarkStart w:id="241" w:name="_Toc161252547"/>
      <w:r w:rsidRPr="00410461">
        <w:t>7.4.</w:t>
      </w:r>
      <w:r w:rsidR="00590B31" w:rsidRPr="00410461">
        <w:t>7</w:t>
      </w:r>
      <w:r w:rsidRPr="00410461">
        <w:tab/>
        <w:t>Roaming cases</w:t>
      </w:r>
      <w:bookmarkEnd w:id="241"/>
    </w:p>
    <w:p w14:paraId="44138984" w14:textId="784EC88F" w:rsidR="00C945D2" w:rsidRPr="00410461" w:rsidRDefault="00C945D2" w:rsidP="00C945D2">
      <w:pPr>
        <w:pStyle w:val="Heading4"/>
      </w:pPr>
      <w:bookmarkStart w:id="242" w:name="_Toc161252548"/>
      <w:r w:rsidRPr="00410461">
        <w:t>7.4.</w:t>
      </w:r>
      <w:r w:rsidR="00062CF0" w:rsidRPr="00410461">
        <w:t>7</w:t>
      </w:r>
      <w:r w:rsidRPr="00410461">
        <w:t>.1</w:t>
      </w:r>
      <w:r w:rsidRPr="00410461">
        <w:tab/>
        <w:t>Media unavailable in a roaming case</w:t>
      </w:r>
      <w:bookmarkEnd w:id="242"/>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Pr="00410461" w:rsidRDefault="00C945D2" w:rsidP="00C945D2">
      <w:r w:rsidRPr="00410461">
        <w:t>See TS 33.128 [15] for the method used to report the CC unavailability indication.</w:t>
      </w:r>
    </w:p>
    <w:p w14:paraId="32D8BF0C" w14:textId="3E55F961" w:rsidR="00C945D2" w:rsidRPr="00410461" w:rsidRDefault="00C945D2" w:rsidP="00C945D2">
      <w:pPr>
        <w:pStyle w:val="Heading4"/>
      </w:pPr>
      <w:bookmarkStart w:id="243" w:name="_Toc161252549"/>
      <w:r w:rsidRPr="00410461">
        <w:t>7.4.</w:t>
      </w:r>
      <w:r w:rsidR="00062CF0" w:rsidRPr="00410461">
        <w:t>7</w:t>
      </w:r>
      <w:r w:rsidRPr="00410461">
        <w:t>.2</w:t>
      </w:r>
      <w:r w:rsidRPr="00410461">
        <w:tab/>
        <w:t>S8HR</w:t>
      </w:r>
      <w:bookmarkEnd w:id="243"/>
    </w:p>
    <w:p w14:paraId="10578305" w14:textId="25D976FE" w:rsidR="00A3588F" w:rsidRPr="00410461" w:rsidRDefault="00A3588F" w:rsidP="00A3588F">
      <w:pPr>
        <w:pStyle w:val="Heading5"/>
      </w:pPr>
      <w:bookmarkStart w:id="244" w:name="_Toc161252550"/>
      <w:r w:rsidRPr="00410461">
        <w:t>7.4.7.2.1</w:t>
      </w:r>
      <w:r w:rsidRPr="00410461">
        <w:tab/>
        <w:t>Background</w:t>
      </w:r>
      <w:bookmarkEnd w:id="244"/>
    </w:p>
    <w:p w14:paraId="084A0CB2" w14:textId="77777777" w:rsidR="00A3588F" w:rsidRPr="00410461" w:rsidRDefault="00A3588F" w:rsidP="00A3588F">
      <w:r w:rsidRPr="00410461">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45" w:name="_Toc161252551"/>
      <w:r w:rsidRPr="00410461">
        <w:lastRenderedPageBreak/>
        <w:t>7.4.7.2.2</w:t>
      </w:r>
      <w:r w:rsidRPr="00410461">
        <w:tab/>
        <w:t>LI architecture</w:t>
      </w:r>
      <w:bookmarkEnd w:id="245"/>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6C0B9CC5" w:rsidR="00A3588F" w:rsidRPr="00410461" w:rsidRDefault="00A3588F" w:rsidP="005D3F55">
      <w:r w:rsidRPr="00410461">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46" w:name="_Toc161252552"/>
      <w:r w:rsidRPr="00410461">
        <w:t>7.4.7.2.3</w:t>
      </w:r>
      <w:r w:rsidRPr="00410461">
        <w:tab/>
        <w:t>S8HR LI Process</w:t>
      </w:r>
      <w:bookmarkEnd w:id="246"/>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47" w:name="_Toc161252553"/>
      <w:r w:rsidRPr="00410461">
        <w:t>7.4.7.2.4</w:t>
      </w:r>
      <w:r w:rsidRPr="00410461">
        <w:tab/>
        <w:t>CC intercept trigger</w:t>
      </w:r>
      <w:bookmarkEnd w:id="247"/>
    </w:p>
    <w:p w14:paraId="293609BE" w14:textId="60847315" w:rsidR="00A3588F" w:rsidRPr="00410461" w:rsidRDefault="00A3588F" w:rsidP="00A3588F">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Pr="00410461" w:rsidRDefault="00A3588F" w:rsidP="00A3588F">
      <w:r w:rsidRPr="00410461">
        <w:lastRenderedPageBreak/>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48" w:name="_Toc161252554"/>
      <w:r w:rsidRPr="00410461">
        <w:t>7.4.7.2.5</w:t>
      </w:r>
      <w:r w:rsidRPr="00410461">
        <w:tab/>
        <w:t>S8HR LI and Target UE Mobility</w:t>
      </w:r>
      <w:bookmarkEnd w:id="248"/>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49" w:name="_Toc161252555"/>
      <w:r w:rsidRPr="00410461">
        <w:t>7.4.</w:t>
      </w:r>
      <w:r w:rsidR="00062CF0" w:rsidRPr="00410461">
        <w:t>7</w:t>
      </w:r>
      <w:r w:rsidRPr="00410461">
        <w:t>.3</w:t>
      </w:r>
      <w:r w:rsidRPr="00410461">
        <w:tab/>
        <w:t>N9HR</w:t>
      </w:r>
      <w:bookmarkEnd w:id="249"/>
    </w:p>
    <w:p w14:paraId="7950E88B" w14:textId="77777777" w:rsidR="00452F09" w:rsidRPr="00410461" w:rsidRDefault="00452F09" w:rsidP="00452F09">
      <w:pPr>
        <w:pStyle w:val="Heading5"/>
      </w:pPr>
      <w:bookmarkStart w:id="250" w:name="_Toc161252556"/>
      <w:r w:rsidRPr="00410461">
        <w:t>7.4.7.3.1</w:t>
      </w:r>
      <w:r w:rsidRPr="00410461">
        <w:tab/>
        <w:t>Background</w:t>
      </w:r>
      <w:bookmarkEnd w:id="250"/>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51" w:name="_Toc161252557"/>
      <w:r w:rsidRPr="00410461">
        <w:t>7.4.7.3.2</w:t>
      </w:r>
      <w:r w:rsidRPr="00410461">
        <w:tab/>
        <w:t>LI architecture</w:t>
      </w:r>
      <w:bookmarkEnd w:id="251"/>
    </w:p>
    <w:p w14:paraId="0C71652A" w14:textId="6C47A282" w:rsidR="00452F09" w:rsidRPr="00410461" w:rsidRDefault="00452F09" w:rsidP="00452F09">
      <w:r w:rsidRPr="00410461">
        <w:t>To provide the lawful interception of voice services in the VPLMN with N9HR, the architecture presented in figure 7.4.7.4-1 is used with SMF providing the BBIFF-C and UPF providing the BBIFF-U functions.</w:t>
      </w:r>
    </w:p>
    <w:p w14:paraId="7542A9F6" w14:textId="77777777" w:rsidR="00452F09" w:rsidRPr="00410461" w:rsidRDefault="00452F09" w:rsidP="00452F09">
      <w:pPr>
        <w:pStyle w:val="NO"/>
      </w:pPr>
      <w:r w:rsidRPr="00410461">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52" w:name="_Toc161252558"/>
      <w:r w:rsidRPr="00410461">
        <w:t>7.4.7.3.3</w:t>
      </w:r>
      <w:r w:rsidRPr="00410461">
        <w:tab/>
        <w:t>N9HR LI Process</w:t>
      </w:r>
      <w:bookmarkEnd w:id="252"/>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lastRenderedPageBreak/>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xIRI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53" w:name="_Toc161252559"/>
      <w:r w:rsidRPr="00410461">
        <w:t>7.4.7.3.4</w:t>
      </w:r>
      <w:r w:rsidRPr="00410461">
        <w:tab/>
        <w:t>CC intercept trigger</w:t>
      </w:r>
      <w:bookmarkEnd w:id="253"/>
    </w:p>
    <w:p w14:paraId="27598F0A" w14:textId="77777777" w:rsidR="00452F09" w:rsidRPr="00410461" w:rsidRDefault="00452F09" w:rsidP="00452F09">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54" w:name="_Toc161252560"/>
      <w:r w:rsidRPr="00410461">
        <w:t>7.4.7.3.5</w:t>
      </w:r>
      <w:r w:rsidRPr="00410461">
        <w:tab/>
        <w:t>N9HR LI and Target UE Mobility</w:t>
      </w:r>
      <w:bookmarkEnd w:id="254"/>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55" w:name="_Toc161252561"/>
      <w:r w:rsidRPr="00410461">
        <w:t>7.4.</w:t>
      </w:r>
      <w:r w:rsidR="008E2641" w:rsidRPr="00410461">
        <w:t>7.4</w:t>
      </w:r>
      <w:r w:rsidRPr="00410461">
        <w:tab/>
        <w:t>LI in VPLMN with home-routed roaming architecture</w:t>
      </w:r>
      <w:bookmarkEnd w:id="255"/>
    </w:p>
    <w:p w14:paraId="758E8C8C" w14:textId="71FE57AD" w:rsidR="00FC0A19" w:rsidRPr="00410461" w:rsidRDefault="00FC0A19" w:rsidP="00FC0A19">
      <w:pPr>
        <w:pStyle w:val="Heading5"/>
      </w:pPr>
      <w:bookmarkStart w:id="256" w:name="_Toc161252562"/>
      <w:r w:rsidRPr="00410461">
        <w:t>7.4.</w:t>
      </w:r>
      <w:r w:rsidR="004163C5" w:rsidRPr="00410461">
        <w:t>7.4</w:t>
      </w:r>
      <w:r w:rsidRPr="00410461">
        <w:t>.1</w:t>
      </w:r>
      <w:r w:rsidRPr="00410461">
        <w:tab/>
        <w:t>Background</w:t>
      </w:r>
      <w:bookmarkEnd w:id="256"/>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57" w:name="_Toc161252563"/>
      <w:r w:rsidRPr="00410461">
        <w:lastRenderedPageBreak/>
        <w:t>7.4.</w:t>
      </w:r>
      <w:r w:rsidR="004163C5" w:rsidRPr="00410461">
        <w:t>7.4</w:t>
      </w:r>
      <w:r w:rsidRPr="00410461">
        <w:t>.2</w:t>
      </w:r>
      <w:r w:rsidRPr="00410461">
        <w:tab/>
        <w:t>LI architecture</w:t>
      </w:r>
      <w:bookmarkEnd w:id="257"/>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3D313B03" w:rsidR="00FC0A19" w:rsidRPr="00410461" w:rsidRDefault="00FC0A19" w:rsidP="00FC0A19">
      <w:r w:rsidRPr="00410461">
        <w:t>Figure 7.4.</w:t>
      </w:r>
      <w:r w:rsidR="004163C5" w:rsidRPr="00410461">
        <w:t>7.4</w:t>
      </w:r>
      <w:r w:rsidRPr="00410461">
        <w:t>-1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1" type="#_x0000_t75" style="width:480.85pt;height:285.45pt" o:ole="">
            <v:imagedata r:id="rId73" o:title=""/>
          </v:shape>
          <o:OLEObject Type="Embed" ProgID="Visio.Drawing.15" ShapeID="_x0000_i1051" DrawAspect="Content" ObjectID="_1771875226" r:id="rId74"/>
        </w:object>
      </w:r>
    </w:p>
    <w:p w14:paraId="11AA735D" w14:textId="0D672275" w:rsidR="00FC0A19" w:rsidRPr="00410461" w:rsidRDefault="00FC0A19" w:rsidP="00FC0A19">
      <w:pPr>
        <w:pStyle w:val="TF"/>
      </w:pPr>
      <w:r w:rsidRPr="00410461">
        <w:t>Figure 7.4.</w:t>
      </w:r>
      <w:r w:rsidR="004163C5" w:rsidRPr="00410461">
        <w:t>7.4</w:t>
      </w:r>
      <w:r w:rsidRPr="00410461">
        <w:t>-1: VPLMN generic LI architecture for home-routed roaming</w:t>
      </w:r>
    </w:p>
    <w:p w14:paraId="2302B528" w14:textId="3F562E45"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figure 7.4.7.4-1.</w:t>
      </w:r>
    </w:p>
    <w:p w14:paraId="53187C05" w14:textId="6D09BA0E" w:rsidR="00FC0A19" w:rsidRPr="00410461" w:rsidRDefault="00FC0A19" w:rsidP="00FC0A19">
      <w:pPr>
        <w:pStyle w:val="Heading5"/>
      </w:pPr>
      <w:bookmarkStart w:id="258" w:name="_Toc161252564"/>
      <w:r w:rsidRPr="00410461">
        <w:t>7.4.</w:t>
      </w:r>
      <w:r w:rsidR="004163C5" w:rsidRPr="00410461">
        <w:t>7.4</w:t>
      </w:r>
      <w:r w:rsidRPr="00410461">
        <w:t>.3</w:t>
      </w:r>
      <w:r w:rsidRPr="00410461">
        <w:tab/>
        <w:t>Target identifiers</w:t>
      </w:r>
      <w:bookmarkEnd w:id="258"/>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59" w:name="_Toc161252565"/>
      <w:r w:rsidRPr="00410461">
        <w:t>7.4.</w:t>
      </w:r>
      <w:r w:rsidR="004163C5" w:rsidRPr="00410461">
        <w:t>7.4</w:t>
      </w:r>
      <w:r w:rsidRPr="00410461">
        <w:t>.4</w:t>
      </w:r>
      <w:r w:rsidRPr="00410461">
        <w:tab/>
        <w:t>Target identification</w:t>
      </w:r>
      <w:bookmarkEnd w:id="259"/>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60" w:name="_Toc161252566"/>
      <w:r w:rsidRPr="00410461">
        <w:t>7.4.</w:t>
      </w:r>
      <w:r w:rsidR="00737AA9" w:rsidRPr="00410461">
        <w:t>7.4</w:t>
      </w:r>
      <w:r w:rsidRPr="00410461">
        <w:t>.5</w:t>
      </w:r>
      <w:r w:rsidRPr="00410461">
        <w:tab/>
        <w:t>IRI events</w:t>
      </w:r>
      <w:bookmarkEnd w:id="260"/>
    </w:p>
    <w:p w14:paraId="31295DCD" w14:textId="1B31ECAD" w:rsidR="00FC0A19" w:rsidRPr="00410461" w:rsidRDefault="00FC0A19" w:rsidP="00FC0A19">
      <w:r w:rsidRPr="00410461">
        <w:t>The IRI events are same as the xIRI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61" w:name="_Toc161252567"/>
      <w:r w:rsidRPr="00410461">
        <w:t>7.4.</w:t>
      </w:r>
      <w:r w:rsidR="00737AA9" w:rsidRPr="00410461">
        <w:t>7.4</w:t>
      </w:r>
      <w:r w:rsidRPr="00410461">
        <w:t>.6</w:t>
      </w:r>
      <w:r w:rsidRPr="00410461">
        <w:tab/>
        <w:t>IRI parameters</w:t>
      </w:r>
      <w:bookmarkEnd w:id="261"/>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62" w:name="_Toc161252568"/>
      <w:r w:rsidRPr="00410461">
        <w:lastRenderedPageBreak/>
        <w:t>7.4.</w:t>
      </w:r>
      <w:r w:rsidR="00737AA9" w:rsidRPr="00410461">
        <w:t>7.4</w:t>
      </w:r>
      <w:r w:rsidRPr="00410461">
        <w:t>.7</w:t>
      </w:r>
      <w:r w:rsidRPr="00410461">
        <w:tab/>
        <w:t>CC intercept trigger</w:t>
      </w:r>
      <w:bookmarkEnd w:id="262"/>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63" w:name="_Toc161252569"/>
      <w:r w:rsidRPr="00410461">
        <w:t>7.4.</w:t>
      </w:r>
      <w:r w:rsidR="00737AA9" w:rsidRPr="00410461">
        <w:t>7.4</w:t>
      </w:r>
      <w:r w:rsidRPr="00410461">
        <w:t>.8</w:t>
      </w:r>
      <w:r w:rsidRPr="00410461">
        <w:tab/>
        <w:t>CC parameters</w:t>
      </w:r>
      <w:bookmarkEnd w:id="263"/>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64" w:name="_Toc161252570"/>
      <w:r w:rsidRPr="00410461">
        <w:t>7.4.</w:t>
      </w:r>
      <w:r w:rsidR="00737AA9" w:rsidRPr="00410461">
        <w:t>7.4</w:t>
      </w:r>
      <w:r w:rsidRPr="00410461">
        <w:t>.9</w:t>
      </w:r>
      <w:r w:rsidRPr="00410461">
        <w:tab/>
        <w:t>Correlation of xCC and xIRI</w:t>
      </w:r>
      <w:bookmarkEnd w:id="264"/>
    </w:p>
    <w:p w14:paraId="6C971255" w14:textId="384F24AF" w:rsidR="00FC0A19" w:rsidRPr="00410461" w:rsidRDefault="00FC0A19" w:rsidP="00FC0A19">
      <w:r w:rsidRPr="00410461">
        <w:t>The LMISF assigns the correlation number for an IMS session and uses the same correlation number in the associated xIRI and xCC.</w:t>
      </w:r>
      <w:r w:rsidR="00744C25" w:rsidRPr="00410461">
        <w:t xml:space="preserve"> The interaction between the LMISF-IRI that generates the xIRI and LMISF-CC that generates the xCC is an internal function of LMISF.</w:t>
      </w:r>
    </w:p>
    <w:p w14:paraId="7F70781D" w14:textId="38B9F6CE" w:rsidR="009F4125" w:rsidRPr="00410461" w:rsidRDefault="009F4125" w:rsidP="009F4125">
      <w:pPr>
        <w:pStyle w:val="Heading5"/>
      </w:pPr>
      <w:bookmarkStart w:id="265" w:name="_Toc161252571"/>
      <w:r w:rsidRPr="00410461">
        <w:t>7.4.7.4.</w:t>
      </w:r>
      <w:r w:rsidR="00FC5B01" w:rsidRPr="00410461">
        <w:t>10</w:t>
      </w:r>
      <w:r w:rsidRPr="00410461">
        <w:tab/>
        <w:t>LI specific functions and interfaces</w:t>
      </w:r>
      <w:bookmarkEnd w:id="265"/>
    </w:p>
    <w:p w14:paraId="47C2FC46" w14:textId="61B03DF7" w:rsidR="00460FF4" w:rsidRPr="00410461" w:rsidRDefault="00460FF4" w:rsidP="008F3234">
      <w:r w:rsidRPr="00410461">
        <w:t>The additional LI specific functions and interfaces introduced to support the LI with home-routed roaming architecture shown in figure 7.4.7.4-1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66" w:name="_Toc161252572"/>
      <w:r w:rsidRPr="00410461">
        <w:lastRenderedPageBreak/>
        <w:t>7.4.7.4.</w:t>
      </w:r>
      <w:r w:rsidR="001233CB" w:rsidRPr="00410461">
        <w:t>11</w:t>
      </w:r>
      <w:r w:rsidRPr="00410461">
        <w:tab/>
        <w:t>LI Process</w:t>
      </w:r>
      <w:bookmarkEnd w:id="266"/>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When the received user plane packets from the BBIFF-U represent IMS signalling messages associated with a target, the LMISF-IRI generates the xIRI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The BBIFF-U delivers the indicated user plane packets that represent the IMS media to the LMISF-CC (over LI_X3_LITE_M interface). The LMISF-CC generates xCC from the received IMS media related user plane packets and delivers them to the MDF3 over LI_X3 interface along with the information that correlates the xCC with the xIRI.</w:t>
      </w:r>
    </w:p>
    <w:p w14:paraId="043E892C" w14:textId="77777777" w:rsidR="00584068" w:rsidRPr="00410461" w:rsidRDefault="00584068" w:rsidP="00584068">
      <w:pPr>
        <w:pStyle w:val="NO"/>
      </w:pPr>
      <w:r w:rsidRPr="00410461">
        <w:t>NOTE 2:</w:t>
      </w:r>
      <w:r w:rsidRPr="00410461">
        <w:tab/>
        <w:t>LMISF-CC interacts with the LMISF-IRI to correlate the xCC with the xIRI.</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The LMISF-IRI includes the target UE location (when required) in the xIRI based on the UE location that it receives from the BBIFF-C.</w:t>
      </w:r>
    </w:p>
    <w:p w14:paraId="3D6772D8" w14:textId="46E28507" w:rsidR="00584068" w:rsidRPr="00410461" w:rsidRDefault="00584068" w:rsidP="002F113B">
      <w:r w:rsidRPr="00410461">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67" w:name="_Toc161252573"/>
      <w:r w:rsidRPr="00410461">
        <w:lastRenderedPageBreak/>
        <w:t>7.4.7.4.</w:t>
      </w:r>
      <w:r w:rsidR="001233CB" w:rsidRPr="00410461">
        <w:t>12</w:t>
      </w:r>
      <w:r w:rsidRPr="00410461">
        <w:tab/>
        <w:t>Target UE Mobility</w:t>
      </w:r>
      <w:bookmarkEnd w:id="267"/>
    </w:p>
    <w:p w14:paraId="5E9924DF" w14:textId="2787EC63" w:rsidR="008F3234" w:rsidRPr="00410461" w:rsidRDefault="008F3234" w:rsidP="008F3234">
      <w:r w:rsidRPr="00410461">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2C3DABE3" w14:textId="1CC88C99" w:rsidR="00EA0C30" w:rsidRPr="00410461" w:rsidRDefault="00EA0C30" w:rsidP="00460FF4">
      <w:pPr>
        <w:pStyle w:val="Heading2"/>
      </w:pPr>
      <w:bookmarkStart w:id="268" w:name="_Toc161252574"/>
      <w:r w:rsidRPr="00410461">
        <w:t>7.5</w:t>
      </w:r>
      <w:r w:rsidRPr="00410461">
        <w:tab/>
        <w:t>MMS</w:t>
      </w:r>
      <w:bookmarkEnd w:id="268"/>
    </w:p>
    <w:p w14:paraId="54F7FDD4" w14:textId="453B100B" w:rsidR="00EA0C30" w:rsidRPr="00410461" w:rsidRDefault="00EA0C30" w:rsidP="00EA0C30">
      <w:pPr>
        <w:pStyle w:val="Heading3"/>
      </w:pPr>
      <w:bookmarkStart w:id="269" w:name="_Toc161252575"/>
      <w:r w:rsidRPr="00410461">
        <w:t>7.5.1</w:t>
      </w:r>
      <w:r w:rsidRPr="00410461">
        <w:tab/>
        <w:t>Overview</w:t>
      </w:r>
      <w:bookmarkEnd w:id="269"/>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70" w:name="_Toc161252576"/>
      <w:r w:rsidRPr="00410461">
        <w:t>7.5.2</w:t>
      </w:r>
      <w:r w:rsidRPr="00410461">
        <w:tab/>
        <w:t>LI at MMS Proxy-Relay</w:t>
      </w:r>
      <w:bookmarkEnd w:id="270"/>
    </w:p>
    <w:p w14:paraId="1F77EB18" w14:textId="3FD5B339" w:rsidR="00EA0C30" w:rsidRPr="00410461" w:rsidRDefault="00EA0C30" w:rsidP="00EA0C30">
      <w:pPr>
        <w:pStyle w:val="Heading4"/>
      </w:pPr>
      <w:bookmarkStart w:id="271" w:name="_Toc161252577"/>
      <w:r w:rsidRPr="00410461">
        <w:t>7.5.2.1</w:t>
      </w:r>
      <w:r w:rsidRPr="00410461">
        <w:tab/>
        <w:t>Architecture</w:t>
      </w:r>
      <w:bookmarkEnd w:id="271"/>
    </w:p>
    <w:p w14:paraId="5682A8DF" w14:textId="426DB3EA" w:rsidR="00EA0C30" w:rsidRPr="00410461" w:rsidRDefault="00EA0C30" w:rsidP="00EA0C30">
      <w:r w:rsidRPr="00410461">
        <w:t>The MMS Proxy-Relay shall have LI capabilities to generate the target UE's MMS related xIRI and xCC.</w:t>
      </w:r>
    </w:p>
    <w:p w14:paraId="6D9552D8" w14:textId="77777777" w:rsidR="00EA0C30" w:rsidRPr="00410461" w:rsidRDefault="00EA0C30" w:rsidP="00EA0C30">
      <w:r w:rsidRPr="00410461">
        <w:t>The IRI-POI present in the MMS Proxy-Relay detects the MMS related events, generates and delivers the related xIRI to the MDF2 over LI_X2. The MDF2 delivers the IRI messages to the LEMF over LI_HI2.</w:t>
      </w:r>
    </w:p>
    <w:p w14:paraId="14980E86" w14:textId="7917D8B2" w:rsidR="00EA0C30" w:rsidRPr="00410461" w:rsidRDefault="00EA0C30" w:rsidP="00EA0C30">
      <w:r w:rsidRPr="00410461">
        <w:t>When interception of communication contents is required, the CC-POI present in the MMS Proxy-Relay generates the xCC from the MMS messages and delivers the xCC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72" w:name="_Toc161252578"/>
      <w:r w:rsidRPr="00410461">
        <w:t>7.5.2.2</w:t>
      </w:r>
      <w:r w:rsidRPr="00410461">
        <w:tab/>
        <w:t>Target Identities</w:t>
      </w:r>
      <w:bookmarkEnd w:id="272"/>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lastRenderedPageBreak/>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5FA95910" w14:textId="5326B326" w:rsidR="002B0D89" w:rsidRPr="00410461" w:rsidRDefault="00006E93" w:rsidP="00006E93">
      <w:pPr>
        <w:pStyle w:val="B1"/>
      </w:pPr>
      <w:r w:rsidRPr="00410461">
        <w:t>-</w:t>
      </w:r>
      <w:r w:rsidRPr="00410461">
        <w:tab/>
      </w:r>
      <w:r w:rsidR="002B0D89" w:rsidRPr="00410461">
        <w:t>IMPI.</w:t>
      </w:r>
    </w:p>
    <w:p w14:paraId="1033E3FB" w14:textId="30BC5859" w:rsidR="00EA0C30" w:rsidRPr="00410461" w:rsidRDefault="00006E93" w:rsidP="00006E93">
      <w:pPr>
        <w:pStyle w:val="B1"/>
      </w:pPr>
      <w:r w:rsidRPr="00410461">
        <w:t>-</w:t>
      </w:r>
      <w:r w:rsidRPr="00410461">
        <w:tab/>
      </w:r>
      <w:r w:rsidR="00EA0C30" w:rsidRPr="00410461">
        <w:t>IMPU.</w:t>
      </w:r>
    </w:p>
    <w:p w14:paraId="31BDBBBF" w14:textId="233006A0" w:rsidR="00EA0C30" w:rsidRPr="00410461" w:rsidRDefault="00006E93" w:rsidP="00006E93">
      <w:pPr>
        <w:pStyle w:val="B1"/>
      </w:pPr>
      <w:r w:rsidRPr="00410461">
        <w:t>-</w:t>
      </w:r>
      <w:r w:rsidRPr="00410461">
        <w:tab/>
      </w:r>
      <w:r w:rsidR="00EA0C30" w:rsidRPr="00410461">
        <w:t>IMSI.</w:t>
      </w:r>
    </w:p>
    <w:p w14:paraId="20EE13BF" w14:textId="650849E0" w:rsidR="002B0D89" w:rsidRPr="00410461" w:rsidRDefault="00006E93" w:rsidP="00006E93">
      <w:pPr>
        <w:pStyle w:val="B1"/>
      </w:pPr>
      <w:r w:rsidRPr="00410461">
        <w:t>-</w:t>
      </w:r>
      <w:r w:rsidRPr="00410461">
        <w:tab/>
      </w:r>
      <w:r w:rsidR="002B0D89" w:rsidRPr="00410461">
        <w:t>SUPI.</w:t>
      </w:r>
    </w:p>
    <w:p w14:paraId="0E8AF246" w14:textId="160A49DE" w:rsidR="009C3122" w:rsidRPr="00410461" w:rsidRDefault="00EA0C30" w:rsidP="009C3122">
      <w:r w:rsidRPr="00410461">
        <w:t>The interception performed on the above identities are mutually independent, even though, an xIRI may contain the information about the other identities when available.</w:t>
      </w:r>
      <w:r w:rsidR="00E873E8" w:rsidRPr="00410461">
        <w:t xml:space="preserve"> The IRI-POI and CC-POI present in the MMS Proxy-Relay shall also support interception of non-local identities in any of the IMPU formats (SIP URI, TEL URI as well as the E.164 number in a SIP URI or TEL URI), GPSI formats (E.164 number, external identifier) and email address.</w:t>
      </w:r>
    </w:p>
    <w:p w14:paraId="6F085A56" w14:textId="63A365F2" w:rsidR="00EA0C30" w:rsidRPr="00410461" w:rsidRDefault="00EA0C30" w:rsidP="00EA0C30">
      <w:pPr>
        <w:pStyle w:val="Heading4"/>
      </w:pPr>
      <w:bookmarkStart w:id="273" w:name="_Toc161252579"/>
      <w:r w:rsidRPr="00410461">
        <w:t>7.5.2.3</w:t>
      </w:r>
      <w:r w:rsidRPr="00410461">
        <w:tab/>
        <w:t>IRI Events</w:t>
      </w:r>
      <w:bookmarkEnd w:id="273"/>
    </w:p>
    <w:p w14:paraId="2E7E9632" w14:textId="77777777" w:rsidR="00EA0C30" w:rsidRPr="00410461" w:rsidRDefault="00EA0C30" w:rsidP="00EA0C30">
      <w:r w:rsidRPr="00410461">
        <w:t>The IRI-POI present in the MMS Proxy-Relay shall generate xIRI, when it detects the following specific events or information:</w:t>
      </w:r>
    </w:p>
    <w:p w14:paraId="4954C6DE" w14:textId="32EE1980" w:rsidR="00EA0C30" w:rsidRPr="00410461" w:rsidRDefault="00006E93" w:rsidP="00006E93">
      <w:pPr>
        <w:pStyle w:val="B1"/>
      </w:pPr>
      <w:r w:rsidRPr="00410461">
        <w:t>-</w:t>
      </w:r>
      <w:r w:rsidRPr="00410461">
        <w:tab/>
      </w:r>
      <w:r w:rsidR="002B0D89" w:rsidRPr="00410461">
        <w:t xml:space="preserve">An </w:t>
      </w:r>
      <w:r w:rsidR="00EA0C30" w:rsidRPr="00410461">
        <w:t>MMS</w:t>
      </w:r>
      <w:r w:rsidR="002B0D89" w:rsidRPr="00410461">
        <w:t xml:space="preserve"> message is sent by the target or sent to the target</w:t>
      </w:r>
      <w:r w:rsidR="00EA0C30" w:rsidRPr="00410461">
        <w:t>.</w:t>
      </w:r>
    </w:p>
    <w:p w14:paraId="379EC2BF" w14:textId="20474BA9" w:rsidR="00EA0C30" w:rsidRPr="00410461" w:rsidRDefault="00EA0C30" w:rsidP="00EA0C30">
      <w:pPr>
        <w:pStyle w:val="Heading4"/>
      </w:pPr>
      <w:bookmarkStart w:id="274" w:name="_Toc161252580"/>
      <w:r w:rsidRPr="00410461">
        <w:t>7.5.2.4</w:t>
      </w:r>
      <w:r w:rsidRPr="00410461">
        <w:tab/>
        <w:t>Common IRI parameters</w:t>
      </w:r>
      <w:bookmarkEnd w:id="274"/>
    </w:p>
    <w:p w14:paraId="60A1E8A9" w14:textId="1D1597CB" w:rsidR="00EA0C30" w:rsidRPr="00410461" w:rsidRDefault="00EA0C30" w:rsidP="00EA0C30">
      <w:r w:rsidRPr="00410461">
        <w:t xml:space="preserve">The list of xIRI parameters </w:t>
      </w:r>
      <w:r w:rsidR="00DF669A" w:rsidRPr="00410461">
        <w:t>is</w:t>
      </w:r>
      <w:r w:rsidRPr="00410461">
        <w:t xml:space="preserve"> specified in TS 33.128 [15]. Each xIRI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Correlation information (when xCC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75" w:name="_Toc161252581"/>
      <w:r w:rsidRPr="00410461">
        <w:t>7.5.2.5</w:t>
      </w:r>
      <w:r w:rsidRPr="00410461">
        <w:tab/>
        <w:t>Specific IRI parameters</w:t>
      </w:r>
      <w:bookmarkEnd w:id="275"/>
    </w:p>
    <w:p w14:paraId="50A8A8F3" w14:textId="77777777" w:rsidR="00EA0C30" w:rsidRPr="00410461" w:rsidRDefault="00EA0C30" w:rsidP="00EA0C30">
      <w:r w:rsidRPr="00410461">
        <w:t>The parameters in each xIRI are defined in TS 33.128 [15].</w:t>
      </w:r>
    </w:p>
    <w:p w14:paraId="7166643E" w14:textId="2A3E2239" w:rsidR="00EA0C30" w:rsidRPr="00410461" w:rsidRDefault="00EA0C30" w:rsidP="00EA0C30">
      <w:pPr>
        <w:pStyle w:val="Heading4"/>
      </w:pPr>
      <w:bookmarkStart w:id="276" w:name="_Toc161252582"/>
      <w:r w:rsidRPr="00410461">
        <w:t>7.5.2.6</w:t>
      </w:r>
      <w:r w:rsidRPr="00410461">
        <w:tab/>
        <w:t>CC</w:t>
      </w:r>
      <w:bookmarkEnd w:id="276"/>
    </w:p>
    <w:p w14:paraId="002082EE" w14:textId="52116006" w:rsidR="00EA0C30" w:rsidRPr="00410461" w:rsidRDefault="00EA0C30" w:rsidP="00F47A4C">
      <w:r w:rsidRPr="00410461">
        <w:t>The MMS xCC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77" w:name="_Toc161252583"/>
      <w:r w:rsidRPr="00410461">
        <w:t>7.5.2.7</w:t>
      </w:r>
      <w:r w:rsidRPr="00410461">
        <w:tab/>
        <w:t>Network Topologies</w:t>
      </w:r>
      <w:bookmarkEnd w:id="277"/>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78" w:name="_Toc161252584"/>
      <w:r w:rsidRPr="00410461">
        <w:t>7.6</w:t>
      </w:r>
      <w:r w:rsidRPr="00410461">
        <w:tab/>
        <w:t>PTC service</w:t>
      </w:r>
      <w:bookmarkEnd w:id="278"/>
    </w:p>
    <w:p w14:paraId="1CC100C1" w14:textId="7D9A3400" w:rsidR="00804649" w:rsidRPr="00410461" w:rsidRDefault="00804649" w:rsidP="00804649">
      <w:pPr>
        <w:pStyle w:val="Heading3"/>
      </w:pPr>
      <w:bookmarkStart w:id="279" w:name="_Toc161252585"/>
      <w:r w:rsidRPr="00410461">
        <w:t>7.6.1</w:t>
      </w:r>
      <w:r w:rsidRPr="00410461">
        <w:tab/>
        <w:t>General</w:t>
      </w:r>
      <w:bookmarkEnd w:id="279"/>
    </w:p>
    <w:p w14:paraId="33469CD1" w14:textId="3FB085F2" w:rsidR="00804649" w:rsidRPr="00410461" w:rsidRDefault="00804649" w:rsidP="00804649">
      <w:r w:rsidRPr="00410461">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lastRenderedPageBreak/>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Pr="00410461" w:rsidRDefault="00804649" w:rsidP="00804649">
      <w:pPr>
        <w:pStyle w:val="Heading3"/>
      </w:pPr>
      <w:bookmarkStart w:id="280" w:name="_Toc161252586"/>
      <w:r w:rsidRPr="00410461">
        <w:t>7.6.2</w:t>
      </w:r>
      <w:r w:rsidRPr="00410461">
        <w:tab/>
        <w:t>Target identities</w:t>
      </w:r>
      <w:bookmarkEnd w:id="280"/>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PTC Chat GroupID.</w:t>
      </w:r>
    </w:p>
    <w:p w14:paraId="756AE288" w14:textId="77777777" w:rsidR="00804649" w:rsidRPr="00410461" w:rsidRDefault="00804649" w:rsidP="00804649">
      <w:r w:rsidRPr="00410461">
        <w:t>The interception performed on the above identities are mutually independent, even though, an xIRI may contain the information about the other identities when available.</w:t>
      </w:r>
    </w:p>
    <w:p w14:paraId="20817910" w14:textId="067D1D4A" w:rsidR="00804649" w:rsidRPr="00410461" w:rsidRDefault="00804649" w:rsidP="00804649">
      <w:pPr>
        <w:pStyle w:val="Heading3"/>
        <w:ind w:left="0" w:firstLine="0"/>
      </w:pPr>
      <w:bookmarkStart w:id="281" w:name="_Toc161252587"/>
      <w:r w:rsidRPr="00410461">
        <w:t>7.6.3</w:t>
      </w:r>
      <w:r w:rsidRPr="00410461">
        <w:tab/>
        <w:t>IRI events</w:t>
      </w:r>
      <w:bookmarkEnd w:id="281"/>
    </w:p>
    <w:p w14:paraId="220E25D1" w14:textId="29B331D2" w:rsidR="00804649" w:rsidRPr="00410461" w:rsidRDefault="00804649" w:rsidP="00804649">
      <w:r w:rsidRPr="00410461">
        <w:t>The IRI-POI present in the PTC Server shall generate xIRI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82" w:name="_Toc161252588"/>
      <w:r w:rsidRPr="00410461">
        <w:lastRenderedPageBreak/>
        <w:t>7.6.4</w:t>
      </w:r>
      <w:r w:rsidRPr="00410461">
        <w:tab/>
        <w:t>Common IRI parameters</w:t>
      </w:r>
      <w:bookmarkEnd w:id="282"/>
    </w:p>
    <w:p w14:paraId="324A758D" w14:textId="77777777" w:rsidR="00804649" w:rsidRPr="00410461" w:rsidRDefault="00804649" w:rsidP="00804649">
      <w:r w:rsidRPr="00410461">
        <w:t>Each xIRI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1A40D5F" w14:textId="6C86F98F" w:rsidR="00804649" w:rsidRPr="00410461" w:rsidRDefault="00006E93" w:rsidP="00006E93">
      <w:pPr>
        <w:pStyle w:val="B1"/>
      </w:pPr>
      <w:r w:rsidRPr="00410461">
        <w:t>-</w:t>
      </w:r>
      <w:r w:rsidRPr="00410461">
        <w:tab/>
      </w:r>
      <w:r w:rsidR="00804649" w:rsidRPr="00410461">
        <w:t>Location information (if required and available).</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0F18F55C" w14:textId="52E76B4F" w:rsidR="00804649" w:rsidRPr="00410461" w:rsidRDefault="00006E93" w:rsidP="00006E93">
      <w:pPr>
        <w:pStyle w:val="B1"/>
      </w:pPr>
      <w:r w:rsidRPr="00410461">
        <w:t>-</w:t>
      </w:r>
      <w:r w:rsidRPr="00410461">
        <w:tab/>
      </w:r>
      <w:r w:rsidR="00804649" w:rsidRPr="00410461">
        <w:t>Encryption parameters (if required and available).</w:t>
      </w:r>
    </w:p>
    <w:p w14:paraId="4B898FFE" w14:textId="42BFC3EE" w:rsidR="00804649" w:rsidRPr="00410461" w:rsidRDefault="00006E93" w:rsidP="00006E93">
      <w:pPr>
        <w:pStyle w:val="B1"/>
      </w:pPr>
      <w:r w:rsidRPr="00410461">
        <w:t>-</w:t>
      </w:r>
      <w:r w:rsidRPr="00410461">
        <w:tab/>
      </w:r>
      <w:r w:rsidR="00804649" w:rsidRPr="00410461">
        <w:t>Direction (floor control source or destination port).</w:t>
      </w:r>
    </w:p>
    <w:p w14:paraId="7765E2FE" w14:textId="30F38C32" w:rsidR="00804649" w:rsidRPr="00410461" w:rsidRDefault="00804649" w:rsidP="00804649">
      <w:pPr>
        <w:pStyle w:val="Heading3"/>
      </w:pPr>
      <w:bookmarkStart w:id="283" w:name="_Toc161252589"/>
      <w:r w:rsidRPr="00410461">
        <w:t>7.6.5</w:t>
      </w:r>
      <w:r w:rsidRPr="00410461">
        <w:tab/>
        <w:t>Specific IRI parameters</w:t>
      </w:r>
      <w:bookmarkEnd w:id="283"/>
    </w:p>
    <w:p w14:paraId="1AC21905" w14:textId="77777777" w:rsidR="00804649" w:rsidRPr="00410461" w:rsidRDefault="00804649" w:rsidP="00804649">
      <w:r w:rsidRPr="00410461">
        <w:t>The parameters in each xIRI are defined in TS 33.128 [15].</w:t>
      </w:r>
    </w:p>
    <w:p w14:paraId="23469A47" w14:textId="4FBDDB05" w:rsidR="00804649" w:rsidRPr="00410461" w:rsidRDefault="00804649" w:rsidP="00804649">
      <w:pPr>
        <w:pStyle w:val="Heading3"/>
      </w:pPr>
      <w:bookmarkStart w:id="284" w:name="_Toc161252590"/>
      <w:r w:rsidRPr="00410461">
        <w:t>7.6.6</w:t>
      </w:r>
      <w:r w:rsidRPr="00410461">
        <w:tab/>
        <w:t>Common CC parameters</w:t>
      </w:r>
      <w:bookmarkEnd w:id="284"/>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3CF10D57" w:rsidR="00804649" w:rsidRPr="00410461" w:rsidRDefault="00804649" w:rsidP="00804649">
      <w:pPr>
        <w:pStyle w:val="B1"/>
      </w:pPr>
      <w:r w:rsidRPr="00410461">
        <w:rPr>
          <w:kern w:val="2"/>
          <w:lang w:eastAsia="zh-CN"/>
        </w:rPr>
        <w:t>-</w:t>
      </w:r>
      <w:r w:rsidRPr="00410461">
        <w:rPr>
          <w:kern w:val="2"/>
          <w:lang w:eastAsia="zh-CN"/>
        </w:rPr>
        <w:tab/>
        <w:t>Identity of source of media (communications content) for group call.</w:t>
      </w:r>
    </w:p>
    <w:p w14:paraId="62DE6CA3" w14:textId="422C5898" w:rsidR="00804649" w:rsidRPr="00410461" w:rsidRDefault="00804649" w:rsidP="00804649">
      <w:pPr>
        <w:pStyle w:val="Heading3"/>
      </w:pPr>
      <w:bookmarkStart w:id="285" w:name="_Toc161252591"/>
      <w:r w:rsidRPr="00410461">
        <w:t>7.6.7</w:t>
      </w:r>
      <w:r w:rsidRPr="00410461">
        <w:tab/>
        <w:t>Specific CC parameters</w:t>
      </w:r>
      <w:bookmarkEnd w:id="285"/>
    </w:p>
    <w:p w14:paraId="09FA9E1B" w14:textId="77777777" w:rsidR="00804649" w:rsidRPr="00410461" w:rsidRDefault="00804649" w:rsidP="00804649">
      <w:r w:rsidRPr="00410461">
        <w:t>The parameters in xCC are defined in TS 33.128 [15].</w:t>
      </w:r>
    </w:p>
    <w:p w14:paraId="6E903312" w14:textId="4EA058E1" w:rsidR="00804649" w:rsidRPr="00410461" w:rsidRDefault="00804649" w:rsidP="00804649">
      <w:pPr>
        <w:pStyle w:val="Heading3"/>
      </w:pPr>
      <w:bookmarkStart w:id="286" w:name="_Toc161252592"/>
      <w:r w:rsidRPr="00410461">
        <w:t>7.6.8</w:t>
      </w:r>
      <w:r w:rsidRPr="00410461">
        <w:tab/>
        <w:t>Network topologies</w:t>
      </w:r>
      <w:bookmarkEnd w:id="286"/>
    </w:p>
    <w:p w14:paraId="3BC49A9E" w14:textId="16C247EE" w:rsidR="00804649" w:rsidRPr="00410461" w:rsidRDefault="00804649" w:rsidP="00EA0C30">
      <w:r w:rsidRPr="00410461">
        <w:t>The PTC server resides in the home network and shall provide IRI-POI and CC-POI functionality.</w:t>
      </w:r>
    </w:p>
    <w:p w14:paraId="3B26F05C" w14:textId="57BAC954" w:rsidR="00C0011B" w:rsidRPr="00410461" w:rsidRDefault="00C0011B" w:rsidP="00C0011B">
      <w:pPr>
        <w:pStyle w:val="Heading2"/>
      </w:pPr>
      <w:bookmarkStart w:id="287" w:name="_Toc161252593"/>
      <w:r w:rsidRPr="00410461">
        <w:t>7.</w:t>
      </w:r>
      <w:r w:rsidR="006655D9" w:rsidRPr="00410461">
        <w:t>7</w:t>
      </w:r>
      <w:r w:rsidRPr="00410461">
        <w:tab/>
        <w:t>Identity Caching Function</w:t>
      </w:r>
      <w:bookmarkEnd w:id="287"/>
    </w:p>
    <w:p w14:paraId="5FDFDF79" w14:textId="4BE3980B" w:rsidR="00C0011B" w:rsidRPr="00410461" w:rsidRDefault="00C0011B" w:rsidP="00C0011B">
      <w:pPr>
        <w:pStyle w:val="Heading3"/>
      </w:pPr>
      <w:bookmarkStart w:id="288" w:name="_Toc161252594"/>
      <w:r w:rsidRPr="00410461">
        <w:t>7.</w:t>
      </w:r>
      <w:r w:rsidR="006655D9" w:rsidRPr="00410461">
        <w:t>7</w:t>
      </w:r>
      <w:r w:rsidRPr="00410461">
        <w:t>.1</w:t>
      </w:r>
      <w:r w:rsidRPr="00410461">
        <w:tab/>
        <w:t>General</w:t>
      </w:r>
      <w:bookmarkEnd w:id="288"/>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289" w:name="_Toc161252595"/>
      <w:r w:rsidRPr="00410461">
        <w:t>7.</w:t>
      </w:r>
      <w:r w:rsidR="00612B43" w:rsidRPr="00410461">
        <w:t>7</w:t>
      </w:r>
      <w:r w:rsidRPr="00410461">
        <w:t>.2</w:t>
      </w:r>
      <w:r w:rsidRPr="00410461">
        <w:tab/>
        <w:t>ICF Query Identities</w:t>
      </w:r>
      <w:bookmarkEnd w:id="289"/>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lastRenderedPageBreak/>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290" w:name="_Toc161252596"/>
      <w:r w:rsidRPr="00410461">
        <w:t>7.</w:t>
      </w:r>
      <w:r w:rsidR="00612B43" w:rsidRPr="00410461">
        <w:t>7</w:t>
      </w:r>
      <w:r w:rsidRPr="00410461">
        <w:t>.3</w:t>
      </w:r>
      <w:r w:rsidRPr="00410461">
        <w:tab/>
        <w:t>ICF Response parameters</w:t>
      </w:r>
      <w:bookmarkEnd w:id="290"/>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291" w:name="_Toc161252597"/>
      <w:r w:rsidRPr="00410461">
        <w:t>7.</w:t>
      </w:r>
      <w:r w:rsidR="00612B43" w:rsidRPr="00410461">
        <w:t>7</w:t>
      </w:r>
      <w:r w:rsidRPr="00410461">
        <w:t>.4</w:t>
      </w:r>
      <w:r w:rsidRPr="00410461">
        <w:tab/>
        <w:t>Network topologies</w:t>
      </w:r>
      <w:bookmarkEnd w:id="291"/>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292" w:name="_Toc161252598"/>
      <w:r w:rsidRPr="00410461">
        <w:t>7.</w:t>
      </w:r>
      <w:r w:rsidR="00AD28A9" w:rsidRPr="00410461">
        <w:t>8</w:t>
      </w:r>
      <w:r w:rsidRPr="00410461">
        <w:tab/>
        <w:t>Non-IP data delivery (NIDD) in 5GS</w:t>
      </w:r>
      <w:bookmarkEnd w:id="292"/>
    </w:p>
    <w:p w14:paraId="1732D4C7" w14:textId="0DCEB9B0" w:rsidR="00E51F2D" w:rsidRPr="00410461" w:rsidRDefault="00EA63BF" w:rsidP="00E51F2D">
      <w:pPr>
        <w:pStyle w:val="Heading3"/>
      </w:pPr>
      <w:bookmarkStart w:id="293" w:name="_Toc161252599"/>
      <w:r w:rsidRPr="00410461">
        <w:t>7.8</w:t>
      </w:r>
      <w:r w:rsidR="00E51F2D" w:rsidRPr="00410461">
        <w:t>.1</w:t>
      </w:r>
      <w:r w:rsidR="00E51F2D" w:rsidRPr="00410461">
        <w:tab/>
        <w:t>Background</w:t>
      </w:r>
      <w:bookmarkEnd w:id="293"/>
    </w:p>
    <w:p w14:paraId="141990BD" w14:textId="27FDEDC4" w:rsidR="00E51F2D" w:rsidRPr="00410461" w:rsidRDefault="00EA63BF" w:rsidP="00E51F2D">
      <w:pPr>
        <w:pStyle w:val="Heading4"/>
      </w:pPr>
      <w:bookmarkStart w:id="294" w:name="_Toc161252600"/>
      <w:r w:rsidRPr="00410461">
        <w:t>7.8</w:t>
      </w:r>
      <w:r w:rsidR="00E51F2D" w:rsidRPr="00410461">
        <w:t>.1.1</w:t>
      </w:r>
      <w:r w:rsidR="00E51F2D" w:rsidRPr="00410461">
        <w:tab/>
        <w:t>General</w:t>
      </w:r>
      <w:bookmarkEnd w:id="294"/>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lastRenderedPageBreak/>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(PtP)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295" w:name="_Toc161252601"/>
      <w:r w:rsidRPr="00410461">
        <w:t>7.8</w:t>
      </w:r>
      <w:r w:rsidR="00E51F2D" w:rsidRPr="00410461">
        <w:t>.1.2</w:t>
      </w:r>
      <w:r w:rsidR="00E51F2D" w:rsidRPr="00410461">
        <w:tab/>
      </w:r>
      <w:r w:rsidR="00E51F2D" w:rsidRPr="00410461">
        <w:rPr>
          <w:rFonts w:cs="Arial"/>
          <w:szCs w:val="24"/>
        </w:rPr>
        <w:t>NIDD in non-roaming situation</w:t>
      </w:r>
      <w:bookmarkEnd w:id="295"/>
    </w:p>
    <w:p w14:paraId="38951C85" w14:textId="01A30965" w:rsidR="00E51F2D" w:rsidRPr="00410461" w:rsidRDefault="00EA63BF" w:rsidP="00E51F2D">
      <w:pPr>
        <w:pStyle w:val="Heading5"/>
      </w:pPr>
      <w:bookmarkStart w:id="296" w:name="_Toc161252602"/>
      <w:r w:rsidRPr="00410461">
        <w:t>7.8</w:t>
      </w:r>
      <w:r w:rsidR="00E51F2D" w:rsidRPr="00410461">
        <w:t>.1.2.1</w:t>
      </w:r>
      <w:r w:rsidR="00E51F2D" w:rsidRPr="00410461">
        <w:tab/>
        <w:t>Delivery using NEF</w:t>
      </w:r>
      <w:bookmarkEnd w:id="296"/>
    </w:p>
    <w:p w14:paraId="4B73DA14" w14:textId="758C5BEB" w:rsidR="00E51F2D" w:rsidRPr="00410461" w:rsidRDefault="00E51F2D" w:rsidP="00E51F2D">
      <w:r w:rsidRPr="00410461">
        <w:t xml:space="preserve">Figure </w:t>
      </w:r>
      <w:r w:rsidR="00EA63BF" w:rsidRPr="00410461">
        <w:t>7.8</w:t>
      </w:r>
      <w:r w:rsidRPr="00410461">
        <w:t>-</w:t>
      </w:r>
      <w:r w:rsidR="0033518B" w:rsidRPr="00410461">
        <w:t>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DoNAS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2" type="#_x0000_t75" style="width:452.55pt;height:66.85pt" o:ole="">
            <v:imagedata r:id="rId75" o:title=""/>
          </v:shape>
          <o:OLEObject Type="Embed" ProgID="Visio.Drawing.15" ShapeID="_x0000_i1052" DrawAspect="Content" ObjectID="_1771875227" r:id="rId76"/>
        </w:object>
      </w:r>
    </w:p>
    <w:p w14:paraId="3940D654" w14:textId="717E5ACE" w:rsidR="00E51F2D" w:rsidRPr="00410461" w:rsidRDefault="00E51F2D" w:rsidP="000E4F76">
      <w:pPr>
        <w:pStyle w:val="TF"/>
      </w:pPr>
      <w:r w:rsidRPr="00410461">
        <w:t xml:space="preserve">Figure </w:t>
      </w:r>
      <w:r w:rsidR="00EA63BF" w:rsidRPr="00410461">
        <w:t>7.8</w:t>
      </w:r>
      <w:r w:rsidRPr="00410461">
        <w:t>-</w:t>
      </w:r>
      <w:r w:rsidR="000E4F76" w:rsidRPr="00410461">
        <w:t>1</w:t>
      </w:r>
      <w:r w:rsidRPr="00410461">
        <w:t>: 5GS Architecture for NIDD using NEF</w:t>
      </w:r>
    </w:p>
    <w:p w14:paraId="076B39D3" w14:textId="04DC3FB2" w:rsidR="00E51F2D" w:rsidRPr="00410461" w:rsidRDefault="00EA63BF" w:rsidP="00E51F2D">
      <w:pPr>
        <w:pStyle w:val="Heading5"/>
      </w:pPr>
      <w:bookmarkStart w:id="297" w:name="_Toc161252603"/>
      <w:r w:rsidRPr="00410461">
        <w:t>7.8</w:t>
      </w:r>
      <w:r w:rsidR="00E51F2D" w:rsidRPr="00410461">
        <w:t>.1.2.2</w:t>
      </w:r>
      <w:r w:rsidR="00E51F2D" w:rsidRPr="00410461">
        <w:tab/>
      </w:r>
      <w:r w:rsidR="00E51F2D" w:rsidRPr="00410461">
        <w:rPr>
          <w:rFonts w:cs="Arial"/>
        </w:rPr>
        <w:t>Delivery using UPF via a PtP N6 tunnel</w:t>
      </w:r>
      <w:bookmarkEnd w:id="297"/>
    </w:p>
    <w:p w14:paraId="3795F6F2" w14:textId="3CD43077" w:rsidR="00E51F2D" w:rsidRPr="00410461" w:rsidRDefault="00E51F2D" w:rsidP="00E51F2D">
      <w:r w:rsidRPr="00410461">
        <w:t xml:space="preserve">Figure </w:t>
      </w:r>
      <w:r w:rsidR="00EA63BF" w:rsidRPr="00410461">
        <w:t>7.8</w:t>
      </w:r>
      <w:r w:rsidRPr="00410461">
        <w:t>-</w:t>
      </w:r>
      <w:r w:rsidR="000E4F76" w:rsidRPr="00410461">
        <w:t>2</w:t>
      </w:r>
      <w:r w:rsidRPr="00410461">
        <w:t xml:space="preserve"> shows the architecture for delivery of NIDD using UPF via a PtP N6 tunnel in non-roaming scenario. The user traffic is exchanged with DoNAS between UE and AMF, over N11 interface between AMF and SMF, over N4 interface between SMF and UPF and finally over PtP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3EA0170C" w:rsidR="00E51F2D" w:rsidRPr="00410461" w:rsidRDefault="00E51F2D" w:rsidP="000E4F76">
      <w:pPr>
        <w:pStyle w:val="TF"/>
      </w:pPr>
      <w:r w:rsidRPr="00410461">
        <w:t xml:space="preserve">Figure </w:t>
      </w:r>
      <w:r w:rsidR="00EA63BF" w:rsidRPr="00410461">
        <w:t>7.8</w:t>
      </w:r>
      <w:r w:rsidRPr="00410461">
        <w:t>-</w:t>
      </w:r>
      <w:r w:rsidR="000E4F76" w:rsidRPr="00410461">
        <w:t>2</w:t>
      </w:r>
      <w:r w:rsidRPr="00410461">
        <w:t>: 5GS Architecture for NIDD using a PtP N6 tunnel</w:t>
      </w:r>
    </w:p>
    <w:p w14:paraId="457C7B72" w14:textId="1F31104D" w:rsidR="00E51F2D" w:rsidRPr="00410461" w:rsidRDefault="00EA63BF" w:rsidP="00E51F2D">
      <w:pPr>
        <w:pStyle w:val="Heading4"/>
        <w:rPr>
          <w:rFonts w:cs="Arial"/>
          <w:szCs w:val="24"/>
        </w:rPr>
      </w:pPr>
      <w:bookmarkStart w:id="298" w:name="_Toc161252604"/>
      <w:r w:rsidRPr="00410461">
        <w:t>7.8</w:t>
      </w:r>
      <w:r w:rsidR="00E51F2D" w:rsidRPr="00410461">
        <w:t>.1.3</w:t>
      </w:r>
      <w:r w:rsidR="00E51F2D" w:rsidRPr="00410461">
        <w:tab/>
      </w:r>
      <w:r w:rsidR="00E51F2D" w:rsidRPr="00410461">
        <w:rPr>
          <w:rFonts w:cs="Arial"/>
          <w:szCs w:val="24"/>
        </w:rPr>
        <w:t>NIDD in roaming situation</w:t>
      </w:r>
      <w:bookmarkEnd w:id="298"/>
    </w:p>
    <w:p w14:paraId="5398AFEF" w14:textId="33389BFA" w:rsidR="00E51F2D" w:rsidRPr="00410461" w:rsidRDefault="00EA63BF" w:rsidP="00E51F2D">
      <w:pPr>
        <w:pStyle w:val="Heading5"/>
      </w:pPr>
      <w:bookmarkStart w:id="299" w:name="_Toc161252605"/>
      <w:r w:rsidRPr="00410461">
        <w:t>7.8</w:t>
      </w:r>
      <w:r w:rsidR="00E51F2D" w:rsidRPr="00410461">
        <w:t>.1.3.1</w:t>
      </w:r>
      <w:r w:rsidR="00E51F2D" w:rsidRPr="00410461">
        <w:tab/>
      </w:r>
      <w:r w:rsidR="00E51F2D" w:rsidRPr="00410461">
        <w:rPr>
          <w:rFonts w:cs="Arial"/>
        </w:rPr>
        <w:t>Delivery using NEF</w:t>
      </w:r>
      <w:bookmarkEnd w:id="299"/>
    </w:p>
    <w:p w14:paraId="23A256C4" w14:textId="4B7519F4" w:rsidR="00E51F2D" w:rsidRPr="00410461" w:rsidRDefault="00E51F2D" w:rsidP="00E51F2D">
      <w:r w:rsidRPr="00410461">
        <w:t xml:space="preserve">In roaming scenario, the PDU session for NIDD using NEF is established between the UE and NEF via V-AMF, V-SMF and H-SMF. The user traffic is exchanged with DoNAS between UE and AMF, then over N11 interface between AMF and V-SMF, over N16 interface between V-SMF and H-SMF and over N29 interface between SMF and NEF and finally over N33 interface between NEF and AF. Figure </w:t>
      </w:r>
      <w:r w:rsidR="00B015A6" w:rsidRPr="00410461">
        <w:t>7</w:t>
      </w:r>
      <w:r w:rsidR="00AD28A9" w:rsidRPr="00410461">
        <w:t>.8</w:t>
      </w:r>
      <w:r w:rsidRPr="00410461">
        <w:t>-</w:t>
      </w:r>
      <w:r w:rsidR="00B015A6" w:rsidRPr="00410461">
        <w:t>3</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lastRenderedPageBreak/>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1714B746" w:rsidR="00E51F2D" w:rsidRPr="00410461" w:rsidRDefault="00E51F2D" w:rsidP="00B015A6">
      <w:pPr>
        <w:pStyle w:val="TF"/>
        <w:rPr>
          <w:sz w:val="24"/>
          <w:szCs w:val="24"/>
        </w:rPr>
      </w:pPr>
      <w:r w:rsidRPr="00410461">
        <w:t xml:space="preserve">Figure </w:t>
      </w:r>
      <w:r w:rsidR="00EA63BF" w:rsidRPr="00410461">
        <w:t>7.8</w:t>
      </w:r>
      <w:r w:rsidRPr="00410461">
        <w:t>-</w:t>
      </w:r>
      <w:r w:rsidR="00B015A6" w:rsidRPr="00410461">
        <w:t>3</w:t>
      </w:r>
      <w:r w:rsidRPr="00410461">
        <w:t>: 5GS Architecture for NIDD using NEF in roaming situation</w:t>
      </w:r>
    </w:p>
    <w:p w14:paraId="648033D8" w14:textId="583D07E4" w:rsidR="00E51F2D" w:rsidRPr="00410461" w:rsidRDefault="00EA63BF" w:rsidP="00E51F2D">
      <w:pPr>
        <w:pStyle w:val="Heading5"/>
      </w:pPr>
      <w:bookmarkStart w:id="300" w:name="_Toc161252606"/>
      <w:r w:rsidRPr="00410461">
        <w:t>7.8</w:t>
      </w:r>
      <w:r w:rsidR="00E51F2D" w:rsidRPr="00410461">
        <w:t>.1.3.2</w:t>
      </w:r>
      <w:r w:rsidR="00E51F2D" w:rsidRPr="00410461">
        <w:tab/>
      </w:r>
      <w:r w:rsidR="00E51F2D" w:rsidRPr="00410461">
        <w:rPr>
          <w:rFonts w:cs="Arial"/>
        </w:rPr>
        <w:t>Delivery using UPF via a PtP N6 tunnel</w:t>
      </w:r>
      <w:bookmarkEnd w:id="300"/>
    </w:p>
    <w:p w14:paraId="2551E11A" w14:textId="4BC657C9" w:rsidR="00E51F2D" w:rsidRPr="00410461" w:rsidRDefault="00E51F2D" w:rsidP="00E51F2D">
      <w:r w:rsidRPr="00410461">
        <w:t>In roaming scenario, the user traffic is exchanged with DoNAS between UE and AMF, over N11 interface between AMF and V-SMF, over N4 interface between V-SMF and V-UPF, over N9 between V-UPF and H-UPF and finally over PtP N6 tunnel between H-UPF and AF (</w:t>
      </w:r>
      <w:r w:rsidR="00941546" w:rsidRPr="00410461">
        <w:t>f</w:t>
      </w:r>
      <w:r w:rsidRPr="00410461">
        <w:t xml:space="preserve">igure </w:t>
      </w:r>
      <w:r w:rsidR="00EA63BF" w:rsidRPr="00410461">
        <w:t>7.8</w:t>
      </w:r>
      <w:r w:rsidRPr="00410461">
        <w:t>-</w:t>
      </w:r>
      <w:r w:rsidR="00AD28A9" w:rsidRPr="00410461">
        <w:t>4</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587CE056" w:rsidR="00E51F2D" w:rsidRPr="00410461" w:rsidRDefault="00E51F2D" w:rsidP="00B015A6">
      <w:pPr>
        <w:pStyle w:val="TF"/>
        <w:rPr>
          <w:rFonts w:eastAsia="Calibri"/>
        </w:rPr>
      </w:pPr>
      <w:r w:rsidRPr="00410461">
        <w:t xml:space="preserve">Figure </w:t>
      </w:r>
      <w:r w:rsidR="00EA63BF" w:rsidRPr="00410461">
        <w:t>7.8</w:t>
      </w:r>
      <w:r w:rsidRPr="00410461">
        <w:t>-</w:t>
      </w:r>
      <w:r w:rsidR="00AD28A9" w:rsidRPr="00410461">
        <w:t>4</w:t>
      </w:r>
      <w:r w:rsidRPr="00410461">
        <w:t>: 5GS Architecture of NIDD using a PtP N6 tunnel in roaming situation</w:t>
      </w:r>
    </w:p>
    <w:p w14:paraId="1FC9FB98" w14:textId="118FF88B" w:rsidR="00E51F2D" w:rsidRPr="00410461" w:rsidRDefault="00EA63BF" w:rsidP="00E51F2D">
      <w:pPr>
        <w:pStyle w:val="Heading3"/>
      </w:pPr>
      <w:bookmarkStart w:id="301" w:name="_Toc161252607"/>
      <w:r w:rsidRPr="00410461">
        <w:t>7.8</w:t>
      </w:r>
      <w:r w:rsidR="00E51F2D" w:rsidRPr="00410461">
        <w:t>.2</w:t>
      </w:r>
      <w:r w:rsidR="00E51F2D" w:rsidRPr="00410461">
        <w:tab/>
        <w:t>LI for NIDD</w:t>
      </w:r>
      <w:bookmarkEnd w:id="301"/>
    </w:p>
    <w:p w14:paraId="22C5B29D" w14:textId="0FAB012E" w:rsidR="00E51F2D" w:rsidRPr="00410461" w:rsidRDefault="00EA63BF" w:rsidP="00E51F2D">
      <w:pPr>
        <w:pStyle w:val="Heading4"/>
        <w:rPr>
          <w:rFonts w:cs="Arial"/>
          <w:szCs w:val="24"/>
        </w:rPr>
      </w:pPr>
      <w:bookmarkStart w:id="302" w:name="_Toc161252608"/>
      <w:r w:rsidRPr="00410461">
        <w:t>7.8</w:t>
      </w:r>
      <w:r w:rsidR="00E51F2D" w:rsidRPr="00410461">
        <w:t>.2.1</w:t>
      </w:r>
      <w:r w:rsidR="00E51F2D" w:rsidRPr="00410461">
        <w:tab/>
      </w:r>
      <w:r w:rsidR="00E51F2D" w:rsidRPr="00410461">
        <w:rPr>
          <w:rFonts w:cs="Arial"/>
          <w:szCs w:val="24"/>
        </w:rPr>
        <w:t>LI for NIDD using NEF</w:t>
      </w:r>
      <w:bookmarkEnd w:id="302"/>
    </w:p>
    <w:p w14:paraId="1561F3F3" w14:textId="267AFBD6" w:rsidR="00E51F2D" w:rsidRPr="00410461" w:rsidRDefault="00EA63BF" w:rsidP="00E51F2D">
      <w:pPr>
        <w:pStyle w:val="Heading5"/>
      </w:pPr>
      <w:bookmarkStart w:id="303" w:name="_Toc161252609"/>
      <w:r w:rsidRPr="00410461">
        <w:t>7.8</w:t>
      </w:r>
      <w:r w:rsidR="00E51F2D" w:rsidRPr="00410461">
        <w:t>.2.1.1</w:t>
      </w:r>
      <w:r w:rsidR="00E51F2D" w:rsidRPr="00410461">
        <w:tab/>
        <w:t>General</w:t>
      </w:r>
      <w:bookmarkEnd w:id="303"/>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04" w:name="_Toc161252610"/>
      <w:r w:rsidRPr="00410461">
        <w:t>7.8</w:t>
      </w:r>
      <w:r w:rsidR="00E51F2D" w:rsidRPr="00410461">
        <w:t>.2.1.2</w:t>
      </w:r>
      <w:r w:rsidR="00E51F2D" w:rsidRPr="00410461">
        <w:tab/>
      </w:r>
      <w:r w:rsidR="00E51F2D" w:rsidRPr="00410461">
        <w:rPr>
          <w:rFonts w:cs="Arial"/>
        </w:rPr>
        <w:t>Architecture for NIDD using NEF in the VPLMN</w:t>
      </w:r>
      <w:bookmarkEnd w:id="304"/>
    </w:p>
    <w:p w14:paraId="73997F4F" w14:textId="700C0E14" w:rsidR="00E51F2D" w:rsidRPr="00410461" w:rsidRDefault="00E51F2D" w:rsidP="00E51F2D">
      <w:r w:rsidRPr="00410461">
        <w:t>This clause describes the LI for NIDD using NEF in the VPLMN.</w:t>
      </w:r>
      <w:r w:rsidR="00603E2E">
        <w:t xml:space="preserve"> </w:t>
      </w:r>
      <w:r w:rsidRPr="00410461">
        <w:t xml:space="preserve">The access method for the delivery of xCC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 xml:space="preserve">igure </w:t>
      </w:r>
      <w:r w:rsidR="00EA63BF" w:rsidRPr="00410461">
        <w:t>7.8</w:t>
      </w:r>
      <w:r w:rsidRPr="00410461">
        <w:t>-</w:t>
      </w:r>
      <w:r w:rsidR="00AD28A9" w:rsidRPr="00410461">
        <w:t>5</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3" type="#_x0000_t75" style="width:481.7pt;height:479.15pt" o:ole="">
            <v:imagedata r:id="rId80" o:title=""/>
          </v:shape>
          <o:OLEObject Type="Embed" ProgID="Visio.Drawing.15" ShapeID="_x0000_i1053" DrawAspect="Content" ObjectID="_1771875228" r:id="rId81"/>
        </w:object>
      </w:r>
    </w:p>
    <w:p w14:paraId="785DFA63" w14:textId="1384BF5A" w:rsidR="00E51F2D" w:rsidRPr="00410461" w:rsidRDefault="00E51F2D" w:rsidP="00AD28A9">
      <w:pPr>
        <w:pStyle w:val="TF"/>
      </w:pPr>
      <w:r w:rsidRPr="00410461">
        <w:t xml:space="preserve">Figure </w:t>
      </w:r>
      <w:r w:rsidR="00EA63BF" w:rsidRPr="00410461">
        <w:t>7.8</w:t>
      </w:r>
      <w:r w:rsidRPr="00410461">
        <w:t>-</w:t>
      </w:r>
      <w:r w:rsidR="00AD28A9" w:rsidRPr="00410461">
        <w:t>5</w:t>
      </w:r>
      <w:r w:rsidRPr="00410461">
        <w:t>: LI architecture for NIDD using NEF showing LI at V-SMF</w:t>
      </w:r>
    </w:p>
    <w:p w14:paraId="485BB07C" w14:textId="2BB32391" w:rsidR="00E51F2D" w:rsidRPr="00410461" w:rsidRDefault="00EA63BF" w:rsidP="00E51F2D">
      <w:pPr>
        <w:pStyle w:val="Heading5"/>
      </w:pPr>
      <w:bookmarkStart w:id="305" w:name="_Toc161252611"/>
      <w:r w:rsidRPr="00410461">
        <w:t>7.8</w:t>
      </w:r>
      <w:r w:rsidR="00E51F2D" w:rsidRPr="00410461">
        <w:t>.2.1.3</w:t>
      </w:r>
      <w:r w:rsidR="00E51F2D" w:rsidRPr="00410461">
        <w:tab/>
      </w:r>
      <w:r w:rsidR="00E51F2D" w:rsidRPr="00410461">
        <w:rPr>
          <w:rFonts w:cs="Arial"/>
        </w:rPr>
        <w:t>Target identifiers</w:t>
      </w:r>
      <w:bookmarkEnd w:id="305"/>
    </w:p>
    <w:p w14:paraId="008E5D18" w14:textId="4E388DCD" w:rsidR="00E51F2D" w:rsidRPr="00410461" w:rsidRDefault="00E51F2D" w:rsidP="00E51F2D">
      <w:r w:rsidRPr="00410461">
        <w:t xml:space="preserve">The LIPF present in the ADMF provisions the intercept information associated with the following target identities to the IRI-POI 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The interception performed on the above three identities are mutually independent, even though, an xIRI may contain the information about the other identities when available.</w:t>
      </w:r>
    </w:p>
    <w:p w14:paraId="0B2E5875" w14:textId="4598FEF6" w:rsidR="00E51F2D" w:rsidRPr="00410461" w:rsidRDefault="00EA63BF" w:rsidP="00E51F2D">
      <w:pPr>
        <w:pStyle w:val="Heading5"/>
      </w:pPr>
      <w:bookmarkStart w:id="306" w:name="_Toc161252612"/>
      <w:r w:rsidRPr="00410461">
        <w:lastRenderedPageBreak/>
        <w:t>7.8</w:t>
      </w:r>
      <w:r w:rsidR="00E51F2D" w:rsidRPr="00410461">
        <w:t>.2.1.4</w:t>
      </w:r>
      <w:r w:rsidR="00E51F2D" w:rsidRPr="00410461">
        <w:tab/>
      </w:r>
      <w:r w:rsidR="00E51F2D" w:rsidRPr="00410461">
        <w:rPr>
          <w:szCs w:val="22"/>
        </w:rPr>
        <w:t>IRI events</w:t>
      </w:r>
      <w:bookmarkEnd w:id="306"/>
    </w:p>
    <w:p w14:paraId="0C044824" w14:textId="3CE55976" w:rsidR="00E51F2D" w:rsidRPr="00410461" w:rsidRDefault="00E51F2D" w:rsidP="00E51F2D">
      <w:r w:rsidRPr="00410461">
        <w:t xml:space="preserve">The IRI-POI present in the V-SMF handles the same records included in xIRIs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For NIDD using NEF with or without roaming situation, the IRI-POI present in the H-SMF shall avoid generating xIRIs since NEF always provides the xIRIs for the home network.</w:t>
      </w:r>
    </w:p>
    <w:p w14:paraId="23DE5468" w14:textId="79667B3D" w:rsidR="00E51F2D" w:rsidRPr="00410461" w:rsidRDefault="00EA63BF" w:rsidP="00E51F2D">
      <w:pPr>
        <w:pStyle w:val="Heading4"/>
        <w:rPr>
          <w:rFonts w:cs="Arial"/>
          <w:szCs w:val="24"/>
        </w:rPr>
      </w:pPr>
      <w:bookmarkStart w:id="307" w:name="_Toc161252613"/>
      <w:r w:rsidRPr="00410461">
        <w:t>7.8</w:t>
      </w:r>
      <w:r w:rsidR="00E51F2D" w:rsidRPr="00410461">
        <w:t>.2.2</w:t>
      </w:r>
      <w:r w:rsidR="00E51F2D" w:rsidRPr="00410461">
        <w:tab/>
      </w:r>
      <w:r w:rsidR="00E51F2D" w:rsidRPr="00410461">
        <w:rPr>
          <w:rFonts w:cs="Arial"/>
          <w:szCs w:val="24"/>
        </w:rPr>
        <w:t>LI for NIDD using a PtP N6 tunnel</w:t>
      </w:r>
      <w:bookmarkEnd w:id="307"/>
    </w:p>
    <w:p w14:paraId="2358DC78" w14:textId="77777777" w:rsidR="00E51F2D" w:rsidRPr="00410461" w:rsidRDefault="00E51F2D" w:rsidP="00E51F2D">
      <w:r w:rsidRPr="00410461">
        <w:t>In non-roaming scenario, the SMF will provide an IRI POI while UPF shall include a CC-POI.</w:t>
      </w:r>
    </w:p>
    <w:p w14:paraId="230EB466" w14:textId="3C839A9E"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6.2-4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77777777" w:rsidR="00E51F2D" w:rsidRPr="00410461" w:rsidRDefault="00E51F2D" w:rsidP="00E51F2D">
      <w:pPr>
        <w:pStyle w:val="ListParagraph"/>
        <w:spacing w:after="180"/>
        <w:ind w:left="0"/>
        <w:rPr>
          <w:sz w:val="20"/>
          <w:szCs w:val="20"/>
          <w:lang w:val="en-GB"/>
        </w:rPr>
      </w:pPr>
      <w:r w:rsidRPr="00410461">
        <w:rPr>
          <w:sz w:val="20"/>
          <w:szCs w:val="20"/>
          <w:lang w:val="en-GB"/>
        </w:rPr>
        <w:t>The LI architecture for SMF/UPF for NIDD using a PtP N6 tunnel is the same as presented in figure 6.2-4.</w:t>
      </w:r>
    </w:p>
    <w:p w14:paraId="7134377C" w14:textId="705BB5BA" w:rsidR="00E51F2D" w:rsidRPr="00410461" w:rsidRDefault="00E51F2D" w:rsidP="00E51F2D">
      <w:r w:rsidRPr="00410461">
        <w:t xml:space="preserve">However, the user plane packets between UE and UPF flow through the SMF as shown in figures </w:t>
      </w:r>
      <w:r w:rsidR="00EA63BF" w:rsidRPr="00410461">
        <w:t>7.8</w:t>
      </w:r>
      <w:r w:rsidRPr="00410461">
        <w:t>-</w:t>
      </w:r>
      <w:r w:rsidR="00941546" w:rsidRPr="00410461">
        <w:t>2</w:t>
      </w:r>
      <w:r w:rsidRPr="00410461">
        <w:t xml:space="preserve"> and </w:t>
      </w:r>
      <w:r w:rsidR="00EA63BF" w:rsidRPr="00410461">
        <w:t>7.8</w:t>
      </w:r>
      <w:r w:rsidRPr="00410461">
        <w:t>-</w:t>
      </w:r>
      <w:r w:rsidR="00941546" w:rsidRPr="00410461">
        <w:t>4</w:t>
      </w:r>
      <w:r w:rsidRPr="00410461">
        <w:t>.</w:t>
      </w:r>
    </w:p>
    <w:p w14:paraId="7B41811C" w14:textId="4323E5A7" w:rsidR="00E51F2D" w:rsidRPr="00410461" w:rsidRDefault="00E51F2D" w:rsidP="00E51F2D">
      <w:r w:rsidRPr="00410461">
        <w:t>The same xIRIs defined in</w:t>
      </w:r>
      <w:r w:rsidR="00EE7CEC" w:rsidRPr="00410461">
        <w:t xml:space="preserve"> clause</w:t>
      </w:r>
      <w:r w:rsidRPr="00410461">
        <w:t xml:space="preserve"> 6.2.3.3. for PDU sessions of IP or Ethernet type and the same xCC are also considered for PDU sessions for NIDD using a PtP N6 tunnel, considering unstructured payload format.</w:t>
      </w:r>
    </w:p>
    <w:p w14:paraId="1B031320" w14:textId="4A4664BD" w:rsidR="00E51F2D" w:rsidRPr="00410461" w:rsidRDefault="00E51F2D" w:rsidP="00E51F2D">
      <w:pPr>
        <w:pStyle w:val="Heading2"/>
      </w:pPr>
      <w:bookmarkStart w:id="308" w:name="_Toc161252614"/>
      <w:r w:rsidRPr="00410461">
        <w:t>7.</w:t>
      </w:r>
      <w:r w:rsidR="00A979D1" w:rsidRPr="00410461">
        <w:t>9</w:t>
      </w:r>
      <w:r w:rsidRPr="00410461">
        <w:tab/>
        <w:t>LI at NEF</w:t>
      </w:r>
      <w:bookmarkEnd w:id="308"/>
    </w:p>
    <w:p w14:paraId="60016127" w14:textId="668368BD" w:rsidR="00E51F2D" w:rsidRPr="00410461" w:rsidRDefault="00EA63BF" w:rsidP="00E51F2D">
      <w:pPr>
        <w:pStyle w:val="Heading3"/>
      </w:pPr>
      <w:bookmarkStart w:id="309" w:name="_Toc161252615"/>
      <w:r w:rsidRPr="00410461">
        <w:t>7.9</w:t>
      </w:r>
      <w:r w:rsidR="00E51F2D" w:rsidRPr="00410461">
        <w:t>.1</w:t>
      </w:r>
      <w:r w:rsidR="00E51F2D" w:rsidRPr="00410461">
        <w:tab/>
        <w:t>General</w:t>
      </w:r>
      <w:bookmarkEnd w:id="309"/>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Pr="00410461" w:rsidRDefault="009A2B88" w:rsidP="00E51F2D">
      <w:pPr>
        <w:pStyle w:val="B1"/>
      </w:pPr>
      <w:r>
        <w:t>-</w:t>
      </w:r>
      <w:r>
        <w:tab/>
        <w:t>AF session with QoS.</w:t>
      </w:r>
    </w:p>
    <w:p w14:paraId="38CB62CE" w14:textId="32B37495" w:rsidR="00E51F2D" w:rsidRPr="00410461" w:rsidRDefault="00EA63BF" w:rsidP="00A979D1">
      <w:pPr>
        <w:pStyle w:val="Heading3"/>
      </w:pPr>
      <w:bookmarkStart w:id="310" w:name="_Toc161252616"/>
      <w:r w:rsidRPr="00410461">
        <w:t>7.9</w:t>
      </w:r>
      <w:r w:rsidR="00E51F2D" w:rsidRPr="00410461">
        <w:t>.2</w:t>
      </w:r>
      <w:r w:rsidR="00E51F2D" w:rsidRPr="00410461">
        <w:tab/>
      </w:r>
      <w:r w:rsidR="00E51F2D" w:rsidRPr="00410461">
        <w:rPr>
          <w:rFonts w:eastAsiaTheme="majorEastAsia"/>
        </w:rPr>
        <w:t>LI for NIDD using NEF</w:t>
      </w:r>
      <w:bookmarkEnd w:id="310"/>
    </w:p>
    <w:p w14:paraId="6D9A47E2" w14:textId="04124CB9" w:rsidR="00E51F2D" w:rsidRPr="00410461" w:rsidRDefault="00EA63BF" w:rsidP="00E51F2D">
      <w:pPr>
        <w:pStyle w:val="Heading4"/>
        <w:rPr>
          <w:rFonts w:cs="Arial"/>
          <w:szCs w:val="24"/>
        </w:rPr>
      </w:pPr>
      <w:bookmarkStart w:id="311" w:name="_Toc161252617"/>
      <w:r w:rsidRPr="00410461">
        <w:t>7.9</w:t>
      </w:r>
      <w:r w:rsidR="00E51F2D" w:rsidRPr="00410461">
        <w:t>.2.1</w:t>
      </w:r>
      <w:r w:rsidR="00E51F2D" w:rsidRPr="00410461">
        <w:tab/>
      </w:r>
      <w:r w:rsidR="00E51F2D" w:rsidRPr="00410461">
        <w:rPr>
          <w:rFonts w:cs="Arial"/>
          <w:szCs w:val="24"/>
        </w:rPr>
        <w:t>Architecture</w:t>
      </w:r>
      <w:bookmarkEnd w:id="311"/>
    </w:p>
    <w:p w14:paraId="52C49B24" w14:textId="607D7D13" w:rsidR="00E51F2D" w:rsidRPr="00410461" w:rsidRDefault="00E51F2D" w:rsidP="00E51F2D">
      <w:r w:rsidRPr="00410461">
        <w:t xml:space="preserve">The NEF shall provide both IRI-POI and CC-POI functions. </w:t>
      </w:r>
      <w:r w:rsidR="00EA63BF" w:rsidRPr="00410461">
        <w:t>F</w:t>
      </w:r>
      <w:r w:rsidRPr="00410461">
        <w:t xml:space="preserve">igure </w:t>
      </w:r>
      <w:r w:rsidR="00EA63BF" w:rsidRPr="00410461">
        <w:t>7.9</w:t>
      </w:r>
      <w:r w:rsidRPr="00410461">
        <w:t>-1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4" type="#_x0000_t75" style="width:481.7pt;height:479.15pt" o:ole="">
            <v:imagedata r:id="rId82" o:title=""/>
          </v:shape>
          <o:OLEObject Type="Embed" ProgID="Visio.Drawing.15" ShapeID="_x0000_i1054" DrawAspect="Content" ObjectID="_1771875229" r:id="rId83"/>
        </w:object>
      </w:r>
    </w:p>
    <w:p w14:paraId="7077A385" w14:textId="6FF94F9B" w:rsidR="00E51F2D" w:rsidRPr="00410461" w:rsidRDefault="00E51F2D" w:rsidP="00A979D1">
      <w:pPr>
        <w:pStyle w:val="TF"/>
      </w:pPr>
      <w:r w:rsidRPr="00410461">
        <w:t xml:space="preserve">Figure </w:t>
      </w:r>
      <w:r w:rsidR="00EA63BF" w:rsidRPr="00410461">
        <w:t>7.9</w:t>
      </w:r>
      <w:r w:rsidRPr="00410461">
        <w:t>-1: LI architecture for NIDD using NEF showing LI at NEF</w:t>
      </w:r>
    </w:p>
    <w:p w14:paraId="38C91795" w14:textId="40B8A634" w:rsidR="00E51F2D" w:rsidRPr="00410461" w:rsidRDefault="00EA63BF" w:rsidP="00E51F2D">
      <w:pPr>
        <w:pStyle w:val="Heading4"/>
        <w:rPr>
          <w:rFonts w:cs="Arial"/>
          <w:szCs w:val="24"/>
        </w:rPr>
      </w:pPr>
      <w:bookmarkStart w:id="312" w:name="_Toc161252618"/>
      <w:r w:rsidRPr="00410461">
        <w:t>7.9</w:t>
      </w:r>
      <w:r w:rsidR="00E51F2D" w:rsidRPr="00410461">
        <w:t>.2.2</w:t>
      </w:r>
      <w:r w:rsidR="00E51F2D" w:rsidRPr="00410461">
        <w:tab/>
        <w:t xml:space="preserve">Target </w:t>
      </w:r>
      <w:r w:rsidR="00E51F2D" w:rsidRPr="00410461">
        <w:rPr>
          <w:rFonts w:cs="Arial"/>
          <w:szCs w:val="24"/>
        </w:rPr>
        <w:t>Identities</w:t>
      </w:r>
      <w:bookmarkEnd w:id="312"/>
    </w:p>
    <w:p w14:paraId="159A891F" w14:textId="77777777" w:rsidR="00E51F2D" w:rsidRPr="00410461" w:rsidRDefault="00E51F2D" w:rsidP="00E51F2D">
      <w:r w:rsidRPr="00410461">
        <w:t>The LIPF present in the ADMF provisions the intercept information associated with the following target identities to the IRI-POI 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58DB97E7" w14:textId="7D8BF87E" w:rsidR="00E51F2D" w:rsidRPr="00410461" w:rsidRDefault="00EA63BF" w:rsidP="00E51F2D">
      <w:pPr>
        <w:pStyle w:val="Heading4"/>
        <w:rPr>
          <w:rFonts w:cs="Arial"/>
          <w:szCs w:val="24"/>
        </w:rPr>
      </w:pPr>
      <w:bookmarkStart w:id="313" w:name="_Toc161252619"/>
      <w:r w:rsidRPr="00410461">
        <w:t>7.9</w:t>
      </w:r>
      <w:r w:rsidR="00E51F2D" w:rsidRPr="00410461">
        <w:t>.2.3</w:t>
      </w:r>
      <w:r w:rsidR="00E51F2D" w:rsidRPr="00410461">
        <w:tab/>
        <w:t>IRI events</w:t>
      </w:r>
      <w:bookmarkEnd w:id="313"/>
    </w:p>
    <w:p w14:paraId="7B5F6868" w14:textId="77777777" w:rsidR="00E51F2D" w:rsidRPr="00410461" w:rsidRDefault="00E51F2D" w:rsidP="00E51F2D">
      <w:r w:rsidRPr="00410461">
        <w:t>NEF handles xIRIs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lastRenderedPageBreak/>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The PDU session establishment xIRI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The PDU session modification xIRI is generated when the IRI-POI present in the NEF detects that a PDU session for NIDD using NEF is modified for the target UE.</w:t>
      </w:r>
    </w:p>
    <w:p w14:paraId="3237AC29" w14:textId="77777777" w:rsidR="00E51F2D" w:rsidRPr="00410461" w:rsidRDefault="00E51F2D" w:rsidP="00E51F2D">
      <w:r w:rsidRPr="00410461">
        <w:t>The PDU session release xIRI is generated when the IRI-POI present in the NEF detects that a PDU session for NIDD using NEF is released for the target UE.</w:t>
      </w:r>
    </w:p>
    <w:p w14:paraId="1CD46FB9" w14:textId="77777777" w:rsidR="00E51F2D" w:rsidRPr="00410461" w:rsidRDefault="00E51F2D" w:rsidP="00E51F2D">
      <w:r w:rsidRPr="00410461">
        <w:t>The start of interception with an established PDU session xIRI is generated when the IRI-POI present in the NEF detects that interception is activated on the target UE that has an already established PDU session for NIDD using NEF in the 5GS. When a target UE has multiple PDU sessions, this xIRI shall be sent for each PDU session with a different value of correlation information.</w:t>
      </w:r>
    </w:p>
    <w:p w14:paraId="1CCEC2FB" w14:textId="77777777" w:rsidR="00E51F2D" w:rsidRPr="00410461" w:rsidRDefault="00E51F2D" w:rsidP="00E51F2D">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431AE88E" w14:textId="77777777" w:rsidR="00E51F2D" w:rsidRPr="00410461" w:rsidRDefault="00E51F2D" w:rsidP="00E51F2D">
      <w:r w:rsidRPr="00410461">
        <w:t>The unsuccessful procedure xIRI is generated when the IRI-POI present in the NEF detects an unsuccessful procedure for PDU session establishment, modification or release.</w:t>
      </w:r>
    </w:p>
    <w:p w14:paraId="7A587376" w14:textId="77777777" w:rsidR="00E51F2D" w:rsidRPr="00410461" w:rsidRDefault="00E51F2D" w:rsidP="00E51F2D">
      <w:r w:rsidRPr="00410461">
        <w:t>NEF handles xCC for NIDD using NEF if CC is requested.</w:t>
      </w:r>
    </w:p>
    <w:p w14:paraId="2E527AF1" w14:textId="222D9D5D" w:rsidR="00E51F2D" w:rsidRPr="00410461" w:rsidRDefault="00EA63BF" w:rsidP="00E51F2D">
      <w:pPr>
        <w:pStyle w:val="Heading3"/>
      </w:pPr>
      <w:bookmarkStart w:id="314" w:name="_Toc161252620"/>
      <w:r w:rsidRPr="00410461">
        <w:t>7.9</w:t>
      </w:r>
      <w:r w:rsidR="00E51F2D" w:rsidRPr="00410461">
        <w:t>.3</w:t>
      </w:r>
      <w:r w:rsidR="00E51F2D" w:rsidRPr="00410461">
        <w:tab/>
        <w:t>LI for device triggering</w:t>
      </w:r>
      <w:bookmarkEnd w:id="314"/>
    </w:p>
    <w:p w14:paraId="2D4339CE" w14:textId="12C29D8F" w:rsidR="00E51F2D" w:rsidRPr="00410461" w:rsidRDefault="00EA63BF" w:rsidP="00E51F2D">
      <w:pPr>
        <w:pStyle w:val="Heading4"/>
      </w:pPr>
      <w:bookmarkStart w:id="315" w:name="_Toc161252621"/>
      <w:r w:rsidRPr="00410461">
        <w:t>7.9</w:t>
      </w:r>
      <w:r w:rsidR="00E51F2D" w:rsidRPr="00410461">
        <w:t>.3.1</w:t>
      </w:r>
      <w:r w:rsidR="00E51F2D" w:rsidRPr="00410461">
        <w:tab/>
      </w:r>
      <w:r w:rsidR="00E51F2D" w:rsidRPr="00410461">
        <w:rPr>
          <w:rFonts w:cs="Arial"/>
          <w:szCs w:val="24"/>
        </w:rPr>
        <w:t>Background</w:t>
      </w:r>
      <w:bookmarkEnd w:id="315"/>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5825731F" w:rsidR="00E51F2D" w:rsidRPr="00410461" w:rsidRDefault="00E51F2D" w:rsidP="00E51F2D">
      <w:r w:rsidRPr="00410461">
        <w:t xml:space="preserve">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figure </w:t>
      </w:r>
      <w:r w:rsidR="00EA63BF" w:rsidRPr="00410461">
        <w:t>7.9</w:t>
      </w:r>
      <w:r w:rsidRPr="00410461">
        <w:t>-2.</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5" type="#_x0000_t75" style="width:481.7pt;height:145.7pt" o:ole="">
            <v:imagedata r:id="rId84" o:title=""/>
          </v:shape>
          <o:OLEObject Type="Embed" ProgID="Visio.Drawing.15" ShapeID="_x0000_i1055" DrawAspect="Content" ObjectID="_1771875230" r:id="rId85"/>
        </w:object>
      </w:r>
    </w:p>
    <w:p w14:paraId="216DFA0C" w14:textId="4B06C4BE" w:rsidR="00E51F2D" w:rsidRPr="00410461" w:rsidRDefault="00E51F2D" w:rsidP="00113B4A">
      <w:pPr>
        <w:pStyle w:val="TF"/>
      </w:pPr>
      <w:r w:rsidRPr="00410461">
        <w:t xml:space="preserve">Figure </w:t>
      </w:r>
      <w:r w:rsidR="00EA63BF" w:rsidRPr="00410461">
        <w:t>7.9</w:t>
      </w:r>
      <w:r w:rsidRPr="00410461">
        <w:t xml:space="preserve">-2: 5GS architecture for device triggering </w:t>
      </w:r>
    </w:p>
    <w:p w14:paraId="131E52E4" w14:textId="3FD64D25" w:rsidR="00E51F2D" w:rsidRPr="00410461" w:rsidRDefault="00EA63BF" w:rsidP="00E51F2D">
      <w:pPr>
        <w:pStyle w:val="Heading4"/>
      </w:pPr>
      <w:bookmarkStart w:id="316" w:name="_Toc161252622"/>
      <w:r w:rsidRPr="00410461">
        <w:lastRenderedPageBreak/>
        <w:t>7.9</w:t>
      </w:r>
      <w:r w:rsidR="00E51F2D" w:rsidRPr="00410461">
        <w:t>.3.2</w:t>
      </w:r>
      <w:r w:rsidR="00E51F2D" w:rsidRPr="00410461">
        <w:tab/>
      </w:r>
      <w:r w:rsidR="00E51F2D" w:rsidRPr="00410461">
        <w:rPr>
          <w:rFonts w:cs="Arial"/>
          <w:szCs w:val="24"/>
        </w:rPr>
        <w:t>Architecture</w:t>
      </w:r>
      <w:bookmarkEnd w:id="316"/>
    </w:p>
    <w:p w14:paraId="0D5EA59C" w14:textId="75024046"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device triggering.</w:t>
      </w:r>
    </w:p>
    <w:p w14:paraId="03040EAB" w14:textId="35851584" w:rsidR="00E51F2D" w:rsidRPr="00410461" w:rsidRDefault="00EA63BF" w:rsidP="00E51F2D">
      <w:pPr>
        <w:pStyle w:val="Heading4"/>
      </w:pPr>
      <w:bookmarkStart w:id="317" w:name="_Toc161252623"/>
      <w:r w:rsidRPr="00410461">
        <w:t>7.9</w:t>
      </w:r>
      <w:r w:rsidR="00E51F2D" w:rsidRPr="00410461">
        <w:t>.3.3</w:t>
      </w:r>
      <w:r w:rsidR="00E51F2D" w:rsidRPr="00410461">
        <w:tab/>
      </w:r>
      <w:r w:rsidR="00E51F2D" w:rsidRPr="00410461">
        <w:rPr>
          <w:rFonts w:cs="Arial"/>
          <w:szCs w:val="24"/>
        </w:rPr>
        <w:t>Target identities</w:t>
      </w:r>
      <w:bookmarkEnd w:id="317"/>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6AE28E7A" w14:textId="3D468A4D" w:rsidR="00E51F2D" w:rsidRPr="00410461" w:rsidRDefault="00EA63BF" w:rsidP="00E51F2D">
      <w:pPr>
        <w:pStyle w:val="Heading4"/>
      </w:pPr>
      <w:bookmarkStart w:id="318" w:name="_Toc161252624"/>
      <w:r w:rsidRPr="00410461">
        <w:t>7.9</w:t>
      </w:r>
      <w:r w:rsidR="00E51F2D" w:rsidRPr="00410461">
        <w:t>.3.4</w:t>
      </w:r>
      <w:r w:rsidR="00E51F2D" w:rsidRPr="00410461">
        <w:tab/>
      </w:r>
      <w:r w:rsidR="00E51F2D" w:rsidRPr="00410461">
        <w:rPr>
          <w:rFonts w:cs="Arial"/>
          <w:szCs w:val="24"/>
        </w:rPr>
        <w:t>IRI events</w:t>
      </w:r>
      <w:bookmarkEnd w:id="318"/>
    </w:p>
    <w:p w14:paraId="1080BE9B"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The device trigger xIRI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The device trigger replacement xIRI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The device trigger cancellation xIRI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xIRI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19" w:name="_Toc161252625"/>
      <w:r w:rsidRPr="00410461">
        <w:t>7.9</w:t>
      </w:r>
      <w:r w:rsidR="00E51F2D" w:rsidRPr="00410461">
        <w:t>.4</w:t>
      </w:r>
      <w:r w:rsidR="00E51F2D" w:rsidRPr="00410461">
        <w:tab/>
        <w:t xml:space="preserve">LI for </w:t>
      </w:r>
      <w:r w:rsidR="00E51F2D" w:rsidRPr="00410461">
        <w:rPr>
          <w:rFonts w:cs="Arial"/>
          <w:szCs w:val="28"/>
        </w:rPr>
        <w:t>MSISDN-less MO SMS</w:t>
      </w:r>
      <w:bookmarkEnd w:id="319"/>
    </w:p>
    <w:p w14:paraId="577DF778" w14:textId="6E19B698" w:rsidR="00E51F2D" w:rsidRPr="00410461" w:rsidRDefault="00EA63BF" w:rsidP="00E51F2D">
      <w:pPr>
        <w:pStyle w:val="Heading4"/>
      </w:pPr>
      <w:bookmarkStart w:id="320" w:name="_Toc161252626"/>
      <w:r w:rsidRPr="00410461">
        <w:t>7.9</w:t>
      </w:r>
      <w:r w:rsidR="00E51F2D" w:rsidRPr="00410461">
        <w:t>.4.1</w:t>
      </w:r>
      <w:r w:rsidR="00E51F2D" w:rsidRPr="00410461">
        <w:tab/>
        <w:t>Background</w:t>
      </w:r>
      <w:bookmarkEnd w:id="320"/>
    </w:p>
    <w:p w14:paraId="168B96E1" w14:textId="3E5FE6A0" w:rsidR="00E51F2D" w:rsidRPr="00410461" w:rsidRDefault="00E51F2D" w:rsidP="00E51F2D">
      <w:r w:rsidRPr="00410461">
        <w:t xml:space="preserve">An MSISDN-less MO SMS is sent by a UE without MSISDN as originator and received by a third party application as destination (i.e. AF) via SM-SC and NEF as presented in figure </w:t>
      </w:r>
      <w:r w:rsidR="00EA63BF" w:rsidRPr="00410461">
        <w:t>7.9</w:t>
      </w:r>
      <w:r w:rsidRPr="00410461">
        <w:t>-3. MSISDN-less means that the GPSI of the UE is not an MSISDN but an External Identifier which form is username@realm.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56" type="#_x0000_t75" style="width:481.7pt;height:2in" o:ole="">
            <v:imagedata r:id="rId86" o:title=""/>
          </v:shape>
          <o:OLEObject Type="Embed" ProgID="Visio.Drawing.15" ShapeID="_x0000_i1056" DrawAspect="Content" ObjectID="_1771875231" r:id="rId87"/>
        </w:object>
      </w:r>
    </w:p>
    <w:p w14:paraId="2ADDB735" w14:textId="058A263A" w:rsidR="00E51F2D" w:rsidRPr="00410461" w:rsidRDefault="00E51F2D" w:rsidP="00113B4A">
      <w:pPr>
        <w:pStyle w:val="TF"/>
      </w:pPr>
      <w:r w:rsidRPr="00410461">
        <w:t xml:space="preserve">Figure </w:t>
      </w:r>
      <w:r w:rsidR="00EA63BF" w:rsidRPr="00410461">
        <w:t>7.9</w:t>
      </w:r>
      <w:r w:rsidRPr="00410461">
        <w:t>-3: 5GS architecture for MSISDN-less MO SMS</w:t>
      </w:r>
    </w:p>
    <w:p w14:paraId="16CA3C0E" w14:textId="511C8CD5" w:rsidR="00E51F2D" w:rsidRPr="00410461" w:rsidRDefault="00EA63BF" w:rsidP="00E51F2D">
      <w:pPr>
        <w:pStyle w:val="Heading4"/>
      </w:pPr>
      <w:bookmarkStart w:id="321" w:name="_Toc161252627"/>
      <w:r w:rsidRPr="00410461">
        <w:t>7.9</w:t>
      </w:r>
      <w:r w:rsidR="00E51F2D" w:rsidRPr="00410461">
        <w:t>.4.2</w:t>
      </w:r>
      <w:r w:rsidR="00E51F2D" w:rsidRPr="00410461">
        <w:tab/>
        <w:t>Architecture</w:t>
      </w:r>
      <w:bookmarkEnd w:id="321"/>
    </w:p>
    <w:p w14:paraId="676EA9B8" w14:textId="55F8178A" w:rsidR="00E51F2D" w:rsidRPr="00410461" w:rsidRDefault="00113B4A" w:rsidP="00E51F2D">
      <w:r w:rsidRPr="00410461">
        <w:t>F</w:t>
      </w:r>
      <w:r w:rsidR="00E51F2D" w:rsidRPr="00410461">
        <w:t xml:space="preserve">igure </w:t>
      </w:r>
      <w:r w:rsidR="00EA63BF" w:rsidRPr="00410461">
        <w:t>7.9</w:t>
      </w:r>
      <w:r w:rsidR="00E51F2D" w:rsidRPr="00410461">
        <w:t>-1 without the CC-POI in NEF provides the architecture for LI for MSISN-less MO SMS.</w:t>
      </w:r>
    </w:p>
    <w:p w14:paraId="1B71E05F" w14:textId="467C2A99" w:rsidR="00E51F2D" w:rsidRPr="00410461" w:rsidRDefault="00EA63BF" w:rsidP="00E51F2D">
      <w:pPr>
        <w:pStyle w:val="Heading4"/>
      </w:pPr>
      <w:bookmarkStart w:id="322" w:name="_Toc161252628"/>
      <w:r w:rsidRPr="00410461">
        <w:t>7.9</w:t>
      </w:r>
      <w:r w:rsidR="00E51F2D" w:rsidRPr="00410461">
        <w:t>.4.3</w:t>
      </w:r>
      <w:r w:rsidR="00E51F2D" w:rsidRPr="00410461">
        <w:tab/>
      </w:r>
      <w:r w:rsidR="00E51F2D" w:rsidRPr="00410461">
        <w:rPr>
          <w:rFonts w:cs="Arial"/>
          <w:szCs w:val="24"/>
        </w:rPr>
        <w:t>Target identities</w:t>
      </w:r>
      <w:bookmarkEnd w:id="322"/>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2C3B3B92" w14:textId="1E423020" w:rsidR="00E51F2D" w:rsidRPr="00410461" w:rsidRDefault="00EA63BF" w:rsidP="00E51F2D">
      <w:pPr>
        <w:pStyle w:val="Heading4"/>
      </w:pPr>
      <w:bookmarkStart w:id="323" w:name="_Toc161252629"/>
      <w:r w:rsidRPr="00410461">
        <w:t>7.9</w:t>
      </w:r>
      <w:r w:rsidR="00E51F2D" w:rsidRPr="00410461">
        <w:t>.4.4</w:t>
      </w:r>
      <w:r w:rsidR="00E51F2D" w:rsidRPr="00410461">
        <w:tab/>
      </w:r>
      <w:r w:rsidR="00E51F2D" w:rsidRPr="00410461">
        <w:rPr>
          <w:rFonts w:cs="Arial"/>
          <w:szCs w:val="24"/>
        </w:rPr>
        <w:t>IRI events</w:t>
      </w:r>
      <w:bookmarkEnd w:id="323"/>
    </w:p>
    <w:p w14:paraId="776920CF"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The MSISDN-less MO SMS xIRI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24" w:name="_Toc161252630"/>
      <w:r w:rsidRPr="00410461">
        <w:t>7.9</w:t>
      </w:r>
      <w:r w:rsidR="00E51F2D" w:rsidRPr="00410461">
        <w:t>.5</w:t>
      </w:r>
      <w:r w:rsidR="00E51F2D" w:rsidRPr="00410461">
        <w:tab/>
        <w:t>LI for p</w:t>
      </w:r>
      <w:r w:rsidR="00E51F2D" w:rsidRPr="00410461">
        <w:rPr>
          <w:rFonts w:cs="Arial"/>
          <w:szCs w:val="28"/>
        </w:rPr>
        <w:t>arameter provisioning</w:t>
      </w:r>
      <w:bookmarkEnd w:id="324"/>
    </w:p>
    <w:p w14:paraId="7DE9A4A1" w14:textId="7A0B3853" w:rsidR="00E51F2D" w:rsidRPr="00410461" w:rsidRDefault="00EA63BF" w:rsidP="00E51F2D">
      <w:pPr>
        <w:pStyle w:val="Heading4"/>
      </w:pPr>
      <w:bookmarkStart w:id="325" w:name="_Toc161252631"/>
      <w:r w:rsidRPr="00410461">
        <w:t>7.9</w:t>
      </w:r>
      <w:r w:rsidR="00E51F2D" w:rsidRPr="00410461">
        <w:t>.5.1</w:t>
      </w:r>
      <w:r w:rsidR="00E51F2D" w:rsidRPr="00410461">
        <w:tab/>
        <w:t>Background</w:t>
      </w:r>
      <w:bookmarkEnd w:id="325"/>
    </w:p>
    <w:p w14:paraId="075DA6D5" w14:textId="19ACA470"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 xml:space="preserve">r data specified in TS 29.503 [25] to NEF, and NEF updates the UE subscription data via UDM as described in figure </w:t>
      </w:r>
      <w:r w:rsidR="00EA63BF" w:rsidRPr="00410461">
        <w:t>7.9</w:t>
      </w:r>
      <w:r w:rsidRPr="00410461">
        <w:t xml:space="preserve">-4.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57" type="#_x0000_t75" style="width:310.3pt;height:62.55pt" o:ole="">
            <v:imagedata r:id="rId88" o:title=""/>
          </v:shape>
          <o:OLEObject Type="Embed" ProgID="Visio.Drawing.15" ShapeID="_x0000_i1057" DrawAspect="Content" ObjectID="_1771875232" r:id="rId89"/>
        </w:object>
      </w:r>
    </w:p>
    <w:p w14:paraId="610052D0" w14:textId="4EA10F21" w:rsidR="00E51F2D" w:rsidRPr="00410461" w:rsidRDefault="00E51F2D" w:rsidP="00C453A0">
      <w:pPr>
        <w:pStyle w:val="TF"/>
      </w:pPr>
      <w:r w:rsidRPr="00410461">
        <w:t xml:space="preserve">Figure </w:t>
      </w:r>
      <w:r w:rsidR="00EA63BF" w:rsidRPr="00410461">
        <w:t>7.9</w:t>
      </w:r>
      <w:r w:rsidRPr="00410461">
        <w:t>-4: 5GS architecture for Parameter provisioning</w:t>
      </w:r>
    </w:p>
    <w:p w14:paraId="6475E953" w14:textId="693C08F9" w:rsidR="00E51F2D" w:rsidRPr="00410461" w:rsidRDefault="00EA63BF" w:rsidP="00E51F2D">
      <w:pPr>
        <w:pStyle w:val="Heading4"/>
      </w:pPr>
      <w:bookmarkStart w:id="326" w:name="_Toc161252632"/>
      <w:r w:rsidRPr="00410461">
        <w:t>7.9</w:t>
      </w:r>
      <w:r w:rsidR="00E51F2D" w:rsidRPr="00410461">
        <w:t>.5.2</w:t>
      </w:r>
      <w:r w:rsidR="00E51F2D" w:rsidRPr="00410461">
        <w:tab/>
        <w:t>Architecture</w:t>
      </w:r>
      <w:bookmarkEnd w:id="326"/>
    </w:p>
    <w:p w14:paraId="1A850758" w14:textId="22E2FE1B"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parameter provisioning.</w:t>
      </w:r>
    </w:p>
    <w:p w14:paraId="7C778DE9" w14:textId="6B4050EB" w:rsidR="00E51F2D" w:rsidRPr="00410461" w:rsidRDefault="00EA63BF" w:rsidP="00E51F2D">
      <w:pPr>
        <w:pStyle w:val="Heading4"/>
      </w:pPr>
      <w:bookmarkStart w:id="327" w:name="_Toc161252633"/>
      <w:r w:rsidRPr="00410461">
        <w:t>7.9</w:t>
      </w:r>
      <w:r w:rsidR="00E51F2D" w:rsidRPr="00410461">
        <w:t>.5.3</w:t>
      </w:r>
      <w:r w:rsidR="00E51F2D" w:rsidRPr="00410461">
        <w:tab/>
      </w:r>
      <w:r w:rsidR="00E51F2D" w:rsidRPr="00410461">
        <w:rPr>
          <w:rFonts w:cs="Arial"/>
          <w:szCs w:val="24"/>
        </w:rPr>
        <w:t>Target identities</w:t>
      </w:r>
      <w:bookmarkEnd w:id="327"/>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28" w:name="_Toc161252634"/>
      <w:r w:rsidRPr="00410461">
        <w:t>7.9</w:t>
      </w:r>
      <w:r w:rsidR="00E51F2D" w:rsidRPr="00410461">
        <w:t>.5.4</w:t>
      </w:r>
      <w:r w:rsidR="00E51F2D" w:rsidRPr="00410461">
        <w:tab/>
      </w:r>
      <w:r w:rsidR="00E51F2D" w:rsidRPr="00410461">
        <w:rPr>
          <w:rFonts w:cs="Arial"/>
          <w:szCs w:val="24"/>
        </w:rPr>
        <w:t>IRI events</w:t>
      </w:r>
      <w:bookmarkEnd w:id="328"/>
    </w:p>
    <w:p w14:paraId="3EF38287" w14:textId="2F54C064" w:rsidR="00E51F2D" w:rsidRPr="00410461" w:rsidRDefault="00E51F2D" w:rsidP="00E51F2D">
      <w:pPr>
        <w:rPr>
          <w:lang w:eastAsia="fr-FR"/>
        </w:rPr>
      </w:pPr>
      <w:r w:rsidRPr="00410461">
        <w:rPr>
          <w:lang w:eastAsia="fr-FR"/>
        </w:rPr>
        <w:t xml:space="preserve">The IRI-POI present in the NEF shall generate xIRI,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xIRI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29" w:name="_Toc161252635"/>
      <w:r w:rsidRPr="00410461">
        <w:t>7.9.</w:t>
      </w:r>
      <w:r>
        <w:t>6</w:t>
      </w:r>
      <w:r w:rsidRPr="00410461">
        <w:tab/>
        <w:t xml:space="preserve">LI for </w:t>
      </w:r>
      <w:r>
        <w:t>AF session with QoS</w:t>
      </w:r>
      <w:bookmarkEnd w:id="329"/>
    </w:p>
    <w:p w14:paraId="019705D5" w14:textId="77777777" w:rsidR="002041D1" w:rsidRPr="00410461" w:rsidRDefault="002041D1" w:rsidP="002041D1">
      <w:pPr>
        <w:pStyle w:val="Heading4"/>
      </w:pPr>
      <w:bookmarkStart w:id="330" w:name="_Toc161252636"/>
      <w:r w:rsidRPr="00410461">
        <w:t>7</w:t>
      </w:r>
      <w:r w:rsidRPr="00514E20">
        <w:t>.9.6.1</w:t>
      </w:r>
      <w:r w:rsidRPr="00514E20">
        <w:tab/>
        <w:t>Backg</w:t>
      </w:r>
      <w:r w:rsidRPr="00410461">
        <w:t>round</w:t>
      </w:r>
      <w:bookmarkEnd w:id="330"/>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58" type="#_x0000_t75" style="width:315.45pt;height:63.45pt" o:ole="">
            <v:imagedata r:id="rId90" o:title=""/>
          </v:shape>
          <o:OLEObject Type="Embed" ProgID="Visio.Drawing.15" ShapeID="_x0000_i1058" DrawAspect="Content" ObjectID="_1771875233" r:id="rId91"/>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31" w:name="_Toc161252637"/>
      <w:r w:rsidRPr="00410461">
        <w:t>7.9.</w:t>
      </w:r>
      <w:r>
        <w:t>6</w:t>
      </w:r>
      <w:r w:rsidRPr="00410461">
        <w:t>.2</w:t>
      </w:r>
      <w:r w:rsidRPr="00410461">
        <w:tab/>
        <w:t>Architecture</w:t>
      </w:r>
      <w:bookmarkEnd w:id="331"/>
    </w:p>
    <w:p w14:paraId="43765326" w14:textId="77777777" w:rsidR="002041D1" w:rsidRPr="00410461" w:rsidRDefault="002041D1" w:rsidP="002041D1">
      <w:r w:rsidRPr="00410461">
        <w:t xml:space="preserve">Figure 7.9-1 without the CC-POI in NEF provides the architecture for LI for </w:t>
      </w:r>
      <w:r>
        <w:t>AF session with QoS</w:t>
      </w:r>
      <w:r w:rsidRPr="00410461">
        <w:t>.</w:t>
      </w:r>
    </w:p>
    <w:p w14:paraId="2D60B455" w14:textId="77777777" w:rsidR="002041D1" w:rsidRPr="00410461" w:rsidRDefault="002041D1" w:rsidP="002041D1">
      <w:pPr>
        <w:pStyle w:val="Heading4"/>
      </w:pPr>
      <w:bookmarkStart w:id="332" w:name="_Toc161252638"/>
      <w:r w:rsidRPr="00410461">
        <w:t>7.9.</w:t>
      </w:r>
      <w:r>
        <w:t>6</w:t>
      </w:r>
      <w:r w:rsidRPr="00410461">
        <w:t>.3</w:t>
      </w:r>
      <w:r w:rsidRPr="00410461">
        <w:tab/>
      </w:r>
      <w:r w:rsidRPr="00410461">
        <w:rPr>
          <w:rFonts w:cs="Arial"/>
          <w:szCs w:val="24"/>
        </w:rPr>
        <w:t>Target identities</w:t>
      </w:r>
      <w:bookmarkEnd w:id="332"/>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33" w:name="_Toc161252639"/>
      <w:r w:rsidRPr="00410461">
        <w:lastRenderedPageBreak/>
        <w:t>7.9.</w:t>
      </w:r>
      <w:r>
        <w:t>6</w:t>
      </w:r>
      <w:r w:rsidRPr="00410461">
        <w:t>.4</w:t>
      </w:r>
      <w:r w:rsidRPr="00410461">
        <w:tab/>
      </w:r>
      <w:r w:rsidRPr="00410461">
        <w:rPr>
          <w:rFonts w:cs="Arial"/>
          <w:szCs w:val="24"/>
        </w:rPr>
        <w:t>IRI events</w:t>
      </w:r>
      <w:bookmarkEnd w:id="333"/>
    </w:p>
    <w:p w14:paraId="06C62FFB" w14:textId="77777777" w:rsidR="002041D1" w:rsidRPr="00410461" w:rsidRDefault="002041D1" w:rsidP="002041D1">
      <w:pPr>
        <w:rPr>
          <w:lang w:eastAsia="fr-FR"/>
        </w:rPr>
      </w:pPr>
      <w:r w:rsidRPr="00410461">
        <w:rPr>
          <w:lang w:eastAsia="fr-FR"/>
        </w:rPr>
        <w:t xml:space="preserve">The IRI-POI present in the NEF shall generate xIRI,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xIRI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xIRI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D2D8A06" w14:textId="549C7441" w:rsidR="00035971" w:rsidRPr="00410461" w:rsidRDefault="00035971" w:rsidP="00035971">
      <w:pPr>
        <w:pStyle w:val="Heading2"/>
      </w:pPr>
      <w:bookmarkStart w:id="334" w:name="_Toc161252640"/>
      <w:r w:rsidRPr="00410461">
        <w:t>7.</w:t>
      </w:r>
      <w:r w:rsidR="00BB17A9" w:rsidRPr="00410461">
        <w:t>10</w:t>
      </w:r>
      <w:r w:rsidRPr="00410461">
        <w:tab/>
        <w:t>Non-IP data delivery (NIDD) in EPS</w:t>
      </w:r>
      <w:bookmarkEnd w:id="334"/>
    </w:p>
    <w:p w14:paraId="7714C4CB" w14:textId="327BF756" w:rsidR="00035971" w:rsidRPr="00410461" w:rsidRDefault="005E1C6E" w:rsidP="00035971">
      <w:pPr>
        <w:pStyle w:val="Heading3"/>
      </w:pPr>
      <w:bookmarkStart w:id="335" w:name="_Toc161252641"/>
      <w:r w:rsidRPr="00410461">
        <w:t>7.10</w:t>
      </w:r>
      <w:r w:rsidR="00035971" w:rsidRPr="00410461">
        <w:t>.1</w:t>
      </w:r>
      <w:r w:rsidR="00035971" w:rsidRPr="00410461">
        <w:tab/>
        <w:t>Background</w:t>
      </w:r>
      <w:bookmarkEnd w:id="335"/>
    </w:p>
    <w:p w14:paraId="72CE9DEC" w14:textId="37FF259A" w:rsidR="00035971" w:rsidRPr="00410461" w:rsidRDefault="005E1C6E" w:rsidP="00035971">
      <w:pPr>
        <w:pStyle w:val="Heading4"/>
      </w:pPr>
      <w:bookmarkStart w:id="336" w:name="_Toc161252642"/>
      <w:r w:rsidRPr="00410461">
        <w:t>7.10</w:t>
      </w:r>
      <w:r w:rsidR="00035971" w:rsidRPr="00410461">
        <w:t>.1.1</w:t>
      </w:r>
      <w:r w:rsidR="00035971" w:rsidRPr="00410461">
        <w:tab/>
        <w:t>General</w:t>
      </w:r>
      <w:bookmarkEnd w:id="336"/>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(PtP) SGi tunnel.</w:t>
      </w:r>
    </w:p>
    <w:p w14:paraId="78923BF4" w14:textId="77777777" w:rsidR="00035971" w:rsidRPr="00410461" w:rsidRDefault="00035971" w:rsidP="00035971">
      <w:r w:rsidRPr="00410461">
        <w:t>If the subscription includes a "SCEF Identity for NIDD" corresponding with the APN information, then the MME selects that SCEF and uses the T6a interface to that SCEF, otherwise, the MME selects a SGW and PGW which handle this PDN connection. The PDN GW shares a SGi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37" w:name="_Toc161252643"/>
      <w:r w:rsidRPr="00410461">
        <w:t>7.10</w:t>
      </w:r>
      <w:r w:rsidR="00035971" w:rsidRPr="00410461">
        <w:t>.1.2</w:t>
      </w:r>
      <w:r w:rsidR="00035971" w:rsidRPr="00410461">
        <w:tab/>
      </w:r>
      <w:r w:rsidR="00035971" w:rsidRPr="00410461">
        <w:rPr>
          <w:rFonts w:cs="Arial"/>
          <w:szCs w:val="24"/>
        </w:rPr>
        <w:t>NIDD in non-roaming situation</w:t>
      </w:r>
      <w:bookmarkEnd w:id="337"/>
    </w:p>
    <w:p w14:paraId="7E38646A" w14:textId="6412266D" w:rsidR="00035971" w:rsidRPr="00410461" w:rsidRDefault="005E1C6E" w:rsidP="00035971">
      <w:pPr>
        <w:pStyle w:val="Heading5"/>
      </w:pPr>
      <w:bookmarkStart w:id="338" w:name="_Toc161252644"/>
      <w:r w:rsidRPr="00410461">
        <w:t>7.10</w:t>
      </w:r>
      <w:r w:rsidR="00035971" w:rsidRPr="00410461">
        <w:t>.1.2.1</w:t>
      </w:r>
      <w:r w:rsidR="00035971" w:rsidRPr="00410461">
        <w:tab/>
        <w:t>Delivery using SCEF</w:t>
      </w:r>
      <w:bookmarkEnd w:id="338"/>
    </w:p>
    <w:p w14:paraId="547136A2" w14:textId="20DC2B5D" w:rsidR="00035971" w:rsidRPr="00410461" w:rsidRDefault="00035971" w:rsidP="00035971">
      <w:r w:rsidRPr="00410461">
        <w:t xml:space="preserve">Figure </w:t>
      </w:r>
      <w:r w:rsidR="005E1C6E" w:rsidRPr="00410461">
        <w:t>7.10</w:t>
      </w:r>
      <w:r w:rsidRPr="00410461">
        <w:t>-</w:t>
      </w:r>
      <w:r w:rsidR="001430F0" w:rsidRPr="00410461">
        <w:t>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DoNAS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584D5696" w:rsidR="00035971" w:rsidRPr="00410461" w:rsidRDefault="00035971" w:rsidP="00BB17A9">
      <w:pPr>
        <w:pStyle w:val="TF"/>
      </w:pPr>
      <w:r w:rsidRPr="00410461">
        <w:t xml:space="preserve">Figure </w:t>
      </w:r>
      <w:r w:rsidR="005E1C6E" w:rsidRPr="00410461">
        <w:t>7.10</w:t>
      </w:r>
      <w:r w:rsidRPr="00410461">
        <w:t>-</w:t>
      </w:r>
      <w:r w:rsidR="00BB17A9" w:rsidRPr="00410461">
        <w:t>1</w:t>
      </w:r>
      <w:r w:rsidRPr="00410461">
        <w:t>: EPS Architecture for NIDD using SCEF</w:t>
      </w:r>
    </w:p>
    <w:p w14:paraId="686400BB" w14:textId="4BF4002E" w:rsidR="00035971" w:rsidRPr="00410461" w:rsidRDefault="005E1C6E" w:rsidP="00035971">
      <w:pPr>
        <w:pStyle w:val="Heading5"/>
      </w:pPr>
      <w:bookmarkStart w:id="339" w:name="_Toc161252645"/>
      <w:r w:rsidRPr="00410461">
        <w:t>7.10</w:t>
      </w:r>
      <w:r w:rsidR="00035971" w:rsidRPr="00410461">
        <w:t>.1.2.2</w:t>
      </w:r>
      <w:r w:rsidR="00035971" w:rsidRPr="00410461">
        <w:tab/>
      </w:r>
      <w:r w:rsidR="00035971" w:rsidRPr="00410461">
        <w:rPr>
          <w:rFonts w:cs="Arial"/>
        </w:rPr>
        <w:t>Delivery using a PtP SGi tunnel</w:t>
      </w:r>
      <w:bookmarkEnd w:id="339"/>
    </w:p>
    <w:p w14:paraId="5F7CFC52" w14:textId="27F6034D" w:rsidR="00035971" w:rsidRPr="00410461" w:rsidRDefault="00035971" w:rsidP="00035971">
      <w:r w:rsidRPr="00410461">
        <w:t xml:space="preserve">Figure </w:t>
      </w:r>
      <w:r w:rsidR="005E1C6E" w:rsidRPr="00410461">
        <w:t>7.10</w:t>
      </w:r>
      <w:r w:rsidRPr="00410461">
        <w:t>-</w:t>
      </w:r>
      <w:r w:rsidR="001430F0" w:rsidRPr="00410461">
        <w:t>2</w:t>
      </w:r>
      <w:r w:rsidRPr="00410461">
        <w:t xml:space="preserve"> shows the architecture for delivery of NIDD using a PtP SGi tunnel in non-roaming scenario. The user traffic is exchanged with DoNAS between UE and MME, over S11 interface between MME and SGW, over S5 </w:t>
      </w:r>
      <w:r w:rsidRPr="00410461">
        <w:lastRenderedPageBreak/>
        <w:t>interface between SGW and PGW and finally over a PtP SGi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9A16E37" w:rsidR="00035971" w:rsidRPr="00410461" w:rsidRDefault="00035971" w:rsidP="00BB17A9">
      <w:pPr>
        <w:pStyle w:val="TF"/>
      </w:pPr>
      <w:r w:rsidRPr="00410461">
        <w:t xml:space="preserve">Figure </w:t>
      </w:r>
      <w:r w:rsidR="005E1C6E" w:rsidRPr="00410461">
        <w:t>7.10</w:t>
      </w:r>
      <w:r w:rsidRPr="00410461">
        <w:t>-</w:t>
      </w:r>
      <w:r w:rsidR="00BB17A9" w:rsidRPr="00410461">
        <w:t>2</w:t>
      </w:r>
      <w:r w:rsidRPr="00410461">
        <w:t>: EPS Architecture for NIDD using a PtP SGi tunnel</w:t>
      </w:r>
    </w:p>
    <w:p w14:paraId="6335A7B8" w14:textId="24F28EEB" w:rsidR="00035971" w:rsidRPr="00410461" w:rsidRDefault="005E1C6E" w:rsidP="00035971">
      <w:pPr>
        <w:pStyle w:val="Heading4"/>
        <w:rPr>
          <w:rFonts w:cs="Arial"/>
          <w:szCs w:val="24"/>
        </w:rPr>
      </w:pPr>
      <w:bookmarkStart w:id="340" w:name="_Toc161252646"/>
      <w:r w:rsidRPr="00410461">
        <w:t>7.10</w:t>
      </w:r>
      <w:r w:rsidR="00035971" w:rsidRPr="00410461">
        <w:t>.1.3</w:t>
      </w:r>
      <w:r w:rsidR="00035971" w:rsidRPr="00410461">
        <w:tab/>
      </w:r>
      <w:r w:rsidR="00035971" w:rsidRPr="00410461">
        <w:rPr>
          <w:rFonts w:cs="Arial"/>
          <w:szCs w:val="24"/>
        </w:rPr>
        <w:t>NIDD in roaming situation</w:t>
      </w:r>
      <w:bookmarkEnd w:id="340"/>
    </w:p>
    <w:p w14:paraId="1C703103" w14:textId="218A2022" w:rsidR="00035971" w:rsidRPr="00410461" w:rsidRDefault="005E1C6E" w:rsidP="00035971">
      <w:pPr>
        <w:pStyle w:val="Heading5"/>
      </w:pPr>
      <w:bookmarkStart w:id="341" w:name="_Toc161252647"/>
      <w:r w:rsidRPr="00410461">
        <w:t>7.10</w:t>
      </w:r>
      <w:r w:rsidR="00035971" w:rsidRPr="00410461">
        <w:t>.1.3.1</w:t>
      </w:r>
      <w:r w:rsidR="00035971" w:rsidRPr="00410461">
        <w:tab/>
      </w:r>
      <w:r w:rsidR="00035971" w:rsidRPr="00410461">
        <w:rPr>
          <w:rFonts w:cs="Arial"/>
        </w:rPr>
        <w:t>Delivery using SCEF</w:t>
      </w:r>
      <w:bookmarkEnd w:id="341"/>
    </w:p>
    <w:p w14:paraId="1714FA89" w14:textId="38D64A5A"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DoNAS between UE and MME, over T6a interface between MME and IWK-SCEF, over T7a interface between IWK-SCEF and SCEF and finally over T8 interface between SCEF and SCS/AS. Figure </w:t>
      </w:r>
      <w:r w:rsidR="005E1C6E" w:rsidRPr="00410461">
        <w:t>7.10</w:t>
      </w:r>
      <w:r w:rsidRPr="00410461">
        <w:t>-</w:t>
      </w:r>
      <w:r w:rsidR="001430F0" w:rsidRPr="00410461">
        <w:t>3</w:t>
      </w:r>
      <w:r w:rsidRPr="00410461">
        <w:t xml:space="preserve"> shows the architecture for delivery of NIDD using SCEF in roaming situation.</w:t>
      </w:r>
    </w:p>
    <w:bookmarkStart w:id="342" w:name="_Hlk117754914"/>
    <w:p w14:paraId="1ADC2753" w14:textId="35CF6017" w:rsidR="00035971" w:rsidRPr="00410461" w:rsidRDefault="009E2855" w:rsidP="001430F0">
      <w:pPr>
        <w:pStyle w:val="TH"/>
        <w:rPr>
          <w:rFonts w:cs="Arial"/>
        </w:rPr>
      </w:pPr>
      <w:r>
        <w:object w:dxaOrig="14677" w:dyaOrig="2244" w14:anchorId="06243344">
          <v:shape id="_x0000_i1059" type="#_x0000_t75" style="width:481.7pt;height:73.7pt" o:ole="">
            <v:imagedata r:id="rId94" o:title=""/>
          </v:shape>
          <o:OLEObject Type="Embed" ProgID="Visio.Drawing.15" ShapeID="_x0000_i1059" DrawAspect="Content" ObjectID="_1771875234" r:id="rId95"/>
        </w:object>
      </w:r>
      <w:bookmarkEnd w:id="342"/>
    </w:p>
    <w:p w14:paraId="0ADD4E8F" w14:textId="53D8D0B6" w:rsidR="00035971" w:rsidRPr="00410461" w:rsidRDefault="00035971" w:rsidP="001430F0">
      <w:pPr>
        <w:pStyle w:val="TF"/>
        <w:rPr>
          <w:sz w:val="24"/>
          <w:szCs w:val="24"/>
          <w:lang w:eastAsia="fr-FR"/>
        </w:rPr>
      </w:pPr>
      <w:r w:rsidRPr="00410461">
        <w:t xml:space="preserve">Figure </w:t>
      </w:r>
      <w:r w:rsidR="005E1C6E" w:rsidRPr="00410461">
        <w:t>7.10</w:t>
      </w:r>
      <w:r w:rsidRPr="00410461">
        <w:t>-</w:t>
      </w:r>
      <w:r w:rsidR="001430F0" w:rsidRPr="00410461">
        <w:t>3</w:t>
      </w:r>
      <w:r w:rsidRPr="00410461">
        <w:t>: EPS Architecture for NIDD using SCEF in roaming situation</w:t>
      </w:r>
    </w:p>
    <w:p w14:paraId="671B684A" w14:textId="07CA91E8" w:rsidR="00035971" w:rsidRPr="00410461" w:rsidRDefault="005E1C6E" w:rsidP="00035971">
      <w:pPr>
        <w:pStyle w:val="Heading5"/>
      </w:pPr>
      <w:bookmarkStart w:id="343" w:name="_Toc161252648"/>
      <w:r w:rsidRPr="00410461">
        <w:t>7.10</w:t>
      </w:r>
      <w:r w:rsidR="00035971" w:rsidRPr="00410461">
        <w:t>.1.3.2</w:t>
      </w:r>
      <w:r w:rsidR="00035971" w:rsidRPr="00410461">
        <w:tab/>
      </w:r>
      <w:r w:rsidR="00035971" w:rsidRPr="00410461">
        <w:rPr>
          <w:rFonts w:cs="Arial"/>
        </w:rPr>
        <w:t>Delivery using a PtP SGi tunnel</w:t>
      </w:r>
      <w:bookmarkEnd w:id="343"/>
    </w:p>
    <w:p w14:paraId="217CBC65" w14:textId="7B2EB9A4" w:rsidR="00035971" w:rsidRPr="00410461" w:rsidRDefault="005A1079" w:rsidP="00035971">
      <w:r w:rsidRPr="00410461">
        <w:t xml:space="preserve">In roaming scenario, the PDN connection for NIDD using PtP SGi tunnel is established between UE and PGW via MME and </w:t>
      </w:r>
      <w:r>
        <w:t>SGW</w:t>
      </w:r>
      <w:r w:rsidRPr="00410461">
        <w:t xml:space="preserve"> in the visited network and PGW in the home network. The user traffic is exchanged with DoNAS between UE and MME, over S11 interface between MME and SGW, over S8 interface between SGW and PGW and finally over a PtP SGi tunnel between PGW and SCS/AS (figure 7.10-4).</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28B23D11" w:rsidR="00035971" w:rsidRPr="00410461" w:rsidRDefault="00035971" w:rsidP="0082249E">
      <w:pPr>
        <w:pStyle w:val="TF"/>
      </w:pPr>
      <w:r w:rsidRPr="00410461">
        <w:t xml:space="preserve">Figure </w:t>
      </w:r>
      <w:r w:rsidR="005E1C6E" w:rsidRPr="00410461">
        <w:t>7.10</w:t>
      </w:r>
      <w:r w:rsidRPr="00410461">
        <w:t>-</w:t>
      </w:r>
      <w:r w:rsidR="0082249E" w:rsidRPr="00410461">
        <w:t>4</w:t>
      </w:r>
      <w:r w:rsidRPr="00410461">
        <w:t>: EPS Architecture for NIDD using a PtP SGi tunnel in roaming situation</w:t>
      </w:r>
    </w:p>
    <w:p w14:paraId="7C03B925" w14:textId="45546EAE" w:rsidR="00035971" w:rsidRPr="00410461" w:rsidRDefault="005E1C6E" w:rsidP="00035971">
      <w:pPr>
        <w:pStyle w:val="Heading3"/>
      </w:pPr>
      <w:bookmarkStart w:id="344" w:name="_Toc161252649"/>
      <w:r w:rsidRPr="00410461">
        <w:t>7.10</w:t>
      </w:r>
      <w:r w:rsidR="00035971" w:rsidRPr="00410461">
        <w:t>.2</w:t>
      </w:r>
      <w:r w:rsidR="00035971" w:rsidRPr="00410461">
        <w:tab/>
        <w:t>LI for NIDD</w:t>
      </w:r>
      <w:bookmarkEnd w:id="344"/>
    </w:p>
    <w:p w14:paraId="35E2C5D1" w14:textId="14600CBA" w:rsidR="00035971" w:rsidRPr="00410461" w:rsidRDefault="005E1C6E" w:rsidP="00035971">
      <w:pPr>
        <w:pStyle w:val="Heading4"/>
        <w:rPr>
          <w:rFonts w:cs="Arial"/>
          <w:szCs w:val="24"/>
        </w:rPr>
      </w:pPr>
      <w:bookmarkStart w:id="345" w:name="_Toc161252650"/>
      <w:r w:rsidRPr="00410461">
        <w:t>7.10</w:t>
      </w:r>
      <w:r w:rsidR="00035971" w:rsidRPr="00410461">
        <w:t>.2.1</w:t>
      </w:r>
      <w:r w:rsidR="00035971" w:rsidRPr="00410461">
        <w:tab/>
      </w:r>
      <w:r w:rsidR="00035971" w:rsidRPr="00410461">
        <w:rPr>
          <w:rFonts w:cs="Arial"/>
          <w:szCs w:val="24"/>
        </w:rPr>
        <w:t>LI for NIDD using SCEF</w:t>
      </w:r>
      <w:bookmarkEnd w:id="345"/>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lastRenderedPageBreak/>
        <w:t xml:space="preserve">NOTE: </w:t>
      </w:r>
      <w:r w:rsidRPr="00410461">
        <w:tab/>
        <w:t>Only home-routed mode applies.</w:t>
      </w:r>
    </w:p>
    <w:p w14:paraId="027004DF" w14:textId="5D16D7AF" w:rsidR="00035971" w:rsidRPr="00410461" w:rsidRDefault="00035971" w:rsidP="00035971">
      <w:r w:rsidRPr="00410461">
        <w:t xml:space="preserve">LI for NIDD using SCEF or IWK-SCEF is described in clause </w:t>
      </w:r>
      <w:r w:rsidR="005E1C6E" w:rsidRPr="00410461">
        <w:t>7.10</w:t>
      </w:r>
      <w:r w:rsidRPr="00410461">
        <w:t>.2.2.</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46" w:name="_Toc161252651"/>
      <w:r w:rsidRPr="00410461">
        <w:t>7.10</w:t>
      </w:r>
      <w:r w:rsidR="00035971" w:rsidRPr="00410461">
        <w:t>.2.2</w:t>
      </w:r>
      <w:r w:rsidR="00035971" w:rsidRPr="00410461">
        <w:tab/>
      </w:r>
      <w:r w:rsidR="00035971" w:rsidRPr="00410461">
        <w:rPr>
          <w:rFonts w:cs="Arial"/>
          <w:szCs w:val="24"/>
        </w:rPr>
        <w:t>LI for NIDD using a PtP SGi tunnel</w:t>
      </w:r>
      <w:bookmarkEnd w:id="346"/>
    </w:p>
    <w:p w14:paraId="39B698A4" w14:textId="77777777" w:rsidR="00035971" w:rsidRPr="00410461" w:rsidRDefault="00035971" w:rsidP="00035971">
      <w:r w:rsidRPr="00410461">
        <w:t>In non-roaming scenario, the PGW provides an IRI-POI and a CC-POI. Although SGW provides an IRI POI and a CC-POI for IP and Ethernet-based PDN connections, PGW terminates the PtP SGI tunnel with the SCS/AS and has the same capabilities as SCEF for NIDD.</w:t>
      </w:r>
    </w:p>
    <w:p w14:paraId="2D0A8C8B" w14:textId="155BC019"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figure 6.3-2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Only home-routed mode applies for NIDD using a PtP SGi tunnel.</w:t>
      </w:r>
    </w:p>
    <w:p w14:paraId="0DD41930" w14:textId="77777777" w:rsidR="00035971" w:rsidRPr="00410461" w:rsidRDefault="00035971" w:rsidP="00035971">
      <w:pPr>
        <w:pStyle w:val="ListParagraph"/>
        <w:spacing w:after="180"/>
        <w:ind w:left="0"/>
        <w:rPr>
          <w:sz w:val="20"/>
          <w:szCs w:val="20"/>
          <w:lang w:val="en-GB"/>
        </w:rPr>
      </w:pPr>
      <w:r w:rsidRPr="00410461">
        <w:rPr>
          <w:sz w:val="20"/>
          <w:szCs w:val="20"/>
          <w:lang w:val="en-GB"/>
        </w:rPr>
        <w:t>The LI architecture for NIDD using a PtP SGi tunnel is the same as presented in figure 6.3-2.</w:t>
      </w:r>
    </w:p>
    <w:p w14:paraId="1CD70B60" w14:textId="7D7D4CC6" w:rsidR="00035971" w:rsidRPr="00410461" w:rsidRDefault="00035971" w:rsidP="00035971">
      <w:r w:rsidRPr="00410461">
        <w:t xml:space="preserve">However, the user plane packets between UE and PGW flow through the MME and SGW as shown in figures </w:t>
      </w:r>
      <w:r w:rsidR="005E1C6E" w:rsidRPr="00410461">
        <w:t>7.10</w:t>
      </w:r>
      <w:r w:rsidRPr="00410461">
        <w:t>-</w:t>
      </w:r>
      <w:r w:rsidR="001430F0" w:rsidRPr="00410461">
        <w:t>2</w:t>
      </w:r>
      <w:r w:rsidRPr="00410461">
        <w:t xml:space="preserve"> and </w:t>
      </w:r>
      <w:r w:rsidR="005E1C6E" w:rsidRPr="00410461">
        <w:t>7.10</w:t>
      </w:r>
      <w:r w:rsidRPr="00410461">
        <w:t>-</w:t>
      </w:r>
      <w:r w:rsidR="001430F0" w:rsidRPr="00410461">
        <w:t>4</w:t>
      </w:r>
      <w:r w:rsidRPr="00410461">
        <w:t>.</w:t>
      </w:r>
    </w:p>
    <w:p w14:paraId="00DC198D" w14:textId="77777777" w:rsidR="00035971" w:rsidRPr="00410461" w:rsidRDefault="00035971" w:rsidP="00035971">
      <w:r w:rsidRPr="00410461">
        <w:t>The same xIRIs as specified in clause 6.3.3.3 for PDN connections of IP or Ethernet type and the same xCC are also considered for PDN connections for NIDD using a PtP SGi tunnel, considering unstructured payload format.</w:t>
      </w:r>
    </w:p>
    <w:p w14:paraId="16CCE821" w14:textId="64718541" w:rsidR="00035971" w:rsidRPr="00410461" w:rsidRDefault="00035971" w:rsidP="00035971">
      <w:pPr>
        <w:pStyle w:val="Heading2"/>
      </w:pPr>
      <w:bookmarkStart w:id="347" w:name="_Toc161252652"/>
      <w:r w:rsidRPr="00410461">
        <w:t>7.11</w:t>
      </w:r>
      <w:r w:rsidRPr="00410461">
        <w:tab/>
        <w:t>LI at SCEF</w:t>
      </w:r>
      <w:bookmarkEnd w:id="347"/>
    </w:p>
    <w:p w14:paraId="4DF1EC6A" w14:textId="7D358FF6" w:rsidR="00035971" w:rsidRPr="00410461" w:rsidRDefault="005E1C6E" w:rsidP="00035971">
      <w:pPr>
        <w:pStyle w:val="Heading3"/>
      </w:pPr>
      <w:bookmarkStart w:id="348" w:name="_Toc161252653"/>
      <w:r w:rsidRPr="00410461">
        <w:t>7.11</w:t>
      </w:r>
      <w:r w:rsidR="00035971" w:rsidRPr="00410461">
        <w:t>.1</w:t>
      </w:r>
      <w:r w:rsidR="00035971" w:rsidRPr="00410461">
        <w:tab/>
        <w:t>General</w:t>
      </w:r>
      <w:bookmarkEnd w:id="348"/>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49" w:name="_Toc161252654"/>
      <w:r w:rsidRPr="00410461">
        <w:t>7.11</w:t>
      </w:r>
      <w:r w:rsidR="00035971" w:rsidRPr="00410461">
        <w:t>.2</w:t>
      </w:r>
      <w:r w:rsidR="00035971" w:rsidRPr="00410461">
        <w:tab/>
      </w:r>
      <w:r w:rsidR="00035971" w:rsidRPr="00410461">
        <w:rPr>
          <w:rFonts w:eastAsiaTheme="majorEastAsia"/>
        </w:rPr>
        <w:t>LI for NIDD using SCEF</w:t>
      </w:r>
      <w:bookmarkEnd w:id="349"/>
    </w:p>
    <w:p w14:paraId="3F730280" w14:textId="73808AB3" w:rsidR="00035971" w:rsidRPr="00410461" w:rsidRDefault="005E1C6E" w:rsidP="00035971">
      <w:pPr>
        <w:pStyle w:val="Heading4"/>
        <w:rPr>
          <w:rFonts w:cs="Arial"/>
          <w:szCs w:val="24"/>
        </w:rPr>
      </w:pPr>
      <w:bookmarkStart w:id="350" w:name="_Toc161252655"/>
      <w:r w:rsidRPr="00410461">
        <w:t>7.11</w:t>
      </w:r>
      <w:r w:rsidR="00035971" w:rsidRPr="00410461">
        <w:t>.2.1</w:t>
      </w:r>
      <w:r w:rsidR="00035971" w:rsidRPr="00410461">
        <w:tab/>
      </w:r>
      <w:r w:rsidR="00035971" w:rsidRPr="00410461">
        <w:rPr>
          <w:rFonts w:cs="Arial"/>
          <w:szCs w:val="24"/>
        </w:rPr>
        <w:t>Architecture</w:t>
      </w:r>
      <w:bookmarkEnd w:id="350"/>
    </w:p>
    <w:p w14:paraId="3A33C2B7" w14:textId="6B15A7FA"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 xml:space="preserve">igure </w:t>
      </w:r>
      <w:r w:rsidR="005E1C6E" w:rsidRPr="00410461">
        <w:t>7.11</w:t>
      </w:r>
      <w:r w:rsidRPr="00410461">
        <w:t>-1 gives a reference point representation of the LI architecture with SCEF as a CP NF and UP NF providing the IRI-POI and CC-POI functions for NIDD using SCEF. SCEF is the anchor point for PDN connection establishment and NIDD traffic.</w:t>
      </w:r>
    </w:p>
    <w:p w14:paraId="6EC1B4A1" w14:textId="7076E43A" w:rsidR="00035971" w:rsidRPr="00410461" w:rsidRDefault="00EA30AB" w:rsidP="001430F0">
      <w:pPr>
        <w:pStyle w:val="TH"/>
      </w:pPr>
      <w:r>
        <w:object w:dxaOrig="14820" w:dyaOrig="14748" w14:anchorId="6B2473AF">
          <v:shape id="_x0000_i1060" type="#_x0000_t75" style="width:481.7pt;height:479.15pt" o:ole="">
            <v:imagedata r:id="rId97" o:title=""/>
          </v:shape>
          <o:OLEObject Type="Embed" ProgID="Visio.Drawing.15" ShapeID="_x0000_i1060" DrawAspect="Content" ObjectID="_1771875235" r:id="rId98"/>
        </w:object>
      </w:r>
    </w:p>
    <w:p w14:paraId="183B6FA3" w14:textId="2235BF11" w:rsidR="00035971" w:rsidRPr="00410461" w:rsidRDefault="00035971" w:rsidP="00035971">
      <w:pPr>
        <w:keepNext/>
        <w:keepLines/>
        <w:spacing w:after="240"/>
        <w:jc w:val="center"/>
        <w:rPr>
          <w:rFonts w:ascii="Arial" w:hAnsi="Arial" w:cs="Arial"/>
          <w:b/>
          <w:bCs/>
        </w:rP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-1: LI architecture for NIDD using SCEF showing LI at SCEF/IWK-SCEF</w:t>
      </w:r>
    </w:p>
    <w:p w14:paraId="3B369077" w14:textId="3F67C505" w:rsidR="00035971" w:rsidRPr="00410461" w:rsidRDefault="005E1C6E" w:rsidP="00035971">
      <w:pPr>
        <w:pStyle w:val="Heading4"/>
        <w:rPr>
          <w:rFonts w:cs="Arial"/>
          <w:szCs w:val="24"/>
        </w:rPr>
      </w:pPr>
      <w:bookmarkStart w:id="351" w:name="_Toc161252656"/>
      <w:r w:rsidRPr="00410461">
        <w:t>7.11</w:t>
      </w:r>
      <w:r w:rsidR="00035971" w:rsidRPr="00410461">
        <w:t>.2.2</w:t>
      </w:r>
      <w:r w:rsidR="00035971" w:rsidRPr="00410461">
        <w:tab/>
        <w:t xml:space="preserve">Target </w:t>
      </w:r>
      <w:r w:rsidR="00035971" w:rsidRPr="00410461">
        <w:rPr>
          <w:rFonts w:cs="Arial"/>
          <w:szCs w:val="24"/>
        </w:rPr>
        <w:t>Identities</w:t>
      </w:r>
      <w:bookmarkEnd w:id="351"/>
    </w:p>
    <w:p w14:paraId="3750ED50" w14:textId="77777777" w:rsidR="00035971" w:rsidRPr="00410461" w:rsidRDefault="00035971" w:rsidP="00035971">
      <w:r w:rsidRPr="00410461">
        <w:t>The LIPF present in the ADMF provisions the intercept information associated with the following target identities to the IRI-POI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78395FD7" w14:textId="53473CC0" w:rsidR="00035971" w:rsidRPr="00410461" w:rsidRDefault="005E1C6E" w:rsidP="00035971">
      <w:pPr>
        <w:pStyle w:val="Heading4"/>
        <w:rPr>
          <w:rFonts w:cs="Arial"/>
          <w:szCs w:val="24"/>
        </w:rPr>
      </w:pPr>
      <w:bookmarkStart w:id="352" w:name="_Toc161252657"/>
      <w:r w:rsidRPr="00410461">
        <w:lastRenderedPageBreak/>
        <w:t>7.11</w:t>
      </w:r>
      <w:r w:rsidR="00035971" w:rsidRPr="00410461">
        <w:t>.2.3</w:t>
      </w:r>
      <w:r w:rsidR="00035971" w:rsidRPr="00410461">
        <w:tab/>
        <w:t>IRI events</w:t>
      </w:r>
      <w:bookmarkEnd w:id="352"/>
    </w:p>
    <w:p w14:paraId="4C1EAC66" w14:textId="77777777" w:rsidR="00035971" w:rsidRPr="00410461" w:rsidRDefault="00035971" w:rsidP="00035971">
      <w:r w:rsidRPr="00410461">
        <w:t>The IRI-POI in the SCEF/IWK-SCEF shall generate xIRI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The PDN connection establishment xIRI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The PDN connection update xIRI is generated when the IRI-POI present in the SCEF/IWK-SCEF detects that a PDN connection for NIDD using SCEF is modified for the target UE.</w:t>
      </w:r>
    </w:p>
    <w:p w14:paraId="68F2E119" w14:textId="77777777" w:rsidR="00035971" w:rsidRPr="00410461" w:rsidRDefault="00035971" w:rsidP="00035971">
      <w:r w:rsidRPr="00410461">
        <w:t>The PDN connection release xIRI is generated when the IRI-POI present in the SCEF/IWK-SCEF detects that a PDN connection for NIDD using SCEF is released for the target UE.</w:t>
      </w:r>
    </w:p>
    <w:p w14:paraId="48B279BD" w14:textId="77777777" w:rsidR="00035971" w:rsidRPr="00410461" w:rsidRDefault="00035971" w:rsidP="00035971">
      <w:r w:rsidRPr="00410461">
        <w:t>The start of interception with an established PDN connection xIRI is generated when the IRI-POI present in a SCEF/IWK-SCEF detects that interception is activated on the target UE that has an already established PDN connection for NIDD using SCEF in the EPS. When a target UE has multiple PDN connections, this xIRI shall be sent for each PDN connection with a different value of correlation information.</w:t>
      </w:r>
    </w:p>
    <w:p w14:paraId="01F51298" w14:textId="77777777" w:rsidR="00035971" w:rsidRPr="00410461" w:rsidRDefault="00035971" w:rsidP="00035971">
      <w:r w:rsidRPr="00410461">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1D6F6E9" w14:textId="77777777" w:rsidR="00035971" w:rsidRPr="00410461" w:rsidRDefault="00035971" w:rsidP="00035971">
      <w:r w:rsidRPr="00410461">
        <w:t>The unsuccessful procedure xIRI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SCEF/IWK-SCEF generates xCC for NIDD using SCEF if CC is requested.</w:t>
      </w:r>
    </w:p>
    <w:p w14:paraId="6E50A1C0" w14:textId="64C01568" w:rsidR="00035971" w:rsidRPr="00410461" w:rsidRDefault="005E1C6E" w:rsidP="00035971">
      <w:pPr>
        <w:pStyle w:val="Heading3"/>
      </w:pPr>
      <w:bookmarkStart w:id="353" w:name="_Toc161252658"/>
      <w:r w:rsidRPr="00410461">
        <w:t>7.11</w:t>
      </w:r>
      <w:r w:rsidR="00035971" w:rsidRPr="00410461">
        <w:t>.3</w:t>
      </w:r>
      <w:r w:rsidR="00035971" w:rsidRPr="00410461">
        <w:tab/>
        <w:t>LI for device triggering</w:t>
      </w:r>
      <w:bookmarkEnd w:id="353"/>
    </w:p>
    <w:p w14:paraId="265A3611" w14:textId="437AE777" w:rsidR="00035971" w:rsidRPr="00410461" w:rsidRDefault="005E1C6E" w:rsidP="00035971">
      <w:pPr>
        <w:pStyle w:val="Heading4"/>
      </w:pPr>
      <w:bookmarkStart w:id="354" w:name="_Toc161252659"/>
      <w:r w:rsidRPr="00410461">
        <w:t>7.11</w:t>
      </w:r>
      <w:r w:rsidR="00035971" w:rsidRPr="00410461">
        <w:t>.3.1</w:t>
      </w:r>
      <w:r w:rsidR="00035971" w:rsidRPr="00410461">
        <w:tab/>
      </w:r>
      <w:r w:rsidR="00035971" w:rsidRPr="00410461">
        <w:rPr>
          <w:rFonts w:cs="Arial"/>
          <w:szCs w:val="24"/>
        </w:rPr>
        <w:t>Background</w:t>
      </w:r>
      <w:bookmarkEnd w:id="354"/>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50C6424C" w:rsidR="00035971" w:rsidRPr="00410461" w:rsidRDefault="00035971" w:rsidP="00035971">
      <w:r w:rsidRPr="00410461">
        <w:t xml:space="preserve">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figure </w:t>
      </w:r>
      <w:r w:rsidR="005E1C6E" w:rsidRPr="00410461">
        <w:t>7.11</w:t>
      </w:r>
      <w:r w:rsidRPr="00410461">
        <w:t>-2.</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1" type="#_x0000_t75" style="width:481.7pt;height:145.7pt" o:ole="">
            <v:imagedata r:id="rId99" o:title=""/>
          </v:shape>
          <o:OLEObject Type="Embed" ProgID="Visio.Drawing.15" ShapeID="_x0000_i1061" DrawAspect="Content" ObjectID="_1771875236" r:id="rId100"/>
        </w:object>
      </w:r>
    </w:p>
    <w:p w14:paraId="5C67D849" w14:textId="71B05619" w:rsidR="00035971" w:rsidRPr="00410461" w:rsidRDefault="00035971" w:rsidP="00891E90">
      <w:pPr>
        <w:pStyle w:val="TF"/>
        <w:rPr>
          <w:rFonts w:eastAsiaTheme="majorEastAsia"/>
          <w:i/>
          <w:iCs/>
          <w:color w:val="2F5496" w:themeColor="accent1" w:themeShade="BF"/>
        </w:rPr>
      </w:pPr>
      <w:r w:rsidRPr="00410461">
        <w:t xml:space="preserve">Figure </w:t>
      </w:r>
      <w:r w:rsidR="005E1C6E" w:rsidRPr="00410461">
        <w:t>7.11</w:t>
      </w:r>
      <w:r w:rsidRPr="00410461">
        <w:t>-2: EPS architecture for device triggering</w:t>
      </w:r>
    </w:p>
    <w:p w14:paraId="16E15A90" w14:textId="06598F39" w:rsidR="00035971" w:rsidRPr="00410461" w:rsidRDefault="005E1C6E" w:rsidP="00035971">
      <w:pPr>
        <w:pStyle w:val="Heading4"/>
      </w:pPr>
      <w:bookmarkStart w:id="355" w:name="_Toc161252660"/>
      <w:r w:rsidRPr="00410461">
        <w:t>7.11</w:t>
      </w:r>
      <w:r w:rsidR="00035971" w:rsidRPr="00410461">
        <w:t>.3.2</w:t>
      </w:r>
      <w:r w:rsidR="00035971" w:rsidRPr="00410461">
        <w:tab/>
      </w:r>
      <w:r w:rsidR="00035971" w:rsidRPr="00410461">
        <w:rPr>
          <w:rFonts w:cs="Arial"/>
          <w:szCs w:val="24"/>
        </w:rPr>
        <w:t>Architecture</w:t>
      </w:r>
      <w:bookmarkEnd w:id="355"/>
    </w:p>
    <w:p w14:paraId="5E5C0B52" w14:textId="6514878C" w:rsidR="00035971" w:rsidRPr="00410461" w:rsidRDefault="00035971" w:rsidP="00035971">
      <w:r w:rsidRPr="00410461">
        <w:t xml:space="preserve">The figure </w:t>
      </w:r>
      <w:r w:rsidR="005E1C6E" w:rsidRPr="00410461">
        <w:t>7.11</w:t>
      </w:r>
      <w:r w:rsidRPr="00410461">
        <w:t>-1 without the CC-POI in SCEF provides the architecture for LI for device triggering.</w:t>
      </w:r>
    </w:p>
    <w:p w14:paraId="0C2B2DCC" w14:textId="3AA13CF7" w:rsidR="00035971" w:rsidRPr="00410461" w:rsidRDefault="005E1C6E" w:rsidP="00035971">
      <w:pPr>
        <w:pStyle w:val="Heading4"/>
      </w:pPr>
      <w:bookmarkStart w:id="356" w:name="_Toc161252661"/>
      <w:r w:rsidRPr="00410461">
        <w:t>7.11</w:t>
      </w:r>
      <w:r w:rsidR="00035971" w:rsidRPr="00410461">
        <w:t>.3.3</w:t>
      </w:r>
      <w:r w:rsidR="00035971" w:rsidRPr="00410461">
        <w:tab/>
      </w:r>
      <w:r w:rsidR="00035971" w:rsidRPr="00410461">
        <w:rPr>
          <w:rFonts w:cs="Arial"/>
          <w:szCs w:val="24"/>
        </w:rPr>
        <w:t>Target identities</w:t>
      </w:r>
      <w:bookmarkEnd w:id="356"/>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5B7DB164" w14:textId="395C72ED" w:rsidR="00035971" w:rsidRPr="00410461" w:rsidRDefault="005E1C6E" w:rsidP="00035971">
      <w:pPr>
        <w:pStyle w:val="Heading4"/>
      </w:pPr>
      <w:bookmarkStart w:id="357" w:name="_Toc161252662"/>
      <w:r w:rsidRPr="00410461">
        <w:t>7.11</w:t>
      </w:r>
      <w:r w:rsidR="00035971" w:rsidRPr="00410461">
        <w:t>.3.4</w:t>
      </w:r>
      <w:r w:rsidR="00035971" w:rsidRPr="00410461">
        <w:tab/>
      </w:r>
      <w:r w:rsidR="00035971" w:rsidRPr="00410461">
        <w:rPr>
          <w:rFonts w:cs="Arial"/>
          <w:szCs w:val="24"/>
        </w:rPr>
        <w:t>IRI events</w:t>
      </w:r>
      <w:bookmarkEnd w:id="357"/>
    </w:p>
    <w:p w14:paraId="000B1EE7"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The device trigger xIRI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The device trigger replacement xIRI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The device trigger cancellation xIRI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xIRI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58" w:name="_Toc161252663"/>
      <w:r w:rsidRPr="00410461">
        <w:lastRenderedPageBreak/>
        <w:t>7.11</w:t>
      </w:r>
      <w:r w:rsidR="00035971" w:rsidRPr="00410461">
        <w:t>.4</w:t>
      </w:r>
      <w:r w:rsidR="00035971" w:rsidRPr="00410461">
        <w:tab/>
        <w:t xml:space="preserve">LI for </w:t>
      </w:r>
      <w:r w:rsidR="00035971" w:rsidRPr="00410461">
        <w:rPr>
          <w:rFonts w:cs="Arial"/>
          <w:szCs w:val="28"/>
        </w:rPr>
        <w:t>MSISDN-less MO SMS</w:t>
      </w:r>
      <w:bookmarkEnd w:id="358"/>
    </w:p>
    <w:p w14:paraId="34D4A721" w14:textId="31BFD4B6" w:rsidR="00035971" w:rsidRPr="00410461" w:rsidRDefault="005E1C6E" w:rsidP="00035971">
      <w:pPr>
        <w:pStyle w:val="Heading4"/>
      </w:pPr>
      <w:bookmarkStart w:id="359" w:name="_Toc161252664"/>
      <w:r w:rsidRPr="00410461">
        <w:t>7.11</w:t>
      </w:r>
      <w:r w:rsidR="00035971" w:rsidRPr="00410461">
        <w:t>.4.1</w:t>
      </w:r>
      <w:r w:rsidR="00035971" w:rsidRPr="00410461">
        <w:tab/>
        <w:t>Background</w:t>
      </w:r>
      <w:bookmarkEnd w:id="359"/>
    </w:p>
    <w:p w14:paraId="5D1C6DAF" w14:textId="2C0433B7" w:rsidR="00035971" w:rsidRPr="00410461" w:rsidRDefault="00035971" w:rsidP="00035971">
      <w:r w:rsidRPr="00410461">
        <w:t>An MSISDN-less MO SMS is sent by a UE without MSISDN as originator and received by a third party application as destination (i.e. SCS/AS) via SM-SC and SCEF. MSISDN-less means that the UE has a subscription without MSISDN but an External Identifier which form is username@realm.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2" type="#_x0000_t75" style="width:480.85pt;height:143.15pt" o:ole="">
            <v:imagedata r:id="rId101" o:title=""/>
          </v:shape>
          <o:OLEObject Type="Embed" ProgID="Visio.Drawing.15" ShapeID="_x0000_i1062" DrawAspect="Content" ObjectID="_1771875237" r:id="rId102"/>
        </w:object>
      </w:r>
    </w:p>
    <w:p w14:paraId="32EEF501" w14:textId="446FAE7E" w:rsidR="00035971" w:rsidRPr="00410461" w:rsidRDefault="00035971" w:rsidP="00AD6282">
      <w:pPr>
        <w:pStyle w:val="TF"/>
        <w:rPr>
          <w:rFonts w:eastAsiaTheme="majorEastAsia"/>
          <w:i/>
          <w:iCs/>
          <w:color w:val="2F5496" w:themeColor="accent1" w:themeShade="BF"/>
        </w:rPr>
      </w:pPr>
      <w:r w:rsidRPr="00410461">
        <w:t xml:space="preserve">Figure </w:t>
      </w:r>
      <w:r w:rsidR="005E1C6E" w:rsidRPr="00410461">
        <w:t>7.11</w:t>
      </w:r>
      <w:r w:rsidRPr="00410461">
        <w:t>-3: EPS architecture for MSISDN-less MO SMS</w:t>
      </w:r>
    </w:p>
    <w:p w14:paraId="1439FAC3" w14:textId="2BDAEDFC" w:rsidR="00035971" w:rsidRPr="00410461" w:rsidRDefault="005E1C6E" w:rsidP="00035971">
      <w:pPr>
        <w:pStyle w:val="Heading4"/>
      </w:pPr>
      <w:bookmarkStart w:id="360" w:name="_Toc161252665"/>
      <w:r w:rsidRPr="00410461">
        <w:t>7.11</w:t>
      </w:r>
      <w:r w:rsidR="00035971" w:rsidRPr="00410461">
        <w:t>.4.2</w:t>
      </w:r>
      <w:r w:rsidR="00035971" w:rsidRPr="00410461">
        <w:tab/>
        <w:t>Architecture</w:t>
      </w:r>
      <w:bookmarkEnd w:id="360"/>
    </w:p>
    <w:p w14:paraId="0F55C4B0" w14:textId="61E08EB0"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MSISN-less MO SMS.</w:t>
      </w:r>
    </w:p>
    <w:p w14:paraId="6867501A" w14:textId="61F13557" w:rsidR="00035971" w:rsidRPr="00410461" w:rsidRDefault="005E1C6E" w:rsidP="00035971">
      <w:pPr>
        <w:pStyle w:val="Heading4"/>
      </w:pPr>
      <w:bookmarkStart w:id="361" w:name="_Toc161252666"/>
      <w:r w:rsidRPr="00410461">
        <w:t>7.11</w:t>
      </w:r>
      <w:r w:rsidR="00035971" w:rsidRPr="00410461">
        <w:t>.4.3</w:t>
      </w:r>
      <w:r w:rsidR="00035971" w:rsidRPr="00410461">
        <w:tab/>
      </w:r>
      <w:r w:rsidR="00035971" w:rsidRPr="00410461">
        <w:rPr>
          <w:rFonts w:cs="Arial"/>
          <w:szCs w:val="24"/>
        </w:rPr>
        <w:t>Target identities</w:t>
      </w:r>
      <w:bookmarkEnd w:id="361"/>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The interception performed on the above two identities are mutually independent, even though, an xIRI may contain the information about the other identities when available.</w:t>
      </w:r>
    </w:p>
    <w:p w14:paraId="1FCD3B49" w14:textId="5116F6F2" w:rsidR="00035971" w:rsidRPr="00410461" w:rsidRDefault="005E1C6E" w:rsidP="00035971">
      <w:pPr>
        <w:pStyle w:val="Heading4"/>
      </w:pPr>
      <w:bookmarkStart w:id="362" w:name="_Toc161252667"/>
      <w:r w:rsidRPr="00410461">
        <w:t>7.11</w:t>
      </w:r>
      <w:r w:rsidR="00035971" w:rsidRPr="00410461">
        <w:t>.4.4</w:t>
      </w:r>
      <w:r w:rsidR="00035971" w:rsidRPr="00410461">
        <w:tab/>
      </w:r>
      <w:r w:rsidR="00035971" w:rsidRPr="00410461">
        <w:rPr>
          <w:rFonts w:cs="Arial"/>
          <w:szCs w:val="24"/>
        </w:rPr>
        <w:t>IRI events</w:t>
      </w:r>
      <w:bookmarkEnd w:id="362"/>
    </w:p>
    <w:p w14:paraId="1F6833AB"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The MSISDN-less MO SMS xIRI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63" w:name="_Toc161252668"/>
      <w:r w:rsidRPr="00410461">
        <w:lastRenderedPageBreak/>
        <w:t>7.11</w:t>
      </w:r>
      <w:r w:rsidR="00035971" w:rsidRPr="00410461">
        <w:t>.5</w:t>
      </w:r>
      <w:r w:rsidR="00035971" w:rsidRPr="00410461">
        <w:tab/>
        <w:t xml:space="preserve">LI for </w:t>
      </w:r>
      <w:r w:rsidR="00035971" w:rsidRPr="00410461">
        <w:rPr>
          <w:rFonts w:cs="Arial"/>
          <w:szCs w:val="28"/>
        </w:rPr>
        <w:t>parameter provisioning</w:t>
      </w:r>
      <w:bookmarkEnd w:id="363"/>
    </w:p>
    <w:p w14:paraId="354216A3" w14:textId="28DC27C6" w:rsidR="00035971" w:rsidRPr="00410461" w:rsidRDefault="005E1C6E" w:rsidP="00035971">
      <w:pPr>
        <w:pStyle w:val="Heading4"/>
      </w:pPr>
      <w:bookmarkStart w:id="364" w:name="_Toc161252669"/>
      <w:r w:rsidRPr="00410461">
        <w:t>7.11</w:t>
      </w:r>
      <w:r w:rsidR="00035971" w:rsidRPr="00410461">
        <w:t>.5.1</w:t>
      </w:r>
      <w:r w:rsidR="00035971" w:rsidRPr="00410461">
        <w:tab/>
        <w:t>Background</w:t>
      </w:r>
      <w:bookmarkEnd w:id="364"/>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63" type="#_x0000_t75" style="width:324.85pt;height:68.55pt" o:ole="">
            <v:imagedata r:id="rId103" o:title=""/>
          </v:shape>
          <o:OLEObject Type="Embed" ProgID="Visio.Drawing.15" ShapeID="_x0000_i1063" DrawAspect="Content" ObjectID="_1771875238" r:id="rId104"/>
        </w:object>
      </w:r>
    </w:p>
    <w:p w14:paraId="3F29C72B" w14:textId="7D4B8667" w:rsidR="00035971" w:rsidRPr="00410461" w:rsidRDefault="00035971" w:rsidP="00035971">
      <w:pPr>
        <w:keepNext/>
        <w:keepLines/>
        <w:spacing w:after="240"/>
        <w:jc w:val="cente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-4: EPS architecture for Parameter Provisioning</w:t>
      </w:r>
    </w:p>
    <w:p w14:paraId="40CA818E" w14:textId="48781695" w:rsidR="00035971" w:rsidRPr="00410461" w:rsidRDefault="005E1C6E" w:rsidP="00035971">
      <w:pPr>
        <w:pStyle w:val="Heading4"/>
      </w:pPr>
      <w:bookmarkStart w:id="365" w:name="_Toc161252670"/>
      <w:r w:rsidRPr="00410461">
        <w:t>7.11</w:t>
      </w:r>
      <w:r w:rsidR="00035971" w:rsidRPr="00410461">
        <w:t>.5.2</w:t>
      </w:r>
      <w:r w:rsidR="00035971" w:rsidRPr="00410461">
        <w:tab/>
        <w:t>Architecture</w:t>
      </w:r>
      <w:bookmarkEnd w:id="365"/>
    </w:p>
    <w:p w14:paraId="33D90E16" w14:textId="26C74AEF"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parameter provisioning.</w:t>
      </w:r>
    </w:p>
    <w:p w14:paraId="28FE323E" w14:textId="7BCFAE18" w:rsidR="00035971" w:rsidRPr="00410461" w:rsidRDefault="005E1C6E" w:rsidP="00035971">
      <w:pPr>
        <w:pStyle w:val="Heading4"/>
      </w:pPr>
      <w:bookmarkStart w:id="366" w:name="_Toc161252671"/>
      <w:r w:rsidRPr="00410461">
        <w:t>7.11</w:t>
      </w:r>
      <w:r w:rsidR="00035971" w:rsidRPr="00410461">
        <w:t>.5.3</w:t>
      </w:r>
      <w:r w:rsidR="00035971" w:rsidRPr="00410461">
        <w:tab/>
      </w:r>
      <w:r w:rsidR="00035971" w:rsidRPr="00410461">
        <w:rPr>
          <w:rFonts w:cs="Arial"/>
          <w:szCs w:val="24"/>
        </w:rPr>
        <w:t>Target identities</w:t>
      </w:r>
      <w:bookmarkEnd w:id="366"/>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67" w:name="_Toc161252672"/>
      <w:r w:rsidRPr="00410461">
        <w:t>7.11</w:t>
      </w:r>
      <w:r w:rsidR="00035971" w:rsidRPr="00410461">
        <w:t>.5.4</w:t>
      </w:r>
      <w:r w:rsidR="00035971" w:rsidRPr="00410461">
        <w:tab/>
      </w:r>
      <w:r w:rsidR="00035971" w:rsidRPr="00410461">
        <w:rPr>
          <w:rFonts w:cs="Arial"/>
          <w:szCs w:val="24"/>
        </w:rPr>
        <w:t>IRI events</w:t>
      </w:r>
      <w:bookmarkEnd w:id="367"/>
    </w:p>
    <w:p w14:paraId="114E512D"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ommunication pattern update xIRI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68" w:name="_Toc161252673"/>
      <w:r w:rsidRPr="00410461">
        <w:t>7.</w:t>
      </w:r>
      <w:r>
        <w:t>11</w:t>
      </w:r>
      <w:r w:rsidRPr="00410461">
        <w:t>.</w:t>
      </w:r>
      <w:r>
        <w:t>6</w:t>
      </w:r>
      <w:r w:rsidRPr="00410461">
        <w:tab/>
        <w:t xml:space="preserve">LI for </w:t>
      </w:r>
      <w:r>
        <w:t>AS session with QoS</w:t>
      </w:r>
      <w:bookmarkEnd w:id="368"/>
    </w:p>
    <w:p w14:paraId="27F8F956" w14:textId="77777777" w:rsidR="00100385" w:rsidRPr="00410461" w:rsidRDefault="00100385" w:rsidP="00100385">
      <w:pPr>
        <w:pStyle w:val="Heading4"/>
      </w:pPr>
      <w:bookmarkStart w:id="369" w:name="_Toc161252674"/>
      <w:r w:rsidRPr="00410461">
        <w:t>7.</w:t>
      </w:r>
      <w:r>
        <w:t>11</w:t>
      </w:r>
      <w:r w:rsidRPr="00410461">
        <w:t>.</w:t>
      </w:r>
      <w:r>
        <w:t>6</w:t>
      </w:r>
      <w:r w:rsidRPr="00410461">
        <w:t>.1</w:t>
      </w:r>
      <w:r w:rsidRPr="00410461">
        <w:tab/>
        <w:t>Backgroun</w:t>
      </w:r>
      <w:r>
        <w:t>d</w:t>
      </w:r>
      <w:bookmarkEnd w:id="369"/>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64" type="#_x0000_t75" style="width:318pt;height:58.3pt" o:ole="">
            <v:imagedata r:id="rId105" o:title=""/>
          </v:shape>
          <o:OLEObject Type="Embed" ProgID="Visio.Drawing.15" ShapeID="_x0000_i1064" DrawAspect="Content" ObjectID="_1771875239" r:id="rId106"/>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70" w:name="_Toc161252675"/>
      <w:r w:rsidRPr="00410461">
        <w:t>7.</w:t>
      </w:r>
      <w:r>
        <w:t>11</w:t>
      </w:r>
      <w:r w:rsidRPr="00410461">
        <w:t>.</w:t>
      </w:r>
      <w:r>
        <w:t>6</w:t>
      </w:r>
      <w:r w:rsidRPr="00410461">
        <w:t>.2</w:t>
      </w:r>
      <w:r w:rsidRPr="00410461">
        <w:tab/>
        <w:t>Architecture</w:t>
      </w:r>
      <w:bookmarkEnd w:id="370"/>
    </w:p>
    <w:p w14:paraId="7809D9AF" w14:textId="77777777" w:rsidR="00100385" w:rsidRPr="00410461" w:rsidRDefault="00100385" w:rsidP="00100385">
      <w:r w:rsidRPr="00410461">
        <w:t>Figure 7.</w:t>
      </w:r>
      <w:r>
        <w:t>11</w:t>
      </w:r>
      <w:r w:rsidRPr="00410461">
        <w:t xml:space="preserve">-1 without the CC-POI in </w:t>
      </w:r>
      <w:r>
        <w:t>SCEF</w:t>
      </w:r>
      <w:r w:rsidRPr="00410461">
        <w:t xml:space="preserve"> provides the architecture for LI for </w:t>
      </w:r>
      <w:r>
        <w:t>AS session with QoS</w:t>
      </w:r>
      <w:r w:rsidRPr="00410461">
        <w:t>.</w:t>
      </w:r>
    </w:p>
    <w:p w14:paraId="2CF10CFB" w14:textId="77777777" w:rsidR="00100385" w:rsidRPr="00410461" w:rsidRDefault="00100385" w:rsidP="00100385">
      <w:pPr>
        <w:pStyle w:val="Heading4"/>
      </w:pPr>
      <w:bookmarkStart w:id="371" w:name="_Toc161252676"/>
      <w:r w:rsidRPr="00410461">
        <w:t>7.</w:t>
      </w:r>
      <w:r>
        <w:t>11</w:t>
      </w:r>
      <w:r w:rsidRPr="00410461">
        <w:t>.</w:t>
      </w:r>
      <w:r>
        <w:t>6</w:t>
      </w:r>
      <w:r w:rsidRPr="00410461">
        <w:t>.3</w:t>
      </w:r>
      <w:r w:rsidRPr="00410461">
        <w:tab/>
      </w:r>
      <w:r w:rsidRPr="00410461">
        <w:rPr>
          <w:rFonts w:cs="Arial"/>
          <w:szCs w:val="24"/>
        </w:rPr>
        <w:t>Target identities</w:t>
      </w:r>
      <w:bookmarkEnd w:id="371"/>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xIRI may contain the information about the other identities when available.</w:t>
      </w:r>
    </w:p>
    <w:p w14:paraId="4EAD58D9" w14:textId="77777777" w:rsidR="00100385" w:rsidRPr="00410461" w:rsidRDefault="00100385" w:rsidP="00100385">
      <w:pPr>
        <w:pStyle w:val="Heading4"/>
      </w:pPr>
      <w:bookmarkStart w:id="372" w:name="_Toc161252677"/>
      <w:r w:rsidRPr="00410461">
        <w:t>7.</w:t>
      </w:r>
      <w:r>
        <w:t>11</w:t>
      </w:r>
      <w:r w:rsidRPr="00410461">
        <w:t>.</w:t>
      </w:r>
      <w:r>
        <w:t>6</w:t>
      </w:r>
      <w:r w:rsidRPr="00410461">
        <w:t>.4</w:t>
      </w:r>
      <w:r w:rsidRPr="00410461">
        <w:tab/>
      </w:r>
      <w:r w:rsidRPr="00410461">
        <w:rPr>
          <w:rFonts w:cs="Arial"/>
          <w:szCs w:val="24"/>
        </w:rPr>
        <w:t>IRI events</w:t>
      </w:r>
      <w:bookmarkEnd w:id="372"/>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xIRI,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xIRI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xIRI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73" w:name="_Toc161252678"/>
      <w:r w:rsidRPr="00410461">
        <w:t>7.12</w:t>
      </w:r>
      <w:r w:rsidRPr="00410461">
        <w:tab/>
        <w:t>Data</w:t>
      </w:r>
      <w:bookmarkEnd w:id="373"/>
    </w:p>
    <w:p w14:paraId="55E02E26" w14:textId="07D044A8" w:rsidR="003E0220" w:rsidRPr="00410461" w:rsidRDefault="003E0220" w:rsidP="003E0220">
      <w:pPr>
        <w:pStyle w:val="Heading3"/>
      </w:pPr>
      <w:bookmarkStart w:id="374" w:name="_Toc161252679"/>
      <w:r w:rsidRPr="00410461">
        <w:t>7.12.1</w:t>
      </w:r>
      <w:r w:rsidRPr="00410461">
        <w:tab/>
        <w:t>General</w:t>
      </w:r>
      <w:bookmarkEnd w:id="374"/>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75" w:name="_Toc161252680"/>
      <w:r w:rsidRPr="00410461">
        <w:t>7.12.2</w:t>
      </w:r>
      <w:r w:rsidRPr="00410461">
        <w:tab/>
        <w:t>Packet header information reporting</w:t>
      </w:r>
      <w:bookmarkEnd w:id="375"/>
    </w:p>
    <w:p w14:paraId="4F69E920" w14:textId="77777777" w:rsidR="00D969CA" w:rsidRPr="00410461" w:rsidRDefault="00D969CA" w:rsidP="00D969CA">
      <w:pPr>
        <w:pStyle w:val="Heading4"/>
      </w:pPr>
      <w:bookmarkStart w:id="376" w:name="_Toc161252681"/>
      <w:r w:rsidRPr="00410461">
        <w:t>7.12.2.1</w:t>
      </w:r>
      <w:r w:rsidRPr="00410461">
        <w:tab/>
        <w:t>General</w:t>
      </w:r>
      <w:bookmarkEnd w:id="376"/>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77" w:name="_Toc161252682"/>
      <w:r w:rsidRPr="00410461">
        <w:t>7.12.2.2</w:t>
      </w:r>
      <w:r w:rsidRPr="00410461">
        <w:tab/>
        <w:t>Report types</w:t>
      </w:r>
      <w:bookmarkEnd w:id="377"/>
    </w:p>
    <w:p w14:paraId="24D629C0" w14:textId="77777777" w:rsidR="00D969CA" w:rsidRPr="00410461" w:rsidRDefault="00D969CA" w:rsidP="00D969CA">
      <w:r w:rsidRPr="00410461">
        <w:t>Depending on the requirements of the warrant, packet header information reporting may be done either in per-packet form, as one or more Packet Data Header Reports (PDHR), or in summary form, as one or more Packet Data Header Summary Reports (PDSR).</w:t>
      </w:r>
    </w:p>
    <w:p w14:paraId="470C8124" w14:textId="77777777" w:rsidR="00D969CA" w:rsidRPr="00410461" w:rsidRDefault="00D969CA" w:rsidP="00D969CA">
      <w:pPr>
        <w:pStyle w:val="Heading4"/>
      </w:pPr>
      <w:bookmarkStart w:id="378" w:name="_Toc161252683"/>
      <w:r w:rsidRPr="00410461">
        <w:lastRenderedPageBreak/>
        <w:t>7.12.2.3</w:t>
      </w:r>
      <w:r w:rsidRPr="00410461">
        <w:tab/>
        <w:t>Implementation approaches</w:t>
      </w:r>
      <w:bookmarkEnd w:id="378"/>
    </w:p>
    <w:p w14:paraId="45C32C7A" w14:textId="77777777" w:rsidR="00D969CA" w:rsidRPr="00410461" w:rsidRDefault="00D969CA" w:rsidP="00D969CA">
      <w:r w:rsidRPr="00410461">
        <w:t>To support the generation of related xIRI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In approach 1, xIRI (that includes the correlation number and the target identity) is generated by the IRI-POI in the UP Entity. The IRI-POI generates the xIRI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In approach 2, xCC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BB62A6E" w14:textId="77777777" w:rsidR="003E0220" w:rsidRPr="00410461" w:rsidRDefault="003E0220" w:rsidP="003E0220">
      <w:r w:rsidRPr="00410461">
        <w:t>In 5GS and CUPS EPS, the POI in the UP Entity requires a trigger to enable it to detect the user plane packets. The corresponding Triggering Function (IRI-TF or CC-TF) resides in the CP Entity that has the IRI-POI for the generation of other xIRI.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79" w:name="_Toc161252684"/>
      <w:r w:rsidRPr="00410461">
        <w:t>7.13</w:t>
      </w:r>
      <w:r w:rsidRPr="00410461">
        <w:tab/>
        <w:t>RCS</w:t>
      </w:r>
      <w:bookmarkEnd w:id="379"/>
    </w:p>
    <w:p w14:paraId="31FB7E2D" w14:textId="77777777" w:rsidR="008A2DAB" w:rsidRPr="00410461" w:rsidRDefault="008A2DAB" w:rsidP="008A2DAB">
      <w:pPr>
        <w:pStyle w:val="Heading3"/>
      </w:pPr>
      <w:bookmarkStart w:id="380" w:name="_Toc161252685"/>
      <w:r w:rsidRPr="00410461">
        <w:t>7.13.1</w:t>
      </w:r>
      <w:r w:rsidRPr="00410461">
        <w:tab/>
        <w:t>Background</w:t>
      </w:r>
      <w:bookmarkEnd w:id="380"/>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81" w:name="_Toc161252686"/>
      <w:r w:rsidRPr="00410461">
        <w:lastRenderedPageBreak/>
        <w:t>7.13.2</w:t>
      </w:r>
      <w:r w:rsidRPr="00410461">
        <w:tab/>
        <w:t>Architecture</w:t>
      </w:r>
      <w:bookmarkEnd w:id="381"/>
    </w:p>
    <w:p w14:paraId="54F39B90" w14:textId="5FBB2C13" w:rsidR="008A2DAB" w:rsidRPr="00410461" w:rsidRDefault="008A2DAB" w:rsidP="008A2DAB">
      <w:pPr>
        <w:pStyle w:val="Heading4"/>
      </w:pPr>
      <w:bookmarkStart w:id="382" w:name="_Toc161252687"/>
      <w:r w:rsidRPr="00410461">
        <w:t>7.13.2.1</w:t>
      </w:r>
      <w:r w:rsidRPr="00410461">
        <w:tab/>
      </w:r>
      <w:r w:rsidR="005D4302">
        <w:t>Overview</w:t>
      </w:r>
      <w:bookmarkEnd w:id="382"/>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77777777" w:rsidR="008A2DAB" w:rsidRPr="00410461" w:rsidRDefault="008A2DAB" w:rsidP="008A2DAB">
      <w:r w:rsidRPr="00410461">
        <w:t>The RCS Servers shall have LI capabilities to generate xIRI records and xCC when RCS events related to the target UE are handled. The HTTP Content Server shall have LI capabilities to generate xIRI records and xCC when the target UE uploads or downloads a file and when any user downloads a file previously uploaded by a target. If an IRI-TF or CC-TF is required, the relevant RCS Server shall have the CC-TF. The figure 7.13.2-1 gives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65" type="#_x0000_t75" style="width:481.7pt;height:344.55pt" o:ole="">
            <v:imagedata r:id="rId107" o:title=""/>
          </v:shape>
          <o:OLEObject Type="Embed" ProgID="Visio.Drawing.15" ShapeID="_x0000_i1065" DrawAspect="Content" ObjectID="_1771875240" r:id="rId108"/>
        </w:object>
      </w:r>
    </w:p>
    <w:p w14:paraId="6C39DF26" w14:textId="77777777" w:rsidR="008A2DAB" w:rsidRPr="00410461" w:rsidRDefault="008A2DAB" w:rsidP="008173EA">
      <w:pPr>
        <w:pStyle w:val="TF"/>
      </w:pPr>
      <w:r w:rsidRPr="00410461">
        <w:rPr>
          <w:rFonts w:eastAsia="Calibri"/>
        </w:rPr>
        <w:t>Figure 7.13.2-1: LI architecture for RCS services</w:t>
      </w:r>
    </w:p>
    <w:p w14:paraId="03329ED5" w14:textId="77777777" w:rsidR="008A2DAB" w:rsidRPr="00410461" w:rsidRDefault="008A2DAB" w:rsidP="008A2DAB">
      <w:r w:rsidRPr="00410461">
        <w:lastRenderedPageBreak/>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77777777" w:rsidR="008A2DAB" w:rsidRPr="00410461" w:rsidRDefault="008A2DAB" w:rsidP="008A2DAB">
      <w:pPr>
        <w:pStyle w:val="NO"/>
      </w:pPr>
      <w:r w:rsidRPr="00410461">
        <w:t>NOTE 1:</w:t>
      </w:r>
      <w:r w:rsidRPr="00410461">
        <w:tab/>
        <w:t>The IRI-POI, CC-POI, IRI-TF and CC-TF represented in figure 7.13.2-1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146E75A5" w:rsidR="00FF0A01" w:rsidRDefault="00FF0A01" w:rsidP="00FF0A01">
      <w:pPr>
        <w:pStyle w:val="NO"/>
      </w:pPr>
      <w:r>
        <w:t>NOTE 3:</w:t>
      </w:r>
      <w:r>
        <w:tab/>
        <w:t>The IRI-POI, CC-POI represented in figure 7.13.2-1 with LI_T2, LI_T3, and LI_X1 (Management) interfaces are the triggered POIs and are logically separate from the non-triggered IRI-POI, CC-POI represented in figure 7.13.2-1 with LI_X1 interface.</w:t>
      </w:r>
    </w:p>
    <w:p w14:paraId="52B00683" w14:textId="31B329DF" w:rsidR="00FF0A01" w:rsidRDefault="00FF0A01" w:rsidP="00FF0A01">
      <w:pPr>
        <w:pStyle w:val="NO"/>
      </w:pPr>
      <w:r>
        <w:t>NOTE 4:</w:t>
      </w:r>
      <w:r>
        <w:tab/>
        <w:t>The use of File Transfer Localisation Function (figure 7.13.2-1) is a deployment option for the CSP. See clause 7.13.2.2.2 for the details when File Transfer Localisation Function is deployed.</w:t>
      </w:r>
    </w:p>
    <w:p w14:paraId="5193A69B" w14:textId="77777777" w:rsidR="008A2DAB" w:rsidRPr="00410461" w:rsidRDefault="008A2DAB" w:rsidP="008A2DAB">
      <w:r w:rsidRPr="00410461">
        <w:t>The IRI-POI present in the relevant RCS Server detects RCS registration and deregistration; session establishment, modification, and deletion; and message related events, generates and delivers the related xIRI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generates and delivers the related xIRI to the MDF2 over LI_X2. The MDF2 delivers the IRI messages to the LEMF over LI_HI2.</w:t>
      </w:r>
    </w:p>
    <w:p w14:paraId="39CBB9C5" w14:textId="77777777" w:rsidR="008A2DAB" w:rsidRPr="00410461" w:rsidRDefault="008A2DAB" w:rsidP="008A2DAB">
      <w:r w:rsidRPr="00410461">
        <w:t>When interception of communication contents is required, the CC-POI present in the relevant RCS Server generates the xCC from RCS messages and delivers the xCC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The CC-POI present in the HTTP Content Server generates the xCC from the uploaded file and delivers the xCC (that includes the correlation number and the target identity) to the MDF3. The MDF3 delivers the CC to the LEMF over LI_HI3.</w:t>
      </w:r>
    </w:p>
    <w:p w14:paraId="68281F07" w14:textId="77777777" w:rsidR="00BD4C1D" w:rsidRDefault="00BD4C1D" w:rsidP="00BD4C1D">
      <w:pPr>
        <w:pStyle w:val="Heading4"/>
      </w:pPr>
      <w:bookmarkStart w:id="383" w:name="_Toc161252688"/>
      <w:r>
        <w:lastRenderedPageBreak/>
        <w:t>7.13.2.2</w:t>
      </w:r>
      <w:r>
        <w:tab/>
        <w:t>Deployment options</w:t>
      </w:r>
      <w:bookmarkEnd w:id="383"/>
    </w:p>
    <w:p w14:paraId="663B464D" w14:textId="77777777" w:rsidR="00BD4C1D" w:rsidRDefault="00BD4C1D" w:rsidP="00BD4C1D">
      <w:pPr>
        <w:pStyle w:val="Heading5"/>
      </w:pPr>
      <w:bookmarkStart w:id="384" w:name="_Toc161252689"/>
      <w:r>
        <w:t>7.13.2.2.1</w:t>
      </w:r>
      <w:r>
        <w:tab/>
        <w:t>Implementations without a third party registration to the RCS Server</w:t>
      </w:r>
      <w:bookmarkEnd w:id="384"/>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generates and delivers the related xIRI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385" w:name="_Toc161252690"/>
      <w:r>
        <w:t>7.13.2.2.2</w:t>
      </w:r>
      <w:r>
        <w:tab/>
        <w:t xml:space="preserve">Implementations that have a </w:t>
      </w:r>
      <w:r w:rsidR="00B12910">
        <w:t>file transfer l</w:t>
      </w:r>
      <w:r>
        <w:t xml:space="preserve">ocalisation </w:t>
      </w:r>
      <w:r w:rsidR="00B12910">
        <w:t>f</w:t>
      </w:r>
      <w:r>
        <w:t>unction</w:t>
      </w:r>
      <w:bookmarkEnd w:id="385"/>
    </w:p>
    <w:p w14:paraId="33BE0EA4" w14:textId="51A07632"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  </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13E34EE2" w:rsidR="00EE205D" w:rsidRDefault="00EE205D" w:rsidP="00EE205D">
      <w:r>
        <w:t xml:space="preserve">The LI </w:t>
      </w:r>
      <w:r w:rsidR="00DF669A">
        <w:t>architecture</w:t>
      </w:r>
      <w:r>
        <w:t xml:space="preserve"> for the File Transfer Localisation Function is depicted in figure 7.13.2-1. </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t>-</w:t>
      </w:r>
      <w:r w:rsidRPr="00410461">
        <w:tab/>
        <w:t>Target identity.</w:t>
      </w:r>
    </w:p>
    <w:p w14:paraId="4F2A6CF5" w14:textId="77777777" w:rsidR="00EE205D" w:rsidRPr="00410461" w:rsidRDefault="00EE205D" w:rsidP="00EE205D">
      <w:pPr>
        <w:pStyle w:val="B1"/>
      </w:pPr>
      <w:r w:rsidRPr="00410461">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xIRI) or </w:t>
      </w:r>
      <w:r w:rsidRPr="00410461">
        <w:t>MDF3</w:t>
      </w:r>
      <w:r>
        <w:t xml:space="preserve"> (for xCC)</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xIRI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xCC from the </w:t>
      </w:r>
      <w:r>
        <w:t xml:space="preserve">retrieved </w:t>
      </w:r>
      <w:r w:rsidRPr="00410461">
        <w:t>file and delivers the xCC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386" w:name="_Toc161252691"/>
      <w:r w:rsidRPr="00410461">
        <w:t>7.13.3</w:t>
      </w:r>
      <w:r w:rsidRPr="00410461">
        <w:tab/>
        <w:t>Target identities</w:t>
      </w:r>
      <w:bookmarkEnd w:id="386"/>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Pr="00410461" w:rsidRDefault="007D39DD" w:rsidP="007D39DD">
      <w:pPr>
        <w:pStyle w:val="B1"/>
      </w:pPr>
      <w:r w:rsidRPr="00410461">
        <w:t>-</w:t>
      </w:r>
      <w:r w:rsidRPr="00410461">
        <w:tab/>
        <w:t>IMEI.</w:t>
      </w:r>
    </w:p>
    <w:p w14:paraId="195A3A52" w14:textId="77777777" w:rsidR="007D39DD" w:rsidRPr="00410461" w:rsidRDefault="007D39DD" w:rsidP="007D39DD">
      <w:pPr>
        <w:rPr>
          <w:rFonts w:eastAsia="Calibri"/>
        </w:rPr>
      </w:pPr>
      <w:r w:rsidRPr="00410461">
        <w:rPr>
          <w:rFonts w:eastAsia="Calibri"/>
        </w:rPr>
        <w:lastRenderedPageBreak/>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Pr="00410461" w:rsidRDefault="007D39DD" w:rsidP="007D39DD">
      <w:pPr>
        <w:pStyle w:val="B1"/>
      </w:pPr>
      <w:r w:rsidRPr="00410461">
        <w:t>-</w:t>
      </w:r>
      <w:r w:rsidRPr="00410461">
        <w:tab/>
        <w:t>SUPI.</w:t>
      </w:r>
    </w:p>
    <w:p w14:paraId="0708C9FC" w14:textId="77777777" w:rsidR="007D39DD" w:rsidRPr="00410461" w:rsidRDefault="007D39DD" w:rsidP="007D39DD">
      <w:pPr>
        <w:pStyle w:val="B1"/>
      </w:pPr>
      <w:r w:rsidRPr="00410461">
        <w:t>-</w:t>
      </w:r>
      <w:r w:rsidRPr="00410461">
        <w:tab/>
        <w:t xml:space="preserve">GPSI. </w:t>
      </w:r>
    </w:p>
    <w:p w14:paraId="77397D38" w14:textId="77777777" w:rsidR="007D39DD" w:rsidRPr="00410461" w:rsidRDefault="007D39DD" w:rsidP="007D39DD">
      <w:pPr>
        <w:pStyle w:val="B1"/>
      </w:pPr>
      <w:r w:rsidRPr="00410461">
        <w:t>-</w:t>
      </w:r>
      <w:r w:rsidRPr="00410461">
        <w:tab/>
        <w:t>Email Address.</w:t>
      </w:r>
    </w:p>
    <w:p w14:paraId="7385C1C8" w14:textId="77777777" w:rsidR="007D39DD" w:rsidRPr="00410461" w:rsidRDefault="007D39DD" w:rsidP="007D39DD">
      <w:r w:rsidRPr="00410461">
        <w:rPr>
          <w:rFonts w:eastAsia="Calibri"/>
        </w:rPr>
        <w:t>The interception performed on identities above are mutually independent, even though an xIRI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 and email address.</w:t>
      </w:r>
    </w:p>
    <w:p w14:paraId="6D67F9FC" w14:textId="77777777" w:rsidR="007D39DD" w:rsidRDefault="007D39DD" w:rsidP="007D39DD">
      <w:pPr>
        <w:pStyle w:val="Heading3"/>
      </w:pPr>
      <w:bookmarkStart w:id="387" w:name="_Toc89722272"/>
      <w:bookmarkStart w:id="388" w:name="_Toc161252692"/>
      <w:r w:rsidRPr="00410461">
        <w:t>7.13.4</w:t>
      </w:r>
      <w:r w:rsidRPr="00410461">
        <w:tab/>
        <w:t>IRI events</w:t>
      </w:r>
      <w:bookmarkEnd w:id="387"/>
      <w:bookmarkEnd w:id="388"/>
    </w:p>
    <w:p w14:paraId="48EE1AC7" w14:textId="77777777" w:rsidR="007D39DD" w:rsidRPr="003F7306" w:rsidRDefault="007D39DD" w:rsidP="007D39DD">
      <w:pPr>
        <w:pStyle w:val="Heading4"/>
      </w:pPr>
      <w:bookmarkStart w:id="389" w:name="_Toc161252693"/>
      <w:r>
        <w:t>7.13.4.1</w:t>
      </w:r>
      <w:r>
        <w:tab/>
        <w:t>General RCS IRI events</w:t>
      </w:r>
      <w:bookmarkEnd w:id="389"/>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n the RCS Servers shall generate xIRI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The IRI-POI present in the HTTP Content Server shall generate xIRI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lastRenderedPageBreak/>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The registration xIRI is generated when the IRI-POI present in an RCS Server detects that a target UE has been registered for RCS services.</w:t>
      </w:r>
    </w:p>
    <w:p w14:paraId="5A330364" w14:textId="77777777" w:rsidR="007D39DD" w:rsidRPr="00410461" w:rsidRDefault="007D39DD" w:rsidP="007D39DD">
      <w:r w:rsidRPr="00410461">
        <w:t>The deregistration xIRI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The capability discovery xIRI is generated when the IRI-POI present in the RCS Server detects that a target UE has updated the target UE’s RCS capabilities. This xIRI is also generated when a target UE gets information about the capabilities and state of another RCS user.</w:t>
      </w:r>
    </w:p>
    <w:p w14:paraId="52A7C935" w14:textId="2019A612" w:rsidR="007D39DD" w:rsidRPr="00410461" w:rsidRDefault="007D39DD" w:rsidP="007D39DD">
      <w:r w:rsidRPr="00410461">
        <w:t>The RCS message xIRI is generated when the IRI-POI present in an RCS Server detects that a target sends or receives an RCS message.</w:t>
      </w:r>
    </w:p>
    <w:p w14:paraId="09DEE587" w14:textId="51FAF9D7" w:rsidR="007D39DD" w:rsidRPr="00410461" w:rsidRDefault="007D39DD" w:rsidP="007D39DD">
      <w:r w:rsidRPr="00410461">
        <w:t>The RCS message report xIRI is generated when the IRI-POI present in an RCS Server detects that a target sends or receives a response to an RCS message.</w:t>
      </w:r>
    </w:p>
    <w:p w14:paraId="47181567" w14:textId="2B126213" w:rsidR="007D39DD" w:rsidRPr="00410461" w:rsidRDefault="007D39DD" w:rsidP="007D39DD">
      <w:r w:rsidRPr="00410461">
        <w:t>The session establishment xIRI is generated when the IRI-POI present in an RCS Server detects that an RCS session has been created for a target.</w:t>
      </w:r>
    </w:p>
    <w:p w14:paraId="01F9F474" w14:textId="7DB7F0E7" w:rsidR="007D39DD" w:rsidRPr="00410461" w:rsidRDefault="007D39DD" w:rsidP="007D39DD">
      <w:r w:rsidRPr="00410461">
        <w:t>The session modification xIRI is generated when the IRI-POI present in an RCS Server detects that an RCS session has been modified for a target.</w:t>
      </w:r>
    </w:p>
    <w:p w14:paraId="6D23A60F" w14:textId="1EB810D0" w:rsidR="007D39DD" w:rsidRPr="00410461" w:rsidRDefault="007D39DD" w:rsidP="007D39DD">
      <w:r w:rsidRPr="00410461">
        <w:t>The session release xIRI is generated when the IRI-POI present in an RCS Server detects that an RCS session has been released for a target.</w:t>
      </w:r>
    </w:p>
    <w:p w14:paraId="0BA675D5" w14:textId="32D9E6F6" w:rsidR="007D39DD" w:rsidRPr="00410461" w:rsidRDefault="007D39DD" w:rsidP="007D39DD">
      <w:r w:rsidRPr="00410461">
        <w:t>The group chat establishment xIRI is generated when the IRI-POI present in an RCS Server detects that the target has joined an RCS group chat session.</w:t>
      </w:r>
    </w:p>
    <w:p w14:paraId="0C031179" w14:textId="16F83F91" w:rsidR="007D39DD" w:rsidRPr="00410461" w:rsidRDefault="007D39DD" w:rsidP="007D39DD">
      <w:r w:rsidRPr="00410461">
        <w:t>The group chat modification xIRI is generated when the IRI-POI present in an RCS Server detects that a group chat session the target is participating in is modified.</w:t>
      </w:r>
    </w:p>
    <w:p w14:paraId="6CC1FF0F" w14:textId="01650494" w:rsidR="007D39DD" w:rsidRPr="00410461" w:rsidRDefault="007D39DD" w:rsidP="007D39DD">
      <w:r w:rsidRPr="00410461">
        <w:t>The group chat release xIRI is generated when the IRI-POI present in an RCS Server detects that the target leaves a group chat session.</w:t>
      </w:r>
    </w:p>
    <w:p w14:paraId="6962D3D0" w14:textId="77777777" w:rsidR="007D39DD" w:rsidRPr="00410461" w:rsidRDefault="007D39DD" w:rsidP="007D39DD">
      <w:r w:rsidRPr="00410461">
        <w:t>The start of interception with already registered UE xIRI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The start of interception with an established RCS session xIRI is generated when the IRI-POI present in an RCS Server detects that interception is activated on a target UE that has an already established RCS session. When a target UE has multiple RCS sessions, this xIRI shall be sent for each RCS session with a different value of correlation information.</w:t>
      </w:r>
    </w:p>
    <w:p w14:paraId="28F3C684" w14:textId="77777777" w:rsidR="007D39DD" w:rsidRPr="00410461" w:rsidRDefault="007D39DD" w:rsidP="007D39DD">
      <w:r w:rsidRPr="00410461">
        <w:t>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xIRI.</w:t>
      </w:r>
    </w:p>
    <w:p w14:paraId="2B13829B" w14:textId="2868D153" w:rsidR="007D39DD" w:rsidRPr="00410461" w:rsidRDefault="007D39DD" w:rsidP="007D39DD">
      <w:r w:rsidRPr="00410461">
        <w:t xml:space="preserve">The file upload xIRI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The file download xIRI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The unsuccessful procedure xIRI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xIRI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390" w:name="_Toc161252694"/>
      <w:r>
        <w:t>7.13.4.2</w:t>
      </w:r>
      <w:r>
        <w:tab/>
        <w:t>RCS events for topologies without a third party registration to the RCS Server</w:t>
      </w:r>
      <w:bookmarkEnd w:id="390"/>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lastRenderedPageBreak/>
        <w:t>Rather than the IRI-POI present in the RCS Servers, t</w:t>
      </w:r>
      <w:r w:rsidRPr="00410461">
        <w:t>he IRI-POI present</w:t>
      </w:r>
      <w:r>
        <w:t xml:space="preserve"> in the IMS Signalling Function shall </w:t>
      </w:r>
      <w:r w:rsidRPr="00410461">
        <w:t>generate xIRI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xIRI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xIRI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391" w:name="_Toc161252695"/>
      <w:r>
        <w:t>7.13.4.3</w:t>
      </w:r>
      <w:r>
        <w:tab/>
        <w:t xml:space="preserve">RCS events for topologies utilising a </w:t>
      </w:r>
      <w:r w:rsidR="00D42519">
        <w:t>file transfer l</w:t>
      </w:r>
      <w:r>
        <w:t xml:space="preserve">ocalisation </w:t>
      </w:r>
      <w:r w:rsidR="00D42519">
        <w:t>f</w:t>
      </w:r>
      <w:r>
        <w:t>unction</w:t>
      </w:r>
      <w:bookmarkEnd w:id="391"/>
    </w:p>
    <w:p w14:paraId="6BB25B21" w14:textId="77777777" w:rsidR="007D39DD" w:rsidRDefault="007D39DD" w:rsidP="007D39DD">
      <w:r>
        <w:t>The events specified in clause 7.13.4.1 apply with the following changes:</w:t>
      </w:r>
    </w:p>
    <w:p w14:paraId="345F029E" w14:textId="77777777" w:rsidR="007D39DD" w:rsidRDefault="007D39DD" w:rsidP="007D39DD">
      <w:r>
        <w:t>In addition to the IRI-POI present in the HTTP Content Server (as described in clause 7.13.4.1), the IRI-POI present in the Localisation Function shall generate xIRI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xIRI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119914F1" w:rsidR="00095DA5" w:rsidRPr="00410461" w:rsidRDefault="00095DA5" w:rsidP="00095DA5">
      <w:r w:rsidRPr="00410461">
        <w:t xml:space="preserve">The file </w:t>
      </w:r>
      <w:r>
        <w:t>transfer</w:t>
      </w:r>
      <w:r w:rsidRPr="00410461">
        <w:t xml:space="preserve"> xIRI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xIRI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t xml:space="preserve">The unsuccessful procedure xIRI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392" w:name="_Toc161252696"/>
      <w:r w:rsidRPr="00410461">
        <w:t>7.14</w:t>
      </w:r>
      <w:r w:rsidRPr="00410461">
        <w:tab/>
        <w:t>STIR/SHAKEN and RCD/eCNAM</w:t>
      </w:r>
      <w:bookmarkEnd w:id="392"/>
    </w:p>
    <w:p w14:paraId="6355F365" w14:textId="77777777" w:rsidR="00DA319E" w:rsidRPr="00410461" w:rsidRDefault="00DA319E" w:rsidP="00DA319E">
      <w:pPr>
        <w:pStyle w:val="Heading3"/>
      </w:pPr>
      <w:bookmarkStart w:id="393" w:name="_Toc161252697"/>
      <w:r w:rsidRPr="00410461">
        <w:t>7.14.1</w:t>
      </w:r>
      <w:r w:rsidRPr="00410461">
        <w:tab/>
        <w:t>General</w:t>
      </w:r>
      <w:bookmarkEnd w:id="393"/>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RCD/eCNAM procedures.</w:t>
      </w:r>
    </w:p>
    <w:p w14:paraId="5FF4B7C5" w14:textId="77777777" w:rsidR="00DA319E" w:rsidRPr="00410461" w:rsidRDefault="00DA319E" w:rsidP="00DA319E">
      <w:pPr>
        <w:pStyle w:val="Heading3"/>
      </w:pPr>
      <w:bookmarkStart w:id="394" w:name="_Toc161252698"/>
      <w:r w:rsidRPr="00410461">
        <w:t>7.14.2</w:t>
      </w:r>
      <w:r w:rsidRPr="00410461">
        <w:tab/>
        <w:t>Architecture</w:t>
      </w:r>
      <w:bookmarkEnd w:id="394"/>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RCDeCNAM.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RCD/eCNAM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Accordingly, table 7.14.2-1 identifies the IRI-POIs for STIR/SHAKEN and RCD while table 7.14.2-2 identifies the IRI-POIs for eCNAM.</w:t>
      </w:r>
    </w:p>
    <w:p w14:paraId="3419EB37" w14:textId="174732EA" w:rsidR="00E537A2" w:rsidRPr="00410461" w:rsidRDefault="00E537A2" w:rsidP="00E537A2">
      <w:r w:rsidRPr="00410461">
        <w:lastRenderedPageBreak/>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shd w:val="clear" w:color="auto" w:fill="auto"/>
            <w:vAlign w:val="center"/>
          </w:tcPr>
          <w:p w14:paraId="5A97F3FA" w14:textId="77777777" w:rsidR="00DA319E" w:rsidRPr="00410461" w:rsidRDefault="00DA319E" w:rsidP="00AE5FB8">
            <w:pPr>
              <w:pStyle w:val="TAH"/>
            </w:pPr>
            <w:r w:rsidRPr="00410461">
              <w:t>Target/session scenarios</w:t>
            </w:r>
          </w:p>
        </w:tc>
        <w:tc>
          <w:tcPr>
            <w:tcW w:w="2693" w:type="dxa"/>
            <w:gridSpan w:val="2"/>
            <w:shd w:val="clear" w:color="auto" w:fill="auto"/>
            <w:vAlign w:val="center"/>
          </w:tcPr>
          <w:p w14:paraId="1277B5A2" w14:textId="77777777" w:rsidR="00DA319E" w:rsidRPr="00410461" w:rsidRDefault="00DA319E" w:rsidP="00AE5FB8">
            <w:pPr>
              <w:pStyle w:val="TAH"/>
            </w:pPr>
            <w:r w:rsidRPr="00410461">
              <w:t xml:space="preserve">Originating end </w:t>
            </w:r>
          </w:p>
        </w:tc>
        <w:tc>
          <w:tcPr>
            <w:tcW w:w="2835" w:type="dxa"/>
            <w:gridSpan w:val="2"/>
            <w:shd w:val="clear" w:color="auto" w:fill="auto"/>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shd w:val="clear" w:color="auto" w:fill="auto"/>
          </w:tcPr>
          <w:p w14:paraId="34878B02" w14:textId="77777777" w:rsidR="00DA319E" w:rsidRPr="00410461" w:rsidRDefault="00DA319E" w:rsidP="00AE5FB8">
            <w:pPr>
              <w:pStyle w:val="TAH"/>
            </w:pPr>
          </w:p>
        </w:tc>
        <w:tc>
          <w:tcPr>
            <w:tcW w:w="1418" w:type="dxa"/>
            <w:shd w:val="clear" w:color="auto" w:fill="auto"/>
            <w:vAlign w:val="center"/>
          </w:tcPr>
          <w:p w14:paraId="4EECA245" w14:textId="77777777" w:rsidR="00DA319E" w:rsidRPr="00410461" w:rsidRDefault="00DA319E" w:rsidP="00AE5FB8">
            <w:pPr>
              <w:pStyle w:val="TAH"/>
            </w:pPr>
            <w:r w:rsidRPr="00410461">
              <w:t>Option 1</w:t>
            </w:r>
          </w:p>
        </w:tc>
        <w:tc>
          <w:tcPr>
            <w:tcW w:w="1275" w:type="dxa"/>
            <w:shd w:val="clear" w:color="auto" w:fill="auto"/>
            <w:vAlign w:val="center"/>
          </w:tcPr>
          <w:p w14:paraId="671A0309" w14:textId="77777777" w:rsidR="00DA319E" w:rsidRPr="00410461" w:rsidRDefault="00DA319E" w:rsidP="00AE5FB8">
            <w:pPr>
              <w:pStyle w:val="TAH"/>
            </w:pPr>
            <w:r w:rsidRPr="00410461">
              <w:t>Option 2</w:t>
            </w:r>
          </w:p>
        </w:tc>
        <w:tc>
          <w:tcPr>
            <w:tcW w:w="1418" w:type="dxa"/>
            <w:shd w:val="clear" w:color="auto" w:fill="auto"/>
            <w:vAlign w:val="center"/>
          </w:tcPr>
          <w:p w14:paraId="6BF36588" w14:textId="77777777" w:rsidR="00DA319E" w:rsidRPr="00410461" w:rsidRDefault="00DA319E" w:rsidP="00AE5FB8">
            <w:pPr>
              <w:pStyle w:val="TAH"/>
            </w:pPr>
            <w:r w:rsidRPr="00410461">
              <w:t>Option 1</w:t>
            </w:r>
          </w:p>
        </w:tc>
        <w:tc>
          <w:tcPr>
            <w:tcW w:w="1417" w:type="dxa"/>
            <w:shd w:val="clear" w:color="auto" w:fill="auto"/>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shd w:val="clear" w:color="auto" w:fill="auto"/>
            <w:vAlign w:val="center"/>
          </w:tcPr>
          <w:p w14:paraId="20023870" w14:textId="562F637F" w:rsidR="00C2349D" w:rsidRPr="00410461" w:rsidRDefault="00C2349D" w:rsidP="00C2349D">
            <w:pPr>
              <w:pStyle w:val="TAL"/>
            </w:pPr>
            <w:r w:rsidRPr="00410461">
              <w:t xml:space="preserve">UE is the target </w:t>
            </w:r>
          </w:p>
        </w:tc>
        <w:tc>
          <w:tcPr>
            <w:tcW w:w="2802" w:type="dxa"/>
            <w:shd w:val="clear" w:color="auto" w:fill="auto"/>
            <w:vAlign w:val="center"/>
          </w:tcPr>
          <w:p w14:paraId="103BDC7C"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63863293" w14:textId="4617B4B0" w:rsidR="00C2349D" w:rsidRPr="00410461" w:rsidRDefault="00C2349D" w:rsidP="00C2349D">
            <w:pPr>
              <w:pStyle w:val="TAL"/>
            </w:pPr>
            <w:r>
              <w:t>See table 7.14.2-3</w:t>
            </w:r>
          </w:p>
        </w:tc>
        <w:tc>
          <w:tcPr>
            <w:tcW w:w="1275" w:type="dxa"/>
            <w:shd w:val="clear" w:color="auto" w:fill="auto"/>
            <w:vAlign w:val="center"/>
          </w:tcPr>
          <w:p w14:paraId="2E4F0DB7" w14:textId="44221BB7" w:rsidR="00C2349D" w:rsidRPr="00410461" w:rsidRDefault="00C2349D" w:rsidP="00C2349D">
            <w:pPr>
              <w:pStyle w:val="TAL"/>
            </w:pPr>
            <w:r>
              <w:t>See table 7.14.2-3</w:t>
            </w:r>
          </w:p>
        </w:tc>
        <w:tc>
          <w:tcPr>
            <w:tcW w:w="1418" w:type="dxa"/>
            <w:shd w:val="clear" w:color="auto" w:fill="auto"/>
            <w:vAlign w:val="center"/>
          </w:tcPr>
          <w:p w14:paraId="29CDF6EE" w14:textId="0F76DE5E" w:rsidR="00C2349D" w:rsidRPr="00410461" w:rsidRDefault="00C2349D" w:rsidP="00C2349D">
            <w:pPr>
              <w:pStyle w:val="TAL"/>
            </w:pPr>
            <w:r>
              <w:t>See table 7.14.2-4</w:t>
            </w:r>
          </w:p>
        </w:tc>
        <w:tc>
          <w:tcPr>
            <w:tcW w:w="1417" w:type="dxa"/>
            <w:shd w:val="clear" w:color="auto" w:fill="auto"/>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shd w:val="clear" w:color="auto" w:fill="auto"/>
            <w:vAlign w:val="center"/>
          </w:tcPr>
          <w:p w14:paraId="6DDE317D" w14:textId="77777777" w:rsidR="00DA319E" w:rsidRPr="00410461" w:rsidRDefault="00DA319E" w:rsidP="00AE5FB8">
            <w:pPr>
              <w:pStyle w:val="TAL"/>
            </w:pPr>
          </w:p>
        </w:tc>
        <w:tc>
          <w:tcPr>
            <w:tcW w:w="2802" w:type="dxa"/>
            <w:shd w:val="clear" w:color="auto" w:fill="auto"/>
            <w:vAlign w:val="center"/>
          </w:tcPr>
          <w:p w14:paraId="001D8552" w14:textId="77777777" w:rsidR="00DA319E" w:rsidRPr="00410461" w:rsidRDefault="00DA319E" w:rsidP="00AE5FB8">
            <w:pPr>
              <w:pStyle w:val="TAL"/>
            </w:pPr>
            <w:r w:rsidRPr="00410461">
              <w:t>Inbound roaming UE (HR)</w:t>
            </w:r>
          </w:p>
        </w:tc>
        <w:tc>
          <w:tcPr>
            <w:tcW w:w="1418" w:type="dxa"/>
            <w:shd w:val="clear" w:color="auto" w:fill="auto"/>
            <w:vAlign w:val="center"/>
          </w:tcPr>
          <w:p w14:paraId="0790467A" w14:textId="77777777" w:rsidR="00DA319E" w:rsidRPr="00410461" w:rsidRDefault="00DA319E" w:rsidP="00AE5FB8">
            <w:pPr>
              <w:pStyle w:val="TAL"/>
            </w:pPr>
            <w:r w:rsidRPr="00410461">
              <w:t>n/a</w:t>
            </w:r>
          </w:p>
        </w:tc>
        <w:tc>
          <w:tcPr>
            <w:tcW w:w="1275" w:type="dxa"/>
            <w:shd w:val="clear" w:color="auto" w:fill="auto"/>
            <w:vAlign w:val="center"/>
          </w:tcPr>
          <w:p w14:paraId="44EC65D4" w14:textId="77777777" w:rsidR="00DA319E" w:rsidRPr="00410461" w:rsidRDefault="00DA319E" w:rsidP="00AE5FB8">
            <w:pPr>
              <w:pStyle w:val="TAL"/>
            </w:pPr>
            <w:r w:rsidRPr="00410461">
              <w:t>n/a</w:t>
            </w:r>
          </w:p>
        </w:tc>
        <w:tc>
          <w:tcPr>
            <w:tcW w:w="1418" w:type="dxa"/>
            <w:shd w:val="clear" w:color="auto" w:fill="auto"/>
            <w:vAlign w:val="center"/>
          </w:tcPr>
          <w:p w14:paraId="3C0B3E03" w14:textId="77777777" w:rsidR="00DA319E" w:rsidRPr="00410461" w:rsidRDefault="00DA319E" w:rsidP="00AE5FB8">
            <w:pPr>
              <w:pStyle w:val="TAL"/>
            </w:pPr>
            <w:r w:rsidRPr="00410461">
              <w:t>LMISF-IRI</w:t>
            </w:r>
          </w:p>
        </w:tc>
        <w:tc>
          <w:tcPr>
            <w:tcW w:w="1417" w:type="dxa"/>
            <w:shd w:val="clear" w:color="auto" w:fill="auto"/>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shd w:val="clear" w:color="auto" w:fill="auto"/>
            <w:vAlign w:val="center"/>
          </w:tcPr>
          <w:p w14:paraId="639360E2" w14:textId="77777777" w:rsidR="00DA319E" w:rsidRPr="00410461" w:rsidRDefault="00DA319E" w:rsidP="00AE5FB8">
            <w:pPr>
              <w:pStyle w:val="TAL"/>
            </w:pPr>
          </w:p>
        </w:tc>
        <w:tc>
          <w:tcPr>
            <w:tcW w:w="2802" w:type="dxa"/>
            <w:shd w:val="clear" w:color="auto" w:fill="auto"/>
            <w:vAlign w:val="center"/>
          </w:tcPr>
          <w:p w14:paraId="27F8AAAD" w14:textId="77777777" w:rsidR="00DA319E" w:rsidRPr="00410461" w:rsidRDefault="00DA319E" w:rsidP="00AE5FB8">
            <w:pPr>
              <w:pStyle w:val="TAL"/>
            </w:pPr>
            <w:r w:rsidRPr="00410461">
              <w:t>Inbound roaming UE (LBO)</w:t>
            </w:r>
          </w:p>
        </w:tc>
        <w:tc>
          <w:tcPr>
            <w:tcW w:w="1418" w:type="dxa"/>
            <w:shd w:val="clear" w:color="auto" w:fill="auto"/>
            <w:vAlign w:val="center"/>
          </w:tcPr>
          <w:p w14:paraId="09B869E5" w14:textId="77777777" w:rsidR="00DA319E" w:rsidRPr="00410461" w:rsidRDefault="00DA319E" w:rsidP="00AE5FB8">
            <w:pPr>
              <w:pStyle w:val="TAL"/>
            </w:pPr>
            <w:r w:rsidRPr="00410461">
              <w:t>n/a</w:t>
            </w:r>
          </w:p>
        </w:tc>
        <w:tc>
          <w:tcPr>
            <w:tcW w:w="1275" w:type="dxa"/>
            <w:shd w:val="clear" w:color="auto" w:fill="auto"/>
            <w:vAlign w:val="center"/>
          </w:tcPr>
          <w:p w14:paraId="02C32EC4" w14:textId="77777777" w:rsidR="00DA319E" w:rsidRPr="00410461" w:rsidRDefault="00DA319E" w:rsidP="00AE5FB8">
            <w:pPr>
              <w:pStyle w:val="TAL"/>
            </w:pPr>
            <w:r w:rsidRPr="00410461">
              <w:t>n/a</w:t>
            </w:r>
          </w:p>
        </w:tc>
        <w:tc>
          <w:tcPr>
            <w:tcW w:w="1418" w:type="dxa"/>
            <w:shd w:val="clear" w:color="auto" w:fill="auto"/>
            <w:vAlign w:val="center"/>
          </w:tcPr>
          <w:p w14:paraId="14E5CE00" w14:textId="77777777" w:rsidR="00DA319E" w:rsidRPr="00410461" w:rsidRDefault="00DA319E" w:rsidP="00AE5FB8">
            <w:pPr>
              <w:pStyle w:val="TAL"/>
            </w:pPr>
            <w:r w:rsidRPr="00410461">
              <w:t>P-CSCF</w:t>
            </w:r>
          </w:p>
        </w:tc>
        <w:tc>
          <w:tcPr>
            <w:tcW w:w="1417" w:type="dxa"/>
            <w:shd w:val="clear" w:color="auto" w:fill="auto"/>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shd w:val="clear" w:color="auto" w:fill="auto"/>
            <w:vAlign w:val="center"/>
          </w:tcPr>
          <w:p w14:paraId="4078CDB1" w14:textId="77777777" w:rsidR="00DA319E" w:rsidRPr="00410461" w:rsidRDefault="00DA319E" w:rsidP="00AE5FB8">
            <w:pPr>
              <w:pStyle w:val="TAL"/>
            </w:pPr>
          </w:p>
        </w:tc>
        <w:tc>
          <w:tcPr>
            <w:tcW w:w="2802" w:type="dxa"/>
            <w:shd w:val="clear" w:color="auto" w:fill="auto"/>
            <w:vAlign w:val="center"/>
          </w:tcPr>
          <w:p w14:paraId="7577DE62" w14:textId="77777777" w:rsidR="00DA319E" w:rsidRPr="00410461" w:rsidRDefault="00DA319E" w:rsidP="00AE5FB8">
            <w:pPr>
              <w:pStyle w:val="TAL"/>
            </w:pPr>
            <w:r w:rsidRPr="00410461">
              <w:t>Emergency session</w:t>
            </w:r>
          </w:p>
        </w:tc>
        <w:tc>
          <w:tcPr>
            <w:tcW w:w="1418" w:type="dxa"/>
            <w:shd w:val="clear" w:color="auto" w:fill="auto"/>
            <w:vAlign w:val="center"/>
          </w:tcPr>
          <w:p w14:paraId="129B42B3" w14:textId="77777777" w:rsidR="00DA319E" w:rsidRPr="00410461" w:rsidRDefault="00DA319E" w:rsidP="00AE5FB8">
            <w:pPr>
              <w:pStyle w:val="TAL"/>
            </w:pPr>
            <w:r w:rsidRPr="00410461">
              <w:t>Egress IBCF</w:t>
            </w:r>
          </w:p>
        </w:tc>
        <w:tc>
          <w:tcPr>
            <w:tcW w:w="1275" w:type="dxa"/>
            <w:shd w:val="clear" w:color="auto" w:fill="auto"/>
            <w:vAlign w:val="center"/>
          </w:tcPr>
          <w:p w14:paraId="695A927C" w14:textId="77777777" w:rsidR="00DA319E" w:rsidRPr="00410461" w:rsidRDefault="00DA319E" w:rsidP="00AE5FB8">
            <w:pPr>
              <w:pStyle w:val="TAL"/>
            </w:pPr>
            <w:r w:rsidRPr="00410461">
              <w:t>Egress IBCF</w:t>
            </w:r>
          </w:p>
        </w:tc>
        <w:tc>
          <w:tcPr>
            <w:tcW w:w="1418" w:type="dxa"/>
            <w:shd w:val="clear" w:color="auto" w:fill="auto"/>
            <w:vAlign w:val="center"/>
          </w:tcPr>
          <w:p w14:paraId="52B2877F" w14:textId="77777777" w:rsidR="00DA319E" w:rsidRPr="00410461" w:rsidRDefault="00DA319E" w:rsidP="00AE5FB8">
            <w:pPr>
              <w:pStyle w:val="TAL"/>
            </w:pPr>
            <w:r w:rsidRPr="00410461">
              <w:t>n/a</w:t>
            </w:r>
          </w:p>
        </w:tc>
        <w:tc>
          <w:tcPr>
            <w:tcW w:w="1417" w:type="dxa"/>
            <w:shd w:val="clear" w:color="auto" w:fill="auto"/>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shd w:val="clear" w:color="auto" w:fill="auto"/>
            <w:vAlign w:val="center"/>
          </w:tcPr>
          <w:p w14:paraId="2C550793" w14:textId="77777777" w:rsidR="00C2349D" w:rsidRPr="00410461" w:rsidRDefault="00C2349D" w:rsidP="00C2349D">
            <w:pPr>
              <w:pStyle w:val="TAL"/>
            </w:pPr>
            <w:r w:rsidRPr="00410461">
              <w:t>From target non-local ID</w:t>
            </w:r>
          </w:p>
        </w:tc>
        <w:tc>
          <w:tcPr>
            <w:tcW w:w="2802" w:type="dxa"/>
            <w:shd w:val="clear" w:color="auto" w:fill="auto"/>
            <w:vAlign w:val="center"/>
          </w:tcPr>
          <w:p w14:paraId="551061FA"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708B89E9" w14:textId="77777777" w:rsidR="00C2349D" w:rsidRPr="00410461" w:rsidRDefault="00C2349D" w:rsidP="00C2349D">
            <w:pPr>
              <w:pStyle w:val="TAL"/>
            </w:pPr>
            <w:r w:rsidRPr="00410461">
              <w:t>n/a</w:t>
            </w:r>
          </w:p>
        </w:tc>
        <w:tc>
          <w:tcPr>
            <w:tcW w:w="1275" w:type="dxa"/>
            <w:shd w:val="clear" w:color="auto" w:fill="auto"/>
            <w:vAlign w:val="center"/>
          </w:tcPr>
          <w:p w14:paraId="3436A489" w14:textId="77777777" w:rsidR="00C2349D" w:rsidRPr="00410461" w:rsidRDefault="00C2349D" w:rsidP="00C2349D">
            <w:pPr>
              <w:pStyle w:val="TAL"/>
            </w:pPr>
            <w:r w:rsidRPr="00410461">
              <w:t>n/a</w:t>
            </w:r>
          </w:p>
        </w:tc>
        <w:tc>
          <w:tcPr>
            <w:tcW w:w="1418" w:type="dxa"/>
            <w:shd w:val="clear" w:color="auto" w:fill="auto"/>
            <w:vAlign w:val="center"/>
          </w:tcPr>
          <w:p w14:paraId="2F52DD09" w14:textId="60EA776A" w:rsidR="00C2349D" w:rsidRPr="00410461" w:rsidRDefault="00C2349D" w:rsidP="00C2349D">
            <w:pPr>
              <w:pStyle w:val="TAL"/>
            </w:pPr>
            <w:r>
              <w:t>See table 7.14.2-4</w:t>
            </w:r>
          </w:p>
        </w:tc>
        <w:tc>
          <w:tcPr>
            <w:tcW w:w="1417" w:type="dxa"/>
            <w:shd w:val="clear" w:color="auto" w:fill="auto"/>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shd w:val="clear" w:color="auto" w:fill="auto"/>
            <w:vAlign w:val="center"/>
          </w:tcPr>
          <w:p w14:paraId="187B2524" w14:textId="77777777" w:rsidR="00DA319E" w:rsidRPr="00410461" w:rsidRDefault="00DA319E" w:rsidP="00AE5FB8">
            <w:pPr>
              <w:pStyle w:val="TAL"/>
            </w:pPr>
          </w:p>
        </w:tc>
        <w:tc>
          <w:tcPr>
            <w:tcW w:w="2802" w:type="dxa"/>
            <w:shd w:val="clear" w:color="auto" w:fill="auto"/>
            <w:vAlign w:val="center"/>
          </w:tcPr>
          <w:p w14:paraId="474CA607" w14:textId="77777777" w:rsidR="00DA319E" w:rsidRPr="00410461" w:rsidRDefault="00DA319E" w:rsidP="00AE5FB8">
            <w:pPr>
              <w:pStyle w:val="TAL"/>
            </w:pPr>
            <w:r w:rsidRPr="00410461">
              <w:t>Inbound roaming UE (HR)</w:t>
            </w:r>
          </w:p>
        </w:tc>
        <w:tc>
          <w:tcPr>
            <w:tcW w:w="1418" w:type="dxa"/>
            <w:shd w:val="clear" w:color="auto" w:fill="auto"/>
            <w:vAlign w:val="center"/>
          </w:tcPr>
          <w:p w14:paraId="628A2D1D" w14:textId="77777777" w:rsidR="00DA319E" w:rsidRPr="00410461" w:rsidRDefault="00DA319E" w:rsidP="00AE5FB8">
            <w:pPr>
              <w:pStyle w:val="TAL"/>
            </w:pPr>
            <w:r w:rsidRPr="00410461">
              <w:t>n/a</w:t>
            </w:r>
          </w:p>
        </w:tc>
        <w:tc>
          <w:tcPr>
            <w:tcW w:w="1275" w:type="dxa"/>
            <w:shd w:val="clear" w:color="auto" w:fill="auto"/>
            <w:vAlign w:val="center"/>
          </w:tcPr>
          <w:p w14:paraId="69F191D1" w14:textId="77777777" w:rsidR="00DA319E" w:rsidRPr="00410461" w:rsidRDefault="00DA319E" w:rsidP="00AE5FB8">
            <w:pPr>
              <w:pStyle w:val="TAL"/>
            </w:pPr>
            <w:r w:rsidRPr="00410461">
              <w:t>n/a</w:t>
            </w:r>
          </w:p>
        </w:tc>
        <w:tc>
          <w:tcPr>
            <w:tcW w:w="1418" w:type="dxa"/>
            <w:shd w:val="clear" w:color="auto" w:fill="auto"/>
            <w:vAlign w:val="center"/>
          </w:tcPr>
          <w:p w14:paraId="7373E86C" w14:textId="77777777" w:rsidR="00DA319E" w:rsidRPr="00410461" w:rsidRDefault="00DA319E" w:rsidP="00AE5FB8">
            <w:pPr>
              <w:pStyle w:val="TAL"/>
            </w:pPr>
            <w:r w:rsidRPr="00410461">
              <w:t>LMISF-IRI</w:t>
            </w:r>
          </w:p>
        </w:tc>
        <w:tc>
          <w:tcPr>
            <w:tcW w:w="1417" w:type="dxa"/>
            <w:shd w:val="clear" w:color="auto" w:fill="auto"/>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shd w:val="clear" w:color="auto" w:fill="auto"/>
            <w:vAlign w:val="center"/>
          </w:tcPr>
          <w:p w14:paraId="23A5F1AE" w14:textId="77777777" w:rsidR="00DA319E" w:rsidRPr="00410461" w:rsidRDefault="00DA319E" w:rsidP="00AE5FB8">
            <w:pPr>
              <w:pStyle w:val="TAL"/>
            </w:pPr>
          </w:p>
        </w:tc>
        <w:tc>
          <w:tcPr>
            <w:tcW w:w="2802" w:type="dxa"/>
            <w:shd w:val="clear" w:color="auto" w:fill="auto"/>
            <w:vAlign w:val="center"/>
          </w:tcPr>
          <w:p w14:paraId="303560BA" w14:textId="77777777" w:rsidR="00DA319E" w:rsidRPr="00410461" w:rsidRDefault="00DA319E" w:rsidP="00AE5FB8">
            <w:pPr>
              <w:pStyle w:val="TAL"/>
            </w:pPr>
            <w:r w:rsidRPr="00410461">
              <w:t>Inbound roaming UE (LBO)</w:t>
            </w:r>
          </w:p>
        </w:tc>
        <w:tc>
          <w:tcPr>
            <w:tcW w:w="1418" w:type="dxa"/>
            <w:shd w:val="clear" w:color="auto" w:fill="auto"/>
            <w:vAlign w:val="center"/>
          </w:tcPr>
          <w:p w14:paraId="0ACC821C" w14:textId="77777777" w:rsidR="00DA319E" w:rsidRPr="00410461" w:rsidRDefault="00DA319E" w:rsidP="00AE5FB8">
            <w:pPr>
              <w:pStyle w:val="TAL"/>
            </w:pPr>
            <w:r w:rsidRPr="00410461">
              <w:t>n/a</w:t>
            </w:r>
          </w:p>
        </w:tc>
        <w:tc>
          <w:tcPr>
            <w:tcW w:w="1275" w:type="dxa"/>
            <w:shd w:val="clear" w:color="auto" w:fill="auto"/>
            <w:vAlign w:val="center"/>
          </w:tcPr>
          <w:p w14:paraId="62A82B09" w14:textId="77777777" w:rsidR="00DA319E" w:rsidRPr="00410461" w:rsidRDefault="00DA319E" w:rsidP="00AE5FB8">
            <w:pPr>
              <w:pStyle w:val="TAL"/>
            </w:pPr>
            <w:r w:rsidRPr="00410461">
              <w:t>n/a</w:t>
            </w:r>
          </w:p>
        </w:tc>
        <w:tc>
          <w:tcPr>
            <w:tcW w:w="1418" w:type="dxa"/>
            <w:shd w:val="clear" w:color="auto" w:fill="auto"/>
            <w:vAlign w:val="center"/>
          </w:tcPr>
          <w:p w14:paraId="6887E151" w14:textId="77777777" w:rsidR="00DA319E" w:rsidRPr="00410461" w:rsidRDefault="00DA319E" w:rsidP="00AE5FB8">
            <w:pPr>
              <w:pStyle w:val="TAL"/>
            </w:pPr>
            <w:r w:rsidRPr="00410461">
              <w:t>P-CSCF</w:t>
            </w:r>
          </w:p>
        </w:tc>
        <w:tc>
          <w:tcPr>
            <w:tcW w:w="1417" w:type="dxa"/>
            <w:shd w:val="clear" w:color="auto" w:fill="auto"/>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shd w:val="clear" w:color="auto" w:fill="auto"/>
            <w:vAlign w:val="center"/>
          </w:tcPr>
          <w:p w14:paraId="1791CF50" w14:textId="77777777" w:rsidR="00DA319E" w:rsidRPr="00410461" w:rsidRDefault="00DA319E" w:rsidP="00AE5FB8">
            <w:pPr>
              <w:pStyle w:val="TAL"/>
            </w:pPr>
            <w:r w:rsidRPr="00410461">
              <w:t xml:space="preserve">To target non-local ID </w:t>
            </w:r>
          </w:p>
        </w:tc>
        <w:tc>
          <w:tcPr>
            <w:tcW w:w="2802" w:type="dxa"/>
            <w:shd w:val="clear" w:color="auto" w:fill="auto"/>
            <w:vAlign w:val="center"/>
          </w:tcPr>
          <w:p w14:paraId="4FCAE38A" w14:textId="77777777" w:rsidR="00DA319E" w:rsidRPr="00410461" w:rsidRDefault="00DA319E" w:rsidP="00AE5FB8">
            <w:pPr>
              <w:pStyle w:val="TAL"/>
            </w:pPr>
            <w:r w:rsidRPr="00410461">
              <w:t>Non-roaming UE/Outbound roaming UE</w:t>
            </w:r>
          </w:p>
        </w:tc>
        <w:tc>
          <w:tcPr>
            <w:tcW w:w="1418" w:type="dxa"/>
            <w:shd w:val="clear" w:color="auto" w:fill="auto"/>
            <w:vAlign w:val="center"/>
          </w:tcPr>
          <w:p w14:paraId="3587F6CE" w14:textId="55CCDFC7" w:rsidR="00DA319E" w:rsidRPr="00410461" w:rsidRDefault="00813CA5" w:rsidP="00AE5FB8">
            <w:pPr>
              <w:pStyle w:val="TAL"/>
            </w:pPr>
            <w:r>
              <w:t>See table 7.14.2-3</w:t>
            </w:r>
          </w:p>
        </w:tc>
        <w:tc>
          <w:tcPr>
            <w:tcW w:w="1275" w:type="dxa"/>
            <w:shd w:val="clear" w:color="auto" w:fill="auto"/>
            <w:vAlign w:val="center"/>
          </w:tcPr>
          <w:p w14:paraId="3C14163A" w14:textId="3C92F7A1" w:rsidR="00DA319E" w:rsidRPr="00410461" w:rsidRDefault="00813CA5" w:rsidP="00AE5FB8">
            <w:pPr>
              <w:pStyle w:val="TAL"/>
            </w:pPr>
            <w:r>
              <w:t>See table 7.14.2-3</w:t>
            </w:r>
          </w:p>
        </w:tc>
        <w:tc>
          <w:tcPr>
            <w:tcW w:w="1418" w:type="dxa"/>
            <w:shd w:val="clear" w:color="auto" w:fill="auto"/>
            <w:vAlign w:val="center"/>
          </w:tcPr>
          <w:p w14:paraId="69A57D4B" w14:textId="77777777" w:rsidR="00DA319E" w:rsidRPr="00410461" w:rsidRDefault="00DA319E" w:rsidP="00AE5FB8">
            <w:pPr>
              <w:pStyle w:val="TAL"/>
            </w:pPr>
            <w:r w:rsidRPr="00410461">
              <w:t>n/a</w:t>
            </w:r>
          </w:p>
        </w:tc>
        <w:tc>
          <w:tcPr>
            <w:tcW w:w="1417" w:type="dxa"/>
            <w:shd w:val="clear" w:color="auto" w:fill="auto"/>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shd w:val="clear" w:color="auto" w:fill="auto"/>
            <w:vAlign w:val="center"/>
          </w:tcPr>
          <w:p w14:paraId="7E3560B8" w14:textId="77777777" w:rsidR="00DA319E" w:rsidRPr="00410461" w:rsidRDefault="00DA319E" w:rsidP="00AE5FB8">
            <w:pPr>
              <w:pStyle w:val="TAL"/>
            </w:pPr>
          </w:p>
        </w:tc>
        <w:tc>
          <w:tcPr>
            <w:tcW w:w="2802" w:type="dxa"/>
            <w:shd w:val="clear" w:color="auto" w:fill="auto"/>
            <w:vAlign w:val="center"/>
          </w:tcPr>
          <w:p w14:paraId="60CC6DCD" w14:textId="77777777" w:rsidR="00DA319E" w:rsidRPr="00410461" w:rsidRDefault="00DA319E" w:rsidP="00AE5FB8">
            <w:pPr>
              <w:pStyle w:val="TAL"/>
            </w:pPr>
            <w:r w:rsidRPr="00410461">
              <w:t>Inbound roaming UE (HR)</w:t>
            </w:r>
          </w:p>
        </w:tc>
        <w:tc>
          <w:tcPr>
            <w:tcW w:w="1418" w:type="dxa"/>
            <w:shd w:val="clear" w:color="auto" w:fill="auto"/>
            <w:vAlign w:val="center"/>
          </w:tcPr>
          <w:p w14:paraId="1D9D2E29" w14:textId="77777777" w:rsidR="00DA319E" w:rsidRPr="00410461" w:rsidRDefault="00DA319E" w:rsidP="00AE5FB8">
            <w:pPr>
              <w:pStyle w:val="TAL"/>
            </w:pPr>
            <w:r w:rsidRPr="00410461">
              <w:t>n/a</w:t>
            </w:r>
          </w:p>
        </w:tc>
        <w:tc>
          <w:tcPr>
            <w:tcW w:w="1275" w:type="dxa"/>
            <w:shd w:val="clear" w:color="auto" w:fill="auto"/>
            <w:vAlign w:val="center"/>
          </w:tcPr>
          <w:p w14:paraId="3200A8D2" w14:textId="77777777" w:rsidR="00DA319E" w:rsidRPr="00410461" w:rsidRDefault="00DA319E" w:rsidP="00AE5FB8">
            <w:pPr>
              <w:pStyle w:val="TAL"/>
            </w:pPr>
            <w:r w:rsidRPr="00410461">
              <w:t>n/a</w:t>
            </w:r>
          </w:p>
        </w:tc>
        <w:tc>
          <w:tcPr>
            <w:tcW w:w="1418" w:type="dxa"/>
            <w:shd w:val="clear" w:color="auto" w:fill="auto"/>
            <w:vAlign w:val="center"/>
          </w:tcPr>
          <w:p w14:paraId="5E595688" w14:textId="77777777" w:rsidR="00DA319E" w:rsidRPr="00410461" w:rsidRDefault="00DA319E" w:rsidP="00AE5FB8">
            <w:pPr>
              <w:pStyle w:val="TAL"/>
            </w:pPr>
            <w:r w:rsidRPr="00410461">
              <w:t>n/a</w:t>
            </w:r>
          </w:p>
        </w:tc>
        <w:tc>
          <w:tcPr>
            <w:tcW w:w="1417" w:type="dxa"/>
            <w:shd w:val="clear" w:color="auto" w:fill="auto"/>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shd w:val="clear" w:color="auto" w:fill="auto"/>
            <w:vAlign w:val="center"/>
          </w:tcPr>
          <w:p w14:paraId="3339BC83" w14:textId="77777777" w:rsidR="00DA319E" w:rsidRPr="00410461" w:rsidRDefault="00DA319E" w:rsidP="00AE5FB8">
            <w:pPr>
              <w:pStyle w:val="TAL"/>
            </w:pPr>
          </w:p>
        </w:tc>
        <w:tc>
          <w:tcPr>
            <w:tcW w:w="2802" w:type="dxa"/>
            <w:shd w:val="clear" w:color="auto" w:fill="auto"/>
            <w:vAlign w:val="center"/>
          </w:tcPr>
          <w:p w14:paraId="4901C8ED" w14:textId="77777777" w:rsidR="00DA319E" w:rsidRPr="00410461" w:rsidRDefault="00DA319E" w:rsidP="00AE5FB8">
            <w:pPr>
              <w:pStyle w:val="TAL"/>
            </w:pPr>
            <w:r w:rsidRPr="00410461">
              <w:t>Inbound roaming UE (LBO)</w:t>
            </w:r>
          </w:p>
        </w:tc>
        <w:tc>
          <w:tcPr>
            <w:tcW w:w="1418" w:type="dxa"/>
            <w:shd w:val="clear" w:color="auto" w:fill="auto"/>
            <w:vAlign w:val="center"/>
          </w:tcPr>
          <w:p w14:paraId="6486160B" w14:textId="77777777" w:rsidR="00DA319E" w:rsidRPr="00410461" w:rsidRDefault="00DA319E" w:rsidP="00AE5FB8">
            <w:pPr>
              <w:pStyle w:val="TAL"/>
            </w:pPr>
            <w:r w:rsidRPr="00410461">
              <w:t>n/a</w:t>
            </w:r>
          </w:p>
        </w:tc>
        <w:tc>
          <w:tcPr>
            <w:tcW w:w="1275" w:type="dxa"/>
            <w:shd w:val="clear" w:color="auto" w:fill="auto"/>
            <w:vAlign w:val="center"/>
          </w:tcPr>
          <w:p w14:paraId="07089E0F" w14:textId="77777777" w:rsidR="00DA319E" w:rsidRPr="00410461" w:rsidRDefault="00DA319E" w:rsidP="00AE5FB8">
            <w:pPr>
              <w:pStyle w:val="TAL"/>
            </w:pPr>
            <w:r w:rsidRPr="00410461">
              <w:t>n/a</w:t>
            </w:r>
          </w:p>
        </w:tc>
        <w:tc>
          <w:tcPr>
            <w:tcW w:w="1418" w:type="dxa"/>
            <w:shd w:val="clear" w:color="auto" w:fill="auto"/>
            <w:vAlign w:val="center"/>
          </w:tcPr>
          <w:p w14:paraId="70A454CD" w14:textId="77777777" w:rsidR="00DA319E" w:rsidRPr="00410461" w:rsidRDefault="00DA319E" w:rsidP="00AE5FB8">
            <w:pPr>
              <w:pStyle w:val="TAL"/>
            </w:pPr>
            <w:r w:rsidRPr="00410461">
              <w:t>n/a</w:t>
            </w:r>
          </w:p>
        </w:tc>
        <w:tc>
          <w:tcPr>
            <w:tcW w:w="1417" w:type="dxa"/>
            <w:shd w:val="clear" w:color="auto" w:fill="auto"/>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t>Table 7.14.2-2: IMS Network Functions providing the IRI-POI functions for eCNAM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shd w:val="clear" w:color="auto" w:fill="auto"/>
            <w:vAlign w:val="center"/>
          </w:tcPr>
          <w:p w14:paraId="5880AEA7" w14:textId="77777777" w:rsidR="00DA319E" w:rsidRPr="00410461" w:rsidRDefault="00DA319E" w:rsidP="001D4659">
            <w:pPr>
              <w:pStyle w:val="TAH"/>
            </w:pPr>
            <w:r w:rsidRPr="00410461">
              <w:t>Target/session scenarios</w:t>
            </w:r>
          </w:p>
        </w:tc>
        <w:tc>
          <w:tcPr>
            <w:tcW w:w="2693" w:type="dxa"/>
            <w:gridSpan w:val="2"/>
            <w:shd w:val="clear" w:color="auto" w:fill="auto"/>
            <w:vAlign w:val="center"/>
          </w:tcPr>
          <w:p w14:paraId="5BB92677" w14:textId="77777777" w:rsidR="00DA319E" w:rsidRPr="00410461" w:rsidRDefault="00DA319E" w:rsidP="001D4659">
            <w:pPr>
              <w:pStyle w:val="TAH"/>
            </w:pPr>
            <w:r w:rsidRPr="00410461">
              <w:t xml:space="preserve">Originating end </w:t>
            </w:r>
          </w:p>
        </w:tc>
        <w:tc>
          <w:tcPr>
            <w:tcW w:w="2835" w:type="dxa"/>
            <w:gridSpan w:val="2"/>
            <w:shd w:val="clear" w:color="auto" w:fill="auto"/>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shd w:val="clear" w:color="auto" w:fill="auto"/>
          </w:tcPr>
          <w:p w14:paraId="1E04F755" w14:textId="77777777" w:rsidR="00DA319E" w:rsidRPr="00410461" w:rsidRDefault="00DA319E" w:rsidP="004D2D44">
            <w:pPr>
              <w:keepNext/>
              <w:keepLines/>
              <w:spacing w:before="40" w:after="40"/>
              <w:jc w:val="center"/>
            </w:pPr>
          </w:p>
        </w:tc>
        <w:tc>
          <w:tcPr>
            <w:tcW w:w="1418" w:type="dxa"/>
            <w:shd w:val="clear" w:color="auto" w:fill="auto"/>
            <w:vAlign w:val="center"/>
          </w:tcPr>
          <w:p w14:paraId="3F912E6D" w14:textId="77777777" w:rsidR="00DA319E" w:rsidRPr="00410461" w:rsidRDefault="00DA319E" w:rsidP="00AE5FB8">
            <w:pPr>
              <w:pStyle w:val="TAH"/>
            </w:pPr>
            <w:r w:rsidRPr="00410461">
              <w:t>Option 1</w:t>
            </w:r>
          </w:p>
        </w:tc>
        <w:tc>
          <w:tcPr>
            <w:tcW w:w="1275" w:type="dxa"/>
            <w:shd w:val="clear" w:color="auto" w:fill="auto"/>
            <w:vAlign w:val="center"/>
          </w:tcPr>
          <w:p w14:paraId="3FAEEE6E" w14:textId="77777777" w:rsidR="00DA319E" w:rsidRPr="00410461" w:rsidRDefault="00DA319E" w:rsidP="00AE5FB8">
            <w:pPr>
              <w:pStyle w:val="TAH"/>
            </w:pPr>
            <w:r w:rsidRPr="00410461">
              <w:t>Option 2</w:t>
            </w:r>
          </w:p>
        </w:tc>
        <w:tc>
          <w:tcPr>
            <w:tcW w:w="1418" w:type="dxa"/>
            <w:shd w:val="clear" w:color="auto" w:fill="auto"/>
            <w:vAlign w:val="center"/>
          </w:tcPr>
          <w:p w14:paraId="34FDBBD7" w14:textId="77777777" w:rsidR="00DA319E" w:rsidRPr="00410461" w:rsidRDefault="00DA319E" w:rsidP="00AE5FB8">
            <w:pPr>
              <w:pStyle w:val="TAH"/>
            </w:pPr>
            <w:r w:rsidRPr="00410461">
              <w:t>Option 1</w:t>
            </w:r>
          </w:p>
        </w:tc>
        <w:tc>
          <w:tcPr>
            <w:tcW w:w="1417" w:type="dxa"/>
            <w:shd w:val="clear" w:color="auto" w:fill="auto"/>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shd w:val="clear" w:color="auto" w:fill="auto"/>
            <w:vAlign w:val="center"/>
          </w:tcPr>
          <w:p w14:paraId="7DD2A369" w14:textId="77777777" w:rsidR="00C2349D" w:rsidRPr="00410461" w:rsidRDefault="00C2349D" w:rsidP="00C2349D">
            <w:pPr>
              <w:pStyle w:val="TAL"/>
            </w:pPr>
            <w:r w:rsidRPr="00410461">
              <w:t xml:space="preserve"> UE is the target </w:t>
            </w:r>
          </w:p>
        </w:tc>
        <w:tc>
          <w:tcPr>
            <w:tcW w:w="2802" w:type="dxa"/>
            <w:shd w:val="clear" w:color="auto" w:fill="auto"/>
            <w:vAlign w:val="center"/>
          </w:tcPr>
          <w:p w14:paraId="14D3FA78" w14:textId="77777777" w:rsidR="00C2349D" w:rsidRPr="00410461" w:rsidRDefault="00C2349D" w:rsidP="00C2349D">
            <w:pPr>
              <w:pStyle w:val="TAL"/>
            </w:pPr>
            <w:r w:rsidRPr="00410461">
              <w:t>Non-roaming UE</w:t>
            </w:r>
          </w:p>
        </w:tc>
        <w:tc>
          <w:tcPr>
            <w:tcW w:w="1418" w:type="dxa"/>
            <w:shd w:val="clear" w:color="auto" w:fill="auto"/>
            <w:vAlign w:val="center"/>
          </w:tcPr>
          <w:p w14:paraId="233C82DF" w14:textId="77777777" w:rsidR="00C2349D" w:rsidRPr="00410461" w:rsidRDefault="00C2349D" w:rsidP="00C2349D">
            <w:pPr>
              <w:pStyle w:val="TAL"/>
            </w:pPr>
            <w:r w:rsidRPr="00410461">
              <w:t>n/a</w:t>
            </w:r>
          </w:p>
        </w:tc>
        <w:tc>
          <w:tcPr>
            <w:tcW w:w="1275" w:type="dxa"/>
            <w:shd w:val="clear" w:color="auto" w:fill="auto"/>
            <w:vAlign w:val="center"/>
          </w:tcPr>
          <w:p w14:paraId="63755E1B" w14:textId="77777777" w:rsidR="00C2349D" w:rsidRPr="00410461" w:rsidRDefault="00C2349D" w:rsidP="00C2349D">
            <w:pPr>
              <w:pStyle w:val="TAL"/>
            </w:pPr>
            <w:r w:rsidRPr="00410461">
              <w:t>n/a</w:t>
            </w:r>
          </w:p>
        </w:tc>
        <w:tc>
          <w:tcPr>
            <w:tcW w:w="1418" w:type="dxa"/>
            <w:shd w:val="clear" w:color="auto" w:fill="auto"/>
            <w:vAlign w:val="center"/>
          </w:tcPr>
          <w:p w14:paraId="28A81B62" w14:textId="3A26B9D1" w:rsidR="00C2349D" w:rsidRPr="00410461" w:rsidRDefault="00C2349D" w:rsidP="00C2349D">
            <w:pPr>
              <w:pStyle w:val="TAL"/>
            </w:pPr>
            <w:r>
              <w:t>See table 7.14.2-4</w:t>
            </w:r>
          </w:p>
        </w:tc>
        <w:tc>
          <w:tcPr>
            <w:tcW w:w="1417" w:type="dxa"/>
            <w:shd w:val="clear" w:color="auto" w:fill="auto"/>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shd w:val="clear" w:color="auto" w:fill="auto"/>
            <w:vAlign w:val="center"/>
          </w:tcPr>
          <w:p w14:paraId="00FAF06D" w14:textId="77777777" w:rsidR="00C2349D" w:rsidRPr="00410461" w:rsidRDefault="00C2349D" w:rsidP="00C2349D">
            <w:pPr>
              <w:pStyle w:val="TAL"/>
            </w:pPr>
          </w:p>
        </w:tc>
        <w:tc>
          <w:tcPr>
            <w:tcW w:w="2802" w:type="dxa"/>
            <w:shd w:val="clear" w:color="auto" w:fill="auto"/>
            <w:vAlign w:val="center"/>
          </w:tcPr>
          <w:p w14:paraId="35E646B6" w14:textId="77777777" w:rsidR="00C2349D" w:rsidRPr="00410461" w:rsidRDefault="00C2349D" w:rsidP="00C2349D">
            <w:pPr>
              <w:pStyle w:val="TAL"/>
            </w:pPr>
            <w:r w:rsidRPr="00410461">
              <w:t>Inbound roaming UE (HR)</w:t>
            </w:r>
          </w:p>
        </w:tc>
        <w:tc>
          <w:tcPr>
            <w:tcW w:w="1418" w:type="dxa"/>
            <w:shd w:val="clear" w:color="auto" w:fill="auto"/>
            <w:vAlign w:val="center"/>
          </w:tcPr>
          <w:p w14:paraId="5E338809" w14:textId="77777777" w:rsidR="00C2349D" w:rsidRPr="00410461" w:rsidRDefault="00C2349D" w:rsidP="00C2349D">
            <w:pPr>
              <w:pStyle w:val="TAL"/>
            </w:pPr>
            <w:r w:rsidRPr="00410461">
              <w:t>n/a</w:t>
            </w:r>
          </w:p>
        </w:tc>
        <w:tc>
          <w:tcPr>
            <w:tcW w:w="1275" w:type="dxa"/>
            <w:shd w:val="clear" w:color="auto" w:fill="auto"/>
            <w:vAlign w:val="center"/>
          </w:tcPr>
          <w:p w14:paraId="79F6B75A" w14:textId="77777777" w:rsidR="00C2349D" w:rsidRPr="00410461" w:rsidRDefault="00C2349D" w:rsidP="00C2349D">
            <w:pPr>
              <w:pStyle w:val="TAL"/>
            </w:pPr>
            <w:r w:rsidRPr="00410461">
              <w:t>n/a</w:t>
            </w:r>
          </w:p>
        </w:tc>
        <w:tc>
          <w:tcPr>
            <w:tcW w:w="1418" w:type="dxa"/>
            <w:shd w:val="clear" w:color="auto" w:fill="auto"/>
            <w:vAlign w:val="center"/>
          </w:tcPr>
          <w:p w14:paraId="08E50217" w14:textId="77777777" w:rsidR="00C2349D" w:rsidRPr="00410461" w:rsidRDefault="00C2349D" w:rsidP="00C2349D">
            <w:pPr>
              <w:pStyle w:val="TAL"/>
            </w:pPr>
            <w:r w:rsidRPr="00410461">
              <w:t>LMISF-IRI</w:t>
            </w:r>
          </w:p>
        </w:tc>
        <w:tc>
          <w:tcPr>
            <w:tcW w:w="1417" w:type="dxa"/>
            <w:shd w:val="clear" w:color="auto" w:fill="auto"/>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shd w:val="clear" w:color="auto" w:fill="auto"/>
            <w:vAlign w:val="center"/>
          </w:tcPr>
          <w:p w14:paraId="2DB4C890" w14:textId="77777777" w:rsidR="00C2349D" w:rsidRPr="00410461" w:rsidRDefault="00C2349D" w:rsidP="00C2349D">
            <w:pPr>
              <w:pStyle w:val="TAL"/>
            </w:pPr>
          </w:p>
        </w:tc>
        <w:tc>
          <w:tcPr>
            <w:tcW w:w="2802" w:type="dxa"/>
            <w:shd w:val="clear" w:color="auto" w:fill="auto"/>
            <w:vAlign w:val="center"/>
          </w:tcPr>
          <w:p w14:paraId="0B7EF5DC" w14:textId="77777777" w:rsidR="00C2349D" w:rsidRPr="00410461" w:rsidRDefault="00C2349D" w:rsidP="00C2349D">
            <w:pPr>
              <w:pStyle w:val="TAL"/>
            </w:pPr>
            <w:r w:rsidRPr="00410461">
              <w:t>Inbound roaming UE (LBO)</w:t>
            </w:r>
          </w:p>
        </w:tc>
        <w:tc>
          <w:tcPr>
            <w:tcW w:w="1418" w:type="dxa"/>
            <w:shd w:val="clear" w:color="auto" w:fill="auto"/>
            <w:vAlign w:val="center"/>
          </w:tcPr>
          <w:p w14:paraId="20AABF95" w14:textId="77777777" w:rsidR="00C2349D" w:rsidRPr="00410461" w:rsidRDefault="00C2349D" w:rsidP="00C2349D">
            <w:pPr>
              <w:pStyle w:val="TAL"/>
            </w:pPr>
            <w:r w:rsidRPr="00410461">
              <w:t>n/a</w:t>
            </w:r>
          </w:p>
        </w:tc>
        <w:tc>
          <w:tcPr>
            <w:tcW w:w="1275" w:type="dxa"/>
            <w:shd w:val="clear" w:color="auto" w:fill="auto"/>
            <w:vAlign w:val="center"/>
          </w:tcPr>
          <w:p w14:paraId="5184759E" w14:textId="77777777" w:rsidR="00C2349D" w:rsidRPr="00410461" w:rsidRDefault="00C2349D" w:rsidP="00C2349D">
            <w:pPr>
              <w:pStyle w:val="TAL"/>
            </w:pPr>
            <w:r w:rsidRPr="00410461">
              <w:t>n/a</w:t>
            </w:r>
          </w:p>
        </w:tc>
        <w:tc>
          <w:tcPr>
            <w:tcW w:w="1418" w:type="dxa"/>
            <w:shd w:val="clear" w:color="auto" w:fill="auto"/>
            <w:vAlign w:val="center"/>
          </w:tcPr>
          <w:p w14:paraId="61A11AF8" w14:textId="77777777" w:rsidR="00C2349D" w:rsidRPr="00410461" w:rsidRDefault="00C2349D" w:rsidP="00C2349D">
            <w:pPr>
              <w:pStyle w:val="TAL"/>
            </w:pPr>
            <w:r w:rsidRPr="00410461">
              <w:t>P-CSCF</w:t>
            </w:r>
          </w:p>
        </w:tc>
        <w:tc>
          <w:tcPr>
            <w:tcW w:w="1417" w:type="dxa"/>
            <w:shd w:val="clear" w:color="auto" w:fill="auto"/>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shd w:val="clear" w:color="auto" w:fill="auto"/>
            <w:vAlign w:val="center"/>
          </w:tcPr>
          <w:p w14:paraId="6B8F5F8E" w14:textId="77777777" w:rsidR="00C2349D" w:rsidRPr="00410461" w:rsidRDefault="00C2349D" w:rsidP="00C2349D">
            <w:pPr>
              <w:pStyle w:val="TAL"/>
            </w:pPr>
          </w:p>
        </w:tc>
        <w:tc>
          <w:tcPr>
            <w:tcW w:w="2802" w:type="dxa"/>
            <w:shd w:val="clear" w:color="auto" w:fill="auto"/>
            <w:vAlign w:val="center"/>
          </w:tcPr>
          <w:p w14:paraId="7651C59D" w14:textId="77777777" w:rsidR="00C2349D" w:rsidRPr="00410461" w:rsidRDefault="00C2349D" w:rsidP="00C2349D">
            <w:pPr>
              <w:pStyle w:val="TAL"/>
            </w:pPr>
            <w:r w:rsidRPr="00410461">
              <w:t>Emergency session</w:t>
            </w:r>
          </w:p>
        </w:tc>
        <w:tc>
          <w:tcPr>
            <w:tcW w:w="1418" w:type="dxa"/>
            <w:shd w:val="clear" w:color="auto" w:fill="auto"/>
            <w:vAlign w:val="center"/>
          </w:tcPr>
          <w:p w14:paraId="3A172221" w14:textId="77777777" w:rsidR="00C2349D" w:rsidRPr="00410461" w:rsidRDefault="00C2349D" w:rsidP="00C2349D">
            <w:pPr>
              <w:pStyle w:val="TAL"/>
            </w:pPr>
            <w:r w:rsidRPr="00410461">
              <w:t>n/a</w:t>
            </w:r>
          </w:p>
        </w:tc>
        <w:tc>
          <w:tcPr>
            <w:tcW w:w="1275" w:type="dxa"/>
            <w:shd w:val="clear" w:color="auto" w:fill="auto"/>
            <w:vAlign w:val="center"/>
          </w:tcPr>
          <w:p w14:paraId="24851CD7" w14:textId="77777777" w:rsidR="00C2349D" w:rsidRPr="00410461" w:rsidRDefault="00C2349D" w:rsidP="00C2349D">
            <w:pPr>
              <w:pStyle w:val="TAL"/>
            </w:pPr>
            <w:r w:rsidRPr="00410461">
              <w:t>n/a</w:t>
            </w:r>
          </w:p>
        </w:tc>
        <w:tc>
          <w:tcPr>
            <w:tcW w:w="1418" w:type="dxa"/>
            <w:shd w:val="clear" w:color="auto" w:fill="auto"/>
            <w:vAlign w:val="center"/>
          </w:tcPr>
          <w:p w14:paraId="21B01735" w14:textId="77777777" w:rsidR="00C2349D" w:rsidRPr="00410461" w:rsidRDefault="00C2349D" w:rsidP="00C2349D">
            <w:pPr>
              <w:pStyle w:val="TAL"/>
            </w:pPr>
            <w:r w:rsidRPr="00410461">
              <w:t>n/a</w:t>
            </w:r>
          </w:p>
        </w:tc>
        <w:tc>
          <w:tcPr>
            <w:tcW w:w="1417" w:type="dxa"/>
            <w:shd w:val="clear" w:color="auto" w:fill="auto"/>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shd w:val="clear" w:color="auto" w:fill="auto"/>
            <w:vAlign w:val="center"/>
          </w:tcPr>
          <w:p w14:paraId="6C5B887E" w14:textId="77777777" w:rsidR="00C2349D" w:rsidRPr="00410461" w:rsidRDefault="00C2349D" w:rsidP="00C2349D">
            <w:pPr>
              <w:pStyle w:val="TAL"/>
            </w:pPr>
            <w:r w:rsidRPr="00410461">
              <w:t>From target non-local ID</w:t>
            </w:r>
          </w:p>
        </w:tc>
        <w:tc>
          <w:tcPr>
            <w:tcW w:w="2802" w:type="dxa"/>
            <w:shd w:val="clear" w:color="auto" w:fill="auto"/>
            <w:vAlign w:val="center"/>
          </w:tcPr>
          <w:p w14:paraId="0E904D80" w14:textId="77777777" w:rsidR="00C2349D" w:rsidRPr="00410461" w:rsidRDefault="00C2349D" w:rsidP="00C2349D">
            <w:pPr>
              <w:pStyle w:val="TAL"/>
            </w:pPr>
            <w:r w:rsidRPr="00410461">
              <w:t>Non-roaming UE</w:t>
            </w:r>
          </w:p>
        </w:tc>
        <w:tc>
          <w:tcPr>
            <w:tcW w:w="1418" w:type="dxa"/>
            <w:shd w:val="clear" w:color="auto" w:fill="auto"/>
            <w:vAlign w:val="center"/>
          </w:tcPr>
          <w:p w14:paraId="50F9E790" w14:textId="77777777" w:rsidR="00C2349D" w:rsidRPr="00410461" w:rsidRDefault="00C2349D" w:rsidP="00C2349D">
            <w:pPr>
              <w:pStyle w:val="TAL"/>
            </w:pPr>
            <w:r w:rsidRPr="00410461">
              <w:t>n/a</w:t>
            </w:r>
          </w:p>
        </w:tc>
        <w:tc>
          <w:tcPr>
            <w:tcW w:w="1275" w:type="dxa"/>
            <w:shd w:val="clear" w:color="auto" w:fill="auto"/>
            <w:vAlign w:val="center"/>
          </w:tcPr>
          <w:p w14:paraId="1E3564C5" w14:textId="77777777" w:rsidR="00C2349D" w:rsidRPr="00410461" w:rsidRDefault="00C2349D" w:rsidP="00C2349D">
            <w:pPr>
              <w:pStyle w:val="TAL"/>
            </w:pPr>
            <w:r w:rsidRPr="00410461">
              <w:t>n/a</w:t>
            </w:r>
          </w:p>
        </w:tc>
        <w:tc>
          <w:tcPr>
            <w:tcW w:w="1418" w:type="dxa"/>
            <w:shd w:val="clear" w:color="auto" w:fill="auto"/>
            <w:vAlign w:val="center"/>
          </w:tcPr>
          <w:p w14:paraId="01678ACC" w14:textId="2055285D" w:rsidR="00C2349D" w:rsidRPr="00410461" w:rsidRDefault="00C2349D" w:rsidP="00C2349D">
            <w:pPr>
              <w:pStyle w:val="TAL"/>
            </w:pPr>
            <w:r>
              <w:t>See table 7.14.2-4</w:t>
            </w:r>
          </w:p>
        </w:tc>
        <w:tc>
          <w:tcPr>
            <w:tcW w:w="1417" w:type="dxa"/>
            <w:shd w:val="clear" w:color="auto" w:fill="auto"/>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shd w:val="clear" w:color="auto" w:fill="auto"/>
            <w:vAlign w:val="center"/>
          </w:tcPr>
          <w:p w14:paraId="24833A59" w14:textId="77777777" w:rsidR="00C2349D" w:rsidRPr="00410461" w:rsidRDefault="00C2349D" w:rsidP="00C2349D">
            <w:pPr>
              <w:pStyle w:val="TAL"/>
            </w:pPr>
          </w:p>
        </w:tc>
        <w:tc>
          <w:tcPr>
            <w:tcW w:w="2802" w:type="dxa"/>
            <w:shd w:val="clear" w:color="auto" w:fill="auto"/>
            <w:vAlign w:val="center"/>
          </w:tcPr>
          <w:p w14:paraId="59623090" w14:textId="77777777" w:rsidR="00C2349D" w:rsidRPr="00410461" w:rsidRDefault="00C2349D" w:rsidP="00C2349D">
            <w:pPr>
              <w:pStyle w:val="TAL"/>
            </w:pPr>
            <w:r w:rsidRPr="00410461">
              <w:t>Inbound roaming UE (HR)</w:t>
            </w:r>
          </w:p>
        </w:tc>
        <w:tc>
          <w:tcPr>
            <w:tcW w:w="1418" w:type="dxa"/>
            <w:shd w:val="clear" w:color="auto" w:fill="auto"/>
            <w:vAlign w:val="center"/>
          </w:tcPr>
          <w:p w14:paraId="26EDE20D" w14:textId="77777777" w:rsidR="00C2349D" w:rsidRPr="00410461" w:rsidRDefault="00C2349D" w:rsidP="00C2349D">
            <w:pPr>
              <w:pStyle w:val="TAL"/>
            </w:pPr>
            <w:r w:rsidRPr="00410461">
              <w:t>n/a</w:t>
            </w:r>
          </w:p>
        </w:tc>
        <w:tc>
          <w:tcPr>
            <w:tcW w:w="1275" w:type="dxa"/>
            <w:shd w:val="clear" w:color="auto" w:fill="auto"/>
            <w:vAlign w:val="center"/>
          </w:tcPr>
          <w:p w14:paraId="0F05C91E" w14:textId="77777777" w:rsidR="00C2349D" w:rsidRPr="00410461" w:rsidRDefault="00C2349D" w:rsidP="00C2349D">
            <w:pPr>
              <w:pStyle w:val="TAL"/>
            </w:pPr>
            <w:r w:rsidRPr="00410461">
              <w:t>n/a</w:t>
            </w:r>
          </w:p>
        </w:tc>
        <w:tc>
          <w:tcPr>
            <w:tcW w:w="1418" w:type="dxa"/>
            <w:shd w:val="clear" w:color="auto" w:fill="auto"/>
            <w:vAlign w:val="center"/>
          </w:tcPr>
          <w:p w14:paraId="6C0146CF" w14:textId="77777777" w:rsidR="00C2349D" w:rsidRPr="00410461" w:rsidRDefault="00C2349D" w:rsidP="00C2349D">
            <w:pPr>
              <w:pStyle w:val="TAL"/>
            </w:pPr>
            <w:r w:rsidRPr="00410461">
              <w:t>LMISF-IRI</w:t>
            </w:r>
          </w:p>
        </w:tc>
        <w:tc>
          <w:tcPr>
            <w:tcW w:w="1417" w:type="dxa"/>
            <w:shd w:val="clear" w:color="auto" w:fill="auto"/>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shd w:val="clear" w:color="auto" w:fill="auto"/>
            <w:vAlign w:val="center"/>
          </w:tcPr>
          <w:p w14:paraId="30FEDA3F" w14:textId="77777777" w:rsidR="00C2349D" w:rsidRPr="00410461" w:rsidRDefault="00C2349D" w:rsidP="00C2349D">
            <w:pPr>
              <w:pStyle w:val="TAL"/>
            </w:pPr>
          </w:p>
        </w:tc>
        <w:tc>
          <w:tcPr>
            <w:tcW w:w="2802" w:type="dxa"/>
            <w:shd w:val="clear" w:color="auto" w:fill="auto"/>
            <w:vAlign w:val="center"/>
          </w:tcPr>
          <w:p w14:paraId="3C07723D" w14:textId="77777777" w:rsidR="00C2349D" w:rsidRPr="00410461" w:rsidRDefault="00C2349D" w:rsidP="00C2349D">
            <w:pPr>
              <w:pStyle w:val="TAL"/>
            </w:pPr>
            <w:r w:rsidRPr="00410461">
              <w:t>Inbound roaming UE (LBO)</w:t>
            </w:r>
          </w:p>
        </w:tc>
        <w:tc>
          <w:tcPr>
            <w:tcW w:w="1418" w:type="dxa"/>
            <w:shd w:val="clear" w:color="auto" w:fill="auto"/>
            <w:vAlign w:val="center"/>
          </w:tcPr>
          <w:p w14:paraId="04B64F5A" w14:textId="77777777" w:rsidR="00C2349D" w:rsidRPr="00410461" w:rsidRDefault="00C2349D" w:rsidP="00C2349D">
            <w:pPr>
              <w:pStyle w:val="TAL"/>
            </w:pPr>
            <w:r w:rsidRPr="00410461">
              <w:t>n/a</w:t>
            </w:r>
          </w:p>
        </w:tc>
        <w:tc>
          <w:tcPr>
            <w:tcW w:w="1275" w:type="dxa"/>
            <w:shd w:val="clear" w:color="auto" w:fill="auto"/>
            <w:vAlign w:val="center"/>
          </w:tcPr>
          <w:p w14:paraId="610EE438" w14:textId="77777777" w:rsidR="00C2349D" w:rsidRPr="00410461" w:rsidRDefault="00C2349D" w:rsidP="00C2349D">
            <w:pPr>
              <w:pStyle w:val="TAL"/>
            </w:pPr>
            <w:r w:rsidRPr="00410461">
              <w:t>n/a</w:t>
            </w:r>
          </w:p>
        </w:tc>
        <w:tc>
          <w:tcPr>
            <w:tcW w:w="1418" w:type="dxa"/>
            <w:shd w:val="clear" w:color="auto" w:fill="auto"/>
            <w:vAlign w:val="center"/>
          </w:tcPr>
          <w:p w14:paraId="13561ED9" w14:textId="77777777" w:rsidR="00C2349D" w:rsidRPr="00410461" w:rsidRDefault="00C2349D" w:rsidP="00C2349D">
            <w:pPr>
              <w:pStyle w:val="TAL"/>
            </w:pPr>
            <w:r w:rsidRPr="00410461">
              <w:t>P-CSCF</w:t>
            </w:r>
          </w:p>
        </w:tc>
        <w:tc>
          <w:tcPr>
            <w:tcW w:w="1417" w:type="dxa"/>
            <w:shd w:val="clear" w:color="auto" w:fill="auto"/>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shd w:val="clear" w:color="auto" w:fill="auto"/>
            <w:vAlign w:val="center"/>
          </w:tcPr>
          <w:p w14:paraId="532E40C9" w14:textId="77777777" w:rsidR="00C2349D" w:rsidRPr="00410461" w:rsidRDefault="00C2349D" w:rsidP="00C2349D">
            <w:pPr>
              <w:pStyle w:val="TAL"/>
            </w:pPr>
            <w:r w:rsidRPr="00410461">
              <w:t xml:space="preserve">To target non-local ID </w:t>
            </w:r>
          </w:p>
        </w:tc>
        <w:tc>
          <w:tcPr>
            <w:tcW w:w="2802" w:type="dxa"/>
            <w:shd w:val="clear" w:color="auto" w:fill="auto"/>
            <w:vAlign w:val="center"/>
          </w:tcPr>
          <w:p w14:paraId="30783D6E" w14:textId="77777777" w:rsidR="00C2349D" w:rsidRPr="00410461" w:rsidRDefault="00C2349D" w:rsidP="00C2349D">
            <w:pPr>
              <w:pStyle w:val="TAL"/>
            </w:pPr>
            <w:r w:rsidRPr="00410461">
              <w:t>Non-roaming UE</w:t>
            </w:r>
          </w:p>
        </w:tc>
        <w:tc>
          <w:tcPr>
            <w:tcW w:w="1418" w:type="dxa"/>
            <w:shd w:val="clear" w:color="auto" w:fill="auto"/>
            <w:vAlign w:val="center"/>
          </w:tcPr>
          <w:p w14:paraId="0FD979B5" w14:textId="77777777" w:rsidR="00C2349D" w:rsidRPr="00410461" w:rsidRDefault="00C2349D" w:rsidP="00C2349D">
            <w:pPr>
              <w:pStyle w:val="TAL"/>
            </w:pPr>
            <w:r w:rsidRPr="00410461">
              <w:t>n/a</w:t>
            </w:r>
          </w:p>
        </w:tc>
        <w:tc>
          <w:tcPr>
            <w:tcW w:w="1275" w:type="dxa"/>
            <w:shd w:val="clear" w:color="auto" w:fill="auto"/>
            <w:vAlign w:val="center"/>
          </w:tcPr>
          <w:p w14:paraId="251ED8F1" w14:textId="77777777" w:rsidR="00C2349D" w:rsidRPr="00410461" w:rsidRDefault="00C2349D" w:rsidP="00C2349D">
            <w:pPr>
              <w:pStyle w:val="TAL"/>
            </w:pPr>
            <w:r w:rsidRPr="00410461">
              <w:t>n/a</w:t>
            </w:r>
          </w:p>
        </w:tc>
        <w:tc>
          <w:tcPr>
            <w:tcW w:w="1418" w:type="dxa"/>
            <w:shd w:val="clear" w:color="auto" w:fill="auto"/>
            <w:vAlign w:val="center"/>
          </w:tcPr>
          <w:p w14:paraId="2B755444" w14:textId="77777777" w:rsidR="00C2349D" w:rsidRPr="00410461" w:rsidRDefault="00C2349D" w:rsidP="00C2349D">
            <w:pPr>
              <w:pStyle w:val="TAL"/>
            </w:pPr>
            <w:r w:rsidRPr="00410461">
              <w:t>n/a</w:t>
            </w:r>
          </w:p>
        </w:tc>
        <w:tc>
          <w:tcPr>
            <w:tcW w:w="1417" w:type="dxa"/>
            <w:shd w:val="clear" w:color="auto" w:fill="auto"/>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shd w:val="clear" w:color="auto" w:fill="auto"/>
            <w:vAlign w:val="center"/>
          </w:tcPr>
          <w:p w14:paraId="44011F27" w14:textId="77777777" w:rsidR="00C2349D" w:rsidRPr="00410461" w:rsidRDefault="00C2349D" w:rsidP="00C2349D">
            <w:pPr>
              <w:pStyle w:val="TAL"/>
            </w:pPr>
          </w:p>
        </w:tc>
        <w:tc>
          <w:tcPr>
            <w:tcW w:w="2802" w:type="dxa"/>
            <w:shd w:val="clear" w:color="auto" w:fill="auto"/>
            <w:vAlign w:val="center"/>
          </w:tcPr>
          <w:p w14:paraId="7A14EFC2" w14:textId="77777777" w:rsidR="00C2349D" w:rsidRPr="00410461" w:rsidRDefault="00C2349D" w:rsidP="00C2349D">
            <w:pPr>
              <w:pStyle w:val="TAL"/>
            </w:pPr>
            <w:r w:rsidRPr="00410461">
              <w:t>Inbound roaming UE (HR)</w:t>
            </w:r>
          </w:p>
        </w:tc>
        <w:tc>
          <w:tcPr>
            <w:tcW w:w="1418" w:type="dxa"/>
            <w:shd w:val="clear" w:color="auto" w:fill="auto"/>
            <w:vAlign w:val="center"/>
          </w:tcPr>
          <w:p w14:paraId="103EE874" w14:textId="77777777" w:rsidR="00C2349D" w:rsidRPr="00410461" w:rsidRDefault="00C2349D" w:rsidP="00C2349D">
            <w:pPr>
              <w:pStyle w:val="TAL"/>
            </w:pPr>
            <w:r w:rsidRPr="00410461">
              <w:t>n/a</w:t>
            </w:r>
          </w:p>
        </w:tc>
        <w:tc>
          <w:tcPr>
            <w:tcW w:w="1275" w:type="dxa"/>
            <w:shd w:val="clear" w:color="auto" w:fill="auto"/>
            <w:vAlign w:val="center"/>
          </w:tcPr>
          <w:p w14:paraId="58687119" w14:textId="77777777" w:rsidR="00C2349D" w:rsidRPr="00410461" w:rsidRDefault="00C2349D" w:rsidP="00C2349D">
            <w:pPr>
              <w:pStyle w:val="TAL"/>
            </w:pPr>
            <w:r w:rsidRPr="00410461">
              <w:t>n/a</w:t>
            </w:r>
          </w:p>
        </w:tc>
        <w:tc>
          <w:tcPr>
            <w:tcW w:w="1418" w:type="dxa"/>
            <w:shd w:val="clear" w:color="auto" w:fill="auto"/>
            <w:vAlign w:val="center"/>
          </w:tcPr>
          <w:p w14:paraId="39C7A672" w14:textId="77777777" w:rsidR="00C2349D" w:rsidRPr="00410461" w:rsidRDefault="00C2349D" w:rsidP="00C2349D">
            <w:pPr>
              <w:pStyle w:val="TAL"/>
            </w:pPr>
            <w:r w:rsidRPr="00410461">
              <w:t>n/a</w:t>
            </w:r>
          </w:p>
        </w:tc>
        <w:tc>
          <w:tcPr>
            <w:tcW w:w="1417" w:type="dxa"/>
            <w:shd w:val="clear" w:color="auto" w:fill="auto"/>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shd w:val="clear" w:color="auto" w:fill="auto"/>
            <w:vAlign w:val="center"/>
          </w:tcPr>
          <w:p w14:paraId="594E0AA1" w14:textId="77777777" w:rsidR="00C2349D" w:rsidRPr="00410461" w:rsidRDefault="00C2349D" w:rsidP="00C2349D">
            <w:pPr>
              <w:pStyle w:val="TAL"/>
            </w:pPr>
          </w:p>
        </w:tc>
        <w:tc>
          <w:tcPr>
            <w:tcW w:w="2802" w:type="dxa"/>
            <w:shd w:val="clear" w:color="auto" w:fill="auto"/>
            <w:vAlign w:val="center"/>
          </w:tcPr>
          <w:p w14:paraId="21FA9BF4" w14:textId="77777777" w:rsidR="00C2349D" w:rsidRPr="00410461" w:rsidRDefault="00C2349D" w:rsidP="00C2349D">
            <w:pPr>
              <w:pStyle w:val="TAL"/>
            </w:pPr>
            <w:r w:rsidRPr="00410461">
              <w:t>Inbound roaming UE (LBO)</w:t>
            </w:r>
          </w:p>
        </w:tc>
        <w:tc>
          <w:tcPr>
            <w:tcW w:w="1418" w:type="dxa"/>
            <w:shd w:val="clear" w:color="auto" w:fill="auto"/>
            <w:vAlign w:val="center"/>
          </w:tcPr>
          <w:p w14:paraId="263DB4D6" w14:textId="77777777" w:rsidR="00C2349D" w:rsidRPr="00410461" w:rsidRDefault="00C2349D" w:rsidP="00C2349D">
            <w:pPr>
              <w:pStyle w:val="TAL"/>
            </w:pPr>
            <w:r w:rsidRPr="00410461">
              <w:t>n/a</w:t>
            </w:r>
          </w:p>
        </w:tc>
        <w:tc>
          <w:tcPr>
            <w:tcW w:w="1275" w:type="dxa"/>
            <w:shd w:val="clear" w:color="auto" w:fill="auto"/>
            <w:vAlign w:val="center"/>
          </w:tcPr>
          <w:p w14:paraId="284F3D60" w14:textId="77777777" w:rsidR="00C2349D" w:rsidRPr="00410461" w:rsidRDefault="00C2349D" w:rsidP="00C2349D">
            <w:pPr>
              <w:pStyle w:val="TAL"/>
            </w:pPr>
            <w:r w:rsidRPr="00410461">
              <w:t>n/a</w:t>
            </w:r>
          </w:p>
        </w:tc>
        <w:tc>
          <w:tcPr>
            <w:tcW w:w="1418" w:type="dxa"/>
            <w:shd w:val="clear" w:color="auto" w:fill="auto"/>
            <w:vAlign w:val="center"/>
          </w:tcPr>
          <w:p w14:paraId="02F2583B" w14:textId="77777777" w:rsidR="00C2349D" w:rsidRPr="00410461" w:rsidRDefault="00C2349D" w:rsidP="00C2349D">
            <w:pPr>
              <w:pStyle w:val="TAL"/>
            </w:pPr>
            <w:r w:rsidRPr="00410461">
              <w:t>n/a</w:t>
            </w:r>
          </w:p>
        </w:tc>
        <w:tc>
          <w:tcPr>
            <w:tcW w:w="1417" w:type="dxa"/>
            <w:shd w:val="clear" w:color="auto" w:fill="auto"/>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lastRenderedPageBreak/>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77777777" w:rsidR="000603E1" w:rsidRDefault="000603E1" w:rsidP="00AB70D0">
            <w:pPr>
              <w:pStyle w:val="TAL"/>
            </w:pPr>
            <w:r>
              <w:t xml:space="preserve">Special case of redirection </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PASSporTs </w:t>
      </w:r>
      <w:r>
        <w:t xml:space="preserve">will </w:t>
      </w:r>
      <w:r w:rsidRPr="00DA65E5">
        <w:t>interact with the Verification AS to validate the received PASSporTs</w:t>
      </w:r>
      <w:r>
        <w:t>.</w:t>
      </w:r>
    </w:p>
    <w:p w14:paraId="0A6274B3" w14:textId="63350DAD" w:rsidR="00DA319E" w:rsidRPr="00410461" w:rsidRDefault="00DA319E" w:rsidP="00DA319E">
      <w:pPr>
        <w:pStyle w:val="Heading3"/>
      </w:pPr>
      <w:bookmarkStart w:id="395" w:name="_Toc161252699"/>
      <w:r w:rsidRPr="00410461">
        <w:t>7.14.3</w:t>
      </w:r>
      <w:r w:rsidRPr="00410461">
        <w:tab/>
        <w:t>IRI events</w:t>
      </w:r>
      <w:bookmarkEnd w:id="395"/>
    </w:p>
    <w:p w14:paraId="7E23B98F" w14:textId="77777777" w:rsidR="00DA319E" w:rsidRPr="00410461" w:rsidRDefault="00DA319E" w:rsidP="00DA319E">
      <w:r w:rsidRPr="00410461">
        <w:rPr>
          <w:lang w:eastAsia="fr-FR"/>
        </w:rPr>
        <w:t xml:space="preserve">The IRI-POI present in the IMS network functions listed in table 7.14.2-1 and 7.14.2-2 shall generate xIRI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xIRI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from a UE. The xIRI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The Signature validation xIRI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xIRI shall contain the calling party identity, the identity token, the verification outcome, and the RCD or eCNAM related information if RCD or eCNAM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SF-IRI for inbound roaming UE (HR) receives a SIP INVITE request including appropriate SIP headers containing the verification outcome and RCS or eCNAM related information if RCS or eCNAM is supported.</w:t>
      </w:r>
    </w:p>
    <w:p w14:paraId="55B00170" w14:textId="56276748" w:rsidR="00DA319E" w:rsidRPr="00410461" w:rsidRDefault="00DA319E" w:rsidP="00DA319E">
      <w:pPr>
        <w:pStyle w:val="B1"/>
        <w:ind w:left="0" w:firstLine="0"/>
      </w:pPr>
      <w:r w:rsidRPr="00410461">
        <w:t xml:space="preserve">These xIRIs should be correlated by MDF2 with the xIRIs related </w:t>
      </w:r>
      <w:r w:rsidR="00DF669A" w:rsidRPr="00410461">
        <w:t>to IMS</w:t>
      </w:r>
      <w:r w:rsidRPr="00410461">
        <w:t xml:space="preserve"> session establishment. The correlation identifier found in the STIR/SHAKEN xIRIs and IMS xIRIs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396" w:name="_Toc161252700"/>
      <w:r w:rsidRPr="00410461">
        <w:lastRenderedPageBreak/>
        <w:t>7.15</w:t>
      </w:r>
      <w:r w:rsidRPr="00410461">
        <w:tab/>
        <w:t>LI for services encrypted by CSP-provided keys</w:t>
      </w:r>
      <w:bookmarkEnd w:id="396"/>
    </w:p>
    <w:p w14:paraId="368C8FA1" w14:textId="77777777" w:rsidR="003E774E" w:rsidRPr="00410461" w:rsidRDefault="003E774E" w:rsidP="0013124D">
      <w:pPr>
        <w:pStyle w:val="Heading3"/>
      </w:pPr>
      <w:bookmarkStart w:id="397" w:name="_Toc161252701"/>
      <w:r w:rsidRPr="00410461">
        <w:t>7.15.1</w:t>
      </w:r>
      <w:r w:rsidRPr="00410461">
        <w:tab/>
        <w:t>Background</w:t>
      </w:r>
      <w:bookmarkEnd w:id="397"/>
    </w:p>
    <w:p w14:paraId="496EDC78" w14:textId="77777777" w:rsidR="003E774E" w:rsidRPr="00410461" w:rsidRDefault="003E774E" w:rsidP="0013124D">
      <w:pPr>
        <w:pStyle w:val="Heading4"/>
      </w:pPr>
      <w:bookmarkStart w:id="398" w:name="_Toc161252702"/>
      <w:r w:rsidRPr="00410461">
        <w:t>7.15.1.1</w:t>
      </w:r>
      <w:r w:rsidRPr="00410461">
        <w:tab/>
        <w:t>General</w:t>
      </w:r>
      <w:bookmarkEnd w:id="398"/>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eSIM).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399" w:name="_Toc161252703"/>
      <w:r w:rsidRPr="00410461">
        <w:t>7.15.1.2</w:t>
      </w:r>
      <w:r w:rsidRPr="00410461">
        <w:tab/>
        <w:t>LI requirements - overview</w:t>
      </w:r>
      <w:bookmarkEnd w:id="399"/>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xIRI.  However, the STF can also have access to xIRI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xCC is provided by the STF, the KSF can still typically report xIRI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lastRenderedPageBreak/>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xIRIs are identified:</w:t>
      </w:r>
    </w:p>
    <w:p w14:paraId="3D1DCAB6" w14:textId="6D7F2647" w:rsidR="003E774E" w:rsidRPr="00410461" w:rsidRDefault="003E774E" w:rsidP="003E774E">
      <w:pPr>
        <w:pStyle w:val="List"/>
      </w:pPr>
      <w:r w:rsidRPr="00410461">
        <w:t>1.</w:t>
      </w:r>
      <w:r w:rsidRPr="00410461">
        <w:tab/>
        <w:t>xIRI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t xml:space="preserve">xIRI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t>xIRI from STF which are application specific but not pertaining to encryption.</w:t>
      </w:r>
    </w:p>
    <w:p w14:paraId="7385B85D" w14:textId="77777777" w:rsidR="003E774E" w:rsidRPr="00410461" w:rsidRDefault="003E774E" w:rsidP="0013124D">
      <w:pPr>
        <w:pStyle w:val="Heading3"/>
      </w:pPr>
      <w:bookmarkStart w:id="400" w:name="_Toc161252704"/>
      <w:r w:rsidRPr="00410461">
        <w:t>7.15.2</w:t>
      </w:r>
      <w:r w:rsidRPr="00410461">
        <w:tab/>
        <w:t>Architecture</w:t>
      </w:r>
      <w:bookmarkEnd w:id="400"/>
    </w:p>
    <w:p w14:paraId="6BFEC8F6" w14:textId="0A9A3444" w:rsidR="003E774E" w:rsidRPr="00410461" w:rsidRDefault="003E774E" w:rsidP="003E774E">
      <w:pPr>
        <w:keepNext/>
        <w:tabs>
          <w:tab w:val="left" w:pos="2565"/>
        </w:tabs>
      </w:pPr>
      <w:r w:rsidRPr="00410461">
        <w:t>Figure 7.15.2-1 shows the general LI architecture where an IRI-POI in the KSF provides the xIRIs that include key management related information such as the decryption keys to the MDF2 over the LI_X2 interface. The STF can provide xIRI and xCC for the target's communication traffic, as described in more detail below. Figure 7.15.2-1 shows 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66" type="#_x0000_t75" style="width:481.7pt;height:364.3pt" o:ole="">
            <v:imagedata r:id="rId109" o:title=""/>
          </v:shape>
          <o:OLEObject Type="Embed" ProgID="Visio.Drawing.15" ShapeID="_x0000_i1066" DrawAspect="Content" ObjectID="_1771875241" r:id="rId110"/>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lastRenderedPageBreak/>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and CC-POI are then enabled for delivery of xIRI and the xCC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67" type="#_x0000_t75" style="width:480.85pt;height:352.3pt" o:ole="">
            <v:imagedata r:id="rId111" o:title=""/>
          </v:shape>
          <o:OLEObject Type="Embed" ProgID="Visio.Drawing.15" ShapeID="_x0000_i1067" DrawAspect="Content" ObjectID="_1771875242" r:id="rId112"/>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The IRI-POI present in the KSF is provisioned by the LIPF over LI_X1 and is responsible for providing key management related information in the form of xIRI.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The IRI-POI in the STF is responsible for providing xIRI with auxiliary security parameters necessary to decrypt xCC which has been encrypted using the keys provided by the KSF. In addition, application specific (not encryption related) xIRI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lastRenderedPageBreak/>
        <w:t xml:space="preserve">Similarly, the CC-POI in the STF is responsible for providing the xCC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01" w:name="_Toc161252705"/>
      <w:r w:rsidRPr="00410461">
        <w:t>7.15.3</w:t>
      </w:r>
      <w:r w:rsidRPr="00410461">
        <w:tab/>
        <w:t>LI for specific services</w:t>
      </w:r>
      <w:bookmarkEnd w:id="401"/>
    </w:p>
    <w:p w14:paraId="2F88307E" w14:textId="77777777" w:rsidR="003E774E" w:rsidRPr="00410461" w:rsidRDefault="003E774E" w:rsidP="0013124D">
      <w:pPr>
        <w:pStyle w:val="Heading4"/>
      </w:pPr>
      <w:bookmarkStart w:id="402" w:name="_Toc161252706"/>
      <w:r w:rsidRPr="00410461">
        <w:t>7.15.3.1</w:t>
      </w:r>
      <w:r w:rsidRPr="00410461">
        <w:tab/>
        <w:t>LI for general AKMA-based service</w:t>
      </w:r>
      <w:bookmarkEnd w:id="402"/>
    </w:p>
    <w:p w14:paraId="16B92E76" w14:textId="77777777" w:rsidR="003E774E" w:rsidRPr="00410461" w:rsidRDefault="003E774E" w:rsidP="0013124D">
      <w:pPr>
        <w:pStyle w:val="Heading5"/>
      </w:pPr>
      <w:bookmarkStart w:id="403" w:name="_Toc161252707"/>
      <w:r w:rsidRPr="00410461">
        <w:t>7.15.3.1.1</w:t>
      </w:r>
      <w:r w:rsidRPr="00410461">
        <w:tab/>
        <w:t>Background</w:t>
      </w:r>
      <w:bookmarkEnd w:id="403"/>
    </w:p>
    <w:p w14:paraId="593832CB" w14:textId="0DAC607F" w:rsidR="003E774E" w:rsidRPr="00410461" w:rsidRDefault="003E774E" w:rsidP="003E774E">
      <w:r w:rsidRPr="00410461">
        <w:t>In the specific case of AKMA (see TS 33.535 [47]), the KSF of the general architecture described above corresponds to the AAnF (AKMA Anchor Function). The STF corresponds to the AKMA Application Function (AF), identified by an application identifier AKMA AF_ID. Key requests from external AFs are routed to AAnF via the NEF.</w:t>
      </w:r>
    </w:p>
    <w:p w14:paraId="5C016BFD" w14:textId="7DBF6D8C" w:rsidR="003E774E" w:rsidRPr="00410461" w:rsidRDefault="003E774E" w:rsidP="003E774E">
      <w:r w:rsidRPr="00410461">
        <w:t xml:space="preserve">An AKMA Anchor Key is provided to the AAnF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AAnF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of a specific UE can be modified by running 5G primary authentication. The A-KID can also become invalid at the AAnF due to specific AKMA Context Removal request from some duly authorized NF.</w:t>
      </w:r>
    </w:p>
    <w:p w14:paraId="240D0CE6" w14:textId="77777777" w:rsidR="003E774E" w:rsidRPr="00410461" w:rsidRDefault="003E774E" w:rsidP="003E774E">
      <w:pPr>
        <w:pStyle w:val="Heading5"/>
      </w:pPr>
      <w:bookmarkStart w:id="404" w:name="_Toc161252708"/>
      <w:r w:rsidRPr="00410461">
        <w:t>7.15.3.1.2</w:t>
      </w:r>
      <w:r w:rsidRPr="00410461">
        <w:tab/>
        <w:t>LI architecture</w:t>
      </w:r>
      <w:bookmarkEnd w:id="404"/>
    </w:p>
    <w:p w14:paraId="60FD6072" w14:textId="268045C6" w:rsidR="003E774E" w:rsidRPr="00410461" w:rsidRDefault="001576D8" w:rsidP="007B5DAE">
      <w:pPr>
        <w:pStyle w:val="TH"/>
      </w:pPr>
      <w:r>
        <w:object w:dxaOrig="17952" w:dyaOrig="12840" w14:anchorId="602C81E6">
          <v:shape id="_x0000_i1068" type="#_x0000_t75" style="width:480.85pt;height:343.7pt" o:ole="">
            <v:imagedata r:id="rId113" o:title=""/>
          </v:shape>
          <o:OLEObject Type="Embed" ProgID="Visio.Drawing.15" ShapeID="_x0000_i1068" DrawAspect="Content" ObjectID="_1771875243" r:id="rId114"/>
        </w:object>
      </w:r>
    </w:p>
    <w:p w14:paraId="7369DF5C" w14:textId="77777777" w:rsidR="003E774E" w:rsidRPr="00410461" w:rsidRDefault="003E774E" w:rsidP="003E774E">
      <w:pPr>
        <w:pStyle w:val="NO"/>
      </w:pPr>
      <w:r w:rsidRPr="00410461">
        <w:t>NOTE:</w:t>
      </w:r>
      <w:r w:rsidRPr="00410461">
        <w:tab/>
        <w:t>If the AF is located outside the PLMN (not shown) the LI_T2 and LI_T3 interfaces are not used but LI_X2 from IRI-POI in AAnF can still be used to provide IRI with key management information such as decryption keys via MDF2.</w:t>
      </w:r>
    </w:p>
    <w:p w14:paraId="3FAAC67B" w14:textId="77777777" w:rsidR="003E774E" w:rsidRPr="00410461" w:rsidRDefault="003E774E" w:rsidP="00043701">
      <w:pPr>
        <w:pStyle w:val="TF"/>
      </w:pPr>
      <w:r w:rsidRPr="00410461">
        <w:lastRenderedPageBreak/>
        <w:t>Figure 7.15.3.1-1: General AKMA LI Architecture</w:t>
      </w:r>
    </w:p>
    <w:p w14:paraId="158D327B" w14:textId="77777777" w:rsidR="003E774E" w:rsidRPr="00410461" w:rsidRDefault="003E774E" w:rsidP="003E774E">
      <w:pPr>
        <w:pStyle w:val="TH"/>
      </w:pPr>
      <w:r w:rsidRPr="00410461">
        <w:t xml:space="preserve">Table 7.15.3.1-1: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shd w:val="clear" w:color="auto" w:fill="auto"/>
            <w:vAlign w:val="center"/>
          </w:tcPr>
          <w:p w14:paraId="54A3BA1C" w14:textId="77777777" w:rsidR="003E774E" w:rsidRPr="00410461" w:rsidRDefault="003E774E" w:rsidP="004D2D44">
            <w:pPr>
              <w:pStyle w:val="TAL"/>
            </w:pPr>
            <w:r w:rsidRPr="00410461">
              <w:t>KSF</w:t>
            </w:r>
          </w:p>
        </w:tc>
        <w:tc>
          <w:tcPr>
            <w:tcW w:w="2343" w:type="dxa"/>
            <w:shd w:val="clear" w:color="auto" w:fill="auto"/>
            <w:vAlign w:val="center"/>
          </w:tcPr>
          <w:p w14:paraId="2827B2FE" w14:textId="33D635A5" w:rsidR="003E774E" w:rsidRPr="00410461" w:rsidRDefault="003E774E" w:rsidP="004D2D44">
            <w:pPr>
              <w:pStyle w:val="TAL"/>
            </w:pPr>
            <w:r w:rsidRPr="00410461">
              <w:t>AAnF</w:t>
            </w:r>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shd w:val="clear" w:color="auto" w:fill="auto"/>
            <w:vAlign w:val="center"/>
          </w:tcPr>
          <w:p w14:paraId="0E566270" w14:textId="77777777" w:rsidR="003E774E" w:rsidRPr="00410461" w:rsidRDefault="003E774E" w:rsidP="004D2D44">
            <w:pPr>
              <w:pStyle w:val="TAL"/>
            </w:pPr>
            <w:r w:rsidRPr="00410461">
              <w:t>STF</w:t>
            </w:r>
          </w:p>
        </w:tc>
        <w:tc>
          <w:tcPr>
            <w:tcW w:w="2343" w:type="dxa"/>
            <w:shd w:val="clear" w:color="auto" w:fill="auto"/>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The LIPF present in the ADMF provisions the IRI-POI present in the AAnF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The LIPF also provisions IRI-TF and CC-TF present in the AAnF. The IRI-TF and CC-TF are capable of mapping AKMA key identifiers (A-KID) to/from SUPI. When a UE presents A-KID to the AAnF, via the AF, the IRI-TF and CC-TF present in the AAnF trigger the IRI-POI and CC-POI present in the AF respectively when LI is active on the SUPI associated with the A-KID.</w:t>
      </w:r>
    </w:p>
    <w:p w14:paraId="4A1D9CFD" w14:textId="580D18E2" w:rsidR="003E774E" w:rsidRPr="00410461" w:rsidRDefault="003E774E" w:rsidP="00043701">
      <w:r w:rsidRPr="00410461">
        <w:t>The AAnF only provides xIRI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and key identifiers (A-KID). The AF can provide both xIRI and xCC. The xIRI from the AF can comprise both auxiliary security parameters (Ua*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Providing decrypted xCC depends on details of the security protocol used between the target UE and AF. This protocol is in AKMA referred to as the Ua* security protocol. Below, the generic term "Ua*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The Ua*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Ua* security protocols and protocol identifiers are defined in </w:t>
      </w:r>
      <w:r w:rsidR="00A953D6">
        <w:t>A</w:t>
      </w:r>
      <w:r w:rsidRPr="00410461">
        <w:t>nnex B of TS 33.535 [47] and currently cross-reference protocols defined in TS 33.222 [49].</w:t>
      </w:r>
    </w:p>
    <w:p w14:paraId="3F9EC8FD" w14:textId="77777777" w:rsidR="003E774E" w:rsidRPr="00410461" w:rsidRDefault="003E774E" w:rsidP="003E774E">
      <w:pPr>
        <w:pStyle w:val="TH"/>
      </w:pPr>
      <w:r w:rsidRPr="00410461">
        <w:t xml:space="preserve">Table 7.15.3.1-2: Mapping xIRI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shd w:val="clear" w:color="auto" w:fill="auto"/>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shd w:val="clear" w:color="auto" w:fill="auto"/>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shd w:val="clear" w:color="auto" w:fill="auto"/>
            <w:vAlign w:val="center"/>
          </w:tcPr>
          <w:p w14:paraId="617B0ED7" w14:textId="77777777" w:rsidR="003E774E" w:rsidRPr="00410461" w:rsidRDefault="003E774E" w:rsidP="004D2D44">
            <w:pPr>
              <w:pStyle w:val="TAL"/>
            </w:pPr>
            <w:r w:rsidRPr="00410461">
              <w:t>Key identifier, KID</w:t>
            </w:r>
          </w:p>
        </w:tc>
        <w:tc>
          <w:tcPr>
            <w:tcW w:w="2835" w:type="dxa"/>
            <w:shd w:val="clear" w:color="auto" w:fill="auto"/>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shd w:val="clear" w:color="auto" w:fill="auto"/>
            <w:vAlign w:val="center"/>
          </w:tcPr>
          <w:p w14:paraId="10578264" w14:textId="77777777" w:rsidR="003E774E" w:rsidRPr="00410461" w:rsidRDefault="003E774E" w:rsidP="004D2D44">
            <w:pPr>
              <w:pStyle w:val="TAL"/>
            </w:pPr>
            <w:r w:rsidRPr="00410461">
              <w:t>auxiliary security parameters</w:t>
            </w:r>
          </w:p>
        </w:tc>
        <w:tc>
          <w:tcPr>
            <w:tcW w:w="2835" w:type="dxa"/>
            <w:shd w:val="clear" w:color="auto" w:fill="auto"/>
            <w:vAlign w:val="center"/>
          </w:tcPr>
          <w:p w14:paraId="0831ED08" w14:textId="77777777" w:rsidR="003E774E" w:rsidRPr="00410461" w:rsidRDefault="003E774E" w:rsidP="004D2D44">
            <w:pPr>
              <w:pStyle w:val="TAL"/>
            </w:pPr>
            <w:r w:rsidRPr="00410461">
              <w:t>Ua*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05" w:name="_Toc161252709"/>
      <w:r w:rsidRPr="00410461">
        <w:t>7.15.3.1.3</w:t>
      </w:r>
      <w:r w:rsidRPr="00410461">
        <w:tab/>
        <w:t>Target identities</w:t>
      </w:r>
      <w:bookmarkEnd w:id="405"/>
    </w:p>
    <w:p w14:paraId="7C75EDB0" w14:textId="77777777" w:rsidR="003E774E" w:rsidRPr="00410461" w:rsidRDefault="003E774E" w:rsidP="003E774E">
      <w:pPr>
        <w:pStyle w:val="Heading6"/>
      </w:pPr>
      <w:bookmarkStart w:id="406" w:name="_Toc161252710"/>
      <w:r w:rsidRPr="00410461">
        <w:t>7.15.3.1.3.1</w:t>
      </w:r>
      <w:r w:rsidRPr="00410461">
        <w:tab/>
        <w:t>Provisioning</w:t>
      </w:r>
      <w:bookmarkEnd w:id="406"/>
    </w:p>
    <w:p w14:paraId="532C8414" w14:textId="77777777" w:rsidR="003E774E" w:rsidRPr="00410461" w:rsidRDefault="003E774E" w:rsidP="003E774E">
      <w:r w:rsidRPr="00410461">
        <w:t>The LIPF present in the ADMF provisions the intercept information associated with the following target identity to the IRI-POI, IRI-TF and CC-TF present in the AAnF:</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07" w:name="_Toc161252711"/>
      <w:r w:rsidRPr="00410461">
        <w:lastRenderedPageBreak/>
        <w:t>7.15.3.1.3.2</w:t>
      </w:r>
      <w:r w:rsidRPr="00410461">
        <w:tab/>
        <w:t>Triggering</w:t>
      </w:r>
      <w:bookmarkEnd w:id="407"/>
    </w:p>
    <w:p w14:paraId="13947C15" w14:textId="77777777" w:rsidR="00D25AF5" w:rsidRDefault="00D25AF5" w:rsidP="00D25AF5">
      <w:r>
        <w:t>AFs making use of AKMA can use either SUPI or some other form of identifier as basis for providing their services. T</w:t>
      </w:r>
      <w:r w:rsidRPr="00410461">
        <w:t>he AAnF maintain</w:t>
      </w:r>
      <w:r>
        <w:t>s</w:t>
      </w:r>
      <w:r w:rsidRPr="00410461">
        <w:t xml:space="preserve"> a mapping from valid AKMA key identifiers (A-KID) to the SUPI.</w:t>
      </w:r>
    </w:p>
    <w:p w14:paraId="4268E614" w14:textId="0EECBA0C" w:rsidR="00D25AF5" w:rsidRDefault="00D25AF5" w:rsidP="00D25AF5">
      <w:r>
        <w:t>When the IRI-TF in the AAnF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AAnF.</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08" w:name="_Toc161252712"/>
      <w:r w:rsidRPr="00410461">
        <w:t>7.15.3.1.4</w:t>
      </w:r>
      <w:r w:rsidRPr="00410461">
        <w:tab/>
        <w:t>IRI events</w:t>
      </w:r>
      <w:bookmarkEnd w:id="408"/>
    </w:p>
    <w:p w14:paraId="0949E87E" w14:textId="10D95305" w:rsidR="003E774E" w:rsidRPr="00410461" w:rsidRDefault="003E774E" w:rsidP="003E774E">
      <w:r w:rsidRPr="00410461">
        <w:t>The IRI-POI present in the AAnF shall generate xIRI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Anchor key register: AAnF receives AKMA-related key material from AUSF. This event can occur each time a target UE performs successful primary authentication to 5GC and then overwrites previous AKMA parameters stored at the AAnF.</w:t>
      </w:r>
    </w:p>
    <w:p w14:paraId="4B86302A" w14:textId="34E09E8C" w:rsidR="00416A83" w:rsidRPr="00410461" w:rsidRDefault="00416A83" w:rsidP="00416A83">
      <w:pPr>
        <w:pStyle w:val="B1"/>
      </w:pPr>
      <w:r w:rsidRPr="00410461">
        <w:t>-</w:t>
      </w:r>
      <w:r w:rsidRPr="00410461">
        <w:tab/>
        <w:t>AKMA application key get: AAnF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Start of intercept with established AKMA key material: AAnF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AKMA context removal: An NF requests AAnF to remove AKMA-related key material.</w:t>
      </w:r>
    </w:p>
    <w:p w14:paraId="7EEE32F5" w14:textId="60ED89EB" w:rsidR="003E774E" w:rsidRPr="00410461" w:rsidRDefault="003E774E" w:rsidP="003E774E">
      <w:pPr>
        <w:rPr>
          <w:lang w:eastAsia="zh-CN"/>
        </w:rPr>
      </w:pPr>
      <w:r w:rsidRPr="00410461">
        <w:rPr>
          <w:lang w:eastAsia="zh-CN"/>
        </w:rPr>
        <w:t>The conditions under which the IRI-POI present in the AF generates xIRI is application-specific, but shall include at least the following events relating to xIRI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"Ua*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09" w:name="_Toc161252713"/>
      <w:r w:rsidRPr="00410461">
        <w:t>7.15.3.1.5</w:t>
      </w:r>
      <w:r w:rsidRPr="00410461">
        <w:tab/>
        <w:t>Common IRI parameters</w:t>
      </w:r>
      <w:bookmarkEnd w:id="409"/>
    </w:p>
    <w:p w14:paraId="753ACF29" w14:textId="4A20E591" w:rsidR="003E774E" w:rsidRPr="00410461" w:rsidRDefault="003E774E" w:rsidP="003E774E">
      <w:r w:rsidRPr="00410461">
        <w:t>All xIRI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10" w:name="_Toc161252714"/>
      <w:r w:rsidRPr="00410461">
        <w:lastRenderedPageBreak/>
        <w:t>7.15.3.1.6</w:t>
      </w:r>
      <w:r w:rsidRPr="00410461">
        <w:tab/>
        <w:t>Specific IRI parameters</w:t>
      </w:r>
      <w:bookmarkEnd w:id="410"/>
    </w:p>
    <w:p w14:paraId="27339934" w14:textId="71AB6636" w:rsidR="003E774E" w:rsidRPr="00410461" w:rsidRDefault="003E774E" w:rsidP="003E774E">
      <w:r w:rsidRPr="00410461">
        <w:t>Additionally</w:t>
      </w:r>
      <w:r w:rsidR="001F5F24" w:rsidRPr="00410461">
        <w:t>,</w:t>
      </w:r>
      <w:r w:rsidRPr="00410461">
        <w:t xml:space="preserve"> to the common IRI parameters, the following xIRI shall be provided by the IRI-POI of the AAnF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Ua</w:t>
      </w:r>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Ua*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xCC. Further key material only available as part of the "Ua* security protocol parameters" element of xIRI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eing available at AAnF,</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The AKMA context removal xIRI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Additionally, to the common IRI parameters, the following xIRI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"Ua*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lastRenderedPageBreak/>
        <w:t>NOTE 3:</w:t>
      </w:r>
      <w:r w:rsidRPr="00410461">
        <w:tab/>
        <w:t>Since a given application function could have several parallel secured sessions with a target UE, the FQDN part of AF_ID is reported separately, while details of each session, e.g. "Ua*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"Ua*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"Ua*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"Ua*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"Ua*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"Ua*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is required to decrypt xCC, then it shall be ensured that all such key material is included as part of "Ua*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Ua*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11" w:name="_Toc161252715"/>
      <w:r w:rsidRPr="00F1600F">
        <w:t>7.15.3.1.7</w:t>
      </w:r>
      <w:r w:rsidRPr="00F1600F">
        <w:tab/>
        <w:t>Network topologies</w:t>
      </w:r>
      <w:bookmarkEnd w:id="411"/>
    </w:p>
    <w:p w14:paraId="30C0C475" w14:textId="38D768E0" w:rsidR="003E774E" w:rsidRPr="00410461" w:rsidRDefault="003E774E" w:rsidP="003E774E">
      <w:r w:rsidRPr="00410461">
        <w:t>The AAnF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12" w:name="_Toc161252716"/>
      <w:r w:rsidRPr="00410461">
        <w:t>7.15.3.1.8</w:t>
      </w:r>
      <w:r w:rsidRPr="00410461">
        <w:tab/>
        <w:t>Provision of CC</w:t>
      </w:r>
      <w:bookmarkEnd w:id="412"/>
    </w:p>
    <w:p w14:paraId="2E054BFC" w14:textId="77777777" w:rsidR="003E774E" w:rsidRPr="00410461" w:rsidRDefault="003E774E" w:rsidP="003E774E">
      <w:r w:rsidRPr="00410461">
        <w:t>Since AKMA is a non-service specific framework, interception of (decrypted) xCC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xCC-intercept at the UPF as defined in clause 6.2.3.</w:t>
      </w:r>
    </w:p>
    <w:p w14:paraId="78FAE3A1" w14:textId="77777777" w:rsidR="00E64189" w:rsidRPr="00410461" w:rsidRDefault="00E64189" w:rsidP="00E64189">
      <w:pPr>
        <w:pStyle w:val="Heading2"/>
      </w:pPr>
      <w:bookmarkStart w:id="413" w:name="_Toc161252717"/>
      <w:r>
        <w:t>7.16</w:t>
      </w:r>
      <w:r w:rsidRPr="00410461">
        <w:tab/>
        <w:t>LI</w:t>
      </w:r>
      <w:r>
        <w:t xml:space="preserve"> at EES</w:t>
      </w:r>
      <w:bookmarkEnd w:id="413"/>
    </w:p>
    <w:p w14:paraId="4BFB8C87" w14:textId="77777777" w:rsidR="00E64189" w:rsidRDefault="00E64189" w:rsidP="00E64189">
      <w:pPr>
        <w:pStyle w:val="Heading3"/>
      </w:pPr>
      <w:bookmarkStart w:id="414" w:name="_Toc161252718"/>
      <w:r>
        <w:t>7.16</w:t>
      </w:r>
      <w:r w:rsidRPr="00410461">
        <w:t>.1</w:t>
      </w:r>
      <w:r w:rsidRPr="00410461">
        <w:tab/>
      </w:r>
      <w:r>
        <w:t>Background</w:t>
      </w:r>
      <w:bookmarkEnd w:id="414"/>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w:t>
      </w:r>
      <w:r>
        <w:lastRenderedPageBreak/>
        <w:t>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6DB81D8B" w14:textId="79E2E047" w:rsidR="00E64189" w:rsidRPr="00F477AF" w:rsidRDefault="00E64189" w:rsidP="00E64189">
      <w:pPr>
        <w:pStyle w:val="TF"/>
      </w:pPr>
      <w:r w:rsidRPr="00F477AF">
        <w:t>Figure</w:t>
      </w:r>
      <w:r w:rsidR="00823DCB">
        <w:t xml:space="preserve"> </w:t>
      </w:r>
      <w:r w:rsidRPr="00A37F10">
        <w:t>7.</w:t>
      </w:r>
      <w:r>
        <w:t>16.1</w:t>
      </w:r>
      <w:r w:rsidRPr="00A37F10">
        <w:t>-1</w:t>
      </w:r>
      <w:r w:rsidRPr="00F477AF">
        <w:t xml:space="preserve">: </w:t>
      </w:r>
      <w:r w:rsidR="0012550F">
        <w:t>Void</w:t>
      </w:r>
    </w:p>
    <w:p w14:paraId="4B525767" w14:textId="369ECE2D"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Figure 6.</w:t>
      </w:r>
      <w:r w:rsidR="00B61C5C">
        <w:t>2</w:t>
      </w:r>
      <w:r w:rsidRPr="00C4727B">
        <w:t>-</w:t>
      </w:r>
      <w:r w:rsidR="00B61C5C">
        <w:t>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0122667A" w14:textId="167EF3AE" w:rsidR="00E64189" w:rsidRPr="00F477AF" w:rsidRDefault="00E64189" w:rsidP="00E64189">
      <w:pPr>
        <w:pStyle w:val="TF"/>
        <w:rPr>
          <w:lang w:eastAsia="ko-KR"/>
        </w:rPr>
      </w:pPr>
      <w:r w:rsidRPr="00F477AF">
        <w:t>Figure</w:t>
      </w:r>
      <w:r w:rsidR="00823DCB">
        <w:t xml:space="preserve"> </w:t>
      </w:r>
      <w:r>
        <w:t>7.16.1.</w:t>
      </w:r>
      <w:r w:rsidRPr="00F477AF">
        <w:t>-</w:t>
      </w:r>
      <w:r>
        <w:t>2</w:t>
      </w:r>
      <w:r w:rsidRPr="00F477AF">
        <w:t xml:space="preserve">: </w:t>
      </w:r>
      <w:r w:rsidR="00C129E8">
        <w:t>Void</w:t>
      </w:r>
    </w:p>
    <w:p w14:paraId="1FC200F5" w14:textId="7D5CDC5A" w:rsidR="00E64189" w:rsidRPr="00132778" w:rsidRDefault="00E64189" w:rsidP="00E64189">
      <w:r w:rsidRPr="00A8176D">
        <w:t xml:space="preserve">Figure </w:t>
      </w:r>
      <w:r>
        <w:t>7.16.1</w:t>
      </w:r>
      <w:r w:rsidRPr="00A8176D">
        <w:t>-</w:t>
      </w:r>
      <w:r>
        <w:t>3</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5">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3D88464C" w:rsidR="00E64189" w:rsidRDefault="00E64189" w:rsidP="00E64189">
      <w:pPr>
        <w:pStyle w:val="TF"/>
      </w:pPr>
      <w:r w:rsidRPr="00F477AF">
        <w:t>Figure</w:t>
      </w:r>
      <w:r w:rsidR="00823DCB">
        <w:t xml:space="preserve"> </w:t>
      </w:r>
      <w:r>
        <w:t>7.16.1</w:t>
      </w:r>
      <w:r w:rsidRPr="00F477AF">
        <w:t>-</w:t>
      </w:r>
      <w:r>
        <w:t>3</w:t>
      </w:r>
      <w:r w:rsidRPr="00F477AF">
        <w:t xml:space="preserve">: </w:t>
      </w:r>
      <w:r>
        <w:t>Edge computing network</w:t>
      </w:r>
    </w:p>
    <w:p w14:paraId="7048EACC" w14:textId="77777777" w:rsidR="00E64189" w:rsidRDefault="00E64189" w:rsidP="00E64189">
      <w:pPr>
        <w:pStyle w:val="Heading3"/>
      </w:pPr>
      <w:bookmarkStart w:id="415" w:name="_Toc161252719"/>
      <w:r>
        <w:lastRenderedPageBreak/>
        <w:t>7.16</w:t>
      </w:r>
      <w:r w:rsidRPr="00410461">
        <w:t>.</w:t>
      </w:r>
      <w:r>
        <w:t>2</w:t>
      </w:r>
      <w:r w:rsidRPr="00410461">
        <w:tab/>
      </w:r>
      <w:r>
        <w:t>Architecture</w:t>
      </w:r>
      <w:bookmarkEnd w:id="415"/>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69" type="#_x0000_t75" style="width:482.55pt;height:420pt" o:ole="">
            <v:imagedata r:id="rId116" o:title=""/>
          </v:shape>
          <o:OLEObject Type="Embed" ProgID="Visio.Drawing.15" ShapeID="_x0000_i1069" DrawAspect="Content" ObjectID="_1771875244" r:id="rId117"/>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16" w:name="_Toc161252720"/>
      <w:r>
        <w:t>7.16</w:t>
      </w:r>
      <w:r w:rsidRPr="00410461">
        <w:t>.3</w:t>
      </w:r>
      <w:r w:rsidRPr="00410461">
        <w:tab/>
        <w:t>Target identities</w:t>
      </w:r>
      <w:bookmarkEnd w:id="416"/>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17" w:name="_Toc161252721"/>
      <w:r>
        <w:t>7.16</w:t>
      </w:r>
      <w:r w:rsidRPr="00955459">
        <w:t>.4</w:t>
      </w:r>
      <w:r w:rsidRPr="00955459">
        <w:tab/>
        <w:t>IRI events</w:t>
      </w:r>
      <w:bookmarkEnd w:id="417"/>
    </w:p>
    <w:p w14:paraId="6749B27B" w14:textId="77777777" w:rsidR="00E64189" w:rsidRPr="00410461" w:rsidRDefault="00E64189" w:rsidP="00E64189">
      <w:r w:rsidRPr="00410461">
        <w:t xml:space="preserve">The IRI-POI in the </w:t>
      </w:r>
      <w:r>
        <w:t xml:space="preserve">EES </w:t>
      </w:r>
      <w:r w:rsidRPr="00410461">
        <w:t>shall generate xIRI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lastRenderedPageBreak/>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r w:rsidRPr="00410461">
        <w:t xml:space="preserve">xIRI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The EAS discovery xIRI is generated when the IRI-POI present in the EES detects that an EEC has performed an EAS discovery request-response procedure with the EES for a target.</w:t>
      </w:r>
    </w:p>
    <w:p w14:paraId="16B7FB55" w14:textId="77777777" w:rsidR="00E64189" w:rsidRDefault="00E64189" w:rsidP="00E64189">
      <w:r>
        <w:t>The EAS discovery subscription xIRI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The EAS discovery notification xIRI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xIRI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The application context relocation information subscription xIRI is generated when the IRI-POI present in the EES detects that an EEC has subscribed, updated its subscription and unsubscribed for ACR information reporting for a target.</w:t>
      </w:r>
    </w:p>
    <w:p w14:paraId="622E7C99" w14:textId="77777777" w:rsidR="00E64189" w:rsidRDefault="00E64189" w:rsidP="00E64189">
      <w:r>
        <w:t>The application context relocation information notification xIRI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xIRI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18" w:name="_Toc161252722"/>
      <w:r>
        <w:t>7.17</w:t>
      </w:r>
      <w:r w:rsidRPr="00410461">
        <w:tab/>
      </w:r>
      <w:r>
        <w:t>LI at 5GMS AF</w:t>
      </w:r>
      <w:bookmarkEnd w:id="418"/>
    </w:p>
    <w:p w14:paraId="14455F65" w14:textId="77777777" w:rsidR="00CB33E3" w:rsidRDefault="00CB33E3" w:rsidP="00CB33E3">
      <w:pPr>
        <w:pStyle w:val="Heading3"/>
      </w:pPr>
      <w:bookmarkStart w:id="419" w:name="_Toc161252723"/>
      <w:r>
        <w:t>7.17.1</w:t>
      </w:r>
      <w:r w:rsidRPr="00410461">
        <w:tab/>
      </w:r>
      <w:r>
        <w:t>Background</w:t>
      </w:r>
      <w:bookmarkEnd w:id="419"/>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20" w:name="_Toc161252724"/>
      <w:r>
        <w:t>7.17.2</w:t>
      </w:r>
      <w:r w:rsidRPr="00410461">
        <w:tab/>
      </w:r>
      <w:r>
        <w:t>Architecture</w:t>
      </w:r>
      <w:bookmarkEnd w:id="420"/>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0" type="#_x0000_t75" style="width:477.45pt;height:414.85pt" o:ole="">
            <v:imagedata r:id="rId118" o:title=""/>
          </v:shape>
          <o:OLEObject Type="Embed" ProgID="Visio.Drawing.15" ShapeID="_x0000_i1070" DrawAspect="Content" ObjectID="_1771875245" r:id="rId119"/>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21" w:name="_Toc161252725"/>
      <w:r>
        <w:t>7.17</w:t>
      </w:r>
      <w:r w:rsidRPr="00410461">
        <w:t>.3</w:t>
      </w:r>
      <w:r w:rsidRPr="00410461">
        <w:tab/>
        <w:t>Target identities</w:t>
      </w:r>
      <w:bookmarkEnd w:id="421"/>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22" w:name="_Toc161252726"/>
      <w:r>
        <w:t>7.17</w:t>
      </w:r>
      <w:r w:rsidRPr="00955459">
        <w:t>.4</w:t>
      </w:r>
      <w:r w:rsidRPr="00955459">
        <w:tab/>
        <w:t>IRI events</w:t>
      </w:r>
      <w:bookmarkEnd w:id="422"/>
    </w:p>
    <w:p w14:paraId="60129E09" w14:textId="77777777" w:rsidR="00CB33E3" w:rsidRDefault="00CB33E3" w:rsidP="00CB33E3">
      <w:r w:rsidRPr="00410461">
        <w:t xml:space="preserve">The IRI-POI in the </w:t>
      </w:r>
      <w:r>
        <w:t xml:space="preserve">5GMS AF </w:t>
      </w:r>
      <w:r w:rsidRPr="00410461">
        <w:t>shall generate xIRI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lastRenderedPageBreak/>
        <w:t>The service access information xIRI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xIRI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The metrics reporting xIRI</w:t>
      </w:r>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r>
        <w:t xml:space="preserve">QoE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r>
        <w:rPr>
          <w:lang w:eastAsia="zh-CN"/>
        </w:rPr>
        <w:t>xIRI</w:t>
      </w:r>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r>
        <w:rPr>
          <w:lang w:eastAsia="zh-CN"/>
        </w:rPr>
        <w:t>xIRI</w:t>
      </w:r>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unsuccessfulProcedure xIRI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xIRI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23" w:name="_Toc161252727"/>
      <w:r>
        <w:t>7.18</w:t>
      </w:r>
      <w:r>
        <w:tab/>
        <w:t>LI at NWDAF</w:t>
      </w:r>
      <w:bookmarkEnd w:id="423"/>
    </w:p>
    <w:p w14:paraId="25630472" w14:textId="77777777" w:rsidR="00F46727" w:rsidRDefault="00F46727" w:rsidP="00F46727">
      <w:pPr>
        <w:pStyle w:val="Heading3"/>
      </w:pPr>
      <w:bookmarkStart w:id="424" w:name="_Toc161252728"/>
      <w:r>
        <w:t>7.18.1</w:t>
      </w:r>
      <w:r>
        <w:tab/>
        <w:t>Background</w:t>
      </w:r>
      <w:bookmarkEnd w:id="424"/>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25" w:name="_Toc161252729"/>
      <w:r>
        <w:t>7.18.2</w:t>
      </w:r>
      <w:r>
        <w:tab/>
        <w:t>Architecture</w:t>
      </w:r>
      <w:bookmarkEnd w:id="425"/>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lastRenderedPageBreak/>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1" type="#_x0000_t75" style="width:482.55pt;height:420pt" o:ole="">
            <v:imagedata r:id="rId120" o:title=""/>
          </v:shape>
          <o:OLEObject Type="Embed" ProgID="Visio.Drawing.15" ShapeID="_x0000_i1071" DrawAspect="Content" ObjectID="_1771875246" r:id="rId121"/>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26" w:name="_Toc161252730"/>
      <w:r>
        <w:t>7.18.3</w:t>
      </w:r>
      <w:r>
        <w:tab/>
        <w:t>Target identities</w:t>
      </w:r>
      <w:bookmarkEnd w:id="426"/>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27" w:name="_Toc161252731"/>
      <w:r>
        <w:t>7.18.4</w:t>
      </w:r>
      <w:r>
        <w:tab/>
        <w:t>IRI events</w:t>
      </w:r>
      <w:bookmarkEnd w:id="427"/>
    </w:p>
    <w:p w14:paraId="0267DEB0" w14:textId="77777777" w:rsidR="00F46727" w:rsidRDefault="00F46727" w:rsidP="00F46727">
      <w:r>
        <w:t>The IRI-POI in the NWDAF shall generate xIRI when it detects the following specific events or information:</w:t>
      </w:r>
    </w:p>
    <w:p w14:paraId="65D6BE5B" w14:textId="77777777" w:rsidR="00F46727" w:rsidRDefault="00F46727" w:rsidP="00F46727">
      <w:pPr>
        <w:pStyle w:val="B1"/>
      </w:pPr>
      <w:r>
        <w:lastRenderedPageBreak/>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28"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The events subscription xIRI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The events notification xIRI is generated when the IRI-POI present in the NWDAF detects that the NWDAF notifies a NF consumer about analytics events related to a target UE.</w:t>
      </w:r>
    </w:p>
    <w:p w14:paraId="53496DDE" w14:textId="77777777" w:rsidR="00F46727" w:rsidRDefault="00F46727" w:rsidP="00F46727">
      <w:bookmarkStart w:id="429" w:name="_Hlk155887031"/>
      <w:bookmarkEnd w:id="428"/>
      <w:r>
        <w:t>The analytics info query xIRI is generated when the IRI-POI present in the NWDAF detects that the NWDAF has received a query for an analytics event related to a target UE.</w:t>
      </w:r>
    </w:p>
    <w:bookmarkEnd w:id="429"/>
    <w:p w14:paraId="4308B4B7" w14:textId="77777777" w:rsidR="00F46727" w:rsidRDefault="00F46727" w:rsidP="00F46727">
      <w:r>
        <w:t>The roaming analytics subscription xIRI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The roaming analytics notification xIRI is generated when the IRI-POI present in the RE-NWDAF detects that the RE-NWDAF notifies a NWDAF consumer about analytics events related to a target UE.</w:t>
      </w:r>
    </w:p>
    <w:p w14:paraId="711B0E37" w14:textId="6E3B639A" w:rsidR="007A116E" w:rsidRPr="00410461" w:rsidRDefault="00982468" w:rsidP="007A116E">
      <w:pPr>
        <w:pStyle w:val="Heading1"/>
      </w:pPr>
      <w:bookmarkStart w:id="430" w:name="_Toc161252732"/>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430"/>
    </w:p>
    <w:p w14:paraId="35FD4F8A" w14:textId="430C30F7" w:rsidR="007A116E" w:rsidRPr="00410461" w:rsidRDefault="007A116E" w:rsidP="007A116E">
      <w:pPr>
        <w:pStyle w:val="Heading2"/>
      </w:pPr>
      <w:bookmarkStart w:id="431" w:name="_Toc161252733"/>
      <w:r w:rsidRPr="00410461">
        <w:t>8</w:t>
      </w:r>
      <w:r w:rsidR="00CD4499" w:rsidRPr="00410461">
        <w:t>.1</w:t>
      </w:r>
      <w:r w:rsidR="00CD4499" w:rsidRPr="00410461">
        <w:tab/>
      </w:r>
      <w:r w:rsidRPr="00410461">
        <w:t>Introduction</w:t>
      </w:r>
      <w:bookmarkEnd w:id="431"/>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432" w:name="_Toc161252734"/>
      <w:r w:rsidRPr="00410461">
        <w:t>8.2</w:t>
      </w:r>
      <w:r w:rsidR="00A04A4B" w:rsidRPr="00410461">
        <w:tab/>
      </w:r>
      <w:r w:rsidR="00742181" w:rsidRPr="00410461">
        <w:t>Architectural a</w:t>
      </w:r>
      <w:r w:rsidRPr="00410461">
        <w:t>lternatives</w:t>
      </w:r>
      <w:bookmarkEnd w:id="432"/>
    </w:p>
    <w:p w14:paraId="0EBD1966" w14:textId="2DD953EA" w:rsidR="007A116E" w:rsidRPr="00410461" w:rsidRDefault="007A116E" w:rsidP="007A116E">
      <w:pPr>
        <w:pStyle w:val="Heading3"/>
      </w:pPr>
      <w:bookmarkStart w:id="433" w:name="_Toc161252735"/>
      <w:r w:rsidRPr="00410461">
        <w:t>8.2.1</w:t>
      </w:r>
      <w:r w:rsidR="00A04A4B" w:rsidRPr="00410461">
        <w:tab/>
      </w:r>
      <w:r w:rsidR="00742181" w:rsidRPr="00410461">
        <w:t>Full target list at every POI n</w:t>
      </w:r>
      <w:r w:rsidRPr="00410461">
        <w:t>ode</w:t>
      </w:r>
      <w:bookmarkEnd w:id="433"/>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434" w:name="_Toc161252736"/>
      <w:r w:rsidRPr="00410461">
        <w:t>8.2.2</w:t>
      </w:r>
      <w:r w:rsidR="00A04A4B" w:rsidRPr="00410461">
        <w:tab/>
      </w:r>
      <w:r w:rsidR="00742181" w:rsidRPr="00410461">
        <w:t>Full target l</w:t>
      </w:r>
      <w:r w:rsidRPr="00410461">
        <w:t>ist only in LICF</w:t>
      </w:r>
      <w:bookmarkEnd w:id="434"/>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lastRenderedPageBreak/>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435" w:name="_Toc161252737"/>
      <w:r w:rsidRPr="00410461">
        <w:t>8.2.3</w:t>
      </w:r>
      <w:r w:rsidR="00A04A4B" w:rsidRPr="00410461">
        <w:tab/>
      </w:r>
      <w:r w:rsidRPr="00410461">
        <w:t>Provisioning</w:t>
      </w:r>
      <w:r w:rsidR="002B6DE1" w:rsidRPr="00410461">
        <w:t xml:space="preserve"> for registered u</w:t>
      </w:r>
      <w:r w:rsidR="003E4505" w:rsidRPr="00410461">
        <w:t>sers</w:t>
      </w:r>
      <w:bookmarkEnd w:id="435"/>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436" w:name="_Toc161252738"/>
      <w:r w:rsidRPr="00410461">
        <w:t>8.3</w:t>
      </w:r>
      <w:r w:rsidRPr="00410461">
        <w:tab/>
        <w:t>LI key m</w:t>
      </w:r>
      <w:r w:rsidR="005F4325" w:rsidRPr="00410461">
        <w:t>anagement at ADMF</w:t>
      </w:r>
      <w:bookmarkEnd w:id="436"/>
    </w:p>
    <w:p w14:paraId="538758AF" w14:textId="11C4EC8D" w:rsidR="005F4325" w:rsidRPr="00410461" w:rsidRDefault="005F4325" w:rsidP="007831F5">
      <w:pPr>
        <w:pStyle w:val="Heading3"/>
      </w:pPr>
      <w:bookmarkStart w:id="437" w:name="_Toc161252739"/>
      <w:r w:rsidRPr="00410461">
        <w:t>8.3.1</w:t>
      </w:r>
      <w:r w:rsidRPr="00410461">
        <w:tab/>
        <w:t>General</w:t>
      </w:r>
      <w:bookmarkEnd w:id="437"/>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438" w:name="_Toc161252740"/>
      <w:r w:rsidRPr="00410461">
        <w:t>8.3.2</w:t>
      </w:r>
      <w:r w:rsidRPr="00410461">
        <w:tab/>
        <w:t>Key m</w:t>
      </w:r>
      <w:r w:rsidR="005F4325" w:rsidRPr="00410461">
        <w:t>anagement</w:t>
      </w:r>
      <w:bookmarkEnd w:id="438"/>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439" w:name="_Toc161252741"/>
      <w:r w:rsidRPr="00410461">
        <w:t>8</w:t>
      </w:r>
      <w:r w:rsidR="002B6DE1" w:rsidRPr="00410461">
        <w:t>.4</w:t>
      </w:r>
      <w:r w:rsidR="002B6DE1" w:rsidRPr="00410461">
        <w:tab/>
        <w:t>Virtualised LI s</w:t>
      </w:r>
      <w:r w:rsidRPr="00410461">
        <w:t>ecurity</w:t>
      </w:r>
      <w:bookmarkEnd w:id="439"/>
    </w:p>
    <w:p w14:paraId="7A41E5F8" w14:textId="5AD65742" w:rsidR="00EE2463" w:rsidRPr="00410461" w:rsidRDefault="00EE2463" w:rsidP="00EE2463">
      <w:pPr>
        <w:pStyle w:val="Heading3"/>
      </w:pPr>
      <w:bookmarkStart w:id="440" w:name="_Toc161252742"/>
      <w:r w:rsidRPr="00410461">
        <w:t>8.4.1</w:t>
      </w:r>
      <w:r w:rsidRPr="00410461">
        <w:tab/>
        <w:t>General</w:t>
      </w:r>
      <w:bookmarkEnd w:id="440"/>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441" w:name="_Toc161252743"/>
      <w:r w:rsidRPr="00410461">
        <w:lastRenderedPageBreak/>
        <w:t>8.4.2</w:t>
      </w:r>
      <w:r w:rsidRPr="00410461">
        <w:tab/>
        <w:t>NFVI and host requirements</w:t>
      </w:r>
      <w:bookmarkEnd w:id="441"/>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442" w:name="_Toc161252744"/>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442"/>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43" w:name="_Toc161252745"/>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43"/>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44" w:name="_Toc161252746"/>
      <w:r w:rsidRPr="00410461">
        <w:t>8.5</w:t>
      </w:r>
      <w:r w:rsidR="00E464A0" w:rsidRPr="00410461">
        <w:tab/>
      </w:r>
      <w:r w:rsidR="00EE4B98" w:rsidRPr="00410461">
        <w:t>Points of Interception</w:t>
      </w:r>
      <w:bookmarkEnd w:id="444"/>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22">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410461" w:rsidRDefault="00EE4B98" w:rsidP="00D11BA5">
      <w:pPr>
        <w:pStyle w:val="TH"/>
      </w:pPr>
      <w:r w:rsidRPr="00410461">
        <w:rPr>
          <w:noProof/>
          <w:lang w:eastAsia="en-GB"/>
        </w:rPr>
        <w:lastRenderedPageBreak/>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23">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24">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45" w:name="_Toc161252747"/>
      <w:r w:rsidRPr="00410461">
        <w:t>8.6</w:t>
      </w:r>
      <w:r w:rsidRPr="00410461">
        <w:tab/>
        <w:t>Deployment considerations</w:t>
      </w:r>
      <w:bookmarkEnd w:id="445"/>
    </w:p>
    <w:p w14:paraId="69E1DF2C" w14:textId="77777777" w:rsidR="005F298E" w:rsidRPr="00410461" w:rsidRDefault="005F298E" w:rsidP="005F298E">
      <w:pPr>
        <w:pStyle w:val="Heading3"/>
      </w:pPr>
      <w:bookmarkStart w:id="446" w:name="_Toc161252748"/>
      <w:r w:rsidRPr="00410461">
        <w:t>8.6.1</w:t>
      </w:r>
      <w:r w:rsidRPr="00410461">
        <w:tab/>
        <w:t>General</w:t>
      </w:r>
      <w:bookmarkEnd w:id="446"/>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47" w:name="_Toc161252749"/>
      <w:r w:rsidRPr="00410461">
        <w:t>8.6.2</w:t>
      </w:r>
      <w:r w:rsidRPr="00410461">
        <w:tab/>
        <w:t>CC-PAG</w:t>
      </w:r>
      <w:bookmarkEnd w:id="447"/>
    </w:p>
    <w:p w14:paraId="5E1CF17F" w14:textId="77777777" w:rsidR="005F298E" w:rsidRPr="00410461" w:rsidRDefault="005F298E" w:rsidP="005F298E">
      <w:r w:rsidRPr="00410461">
        <w:t>This clause introduces CC-PAG (CC-POI Aggregator) as an architectural extension that is located between the MDF3 and CC-POI. The CC-PAG performs the function of aggregating the xCC from different CC-POIs towards the MDF3 and is shown in Figure 8.6-1.</w:t>
      </w:r>
    </w:p>
    <w:p w14:paraId="44D0079A" w14:textId="06CB4BAB" w:rsidR="005F298E" w:rsidRPr="00410461" w:rsidRDefault="00DA173F" w:rsidP="005F298E">
      <w:pPr>
        <w:pStyle w:val="TH"/>
      </w:pPr>
      <w:r>
        <w:object w:dxaOrig="18216" w:dyaOrig="15625" w14:anchorId="13E9AE2A">
          <v:shape id="_x0000_i1072" type="#_x0000_t75" style="width:467.15pt;height:401.15pt" o:ole="">
            <v:imagedata r:id="rId125" o:title=""/>
          </v:shape>
          <o:OLEObject Type="Embed" ProgID="Visio.Drawing.15" ShapeID="_x0000_i1072" DrawAspect="Content" ObjectID="_1771875247" r:id="rId126"/>
        </w:object>
      </w:r>
    </w:p>
    <w:p w14:paraId="7BC077CF" w14:textId="77777777" w:rsidR="005F298E" w:rsidRPr="00410461" w:rsidRDefault="005F298E" w:rsidP="005F298E">
      <w:pPr>
        <w:pStyle w:val="TF"/>
      </w:pPr>
      <w:r w:rsidRPr="00410461">
        <w:t xml:space="preserve">Figure </w:t>
      </w:r>
      <w:r w:rsidRPr="00410461">
        <w:rPr>
          <w:szCs w:val="22"/>
        </w:rPr>
        <w:t>8.6-1</w:t>
      </w:r>
      <w:r w:rsidRPr="00410461">
        <w:t>: LI architecture showing CC-PAG.</w:t>
      </w:r>
    </w:p>
    <w:p w14:paraId="1306B4B6" w14:textId="77777777" w:rsidR="00F5172B" w:rsidRPr="00410461" w:rsidRDefault="00F5172B" w:rsidP="00F5172B">
      <w:pPr>
        <w:pStyle w:val="NO"/>
      </w:pPr>
      <w:r w:rsidRPr="00410461">
        <w:t>NOTE:</w:t>
      </w:r>
      <w:r w:rsidRPr="00410461">
        <w:tab/>
        <w:t>The IRI-POI and CC-TF represented in figure 8.6-1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The CC-PAG is an optional LI function and may be deployed in networks that need aggregation of xCC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77777777" w:rsidR="002A03B8" w:rsidRPr="00410461" w:rsidRDefault="002A03B8" w:rsidP="00024BE3">
      <w:r w:rsidRPr="00410461">
        <w:t>As shown in figure 8.6-1, the CC-POI is triggered by the CC-TF to deliver the xCC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The CC-PAG aggregates the xCC received from different CC-POIs before forwarding the same to the MDF3. The xCC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48" w:name="_Toc161252750"/>
      <w:r w:rsidRPr="00410461">
        <w:lastRenderedPageBreak/>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48"/>
    </w:p>
    <w:p w14:paraId="0964E95E" w14:textId="50DD56C0" w:rsidR="00445D76" w:rsidRPr="00410461" w:rsidRDefault="00445D76" w:rsidP="00CB28A6">
      <w:pPr>
        <w:pStyle w:val="Heading1"/>
      </w:pPr>
      <w:bookmarkStart w:id="449" w:name="_Toc161252751"/>
      <w:r w:rsidRPr="00410461">
        <w:t>A.1</w:t>
      </w:r>
      <w:r w:rsidRPr="00410461">
        <w:tab/>
        <w:t>Non-roaming scenario</w:t>
      </w:r>
      <w:bookmarkEnd w:id="449"/>
    </w:p>
    <w:p w14:paraId="7F597836" w14:textId="38EF9DFA" w:rsidR="00445D76" w:rsidRPr="00410461" w:rsidRDefault="00445D76" w:rsidP="00CB28A6">
      <w:pPr>
        <w:pStyle w:val="Heading2"/>
      </w:pPr>
      <w:bookmarkStart w:id="450" w:name="_Toc161252752"/>
      <w:r w:rsidRPr="00410461">
        <w:t>A.1.1</w:t>
      </w:r>
      <w:r w:rsidRPr="00410461">
        <w:tab/>
        <w:t>General</w:t>
      </w:r>
      <w:bookmarkEnd w:id="450"/>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xIRI and </w:t>
      </w:r>
      <w:r w:rsidR="00FB3579" w:rsidRPr="00410461">
        <w:t>x</w:t>
      </w:r>
      <w:r w:rsidRPr="00410461">
        <w:t>CC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51" w:name="_Toc161252753"/>
      <w:r w:rsidRPr="00410461">
        <w:t>A.1.2</w:t>
      </w:r>
      <w:r w:rsidRPr="00410461">
        <w:tab/>
        <w:t>Service-based representation with point-to-point LI system</w:t>
      </w:r>
      <w:bookmarkEnd w:id="451"/>
    </w:p>
    <w:p w14:paraId="41A4598A" w14:textId="79204F9F" w:rsidR="00445D76" w:rsidRPr="00410461" w:rsidRDefault="00445D76" w:rsidP="00445D76">
      <w:r w:rsidRPr="00410461">
        <w:t>The overall network configuration for 5G in a non-roaming scenario with the LI aspects is shown in figure A.1-1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73" type="#_x0000_t75" style="width:481.7pt;height:329.15pt" o:ole="">
            <v:imagedata r:id="rId127" o:title=""/>
          </v:shape>
          <o:OLEObject Type="Embed" ProgID="Visio.Drawing.15" ShapeID="_x0000_i1073" DrawAspect="Content" ObjectID="_1771875248" r:id="rId128"/>
        </w:object>
      </w:r>
    </w:p>
    <w:p w14:paraId="195E7AF3" w14:textId="257DE3B4" w:rsidR="00445D76" w:rsidRPr="00410461" w:rsidRDefault="00445D76" w:rsidP="00CB28A6">
      <w:pPr>
        <w:pStyle w:val="TF"/>
      </w:pPr>
      <w:r w:rsidRPr="00410461">
        <w:t>Figure A.1-1: Network topology showing LI for 5G (service-based representation) with point-to-point LI system</w:t>
      </w:r>
    </w:p>
    <w:p w14:paraId="589F6F3A" w14:textId="73740EC3" w:rsidR="00445D76" w:rsidRPr="00410461" w:rsidRDefault="00E3691A" w:rsidP="00445D76">
      <w:r w:rsidRPr="00410461">
        <w:t>F</w:t>
      </w:r>
      <w:r w:rsidR="00445D76" w:rsidRPr="00410461">
        <w:t>igure A.1-1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xIRI to the MDF2 and CC-POI present in the UPF delivers the xCC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02847B47"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igure A.1-1 but will be present if intercept of those services is supported.</w:t>
      </w:r>
    </w:p>
    <w:p w14:paraId="62B50E6C" w14:textId="22C2BCFF" w:rsidR="00445D76" w:rsidRPr="00410461" w:rsidRDefault="00445D76" w:rsidP="00CB28A6">
      <w:pPr>
        <w:pStyle w:val="Heading1"/>
      </w:pPr>
      <w:bookmarkStart w:id="452" w:name="_Toc161252754"/>
      <w:r w:rsidRPr="00410461">
        <w:t>A.</w:t>
      </w:r>
      <w:r w:rsidR="00077DDD" w:rsidRPr="00410461">
        <w:t>2</w:t>
      </w:r>
      <w:r w:rsidRPr="00410461">
        <w:tab/>
        <w:t>Interworking with EPC/E-UTRAN</w:t>
      </w:r>
      <w:bookmarkEnd w:id="452"/>
    </w:p>
    <w:p w14:paraId="56F7261E" w14:textId="77D8FD9A" w:rsidR="00445D76" w:rsidRPr="00410461" w:rsidRDefault="00445D76" w:rsidP="00CB28A6">
      <w:pPr>
        <w:pStyle w:val="Heading2"/>
      </w:pPr>
      <w:bookmarkStart w:id="453" w:name="_Toc161252755"/>
      <w:r w:rsidRPr="00410461">
        <w:t>A.</w:t>
      </w:r>
      <w:r w:rsidR="00077DDD" w:rsidRPr="00410461">
        <w:t>2</w:t>
      </w:r>
      <w:r w:rsidRPr="00410461">
        <w:t>.1</w:t>
      </w:r>
      <w:r w:rsidRPr="00410461">
        <w:tab/>
        <w:t>General</w:t>
      </w:r>
      <w:bookmarkEnd w:id="453"/>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lastRenderedPageBreak/>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54" w:name="_Toc161252756"/>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54"/>
    </w:p>
    <w:p w14:paraId="54BF06B3" w14:textId="79D35B6D" w:rsidR="00445D76" w:rsidRPr="00410461" w:rsidRDefault="00445D76" w:rsidP="00445D76">
      <w:r w:rsidRPr="00410461">
        <w:t xml:space="preserve">The overall network configuration for interworking between EPC-EUTRAN and 5GS in non-roaming scenario with the LI aspects is shown in figure </w:t>
      </w:r>
      <w:r w:rsidR="00077DDD" w:rsidRPr="00410461">
        <w:t>A</w:t>
      </w:r>
      <w:r w:rsidR="00D923A4" w:rsidRPr="00410461">
        <w:t>.2-1.</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74" type="#_x0000_t75" style="width:481.7pt;height:516.85pt" o:ole="">
            <v:imagedata r:id="rId129" o:title=""/>
          </v:shape>
          <o:OLEObject Type="Embed" ProgID="Visio.Drawing.15" ShapeID="_x0000_i1074" DrawAspect="Content" ObjectID="_1771875249" r:id="rId130"/>
        </w:object>
      </w:r>
    </w:p>
    <w:p w14:paraId="6B73070F" w14:textId="53570427" w:rsidR="00445D76" w:rsidRPr="00410461" w:rsidRDefault="00445D76" w:rsidP="00CB28A6">
      <w:pPr>
        <w:pStyle w:val="TF"/>
      </w:pPr>
      <w:r w:rsidRPr="00410461">
        <w:t xml:space="preserve">Figure </w:t>
      </w:r>
      <w:r w:rsidR="00077DDD" w:rsidRPr="00410461">
        <w:t>A</w:t>
      </w:r>
      <w:r w:rsidRPr="00410461">
        <w:t>.</w:t>
      </w:r>
      <w:r w:rsidR="00077DDD" w:rsidRPr="00410461">
        <w:t>2</w:t>
      </w:r>
      <w:r w:rsidRPr="00410461">
        <w:t>-1: Network topology showing LI for interworking with EPC/E-UTRAN</w:t>
      </w:r>
    </w:p>
    <w:p w14:paraId="36E2BAC5" w14:textId="033EEA36" w:rsidR="00445D76" w:rsidRPr="00410461" w:rsidRDefault="00E3691A" w:rsidP="00445D76">
      <w:pPr>
        <w:spacing w:before="120"/>
      </w:pPr>
      <w:r w:rsidRPr="00410461">
        <w:t>F</w:t>
      </w:r>
      <w:r w:rsidR="00445D76" w:rsidRPr="00410461">
        <w:t xml:space="preserve">igure </w:t>
      </w:r>
      <w:r w:rsidR="00077DDD" w:rsidRPr="00410461">
        <w:t>A</w:t>
      </w:r>
      <w:r w:rsidR="00445D76" w:rsidRPr="00410461">
        <w:t>.2-1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deliver the xIRI to the MDF2 and CC-POI present in the UPF + PGW-U delivers the xCC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lastRenderedPageBreak/>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55" w:name="_Toc161252757"/>
      <w:r w:rsidRPr="00410461">
        <w:t>A</w:t>
      </w:r>
      <w:r w:rsidR="00DF78DB" w:rsidRPr="00410461">
        <w:t>.3</w:t>
      </w:r>
      <w:r w:rsidR="00DF78DB" w:rsidRPr="00410461">
        <w:tab/>
        <w:t>Multiple DN c</w:t>
      </w:r>
      <w:r w:rsidR="00445D76" w:rsidRPr="00410461">
        <w:t>onnections in a PDU session</w:t>
      </w:r>
      <w:bookmarkEnd w:id="455"/>
    </w:p>
    <w:p w14:paraId="0653E0DE" w14:textId="259930DE" w:rsidR="00445D76" w:rsidRPr="00410461" w:rsidRDefault="00077DDD" w:rsidP="00CB28A6">
      <w:pPr>
        <w:pStyle w:val="Heading2"/>
      </w:pPr>
      <w:bookmarkStart w:id="456" w:name="_Toc161252758"/>
      <w:r w:rsidRPr="00410461">
        <w:t>A</w:t>
      </w:r>
      <w:r w:rsidR="00445D76" w:rsidRPr="00410461">
        <w:t>.3.1</w:t>
      </w:r>
      <w:r w:rsidR="00445D76" w:rsidRPr="00410461">
        <w:tab/>
        <w:t>General</w:t>
      </w:r>
      <w:bookmarkEnd w:id="456"/>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57" w:name="_Toc161252759"/>
      <w:r w:rsidR="00077DDD" w:rsidRPr="00410461">
        <w:t>A</w:t>
      </w:r>
      <w:r w:rsidRPr="00410461">
        <w:t>.3.2</w:t>
      </w:r>
      <w:r w:rsidRPr="00410461">
        <w:tab/>
        <w:t>Topology view for a non-roaming scenario</w:t>
      </w:r>
      <w:bookmarkEnd w:id="457"/>
    </w:p>
    <w:p w14:paraId="41F2B54A" w14:textId="0F1B199D"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077DDD" w:rsidRPr="00410461">
        <w:t>A</w:t>
      </w:r>
      <w:r w:rsidRPr="00410461">
        <w:t xml:space="preserve">.3-1 and </w:t>
      </w:r>
      <w:r w:rsidR="00077DDD" w:rsidRPr="00410461">
        <w:t>A</w:t>
      </w:r>
      <w:r w:rsidR="00D923A4" w:rsidRPr="00410461">
        <w:t>.3-2.</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75" type="#_x0000_t75" style="width:480.85pt;height:364.3pt" o:ole="">
            <v:imagedata r:id="rId131" o:title=""/>
          </v:shape>
          <o:OLEObject Type="Embed" ProgID="Visio.Drawing.15" ShapeID="_x0000_i1075" DrawAspect="Content" ObjectID="_1771875250" r:id="rId132"/>
        </w:object>
      </w:r>
    </w:p>
    <w:p w14:paraId="291D6DF3" w14:textId="6E33BC16" w:rsidR="00445D76" w:rsidRPr="00410461" w:rsidRDefault="00445D76" w:rsidP="00CB28A6">
      <w:pPr>
        <w:pStyle w:val="TF"/>
      </w:pPr>
      <w:r w:rsidRPr="00410461">
        <w:t xml:space="preserve">Figure </w:t>
      </w:r>
      <w:r w:rsidR="00077DDD" w:rsidRPr="00410461">
        <w:t>A</w:t>
      </w:r>
      <w:r w:rsidRPr="00410461">
        <w:t>.3-1: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xIRI to the MDF2 and CC-POI present in the </w:t>
      </w:r>
      <w:r w:rsidR="00342338" w:rsidRPr="00410461">
        <w:t>branching UPF (shown as UPF-1) on the common path to both DN connections</w:t>
      </w:r>
      <w:r w:rsidR="003B7B59" w:rsidRPr="00410461">
        <w:t xml:space="preserve"> </w:t>
      </w:r>
      <w:r w:rsidRPr="00410461">
        <w:t>delivers the xCC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76" type="#_x0000_t75" style="width:477.45pt;height:358.3pt" o:ole="">
            <v:imagedata r:id="rId133" o:title=""/>
          </v:shape>
          <o:OLEObject Type="Embed" ProgID="Visio.Drawing.15" ShapeID="_x0000_i1076" DrawAspect="Content" ObjectID="_1771875251" r:id="rId134"/>
        </w:object>
      </w:r>
    </w:p>
    <w:p w14:paraId="2869DEA1" w14:textId="7B115B7E" w:rsidR="00445D76" w:rsidRPr="00410461" w:rsidRDefault="00445D76" w:rsidP="00CB28A6">
      <w:pPr>
        <w:pStyle w:val="TF"/>
      </w:pPr>
      <w:r w:rsidRPr="00410461">
        <w:t xml:space="preserve">Figure </w:t>
      </w:r>
      <w:r w:rsidR="00077DDD" w:rsidRPr="00410461">
        <w:t>A</w:t>
      </w:r>
      <w:r w:rsidRPr="00410461">
        <w:t>.3-2: Network topology showing CC-POI at two UPFs</w:t>
      </w:r>
    </w:p>
    <w:p w14:paraId="40C3F5AB" w14:textId="3335EFE2" w:rsidR="009654B2" w:rsidRPr="00410461" w:rsidRDefault="009654B2" w:rsidP="009654B2">
      <w:pPr>
        <w:spacing w:before="120"/>
      </w:pPr>
      <w:r w:rsidRPr="00410461">
        <w:t>The IRI-POIs present in the AMF, MME, UDM, SMSF and SMF deliver the xIRI to the MDF2. In this example, there is a branching UPF (UPF-B), an anchor UPF for the DN (UPF-A1) and another anchor UPF for the same DN (UPF-A2). The second approach (i.e. CC interception at the anchor UPFs) mentioned in A.3.1 is used to provide the CC interception. The UPF-A1 delivers the xCC generated from the user plane packets that flow from UE to the DN via UPF-A1 to the MDF3. The CC-POI present in the UPF-A2 delivers the xCC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xCC e.g. by intercepting only on the external N6 interface of each anchor UPF.</w:t>
      </w:r>
    </w:p>
    <w:p w14:paraId="05DE280B" w14:textId="5FD292D9" w:rsidR="00445D76" w:rsidRPr="00410461" w:rsidRDefault="00077DDD" w:rsidP="00CB28A6">
      <w:pPr>
        <w:pStyle w:val="Heading1"/>
      </w:pPr>
      <w:bookmarkStart w:id="458" w:name="_Toc161252760"/>
      <w:r w:rsidRPr="00410461">
        <w:t>A</w:t>
      </w:r>
      <w:r w:rsidR="009D6ABC" w:rsidRPr="00410461">
        <w:t>.4</w:t>
      </w:r>
      <w:r w:rsidR="009D6ABC" w:rsidRPr="00410461">
        <w:tab/>
        <w:t>Non-3GPP a</w:t>
      </w:r>
      <w:r w:rsidR="00445D76" w:rsidRPr="00410461">
        <w:t>ccess in a non-roaming scenario</w:t>
      </w:r>
      <w:bookmarkEnd w:id="458"/>
    </w:p>
    <w:p w14:paraId="36B2D9AE" w14:textId="1BC5841C" w:rsidR="00445D76" w:rsidRPr="00410461" w:rsidRDefault="00077DDD" w:rsidP="00CB28A6">
      <w:pPr>
        <w:pStyle w:val="Heading2"/>
      </w:pPr>
      <w:bookmarkStart w:id="459" w:name="_Toc161252761"/>
      <w:r w:rsidRPr="00410461">
        <w:t>A</w:t>
      </w:r>
      <w:r w:rsidR="00445D76" w:rsidRPr="00410461">
        <w:t>.4.1</w:t>
      </w:r>
      <w:r w:rsidR="00445D76" w:rsidRPr="00410461">
        <w:tab/>
        <w:t>General</w:t>
      </w:r>
      <w:bookmarkEnd w:id="459"/>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lastRenderedPageBreak/>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60" w:name="_Toc161252762"/>
      <w:r w:rsidR="00077DDD" w:rsidRPr="00410461">
        <w:t>A</w:t>
      </w:r>
      <w:r w:rsidRPr="00410461">
        <w:t>.4.2</w:t>
      </w:r>
      <w:r w:rsidRPr="00410461">
        <w:tab/>
        <w:t>Topology view</w:t>
      </w:r>
      <w:bookmarkEnd w:id="460"/>
    </w:p>
    <w:p w14:paraId="32449D35" w14:textId="284FDCEF"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077DDD" w:rsidRPr="00410461">
        <w:t>A</w:t>
      </w:r>
      <w:r w:rsidRPr="00410461">
        <w:t>.4-1</w:t>
      </w:r>
      <w:r w:rsidR="00DB4445" w:rsidRPr="00410461">
        <w:t>, A.4-2 and A.4-3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77" type="#_x0000_t75" style="width:485.15pt;height:426pt" o:ole="">
            <v:imagedata r:id="rId135" o:title=""/>
          </v:shape>
          <o:OLEObject Type="Embed" ProgID="Visio.Drawing.15" ShapeID="_x0000_i1077" DrawAspect="Content" ObjectID="_1771875252" r:id="rId136"/>
        </w:object>
      </w:r>
    </w:p>
    <w:p w14:paraId="5338AF6C" w14:textId="305CC2AB" w:rsidR="00445D76" w:rsidRPr="00410461" w:rsidRDefault="00445D76" w:rsidP="00DB7B88">
      <w:pPr>
        <w:pStyle w:val="TF"/>
      </w:pPr>
      <w:r w:rsidRPr="00410461">
        <w:t xml:space="preserve">Figure </w:t>
      </w:r>
      <w:r w:rsidR="00077DDD" w:rsidRPr="00410461">
        <w:t>A</w:t>
      </w:r>
      <w:r w:rsidRPr="00410461">
        <w:t>.4-1: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78" type="#_x0000_t75" style="width:485.15pt;height:426pt" o:ole="">
            <v:imagedata r:id="rId137" o:title=""/>
          </v:shape>
          <o:OLEObject Type="Embed" ProgID="Visio.Drawing.15" ShapeID="_x0000_i1078" DrawAspect="Content" ObjectID="_1771875253" r:id="rId138"/>
        </w:object>
      </w:r>
    </w:p>
    <w:p w14:paraId="60683986" w14:textId="77777777" w:rsidR="006252A2" w:rsidRPr="00410461" w:rsidRDefault="006252A2" w:rsidP="006252A2">
      <w:pPr>
        <w:pStyle w:val="TF"/>
      </w:pPr>
      <w:r w:rsidRPr="00410461">
        <w:t>Figure A.4-2: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79" type="#_x0000_t75" style="width:485.15pt;height:426pt" o:ole="">
            <v:imagedata r:id="rId139" o:title=""/>
          </v:shape>
          <o:OLEObject Type="Embed" ProgID="Visio.Drawing.15" ShapeID="_x0000_i1079" DrawAspect="Content" ObjectID="_1771875254" r:id="rId140"/>
        </w:object>
      </w:r>
    </w:p>
    <w:p w14:paraId="04D6512C" w14:textId="77777777" w:rsidR="006252A2" w:rsidRPr="00410461" w:rsidRDefault="006252A2" w:rsidP="006252A2">
      <w:pPr>
        <w:pStyle w:val="TF"/>
      </w:pPr>
      <w:r w:rsidRPr="00410461">
        <w:t>Figure A.4-3: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xIRI to the MDF2 and CC-POI present in the UPF delivers the xCC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61" w:name="_Toc161252763"/>
      <w:bookmarkStart w:id="462" w:name="historyclause"/>
      <w:r w:rsidRPr="00410461">
        <w:lastRenderedPageBreak/>
        <w:t xml:space="preserve">Annex </w:t>
      </w:r>
      <w:r w:rsidR="005B2940" w:rsidRPr="00410461">
        <w:t>B</w:t>
      </w:r>
      <w:r w:rsidR="00026012" w:rsidRPr="00410461">
        <w:t xml:space="preserve"> (normative):</w:t>
      </w:r>
      <w:r w:rsidRPr="00410461">
        <w:br/>
        <w:t>ADMF functionality</w:t>
      </w:r>
      <w:bookmarkEnd w:id="461"/>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Maintaining the CSP / LEA mutually agreed unique Lawful Interception IDentifier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546B069" w:rsidR="005B2940" w:rsidRPr="00410461" w:rsidRDefault="00A31D1F" w:rsidP="00A31D1F">
      <w:r w:rsidRPr="00410461">
        <w:t>Refer to clause 5.4 LI interfaces, and figures 5.4-1 and 5.6-1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63" w:name="_Toc161252764"/>
      <w:r w:rsidRPr="00410461">
        <w:lastRenderedPageBreak/>
        <w:t xml:space="preserve">Annex </w:t>
      </w:r>
      <w:r w:rsidR="008A2D7E" w:rsidRPr="00410461">
        <w:t>C</w:t>
      </w:r>
      <w:r w:rsidRPr="00410461">
        <w:t xml:space="preserve"> (informative):</w:t>
      </w:r>
      <w:r w:rsidRPr="00410461">
        <w:br/>
        <w:t>LEA initiated suspend and resume</w:t>
      </w:r>
      <w:bookmarkEnd w:id="463"/>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77777777" w:rsidR="00487131" w:rsidRPr="00410461" w:rsidRDefault="00487131" w:rsidP="00487131">
      <w:r w:rsidRPr="00410461">
        <w:t>The underlying baseline is that a Lawful Intercept has been fully authorised and established between the LEA and the CSP via LI_HI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The LEA, via LI_HI1, sends an Update Request, referencing the intercept, with the DesiredStatus of Suspended; reference ETSI TS 103 120 [7].</w:t>
      </w:r>
    </w:p>
    <w:p w14:paraId="5D5C5C8A" w14:textId="09344865"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77777777" w:rsidR="00487131" w:rsidRPr="00410461" w:rsidRDefault="00487131" w:rsidP="00487131">
      <w:pPr>
        <w:pStyle w:val="B1"/>
      </w:pPr>
      <w:r w:rsidRPr="00410461">
        <w:t>-</w:t>
      </w:r>
      <w:r w:rsidRPr="00410461">
        <w:tab/>
        <w:t>The LEA sends the CSP, via LI_H1, an Update Request, referencing the original intercept, with the DesiredStatus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64" w:name="_Toc161252765"/>
      <w:r w:rsidRPr="00410461">
        <w:rPr>
          <w:rFonts w:eastAsia="Calibri"/>
        </w:rPr>
        <w:lastRenderedPageBreak/>
        <w:t>Annex D (informative)</w:t>
      </w:r>
      <w:r w:rsidR="00CC72D3" w:rsidRPr="00410461">
        <w:rPr>
          <w:rFonts w:eastAsia="Calibri"/>
        </w:rPr>
        <w:t>:</w:t>
      </w:r>
      <w:r w:rsidR="00B4079C" w:rsidRPr="00410461">
        <w:rPr>
          <w:rFonts w:eastAsia="Calibri"/>
        </w:rPr>
        <w:br/>
        <w:t>Additional RCS specific LI details</w:t>
      </w:r>
      <w:bookmarkEnd w:id="464"/>
    </w:p>
    <w:p w14:paraId="71EA15B6" w14:textId="77777777" w:rsidR="00167D29" w:rsidRPr="00410461" w:rsidRDefault="00167D29" w:rsidP="00167D29">
      <w:pPr>
        <w:pStyle w:val="Heading1"/>
        <w:rPr>
          <w:rFonts w:eastAsia="Calibri"/>
        </w:rPr>
      </w:pPr>
      <w:bookmarkStart w:id="465" w:name="_Toc161252766"/>
      <w:r w:rsidRPr="00410461">
        <w:rPr>
          <w:rFonts w:eastAsia="Calibri"/>
        </w:rPr>
        <w:t>D.1</w:t>
      </w:r>
      <w:r w:rsidRPr="00410461">
        <w:rPr>
          <w:rFonts w:eastAsia="Calibri"/>
        </w:rPr>
        <w:tab/>
        <w:t>General</w:t>
      </w:r>
      <w:bookmarkEnd w:id="465"/>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66" w:name="_Toc161252767"/>
      <w:r w:rsidRPr="00410461">
        <w:rPr>
          <w:rFonts w:eastAsia="Calibri"/>
        </w:rPr>
        <w:t>D.2</w:t>
      </w:r>
      <w:r w:rsidRPr="00410461">
        <w:rPr>
          <w:rFonts w:eastAsia="Calibri"/>
        </w:rPr>
        <w:tab/>
        <w:t>LI for Registration and Deregistration</w:t>
      </w:r>
      <w:bookmarkEnd w:id="466"/>
    </w:p>
    <w:p w14:paraId="0CA41B5C" w14:textId="77777777" w:rsidR="00167D29" w:rsidRPr="00410461" w:rsidRDefault="00167D29" w:rsidP="00167D29">
      <w:pPr>
        <w:pStyle w:val="Heading2"/>
        <w:rPr>
          <w:rFonts w:eastAsia="Calibri"/>
        </w:rPr>
      </w:pPr>
      <w:bookmarkStart w:id="467" w:name="_Toc161252768"/>
      <w:r w:rsidRPr="00410461">
        <w:rPr>
          <w:rFonts w:eastAsia="Calibri"/>
        </w:rPr>
        <w:t>D.2.1</w:t>
      </w:r>
      <w:r w:rsidRPr="00410461">
        <w:rPr>
          <w:rFonts w:eastAsia="Calibri"/>
        </w:rPr>
        <w:tab/>
        <w:t>Background</w:t>
      </w:r>
      <w:bookmarkEnd w:id="467"/>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68" w:name="_Toc161252769"/>
      <w:r w:rsidRPr="00410461">
        <w:rPr>
          <w:rFonts w:eastAsia="Calibri"/>
        </w:rPr>
        <w:t>D.2.2 Architecture</w:t>
      </w:r>
      <w:bookmarkEnd w:id="468"/>
    </w:p>
    <w:p w14:paraId="4F722A47"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69CCC519" w14:textId="7777777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figure 7.13.2-1.</w:t>
      </w:r>
    </w:p>
    <w:p w14:paraId="6FB25214" w14:textId="77777777" w:rsidR="00167D29" w:rsidRPr="00410461" w:rsidRDefault="00167D29" w:rsidP="00167D29">
      <w:pPr>
        <w:pStyle w:val="Heading1"/>
        <w:rPr>
          <w:rFonts w:eastAsia="Calibri"/>
        </w:rPr>
      </w:pPr>
      <w:bookmarkStart w:id="469" w:name="_Toc161252770"/>
      <w:r w:rsidRPr="00410461">
        <w:rPr>
          <w:rFonts w:eastAsia="Calibri"/>
        </w:rPr>
        <w:lastRenderedPageBreak/>
        <w:t>D.3</w:t>
      </w:r>
      <w:r w:rsidRPr="00410461">
        <w:rPr>
          <w:rFonts w:eastAsia="Calibri"/>
        </w:rPr>
        <w:tab/>
        <w:t>LI for capability discovery</w:t>
      </w:r>
      <w:bookmarkEnd w:id="469"/>
    </w:p>
    <w:p w14:paraId="2703CF17" w14:textId="77777777" w:rsidR="00167D29" w:rsidRPr="00410461" w:rsidRDefault="00167D29" w:rsidP="00167D29">
      <w:pPr>
        <w:pStyle w:val="Heading2"/>
        <w:rPr>
          <w:rFonts w:eastAsia="Calibri"/>
        </w:rPr>
      </w:pPr>
      <w:bookmarkStart w:id="470" w:name="_Toc161252771"/>
      <w:r w:rsidRPr="00410461">
        <w:rPr>
          <w:rFonts w:eastAsia="Calibri"/>
        </w:rPr>
        <w:t>D.3.1</w:t>
      </w:r>
      <w:r w:rsidRPr="00410461">
        <w:rPr>
          <w:rFonts w:eastAsia="Calibri"/>
        </w:rPr>
        <w:tab/>
        <w:t>Background</w:t>
      </w:r>
      <w:bookmarkEnd w:id="470"/>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71" w:name="_Toc161252772"/>
      <w:r w:rsidRPr="00410461">
        <w:rPr>
          <w:rFonts w:eastAsia="Calibri"/>
        </w:rPr>
        <w:t>D.3.2</w:t>
      </w:r>
      <w:r w:rsidR="00687495" w:rsidRPr="00410461">
        <w:rPr>
          <w:rFonts w:eastAsia="Calibri"/>
        </w:rPr>
        <w:tab/>
      </w:r>
      <w:r w:rsidRPr="00410461">
        <w:rPr>
          <w:rFonts w:eastAsia="Calibri"/>
        </w:rPr>
        <w:t>Architecture</w:t>
      </w:r>
      <w:bookmarkEnd w:id="471"/>
    </w:p>
    <w:p w14:paraId="23EDE293"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7819DA7F" w14:textId="77777777"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figure 7.13.2-1.</w:t>
      </w:r>
    </w:p>
    <w:p w14:paraId="12E023B7" w14:textId="7777777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figure 7.13.2-1.</w:t>
      </w:r>
    </w:p>
    <w:p w14:paraId="3BC6D469" w14:textId="013D0E63" w:rsidR="00167D29" w:rsidRPr="00410461" w:rsidRDefault="00167D29" w:rsidP="00167D29">
      <w:pPr>
        <w:pStyle w:val="Heading1"/>
        <w:rPr>
          <w:rFonts w:eastAsia="Calibri"/>
        </w:rPr>
      </w:pPr>
      <w:bookmarkStart w:id="472" w:name="_Toc161252773"/>
      <w:r w:rsidRPr="00410461">
        <w:rPr>
          <w:rFonts w:eastAsia="Calibri"/>
        </w:rPr>
        <w:lastRenderedPageBreak/>
        <w:t>D.4</w:t>
      </w:r>
      <w:r w:rsidR="00F97C4B" w:rsidRPr="00410461">
        <w:rPr>
          <w:rFonts w:eastAsia="Calibri"/>
        </w:rPr>
        <w:tab/>
      </w:r>
      <w:r w:rsidRPr="00410461">
        <w:rPr>
          <w:rFonts w:eastAsia="Calibri"/>
        </w:rPr>
        <w:t>LI for standalone messaging</w:t>
      </w:r>
      <w:bookmarkEnd w:id="472"/>
    </w:p>
    <w:p w14:paraId="55CF8B12" w14:textId="76DB9005" w:rsidR="00167D29" w:rsidRPr="00410461" w:rsidRDefault="00167D29" w:rsidP="00167D29">
      <w:pPr>
        <w:pStyle w:val="Heading2"/>
        <w:rPr>
          <w:rFonts w:eastAsia="Calibri"/>
        </w:rPr>
      </w:pPr>
      <w:bookmarkStart w:id="473" w:name="_Toc161252774"/>
      <w:r w:rsidRPr="00410461">
        <w:rPr>
          <w:rFonts w:eastAsia="Calibri"/>
        </w:rPr>
        <w:t>D.4.1</w:t>
      </w:r>
      <w:r w:rsidR="00F97C4B" w:rsidRPr="00410461">
        <w:rPr>
          <w:rFonts w:eastAsia="Calibri"/>
        </w:rPr>
        <w:tab/>
      </w:r>
      <w:r w:rsidRPr="00410461">
        <w:rPr>
          <w:rFonts w:eastAsia="Calibri"/>
        </w:rPr>
        <w:t>Background</w:t>
      </w:r>
      <w:bookmarkEnd w:id="473"/>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474" w:name="_Toc161252775"/>
      <w:r w:rsidRPr="00410461">
        <w:rPr>
          <w:rFonts w:eastAsia="Calibri"/>
        </w:rPr>
        <w:t>D.4.2</w:t>
      </w:r>
      <w:r w:rsidRPr="00410461">
        <w:rPr>
          <w:rFonts w:eastAsia="Calibri"/>
        </w:rPr>
        <w:tab/>
        <w:t>Architecture</w:t>
      </w:r>
      <w:bookmarkEnd w:id="474"/>
    </w:p>
    <w:p w14:paraId="7550073F" w14:textId="77777777" w:rsidR="00167D29" w:rsidRPr="00410461" w:rsidRDefault="00167D29" w:rsidP="00167D29">
      <w:pPr>
        <w:rPr>
          <w:rFonts w:eastAsia="Calibri"/>
        </w:rPr>
      </w:pPr>
      <w:r w:rsidRPr="00410461">
        <w:rPr>
          <w:rFonts w:eastAsia="Calibri"/>
        </w:rPr>
        <w:t>The figure 7.13.2-1 provides the architecture for LI for pager mode standalone messaging.</w:t>
      </w:r>
    </w:p>
    <w:p w14:paraId="1A330409" w14:textId="77777777" w:rsidR="00167D29" w:rsidRPr="00410461" w:rsidRDefault="00167D29" w:rsidP="00167D29">
      <w:pPr>
        <w:rPr>
          <w:rFonts w:eastAsia="Calibri"/>
        </w:rPr>
      </w:pPr>
      <w:r w:rsidRPr="00410461">
        <w:rPr>
          <w:rFonts w:eastAsia="Calibri"/>
        </w:rPr>
        <w:t>In a normal deployment, the P-CSCF or S-CSCF perform the function of the RCS Server in figure 7.13.2-1.</w:t>
      </w:r>
    </w:p>
    <w:p w14:paraId="322E8265" w14:textId="77777777" w:rsidR="00167D29" w:rsidRPr="00410461" w:rsidRDefault="00167D29" w:rsidP="00167D29">
      <w:pPr>
        <w:pStyle w:val="Heading1"/>
      </w:pPr>
      <w:bookmarkStart w:id="475" w:name="_Toc161252776"/>
      <w:r w:rsidRPr="00410461">
        <w:t>D.5</w:t>
      </w:r>
      <w:r w:rsidRPr="00410461">
        <w:tab/>
        <w:t>LI for chat</w:t>
      </w:r>
      <w:bookmarkEnd w:id="475"/>
    </w:p>
    <w:p w14:paraId="3D4D2E37" w14:textId="77777777" w:rsidR="00167D29" w:rsidRPr="00410461" w:rsidRDefault="00167D29" w:rsidP="00167D29">
      <w:pPr>
        <w:pStyle w:val="Heading2"/>
      </w:pPr>
      <w:bookmarkStart w:id="476" w:name="_Toc161252777"/>
      <w:r w:rsidRPr="00410461">
        <w:t>D.5.1</w:t>
      </w:r>
      <w:r w:rsidRPr="00410461">
        <w:tab/>
        <w:t>Background</w:t>
      </w:r>
      <w:bookmarkEnd w:id="476"/>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477" w:name="_Toc161252778"/>
      <w:r w:rsidRPr="00410461">
        <w:t>D.5.2</w:t>
      </w:r>
      <w:r w:rsidRPr="00410461">
        <w:tab/>
        <w:t>Architecture</w:t>
      </w:r>
      <w:bookmarkEnd w:id="477"/>
    </w:p>
    <w:p w14:paraId="329129D9" w14:textId="77777777" w:rsidR="00167D29" w:rsidRPr="00410461" w:rsidRDefault="00167D29" w:rsidP="00167D29">
      <w:pPr>
        <w:rPr>
          <w:rFonts w:eastAsia="Calibri"/>
        </w:rPr>
      </w:pPr>
      <w:r w:rsidRPr="00410461">
        <w:rPr>
          <w:rFonts w:eastAsia="Calibri"/>
        </w:rPr>
        <w:t>The figure 7.13.2-1 provides the architecture for LI for 1-to-1 chat.</w:t>
      </w:r>
    </w:p>
    <w:p w14:paraId="05FF2E2C" w14:textId="77777777" w:rsidR="00167D29" w:rsidRPr="00410461" w:rsidRDefault="00167D29" w:rsidP="00167D29">
      <w:pPr>
        <w:pStyle w:val="Heading1"/>
      </w:pPr>
      <w:bookmarkStart w:id="478" w:name="_Toc161252779"/>
      <w:r w:rsidRPr="00410461">
        <w:lastRenderedPageBreak/>
        <w:t>D.6</w:t>
      </w:r>
      <w:r w:rsidRPr="00410461">
        <w:tab/>
        <w:t>LI for file transfer</w:t>
      </w:r>
      <w:bookmarkEnd w:id="478"/>
    </w:p>
    <w:p w14:paraId="299AF446" w14:textId="77777777" w:rsidR="00167D29" w:rsidRPr="00410461" w:rsidRDefault="00167D29" w:rsidP="00167D29">
      <w:pPr>
        <w:pStyle w:val="Heading2"/>
      </w:pPr>
      <w:bookmarkStart w:id="479" w:name="_Toc161252780"/>
      <w:r w:rsidRPr="00410461">
        <w:t>D.6.1</w:t>
      </w:r>
      <w:r w:rsidRPr="00410461">
        <w:tab/>
        <w:t>Background</w:t>
      </w:r>
      <w:bookmarkEnd w:id="479"/>
    </w:p>
    <w:p w14:paraId="3899F44D" w14:textId="27D9BF35"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val="en-GB" w:eastAsia="ko-KR"/>
        </w:rPr>
        <w:t>c</w:t>
      </w:r>
      <w:r w:rsidRPr="00410461">
        <w:rPr>
          <w:rFonts w:ascii="Times New Roman" w:hAnsi="Times New Roman"/>
          <w:lang w:val="en-GB"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480" w:name="_Toc161252781"/>
      <w:r w:rsidRPr="00410461">
        <w:t>D.6.2</w:t>
      </w:r>
      <w:r w:rsidRPr="00410461">
        <w:tab/>
        <w:t>Architecture</w:t>
      </w:r>
      <w:bookmarkEnd w:id="480"/>
    </w:p>
    <w:p w14:paraId="592FF195" w14:textId="3CF1EAF3" w:rsidR="00167D29" w:rsidRPr="00410461" w:rsidRDefault="00167D29" w:rsidP="00167D29">
      <w:pPr>
        <w:rPr>
          <w:rFonts w:eastAsia="Calibri"/>
        </w:rPr>
      </w:pPr>
      <w:r w:rsidRPr="00410461">
        <w:rPr>
          <w:rFonts w:eastAsia="Calibri"/>
        </w:rPr>
        <w:t>The figure 7.13.2-1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481" w:name="_Toc161252782"/>
      <w:r w:rsidRPr="00410461" w:rsidDel="003C38F2">
        <w:lastRenderedPageBreak/>
        <w:t xml:space="preserve">Annex </w:t>
      </w:r>
      <w:r w:rsidRPr="00410461">
        <w:t>E</w:t>
      </w:r>
      <w:r w:rsidRPr="00410461" w:rsidDel="003C38F2">
        <w:t xml:space="preserve"> (informative):</w:t>
      </w:r>
      <w:r w:rsidRPr="00410461" w:rsidDel="003C38F2">
        <w:br/>
        <w:t>STIR/SHAKEN operation</w:t>
      </w:r>
      <w:bookmarkEnd w:id="481"/>
    </w:p>
    <w:p w14:paraId="6EAB6420" w14:textId="77777777" w:rsidR="00B4079C" w:rsidRPr="00410461" w:rsidRDefault="00B4079C" w:rsidP="00B4079C">
      <w:pPr>
        <w:pStyle w:val="Heading1"/>
      </w:pPr>
      <w:bookmarkStart w:id="482" w:name="_Toc161252783"/>
      <w:r w:rsidRPr="00410461">
        <w:t>E.1</w:t>
      </w:r>
      <w:r w:rsidRPr="00410461">
        <w:tab/>
        <w:t>General</w:t>
      </w:r>
      <w:bookmarkEnd w:id="482"/>
    </w:p>
    <w:p w14:paraId="402D2286" w14:textId="77777777" w:rsidR="00B4079C" w:rsidRPr="00410461" w:rsidRDefault="00B4079C" w:rsidP="00B4079C">
      <w:r w:rsidRPr="00410461">
        <w:t>This annex defines STIR (Secure Telephony Identity Revisited), SHAKEN (Secure Handling of Asserted information using toKENs), eCNAM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483" w:name="_Toc161252784"/>
      <w:r w:rsidRPr="00410461">
        <w:t>E.2</w:t>
      </w:r>
      <w:r w:rsidRPr="00410461">
        <w:tab/>
      </w:r>
      <w:r w:rsidRPr="00410461">
        <w:rPr>
          <w:rFonts w:cs="Arial"/>
          <w:szCs w:val="24"/>
        </w:rPr>
        <w:t>STIR/SHAKEN</w:t>
      </w:r>
      <w:bookmarkEnd w:id="483"/>
    </w:p>
    <w:p w14:paraId="6ED7D242" w14:textId="77777777" w:rsidR="00B4079C" w:rsidRPr="00410461" w:rsidRDefault="00B4079C" w:rsidP="00B4079C">
      <w:pPr>
        <w:pStyle w:val="Heading2"/>
      </w:pPr>
      <w:bookmarkStart w:id="484" w:name="_Toc161252785"/>
      <w:r w:rsidRPr="00410461">
        <w:t>E.2.1</w:t>
      </w:r>
      <w:r w:rsidRPr="00410461">
        <w:tab/>
        <w:t>STIR/SHAKEN for telephony</w:t>
      </w:r>
      <w:bookmarkEnd w:id="484"/>
    </w:p>
    <w:p w14:paraId="68AA2BEE" w14:textId="77777777" w:rsidR="00B4079C" w:rsidRPr="00410461" w:rsidRDefault="00B4079C" w:rsidP="00B4079C">
      <w:r w:rsidRPr="00410461">
        <w:t>STIR (Secure Telephony Identity Revisited) and SHAKEN (Secure Handling of Asserted information using toKENs)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80" type="#_x0000_t75" style="width:482.55pt;height:209.15pt" o:ole="">
            <v:imagedata r:id="rId141" o:title=""/>
          </v:shape>
          <o:OLEObject Type="Embed" ProgID="Visio.Drawing.15" ShapeID="_x0000_i1080" DrawAspect="Content" ObjectID="_1771875255" r:id="rId142"/>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lastRenderedPageBreak/>
        <w:t>Either the Telephony AS or IBCF in the originating service provider’s network invokes the AS for signing which creates a digital signature for the call called a PASSportT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485" w:name="_Toc161252786"/>
      <w:r w:rsidRPr="00410461">
        <w:t>E.2.2</w:t>
      </w:r>
      <w:r w:rsidRPr="00410461">
        <w:tab/>
        <w:t>STIR/SHAKEN for intra-network telephony</w:t>
      </w:r>
      <w:bookmarkEnd w:id="485"/>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81" type="#_x0000_t75" style="width:373.7pt;height:201.45pt" o:ole="">
            <v:imagedata r:id="rId143" o:title=""/>
          </v:shape>
          <o:OLEObject Type="Embed" ProgID="Visio.Drawing.15" ShapeID="_x0000_i1081" DrawAspect="Content" ObjectID="_1771875256" r:id="rId144"/>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486" w:name="_Toc161252787"/>
      <w:r w:rsidRPr="00410461">
        <w:t>E.2.3</w:t>
      </w:r>
      <w:r w:rsidRPr="00410461">
        <w:tab/>
        <w:t>STIR/SHAKEN for messaging</w:t>
      </w:r>
      <w:bookmarkEnd w:id="486"/>
    </w:p>
    <w:p w14:paraId="046D5658" w14:textId="1AA8F971"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IETF draft-ietf-stir-messaging-0</w:t>
      </w:r>
      <w:r w:rsidR="000F4977">
        <w:t>7</w:t>
      </w:r>
      <w:r w:rsidRPr="00410461">
        <w:t xml:space="preserve"> [46].</w:t>
      </w:r>
    </w:p>
    <w:p w14:paraId="719610BC" w14:textId="134A30F3" w:rsidR="00B4079C" w:rsidRPr="00410461" w:rsidRDefault="00B4079C" w:rsidP="00B4079C">
      <w:r w:rsidRPr="00410461">
        <w:t xml:space="preserve">A PASSporT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5938FDF0" w:rsidR="00B4079C" w:rsidRPr="00410461" w:rsidRDefault="00B4079C" w:rsidP="00B4079C">
      <w:r w:rsidRPr="00410461">
        <w:t>In sessionless scenarios such as RCS pager mode standalone messaging service, a PASSporT could be generated on a per-message (i.e. SIP MESSAGE) basis with its own built-in message security. An Identity header could be added to any SIP MESSAGE request, but without some extension to the PASSporT claims, the PASSporT would offer no protection to the message content. In IETF draft-ietf-stir-messaging-0</w:t>
      </w:r>
      <w:r w:rsidR="000F4977">
        <w:t>7</w:t>
      </w:r>
      <w:r w:rsidRPr="00410461">
        <w:t xml:space="preserve"> [46], PASSporT provides its own integrity check for message contents as part of its assertions through a new claim which is here defined to provide a hash over message contents. A new "msg" PASSporT Type is defined for that purpose. A new optional claim "msgi" provides a digest over a MIME body (i.e. body of the SIP MESSAGE). The PASSporT is conveyed in an Identity header field in </w:t>
      </w:r>
      <w:r w:rsidRPr="00410461">
        <w:lastRenderedPageBreak/>
        <w:t>the SIP MESSAGE request. The authentication and verification service procedures for populating that PASSporT follow the same procedures as for a voice session, with the addition of the "msgi" claim.</w:t>
      </w:r>
    </w:p>
    <w:p w14:paraId="7A1DBBD6" w14:textId="77777777" w:rsidR="00B4079C" w:rsidRPr="00410461" w:rsidRDefault="00B4079C" w:rsidP="00B4079C">
      <w:pPr>
        <w:pStyle w:val="Heading2"/>
      </w:pPr>
      <w:bookmarkStart w:id="487" w:name="_Toc161252788"/>
      <w:r w:rsidRPr="00410461">
        <w:t>E.2.4</w:t>
      </w:r>
      <w:r w:rsidRPr="00410461">
        <w:tab/>
        <w:t>Out of band SHAKEN</w:t>
      </w:r>
      <w:bookmarkEnd w:id="487"/>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82" type="#_x0000_t75" style="width:481.7pt;height:169.7pt" o:ole="">
            <v:imagedata r:id="rId145" o:title=""/>
          </v:shape>
          <o:OLEObject Type="Embed" ProgID="Visio.Drawing.15" ShapeID="_x0000_i1082" DrawAspect="Content" ObjectID="_1771875257" r:id="rId146"/>
        </w:object>
      </w:r>
    </w:p>
    <w:p w14:paraId="65A26B59" w14:textId="204483B7" w:rsidR="00B4079C" w:rsidRPr="00410461" w:rsidRDefault="00B4079C" w:rsidP="007A22EA">
      <w:pPr>
        <w:pStyle w:val="TF"/>
      </w:pPr>
      <w:r w:rsidRPr="00410461">
        <w:t xml:space="preserve">Figure E.2.4-1: Out of band SHAKEN reference architecture for non end-to-end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PASSporTs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PASSporTs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PASSporTs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PASSporTs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PASSporTs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PASSporTs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83" type="#_x0000_t75" style="width:481.7pt;height:3in" o:ole="">
            <v:imagedata r:id="rId147" o:title=""/>
          </v:shape>
          <o:OLEObject Type="Embed" ProgID="Visio.Drawing.15" ShapeID="_x0000_i1083" DrawAspect="Content" ObjectID="_1771875258" r:id="rId148"/>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488" w:name="_Toc161252789"/>
      <w:r w:rsidRPr="00410461">
        <w:t>E.2.5</w:t>
      </w:r>
      <w:r w:rsidRPr="00410461">
        <w:tab/>
        <w:t>STIR/SHAKEN and forwarded calls</w:t>
      </w:r>
      <w:bookmarkEnd w:id="488"/>
    </w:p>
    <w:p w14:paraId="5E096AF1" w14:textId="77777777" w:rsidR="00B4079C" w:rsidRPr="00410461" w:rsidRDefault="00B4079C" w:rsidP="00B4079C">
      <w:r w:rsidRPr="00410461">
        <w:t>In case of call forwarding, the original called party number is not the number to which a call is delivered. The SIP headers such as "History-Info", "Diversion" and "To" do not provide any cryptographic assurance of secure redirection. RFC 8946 [41] extends the SIP identity token (i.e. PASSporT)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489" w:name="_Toc161252790"/>
      <w:r w:rsidRPr="00410461">
        <w:t>E.3</w:t>
      </w:r>
      <w:r w:rsidRPr="00410461">
        <w:tab/>
      </w:r>
      <w:r w:rsidRPr="00410461">
        <w:rPr>
          <w:rFonts w:cs="Arial"/>
          <w:szCs w:val="24"/>
        </w:rPr>
        <w:t>Enhanced caller data</w:t>
      </w:r>
      <w:bookmarkEnd w:id="489"/>
    </w:p>
    <w:p w14:paraId="0961259A" w14:textId="0ACAB16F" w:rsidR="001306E7" w:rsidRPr="00410461" w:rsidRDefault="001306E7" w:rsidP="001306E7">
      <w:pPr>
        <w:pStyle w:val="Heading2"/>
      </w:pPr>
      <w:bookmarkStart w:id="490" w:name="_Toc161252791"/>
      <w:r w:rsidRPr="00410461">
        <w:t>E.3.1</w:t>
      </w:r>
      <w:r w:rsidRPr="00410461">
        <w:tab/>
        <w:t>General</w:t>
      </w:r>
      <w:bookmarkEnd w:id="490"/>
    </w:p>
    <w:p w14:paraId="203E371B" w14:textId="77777777" w:rsidR="00B4079C" w:rsidRPr="00410461" w:rsidRDefault="00B4079C" w:rsidP="00B4079C">
      <w:r w:rsidRPr="00410461">
        <w:t xml:space="preserve">Two approaches, namely Rich Call Data (RCD) and eCNAM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491" w:name="_Toc161252792"/>
      <w:r w:rsidRPr="00410461">
        <w:t>E.3.</w:t>
      </w:r>
      <w:r w:rsidR="001306E7" w:rsidRPr="00410461">
        <w:t>2</w:t>
      </w:r>
      <w:r w:rsidRPr="00410461">
        <w:tab/>
        <w:t>RCD</w:t>
      </w:r>
      <w:bookmarkEnd w:id="491"/>
    </w:p>
    <w:p w14:paraId="35968D35" w14:textId="77777777"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RCD is described in an IETF draft draft-ietf-stir-passport-rcd-12 [42]. RCD is of two main categories. The first data is a more traditional set of information about a caller associated with "display-name", typically a textual description of the caller in the SIP INVITE. The second category is a set of RCD that is defined as part of the jCard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492" w:name="_Toc161252793"/>
      <w:r w:rsidRPr="00410461">
        <w:t>E.3.</w:t>
      </w:r>
      <w:r w:rsidR="001306E7" w:rsidRPr="00410461">
        <w:t>3</w:t>
      </w:r>
      <w:r w:rsidRPr="00410461">
        <w:tab/>
        <w:t>eCNAM</w:t>
      </w:r>
      <w:bookmarkEnd w:id="492"/>
    </w:p>
    <w:p w14:paraId="7521D1F9" w14:textId="12AC7B4F" w:rsidR="00B4079C" w:rsidRPr="00410461" w:rsidRDefault="00B4079C" w:rsidP="00B4079C">
      <w:r w:rsidRPr="00410461">
        <w:t>The Enhanced Calling Name (eCNAM) service defined in TS 24.196 [44] provides the terminating user with a name that identifies the originating user, and metadata about that originating user (e.g. address, language, etc.), like with RCD. eCNAM data is managed by the originating network and stored in an authoritative database. To enable the terminating network to retrieve eCNAM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lastRenderedPageBreak/>
        <w:t>In both RCD and eCNAM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493" w:name="_Toc161252794"/>
      <w:r w:rsidRPr="00410461">
        <w:t>E.</w:t>
      </w:r>
      <w:r w:rsidR="003E7307" w:rsidRPr="00410461">
        <w:t>4</w:t>
      </w:r>
      <w:r w:rsidRPr="00410461">
        <w:tab/>
      </w:r>
      <w:r w:rsidRPr="00410461">
        <w:rPr>
          <w:rFonts w:cs="Arial"/>
          <w:szCs w:val="24"/>
        </w:rPr>
        <w:t>STIR/SHAKEN call flow example</w:t>
      </w:r>
      <w:bookmarkEnd w:id="493"/>
    </w:p>
    <w:p w14:paraId="3704A070" w14:textId="7033EDE3"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Pr="00410461">
        <w:t>E.</w:t>
      </w:r>
      <w:r w:rsidR="003E7307" w:rsidRPr="00410461">
        <w:t>4.</w:t>
      </w:r>
      <w:r w:rsidRPr="00410461">
        <w:t>1</w:t>
      </w:r>
      <w:r w:rsidRPr="00410461" w:rsidDel="003C38F2">
        <w:t>-</w:t>
      </w:r>
      <w:r w:rsidR="003E7307" w:rsidRPr="00410461">
        <w:t>1</w:t>
      </w:r>
      <w:r w:rsidRPr="00410461">
        <w:t>.</w:t>
      </w:r>
    </w:p>
    <w:p w14:paraId="6C88FC5B" w14:textId="0C8B7C8F" w:rsidR="00B4079C" w:rsidRPr="00410461" w:rsidDel="003C38F2" w:rsidRDefault="00270068" w:rsidP="005F3A58">
      <w:pPr>
        <w:pStyle w:val="TH"/>
      </w:pPr>
      <w:r>
        <w:object w:dxaOrig="18061" w:dyaOrig="8137" w14:anchorId="32FC1A58">
          <v:shape id="_x0000_i1084" type="#_x0000_t75" style="width:481.7pt;height:216.85pt" o:ole="">
            <v:imagedata r:id="rId149" o:title=""/>
          </v:shape>
          <o:OLEObject Type="Embed" ProgID="Visio.Drawing.15" ShapeID="_x0000_i1084" DrawAspect="Content" ObjectID="_1771875259" r:id="rId150"/>
        </w:object>
      </w:r>
    </w:p>
    <w:p w14:paraId="5E46212C" w14:textId="5799C5F9" w:rsidR="00B4079C" w:rsidRPr="00410461" w:rsidRDefault="00B4079C" w:rsidP="00715C66">
      <w:pPr>
        <w:pStyle w:val="TF"/>
      </w:pPr>
      <w:r w:rsidRPr="00410461" w:rsidDel="003C38F2">
        <w:t xml:space="preserve">Figure </w:t>
      </w:r>
      <w:r w:rsidRPr="00410461">
        <w:t>E.</w:t>
      </w:r>
      <w:r w:rsidR="003E7307" w:rsidRPr="00410461">
        <w:t>4.1</w:t>
      </w:r>
      <w:r w:rsidRPr="00410461" w:rsidDel="003C38F2">
        <w:t>-</w:t>
      </w:r>
      <w:r w:rsidRPr="00410461">
        <w:t>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lastRenderedPageBreak/>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2C8C32F6" w14:textId="77777777" w:rsidR="00B4079C" w:rsidRPr="00410461" w:rsidRDefault="00B4079C">
      <w:pPr>
        <w:overflowPunct/>
        <w:autoSpaceDE/>
        <w:autoSpaceDN/>
        <w:adjustRightInd/>
        <w:spacing w:after="0"/>
        <w:textAlignment w:val="auto"/>
        <w:rPr>
          <w:rFonts w:eastAsia="Calibri"/>
        </w:rPr>
      </w:pPr>
    </w:p>
    <w:p w14:paraId="43062C16" w14:textId="77777777" w:rsidR="00686FAD" w:rsidRPr="00410461" w:rsidRDefault="00686FAD">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494" w:name="_Toc161252795"/>
      <w:r w:rsidRPr="00410461">
        <w:lastRenderedPageBreak/>
        <w:t xml:space="preserve">Annex </w:t>
      </w:r>
      <w:r w:rsidR="00B94078" w:rsidRPr="00410461">
        <w:t>Z</w:t>
      </w:r>
      <w:r w:rsidRPr="00410461">
        <w:t xml:space="preserve"> (informative):</w:t>
      </w:r>
      <w:r w:rsidRPr="00410461">
        <w:br/>
        <w:t>Change history</w:t>
      </w:r>
      <w:bookmarkEnd w:id="462"/>
      <w:bookmarkEnd w:id="494"/>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r w:rsidRPr="00410461">
              <w:rPr>
                <w:b/>
                <w:sz w:val="16"/>
              </w:rPr>
              <w:t>TDoc</w:t>
            </w:r>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LI Support for VoNR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r w:rsidRPr="00410461">
              <w:rPr>
                <w:rFonts w:cs="Arial"/>
                <w:sz w:val="16"/>
              </w:rPr>
              <w:t>SecondaryCellGroupPSCell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Introductory clause for IMS from the pCR</w:t>
            </w:r>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lastRenderedPageBreak/>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STIR/SHAKEN/eCNAM/RCD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Correction of LI architecture for LI at the ePDG</w:t>
            </w:r>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Wrong stage 2 normative text of identifier association xIRI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RCD/eCNAM</w:t>
            </w:r>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Correction to UDM xIRI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lastRenderedPageBreak/>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Addition of ProSe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r>
              <w:rPr>
                <w:sz w:val="16"/>
                <w:szCs w:val="16"/>
              </w:rPr>
              <w:t>PoI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21590ECB" w14:textId="77777777" w:rsidTr="00AB7559">
        <w:tc>
          <w:tcPr>
            <w:tcW w:w="803" w:type="dxa"/>
            <w:shd w:val="solid" w:color="FFFFFF" w:fill="auto"/>
          </w:tcPr>
          <w:p w14:paraId="0163F136" w14:textId="2A30CC96"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2294A87" w14:textId="3CFA13CC"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51D19CD" w14:textId="61C8E12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8739D1F" w14:textId="727EC845" w:rsidR="00D81E36" w:rsidRPr="00410461" w:rsidRDefault="00D81E36" w:rsidP="00D81E36">
            <w:pPr>
              <w:pStyle w:val="TAL"/>
              <w:keepNext w:val="0"/>
              <w:keepLines w:val="0"/>
              <w:rPr>
                <w:sz w:val="16"/>
                <w:szCs w:val="16"/>
              </w:rPr>
            </w:pPr>
            <w:r>
              <w:rPr>
                <w:sz w:val="16"/>
                <w:szCs w:val="16"/>
              </w:rPr>
              <w:t>0232</w:t>
            </w:r>
          </w:p>
        </w:tc>
        <w:tc>
          <w:tcPr>
            <w:tcW w:w="383" w:type="dxa"/>
            <w:shd w:val="solid" w:color="FFFFFF" w:fill="auto"/>
          </w:tcPr>
          <w:p w14:paraId="465F8B53" w14:textId="10AC91D7"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5A70B98E" w14:textId="707B86FB" w:rsidR="00D81E36" w:rsidRPr="00410461" w:rsidRDefault="00D81E36" w:rsidP="00D81E36">
            <w:pPr>
              <w:pStyle w:val="TAC"/>
              <w:keepNext w:val="0"/>
              <w:keepLines w:val="0"/>
              <w:rPr>
                <w:sz w:val="16"/>
                <w:szCs w:val="16"/>
              </w:rPr>
            </w:pPr>
            <w:r>
              <w:rPr>
                <w:sz w:val="16"/>
                <w:szCs w:val="16"/>
              </w:rPr>
              <w:t>A</w:t>
            </w:r>
          </w:p>
        </w:tc>
        <w:tc>
          <w:tcPr>
            <w:tcW w:w="5293" w:type="dxa"/>
            <w:shd w:val="solid" w:color="FFFFFF" w:fill="auto"/>
          </w:tcPr>
          <w:p w14:paraId="318B6496" w14:textId="5F64981F" w:rsidR="00D81E36" w:rsidRPr="00410461" w:rsidRDefault="00D81E36" w:rsidP="00D81E36">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4B9EACD4" w14:textId="4F83BA26"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51"/>
      <w:footerReference w:type="default" r:id="rId1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2A5BB" w14:textId="77777777" w:rsidR="00E85318" w:rsidRDefault="00E85318">
      <w:r>
        <w:separator/>
      </w:r>
    </w:p>
  </w:endnote>
  <w:endnote w:type="continuationSeparator" w:id="0">
    <w:p w14:paraId="23E60757" w14:textId="77777777" w:rsidR="00E85318" w:rsidRDefault="00E85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AF757" w14:textId="77777777" w:rsidR="00E85318" w:rsidRDefault="00E85318">
      <w:r>
        <w:separator/>
      </w:r>
    </w:p>
  </w:footnote>
  <w:footnote w:type="continuationSeparator" w:id="0">
    <w:p w14:paraId="0292AE67" w14:textId="77777777" w:rsidR="00E85318" w:rsidRDefault="00E85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A193" w14:textId="40723DFB"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91ADA">
      <w:rPr>
        <w:rFonts w:ascii="Arial" w:hAnsi="Arial" w:cs="Arial"/>
        <w:b/>
        <w:noProof/>
        <w:sz w:val="18"/>
        <w:szCs w:val="18"/>
      </w:rPr>
      <w:t>3GPP TS 33.127 V18.7.0 (2024-03)</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6C1E6AFD"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91ADA">
      <w:rPr>
        <w:rFonts w:ascii="Arial" w:hAnsi="Arial" w:cs="Arial"/>
        <w:b/>
        <w:noProof/>
        <w:sz w:val="18"/>
        <w:szCs w:val="18"/>
      </w:rPr>
      <w:t>Release 18</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4240772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20119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2807124">
    <w:abstractNumId w:val="11"/>
  </w:num>
  <w:num w:numId="4" w16cid:durableId="1580361029">
    <w:abstractNumId w:val="44"/>
  </w:num>
  <w:num w:numId="5" w16cid:durableId="1318075550">
    <w:abstractNumId w:val="41"/>
  </w:num>
  <w:num w:numId="6" w16cid:durableId="792089726">
    <w:abstractNumId w:val="21"/>
  </w:num>
  <w:num w:numId="7" w16cid:durableId="1463108303">
    <w:abstractNumId w:val="30"/>
  </w:num>
  <w:num w:numId="8" w16cid:durableId="1700426272">
    <w:abstractNumId w:val="34"/>
  </w:num>
  <w:num w:numId="9" w16cid:durableId="415984218">
    <w:abstractNumId w:val="41"/>
  </w:num>
  <w:num w:numId="10" w16cid:durableId="2019842501">
    <w:abstractNumId w:val="21"/>
  </w:num>
  <w:num w:numId="11" w16cid:durableId="607349628">
    <w:abstractNumId w:val="43"/>
  </w:num>
  <w:num w:numId="12" w16cid:durableId="1655721692">
    <w:abstractNumId w:val="25"/>
  </w:num>
  <w:num w:numId="13" w16cid:durableId="1302416598">
    <w:abstractNumId w:val="32"/>
  </w:num>
  <w:num w:numId="14" w16cid:durableId="808284458">
    <w:abstractNumId w:val="33"/>
  </w:num>
  <w:num w:numId="15" w16cid:durableId="1458796182">
    <w:abstractNumId w:val="40"/>
  </w:num>
  <w:num w:numId="16" w16cid:durableId="2117796195">
    <w:abstractNumId w:val="9"/>
  </w:num>
  <w:num w:numId="17" w16cid:durableId="2074694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734563">
    <w:abstractNumId w:val="24"/>
  </w:num>
  <w:num w:numId="19" w16cid:durableId="402726736">
    <w:abstractNumId w:val="14"/>
  </w:num>
  <w:num w:numId="20" w16cid:durableId="1642298566">
    <w:abstractNumId w:val="27"/>
  </w:num>
  <w:num w:numId="21" w16cid:durableId="1303192456">
    <w:abstractNumId w:val="26"/>
  </w:num>
  <w:num w:numId="22" w16cid:durableId="1222251017">
    <w:abstractNumId w:val="35"/>
  </w:num>
  <w:num w:numId="23" w16cid:durableId="1918829683">
    <w:abstractNumId w:val="17"/>
  </w:num>
  <w:num w:numId="24" w16cid:durableId="618489565">
    <w:abstractNumId w:val="6"/>
  </w:num>
  <w:num w:numId="25" w16cid:durableId="1494374795">
    <w:abstractNumId w:val="4"/>
  </w:num>
  <w:num w:numId="26" w16cid:durableId="1418092730">
    <w:abstractNumId w:val="3"/>
  </w:num>
  <w:num w:numId="27" w16cid:durableId="1011301659">
    <w:abstractNumId w:val="2"/>
  </w:num>
  <w:num w:numId="28" w16cid:durableId="223225955">
    <w:abstractNumId w:val="1"/>
  </w:num>
  <w:num w:numId="29" w16cid:durableId="1777944231">
    <w:abstractNumId w:val="5"/>
  </w:num>
  <w:num w:numId="30" w16cid:durableId="1066491472">
    <w:abstractNumId w:val="0"/>
  </w:num>
  <w:num w:numId="31" w16cid:durableId="1400787078">
    <w:abstractNumId w:val="15"/>
  </w:num>
  <w:num w:numId="32" w16cid:durableId="1894005073">
    <w:abstractNumId w:val="45"/>
  </w:num>
  <w:num w:numId="33" w16cid:durableId="1815566759">
    <w:abstractNumId w:val="19"/>
  </w:num>
  <w:num w:numId="34" w16cid:durableId="393241706">
    <w:abstractNumId w:val="37"/>
  </w:num>
  <w:num w:numId="35" w16cid:durableId="248319054">
    <w:abstractNumId w:val="10"/>
  </w:num>
  <w:num w:numId="36" w16cid:durableId="1711880133">
    <w:abstractNumId w:val="23"/>
  </w:num>
  <w:num w:numId="37" w16cid:durableId="1216622443">
    <w:abstractNumId w:val="22"/>
  </w:num>
  <w:num w:numId="38" w16cid:durableId="1021517126">
    <w:abstractNumId w:val="46"/>
  </w:num>
  <w:num w:numId="39" w16cid:durableId="1374768499">
    <w:abstractNumId w:val="16"/>
  </w:num>
  <w:num w:numId="40" w16cid:durableId="2060475409">
    <w:abstractNumId w:val="31"/>
  </w:num>
  <w:num w:numId="41" w16cid:durableId="2075395358">
    <w:abstractNumId w:val="36"/>
  </w:num>
  <w:num w:numId="42" w16cid:durableId="1327709361">
    <w:abstractNumId w:val="18"/>
  </w:num>
  <w:num w:numId="43" w16cid:durableId="524443570">
    <w:abstractNumId w:val="13"/>
  </w:num>
  <w:num w:numId="44" w16cid:durableId="1363550892">
    <w:abstractNumId w:val="38"/>
  </w:num>
  <w:num w:numId="45" w16cid:durableId="1675841903">
    <w:abstractNumId w:val="29"/>
  </w:num>
  <w:num w:numId="46" w16cid:durableId="1864512525">
    <w:abstractNumId w:val="42"/>
  </w:num>
  <w:num w:numId="47" w16cid:durableId="768702057">
    <w:abstractNumId w:val="12"/>
  </w:num>
  <w:num w:numId="48" w16cid:durableId="904756598">
    <w:abstractNumId w:val="20"/>
  </w:num>
  <w:num w:numId="49" w16cid:durableId="1507011174">
    <w:abstractNumId w:val="39"/>
  </w:num>
  <w:num w:numId="50" w16cid:durableId="6171790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B77"/>
    <w:rsid w:val="00013B01"/>
    <w:rsid w:val="00014C9D"/>
    <w:rsid w:val="00015452"/>
    <w:rsid w:val="00015BE5"/>
    <w:rsid w:val="00016DD2"/>
    <w:rsid w:val="00017D77"/>
    <w:rsid w:val="000218C4"/>
    <w:rsid w:val="00021956"/>
    <w:rsid w:val="00021C40"/>
    <w:rsid w:val="000226B4"/>
    <w:rsid w:val="00022E88"/>
    <w:rsid w:val="00024BE3"/>
    <w:rsid w:val="00025E86"/>
    <w:rsid w:val="00026012"/>
    <w:rsid w:val="00030140"/>
    <w:rsid w:val="00030493"/>
    <w:rsid w:val="00031226"/>
    <w:rsid w:val="00032F5B"/>
    <w:rsid w:val="00033397"/>
    <w:rsid w:val="000336EB"/>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5E5D"/>
    <w:rsid w:val="00046D16"/>
    <w:rsid w:val="000472D8"/>
    <w:rsid w:val="00047738"/>
    <w:rsid w:val="00047FCC"/>
    <w:rsid w:val="0005098C"/>
    <w:rsid w:val="00051834"/>
    <w:rsid w:val="000518C2"/>
    <w:rsid w:val="000528CB"/>
    <w:rsid w:val="00053600"/>
    <w:rsid w:val="00054A22"/>
    <w:rsid w:val="000550EB"/>
    <w:rsid w:val="00055A14"/>
    <w:rsid w:val="00055B5F"/>
    <w:rsid w:val="000574FC"/>
    <w:rsid w:val="000603E1"/>
    <w:rsid w:val="00060C6D"/>
    <w:rsid w:val="000619E9"/>
    <w:rsid w:val="000628E7"/>
    <w:rsid w:val="00062CF0"/>
    <w:rsid w:val="0006365F"/>
    <w:rsid w:val="000655A6"/>
    <w:rsid w:val="0007475A"/>
    <w:rsid w:val="00074E9A"/>
    <w:rsid w:val="00075F36"/>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43B"/>
    <w:rsid w:val="000936AE"/>
    <w:rsid w:val="00094AB8"/>
    <w:rsid w:val="00095DA5"/>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76B0"/>
    <w:rsid w:val="000C0F13"/>
    <w:rsid w:val="000C31E5"/>
    <w:rsid w:val="000C37CE"/>
    <w:rsid w:val="000C3E5D"/>
    <w:rsid w:val="000C538F"/>
    <w:rsid w:val="000C54E1"/>
    <w:rsid w:val="000C579F"/>
    <w:rsid w:val="000D04CD"/>
    <w:rsid w:val="000D0966"/>
    <w:rsid w:val="000D17A7"/>
    <w:rsid w:val="000D2229"/>
    <w:rsid w:val="000D42B5"/>
    <w:rsid w:val="000D558E"/>
    <w:rsid w:val="000D58AB"/>
    <w:rsid w:val="000D741E"/>
    <w:rsid w:val="000E01B3"/>
    <w:rsid w:val="000E1544"/>
    <w:rsid w:val="000E1769"/>
    <w:rsid w:val="000E3EB0"/>
    <w:rsid w:val="000E43CF"/>
    <w:rsid w:val="000E4F76"/>
    <w:rsid w:val="000E5393"/>
    <w:rsid w:val="000E6ECD"/>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5AA"/>
    <w:rsid w:val="001303BC"/>
    <w:rsid w:val="001306E7"/>
    <w:rsid w:val="0013124D"/>
    <w:rsid w:val="00132839"/>
    <w:rsid w:val="0013476C"/>
    <w:rsid w:val="00134A4C"/>
    <w:rsid w:val="001369E3"/>
    <w:rsid w:val="00136C03"/>
    <w:rsid w:val="00137062"/>
    <w:rsid w:val="001430F0"/>
    <w:rsid w:val="001432C8"/>
    <w:rsid w:val="0014353C"/>
    <w:rsid w:val="00144A8D"/>
    <w:rsid w:val="00144ED0"/>
    <w:rsid w:val="00146D87"/>
    <w:rsid w:val="0015130E"/>
    <w:rsid w:val="0015184E"/>
    <w:rsid w:val="0015274F"/>
    <w:rsid w:val="00154C72"/>
    <w:rsid w:val="001565FE"/>
    <w:rsid w:val="00156968"/>
    <w:rsid w:val="00156CEC"/>
    <w:rsid w:val="00156D3A"/>
    <w:rsid w:val="001576D8"/>
    <w:rsid w:val="001605BA"/>
    <w:rsid w:val="0016309B"/>
    <w:rsid w:val="001633D1"/>
    <w:rsid w:val="001653A7"/>
    <w:rsid w:val="00165CC2"/>
    <w:rsid w:val="00166612"/>
    <w:rsid w:val="0016741F"/>
    <w:rsid w:val="00167D29"/>
    <w:rsid w:val="00167E84"/>
    <w:rsid w:val="0017134D"/>
    <w:rsid w:val="001714D5"/>
    <w:rsid w:val="00171BEA"/>
    <w:rsid w:val="001727E6"/>
    <w:rsid w:val="001728E1"/>
    <w:rsid w:val="0017337F"/>
    <w:rsid w:val="00173BA8"/>
    <w:rsid w:val="00174B5F"/>
    <w:rsid w:val="001752F8"/>
    <w:rsid w:val="00175355"/>
    <w:rsid w:val="00175602"/>
    <w:rsid w:val="001773E6"/>
    <w:rsid w:val="001774BE"/>
    <w:rsid w:val="00177E5A"/>
    <w:rsid w:val="0018151C"/>
    <w:rsid w:val="00182BBD"/>
    <w:rsid w:val="00182F94"/>
    <w:rsid w:val="00184B2B"/>
    <w:rsid w:val="00185889"/>
    <w:rsid w:val="00185CA6"/>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17E9"/>
    <w:rsid w:val="001E1D33"/>
    <w:rsid w:val="001E1F88"/>
    <w:rsid w:val="001E250B"/>
    <w:rsid w:val="001E4141"/>
    <w:rsid w:val="001E7903"/>
    <w:rsid w:val="001F0BB3"/>
    <w:rsid w:val="001F168B"/>
    <w:rsid w:val="001F193F"/>
    <w:rsid w:val="001F1AD3"/>
    <w:rsid w:val="001F534E"/>
    <w:rsid w:val="001F53CB"/>
    <w:rsid w:val="001F5F24"/>
    <w:rsid w:val="001F6082"/>
    <w:rsid w:val="001F6C3E"/>
    <w:rsid w:val="001F7E9C"/>
    <w:rsid w:val="002000ED"/>
    <w:rsid w:val="00200954"/>
    <w:rsid w:val="0020192A"/>
    <w:rsid w:val="00201D01"/>
    <w:rsid w:val="002041D1"/>
    <w:rsid w:val="00207941"/>
    <w:rsid w:val="0021000D"/>
    <w:rsid w:val="00210158"/>
    <w:rsid w:val="00210F1F"/>
    <w:rsid w:val="00214F16"/>
    <w:rsid w:val="00216626"/>
    <w:rsid w:val="0021732B"/>
    <w:rsid w:val="00220A30"/>
    <w:rsid w:val="00224DAE"/>
    <w:rsid w:val="00224EB3"/>
    <w:rsid w:val="002257E3"/>
    <w:rsid w:val="00225E83"/>
    <w:rsid w:val="0022647A"/>
    <w:rsid w:val="002265DA"/>
    <w:rsid w:val="0023171D"/>
    <w:rsid w:val="00232D03"/>
    <w:rsid w:val="00232F0F"/>
    <w:rsid w:val="002347A2"/>
    <w:rsid w:val="002355CF"/>
    <w:rsid w:val="002360CD"/>
    <w:rsid w:val="00237C6D"/>
    <w:rsid w:val="00240C2F"/>
    <w:rsid w:val="00240EB0"/>
    <w:rsid w:val="0024378C"/>
    <w:rsid w:val="0024385A"/>
    <w:rsid w:val="0024403D"/>
    <w:rsid w:val="0024419E"/>
    <w:rsid w:val="002443F1"/>
    <w:rsid w:val="002469E8"/>
    <w:rsid w:val="002500E0"/>
    <w:rsid w:val="00251772"/>
    <w:rsid w:val="002529AE"/>
    <w:rsid w:val="00254A58"/>
    <w:rsid w:val="00254C60"/>
    <w:rsid w:val="00255DE4"/>
    <w:rsid w:val="00257718"/>
    <w:rsid w:val="002608C5"/>
    <w:rsid w:val="00263466"/>
    <w:rsid w:val="002653AB"/>
    <w:rsid w:val="00265922"/>
    <w:rsid w:val="002665DA"/>
    <w:rsid w:val="00266EB4"/>
    <w:rsid w:val="00267FDE"/>
    <w:rsid w:val="00270068"/>
    <w:rsid w:val="002700F8"/>
    <w:rsid w:val="002704E3"/>
    <w:rsid w:val="002717F6"/>
    <w:rsid w:val="00271DE6"/>
    <w:rsid w:val="00272551"/>
    <w:rsid w:val="0027325E"/>
    <w:rsid w:val="002753F0"/>
    <w:rsid w:val="002764B5"/>
    <w:rsid w:val="002775EA"/>
    <w:rsid w:val="00277F1C"/>
    <w:rsid w:val="0028067D"/>
    <w:rsid w:val="0028116F"/>
    <w:rsid w:val="00281700"/>
    <w:rsid w:val="002819B1"/>
    <w:rsid w:val="0028297C"/>
    <w:rsid w:val="002875A1"/>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3EC2"/>
    <w:rsid w:val="002A5405"/>
    <w:rsid w:val="002A7AE0"/>
    <w:rsid w:val="002B06AC"/>
    <w:rsid w:val="002B0D89"/>
    <w:rsid w:val="002B1640"/>
    <w:rsid w:val="002B2474"/>
    <w:rsid w:val="002B304E"/>
    <w:rsid w:val="002B326C"/>
    <w:rsid w:val="002B3C9B"/>
    <w:rsid w:val="002B3CE3"/>
    <w:rsid w:val="002B673C"/>
    <w:rsid w:val="002B691E"/>
    <w:rsid w:val="002B6DE1"/>
    <w:rsid w:val="002C2B1B"/>
    <w:rsid w:val="002C2EF7"/>
    <w:rsid w:val="002C339D"/>
    <w:rsid w:val="002C374F"/>
    <w:rsid w:val="002C3D92"/>
    <w:rsid w:val="002C40AE"/>
    <w:rsid w:val="002C4412"/>
    <w:rsid w:val="002C45FA"/>
    <w:rsid w:val="002C73AC"/>
    <w:rsid w:val="002C7F31"/>
    <w:rsid w:val="002D0BA4"/>
    <w:rsid w:val="002D2387"/>
    <w:rsid w:val="002D3966"/>
    <w:rsid w:val="002D3AC0"/>
    <w:rsid w:val="002D460D"/>
    <w:rsid w:val="002D6229"/>
    <w:rsid w:val="002E1B50"/>
    <w:rsid w:val="002E1EEF"/>
    <w:rsid w:val="002E314B"/>
    <w:rsid w:val="002E31A9"/>
    <w:rsid w:val="002E32F6"/>
    <w:rsid w:val="002E3EE8"/>
    <w:rsid w:val="002E62D1"/>
    <w:rsid w:val="002E7133"/>
    <w:rsid w:val="002E76BD"/>
    <w:rsid w:val="002E76F1"/>
    <w:rsid w:val="002F08F2"/>
    <w:rsid w:val="002F0D2E"/>
    <w:rsid w:val="002F0D4A"/>
    <w:rsid w:val="002F113B"/>
    <w:rsid w:val="002F11F1"/>
    <w:rsid w:val="002F14AD"/>
    <w:rsid w:val="002F1E51"/>
    <w:rsid w:val="002F1F86"/>
    <w:rsid w:val="002F21C1"/>
    <w:rsid w:val="002F3FB3"/>
    <w:rsid w:val="002F58DC"/>
    <w:rsid w:val="002F5FE1"/>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20FD"/>
    <w:rsid w:val="0032287D"/>
    <w:rsid w:val="00323431"/>
    <w:rsid w:val="00326D1B"/>
    <w:rsid w:val="00326D44"/>
    <w:rsid w:val="00330704"/>
    <w:rsid w:val="0033076D"/>
    <w:rsid w:val="00331343"/>
    <w:rsid w:val="00333056"/>
    <w:rsid w:val="0033518B"/>
    <w:rsid w:val="0034034D"/>
    <w:rsid w:val="00340CA3"/>
    <w:rsid w:val="00341635"/>
    <w:rsid w:val="003418F3"/>
    <w:rsid w:val="00341AC7"/>
    <w:rsid w:val="00341C0B"/>
    <w:rsid w:val="00341F03"/>
    <w:rsid w:val="00342338"/>
    <w:rsid w:val="003426BC"/>
    <w:rsid w:val="00342D87"/>
    <w:rsid w:val="0034344F"/>
    <w:rsid w:val="003450AA"/>
    <w:rsid w:val="003458E7"/>
    <w:rsid w:val="0034713B"/>
    <w:rsid w:val="003474BD"/>
    <w:rsid w:val="00350D9E"/>
    <w:rsid w:val="0035222C"/>
    <w:rsid w:val="0035232B"/>
    <w:rsid w:val="0035324D"/>
    <w:rsid w:val="0035385E"/>
    <w:rsid w:val="003538BF"/>
    <w:rsid w:val="00353D58"/>
    <w:rsid w:val="0035462D"/>
    <w:rsid w:val="00355524"/>
    <w:rsid w:val="0036342C"/>
    <w:rsid w:val="00364322"/>
    <w:rsid w:val="0036564C"/>
    <w:rsid w:val="00365724"/>
    <w:rsid w:val="00365EA0"/>
    <w:rsid w:val="003664C6"/>
    <w:rsid w:val="003669A4"/>
    <w:rsid w:val="00366C5F"/>
    <w:rsid w:val="00367576"/>
    <w:rsid w:val="0036798F"/>
    <w:rsid w:val="003736D5"/>
    <w:rsid w:val="0037496C"/>
    <w:rsid w:val="0037748C"/>
    <w:rsid w:val="0038010D"/>
    <w:rsid w:val="00380FFE"/>
    <w:rsid w:val="003839EE"/>
    <w:rsid w:val="00383BE9"/>
    <w:rsid w:val="00384D80"/>
    <w:rsid w:val="00386980"/>
    <w:rsid w:val="00386D94"/>
    <w:rsid w:val="003902B7"/>
    <w:rsid w:val="00390ED5"/>
    <w:rsid w:val="003912B0"/>
    <w:rsid w:val="00393929"/>
    <w:rsid w:val="0039512B"/>
    <w:rsid w:val="00395A50"/>
    <w:rsid w:val="00395E78"/>
    <w:rsid w:val="00397046"/>
    <w:rsid w:val="003A04B5"/>
    <w:rsid w:val="003A0AFF"/>
    <w:rsid w:val="003A247D"/>
    <w:rsid w:val="003A24B2"/>
    <w:rsid w:val="003A578D"/>
    <w:rsid w:val="003A7C23"/>
    <w:rsid w:val="003B0CC1"/>
    <w:rsid w:val="003B282E"/>
    <w:rsid w:val="003B33EC"/>
    <w:rsid w:val="003B5D03"/>
    <w:rsid w:val="003B7A61"/>
    <w:rsid w:val="003B7AD4"/>
    <w:rsid w:val="003B7B59"/>
    <w:rsid w:val="003C25BD"/>
    <w:rsid w:val="003C2CD8"/>
    <w:rsid w:val="003C3971"/>
    <w:rsid w:val="003C4851"/>
    <w:rsid w:val="003C5E5B"/>
    <w:rsid w:val="003C6394"/>
    <w:rsid w:val="003C63CD"/>
    <w:rsid w:val="003C6706"/>
    <w:rsid w:val="003C6E25"/>
    <w:rsid w:val="003C7A43"/>
    <w:rsid w:val="003C7E56"/>
    <w:rsid w:val="003D087F"/>
    <w:rsid w:val="003D1F6F"/>
    <w:rsid w:val="003D2F0F"/>
    <w:rsid w:val="003D32DC"/>
    <w:rsid w:val="003D6663"/>
    <w:rsid w:val="003D6FEE"/>
    <w:rsid w:val="003D7630"/>
    <w:rsid w:val="003E008B"/>
    <w:rsid w:val="003E0220"/>
    <w:rsid w:val="003E0CF8"/>
    <w:rsid w:val="003E1026"/>
    <w:rsid w:val="003E174E"/>
    <w:rsid w:val="003E2650"/>
    <w:rsid w:val="003E32C3"/>
    <w:rsid w:val="003E3AA3"/>
    <w:rsid w:val="003E3AC5"/>
    <w:rsid w:val="003E4505"/>
    <w:rsid w:val="003E4656"/>
    <w:rsid w:val="003E465B"/>
    <w:rsid w:val="003E4ACE"/>
    <w:rsid w:val="003E4BBA"/>
    <w:rsid w:val="003E50D9"/>
    <w:rsid w:val="003E7307"/>
    <w:rsid w:val="003E7444"/>
    <w:rsid w:val="003E774E"/>
    <w:rsid w:val="003F1410"/>
    <w:rsid w:val="003F3966"/>
    <w:rsid w:val="003F415D"/>
    <w:rsid w:val="003F5609"/>
    <w:rsid w:val="003F5ADE"/>
    <w:rsid w:val="003F6805"/>
    <w:rsid w:val="003F709A"/>
    <w:rsid w:val="003F750C"/>
    <w:rsid w:val="003F7AE9"/>
    <w:rsid w:val="0040011B"/>
    <w:rsid w:val="00400E3F"/>
    <w:rsid w:val="00401F92"/>
    <w:rsid w:val="004025A4"/>
    <w:rsid w:val="00402CF6"/>
    <w:rsid w:val="00403961"/>
    <w:rsid w:val="00403965"/>
    <w:rsid w:val="00404D95"/>
    <w:rsid w:val="00406CFB"/>
    <w:rsid w:val="00410461"/>
    <w:rsid w:val="00410FD0"/>
    <w:rsid w:val="00414800"/>
    <w:rsid w:val="004149CD"/>
    <w:rsid w:val="00415384"/>
    <w:rsid w:val="00415CBF"/>
    <w:rsid w:val="00416027"/>
    <w:rsid w:val="0041628A"/>
    <w:rsid w:val="004163C5"/>
    <w:rsid w:val="00416647"/>
    <w:rsid w:val="00416A83"/>
    <w:rsid w:val="00416C3C"/>
    <w:rsid w:val="00417CDC"/>
    <w:rsid w:val="0042117A"/>
    <w:rsid w:val="004212F8"/>
    <w:rsid w:val="0042156B"/>
    <w:rsid w:val="00421E54"/>
    <w:rsid w:val="00422F2F"/>
    <w:rsid w:val="0042453E"/>
    <w:rsid w:val="004252F7"/>
    <w:rsid w:val="0042796E"/>
    <w:rsid w:val="00432096"/>
    <w:rsid w:val="00433842"/>
    <w:rsid w:val="0043406B"/>
    <w:rsid w:val="00435B48"/>
    <w:rsid w:val="00436104"/>
    <w:rsid w:val="004362E5"/>
    <w:rsid w:val="0043684F"/>
    <w:rsid w:val="00437B16"/>
    <w:rsid w:val="0044066C"/>
    <w:rsid w:val="00440E7B"/>
    <w:rsid w:val="0044367C"/>
    <w:rsid w:val="004445E2"/>
    <w:rsid w:val="00445B2C"/>
    <w:rsid w:val="00445D76"/>
    <w:rsid w:val="004465E1"/>
    <w:rsid w:val="0045263E"/>
    <w:rsid w:val="00452D32"/>
    <w:rsid w:val="00452F09"/>
    <w:rsid w:val="00453448"/>
    <w:rsid w:val="0045446C"/>
    <w:rsid w:val="00455ED4"/>
    <w:rsid w:val="004608C4"/>
    <w:rsid w:val="00460963"/>
    <w:rsid w:val="00460FF4"/>
    <w:rsid w:val="00461301"/>
    <w:rsid w:val="00463A07"/>
    <w:rsid w:val="00464084"/>
    <w:rsid w:val="004652A6"/>
    <w:rsid w:val="004665B2"/>
    <w:rsid w:val="00466CF0"/>
    <w:rsid w:val="004765B9"/>
    <w:rsid w:val="00476682"/>
    <w:rsid w:val="00476A22"/>
    <w:rsid w:val="00476A4E"/>
    <w:rsid w:val="004818C8"/>
    <w:rsid w:val="00482C10"/>
    <w:rsid w:val="00484865"/>
    <w:rsid w:val="00486B58"/>
    <w:rsid w:val="00487131"/>
    <w:rsid w:val="00491A30"/>
    <w:rsid w:val="00492719"/>
    <w:rsid w:val="004935CF"/>
    <w:rsid w:val="004955E8"/>
    <w:rsid w:val="00495A1E"/>
    <w:rsid w:val="004A01D5"/>
    <w:rsid w:val="004A3521"/>
    <w:rsid w:val="004A3CB1"/>
    <w:rsid w:val="004A3E04"/>
    <w:rsid w:val="004A486E"/>
    <w:rsid w:val="004A50CA"/>
    <w:rsid w:val="004B3EA1"/>
    <w:rsid w:val="004B5AF4"/>
    <w:rsid w:val="004C5DA5"/>
    <w:rsid w:val="004C77E7"/>
    <w:rsid w:val="004D25B9"/>
    <w:rsid w:val="004D2BA0"/>
    <w:rsid w:val="004D3578"/>
    <w:rsid w:val="004D3AC6"/>
    <w:rsid w:val="004D59C4"/>
    <w:rsid w:val="004D5AD0"/>
    <w:rsid w:val="004E022F"/>
    <w:rsid w:val="004E04AC"/>
    <w:rsid w:val="004E1C16"/>
    <w:rsid w:val="004E20F3"/>
    <w:rsid w:val="004E213A"/>
    <w:rsid w:val="004E5064"/>
    <w:rsid w:val="004E5D1D"/>
    <w:rsid w:val="004F100B"/>
    <w:rsid w:val="004F42CA"/>
    <w:rsid w:val="004F6AF1"/>
    <w:rsid w:val="00500685"/>
    <w:rsid w:val="005016E9"/>
    <w:rsid w:val="0050193F"/>
    <w:rsid w:val="00501DBE"/>
    <w:rsid w:val="00502298"/>
    <w:rsid w:val="00502825"/>
    <w:rsid w:val="005040FF"/>
    <w:rsid w:val="005062EE"/>
    <w:rsid w:val="005066FA"/>
    <w:rsid w:val="00506C4B"/>
    <w:rsid w:val="00506D1D"/>
    <w:rsid w:val="00507029"/>
    <w:rsid w:val="00510603"/>
    <w:rsid w:val="005109DB"/>
    <w:rsid w:val="005122E1"/>
    <w:rsid w:val="005140E2"/>
    <w:rsid w:val="00514E20"/>
    <w:rsid w:val="005162CB"/>
    <w:rsid w:val="00516591"/>
    <w:rsid w:val="005173CC"/>
    <w:rsid w:val="0052056F"/>
    <w:rsid w:val="00520E74"/>
    <w:rsid w:val="0052365D"/>
    <w:rsid w:val="00523A17"/>
    <w:rsid w:val="00525734"/>
    <w:rsid w:val="00525E26"/>
    <w:rsid w:val="00526B68"/>
    <w:rsid w:val="00526D7B"/>
    <w:rsid w:val="00527B2B"/>
    <w:rsid w:val="00530DEB"/>
    <w:rsid w:val="005330BA"/>
    <w:rsid w:val="0053380C"/>
    <w:rsid w:val="00534988"/>
    <w:rsid w:val="005360F2"/>
    <w:rsid w:val="00536C4C"/>
    <w:rsid w:val="00537666"/>
    <w:rsid w:val="005419DE"/>
    <w:rsid w:val="005437D8"/>
    <w:rsid w:val="00543E09"/>
    <w:rsid w:val="00543E6C"/>
    <w:rsid w:val="005445E9"/>
    <w:rsid w:val="005529CF"/>
    <w:rsid w:val="005535C8"/>
    <w:rsid w:val="0055552A"/>
    <w:rsid w:val="0055637D"/>
    <w:rsid w:val="00556386"/>
    <w:rsid w:val="0055691A"/>
    <w:rsid w:val="00556C29"/>
    <w:rsid w:val="005573B2"/>
    <w:rsid w:val="005578B5"/>
    <w:rsid w:val="005610A5"/>
    <w:rsid w:val="00561F93"/>
    <w:rsid w:val="00565087"/>
    <w:rsid w:val="00566609"/>
    <w:rsid w:val="00566EA1"/>
    <w:rsid w:val="005709FC"/>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30F4"/>
    <w:rsid w:val="00583848"/>
    <w:rsid w:val="00584068"/>
    <w:rsid w:val="00584911"/>
    <w:rsid w:val="00584F2B"/>
    <w:rsid w:val="0058698B"/>
    <w:rsid w:val="00590B31"/>
    <w:rsid w:val="00593BCA"/>
    <w:rsid w:val="00594E38"/>
    <w:rsid w:val="00595188"/>
    <w:rsid w:val="00595616"/>
    <w:rsid w:val="00596FC8"/>
    <w:rsid w:val="00597822"/>
    <w:rsid w:val="005A1079"/>
    <w:rsid w:val="005A2BE2"/>
    <w:rsid w:val="005A4FE6"/>
    <w:rsid w:val="005A50BA"/>
    <w:rsid w:val="005A6D33"/>
    <w:rsid w:val="005A730E"/>
    <w:rsid w:val="005A74DF"/>
    <w:rsid w:val="005B0EB5"/>
    <w:rsid w:val="005B0F76"/>
    <w:rsid w:val="005B2573"/>
    <w:rsid w:val="005B2940"/>
    <w:rsid w:val="005B3666"/>
    <w:rsid w:val="005B4D62"/>
    <w:rsid w:val="005B633D"/>
    <w:rsid w:val="005C04BA"/>
    <w:rsid w:val="005C0557"/>
    <w:rsid w:val="005C092A"/>
    <w:rsid w:val="005C128C"/>
    <w:rsid w:val="005C17B3"/>
    <w:rsid w:val="005C1B88"/>
    <w:rsid w:val="005C3318"/>
    <w:rsid w:val="005C3CD3"/>
    <w:rsid w:val="005C68A0"/>
    <w:rsid w:val="005C7F29"/>
    <w:rsid w:val="005D2E01"/>
    <w:rsid w:val="005D3F55"/>
    <w:rsid w:val="005D4302"/>
    <w:rsid w:val="005D456B"/>
    <w:rsid w:val="005D4F75"/>
    <w:rsid w:val="005D582F"/>
    <w:rsid w:val="005D58E7"/>
    <w:rsid w:val="005E1C6E"/>
    <w:rsid w:val="005E353C"/>
    <w:rsid w:val="005E3C09"/>
    <w:rsid w:val="005E6272"/>
    <w:rsid w:val="005E6800"/>
    <w:rsid w:val="005E6AD3"/>
    <w:rsid w:val="005E6B0D"/>
    <w:rsid w:val="005E77BC"/>
    <w:rsid w:val="005E7A2B"/>
    <w:rsid w:val="005E7AE2"/>
    <w:rsid w:val="005F21F2"/>
    <w:rsid w:val="005F298E"/>
    <w:rsid w:val="005F3A58"/>
    <w:rsid w:val="005F4325"/>
    <w:rsid w:val="005F50F2"/>
    <w:rsid w:val="005F57D5"/>
    <w:rsid w:val="005F5AC9"/>
    <w:rsid w:val="00602EC7"/>
    <w:rsid w:val="0060367D"/>
    <w:rsid w:val="00603E2E"/>
    <w:rsid w:val="006043B6"/>
    <w:rsid w:val="00605773"/>
    <w:rsid w:val="006073D3"/>
    <w:rsid w:val="00610844"/>
    <w:rsid w:val="00610FB5"/>
    <w:rsid w:val="00611A8B"/>
    <w:rsid w:val="00612255"/>
    <w:rsid w:val="00612B43"/>
    <w:rsid w:val="00612E08"/>
    <w:rsid w:val="006148FC"/>
    <w:rsid w:val="00614ABD"/>
    <w:rsid w:val="00614FDF"/>
    <w:rsid w:val="0061593B"/>
    <w:rsid w:val="0061675A"/>
    <w:rsid w:val="00617880"/>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4BF"/>
    <w:rsid w:val="00662A62"/>
    <w:rsid w:val="00662D59"/>
    <w:rsid w:val="00664FE0"/>
    <w:rsid w:val="006655D9"/>
    <w:rsid w:val="00667730"/>
    <w:rsid w:val="00670C53"/>
    <w:rsid w:val="0067168B"/>
    <w:rsid w:val="00674638"/>
    <w:rsid w:val="00675F82"/>
    <w:rsid w:val="00676223"/>
    <w:rsid w:val="00677320"/>
    <w:rsid w:val="00677AD3"/>
    <w:rsid w:val="00680044"/>
    <w:rsid w:val="006825A5"/>
    <w:rsid w:val="00683D84"/>
    <w:rsid w:val="00684CC7"/>
    <w:rsid w:val="0068580A"/>
    <w:rsid w:val="00686FAD"/>
    <w:rsid w:val="00687495"/>
    <w:rsid w:val="00687D7D"/>
    <w:rsid w:val="006901B4"/>
    <w:rsid w:val="0069177F"/>
    <w:rsid w:val="006926AC"/>
    <w:rsid w:val="00692CF5"/>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2256"/>
    <w:rsid w:val="006D5F5E"/>
    <w:rsid w:val="006D703A"/>
    <w:rsid w:val="006D714C"/>
    <w:rsid w:val="006D731B"/>
    <w:rsid w:val="006E12DA"/>
    <w:rsid w:val="006E3F0C"/>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10AE4"/>
    <w:rsid w:val="00710F2C"/>
    <w:rsid w:val="007119D9"/>
    <w:rsid w:val="0071254E"/>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2B4"/>
    <w:rsid w:val="00740F82"/>
    <w:rsid w:val="0074103B"/>
    <w:rsid w:val="007410AA"/>
    <w:rsid w:val="00742181"/>
    <w:rsid w:val="00742347"/>
    <w:rsid w:val="00744C25"/>
    <w:rsid w:val="00744E76"/>
    <w:rsid w:val="007457F6"/>
    <w:rsid w:val="007464C0"/>
    <w:rsid w:val="00746C68"/>
    <w:rsid w:val="00750AAA"/>
    <w:rsid w:val="00750B25"/>
    <w:rsid w:val="00750CFD"/>
    <w:rsid w:val="0075157F"/>
    <w:rsid w:val="007536F3"/>
    <w:rsid w:val="0075371F"/>
    <w:rsid w:val="00753C45"/>
    <w:rsid w:val="0075436B"/>
    <w:rsid w:val="007547E4"/>
    <w:rsid w:val="00756660"/>
    <w:rsid w:val="00756929"/>
    <w:rsid w:val="00756D12"/>
    <w:rsid w:val="00761A74"/>
    <w:rsid w:val="00762433"/>
    <w:rsid w:val="00762799"/>
    <w:rsid w:val="00764E72"/>
    <w:rsid w:val="0076578F"/>
    <w:rsid w:val="00766185"/>
    <w:rsid w:val="00767333"/>
    <w:rsid w:val="007673C6"/>
    <w:rsid w:val="0076741B"/>
    <w:rsid w:val="00767CFF"/>
    <w:rsid w:val="00767FFB"/>
    <w:rsid w:val="00771EB6"/>
    <w:rsid w:val="00771FA8"/>
    <w:rsid w:val="00773D2C"/>
    <w:rsid w:val="00774173"/>
    <w:rsid w:val="00774EDC"/>
    <w:rsid w:val="00775484"/>
    <w:rsid w:val="00777603"/>
    <w:rsid w:val="00780782"/>
    <w:rsid w:val="00781F0F"/>
    <w:rsid w:val="0078288B"/>
    <w:rsid w:val="00782FCC"/>
    <w:rsid w:val="0078302E"/>
    <w:rsid w:val="007831F5"/>
    <w:rsid w:val="007835C9"/>
    <w:rsid w:val="00785598"/>
    <w:rsid w:val="0078604A"/>
    <w:rsid w:val="007864E5"/>
    <w:rsid w:val="00787AFE"/>
    <w:rsid w:val="00791291"/>
    <w:rsid w:val="00792919"/>
    <w:rsid w:val="00793DE0"/>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717"/>
    <w:rsid w:val="007B2F41"/>
    <w:rsid w:val="007B39F8"/>
    <w:rsid w:val="007B4893"/>
    <w:rsid w:val="007B4AC5"/>
    <w:rsid w:val="007B5BD2"/>
    <w:rsid w:val="007B5DAE"/>
    <w:rsid w:val="007B675F"/>
    <w:rsid w:val="007B68B1"/>
    <w:rsid w:val="007B7F8D"/>
    <w:rsid w:val="007C07A8"/>
    <w:rsid w:val="007C1CEF"/>
    <w:rsid w:val="007C47D7"/>
    <w:rsid w:val="007C559A"/>
    <w:rsid w:val="007C567B"/>
    <w:rsid w:val="007C5686"/>
    <w:rsid w:val="007C6153"/>
    <w:rsid w:val="007D2852"/>
    <w:rsid w:val="007D39DD"/>
    <w:rsid w:val="007D5762"/>
    <w:rsid w:val="007E1856"/>
    <w:rsid w:val="007E1955"/>
    <w:rsid w:val="007E448E"/>
    <w:rsid w:val="007E674C"/>
    <w:rsid w:val="007E72B1"/>
    <w:rsid w:val="007E73D3"/>
    <w:rsid w:val="007E799A"/>
    <w:rsid w:val="007F150B"/>
    <w:rsid w:val="007F2C83"/>
    <w:rsid w:val="007F2D55"/>
    <w:rsid w:val="007F61A4"/>
    <w:rsid w:val="0080066F"/>
    <w:rsid w:val="008014A5"/>
    <w:rsid w:val="00801930"/>
    <w:rsid w:val="008028A4"/>
    <w:rsid w:val="00803E21"/>
    <w:rsid w:val="00803F1B"/>
    <w:rsid w:val="0080456A"/>
    <w:rsid w:val="00804649"/>
    <w:rsid w:val="00804DBE"/>
    <w:rsid w:val="00805509"/>
    <w:rsid w:val="00805787"/>
    <w:rsid w:val="00807503"/>
    <w:rsid w:val="00811538"/>
    <w:rsid w:val="0081302D"/>
    <w:rsid w:val="00813CA5"/>
    <w:rsid w:val="00814A04"/>
    <w:rsid w:val="00815AB7"/>
    <w:rsid w:val="00816B9D"/>
    <w:rsid w:val="008173EA"/>
    <w:rsid w:val="00820282"/>
    <w:rsid w:val="00820A3D"/>
    <w:rsid w:val="00820FEF"/>
    <w:rsid w:val="008219DD"/>
    <w:rsid w:val="0082249E"/>
    <w:rsid w:val="008233C3"/>
    <w:rsid w:val="00823DCB"/>
    <w:rsid w:val="00825298"/>
    <w:rsid w:val="00826CD0"/>
    <w:rsid w:val="0082702C"/>
    <w:rsid w:val="0083075D"/>
    <w:rsid w:val="0083083D"/>
    <w:rsid w:val="008310FA"/>
    <w:rsid w:val="00831940"/>
    <w:rsid w:val="0083255B"/>
    <w:rsid w:val="00832754"/>
    <w:rsid w:val="00835585"/>
    <w:rsid w:val="008368B6"/>
    <w:rsid w:val="00837D0E"/>
    <w:rsid w:val="0084035E"/>
    <w:rsid w:val="00840F7F"/>
    <w:rsid w:val="0084197A"/>
    <w:rsid w:val="00842857"/>
    <w:rsid w:val="00843106"/>
    <w:rsid w:val="0084489A"/>
    <w:rsid w:val="008469FE"/>
    <w:rsid w:val="008518F1"/>
    <w:rsid w:val="00853A92"/>
    <w:rsid w:val="00853CF4"/>
    <w:rsid w:val="00855153"/>
    <w:rsid w:val="00856290"/>
    <w:rsid w:val="00856CB3"/>
    <w:rsid w:val="00863BF6"/>
    <w:rsid w:val="008641D3"/>
    <w:rsid w:val="008646BB"/>
    <w:rsid w:val="008648BB"/>
    <w:rsid w:val="00865C7B"/>
    <w:rsid w:val="00866E96"/>
    <w:rsid w:val="00871F20"/>
    <w:rsid w:val="008745FD"/>
    <w:rsid w:val="00876044"/>
    <w:rsid w:val="00876188"/>
    <w:rsid w:val="008768CA"/>
    <w:rsid w:val="00877230"/>
    <w:rsid w:val="008774F0"/>
    <w:rsid w:val="00877E13"/>
    <w:rsid w:val="00880C0D"/>
    <w:rsid w:val="008812ED"/>
    <w:rsid w:val="0088342D"/>
    <w:rsid w:val="0088490D"/>
    <w:rsid w:val="008868B6"/>
    <w:rsid w:val="00886F02"/>
    <w:rsid w:val="00890B3B"/>
    <w:rsid w:val="00891C99"/>
    <w:rsid w:val="00891E90"/>
    <w:rsid w:val="008922F1"/>
    <w:rsid w:val="00893EC9"/>
    <w:rsid w:val="00896165"/>
    <w:rsid w:val="00896BA0"/>
    <w:rsid w:val="008A2D7E"/>
    <w:rsid w:val="008A2DAB"/>
    <w:rsid w:val="008A3AB9"/>
    <w:rsid w:val="008A46BB"/>
    <w:rsid w:val="008B020E"/>
    <w:rsid w:val="008B0A66"/>
    <w:rsid w:val="008B0DFB"/>
    <w:rsid w:val="008B31F1"/>
    <w:rsid w:val="008B37B7"/>
    <w:rsid w:val="008B3D1C"/>
    <w:rsid w:val="008B4543"/>
    <w:rsid w:val="008B52A8"/>
    <w:rsid w:val="008B7101"/>
    <w:rsid w:val="008B7FEA"/>
    <w:rsid w:val="008C067B"/>
    <w:rsid w:val="008C1E2A"/>
    <w:rsid w:val="008C421B"/>
    <w:rsid w:val="008C4D2D"/>
    <w:rsid w:val="008C6A1B"/>
    <w:rsid w:val="008D0136"/>
    <w:rsid w:val="008D03FB"/>
    <w:rsid w:val="008D105E"/>
    <w:rsid w:val="008D13B1"/>
    <w:rsid w:val="008D30FF"/>
    <w:rsid w:val="008D38EC"/>
    <w:rsid w:val="008D4621"/>
    <w:rsid w:val="008D4BE8"/>
    <w:rsid w:val="008D5418"/>
    <w:rsid w:val="008D5883"/>
    <w:rsid w:val="008D6252"/>
    <w:rsid w:val="008D75DA"/>
    <w:rsid w:val="008E1E79"/>
    <w:rsid w:val="008E2641"/>
    <w:rsid w:val="008E3429"/>
    <w:rsid w:val="008E34DF"/>
    <w:rsid w:val="008E3DD2"/>
    <w:rsid w:val="008E453C"/>
    <w:rsid w:val="008E4E76"/>
    <w:rsid w:val="008E6E4E"/>
    <w:rsid w:val="008E7B34"/>
    <w:rsid w:val="008E7F02"/>
    <w:rsid w:val="008F12BC"/>
    <w:rsid w:val="008F1C74"/>
    <w:rsid w:val="008F2D86"/>
    <w:rsid w:val="008F3234"/>
    <w:rsid w:val="008F4D7A"/>
    <w:rsid w:val="008F612E"/>
    <w:rsid w:val="008F65DE"/>
    <w:rsid w:val="00901EDD"/>
    <w:rsid w:val="0090271F"/>
    <w:rsid w:val="00902E23"/>
    <w:rsid w:val="00903B2E"/>
    <w:rsid w:val="009040AD"/>
    <w:rsid w:val="0090709A"/>
    <w:rsid w:val="00907658"/>
    <w:rsid w:val="009113A0"/>
    <w:rsid w:val="0091348E"/>
    <w:rsid w:val="00913D14"/>
    <w:rsid w:val="0091628F"/>
    <w:rsid w:val="009164D1"/>
    <w:rsid w:val="00916D96"/>
    <w:rsid w:val="00917CCB"/>
    <w:rsid w:val="00921842"/>
    <w:rsid w:val="00921E44"/>
    <w:rsid w:val="00923850"/>
    <w:rsid w:val="009238D0"/>
    <w:rsid w:val="0092497A"/>
    <w:rsid w:val="00924D95"/>
    <w:rsid w:val="00925D34"/>
    <w:rsid w:val="00926116"/>
    <w:rsid w:val="00927F12"/>
    <w:rsid w:val="00930FE2"/>
    <w:rsid w:val="00931C4D"/>
    <w:rsid w:val="00931FD5"/>
    <w:rsid w:val="00932822"/>
    <w:rsid w:val="00934415"/>
    <w:rsid w:val="00935F0A"/>
    <w:rsid w:val="00941546"/>
    <w:rsid w:val="00942EC2"/>
    <w:rsid w:val="00943EDC"/>
    <w:rsid w:val="00944FAA"/>
    <w:rsid w:val="00945D90"/>
    <w:rsid w:val="00947007"/>
    <w:rsid w:val="00947C8A"/>
    <w:rsid w:val="00950111"/>
    <w:rsid w:val="00950247"/>
    <w:rsid w:val="00952220"/>
    <w:rsid w:val="00953209"/>
    <w:rsid w:val="009537A8"/>
    <w:rsid w:val="00954621"/>
    <w:rsid w:val="00955848"/>
    <w:rsid w:val="009568FF"/>
    <w:rsid w:val="009570E3"/>
    <w:rsid w:val="0095740D"/>
    <w:rsid w:val="00960400"/>
    <w:rsid w:val="00961E6C"/>
    <w:rsid w:val="009628C4"/>
    <w:rsid w:val="0096379C"/>
    <w:rsid w:val="00964B33"/>
    <w:rsid w:val="00964FA9"/>
    <w:rsid w:val="009654B2"/>
    <w:rsid w:val="00965DDE"/>
    <w:rsid w:val="009677ED"/>
    <w:rsid w:val="009706B4"/>
    <w:rsid w:val="00972021"/>
    <w:rsid w:val="00973721"/>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2B88"/>
    <w:rsid w:val="009A4FB2"/>
    <w:rsid w:val="009A706F"/>
    <w:rsid w:val="009B1A47"/>
    <w:rsid w:val="009B2D3A"/>
    <w:rsid w:val="009B31DC"/>
    <w:rsid w:val="009B3264"/>
    <w:rsid w:val="009B38E3"/>
    <w:rsid w:val="009B4C5A"/>
    <w:rsid w:val="009B4D94"/>
    <w:rsid w:val="009B610E"/>
    <w:rsid w:val="009B7B26"/>
    <w:rsid w:val="009B7FA8"/>
    <w:rsid w:val="009C16A3"/>
    <w:rsid w:val="009C3122"/>
    <w:rsid w:val="009C5829"/>
    <w:rsid w:val="009C5E9D"/>
    <w:rsid w:val="009C7165"/>
    <w:rsid w:val="009D00F7"/>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F72"/>
    <w:rsid w:val="009F37B7"/>
    <w:rsid w:val="009F4125"/>
    <w:rsid w:val="009F44E9"/>
    <w:rsid w:val="009F51AF"/>
    <w:rsid w:val="00A03B75"/>
    <w:rsid w:val="00A045B3"/>
    <w:rsid w:val="00A04A4B"/>
    <w:rsid w:val="00A06CAD"/>
    <w:rsid w:val="00A10F02"/>
    <w:rsid w:val="00A148EF"/>
    <w:rsid w:val="00A150A7"/>
    <w:rsid w:val="00A156C2"/>
    <w:rsid w:val="00A1607E"/>
    <w:rsid w:val="00A164B4"/>
    <w:rsid w:val="00A214E7"/>
    <w:rsid w:val="00A215D7"/>
    <w:rsid w:val="00A2160B"/>
    <w:rsid w:val="00A21B71"/>
    <w:rsid w:val="00A21E98"/>
    <w:rsid w:val="00A2277C"/>
    <w:rsid w:val="00A2365C"/>
    <w:rsid w:val="00A24DE0"/>
    <w:rsid w:val="00A25A2B"/>
    <w:rsid w:val="00A262B6"/>
    <w:rsid w:val="00A26CA0"/>
    <w:rsid w:val="00A27888"/>
    <w:rsid w:val="00A3005C"/>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5B0B"/>
    <w:rsid w:val="00A46D9E"/>
    <w:rsid w:val="00A47183"/>
    <w:rsid w:val="00A50382"/>
    <w:rsid w:val="00A5118F"/>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795"/>
    <w:rsid w:val="00A67E3A"/>
    <w:rsid w:val="00A704A6"/>
    <w:rsid w:val="00A70759"/>
    <w:rsid w:val="00A70BB1"/>
    <w:rsid w:val="00A70BB6"/>
    <w:rsid w:val="00A70BC1"/>
    <w:rsid w:val="00A71013"/>
    <w:rsid w:val="00A713A8"/>
    <w:rsid w:val="00A717E5"/>
    <w:rsid w:val="00A71A45"/>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645C"/>
    <w:rsid w:val="00A86CB9"/>
    <w:rsid w:val="00A879C0"/>
    <w:rsid w:val="00A9033F"/>
    <w:rsid w:val="00A907B9"/>
    <w:rsid w:val="00A92A52"/>
    <w:rsid w:val="00A92ED3"/>
    <w:rsid w:val="00A94526"/>
    <w:rsid w:val="00A953D6"/>
    <w:rsid w:val="00A9606B"/>
    <w:rsid w:val="00A96316"/>
    <w:rsid w:val="00A96D4E"/>
    <w:rsid w:val="00A979D1"/>
    <w:rsid w:val="00AA1729"/>
    <w:rsid w:val="00AA1F53"/>
    <w:rsid w:val="00AA2485"/>
    <w:rsid w:val="00AA2EB4"/>
    <w:rsid w:val="00AA4403"/>
    <w:rsid w:val="00AA5957"/>
    <w:rsid w:val="00AA6131"/>
    <w:rsid w:val="00AB2616"/>
    <w:rsid w:val="00AB3C4F"/>
    <w:rsid w:val="00AB58EF"/>
    <w:rsid w:val="00AB7559"/>
    <w:rsid w:val="00AB7956"/>
    <w:rsid w:val="00AC0509"/>
    <w:rsid w:val="00AC1913"/>
    <w:rsid w:val="00AC1B0A"/>
    <w:rsid w:val="00AC1B2E"/>
    <w:rsid w:val="00AC1D13"/>
    <w:rsid w:val="00AC416B"/>
    <w:rsid w:val="00AC45CA"/>
    <w:rsid w:val="00AC5E14"/>
    <w:rsid w:val="00AC644B"/>
    <w:rsid w:val="00AC64E9"/>
    <w:rsid w:val="00AC6557"/>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FB8"/>
    <w:rsid w:val="00AE6A59"/>
    <w:rsid w:val="00AF1382"/>
    <w:rsid w:val="00AF2CDC"/>
    <w:rsid w:val="00AF3A67"/>
    <w:rsid w:val="00AF3B07"/>
    <w:rsid w:val="00AF4C27"/>
    <w:rsid w:val="00AF59CC"/>
    <w:rsid w:val="00AF7F8C"/>
    <w:rsid w:val="00B015A6"/>
    <w:rsid w:val="00B01625"/>
    <w:rsid w:val="00B01DDC"/>
    <w:rsid w:val="00B04617"/>
    <w:rsid w:val="00B04F9D"/>
    <w:rsid w:val="00B07CA1"/>
    <w:rsid w:val="00B106FC"/>
    <w:rsid w:val="00B10D9E"/>
    <w:rsid w:val="00B116C7"/>
    <w:rsid w:val="00B11725"/>
    <w:rsid w:val="00B1172F"/>
    <w:rsid w:val="00B12910"/>
    <w:rsid w:val="00B135E7"/>
    <w:rsid w:val="00B13ABC"/>
    <w:rsid w:val="00B143A5"/>
    <w:rsid w:val="00B14A16"/>
    <w:rsid w:val="00B15449"/>
    <w:rsid w:val="00B15835"/>
    <w:rsid w:val="00B20BED"/>
    <w:rsid w:val="00B243F4"/>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6646"/>
    <w:rsid w:val="00B476ED"/>
    <w:rsid w:val="00B47FA1"/>
    <w:rsid w:val="00B5157A"/>
    <w:rsid w:val="00B52F4F"/>
    <w:rsid w:val="00B54207"/>
    <w:rsid w:val="00B5542E"/>
    <w:rsid w:val="00B55A50"/>
    <w:rsid w:val="00B61C5C"/>
    <w:rsid w:val="00B64705"/>
    <w:rsid w:val="00B66B2A"/>
    <w:rsid w:val="00B66E16"/>
    <w:rsid w:val="00B67395"/>
    <w:rsid w:val="00B713DA"/>
    <w:rsid w:val="00B73E28"/>
    <w:rsid w:val="00B75C4C"/>
    <w:rsid w:val="00B76F7D"/>
    <w:rsid w:val="00B7771D"/>
    <w:rsid w:val="00B80A46"/>
    <w:rsid w:val="00B8101A"/>
    <w:rsid w:val="00B81204"/>
    <w:rsid w:val="00B81E21"/>
    <w:rsid w:val="00B82FD9"/>
    <w:rsid w:val="00B83F42"/>
    <w:rsid w:val="00B842C1"/>
    <w:rsid w:val="00B8430B"/>
    <w:rsid w:val="00B868C0"/>
    <w:rsid w:val="00B911A4"/>
    <w:rsid w:val="00B911F5"/>
    <w:rsid w:val="00B939C5"/>
    <w:rsid w:val="00B94078"/>
    <w:rsid w:val="00B9438E"/>
    <w:rsid w:val="00B96563"/>
    <w:rsid w:val="00B977CE"/>
    <w:rsid w:val="00BA2391"/>
    <w:rsid w:val="00BA3763"/>
    <w:rsid w:val="00BA3B92"/>
    <w:rsid w:val="00BA48E7"/>
    <w:rsid w:val="00BA5E86"/>
    <w:rsid w:val="00BA6918"/>
    <w:rsid w:val="00BA7F0F"/>
    <w:rsid w:val="00BB0A85"/>
    <w:rsid w:val="00BB17A9"/>
    <w:rsid w:val="00BB17D0"/>
    <w:rsid w:val="00BB1DE0"/>
    <w:rsid w:val="00BB37DD"/>
    <w:rsid w:val="00BB446D"/>
    <w:rsid w:val="00BB4F8A"/>
    <w:rsid w:val="00BB740F"/>
    <w:rsid w:val="00BB74E1"/>
    <w:rsid w:val="00BB7AD5"/>
    <w:rsid w:val="00BC0277"/>
    <w:rsid w:val="00BC0F7D"/>
    <w:rsid w:val="00BC3C99"/>
    <w:rsid w:val="00BC588D"/>
    <w:rsid w:val="00BC6D17"/>
    <w:rsid w:val="00BC7340"/>
    <w:rsid w:val="00BD1526"/>
    <w:rsid w:val="00BD18CC"/>
    <w:rsid w:val="00BD37EF"/>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4820"/>
    <w:rsid w:val="00BF7E08"/>
    <w:rsid w:val="00C0011B"/>
    <w:rsid w:val="00C005CD"/>
    <w:rsid w:val="00C0066A"/>
    <w:rsid w:val="00C006A3"/>
    <w:rsid w:val="00C03650"/>
    <w:rsid w:val="00C04165"/>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31BCB"/>
    <w:rsid w:val="00C31DA0"/>
    <w:rsid w:val="00C322AF"/>
    <w:rsid w:val="00C32A67"/>
    <w:rsid w:val="00C33079"/>
    <w:rsid w:val="00C33131"/>
    <w:rsid w:val="00C3434B"/>
    <w:rsid w:val="00C3466F"/>
    <w:rsid w:val="00C35B2B"/>
    <w:rsid w:val="00C35BC1"/>
    <w:rsid w:val="00C36107"/>
    <w:rsid w:val="00C36F30"/>
    <w:rsid w:val="00C375C1"/>
    <w:rsid w:val="00C37DD3"/>
    <w:rsid w:val="00C37E42"/>
    <w:rsid w:val="00C37F80"/>
    <w:rsid w:val="00C402C5"/>
    <w:rsid w:val="00C42661"/>
    <w:rsid w:val="00C441DB"/>
    <w:rsid w:val="00C45231"/>
    <w:rsid w:val="00C453A0"/>
    <w:rsid w:val="00C45E1A"/>
    <w:rsid w:val="00C45F01"/>
    <w:rsid w:val="00C46A01"/>
    <w:rsid w:val="00C46AF3"/>
    <w:rsid w:val="00C46C4A"/>
    <w:rsid w:val="00C46F35"/>
    <w:rsid w:val="00C53428"/>
    <w:rsid w:val="00C55CAC"/>
    <w:rsid w:val="00C56936"/>
    <w:rsid w:val="00C57806"/>
    <w:rsid w:val="00C616BC"/>
    <w:rsid w:val="00C625A5"/>
    <w:rsid w:val="00C62841"/>
    <w:rsid w:val="00C63DC4"/>
    <w:rsid w:val="00C64406"/>
    <w:rsid w:val="00C65795"/>
    <w:rsid w:val="00C65DFA"/>
    <w:rsid w:val="00C670EF"/>
    <w:rsid w:val="00C6750F"/>
    <w:rsid w:val="00C70068"/>
    <w:rsid w:val="00C725DE"/>
    <w:rsid w:val="00C72833"/>
    <w:rsid w:val="00C73572"/>
    <w:rsid w:val="00C736DA"/>
    <w:rsid w:val="00C760AB"/>
    <w:rsid w:val="00C76B05"/>
    <w:rsid w:val="00C8141E"/>
    <w:rsid w:val="00C81603"/>
    <w:rsid w:val="00C81C42"/>
    <w:rsid w:val="00C82282"/>
    <w:rsid w:val="00C83B33"/>
    <w:rsid w:val="00C83C5F"/>
    <w:rsid w:val="00C83E3D"/>
    <w:rsid w:val="00C84260"/>
    <w:rsid w:val="00C846F0"/>
    <w:rsid w:val="00C84B0F"/>
    <w:rsid w:val="00C85003"/>
    <w:rsid w:val="00C858DA"/>
    <w:rsid w:val="00C86801"/>
    <w:rsid w:val="00C86ADF"/>
    <w:rsid w:val="00C86DAC"/>
    <w:rsid w:val="00C9138B"/>
    <w:rsid w:val="00C92DCE"/>
    <w:rsid w:val="00C93F40"/>
    <w:rsid w:val="00C942BF"/>
    <w:rsid w:val="00C94365"/>
    <w:rsid w:val="00C945D2"/>
    <w:rsid w:val="00C95080"/>
    <w:rsid w:val="00CA1FF0"/>
    <w:rsid w:val="00CA3D0C"/>
    <w:rsid w:val="00CA4580"/>
    <w:rsid w:val="00CA460C"/>
    <w:rsid w:val="00CA7909"/>
    <w:rsid w:val="00CB1E66"/>
    <w:rsid w:val="00CB28A6"/>
    <w:rsid w:val="00CB33E3"/>
    <w:rsid w:val="00CB537F"/>
    <w:rsid w:val="00CB602A"/>
    <w:rsid w:val="00CB6121"/>
    <w:rsid w:val="00CC2161"/>
    <w:rsid w:val="00CC3058"/>
    <w:rsid w:val="00CC3428"/>
    <w:rsid w:val="00CC6F38"/>
    <w:rsid w:val="00CC700F"/>
    <w:rsid w:val="00CC72D3"/>
    <w:rsid w:val="00CD1DED"/>
    <w:rsid w:val="00CD2934"/>
    <w:rsid w:val="00CD3073"/>
    <w:rsid w:val="00CD342B"/>
    <w:rsid w:val="00CD43B7"/>
    <w:rsid w:val="00CD4499"/>
    <w:rsid w:val="00CD762C"/>
    <w:rsid w:val="00CE29FD"/>
    <w:rsid w:val="00CE36B2"/>
    <w:rsid w:val="00CE6BC4"/>
    <w:rsid w:val="00CE77CA"/>
    <w:rsid w:val="00CF0D2A"/>
    <w:rsid w:val="00CF1236"/>
    <w:rsid w:val="00CF133D"/>
    <w:rsid w:val="00CF62DE"/>
    <w:rsid w:val="00D011DA"/>
    <w:rsid w:val="00D019CF"/>
    <w:rsid w:val="00D028A9"/>
    <w:rsid w:val="00D04787"/>
    <w:rsid w:val="00D06093"/>
    <w:rsid w:val="00D06223"/>
    <w:rsid w:val="00D11494"/>
    <w:rsid w:val="00D114D0"/>
    <w:rsid w:val="00D11BA5"/>
    <w:rsid w:val="00D12EAA"/>
    <w:rsid w:val="00D13F70"/>
    <w:rsid w:val="00D149D6"/>
    <w:rsid w:val="00D20368"/>
    <w:rsid w:val="00D2063F"/>
    <w:rsid w:val="00D20ED2"/>
    <w:rsid w:val="00D217B6"/>
    <w:rsid w:val="00D21F18"/>
    <w:rsid w:val="00D224AB"/>
    <w:rsid w:val="00D23269"/>
    <w:rsid w:val="00D25AF5"/>
    <w:rsid w:val="00D25DE3"/>
    <w:rsid w:val="00D27072"/>
    <w:rsid w:val="00D312D9"/>
    <w:rsid w:val="00D31319"/>
    <w:rsid w:val="00D31A3C"/>
    <w:rsid w:val="00D32406"/>
    <w:rsid w:val="00D3582A"/>
    <w:rsid w:val="00D3583A"/>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7245"/>
    <w:rsid w:val="00D609AA"/>
    <w:rsid w:val="00D60DC9"/>
    <w:rsid w:val="00D61A7C"/>
    <w:rsid w:val="00D61D4B"/>
    <w:rsid w:val="00D64206"/>
    <w:rsid w:val="00D655FA"/>
    <w:rsid w:val="00D659E8"/>
    <w:rsid w:val="00D66AFC"/>
    <w:rsid w:val="00D66BB0"/>
    <w:rsid w:val="00D7092E"/>
    <w:rsid w:val="00D711AA"/>
    <w:rsid w:val="00D7170A"/>
    <w:rsid w:val="00D7198E"/>
    <w:rsid w:val="00D72792"/>
    <w:rsid w:val="00D727B0"/>
    <w:rsid w:val="00D738D6"/>
    <w:rsid w:val="00D73B77"/>
    <w:rsid w:val="00D73D1B"/>
    <w:rsid w:val="00D73FFD"/>
    <w:rsid w:val="00D742E5"/>
    <w:rsid w:val="00D755EB"/>
    <w:rsid w:val="00D75758"/>
    <w:rsid w:val="00D77F45"/>
    <w:rsid w:val="00D81AE4"/>
    <w:rsid w:val="00D81E36"/>
    <w:rsid w:val="00D81FC3"/>
    <w:rsid w:val="00D85056"/>
    <w:rsid w:val="00D8582D"/>
    <w:rsid w:val="00D858AC"/>
    <w:rsid w:val="00D86089"/>
    <w:rsid w:val="00D870FC"/>
    <w:rsid w:val="00D87E00"/>
    <w:rsid w:val="00D90269"/>
    <w:rsid w:val="00D9134D"/>
    <w:rsid w:val="00D918D0"/>
    <w:rsid w:val="00D923A4"/>
    <w:rsid w:val="00D9323D"/>
    <w:rsid w:val="00D948DD"/>
    <w:rsid w:val="00D969CA"/>
    <w:rsid w:val="00D979B8"/>
    <w:rsid w:val="00D97A04"/>
    <w:rsid w:val="00DA144B"/>
    <w:rsid w:val="00DA173F"/>
    <w:rsid w:val="00DA319E"/>
    <w:rsid w:val="00DA3E71"/>
    <w:rsid w:val="00DA4B87"/>
    <w:rsid w:val="00DA5747"/>
    <w:rsid w:val="00DA5CBC"/>
    <w:rsid w:val="00DA7A03"/>
    <w:rsid w:val="00DB0397"/>
    <w:rsid w:val="00DB0E16"/>
    <w:rsid w:val="00DB118A"/>
    <w:rsid w:val="00DB1818"/>
    <w:rsid w:val="00DB36B0"/>
    <w:rsid w:val="00DB4445"/>
    <w:rsid w:val="00DB4CEA"/>
    <w:rsid w:val="00DB7036"/>
    <w:rsid w:val="00DB7B88"/>
    <w:rsid w:val="00DC0DC7"/>
    <w:rsid w:val="00DC309B"/>
    <w:rsid w:val="00DC4DA2"/>
    <w:rsid w:val="00DC5085"/>
    <w:rsid w:val="00DC63DA"/>
    <w:rsid w:val="00DC666B"/>
    <w:rsid w:val="00DD1F88"/>
    <w:rsid w:val="00DD2628"/>
    <w:rsid w:val="00DD2CE2"/>
    <w:rsid w:val="00DD2D62"/>
    <w:rsid w:val="00DD3296"/>
    <w:rsid w:val="00DD37C0"/>
    <w:rsid w:val="00DD4287"/>
    <w:rsid w:val="00DD5669"/>
    <w:rsid w:val="00DD5A89"/>
    <w:rsid w:val="00DD6161"/>
    <w:rsid w:val="00DD6A79"/>
    <w:rsid w:val="00DD71BF"/>
    <w:rsid w:val="00DE065F"/>
    <w:rsid w:val="00DE41FF"/>
    <w:rsid w:val="00DE46E4"/>
    <w:rsid w:val="00DF0BE9"/>
    <w:rsid w:val="00DF1357"/>
    <w:rsid w:val="00DF2427"/>
    <w:rsid w:val="00DF2B1F"/>
    <w:rsid w:val="00DF3DF6"/>
    <w:rsid w:val="00DF4288"/>
    <w:rsid w:val="00DF5FAB"/>
    <w:rsid w:val="00DF624D"/>
    <w:rsid w:val="00DF62CD"/>
    <w:rsid w:val="00DF639A"/>
    <w:rsid w:val="00DF669A"/>
    <w:rsid w:val="00DF6766"/>
    <w:rsid w:val="00DF7790"/>
    <w:rsid w:val="00DF78DB"/>
    <w:rsid w:val="00E01045"/>
    <w:rsid w:val="00E06619"/>
    <w:rsid w:val="00E06E0A"/>
    <w:rsid w:val="00E112E6"/>
    <w:rsid w:val="00E1163D"/>
    <w:rsid w:val="00E1407D"/>
    <w:rsid w:val="00E1705D"/>
    <w:rsid w:val="00E170F0"/>
    <w:rsid w:val="00E2026E"/>
    <w:rsid w:val="00E20F02"/>
    <w:rsid w:val="00E20F21"/>
    <w:rsid w:val="00E2171E"/>
    <w:rsid w:val="00E21EE6"/>
    <w:rsid w:val="00E22841"/>
    <w:rsid w:val="00E22947"/>
    <w:rsid w:val="00E24B61"/>
    <w:rsid w:val="00E25587"/>
    <w:rsid w:val="00E26A13"/>
    <w:rsid w:val="00E26A5B"/>
    <w:rsid w:val="00E26D59"/>
    <w:rsid w:val="00E27595"/>
    <w:rsid w:val="00E27F00"/>
    <w:rsid w:val="00E318B8"/>
    <w:rsid w:val="00E34D67"/>
    <w:rsid w:val="00E35B8A"/>
    <w:rsid w:val="00E35D10"/>
    <w:rsid w:val="00E35EEB"/>
    <w:rsid w:val="00E3691A"/>
    <w:rsid w:val="00E37672"/>
    <w:rsid w:val="00E416DB"/>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4341"/>
    <w:rsid w:val="00E54FA6"/>
    <w:rsid w:val="00E55664"/>
    <w:rsid w:val="00E55C6E"/>
    <w:rsid w:val="00E57431"/>
    <w:rsid w:val="00E62119"/>
    <w:rsid w:val="00E62CF4"/>
    <w:rsid w:val="00E62DD5"/>
    <w:rsid w:val="00E63E01"/>
    <w:rsid w:val="00E64189"/>
    <w:rsid w:val="00E64DD0"/>
    <w:rsid w:val="00E655B6"/>
    <w:rsid w:val="00E70EA6"/>
    <w:rsid w:val="00E71C3E"/>
    <w:rsid w:val="00E7444D"/>
    <w:rsid w:val="00E75319"/>
    <w:rsid w:val="00E75D1D"/>
    <w:rsid w:val="00E7613F"/>
    <w:rsid w:val="00E76B96"/>
    <w:rsid w:val="00E77645"/>
    <w:rsid w:val="00E7777C"/>
    <w:rsid w:val="00E80135"/>
    <w:rsid w:val="00E8428B"/>
    <w:rsid w:val="00E85318"/>
    <w:rsid w:val="00E873E8"/>
    <w:rsid w:val="00E9095F"/>
    <w:rsid w:val="00E90B98"/>
    <w:rsid w:val="00E933D4"/>
    <w:rsid w:val="00E93723"/>
    <w:rsid w:val="00E939B8"/>
    <w:rsid w:val="00E9432C"/>
    <w:rsid w:val="00E9441E"/>
    <w:rsid w:val="00E95D8C"/>
    <w:rsid w:val="00E95FF8"/>
    <w:rsid w:val="00E96883"/>
    <w:rsid w:val="00EA0C30"/>
    <w:rsid w:val="00EA2EBC"/>
    <w:rsid w:val="00EA30AB"/>
    <w:rsid w:val="00EA3508"/>
    <w:rsid w:val="00EA3597"/>
    <w:rsid w:val="00EA3DF7"/>
    <w:rsid w:val="00EA470A"/>
    <w:rsid w:val="00EA62E7"/>
    <w:rsid w:val="00EA63BF"/>
    <w:rsid w:val="00EB086B"/>
    <w:rsid w:val="00EB11ED"/>
    <w:rsid w:val="00EB3612"/>
    <w:rsid w:val="00EB3B1B"/>
    <w:rsid w:val="00EB6A7F"/>
    <w:rsid w:val="00EB7A04"/>
    <w:rsid w:val="00EC0791"/>
    <w:rsid w:val="00EC2669"/>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E07"/>
    <w:rsid w:val="00EE205D"/>
    <w:rsid w:val="00EE2463"/>
    <w:rsid w:val="00EE2B9E"/>
    <w:rsid w:val="00EE4B98"/>
    <w:rsid w:val="00EE6CFC"/>
    <w:rsid w:val="00EE6D47"/>
    <w:rsid w:val="00EE7CEC"/>
    <w:rsid w:val="00EF13A3"/>
    <w:rsid w:val="00EF211C"/>
    <w:rsid w:val="00EF3CAC"/>
    <w:rsid w:val="00EF3EE4"/>
    <w:rsid w:val="00EF6365"/>
    <w:rsid w:val="00F015B3"/>
    <w:rsid w:val="00F01DAC"/>
    <w:rsid w:val="00F0212A"/>
    <w:rsid w:val="00F025A2"/>
    <w:rsid w:val="00F03FA0"/>
    <w:rsid w:val="00F04712"/>
    <w:rsid w:val="00F05409"/>
    <w:rsid w:val="00F0570D"/>
    <w:rsid w:val="00F069D8"/>
    <w:rsid w:val="00F06C0F"/>
    <w:rsid w:val="00F10161"/>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63BF"/>
    <w:rsid w:val="00F7777A"/>
    <w:rsid w:val="00F77F99"/>
    <w:rsid w:val="00F81327"/>
    <w:rsid w:val="00F82074"/>
    <w:rsid w:val="00F82980"/>
    <w:rsid w:val="00F8372E"/>
    <w:rsid w:val="00F83A4C"/>
    <w:rsid w:val="00F84091"/>
    <w:rsid w:val="00F8670D"/>
    <w:rsid w:val="00F86C1D"/>
    <w:rsid w:val="00F93A63"/>
    <w:rsid w:val="00F95532"/>
    <w:rsid w:val="00F95CFD"/>
    <w:rsid w:val="00F961C8"/>
    <w:rsid w:val="00F96B3F"/>
    <w:rsid w:val="00F97C4B"/>
    <w:rsid w:val="00FA07BA"/>
    <w:rsid w:val="00FA0BF8"/>
    <w:rsid w:val="00FA1266"/>
    <w:rsid w:val="00FA21B1"/>
    <w:rsid w:val="00FA5639"/>
    <w:rsid w:val="00FB0909"/>
    <w:rsid w:val="00FB0DAE"/>
    <w:rsid w:val="00FB285D"/>
    <w:rsid w:val="00FB29E9"/>
    <w:rsid w:val="00FB3096"/>
    <w:rsid w:val="00FB3579"/>
    <w:rsid w:val="00FB3CDC"/>
    <w:rsid w:val="00FB43C8"/>
    <w:rsid w:val="00FB46D7"/>
    <w:rsid w:val="00FB54A4"/>
    <w:rsid w:val="00FB6DF9"/>
    <w:rsid w:val="00FC028C"/>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6C4"/>
    <w:rsid w:val="00FD598E"/>
    <w:rsid w:val="00FD7431"/>
    <w:rsid w:val="00FE50EA"/>
    <w:rsid w:val="00FE552C"/>
    <w:rsid w:val="00FE61EF"/>
    <w:rsid w:val="00FF0A01"/>
    <w:rsid w:val="00FF12FD"/>
    <w:rsid w:val="00FF1A7E"/>
    <w:rsid w:val="00FF1B0F"/>
    <w:rsid w:val="00FF1F17"/>
    <w:rsid w:val="00FF420A"/>
    <w:rsid w:val="00FF4249"/>
    <w:rsid w:val="00FF4F7C"/>
    <w:rsid w:val="00FF5C71"/>
    <w:rsid w:val="00FF6194"/>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117" Type="http://schemas.openxmlformats.org/officeDocument/2006/relationships/package" Target="embeddings/Microsoft_Visio_Drawing130.vsdx"/><Relationship Id="rId21" Type="http://schemas.openxmlformats.org/officeDocument/2006/relationships/image" Target="media/image5.emf"/><Relationship Id="rId42" Type="http://schemas.openxmlformats.org/officeDocument/2006/relationships/package" Target="embeddings/Microsoft_Visio_Drawing7.vsdx"/><Relationship Id="rId47" Type="http://schemas.openxmlformats.org/officeDocument/2006/relationships/image" Target="media/image19.png"/><Relationship Id="rId63" Type="http://schemas.openxmlformats.org/officeDocument/2006/relationships/image" Target="media/image27.emf"/><Relationship Id="rId68" Type="http://schemas.openxmlformats.org/officeDocument/2006/relationships/image" Target="media/image30.emf"/><Relationship Id="rId84" Type="http://schemas.openxmlformats.org/officeDocument/2006/relationships/image" Target="media/image40.emf"/><Relationship Id="rId89" Type="http://schemas.openxmlformats.org/officeDocument/2006/relationships/package" Target="embeddings/Microsoft_Visio_Drawing23.vsdx"/><Relationship Id="rId112" Type="http://schemas.openxmlformats.org/officeDocument/2006/relationships/package" Target="embeddings/Microsoft_Visio_Drawing118.vsdx"/><Relationship Id="rId133" Type="http://schemas.openxmlformats.org/officeDocument/2006/relationships/image" Target="media/image68.emf"/><Relationship Id="rId138" Type="http://schemas.openxmlformats.org/officeDocument/2006/relationships/package" Target="embeddings/Microsoft_Visio_Drawing289.vsdx"/><Relationship Id="rId154" Type="http://schemas.openxmlformats.org/officeDocument/2006/relationships/theme" Target="theme/theme1.xml"/><Relationship Id="rId16" Type="http://schemas.openxmlformats.org/officeDocument/2006/relationships/hyperlink" Target="http://www.openmobilealliance.org/release/CPM/V2_2-20200907-C/OMA-AD-CPM-V2_2-20170926-C.pdf" TargetMode="External"/><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42.vsdx"/><Relationship Id="rId53" Type="http://schemas.openxmlformats.org/officeDocument/2006/relationships/package" Target="embeddings/Microsoft_Visio_Drawing25.vsdx"/><Relationship Id="rId58" Type="http://schemas.openxmlformats.org/officeDocument/2006/relationships/package" Target="embeddings/Microsoft_Visio_Drawing85.vsdx"/><Relationship Id="rId74" Type="http://schemas.openxmlformats.org/officeDocument/2006/relationships/package" Target="embeddings/Microsoft_Visio_Drawing106.vsdx"/><Relationship Id="rId79" Type="http://schemas.openxmlformats.org/officeDocument/2006/relationships/image" Target="media/image37.png"/><Relationship Id="rId102" Type="http://schemas.openxmlformats.org/officeDocument/2006/relationships/package" Target="embeddings/Microsoft_Visio_Drawing714.vsdx"/><Relationship Id="rId123" Type="http://schemas.openxmlformats.org/officeDocument/2006/relationships/image" Target="media/image62.emf"/><Relationship Id="rId128" Type="http://schemas.openxmlformats.org/officeDocument/2006/relationships/package" Target="embeddings/Microsoft_Visio_Drawing54.vsdx"/><Relationship Id="rId144" Type="http://schemas.openxmlformats.org/officeDocument/2006/relationships/package" Target="embeddings/Microsoft_Visio_Drawing38.vsdx"/><Relationship Id="rId149" Type="http://schemas.openxmlformats.org/officeDocument/2006/relationships/image" Target="media/image76.emf"/><Relationship Id="rId5" Type="http://schemas.openxmlformats.org/officeDocument/2006/relationships/customXml" Target="../customXml/item4.xml"/><Relationship Id="rId90" Type="http://schemas.openxmlformats.org/officeDocument/2006/relationships/image" Target="media/image43.emf"/><Relationship Id="rId95" Type="http://schemas.openxmlformats.org/officeDocument/2006/relationships/package" Target="embeddings/Microsoft_Visio_Drawing24.vsdx"/><Relationship Id="rId22" Type="http://schemas.openxmlformats.org/officeDocument/2006/relationships/package" Target="embeddings/Microsoft_Visio_Drawing11.vsdx"/><Relationship Id="rId27" Type="http://schemas.openxmlformats.org/officeDocument/2006/relationships/image" Target="media/image8.png"/><Relationship Id="rId43" Type="http://schemas.openxmlformats.org/officeDocument/2006/relationships/image" Target="media/image17.emf"/><Relationship Id="rId48" Type="http://schemas.openxmlformats.org/officeDocument/2006/relationships/image" Target="media/image20.emf"/><Relationship Id="rId64" Type="http://schemas.openxmlformats.org/officeDocument/2006/relationships/package" Target="embeddings/Microsoft_Visio_Drawing15.vsdx"/><Relationship Id="rId69" Type="http://schemas.openxmlformats.org/officeDocument/2006/relationships/package" Target="embeddings/Microsoft_Visio_Drawing113.vsdx"/><Relationship Id="rId113" Type="http://schemas.openxmlformats.org/officeDocument/2006/relationships/image" Target="media/image56.emf"/><Relationship Id="rId118" Type="http://schemas.openxmlformats.org/officeDocument/2006/relationships/image" Target="media/image59.emf"/><Relationship Id="rId134" Type="http://schemas.openxmlformats.org/officeDocument/2006/relationships/package" Target="embeddings/Microsoft_Visio_Drawing2420.vsdx"/><Relationship Id="rId139" Type="http://schemas.openxmlformats.org/officeDocument/2006/relationships/image" Target="media/image71.emf"/><Relationship Id="rId80" Type="http://schemas.openxmlformats.org/officeDocument/2006/relationships/image" Target="media/image38.emf"/><Relationship Id="rId85" Type="http://schemas.openxmlformats.org/officeDocument/2006/relationships/package" Target="embeddings/Microsoft_Visio_Drawing19.vsdx"/><Relationship Id="rId150" Type="http://schemas.openxmlformats.org/officeDocument/2006/relationships/package" Target="embeddings/Microsoft_Visio_Drawing512.vsdx"/><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21.vsdx"/><Relationship Id="rId38" Type="http://schemas.openxmlformats.org/officeDocument/2006/relationships/image" Target="media/image14.emf"/><Relationship Id="rId46" Type="http://schemas.openxmlformats.org/officeDocument/2006/relationships/package" Target="embeddings/Microsoft_Visio_Drawing9.vsdx"/><Relationship Id="rId59" Type="http://schemas.openxmlformats.org/officeDocument/2006/relationships/image" Target="media/image25.emf"/><Relationship Id="rId67" Type="http://schemas.openxmlformats.org/officeDocument/2006/relationships/package" Target="embeddings/Microsoft_Visio_Drawing12.vsdx"/><Relationship Id="rId103" Type="http://schemas.openxmlformats.org/officeDocument/2006/relationships/image" Target="media/image51.emf"/><Relationship Id="rId108" Type="http://schemas.openxmlformats.org/officeDocument/2006/relationships/package" Target="embeddings/Microsoft_Visio_Drawing116.vsdx"/><Relationship Id="rId116" Type="http://schemas.openxmlformats.org/officeDocument/2006/relationships/image" Target="media/image58.emf"/><Relationship Id="rId124" Type="http://schemas.openxmlformats.org/officeDocument/2006/relationships/image" Target="media/image63.emf"/><Relationship Id="rId129" Type="http://schemas.openxmlformats.org/officeDocument/2006/relationships/image" Target="media/image66.emf"/><Relationship Id="rId137" Type="http://schemas.openxmlformats.org/officeDocument/2006/relationships/image" Target="media/image70.emf"/><Relationship Id="rId20" Type="http://schemas.openxmlformats.org/officeDocument/2006/relationships/package" Target="embeddings/Microsoft_Visio_Drawing1.vsdx"/><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package" Target="embeddings/Microsoft_Visio_Drawing146.vsdx"/><Relationship Id="rId70" Type="http://schemas.openxmlformats.org/officeDocument/2006/relationships/image" Target="media/image31.emf"/><Relationship Id="rId75" Type="http://schemas.openxmlformats.org/officeDocument/2006/relationships/image" Target="media/image34.emf"/><Relationship Id="rId83" Type="http://schemas.openxmlformats.org/officeDocument/2006/relationships/package" Target="embeddings/Microsoft_Visio_Drawing147.vsdx"/><Relationship Id="rId88" Type="http://schemas.openxmlformats.org/officeDocument/2006/relationships/image" Target="media/image42.emf"/><Relationship Id="rId91" Type="http://schemas.openxmlformats.org/officeDocument/2006/relationships/package" Target="embeddings/Microsoft_Visio_Drawing111.vsdx"/><Relationship Id="rId96" Type="http://schemas.openxmlformats.org/officeDocument/2006/relationships/image" Target="media/image47.png"/><Relationship Id="rId111" Type="http://schemas.openxmlformats.org/officeDocument/2006/relationships/image" Target="media/image55.emf"/><Relationship Id="rId132" Type="http://schemas.openxmlformats.org/officeDocument/2006/relationships/package" Target="embeddings/Microsoft_Visio_Drawing22.vsdx"/><Relationship Id="rId140" Type="http://schemas.openxmlformats.org/officeDocument/2006/relationships/package" Target="embeddings/Microsoft_Visio_Drawing30.vsdx"/><Relationship Id="rId145" Type="http://schemas.openxmlformats.org/officeDocument/2006/relationships/image" Target="media/image74.emf"/><Relationship Id="rId15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openmobilealliance.org/release/MLS/V1_4-20181211-C/OMA-TS-MLP-V3_5-20181211-C.pdf"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6.vsdx"/><Relationship Id="rId57" Type="http://schemas.openxmlformats.org/officeDocument/2006/relationships/image" Target="media/image24.emf"/><Relationship Id="rId106" Type="http://schemas.openxmlformats.org/officeDocument/2006/relationships/package" Target="embeddings/Microsoft_Visio_Drawing115.vsdx"/><Relationship Id="rId114" Type="http://schemas.openxmlformats.org/officeDocument/2006/relationships/package" Target="embeddings/Microsoft_Visio_Drawing28.vsdx"/><Relationship Id="rId119" Type="http://schemas.openxmlformats.org/officeDocument/2006/relationships/package" Target="embeddings/Microsoft_Visio_Drawing126.vsdx"/><Relationship Id="rId127" Type="http://schemas.openxmlformats.org/officeDocument/2006/relationships/image" Target="media/image65.emf"/><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package" Target="embeddings/Microsoft_Visio_Drawing8.vsdx"/><Relationship Id="rId52" Type="http://schemas.openxmlformats.org/officeDocument/2006/relationships/image" Target="media/image22.emf"/><Relationship Id="rId60" Type="http://schemas.openxmlformats.org/officeDocument/2006/relationships/package" Target="embeddings/Microsoft_Visio_Drawing134.vsdx"/><Relationship Id="rId65" Type="http://schemas.openxmlformats.org/officeDocument/2006/relationships/image" Target="media/image28.emf"/><Relationship Id="rId73" Type="http://schemas.openxmlformats.org/officeDocument/2006/relationships/image" Target="media/image33.emf"/><Relationship Id="rId78" Type="http://schemas.openxmlformats.org/officeDocument/2006/relationships/image" Target="media/image36.png"/><Relationship Id="rId81" Type="http://schemas.openxmlformats.org/officeDocument/2006/relationships/package" Target="embeddings/Microsoft_Visio_Drawing1214.vsdx"/><Relationship Id="rId86" Type="http://schemas.openxmlformats.org/officeDocument/2006/relationships/image" Target="media/image41.emf"/><Relationship Id="rId94" Type="http://schemas.openxmlformats.org/officeDocument/2006/relationships/image" Target="media/image46.emf"/><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image" Target="media/image61.emf"/><Relationship Id="rId130" Type="http://schemas.openxmlformats.org/officeDocument/2006/relationships/package" Target="embeddings/Microsoft_Visio_Drawing2021.vsdx"/><Relationship Id="rId135" Type="http://schemas.openxmlformats.org/officeDocument/2006/relationships/image" Target="media/image69.emf"/><Relationship Id="rId143" Type="http://schemas.openxmlformats.org/officeDocument/2006/relationships/image" Target="media/image73.emf"/><Relationship Id="rId148" Type="http://schemas.openxmlformats.org/officeDocument/2006/relationships/package" Target="embeddings/Microsoft_Visio_Drawing311.vsdx"/><Relationship Id="rId151"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package" Target="embeddings/Microsoft_Visio_Drawing53.vsdx"/><Relationship Id="rId109" Type="http://schemas.openxmlformats.org/officeDocument/2006/relationships/image" Target="media/image54.emf"/><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package" Target="embeddings/Microsoft_Visio_Drawing114.vsdx"/><Relationship Id="rId76" Type="http://schemas.openxmlformats.org/officeDocument/2006/relationships/package" Target="embeddings/Microsoft_Visio_Drawing18.vsdx"/><Relationship Id="rId97" Type="http://schemas.openxmlformats.org/officeDocument/2006/relationships/image" Target="media/image48.emf"/><Relationship Id="rId104" Type="http://schemas.openxmlformats.org/officeDocument/2006/relationships/package" Target="embeddings/Microsoft_Visio_Drawing27.vsdx"/><Relationship Id="rId120" Type="http://schemas.openxmlformats.org/officeDocument/2006/relationships/image" Target="media/image60.emf"/><Relationship Id="rId125" Type="http://schemas.openxmlformats.org/officeDocument/2006/relationships/image" Target="media/image64.emf"/><Relationship Id="rId141" Type="http://schemas.openxmlformats.org/officeDocument/2006/relationships/image" Target="media/image72.emf"/><Relationship Id="rId146" Type="http://schemas.openxmlformats.org/officeDocument/2006/relationships/package" Target="embeddings/Microsoft_Visio_Drawing110.vsdx"/><Relationship Id="rId7" Type="http://schemas.openxmlformats.org/officeDocument/2006/relationships/styles" Target="styles.xml"/><Relationship Id="rId71" Type="http://schemas.openxmlformats.org/officeDocument/2006/relationships/image" Target="media/image32.emf"/><Relationship Id="rId92" Type="http://schemas.openxmlformats.org/officeDocument/2006/relationships/image" Target="media/image44.png"/><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package" Target="embeddings/Microsoft_Visio_Drawing13.vsdx"/><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image" Target="media/image29.emf"/><Relationship Id="rId87" Type="http://schemas.openxmlformats.org/officeDocument/2006/relationships/package" Target="embeddings/Microsoft_Visio_Drawing310.vsdx"/><Relationship Id="rId110" Type="http://schemas.openxmlformats.org/officeDocument/2006/relationships/package" Target="embeddings/Microsoft_Visio_Drawing17.vsdx"/><Relationship Id="rId115" Type="http://schemas.openxmlformats.org/officeDocument/2006/relationships/image" Target="media/image57.wmf"/><Relationship Id="rId131" Type="http://schemas.openxmlformats.org/officeDocument/2006/relationships/image" Target="media/image67.emf"/><Relationship Id="rId136" Type="http://schemas.openxmlformats.org/officeDocument/2006/relationships/package" Target="embeddings/Microsoft_Visio_Drawing26.vsdx"/><Relationship Id="rId61" Type="http://schemas.openxmlformats.org/officeDocument/2006/relationships/image" Target="media/image26.emf"/><Relationship Id="rId82" Type="http://schemas.openxmlformats.org/officeDocument/2006/relationships/image" Target="media/image39.emf"/><Relationship Id="rId152" Type="http://schemas.openxmlformats.org/officeDocument/2006/relationships/footer" Target="footer1.xml"/><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5.vsdx"/><Relationship Id="rId56" Type="http://schemas.openxmlformats.org/officeDocument/2006/relationships/hyperlink" Target="https://en.wikipedia.org/wiki/Home_Subscriber_Server" TargetMode="External"/><Relationship Id="rId77" Type="http://schemas.openxmlformats.org/officeDocument/2006/relationships/image" Target="media/image35.png"/><Relationship Id="rId100" Type="http://schemas.openxmlformats.org/officeDocument/2006/relationships/package" Target="embeddings/Microsoft_Visio_Drawing513.vsdx"/><Relationship Id="rId105" Type="http://schemas.openxmlformats.org/officeDocument/2006/relationships/image" Target="media/image52.emf"/><Relationship Id="rId126" Type="http://schemas.openxmlformats.org/officeDocument/2006/relationships/package" Target="embeddings/Microsoft_Visio_Drawing20.vsdx"/><Relationship Id="rId147" Type="http://schemas.openxmlformats.org/officeDocument/2006/relationships/image" Target="media/image75.emf"/><Relationship Id="rId8" Type="http://schemas.openxmlformats.org/officeDocument/2006/relationships/settings" Target="settings.xml"/><Relationship Id="rId51" Type="http://schemas.openxmlformats.org/officeDocument/2006/relationships/package" Target="embeddings/Microsoft_Visio_Drawing10.vsdx"/><Relationship Id="rId72" Type="http://schemas.openxmlformats.org/officeDocument/2006/relationships/package" Target="embeddings/Microsoft_Visio_Drawing16.vsdx"/><Relationship Id="rId93" Type="http://schemas.openxmlformats.org/officeDocument/2006/relationships/image" Target="media/image45.png"/><Relationship Id="rId98" Type="http://schemas.openxmlformats.org/officeDocument/2006/relationships/package" Target="embeddings/Microsoft_Visio_Drawing1612.vsdx"/><Relationship Id="rId121" Type="http://schemas.openxmlformats.org/officeDocument/2006/relationships/package" Target="embeddings/Microsoft_Visio_Drawing32.vsdx"/><Relationship Id="rId142" Type="http://schemas.openxmlformats.org/officeDocument/2006/relationships/package" Target="embeddings/Microsoft_Visio_Drawing37.vsdx"/><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05874A-38F8-4643-979E-0D5884A75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326</TotalTime>
  <Pages>178</Pages>
  <Words>59019</Words>
  <Characters>336411</Characters>
  <Application>Microsoft Office Word</Application>
  <DocSecurity>0</DocSecurity>
  <Lines>2803</Lines>
  <Paragraphs>789</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TS 33.127</vt:lpstr>
      <vt:lpstr/>
      <vt:lpstr/>
    </vt:vector>
  </TitlesOfParts>
  <Company/>
  <LinksUpToDate>false</LinksUpToDate>
  <CharactersWithSpaces>394641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256</cp:revision>
  <cp:lastPrinted>2018-12-17T13:30:00Z</cp:lastPrinted>
  <dcterms:created xsi:type="dcterms:W3CDTF">2022-10-31T15:37:00Z</dcterms:created>
  <dcterms:modified xsi:type="dcterms:W3CDTF">2024-03-13T21:00:00Z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